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1C3EA" w14:textId="77777777" w:rsidR="00F52703" w:rsidRPr="00A61365" w:rsidRDefault="00962653" w:rsidP="003D3BB4">
      <w:pPr>
        <w:pStyle w:val="Nou-tit"/>
      </w:pPr>
      <w:r w:rsidRPr="00A61365">
        <w:t>Inntektsmåling i jordbruket</w:t>
      </w:r>
    </w:p>
    <w:p w14:paraId="4965C13F" w14:textId="77777777" w:rsidR="00F52703" w:rsidRPr="00A61365" w:rsidRDefault="00962653" w:rsidP="00A61365">
      <w:pPr>
        <w:pStyle w:val="oppnevnelse"/>
      </w:pPr>
      <w:r w:rsidRPr="00A61365">
        <w:t>Utredning fra et utvalg oppnevnt ved kongelig resolusjon 13. august 2021</w:t>
      </w:r>
    </w:p>
    <w:p w14:paraId="5FB37489" w14:textId="77777777" w:rsidR="00F52703" w:rsidRPr="00A61365" w:rsidRDefault="00962653" w:rsidP="00A61365">
      <w:pPr>
        <w:pStyle w:val="avgivelse"/>
      </w:pPr>
      <w:r w:rsidRPr="00A61365">
        <w:t>Avgitt til Landbruks- og matdepartementet 3. oktober 2022</w:t>
      </w:r>
    </w:p>
    <w:p w14:paraId="028AA622" w14:textId="77777777" w:rsidR="00F52703" w:rsidRPr="00A61365" w:rsidRDefault="00962653" w:rsidP="00A61365">
      <w:pPr>
        <w:pStyle w:val="oversend-tit"/>
      </w:pPr>
      <w:r w:rsidRPr="00A61365">
        <w:t>Til Landbruks- og matdepartementet</w:t>
      </w:r>
    </w:p>
    <w:p w14:paraId="1C140B38" w14:textId="77777777" w:rsidR="00F52703" w:rsidRPr="00A61365" w:rsidRDefault="00962653" w:rsidP="00A61365">
      <w:r w:rsidRPr="00A61365">
        <w:t>Inntektsberegningsutvalget ble oppnevnt ved kongelig resolusjon 13. august 2021 for å vurdere grunnlag og forutsetninger for sammenligning av næringsinntekter i jordbruket med lønn for arbeidstakerne. Utvalget gir med dette sin utredning.</w:t>
      </w:r>
    </w:p>
    <w:p w14:paraId="47FF24E8" w14:textId="77777777" w:rsidR="00F52703" w:rsidRPr="00A61365" w:rsidRDefault="00962653" w:rsidP="00A61365">
      <w:pPr>
        <w:pStyle w:val="Tabellnavn"/>
      </w:pPr>
      <w:r w:rsidRPr="00A61365">
        <w:t>03N0xx2</w:t>
      </w:r>
    </w:p>
    <w:tbl>
      <w:tblPr>
        <w:tblW w:w="0" w:type="auto"/>
        <w:tblLayout w:type="fixed"/>
        <w:tblCellMar>
          <w:top w:w="85" w:type="dxa"/>
          <w:left w:w="0" w:type="dxa"/>
          <w:bottom w:w="85" w:type="dxa"/>
          <w:right w:w="0" w:type="dxa"/>
        </w:tblCellMar>
        <w:tblLook w:val="0000" w:firstRow="0" w:lastRow="0" w:firstColumn="0" w:lastColumn="0" w:noHBand="0" w:noVBand="0"/>
      </w:tblPr>
      <w:tblGrid>
        <w:gridCol w:w="3060"/>
        <w:gridCol w:w="3060"/>
        <w:gridCol w:w="3060"/>
      </w:tblGrid>
      <w:tr w:rsidR="00F52703" w:rsidRPr="00A61365" w14:paraId="4FA6C5C3" w14:textId="77777777" w:rsidTr="00767594">
        <w:trPr>
          <w:trHeight w:val="20"/>
        </w:trPr>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2237C6A7" w14:textId="77777777" w:rsidR="00F52703" w:rsidRPr="00A61365" w:rsidRDefault="00F52703" w:rsidP="00767594">
            <w:pPr>
              <w:spacing w:after="60"/>
            </w:pPr>
          </w:p>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50CCBD7F" w14:textId="77777777" w:rsidR="00F52703" w:rsidRPr="00A61365" w:rsidRDefault="00962653" w:rsidP="00767594">
            <w:pPr>
              <w:spacing w:after="60"/>
            </w:pPr>
            <w:r w:rsidRPr="00A61365">
              <w:t>Oslo, 3. oktober 2022</w:t>
            </w:r>
          </w:p>
        </w:tc>
        <w:tc>
          <w:tcPr>
            <w:tcW w:w="3060" w:type="dxa"/>
            <w:tcBorders>
              <w:top w:val="single" w:sz="4" w:space="0" w:color="000000"/>
              <w:left w:val="nil"/>
              <w:bottom w:val="nil"/>
              <w:right w:val="nil"/>
            </w:tcBorders>
            <w:shd w:val="clear" w:color="auto" w:fill="auto"/>
            <w:tcMar>
              <w:top w:w="214" w:type="dxa"/>
              <w:left w:w="0" w:type="dxa"/>
              <w:bottom w:w="96" w:type="dxa"/>
              <w:right w:w="0" w:type="dxa"/>
            </w:tcMar>
          </w:tcPr>
          <w:p w14:paraId="598EA041" w14:textId="77777777" w:rsidR="00F52703" w:rsidRPr="00A61365" w:rsidRDefault="00F52703" w:rsidP="00767594">
            <w:pPr>
              <w:spacing w:after="60"/>
            </w:pPr>
          </w:p>
        </w:tc>
      </w:tr>
      <w:tr w:rsidR="00F52703" w:rsidRPr="00A61365" w14:paraId="3290E687"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4BFDB61C"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5F403C11" w14:textId="77777777" w:rsidR="00F52703" w:rsidRPr="00A61365" w:rsidRDefault="00962653" w:rsidP="00767594">
            <w:pPr>
              <w:spacing w:after="60"/>
            </w:pPr>
            <w:r w:rsidRPr="00A61365">
              <w:t>Ola Honningdal Grytten</w:t>
            </w:r>
          </w:p>
          <w:p w14:paraId="3E4D4798" w14:textId="77777777" w:rsidR="00F52703" w:rsidRPr="00A61365" w:rsidRDefault="00962653" w:rsidP="00767594">
            <w:pPr>
              <w:spacing w:after="60"/>
            </w:pPr>
            <w:r w:rsidRPr="00A61365">
              <w:t>Leder</w:t>
            </w:r>
          </w:p>
        </w:tc>
        <w:tc>
          <w:tcPr>
            <w:tcW w:w="3060" w:type="dxa"/>
            <w:tcBorders>
              <w:top w:val="nil"/>
              <w:left w:val="nil"/>
              <w:bottom w:val="nil"/>
              <w:right w:val="nil"/>
            </w:tcBorders>
            <w:tcMar>
              <w:top w:w="214" w:type="dxa"/>
              <w:left w:w="0" w:type="dxa"/>
              <w:bottom w:w="96" w:type="dxa"/>
              <w:right w:w="0" w:type="dxa"/>
            </w:tcMar>
          </w:tcPr>
          <w:p w14:paraId="35C06FE1" w14:textId="77777777" w:rsidR="00F52703" w:rsidRPr="00A61365" w:rsidRDefault="00F52703" w:rsidP="00767594">
            <w:pPr>
              <w:spacing w:after="60"/>
            </w:pPr>
          </w:p>
        </w:tc>
      </w:tr>
      <w:tr w:rsidR="00F52703" w:rsidRPr="00A61365" w14:paraId="1D6F36FE"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7BE89012" w14:textId="77777777" w:rsidR="00F52703" w:rsidRPr="00A61365" w:rsidRDefault="00962653" w:rsidP="00767594">
            <w:pPr>
              <w:spacing w:after="60"/>
            </w:pPr>
            <w:r w:rsidRPr="00A61365">
              <w:t xml:space="preserve">Jon Olaf Olaussen </w:t>
            </w:r>
          </w:p>
        </w:tc>
        <w:tc>
          <w:tcPr>
            <w:tcW w:w="3060" w:type="dxa"/>
            <w:tcBorders>
              <w:top w:val="nil"/>
              <w:left w:val="nil"/>
              <w:bottom w:val="nil"/>
              <w:right w:val="nil"/>
            </w:tcBorders>
            <w:tcMar>
              <w:top w:w="214" w:type="dxa"/>
              <w:left w:w="0" w:type="dxa"/>
              <w:bottom w:w="96" w:type="dxa"/>
              <w:right w:w="0" w:type="dxa"/>
            </w:tcMar>
          </w:tcPr>
          <w:p w14:paraId="23EC0A3C" w14:textId="77777777" w:rsidR="00F52703" w:rsidRPr="00A61365" w:rsidRDefault="00962653" w:rsidP="00767594">
            <w:pPr>
              <w:spacing w:after="60"/>
            </w:pPr>
            <w:r w:rsidRPr="00A61365">
              <w:t>Ann Lisbet Brathaug</w:t>
            </w:r>
          </w:p>
        </w:tc>
        <w:tc>
          <w:tcPr>
            <w:tcW w:w="3060" w:type="dxa"/>
            <w:tcBorders>
              <w:top w:val="nil"/>
              <w:left w:val="nil"/>
              <w:bottom w:val="nil"/>
              <w:right w:val="nil"/>
            </w:tcBorders>
            <w:tcMar>
              <w:top w:w="214" w:type="dxa"/>
              <w:left w:w="0" w:type="dxa"/>
              <w:bottom w:w="96" w:type="dxa"/>
              <w:right w:w="0" w:type="dxa"/>
            </w:tcMar>
          </w:tcPr>
          <w:p w14:paraId="315177D7" w14:textId="77777777" w:rsidR="00F52703" w:rsidRPr="00A61365" w:rsidRDefault="00962653" w:rsidP="00767594">
            <w:pPr>
              <w:spacing w:after="60"/>
            </w:pPr>
            <w:r w:rsidRPr="00A61365">
              <w:t>Irena Kustec</w:t>
            </w:r>
          </w:p>
        </w:tc>
      </w:tr>
      <w:tr w:rsidR="00F52703" w:rsidRPr="00A61365" w14:paraId="2150FF28"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4E9D777A" w14:textId="77777777" w:rsidR="00F52703" w:rsidRPr="00A61365" w:rsidRDefault="00962653" w:rsidP="00767594">
            <w:pPr>
              <w:spacing w:after="60"/>
            </w:pPr>
            <w:r w:rsidRPr="00A61365">
              <w:t>Håvard Bjørgen</w:t>
            </w:r>
          </w:p>
        </w:tc>
        <w:tc>
          <w:tcPr>
            <w:tcW w:w="3060" w:type="dxa"/>
            <w:tcBorders>
              <w:top w:val="nil"/>
              <w:left w:val="nil"/>
              <w:bottom w:val="nil"/>
              <w:right w:val="nil"/>
            </w:tcBorders>
            <w:tcMar>
              <w:top w:w="214" w:type="dxa"/>
              <w:left w:w="0" w:type="dxa"/>
              <w:bottom w:w="96" w:type="dxa"/>
              <w:right w:w="0" w:type="dxa"/>
            </w:tcMar>
          </w:tcPr>
          <w:p w14:paraId="09FD6EEC" w14:textId="77777777" w:rsidR="00F52703" w:rsidRPr="00A61365" w:rsidRDefault="00962653" w:rsidP="00767594">
            <w:pPr>
              <w:spacing w:after="60"/>
            </w:pPr>
            <w:r w:rsidRPr="00A61365">
              <w:t>Eli Reistad</w:t>
            </w:r>
          </w:p>
        </w:tc>
        <w:tc>
          <w:tcPr>
            <w:tcW w:w="3060" w:type="dxa"/>
            <w:tcBorders>
              <w:top w:val="nil"/>
              <w:left w:val="nil"/>
              <w:bottom w:val="nil"/>
              <w:right w:val="nil"/>
            </w:tcBorders>
            <w:tcMar>
              <w:top w:w="214" w:type="dxa"/>
              <w:left w:w="0" w:type="dxa"/>
              <w:bottom w:w="96" w:type="dxa"/>
              <w:right w:w="0" w:type="dxa"/>
            </w:tcMar>
          </w:tcPr>
          <w:p w14:paraId="5A9500EA" w14:textId="77777777" w:rsidR="00F52703" w:rsidRPr="00A61365" w:rsidRDefault="00962653" w:rsidP="00767594">
            <w:pPr>
              <w:spacing w:after="60"/>
            </w:pPr>
            <w:r w:rsidRPr="00A61365">
              <w:t>Olaf Godli</w:t>
            </w:r>
          </w:p>
        </w:tc>
      </w:tr>
      <w:tr w:rsidR="00F52703" w:rsidRPr="00A61365" w14:paraId="05C555EF"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3B595575" w14:textId="77777777" w:rsidR="00F52703" w:rsidRPr="00A61365" w:rsidRDefault="00962653" w:rsidP="00767594">
            <w:pPr>
              <w:spacing w:after="60"/>
            </w:pPr>
            <w:r w:rsidRPr="00A61365">
              <w:t>Siri Voll Dombu</w:t>
            </w:r>
          </w:p>
        </w:tc>
        <w:tc>
          <w:tcPr>
            <w:tcW w:w="3060" w:type="dxa"/>
            <w:tcBorders>
              <w:top w:val="nil"/>
              <w:left w:val="nil"/>
              <w:bottom w:val="nil"/>
              <w:right w:val="nil"/>
            </w:tcBorders>
            <w:tcMar>
              <w:top w:w="214" w:type="dxa"/>
              <w:left w:w="0" w:type="dxa"/>
              <w:bottom w:w="96" w:type="dxa"/>
              <w:right w:w="0" w:type="dxa"/>
            </w:tcMar>
          </w:tcPr>
          <w:p w14:paraId="6D303E9F" w14:textId="77777777" w:rsidR="00F52703" w:rsidRPr="00A61365" w:rsidRDefault="00F52703" w:rsidP="00767594">
            <w:pPr>
              <w:spacing w:after="60"/>
            </w:pPr>
          </w:p>
        </w:tc>
        <w:tc>
          <w:tcPr>
            <w:tcW w:w="3060" w:type="dxa"/>
            <w:tcBorders>
              <w:top w:val="nil"/>
              <w:left w:val="nil"/>
              <w:bottom w:val="single" w:sz="4" w:space="0" w:color="000000"/>
              <w:right w:val="nil"/>
            </w:tcBorders>
            <w:tcMar>
              <w:top w:w="214" w:type="dxa"/>
              <w:left w:w="0" w:type="dxa"/>
              <w:bottom w:w="96" w:type="dxa"/>
              <w:right w:w="0" w:type="dxa"/>
            </w:tcMar>
          </w:tcPr>
          <w:p w14:paraId="6EDF40C9" w14:textId="77777777" w:rsidR="00F52703" w:rsidRPr="00A61365" w:rsidRDefault="00F52703" w:rsidP="00767594">
            <w:pPr>
              <w:spacing w:after="60"/>
            </w:pPr>
          </w:p>
        </w:tc>
      </w:tr>
      <w:tr w:rsidR="00F52703" w:rsidRPr="00A61365" w14:paraId="2A663B87"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7E7E6F7D"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5387FB0E" w14:textId="77777777" w:rsidR="00F52703" w:rsidRPr="00A61365" w:rsidRDefault="00F52703" w:rsidP="00767594">
            <w:pPr>
              <w:spacing w:after="60"/>
            </w:pPr>
          </w:p>
        </w:tc>
        <w:tc>
          <w:tcPr>
            <w:tcW w:w="3060" w:type="dxa"/>
            <w:tcBorders>
              <w:top w:val="single" w:sz="4" w:space="0" w:color="000000"/>
              <w:left w:val="nil"/>
              <w:bottom w:val="nil"/>
              <w:right w:val="nil"/>
            </w:tcBorders>
            <w:tcMar>
              <w:top w:w="214" w:type="dxa"/>
              <w:left w:w="0" w:type="dxa"/>
              <w:bottom w:w="96" w:type="dxa"/>
              <w:right w:w="0" w:type="dxa"/>
            </w:tcMar>
          </w:tcPr>
          <w:p w14:paraId="22B7309D" w14:textId="77777777" w:rsidR="00F52703" w:rsidRPr="00A61365" w:rsidRDefault="00962653" w:rsidP="00767594">
            <w:pPr>
              <w:spacing w:after="60"/>
            </w:pPr>
            <w:r w:rsidRPr="00A61365">
              <w:t>Steinar Helgen</w:t>
            </w:r>
          </w:p>
          <w:p w14:paraId="68D0B96B" w14:textId="77777777" w:rsidR="00F52703" w:rsidRPr="00A61365" w:rsidRDefault="00962653" w:rsidP="00767594">
            <w:pPr>
              <w:spacing w:after="60"/>
            </w:pPr>
            <w:r w:rsidRPr="00A61365">
              <w:t>(sekretariatsleder)</w:t>
            </w:r>
          </w:p>
        </w:tc>
      </w:tr>
      <w:tr w:rsidR="00F52703" w:rsidRPr="00A61365" w14:paraId="134A06AB"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2F0674F9"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25C24083"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2831A314" w14:textId="77777777" w:rsidR="00F52703" w:rsidRPr="00A61365" w:rsidRDefault="00962653" w:rsidP="00767594">
            <w:pPr>
              <w:spacing w:after="60"/>
            </w:pPr>
            <w:r w:rsidRPr="00A61365">
              <w:t>Per Arne Skjeflo</w:t>
            </w:r>
          </w:p>
        </w:tc>
      </w:tr>
      <w:tr w:rsidR="00F52703" w:rsidRPr="00A61365" w14:paraId="01FC5167"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19EE7DC7"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6D5C02D9"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7DE62A93" w14:textId="77777777" w:rsidR="00F52703" w:rsidRPr="00A61365" w:rsidRDefault="00962653" w:rsidP="00767594">
            <w:pPr>
              <w:spacing w:after="60"/>
            </w:pPr>
            <w:r w:rsidRPr="00A61365">
              <w:t>Lars Johan Rustad</w:t>
            </w:r>
          </w:p>
        </w:tc>
      </w:tr>
      <w:tr w:rsidR="00F52703" w:rsidRPr="00A61365" w14:paraId="01E00A1F"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47CB839B"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6584AB13"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2DA3D99C" w14:textId="77777777" w:rsidR="00F52703" w:rsidRPr="00A61365" w:rsidRDefault="00962653" w:rsidP="00767594">
            <w:pPr>
              <w:spacing w:after="60"/>
            </w:pPr>
            <w:r w:rsidRPr="00A61365">
              <w:t>Ola Vestad</w:t>
            </w:r>
          </w:p>
        </w:tc>
      </w:tr>
      <w:tr w:rsidR="00F52703" w:rsidRPr="00A61365" w14:paraId="6E94375D"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0AF0EF94"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5823A99A"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6B2E698D" w14:textId="77777777" w:rsidR="00F52703" w:rsidRPr="00A61365" w:rsidRDefault="00962653" w:rsidP="00767594">
            <w:pPr>
              <w:spacing w:after="60"/>
            </w:pPr>
            <w:r w:rsidRPr="00A61365">
              <w:t>Jon Løyland</w:t>
            </w:r>
          </w:p>
        </w:tc>
      </w:tr>
      <w:tr w:rsidR="00F52703" w:rsidRPr="00A61365" w14:paraId="0C6D99D1" w14:textId="77777777" w:rsidTr="00767594">
        <w:trPr>
          <w:trHeight w:val="20"/>
        </w:trPr>
        <w:tc>
          <w:tcPr>
            <w:tcW w:w="3060" w:type="dxa"/>
            <w:tcBorders>
              <w:top w:val="nil"/>
              <w:left w:val="nil"/>
              <w:bottom w:val="nil"/>
              <w:right w:val="nil"/>
            </w:tcBorders>
            <w:tcMar>
              <w:top w:w="214" w:type="dxa"/>
              <w:left w:w="0" w:type="dxa"/>
              <w:bottom w:w="96" w:type="dxa"/>
              <w:right w:w="0" w:type="dxa"/>
            </w:tcMar>
          </w:tcPr>
          <w:p w14:paraId="471CCF6A"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374DED40" w14:textId="77777777" w:rsidR="00F52703" w:rsidRPr="00A61365" w:rsidRDefault="00F52703" w:rsidP="00767594">
            <w:pPr>
              <w:spacing w:after="60"/>
            </w:pPr>
          </w:p>
        </w:tc>
        <w:tc>
          <w:tcPr>
            <w:tcW w:w="3060" w:type="dxa"/>
            <w:tcBorders>
              <w:top w:val="nil"/>
              <w:left w:val="nil"/>
              <w:bottom w:val="nil"/>
              <w:right w:val="nil"/>
            </w:tcBorders>
            <w:tcMar>
              <w:top w:w="214" w:type="dxa"/>
              <w:left w:w="0" w:type="dxa"/>
              <w:bottom w:w="96" w:type="dxa"/>
              <w:right w:w="0" w:type="dxa"/>
            </w:tcMar>
          </w:tcPr>
          <w:p w14:paraId="43937EA0" w14:textId="77777777" w:rsidR="00F52703" w:rsidRPr="00A61365" w:rsidRDefault="00962653" w:rsidP="00767594">
            <w:pPr>
              <w:spacing w:after="60"/>
            </w:pPr>
            <w:r w:rsidRPr="00A61365">
              <w:t>Torgeir Dahl Jørgensen</w:t>
            </w:r>
          </w:p>
        </w:tc>
      </w:tr>
      <w:tr w:rsidR="00F52703" w:rsidRPr="00A61365" w14:paraId="33DFB39D" w14:textId="77777777" w:rsidTr="00767594">
        <w:trPr>
          <w:trHeight w:val="20"/>
        </w:trPr>
        <w:tc>
          <w:tcPr>
            <w:tcW w:w="3060" w:type="dxa"/>
            <w:tcBorders>
              <w:top w:val="nil"/>
              <w:left w:val="nil"/>
              <w:right w:val="nil"/>
            </w:tcBorders>
            <w:tcMar>
              <w:top w:w="214" w:type="dxa"/>
              <w:left w:w="0" w:type="dxa"/>
              <w:bottom w:w="96" w:type="dxa"/>
              <w:right w:w="0" w:type="dxa"/>
            </w:tcMar>
          </w:tcPr>
          <w:p w14:paraId="63B2AAA9" w14:textId="77777777" w:rsidR="00F52703" w:rsidRPr="00A61365" w:rsidRDefault="00F52703" w:rsidP="00767594">
            <w:pPr>
              <w:spacing w:after="60"/>
            </w:pPr>
          </w:p>
        </w:tc>
        <w:tc>
          <w:tcPr>
            <w:tcW w:w="3060" w:type="dxa"/>
            <w:tcBorders>
              <w:top w:val="nil"/>
              <w:left w:val="nil"/>
              <w:right w:val="nil"/>
            </w:tcBorders>
            <w:tcMar>
              <w:top w:w="214" w:type="dxa"/>
              <w:left w:w="0" w:type="dxa"/>
              <w:bottom w:w="96" w:type="dxa"/>
              <w:right w:w="0" w:type="dxa"/>
            </w:tcMar>
          </w:tcPr>
          <w:p w14:paraId="5849F706" w14:textId="77777777" w:rsidR="00F52703" w:rsidRPr="00A61365" w:rsidRDefault="00F52703" w:rsidP="00767594">
            <w:pPr>
              <w:spacing w:after="60"/>
            </w:pPr>
          </w:p>
        </w:tc>
        <w:tc>
          <w:tcPr>
            <w:tcW w:w="3060" w:type="dxa"/>
            <w:tcBorders>
              <w:top w:val="nil"/>
              <w:left w:val="nil"/>
              <w:right w:val="nil"/>
            </w:tcBorders>
            <w:tcMar>
              <w:top w:w="214" w:type="dxa"/>
              <w:left w:w="0" w:type="dxa"/>
              <w:bottom w:w="96" w:type="dxa"/>
              <w:right w:w="0" w:type="dxa"/>
            </w:tcMar>
          </w:tcPr>
          <w:p w14:paraId="28969505" w14:textId="77777777" w:rsidR="00F52703" w:rsidRPr="00A61365" w:rsidRDefault="00962653" w:rsidP="00767594">
            <w:pPr>
              <w:spacing w:after="60"/>
            </w:pPr>
            <w:r w:rsidRPr="00A61365">
              <w:t>Jakob Simonhjell</w:t>
            </w:r>
          </w:p>
        </w:tc>
      </w:tr>
      <w:tr w:rsidR="00F52703" w:rsidRPr="00A61365" w14:paraId="7806352A" w14:textId="77777777" w:rsidTr="00767594">
        <w:trPr>
          <w:trHeight w:val="20"/>
        </w:trPr>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27FA5CDD" w14:textId="77777777" w:rsidR="00F52703" w:rsidRPr="00A61365" w:rsidRDefault="00F52703" w:rsidP="00767594">
            <w:pPr>
              <w:spacing w:after="60"/>
            </w:pPr>
          </w:p>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4AC9410F" w14:textId="77777777" w:rsidR="00F52703" w:rsidRPr="00A61365" w:rsidRDefault="00F52703" w:rsidP="00767594">
            <w:pPr>
              <w:spacing w:after="60"/>
            </w:pPr>
          </w:p>
        </w:tc>
        <w:tc>
          <w:tcPr>
            <w:tcW w:w="3060" w:type="dxa"/>
            <w:tcBorders>
              <w:top w:val="nil"/>
              <w:left w:val="nil"/>
              <w:bottom w:val="single" w:sz="4" w:space="0" w:color="000000"/>
              <w:right w:val="nil"/>
            </w:tcBorders>
            <w:shd w:val="clear" w:color="auto" w:fill="auto"/>
            <w:tcMar>
              <w:top w:w="214" w:type="dxa"/>
              <w:left w:w="0" w:type="dxa"/>
              <w:bottom w:w="96" w:type="dxa"/>
              <w:right w:w="0" w:type="dxa"/>
            </w:tcMar>
          </w:tcPr>
          <w:p w14:paraId="25D1ADD3" w14:textId="77777777" w:rsidR="00F52703" w:rsidRPr="00A61365" w:rsidRDefault="00962653" w:rsidP="00767594">
            <w:pPr>
              <w:spacing w:after="60"/>
            </w:pPr>
            <w:r w:rsidRPr="00A61365">
              <w:t>Kjersti Sorteberglien</w:t>
            </w:r>
          </w:p>
        </w:tc>
      </w:tr>
    </w:tbl>
    <w:p w14:paraId="2BFE3422" w14:textId="77777777" w:rsidR="00F52703" w:rsidRPr="00A61365" w:rsidRDefault="00962653" w:rsidP="00A61365">
      <w:pPr>
        <w:pStyle w:val="tittel-litteraturliste"/>
      </w:pPr>
      <w:r w:rsidRPr="00A61365">
        <w:lastRenderedPageBreak/>
        <w:t>Oppsummering og sammendrag</w:t>
      </w:r>
    </w:p>
    <w:p w14:paraId="5222D66A" w14:textId="77777777" w:rsidR="00F52703" w:rsidRPr="00A61365" w:rsidRDefault="00962653" w:rsidP="00A61365">
      <w:r w:rsidRPr="00A61365">
        <w:t>Stortinget har fire hovedmål for jordbrukspolitikken: matsikkerhet og beredskap, landbruk over hele landet, økt verdiskaping og bærekraftig landbruk med lavere utslipp av klimagasser. I jordbruksoppgjørene er inntektsmålet et viktig virkemiddel for å nå disse målene og avgjørende for forhandlinger om jordbruksavtalens økonomiske ramme og fordeling. Med grunnlag i Hovedavtalen for jordbruket er Budsjettnemnda ansvarlig for å legge fram grunnlagsmateriale for forhandlingene.</w:t>
      </w:r>
    </w:p>
    <w:p w14:paraId="1D888716" w14:textId="77777777" w:rsidR="00F52703" w:rsidRPr="00A61365" w:rsidRDefault="00962653" w:rsidP="00A61365">
      <w:r w:rsidRPr="00A61365">
        <w:t>Utvalgets hovedoppgave har vært å:</w:t>
      </w:r>
    </w:p>
    <w:p w14:paraId="19B32405" w14:textId="77777777" w:rsidR="00F52703" w:rsidRPr="00A61365" w:rsidRDefault="00962653" w:rsidP="00A61365">
      <w:pPr>
        <w:pStyle w:val="blokksit"/>
      </w:pPr>
      <w:r w:rsidRPr="00A61365">
        <w:t>«Drøfte og klargjøre prinsipper og metoder, samt muligheter og begrensninger, for måling av inntekter for jordbruket som sektor og for bønder som private næringsdrivende, samt grunnlag og forutsetninger for sammenligning av næringsinntekter med lønn for arbeidstakere.»</w:t>
      </w:r>
    </w:p>
    <w:p w14:paraId="0879A32B" w14:textId="77777777" w:rsidR="00F52703" w:rsidRPr="00A61365" w:rsidRDefault="00962653" w:rsidP="00A61365">
      <w:r w:rsidRPr="00A61365">
        <w:t>Utvalget har lagt vekt på å drøfte de prinsipielle sidene ved problemstillingene i mandatet, og legger til grunn at forvaltningen og Budsjettnemnda har ansvaret for å videreutvikle grunnlagsmaterialet.</w:t>
      </w:r>
    </w:p>
    <w:p w14:paraId="3D7569CF" w14:textId="77777777" w:rsidR="00F52703" w:rsidRPr="00A61365" w:rsidRDefault="00962653" w:rsidP="00A61365">
      <w:pPr>
        <w:pStyle w:val="avsnitt-tittel"/>
      </w:pPr>
      <w:r w:rsidRPr="00A61365">
        <w:t>Inntektsmålet</w:t>
      </w:r>
    </w:p>
    <w:p w14:paraId="5C690516" w14:textId="77777777" w:rsidR="00F52703" w:rsidRPr="00A61365" w:rsidRDefault="00962653" w:rsidP="00A61365">
      <w:r w:rsidRPr="00A61365">
        <w:t>Utvalget gjennomgår hvordan inntektsmålet historisk har vært formulert og hvordan grunnlagsmaterialet har vært utformet for å følge det opp. I inntektsopptrappingsperioden fra midt på 1970-tallet var inntektsmålet et nivåmål. Inntektsmålingen skjedde gjennom et system med modellbruk på driftsregnskap over en viss størrelse, og det var innarbeidet effektivitetsnormer for innsatsen av arbeid og kapital. Fra 1993 var inntektsmålet lenge et utviklingsmål, og måling av den gjennomsnittlige inntektsutviklingen har vært basert på registrerte data i sektorregnskapet «Totalkalkylen for jordbruket», normaliserte regnskaper. Politiske føringer om at inntektsmålet igjen skal være et nivåmål, får konsekvenser for inntektsmålingen. I tillegg har grunnlagsmaterialet fått kritikk, blant annet med krav om at det må gi bedre utrykk for det aktive jordbrukets inntektssituasjon og at det må være lettere å kjenne seg igjen i beregningene.</w:t>
      </w:r>
    </w:p>
    <w:p w14:paraId="43F5037F" w14:textId="77777777" w:rsidR="00F52703" w:rsidRPr="00A61365" w:rsidRDefault="00962653" w:rsidP="00A61365">
      <w:pPr>
        <w:pStyle w:val="avsnitt-tittel"/>
      </w:pPr>
      <w:r w:rsidRPr="00A61365">
        <w:t>Næringsinntekt og lønn</w:t>
      </w:r>
    </w:p>
    <w:p w14:paraId="2993E532" w14:textId="77777777" w:rsidR="00F52703" w:rsidRPr="00A61365" w:rsidRDefault="00962653" w:rsidP="00A61365">
      <w:r w:rsidRPr="00A61365">
        <w:t>Næringsinntekt kan i utgangspunktet ikke sammenlignes med lønn. Som private næringsdrivende må bøndene finansiere virksomheten med nødvendig kapital. Årsresultatet i foretaket er resultat av et samspill mellom arbeid og kapital. Kapitalbehovet har vært økende og bønder som gjennomfører store investeringer tar stor økonomisk risiko. Spørsmålet er hvordan disse forholdene skal håndteres når resultatet skal sammenlignes med lønn.</w:t>
      </w:r>
    </w:p>
    <w:p w14:paraId="29CC82A3" w14:textId="77777777" w:rsidR="00F52703" w:rsidRPr="00A61365" w:rsidRDefault="00962653" w:rsidP="00A61365">
      <w:r w:rsidRPr="00A61365">
        <w:t>Inntekten fra jordbruksdrift er resultat av de inntektsmulighetene jordbrukspolitikken gir, sammen med andre forhold som ressurstilgang, markedsutvikling, makroøkonomiske forhold, konkurransekraft mot import og valgene som gjøres i hver enkelt jordbruksbedrift. Inntekten på bunnlinja i regnskapet til 38 000 jordbruksforetak kan ikke avtales eller vedtas.</w:t>
      </w:r>
    </w:p>
    <w:p w14:paraId="25BC6808" w14:textId="77777777" w:rsidR="00F52703" w:rsidRPr="00A61365" w:rsidRDefault="00962653" w:rsidP="00A61365">
      <w:pPr>
        <w:pStyle w:val="avsnitt-tittel"/>
      </w:pPr>
      <w:r w:rsidRPr="00A61365">
        <w:t>Bøndenes inntekter</w:t>
      </w:r>
    </w:p>
    <w:p w14:paraId="47EFB2F4" w14:textId="77777777" w:rsidR="00F52703" w:rsidRPr="00A61365" w:rsidRDefault="00962653" w:rsidP="00A61365">
      <w:r w:rsidRPr="00A61365">
        <w:t xml:space="preserve">Jordbrukshusholdningene og bøndene har samlede inntekter minst på høyde med befolkningen ellers. For mange bønder skyldes dette annen inntekt enn jordbruksinntekt. Hvis det tas hensyn til medgått arbeidstid og gjennomsnittlig lav avkastning per timeverk i jordbruket, er sannsynligvis de samlede inntektene per time lavere i jordbruksbefolkningen enn hos gjennomsnittet av befolkningen ellers. Om lag 95 prosent av jordbruksforetakene er personlig drevet og jordbruksdriften er en integrert del av husholdningsøkonomien. </w:t>
      </w:r>
    </w:p>
    <w:p w14:paraId="51B10F62" w14:textId="77777777" w:rsidR="00F52703" w:rsidRPr="00A61365" w:rsidRDefault="00962653" w:rsidP="00A61365">
      <w:r w:rsidRPr="00A61365">
        <w:lastRenderedPageBreak/>
        <w:t>SSB har på oppdrag fra utvalget utarbeidet en rapport om utviklingen i bøndenes inntekter fra 2004 til 2020, jf. elektronisk vedlegg 1. Mange bønder har lite driftsomfang og jordbruksinntekten utgjør en liten del av totalinntekten. Rapporten viser at vedvarende lav jordbruksinntekt er nært knyttet til lite driftsomfang. Over tid har om lag en tredel av jordbruksforetakene hatt negativ næringsinntekt. Om lag like mange har under 150 000 kroner i standard omsetning.</w:t>
      </w:r>
    </w:p>
    <w:p w14:paraId="10A80D27" w14:textId="77777777" w:rsidR="00F52703" w:rsidRPr="00A61365" w:rsidRDefault="00962653" w:rsidP="00A61365">
      <w:r w:rsidRPr="00A61365">
        <w:t>Utvalget legger til grunn at en del jordbrukshusholdninger maksimerer velferd fremfor maksimalt økonomisk overskudd som motiv for driften. Det må håndteres i et målesystem for utnytting av inntektsmulighetene. Samtidig viser gjennomgangen stor variasjon i resultat for likeartede bruk med større driftsomfang. Mange bønder har høy gjeldsgrad, høye investeringer og lave inntekter tidlig i eierperioden. Inntekten vil naturlig variere gjennom eierperioden.</w:t>
      </w:r>
    </w:p>
    <w:p w14:paraId="1A0D4FE3" w14:textId="77777777" w:rsidR="00F52703" w:rsidRPr="00A61365" w:rsidRDefault="00962653" w:rsidP="00A61365">
      <w:r w:rsidRPr="00A61365">
        <w:t xml:space="preserve">Å uttrykke inntekten i jordbruket gjennom </w:t>
      </w:r>
      <w:r w:rsidRPr="00A61365">
        <w:rPr>
          <w:rStyle w:val="kursiv"/>
        </w:rPr>
        <w:t>ett</w:t>
      </w:r>
      <w:r w:rsidRPr="00A61365">
        <w:t xml:space="preserve"> tall vil ikke kunne beskrive inntektssituasjonen for ulike typer bruk. </w:t>
      </w:r>
      <w:r w:rsidRPr="00A61365">
        <w:rPr>
          <w:rStyle w:val="kursiv"/>
        </w:rPr>
        <w:t>Utvalget</w:t>
      </w:r>
      <w:r w:rsidRPr="00A61365">
        <w:t xml:space="preserve"> mener at hensyn til ulike bruksgrupper, som små og mellomstore bruk og bruk som gjennomfører store investeringer, ikke kan ivaretas gjennom et generelt inntektsmålingssystem, men må håndteres gjennom utformingen av de jordbrukspolitiske virkemidlene. Små og mellomstore bruk bidrar til oppfylling av jordbrukspolitiske mål, som landbruk over hele landet og en variert bruksstruktur.</w:t>
      </w:r>
    </w:p>
    <w:p w14:paraId="0BBE6C38" w14:textId="77777777" w:rsidR="00F52703" w:rsidRPr="00A61365" w:rsidRDefault="00962653" w:rsidP="00A61365">
      <w:r w:rsidRPr="00A61365">
        <w:rPr>
          <w:rStyle w:val="kursiv"/>
        </w:rPr>
        <w:t>Utvalget</w:t>
      </w:r>
      <w:r w:rsidRPr="00A61365">
        <w:t xml:space="preserve"> foreslår å bruke variasjonen i utnytting av inntektsmulighetene til å adressere behovet for avgrensinger og forutsetninger i inntektsmålingen. Det vil kunne brukes som en erstatning for å gjeninnføre effektivitetsnormering. Utvalget anser at det primært skal vurdere å foreslå prinsipper for måling av de løpende inntektene i grunnlagsmaterialet for jordbruksforhandlingene. Levekår, pensjon og skattemessige forhold er vurdert å være utenfor mandatet.</w:t>
      </w:r>
    </w:p>
    <w:p w14:paraId="234A4F07" w14:textId="77777777" w:rsidR="00F52703" w:rsidRPr="00A61365" w:rsidRDefault="00962653" w:rsidP="00A61365">
      <w:pPr>
        <w:pStyle w:val="avsnitt-tittel"/>
      </w:pPr>
      <w:r w:rsidRPr="00A61365">
        <w:t>En totalkalkyle for «det aktive jordbruket»</w:t>
      </w:r>
    </w:p>
    <w:p w14:paraId="74C6793C" w14:textId="77777777" w:rsidR="00F52703" w:rsidRPr="00A61365" w:rsidRDefault="00962653" w:rsidP="00A61365">
      <w:r w:rsidRPr="00A61365">
        <w:t>Til bruk i jordbruksforhandlingene foreslår utvalget endringer i Totalkalkylen for å gi bedre uttrykk for inntektene og kostnadene for de aktive jordbruksbedriftene. Utvalget foreslår å beregne Totalkalkylen etter vanlige regnskapsprinsipper, og bruke resultatbegrepene «driftsresultat» og «årsresultat før skatt.» Utvalget foreslår: (1) å beregne kapitalslitet etter historisk kostnad og benytte nominell rente på gjeld, (2) å inntekts- og kostnadsføre leie av jord- og melkekvote og redusere kapitalen til det aktive jordbruket og (3) å kostnadsføre innleid arbeidskraft og redusere arbeidsforbruket tilsvarende. Utvalget mener det bør vurderes å utarbeide relevant statistikk for leie av melkekvoter for bruk i Totalkalkylen.</w:t>
      </w:r>
    </w:p>
    <w:p w14:paraId="7D25EDC0" w14:textId="77777777" w:rsidR="00F52703" w:rsidRPr="00A61365" w:rsidRDefault="00962653" w:rsidP="00A61365">
      <w:r w:rsidRPr="00A61365">
        <w:t>Utvalget peker også på at det er betydelig variasjon og usikkerhet i arbeidsforbruksregistreringene.</w:t>
      </w:r>
    </w:p>
    <w:p w14:paraId="331EE1CD" w14:textId="77777777" w:rsidR="00F52703" w:rsidRPr="00A61365" w:rsidRDefault="00962653" w:rsidP="00A61365">
      <w:pPr>
        <w:pStyle w:val="avsnitt-tittel"/>
      </w:pPr>
      <w:r w:rsidRPr="00A61365">
        <w:t>Resultatmålet – avkastning til arbeid og kapital</w:t>
      </w:r>
    </w:p>
    <w:p w14:paraId="42C94379" w14:textId="77777777" w:rsidR="00F52703" w:rsidRPr="00A61365" w:rsidRDefault="00962653" w:rsidP="00A61365">
      <w:r w:rsidRPr="00A61365">
        <w:t>Driftsoverskuddet i et jordbruksforetak er resultat av et samspill mellom arbeid og kapital. Over lang tid er arbeidsinnsats erstattet med kapital. Avkastning til kapitalen i jordbruket – enten det dreier seg om avskrivbare eller ikke avskrivbare driftsmidler – kan både komme fra årlig løpende overskudd fra driften, og fra eventuell gevinst eller tap ved realisasjon av eiendom og løsøre.</w:t>
      </w:r>
    </w:p>
    <w:p w14:paraId="3E2E562B" w14:textId="77777777" w:rsidR="00F52703" w:rsidRPr="00A61365" w:rsidRDefault="00962653" w:rsidP="00A61365">
      <w:r w:rsidRPr="00A61365">
        <w:t>Det er mange ulike metoder for å vurdere den samlede kapitalen i et foretak. Det er utvalgets vurdering at bokført kapital er det som er praktisk tilgjengelig som verdianslag, men understreker at bokført kapital ikke dermed representerer den «riktige» verdien av jordbrukets kapital.</w:t>
      </w:r>
    </w:p>
    <w:p w14:paraId="12AC87F7" w14:textId="77777777" w:rsidR="00F52703" w:rsidRPr="00A61365" w:rsidRDefault="00962653" w:rsidP="00A61365">
      <w:r w:rsidRPr="00A61365">
        <w:t xml:space="preserve">Driftsoverskuddet må gi avkastning til både arbeid og kapital. Utvalget illustrerer at jordbruksdrift i gjennomsnitt ikke gir markedsmessig avkastning til begge deler. Bøndenes investeringsmotiver varierer antakelig mye, slik avkastningen på arbeid og kapital gjør. Investeringer på større bruk der næringsinntekten utgjør en stor andel av inntektsgrunnlaget, er trolig i større grad rent bedriftsøkonomisk motivert enn investeringer på mindre bruk der avkastningen har mindre betydning for den </w:t>
      </w:r>
      <w:r w:rsidRPr="00A61365">
        <w:lastRenderedPageBreak/>
        <w:t>samlede husholdningsinntekten. Investeringer og drift kan imidlertid gi andre former for nytte eller verdi for husholdningen enn løpende regnskapsmessig avkastning. Å anslå et avkastningskrav basert på en bedriftsøkonomisk alternativverdibetraktning har begrenset relevans for disse delene av næringen. Det gjelder for både arbeid og kapital.</w:t>
      </w:r>
    </w:p>
    <w:p w14:paraId="7FE8C81F" w14:textId="77777777" w:rsidR="00F52703" w:rsidRPr="00A61365" w:rsidRDefault="00962653" w:rsidP="00A61365">
      <w:r w:rsidRPr="00A61365">
        <w:rPr>
          <w:rStyle w:val="kursiv"/>
        </w:rPr>
        <w:t>Utvalgets flertall</w:t>
      </w:r>
      <w:r w:rsidRPr="00A61365">
        <w:t xml:space="preserve"> mener at jordbruksdriftens </w:t>
      </w:r>
      <w:r w:rsidRPr="00A61365">
        <w:rPr>
          <w:rStyle w:val="kursiv"/>
        </w:rPr>
        <w:t>Årsresultat før skatt</w:t>
      </w:r>
      <w:r w:rsidRPr="00A61365">
        <w:t xml:space="preserve"> tilsvarende </w:t>
      </w:r>
      <w:r w:rsidRPr="00A61365">
        <w:rPr>
          <w:rStyle w:val="kursiv"/>
        </w:rPr>
        <w:t>Vederlag til arbeid og egenkapital</w:t>
      </w:r>
      <w:r w:rsidRPr="00A61365">
        <w:t>, er det relevante resultatmålet fra jordbruksdrift, fordi både avkastningen til arbeid og kapital er inntekt. Det følger av den grunnleggende forskjellen mellom å være næringsdrivende og lønnsmottaker. Hvordan den enkelte jordbrukshusholdning velger å fordele denne avkastningen mellom arbeidet og egenkapitalen har ingen betydning for den samlede inntekten til en jordbruksbedrift. Utvalget mener prinsipielt at eventuell gevinst ved realisasjon er en del av den samlede avkastningen, men at det ikke er praktisk mulig å tallfeste dette i en modell for inntektssammenligning med lønnsmottakerne. Utvalgets flertall viser videre til at timetallet per årsverk er et forhandlingsspørsmål.</w:t>
      </w:r>
    </w:p>
    <w:p w14:paraId="205252B6" w14:textId="77777777" w:rsidR="00F52703" w:rsidRPr="00A61365" w:rsidRDefault="00962653" w:rsidP="00A61365">
      <w:r w:rsidRPr="00A61365">
        <w:rPr>
          <w:rStyle w:val="kursiv"/>
        </w:rPr>
        <w:t>Utvalgets medlem Bjørgen</w:t>
      </w:r>
      <w:r w:rsidRPr="00A61365">
        <w:t xml:space="preserve"> mener at for å komme fram til et bedre resultatmål som enklere kan sammenlignes med andre grupper/lønnstagere er det nødvendig å beregne en kostnad også med egenkapitalen, ikke bare den lånte kapitalen. Dette er viktig da denne kapitalen har en alternativverdi. Bjørgen mener videre at jordbrukets kostnader ved pensjonssparing, samt effekt av dagens pensjonsordninger for jordbrukere burde blitt beregnet, og at timetallet per årsverk må beregnes på samme måte som for turnusansatte.</w:t>
      </w:r>
    </w:p>
    <w:p w14:paraId="113BD6ED" w14:textId="77777777" w:rsidR="00F52703" w:rsidRPr="00A61365" w:rsidRDefault="00962653" w:rsidP="00A61365">
      <w:pPr>
        <w:pStyle w:val="avsnitt-tittel"/>
      </w:pPr>
      <w:r w:rsidRPr="00A61365">
        <w:t>Beste resultat – måle variasjon i utnytting av inntektsmulighetene</w:t>
      </w:r>
    </w:p>
    <w:p w14:paraId="3FB10E86" w14:textId="77777777" w:rsidR="00F52703" w:rsidRPr="00A61365" w:rsidRDefault="00962653" w:rsidP="00A61365">
      <w:r w:rsidRPr="00A61365">
        <w:t>Utvalget konstaterer at selv om Totalkalkylen modifiseres som foreslått er den ikke egnet til nivåsammenligning. For å kunne innarbeide avgrensninger og forutsetninger, for å gi data for enkeltproduksjoner, bruksstørrelser og områder, må målingen baseres på mikrodata i form av gårdsregnskap.</w:t>
      </w:r>
    </w:p>
    <w:p w14:paraId="06870F03" w14:textId="77777777" w:rsidR="00F52703" w:rsidRPr="00A61365" w:rsidRDefault="00962653" w:rsidP="00A61365">
      <w:r w:rsidRPr="00A61365">
        <w:t>Utvalget har vurdert å gjeninnføre et modellbrukssystem for å kunne innarbeide nødvendige avgrensninger og forutsetninger for et inntektsmål, men finner det ikke hensiktsmessig igjen å gå inn i omfattende og detaljerte beregninger og normeringer av effektivitet med videre. Utvalget oppfatter heller ikke at dette er noe som er ønsket i næringen eller andre miljøer.</w:t>
      </w:r>
    </w:p>
    <w:p w14:paraId="0657A1E3" w14:textId="77777777" w:rsidR="00F52703" w:rsidRPr="00A61365" w:rsidRDefault="00962653" w:rsidP="00A61365">
      <w:r w:rsidRPr="00A61365">
        <w:t>Et alternativ til å måle inntektsnivå eller inntektsmuligheter gjennom å normere innsatsen av arbeid og kapital, kan være å knytte inntektsmålingen til en «beste resultat» tilnærming, for eksempel resultatet i øvre del av inntektsfordelingen. Det krever et stort datamateriale. På oppdrag fra utvalget har NIBIO gjennomgått forskjeller i resultat i skatteregnskap kontra driftsregnskap for deltagerbruk i driftsgranskingene. NIBIOs rapport følger denne NOUen som vedlegg 2.</w:t>
      </w:r>
    </w:p>
    <w:p w14:paraId="6AEA32FD" w14:textId="77777777" w:rsidR="00F52703" w:rsidRPr="00A61365" w:rsidRDefault="00962653" w:rsidP="00A61365">
      <w:pPr>
        <w:pStyle w:val="avsnitt-tittel"/>
      </w:pPr>
      <w:r w:rsidRPr="00A61365">
        <w:t>«Hybridmodellen»</w:t>
      </w:r>
    </w:p>
    <w:p w14:paraId="35B31696" w14:textId="77777777" w:rsidR="00F52703" w:rsidRPr="00A61365" w:rsidRDefault="00962653" w:rsidP="00A61365">
      <w:r w:rsidRPr="00A61365">
        <w:t xml:space="preserve">Gårdsregnskap slik det fremgår av skattedata i kombinasjon med en modifisert Totalkalkylen gir til sammen et godt bilde av bønders inntekter og inntektsvariasjon. Utvalget foreslår en modell der en modifisert totalkalkyle brukes til å vurdere gjennomsnittlig inntektsutvikling som i dag, og at det kombineres med å vurdere inntektsnivå ved god utnytting av inntektsmulighetene basert på skattedata. Med en slik beregning vil en både få et uttrykk for resultatet ved gjennomsnittlig tilpasning for alle bruk i Totalkalkylen og et estimat på inntektsmulighetene sammenlignet med gjennomsnittet. SSB har på grunnlag av skattedata og oppgitt arbeidsforbruk i jordbrukstellingen for 2020 tallfestet forholdet mellom medianen i populasjonen og henholdsvis medianen for beste to tredeler, beste halvpart og tredel innenfor hver bruksguppe for bruk over et visst driftsomfang. </w:t>
      </w:r>
      <w:r w:rsidRPr="00A61365">
        <w:lastRenderedPageBreak/>
        <w:t>Beregningene viser at et sammenveid resultat før skatt per årsverk, ligger på henholdsvis 43 prosent, 73 prosent og 114 prosent over medianen i populasjonen.</w:t>
      </w:r>
    </w:p>
    <w:p w14:paraId="327649F1" w14:textId="77777777" w:rsidR="00F52703" w:rsidRPr="00A61365" w:rsidRDefault="00962653" w:rsidP="00A61365">
      <w:r w:rsidRPr="00A61365">
        <w:t>Variasjon i økonomiske resultater et enkelt år, også mellom likeartede bruk, vil være påvirket av mer enn bedre drift og bedre utnytting av inntektsmulighetene. Det vil være en skjønnsmessig politisk vurdering hvor stor del av regnskapene med best resultat innenfor produksjoner og størrelsesgrupper som skal inngå i sammenligningen. Uansett operasjonalisering vil en modell for nivåsammenligning med lønnsmottakere være krevende.</w:t>
      </w:r>
    </w:p>
    <w:p w14:paraId="7EFF6708" w14:textId="77777777" w:rsidR="00F52703" w:rsidRPr="00A61365" w:rsidRDefault="00962653" w:rsidP="00A61365">
      <w:r w:rsidRPr="00A61365">
        <w:t>Hybridmodellen løser prinsipielt sett problemet med å skille mellom faktiske gjennomsnitts-inntekter og inntektsmuligheter med rimelige krav til effektivitet i en populasjon der økonomiske resultater og driftsmål varierer mye. Utvalget mener at skattedata, som i prinsippet representerer alle aktive bruk, alene kan gi en pekepinn på inntektsnivå og inntektsvariasjon innen forskjellige produksjoner. Datagrunnlaget kan trolig forbedres ved videre bearbeiding, men uansett hvilket grunnlag man benytter som anslag på inntekter og kostnader, vil det være utfordringer knyttet til målemetoder, regnskapsprinsipper, avgrensing mellom næringer, avgrensing mellom næring og husholdning, og brukernes driftsmotiv. I tillegg kommer problemstillingene knyttet til inntektsbegrepet og sammenligning av næringsinntekt med lønn.</w:t>
      </w:r>
    </w:p>
    <w:p w14:paraId="27209EDC" w14:textId="77777777" w:rsidR="00F52703" w:rsidRPr="00A61365" w:rsidRDefault="00962653" w:rsidP="00A61365">
      <w:pPr>
        <w:pStyle w:val="avsnitt-tittel"/>
      </w:pPr>
      <w:r w:rsidRPr="00A61365">
        <w:t>Konsekvenser</w:t>
      </w:r>
    </w:p>
    <w:p w14:paraId="297B28A1" w14:textId="77777777" w:rsidR="00F52703" w:rsidRPr="00A61365" w:rsidRDefault="00962653" w:rsidP="00A61365">
      <w:r w:rsidRPr="00A61365">
        <w:t>På oppdrag fra utvalget har Ruralis beregnet langsiktige konsekvenser av økt budsjettstøtte med intensjon om å øke bøndenes jordbruksinntekter ved hjelp av sektormodellen Jordmod, jf. elektronisk vedlegg 3. Et sentralt resultat er at en krone i økt tilskudd stort sett gir mindre enn 50 øre i økt inntekt til den «aktive bonden» og at denne andelen vil falle over tid. Lønnsomhet reflekteres i avkastning for knappe faktorer. Derfor fører økte tilskudd til en kapitalisering i jord- og kvotepriser heller enn varig økt avkastning for arbeid og avskrivbar kapital.</w:t>
      </w:r>
    </w:p>
    <w:p w14:paraId="74D25FA2" w14:textId="77777777" w:rsidR="00F52703" w:rsidRPr="00A61365" w:rsidRDefault="00962653" w:rsidP="00A61365">
      <w:r w:rsidRPr="00A61365">
        <w:t>Bøndene driver næring som i stor grad er integrert i husholdningsøkonomien. Tilstrekkelig gode inntektsmuligheter er avgjørende for investeringsvilje og produksjon, og at de landbrukspolitiske målsettingene nås over tid. Både SSBs rapport og næringsoppgavene for 2020 viser en svært stor variasjon i jordbruksinntektene. SSBs rapport viser også at bøndenes gjennomsnittsalder har økt, og at mange unge bønder har svært høy gjeldsgrad. Det henger sammen med at investeringsbehovet for brukere som må fornye driftsapparatet er stort. Denne problemstillingen kan ikke løses gjennom å forfølge en måloppnåelse for et gjennomsnittlig inntektsnivå isolert. Det må løses gjennom utformingen av virkemidlene i jordbrukspolitikken.</w:t>
      </w:r>
    </w:p>
    <w:p w14:paraId="45ABBE11" w14:textId="77777777" w:rsidR="00F52703" w:rsidRPr="00A61365" w:rsidRDefault="00962653" w:rsidP="00A61365">
      <w:r w:rsidRPr="00A61365">
        <w:t>Bøndene opererer i et marked som i stor grad setter rammer for inntektsmulighetene. God konkurranseevne vil bli stadig viktigere. Hensynet til særskilte målsettinger, eller særskilte bruksgrupper, kan ikke ivaretas gjennom en generell og gjennomsnittlig inntektssammenligning. Det må skje gjennom målrettet tilpasning av virkemiddelbruken. Utforming av inntektspolitikken bør derfor i større grad vurderes ut fra politikkens effekt på måloppnåelsen, og avveining av de kryssende hensynene politikken alltid består av.</w:t>
      </w:r>
    </w:p>
    <w:p w14:paraId="68A76186" w14:textId="77777777" w:rsidR="00F52703" w:rsidRPr="00A61365" w:rsidRDefault="00962653" w:rsidP="00A61365">
      <w:r w:rsidRPr="00A61365">
        <w:t>En jordbrukspolitikk som primært er dimensjonert etter gjennomsnittsinntektene i næringen, vil nødvendigvis innebære at en gitt måloppnåelse blir mindre effektiv og mer kostbar enn nødvendig. Ineffektiv ressursbruk som i stor grad vil måtte finansieres i konkurranse mot andre formål på statsbudsjettet, innebærer samfunnsøkonomiske kostnader, og kan over tid være egnet til å svekke bøndenes rolle som selvstendig næringsdrivende og redusere landbrukspolitikkens legitimitet.</w:t>
      </w:r>
    </w:p>
    <w:p w14:paraId="7855393A" w14:textId="77777777" w:rsidR="00F52703" w:rsidRPr="00A61365" w:rsidRDefault="00962653" w:rsidP="00A61365">
      <w:r w:rsidRPr="00A61365">
        <w:t>Utvalgets arbeid har gitt omfattende ny dokumentasjon av bønders inntektssituasjon og inntektsutvikling. Oppsummert er hovedpunkter i utvalgets forslag:</w:t>
      </w:r>
    </w:p>
    <w:p w14:paraId="78816752" w14:textId="77777777" w:rsidR="00F52703" w:rsidRPr="00A61365" w:rsidRDefault="00962653" w:rsidP="00A61365">
      <w:pPr>
        <w:pStyle w:val="Liste"/>
      </w:pPr>
      <w:r w:rsidRPr="00A61365">
        <w:lastRenderedPageBreak/>
        <w:t>Modifisere Totalkalkylen til å bli mer i tråd med standard regnskapsoppsett og gi et bedre utrykk for aktive bønders inntekter.</w:t>
      </w:r>
    </w:p>
    <w:p w14:paraId="17659B5E" w14:textId="77777777" w:rsidR="00F52703" w:rsidRPr="00A61365" w:rsidRDefault="00962653" w:rsidP="00A61365">
      <w:pPr>
        <w:pStyle w:val="Liste"/>
      </w:pPr>
      <w:r w:rsidRPr="00A61365">
        <w:t>Benytte årsresultatet før skatt som det relevante resultatmålet og ikke skille mellom resultatets vederlag til arbeid og egenkapital.</w:t>
      </w:r>
    </w:p>
    <w:p w14:paraId="30063240" w14:textId="77777777" w:rsidR="00F52703" w:rsidRPr="00A61365" w:rsidRDefault="00962653" w:rsidP="00A61365">
      <w:pPr>
        <w:pStyle w:val="Liste"/>
      </w:pPr>
      <w:r w:rsidRPr="00A61365">
        <w:t>Benytte gårdsregnskap (skattedata) for å gi uttrykk for variasjon i utnytting av inntektsmulighetene i næringen. Samtidig kan skattedata på grunn av sitt store omfang også gi en pekepinn på inntektsnivå i ulike produksjoner.</w:t>
      </w:r>
    </w:p>
    <w:p w14:paraId="5C3D791B" w14:textId="4DEDBB14" w:rsidR="00F52703" w:rsidRPr="00A61365" w:rsidRDefault="00962653" w:rsidP="00A61365">
      <w:pPr>
        <w:pStyle w:val="Liste"/>
      </w:pPr>
      <w:r w:rsidRPr="00A61365">
        <w:t>«Hybridmodellen» som kombinerer en modifisert Totalkalkyle med skattedata som grunnlag for nivåsammenligning.</w:t>
      </w:r>
    </w:p>
    <w:p w14:paraId="3D5BDC26" w14:textId="77777777" w:rsidR="00F52703" w:rsidRPr="00A61365" w:rsidRDefault="00962653" w:rsidP="00A61365">
      <w:pPr>
        <w:pStyle w:val="Overskrift1"/>
      </w:pPr>
      <w:r w:rsidRPr="00A61365">
        <w:lastRenderedPageBreak/>
        <w:t>Utvalgets mandat, sammensetning og arbeid</w:t>
      </w:r>
    </w:p>
    <w:p w14:paraId="08196165" w14:textId="77777777" w:rsidR="00F52703" w:rsidRPr="00A61365" w:rsidRDefault="00962653" w:rsidP="00A61365">
      <w:pPr>
        <w:pStyle w:val="Overskrift2"/>
      </w:pPr>
      <w:r w:rsidRPr="00A61365">
        <w:t>Bakgrunn</w:t>
      </w:r>
    </w:p>
    <w:p w14:paraId="50BA0D06" w14:textId="77777777" w:rsidR="00F52703" w:rsidRPr="00A61365" w:rsidRDefault="00962653" w:rsidP="00A61365">
      <w:r w:rsidRPr="00A61365">
        <w:t>Inntektsmål og måling av inntekt har vært et tilbakevendende tema i jordbrukspolitikken de siste 50 årene, med varierende vektlegging av henholdsvis inntektsmål og inntektsutvikling.</w:t>
      </w:r>
    </w:p>
    <w:p w14:paraId="0C9274E7" w14:textId="77777777" w:rsidR="00F52703" w:rsidRPr="00A61365" w:rsidRDefault="00962653" w:rsidP="00A61365">
      <w:r w:rsidRPr="00A61365">
        <w:t>I forkant av jordbruksforhandlingene utarbeider Budsjettnemnda for jordbruket grunnlagsmateriale som benyttes til måling av inntektsutviklingen for jordbruket. Stortinget har siden 1993 flere ganger sluttet seg til at inntektsutviklingen skal baseres på materialet fra Budsjettnemnda, og samtidig understreket at dette ikke er egnet til å måle inntektsnivået i næringen.</w:t>
      </w:r>
    </w:p>
    <w:p w14:paraId="699B6D99" w14:textId="77777777" w:rsidR="00F52703" w:rsidRPr="00A61365" w:rsidRDefault="00962653" w:rsidP="00A61365">
      <w:r w:rsidRPr="00A61365">
        <w:t>Gradvis endring i tolkningen av inntektsmålet har økt oppmerksomheten rundt tilgangen på egnede nivåmål for inntekt fra jordbruksvirksomhet, og de senere årene har det vært reist spørsmål ved egnetheten av Budsjettnemndas materiale som grunnlag for å vurdere inntektsmålsettingen. Noe av grunnlaget for problematiseringen har vært at utøvere i næringen ikke «kjenner seg igjen» i inntektstallene og sektoravgrensingen i Totalkalkylen for jordbruket. Det er også reist kritikk mot resultatmålet som benyttes av avtalepartene for måling av inntektsutvikling.</w:t>
      </w:r>
    </w:p>
    <w:p w14:paraId="0AC882D1" w14:textId="77777777" w:rsidR="00F52703" w:rsidRPr="00A61365" w:rsidRDefault="00962653" w:rsidP="00A61365">
      <w:r w:rsidRPr="00A61365">
        <w:t>Som følge av diskusjonene rundt grunnlagsmaterialet foreslo regjeringen i proposisjonen om jordbruksoppgjøret 2021 å sette ned et utvalg for å drøfte og klargjøre prinsipper og metoder, samt muligheter og begrensninger, for måling av inntekter for jordbruket som sektor og for bønder som selvstendig næringsdrivende, samt grunnlag og forutsetninger for sammenligning av næringsinntekter med lønn for arbeidstakere.</w:t>
      </w:r>
    </w:p>
    <w:p w14:paraId="494F458C" w14:textId="77777777" w:rsidR="00F52703" w:rsidRPr="00A61365" w:rsidRDefault="00962653" w:rsidP="00A61365">
      <w:pPr>
        <w:pStyle w:val="Overskrift2"/>
      </w:pPr>
      <w:r w:rsidRPr="00A61365">
        <w:t>Utvalgets mandat</w:t>
      </w:r>
    </w:p>
    <w:p w14:paraId="012BD97D" w14:textId="77777777" w:rsidR="00F52703" w:rsidRPr="00A61365" w:rsidRDefault="00962653" w:rsidP="00A61365">
      <w:r w:rsidRPr="00A61365">
        <w:t>Inntektsutvalget ble oppnevnt ved kongelig resolusjon 13. august 2021. Mandatet lyder slik:</w:t>
      </w:r>
    </w:p>
    <w:p w14:paraId="0A434AC8" w14:textId="77777777" w:rsidR="00F52703" w:rsidRPr="00A61365" w:rsidRDefault="00962653" w:rsidP="00A61365">
      <w:pPr>
        <w:pStyle w:val="blokksit"/>
      </w:pPr>
      <w:r w:rsidRPr="00A61365">
        <w:rPr>
          <w:rStyle w:val="kursiv"/>
        </w:rPr>
        <w:t>«I Prop. 200 S (2020–2021) om jordbruksoppgjøret i 2021, foreslo regjeringen å sette ned et utvalg som skal vurdere grunnlag og forutsetninger for sammenligning av næringsinntekter i jordbruket med lønn for arbeidstakerne. Stortinget sluttet seg til forslaget. I proposisjonen heter det at:</w:t>
      </w:r>
    </w:p>
    <w:p w14:paraId="5298A13D" w14:textId="77777777" w:rsidR="00F52703" w:rsidRPr="00A61365" w:rsidRDefault="00962653" w:rsidP="00A61365">
      <w:pPr>
        <w:pStyle w:val="blokksit"/>
      </w:pPr>
      <w:r w:rsidRPr="00A61365">
        <w:rPr>
          <w:rStyle w:val="kursiv"/>
        </w:rPr>
        <w:t>‘Mandatet til et slikt utvalg bør være å drøfte og klargjøre prinsipper og metoder, samt muligheter og begrensninger, for måling av inntekter for jordbruket som sektor og for bønder som private næringsdrivende, samt grunnlag og forutsetninger for sammenligning av næringsinntekter med lønn for arbeidstakere.’</w:t>
      </w:r>
    </w:p>
    <w:p w14:paraId="446E8A8C" w14:textId="77777777" w:rsidR="00F52703" w:rsidRPr="00A61365" w:rsidRDefault="00962653" w:rsidP="00A61365">
      <w:pPr>
        <w:pStyle w:val="blokksit"/>
      </w:pPr>
      <w:r w:rsidRPr="00A61365">
        <w:rPr>
          <w:rStyle w:val="kursiv"/>
        </w:rPr>
        <w:t>Et inntektsmål for jordbruket og måling av inntekt for næringen, med formål å sammenligne nivå eller utvikling med andre grupper i samfunnet, har i mange tiår vært sentralt i de årlige jordbruksoppgjørene. Over tid har Stortingets inntektsmål være formulert på ulike måter, og med ulike betingelser knyttet til seg. Betingelsene har i ulik grad vært operasjonalisert, avhengig av hvordan inntektsmålet og forutsetningene for det har vært formulert.</w:t>
      </w:r>
    </w:p>
    <w:p w14:paraId="5FC5F5DF" w14:textId="77777777" w:rsidR="00F52703" w:rsidRPr="00A61365" w:rsidRDefault="00962653" w:rsidP="00A61365">
      <w:pPr>
        <w:pStyle w:val="blokksit"/>
      </w:pPr>
      <w:r w:rsidRPr="00A61365">
        <w:rPr>
          <w:rStyle w:val="kursiv"/>
        </w:rPr>
        <w:t>Det er fundamentale forskjeller på å være privat næringsdrivende og lønnsmottaker. Jordbruksnæringen må investere kapital for å produsere og generere inntekt. Over tid har arbeid vært erstattet med kapital og jordbruket har inntil de siste årene hatt god produktivitetsutvikling. Jordbruket leverer varer og tjenester i et marked, for mange varer i konkurranse med import, og matvarer har lav priselastisitet. Næringsinntekt fra jordbruket utgjør et varierende bidrag til inntekten i jordbrukshusholdningene. Det er over lang tid dokumentert betydelig inntektsvariasjon i jordbruket, både fra år til år, og mellom enkeltforetak, også mellom enkeltforetak med likeartet produksjon og produksjonsforutsetninger.</w:t>
      </w:r>
    </w:p>
    <w:p w14:paraId="4876641F" w14:textId="77777777" w:rsidR="00F52703" w:rsidRPr="00A61365" w:rsidRDefault="00962653" w:rsidP="00A61365">
      <w:pPr>
        <w:pStyle w:val="blokksit"/>
      </w:pPr>
      <w:r w:rsidRPr="00A61365">
        <w:rPr>
          <w:rStyle w:val="kursiv"/>
        </w:rPr>
        <w:lastRenderedPageBreak/>
        <w:t>Med unntak for perioden 1976/77 til 1993 har inntektsutviklingen i jordbruksoppgjøret vært basert på Budsjettnemndas totalkalkyle for jordbruket. I perioden 1977–1992 ble et modellbrukssystem med effektivitetsnormer benyttet for å sammenligne inntekt og levekår i jordbruk med industriarbeiderlønn.</w:t>
      </w:r>
    </w:p>
    <w:p w14:paraId="00EBD9A0" w14:textId="77777777" w:rsidR="00F52703" w:rsidRPr="00A61365" w:rsidRDefault="00962653" w:rsidP="00A61365">
      <w:pPr>
        <w:pStyle w:val="blokksit"/>
      </w:pPr>
      <w:r w:rsidRPr="00A61365">
        <w:rPr>
          <w:rStyle w:val="kursiv"/>
        </w:rPr>
        <w:t>Fra 1993 ble inntektsmålet endret til et mål om relativ utvikling, med Totalkalkylen som måleinstrument. Totalkalkylen er et sektorregnskap, som skal vise hvilke verdier som skapes ved utnytting av jordbrukets produksjonsressurser. Resultatmålet som benyttes er ‘Vederlag til arbeid og egenkapital per årsverk’, hvor kapitalslitet føres inflasjonsjustert.</w:t>
      </w:r>
    </w:p>
    <w:p w14:paraId="730872DD" w14:textId="77777777" w:rsidR="00F52703" w:rsidRPr="00A61365" w:rsidRDefault="00962653" w:rsidP="00A61365">
      <w:pPr>
        <w:pStyle w:val="avsnitt-undertittel"/>
      </w:pPr>
      <w:r w:rsidRPr="00A61365">
        <w:t>Utvalget skal:</w:t>
      </w:r>
    </w:p>
    <w:p w14:paraId="262B7AC7" w14:textId="77777777" w:rsidR="00F52703" w:rsidRPr="00A61365" w:rsidRDefault="00962653" w:rsidP="00A61365">
      <w:pPr>
        <w:pStyle w:val="blokksit"/>
      </w:pPr>
      <w:r w:rsidRPr="00A61365">
        <w:rPr>
          <w:rStyle w:val="kursiv"/>
        </w:rPr>
        <w:t>Drøfte og klargjøre prinsipper og metoder, samt muligheter og begrensninger, for måling av inntekter for jordbruket som sektor og for bønder som private næringsdrivende, samt grunnlag og forutsetninger for sammenligning av næringsinntekter med lønn for arbeidstakere.</w:t>
      </w:r>
    </w:p>
    <w:p w14:paraId="6D11F849" w14:textId="77777777" w:rsidR="00F52703" w:rsidRPr="00A61365" w:rsidRDefault="00962653" w:rsidP="00A61365">
      <w:pPr>
        <w:pStyle w:val="blokksit"/>
      </w:pPr>
      <w:r w:rsidRPr="00A61365">
        <w:rPr>
          <w:rStyle w:val="kursiv"/>
        </w:rPr>
        <w:t>Gjennomgå hvordan inntektsmålet har vært formulert over tid, hvilke betingelser som har vært knyttet til det, og hvordan disse betingelsene har vært operasjonalisert.</w:t>
      </w:r>
    </w:p>
    <w:p w14:paraId="656EFA1C" w14:textId="77777777" w:rsidR="00F52703" w:rsidRPr="00A61365" w:rsidRDefault="00962653" w:rsidP="00A61365">
      <w:pPr>
        <w:pStyle w:val="blokksit"/>
      </w:pPr>
      <w:r w:rsidRPr="00A61365">
        <w:rPr>
          <w:rStyle w:val="kursiv"/>
        </w:rPr>
        <w:t>Dokumentere inntektsdannelsen, inntektssammensetning, inntektsvariasjon på foretaks- og husholdningsnivå og inntekts- og kjøpekraftsutviklingen i jordbruket sammenlignet med ulike grupper av lønnsmottakere.</w:t>
      </w:r>
    </w:p>
    <w:p w14:paraId="6D7DEC18" w14:textId="77777777" w:rsidR="00F52703" w:rsidRPr="00A61365" w:rsidRDefault="00962653" w:rsidP="00A61365">
      <w:pPr>
        <w:pStyle w:val="blokksit"/>
      </w:pPr>
      <w:r w:rsidRPr="00A61365">
        <w:rPr>
          <w:rStyle w:val="kursiv"/>
        </w:rPr>
        <w:t>Vurdere hvordan varierende driftsmål og respons på insentiver kan påvirke mulighetene for oppfølging av inntektsmålet i jordbrukspolitikken.</w:t>
      </w:r>
    </w:p>
    <w:p w14:paraId="12D75274" w14:textId="77777777" w:rsidR="00F52703" w:rsidRPr="00A61365" w:rsidRDefault="00962653" w:rsidP="00A61365">
      <w:pPr>
        <w:pStyle w:val="blokksit"/>
      </w:pPr>
      <w:r w:rsidRPr="00A61365">
        <w:rPr>
          <w:rStyle w:val="kursiv"/>
        </w:rPr>
        <w:t>Vurdere hvordan Totalkalkylen som sektorregnskap er egnet for å bedømme inntektsutviklingen, samt muligheter og begrensninger ved å modifisere Totalkalkylen til å bli et regnskap for aktive produsenter/foretak.</w:t>
      </w:r>
    </w:p>
    <w:p w14:paraId="6982D7D2" w14:textId="77777777" w:rsidR="00F52703" w:rsidRPr="00A61365" w:rsidRDefault="00962653" w:rsidP="00A61365">
      <w:pPr>
        <w:pStyle w:val="blokksit"/>
      </w:pPr>
      <w:r w:rsidRPr="00A61365">
        <w:rPr>
          <w:rStyle w:val="kursiv"/>
        </w:rPr>
        <w:t>Vurdere muligheter for og konsekvenser av alternative måter å regnskapsføre kjøp/leie av ikke avskrivbar kapital som jord og melkekvoter.</w:t>
      </w:r>
    </w:p>
    <w:p w14:paraId="5B9E8F85" w14:textId="77777777" w:rsidR="00F52703" w:rsidRPr="00A61365" w:rsidRDefault="00962653" w:rsidP="00A61365">
      <w:pPr>
        <w:pStyle w:val="blokksit"/>
      </w:pPr>
      <w:r w:rsidRPr="00A61365">
        <w:rPr>
          <w:rStyle w:val="kursiv"/>
        </w:rPr>
        <w:t>Vurdere dagens resultatmål ‘Vederlag til arbeid og egenkapital’, og måten det er beregnet på, avhengig av om hensikten med beregningen er å sammenligne resultatet med ulike lønnstakergruppers lønnsnivå eller utvikling.</w:t>
      </w:r>
    </w:p>
    <w:p w14:paraId="6CF4C14C" w14:textId="77777777" w:rsidR="00F52703" w:rsidRPr="00A61365" w:rsidRDefault="00962653" w:rsidP="00A61365">
      <w:pPr>
        <w:pStyle w:val="blokksit"/>
      </w:pPr>
      <w:r w:rsidRPr="00A61365">
        <w:rPr>
          <w:rStyle w:val="kursiv"/>
        </w:rPr>
        <w:t>Drøfte hensikt og konsekvenser av å evt. splitte resultatet i vederlag til arbeid og avkastning til egenkapital. I tilfelle også hvordan egenkapitalen som skal gis godtgjøring skal beregnes/fastsettes.</w:t>
      </w:r>
    </w:p>
    <w:p w14:paraId="04A8749A" w14:textId="77777777" w:rsidR="00F52703" w:rsidRPr="00A61365" w:rsidRDefault="00962653" w:rsidP="00A61365">
      <w:pPr>
        <w:pStyle w:val="blokksit"/>
      </w:pPr>
      <w:r w:rsidRPr="00A61365">
        <w:rPr>
          <w:rStyle w:val="kursiv"/>
        </w:rPr>
        <w:t>Vurdere om forutsetningene for inntektsmålet er tilfredsstillende operasjonalisert og evt. foreslå metoder for operasjonalisering.</w:t>
      </w:r>
    </w:p>
    <w:p w14:paraId="4D8DF250" w14:textId="77777777" w:rsidR="00F52703" w:rsidRPr="00A61365" w:rsidRDefault="00962653" w:rsidP="00A61365">
      <w:pPr>
        <w:pStyle w:val="blokksit"/>
      </w:pPr>
      <w:r w:rsidRPr="00A61365">
        <w:rPr>
          <w:rStyle w:val="kursiv"/>
        </w:rPr>
        <w:t>Iht. Utredningsinstruksen utrede samfunnsøkonomiske, markedsmessige og budsjettmessige konsekvenser av ev. forslag til endringer av inntektsmålings-systemet.</w:t>
      </w:r>
    </w:p>
    <w:p w14:paraId="5995D402" w14:textId="77777777" w:rsidR="00F52703" w:rsidRPr="00A61365" w:rsidRDefault="00962653" w:rsidP="00A61365">
      <w:pPr>
        <w:pStyle w:val="blokksit"/>
      </w:pPr>
      <w:r w:rsidRPr="00A61365">
        <w:rPr>
          <w:rStyle w:val="kursiv"/>
        </w:rPr>
        <w:t>Utvalgets innstilling skal avgis innen 1. juli 2022.»</w:t>
      </w:r>
    </w:p>
    <w:p w14:paraId="63F32E9C" w14:textId="77777777" w:rsidR="00F52703" w:rsidRPr="00A61365" w:rsidRDefault="00962653" w:rsidP="00A61365">
      <w:pPr>
        <w:pStyle w:val="Overskrift2"/>
      </w:pPr>
      <w:r w:rsidRPr="00A61365">
        <w:t>Utvalgets sammensetning</w:t>
      </w:r>
    </w:p>
    <w:p w14:paraId="0350075E" w14:textId="77777777" w:rsidR="00F52703" w:rsidRPr="00A61365" w:rsidRDefault="00962653" w:rsidP="00A61365">
      <w:r w:rsidRPr="00A61365">
        <w:t>Utvalget har hatt denne sammensetningen:</w:t>
      </w:r>
    </w:p>
    <w:p w14:paraId="30375BD2" w14:textId="77777777" w:rsidR="00F52703" w:rsidRPr="00A61365" w:rsidRDefault="00962653" w:rsidP="00A61365">
      <w:pPr>
        <w:pStyle w:val="Liste"/>
      </w:pPr>
      <w:r w:rsidRPr="00A61365">
        <w:t>Professor Ola Honningdal Grytten, Bergen (utvalgsleder)</w:t>
      </w:r>
    </w:p>
    <w:p w14:paraId="56CA4362" w14:textId="77777777" w:rsidR="00F52703" w:rsidRPr="00A61365" w:rsidRDefault="00962653" w:rsidP="00A61365">
      <w:pPr>
        <w:pStyle w:val="Liste"/>
      </w:pPr>
      <w:r w:rsidRPr="00A61365">
        <w:t>Professor Jon Olaf Olaussen, Malvik</w:t>
      </w:r>
    </w:p>
    <w:p w14:paraId="2887EB02" w14:textId="77777777" w:rsidR="00F52703" w:rsidRPr="00A61365" w:rsidRDefault="00962653" w:rsidP="00A61365">
      <w:pPr>
        <w:pStyle w:val="Liste"/>
      </w:pPr>
      <w:r w:rsidRPr="00A61365">
        <w:t>Spesialrådgiver Ann Lisbet Brathaug, Oslo</w:t>
      </w:r>
    </w:p>
    <w:p w14:paraId="014F6E7E" w14:textId="77777777" w:rsidR="00F52703" w:rsidRPr="00A61365" w:rsidRDefault="00962653" w:rsidP="00A61365">
      <w:pPr>
        <w:pStyle w:val="Liste"/>
      </w:pPr>
      <w:r w:rsidRPr="00A61365">
        <w:t>Sivilagronom Leif Forsell, Ås (til og med møte 24.-25. mai 2022)</w:t>
      </w:r>
    </w:p>
    <w:p w14:paraId="5F4E852E" w14:textId="77777777" w:rsidR="00F52703" w:rsidRPr="00A61365" w:rsidRDefault="00962653" w:rsidP="00A61365">
      <w:pPr>
        <w:pStyle w:val="Liste"/>
      </w:pPr>
      <w:r w:rsidRPr="00A61365">
        <w:lastRenderedPageBreak/>
        <w:t>Førsteamanuensis Irena Kustec, Bodø</w:t>
      </w:r>
    </w:p>
    <w:p w14:paraId="62581266" w14:textId="77777777" w:rsidR="00F52703" w:rsidRPr="00A61365" w:rsidRDefault="00962653" w:rsidP="00A61365">
      <w:pPr>
        <w:pStyle w:val="Liste"/>
      </w:pPr>
      <w:r w:rsidRPr="00A61365">
        <w:t>Sivilagronom Håvard Bjørgen, Stange</w:t>
      </w:r>
    </w:p>
    <w:p w14:paraId="67C6AC71" w14:textId="77777777" w:rsidR="00F52703" w:rsidRPr="00A61365" w:rsidRDefault="00962653" w:rsidP="00A61365">
      <w:pPr>
        <w:pStyle w:val="Liste"/>
      </w:pPr>
      <w:r w:rsidRPr="00A61365">
        <w:t>Konserndirektør Eli Reistad, Sigdal</w:t>
      </w:r>
    </w:p>
    <w:p w14:paraId="4BD25FA4" w14:textId="77777777" w:rsidR="00F52703" w:rsidRPr="00A61365" w:rsidRDefault="00962653" w:rsidP="00A61365">
      <w:pPr>
        <w:pStyle w:val="Liste"/>
      </w:pPr>
      <w:r w:rsidRPr="00A61365">
        <w:t>Bonde Olaf Godli, Lunner</w:t>
      </w:r>
    </w:p>
    <w:p w14:paraId="60ABE254" w14:textId="77777777" w:rsidR="00F52703" w:rsidRPr="00A61365" w:rsidRDefault="00962653" w:rsidP="00A61365">
      <w:pPr>
        <w:pStyle w:val="Liste"/>
      </w:pPr>
      <w:r w:rsidRPr="00A61365">
        <w:t>Seniorrådgiver Siri Voll Dombu, Oslo</w:t>
      </w:r>
    </w:p>
    <w:p w14:paraId="3D16A2DB" w14:textId="77777777" w:rsidR="00F52703" w:rsidRPr="00A61365" w:rsidRDefault="00962653" w:rsidP="00A61365">
      <w:r w:rsidRPr="00A61365">
        <w:t>Sekretariatet for utvalget har vært Steinar Helgen (Landbruks- og matdepartementet, leder), Per Arne Skjeflo (Finansdepartementet), Lars Johan Rustad (Norsk institutt for bioøkonomi), Ola Vestad (Statistisk sentralbyrå), Jon Løyland (Landbruksdirektoratet), Torgeir Dahl Jørgensen (Finansdepartementet), Jakob Simonhjell (Landbruks- og matdepartementet) og Kjersti Sorteberglien (Landbruks- og matdepartementet).</w:t>
      </w:r>
    </w:p>
    <w:p w14:paraId="28728C71" w14:textId="77777777" w:rsidR="00F52703" w:rsidRPr="00A61365" w:rsidRDefault="00962653" w:rsidP="00A61365">
      <w:pPr>
        <w:pStyle w:val="Overskrift2"/>
      </w:pPr>
      <w:r w:rsidRPr="00A61365">
        <w:t>Utvalgets arbeid</w:t>
      </w:r>
    </w:p>
    <w:p w14:paraId="4D829F92" w14:textId="77777777" w:rsidR="00F52703" w:rsidRPr="00A61365" w:rsidRDefault="00962653" w:rsidP="00A61365">
      <w:r w:rsidRPr="00A61365">
        <w:t>Utvalget hadde sitt første møte 3. september 2021 i Oslo, og har til sammen hatt 12 møter, hvorav to todagersmøter. Tre av møtene ble gjennomført digitalt, mens enkeltmedlemmer har deltatt digitalt også på andre møter ved behov.</w:t>
      </w:r>
    </w:p>
    <w:p w14:paraId="273079AF" w14:textId="77777777" w:rsidR="00F52703" w:rsidRPr="00A61365" w:rsidRDefault="00962653" w:rsidP="00A61365">
      <w:r w:rsidRPr="00A61365">
        <w:t>For å belyse utvalgets mandat på best mulig måte, har utvalget innhentet innspill fra interesserte parter og vurderinger fra ulike fagmiljøer. Utvalgsmedlemmene har vært aktive bidragsytere til faktagrunnlag og analyser underveis i arbeidet.</w:t>
      </w:r>
    </w:p>
    <w:p w14:paraId="09B8F9A8" w14:textId="77777777" w:rsidR="00F52703" w:rsidRPr="00A61365" w:rsidRDefault="00962653" w:rsidP="00A61365">
      <w:r w:rsidRPr="00A61365">
        <w:t>På utvalgets andre møte, 23. september 2021, var faglagene, næringsmiddelindustrien representert ved NHO Mat og drikke, industriarbeiderne representert ved Norsk Nærings- og Nytelsesmiddelarbeiderforbund og representanter for bondeopprøret invitert til å gi innspill til utvalgets arbeid. Utvalget ønsket blant annet vurderinger av markedsmuligheter, inkludert fra industriens ståsted, inntektsdannelsen i verdikjeden for mat og arbeidet med å legge til rette for gode inntektsmuligheter i jordbruket. I tillegg til andre vurderinger knyttet til utvalgets mandat.</w:t>
      </w:r>
    </w:p>
    <w:p w14:paraId="184E55A9" w14:textId="77777777" w:rsidR="00F52703" w:rsidRPr="00A61365" w:rsidRDefault="00962653" w:rsidP="00A61365">
      <w:r w:rsidRPr="00A61365">
        <w:t>Utvalget inviterte alle interesserte til å sende inn skriftlige innspill, og innen fristen 31. desember 2021 var det kommet inn 39 innspill fra blant annet privatpersoner, organisasjoner, bedrifter og kommuner. Gjennomgangen av innspillene viser en bredde i hvilke temaer de ulike aktørene ønsker å belyse, men noen temaer skiller seg ut ved at de blir nevnt i mange av innspillene, jf. figur 1.1. Temaene som oftest gikk igjen, bekreftet for en stor del de problemstillingene som lå til grunn for at utvalget ble nedsatt. Innspillene bidro også med mye verdifull innsikt i hvordan problemstillingene oppleves av ulike aktører i næringen, samt nyttige innspill og forslag til utvalgets videre arbeid.</w:t>
      </w:r>
    </w:p>
    <w:p w14:paraId="1038EDA5" w14:textId="6912798A" w:rsidR="00F52703" w:rsidRPr="00A61365" w:rsidRDefault="00767594" w:rsidP="00A61365">
      <w:r>
        <w:rPr>
          <w:noProof/>
        </w:rPr>
        <w:lastRenderedPageBreak/>
        <w:drawing>
          <wp:inline distT="0" distB="0" distL="0" distR="0" wp14:anchorId="6DA284E7" wp14:editId="6016E315">
            <wp:extent cx="6076950" cy="396240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962400"/>
                    </a:xfrm>
                    <a:prstGeom prst="rect">
                      <a:avLst/>
                    </a:prstGeom>
                    <a:noFill/>
                    <a:ln>
                      <a:noFill/>
                    </a:ln>
                  </pic:spPr>
                </pic:pic>
              </a:graphicData>
            </a:graphic>
          </wp:inline>
        </w:drawing>
      </w:r>
    </w:p>
    <w:p w14:paraId="73017DB9" w14:textId="77777777" w:rsidR="00F52703" w:rsidRPr="00A61365" w:rsidRDefault="00962653" w:rsidP="00A61365">
      <w:pPr>
        <w:pStyle w:val="figur-tittel"/>
      </w:pPr>
      <w:r w:rsidRPr="00A61365">
        <w:t>Tema som er reist i skriftlige innspill.</w:t>
      </w:r>
    </w:p>
    <w:p w14:paraId="1B41178C" w14:textId="77777777" w:rsidR="00F52703" w:rsidRPr="00A61365" w:rsidRDefault="00962653" w:rsidP="00A61365">
      <w:r w:rsidRPr="00A61365">
        <w:t>Utvalget har på flere av møtene invitert både utvalgsmedlemmer og eksterne aktører til å holde faglige innlegg for å belyse enkelttemaer.</w:t>
      </w:r>
    </w:p>
    <w:p w14:paraId="2B311AB8" w14:textId="77777777" w:rsidR="00F52703" w:rsidRPr="00A61365" w:rsidRDefault="00962653" w:rsidP="00A61365">
      <w:r w:rsidRPr="00A61365">
        <w:t>I tillegg til faktagrunnlag og analyser produsert av utvalget selv og sekretariatet, har utvalget benyttet seg av ulike fagmiljøer for å få et bredere kunnskapsgrunnlag for utvalgets vurderinger. Rapporter levert utvalget fra Statistisk sentralbyrå (SSB), Ruralis – Institutt for rural- og regionalforskning og Norsk institutt for bioøkonomi (NIBIO) er vedlagt elektronisk.</w:t>
      </w:r>
    </w:p>
    <w:p w14:paraId="15DADBEA" w14:textId="77777777" w:rsidR="00F52703" w:rsidRPr="00A61365" w:rsidRDefault="00962653" w:rsidP="00A61365">
      <w:r w:rsidRPr="00A61365">
        <w:t>Da informasjonsinnhenting og ferdigstilling av bestilte data og analyser ble betydelig mer arbeidskrevende enn antatt, fant utvalget at det var behov for å be om utsatt frist for å kunne ferdigstille arbeidet på en god og ansvarlig måte. Landbruks- og matdepartementet fastsatte ny frist for utvalget til 1. oktober 2022.</w:t>
      </w:r>
    </w:p>
    <w:p w14:paraId="08335609" w14:textId="77777777" w:rsidR="00F52703" w:rsidRPr="00A61365" w:rsidRDefault="00962653" w:rsidP="00A61365">
      <w:pPr>
        <w:pStyle w:val="Overskrift2"/>
      </w:pPr>
      <w:r w:rsidRPr="00A61365">
        <w:t>Rammer for arbeidet og utvalgets kommentarer til mandatet</w:t>
      </w:r>
    </w:p>
    <w:p w14:paraId="34784953" w14:textId="77777777" w:rsidR="00F52703" w:rsidRPr="00A61365" w:rsidRDefault="00962653" w:rsidP="00A61365">
      <w:r w:rsidRPr="00A61365">
        <w:t>Utvalgets arbeid er gjennomført i et ekstraordinært år internasjonalt, med effekter av koronapandemien, flaskehalser i forsyningssystemene, klimakrise, energikrise, råvareboom og krigen i Ukraina. Matprodusenter i Norge og verden forøvrig opplever sterk kostnadsvekst på sentrale produksjonsmidler. FAOs matprisindeks har nådd sitt høyeste nivå noen gang. Matvareberedskap er løftet på den politiske dagsorden. Uroen i matvaremarkedene påvirker den politiske debatten også i Norge og påvirker rammebetingelsene for inntektsdannelsen i jordbruket, men endrer ikke de prinsipielle problemstillingene i utvalgets mandat knyttet til inntektsmåling for selvstendig næringsdrivende og sammenligning med arbeidstakeres lønnsinntekt.</w:t>
      </w:r>
    </w:p>
    <w:p w14:paraId="05A1B585" w14:textId="77777777" w:rsidR="00F52703" w:rsidRPr="00A61365" w:rsidRDefault="00962653" w:rsidP="00A61365">
      <w:r w:rsidRPr="00A61365">
        <w:t>En årsak til at diskusjonen om inntektsmålingen er aktualisert er, slik utvalget oppfatter det, at over tid er arbeidsinnsats i økende grad byttet ut med kapitalinnsats. Driftsoverskuddet må gi avkastning til begge deler. Det kan beregnes ulike lønnsomhetsmål med utgangspunkt i driftsoverskuddet.</w:t>
      </w:r>
    </w:p>
    <w:p w14:paraId="27BD63EB" w14:textId="77777777" w:rsidR="00F52703" w:rsidRPr="00A61365" w:rsidRDefault="00962653" w:rsidP="00A61365">
      <w:r w:rsidRPr="00A61365">
        <w:lastRenderedPageBreak/>
        <w:t>Utvalgets mandat er å finne ut hvordan man på en riktigst mulig måte kan beregne utvikling og nivå i jordbrukets inntekt sammenlignet med lønnstakeres inntekt. Samtidig skal det vurderes muligheter og begrensninger, samt grunnlag og forutsetninger for en slik sammenligning. Utvalget er i tillegg bedt om å se på samfunnsøkonomiske og budsjettøkonomiske konsekvenser av å bruke resultatet av slike beregninger til å redusere inntektsforskjellen til lønnsmottagerne. Dette er også nødvendig for å forstå jordbrukspolitikkens effekt på inntektsdannelsen i jordbruket.</w:t>
      </w:r>
    </w:p>
    <w:p w14:paraId="27AEF57B" w14:textId="77777777" w:rsidR="00F52703" w:rsidRPr="00A61365" w:rsidRDefault="00962653" w:rsidP="00A61365">
      <w:r w:rsidRPr="00A61365">
        <w:t>Inntekten fra jordbruksdrift er resultat av de inntektsmulighetene jordbrukspolitikken gir, sammen med andre forhold som markedsutvikling, makroøkonomiske forhold, konkurransekraft mot import og valgene som gjøres i hver enkelt jordbruksbedrift. Hver enkelt bedrift har et ansvar for egen inntekt og for selv å utnytte inntektsmulighetene. Mye av jordbruksaktiviteten skjer i personforetak hvor driften er integrert i en samlet husholdningsøkonomi med flere inntektskilder. For mange utgjør jordbruksinntektene en mindre del av husholdningens inntekt, og insentiver i jordbruksdriften kan være sammensatt.</w:t>
      </w:r>
    </w:p>
    <w:p w14:paraId="7E0C319E" w14:textId="77777777" w:rsidR="00F52703" w:rsidRPr="00A61365" w:rsidRDefault="00962653" w:rsidP="00A61365">
      <w:r w:rsidRPr="00A61365">
        <w:t>Ut fra mandatet har utvalget gjennomført en utredning som gir antydninger og anbefalinger om beregningstekniske forhold i oppfyllingen av et inntektsmål for næringsdrivende.</w:t>
      </w:r>
    </w:p>
    <w:p w14:paraId="34D8749C" w14:textId="77777777" w:rsidR="00F52703" w:rsidRPr="00A61365" w:rsidRDefault="00962653" w:rsidP="00A61365">
      <w:r w:rsidRPr="00A61365">
        <w:t xml:space="preserve">Inntektsstatistikk for næringsdrivende kan ikke sammenlignes direkte med lønnsinntekt. Inntekten vil også naturlig variere mer fra år til år. Med grunnlag i den meget store variasjonen i norsk jordbruk kan det også stilles spørsmål ved hvilken informasjon det gir å beregne </w:t>
      </w:r>
      <w:r w:rsidRPr="00A61365">
        <w:rPr>
          <w:rStyle w:val="kursiv"/>
        </w:rPr>
        <w:t>ett</w:t>
      </w:r>
      <w:r w:rsidRPr="00A61365">
        <w:t xml:space="preserve"> tall som uttrykk for gjennomsnittlig jordbruksinntekt, og som uttrykk for inntektsmuligheter og mulighet til å realisere det store mangfoldet i bønders mål for næringsvirksomheten. Datamaterialet bør i større grad dokumentere og legge vekt på variasjon.</w:t>
      </w:r>
    </w:p>
    <w:p w14:paraId="2B384A68" w14:textId="1C382443" w:rsidR="00F52703" w:rsidRPr="00A61365" w:rsidRDefault="00962653" w:rsidP="00A61365">
      <w:r w:rsidRPr="00A61365">
        <w:t>Utvalget vurderer at mandatet må ansees som en større oppgave enn å justere det nåværende rammeverket. Oppgaven er ikke å foreslå endringer i inntektsmålet, men å vurdere konsekvenser for inntektsmålingen av om inntektsmålet tolkes som et utviklingsmål eller etter nivåmål basert på sammenligning med lønnsmottakere. Utvalget anser at det primært skal vurdere og foreslå prinsipper for inntektsmålingssystemet, men vil også utrede konkrete modeller for inntektsmålingen. Videre har utvalget konsentrert sitt arbeid om løpende inntekter i grunnlagsmaterialet, skattemessige forhold, pensjon og levekår er derfor ikke en del av dette. Utvalget tar ikke stilling til hvordan utvalgets anbefalinger og konklusjoner kan følges opp i utforming av jordbrukspolitikken og virkemiddelbruken.</w:t>
      </w:r>
    </w:p>
    <w:p w14:paraId="298B4A6E" w14:textId="77777777" w:rsidR="00F52703" w:rsidRPr="00A61365" w:rsidRDefault="00962653" w:rsidP="00A61365">
      <w:pPr>
        <w:pStyle w:val="Overskrift1"/>
      </w:pPr>
      <w:r w:rsidRPr="00A61365">
        <w:lastRenderedPageBreak/>
        <w:t>Norsk jordbruk og jordbrukspolitikk</w:t>
      </w:r>
    </w:p>
    <w:p w14:paraId="5FB31ED9" w14:textId="77777777" w:rsidR="00F52703" w:rsidRPr="00A61365" w:rsidRDefault="00962653" w:rsidP="00A61365">
      <w:pPr>
        <w:pStyle w:val="Overskrift2"/>
      </w:pPr>
      <w:r w:rsidRPr="00A61365">
        <w:t>Utviklingen i norsk jordbruk</w:t>
      </w:r>
    </w:p>
    <w:p w14:paraId="75B35035" w14:textId="77777777" w:rsidR="00F52703" w:rsidRPr="00A61365" w:rsidRDefault="00962653" w:rsidP="00A61365">
      <w:r w:rsidRPr="00A61365">
        <w:t>Jordbruket er en av flere primærnæringer i landbruket og omfatter dyrking av planter og husdyrproduksjon. Landbruk inkluderer i tillegg skogbruk, reindrift og tilleggsnæringer med utgangspunkt i gårdens ressurser. Det norske jordbruket er i all hovedsak orientert mot hjemmemarkedet. Det innebærer at befolkningsutviklingen, sammensetningen av folks matkonsum og matsektorens konkurranseevne mot import er av stor betydning for inntektsmulighetene.</w:t>
      </w:r>
    </w:p>
    <w:p w14:paraId="7B18F83D" w14:textId="77777777" w:rsidR="00F52703" w:rsidRPr="00A61365" w:rsidRDefault="00962653" w:rsidP="00A61365">
      <w:r w:rsidRPr="00A61365">
        <w:t>Den jordbruksbaserte verdikjeden er en av Norges få komplette verdikjeder, og den jordbruksbaserte næringsmiddelindustrien omsetter og bearbeider i hovedsak norske jordbruksråvarer. Produksjonskapasiteten er derfor i stor grad dimensjonert ut fra tilgang på norskproduserte råvarer og salg til hjemmemarkedet. Utviklingen i markedsandeler på hjemmemarkedet og i eksporten er et uttrykk for næringsmiddelindustriens konkurranseevne. Importvernet gir for mange jordbruksvarer et høyere produktprisnivå i Norge enn i nabomarkeder, samtidig som utviklingen går i retning av økt internasjonal konkurranse også for den norske næringsmiddelindustrien. Norge er tilsluttet en rekke handelsavtaler som legger til rette for samhandel.</w:t>
      </w:r>
    </w:p>
    <w:p w14:paraId="07F82716" w14:textId="5B991E9C" w:rsidR="00F52703" w:rsidRPr="00A61365" w:rsidRDefault="00962653" w:rsidP="00A61365">
      <w:r w:rsidRPr="00A61365">
        <w:t xml:space="preserve">Verdikjeden for mat er betydelig endret de siste 20–30 årene. Handlingsrommet i jordbrukspolitikken påvirkes som følge av at utviklingen har gått i retning av at dagligvarekjedene i økende grad har integrert lengre bakover i verdikjeden. Utviklingen i verdikjeden for mat er omtalt i ulike offentlige publikasjoner, se blant annet Meld. St. 11 (2016–2017) </w:t>
      </w:r>
      <w:r w:rsidRPr="00A61365">
        <w:rPr>
          <w:rStyle w:val="kursiv"/>
        </w:rPr>
        <w:t>Endring og utvikling – En fremtidsrettet jordbruksproduksjon.</w:t>
      </w:r>
    </w:p>
    <w:p w14:paraId="56003242" w14:textId="77777777" w:rsidR="00F52703" w:rsidRPr="00A61365" w:rsidRDefault="00962653" w:rsidP="00A61365">
      <w:pPr>
        <w:pStyle w:val="Overskrift3"/>
      </w:pPr>
      <w:r w:rsidRPr="00A61365">
        <w:t>Areal, årsverk, antall bruk, produksjon med videre</w:t>
      </w:r>
    </w:p>
    <w:p w14:paraId="609501D0" w14:textId="77777777" w:rsidR="00F52703" w:rsidRPr="00A61365" w:rsidRDefault="00962653" w:rsidP="00A61365">
      <w:r w:rsidRPr="00A61365">
        <w:t>Siden 1970 har produksjonen av plante- og husdyrprodukter økt med 50 prosent ifølge Budsjettnemnda for jordbruket. Jordbruksareal i drift økte på 80- og 90-tallet og var på sitt høyeste nivå i 2001. Etter 2001 gikk registrert jordbruksareal i drift noe tilbake fram til 2013. Nedgangen skyldes både innføring av digitalt kartgrunnlag i årene 2005 til 2013, og at noe areal har gått ut av drift. Innføringen av digitalt kartgrunnlag førte til en reduksjon i det registrerte jordbruksarealet på om lag 3,3 prosent. Fra 2013 har registrert jordbruksareal i drift vært så å si uendret, jf. figur 2.1</w:t>
      </w:r>
    </w:p>
    <w:p w14:paraId="4F7381B9" w14:textId="64E2914C" w:rsidR="00F52703" w:rsidRPr="00A61365" w:rsidRDefault="00767594" w:rsidP="00A61365">
      <w:r>
        <w:rPr>
          <w:noProof/>
        </w:rPr>
        <w:lastRenderedPageBreak/>
        <w:drawing>
          <wp:inline distT="0" distB="0" distL="0" distR="0" wp14:anchorId="3535539B" wp14:editId="2C557126">
            <wp:extent cx="6076950" cy="3590925"/>
            <wp:effectExtent l="0" t="0" r="0"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D446509" w14:textId="77777777" w:rsidR="00F52703" w:rsidRPr="00A61365" w:rsidRDefault="00962653" w:rsidP="00A61365">
      <w:pPr>
        <w:pStyle w:val="figur-tittel"/>
      </w:pPr>
      <w:r w:rsidRPr="00A61365">
        <w:t>Befolkning, areal, produksjon, antall jordbruksbedrifter</w:t>
      </w:r>
    </w:p>
    <w:p w14:paraId="63E4C10A" w14:textId="77777777" w:rsidR="00F52703" w:rsidRPr="00A61365" w:rsidRDefault="00962653" w:rsidP="00A61365">
      <w:pPr>
        <w:pStyle w:val="Kilde"/>
      </w:pPr>
      <w:r w:rsidRPr="00A61365">
        <w:t>Budsjettnemnda for jordbruket og SSB</w:t>
      </w:r>
    </w:p>
    <w:p w14:paraId="59CE945E" w14:textId="77777777" w:rsidR="00F52703" w:rsidRPr="00A61365" w:rsidRDefault="00962653" w:rsidP="00A61365">
      <w:r w:rsidRPr="00A61365">
        <w:t>Figur 2.2 viser utviklingen i produksjon av husdyrprodukter. Som følge av forbruksendringer ble melkeproduksjonen redusert gjennom 1990-tallet, og har vært relativt stabil de siste 20 årene. Produksjonen av svinekjøtt og særlig kylling har økt betydelig, mens produksjonen av de grasbaserte kjøttslagene storfe og sau/lam økte noe fram til år 2000, og har deretter vært stabil eller svakt fallende.</w:t>
      </w:r>
    </w:p>
    <w:p w14:paraId="651EBE07" w14:textId="1981B832" w:rsidR="00F52703" w:rsidRPr="00A61365" w:rsidRDefault="00767594" w:rsidP="00A61365">
      <w:r>
        <w:rPr>
          <w:noProof/>
        </w:rPr>
        <w:drawing>
          <wp:inline distT="0" distB="0" distL="0" distR="0" wp14:anchorId="193CD4EE" wp14:editId="0FED311C">
            <wp:extent cx="6076950" cy="3590925"/>
            <wp:effectExtent l="0" t="0" r="0" b="952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76CF140" w14:textId="77777777" w:rsidR="00F52703" w:rsidRPr="00A61365" w:rsidRDefault="00962653" w:rsidP="00A61365">
      <w:pPr>
        <w:pStyle w:val="figur-tittel"/>
      </w:pPr>
      <w:r w:rsidRPr="00A61365">
        <w:lastRenderedPageBreak/>
        <w:t>Produksjon av husdyrprodukter 1970–2021</w:t>
      </w:r>
    </w:p>
    <w:p w14:paraId="597014DE" w14:textId="77777777" w:rsidR="00F52703" w:rsidRPr="00A61365" w:rsidRDefault="00962653" w:rsidP="00A61365">
      <w:pPr>
        <w:pStyle w:val="Kilde"/>
      </w:pPr>
      <w:r w:rsidRPr="00A61365">
        <w:t>Budsjettnemnda for jordbruket</w:t>
      </w:r>
    </w:p>
    <w:p w14:paraId="3BDD62B6" w14:textId="77777777" w:rsidR="00F52703" w:rsidRPr="00A61365" w:rsidRDefault="00962653" w:rsidP="00A61365">
      <w:r w:rsidRPr="00A61365">
        <w:t>Som vist i figur 2.3 økte kornproduksjonen kraftig fra 1970 til 1990, spesielt gjaldt dette matkorn. Deretter har kornproduksjonen vært stabil eller svakt fallende, men med store årlige svingninger. Det har vært reduksjon i potetproduksjon i mesteparten av perioden, men noenlunde stabilt nivå fra rundt 2010. Produksjonen av grønnsaker var stabil fram til om lag 2010, men har hatt noe høyere nivå etter dette. Produksjon av blomster økte fram til tidlig på 2000-tallet, deretter har det vært en nedgang. Endringene i jordbruksproduksjonen skyldes i stor grad endret forbruksmønster, med unntak for matkorn der norskandelen har økt.</w:t>
      </w:r>
    </w:p>
    <w:p w14:paraId="3720C6B2" w14:textId="3BF88E2D" w:rsidR="00F52703" w:rsidRPr="00A61365" w:rsidRDefault="00767594" w:rsidP="00A61365">
      <w:r>
        <w:rPr>
          <w:noProof/>
        </w:rPr>
        <w:drawing>
          <wp:inline distT="0" distB="0" distL="0" distR="0" wp14:anchorId="3A0397C3" wp14:editId="67C998D2">
            <wp:extent cx="6076950" cy="3419475"/>
            <wp:effectExtent l="0" t="0" r="0" b="952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F7367B0" w14:textId="77777777" w:rsidR="00F52703" w:rsidRPr="00A61365" w:rsidRDefault="00962653" w:rsidP="00A61365">
      <w:pPr>
        <w:pStyle w:val="figur-tittel"/>
      </w:pPr>
      <w:r w:rsidRPr="00A61365">
        <w:t>Produksjon av planteprodukter 1970–2021</w:t>
      </w:r>
    </w:p>
    <w:p w14:paraId="095DC0A7" w14:textId="77777777" w:rsidR="00F52703" w:rsidRPr="00A61365" w:rsidRDefault="00962653" w:rsidP="00A61365">
      <w:pPr>
        <w:pStyle w:val="Kilde"/>
      </w:pPr>
      <w:r w:rsidRPr="00A61365">
        <w:t>Budsjettnemnda for jordbruket og SSB</w:t>
      </w:r>
    </w:p>
    <w:p w14:paraId="6CB487EE" w14:textId="77777777" w:rsidR="00F52703" w:rsidRPr="00A61365" w:rsidRDefault="00962653" w:rsidP="00A61365">
      <w:r w:rsidRPr="00A61365">
        <w:t>Jordbruket har endret seg betydelig gjennom perioden. Jordbruksbedriftene har blitt vesentlig større etter de fleste mål, unntatt arbeidsforbruk. Den sterke struktur- og produktivitetsutviklingen skyldes i stor grad at manuelle arbeidsoperasjoner er mekanisert/automatisert og endring i driftsteknikker, jf. figur 2.4. I perioden fra 1970 til 2021 er areal per bedrift om lag firedoblet. Produksjonsvolumet for plante- og husdyrprodukter per bedrift er seksdoblet.</w:t>
      </w:r>
    </w:p>
    <w:p w14:paraId="64CF9751" w14:textId="77777777" w:rsidR="00F52703" w:rsidRPr="00A61365" w:rsidRDefault="00962653" w:rsidP="00A61365">
      <w:r w:rsidRPr="00A61365">
        <w:t>Totalt antall utførte timeverk per bedrift, inkludert leid arbeid, er redusert med nesten 20 prosent i perioden, ifølge SSBs arbeidsforbruksundersøkelser. Investeringsvolumet per bedrift, korrigert for prisstigning på kapitalobjektene, er om lag 2,5 ganger så høyt som i 1970 i gjennomsnitt.</w:t>
      </w:r>
    </w:p>
    <w:p w14:paraId="0AECE0F6" w14:textId="1D4E6928" w:rsidR="00F52703" w:rsidRPr="00A61365" w:rsidRDefault="00767594" w:rsidP="00A61365">
      <w:r>
        <w:rPr>
          <w:noProof/>
        </w:rPr>
        <w:lastRenderedPageBreak/>
        <w:drawing>
          <wp:inline distT="0" distB="0" distL="0" distR="0" wp14:anchorId="6704E5F5" wp14:editId="49640631">
            <wp:extent cx="6076950" cy="323850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C7EEB60" w14:textId="77777777" w:rsidR="00F52703" w:rsidRPr="00A61365" w:rsidRDefault="00962653" w:rsidP="00A61365">
      <w:pPr>
        <w:pStyle w:val="figur-tittel"/>
      </w:pPr>
      <w:r w:rsidRPr="00A61365">
        <w:t>Størrelsen på jordbruksbedriftene etter ulike mål 1970–2021, Indekser 1970=100</w:t>
      </w:r>
    </w:p>
    <w:p w14:paraId="6C188994" w14:textId="77777777" w:rsidR="00F52703" w:rsidRPr="00A61365" w:rsidRDefault="00962653" w:rsidP="00A61365">
      <w:pPr>
        <w:pStyle w:val="Kilde"/>
      </w:pPr>
      <w:r w:rsidRPr="00A61365">
        <w:t>Budsjettnemnda for jordbruket og SSB.</w:t>
      </w:r>
    </w:p>
    <w:p w14:paraId="0462EC74" w14:textId="77777777" w:rsidR="00F52703" w:rsidRPr="00A61365" w:rsidRDefault="00962653" w:rsidP="00A61365">
      <w:r w:rsidRPr="00A61365">
        <w:t>Investeringsvolumet, jf. figur 2.5, var ifølge Budsjettnemnda for jordbruket høyest i opptrappingsårene 1976–1982, med årlige investeringer på over 20 milliarder kroner, målt i 2020-priser på de enkelte kapitalobjektene, maskiner, bygninger, jord, buskap med videre. Imidlertid var investeringene fordelt på vesentlig flere bedrifter enn i dag. De siste 20 årene har investeringene vært relativt stabile på om lag det halve nivået (inkludert verdien av inngåtte leasingkontrakter), men i gjennomsnitt er investeringene per bedrift mer enn fordoblet. For enkeltprosjekter vil investering i nye driftsbygninger nå ofte beløpe seg til 10–20 millioner kroner i flere produksjoner. Investeringene økte særlig sterkt fra 2001–2006 som en følge av blant annet endringer i systemet for omsetning av melkekvoter og regelverk for husdyrhold. Fra 2006 har veksten vært vesentlig lavere.</w:t>
      </w:r>
    </w:p>
    <w:p w14:paraId="6215D104" w14:textId="2E2D5346" w:rsidR="00F52703" w:rsidRPr="00A61365" w:rsidRDefault="00767594" w:rsidP="00A61365">
      <w:r>
        <w:rPr>
          <w:noProof/>
        </w:rPr>
        <w:lastRenderedPageBreak/>
        <w:drawing>
          <wp:inline distT="0" distB="0" distL="0" distR="0" wp14:anchorId="1D5D00D3" wp14:editId="5BF05658">
            <wp:extent cx="6076950" cy="3419475"/>
            <wp:effectExtent l="0" t="0" r="0" b="952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A006D1A" w14:textId="77777777" w:rsidR="00F52703" w:rsidRPr="00A61365" w:rsidRDefault="00962653" w:rsidP="00A61365">
      <w:pPr>
        <w:pStyle w:val="figur-tittel"/>
      </w:pPr>
      <w:r w:rsidRPr="00A61365">
        <w:t>Totalt investeringsvolum og gjennomsnittlig investering per bedrift, justert til 2020-priser, på kapitalobjektene</w:t>
      </w:r>
    </w:p>
    <w:p w14:paraId="7D6678CD" w14:textId="77777777" w:rsidR="00F52703" w:rsidRPr="00A61365" w:rsidRDefault="00962653" w:rsidP="00A61365">
      <w:pPr>
        <w:pStyle w:val="Kilde"/>
      </w:pPr>
      <w:r w:rsidRPr="00A61365">
        <w:t>Budsjettnemnda for jordbruket</w:t>
      </w:r>
    </w:p>
    <w:p w14:paraId="5F354223" w14:textId="77777777" w:rsidR="00F52703" w:rsidRPr="00A61365" w:rsidRDefault="00962653" w:rsidP="00A61365">
      <w:pPr>
        <w:pStyle w:val="Overskrift3"/>
      </w:pPr>
      <w:r w:rsidRPr="00A61365">
        <w:t>Geografi og struktur</w:t>
      </w:r>
    </w:p>
    <w:p w14:paraId="193727B0" w14:textId="41EEAFB6" w:rsidR="00F52703" w:rsidRPr="00A61365" w:rsidRDefault="00962653" w:rsidP="00A61365">
      <w:r w:rsidRPr="00A61365">
        <w:t>Melkeproduksjonen er den største enkeltproduksjonen i norsk jordbruk målt i verdi. Etter at besetningsstørrelsene økte svakt gjennom 1980- og 1990-tallet, er gjennomsnittlig antall kyr per bedrift fordoblet de siste 20 årene, fra 15 til 30 kyr. I perioden er antall bedrifter med melk redusert med om lag 2/3. For ammeku har antall bedrifter økt med om lag 10 prosent, og gjennomsnittlig antall kyr per bedrift er tredoblet. Antall bedrifter med sau er redusert med om lag 40 prosent, og mer enn halvparten av bedriftene hadde mindre enn 50 vinterfôra sau i 2020. Både ammeku og sau er ofte tilleggsproduksjoner til annen virksomhet. Tabell 2.1 til 2.4 viser endring i strukturen for noen produksjoner fra 1999 til 2020. Disse produksjonene er valgt fordi de er mest utbredt i norsk jordbruk, målt i antall jordbruksforetak.</w:t>
      </w:r>
    </w:p>
    <w:p w14:paraId="7CD7C3A9" w14:textId="7C7A35D5" w:rsidR="00A61365" w:rsidRPr="00A61365" w:rsidRDefault="00A61365" w:rsidP="00A61365">
      <w:pPr>
        <w:pStyle w:val="tabell-tittel"/>
      </w:pPr>
      <w:r w:rsidRPr="00A61365">
        <w:t>Antall jordbruksbedrifter med melkekyr etter besetningsstørrelse, 1999 og 2020</w:t>
      </w:r>
    </w:p>
    <w:p w14:paraId="73FA3EC9" w14:textId="77777777" w:rsidR="00F52703" w:rsidRPr="00A61365" w:rsidRDefault="00962653" w:rsidP="00A61365">
      <w:pPr>
        <w:pStyle w:val="Tabellnavn"/>
      </w:pPr>
      <w:r w:rsidRPr="00A61365">
        <w:t>06J1xt2</w:t>
      </w:r>
    </w:p>
    <w:tbl>
      <w:tblPr>
        <w:tblW w:w="9180" w:type="dxa"/>
        <w:tblInd w:w="43" w:type="dxa"/>
        <w:tblLayout w:type="fixed"/>
        <w:tblCellMar>
          <w:top w:w="110" w:type="dxa"/>
          <w:left w:w="43" w:type="dxa"/>
          <w:bottom w:w="40" w:type="dxa"/>
          <w:right w:w="43" w:type="dxa"/>
        </w:tblCellMar>
        <w:tblLook w:val="0000" w:firstRow="0" w:lastRow="0" w:firstColumn="0" w:lastColumn="0" w:noHBand="0" w:noVBand="0"/>
      </w:tblPr>
      <w:tblGrid>
        <w:gridCol w:w="4080"/>
        <w:gridCol w:w="1020"/>
        <w:gridCol w:w="1020"/>
        <w:gridCol w:w="1020"/>
        <w:gridCol w:w="1020"/>
        <w:gridCol w:w="1020"/>
      </w:tblGrid>
      <w:tr w:rsidR="00F52703" w:rsidRPr="00A61365" w14:paraId="4062660E" w14:textId="77777777" w:rsidTr="00A61365">
        <w:trPr>
          <w:trHeight w:val="580"/>
        </w:trPr>
        <w:tc>
          <w:tcPr>
            <w:tcW w:w="4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4B1B48F" w14:textId="77777777" w:rsidR="00F52703" w:rsidRPr="00A61365" w:rsidRDefault="00962653" w:rsidP="00A61365">
            <w:r w:rsidRPr="00A61365">
              <w:t>Besetningsstørrelse</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0688820" w14:textId="77777777" w:rsidR="00F52703" w:rsidRPr="00A61365" w:rsidRDefault="00962653" w:rsidP="00A61365">
            <w:r w:rsidRPr="00A61365">
              <w:t>Antall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53AF39D" w14:textId="77777777" w:rsidR="00F52703" w:rsidRPr="00A61365" w:rsidRDefault="00962653" w:rsidP="00A61365">
            <w:r w:rsidRPr="00A61365">
              <w:t>Andel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1A0AC86" w14:textId="77777777" w:rsidR="00F52703" w:rsidRPr="00A61365" w:rsidRDefault="00962653" w:rsidP="00A61365">
            <w:r w:rsidRPr="00A61365">
              <w:t>Antall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C07546B" w14:textId="77777777" w:rsidR="00F52703" w:rsidRPr="00A61365" w:rsidRDefault="00962653" w:rsidP="00A61365">
            <w:r w:rsidRPr="00A61365">
              <w:t>Andel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03E4825" w14:textId="77777777" w:rsidR="00F52703" w:rsidRPr="00A61365" w:rsidRDefault="00962653" w:rsidP="00A61365">
            <w:r w:rsidRPr="00A61365">
              <w:t>Andel av totalt</w:t>
            </w:r>
            <w:r w:rsidRPr="00A61365">
              <w:br/>
              <w:t xml:space="preserve"> antall melkekyr 2020</w:t>
            </w:r>
          </w:p>
        </w:tc>
      </w:tr>
      <w:tr w:rsidR="00F52703" w:rsidRPr="00A61365" w14:paraId="209050BA" w14:textId="77777777" w:rsidTr="00A61365">
        <w:trPr>
          <w:trHeight w:val="360"/>
        </w:trPr>
        <w:tc>
          <w:tcPr>
            <w:tcW w:w="4080" w:type="dxa"/>
            <w:tcBorders>
              <w:top w:val="single" w:sz="4" w:space="0" w:color="000000"/>
              <w:left w:val="nil"/>
              <w:bottom w:val="nil"/>
              <w:right w:val="nil"/>
            </w:tcBorders>
            <w:tcMar>
              <w:top w:w="110" w:type="dxa"/>
              <w:left w:w="43" w:type="dxa"/>
              <w:bottom w:w="40" w:type="dxa"/>
              <w:right w:w="43" w:type="dxa"/>
            </w:tcMar>
          </w:tcPr>
          <w:p w14:paraId="19F20888" w14:textId="77777777" w:rsidR="00F52703" w:rsidRPr="00A61365" w:rsidRDefault="00962653" w:rsidP="00A61365">
            <w:r w:rsidRPr="00A61365">
              <w:t>&lt; 10</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753E18AD" w14:textId="77777777" w:rsidR="00F52703" w:rsidRPr="00A61365" w:rsidRDefault="00962653" w:rsidP="00A61365">
            <w:r w:rsidRPr="00A61365">
              <w:t>6 047</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6A45ABCB" w14:textId="77777777" w:rsidR="00F52703" w:rsidRPr="00A61365" w:rsidRDefault="00962653" w:rsidP="00A61365">
            <w:r w:rsidRPr="00A61365">
              <w:t>27 %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0DDC69D5" w14:textId="77777777" w:rsidR="00F52703" w:rsidRPr="00A61365" w:rsidRDefault="00962653" w:rsidP="00A61365">
            <w:r w:rsidRPr="00A61365">
              <w:t>504</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5BD4D71C" w14:textId="77777777" w:rsidR="00F52703" w:rsidRPr="00A61365" w:rsidRDefault="00962653" w:rsidP="00A61365">
            <w:r w:rsidRPr="00A61365">
              <w:t>7 %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0F4D38FF" w14:textId="77777777" w:rsidR="00F52703" w:rsidRPr="00A61365" w:rsidRDefault="00962653" w:rsidP="00A61365">
            <w:r w:rsidRPr="00A61365">
              <w:t>2 %</w:t>
            </w:r>
          </w:p>
        </w:tc>
      </w:tr>
      <w:tr w:rsidR="00F52703" w:rsidRPr="00A61365" w14:paraId="6A9D44CA"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5B75AAFD" w14:textId="77777777" w:rsidR="00F52703" w:rsidRPr="00A61365" w:rsidRDefault="00962653" w:rsidP="00A61365">
            <w:r w:rsidRPr="00A61365">
              <w:lastRenderedPageBreak/>
              <w:t>10–19</w:t>
            </w:r>
          </w:p>
        </w:tc>
        <w:tc>
          <w:tcPr>
            <w:tcW w:w="1020" w:type="dxa"/>
            <w:tcBorders>
              <w:top w:val="nil"/>
              <w:left w:val="nil"/>
              <w:bottom w:val="nil"/>
              <w:right w:val="nil"/>
            </w:tcBorders>
            <w:tcMar>
              <w:top w:w="110" w:type="dxa"/>
              <w:left w:w="43" w:type="dxa"/>
              <w:bottom w:w="40" w:type="dxa"/>
              <w:right w:w="43" w:type="dxa"/>
            </w:tcMar>
            <w:vAlign w:val="bottom"/>
          </w:tcPr>
          <w:p w14:paraId="4C2D8752" w14:textId="77777777" w:rsidR="00F52703" w:rsidRPr="00A61365" w:rsidRDefault="00962653" w:rsidP="00A61365">
            <w:r w:rsidRPr="00A61365">
              <w:t>13 180</w:t>
            </w:r>
          </w:p>
        </w:tc>
        <w:tc>
          <w:tcPr>
            <w:tcW w:w="1020" w:type="dxa"/>
            <w:tcBorders>
              <w:top w:val="nil"/>
              <w:left w:val="nil"/>
              <w:bottom w:val="nil"/>
              <w:right w:val="nil"/>
            </w:tcBorders>
            <w:tcMar>
              <w:top w:w="110" w:type="dxa"/>
              <w:left w:w="43" w:type="dxa"/>
              <w:bottom w:w="40" w:type="dxa"/>
              <w:right w:w="43" w:type="dxa"/>
            </w:tcMar>
            <w:vAlign w:val="bottom"/>
          </w:tcPr>
          <w:p w14:paraId="09AD45B6" w14:textId="77777777" w:rsidR="00F52703" w:rsidRPr="00A61365" w:rsidRDefault="00962653" w:rsidP="00A61365">
            <w:r w:rsidRPr="00A61365">
              <w:t>58 %</w:t>
            </w:r>
          </w:p>
        </w:tc>
        <w:tc>
          <w:tcPr>
            <w:tcW w:w="1020" w:type="dxa"/>
            <w:tcBorders>
              <w:top w:val="nil"/>
              <w:left w:val="nil"/>
              <w:bottom w:val="nil"/>
              <w:right w:val="nil"/>
            </w:tcBorders>
            <w:tcMar>
              <w:top w:w="110" w:type="dxa"/>
              <w:left w:w="43" w:type="dxa"/>
              <w:bottom w:w="40" w:type="dxa"/>
              <w:right w:w="43" w:type="dxa"/>
            </w:tcMar>
            <w:vAlign w:val="bottom"/>
          </w:tcPr>
          <w:p w14:paraId="57580054" w14:textId="77777777" w:rsidR="00F52703" w:rsidRPr="00A61365" w:rsidRDefault="00962653" w:rsidP="00A61365">
            <w:r w:rsidRPr="00A61365">
              <w:t>2 166</w:t>
            </w:r>
          </w:p>
        </w:tc>
        <w:tc>
          <w:tcPr>
            <w:tcW w:w="1020" w:type="dxa"/>
            <w:tcBorders>
              <w:top w:val="nil"/>
              <w:left w:val="nil"/>
              <w:bottom w:val="nil"/>
              <w:right w:val="nil"/>
            </w:tcBorders>
            <w:tcMar>
              <w:top w:w="110" w:type="dxa"/>
              <w:left w:w="43" w:type="dxa"/>
              <w:bottom w:w="40" w:type="dxa"/>
              <w:right w:w="43" w:type="dxa"/>
            </w:tcMar>
            <w:vAlign w:val="bottom"/>
          </w:tcPr>
          <w:p w14:paraId="66116C9B" w14:textId="77777777" w:rsidR="00F52703" w:rsidRPr="00A61365" w:rsidRDefault="00962653" w:rsidP="00A61365">
            <w:r w:rsidRPr="00A61365">
              <w:t>30 %</w:t>
            </w:r>
          </w:p>
        </w:tc>
        <w:tc>
          <w:tcPr>
            <w:tcW w:w="1020" w:type="dxa"/>
            <w:tcBorders>
              <w:top w:val="nil"/>
              <w:left w:val="nil"/>
              <w:bottom w:val="nil"/>
              <w:right w:val="nil"/>
            </w:tcBorders>
            <w:tcMar>
              <w:top w:w="110" w:type="dxa"/>
              <w:left w:w="43" w:type="dxa"/>
              <w:bottom w:w="40" w:type="dxa"/>
              <w:right w:w="43" w:type="dxa"/>
            </w:tcMar>
            <w:vAlign w:val="bottom"/>
          </w:tcPr>
          <w:p w14:paraId="45806B32" w14:textId="77777777" w:rsidR="00F52703" w:rsidRPr="00A61365" w:rsidRDefault="00962653" w:rsidP="00A61365">
            <w:r w:rsidRPr="00A61365">
              <w:t>15 %</w:t>
            </w:r>
          </w:p>
        </w:tc>
      </w:tr>
      <w:tr w:rsidR="00F52703" w:rsidRPr="00A61365" w14:paraId="27D9B33B"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2E64DB3E" w14:textId="77777777" w:rsidR="00F52703" w:rsidRPr="00A61365" w:rsidRDefault="00962653" w:rsidP="00A61365">
            <w:r w:rsidRPr="00A61365">
              <w:t>20–39</w:t>
            </w:r>
          </w:p>
        </w:tc>
        <w:tc>
          <w:tcPr>
            <w:tcW w:w="1020" w:type="dxa"/>
            <w:tcBorders>
              <w:top w:val="nil"/>
              <w:left w:val="nil"/>
              <w:bottom w:val="nil"/>
              <w:right w:val="nil"/>
            </w:tcBorders>
            <w:tcMar>
              <w:top w:w="110" w:type="dxa"/>
              <w:left w:w="43" w:type="dxa"/>
              <w:bottom w:w="40" w:type="dxa"/>
              <w:right w:w="43" w:type="dxa"/>
            </w:tcMar>
            <w:vAlign w:val="bottom"/>
          </w:tcPr>
          <w:p w14:paraId="6E3B958A" w14:textId="77777777" w:rsidR="00F52703" w:rsidRPr="00A61365" w:rsidRDefault="00962653" w:rsidP="00A61365">
            <w:r w:rsidRPr="00A61365">
              <w:t>3 264</w:t>
            </w:r>
          </w:p>
        </w:tc>
        <w:tc>
          <w:tcPr>
            <w:tcW w:w="1020" w:type="dxa"/>
            <w:tcBorders>
              <w:top w:val="nil"/>
              <w:left w:val="nil"/>
              <w:bottom w:val="nil"/>
              <w:right w:val="nil"/>
            </w:tcBorders>
            <w:tcMar>
              <w:top w:w="110" w:type="dxa"/>
              <w:left w:w="43" w:type="dxa"/>
              <w:bottom w:w="40" w:type="dxa"/>
              <w:right w:w="43" w:type="dxa"/>
            </w:tcMar>
            <w:vAlign w:val="bottom"/>
          </w:tcPr>
          <w:p w14:paraId="7EE4BBED" w14:textId="77777777" w:rsidR="00F52703" w:rsidRPr="00A61365" w:rsidRDefault="00962653" w:rsidP="00A61365">
            <w:r w:rsidRPr="00A61365">
              <w:t>14 %</w:t>
            </w:r>
          </w:p>
        </w:tc>
        <w:tc>
          <w:tcPr>
            <w:tcW w:w="1020" w:type="dxa"/>
            <w:tcBorders>
              <w:top w:val="nil"/>
              <w:left w:val="nil"/>
              <w:bottom w:val="nil"/>
              <w:right w:val="nil"/>
            </w:tcBorders>
            <w:tcMar>
              <w:top w:w="110" w:type="dxa"/>
              <w:left w:w="43" w:type="dxa"/>
              <w:bottom w:w="40" w:type="dxa"/>
              <w:right w:w="43" w:type="dxa"/>
            </w:tcMar>
            <w:vAlign w:val="bottom"/>
          </w:tcPr>
          <w:p w14:paraId="280A6969" w14:textId="77777777" w:rsidR="00F52703" w:rsidRPr="00A61365" w:rsidRDefault="00962653" w:rsidP="00A61365">
            <w:r w:rsidRPr="00A61365">
              <w:t>2 628</w:t>
            </w:r>
          </w:p>
        </w:tc>
        <w:tc>
          <w:tcPr>
            <w:tcW w:w="1020" w:type="dxa"/>
            <w:tcBorders>
              <w:top w:val="nil"/>
              <w:left w:val="nil"/>
              <w:bottom w:val="nil"/>
              <w:right w:val="nil"/>
            </w:tcBorders>
            <w:tcMar>
              <w:top w:w="110" w:type="dxa"/>
              <w:left w:w="43" w:type="dxa"/>
              <w:bottom w:w="40" w:type="dxa"/>
              <w:right w:w="43" w:type="dxa"/>
            </w:tcMar>
            <w:vAlign w:val="bottom"/>
          </w:tcPr>
          <w:p w14:paraId="327AB3CB" w14:textId="77777777" w:rsidR="00F52703" w:rsidRPr="00A61365" w:rsidRDefault="00962653" w:rsidP="00A61365">
            <w:r w:rsidRPr="00A61365">
              <w:t>37 %</w:t>
            </w:r>
          </w:p>
        </w:tc>
        <w:tc>
          <w:tcPr>
            <w:tcW w:w="1020" w:type="dxa"/>
            <w:tcBorders>
              <w:top w:val="nil"/>
              <w:left w:val="nil"/>
              <w:bottom w:val="nil"/>
              <w:right w:val="nil"/>
            </w:tcBorders>
            <w:tcMar>
              <w:top w:w="110" w:type="dxa"/>
              <w:left w:w="43" w:type="dxa"/>
              <w:bottom w:w="40" w:type="dxa"/>
              <w:right w:w="43" w:type="dxa"/>
            </w:tcMar>
            <w:vAlign w:val="bottom"/>
          </w:tcPr>
          <w:p w14:paraId="285033A3" w14:textId="77777777" w:rsidR="00F52703" w:rsidRPr="00A61365" w:rsidRDefault="00962653" w:rsidP="00A61365">
            <w:r w:rsidRPr="00A61365">
              <w:t>34 %</w:t>
            </w:r>
          </w:p>
        </w:tc>
      </w:tr>
      <w:tr w:rsidR="00F52703" w:rsidRPr="00A61365" w14:paraId="22789416"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65BDAF0E" w14:textId="77777777" w:rsidR="00F52703" w:rsidRPr="00A61365" w:rsidRDefault="00962653" w:rsidP="00A61365">
            <w:r w:rsidRPr="00A61365">
              <w:t>40–69</w:t>
            </w:r>
          </w:p>
        </w:tc>
        <w:tc>
          <w:tcPr>
            <w:tcW w:w="1020" w:type="dxa"/>
            <w:tcBorders>
              <w:top w:val="nil"/>
              <w:left w:val="nil"/>
              <w:bottom w:val="nil"/>
              <w:right w:val="nil"/>
            </w:tcBorders>
            <w:tcMar>
              <w:top w:w="110" w:type="dxa"/>
              <w:left w:w="43" w:type="dxa"/>
              <w:bottom w:w="40" w:type="dxa"/>
              <w:right w:w="43" w:type="dxa"/>
            </w:tcMar>
            <w:vAlign w:val="bottom"/>
          </w:tcPr>
          <w:p w14:paraId="38F19702" w14:textId="77777777" w:rsidR="00F52703" w:rsidRPr="00A61365" w:rsidRDefault="00962653" w:rsidP="00A61365">
            <w:r w:rsidRPr="00A61365">
              <w:t>153</w:t>
            </w:r>
          </w:p>
        </w:tc>
        <w:tc>
          <w:tcPr>
            <w:tcW w:w="1020" w:type="dxa"/>
            <w:tcBorders>
              <w:top w:val="nil"/>
              <w:left w:val="nil"/>
              <w:bottom w:val="nil"/>
              <w:right w:val="nil"/>
            </w:tcBorders>
            <w:tcMar>
              <w:top w:w="110" w:type="dxa"/>
              <w:left w:w="43" w:type="dxa"/>
              <w:bottom w:w="40" w:type="dxa"/>
              <w:right w:w="43" w:type="dxa"/>
            </w:tcMar>
            <w:vAlign w:val="bottom"/>
          </w:tcPr>
          <w:p w14:paraId="273B0949" w14:textId="77777777" w:rsidR="00F52703" w:rsidRPr="00A61365" w:rsidRDefault="00962653" w:rsidP="00A61365">
            <w:r w:rsidRPr="00A61365">
              <w:t xml:space="preserve">1 % </w:t>
            </w:r>
          </w:p>
        </w:tc>
        <w:tc>
          <w:tcPr>
            <w:tcW w:w="1020" w:type="dxa"/>
            <w:tcBorders>
              <w:top w:val="nil"/>
              <w:left w:val="nil"/>
              <w:bottom w:val="nil"/>
              <w:right w:val="nil"/>
            </w:tcBorders>
            <w:tcMar>
              <w:top w:w="110" w:type="dxa"/>
              <w:left w:w="43" w:type="dxa"/>
              <w:bottom w:w="40" w:type="dxa"/>
              <w:right w:w="43" w:type="dxa"/>
            </w:tcMar>
            <w:vAlign w:val="bottom"/>
          </w:tcPr>
          <w:p w14:paraId="1EDFFC08" w14:textId="77777777" w:rsidR="00F52703" w:rsidRPr="00A61365" w:rsidRDefault="00962653" w:rsidP="00A61365">
            <w:r w:rsidRPr="00A61365">
              <w:t>1 573</w:t>
            </w:r>
          </w:p>
        </w:tc>
        <w:tc>
          <w:tcPr>
            <w:tcW w:w="1020" w:type="dxa"/>
            <w:tcBorders>
              <w:top w:val="nil"/>
              <w:left w:val="nil"/>
              <w:bottom w:val="nil"/>
              <w:right w:val="nil"/>
            </w:tcBorders>
            <w:tcMar>
              <w:top w:w="110" w:type="dxa"/>
              <w:left w:w="43" w:type="dxa"/>
              <w:bottom w:w="40" w:type="dxa"/>
              <w:right w:w="43" w:type="dxa"/>
            </w:tcMar>
            <w:vAlign w:val="bottom"/>
          </w:tcPr>
          <w:p w14:paraId="11D46F77" w14:textId="77777777" w:rsidR="00F52703" w:rsidRPr="00A61365" w:rsidRDefault="00962653" w:rsidP="00A61365">
            <w:r w:rsidRPr="00A61365">
              <w:t>22 %</w:t>
            </w:r>
          </w:p>
        </w:tc>
        <w:tc>
          <w:tcPr>
            <w:tcW w:w="1020" w:type="dxa"/>
            <w:tcBorders>
              <w:top w:val="nil"/>
              <w:left w:val="nil"/>
              <w:bottom w:val="nil"/>
              <w:right w:val="nil"/>
            </w:tcBorders>
            <w:tcMar>
              <w:top w:w="110" w:type="dxa"/>
              <w:left w:w="43" w:type="dxa"/>
              <w:bottom w:w="40" w:type="dxa"/>
              <w:right w:w="43" w:type="dxa"/>
            </w:tcMar>
            <w:vAlign w:val="bottom"/>
          </w:tcPr>
          <w:p w14:paraId="1DC4D052" w14:textId="77777777" w:rsidR="00F52703" w:rsidRPr="00A61365" w:rsidRDefault="00962653" w:rsidP="00A61365">
            <w:r w:rsidRPr="00A61365">
              <w:t>38 %</w:t>
            </w:r>
          </w:p>
        </w:tc>
      </w:tr>
      <w:tr w:rsidR="00F52703" w:rsidRPr="00A61365" w14:paraId="728B0BC4"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06D5CF9C" w14:textId="77777777" w:rsidR="00F52703" w:rsidRPr="00A61365" w:rsidRDefault="00962653" w:rsidP="00A61365">
            <w:r w:rsidRPr="00A61365">
              <w:t>≥ 70</w:t>
            </w:r>
          </w:p>
        </w:tc>
        <w:tc>
          <w:tcPr>
            <w:tcW w:w="1020" w:type="dxa"/>
            <w:tcBorders>
              <w:top w:val="nil"/>
              <w:left w:val="nil"/>
              <w:bottom w:val="nil"/>
              <w:right w:val="nil"/>
            </w:tcBorders>
            <w:tcMar>
              <w:top w:w="110" w:type="dxa"/>
              <w:left w:w="43" w:type="dxa"/>
              <w:bottom w:w="40" w:type="dxa"/>
              <w:right w:w="43" w:type="dxa"/>
            </w:tcMar>
            <w:vAlign w:val="bottom"/>
          </w:tcPr>
          <w:p w14:paraId="538A4F50" w14:textId="77777777" w:rsidR="00F52703" w:rsidRPr="00A61365" w:rsidRDefault="00962653" w:rsidP="00A61365">
            <w:r w:rsidRPr="00A61365">
              <w:t>15</w:t>
            </w:r>
          </w:p>
        </w:tc>
        <w:tc>
          <w:tcPr>
            <w:tcW w:w="1020" w:type="dxa"/>
            <w:tcBorders>
              <w:top w:val="nil"/>
              <w:left w:val="nil"/>
              <w:bottom w:val="nil"/>
              <w:right w:val="nil"/>
            </w:tcBorders>
            <w:tcMar>
              <w:top w:w="110" w:type="dxa"/>
              <w:left w:w="43" w:type="dxa"/>
              <w:bottom w:w="40" w:type="dxa"/>
              <w:right w:w="43" w:type="dxa"/>
            </w:tcMar>
            <w:vAlign w:val="bottom"/>
          </w:tcPr>
          <w:p w14:paraId="7C11A060" w14:textId="77777777" w:rsidR="00F52703" w:rsidRPr="00A61365" w:rsidRDefault="00962653" w:rsidP="00A61365">
            <w:r w:rsidRPr="00A61365">
              <w:t>0</w:t>
            </w:r>
          </w:p>
        </w:tc>
        <w:tc>
          <w:tcPr>
            <w:tcW w:w="1020" w:type="dxa"/>
            <w:tcBorders>
              <w:top w:val="nil"/>
              <w:left w:val="nil"/>
              <w:bottom w:val="nil"/>
              <w:right w:val="nil"/>
            </w:tcBorders>
            <w:tcMar>
              <w:top w:w="110" w:type="dxa"/>
              <w:left w:w="43" w:type="dxa"/>
              <w:bottom w:w="40" w:type="dxa"/>
              <w:right w:w="43" w:type="dxa"/>
            </w:tcMar>
            <w:vAlign w:val="bottom"/>
          </w:tcPr>
          <w:p w14:paraId="4B428DCB" w14:textId="77777777" w:rsidR="00F52703" w:rsidRPr="00A61365" w:rsidRDefault="00962653" w:rsidP="00A61365">
            <w:r w:rsidRPr="00A61365">
              <w:t>279</w:t>
            </w:r>
          </w:p>
        </w:tc>
        <w:tc>
          <w:tcPr>
            <w:tcW w:w="1020" w:type="dxa"/>
            <w:tcBorders>
              <w:top w:val="nil"/>
              <w:left w:val="nil"/>
              <w:bottom w:val="nil"/>
              <w:right w:val="nil"/>
            </w:tcBorders>
            <w:tcMar>
              <w:top w:w="110" w:type="dxa"/>
              <w:left w:w="43" w:type="dxa"/>
              <w:bottom w:w="40" w:type="dxa"/>
              <w:right w:w="43" w:type="dxa"/>
            </w:tcMar>
            <w:vAlign w:val="bottom"/>
          </w:tcPr>
          <w:p w14:paraId="53467598" w14:textId="77777777" w:rsidR="00F52703" w:rsidRPr="00A61365" w:rsidRDefault="00962653" w:rsidP="00A61365">
            <w:r w:rsidRPr="00A61365">
              <w:t>4 %</w:t>
            </w:r>
          </w:p>
        </w:tc>
        <w:tc>
          <w:tcPr>
            <w:tcW w:w="1020" w:type="dxa"/>
            <w:tcBorders>
              <w:top w:val="nil"/>
              <w:left w:val="nil"/>
              <w:bottom w:val="nil"/>
              <w:right w:val="nil"/>
            </w:tcBorders>
            <w:tcMar>
              <w:top w:w="110" w:type="dxa"/>
              <w:left w:w="43" w:type="dxa"/>
              <w:bottom w:w="40" w:type="dxa"/>
              <w:right w:w="43" w:type="dxa"/>
            </w:tcMar>
            <w:vAlign w:val="bottom"/>
          </w:tcPr>
          <w:p w14:paraId="511A21AF" w14:textId="77777777" w:rsidR="00F52703" w:rsidRPr="00A61365" w:rsidRDefault="00962653" w:rsidP="00A61365">
            <w:r w:rsidRPr="00A61365">
              <w:t>11 %</w:t>
            </w:r>
          </w:p>
        </w:tc>
      </w:tr>
      <w:tr w:rsidR="00F52703" w:rsidRPr="00A61365" w14:paraId="2A9D5ADF"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5B4F4C32" w14:textId="77777777" w:rsidR="00F52703" w:rsidRPr="00A61365" w:rsidRDefault="00962653" w:rsidP="00A61365">
            <w:r w:rsidRPr="00A61365">
              <w:t>Antall bedrifter</w:t>
            </w:r>
          </w:p>
        </w:tc>
        <w:tc>
          <w:tcPr>
            <w:tcW w:w="1020" w:type="dxa"/>
            <w:tcBorders>
              <w:top w:val="nil"/>
              <w:left w:val="nil"/>
              <w:bottom w:val="nil"/>
              <w:right w:val="nil"/>
            </w:tcBorders>
            <w:tcMar>
              <w:top w:w="110" w:type="dxa"/>
              <w:left w:w="43" w:type="dxa"/>
              <w:bottom w:w="40" w:type="dxa"/>
              <w:right w:w="43" w:type="dxa"/>
            </w:tcMar>
            <w:vAlign w:val="bottom"/>
          </w:tcPr>
          <w:p w14:paraId="0C2B0CE2" w14:textId="77777777" w:rsidR="00F52703" w:rsidRPr="00A61365" w:rsidRDefault="00962653" w:rsidP="00A61365">
            <w:r w:rsidRPr="00A61365">
              <w:t>22 659</w:t>
            </w:r>
          </w:p>
        </w:tc>
        <w:tc>
          <w:tcPr>
            <w:tcW w:w="1020" w:type="dxa"/>
            <w:tcBorders>
              <w:top w:val="nil"/>
              <w:left w:val="nil"/>
              <w:bottom w:val="nil"/>
              <w:right w:val="nil"/>
            </w:tcBorders>
            <w:tcMar>
              <w:top w:w="110" w:type="dxa"/>
              <w:left w:w="43" w:type="dxa"/>
              <w:bottom w:w="40" w:type="dxa"/>
              <w:right w:w="43" w:type="dxa"/>
            </w:tcMar>
            <w:vAlign w:val="bottom"/>
          </w:tcPr>
          <w:p w14:paraId="6A99F119" w14:textId="77777777" w:rsidR="00F52703" w:rsidRPr="00A61365" w:rsidRDefault="00F52703" w:rsidP="00A61365"/>
        </w:tc>
        <w:tc>
          <w:tcPr>
            <w:tcW w:w="1020" w:type="dxa"/>
            <w:tcBorders>
              <w:top w:val="nil"/>
              <w:left w:val="nil"/>
              <w:bottom w:val="nil"/>
              <w:right w:val="nil"/>
            </w:tcBorders>
            <w:tcMar>
              <w:top w:w="110" w:type="dxa"/>
              <w:left w:w="43" w:type="dxa"/>
              <w:bottom w:w="40" w:type="dxa"/>
              <w:right w:w="43" w:type="dxa"/>
            </w:tcMar>
            <w:vAlign w:val="bottom"/>
          </w:tcPr>
          <w:p w14:paraId="2EC3325C" w14:textId="77777777" w:rsidR="00F52703" w:rsidRPr="00A61365" w:rsidRDefault="00962653" w:rsidP="00A61365">
            <w:r w:rsidRPr="00A61365">
              <w:t>7 150</w:t>
            </w:r>
          </w:p>
        </w:tc>
        <w:tc>
          <w:tcPr>
            <w:tcW w:w="1020" w:type="dxa"/>
            <w:tcBorders>
              <w:top w:val="nil"/>
              <w:left w:val="nil"/>
              <w:bottom w:val="nil"/>
              <w:right w:val="nil"/>
            </w:tcBorders>
            <w:tcMar>
              <w:top w:w="110" w:type="dxa"/>
              <w:left w:w="43" w:type="dxa"/>
              <w:bottom w:w="40" w:type="dxa"/>
              <w:right w:w="43" w:type="dxa"/>
            </w:tcMar>
            <w:vAlign w:val="bottom"/>
          </w:tcPr>
          <w:p w14:paraId="116FCAF1" w14:textId="77777777" w:rsidR="00F52703" w:rsidRPr="00A61365" w:rsidRDefault="00962653" w:rsidP="00A61365">
            <w:r w:rsidRPr="00A61365">
              <w:t xml:space="preserve"> </w:t>
            </w:r>
          </w:p>
        </w:tc>
        <w:tc>
          <w:tcPr>
            <w:tcW w:w="1020" w:type="dxa"/>
            <w:tcBorders>
              <w:top w:val="nil"/>
              <w:left w:val="nil"/>
              <w:bottom w:val="nil"/>
              <w:right w:val="nil"/>
            </w:tcBorders>
            <w:tcMar>
              <w:top w:w="110" w:type="dxa"/>
              <w:left w:w="43" w:type="dxa"/>
              <w:bottom w:w="40" w:type="dxa"/>
              <w:right w:w="43" w:type="dxa"/>
            </w:tcMar>
            <w:vAlign w:val="bottom"/>
          </w:tcPr>
          <w:p w14:paraId="08C93906" w14:textId="77777777" w:rsidR="00F52703" w:rsidRPr="00A61365" w:rsidRDefault="00F52703" w:rsidP="00A61365"/>
        </w:tc>
      </w:tr>
      <w:tr w:rsidR="00F52703" w:rsidRPr="00A61365" w14:paraId="6B1893A7" w14:textId="77777777" w:rsidTr="00A61365">
        <w:trPr>
          <w:trHeight w:val="360"/>
        </w:trPr>
        <w:tc>
          <w:tcPr>
            <w:tcW w:w="4080" w:type="dxa"/>
            <w:tcBorders>
              <w:top w:val="nil"/>
              <w:left w:val="nil"/>
              <w:right w:val="nil"/>
            </w:tcBorders>
            <w:tcMar>
              <w:top w:w="110" w:type="dxa"/>
              <w:left w:w="43" w:type="dxa"/>
              <w:bottom w:w="40" w:type="dxa"/>
              <w:right w:w="43" w:type="dxa"/>
            </w:tcMar>
          </w:tcPr>
          <w:p w14:paraId="71B3DF9F" w14:textId="77777777" w:rsidR="00F52703" w:rsidRPr="00A61365" w:rsidRDefault="00962653" w:rsidP="00A61365">
            <w:r w:rsidRPr="00A61365">
              <w:t>1000 dyr</w:t>
            </w:r>
          </w:p>
        </w:tc>
        <w:tc>
          <w:tcPr>
            <w:tcW w:w="1020" w:type="dxa"/>
            <w:tcBorders>
              <w:top w:val="nil"/>
              <w:left w:val="nil"/>
              <w:right w:val="nil"/>
            </w:tcBorders>
            <w:tcMar>
              <w:top w:w="110" w:type="dxa"/>
              <w:left w:w="43" w:type="dxa"/>
              <w:bottom w:w="40" w:type="dxa"/>
              <w:right w:w="43" w:type="dxa"/>
            </w:tcMar>
            <w:vAlign w:val="bottom"/>
          </w:tcPr>
          <w:p w14:paraId="1C96C2F6" w14:textId="77777777" w:rsidR="00F52703" w:rsidRPr="00A61365" w:rsidRDefault="00962653" w:rsidP="00A61365">
            <w:r w:rsidRPr="00A61365">
              <w:t>313</w:t>
            </w:r>
          </w:p>
        </w:tc>
        <w:tc>
          <w:tcPr>
            <w:tcW w:w="1020" w:type="dxa"/>
            <w:tcBorders>
              <w:top w:val="nil"/>
              <w:left w:val="nil"/>
              <w:right w:val="nil"/>
            </w:tcBorders>
            <w:tcMar>
              <w:top w:w="110" w:type="dxa"/>
              <w:left w:w="43" w:type="dxa"/>
              <w:bottom w:w="40" w:type="dxa"/>
              <w:right w:w="43" w:type="dxa"/>
            </w:tcMar>
            <w:vAlign w:val="bottom"/>
          </w:tcPr>
          <w:p w14:paraId="5EC215EE"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56D03F00" w14:textId="77777777" w:rsidR="00F52703" w:rsidRPr="00A61365" w:rsidRDefault="00962653" w:rsidP="00A61365">
            <w:r w:rsidRPr="00A61365">
              <w:t>214</w:t>
            </w:r>
          </w:p>
        </w:tc>
        <w:tc>
          <w:tcPr>
            <w:tcW w:w="1020" w:type="dxa"/>
            <w:tcBorders>
              <w:top w:val="nil"/>
              <w:left w:val="nil"/>
              <w:right w:val="nil"/>
            </w:tcBorders>
            <w:tcMar>
              <w:top w:w="110" w:type="dxa"/>
              <w:left w:w="43" w:type="dxa"/>
              <w:bottom w:w="40" w:type="dxa"/>
              <w:right w:w="43" w:type="dxa"/>
            </w:tcMar>
            <w:vAlign w:val="bottom"/>
          </w:tcPr>
          <w:p w14:paraId="0E0DC04A"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40968FD4" w14:textId="77777777" w:rsidR="00F52703" w:rsidRPr="00A61365" w:rsidRDefault="00F52703" w:rsidP="00A61365"/>
        </w:tc>
      </w:tr>
      <w:tr w:rsidR="00F52703" w:rsidRPr="00A61365" w14:paraId="595415BE" w14:textId="77777777" w:rsidTr="00A61365">
        <w:trPr>
          <w:trHeight w:val="360"/>
        </w:trPr>
        <w:tc>
          <w:tcPr>
            <w:tcW w:w="4080" w:type="dxa"/>
            <w:tcBorders>
              <w:top w:val="nil"/>
              <w:left w:val="nil"/>
              <w:bottom w:val="single" w:sz="4" w:space="0" w:color="000000"/>
              <w:right w:val="nil"/>
            </w:tcBorders>
            <w:shd w:val="clear" w:color="auto" w:fill="auto"/>
            <w:tcMar>
              <w:top w:w="110" w:type="dxa"/>
              <w:left w:w="43" w:type="dxa"/>
              <w:bottom w:w="40" w:type="dxa"/>
              <w:right w:w="43" w:type="dxa"/>
            </w:tcMar>
          </w:tcPr>
          <w:p w14:paraId="28E54D21" w14:textId="77777777" w:rsidR="00F52703" w:rsidRPr="00A61365" w:rsidRDefault="00962653" w:rsidP="00A61365">
            <w:r w:rsidRPr="00A61365">
              <w:t>Kyr per bedrift</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7FCCAE58" w14:textId="77777777" w:rsidR="00F52703" w:rsidRPr="00A61365" w:rsidRDefault="00962653" w:rsidP="00A61365">
            <w:r w:rsidRPr="00A61365">
              <w:t>13,8</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6A49717C" w14:textId="77777777" w:rsidR="00F52703" w:rsidRPr="00A61365" w:rsidRDefault="00F52703" w:rsidP="00A61365"/>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1E938448" w14:textId="77777777" w:rsidR="00F52703" w:rsidRPr="00A61365" w:rsidRDefault="00962653" w:rsidP="00A61365">
            <w:r w:rsidRPr="00A61365">
              <w:t>29,9</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1C4676A8" w14:textId="77777777" w:rsidR="00F52703" w:rsidRPr="00A61365" w:rsidRDefault="00962653" w:rsidP="00A61365">
            <w:r w:rsidRPr="00A61365">
              <w:t xml:space="preserve"> </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642BCDC" w14:textId="77777777" w:rsidR="00F52703" w:rsidRPr="00A61365" w:rsidRDefault="00F52703" w:rsidP="00A61365"/>
        </w:tc>
      </w:tr>
    </w:tbl>
    <w:p w14:paraId="7EE79FAD" w14:textId="32A86FEC" w:rsidR="00F52703" w:rsidRPr="00A61365" w:rsidRDefault="00962653" w:rsidP="00A61365">
      <w:pPr>
        <w:pStyle w:val="Kilde"/>
      </w:pPr>
      <w:r w:rsidRPr="00A61365">
        <w:t>Budsjettnemnda for jordbruket</w:t>
      </w:r>
    </w:p>
    <w:p w14:paraId="02DA8615" w14:textId="145682D6" w:rsidR="00A61365" w:rsidRPr="00A61365" w:rsidRDefault="00A61365" w:rsidP="00A61365">
      <w:pPr>
        <w:pStyle w:val="tabell-tittel"/>
      </w:pPr>
      <w:r w:rsidRPr="00A61365">
        <w:t>Antall jordbruksbedrifter med ammekyr etter besetningsstørrelse, 1999 og 2020</w:t>
      </w:r>
    </w:p>
    <w:p w14:paraId="16E5A2B7" w14:textId="77777777" w:rsidR="00F52703" w:rsidRPr="00A61365" w:rsidRDefault="00962653" w:rsidP="00A61365">
      <w:pPr>
        <w:pStyle w:val="Tabellnavn"/>
      </w:pPr>
      <w:r w:rsidRPr="00A61365">
        <w:t>06J1xt2</w:t>
      </w:r>
    </w:p>
    <w:tbl>
      <w:tblPr>
        <w:tblW w:w="9180" w:type="dxa"/>
        <w:tblInd w:w="43" w:type="dxa"/>
        <w:tblLayout w:type="fixed"/>
        <w:tblCellMar>
          <w:top w:w="110" w:type="dxa"/>
          <w:left w:w="43" w:type="dxa"/>
          <w:bottom w:w="40" w:type="dxa"/>
          <w:right w:w="43" w:type="dxa"/>
        </w:tblCellMar>
        <w:tblLook w:val="0000" w:firstRow="0" w:lastRow="0" w:firstColumn="0" w:lastColumn="0" w:noHBand="0" w:noVBand="0"/>
      </w:tblPr>
      <w:tblGrid>
        <w:gridCol w:w="4080"/>
        <w:gridCol w:w="1020"/>
        <w:gridCol w:w="1020"/>
        <w:gridCol w:w="1020"/>
        <w:gridCol w:w="1020"/>
        <w:gridCol w:w="1020"/>
      </w:tblGrid>
      <w:tr w:rsidR="00F52703" w:rsidRPr="00A61365" w14:paraId="3846F88D" w14:textId="77777777" w:rsidTr="00A61365">
        <w:trPr>
          <w:trHeight w:val="580"/>
        </w:trPr>
        <w:tc>
          <w:tcPr>
            <w:tcW w:w="4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42179A8" w14:textId="77777777" w:rsidR="00F52703" w:rsidRPr="00A61365" w:rsidRDefault="00962653" w:rsidP="00A61365">
            <w:r w:rsidRPr="00A61365">
              <w:t>Besetningsstørrelse</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344EBD5" w14:textId="77777777" w:rsidR="00F52703" w:rsidRPr="00A61365" w:rsidRDefault="00962653" w:rsidP="00A61365">
            <w:r w:rsidRPr="00A61365">
              <w:t>Antall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618475B" w14:textId="77777777" w:rsidR="00F52703" w:rsidRPr="00A61365" w:rsidRDefault="00962653" w:rsidP="00A61365">
            <w:r w:rsidRPr="00A61365">
              <w:t>Andel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766D5C" w14:textId="77777777" w:rsidR="00F52703" w:rsidRPr="00A61365" w:rsidRDefault="00962653" w:rsidP="00A61365">
            <w:r w:rsidRPr="00A61365">
              <w:t>Antall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64E5390" w14:textId="77777777" w:rsidR="00F52703" w:rsidRPr="00A61365" w:rsidRDefault="00962653" w:rsidP="00A61365">
            <w:r w:rsidRPr="00A61365">
              <w:t>Andel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5E89FCB" w14:textId="77777777" w:rsidR="00F52703" w:rsidRPr="00A61365" w:rsidRDefault="00962653" w:rsidP="00A61365">
            <w:r w:rsidRPr="00A61365">
              <w:t>Andel av totalt</w:t>
            </w:r>
            <w:r w:rsidRPr="00A61365">
              <w:br/>
              <w:t xml:space="preserve"> antall ammekyr 2020</w:t>
            </w:r>
          </w:p>
        </w:tc>
      </w:tr>
      <w:tr w:rsidR="00F52703" w:rsidRPr="00A61365" w14:paraId="754F9E2A" w14:textId="77777777" w:rsidTr="00A61365">
        <w:trPr>
          <w:trHeight w:val="360"/>
        </w:trPr>
        <w:tc>
          <w:tcPr>
            <w:tcW w:w="4080" w:type="dxa"/>
            <w:tcBorders>
              <w:top w:val="single" w:sz="4" w:space="0" w:color="000000"/>
              <w:left w:val="nil"/>
              <w:bottom w:val="nil"/>
              <w:right w:val="nil"/>
            </w:tcBorders>
            <w:tcMar>
              <w:top w:w="110" w:type="dxa"/>
              <w:left w:w="43" w:type="dxa"/>
              <w:bottom w:w="40" w:type="dxa"/>
              <w:right w:w="43" w:type="dxa"/>
            </w:tcMar>
          </w:tcPr>
          <w:p w14:paraId="15BA0FD8" w14:textId="77777777" w:rsidR="00F52703" w:rsidRPr="00A61365" w:rsidRDefault="00962653" w:rsidP="00A61365">
            <w:r w:rsidRPr="00A61365">
              <w:t>&lt; 10</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1DFE840C" w14:textId="77777777" w:rsidR="00F52703" w:rsidRPr="00A61365" w:rsidRDefault="00962653" w:rsidP="00A61365">
            <w:r w:rsidRPr="00A61365">
              <w:t>4 266</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481C8B23" w14:textId="77777777" w:rsidR="00F52703" w:rsidRPr="00A61365" w:rsidRDefault="00962653" w:rsidP="00A61365">
            <w:r w:rsidRPr="00A61365">
              <w:t>78 %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0A12A233" w14:textId="77777777" w:rsidR="00F52703" w:rsidRPr="00A61365" w:rsidRDefault="00962653" w:rsidP="00A61365">
            <w:r w:rsidRPr="00A61365">
              <w:t>2 202</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07E521E6" w14:textId="77777777" w:rsidR="00F52703" w:rsidRPr="00A61365" w:rsidRDefault="00962653" w:rsidP="00A61365">
            <w:r w:rsidRPr="00A61365">
              <w:t>37 %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7C521DD6" w14:textId="77777777" w:rsidR="00F52703" w:rsidRPr="00A61365" w:rsidRDefault="00962653" w:rsidP="00A61365">
            <w:r w:rsidRPr="00A61365">
              <w:t xml:space="preserve">5 % </w:t>
            </w:r>
          </w:p>
        </w:tc>
      </w:tr>
      <w:tr w:rsidR="00F52703" w:rsidRPr="00A61365" w14:paraId="1F7A602B"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0A73A22E" w14:textId="77777777" w:rsidR="00F52703" w:rsidRPr="00A61365" w:rsidRDefault="00962653" w:rsidP="00A61365">
            <w:r w:rsidRPr="00A61365">
              <w:t>10–19</w:t>
            </w:r>
          </w:p>
        </w:tc>
        <w:tc>
          <w:tcPr>
            <w:tcW w:w="1020" w:type="dxa"/>
            <w:tcBorders>
              <w:top w:val="nil"/>
              <w:left w:val="nil"/>
              <w:bottom w:val="nil"/>
              <w:right w:val="nil"/>
            </w:tcBorders>
            <w:tcMar>
              <w:top w:w="110" w:type="dxa"/>
              <w:left w:w="43" w:type="dxa"/>
              <w:bottom w:w="40" w:type="dxa"/>
              <w:right w:w="43" w:type="dxa"/>
            </w:tcMar>
            <w:vAlign w:val="bottom"/>
          </w:tcPr>
          <w:p w14:paraId="11216800" w14:textId="77777777" w:rsidR="00F52703" w:rsidRPr="00A61365" w:rsidRDefault="00962653" w:rsidP="00A61365">
            <w:r w:rsidRPr="00A61365">
              <w:t>872</w:t>
            </w:r>
          </w:p>
        </w:tc>
        <w:tc>
          <w:tcPr>
            <w:tcW w:w="1020" w:type="dxa"/>
            <w:tcBorders>
              <w:top w:val="nil"/>
              <w:left w:val="nil"/>
              <w:bottom w:val="nil"/>
              <w:right w:val="nil"/>
            </w:tcBorders>
            <w:tcMar>
              <w:top w:w="110" w:type="dxa"/>
              <w:left w:w="43" w:type="dxa"/>
              <w:bottom w:w="40" w:type="dxa"/>
              <w:right w:w="43" w:type="dxa"/>
            </w:tcMar>
            <w:vAlign w:val="bottom"/>
          </w:tcPr>
          <w:p w14:paraId="499F7EB3" w14:textId="77777777" w:rsidR="00F52703" w:rsidRPr="00A61365" w:rsidRDefault="00962653" w:rsidP="00A61365">
            <w:r w:rsidRPr="00A61365">
              <w:t>16 %</w:t>
            </w:r>
          </w:p>
        </w:tc>
        <w:tc>
          <w:tcPr>
            <w:tcW w:w="1020" w:type="dxa"/>
            <w:tcBorders>
              <w:top w:val="nil"/>
              <w:left w:val="nil"/>
              <w:bottom w:val="nil"/>
              <w:right w:val="nil"/>
            </w:tcBorders>
            <w:tcMar>
              <w:top w:w="110" w:type="dxa"/>
              <w:left w:w="43" w:type="dxa"/>
              <w:bottom w:w="40" w:type="dxa"/>
              <w:right w:w="43" w:type="dxa"/>
            </w:tcMar>
            <w:vAlign w:val="bottom"/>
          </w:tcPr>
          <w:p w14:paraId="06CC636F" w14:textId="77777777" w:rsidR="00F52703" w:rsidRPr="00A61365" w:rsidRDefault="00962653" w:rsidP="00A61365">
            <w:r w:rsidRPr="00A61365">
              <w:t>1 798</w:t>
            </w:r>
          </w:p>
        </w:tc>
        <w:tc>
          <w:tcPr>
            <w:tcW w:w="1020" w:type="dxa"/>
            <w:tcBorders>
              <w:top w:val="nil"/>
              <w:left w:val="nil"/>
              <w:bottom w:val="nil"/>
              <w:right w:val="nil"/>
            </w:tcBorders>
            <w:tcMar>
              <w:top w:w="110" w:type="dxa"/>
              <w:left w:w="43" w:type="dxa"/>
              <w:bottom w:w="40" w:type="dxa"/>
              <w:right w:w="43" w:type="dxa"/>
            </w:tcMar>
            <w:vAlign w:val="bottom"/>
          </w:tcPr>
          <w:p w14:paraId="6A0F5AF6" w14:textId="77777777" w:rsidR="00F52703" w:rsidRPr="00A61365" w:rsidRDefault="00962653" w:rsidP="00A61365">
            <w:r w:rsidRPr="00A61365">
              <w:t>30 %</w:t>
            </w:r>
          </w:p>
        </w:tc>
        <w:tc>
          <w:tcPr>
            <w:tcW w:w="1020" w:type="dxa"/>
            <w:tcBorders>
              <w:top w:val="nil"/>
              <w:left w:val="nil"/>
              <w:bottom w:val="nil"/>
              <w:right w:val="nil"/>
            </w:tcBorders>
            <w:tcMar>
              <w:top w:w="110" w:type="dxa"/>
              <w:left w:w="43" w:type="dxa"/>
              <w:bottom w:w="40" w:type="dxa"/>
              <w:right w:w="43" w:type="dxa"/>
            </w:tcMar>
            <w:vAlign w:val="bottom"/>
          </w:tcPr>
          <w:p w14:paraId="6A216DB3" w14:textId="77777777" w:rsidR="00F52703" w:rsidRPr="00A61365" w:rsidRDefault="00962653" w:rsidP="00A61365">
            <w:r w:rsidRPr="00A61365">
              <w:t>12 %</w:t>
            </w:r>
          </w:p>
        </w:tc>
      </w:tr>
      <w:tr w:rsidR="00F52703" w:rsidRPr="00A61365" w14:paraId="03983CE0"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34C819EE" w14:textId="77777777" w:rsidR="00F52703" w:rsidRPr="00A61365" w:rsidRDefault="00962653" w:rsidP="00A61365">
            <w:r w:rsidRPr="00A61365">
              <w:t>20–39</w:t>
            </w:r>
          </w:p>
        </w:tc>
        <w:tc>
          <w:tcPr>
            <w:tcW w:w="1020" w:type="dxa"/>
            <w:tcBorders>
              <w:top w:val="nil"/>
              <w:left w:val="nil"/>
              <w:bottom w:val="nil"/>
              <w:right w:val="nil"/>
            </w:tcBorders>
            <w:tcMar>
              <w:top w:w="110" w:type="dxa"/>
              <w:left w:w="43" w:type="dxa"/>
              <w:bottom w:w="40" w:type="dxa"/>
              <w:right w:w="43" w:type="dxa"/>
            </w:tcMar>
            <w:vAlign w:val="bottom"/>
          </w:tcPr>
          <w:p w14:paraId="7B977DCC" w14:textId="77777777" w:rsidR="00F52703" w:rsidRPr="00A61365" w:rsidRDefault="00962653" w:rsidP="00A61365">
            <w:r w:rsidRPr="00A61365">
              <w:t>284</w:t>
            </w:r>
          </w:p>
        </w:tc>
        <w:tc>
          <w:tcPr>
            <w:tcW w:w="1020" w:type="dxa"/>
            <w:tcBorders>
              <w:top w:val="nil"/>
              <w:left w:val="nil"/>
              <w:bottom w:val="nil"/>
              <w:right w:val="nil"/>
            </w:tcBorders>
            <w:tcMar>
              <w:top w:w="110" w:type="dxa"/>
              <w:left w:w="43" w:type="dxa"/>
              <w:bottom w:w="40" w:type="dxa"/>
              <w:right w:w="43" w:type="dxa"/>
            </w:tcMar>
            <w:vAlign w:val="bottom"/>
          </w:tcPr>
          <w:p w14:paraId="7DC2001B" w14:textId="77777777" w:rsidR="00F52703" w:rsidRPr="00A61365" w:rsidRDefault="00962653" w:rsidP="00A61365">
            <w:r w:rsidRPr="00A61365">
              <w:t xml:space="preserve">5 % </w:t>
            </w:r>
          </w:p>
        </w:tc>
        <w:tc>
          <w:tcPr>
            <w:tcW w:w="1020" w:type="dxa"/>
            <w:tcBorders>
              <w:top w:val="nil"/>
              <w:left w:val="nil"/>
              <w:bottom w:val="nil"/>
              <w:right w:val="nil"/>
            </w:tcBorders>
            <w:tcMar>
              <w:top w:w="110" w:type="dxa"/>
              <w:left w:w="43" w:type="dxa"/>
              <w:bottom w:w="40" w:type="dxa"/>
              <w:right w:w="43" w:type="dxa"/>
            </w:tcMar>
            <w:vAlign w:val="bottom"/>
          </w:tcPr>
          <w:p w14:paraId="168AF589" w14:textId="77777777" w:rsidR="00F52703" w:rsidRPr="00A61365" w:rsidRDefault="00962653" w:rsidP="00A61365">
            <w:r w:rsidRPr="00A61365">
              <w:t>1 317</w:t>
            </w:r>
          </w:p>
        </w:tc>
        <w:tc>
          <w:tcPr>
            <w:tcW w:w="1020" w:type="dxa"/>
            <w:tcBorders>
              <w:top w:val="nil"/>
              <w:left w:val="nil"/>
              <w:bottom w:val="nil"/>
              <w:right w:val="nil"/>
            </w:tcBorders>
            <w:tcMar>
              <w:top w:w="110" w:type="dxa"/>
              <w:left w:w="43" w:type="dxa"/>
              <w:bottom w:w="40" w:type="dxa"/>
              <w:right w:w="43" w:type="dxa"/>
            </w:tcMar>
            <w:vAlign w:val="bottom"/>
          </w:tcPr>
          <w:p w14:paraId="6BFA47A2" w14:textId="77777777" w:rsidR="00F52703" w:rsidRPr="00A61365" w:rsidRDefault="00962653" w:rsidP="00A61365">
            <w:r w:rsidRPr="00A61365">
              <w:t>22 %</w:t>
            </w:r>
          </w:p>
        </w:tc>
        <w:tc>
          <w:tcPr>
            <w:tcW w:w="1020" w:type="dxa"/>
            <w:tcBorders>
              <w:top w:val="nil"/>
              <w:left w:val="nil"/>
              <w:bottom w:val="nil"/>
              <w:right w:val="nil"/>
            </w:tcBorders>
            <w:tcMar>
              <w:top w:w="110" w:type="dxa"/>
              <w:left w:w="43" w:type="dxa"/>
              <w:bottom w:w="40" w:type="dxa"/>
              <w:right w:w="43" w:type="dxa"/>
            </w:tcMar>
            <w:vAlign w:val="bottom"/>
          </w:tcPr>
          <w:p w14:paraId="7B9AFAE6" w14:textId="77777777" w:rsidR="00F52703" w:rsidRPr="00A61365" w:rsidRDefault="00962653" w:rsidP="00A61365">
            <w:r w:rsidRPr="00A61365">
              <w:t>17 %</w:t>
            </w:r>
          </w:p>
        </w:tc>
      </w:tr>
      <w:tr w:rsidR="00F52703" w:rsidRPr="00A61365" w14:paraId="068841D8"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0263FF79" w14:textId="77777777" w:rsidR="00F52703" w:rsidRPr="00A61365" w:rsidRDefault="00962653" w:rsidP="00A61365">
            <w:r w:rsidRPr="00A61365">
              <w:t>40–69</w:t>
            </w:r>
          </w:p>
        </w:tc>
        <w:tc>
          <w:tcPr>
            <w:tcW w:w="1020" w:type="dxa"/>
            <w:tcBorders>
              <w:top w:val="nil"/>
              <w:left w:val="nil"/>
              <w:bottom w:val="nil"/>
              <w:right w:val="nil"/>
            </w:tcBorders>
            <w:tcMar>
              <w:top w:w="110" w:type="dxa"/>
              <w:left w:w="43" w:type="dxa"/>
              <w:bottom w:w="40" w:type="dxa"/>
              <w:right w:w="43" w:type="dxa"/>
            </w:tcMar>
            <w:vAlign w:val="bottom"/>
          </w:tcPr>
          <w:p w14:paraId="514C6ADF" w14:textId="77777777" w:rsidR="00F52703" w:rsidRPr="00A61365" w:rsidRDefault="00962653" w:rsidP="00A61365">
            <w:r w:rsidRPr="00A61365">
              <w:t>35</w:t>
            </w:r>
          </w:p>
        </w:tc>
        <w:tc>
          <w:tcPr>
            <w:tcW w:w="1020" w:type="dxa"/>
            <w:tcBorders>
              <w:top w:val="nil"/>
              <w:left w:val="nil"/>
              <w:bottom w:val="nil"/>
              <w:right w:val="nil"/>
            </w:tcBorders>
            <w:tcMar>
              <w:top w:w="110" w:type="dxa"/>
              <w:left w:w="43" w:type="dxa"/>
              <w:bottom w:w="40" w:type="dxa"/>
              <w:right w:w="43" w:type="dxa"/>
            </w:tcMar>
            <w:vAlign w:val="bottom"/>
          </w:tcPr>
          <w:p w14:paraId="7BACC367" w14:textId="77777777" w:rsidR="00F52703" w:rsidRPr="00A61365" w:rsidRDefault="00962653" w:rsidP="00A61365">
            <w:r w:rsidRPr="00A61365">
              <w:t>1%</w:t>
            </w:r>
          </w:p>
        </w:tc>
        <w:tc>
          <w:tcPr>
            <w:tcW w:w="1020" w:type="dxa"/>
            <w:tcBorders>
              <w:top w:val="nil"/>
              <w:left w:val="nil"/>
              <w:bottom w:val="nil"/>
              <w:right w:val="nil"/>
            </w:tcBorders>
            <w:tcMar>
              <w:top w:w="110" w:type="dxa"/>
              <w:left w:w="43" w:type="dxa"/>
              <w:bottom w:w="40" w:type="dxa"/>
              <w:right w:w="43" w:type="dxa"/>
            </w:tcMar>
            <w:vAlign w:val="bottom"/>
          </w:tcPr>
          <w:p w14:paraId="2DD147D2" w14:textId="77777777" w:rsidR="00F52703" w:rsidRPr="00A61365" w:rsidRDefault="00962653" w:rsidP="00A61365">
            <w:r w:rsidRPr="00A61365">
              <w:t>530</w:t>
            </w:r>
          </w:p>
        </w:tc>
        <w:tc>
          <w:tcPr>
            <w:tcW w:w="1020" w:type="dxa"/>
            <w:tcBorders>
              <w:top w:val="nil"/>
              <w:left w:val="nil"/>
              <w:bottom w:val="nil"/>
              <w:right w:val="nil"/>
            </w:tcBorders>
            <w:tcMar>
              <w:top w:w="110" w:type="dxa"/>
              <w:left w:w="43" w:type="dxa"/>
              <w:bottom w:w="40" w:type="dxa"/>
              <w:right w:w="43" w:type="dxa"/>
            </w:tcMar>
            <w:vAlign w:val="bottom"/>
          </w:tcPr>
          <w:p w14:paraId="50BD1170" w14:textId="77777777" w:rsidR="00F52703" w:rsidRPr="00A61365" w:rsidRDefault="00962653" w:rsidP="00A61365">
            <w:r w:rsidRPr="00A61365">
              <w:t>9 %</w:t>
            </w:r>
          </w:p>
        </w:tc>
        <w:tc>
          <w:tcPr>
            <w:tcW w:w="1020" w:type="dxa"/>
            <w:tcBorders>
              <w:top w:val="nil"/>
              <w:left w:val="nil"/>
              <w:bottom w:val="nil"/>
              <w:right w:val="nil"/>
            </w:tcBorders>
            <w:tcMar>
              <w:top w:w="110" w:type="dxa"/>
              <w:left w:w="43" w:type="dxa"/>
              <w:bottom w:w="40" w:type="dxa"/>
              <w:right w:w="43" w:type="dxa"/>
            </w:tcMar>
            <w:vAlign w:val="bottom"/>
          </w:tcPr>
          <w:p w14:paraId="0052E0D7" w14:textId="77777777" w:rsidR="00F52703" w:rsidRPr="00A61365" w:rsidRDefault="00962653" w:rsidP="00A61365">
            <w:r w:rsidRPr="00A61365">
              <w:t>12 %</w:t>
            </w:r>
          </w:p>
        </w:tc>
      </w:tr>
      <w:tr w:rsidR="00F52703" w:rsidRPr="00A61365" w14:paraId="5C56A7C2"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3452B59E" w14:textId="77777777" w:rsidR="00F52703" w:rsidRPr="00A61365" w:rsidRDefault="00962653" w:rsidP="00A61365">
            <w:r w:rsidRPr="00A61365">
              <w:t>≥ 70</w:t>
            </w:r>
          </w:p>
        </w:tc>
        <w:tc>
          <w:tcPr>
            <w:tcW w:w="1020" w:type="dxa"/>
            <w:tcBorders>
              <w:top w:val="nil"/>
              <w:left w:val="nil"/>
              <w:bottom w:val="nil"/>
              <w:right w:val="nil"/>
            </w:tcBorders>
            <w:tcMar>
              <w:top w:w="110" w:type="dxa"/>
              <w:left w:w="43" w:type="dxa"/>
              <w:bottom w:w="40" w:type="dxa"/>
              <w:right w:w="43" w:type="dxa"/>
            </w:tcMar>
            <w:vAlign w:val="bottom"/>
          </w:tcPr>
          <w:p w14:paraId="640E2E72" w14:textId="77777777" w:rsidR="00F52703" w:rsidRPr="00A61365" w:rsidRDefault="00962653" w:rsidP="00A61365">
            <w:r w:rsidRPr="00A61365">
              <w:t>0</w:t>
            </w:r>
          </w:p>
        </w:tc>
        <w:tc>
          <w:tcPr>
            <w:tcW w:w="1020" w:type="dxa"/>
            <w:tcBorders>
              <w:top w:val="nil"/>
              <w:left w:val="nil"/>
              <w:bottom w:val="nil"/>
              <w:right w:val="nil"/>
            </w:tcBorders>
            <w:tcMar>
              <w:top w:w="110" w:type="dxa"/>
              <w:left w:w="43" w:type="dxa"/>
              <w:bottom w:w="40" w:type="dxa"/>
              <w:right w:w="43" w:type="dxa"/>
            </w:tcMar>
            <w:vAlign w:val="bottom"/>
          </w:tcPr>
          <w:p w14:paraId="0F18C058" w14:textId="77777777" w:rsidR="00F52703" w:rsidRPr="00A61365" w:rsidRDefault="00962653" w:rsidP="00A61365">
            <w:r w:rsidRPr="00A61365">
              <w:t>0</w:t>
            </w:r>
          </w:p>
        </w:tc>
        <w:tc>
          <w:tcPr>
            <w:tcW w:w="1020" w:type="dxa"/>
            <w:tcBorders>
              <w:top w:val="nil"/>
              <w:left w:val="nil"/>
              <w:bottom w:val="nil"/>
              <w:right w:val="nil"/>
            </w:tcBorders>
            <w:tcMar>
              <w:top w:w="110" w:type="dxa"/>
              <w:left w:w="43" w:type="dxa"/>
              <w:bottom w:w="40" w:type="dxa"/>
              <w:right w:w="43" w:type="dxa"/>
            </w:tcMar>
            <w:vAlign w:val="bottom"/>
          </w:tcPr>
          <w:p w14:paraId="4397A192" w14:textId="77777777" w:rsidR="00F52703" w:rsidRPr="00A61365" w:rsidRDefault="00962653" w:rsidP="00A61365">
            <w:r w:rsidRPr="00A61365">
              <w:t>90</w:t>
            </w:r>
          </w:p>
        </w:tc>
        <w:tc>
          <w:tcPr>
            <w:tcW w:w="1020" w:type="dxa"/>
            <w:tcBorders>
              <w:top w:val="nil"/>
              <w:left w:val="nil"/>
              <w:bottom w:val="nil"/>
              <w:right w:val="nil"/>
            </w:tcBorders>
            <w:tcMar>
              <w:top w:w="110" w:type="dxa"/>
              <w:left w:w="43" w:type="dxa"/>
              <w:bottom w:w="40" w:type="dxa"/>
              <w:right w:w="43" w:type="dxa"/>
            </w:tcMar>
            <w:vAlign w:val="bottom"/>
          </w:tcPr>
          <w:p w14:paraId="2B1E4152" w14:textId="77777777" w:rsidR="00F52703" w:rsidRPr="00A61365" w:rsidRDefault="00962653" w:rsidP="00A61365">
            <w:r w:rsidRPr="00A61365">
              <w:t>2 %</w:t>
            </w:r>
          </w:p>
        </w:tc>
        <w:tc>
          <w:tcPr>
            <w:tcW w:w="1020" w:type="dxa"/>
            <w:tcBorders>
              <w:top w:val="nil"/>
              <w:left w:val="nil"/>
              <w:bottom w:val="nil"/>
              <w:right w:val="nil"/>
            </w:tcBorders>
            <w:tcMar>
              <w:top w:w="110" w:type="dxa"/>
              <w:left w:w="43" w:type="dxa"/>
              <w:bottom w:w="40" w:type="dxa"/>
              <w:right w:w="43" w:type="dxa"/>
            </w:tcMar>
            <w:vAlign w:val="bottom"/>
          </w:tcPr>
          <w:p w14:paraId="42BCB41D" w14:textId="77777777" w:rsidR="00F52703" w:rsidRPr="00A61365" w:rsidRDefault="00962653" w:rsidP="00A61365">
            <w:r w:rsidRPr="00A61365">
              <w:t>4 %</w:t>
            </w:r>
          </w:p>
        </w:tc>
      </w:tr>
      <w:tr w:rsidR="00F52703" w:rsidRPr="00A61365" w14:paraId="3BA6D971"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036E948C" w14:textId="77777777" w:rsidR="00F52703" w:rsidRPr="00A61365" w:rsidRDefault="00962653" w:rsidP="00A61365">
            <w:r w:rsidRPr="00A61365">
              <w:t>Antall bedrifter</w:t>
            </w:r>
          </w:p>
        </w:tc>
        <w:tc>
          <w:tcPr>
            <w:tcW w:w="1020" w:type="dxa"/>
            <w:tcBorders>
              <w:top w:val="nil"/>
              <w:left w:val="nil"/>
              <w:bottom w:val="nil"/>
              <w:right w:val="nil"/>
            </w:tcBorders>
            <w:tcMar>
              <w:top w:w="110" w:type="dxa"/>
              <w:left w:w="43" w:type="dxa"/>
              <w:bottom w:w="40" w:type="dxa"/>
              <w:right w:w="43" w:type="dxa"/>
            </w:tcMar>
            <w:vAlign w:val="bottom"/>
          </w:tcPr>
          <w:p w14:paraId="444574E2" w14:textId="77777777" w:rsidR="00F52703" w:rsidRPr="00A61365" w:rsidRDefault="00962653" w:rsidP="00A61365">
            <w:r w:rsidRPr="00A61365">
              <w:t>5 464</w:t>
            </w:r>
          </w:p>
        </w:tc>
        <w:tc>
          <w:tcPr>
            <w:tcW w:w="1020" w:type="dxa"/>
            <w:tcBorders>
              <w:top w:val="nil"/>
              <w:left w:val="nil"/>
              <w:bottom w:val="nil"/>
              <w:right w:val="nil"/>
            </w:tcBorders>
            <w:tcMar>
              <w:top w:w="110" w:type="dxa"/>
              <w:left w:w="43" w:type="dxa"/>
              <w:bottom w:w="40" w:type="dxa"/>
              <w:right w:w="43" w:type="dxa"/>
            </w:tcMar>
            <w:vAlign w:val="bottom"/>
          </w:tcPr>
          <w:p w14:paraId="37A1DA85" w14:textId="77777777" w:rsidR="00F52703" w:rsidRPr="00A61365" w:rsidRDefault="00F52703" w:rsidP="00A61365"/>
        </w:tc>
        <w:tc>
          <w:tcPr>
            <w:tcW w:w="1020" w:type="dxa"/>
            <w:tcBorders>
              <w:top w:val="nil"/>
              <w:left w:val="nil"/>
              <w:bottom w:val="nil"/>
              <w:right w:val="nil"/>
            </w:tcBorders>
            <w:tcMar>
              <w:top w:w="110" w:type="dxa"/>
              <w:left w:w="43" w:type="dxa"/>
              <w:bottom w:w="40" w:type="dxa"/>
              <w:right w:w="43" w:type="dxa"/>
            </w:tcMar>
            <w:vAlign w:val="bottom"/>
          </w:tcPr>
          <w:p w14:paraId="5748E0AE" w14:textId="77777777" w:rsidR="00F52703" w:rsidRPr="00A61365" w:rsidRDefault="00962653" w:rsidP="00A61365">
            <w:r w:rsidRPr="00A61365">
              <w:t>5 937</w:t>
            </w:r>
          </w:p>
        </w:tc>
        <w:tc>
          <w:tcPr>
            <w:tcW w:w="1020" w:type="dxa"/>
            <w:tcBorders>
              <w:top w:val="nil"/>
              <w:left w:val="nil"/>
              <w:bottom w:val="nil"/>
              <w:right w:val="nil"/>
            </w:tcBorders>
            <w:tcMar>
              <w:top w:w="110" w:type="dxa"/>
              <w:left w:w="43" w:type="dxa"/>
              <w:bottom w:w="40" w:type="dxa"/>
              <w:right w:w="43" w:type="dxa"/>
            </w:tcMar>
            <w:vAlign w:val="bottom"/>
          </w:tcPr>
          <w:p w14:paraId="21E04E2D" w14:textId="77777777" w:rsidR="00F52703" w:rsidRPr="00A61365" w:rsidRDefault="00962653" w:rsidP="00A61365">
            <w:r w:rsidRPr="00A61365">
              <w:t xml:space="preserve"> </w:t>
            </w:r>
          </w:p>
        </w:tc>
        <w:tc>
          <w:tcPr>
            <w:tcW w:w="1020" w:type="dxa"/>
            <w:tcBorders>
              <w:top w:val="nil"/>
              <w:left w:val="nil"/>
              <w:bottom w:val="nil"/>
              <w:right w:val="nil"/>
            </w:tcBorders>
            <w:tcMar>
              <w:top w:w="110" w:type="dxa"/>
              <w:left w:w="43" w:type="dxa"/>
              <w:bottom w:w="40" w:type="dxa"/>
              <w:right w:w="43" w:type="dxa"/>
            </w:tcMar>
            <w:vAlign w:val="bottom"/>
          </w:tcPr>
          <w:p w14:paraId="3523DB75" w14:textId="77777777" w:rsidR="00F52703" w:rsidRPr="00A61365" w:rsidRDefault="00F52703" w:rsidP="00A61365"/>
        </w:tc>
      </w:tr>
      <w:tr w:rsidR="00F52703" w:rsidRPr="00A61365" w14:paraId="7E93A727" w14:textId="77777777" w:rsidTr="00A61365">
        <w:trPr>
          <w:trHeight w:val="360"/>
        </w:trPr>
        <w:tc>
          <w:tcPr>
            <w:tcW w:w="4080" w:type="dxa"/>
            <w:tcBorders>
              <w:top w:val="nil"/>
              <w:left w:val="nil"/>
              <w:right w:val="nil"/>
            </w:tcBorders>
            <w:tcMar>
              <w:top w:w="110" w:type="dxa"/>
              <w:left w:w="43" w:type="dxa"/>
              <w:bottom w:w="40" w:type="dxa"/>
              <w:right w:w="43" w:type="dxa"/>
            </w:tcMar>
          </w:tcPr>
          <w:p w14:paraId="0AF097E6" w14:textId="77777777" w:rsidR="00F52703" w:rsidRPr="00A61365" w:rsidRDefault="00962653" w:rsidP="00A61365">
            <w:r w:rsidRPr="00A61365">
              <w:t>1000 dyr</w:t>
            </w:r>
          </w:p>
        </w:tc>
        <w:tc>
          <w:tcPr>
            <w:tcW w:w="1020" w:type="dxa"/>
            <w:tcBorders>
              <w:top w:val="nil"/>
              <w:left w:val="nil"/>
              <w:right w:val="nil"/>
            </w:tcBorders>
            <w:tcMar>
              <w:top w:w="110" w:type="dxa"/>
              <w:left w:w="43" w:type="dxa"/>
              <w:bottom w:w="40" w:type="dxa"/>
              <w:right w:w="43" w:type="dxa"/>
            </w:tcMar>
            <w:vAlign w:val="bottom"/>
          </w:tcPr>
          <w:p w14:paraId="4B000FD8" w14:textId="77777777" w:rsidR="00F52703" w:rsidRPr="00A61365" w:rsidRDefault="00962653" w:rsidP="00A61365">
            <w:r w:rsidRPr="00A61365">
              <w:t>37</w:t>
            </w:r>
          </w:p>
        </w:tc>
        <w:tc>
          <w:tcPr>
            <w:tcW w:w="1020" w:type="dxa"/>
            <w:tcBorders>
              <w:top w:val="nil"/>
              <w:left w:val="nil"/>
              <w:right w:val="nil"/>
            </w:tcBorders>
            <w:tcMar>
              <w:top w:w="110" w:type="dxa"/>
              <w:left w:w="43" w:type="dxa"/>
              <w:bottom w:w="40" w:type="dxa"/>
              <w:right w:w="43" w:type="dxa"/>
            </w:tcMar>
            <w:vAlign w:val="bottom"/>
          </w:tcPr>
          <w:p w14:paraId="5C6CC1A3"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534D60D5" w14:textId="77777777" w:rsidR="00F52703" w:rsidRPr="00A61365" w:rsidRDefault="00962653" w:rsidP="00A61365">
            <w:r w:rsidRPr="00A61365">
              <w:t>107</w:t>
            </w:r>
          </w:p>
        </w:tc>
        <w:tc>
          <w:tcPr>
            <w:tcW w:w="1020" w:type="dxa"/>
            <w:tcBorders>
              <w:top w:val="nil"/>
              <w:left w:val="nil"/>
              <w:right w:val="nil"/>
            </w:tcBorders>
            <w:tcMar>
              <w:top w:w="110" w:type="dxa"/>
              <w:left w:w="43" w:type="dxa"/>
              <w:bottom w:w="40" w:type="dxa"/>
              <w:right w:w="43" w:type="dxa"/>
            </w:tcMar>
            <w:vAlign w:val="bottom"/>
          </w:tcPr>
          <w:p w14:paraId="5A88A451"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4714A891" w14:textId="77777777" w:rsidR="00F52703" w:rsidRPr="00A61365" w:rsidRDefault="00F52703" w:rsidP="00A61365"/>
        </w:tc>
      </w:tr>
      <w:tr w:rsidR="00F52703" w:rsidRPr="00A61365" w14:paraId="4AA69A57" w14:textId="77777777" w:rsidTr="00A61365">
        <w:trPr>
          <w:trHeight w:val="360"/>
        </w:trPr>
        <w:tc>
          <w:tcPr>
            <w:tcW w:w="4080" w:type="dxa"/>
            <w:tcBorders>
              <w:top w:val="nil"/>
              <w:left w:val="nil"/>
              <w:bottom w:val="single" w:sz="4" w:space="0" w:color="000000"/>
              <w:right w:val="nil"/>
            </w:tcBorders>
            <w:shd w:val="clear" w:color="auto" w:fill="auto"/>
            <w:tcMar>
              <w:top w:w="110" w:type="dxa"/>
              <w:left w:w="43" w:type="dxa"/>
              <w:bottom w:w="40" w:type="dxa"/>
              <w:right w:w="43" w:type="dxa"/>
            </w:tcMar>
          </w:tcPr>
          <w:p w14:paraId="01807344" w14:textId="77777777" w:rsidR="00F52703" w:rsidRPr="00A61365" w:rsidRDefault="00962653" w:rsidP="00A61365">
            <w:r w:rsidRPr="00A61365">
              <w:t>Kyr per bedrift</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37D2A0FD" w14:textId="77777777" w:rsidR="00F52703" w:rsidRPr="00A61365" w:rsidRDefault="00962653" w:rsidP="00A61365">
            <w:r w:rsidRPr="00A61365">
              <w:t>6,7</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2676E6F9" w14:textId="77777777" w:rsidR="00F52703" w:rsidRPr="00A61365" w:rsidRDefault="00F52703" w:rsidP="00A61365"/>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3A87B453" w14:textId="77777777" w:rsidR="00F52703" w:rsidRPr="00A61365" w:rsidRDefault="00962653" w:rsidP="00A61365">
            <w:r w:rsidRPr="00A61365">
              <w:t>18</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031DB424" w14:textId="77777777" w:rsidR="00F52703" w:rsidRPr="00A61365" w:rsidRDefault="00962653" w:rsidP="00A61365">
            <w:r w:rsidRPr="00A61365">
              <w:t xml:space="preserve"> </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25947058" w14:textId="77777777" w:rsidR="00F52703" w:rsidRPr="00A61365" w:rsidRDefault="00F52703" w:rsidP="00A61365"/>
        </w:tc>
      </w:tr>
    </w:tbl>
    <w:p w14:paraId="4E48019E" w14:textId="48D5814B" w:rsidR="00F52703" w:rsidRPr="00A61365" w:rsidRDefault="00962653" w:rsidP="00A61365">
      <w:pPr>
        <w:pStyle w:val="Kilde"/>
      </w:pPr>
      <w:r w:rsidRPr="00A61365">
        <w:t>Budsjettnemnda for jordbruket</w:t>
      </w:r>
    </w:p>
    <w:p w14:paraId="41CDE553" w14:textId="12E37B25" w:rsidR="00A61365" w:rsidRPr="00A61365" w:rsidRDefault="00A61365" w:rsidP="00A61365">
      <w:pPr>
        <w:pStyle w:val="tabell-tittel"/>
      </w:pPr>
      <w:r w:rsidRPr="00A61365">
        <w:t>Antall bedrifter med vinterfôra sau etter besetningsstørrelse, 1999 og 2020</w:t>
      </w:r>
    </w:p>
    <w:p w14:paraId="3B72FBEA" w14:textId="77777777" w:rsidR="00F52703" w:rsidRPr="00A61365" w:rsidRDefault="00962653" w:rsidP="00A61365">
      <w:pPr>
        <w:pStyle w:val="Tabellnavn"/>
      </w:pPr>
      <w:r w:rsidRPr="00A61365">
        <w:t>06J1xt2</w:t>
      </w:r>
    </w:p>
    <w:tbl>
      <w:tblPr>
        <w:tblW w:w="9180" w:type="dxa"/>
        <w:tblInd w:w="43" w:type="dxa"/>
        <w:tblLayout w:type="fixed"/>
        <w:tblCellMar>
          <w:top w:w="110" w:type="dxa"/>
          <w:left w:w="43" w:type="dxa"/>
          <w:bottom w:w="40" w:type="dxa"/>
          <w:right w:w="43" w:type="dxa"/>
        </w:tblCellMar>
        <w:tblLook w:val="0000" w:firstRow="0" w:lastRow="0" w:firstColumn="0" w:lastColumn="0" w:noHBand="0" w:noVBand="0"/>
      </w:tblPr>
      <w:tblGrid>
        <w:gridCol w:w="4080"/>
        <w:gridCol w:w="1020"/>
        <w:gridCol w:w="1020"/>
        <w:gridCol w:w="1020"/>
        <w:gridCol w:w="1020"/>
        <w:gridCol w:w="1020"/>
      </w:tblGrid>
      <w:tr w:rsidR="00F52703" w:rsidRPr="00A61365" w14:paraId="4809C4D6" w14:textId="77777777" w:rsidTr="00A61365">
        <w:trPr>
          <w:trHeight w:val="580"/>
        </w:trPr>
        <w:tc>
          <w:tcPr>
            <w:tcW w:w="4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3558DD" w14:textId="77777777" w:rsidR="00F52703" w:rsidRPr="00A61365" w:rsidRDefault="00962653" w:rsidP="00A61365">
            <w:r w:rsidRPr="00A61365">
              <w:lastRenderedPageBreak/>
              <w:t>Besetningsstørrelse</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F9F0819" w14:textId="77777777" w:rsidR="00F52703" w:rsidRPr="00A61365" w:rsidRDefault="00962653" w:rsidP="00A61365">
            <w:r w:rsidRPr="00A61365">
              <w:t>Antall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306A3EA" w14:textId="77777777" w:rsidR="00F52703" w:rsidRPr="00A61365" w:rsidRDefault="00962653" w:rsidP="00A61365">
            <w:r w:rsidRPr="00A61365">
              <w:t>Andel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0CB1329" w14:textId="77777777" w:rsidR="00F52703" w:rsidRPr="00A61365" w:rsidRDefault="00962653" w:rsidP="00A61365">
            <w:r w:rsidRPr="00A61365">
              <w:t>Antall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9AAECDA" w14:textId="77777777" w:rsidR="00F52703" w:rsidRPr="00A61365" w:rsidRDefault="00962653" w:rsidP="00A61365">
            <w:r w:rsidRPr="00A61365">
              <w:t>Andel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D4D42D5" w14:textId="77777777" w:rsidR="00F52703" w:rsidRPr="00A61365" w:rsidRDefault="00962653" w:rsidP="00A61365">
            <w:r w:rsidRPr="00A61365">
              <w:t>Andel av totalt</w:t>
            </w:r>
            <w:r w:rsidRPr="00A61365">
              <w:br/>
              <w:t xml:space="preserve"> antall sauer 2020</w:t>
            </w:r>
          </w:p>
        </w:tc>
      </w:tr>
      <w:tr w:rsidR="00F52703" w:rsidRPr="00A61365" w14:paraId="4C804E8A" w14:textId="77777777" w:rsidTr="00A61365">
        <w:trPr>
          <w:trHeight w:val="360"/>
        </w:trPr>
        <w:tc>
          <w:tcPr>
            <w:tcW w:w="4080" w:type="dxa"/>
            <w:tcBorders>
              <w:top w:val="single" w:sz="4" w:space="0" w:color="000000"/>
              <w:left w:val="nil"/>
              <w:bottom w:val="nil"/>
              <w:right w:val="nil"/>
            </w:tcBorders>
            <w:tcMar>
              <w:top w:w="110" w:type="dxa"/>
              <w:left w:w="43" w:type="dxa"/>
              <w:bottom w:w="40" w:type="dxa"/>
              <w:right w:w="43" w:type="dxa"/>
            </w:tcMar>
          </w:tcPr>
          <w:p w14:paraId="39D12F77" w14:textId="77777777" w:rsidR="00F52703" w:rsidRPr="00A61365" w:rsidRDefault="00962653" w:rsidP="00A61365">
            <w:r w:rsidRPr="00A61365">
              <w:t>&lt; 50</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2916CD63" w14:textId="77777777" w:rsidR="00F52703" w:rsidRPr="00A61365" w:rsidRDefault="00962653" w:rsidP="00A61365">
            <w:r w:rsidRPr="00A61365">
              <w:t>15 787</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6AD20AAE" w14:textId="77777777" w:rsidR="00F52703" w:rsidRPr="00A61365" w:rsidRDefault="00962653" w:rsidP="00A61365">
            <w:r w:rsidRPr="00A61365">
              <w:t>70 %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16F0AC80" w14:textId="77777777" w:rsidR="00F52703" w:rsidRPr="00A61365" w:rsidRDefault="00962653" w:rsidP="00A61365">
            <w:r w:rsidRPr="00A61365">
              <w:t>7 395</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2A166492" w14:textId="77777777" w:rsidR="00F52703" w:rsidRPr="00A61365" w:rsidRDefault="00962653" w:rsidP="00A61365">
            <w:r w:rsidRPr="00A61365">
              <w:t>54 %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381D061D" w14:textId="77777777" w:rsidR="00F52703" w:rsidRPr="00A61365" w:rsidRDefault="00962653" w:rsidP="00A61365">
            <w:r w:rsidRPr="00A61365">
              <w:t>20 %</w:t>
            </w:r>
          </w:p>
        </w:tc>
      </w:tr>
      <w:tr w:rsidR="00F52703" w:rsidRPr="00A61365" w14:paraId="7DD68331"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7151F353" w14:textId="77777777" w:rsidR="00F52703" w:rsidRPr="00A61365" w:rsidRDefault="00962653" w:rsidP="00A61365">
            <w:r w:rsidRPr="00A61365">
              <w:t>50–99</w:t>
            </w:r>
          </w:p>
        </w:tc>
        <w:tc>
          <w:tcPr>
            <w:tcW w:w="1020" w:type="dxa"/>
            <w:tcBorders>
              <w:top w:val="nil"/>
              <w:left w:val="nil"/>
              <w:bottom w:val="nil"/>
              <w:right w:val="nil"/>
            </w:tcBorders>
            <w:tcMar>
              <w:top w:w="110" w:type="dxa"/>
              <w:left w:w="43" w:type="dxa"/>
              <w:bottom w:w="40" w:type="dxa"/>
              <w:right w:w="43" w:type="dxa"/>
            </w:tcMar>
            <w:vAlign w:val="bottom"/>
          </w:tcPr>
          <w:p w14:paraId="6FF0A645" w14:textId="77777777" w:rsidR="00F52703" w:rsidRPr="00A61365" w:rsidRDefault="00962653" w:rsidP="00A61365">
            <w:r w:rsidRPr="00A61365">
              <w:t>5 223</w:t>
            </w:r>
          </w:p>
        </w:tc>
        <w:tc>
          <w:tcPr>
            <w:tcW w:w="1020" w:type="dxa"/>
            <w:tcBorders>
              <w:top w:val="nil"/>
              <w:left w:val="nil"/>
              <w:bottom w:val="nil"/>
              <w:right w:val="nil"/>
            </w:tcBorders>
            <w:tcMar>
              <w:top w:w="110" w:type="dxa"/>
              <w:left w:w="43" w:type="dxa"/>
              <w:bottom w:w="40" w:type="dxa"/>
              <w:right w:w="43" w:type="dxa"/>
            </w:tcMar>
            <w:vAlign w:val="bottom"/>
          </w:tcPr>
          <w:p w14:paraId="7E278D4A" w14:textId="77777777" w:rsidR="00F52703" w:rsidRPr="00A61365" w:rsidRDefault="00962653" w:rsidP="00A61365">
            <w:r w:rsidRPr="00A61365">
              <w:t>23 %</w:t>
            </w:r>
          </w:p>
        </w:tc>
        <w:tc>
          <w:tcPr>
            <w:tcW w:w="1020" w:type="dxa"/>
            <w:tcBorders>
              <w:top w:val="nil"/>
              <w:left w:val="nil"/>
              <w:bottom w:val="nil"/>
              <w:right w:val="nil"/>
            </w:tcBorders>
            <w:tcMar>
              <w:top w:w="110" w:type="dxa"/>
              <w:left w:w="43" w:type="dxa"/>
              <w:bottom w:w="40" w:type="dxa"/>
              <w:right w:w="43" w:type="dxa"/>
            </w:tcMar>
            <w:vAlign w:val="bottom"/>
          </w:tcPr>
          <w:p w14:paraId="4E644332" w14:textId="77777777" w:rsidR="00F52703" w:rsidRPr="00A61365" w:rsidRDefault="00962653" w:rsidP="00A61365">
            <w:r w:rsidRPr="00A61365">
              <w:t>3 513</w:t>
            </w:r>
          </w:p>
        </w:tc>
        <w:tc>
          <w:tcPr>
            <w:tcW w:w="1020" w:type="dxa"/>
            <w:tcBorders>
              <w:top w:val="nil"/>
              <w:left w:val="nil"/>
              <w:bottom w:val="nil"/>
              <w:right w:val="nil"/>
            </w:tcBorders>
            <w:tcMar>
              <w:top w:w="110" w:type="dxa"/>
              <w:left w:w="43" w:type="dxa"/>
              <w:bottom w:w="40" w:type="dxa"/>
              <w:right w:w="43" w:type="dxa"/>
            </w:tcMar>
            <w:vAlign w:val="bottom"/>
          </w:tcPr>
          <w:p w14:paraId="7772C3FB" w14:textId="77777777" w:rsidR="00F52703" w:rsidRPr="00A61365" w:rsidRDefault="00962653" w:rsidP="00A61365">
            <w:r w:rsidRPr="00A61365">
              <w:t>26 %</w:t>
            </w:r>
          </w:p>
        </w:tc>
        <w:tc>
          <w:tcPr>
            <w:tcW w:w="1020" w:type="dxa"/>
            <w:tcBorders>
              <w:top w:val="nil"/>
              <w:left w:val="nil"/>
              <w:bottom w:val="nil"/>
              <w:right w:val="nil"/>
            </w:tcBorders>
            <w:tcMar>
              <w:top w:w="110" w:type="dxa"/>
              <w:left w:w="43" w:type="dxa"/>
              <w:bottom w:w="40" w:type="dxa"/>
              <w:right w:w="43" w:type="dxa"/>
            </w:tcMar>
            <w:vAlign w:val="bottom"/>
          </w:tcPr>
          <w:p w14:paraId="08D566D4" w14:textId="77777777" w:rsidR="00F52703" w:rsidRPr="00A61365" w:rsidRDefault="00962653" w:rsidP="00A61365">
            <w:r w:rsidRPr="00A61365">
              <w:t>28 %</w:t>
            </w:r>
          </w:p>
        </w:tc>
      </w:tr>
      <w:tr w:rsidR="00F52703" w:rsidRPr="00A61365" w14:paraId="7724E4EF"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2973E723" w14:textId="77777777" w:rsidR="00F52703" w:rsidRPr="00A61365" w:rsidRDefault="00962653" w:rsidP="00A61365">
            <w:r w:rsidRPr="00A61365">
              <w:t>100–199</w:t>
            </w:r>
          </w:p>
        </w:tc>
        <w:tc>
          <w:tcPr>
            <w:tcW w:w="1020" w:type="dxa"/>
            <w:tcBorders>
              <w:top w:val="nil"/>
              <w:left w:val="nil"/>
              <w:bottom w:val="nil"/>
              <w:right w:val="nil"/>
            </w:tcBorders>
            <w:tcMar>
              <w:top w:w="110" w:type="dxa"/>
              <w:left w:w="43" w:type="dxa"/>
              <w:bottom w:w="40" w:type="dxa"/>
              <w:right w:w="43" w:type="dxa"/>
            </w:tcMar>
            <w:vAlign w:val="bottom"/>
          </w:tcPr>
          <w:p w14:paraId="5E76F8C3" w14:textId="77777777" w:rsidR="00F52703" w:rsidRPr="00A61365" w:rsidRDefault="00962653" w:rsidP="00A61365">
            <w:r w:rsidRPr="00A61365">
              <w:t>1 587</w:t>
            </w:r>
          </w:p>
        </w:tc>
        <w:tc>
          <w:tcPr>
            <w:tcW w:w="1020" w:type="dxa"/>
            <w:tcBorders>
              <w:top w:val="nil"/>
              <w:left w:val="nil"/>
              <w:bottom w:val="nil"/>
              <w:right w:val="nil"/>
            </w:tcBorders>
            <w:tcMar>
              <w:top w:w="110" w:type="dxa"/>
              <w:left w:w="43" w:type="dxa"/>
              <w:bottom w:w="40" w:type="dxa"/>
              <w:right w:w="43" w:type="dxa"/>
            </w:tcMar>
            <w:vAlign w:val="bottom"/>
          </w:tcPr>
          <w:p w14:paraId="153242E2" w14:textId="77777777" w:rsidR="00F52703" w:rsidRPr="00A61365" w:rsidRDefault="00962653" w:rsidP="00A61365">
            <w:r w:rsidRPr="00A61365">
              <w:t>7 %</w:t>
            </w:r>
          </w:p>
        </w:tc>
        <w:tc>
          <w:tcPr>
            <w:tcW w:w="1020" w:type="dxa"/>
            <w:tcBorders>
              <w:top w:val="nil"/>
              <w:left w:val="nil"/>
              <w:bottom w:val="nil"/>
              <w:right w:val="nil"/>
            </w:tcBorders>
            <w:tcMar>
              <w:top w:w="110" w:type="dxa"/>
              <w:left w:w="43" w:type="dxa"/>
              <w:bottom w:w="40" w:type="dxa"/>
              <w:right w:w="43" w:type="dxa"/>
            </w:tcMar>
            <w:vAlign w:val="bottom"/>
          </w:tcPr>
          <w:p w14:paraId="443C9D1C" w14:textId="77777777" w:rsidR="00F52703" w:rsidRPr="00A61365" w:rsidRDefault="00962653" w:rsidP="00A61365">
            <w:r w:rsidRPr="00A61365">
              <w:t>2 241</w:t>
            </w:r>
          </w:p>
        </w:tc>
        <w:tc>
          <w:tcPr>
            <w:tcW w:w="1020" w:type="dxa"/>
            <w:tcBorders>
              <w:top w:val="nil"/>
              <w:left w:val="nil"/>
              <w:bottom w:val="nil"/>
              <w:right w:val="nil"/>
            </w:tcBorders>
            <w:tcMar>
              <w:top w:w="110" w:type="dxa"/>
              <w:left w:w="43" w:type="dxa"/>
              <w:bottom w:w="40" w:type="dxa"/>
              <w:right w:w="43" w:type="dxa"/>
            </w:tcMar>
            <w:vAlign w:val="bottom"/>
          </w:tcPr>
          <w:p w14:paraId="6464202C" w14:textId="77777777" w:rsidR="00F52703" w:rsidRPr="00A61365" w:rsidRDefault="00962653" w:rsidP="00A61365">
            <w:r w:rsidRPr="00A61365">
              <w:t>16 %</w:t>
            </w:r>
          </w:p>
        </w:tc>
        <w:tc>
          <w:tcPr>
            <w:tcW w:w="1020" w:type="dxa"/>
            <w:tcBorders>
              <w:top w:val="nil"/>
              <w:left w:val="nil"/>
              <w:bottom w:val="nil"/>
              <w:right w:val="nil"/>
            </w:tcBorders>
            <w:tcMar>
              <w:top w:w="110" w:type="dxa"/>
              <w:left w:w="43" w:type="dxa"/>
              <w:bottom w:w="40" w:type="dxa"/>
              <w:right w:w="43" w:type="dxa"/>
            </w:tcMar>
            <w:vAlign w:val="bottom"/>
          </w:tcPr>
          <w:p w14:paraId="7033327D" w14:textId="77777777" w:rsidR="00F52703" w:rsidRPr="00A61365" w:rsidRDefault="00962653" w:rsidP="00A61365">
            <w:r w:rsidRPr="00A61365">
              <w:t>34 %</w:t>
            </w:r>
          </w:p>
        </w:tc>
      </w:tr>
      <w:tr w:rsidR="00F52703" w:rsidRPr="00A61365" w14:paraId="11552532"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5D6FAB05" w14:textId="77777777" w:rsidR="00F52703" w:rsidRPr="00A61365" w:rsidRDefault="00962653" w:rsidP="00A61365">
            <w:r w:rsidRPr="00A61365">
              <w:t>200–299</w:t>
            </w:r>
          </w:p>
        </w:tc>
        <w:tc>
          <w:tcPr>
            <w:tcW w:w="1020" w:type="dxa"/>
            <w:tcBorders>
              <w:top w:val="nil"/>
              <w:left w:val="nil"/>
              <w:bottom w:val="nil"/>
              <w:right w:val="nil"/>
            </w:tcBorders>
            <w:tcMar>
              <w:top w:w="110" w:type="dxa"/>
              <w:left w:w="43" w:type="dxa"/>
              <w:bottom w:w="40" w:type="dxa"/>
              <w:right w:w="43" w:type="dxa"/>
            </w:tcMar>
            <w:vAlign w:val="bottom"/>
          </w:tcPr>
          <w:p w14:paraId="2000C4F2" w14:textId="77777777" w:rsidR="00F52703" w:rsidRPr="00A61365" w:rsidRDefault="00962653" w:rsidP="00A61365">
            <w:r w:rsidRPr="00A61365">
              <w:t>101</w:t>
            </w:r>
          </w:p>
        </w:tc>
        <w:tc>
          <w:tcPr>
            <w:tcW w:w="1020" w:type="dxa"/>
            <w:tcBorders>
              <w:top w:val="nil"/>
              <w:left w:val="nil"/>
              <w:bottom w:val="nil"/>
              <w:right w:val="nil"/>
            </w:tcBorders>
            <w:tcMar>
              <w:top w:w="110" w:type="dxa"/>
              <w:left w:w="43" w:type="dxa"/>
              <w:bottom w:w="40" w:type="dxa"/>
              <w:right w:w="43" w:type="dxa"/>
            </w:tcMar>
            <w:vAlign w:val="bottom"/>
          </w:tcPr>
          <w:p w14:paraId="5890417E" w14:textId="77777777" w:rsidR="00F52703" w:rsidRPr="00A61365" w:rsidRDefault="00962653" w:rsidP="00A61365">
            <w:r w:rsidRPr="00A61365">
              <w:t>0</w:t>
            </w:r>
          </w:p>
        </w:tc>
        <w:tc>
          <w:tcPr>
            <w:tcW w:w="1020" w:type="dxa"/>
            <w:tcBorders>
              <w:top w:val="nil"/>
              <w:left w:val="nil"/>
              <w:bottom w:val="nil"/>
              <w:right w:val="nil"/>
            </w:tcBorders>
            <w:tcMar>
              <w:top w:w="110" w:type="dxa"/>
              <w:left w:w="43" w:type="dxa"/>
              <w:bottom w:w="40" w:type="dxa"/>
              <w:right w:w="43" w:type="dxa"/>
            </w:tcMar>
            <w:vAlign w:val="bottom"/>
          </w:tcPr>
          <w:p w14:paraId="312D66DA" w14:textId="77777777" w:rsidR="00F52703" w:rsidRPr="00A61365" w:rsidRDefault="00962653" w:rsidP="00A61365">
            <w:r w:rsidRPr="00A61365">
              <w:t>435</w:t>
            </w:r>
          </w:p>
        </w:tc>
        <w:tc>
          <w:tcPr>
            <w:tcW w:w="1020" w:type="dxa"/>
            <w:tcBorders>
              <w:top w:val="nil"/>
              <w:left w:val="nil"/>
              <w:bottom w:val="nil"/>
              <w:right w:val="nil"/>
            </w:tcBorders>
            <w:tcMar>
              <w:top w:w="110" w:type="dxa"/>
              <w:left w:w="43" w:type="dxa"/>
              <w:bottom w:w="40" w:type="dxa"/>
              <w:right w:w="43" w:type="dxa"/>
            </w:tcMar>
            <w:vAlign w:val="bottom"/>
          </w:tcPr>
          <w:p w14:paraId="35CF7823" w14:textId="77777777" w:rsidR="00F52703" w:rsidRPr="00A61365" w:rsidRDefault="00962653" w:rsidP="00A61365">
            <w:r w:rsidRPr="00A61365">
              <w:t>3 %</w:t>
            </w:r>
          </w:p>
        </w:tc>
        <w:tc>
          <w:tcPr>
            <w:tcW w:w="1020" w:type="dxa"/>
            <w:tcBorders>
              <w:top w:val="nil"/>
              <w:left w:val="nil"/>
              <w:bottom w:val="nil"/>
              <w:right w:val="nil"/>
            </w:tcBorders>
            <w:tcMar>
              <w:top w:w="110" w:type="dxa"/>
              <w:left w:w="43" w:type="dxa"/>
              <w:bottom w:w="40" w:type="dxa"/>
              <w:right w:w="43" w:type="dxa"/>
            </w:tcMar>
            <w:vAlign w:val="bottom"/>
          </w:tcPr>
          <w:p w14:paraId="7340A05E" w14:textId="77777777" w:rsidR="00F52703" w:rsidRPr="00A61365" w:rsidRDefault="00962653" w:rsidP="00A61365">
            <w:r w:rsidRPr="00A61365">
              <w:t>11 %</w:t>
            </w:r>
          </w:p>
        </w:tc>
      </w:tr>
      <w:tr w:rsidR="00F52703" w:rsidRPr="00A61365" w14:paraId="79D739B4"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0A80AA23" w14:textId="77777777" w:rsidR="00F52703" w:rsidRPr="00A61365" w:rsidRDefault="00962653" w:rsidP="00A61365">
            <w:r w:rsidRPr="00A61365">
              <w:t>≥ 300</w:t>
            </w:r>
          </w:p>
        </w:tc>
        <w:tc>
          <w:tcPr>
            <w:tcW w:w="1020" w:type="dxa"/>
            <w:tcBorders>
              <w:top w:val="nil"/>
              <w:left w:val="nil"/>
              <w:bottom w:val="nil"/>
              <w:right w:val="nil"/>
            </w:tcBorders>
            <w:tcMar>
              <w:top w:w="110" w:type="dxa"/>
              <w:left w:w="43" w:type="dxa"/>
              <w:bottom w:w="40" w:type="dxa"/>
              <w:right w:w="43" w:type="dxa"/>
            </w:tcMar>
            <w:vAlign w:val="bottom"/>
          </w:tcPr>
          <w:p w14:paraId="050BB252" w14:textId="77777777" w:rsidR="00F52703" w:rsidRPr="00A61365" w:rsidRDefault="00962653" w:rsidP="00A61365">
            <w:r w:rsidRPr="00A61365">
              <w:t>11</w:t>
            </w:r>
          </w:p>
        </w:tc>
        <w:tc>
          <w:tcPr>
            <w:tcW w:w="1020" w:type="dxa"/>
            <w:tcBorders>
              <w:top w:val="nil"/>
              <w:left w:val="nil"/>
              <w:bottom w:val="nil"/>
              <w:right w:val="nil"/>
            </w:tcBorders>
            <w:tcMar>
              <w:top w:w="110" w:type="dxa"/>
              <w:left w:w="43" w:type="dxa"/>
              <w:bottom w:w="40" w:type="dxa"/>
              <w:right w:w="43" w:type="dxa"/>
            </w:tcMar>
            <w:vAlign w:val="bottom"/>
          </w:tcPr>
          <w:p w14:paraId="2CC4B0B5" w14:textId="77777777" w:rsidR="00F52703" w:rsidRPr="00A61365" w:rsidRDefault="00962653" w:rsidP="00A61365">
            <w:r w:rsidRPr="00A61365">
              <w:t>0</w:t>
            </w:r>
          </w:p>
        </w:tc>
        <w:tc>
          <w:tcPr>
            <w:tcW w:w="1020" w:type="dxa"/>
            <w:tcBorders>
              <w:top w:val="nil"/>
              <w:left w:val="nil"/>
              <w:bottom w:val="nil"/>
              <w:right w:val="nil"/>
            </w:tcBorders>
            <w:tcMar>
              <w:top w:w="110" w:type="dxa"/>
              <w:left w:w="43" w:type="dxa"/>
              <w:bottom w:w="40" w:type="dxa"/>
              <w:right w:w="43" w:type="dxa"/>
            </w:tcMar>
            <w:vAlign w:val="bottom"/>
          </w:tcPr>
          <w:p w14:paraId="10BBDD15" w14:textId="77777777" w:rsidR="00F52703" w:rsidRPr="00A61365" w:rsidRDefault="00962653" w:rsidP="00A61365">
            <w:r w:rsidRPr="00A61365">
              <w:t>163</w:t>
            </w:r>
          </w:p>
        </w:tc>
        <w:tc>
          <w:tcPr>
            <w:tcW w:w="1020" w:type="dxa"/>
            <w:tcBorders>
              <w:top w:val="nil"/>
              <w:left w:val="nil"/>
              <w:bottom w:val="nil"/>
              <w:right w:val="nil"/>
            </w:tcBorders>
            <w:tcMar>
              <w:top w:w="110" w:type="dxa"/>
              <w:left w:w="43" w:type="dxa"/>
              <w:bottom w:w="40" w:type="dxa"/>
              <w:right w:w="43" w:type="dxa"/>
            </w:tcMar>
            <w:vAlign w:val="bottom"/>
          </w:tcPr>
          <w:p w14:paraId="121D337E" w14:textId="77777777" w:rsidR="00F52703" w:rsidRPr="00A61365" w:rsidRDefault="00962653" w:rsidP="00A61365">
            <w:r w:rsidRPr="00A61365">
              <w:t>1 %</w:t>
            </w:r>
          </w:p>
        </w:tc>
        <w:tc>
          <w:tcPr>
            <w:tcW w:w="1020" w:type="dxa"/>
            <w:tcBorders>
              <w:top w:val="nil"/>
              <w:left w:val="nil"/>
              <w:bottom w:val="nil"/>
              <w:right w:val="nil"/>
            </w:tcBorders>
            <w:tcMar>
              <w:top w:w="110" w:type="dxa"/>
              <w:left w:w="43" w:type="dxa"/>
              <w:bottom w:w="40" w:type="dxa"/>
              <w:right w:w="43" w:type="dxa"/>
            </w:tcMar>
            <w:vAlign w:val="bottom"/>
          </w:tcPr>
          <w:p w14:paraId="054D197B" w14:textId="77777777" w:rsidR="00F52703" w:rsidRPr="00A61365" w:rsidRDefault="00962653" w:rsidP="00A61365">
            <w:r w:rsidRPr="00A61365">
              <w:t>7 %</w:t>
            </w:r>
          </w:p>
        </w:tc>
      </w:tr>
      <w:tr w:rsidR="00F52703" w:rsidRPr="00A61365" w14:paraId="66CAF28F"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50CDAD2B" w14:textId="77777777" w:rsidR="00F52703" w:rsidRPr="00A61365" w:rsidRDefault="00962653" w:rsidP="00A61365">
            <w:r w:rsidRPr="00A61365">
              <w:t>Antall bedrifter</w:t>
            </w:r>
          </w:p>
        </w:tc>
        <w:tc>
          <w:tcPr>
            <w:tcW w:w="1020" w:type="dxa"/>
            <w:tcBorders>
              <w:top w:val="nil"/>
              <w:left w:val="nil"/>
              <w:bottom w:val="nil"/>
              <w:right w:val="nil"/>
            </w:tcBorders>
            <w:tcMar>
              <w:top w:w="110" w:type="dxa"/>
              <w:left w:w="43" w:type="dxa"/>
              <w:bottom w:w="40" w:type="dxa"/>
              <w:right w:w="43" w:type="dxa"/>
            </w:tcMar>
            <w:vAlign w:val="bottom"/>
          </w:tcPr>
          <w:p w14:paraId="7D793158" w14:textId="77777777" w:rsidR="00F52703" w:rsidRPr="00A61365" w:rsidRDefault="00962653" w:rsidP="00A61365">
            <w:r w:rsidRPr="00A61365">
              <w:t>22 709</w:t>
            </w:r>
          </w:p>
        </w:tc>
        <w:tc>
          <w:tcPr>
            <w:tcW w:w="1020" w:type="dxa"/>
            <w:tcBorders>
              <w:top w:val="nil"/>
              <w:left w:val="nil"/>
              <w:bottom w:val="nil"/>
              <w:right w:val="nil"/>
            </w:tcBorders>
            <w:tcMar>
              <w:top w:w="110" w:type="dxa"/>
              <w:left w:w="43" w:type="dxa"/>
              <w:bottom w:w="40" w:type="dxa"/>
              <w:right w:w="43" w:type="dxa"/>
            </w:tcMar>
            <w:vAlign w:val="bottom"/>
          </w:tcPr>
          <w:p w14:paraId="2D66FE4C" w14:textId="77777777" w:rsidR="00F52703" w:rsidRPr="00A61365" w:rsidRDefault="00F52703" w:rsidP="00A61365"/>
        </w:tc>
        <w:tc>
          <w:tcPr>
            <w:tcW w:w="1020" w:type="dxa"/>
            <w:tcBorders>
              <w:top w:val="nil"/>
              <w:left w:val="nil"/>
              <w:bottom w:val="nil"/>
              <w:right w:val="nil"/>
            </w:tcBorders>
            <w:tcMar>
              <w:top w:w="110" w:type="dxa"/>
              <w:left w:w="43" w:type="dxa"/>
              <w:bottom w:w="40" w:type="dxa"/>
              <w:right w:w="43" w:type="dxa"/>
            </w:tcMar>
            <w:vAlign w:val="bottom"/>
          </w:tcPr>
          <w:p w14:paraId="633670DD" w14:textId="77777777" w:rsidR="00F52703" w:rsidRPr="00A61365" w:rsidRDefault="00962653" w:rsidP="00A61365">
            <w:r w:rsidRPr="00A61365">
              <w:t>13 747</w:t>
            </w:r>
          </w:p>
        </w:tc>
        <w:tc>
          <w:tcPr>
            <w:tcW w:w="1020" w:type="dxa"/>
            <w:tcBorders>
              <w:top w:val="nil"/>
              <w:left w:val="nil"/>
              <w:bottom w:val="nil"/>
              <w:right w:val="nil"/>
            </w:tcBorders>
            <w:tcMar>
              <w:top w:w="110" w:type="dxa"/>
              <w:left w:w="43" w:type="dxa"/>
              <w:bottom w:w="40" w:type="dxa"/>
              <w:right w:w="43" w:type="dxa"/>
            </w:tcMar>
            <w:vAlign w:val="bottom"/>
          </w:tcPr>
          <w:p w14:paraId="3A94C486" w14:textId="77777777" w:rsidR="00F52703" w:rsidRPr="00A61365" w:rsidRDefault="00962653" w:rsidP="00A61365">
            <w:r w:rsidRPr="00A61365">
              <w:t xml:space="preserve"> </w:t>
            </w:r>
          </w:p>
        </w:tc>
        <w:tc>
          <w:tcPr>
            <w:tcW w:w="1020" w:type="dxa"/>
            <w:tcBorders>
              <w:top w:val="nil"/>
              <w:left w:val="nil"/>
              <w:bottom w:val="nil"/>
              <w:right w:val="nil"/>
            </w:tcBorders>
            <w:tcMar>
              <w:top w:w="110" w:type="dxa"/>
              <w:left w:w="43" w:type="dxa"/>
              <w:bottom w:w="40" w:type="dxa"/>
              <w:right w:w="43" w:type="dxa"/>
            </w:tcMar>
            <w:vAlign w:val="bottom"/>
          </w:tcPr>
          <w:p w14:paraId="78441447" w14:textId="77777777" w:rsidR="00F52703" w:rsidRPr="00A61365" w:rsidRDefault="00F52703" w:rsidP="00A61365"/>
        </w:tc>
      </w:tr>
      <w:tr w:rsidR="00F52703" w:rsidRPr="00A61365" w14:paraId="144F247C" w14:textId="77777777" w:rsidTr="00A61365">
        <w:trPr>
          <w:trHeight w:val="360"/>
        </w:trPr>
        <w:tc>
          <w:tcPr>
            <w:tcW w:w="4080" w:type="dxa"/>
            <w:tcBorders>
              <w:top w:val="nil"/>
              <w:left w:val="nil"/>
              <w:right w:val="nil"/>
            </w:tcBorders>
            <w:tcMar>
              <w:top w:w="110" w:type="dxa"/>
              <w:left w:w="43" w:type="dxa"/>
              <w:bottom w:w="40" w:type="dxa"/>
              <w:right w:w="43" w:type="dxa"/>
            </w:tcMar>
          </w:tcPr>
          <w:p w14:paraId="12C84114" w14:textId="77777777" w:rsidR="00F52703" w:rsidRPr="00A61365" w:rsidRDefault="00962653" w:rsidP="00A61365">
            <w:r w:rsidRPr="00A61365">
              <w:t>1000 dyr</w:t>
            </w:r>
          </w:p>
        </w:tc>
        <w:tc>
          <w:tcPr>
            <w:tcW w:w="1020" w:type="dxa"/>
            <w:tcBorders>
              <w:top w:val="nil"/>
              <w:left w:val="nil"/>
              <w:right w:val="nil"/>
            </w:tcBorders>
            <w:tcMar>
              <w:top w:w="110" w:type="dxa"/>
              <w:left w:w="43" w:type="dxa"/>
              <w:bottom w:w="40" w:type="dxa"/>
              <w:right w:w="43" w:type="dxa"/>
            </w:tcMar>
            <w:vAlign w:val="bottom"/>
          </w:tcPr>
          <w:p w14:paraId="277549AD" w14:textId="77777777" w:rsidR="00F52703" w:rsidRPr="00A61365" w:rsidRDefault="00962653" w:rsidP="00A61365">
            <w:r w:rsidRPr="00A61365">
              <w:t>955</w:t>
            </w:r>
          </w:p>
        </w:tc>
        <w:tc>
          <w:tcPr>
            <w:tcW w:w="1020" w:type="dxa"/>
            <w:tcBorders>
              <w:top w:val="nil"/>
              <w:left w:val="nil"/>
              <w:right w:val="nil"/>
            </w:tcBorders>
            <w:tcMar>
              <w:top w:w="110" w:type="dxa"/>
              <w:left w:w="43" w:type="dxa"/>
              <w:bottom w:w="40" w:type="dxa"/>
              <w:right w:w="43" w:type="dxa"/>
            </w:tcMar>
            <w:vAlign w:val="bottom"/>
          </w:tcPr>
          <w:p w14:paraId="5998282B"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3D49EDE9" w14:textId="77777777" w:rsidR="00F52703" w:rsidRPr="00A61365" w:rsidRDefault="00962653" w:rsidP="00A61365">
            <w:r w:rsidRPr="00A61365">
              <w:t>900</w:t>
            </w:r>
          </w:p>
        </w:tc>
        <w:tc>
          <w:tcPr>
            <w:tcW w:w="1020" w:type="dxa"/>
            <w:tcBorders>
              <w:top w:val="nil"/>
              <w:left w:val="nil"/>
              <w:right w:val="nil"/>
            </w:tcBorders>
            <w:tcMar>
              <w:top w:w="110" w:type="dxa"/>
              <w:left w:w="43" w:type="dxa"/>
              <w:bottom w:w="40" w:type="dxa"/>
              <w:right w:w="43" w:type="dxa"/>
            </w:tcMar>
            <w:vAlign w:val="bottom"/>
          </w:tcPr>
          <w:p w14:paraId="5838D9E3"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180BB5EE" w14:textId="77777777" w:rsidR="00F52703" w:rsidRPr="00A61365" w:rsidRDefault="00F52703" w:rsidP="00A61365"/>
        </w:tc>
      </w:tr>
      <w:tr w:rsidR="00F52703" w:rsidRPr="00A61365" w14:paraId="0981C368" w14:textId="77777777" w:rsidTr="00A61365">
        <w:trPr>
          <w:trHeight w:val="600"/>
        </w:trPr>
        <w:tc>
          <w:tcPr>
            <w:tcW w:w="4080" w:type="dxa"/>
            <w:tcBorders>
              <w:top w:val="nil"/>
              <w:left w:val="nil"/>
              <w:bottom w:val="single" w:sz="4" w:space="0" w:color="000000"/>
              <w:right w:val="nil"/>
            </w:tcBorders>
            <w:shd w:val="clear" w:color="auto" w:fill="auto"/>
            <w:tcMar>
              <w:top w:w="110" w:type="dxa"/>
              <w:left w:w="43" w:type="dxa"/>
              <w:bottom w:w="40" w:type="dxa"/>
              <w:right w:w="43" w:type="dxa"/>
            </w:tcMar>
          </w:tcPr>
          <w:p w14:paraId="3B37654A" w14:textId="77777777" w:rsidR="00F52703" w:rsidRPr="00A61365" w:rsidRDefault="00962653" w:rsidP="00A61365">
            <w:r w:rsidRPr="00A61365">
              <w:t>Vinterfôra sau per bedrift</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735A338" w14:textId="77777777" w:rsidR="00F52703" w:rsidRPr="00A61365" w:rsidRDefault="00962653" w:rsidP="00A61365">
            <w:r w:rsidRPr="00A61365">
              <w:t>42,1</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3FC3854B" w14:textId="77777777" w:rsidR="00F52703" w:rsidRPr="00A61365" w:rsidRDefault="00F52703" w:rsidP="00A61365"/>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4ADD61F1" w14:textId="77777777" w:rsidR="00F52703" w:rsidRPr="00A61365" w:rsidRDefault="00962653" w:rsidP="00A61365">
            <w:r w:rsidRPr="00A61365">
              <w:t>65,5</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2A033045" w14:textId="77777777" w:rsidR="00F52703" w:rsidRPr="00A61365" w:rsidRDefault="00962653" w:rsidP="00A61365">
            <w:r w:rsidRPr="00A61365">
              <w:t xml:space="preserve"> </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75F991D" w14:textId="77777777" w:rsidR="00F52703" w:rsidRPr="00A61365" w:rsidRDefault="00F52703" w:rsidP="00A61365"/>
        </w:tc>
      </w:tr>
    </w:tbl>
    <w:p w14:paraId="68F80B0B" w14:textId="77777777" w:rsidR="00F52703" w:rsidRPr="00A61365" w:rsidRDefault="00962653" w:rsidP="00A61365">
      <w:pPr>
        <w:pStyle w:val="Kilde"/>
      </w:pPr>
      <w:r w:rsidRPr="00A61365">
        <w:t>Budsjettnemnda for jordbruket</w:t>
      </w:r>
    </w:p>
    <w:p w14:paraId="0ECC85BB" w14:textId="4E8998CD" w:rsidR="00F52703" w:rsidRPr="00A61365" w:rsidRDefault="00962653" w:rsidP="00A61365">
      <w:r w:rsidRPr="00A61365">
        <w:t>Produksjon av sau og lam drives i mange tilfeller i tillegg til annen jordbruksproduksjon, annen næring eller lønnsarbeid, noe som kan forklare den store andelen med små besetninger.</w:t>
      </w:r>
    </w:p>
    <w:p w14:paraId="0FB7DFF8" w14:textId="1C17EB5D" w:rsidR="00A61365" w:rsidRPr="00A61365" w:rsidRDefault="00A61365" w:rsidP="00A61365">
      <w:pPr>
        <w:pStyle w:val="tabell-tittel"/>
      </w:pPr>
      <w:r w:rsidRPr="00A61365">
        <w:t>Antall jordbruksbedrifter med korn og oljevekster etter areal av korn og oljevekster, 1999 og 2020</w:t>
      </w:r>
    </w:p>
    <w:p w14:paraId="57331D84" w14:textId="77777777" w:rsidR="00F52703" w:rsidRPr="00A61365" w:rsidRDefault="00962653" w:rsidP="00A61365">
      <w:pPr>
        <w:pStyle w:val="Tabellnavn"/>
      </w:pPr>
      <w:r w:rsidRPr="00A61365">
        <w:t>06J1xt2</w:t>
      </w:r>
    </w:p>
    <w:tbl>
      <w:tblPr>
        <w:tblW w:w="9180" w:type="dxa"/>
        <w:tblInd w:w="43" w:type="dxa"/>
        <w:tblLayout w:type="fixed"/>
        <w:tblCellMar>
          <w:top w:w="110" w:type="dxa"/>
          <w:left w:w="43" w:type="dxa"/>
          <w:bottom w:w="40" w:type="dxa"/>
          <w:right w:w="43" w:type="dxa"/>
        </w:tblCellMar>
        <w:tblLook w:val="0000" w:firstRow="0" w:lastRow="0" w:firstColumn="0" w:lastColumn="0" w:noHBand="0" w:noVBand="0"/>
      </w:tblPr>
      <w:tblGrid>
        <w:gridCol w:w="4080"/>
        <w:gridCol w:w="1020"/>
        <w:gridCol w:w="1020"/>
        <w:gridCol w:w="1020"/>
        <w:gridCol w:w="1020"/>
        <w:gridCol w:w="1020"/>
      </w:tblGrid>
      <w:tr w:rsidR="00F52703" w:rsidRPr="00A61365" w14:paraId="6A6C6F2C" w14:textId="77777777" w:rsidTr="00A61365">
        <w:trPr>
          <w:trHeight w:val="580"/>
        </w:trPr>
        <w:tc>
          <w:tcPr>
            <w:tcW w:w="4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3DD5B5C" w14:textId="77777777" w:rsidR="00F52703" w:rsidRPr="00A61365" w:rsidRDefault="00962653" w:rsidP="00A61365">
            <w:r w:rsidRPr="00A61365">
              <w:t>Arealgruppe</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069484" w14:textId="77777777" w:rsidR="00F52703" w:rsidRPr="00A61365" w:rsidRDefault="00962653" w:rsidP="00A61365">
            <w:r w:rsidRPr="00A61365">
              <w:t>Antall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D7C595A" w14:textId="77777777" w:rsidR="00F52703" w:rsidRPr="00A61365" w:rsidRDefault="00962653" w:rsidP="00A61365">
            <w:r w:rsidRPr="00A61365">
              <w:t>Andel bedrifter</w:t>
            </w:r>
            <w:r w:rsidRPr="00A61365">
              <w:br/>
              <w:t xml:space="preserve"> 1999</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67CC3E3" w14:textId="77777777" w:rsidR="00F52703" w:rsidRPr="00A61365" w:rsidRDefault="00962653" w:rsidP="00A61365">
            <w:r w:rsidRPr="00A61365">
              <w:t>Antall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B73AE6A" w14:textId="77777777" w:rsidR="00F52703" w:rsidRPr="00A61365" w:rsidRDefault="00962653" w:rsidP="00A61365">
            <w:r w:rsidRPr="00A61365">
              <w:t>Andel bedrifter</w:t>
            </w:r>
            <w:r w:rsidRPr="00A61365">
              <w:br/>
              <w:t xml:space="preserve"> 2020</w:t>
            </w: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FF6CEE7" w14:textId="77777777" w:rsidR="00F52703" w:rsidRPr="00A61365" w:rsidRDefault="00962653" w:rsidP="00A61365">
            <w:r w:rsidRPr="00A61365">
              <w:t>Andel av totalt</w:t>
            </w:r>
            <w:r w:rsidRPr="00A61365">
              <w:br/>
              <w:t xml:space="preserve"> kornareal 2020</w:t>
            </w:r>
          </w:p>
        </w:tc>
      </w:tr>
      <w:tr w:rsidR="00F52703" w:rsidRPr="00A61365" w14:paraId="3438500D" w14:textId="77777777" w:rsidTr="00A61365">
        <w:trPr>
          <w:trHeight w:val="360"/>
        </w:trPr>
        <w:tc>
          <w:tcPr>
            <w:tcW w:w="4080" w:type="dxa"/>
            <w:tcBorders>
              <w:top w:val="single" w:sz="4" w:space="0" w:color="000000"/>
              <w:left w:val="nil"/>
              <w:bottom w:val="nil"/>
              <w:right w:val="nil"/>
            </w:tcBorders>
            <w:tcMar>
              <w:top w:w="110" w:type="dxa"/>
              <w:left w:w="43" w:type="dxa"/>
              <w:bottom w:w="40" w:type="dxa"/>
              <w:right w:w="43" w:type="dxa"/>
            </w:tcMar>
          </w:tcPr>
          <w:p w14:paraId="5CF1E38B" w14:textId="77777777" w:rsidR="00F52703" w:rsidRPr="00A61365" w:rsidRDefault="00962653" w:rsidP="00A61365">
            <w:r w:rsidRPr="00A61365">
              <w:t>&lt; 100</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46B32F4D" w14:textId="77777777" w:rsidR="00F52703" w:rsidRPr="00A61365" w:rsidRDefault="00962653" w:rsidP="00A61365">
            <w:r w:rsidRPr="00A61365">
              <w:t>10 165</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632A74B6" w14:textId="77777777" w:rsidR="00F52703" w:rsidRPr="00A61365" w:rsidRDefault="00962653" w:rsidP="00A61365">
            <w:r w:rsidRPr="00A61365">
              <w:t>46 %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6ECC5EDA" w14:textId="77777777" w:rsidR="00F52703" w:rsidRPr="00A61365" w:rsidRDefault="00962653" w:rsidP="00A61365">
            <w:r w:rsidRPr="00A61365">
              <w:t>2 539</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315FD140" w14:textId="77777777" w:rsidR="00F52703" w:rsidRPr="00A61365" w:rsidRDefault="00962653" w:rsidP="00A61365">
            <w:r w:rsidRPr="00A61365">
              <w:t>25 %</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43EB480F" w14:textId="77777777" w:rsidR="00F52703" w:rsidRPr="00A61365" w:rsidRDefault="00962653" w:rsidP="00A61365">
            <w:r w:rsidRPr="00A61365">
              <w:t>5 %</w:t>
            </w:r>
          </w:p>
        </w:tc>
      </w:tr>
      <w:tr w:rsidR="00F52703" w:rsidRPr="00A61365" w14:paraId="4E051F11"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6F63CC13" w14:textId="77777777" w:rsidR="00F52703" w:rsidRPr="00A61365" w:rsidRDefault="00962653" w:rsidP="00A61365">
            <w:r w:rsidRPr="00A61365">
              <w:t>100–299</w:t>
            </w:r>
          </w:p>
        </w:tc>
        <w:tc>
          <w:tcPr>
            <w:tcW w:w="1020" w:type="dxa"/>
            <w:tcBorders>
              <w:top w:val="nil"/>
              <w:left w:val="nil"/>
              <w:bottom w:val="nil"/>
              <w:right w:val="nil"/>
            </w:tcBorders>
            <w:tcMar>
              <w:top w:w="110" w:type="dxa"/>
              <w:left w:w="43" w:type="dxa"/>
              <w:bottom w:w="40" w:type="dxa"/>
              <w:right w:w="43" w:type="dxa"/>
            </w:tcMar>
            <w:vAlign w:val="bottom"/>
          </w:tcPr>
          <w:p w14:paraId="6298EE6F" w14:textId="77777777" w:rsidR="00F52703" w:rsidRPr="00A61365" w:rsidRDefault="00962653" w:rsidP="00A61365">
            <w:r w:rsidRPr="00A61365">
              <w:t>8 963</w:t>
            </w:r>
          </w:p>
        </w:tc>
        <w:tc>
          <w:tcPr>
            <w:tcW w:w="1020" w:type="dxa"/>
            <w:tcBorders>
              <w:top w:val="nil"/>
              <w:left w:val="nil"/>
              <w:bottom w:val="nil"/>
              <w:right w:val="nil"/>
            </w:tcBorders>
            <w:tcMar>
              <w:top w:w="110" w:type="dxa"/>
              <w:left w:w="43" w:type="dxa"/>
              <w:bottom w:w="40" w:type="dxa"/>
              <w:right w:w="43" w:type="dxa"/>
            </w:tcMar>
            <w:vAlign w:val="bottom"/>
          </w:tcPr>
          <w:p w14:paraId="20000A24" w14:textId="77777777" w:rsidR="00F52703" w:rsidRPr="00A61365" w:rsidRDefault="00962653" w:rsidP="00A61365">
            <w:r w:rsidRPr="00A61365">
              <w:t>41 %</w:t>
            </w:r>
          </w:p>
        </w:tc>
        <w:tc>
          <w:tcPr>
            <w:tcW w:w="1020" w:type="dxa"/>
            <w:tcBorders>
              <w:top w:val="nil"/>
              <w:left w:val="nil"/>
              <w:bottom w:val="nil"/>
              <w:right w:val="nil"/>
            </w:tcBorders>
            <w:tcMar>
              <w:top w:w="110" w:type="dxa"/>
              <w:left w:w="43" w:type="dxa"/>
              <w:bottom w:w="40" w:type="dxa"/>
              <w:right w:w="43" w:type="dxa"/>
            </w:tcMar>
            <w:vAlign w:val="bottom"/>
          </w:tcPr>
          <w:p w14:paraId="3C91DD8C" w14:textId="77777777" w:rsidR="00F52703" w:rsidRPr="00A61365" w:rsidRDefault="00962653" w:rsidP="00A61365">
            <w:r w:rsidRPr="00A61365">
              <w:t>4 540</w:t>
            </w:r>
          </w:p>
        </w:tc>
        <w:tc>
          <w:tcPr>
            <w:tcW w:w="1020" w:type="dxa"/>
            <w:tcBorders>
              <w:top w:val="nil"/>
              <w:left w:val="nil"/>
              <w:bottom w:val="nil"/>
              <w:right w:val="nil"/>
            </w:tcBorders>
            <w:tcMar>
              <w:top w:w="110" w:type="dxa"/>
              <w:left w:w="43" w:type="dxa"/>
              <w:bottom w:w="40" w:type="dxa"/>
              <w:right w:w="43" w:type="dxa"/>
            </w:tcMar>
            <w:vAlign w:val="bottom"/>
          </w:tcPr>
          <w:p w14:paraId="42ED0EDD" w14:textId="77777777" w:rsidR="00F52703" w:rsidRPr="00A61365" w:rsidRDefault="00962653" w:rsidP="00A61365">
            <w:r w:rsidRPr="00A61365">
              <w:t>45 %</w:t>
            </w:r>
          </w:p>
        </w:tc>
        <w:tc>
          <w:tcPr>
            <w:tcW w:w="1020" w:type="dxa"/>
            <w:tcBorders>
              <w:top w:val="nil"/>
              <w:left w:val="nil"/>
              <w:bottom w:val="nil"/>
              <w:right w:val="nil"/>
            </w:tcBorders>
            <w:tcMar>
              <w:top w:w="110" w:type="dxa"/>
              <w:left w:w="43" w:type="dxa"/>
              <w:bottom w:w="40" w:type="dxa"/>
              <w:right w:w="43" w:type="dxa"/>
            </w:tcMar>
            <w:vAlign w:val="bottom"/>
          </w:tcPr>
          <w:p w14:paraId="1B60074F" w14:textId="77777777" w:rsidR="00F52703" w:rsidRPr="00A61365" w:rsidRDefault="00962653" w:rsidP="00A61365">
            <w:r w:rsidRPr="00A61365">
              <w:t>28 %</w:t>
            </w:r>
          </w:p>
        </w:tc>
      </w:tr>
      <w:tr w:rsidR="00F52703" w:rsidRPr="00A61365" w14:paraId="5178F705"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35859FF3" w14:textId="77777777" w:rsidR="00F52703" w:rsidRPr="00A61365" w:rsidRDefault="00962653" w:rsidP="00A61365">
            <w:r w:rsidRPr="00A61365">
              <w:t>300–499</w:t>
            </w:r>
          </w:p>
        </w:tc>
        <w:tc>
          <w:tcPr>
            <w:tcW w:w="1020" w:type="dxa"/>
            <w:tcBorders>
              <w:top w:val="nil"/>
              <w:left w:val="nil"/>
              <w:bottom w:val="nil"/>
              <w:right w:val="nil"/>
            </w:tcBorders>
            <w:tcMar>
              <w:top w:w="110" w:type="dxa"/>
              <w:left w:w="43" w:type="dxa"/>
              <w:bottom w:w="40" w:type="dxa"/>
              <w:right w:w="43" w:type="dxa"/>
            </w:tcMar>
            <w:vAlign w:val="bottom"/>
          </w:tcPr>
          <w:p w14:paraId="6255FFC6" w14:textId="77777777" w:rsidR="00F52703" w:rsidRPr="00A61365" w:rsidRDefault="00962653" w:rsidP="00A61365">
            <w:r w:rsidRPr="00A61365">
              <w:t>2 026</w:t>
            </w:r>
          </w:p>
        </w:tc>
        <w:tc>
          <w:tcPr>
            <w:tcW w:w="1020" w:type="dxa"/>
            <w:tcBorders>
              <w:top w:val="nil"/>
              <w:left w:val="nil"/>
              <w:bottom w:val="nil"/>
              <w:right w:val="nil"/>
            </w:tcBorders>
            <w:tcMar>
              <w:top w:w="110" w:type="dxa"/>
              <w:left w:w="43" w:type="dxa"/>
              <w:bottom w:w="40" w:type="dxa"/>
              <w:right w:w="43" w:type="dxa"/>
            </w:tcMar>
            <w:vAlign w:val="bottom"/>
          </w:tcPr>
          <w:p w14:paraId="1842283F" w14:textId="77777777" w:rsidR="00F52703" w:rsidRPr="00A61365" w:rsidRDefault="00962653" w:rsidP="00A61365">
            <w:r w:rsidRPr="00A61365">
              <w:t>9 %</w:t>
            </w:r>
          </w:p>
        </w:tc>
        <w:tc>
          <w:tcPr>
            <w:tcW w:w="1020" w:type="dxa"/>
            <w:tcBorders>
              <w:top w:val="nil"/>
              <w:left w:val="nil"/>
              <w:bottom w:val="nil"/>
              <w:right w:val="nil"/>
            </w:tcBorders>
            <w:tcMar>
              <w:top w:w="110" w:type="dxa"/>
              <w:left w:w="43" w:type="dxa"/>
              <w:bottom w:w="40" w:type="dxa"/>
              <w:right w:w="43" w:type="dxa"/>
            </w:tcMar>
            <w:vAlign w:val="bottom"/>
          </w:tcPr>
          <w:p w14:paraId="3D0EC025" w14:textId="77777777" w:rsidR="00F52703" w:rsidRPr="00A61365" w:rsidRDefault="00962653" w:rsidP="00A61365">
            <w:r w:rsidRPr="00A61365">
              <w:t>1 681</w:t>
            </w:r>
          </w:p>
        </w:tc>
        <w:tc>
          <w:tcPr>
            <w:tcW w:w="1020" w:type="dxa"/>
            <w:tcBorders>
              <w:top w:val="nil"/>
              <w:left w:val="nil"/>
              <w:bottom w:val="nil"/>
              <w:right w:val="nil"/>
            </w:tcBorders>
            <w:tcMar>
              <w:top w:w="110" w:type="dxa"/>
              <w:left w:w="43" w:type="dxa"/>
              <w:bottom w:w="40" w:type="dxa"/>
              <w:right w:w="43" w:type="dxa"/>
            </w:tcMar>
            <w:vAlign w:val="bottom"/>
          </w:tcPr>
          <w:p w14:paraId="79EE1B50" w14:textId="77777777" w:rsidR="00F52703" w:rsidRPr="00A61365" w:rsidRDefault="00962653" w:rsidP="00A61365">
            <w:r w:rsidRPr="00A61365">
              <w:t>16 %</w:t>
            </w:r>
          </w:p>
        </w:tc>
        <w:tc>
          <w:tcPr>
            <w:tcW w:w="1020" w:type="dxa"/>
            <w:tcBorders>
              <w:top w:val="nil"/>
              <w:left w:val="nil"/>
              <w:bottom w:val="nil"/>
              <w:right w:val="nil"/>
            </w:tcBorders>
            <w:tcMar>
              <w:top w:w="110" w:type="dxa"/>
              <w:left w:w="43" w:type="dxa"/>
              <w:bottom w:w="40" w:type="dxa"/>
              <w:right w:w="43" w:type="dxa"/>
            </w:tcMar>
            <w:vAlign w:val="bottom"/>
          </w:tcPr>
          <w:p w14:paraId="3E9ABE07" w14:textId="77777777" w:rsidR="00F52703" w:rsidRPr="00A61365" w:rsidRDefault="00962653" w:rsidP="00A61365">
            <w:r w:rsidRPr="00A61365">
              <w:t>22 %</w:t>
            </w:r>
          </w:p>
        </w:tc>
      </w:tr>
      <w:tr w:rsidR="00F52703" w:rsidRPr="00A61365" w14:paraId="5F7FBA86"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28A96AE9" w14:textId="77777777" w:rsidR="00F52703" w:rsidRPr="00A61365" w:rsidRDefault="00962653" w:rsidP="00A61365">
            <w:r w:rsidRPr="00A61365">
              <w:t>500–799</w:t>
            </w:r>
          </w:p>
        </w:tc>
        <w:tc>
          <w:tcPr>
            <w:tcW w:w="1020" w:type="dxa"/>
            <w:tcBorders>
              <w:top w:val="nil"/>
              <w:left w:val="nil"/>
              <w:bottom w:val="nil"/>
              <w:right w:val="nil"/>
            </w:tcBorders>
            <w:tcMar>
              <w:top w:w="110" w:type="dxa"/>
              <w:left w:w="43" w:type="dxa"/>
              <w:bottom w:w="40" w:type="dxa"/>
              <w:right w:w="43" w:type="dxa"/>
            </w:tcMar>
            <w:vAlign w:val="bottom"/>
          </w:tcPr>
          <w:p w14:paraId="06773C4C" w14:textId="77777777" w:rsidR="00F52703" w:rsidRPr="00A61365" w:rsidRDefault="00962653" w:rsidP="00A61365">
            <w:r w:rsidRPr="00A61365">
              <w:t>609</w:t>
            </w:r>
          </w:p>
        </w:tc>
        <w:tc>
          <w:tcPr>
            <w:tcW w:w="1020" w:type="dxa"/>
            <w:tcBorders>
              <w:top w:val="nil"/>
              <w:left w:val="nil"/>
              <w:bottom w:val="nil"/>
              <w:right w:val="nil"/>
            </w:tcBorders>
            <w:tcMar>
              <w:top w:w="110" w:type="dxa"/>
              <w:left w:w="43" w:type="dxa"/>
              <w:bottom w:w="40" w:type="dxa"/>
              <w:right w:w="43" w:type="dxa"/>
            </w:tcMar>
            <w:vAlign w:val="bottom"/>
          </w:tcPr>
          <w:p w14:paraId="2750E64F" w14:textId="77777777" w:rsidR="00F52703" w:rsidRPr="00A61365" w:rsidRDefault="00962653" w:rsidP="00A61365">
            <w:r w:rsidRPr="00A61365">
              <w:t>3 %</w:t>
            </w:r>
          </w:p>
        </w:tc>
        <w:tc>
          <w:tcPr>
            <w:tcW w:w="1020" w:type="dxa"/>
            <w:tcBorders>
              <w:top w:val="nil"/>
              <w:left w:val="nil"/>
              <w:bottom w:val="nil"/>
              <w:right w:val="nil"/>
            </w:tcBorders>
            <w:tcMar>
              <w:top w:w="110" w:type="dxa"/>
              <w:left w:w="43" w:type="dxa"/>
              <w:bottom w:w="40" w:type="dxa"/>
              <w:right w:w="43" w:type="dxa"/>
            </w:tcMar>
            <w:vAlign w:val="bottom"/>
          </w:tcPr>
          <w:p w14:paraId="65A02F1A" w14:textId="77777777" w:rsidR="00F52703" w:rsidRPr="00A61365" w:rsidRDefault="00962653" w:rsidP="00A61365">
            <w:r w:rsidRPr="00A61365">
              <w:t>905</w:t>
            </w:r>
          </w:p>
        </w:tc>
        <w:tc>
          <w:tcPr>
            <w:tcW w:w="1020" w:type="dxa"/>
            <w:tcBorders>
              <w:top w:val="nil"/>
              <w:left w:val="nil"/>
              <w:bottom w:val="nil"/>
              <w:right w:val="nil"/>
            </w:tcBorders>
            <w:tcMar>
              <w:top w:w="110" w:type="dxa"/>
              <w:left w:w="43" w:type="dxa"/>
              <w:bottom w:w="40" w:type="dxa"/>
              <w:right w:w="43" w:type="dxa"/>
            </w:tcMar>
            <w:vAlign w:val="bottom"/>
          </w:tcPr>
          <w:p w14:paraId="4D3BE072" w14:textId="77777777" w:rsidR="00F52703" w:rsidRPr="00A61365" w:rsidRDefault="00962653" w:rsidP="00A61365">
            <w:r w:rsidRPr="00A61365">
              <w:t>9 %</w:t>
            </w:r>
          </w:p>
        </w:tc>
        <w:tc>
          <w:tcPr>
            <w:tcW w:w="1020" w:type="dxa"/>
            <w:tcBorders>
              <w:top w:val="nil"/>
              <w:left w:val="nil"/>
              <w:bottom w:val="nil"/>
              <w:right w:val="nil"/>
            </w:tcBorders>
            <w:tcMar>
              <w:top w:w="110" w:type="dxa"/>
              <w:left w:w="43" w:type="dxa"/>
              <w:bottom w:w="40" w:type="dxa"/>
              <w:right w:w="43" w:type="dxa"/>
            </w:tcMar>
            <w:vAlign w:val="bottom"/>
          </w:tcPr>
          <w:p w14:paraId="0D1E53C1" w14:textId="77777777" w:rsidR="00F52703" w:rsidRPr="00A61365" w:rsidRDefault="00962653" w:rsidP="00A61365">
            <w:r w:rsidRPr="00A61365">
              <w:t>20 %</w:t>
            </w:r>
          </w:p>
        </w:tc>
      </w:tr>
      <w:tr w:rsidR="00F52703" w:rsidRPr="00A61365" w14:paraId="6358502C"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42239559" w14:textId="77777777" w:rsidR="00F52703" w:rsidRPr="00A61365" w:rsidRDefault="00962653" w:rsidP="00A61365">
            <w:r w:rsidRPr="00A61365">
              <w:t>≥ 800</w:t>
            </w:r>
          </w:p>
        </w:tc>
        <w:tc>
          <w:tcPr>
            <w:tcW w:w="1020" w:type="dxa"/>
            <w:tcBorders>
              <w:top w:val="nil"/>
              <w:left w:val="nil"/>
              <w:bottom w:val="nil"/>
              <w:right w:val="nil"/>
            </w:tcBorders>
            <w:tcMar>
              <w:top w:w="110" w:type="dxa"/>
              <w:left w:w="43" w:type="dxa"/>
              <w:bottom w:w="40" w:type="dxa"/>
              <w:right w:w="43" w:type="dxa"/>
            </w:tcMar>
            <w:vAlign w:val="bottom"/>
          </w:tcPr>
          <w:p w14:paraId="6A255C09" w14:textId="77777777" w:rsidR="00F52703" w:rsidRPr="00A61365" w:rsidRDefault="00962653" w:rsidP="00A61365">
            <w:r w:rsidRPr="00A61365">
              <w:t>146</w:t>
            </w:r>
          </w:p>
        </w:tc>
        <w:tc>
          <w:tcPr>
            <w:tcW w:w="1020" w:type="dxa"/>
            <w:tcBorders>
              <w:top w:val="nil"/>
              <w:left w:val="nil"/>
              <w:bottom w:val="nil"/>
              <w:right w:val="nil"/>
            </w:tcBorders>
            <w:tcMar>
              <w:top w:w="110" w:type="dxa"/>
              <w:left w:w="43" w:type="dxa"/>
              <w:bottom w:w="40" w:type="dxa"/>
              <w:right w:w="43" w:type="dxa"/>
            </w:tcMar>
            <w:vAlign w:val="bottom"/>
          </w:tcPr>
          <w:p w14:paraId="3648A3E8" w14:textId="77777777" w:rsidR="00F52703" w:rsidRPr="00A61365" w:rsidRDefault="00962653" w:rsidP="00A61365">
            <w:r w:rsidRPr="00A61365">
              <w:t>1 %</w:t>
            </w:r>
          </w:p>
        </w:tc>
        <w:tc>
          <w:tcPr>
            <w:tcW w:w="1020" w:type="dxa"/>
            <w:tcBorders>
              <w:top w:val="nil"/>
              <w:left w:val="nil"/>
              <w:bottom w:val="nil"/>
              <w:right w:val="nil"/>
            </w:tcBorders>
            <w:tcMar>
              <w:top w:w="110" w:type="dxa"/>
              <w:left w:w="43" w:type="dxa"/>
              <w:bottom w:w="40" w:type="dxa"/>
              <w:right w:w="43" w:type="dxa"/>
            </w:tcMar>
            <w:vAlign w:val="bottom"/>
          </w:tcPr>
          <w:p w14:paraId="1BC4BE92" w14:textId="77777777" w:rsidR="00F52703" w:rsidRPr="00A61365" w:rsidRDefault="00962653" w:rsidP="00A61365">
            <w:r w:rsidRPr="00A61365">
              <w:t>536</w:t>
            </w:r>
          </w:p>
        </w:tc>
        <w:tc>
          <w:tcPr>
            <w:tcW w:w="1020" w:type="dxa"/>
            <w:tcBorders>
              <w:top w:val="nil"/>
              <w:left w:val="nil"/>
              <w:bottom w:val="nil"/>
              <w:right w:val="nil"/>
            </w:tcBorders>
            <w:tcMar>
              <w:top w:w="110" w:type="dxa"/>
              <w:left w:w="43" w:type="dxa"/>
              <w:bottom w:w="40" w:type="dxa"/>
              <w:right w:w="43" w:type="dxa"/>
            </w:tcMar>
            <w:vAlign w:val="bottom"/>
          </w:tcPr>
          <w:p w14:paraId="65CF9EDC" w14:textId="77777777" w:rsidR="00F52703" w:rsidRPr="00A61365" w:rsidRDefault="00962653" w:rsidP="00A61365">
            <w:r w:rsidRPr="00A61365">
              <w:t>5 %</w:t>
            </w:r>
          </w:p>
        </w:tc>
        <w:tc>
          <w:tcPr>
            <w:tcW w:w="1020" w:type="dxa"/>
            <w:tcBorders>
              <w:top w:val="nil"/>
              <w:left w:val="nil"/>
              <w:bottom w:val="nil"/>
              <w:right w:val="nil"/>
            </w:tcBorders>
            <w:tcMar>
              <w:top w:w="110" w:type="dxa"/>
              <w:left w:w="43" w:type="dxa"/>
              <w:bottom w:w="40" w:type="dxa"/>
              <w:right w:w="43" w:type="dxa"/>
            </w:tcMar>
            <w:vAlign w:val="bottom"/>
          </w:tcPr>
          <w:p w14:paraId="690E441F" w14:textId="77777777" w:rsidR="00F52703" w:rsidRPr="00A61365" w:rsidRDefault="00962653" w:rsidP="00A61365">
            <w:r w:rsidRPr="00A61365">
              <w:t>24 %</w:t>
            </w:r>
          </w:p>
        </w:tc>
      </w:tr>
      <w:tr w:rsidR="00F52703" w:rsidRPr="00A61365" w14:paraId="32B37AB4" w14:textId="77777777" w:rsidTr="00A61365">
        <w:trPr>
          <w:trHeight w:val="360"/>
        </w:trPr>
        <w:tc>
          <w:tcPr>
            <w:tcW w:w="4080" w:type="dxa"/>
            <w:tcBorders>
              <w:top w:val="nil"/>
              <w:left w:val="nil"/>
              <w:bottom w:val="nil"/>
              <w:right w:val="nil"/>
            </w:tcBorders>
            <w:tcMar>
              <w:top w:w="110" w:type="dxa"/>
              <w:left w:w="43" w:type="dxa"/>
              <w:bottom w:w="40" w:type="dxa"/>
              <w:right w:w="43" w:type="dxa"/>
            </w:tcMar>
          </w:tcPr>
          <w:p w14:paraId="4E088BF0" w14:textId="77777777" w:rsidR="00F52703" w:rsidRPr="00A61365" w:rsidRDefault="00962653" w:rsidP="00A61365">
            <w:r w:rsidRPr="00A61365">
              <w:t>Antall bedrifter</w:t>
            </w:r>
          </w:p>
        </w:tc>
        <w:tc>
          <w:tcPr>
            <w:tcW w:w="1020" w:type="dxa"/>
            <w:tcBorders>
              <w:top w:val="nil"/>
              <w:left w:val="nil"/>
              <w:bottom w:val="nil"/>
              <w:right w:val="nil"/>
            </w:tcBorders>
            <w:tcMar>
              <w:top w:w="110" w:type="dxa"/>
              <w:left w:w="43" w:type="dxa"/>
              <w:bottom w:w="40" w:type="dxa"/>
              <w:right w:w="43" w:type="dxa"/>
            </w:tcMar>
            <w:vAlign w:val="bottom"/>
          </w:tcPr>
          <w:p w14:paraId="38ED5BDE" w14:textId="77777777" w:rsidR="00F52703" w:rsidRPr="00A61365" w:rsidRDefault="00962653" w:rsidP="00A61365">
            <w:r w:rsidRPr="00A61365">
              <w:t>21 909</w:t>
            </w:r>
          </w:p>
        </w:tc>
        <w:tc>
          <w:tcPr>
            <w:tcW w:w="1020" w:type="dxa"/>
            <w:tcBorders>
              <w:top w:val="nil"/>
              <w:left w:val="nil"/>
              <w:bottom w:val="nil"/>
              <w:right w:val="nil"/>
            </w:tcBorders>
            <w:tcMar>
              <w:top w:w="110" w:type="dxa"/>
              <w:left w:w="43" w:type="dxa"/>
              <w:bottom w:w="40" w:type="dxa"/>
              <w:right w:w="43" w:type="dxa"/>
            </w:tcMar>
            <w:vAlign w:val="bottom"/>
          </w:tcPr>
          <w:p w14:paraId="04EA19C9" w14:textId="77777777" w:rsidR="00F52703" w:rsidRPr="00A61365" w:rsidRDefault="00F52703" w:rsidP="00A61365"/>
        </w:tc>
        <w:tc>
          <w:tcPr>
            <w:tcW w:w="1020" w:type="dxa"/>
            <w:tcBorders>
              <w:top w:val="nil"/>
              <w:left w:val="nil"/>
              <w:bottom w:val="nil"/>
              <w:right w:val="nil"/>
            </w:tcBorders>
            <w:tcMar>
              <w:top w:w="110" w:type="dxa"/>
              <w:left w:w="43" w:type="dxa"/>
              <w:bottom w:w="40" w:type="dxa"/>
              <w:right w:w="43" w:type="dxa"/>
            </w:tcMar>
            <w:vAlign w:val="bottom"/>
          </w:tcPr>
          <w:p w14:paraId="23EBE819" w14:textId="77777777" w:rsidR="00F52703" w:rsidRPr="00A61365" w:rsidRDefault="00962653" w:rsidP="00A61365">
            <w:r w:rsidRPr="00A61365">
              <w:t>10 201</w:t>
            </w:r>
          </w:p>
        </w:tc>
        <w:tc>
          <w:tcPr>
            <w:tcW w:w="1020" w:type="dxa"/>
            <w:tcBorders>
              <w:top w:val="nil"/>
              <w:left w:val="nil"/>
              <w:bottom w:val="nil"/>
              <w:right w:val="nil"/>
            </w:tcBorders>
            <w:tcMar>
              <w:top w:w="110" w:type="dxa"/>
              <w:left w:w="43" w:type="dxa"/>
              <w:bottom w:w="40" w:type="dxa"/>
              <w:right w:w="43" w:type="dxa"/>
            </w:tcMar>
            <w:vAlign w:val="bottom"/>
          </w:tcPr>
          <w:p w14:paraId="2C33C3C7" w14:textId="77777777" w:rsidR="00F52703" w:rsidRPr="00A61365" w:rsidRDefault="00F52703" w:rsidP="00A61365"/>
        </w:tc>
        <w:tc>
          <w:tcPr>
            <w:tcW w:w="1020" w:type="dxa"/>
            <w:tcBorders>
              <w:top w:val="nil"/>
              <w:left w:val="nil"/>
              <w:bottom w:val="nil"/>
              <w:right w:val="nil"/>
            </w:tcBorders>
            <w:tcMar>
              <w:top w:w="110" w:type="dxa"/>
              <w:left w:w="43" w:type="dxa"/>
              <w:bottom w:w="40" w:type="dxa"/>
              <w:right w:w="43" w:type="dxa"/>
            </w:tcMar>
            <w:vAlign w:val="bottom"/>
          </w:tcPr>
          <w:p w14:paraId="58EA61B6" w14:textId="77777777" w:rsidR="00F52703" w:rsidRPr="00A61365" w:rsidRDefault="00F52703" w:rsidP="00A61365"/>
        </w:tc>
      </w:tr>
      <w:tr w:rsidR="00F52703" w:rsidRPr="00A61365" w14:paraId="7B2592F9" w14:textId="77777777" w:rsidTr="00A61365">
        <w:trPr>
          <w:trHeight w:val="360"/>
        </w:trPr>
        <w:tc>
          <w:tcPr>
            <w:tcW w:w="4080" w:type="dxa"/>
            <w:tcBorders>
              <w:top w:val="nil"/>
              <w:left w:val="nil"/>
              <w:right w:val="nil"/>
            </w:tcBorders>
            <w:tcMar>
              <w:top w:w="110" w:type="dxa"/>
              <w:left w:w="43" w:type="dxa"/>
              <w:bottom w:w="40" w:type="dxa"/>
              <w:right w:w="43" w:type="dxa"/>
            </w:tcMar>
          </w:tcPr>
          <w:p w14:paraId="2A772156" w14:textId="77777777" w:rsidR="00F52703" w:rsidRPr="00A61365" w:rsidRDefault="00962653" w:rsidP="00A61365">
            <w:r w:rsidRPr="00A61365">
              <w:t>1000 daa</w:t>
            </w:r>
          </w:p>
        </w:tc>
        <w:tc>
          <w:tcPr>
            <w:tcW w:w="1020" w:type="dxa"/>
            <w:tcBorders>
              <w:top w:val="nil"/>
              <w:left w:val="nil"/>
              <w:right w:val="nil"/>
            </w:tcBorders>
            <w:tcMar>
              <w:top w:w="110" w:type="dxa"/>
              <w:left w:w="43" w:type="dxa"/>
              <w:bottom w:w="40" w:type="dxa"/>
              <w:right w:w="43" w:type="dxa"/>
            </w:tcMar>
            <w:vAlign w:val="bottom"/>
          </w:tcPr>
          <w:p w14:paraId="3746A0D5" w14:textId="77777777" w:rsidR="00F52703" w:rsidRPr="00A61365" w:rsidRDefault="00962653" w:rsidP="00A61365">
            <w:r w:rsidRPr="00A61365">
              <w:t>3 282</w:t>
            </w:r>
          </w:p>
        </w:tc>
        <w:tc>
          <w:tcPr>
            <w:tcW w:w="1020" w:type="dxa"/>
            <w:tcBorders>
              <w:top w:val="nil"/>
              <w:left w:val="nil"/>
              <w:right w:val="nil"/>
            </w:tcBorders>
            <w:tcMar>
              <w:top w:w="110" w:type="dxa"/>
              <w:left w:w="43" w:type="dxa"/>
              <w:bottom w:w="40" w:type="dxa"/>
              <w:right w:w="43" w:type="dxa"/>
            </w:tcMar>
            <w:vAlign w:val="bottom"/>
          </w:tcPr>
          <w:p w14:paraId="2B94D4E3"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07B7C336" w14:textId="77777777" w:rsidR="00F52703" w:rsidRPr="00A61365" w:rsidRDefault="00962653" w:rsidP="00A61365">
            <w:r w:rsidRPr="00A61365">
              <w:t>2 836</w:t>
            </w:r>
          </w:p>
        </w:tc>
        <w:tc>
          <w:tcPr>
            <w:tcW w:w="1020" w:type="dxa"/>
            <w:tcBorders>
              <w:top w:val="nil"/>
              <w:left w:val="nil"/>
              <w:right w:val="nil"/>
            </w:tcBorders>
            <w:tcMar>
              <w:top w:w="110" w:type="dxa"/>
              <w:left w:w="43" w:type="dxa"/>
              <w:bottom w:w="40" w:type="dxa"/>
              <w:right w:w="43" w:type="dxa"/>
            </w:tcMar>
            <w:vAlign w:val="bottom"/>
          </w:tcPr>
          <w:p w14:paraId="2FC8B1AE" w14:textId="77777777" w:rsidR="00F52703" w:rsidRPr="00A61365" w:rsidRDefault="00F52703" w:rsidP="00A61365"/>
        </w:tc>
        <w:tc>
          <w:tcPr>
            <w:tcW w:w="1020" w:type="dxa"/>
            <w:tcBorders>
              <w:top w:val="nil"/>
              <w:left w:val="nil"/>
              <w:right w:val="nil"/>
            </w:tcBorders>
            <w:tcMar>
              <w:top w:w="110" w:type="dxa"/>
              <w:left w:w="43" w:type="dxa"/>
              <w:bottom w:w="40" w:type="dxa"/>
              <w:right w:w="43" w:type="dxa"/>
            </w:tcMar>
            <w:vAlign w:val="bottom"/>
          </w:tcPr>
          <w:p w14:paraId="4155297E" w14:textId="77777777" w:rsidR="00F52703" w:rsidRPr="00A61365" w:rsidRDefault="00F52703" w:rsidP="00A61365"/>
        </w:tc>
      </w:tr>
      <w:tr w:rsidR="00F52703" w:rsidRPr="00A61365" w14:paraId="2D92B4A6" w14:textId="77777777" w:rsidTr="00A61365">
        <w:trPr>
          <w:trHeight w:val="360"/>
        </w:trPr>
        <w:tc>
          <w:tcPr>
            <w:tcW w:w="4080" w:type="dxa"/>
            <w:tcBorders>
              <w:top w:val="nil"/>
              <w:left w:val="nil"/>
              <w:bottom w:val="single" w:sz="4" w:space="0" w:color="000000"/>
              <w:right w:val="nil"/>
            </w:tcBorders>
            <w:shd w:val="clear" w:color="auto" w:fill="auto"/>
            <w:tcMar>
              <w:top w:w="110" w:type="dxa"/>
              <w:left w:w="43" w:type="dxa"/>
              <w:bottom w:w="40" w:type="dxa"/>
              <w:right w:w="43" w:type="dxa"/>
            </w:tcMar>
          </w:tcPr>
          <w:p w14:paraId="6B84503E" w14:textId="77777777" w:rsidR="00F52703" w:rsidRPr="00A61365" w:rsidRDefault="00962653" w:rsidP="00A61365">
            <w:r w:rsidRPr="00A61365">
              <w:lastRenderedPageBreak/>
              <w:t>Daa per bedrift</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4E07490B" w14:textId="77777777" w:rsidR="00F52703" w:rsidRPr="00A61365" w:rsidRDefault="00962653" w:rsidP="00A61365">
            <w:r w:rsidRPr="00A61365">
              <w:t>150</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088A01D7" w14:textId="77777777" w:rsidR="00F52703" w:rsidRPr="00A61365" w:rsidRDefault="00F52703" w:rsidP="00A61365"/>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31755C97" w14:textId="77777777" w:rsidR="00F52703" w:rsidRPr="00A61365" w:rsidRDefault="00962653" w:rsidP="00A61365">
            <w:r w:rsidRPr="00A61365">
              <w:t>278</w:t>
            </w:r>
          </w:p>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7E6DCB44" w14:textId="77777777" w:rsidR="00F52703" w:rsidRPr="00A61365" w:rsidRDefault="00F52703" w:rsidP="00A61365"/>
        </w:tc>
        <w:tc>
          <w:tcPr>
            <w:tcW w:w="1020" w:type="dxa"/>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51BFBAB" w14:textId="77777777" w:rsidR="00F52703" w:rsidRPr="00A61365" w:rsidRDefault="00F52703" w:rsidP="00A61365"/>
        </w:tc>
      </w:tr>
    </w:tbl>
    <w:p w14:paraId="752B5AF6" w14:textId="77777777" w:rsidR="00F52703" w:rsidRPr="00A61365" w:rsidRDefault="00962653" w:rsidP="00A61365">
      <w:pPr>
        <w:pStyle w:val="Kilde"/>
      </w:pPr>
      <w:r w:rsidRPr="00A61365">
        <w:t>Budsjettnemnda for jordbruket</w:t>
      </w:r>
    </w:p>
    <w:p w14:paraId="1B4D981D" w14:textId="77777777" w:rsidR="00F52703" w:rsidRPr="00A61365" w:rsidRDefault="00962653" w:rsidP="00A61365">
      <w:r w:rsidRPr="00A61365">
        <w:t>Målt etter areal per bedrift, varierer fordelingen av bruksstørrelser vesentlig mellom landsdeler, jf. figur 2.6.</w:t>
      </w:r>
    </w:p>
    <w:p w14:paraId="0AD1570C" w14:textId="0D8FFD41" w:rsidR="00F52703" w:rsidRPr="00A61365" w:rsidRDefault="00767594" w:rsidP="00A61365">
      <w:r>
        <w:rPr>
          <w:noProof/>
        </w:rPr>
        <w:drawing>
          <wp:inline distT="0" distB="0" distL="0" distR="0" wp14:anchorId="00D37055" wp14:editId="14D369D6">
            <wp:extent cx="6076950" cy="2886075"/>
            <wp:effectExtent l="0" t="0" r="0" b="952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C0517EA" w14:textId="77777777" w:rsidR="00F52703" w:rsidRPr="00A61365" w:rsidRDefault="00962653" w:rsidP="00A61365">
      <w:pPr>
        <w:pStyle w:val="figur-tittel"/>
      </w:pPr>
      <w:r w:rsidRPr="00A61365">
        <w:t>Andel jordbruksbedrifter etter størrelse på arealet, per fylke, 2021</w:t>
      </w:r>
    </w:p>
    <w:p w14:paraId="0A733A76" w14:textId="77777777" w:rsidR="00F52703" w:rsidRPr="00A61365" w:rsidRDefault="00962653" w:rsidP="00A61365">
      <w:pPr>
        <w:pStyle w:val="Kilde"/>
      </w:pPr>
      <w:r w:rsidRPr="00A61365">
        <w:t>Budsjettnemnda for jordbruket</w:t>
      </w:r>
    </w:p>
    <w:p w14:paraId="01967B2A" w14:textId="77777777" w:rsidR="00F52703" w:rsidRPr="00A61365" w:rsidRDefault="00962653" w:rsidP="00A61365">
      <w:r w:rsidRPr="00A61365">
        <w:t>Figur 2.7 viser nivå og utvikling i jordbruksareal per fylke fra 1979 til 2020. I denne perioden peker Rogaland seg ut med tydeligst økning i jordbruksareal, mens Vestland har størst nedgang. Figuren illustrerer også en regional produksjonsfordeling med større andel åker og hage hvor det dyrkes vekster som korn, grønnsaker og poteter i Viken, Innlandet, Vestfold og Telemark, og Trøndelag, enn i øvrige fylker hvor eng og beite for husdyrproduksjon utgjør den klart største andelen.</w:t>
      </w:r>
    </w:p>
    <w:p w14:paraId="04FFB9E0" w14:textId="03BB72D3" w:rsidR="00F52703" w:rsidRPr="00A61365" w:rsidRDefault="00767594" w:rsidP="00A61365">
      <w:r>
        <w:rPr>
          <w:noProof/>
        </w:rPr>
        <w:lastRenderedPageBreak/>
        <w:drawing>
          <wp:inline distT="0" distB="0" distL="0" distR="0" wp14:anchorId="5B250CE6" wp14:editId="05009E09">
            <wp:extent cx="6076950" cy="3781425"/>
            <wp:effectExtent l="0" t="0" r="0"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618A8204" w14:textId="77777777" w:rsidR="00F52703" w:rsidRPr="00A61365" w:rsidRDefault="00962653" w:rsidP="00A61365">
      <w:pPr>
        <w:pStyle w:val="figur-tittel"/>
      </w:pPr>
      <w:r w:rsidRPr="00A61365">
        <w:t>Jordbruksareal etter kategorier, nivå og utvikling per fylke, 1979–2020</w:t>
      </w:r>
    </w:p>
    <w:p w14:paraId="19AACF45" w14:textId="77777777" w:rsidR="00F52703" w:rsidRPr="00A61365" w:rsidRDefault="00962653" w:rsidP="00A61365">
      <w:pPr>
        <w:pStyle w:val="Kilde"/>
      </w:pPr>
      <w:r w:rsidRPr="00A61365">
        <w:t>Budsjettnemnda for jordbruket</w:t>
      </w:r>
    </w:p>
    <w:p w14:paraId="48DE4F4D" w14:textId="77777777" w:rsidR="00F52703" w:rsidRPr="00A61365" w:rsidRDefault="00962653" w:rsidP="00A61365">
      <w:r w:rsidRPr="00A61365">
        <w:t>Driften av jordbruksarealene er samlet på vesentlig færre jordbruksbedrifter, men eiendomsstrukturen har vært nokså stabil. Det har gitt en sterk økning i andelen av jordbruksarealet som er leid. Andelen leid jord har økt fra 15–20 prosent på 1970-tallet til 42–47 prosent de siste 10 årene, jf. figur 2.8.</w:t>
      </w:r>
    </w:p>
    <w:p w14:paraId="13951085" w14:textId="653037D7" w:rsidR="00F52703" w:rsidRPr="00A61365" w:rsidRDefault="00767594" w:rsidP="00A61365">
      <w:r>
        <w:rPr>
          <w:noProof/>
        </w:rPr>
        <w:drawing>
          <wp:inline distT="0" distB="0" distL="0" distR="0" wp14:anchorId="3F64969B" wp14:editId="46A5E432">
            <wp:extent cx="6076950" cy="288607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8A78619" w14:textId="77777777" w:rsidR="00F52703" w:rsidRPr="00A61365" w:rsidRDefault="00962653" w:rsidP="00A61365">
      <w:pPr>
        <w:pStyle w:val="figur-tittel"/>
      </w:pPr>
      <w:r w:rsidRPr="00A61365">
        <w:t>Andel leid jord, prosent, 1969–2020</w:t>
      </w:r>
    </w:p>
    <w:p w14:paraId="2DD0475F" w14:textId="77777777" w:rsidR="00F52703" w:rsidRPr="00A61365" w:rsidRDefault="00962653" w:rsidP="00A61365">
      <w:pPr>
        <w:pStyle w:val="Kilde"/>
      </w:pPr>
      <w:r w:rsidRPr="00A61365">
        <w:t>Budsjettnemnda for jordbruket</w:t>
      </w:r>
    </w:p>
    <w:p w14:paraId="2A4EDCA2" w14:textId="77777777" w:rsidR="00F52703" w:rsidRPr="00A61365" w:rsidRDefault="00962653" w:rsidP="00A61365">
      <w:pPr>
        <w:pStyle w:val="Overskrift3"/>
      </w:pPr>
      <w:r w:rsidRPr="00A61365">
        <w:lastRenderedPageBreak/>
        <w:t>Import og selvforsyning</w:t>
      </w:r>
    </w:p>
    <w:p w14:paraId="2E72F384" w14:textId="77777777" w:rsidR="00F52703" w:rsidRPr="00A61365" w:rsidRDefault="00962653" w:rsidP="00A61365">
      <w:r w:rsidRPr="00A61365">
        <w:t>Importen av jordbruksvarer har vært økende i lang tid. Importen av jordbruksvarer inneholder også fiskefôr og varer som i mindre grad er i konkurranse med norsk produksjon, som sukker, ris tropiske frukter med videre. Figur 2.9 viser importutviklingen målt i 2021-kroner de siste 13 årene, fordelt på kategorier.</w:t>
      </w:r>
    </w:p>
    <w:p w14:paraId="0AF4DF6E" w14:textId="484DAE5A" w:rsidR="00F52703" w:rsidRPr="00A61365" w:rsidRDefault="00767594" w:rsidP="00A61365">
      <w:r>
        <w:rPr>
          <w:noProof/>
        </w:rPr>
        <w:drawing>
          <wp:inline distT="0" distB="0" distL="0" distR="0" wp14:anchorId="4410B926" wp14:editId="01201EE3">
            <wp:extent cx="6076950" cy="323850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F2C3595" w14:textId="77777777" w:rsidR="00F52703" w:rsidRPr="00A61365" w:rsidRDefault="00962653" w:rsidP="00A61365">
      <w:pPr>
        <w:pStyle w:val="figur-tittel"/>
      </w:pPr>
      <w:r w:rsidRPr="00A61365">
        <w:t>Import av jordbruksvarer etter kategori, 2021-kroner</w:t>
      </w:r>
    </w:p>
    <w:p w14:paraId="0E107EEE" w14:textId="77777777" w:rsidR="00F52703" w:rsidRPr="00A61365" w:rsidRDefault="00962653" w:rsidP="00A61365">
      <w:pPr>
        <w:pStyle w:val="Kilde"/>
      </w:pPr>
      <w:r w:rsidRPr="00A61365">
        <w:t>Landbruksdirektoratet</w:t>
      </w:r>
    </w:p>
    <w:p w14:paraId="29E23639" w14:textId="70E68907" w:rsidR="00F52703" w:rsidRPr="00A61365" w:rsidRDefault="00962653" w:rsidP="00A61365">
      <w:r w:rsidRPr="00A61365">
        <w:t>Selvforsyningsgraden beskriver norsk matsektors hjemmemarkedsandel, målt på energibasis, det vil si hvor mye av kaloriene vi forbruker som er produsert i Norge. Eksport inngår dermed ikke i beregningen. Selvforsyningsgraden for energi fra jordbruket økte bratt etter utviklingen av matkornproduksjon fra midt på 70-tallet, og har deretter ligget i underkant av 50 prosent jf. tabell 2.5. Fra 1999 har NIBIO korrigert for anslag på grensehandelen, som gjør at selvforsyningsgraden ligger litt lavere enn tidligere beregnet. Korrigert for import av fôr ligger selvforsyningsgraden 5–7 prosentpoeng lavere, og var i 2020 på 40 prosent.</w:t>
      </w:r>
    </w:p>
    <w:p w14:paraId="5723B6B2" w14:textId="1024ACE6" w:rsidR="00A61365" w:rsidRPr="00A61365" w:rsidRDefault="00A61365" w:rsidP="00A61365">
      <w:pPr>
        <w:pStyle w:val="tabell-tittel"/>
      </w:pPr>
      <w:r w:rsidRPr="00A61365">
        <w:t>Norskprodusert andel av matvareforbruket på energibasis, i prosent.</w:t>
      </w:r>
    </w:p>
    <w:p w14:paraId="6646E04D" w14:textId="77777777" w:rsidR="00F52703" w:rsidRPr="00A61365" w:rsidRDefault="00962653" w:rsidP="00A61365">
      <w:pPr>
        <w:pStyle w:val="Tabellnavn"/>
      </w:pPr>
      <w:r w:rsidRPr="00A61365">
        <w:t>09J1xt2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760"/>
        <w:gridCol w:w="760"/>
        <w:gridCol w:w="760"/>
        <w:gridCol w:w="760"/>
        <w:gridCol w:w="760"/>
        <w:gridCol w:w="760"/>
        <w:gridCol w:w="760"/>
        <w:gridCol w:w="760"/>
      </w:tblGrid>
      <w:tr w:rsidR="00F52703" w:rsidRPr="00A61365" w14:paraId="194D7CB0" w14:textId="77777777" w:rsidTr="00A61365">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67BAC" w14:textId="77777777" w:rsidR="00F52703" w:rsidRPr="00A61365" w:rsidRDefault="00F52703" w:rsidP="00A61365"/>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33F5E" w14:textId="77777777" w:rsidR="00F52703" w:rsidRPr="00A61365" w:rsidRDefault="00962653" w:rsidP="00A61365">
            <w:r w:rsidRPr="00A61365">
              <w:t>1979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2B05F" w14:textId="77777777" w:rsidR="00F52703" w:rsidRPr="00A61365" w:rsidRDefault="00962653" w:rsidP="00A61365">
            <w:r w:rsidRPr="00A61365">
              <w:t>1989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50156" w14:textId="77777777" w:rsidR="00F52703" w:rsidRPr="00A61365" w:rsidRDefault="00962653" w:rsidP="00A61365">
            <w:r w:rsidRPr="00A61365">
              <w:t>1999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0E508" w14:textId="77777777" w:rsidR="00F52703" w:rsidRPr="00A61365" w:rsidRDefault="00962653" w:rsidP="00A61365">
            <w:r w:rsidRPr="00A61365">
              <w:t>2009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F44DE" w14:textId="77777777" w:rsidR="00F52703" w:rsidRPr="00A61365" w:rsidRDefault="00962653" w:rsidP="00A61365">
            <w:r w:rsidRPr="00A61365">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1ADC5" w14:textId="77777777" w:rsidR="00F52703" w:rsidRPr="00A61365" w:rsidRDefault="00962653" w:rsidP="00A61365">
            <w:r w:rsidRPr="00A61365">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45673" w14:textId="77777777" w:rsidR="00F52703" w:rsidRPr="00A61365" w:rsidRDefault="00962653" w:rsidP="00A61365">
            <w:r w:rsidRPr="00A61365">
              <w:t>2020</w:t>
            </w:r>
            <w:r w:rsidRPr="00A61365">
              <w:rPr>
                <w:rStyle w:val="skrift-hevet"/>
              </w:rPr>
              <w:t>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56B97" w14:textId="77777777" w:rsidR="00F52703" w:rsidRPr="00A61365" w:rsidRDefault="00962653" w:rsidP="00A61365">
            <w:r w:rsidRPr="00A61365">
              <w:t>2021</w:t>
            </w:r>
            <w:r w:rsidRPr="00A61365">
              <w:rPr>
                <w:rStyle w:val="skrift-hevet"/>
              </w:rPr>
              <w:t>1</w:t>
            </w:r>
          </w:p>
        </w:tc>
      </w:tr>
      <w:tr w:rsidR="00F52703" w:rsidRPr="00A61365" w14:paraId="1A22D29B" w14:textId="77777777" w:rsidTr="00A61365">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4CB536F1" w14:textId="77777777" w:rsidR="00F52703" w:rsidRPr="00A61365" w:rsidRDefault="00962653" w:rsidP="00A61365">
            <w:r w:rsidRPr="00A61365">
              <w:t>Selvforsyningsgrad</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F098E92" w14:textId="77777777" w:rsidR="00F52703" w:rsidRPr="00A61365" w:rsidRDefault="00962653" w:rsidP="00A61365">
            <w:r w:rsidRPr="00A61365">
              <w:t>49 %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CAF5AC6" w14:textId="77777777" w:rsidR="00F52703" w:rsidRPr="00A61365" w:rsidRDefault="00962653" w:rsidP="00A61365">
            <w:r w:rsidRPr="00A61365">
              <w:t>50 %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E3A0857" w14:textId="77777777" w:rsidR="00F52703" w:rsidRPr="00A61365" w:rsidRDefault="00962653" w:rsidP="00A61365">
            <w:r w:rsidRPr="00A61365">
              <w:t>45 %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35EC41A" w14:textId="77777777" w:rsidR="00F52703" w:rsidRPr="00A61365" w:rsidRDefault="00962653" w:rsidP="00A61365">
            <w:r w:rsidRPr="00A61365">
              <w:t>46 %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595F2C2" w14:textId="77777777" w:rsidR="00F52703" w:rsidRPr="00A61365" w:rsidRDefault="00962653" w:rsidP="00A61365">
            <w:r w:rsidRPr="00A61365">
              <w:t>42 %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48EEA1A" w14:textId="77777777" w:rsidR="00F52703" w:rsidRPr="00A61365" w:rsidRDefault="00962653" w:rsidP="00A61365">
            <w:r w:rsidRPr="00A61365">
              <w:t>43 %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9B79108" w14:textId="77777777" w:rsidR="00F52703" w:rsidRPr="00A61365" w:rsidRDefault="00962653" w:rsidP="00A61365">
            <w:r w:rsidRPr="00A61365">
              <w:t>46 %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243B27B" w14:textId="77777777" w:rsidR="00F52703" w:rsidRPr="00A61365" w:rsidRDefault="00962653" w:rsidP="00A61365">
            <w:r w:rsidRPr="00A61365">
              <w:t>47 %</w:t>
            </w:r>
          </w:p>
        </w:tc>
      </w:tr>
      <w:tr w:rsidR="00F52703" w:rsidRPr="00A61365" w14:paraId="4F4BD92E" w14:textId="77777777" w:rsidTr="00A61365">
        <w:trPr>
          <w:trHeight w:val="380"/>
        </w:trPr>
        <w:tc>
          <w:tcPr>
            <w:tcW w:w="3040" w:type="dxa"/>
            <w:tcBorders>
              <w:top w:val="nil"/>
              <w:left w:val="nil"/>
              <w:right w:val="nil"/>
            </w:tcBorders>
            <w:tcMar>
              <w:top w:w="128" w:type="dxa"/>
              <w:left w:w="43" w:type="dxa"/>
              <w:bottom w:w="43" w:type="dxa"/>
              <w:right w:w="43" w:type="dxa"/>
            </w:tcMar>
          </w:tcPr>
          <w:p w14:paraId="44F64772" w14:textId="77777777" w:rsidR="00F52703" w:rsidRPr="00A61365" w:rsidRDefault="00962653" w:rsidP="00A61365">
            <w:r w:rsidRPr="00A61365">
              <w:t>Produsert i norsk jordbruk</w:t>
            </w:r>
          </w:p>
        </w:tc>
        <w:tc>
          <w:tcPr>
            <w:tcW w:w="760" w:type="dxa"/>
            <w:tcBorders>
              <w:top w:val="nil"/>
              <w:left w:val="nil"/>
              <w:right w:val="nil"/>
            </w:tcBorders>
            <w:tcMar>
              <w:top w:w="128" w:type="dxa"/>
              <w:left w:w="43" w:type="dxa"/>
              <w:bottom w:w="43" w:type="dxa"/>
              <w:right w:w="43" w:type="dxa"/>
            </w:tcMar>
            <w:vAlign w:val="bottom"/>
          </w:tcPr>
          <w:p w14:paraId="371FB0AA" w14:textId="77777777" w:rsidR="00F52703" w:rsidRPr="00A61365" w:rsidRDefault="00962653" w:rsidP="00A61365">
            <w:r w:rsidRPr="00A61365">
              <w:t>41 %</w:t>
            </w:r>
          </w:p>
        </w:tc>
        <w:tc>
          <w:tcPr>
            <w:tcW w:w="760" w:type="dxa"/>
            <w:tcBorders>
              <w:top w:val="nil"/>
              <w:left w:val="nil"/>
              <w:right w:val="nil"/>
            </w:tcBorders>
            <w:tcMar>
              <w:top w:w="128" w:type="dxa"/>
              <w:left w:w="43" w:type="dxa"/>
              <w:bottom w:w="43" w:type="dxa"/>
              <w:right w:w="43" w:type="dxa"/>
            </w:tcMar>
            <w:vAlign w:val="bottom"/>
          </w:tcPr>
          <w:p w14:paraId="55C931D6" w14:textId="77777777" w:rsidR="00F52703" w:rsidRPr="00A61365" w:rsidRDefault="00962653" w:rsidP="00A61365">
            <w:r w:rsidRPr="00A61365">
              <w:t>44 %</w:t>
            </w:r>
          </w:p>
        </w:tc>
        <w:tc>
          <w:tcPr>
            <w:tcW w:w="760" w:type="dxa"/>
            <w:tcBorders>
              <w:top w:val="nil"/>
              <w:left w:val="nil"/>
              <w:right w:val="nil"/>
            </w:tcBorders>
            <w:tcMar>
              <w:top w:w="128" w:type="dxa"/>
              <w:left w:w="43" w:type="dxa"/>
              <w:bottom w:w="43" w:type="dxa"/>
              <w:right w:w="43" w:type="dxa"/>
            </w:tcMar>
            <w:vAlign w:val="bottom"/>
          </w:tcPr>
          <w:p w14:paraId="2289D4E8" w14:textId="77777777" w:rsidR="00F52703" w:rsidRPr="00A61365" w:rsidRDefault="00962653" w:rsidP="00A61365">
            <w:r w:rsidRPr="00A61365">
              <w:t>44 %</w:t>
            </w:r>
          </w:p>
        </w:tc>
        <w:tc>
          <w:tcPr>
            <w:tcW w:w="760" w:type="dxa"/>
            <w:tcBorders>
              <w:top w:val="nil"/>
              <w:left w:val="nil"/>
              <w:right w:val="nil"/>
            </w:tcBorders>
            <w:tcMar>
              <w:top w:w="128" w:type="dxa"/>
              <w:left w:w="43" w:type="dxa"/>
              <w:bottom w:w="43" w:type="dxa"/>
              <w:right w:w="43" w:type="dxa"/>
            </w:tcMar>
            <w:vAlign w:val="bottom"/>
          </w:tcPr>
          <w:p w14:paraId="1CB98CEB" w14:textId="77777777" w:rsidR="00F52703" w:rsidRPr="00A61365" w:rsidRDefault="00962653" w:rsidP="00A61365">
            <w:r w:rsidRPr="00A61365">
              <w:t>45 %</w:t>
            </w:r>
          </w:p>
        </w:tc>
        <w:tc>
          <w:tcPr>
            <w:tcW w:w="760" w:type="dxa"/>
            <w:tcBorders>
              <w:top w:val="nil"/>
              <w:left w:val="nil"/>
              <w:right w:val="nil"/>
            </w:tcBorders>
            <w:tcMar>
              <w:top w:w="128" w:type="dxa"/>
              <w:left w:w="43" w:type="dxa"/>
              <w:bottom w:w="43" w:type="dxa"/>
              <w:right w:w="43" w:type="dxa"/>
            </w:tcMar>
            <w:vAlign w:val="bottom"/>
          </w:tcPr>
          <w:p w14:paraId="155FD589" w14:textId="77777777" w:rsidR="00F52703" w:rsidRPr="00A61365" w:rsidRDefault="00962653" w:rsidP="00A61365">
            <w:r w:rsidRPr="00A61365">
              <w:t>41 %</w:t>
            </w:r>
          </w:p>
        </w:tc>
        <w:tc>
          <w:tcPr>
            <w:tcW w:w="760" w:type="dxa"/>
            <w:tcBorders>
              <w:top w:val="nil"/>
              <w:left w:val="nil"/>
              <w:right w:val="nil"/>
            </w:tcBorders>
            <w:tcMar>
              <w:top w:w="128" w:type="dxa"/>
              <w:left w:w="43" w:type="dxa"/>
              <w:bottom w:w="43" w:type="dxa"/>
              <w:right w:w="43" w:type="dxa"/>
            </w:tcMar>
            <w:vAlign w:val="bottom"/>
          </w:tcPr>
          <w:p w14:paraId="188FAB29" w14:textId="77777777" w:rsidR="00F52703" w:rsidRPr="00A61365" w:rsidRDefault="00962653" w:rsidP="00A61365">
            <w:r w:rsidRPr="00A61365">
              <w:t>41 %</w:t>
            </w:r>
          </w:p>
        </w:tc>
        <w:tc>
          <w:tcPr>
            <w:tcW w:w="760" w:type="dxa"/>
            <w:tcBorders>
              <w:top w:val="nil"/>
              <w:left w:val="nil"/>
              <w:right w:val="nil"/>
            </w:tcBorders>
            <w:tcMar>
              <w:top w:w="128" w:type="dxa"/>
              <w:left w:w="43" w:type="dxa"/>
              <w:bottom w:w="43" w:type="dxa"/>
              <w:right w:w="43" w:type="dxa"/>
            </w:tcMar>
            <w:vAlign w:val="bottom"/>
          </w:tcPr>
          <w:p w14:paraId="5AA5F4D2" w14:textId="77777777" w:rsidR="00F52703" w:rsidRPr="00A61365" w:rsidRDefault="00962653" w:rsidP="00A61365">
            <w:r w:rsidRPr="00A61365">
              <w:t>45 %</w:t>
            </w:r>
          </w:p>
        </w:tc>
        <w:tc>
          <w:tcPr>
            <w:tcW w:w="760" w:type="dxa"/>
            <w:tcBorders>
              <w:top w:val="nil"/>
              <w:left w:val="nil"/>
              <w:right w:val="nil"/>
            </w:tcBorders>
            <w:tcMar>
              <w:top w:w="128" w:type="dxa"/>
              <w:left w:w="43" w:type="dxa"/>
              <w:bottom w:w="43" w:type="dxa"/>
              <w:right w:w="43" w:type="dxa"/>
            </w:tcMar>
            <w:vAlign w:val="bottom"/>
          </w:tcPr>
          <w:p w14:paraId="2BAE0D95" w14:textId="77777777" w:rsidR="00F52703" w:rsidRPr="00A61365" w:rsidRDefault="00962653" w:rsidP="00A61365">
            <w:r w:rsidRPr="00A61365">
              <w:t>46 %</w:t>
            </w:r>
          </w:p>
        </w:tc>
      </w:tr>
      <w:tr w:rsidR="00F52703" w:rsidRPr="00A61365" w14:paraId="30A6C5A1" w14:textId="77777777" w:rsidTr="00A61365">
        <w:trPr>
          <w:trHeight w:val="640"/>
        </w:trPr>
        <w:tc>
          <w:tcPr>
            <w:tcW w:w="3040" w:type="dxa"/>
            <w:tcBorders>
              <w:top w:val="nil"/>
              <w:left w:val="nil"/>
              <w:bottom w:val="single" w:sz="4" w:space="0" w:color="000000"/>
              <w:right w:val="nil"/>
            </w:tcBorders>
            <w:shd w:val="clear" w:color="auto" w:fill="auto"/>
            <w:tcMar>
              <w:top w:w="128" w:type="dxa"/>
              <w:left w:w="43" w:type="dxa"/>
              <w:bottom w:w="43" w:type="dxa"/>
              <w:right w:w="43" w:type="dxa"/>
            </w:tcMar>
          </w:tcPr>
          <w:p w14:paraId="2BD7A190" w14:textId="77777777" w:rsidR="00F52703" w:rsidRPr="00A61365" w:rsidRDefault="00962653" w:rsidP="00A61365">
            <w:r w:rsidRPr="00A61365">
              <w:t>Produksjon i norsk jordbruk på norsk fôr</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5DE1B7" w14:textId="77777777" w:rsidR="00F52703" w:rsidRPr="00A61365" w:rsidRDefault="00962653" w:rsidP="00A61365">
            <w:r w:rsidRPr="00A61365">
              <w:t>35 %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A8D922" w14:textId="77777777" w:rsidR="00F52703" w:rsidRPr="00A61365" w:rsidRDefault="00962653" w:rsidP="00A61365">
            <w:r w:rsidRPr="00A61365">
              <w:t>36 %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E9EDB46" w14:textId="77777777" w:rsidR="00F52703" w:rsidRPr="00A61365" w:rsidRDefault="00962653" w:rsidP="00A61365">
            <w:r w:rsidRPr="00A61365">
              <w:t>.</w:t>
            </w:r>
            <w:r w:rsidRPr="00A61365">
              <w:rPr>
                <w:rStyle w:val="skrift-hevet"/>
              </w:rPr>
              <w:t>2</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F4ED1D0" w14:textId="77777777" w:rsidR="00F52703" w:rsidRPr="00A61365" w:rsidRDefault="00962653" w:rsidP="00A61365">
            <w:r w:rsidRPr="00A61365">
              <w:t>41 %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DD3FA0B" w14:textId="77777777" w:rsidR="00F52703" w:rsidRPr="00A61365" w:rsidRDefault="00962653" w:rsidP="00A61365">
            <w:r w:rsidRPr="00A61365">
              <w:t>34 %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2C5DFA" w14:textId="77777777" w:rsidR="00F52703" w:rsidRPr="00A61365" w:rsidRDefault="00962653" w:rsidP="00A61365">
            <w:r w:rsidRPr="00A61365">
              <w:t>34 %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1DFB77" w14:textId="77777777" w:rsidR="00F52703" w:rsidRPr="00A61365" w:rsidRDefault="00962653" w:rsidP="00A61365">
            <w:r w:rsidRPr="00A61365">
              <w:t>40 %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44CE2E" w14:textId="77777777" w:rsidR="00F52703" w:rsidRPr="00A61365" w:rsidRDefault="00962653" w:rsidP="00A61365">
            <w:r w:rsidRPr="00A61365">
              <w:t>40 %</w:t>
            </w:r>
          </w:p>
        </w:tc>
      </w:tr>
    </w:tbl>
    <w:p w14:paraId="40ACF6B5" w14:textId="77777777" w:rsidR="00F52703" w:rsidRPr="00A61365" w:rsidRDefault="00962653" w:rsidP="00A61365">
      <w:pPr>
        <w:pStyle w:val="tabell-noter"/>
        <w:rPr>
          <w:rStyle w:val="skrift-hevet"/>
        </w:rPr>
      </w:pPr>
      <w:r w:rsidRPr="00A61365">
        <w:rPr>
          <w:rStyle w:val="skrift-hevet"/>
        </w:rPr>
        <w:t>1</w:t>
      </w:r>
      <w:r w:rsidRPr="00A61365">
        <w:tab/>
        <w:t>Foreløpige tall</w:t>
      </w:r>
    </w:p>
    <w:p w14:paraId="468152F3" w14:textId="77777777" w:rsidR="00F52703" w:rsidRPr="00A61365" w:rsidRDefault="00962653" w:rsidP="00A61365">
      <w:pPr>
        <w:pStyle w:val="tabell-noter"/>
        <w:rPr>
          <w:rStyle w:val="skrift-hevet"/>
        </w:rPr>
      </w:pPr>
      <w:r w:rsidRPr="00A61365">
        <w:rPr>
          <w:rStyle w:val="skrift-hevet"/>
        </w:rPr>
        <w:t>2</w:t>
      </w:r>
      <w:r w:rsidRPr="00A61365">
        <w:tab/>
        <w:t>Ikke beregnet for 1999</w:t>
      </w:r>
    </w:p>
    <w:p w14:paraId="6A57FBE8" w14:textId="77777777" w:rsidR="00F52703" w:rsidRPr="00A61365" w:rsidRDefault="00962653" w:rsidP="00A61365">
      <w:pPr>
        <w:pStyle w:val="Kilde"/>
      </w:pPr>
      <w:r w:rsidRPr="00A61365">
        <w:lastRenderedPageBreak/>
        <w:t>Budsjettnemnda for jordbruket</w:t>
      </w:r>
    </w:p>
    <w:p w14:paraId="4C67E5FF" w14:textId="77777777" w:rsidR="00F52703" w:rsidRPr="00A61365" w:rsidRDefault="00962653" w:rsidP="00A61365">
      <w:r w:rsidRPr="00A61365">
        <w:t>Selvforsyningsgraden er gjennomgående meget høy for proteinrike husdyrprodukter og vesentlig lavere for energirike planteprodukter til mat. Det gjør at selvforsyningsgraden for proteiner i 2020 var 63 prosent. Selvforsyningsgraden forteller lite om forsyningsevnen, eller selvforsyningsevnen i en krisesituasjon. Forsyningsevnen vil avhenge av krisens art og varighet og mulighetene for tilpasninger både i forbruk og produksjon. Forsyningsevnen vil også påvirkes av omfanget på løpende norsk produksjon</w:t>
      </w:r>
    </w:p>
    <w:p w14:paraId="48EF44FF" w14:textId="77777777" w:rsidR="00F52703" w:rsidRPr="00A61365" w:rsidRDefault="00962653" w:rsidP="00A61365">
      <w:r w:rsidRPr="00A61365">
        <w:t>Figur 2.10 viser selvforsyningsgraden for grupper av matvarer. Hjemmemarkedsandelen har vært fallende særlig for ost, yoghurt, poteter, grønnsaker og korn inkl. bakervarer. Figuren viser med dette også norsk jordbruks utfordringer med konkurranse fra import på noen områder. Selv om selvforsyningsgraden for flere av produktgruppene i figuren er redusert i perioden fra 1999 til 2020, er likevel den samlede selvforsyningsgraden i perioden relativt stabil. Dette fordi andelen av forbruket av produkter med høy selvforsyningsgrad har gått opp. Produktgrupper med høy selvforsyningsgrad, som melk, melkeprodukter og kjøtt, står for 70 prosent av produksjonsverdien for norsk jordbruk.</w:t>
      </w:r>
    </w:p>
    <w:p w14:paraId="1E36D0EB" w14:textId="0E8102AA" w:rsidR="00F52703" w:rsidRPr="00A61365" w:rsidRDefault="00767594" w:rsidP="00A61365">
      <w:r>
        <w:rPr>
          <w:noProof/>
        </w:rPr>
        <w:drawing>
          <wp:inline distT="0" distB="0" distL="0" distR="0" wp14:anchorId="401954A7" wp14:editId="1306FF68">
            <wp:extent cx="6076950" cy="323850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7F97886" w14:textId="77777777" w:rsidR="00F52703" w:rsidRPr="00A61365" w:rsidRDefault="00962653" w:rsidP="00A61365">
      <w:pPr>
        <w:pStyle w:val="figur-tittel"/>
      </w:pPr>
      <w:r w:rsidRPr="00A61365">
        <w:t>Selvforsyningsgrader på energibasis for hovedgrupper av jordbruksvarer, prosent</w:t>
      </w:r>
    </w:p>
    <w:p w14:paraId="78918C83" w14:textId="77777777" w:rsidR="00F52703" w:rsidRPr="00A61365" w:rsidRDefault="00962653" w:rsidP="00A61365">
      <w:pPr>
        <w:pStyle w:val="Kilde"/>
      </w:pPr>
      <w:r w:rsidRPr="00A61365">
        <w:t>Landbruksdirektoratet</w:t>
      </w:r>
    </w:p>
    <w:p w14:paraId="02C863A5" w14:textId="5B6CBC57" w:rsidR="00F52703" w:rsidRPr="00A61365" w:rsidRDefault="00962653" w:rsidP="00A61365">
      <w:r w:rsidRPr="00A61365">
        <w:t>Tabell 2.6 viser at mengden norskprodusert fôr varierer fra år til år, men at det ikke er noen tydelig trend for utvikling i perioden fra 2001 til 2020. Import av kraftfôr(råvarer) og høy har imidlertid økt, slik at norsk andel av fôret har gått ned i perioden.</w:t>
      </w:r>
    </w:p>
    <w:p w14:paraId="758241F3" w14:textId="2128FA25" w:rsidR="00A61365" w:rsidRPr="00A61365" w:rsidRDefault="00A61365" w:rsidP="00A61365">
      <w:pPr>
        <w:pStyle w:val="tabell-tittel"/>
      </w:pPr>
      <w:r w:rsidRPr="00A61365">
        <w:t>Total fôrtilgang til husdyr i millioner kilo og norskandel i prosent.</w:t>
      </w:r>
    </w:p>
    <w:p w14:paraId="5CA373B3" w14:textId="77777777" w:rsidR="00F52703" w:rsidRPr="00A61365" w:rsidRDefault="00962653" w:rsidP="00A61365">
      <w:pPr>
        <w:pStyle w:val="Tabellnavn"/>
      </w:pPr>
      <w:r w:rsidRPr="00A61365">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F52703" w:rsidRPr="00A61365" w14:paraId="4623AA82" w14:textId="77777777" w:rsidTr="00A61365">
        <w:trPr>
          <w:trHeight w:val="360"/>
        </w:trPr>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52B5A"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CF2C3" w14:textId="77777777" w:rsidR="00F52703" w:rsidRPr="00A61365" w:rsidRDefault="00962653" w:rsidP="00A61365">
            <w:r w:rsidRPr="00A61365">
              <w:t>2001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9FF3A" w14:textId="77777777" w:rsidR="00F52703" w:rsidRPr="00A61365" w:rsidRDefault="00962653" w:rsidP="00A61365">
            <w:r w:rsidRPr="00A61365">
              <w:t>2005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12C7C" w14:textId="77777777" w:rsidR="00F52703" w:rsidRPr="00A61365" w:rsidRDefault="00962653" w:rsidP="00A61365">
            <w:r w:rsidRPr="00A61365">
              <w:t>2010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477C6" w14:textId="77777777" w:rsidR="00F52703" w:rsidRPr="00A61365" w:rsidRDefault="00962653" w:rsidP="00A61365">
            <w:r w:rsidRPr="00A61365">
              <w:t>2015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3C1F7" w14:textId="77777777" w:rsidR="00F52703" w:rsidRPr="00A61365" w:rsidRDefault="00962653" w:rsidP="00A61365">
            <w:r w:rsidRPr="00A61365">
              <w:t>2018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5152A" w14:textId="77777777" w:rsidR="00F52703" w:rsidRPr="00A61365" w:rsidRDefault="00962653" w:rsidP="00A61365">
            <w:r w:rsidRPr="00A61365">
              <w:t>2019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9F6F3" w14:textId="77777777" w:rsidR="00F52703" w:rsidRPr="00A61365" w:rsidRDefault="00962653" w:rsidP="00A61365">
            <w:r w:rsidRPr="00A61365">
              <w:t>2020</w:t>
            </w:r>
            <w:r w:rsidRPr="00A61365">
              <w:rPr>
                <w:rStyle w:val="skrift-hevet"/>
              </w:rPr>
              <w:t>1</w:t>
            </w:r>
          </w:p>
        </w:tc>
      </w:tr>
      <w:tr w:rsidR="00F52703" w:rsidRPr="00A61365" w14:paraId="691DC2A4" w14:textId="77777777" w:rsidTr="00A61365">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61511C29" w14:textId="77777777" w:rsidR="00F52703" w:rsidRPr="00A61365" w:rsidRDefault="00962653" w:rsidP="00A61365">
            <w:r w:rsidRPr="00A61365">
              <w:lastRenderedPageBreak/>
              <w:t>Norskprodusert fôr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FB2300D" w14:textId="77777777" w:rsidR="00F52703" w:rsidRPr="00A61365" w:rsidRDefault="00962653" w:rsidP="00A61365">
            <w:r w:rsidRPr="00A61365">
              <w:t>4 023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1EA56C9" w14:textId="77777777" w:rsidR="00F52703" w:rsidRPr="00A61365" w:rsidRDefault="00962653" w:rsidP="00A61365">
            <w:r w:rsidRPr="00A61365">
              <w:t>3 823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61044CC" w14:textId="77777777" w:rsidR="00F52703" w:rsidRPr="00A61365" w:rsidRDefault="00962653" w:rsidP="00A61365">
            <w:r w:rsidRPr="00A61365">
              <w:t>3 561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92C0F9C" w14:textId="77777777" w:rsidR="00F52703" w:rsidRPr="00A61365" w:rsidRDefault="00962653" w:rsidP="00A61365">
            <w:r w:rsidRPr="00A61365">
              <w:t>3 758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A5FDB25" w14:textId="77777777" w:rsidR="00F52703" w:rsidRPr="00A61365" w:rsidRDefault="00962653" w:rsidP="00A61365">
            <w:r w:rsidRPr="00A61365">
              <w:t>3 456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A66DD81" w14:textId="77777777" w:rsidR="00F52703" w:rsidRPr="00A61365" w:rsidRDefault="00962653" w:rsidP="00A61365">
            <w:r w:rsidRPr="00A61365">
              <w:t>3 649</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74C6725" w14:textId="77777777" w:rsidR="00F52703" w:rsidRPr="00A61365" w:rsidRDefault="00962653" w:rsidP="00A61365">
            <w:r w:rsidRPr="00A61365">
              <w:t>4 269</w:t>
            </w:r>
          </w:p>
        </w:tc>
      </w:tr>
      <w:tr w:rsidR="00F52703" w:rsidRPr="00A61365" w14:paraId="5672D359"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35C1035E" w14:textId="77777777" w:rsidR="00F52703" w:rsidRPr="00A61365" w:rsidRDefault="00962653" w:rsidP="00A61365">
            <w:r w:rsidRPr="00A61365">
              <w:t>Import kraftfôr og høy</w:t>
            </w:r>
          </w:p>
        </w:tc>
        <w:tc>
          <w:tcPr>
            <w:tcW w:w="820" w:type="dxa"/>
            <w:tcBorders>
              <w:top w:val="nil"/>
              <w:left w:val="nil"/>
              <w:bottom w:val="nil"/>
              <w:right w:val="nil"/>
            </w:tcBorders>
            <w:tcMar>
              <w:top w:w="128" w:type="dxa"/>
              <w:left w:w="43" w:type="dxa"/>
              <w:bottom w:w="43" w:type="dxa"/>
              <w:right w:w="43" w:type="dxa"/>
            </w:tcMar>
            <w:vAlign w:val="bottom"/>
          </w:tcPr>
          <w:p w14:paraId="48AAF54E" w14:textId="77777777" w:rsidR="00F52703" w:rsidRPr="00A61365" w:rsidRDefault="00962653" w:rsidP="00A61365">
            <w:r w:rsidRPr="00A61365">
              <w:t>428</w:t>
            </w:r>
          </w:p>
        </w:tc>
        <w:tc>
          <w:tcPr>
            <w:tcW w:w="820" w:type="dxa"/>
            <w:tcBorders>
              <w:top w:val="nil"/>
              <w:left w:val="nil"/>
              <w:bottom w:val="nil"/>
              <w:right w:val="nil"/>
            </w:tcBorders>
            <w:tcMar>
              <w:top w:w="128" w:type="dxa"/>
              <w:left w:w="43" w:type="dxa"/>
              <w:bottom w:w="43" w:type="dxa"/>
              <w:right w:w="43" w:type="dxa"/>
            </w:tcMar>
            <w:vAlign w:val="bottom"/>
          </w:tcPr>
          <w:p w14:paraId="6191881A" w14:textId="77777777" w:rsidR="00F52703" w:rsidRPr="00A61365" w:rsidRDefault="00962653" w:rsidP="00A61365">
            <w:r w:rsidRPr="00A61365">
              <w:t>426</w:t>
            </w:r>
          </w:p>
        </w:tc>
        <w:tc>
          <w:tcPr>
            <w:tcW w:w="820" w:type="dxa"/>
            <w:tcBorders>
              <w:top w:val="nil"/>
              <w:left w:val="nil"/>
              <w:bottom w:val="nil"/>
              <w:right w:val="nil"/>
            </w:tcBorders>
            <w:tcMar>
              <w:top w:w="128" w:type="dxa"/>
              <w:left w:w="43" w:type="dxa"/>
              <w:bottom w:w="43" w:type="dxa"/>
              <w:right w:w="43" w:type="dxa"/>
            </w:tcMar>
            <w:vAlign w:val="bottom"/>
          </w:tcPr>
          <w:p w14:paraId="271F3453" w14:textId="77777777" w:rsidR="00F52703" w:rsidRPr="00A61365" w:rsidRDefault="00962653" w:rsidP="00A61365">
            <w:r w:rsidRPr="00A61365">
              <w:t>656</w:t>
            </w:r>
          </w:p>
        </w:tc>
        <w:tc>
          <w:tcPr>
            <w:tcW w:w="820" w:type="dxa"/>
            <w:tcBorders>
              <w:top w:val="nil"/>
              <w:left w:val="nil"/>
              <w:bottom w:val="nil"/>
              <w:right w:val="nil"/>
            </w:tcBorders>
            <w:tcMar>
              <w:top w:w="128" w:type="dxa"/>
              <w:left w:w="43" w:type="dxa"/>
              <w:bottom w:w="43" w:type="dxa"/>
              <w:right w:w="43" w:type="dxa"/>
            </w:tcMar>
            <w:vAlign w:val="bottom"/>
          </w:tcPr>
          <w:p w14:paraId="732716B0" w14:textId="77777777" w:rsidR="00F52703" w:rsidRPr="00A61365" w:rsidRDefault="00962653" w:rsidP="00A61365">
            <w:r w:rsidRPr="00A61365">
              <w:t>910</w:t>
            </w:r>
          </w:p>
        </w:tc>
        <w:tc>
          <w:tcPr>
            <w:tcW w:w="820" w:type="dxa"/>
            <w:tcBorders>
              <w:top w:val="nil"/>
              <w:left w:val="nil"/>
              <w:bottom w:val="nil"/>
              <w:right w:val="nil"/>
            </w:tcBorders>
            <w:tcMar>
              <w:top w:w="128" w:type="dxa"/>
              <w:left w:w="43" w:type="dxa"/>
              <w:bottom w:w="43" w:type="dxa"/>
              <w:right w:w="43" w:type="dxa"/>
            </w:tcMar>
            <w:vAlign w:val="bottom"/>
          </w:tcPr>
          <w:p w14:paraId="3D9E432B" w14:textId="77777777" w:rsidR="00F52703" w:rsidRPr="00A61365" w:rsidRDefault="00962653" w:rsidP="00A61365">
            <w:r w:rsidRPr="00A61365">
              <w:t>963</w:t>
            </w:r>
          </w:p>
        </w:tc>
        <w:tc>
          <w:tcPr>
            <w:tcW w:w="820" w:type="dxa"/>
            <w:tcBorders>
              <w:top w:val="nil"/>
              <w:left w:val="nil"/>
              <w:bottom w:val="nil"/>
              <w:right w:val="nil"/>
            </w:tcBorders>
            <w:tcMar>
              <w:top w:w="128" w:type="dxa"/>
              <w:left w:w="43" w:type="dxa"/>
              <w:bottom w:w="43" w:type="dxa"/>
              <w:right w:w="43" w:type="dxa"/>
            </w:tcMar>
            <w:vAlign w:val="bottom"/>
          </w:tcPr>
          <w:p w14:paraId="7B838B61" w14:textId="77777777" w:rsidR="00F52703" w:rsidRPr="00A61365" w:rsidRDefault="00962653" w:rsidP="00A61365">
            <w:r w:rsidRPr="00A61365">
              <w:t>1 069</w:t>
            </w:r>
          </w:p>
        </w:tc>
        <w:tc>
          <w:tcPr>
            <w:tcW w:w="820" w:type="dxa"/>
            <w:tcBorders>
              <w:top w:val="nil"/>
              <w:left w:val="nil"/>
              <w:bottom w:val="nil"/>
              <w:right w:val="nil"/>
            </w:tcBorders>
            <w:tcMar>
              <w:top w:w="128" w:type="dxa"/>
              <w:left w:w="43" w:type="dxa"/>
              <w:bottom w:w="43" w:type="dxa"/>
              <w:right w:w="43" w:type="dxa"/>
            </w:tcMar>
            <w:vAlign w:val="bottom"/>
          </w:tcPr>
          <w:p w14:paraId="00870260" w14:textId="77777777" w:rsidR="00F52703" w:rsidRPr="00A61365" w:rsidRDefault="00962653" w:rsidP="00A61365">
            <w:r w:rsidRPr="00A61365">
              <w:t>789</w:t>
            </w:r>
          </w:p>
        </w:tc>
      </w:tr>
      <w:tr w:rsidR="00F52703" w:rsidRPr="00A61365" w14:paraId="398A871E" w14:textId="77777777" w:rsidTr="00A61365">
        <w:trPr>
          <w:trHeight w:val="380"/>
        </w:trPr>
        <w:tc>
          <w:tcPr>
            <w:tcW w:w="3280" w:type="dxa"/>
            <w:tcBorders>
              <w:top w:val="nil"/>
              <w:left w:val="nil"/>
              <w:right w:val="nil"/>
            </w:tcBorders>
            <w:tcMar>
              <w:top w:w="128" w:type="dxa"/>
              <w:left w:w="43" w:type="dxa"/>
              <w:bottom w:w="43" w:type="dxa"/>
              <w:right w:w="43" w:type="dxa"/>
            </w:tcMar>
          </w:tcPr>
          <w:p w14:paraId="0E22D933" w14:textId="77777777" w:rsidR="00F52703" w:rsidRPr="00A61365" w:rsidRDefault="00962653" w:rsidP="00A61365">
            <w:r w:rsidRPr="00A61365">
              <w:t>Totalt</w:t>
            </w:r>
          </w:p>
        </w:tc>
        <w:tc>
          <w:tcPr>
            <w:tcW w:w="820" w:type="dxa"/>
            <w:tcBorders>
              <w:top w:val="nil"/>
              <w:left w:val="nil"/>
              <w:right w:val="nil"/>
            </w:tcBorders>
            <w:tcMar>
              <w:top w:w="128" w:type="dxa"/>
              <w:left w:w="43" w:type="dxa"/>
              <w:bottom w:w="43" w:type="dxa"/>
              <w:right w:w="43" w:type="dxa"/>
            </w:tcMar>
            <w:vAlign w:val="bottom"/>
          </w:tcPr>
          <w:p w14:paraId="69F32CA0" w14:textId="77777777" w:rsidR="00F52703" w:rsidRPr="00A61365" w:rsidRDefault="00962653" w:rsidP="00A61365">
            <w:r w:rsidRPr="00A61365">
              <w:t>4 451</w:t>
            </w:r>
          </w:p>
        </w:tc>
        <w:tc>
          <w:tcPr>
            <w:tcW w:w="820" w:type="dxa"/>
            <w:tcBorders>
              <w:top w:val="nil"/>
              <w:left w:val="nil"/>
              <w:right w:val="nil"/>
            </w:tcBorders>
            <w:tcMar>
              <w:top w:w="128" w:type="dxa"/>
              <w:left w:w="43" w:type="dxa"/>
              <w:bottom w:w="43" w:type="dxa"/>
              <w:right w:w="43" w:type="dxa"/>
            </w:tcMar>
            <w:vAlign w:val="bottom"/>
          </w:tcPr>
          <w:p w14:paraId="3103F1AF" w14:textId="77777777" w:rsidR="00F52703" w:rsidRPr="00A61365" w:rsidRDefault="00962653" w:rsidP="00A61365">
            <w:r w:rsidRPr="00A61365">
              <w:t>4 249</w:t>
            </w:r>
          </w:p>
        </w:tc>
        <w:tc>
          <w:tcPr>
            <w:tcW w:w="820" w:type="dxa"/>
            <w:tcBorders>
              <w:top w:val="nil"/>
              <w:left w:val="nil"/>
              <w:right w:val="nil"/>
            </w:tcBorders>
            <w:tcMar>
              <w:top w:w="128" w:type="dxa"/>
              <w:left w:w="43" w:type="dxa"/>
              <w:bottom w:w="43" w:type="dxa"/>
              <w:right w:w="43" w:type="dxa"/>
            </w:tcMar>
            <w:vAlign w:val="bottom"/>
          </w:tcPr>
          <w:p w14:paraId="7F5B8E34" w14:textId="77777777" w:rsidR="00F52703" w:rsidRPr="00A61365" w:rsidRDefault="00962653" w:rsidP="00A61365">
            <w:r w:rsidRPr="00A61365">
              <w:t>4 216</w:t>
            </w:r>
          </w:p>
        </w:tc>
        <w:tc>
          <w:tcPr>
            <w:tcW w:w="820" w:type="dxa"/>
            <w:tcBorders>
              <w:top w:val="nil"/>
              <w:left w:val="nil"/>
              <w:right w:val="nil"/>
            </w:tcBorders>
            <w:tcMar>
              <w:top w:w="128" w:type="dxa"/>
              <w:left w:w="43" w:type="dxa"/>
              <w:bottom w:w="43" w:type="dxa"/>
              <w:right w:w="43" w:type="dxa"/>
            </w:tcMar>
            <w:vAlign w:val="bottom"/>
          </w:tcPr>
          <w:p w14:paraId="766B539A" w14:textId="77777777" w:rsidR="00F52703" w:rsidRPr="00A61365" w:rsidRDefault="00962653" w:rsidP="00A61365">
            <w:r w:rsidRPr="00A61365">
              <w:t>4 668</w:t>
            </w:r>
          </w:p>
        </w:tc>
        <w:tc>
          <w:tcPr>
            <w:tcW w:w="820" w:type="dxa"/>
            <w:tcBorders>
              <w:top w:val="nil"/>
              <w:left w:val="nil"/>
              <w:right w:val="nil"/>
            </w:tcBorders>
            <w:tcMar>
              <w:top w:w="128" w:type="dxa"/>
              <w:left w:w="43" w:type="dxa"/>
              <w:bottom w:w="43" w:type="dxa"/>
              <w:right w:w="43" w:type="dxa"/>
            </w:tcMar>
            <w:vAlign w:val="bottom"/>
          </w:tcPr>
          <w:p w14:paraId="0E733EBF" w14:textId="77777777" w:rsidR="00F52703" w:rsidRPr="00A61365" w:rsidRDefault="00962653" w:rsidP="00A61365">
            <w:r w:rsidRPr="00A61365">
              <w:t>4 420</w:t>
            </w:r>
          </w:p>
        </w:tc>
        <w:tc>
          <w:tcPr>
            <w:tcW w:w="820" w:type="dxa"/>
            <w:tcBorders>
              <w:top w:val="nil"/>
              <w:left w:val="nil"/>
              <w:right w:val="nil"/>
            </w:tcBorders>
            <w:tcMar>
              <w:top w:w="128" w:type="dxa"/>
              <w:left w:w="43" w:type="dxa"/>
              <w:bottom w:w="43" w:type="dxa"/>
              <w:right w:w="43" w:type="dxa"/>
            </w:tcMar>
            <w:vAlign w:val="bottom"/>
          </w:tcPr>
          <w:p w14:paraId="763AEC57" w14:textId="77777777" w:rsidR="00F52703" w:rsidRPr="00A61365" w:rsidRDefault="00962653" w:rsidP="00A61365">
            <w:r w:rsidRPr="00A61365">
              <w:t>4 717</w:t>
            </w:r>
          </w:p>
        </w:tc>
        <w:tc>
          <w:tcPr>
            <w:tcW w:w="820" w:type="dxa"/>
            <w:tcBorders>
              <w:top w:val="nil"/>
              <w:left w:val="nil"/>
              <w:right w:val="nil"/>
            </w:tcBorders>
            <w:tcMar>
              <w:top w:w="128" w:type="dxa"/>
              <w:left w:w="43" w:type="dxa"/>
              <w:bottom w:w="43" w:type="dxa"/>
              <w:right w:w="43" w:type="dxa"/>
            </w:tcMar>
            <w:vAlign w:val="bottom"/>
          </w:tcPr>
          <w:p w14:paraId="4D89C655" w14:textId="77777777" w:rsidR="00F52703" w:rsidRPr="00A61365" w:rsidRDefault="00962653" w:rsidP="00A61365">
            <w:r w:rsidRPr="00A61365">
              <w:t>5 058</w:t>
            </w:r>
          </w:p>
        </w:tc>
      </w:tr>
      <w:tr w:rsidR="00F52703" w:rsidRPr="00A61365" w14:paraId="36EFF1BC" w14:textId="77777777" w:rsidTr="00A61365">
        <w:trPr>
          <w:trHeight w:val="380"/>
        </w:trPr>
        <w:tc>
          <w:tcPr>
            <w:tcW w:w="3280" w:type="dxa"/>
            <w:tcBorders>
              <w:top w:val="nil"/>
              <w:left w:val="nil"/>
              <w:bottom w:val="single" w:sz="4" w:space="0" w:color="000000"/>
              <w:right w:val="nil"/>
            </w:tcBorders>
            <w:shd w:val="clear" w:color="auto" w:fill="auto"/>
            <w:tcMar>
              <w:top w:w="128" w:type="dxa"/>
              <w:left w:w="43" w:type="dxa"/>
              <w:bottom w:w="43" w:type="dxa"/>
              <w:right w:w="43" w:type="dxa"/>
            </w:tcMar>
          </w:tcPr>
          <w:p w14:paraId="126E5461" w14:textId="77777777" w:rsidR="00F52703" w:rsidRPr="00A61365" w:rsidRDefault="00962653" w:rsidP="00A61365">
            <w:r w:rsidRPr="00A61365">
              <w:t xml:space="preserve">Andel norsk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DA7D5D8" w14:textId="77777777" w:rsidR="00F52703" w:rsidRPr="00A61365" w:rsidRDefault="00962653" w:rsidP="00A61365">
            <w:r w:rsidRPr="00A61365">
              <w:t>90 %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C399AF" w14:textId="77777777" w:rsidR="00F52703" w:rsidRPr="00A61365" w:rsidRDefault="00962653" w:rsidP="00A61365">
            <w:r w:rsidRPr="00A61365">
              <w:t>90 %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EB9CB9" w14:textId="77777777" w:rsidR="00F52703" w:rsidRPr="00A61365" w:rsidRDefault="00962653" w:rsidP="00A61365">
            <w:r w:rsidRPr="00A61365">
              <w:t>85 %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E8505A" w14:textId="77777777" w:rsidR="00F52703" w:rsidRPr="00A61365" w:rsidRDefault="00962653" w:rsidP="00A61365">
            <w:r w:rsidRPr="00A61365">
              <w:t>81 %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5F8328" w14:textId="77777777" w:rsidR="00F52703" w:rsidRPr="00A61365" w:rsidRDefault="00962653" w:rsidP="00A61365">
            <w:r w:rsidRPr="00A61365">
              <w:t>78 %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37760B" w14:textId="77777777" w:rsidR="00F52703" w:rsidRPr="00A61365" w:rsidRDefault="00962653" w:rsidP="00A61365">
            <w:r w:rsidRPr="00A61365">
              <w:t>77 %</w:t>
            </w:r>
          </w:p>
        </w:tc>
        <w:tc>
          <w:tcPr>
            <w:tcW w:w="8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B835AC" w14:textId="77777777" w:rsidR="00F52703" w:rsidRPr="00A61365" w:rsidRDefault="00962653" w:rsidP="00A61365">
            <w:r w:rsidRPr="00A61365">
              <w:t>84 %</w:t>
            </w:r>
          </w:p>
        </w:tc>
      </w:tr>
    </w:tbl>
    <w:p w14:paraId="23B613D7" w14:textId="77777777" w:rsidR="00F52703" w:rsidRPr="00A61365" w:rsidRDefault="00962653" w:rsidP="00A61365">
      <w:pPr>
        <w:pStyle w:val="tabell-noter"/>
      </w:pPr>
      <w:r w:rsidRPr="00A61365">
        <w:rPr>
          <w:rStyle w:val="skrift-hevet"/>
        </w:rPr>
        <w:t>1</w:t>
      </w:r>
      <w:r w:rsidRPr="00A61365">
        <w:rPr>
          <w:rStyle w:val="skrift-hevet"/>
        </w:rPr>
        <w:tab/>
      </w:r>
      <w:r w:rsidRPr="00A61365">
        <w:t>Foreløpige tall</w:t>
      </w:r>
    </w:p>
    <w:p w14:paraId="1B23EA69" w14:textId="77777777" w:rsidR="00F52703" w:rsidRPr="00A61365" w:rsidRDefault="00962653" w:rsidP="00A61365">
      <w:pPr>
        <w:pStyle w:val="Kilde"/>
      </w:pPr>
      <w:r w:rsidRPr="00A61365">
        <w:t>Budsjettnemnda for jordbruket</w:t>
      </w:r>
    </w:p>
    <w:p w14:paraId="4BE486AD" w14:textId="512C77B6" w:rsidR="00F52703" w:rsidRPr="00A61365" w:rsidRDefault="00962653" w:rsidP="00A61365">
      <w:r w:rsidRPr="00A61365">
        <w:t>Tabell 2.7 viser andelen norske råvarer i kraftfôret. Totalt sett har andelen vært fallende, men varierer mye fra år til år med størrelsen på kornavlingene, som er en karbohydratråvare. Andelen norskprodusert protein har falt mye, som følge av forbudet mot bruk av animalsk protein (kjøttbeinmel fra 1990</w:t>
      </w:r>
      <w:r w:rsidRPr="00A61365">
        <w:rPr>
          <w:rStyle w:val="Fotnotereferanse"/>
        </w:rPr>
        <w:footnoteReference w:id="1"/>
      </w:r>
      <w:r w:rsidRPr="00A61365">
        <w:t xml:space="preserve"> og fiskemel fra 2010) i dyrefôr.</w:t>
      </w:r>
    </w:p>
    <w:p w14:paraId="31F967C5" w14:textId="480EC490" w:rsidR="00A61365" w:rsidRPr="00A61365" w:rsidRDefault="00A61365" w:rsidP="00A61365">
      <w:pPr>
        <w:pStyle w:val="tabell-tittel"/>
      </w:pPr>
      <w:r w:rsidRPr="00A61365">
        <w:t>Andel norskproduserte råvarer i kraftfôret, 2000–2021</w:t>
      </w:r>
    </w:p>
    <w:p w14:paraId="190F6E18" w14:textId="77777777" w:rsidR="00F52703" w:rsidRPr="00A61365" w:rsidRDefault="00962653" w:rsidP="00A61365">
      <w:pPr>
        <w:pStyle w:val="Tabellnavn"/>
      </w:pPr>
      <w:r w:rsidRPr="00A61365">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760"/>
        <w:gridCol w:w="760"/>
        <w:gridCol w:w="760"/>
        <w:gridCol w:w="760"/>
        <w:gridCol w:w="760"/>
        <w:gridCol w:w="760"/>
        <w:gridCol w:w="760"/>
        <w:gridCol w:w="760"/>
      </w:tblGrid>
      <w:tr w:rsidR="00F52703" w:rsidRPr="00A61365" w14:paraId="6DDA370E" w14:textId="77777777" w:rsidTr="00A61365">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87145" w14:textId="77777777" w:rsidR="00F52703" w:rsidRPr="00A61365" w:rsidRDefault="00962653" w:rsidP="00A61365">
            <w:r w:rsidRPr="00A61365">
              <w:t xml:space="preserve">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E39C9" w14:textId="77777777" w:rsidR="00F52703" w:rsidRPr="00A61365" w:rsidRDefault="00962653" w:rsidP="00A61365">
            <w:r w:rsidRPr="00A61365">
              <w:t>2000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BBD11" w14:textId="77777777" w:rsidR="00F52703" w:rsidRPr="00A61365" w:rsidRDefault="00962653" w:rsidP="00A61365">
            <w:r w:rsidRPr="00A61365">
              <w:t>2005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1287E" w14:textId="77777777" w:rsidR="00F52703" w:rsidRPr="00A61365" w:rsidRDefault="00962653" w:rsidP="00A61365">
            <w:r w:rsidRPr="00A61365">
              <w:t>2010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B323B" w14:textId="77777777" w:rsidR="00F52703" w:rsidRPr="00A61365" w:rsidRDefault="00962653" w:rsidP="00A61365">
            <w:r w:rsidRPr="00A61365">
              <w:t>2015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2CDB6" w14:textId="77777777" w:rsidR="00F52703" w:rsidRPr="00A61365" w:rsidRDefault="00962653" w:rsidP="00A61365">
            <w:r w:rsidRPr="00A61365">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A9582" w14:textId="77777777" w:rsidR="00F52703" w:rsidRPr="00A61365" w:rsidRDefault="00962653" w:rsidP="00A61365">
            <w:r w:rsidRPr="00A61365">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686A1" w14:textId="77777777" w:rsidR="00F52703" w:rsidRPr="00A61365" w:rsidRDefault="00962653" w:rsidP="00A61365">
            <w:r w:rsidRPr="00A61365">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77F44" w14:textId="77777777" w:rsidR="00F52703" w:rsidRPr="00A61365" w:rsidRDefault="00962653" w:rsidP="00A61365">
            <w:r w:rsidRPr="00A61365">
              <w:t>2021</w:t>
            </w:r>
            <w:r w:rsidRPr="00A61365">
              <w:rPr>
                <w:rStyle w:val="skrift-hevet"/>
              </w:rPr>
              <w:t>1</w:t>
            </w:r>
          </w:p>
        </w:tc>
      </w:tr>
      <w:tr w:rsidR="00F52703" w:rsidRPr="00A61365" w14:paraId="06D6D35D" w14:textId="77777777" w:rsidTr="00A61365">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677F0EE4" w14:textId="77777777" w:rsidR="00F52703" w:rsidRPr="00A61365" w:rsidRDefault="00962653" w:rsidP="00A61365">
            <w:r w:rsidRPr="00A61365">
              <w:t>Norskprodusert andel råvarer i kraftfôret</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06B35F2" w14:textId="77777777" w:rsidR="00F52703" w:rsidRPr="00A61365" w:rsidRDefault="00962653" w:rsidP="00A61365">
            <w:r w:rsidRPr="00A61365">
              <w:t>75 %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C0134B7" w14:textId="77777777" w:rsidR="00F52703" w:rsidRPr="00A61365" w:rsidRDefault="00962653" w:rsidP="00A61365">
            <w:r w:rsidRPr="00A61365">
              <w:t>76 %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5504C56" w14:textId="77777777" w:rsidR="00F52703" w:rsidRPr="00A61365" w:rsidRDefault="00962653" w:rsidP="00A61365">
            <w:r w:rsidRPr="00A61365">
              <w:t>65 %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48D62D3" w14:textId="77777777" w:rsidR="00F52703" w:rsidRPr="00A61365" w:rsidRDefault="00962653" w:rsidP="00A61365">
            <w:r w:rsidRPr="00A61365">
              <w:t>55 %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F14FB7D" w14:textId="77777777" w:rsidR="00F52703" w:rsidRPr="00A61365" w:rsidRDefault="00962653" w:rsidP="00A61365">
            <w:r w:rsidRPr="00A61365">
              <w:t>57 %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300C527" w14:textId="77777777" w:rsidR="00F52703" w:rsidRPr="00A61365" w:rsidRDefault="00962653" w:rsidP="00A61365">
            <w:r w:rsidRPr="00A61365">
              <w:t>48 %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F981B5E" w14:textId="77777777" w:rsidR="00F52703" w:rsidRPr="00A61365" w:rsidRDefault="00962653" w:rsidP="00A61365">
            <w:r w:rsidRPr="00A61365">
              <w:t>61 %</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95ED9D0" w14:textId="77777777" w:rsidR="00F52703" w:rsidRPr="00A61365" w:rsidRDefault="00962653" w:rsidP="00A61365">
            <w:r w:rsidRPr="00A61365">
              <w:t>58 %</w:t>
            </w:r>
          </w:p>
        </w:tc>
      </w:tr>
      <w:tr w:rsidR="00F52703" w:rsidRPr="00A61365" w14:paraId="67D4C8A5" w14:textId="77777777" w:rsidTr="00A61365">
        <w:trPr>
          <w:trHeight w:val="380"/>
        </w:trPr>
        <w:tc>
          <w:tcPr>
            <w:tcW w:w="3040" w:type="dxa"/>
            <w:tcBorders>
              <w:top w:val="nil"/>
              <w:left w:val="nil"/>
              <w:bottom w:val="nil"/>
              <w:right w:val="nil"/>
            </w:tcBorders>
            <w:tcMar>
              <w:top w:w="128" w:type="dxa"/>
              <w:left w:w="43" w:type="dxa"/>
              <w:bottom w:w="43" w:type="dxa"/>
              <w:right w:w="43" w:type="dxa"/>
            </w:tcMar>
          </w:tcPr>
          <w:p w14:paraId="7A773F3E" w14:textId="77777777" w:rsidR="00F52703" w:rsidRPr="00A61365" w:rsidRDefault="00962653" w:rsidP="00A61365">
            <w:r w:rsidRPr="00A61365">
              <w:tab/>
              <w:t>Herav:</w:t>
            </w:r>
          </w:p>
        </w:tc>
        <w:tc>
          <w:tcPr>
            <w:tcW w:w="760" w:type="dxa"/>
            <w:tcBorders>
              <w:top w:val="nil"/>
              <w:left w:val="nil"/>
              <w:bottom w:val="nil"/>
              <w:right w:val="nil"/>
            </w:tcBorders>
            <w:tcMar>
              <w:top w:w="128" w:type="dxa"/>
              <w:left w:w="43" w:type="dxa"/>
              <w:bottom w:w="43" w:type="dxa"/>
              <w:right w:w="43" w:type="dxa"/>
            </w:tcMar>
            <w:vAlign w:val="bottom"/>
          </w:tcPr>
          <w:p w14:paraId="4BC23106"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73DF84A0"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60EFD8F9"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6C63A331"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45788DBB"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3CE20D62"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47284942" w14:textId="77777777" w:rsidR="00F52703" w:rsidRPr="00A61365" w:rsidRDefault="00F52703" w:rsidP="00A61365"/>
        </w:tc>
        <w:tc>
          <w:tcPr>
            <w:tcW w:w="760" w:type="dxa"/>
            <w:tcBorders>
              <w:top w:val="nil"/>
              <w:left w:val="nil"/>
              <w:bottom w:val="nil"/>
              <w:right w:val="nil"/>
            </w:tcBorders>
            <w:tcMar>
              <w:top w:w="128" w:type="dxa"/>
              <w:left w:w="43" w:type="dxa"/>
              <w:bottom w:w="43" w:type="dxa"/>
              <w:right w:w="43" w:type="dxa"/>
            </w:tcMar>
            <w:vAlign w:val="bottom"/>
          </w:tcPr>
          <w:p w14:paraId="6F8F4EF4" w14:textId="77777777" w:rsidR="00F52703" w:rsidRPr="00A61365" w:rsidRDefault="00F52703" w:rsidP="00A61365"/>
        </w:tc>
      </w:tr>
      <w:tr w:rsidR="00F52703" w:rsidRPr="00A61365" w14:paraId="4C7FE408" w14:textId="77777777" w:rsidTr="00A61365">
        <w:trPr>
          <w:trHeight w:val="380"/>
        </w:trPr>
        <w:tc>
          <w:tcPr>
            <w:tcW w:w="3040" w:type="dxa"/>
            <w:tcBorders>
              <w:top w:val="nil"/>
              <w:left w:val="nil"/>
              <w:bottom w:val="nil"/>
              <w:right w:val="nil"/>
            </w:tcBorders>
            <w:tcMar>
              <w:top w:w="128" w:type="dxa"/>
              <w:left w:w="43" w:type="dxa"/>
              <w:bottom w:w="43" w:type="dxa"/>
              <w:right w:w="43" w:type="dxa"/>
            </w:tcMar>
          </w:tcPr>
          <w:p w14:paraId="69225242" w14:textId="77777777" w:rsidR="00F52703" w:rsidRPr="00A61365" w:rsidRDefault="00962653" w:rsidP="00A61365">
            <w:r w:rsidRPr="00A61365">
              <w:tab/>
              <w:t>Karbohydrater</w:t>
            </w:r>
          </w:p>
        </w:tc>
        <w:tc>
          <w:tcPr>
            <w:tcW w:w="760" w:type="dxa"/>
            <w:tcBorders>
              <w:top w:val="nil"/>
              <w:left w:val="nil"/>
              <w:bottom w:val="nil"/>
              <w:right w:val="nil"/>
            </w:tcBorders>
            <w:tcMar>
              <w:top w:w="128" w:type="dxa"/>
              <w:left w:w="43" w:type="dxa"/>
              <w:bottom w:w="43" w:type="dxa"/>
              <w:right w:w="43" w:type="dxa"/>
            </w:tcMar>
            <w:vAlign w:val="bottom"/>
          </w:tcPr>
          <w:p w14:paraId="64BA9287" w14:textId="77777777" w:rsidR="00F52703" w:rsidRPr="00A61365" w:rsidRDefault="00962653" w:rsidP="00A61365">
            <w:r w:rsidRPr="00A61365">
              <w:t>82 %</w:t>
            </w:r>
          </w:p>
        </w:tc>
        <w:tc>
          <w:tcPr>
            <w:tcW w:w="760" w:type="dxa"/>
            <w:tcBorders>
              <w:top w:val="nil"/>
              <w:left w:val="nil"/>
              <w:bottom w:val="nil"/>
              <w:right w:val="nil"/>
            </w:tcBorders>
            <w:tcMar>
              <w:top w:w="128" w:type="dxa"/>
              <w:left w:w="43" w:type="dxa"/>
              <w:bottom w:w="43" w:type="dxa"/>
              <w:right w:w="43" w:type="dxa"/>
            </w:tcMar>
            <w:vAlign w:val="bottom"/>
          </w:tcPr>
          <w:p w14:paraId="64943C1A" w14:textId="77777777" w:rsidR="00F52703" w:rsidRPr="00A61365" w:rsidRDefault="00962653" w:rsidP="00A61365">
            <w:r w:rsidRPr="00A61365">
              <w:t>89 %</w:t>
            </w:r>
          </w:p>
        </w:tc>
        <w:tc>
          <w:tcPr>
            <w:tcW w:w="760" w:type="dxa"/>
            <w:tcBorders>
              <w:top w:val="nil"/>
              <w:left w:val="nil"/>
              <w:bottom w:val="nil"/>
              <w:right w:val="nil"/>
            </w:tcBorders>
            <w:tcMar>
              <w:top w:w="128" w:type="dxa"/>
              <w:left w:w="43" w:type="dxa"/>
              <w:bottom w:w="43" w:type="dxa"/>
              <w:right w:w="43" w:type="dxa"/>
            </w:tcMar>
            <w:vAlign w:val="bottom"/>
          </w:tcPr>
          <w:p w14:paraId="25D2A357" w14:textId="77777777" w:rsidR="00F52703" w:rsidRPr="00A61365" w:rsidRDefault="00962653" w:rsidP="00A61365">
            <w:r w:rsidRPr="00A61365">
              <w:t>77 %</w:t>
            </w:r>
          </w:p>
        </w:tc>
        <w:tc>
          <w:tcPr>
            <w:tcW w:w="760" w:type="dxa"/>
            <w:tcBorders>
              <w:top w:val="nil"/>
              <w:left w:val="nil"/>
              <w:bottom w:val="nil"/>
              <w:right w:val="nil"/>
            </w:tcBorders>
            <w:tcMar>
              <w:top w:w="128" w:type="dxa"/>
              <w:left w:w="43" w:type="dxa"/>
              <w:bottom w:w="43" w:type="dxa"/>
              <w:right w:w="43" w:type="dxa"/>
            </w:tcMar>
            <w:vAlign w:val="bottom"/>
          </w:tcPr>
          <w:p w14:paraId="1CD0F7AE" w14:textId="77777777" w:rsidR="00F52703" w:rsidRPr="00A61365" w:rsidRDefault="00962653" w:rsidP="00A61365">
            <w:r w:rsidRPr="00A61365">
              <w:t>73 %</w:t>
            </w:r>
          </w:p>
        </w:tc>
        <w:tc>
          <w:tcPr>
            <w:tcW w:w="760" w:type="dxa"/>
            <w:tcBorders>
              <w:top w:val="nil"/>
              <w:left w:val="nil"/>
              <w:bottom w:val="nil"/>
              <w:right w:val="nil"/>
            </w:tcBorders>
            <w:tcMar>
              <w:top w:w="128" w:type="dxa"/>
              <w:left w:w="43" w:type="dxa"/>
              <w:bottom w:w="43" w:type="dxa"/>
              <w:right w:w="43" w:type="dxa"/>
            </w:tcMar>
            <w:vAlign w:val="bottom"/>
          </w:tcPr>
          <w:p w14:paraId="17BA9519" w14:textId="77777777" w:rsidR="00F52703" w:rsidRPr="00A61365" w:rsidRDefault="00962653" w:rsidP="00A61365">
            <w:r w:rsidRPr="00A61365">
              <w:t>73 %</w:t>
            </w:r>
          </w:p>
        </w:tc>
        <w:tc>
          <w:tcPr>
            <w:tcW w:w="760" w:type="dxa"/>
            <w:tcBorders>
              <w:top w:val="nil"/>
              <w:left w:val="nil"/>
              <w:bottom w:val="nil"/>
              <w:right w:val="nil"/>
            </w:tcBorders>
            <w:tcMar>
              <w:top w:w="128" w:type="dxa"/>
              <w:left w:w="43" w:type="dxa"/>
              <w:bottom w:w="43" w:type="dxa"/>
              <w:right w:w="43" w:type="dxa"/>
            </w:tcMar>
            <w:vAlign w:val="bottom"/>
          </w:tcPr>
          <w:p w14:paraId="6BF68D1D" w14:textId="77777777" w:rsidR="00F52703" w:rsidRPr="00A61365" w:rsidRDefault="00962653" w:rsidP="00A61365">
            <w:r w:rsidRPr="00A61365">
              <w:t>60 %</w:t>
            </w:r>
          </w:p>
        </w:tc>
        <w:tc>
          <w:tcPr>
            <w:tcW w:w="760" w:type="dxa"/>
            <w:tcBorders>
              <w:top w:val="nil"/>
              <w:left w:val="nil"/>
              <w:bottom w:val="nil"/>
              <w:right w:val="nil"/>
            </w:tcBorders>
            <w:tcMar>
              <w:top w:w="128" w:type="dxa"/>
              <w:left w:w="43" w:type="dxa"/>
              <w:bottom w:w="43" w:type="dxa"/>
              <w:right w:w="43" w:type="dxa"/>
            </w:tcMar>
            <w:vAlign w:val="bottom"/>
          </w:tcPr>
          <w:p w14:paraId="6C9071BE" w14:textId="77777777" w:rsidR="00F52703" w:rsidRPr="00A61365" w:rsidRDefault="00962653" w:rsidP="00A61365">
            <w:r w:rsidRPr="00A61365">
              <w:t>79 %</w:t>
            </w:r>
          </w:p>
        </w:tc>
        <w:tc>
          <w:tcPr>
            <w:tcW w:w="760" w:type="dxa"/>
            <w:tcBorders>
              <w:top w:val="nil"/>
              <w:left w:val="nil"/>
              <w:bottom w:val="nil"/>
              <w:right w:val="nil"/>
            </w:tcBorders>
            <w:tcMar>
              <w:top w:w="128" w:type="dxa"/>
              <w:left w:w="43" w:type="dxa"/>
              <w:bottom w:w="43" w:type="dxa"/>
              <w:right w:w="43" w:type="dxa"/>
            </w:tcMar>
            <w:vAlign w:val="bottom"/>
          </w:tcPr>
          <w:p w14:paraId="7C68688D" w14:textId="77777777" w:rsidR="00F52703" w:rsidRPr="00A61365" w:rsidRDefault="00962653" w:rsidP="00A61365">
            <w:r w:rsidRPr="00A61365">
              <w:t>75 %</w:t>
            </w:r>
          </w:p>
        </w:tc>
      </w:tr>
      <w:tr w:rsidR="00F52703" w:rsidRPr="00A61365" w14:paraId="48CF4394" w14:textId="77777777" w:rsidTr="00A61365">
        <w:trPr>
          <w:trHeight w:val="380"/>
        </w:trPr>
        <w:tc>
          <w:tcPr>
            <w:tcW w:w="3040" w:type="dxa"/>
            <w:tcBorders>
              <w:top w:val="nil"/>
              <w:left w:val="nil"/>
              <w:right w:val="nil"/>
            </w:tcBorders>
            <w:tcMar>
              <w:top w:w="128" w:type="dxa"/>
              <w:left w:w="43" w:type="dxa"/>
              <w:bottom w:w="43" w:type="dxa"/>
              <w:right w:w="43" w:type="dxa"/>
            </w:tcMar>
          </w:tcPr>
          <w:p w14:paraId="615BD5A7" w14:textId="77777777" w:rsidR="00F52703" w:rsidRPr="00A61365" w:rsidRDefault="00962653" w:rsidP="00A61365">
            <w:r w:rsidRPr="00A61365">
              <w:tab/>
              <w:t>Fett</w:t>
            </w:r>
          </w:p>
        </w:tc>
        <w:tc>
          <w:tcPr>
            <w:tcW w:w="760" w:type="dxa"/>
            <w:tcBorders>
              <w:top w:val="nil"/>
              <w:left w:val="nil"/>
              <w:right w:val="nil"/>
            </w:tcBorders>
            <w:tcMar>
              <w:top w:w="128" w:type="dxa"/>
              <w:left w:w="43" w:type="dxa"/>
              <w:bottom w:w="43" w:type="dxa"/>
              <w:right w:w="43" w:type="dxa"/>
            </w:tcMar>
            <w:vAlign w:val="bottom"/>
          </w:tcPr>
          <w:p w14:paraId="1B206434" w14:textId="77777777" w:rsidR="00F52703" w:rsidRPr="00A61365" w:rsidRDefault="00962653" w:rsidP="00A61365">
            <w:r w:rsidRPr="00A61365">
              <w:t>87 %</w:t>
            </w:r>
          </w:p>
        </w:tc>
        <w:tc>
          <w:tcPr>
            <w:tcW w:w="760" w:type="dxa"/>
            <w:tcBorders>
              <w:top w:val="nil"/>
              <w:left w:val="nil"/>
              <w:right w:val="nil"/>
            </w:tcBorders>
            <w:tcMar>
              <w:top w:w="128" w:type="dxa"/>
              <w:left w:w="43" w:type="dxa"/>
              <w:bottom w:w="43" w:type="dxa"/>
              <w:right w:w="43" w:type="dxa"/>
            </w:tcMar>
            <w:vAlign w:val="bottom"/>
          </w:tcPr>
          <w:p w14:paraId="44B0CE05" w14:textId="77777777" w:rsidR="00F52703" w:rsidRPr="00A61365" w:rsidRDefault="00962653" w:rsidP="00A61365">
            <w:r w:rsidRPr="00A61365">
              <w:t>62 %</w:t>
            </w:r>
          </w:p>
        </w:tc>
        <w:tc>
          <w:tcPr>
            <w:tcW w:w="760" w:type="dxa"/>
            <w:tcBorders>
              <w:top w:val="nil"/>
              <w:left w:val="nil"/>
              <w:right w:val="nil"/>
            </w:tcBorders>
            <w:tcMar>
              <w:top w:w="128" w:type="dxa"/>
              <w:left w:w="43" w:type="dxa"/>
              <w:bottom w:w="43" w:type="dxa"/>
              <w:right w:w="43" w:type="dxa"/>
            </w:tcMar>
            <w:vAlign w:val="bottom"/>
          </w:tcPr>
          <w:p w14:paraId="4DDC7952" w14:textId="77777777" w:rsidR="00F52703" w:rsidRPr="00A61365" w:rsidRDefault="00962653" w:rsidP="00A61365">
            <w:r w:rsidRPr="00A61365">
              <w:t>50 %</w:t>
            </w:r>
          </w:p>
        </w:tc>
        <w:tc>
          <w:tcPr>
            <w:tcW w:w="760" w:type="dxa"/>
            <w:tcBorders>
              <w:top w:val="nil"/>
              <w:left w:val="nil"/>
              <w:right w:val="nil"/>
            </w:tcBorders>
            <w:tcMar>
              <w:top w:w="128" w:type="dxa"/>
              <w:left w:w="43" w:type="dxa"/>
              <w:bottom w:w="43" w:type="dxa"/>
              <w:right w:w="43" w:type="dxa"/>
            </w:tcMar>
            <w:vAlign w:val="bottom"/>
          </w:tcPr>
          <w:p w14:paraId="1E272106" w14:textId="77777777" w:rsidR="00F52703" w:rsidRPr="00A61365" w:rsidRDefault="00962653" w:rsidP="00A61365">
            <w:r w:rsidRPr="00A61365">
              <w:t>49 %</w:t>
            </w:r>
          </w:p>
        </w:tc>
        <w:tc>
          <w:tcPr>
            <w:tcW w:w="760" w:type="dxa"/>
            <w:tcBorders>
              <w:top w:val="nil"/>
              <w:left w:val="nil"/>
              <w:right w:val="nil"/>
            </w:tcBorders>
            <w:tcMar>
              <w:top w:w="128" w:type="dxa"/>
              <w:left w:w="43" w:type="dxa"/>
              <w:bottom w:w="43" w:type="dxa"/>
              <w:right w:w="43" w:type="dxa"/>
            </w:tcMar>
            <w:vAlign w:val="bottom"/>
          </w:tcPr>
          <w:p w14:paraId="5E2A9BAD" w14:textId="77777777" w:rsidR="00F52703" w:rsidRPr="00A61365" w:rsidRDefault="00962653" w:rsidP="00A61365">
            <w:r w:rsidRPr="00A61365">
              <w:t>52 %</w:t>
            </w:r>
          </w:p>
        </w:tc>
        <w:tc>
          <w:tcPr>
            <w:tcW w:w="760" w:type="dxa"/>
            <w:tcBorders>
              <w:top w:val="nil"/>
              <w:left w:val="nil"/>
              <w:right w:val="nil"/>
            </w:tcBorders>
            <w:tcMar>
              <w:top w:w="128" w:type="dxa"/>
              <w:left w:w="43" w:type="dxa"/>
              <w:bottom w:w="43" w:type="dxa"/>
              <w:right w:w="43" w:type="dxa"/>
            </w:tcMar>
            <w:vAlign w:val="bottom"/>
          </w:tcPr>
          <w:p w14:paraId="23A3140A" w14:textId="77777777" w:rsidR="00F52703" w:rsidRPr="00A61365" w:rsidRDefault="00962653" w:rsidP="00A61365">
            <w:r w:rsidRPr="00A61365">
              <w:t>55 %</w:t>
            </w:r>
          </w:p>
        </w:tc>
        <w:tc>
          <w:tcPr>
            <w:tcW w:w="760" w:type="dxa"/>
            <w:tcBorders>
              <w:top w:val="nil"/>
              <w:left w:val="nil"/>
              <w:right w:val="nil"/>
            </w:tcBorders>
            <w:tcMar>
              <w:top w:w="128" w:type="dxa"/>
              <w:left w:w="43" w:type="dxa"/>
              <w:bottom w:w="43" w:type="dxa"/>
              <w:right w:w="43" w:type="dxa"/>
            </w:tcMar>
            <w:vAlign w:val="bottom"/>
          </w:tcPr>
          <w:p w14:paraId="42449574" w14:textId="77777777" w:rsidR="00F52703" w:rsidRPr="00A61365" w:rsidRDefault="00962653" w:rsidP="00A61365">
            <w:r w:rsidRPr="00A61365">
              <w:t>56 %</w:t>
            </w:r>
          </w:p>
        </w:tc>
        <w:tc>
          <w:tcPr>
            <w:tcW w:w="760" w:type="dxa"/>
            <w:tcBorders>
              <w:top w:val="nil"/>
              <w:left w:val="nil"/>
              <w:right w:val="nil"/>
            </w:tcBorders>
            <w:tcMar>
              <w:top w:w="128" w:type="dxa"/>
              <w:left w:w="43" w:type="dxa"/>
              <w:bottom w:w="43" w:type="dxa"/>
              <w:right w:w="43" w:type="dxa"/>
            </w:tcMar>
            <w:vAlign w:val="bottom"/>
          </w:tcPr>
          <w:p w14:paraId="5C266A77" w14:textId="77777777" w:rsidR="00F52703" w:rsidRPr="00A61365" w:rsidRDefault="00962653" w:rsidP="00A61365">
            <w:r w:rsidRPr="00A61365">
              <w:t>58 %</w:t>
            </w:r>
          </w:p>
        </w:tc>
      </w:tr>
      <w:tr w:rsidR="00F52703" w:rsidRPr="00A61365" w14:paraId="386D61BD" w14:textId="77777777" w:rsidTr="00A61365">
        <w:trPr>
          <w:trHeight w:val="380"/>
        </w:trPr>
        <w:tc>
          <w:tcPr>
            <w:tcW w:w="3040" w:type="dxa"/>
            <w:tcBorders>
              <w:top w:val="nil"/>
              <w:left w:val="nil"/>
              <w:bottom w:val="single" w:sz="4" w:space="0" w:color="000000"/>
              <w:right w:val="nil"/>
            </w:tcBorders>
            <w:shd w:val="clear" w:color="auto" w:fill="auto"/>
            <w:tcMar>
              <w:top w:w="128" w:type="dxa"/>
              <w:left w:w="43" w:type="dxa"/>
              <w:bottom w:w="43" w:type="dxa"/>
              <w:right w:w="43" w:type="dxa"/>
            </w:tcMar>
          </w:tcPr>
          <w:p w14:paraId="52605144" w14:textId="77777777" w:rsidR="00F52703" w:rsidRPr="00A61365" w:rsidRDefault="00962653" w:rsidP="00A61365">
            <w:r w:rsidRPr="00A61365">
              <w:tab/>
              <w:t>Protein</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1A8900" w14:textId="77777777" w:rsidR="00F52703" w:rsidRPr="00A61365" w:rsidRDefault="00962653" w:rsidP="00A61365">
            <w:r w:rsidRPr="00A61365">
              <w:t>37 %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906A30A" w14:textId="77777777" w:rsidR="00F52703" w:rsidRPr="00A61365" w:rsidRDefault="00962653" w:rsidP="00A61365">
            <w:r w:rsidRPr="00A61365">
              <w:t>16 %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A96889" w14:textId="77777777" w:rsidR="00F52703" w:rsidRPr="00A61365" w:rsidRDefault="00962653" w:rsidP="00A61365">
            <w:r w:rsidRPr="00A61365">
              <w:t>17 %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1C2890" w14:textId="77777777" w:rsidR="00F52703" w:rsidRPr="00A61365" w:rsidRDefault="00962653" w:rsidP="00A61365">
            <w:r w:rsidRPr="00A61365">
              <w:t>5 %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4CD928" w14:textId="77777777" w:rsidR="00F52703" w:rsidRPr="00A61365" w:rsidRDefault="00962653" w:rsidP="00A61365">
            <w:r w:rsidRPr="00A61365">
              <w:t>4 %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3399E4" w14:textId="77777777" w:rsidR="00F52703" w:rsidRPr="00A61365" w:rsidRDefault="00962653" w:rsidP="00A61365">
            <w:r w:rsidRPr="00A61365">
              <w:t>4 %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A388CF" w14:textId="77777777" w:rsidR="00F52703" w:rsidRPr="00A61365" w:rsidRDefault="00962653" w:rsidP="00A61365">
            <w:r w:rsidRPr="00A61365">
              <w:t>5 %</w:t>
            </w:r>
          </w:p>
        </w:tc>
        <w:tc>
          <w:tcPr>
            <w:tcW w:w="7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C443E4" w14:textId="77777777" w:rsidR="00F52703" w:rsidRPr="00A61365" w:rsidRDefault="00962653" w:rsidP="00A61365">
            <w:r w:rsidRPr="00A61365">
              <w:t>6 %</w:t>
            </w:r>
          </w:p>
        </w:tc>
      </w:tr>
    </w:tbl>
    <w:p w14:paraId="003B4649" w14:textId="77777777" w:rsidR="00F52703" w:rsidRPr="00A61365" w:rsidRDefault="00962653" w:rsidP="00A61365">
      <w:pPr>
        <w:pStyle w:val="tabell-noter"/>
      </w:pPr>
      <w:r w:rsidRPr="00A61365">
        <w:rPr>
          <w:rStyle w:val="skrift-hevet"/>
        </w:rPr>
        <w:t>1</w:t>
      </w:r>
      <w:r w:rsidRPr="00A61365">
        <w:rPr>
          <w:rStyle w:val="skrift-hevet"/>
        </w:rPr>
        <w:tab/>
      </w:r>
      <w:r w:rsidRPr="00A61365">
        <w:t>Foreløpige tall</w:t>
      </w:r>
    </w:p>
    <w:p w14:paraId="7D03FE5C" w14:textId="77777777" w:rsidR="00F52703" w:rsidRPr="00A61365" w:rsidRDefault="00962653" w:rsidP="00A61365">
      <w:pPr>
        <w:pStyle w:val="Kilde"/>
      </w:pPr>
      <w:r w:rsidRPr="00A61365">
        <w:t>Budsjettnemnda for jordbruket</w:t>
      </w:r>
    </w:p>
    <w:p w14:paraId="1D421732" w14:textId="77777777" w:rsidR="00F52703" w:rsidRPr="00A61365" w:rsidRDefault="00962653" w:rsidP="00A61365">
      <w:r w:rsidRPr="00A61365">
        <w:t>Den lave karbohydratandelen i 2019 er en konsekvens av lave norske kornavlinger tørkesommeren 2018.</w:t>
      </w:r>
    </w:p>
    <w:p w14:paraId="0B80A020" w14:textId="77777777" w:rsidR="00F52703" w:rsidRPr="00A61365" w:rsidRDefault="00962653" w:rsidP="00A61365">
      <w:pPr>
        <w:pStyle w:val="Overskrift3"/>
      </w:pPr>
      <w:r w:rsidRPr="00A61365">
        <w:t>Arbeidssituasjonen i jordbruket</w:t>
      </w:r>
    </w:p>
    <w:p w14:paraId="608B9FA0" w14:textId="77777777" w:rsidR="00F52703" w:rsidRPr="00A61365" w:rsidRDefault="00962653" w:rsidP="00A61365">
      <w:r w:rsidRPr="00A61365">
        <w:t xml:space="preserve">Norsk jordbruk har gjennomgått store endringer de siste 50 årene. Antall bedrifter er redusert med 75 prosent samtidig som produksjonen har økt med 50 prosent og arealet er opprettholdt. Ny teknologi har medvirket til økt produktivitet og arbeidsbesparelser for jordbruket, noe som også har endret produksjonsmetodene og dermed hverdagen for store deler av norsk jordbruk de siste tiårene. Samtidig er norsk jordbruk et familiejordbruk med enkeltpersonsforetak som den dominerende eierformen. Produksjon og arbeidsbehov i løpet av døgnet og gjennom året, må tilpasses vær, klima </w:t>
      </w:r>
      <w:r w:rsidRPr="00A61365">
        <w:lastRenderedPageBreak/>
        <w:t>og sesong, og det behov for stell og fôring som husdyrhold medfører. For å holde driften i gang er det et mangfold av arbeidsoppgaver som må gjennomføres, og bondeyrket kan innebære å være alt fra håndverker via mekaniker til husdyrrøkter og gartner i løpet av en arbeidsdag. Ansvar og forpliktelser hele døgnet og året rundt preger med andre ord hverdagen for mange husdyrbønder. Dette kan for eksempel være særlig utfordrende i faser med mer omfattende omsorgsoppgaver i familien. Landbrukseiendommen er også boplass for brukerfamilien, og arbeidstid og fritid blir dermed ofte svært tett sammenvevd. Dette kan i perioder gi muligheter for å tilpasse arbeidshverdagen til familiens behov, mens det i andre perioder er familien som må tilpasse sine gjøremål etter arbeidsbehovene på gården. Tradisjonelt har arbeidet på gården vært utført av brukerfamilien i fellesskap, og med til dels betydelig innslag av innleid hjelp. Arbeidssituasjonen i jordbruket er nå i større grad preget av arbeid alene.</w:t>
      </w:r>
    </w:p>
    <w:p w14:paraId="67779936" w14:textId="77777777" w:rsidR="00F52703" w:rsidRPr="00A61365" w:rsidRDefault="00962653" w:rsidP="00A61365">
      <w:r w:rsidRPr="00A61365">
        <w:t>SSB gjennomfører regelmessig undersøkelser med en rekke spørsmål som gjelder arbeidsmiljø for ulike yrkesgrupper, både om fysisk og psykososialt arbeidsmiljø, om jobbkrav og kontroll, og om helseplager, sykefravær og arbeidsulykker. Tall fra levekårsundersøkelsen om arbeidsmiljø i 2019, gjengitt i figur 2.11, viser at gruppene bønder og fiskere mv., kunsthåndverkere, ledere og leger er gruppene hvor størst andel er tilfredse med jobben.</w:t>
      </w:r>
    </w:p>
    <w:p w14:paraId="723D8F85" w14:textId="26D0150B" w:rsidR="00F52703" w:rsidRPr="00A61365" w:rsidRDefault="00767594" w:rsidP="00A61365">
      <w:r>
        <w:rPr>
          <w:noProof/>
        </w:rPr>
        <w:drawing>
          <wp:inline distT="0" distB="0" distL="0" distR="0" wp14:anchorId="5E834B21" wp14:editId="6BF4BBA8">
            <wp:extent cx="6076950" cy="323850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EB7D887" w14:textId="77777777" w:rsidR="00F52703" w:rsidRPr="00A61365" w:rsidRDefault="00962653" w:rsidP="00A61365">
      <w:pPr>
        <w:pStyle w:val="figur-tittel"/>
      </w:pPr>
      <w:r w:rsidRPr="00A61365">
        <w:t>Andel i utvalgte yrkesgrupper som er tilfreds med jobben</w:t>
      </w:r>
    </w:p>
    <w:p w14:paraId="2DFA8C95" w14:textId="77777777" w:rsidR="00F52703" w:rsidRPr="00A61365" w:rsidRDefault="00962653" w:rsidP="00A61365">
      <w:pPr>
        <w:pStyle w:val="Kilde"/>
      </w:pPr>
      <w:r w:rsidRPr="00A61365">
        <w:t>SSB</w:t>
      </w:r>
    </w:p>
    <w:p w14:paraId="7FF00C4A" w14:textId="77777777" w:rsidR="00F52703" w:rsidRPr="00A61365" w:rsidRDefault="00962653" w:rsidP="00A61365">
      <w:r w:rsidRPr="00A61365">
        <w:t>Undersøkelsen inneholder også spørsmål om jobbkrav og om yrkesrelaterte helseplager, sykefravær og arbeidsulykker. Blant spørsmålene som er stilt om jobbkrav, er det en betydelig høyere andel i gruppen bønder og fiskere med videre enn i gruppen alle yrker (27 prosent mot 15 prosent) som har svart bekreftende på at «</w:t>
      </w:r>
      <w:r w:rsidRPr="00A61365">
        <w:rPr>
          <w:rStyle w:val="kursiv"/>
        </w:rPr>
        <w:t>Krav på jobb forstyrrer hjemlig og familieliv ofte eller alltid</w:t>
      </w:r>
      <w:r w:rsidRPr="00A61365">
        <w:t>». Det er også en betydelig høyere andel i gruppen bønder og fiskere mv. enn i gruppen alle yrker (33 prosent mot 23 prosent) som har svart bekreftende på «</w:t>
      </w:r>
      <w:r w:rsidRPr="00A61365">
        <w:rPr>
          <w:rStyle w:val="kursiv"/>
        </w:rPr>
        <w:t>Kan sette eget eller andres liv i fare ved feil, mesteparten av tiden</w:t>
      </w:r>
      <w:r w:rsidRPr="00A61365">
        <w:t>», men det er en mindre andel i gruppen bønder og fiskere mv. enn i gruppen alle yrker (4 prosent mot 18 prosent) som «</w:t>
      </w:r>
      <w:r w:rsidRPr="00A61365">
        <w:rPr>
          <w:rStyle w:val="kursiv"/>
        </w:rPr>
        <w:t>Må forholde seg til sterke følelser hos kunder og klienter</w:t>
      </w:r>
      <w:r w:rsidRPr="00A61365">
        <w:t>». Etter næringen transport og lagring er jordbruk, skogbruk og fiske den næringen som i 2020 hadde flest rapporterte arbeidsulykker med 6,8 med langvarig fravær per 1000 ansatte. Arbeidstilsynet registrerte 6 arbeidsskadedødsfall i jordbruket, av totalt 28 arbeidsskadedødsfall i 2020.</w:t>
      </w:r>
    </w:p>
    <w:p w14:paraId="37145CC2" w14:textId="77777777" w:rsidR="00F52703" w:rsidRPr="00A61365" w:rsidRDefault="00962653" w:rsidP="00A61365">
      <w:r w:rsidRPr="00A61365">
        <w:lastRenderedPageBreak/>
        <w:t>Rapporten «Ikke en bonde å miste» (Follo med flere, 2016) gjennomgår hovedfunnene fra forskningsprosjektet «Sikkerhetskultur, arbeidshelse og ulykker i norsk landbruk.» Der pekes det på at det å være bonde er noe av det farligste en kan være, og at landbruket ligger svært høyt på statistikk over arbeidsrelaterte skader. Det pekes også på at det er grunn til å tro at landbruket er en av næringene med størst underrapportering av skader. Prosjektet har analysert årsaker til skader og peker på håndtering av store dyr som årsak til flest alvorlige ulykker innen jordbruket. Deretter følger ulykker med maskiner og traktor og fallulykker.</w:t>
      </w:r>
    </w:p>
    <w:p w14:paraId="23374B48" w14:textId="77777777" w:rsidR="00F52703" w:rsidRPr="00A61365" w:rsidRDefault="00962653" w:rsidP="00A61365">
      <w:r w:rsidRPr="00A61365">
        <w:t>Prosjektet beskriver bondens hverdag som avhengig av klimatiske forhold og økonomiske rammebetingelser. Å være bonde omfatter arbeidsoppgaver fra mange yrker, fra snekker til dyrepasser, fra agronom til mekaniker, fra maler til driftsplanlegger. Mye vil være uforutsett for bonden, både på grunn av dyrs luner, maskiner som går i stykker mv.</w:t>
      </w:r>
    </w:p>
    <w:p w14:paraId="1B4FC39A" w14:textId="77777777" w:rsidR="00F52703" w:rsidRPr="00A61365" w:rsidRDefault="00962653" w:rsidP="00A61365">
      <w:r w:rsidRPr="00A61365">
        <w:t xml:space="preserve">Ruralis – Institutt for rural- og regionalforskning har i spørreundersøkelsen </w:t>
      </w:r>
      <w:r w:rsidRPr="00A61365">
        <w:rPr>
          <w:rStyle w:val="kursiv"/>
        </w:rPr>
        <w:t>Trender i norsk landbruk</w:t>
      </w:r>
      <w:r w:rsidRPr="00A61365">
        <w:t xml:space="preserve"> siden 2002 spurt et utvalg norske gårdbrukere annethvert år blant annet om deres vurdering av hvordan det økonomiske resultatet har endret seg. Figur 2.12 viser utviklingen i andelen bønder som mener det økonomiske resultatet fra gårdsdriften har gått i positiv retning, negativ retning eller at det ikke har vært noen endring de siste fem årene. </w:t>
      </w:r>
    </w:p>
    <w:p w14:paraId="5E0FB87F" w14:textId="757624D5" w:rsidR="00F52703" w:rsidRPr="00A61365" w:rsidRDefault="00767594" w:rsidP="00A61365">
      <w:r>
        <w:rPr>
          <w:noProof/>
        </w:rPr>
        <w:drawing>
          <wp:inline distT="0" distB="0" distL="0" distR="0" wp14:anchorId="6DD1E8E6" wp14:editId="76FA254E">
            <wp:extent cx="6076950" cy="3590925"/>
            <wp:effectExtent l="0" t="0" r="0" b="9525"/>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C25B9E7" w14:textId="77777777" w:rsidR="00F52703" w:rsidRPr="00A61365" w:rsidRDefault="00962653" w:rsidP="00A61365">
      <w:pPr>
        <w:pStyle w:val="figur-tittel"/>
      </w:pPr>
      <w:r w:rsidRPr="00A61365">
        <w:t>Bønders vurdering av utviklingen i det økonomiske resultatet fra gårdsdriften 2002 til 2022, prosent</w:t>
      </w:r>
    </w:p>
    <w:p w14:paraId="6E599D9E" w14:textId="77777777" w:rsidR="00F52703" w:rsidRPr="00A61365" w:rsidRDefault="00962653" w:rsidP="00A61365">
      <w:pPr>
        <w:pStyle w:val="Kilde"/>
      </w:pPr>
      <w:r w:rsidRPr="00A61365">
        <w:t>Ruralis</w:t>
      </w:r>
    </w:p>
    <w:p w14:paraId="7F00BA45" w14:textId="77777777" w:rsidR="00F52703" w:rsidRPr="00A61365" w:rsidRDefault="00962653" w:rsidP="00A61365">
      <w:r w:rsidRPr="00A61365">
        <w:t>Figur 2.12 viser at det i perioden fra 2002 til 2016 var en økende andel som mente at det økonomiske resultatet fra gårdsdriften hadde gått i positiv retning, men etter 2016 har denne andelen falt.</w:t>
      </w:r>
    </w:p>
    <w:p w14:paraId="59F6DD47" w14:textId="77777777" w:rsidR="00F52703" w:rsidRPr="00A61365" w:rsidRDefault="00962653" w:rsidP="00A61365">
      <w:pPr>
        <w:pStyle w:val="Overskrift3"/>
      </w:pPr>
      <w:r w:rsidRPr="00A61365">
        <w:t>Forretningsmessig risiko og risikoavlastning i jordbruket</w:t>
      </w:r>
    </w:p>
    <w:p w14:paraId="6E93E281" w14:textId="77777777" w:rsidR="00F52703" w:rsidRPr="00A61365" w:rsidRDefault="00962653" w:rsidP="00A61365">
      <w:r w:rsidRPr="00A61365">
        <w:t xml:space="preserve">All næringsvirksomhet er forbundet med ulike typer forretningsmessig risiko. Kravet til avkastning inkluderer en risikopremie som reflekterer den (systematiske og usystematiske) risikoen som investeringen er forbundet med. Samtidig er det mange investeringer, både i og utenfor næringslivet, </w:t>
      </w:r>
      <w:r w:rsidRPr="00A61365">
        <w:lastRenderedPageBreak/>
        <w:t>som ikke primært gjøres for å oppnå høyest mulig avkastning. Også slike investeringer vil imidlertid være påvirket av risiko.</w:t>
      </w:r>
    </w:p>
    <w:p w14:paraId="3A65566A" w14:textId="77777777" w:rsidR="00F52703" w:rsidRPr="00A61365" w:rsidRDefault="00962653" w:rsidP="00A61365">
      <w:r w:rsidRPr="00A61365">
        <w:t>Typiske risikofaktorer i jordbruket:</w:t>
      </w:r>
    </w:p>
    <w:p w14:paraId="5CB0FB8B" w14:textId="77777777" w:rsidR="00F52703" w:rsidRPr="00A61365" w:rsidRDefault="00962653" w:rsidP="00A61365">
      <w:pPr>
        <w:pStyle w:val="Liste"/>
      </w:pPr>
      <w:r w:rsidRPr="00A61365">
        <w:t>Produksjonsrisiko: risiko knyttet til vær, sykdommer og andre forhold knyttet til at jordbruk er biologisk produksjon.</w:t>
      </w:r>
    </w:p>
    <w:p w14:paraId="0CAEF7F0" w14:textId="77777777" w:rsidR="00F52703" w:rsidRPr="00A61365" w:rsidRDefault="00962653" w:rsidP="00A61365">
      <w:pPr>
        <w:pStyle w:val="Liste"/>
      </w:pPr>
      <w:r w:rsidRPr="00A61365">
        <w:t>Pris- eller markedsrisiko: Usikkerheten om pris på produkter og innsatsfaktorer.</w:t>
      </w:r>
    </w:p>
    <w:p w14:paraId="2F6A7001" w14:textId="77777777" w:rsidR="00F52703" w:rsidRPr="00A61365" w:rsidRDefault="00962653" w:rsidP="00A61365">
      <w:pPr>
        <w:pStyle w:val="Liste"/>
      </w:pPr>
      <w:r w:rsidRPr="00A61365">
        <w:t>Finansiell risiko: renteøkninger, mangel på kredittilgang</w:t>
      </w:r>
    </w:p>
    <w:p w14:paraId="2157AA96" w14:textId="77777777" w:rsidR="00F52703" w:rsidRPr="00A61365" w:rsidRDefault="00962653" w:rsidP="00A61365">
      <w:pPr>
        <w:pStyle w:val="Liste"/>
      </w:pPr>
      <w:r w:rsidRPr="00A61365">
        <w:t>Institusjonell/politisk risiko: Vesentlige endringer i rammebetingelser som tilskuddssatser, tollsatser, skatt, dyrevelferdskrav, tillatte plantevernmidler, spredeareal osv.</w:t>
      </w:r>
    </w:p>
    <w:p w14:paraId="3B37F643" w14:textId="77777777" w:rsidR="00F52703" w:rsidRPr="00A61365" w:rsidRDefault="00962653" w:rsidP="00A61365">
      <w:pPr>
        <w:pStyle w:val="Liste"/>
      </w:pPr>
      <w:r w:rsidRPr="00A61365">
        <w:t>Personlig risiko (nøkkelpersonrisiko): Ulykker eller sykdom hos bonden, skilsmisse, alvorlig syke barn osv.</w:t>
      </w:r>
    </w:p>
    <w:p w14:paraId="6CEF43E6" w14:textId="77777777" w:rsidR="00F52703" w:rsidRPr="00A61365" w:rsidRDefault="00962653" w:rsidP="00A61365">
      <w:r w:rsidRPr="00A61365">
        <w:t>Nærmere vurdering av risiko er omtalt i kapittel 7.4.</w:t>
      </w:r>
    </w:p>
    <w:p w14:paraId="320CCD69" w14:textId="77777777" w:rsidR="00F52703" w:rsidRPr="00A61365" w:rsidRDefault="00962653" w:rsidP="00A61365">
      <w:pPr>
        <w:pStyle w:val="Overskrift2"/>
      </w:pPr>
      <w:r w:rsidRPr="00A61365">
        <w:t>Norsk jordbrukspolitikk</w:t>
      </w:r>
    </w:p>
    <w:p w14:paraId="3030FC8D" w14:textId="77777777" w:rsidR="00F52703" w:rsidRPr="00A61365" w:rsidRDefault="00962653" w:rsidP="00A61365">
      <w:pPr>
        <w:pStyle w:val="Overskrift3"/>
      </w:pPr>
      <w:r w:rsidRPr="00A61365">
        <w:t>Overordnede målsettinger</w:t>
      </w:r>
    </w:p>
    <w:p w14:paraId="62558B08" w14:textId="77777777" w:rsidR="00F52703" w:rsidRPr="00A61365" w:rsidRDefault="00962653" w:rsidP="00A61365">
      <w:r w:rsidRPr="00A61365">
        <w:t xml:space="preserve">De fire hovedmålene </w:t>
      </w:r>
      <w:r w:rsidRPr="00A61365">
        <w:rPr>
          <w:rStyle w:val="kursiv"/>
        </w:rPr>
        <w:t>Matsikkerhet og beredskap, Landbruk over hele landet, Økt verdiskaping og Bærekraftig landbruk med lavere utslipp av klimagasser,</w:t>
      </w:r>
      <w:r w:rsidRPr="00A61365">
        <w:t xml:space="preserve"> er i stor grad de samme som de som ble formulert i stortingsmeldingen om landbruks- og matpolitikken i 2011, </w:t>
      </w:r>
      <w:r w:rsidRPr="00A61365">
        <w:rPr>
          <w:rStyle w:val="kursiv"/>
        </w:rPr>
        <w:t>Velkommen til bords</w:t>
      </w:r>
      <w:r w:rsidRPr="00A61365">
        <w:t xml:space="preserve"> og videreført i meldingen </w:t>
      </w:r>
      <w:r w:rsidRPr="00A61365">
        <w:rPr>
          <w:rStyle w:val="kursiv"/>
        </w:rPr>
        <w:t>Endring og utvikling – En fremtidsrettet jordbruksproduksjon</w:t>
      </w:r>
      <w:r w:rsidRPr="00A61365">
        <w:t xml:space="preserve"> i 2016 og som Stortingets næringskomité støttet. Målstrukturen slik den var satt opp i proposisjonen om statsbudsjettet i 2022, vises i figur 2.13.</w:t>
      </w:r>
    </w:p>
    <w:p w14:paraId="06C39BA2" w14:textId="22565D3A" w:rsidR="00F52703" w:rsidRPr="00A61365" w:rsidRDefault="00767594" w:rsidP="00A61365">
      <w:r>
        <w:rPr>
          <w:noProof/>
        </w:rPr>
        <w:drawing>
          <wp:inline distT="0" distB="0" distL="0" distR="0" wp14:anchorId="2DACC0F6" wp14:editId="02E18FCD">
            <wp:extent cx="6076950" cy="4219575"/>
            <wp:effectExtent l="0" t="0" r="0" b="9525"/>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193654A5" w14:textId="77777777" w:rsidR="00F52703" w:rsidRPr="00A61365" w:rsidRDefault="00962653" w:rsidP="00A61365">
      <w:pPr>
        <w:pStyle w:val="figur-tittel"/>
      </w:pPr>
      <w:r w:rsidRPr="00A61365">
        <w:lastRenderedPageBreak/>
        <w:t>Målstrukturen for landbruks- og matpolitikken</w:t>
      </w:r>
    </w:p>
    <w:p w14:paraId="5459F9A9" w14:textId="77777777" w:rsidR="00F52703" w:rsidRPr="00A61365" w:rsidRDefault="00962653" w:rsidP="00A61365">
      <w:pPr>
        <w:pStyle w:val="Kilde"/>
      </w:pPr>
      <w:r w:rsidRPr="00A61365">
        <w:t>Landbruks- og matdepartementet</w:t>
      </w:r>
    </w:p>
    <w:p w14:paraId="1ACB9952" w14:textId="77777777" w:rsidR="00F52703" w:rsidRPr="00A61365" w:rsidRDefault="00962653" w:rsidP="00A61365">
      <w:r w:rsidRPr="00A61365">
        <w:t>Flere av delmålene støtter opp under mer enn ett hovedmål, selv om de i figuren er fordelt på de fire hovedmålene. En nærmere omtale av delmålene kan finnes i Landbruks- og matdepartementets proposisjoner om statsbudsjettet. Inntektsmålets plass i jordbrukspolitikken blir gjennomgått i kapitel 3.</w:t>
      </w:r>
    </w:p>
    <w:p w14:paraId="0FC598DD" w14:textId="77777777" w:rsidR="00F52703" w:rsidRPr="00A61365" w:rsidRDefault="00962653" w:rsidP="00A61365">
      <w:pPr>
        <w:pStyle w:val="Overskrift3"/>
      </w:pPr>
      <w:r w:rsidRPr="00A61365">
        <w:t>Jordbruksoppgjøret</w:t>
      </w:r>
    </w:p>
    <w:p w14:paraId="2A8600FF" w14:textId="77777777" w:rsidR="00F52703" w:rsidRPr="00A61365" w:rsidRDefault="00962653" w:rsidP="00A61365">
      <w:r w:rsidRPr="00A61365">
        <w:t xml:space="preserve">Jordbruksoppgjøret skjer ved årlige forhandlinger mellom Staten og faglagene i jordbruket, Norges Bondelag og Norsk Bonde- og Småbrukarlag, som opptrer i fellesskap som forhandlingspart for jordbruket. Forhandlingene føres på grunnlag av </w:t>
      </w:r>
      <w:r w:rsidRPr="00A61365">
        <w:rPr>
          <w:rStyle w:val="kursiv"/>
        </w:rPr>
        <w:t>Hovedavtalen for jordbruket</w:t>
      </w:r>
      <w:r w:rsidRPr="00A61365">
        <w:t>. Avtalesystemet gir jordbruksorganisasjonene innflytelse og medansvar for utformingen av virkemidlene innenfor de mål og retningslinjer Stortinget har lagt. Gjennom Hovedavtalen regulerer et formelt og gjensidig forpliktende samarbeid mellom staten og næringsutøverne. Den første hovedavtalen for jordbruket ble inngått i 1950. Hovedavtalen regulerer prosessen i jordbruksforhandlingene. Formålsbestemmelsen i avtalen sier at:</w:t>
      </w:r>
    </w:p>
    <w:p w14:paraId="71E0FEA4" w14:textId="77777777" w:rsidR="00F52703" w:rsidRPr="00A61365" w:rsidRDefault="00962653" w:rsidP="00A61365">
      <w:pPr>
        <w:pStyle w:val="blokksit"/>
      </w:pPr>
      <w:r w:rsidRPr="00A61365">
        <w:t>«Avtaleverket for jordbruket har til formål å regulere tiltak som er egnet til å fremme fastlagte mål for jordbruket, og som ikke er uttømmende regulert ved lov, stortingsvedtak eller forskrift.»</w:t>
      </w:r>
    </w:p>
    <w:p w14:paraId="5F95C8C5" w14:textId="77777777" w:rsidR="00F52703" w:rsidRPr="00A61365" w:rsidRDefault="00962653" w:rsidP="00A61365">
      <w:r w:rsidRPr="00A61365">
        <w:t>På dette grunnlaget føres forhandlinger mellom staten og jordbruket om priser på jordbruksvarer og andre bestemmelser for næringen. Jordbrukets forhandlingsansvar er lagt til Norges Bondelag og Norsk Bonde- og Småbrukarlag. Statens forhandlingsutvalg oppnevnes av regjeringen. Det forhandles om:</w:t>
      </w:r>
    </w:p>
    <w:p w14:paraId="10441CB0" w14:textId="77777777" w:rsidR="00F52703" w:rsidRPr="00A61365" w:rsidRDefault="00962653" w:rsidP="00A61365">
      <w:pPr>
        <w:pStyle w:val="Liste"/>
      </w:pPr>
      <w:r w:rsidRPr="00A61365">
        <w:t>Prisbestemmelser og målpriser</w:t>
      </w:r>
    </w:p>
    <w:p w14:paraId="200D4DBA" w14:textId="77777777" w:rsidR="00F52703" w:rsidRPr="00A61365" w:rsidRDefault="00962653" w:rsidP="00A61365">
      <w:pPr>
        <w:pStyle w:val="Liste"/>
      </w:pPr>
      <w:r w:rsidRPr="00A61365">
        <w:t>Nivå og fordeling av budsjettstøtten på ulike ordninger</w:t>
      </w:r>
    </w:p>
    <w:p w14:paraId="396B9E7B" w14:textId="77777777" w:rsidR="00F52703" w:rsidRPr="00A61365" w:rsidRDefault="00962653" w:rsidP="00A61365">
      <w:pPr>
        <w:pStyle w:val="Liste"/>
      </w:pPr>
      <w:r w:rsidRPr="00A61365">
        <w:t>Markedsordninger og markedsregulerende bestemmelser</w:t>
      </w:r>
    </w:p>
    <w:p w14:paraId="70AB9A37" w14:textId="77777777" w:rsidR="00F52703" w:rsidRPr="00A61365" w:rsidRDefault="00962653" w:rsidP="00A61365">
      <w:r w:rsidRPr="00A61365">
        <w:t>Jordbruksforhandlingene foregår på våren. Målprisene gjelder fra 1. juli inneværende år, mens forhandlingene om budsjettstøtte i all hovedsak gjelder kommende år. Forhandlingene skjer dermed i forkant av den ordinære behandlingen av statsbudsjettet i Stortinget på høsten.</w:t>
      </w:r>
    </w:p>
    <w:p w14:paraId="02481F67" w14:textId="77777777" w:rsidR="00F52703" w:rsidRPr="00A61365" w:rsidRDefault="00962653" w:rsidP="00A61365">
      <w:r w:rsidRPr="00A61365">
        <w:t>Jordbruksavtaler står tilbake for lover og stortingsvedtak, og kan heller ikke kreves gjennomført i strid med traktater som er bindende for staten (Hovedavtalen § 3-2). Gjennom avtalesystemet har jordbruket påtatt seg det økonomiske ansvaret for eventuell overproduksjon. Det betyr at det ikke kan kreves kompensasjon for inntektstap som følge av nasjonalt markedsoverskudd. Dette henger samtidig sammen med en gitt adgang til å iverksette markedsbalanserende tiltak.</w:t>
      </w:r>
    </w:p>
    <w:p w14:paraId="23E969CB" w14:textId="77777777" w:rsidR="00F52703" w:rsidRPr="00A61365" w:rsidRDefault="00962653" w:rsidP="00A61365">
      <w:r w:rsidRPr="00A61365">
        <w:t>I jordbruksoppgjøret forhandles det i hovedsak om forhold som gjelder inntektssiden for bøndene, herunder tilskuddsordninger, -satser og hvilke priser som kan oppnås. Bønder er imidlertid private næringsdrivende, og det økonomiske resultatet for jordbruksdriften avhenger i stor grad av den enkeltes beslutninger om og gjennomføring av investeringer og drift. I tillegg påvirkes resultatet av en rekke andre forhold som verken jordbruksoppgjøret eller den enkelte bonde rår over, for eksempel værforhold, makroøkonomiske svingninger og endringer i forbrukernes etterspørsel.</w:t>
      </w:r>
    </w:p>
    <w:p w14:paraId="4C8C4D24" w14:textId="77777777" w:rsidR="00F52703" w:rsidRPr="00A61365" w:rsidRDefault="00962653" w:rsidP="00A61365">
      <w:r w:rsidRPr="00A61365">
        <w:t>Jordbruksavtalene begynte som prisavtaler. Over tid er omfanget av administrerte priser redusert, og adgangen til reguleringseksport avviklet, som tilpasning til enigheten i WTO om avvikling av eksportsubsidier for jordbruksvarer. Over 50 prosent av markedsinntektene i jordbruket kommer nå fra sektorer som ikke har noen offentlig administrert pris, og budsjettstøtten har derfor blitt en mer sentral del av forhandlingene.</w:t>
      </w:r>
    </w:p>
    <w:p w14:paraId="3D7837FE" w14:textId="77777777" w:rsidR="00F52703" w:rsidRPr="00A61365" w:rsidRDefault="00962653" w:rsidP="00A61365">
      <w:pPr>
        <w:pStyle w:val="Overskrift3"/>
      </w:pPr>
      <w:r w:rsidRPr="00A61365">
        <w:lastRenderedPageBreak/>
        <w:t>Budsjettnemnda for jordbruket</w:t>
      </w:r>
    </w:p>
    <w:p w14:paraId="4808E3EA" w14:textId="77777777" w:rsidR="00F52703" w:rsidRPr="00A61365" w:rsidRDefault="00962653" w:rsidP="00A61365">
      <w:r w:rsidRPr="00A61365">
        <w:t>Av hovedavtalen fremgår det at Budsjettnemnda for jordbruket (BFJ) skal utarbeide årlig grunnlagsmateriale til jordbruksforhandlingene. Budsjettnemnda er en fagnemnd og har som oppgave å legge fram omforent grunnlagsmateriale. Foruten en nøytral leder og en representant fra Statistisk sentralbyrå, består nemnda av representanter for avtalepartene og en fellesrepresentant for Norges Bondelag og Norsk Bonde- og Småbrukarlag. Norsk institutt for bioøkonomi (NIBIO) er sekretariat for nemnda og bistår partene under forhandlingene, særlig med å beregne fordelingseffekter av krav, tilbud og forhandlingsresultat på ulike typer av gårdsbruk.</w:t>
      </w:r>
    </w:p>
    <w:p w14:paraId="181C5D47" w14:textId="77777777" w:rsidR="00F52703" w:rsidRPr="00A61365" w:rsidRDefault="00962653" w:rsidP="00A61365">
      <w:pPr>
        <w:pStyle w:val="Overskrift3"/>
      </w:pPr>
      <w:r w:rsidRPr="00A61365">
        <w:t>Grunnlagsmaterialet til forhandlingene</w:t>
      </w:r>
    </w:p>
    <w:p w14:paraId="13333B65" w14:textId="77777777" w:rsidR="00F52703" w:rsidRPr="00A61365" w:rsidRDefault="00962653" w:rsidP="00A61365">
      <w:r w:rsidRPr="00A61365">
        <w:t>Materialet som BFJ utarbeider består av tre hoveddeler:</w:t>
      </w:r>
    </w:p>
    <w:p w14:paraId="2F7A59EC" w14:textId="77777777" w:rsidR="00F52703" w:rsidRPr="00A61365" w:rsidRDefault="00962653" w:rsidP="00A61365">
      <w:pPr>
        <w:pStyle w:val="Liste"/>
      </w:pPr>
      <w:r w:rsidRPr="00A61365">
        <w:t>Totalkalkylen. Totalregnskap- og budsjett for jordbruket i Norge.</w:t>
      </w:r>
    </w:p>
    <w:p w14:paraId="03D89079" w14:textId="77777777" w:rsidR="00F52703" w:rsidRPr="00A61365" w:rsidRDefault="00962653" w:rsidP="00A61365">
      <w:pPr>
        <w:pStyle w:val="Liste"/>
      </w:pPr>
      <w:r w:rsidRPr="00A61365">
        <w:t>Referansebruk. Regnskapsresultater for et utvalg av bruk i ulike områder, med forskjellige driftsformer og størrelse.</w:t>
      </w:r>
    </w:p>
    <w:p w14:paraId="262B2E5A" w14:textId="77777777" w:rsidR="00F52703" w:rsidRPr="00A61365" w:rsidRDefault="00962653" w:rsidP="00A61365">
      <w:pPr>
        <w:pStyle w:val="Liste"/>
      </w:pPr>
      <w:r w:rsidRPr="00A61365">
        <w:t>Resultatkontrollen. Indikatorer for å måle gjennomføringen av landbrukspolitikken, samt vurdere oppnådde resultat.</w:t>
      </w:r>
    </w:p>
    <w:p w14:paraId="619DF59B" w14:textId="77777777" w:rsidR="00F52703" w:rsidRPr="00A61365" w:rsidRDefault="00962653" w:rsidP="00A61365">
      <w:pPr>
        <w:pStyle w:val="avsnitt-undertittel"/>
      </w:pPr>
      <w:r w:rsidRPr="00A61365">
        <w:t>Totalkalkylen for jordbruket</w:t>
      </w:r>
    </w:p>
    <w:p w14:paraId="03E41D05" w14:textId="77777777" w:rsidR="00F52703" w:rsidRPr="00A61365" w:rsidRDefault="00962653" w:rsidP="00A61365">
      <w:r w:rsidRPr="00A61365">
        <w:t>Totalkalkylen for jordbruket er bare gitt en kortfattet omtale her, men er nærmere beskrevet i kapittel 4. Totalkalkylen er et sektorregnskap som skal vise totalverdiene som skapes i norsk jordbruk ved utnyttelse av jordbrukets produksjonsressurser, herunder jord. Sektoren «jordbruk» er definert ut fra de varer som er regnet som jordbruksvarer.</w:t>
      </w:r>
    </w:p>
    <w:p w14:paraId="6139F6E5" w14:textId="77777777" w:rsidR="00F52703" w:rsidRPr="00A61365" w:rsidRDefault="00962653" w:rsidP="00A61365">
      <w:r w:rsidRPr="00A61365">
        <w:t>De registrerte tallene skal vise faktiske inntekter og kostnader i de enkelte år. Dette betyr at det kan være store variasjoner i inntektene mellom ulike år på grunn av varierende vær og tilfeldige utslag av stor økonomisk betydning i registrerte regnskaper, uten at dette sier noe om den underliggende inntektsutviklingen. Disse variasjonene er forsøkt jevnet ut ved beregningen av normalisert regnskap som brukes i forhandlingene.</w:t>
      </w:r>
    </w:p>
    <w:p w14:paraId="07C1A43C" w14:textId="77777777" w:rsidR="00F52703" w:rsidRPr="00A61365" w:rsidRDefault="00962653" w:rsidP="00A61365">
      <w:r w:rsidRPr="00A61365">
        <w:t>Resultatmålet «Vederlag til arbeid og egenkapital» beregnes også per årsverk, og per årsverk inkludert effekt (inntektsverdi) av det skattemessige jordbruksfradraget. Vederlag til arbeid inkluderer innleid arbeidskraft i tillegg til bruker, partner og annen familie. Det er «vederlag til arbeid og egenkapital per årsverk, inkludert effekt av jordbruksfradraget», basert på det normaliserte regnskapet, som brukes i forhandlingene til å vurdere inntektsutviklingen og ved dimensjonering av den økonomiske rammen.</w:t>
      </w:r>
    </w:p>
    <w:p w14:paraId="2AC63AA2" w14:textId="77777777" w:rsidR="00F52703" w:rsidRPr="00A61365" w:rsidRDefault="00962653" w:rsidP="00A61365">
      <w:pPr>
        <w:pStyle w:val="avsnitt-undertittel"/>
      </w:pPr>
      <w:r w:rsidRPr="00A61365">
        <w:t>Referansebruk basert på gårdsregnskap</w:t>
      </w:r>
    </w:p>
    <w:p w14:paraId="11C43278" w14:textId="77777777" w:rsidR="00F52703" w:rsidRPr="00A61365" w:rsidRDefault="00962653" w:rsidP="00A61365">
      <w:r w:rsidRPr="00A61365">
        <w:t>Referansebrukene er beregninger på bruksnivå for ulike produksjoner, bruksstørrelser og områder. Hensikten med beregningene er blant annet å vise inntektsutviklingen og å beregne virkninger av endringer som følge av jordbruksoppgjørene. Det er nå 30 referansebruk. Av disse representerer 11 ulike produksjoner, mens de øvrige representerer ulike bruksstørrelser og geografiske områder av produksjonene melk, korn, sau og ammeku (storfekjøtt), samt økologisk melkeproduksjon. Referansebruksberegningene bygger på registrerte tall fra driftsgranskingene som er nærmere omtalt i kapittel 4.3.</w:t>
      </w:r>
    </w:p>
    <w:p w14:paraId="2ED0E25D" w14:textId="77777777" w:rsidR="00F52703" w:rsidRPr="00A61365" w:rsidRDefault="00962653" w:rsidP="00A61365">
      <w:pPr>
        <w:pStyle w:val="avsnitt-undertittel"/>
      </w:pPr>
      <w:r w:rsidRPr="00A61365">
        <w:lastRenderedPageBreak/>
        <w:t>Resultatkontrollen</w:t>
      </w:r>
    </w:p>
    <w:p w14:paraId="1E88C92D" w14:textId="77777777" w:rsidR="00F52703" w:rsidRPr="00A61365" w:rsidRDefault="00962653" w:rsidP="00A61365">
      <w:r w:rsidRPr="00A61365">
        <w:t>Resultatkontrollen belyser utviklingen i jordbruket i relasjon til de mål og retningslinjer Stortinget har trukket opp. Bakgrunnen er St.prp. nr. 8 (1992–93) der det het at det bør:</w:t>
      </w:r>
    </w:p>
    <w:p w14:paraId="009A9074" w14:textId="77777777" w:rsidR="00F52703" w:rsidRPr="00A61365" w:rsidRDefault="00962653" w:rsidP="00A61365">
      <w:pPr>
        <w:pStyle w:val="blokksit"/>
      </w:pPr>
      <w:r w:rsidRPr="00A61365">
        <w:t>«… legges opp til en mer omfattende resultatkontroll knyttet opp til de mål og retningslinjer Stortinget har trukket opp. Her vil vektleggingen være avhengig av hvordan Stortinget vil prioritere de ulike mål for landbrukspolitikken framover».</w:t>
      </w:r>
    </w:p>
    <w:p w14:paraId="44A46218" w14:textId="77777777" w:rsidR="00F52703" w:rsidRPr="00A61365" w:rsidRDefault="00962653" w:rsidP="00A61365">
      <w:r w:rsidRPr="00A61365">
        <w:t>Resultatkontrollen angir utviklingen på områder som arealbruk og struktur i enkelte produksjoner, produserte mengder og matvareforbruk, import og eksport av jordbruksprodukter, selvforsyningsgrad, dyrevelferd, dyre- og plantehelse, distriktspolitikk og sysselsetting, miljø og ressursvern, alminnelig inntekt og næringsinntekt for gårdbrukere, bruk av innsatsfaktorer i jordbruket, priser på jordbruksvarer på produsent-, engros- og forbrukernivå, samt likestilling. Resultatkontrollen er i vesentlig grad en statistikksamling basert på andre eksisterende datakilder enn Totalkalkylen og referansebrukene. NIBIO gjør som sekretariat for Budsjettnemnda en omfattende innsamling av primærdata for formålet.</w:t>
      </w:r>
    </w:p>
    <w:p w14:paraId="71541626" w14:textId="77777777" w:rsidR="00F52703" w:rsidRPr="00A61365" w:rsidRDefault="00962653" w:rsidP="00A61365">
      <w:pPr>
        <w:pStyle w:val="Overskrift3"/>
      </w:pPr>
      <w:r w:rsidRPr="00A61365">
        <w:t>Forutsetninger for inntektsutvikling</w:t>
      </w:r>
    </w:p>
    <w:p w14:paraId="41E29688" w14:textId="77777777" w:rsidR="00F52703" w:rsidRPr="00A61365" w:rsidRDefault="00962653" w:rsidP="00A61365">
      <w:pPr>
        <w:pStyle w:val="avsnitt-undertittel"/>
      </w:pPr>
      <w:r w:rsidRPr="00A61365">
        <w:t>Produktivitetsutvikling</w:t>
      </w:r>
    </w:p>
    <w:p w14:paraId="2CB5BA72" w14:textId="77777777" w:rsidR="00F52703" w:rsidRPr="00A61365" w:rsidRDefault="00962653" w:rsidP="00A61365">
      <w:r w:rsidRPr="00A61365">
        <w:t>I samfunnet som helhet er produktivitetsvekst over tid det klart viktigste grunnlaget for økt verdiskaping og økt velferd. Andre kilder, som grunnrente fra utnyttelse av naturressurser eller endringer i bytteforholdet overfor utlandet, kan i perioder bidra til forsterket vekst, men i det lange løp er produktivitetsvekst hovedgrunnlaget for økt velferd.</w:t>
      </w:r>
    </w:p>
    <w:p w14:paraId="52BE757D" w14:textId="77777777" w:rsidR="00F52703" w:rsidRPr="00A61365" w:rsidRDefault="00962653" w:rsidP="00A61365">
      <w:r w:rsidRPr="00A61365">
        <w:t>Som følge av forhold knyttet til teknologi, organisering og kunnskap vil produktivitetsvekst variere mellom sektorer. Fordelingen av ressurser mellom næringer og husholdninger skjer via innsatsfaktormarkedene og produktmarkedene, innenfor rammene av ulike offentlige reguleringer. I høyt utviklede land er det en tendens til at arbeidskraft frigjøres i kapitalintensive, vareproduserende sektorer (med til dels høy produktivitetsvekst, men også konkurranseutsatt) og overføres til mer skjermede, tjenesteytende næringer preget av høy arbeidskraftintensitet og lavere potensial for produktivitetsvekst. Dette er en av årsakene til avtakende produktivitetsvekst i vestlige økonomier. Denne overføringen av ressurser skjer blant annet som følge av at etterspørselen etter tjenester (for eksempel helsetjenester og andre velferdstjenester) øker mer enn proporsjonalt med inntekt, samtidig som tilbudet begrenses av begrensede muligheter for internasjonal handel og konkurranse. Lønnsevnen i en næring henger derfor ikke primært sammen med produktivitetsnivå- eller utvikling i næringen selv, men av den samlede produktivitetsutviklingen i økonomien og konkurransen i nasjonale og internasjonale innsatsfaktor- og produktmarkeder.</w:t>
      </w:r>
    </w:p>
    <w:p w14:paraId="6FAE2096" w14:textId="77777777" w:rsidR="00F52703" w:rsidRPr="00A61365" w:rsidRDefault="00962653" w:rsidP="00A61365">
      <w:r w:rsidRPr="00A61365">
        <w:t>Fra 1950 og fram til i dag har det vært en kraftig reduksjon i sysselsetting og antall bruk i jordbruket. Samtidig har det vært en sterk produktivitetsvekst og økt produksjonsvolum. Den generelle samfunnsutviklingen med industrialisering, urbanisering, økonomisk vekst og velferdsutvikling har vært sentrale drivere i denne utviklingen. Jordbruket har konkurrert om arbeidskraft med annen virksomhet med bedre lønnsevne og ordnet arbeidstid. På 1950-tallet var overføring av arbeidskraft og andre ressurser fra jordbruket til andre næringer med høyere lønnsevne en viktig forutsetning for den økonomiske veksten i Norge.</w:t>
      </w:r>
    </w:p>
    <w:p w14:paraId="06251514" w14:textId="77777777" w:rsidR="00F52703" w:rsidRPr="00A61365" w:rsidRDefault="00962653" w:rsidP="00A61365">
      <w:r w:rsidRPr="00A61365">
        <w:t xml:space="preserve">Norske bønder har vært raske til å ta i bruk ny teknologi for å optimalisere egen produksjon. Teknologiutviklingen med blant annet nye maskiner, traktorer, driftsbygninger og automatisering har vært produktivitetsfremmende og arbeidsbesparende, og det har endret måten jordbruket drives på. Dette har ført til færre sysselsatte. Forskning og utvikling har vært viktig for at norsk jordbruk har </w:t>
      </w:r>
      <w:r w:rsidRPr="00A61365">
        <w:lastRenderedPageBreak/>
        <w:t>vært innovativt og tatt i bruk ny teknologi i stor skala. Utvikling i plante- og dyremateriale har bidratt til økt ytelse per dyr, større avlinger per arealenhet og bedre utnyttelse av fôr. Nye metoder for å behandle grovfôr, maskiner med større kapasitet og redusert arbeidsforbruk per produsert enhet er også blant endringene som bidrar til høy produktivitetsvekst.</w:t>
      </w:r>
    </w:p>
    <w:p w14:paraId="57A65A09" w14:textId="77777777" w:rsidR="00F52703" w:rsidRPr="00A61365" w:rsidRDefault="00962653" w:rsidP="00A61365">
      <w:r w:rsidRPr="00A61365">
        <w:t>En del av produktivitetsfremgangen skyldes økt utnytting av skalafordeler i primærproduksjonen. Over tid endres også skalafordelene av teknologisk utvikling. Uten produktivitetsframgangen hadde produksjonsvolumet i norsk jordbruk vært betydelig mindre.</w:t>
      </w:r>
    </w:p>
    <w:p w14:paraId="23D8E6D5" w14:textId="77777777" w:rsidR="00F52703" w:rsidRPr="00A61365" w:rsidRDefault="00962653" w:rsidP="00A61365">
      <w:r w:rsidRPr="00A61365">
        <w:t>For å måle produktivitetsutviklingen i jordbruket, er det gjort beregninger basert på bruttoprodukt i jordbruket. Bruttoprodukt vil si produksjonsverdi minus produktinnsats. Utgangspunktet for beregningene av produktivitetsutviklingen er registrerte regnskap fra Totalkalkylens serier for årene 1970–2020.</w:t>
      </w:r>
    </w:p>
    <w:p w14:paraId="531C51DE" w14:textId="77777777" w:rsidR="00F52703" w:rsidRPr="00A61365" w:rsidRDefault="00962653" w:rsidP="00A61365">
      <w:r w:rsidRPr="00A61365">
        <w:t>Figur 2.14 viser relativ utvikling i produksjonsinntekter, produktinnsats og bruttoprodukt med utgangspunkt i 1970. I hele denne perioden følger produksjonsinntektene, produktinnsats og bruttoproduktet hverandre tett.</w:t>
      </w:r>
    </w:p>
    <w:p w14:paraId="007D9F59" w14:textId="34B0C454" w:rsidR="00F52703" w:rsidRPr="00A61365" w:rsidRDefault="00767594" w:rsidP="00A61365">
      <w:r>
        <w:rPr>
          <w:noProof/>
        </w:rPr>
        <w:drawing>
          <wp:inline distT="0" distB="0" distL="0" distR="0" wp14:anchorId="448A7B5F" wp14:editId="78B78D33">
            <wp:extent cx="6076950" cy="3238500"/>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E56C9CF" w14:textId="77777777" w:rsidR="00F52703" w:rsidRPr="00A61365" w:rsidRDefault="00962653" w:rsidP="00A61365">
      <w:pPr>
        <w:pStyle w:val="figur-tittel"/>
      </w:pPr>
      <w:r w:rsidRPr="00A61365">
        <w:t>Bruttoinntekt, produktinnsats og bruttoprodukt 1970–2020, indekser, 1970=100</w:t>
      </w:r>
    </w:p>
    <w:p w14:paraId="1288F80C" w14:textId="77777777" w:rsidR="00F52703" w:rsidRPr="00A61365" w:rsidRDefault="00962653" w:rsidP="00A61365">
      <w:pPr>
        <w:pStyle w:val="Kilde"/>
      </w:pPr>
      <w:r w:rsidRPr="00A61365">
        <w:t>Utarbeidet av NIBIO for utvalget</w:t>
      </w:r>
    </w:p>
    <w:p w14:paraId="2BA0AE51" w14:textId="77777777" w:rsidR="00F52703" w:rsidRPr="00A61365" w:rsidRDefault="00962653" w:rsidP="00A61365">
      <w:r w:rsidRPr="00A61365">
        <w:t>Figur 2.15 viser relativ utvikling i arbeidsinnsats, kapitalinnsats og sammenslått arbeids- og kapitalinnsats. Reduksjon i arbeidsinnsatsen er totalt på 79 prosent for perioden 1970–2020. Kapitalinnsatsen var sterkt stigende etter opptrappingsvedtaket på 70-tallet, men har etter 1987 hatt en svakere stigning, med en liten nedgang mot 2004, før kapitalinnsatsen økte mot 2020 igjen. Til sammen har arbeids- og kapitalinnsats minket med 42 prosent i perioden, samtidig som bruttoproduktet har økt med 96 prosent. På noen områder oppstår det også stordriftsulemper når driftsomfanget blir stort, for eksempel i form av lange transportavstander for grovfôr.</w:t>
      </w:r>
    </w:p>
    <w:p w14:paraId="4E4C179E" w14:textId="32FE8CB8" w:rsidR="00F52703" w:rsidRPr="00A61365" w:rsidRDefault="00767594" w:rsidP="00A61365">
      <w:r>
        <w:rPr>
          <w:noProof/>
        </w:rPr>
        <w:lastRenderedPageBreak/>
        <w:drawing>
          <wp:inline distT="0" distB="0" distL="0" distR="0" wp14:anchorId="352AC9A0" wp14:editId="14FC6D6C">
            <wp:extent cx="6076950" cy="3238500"/>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832D918" w14:textId="77777777" w:rsidR="00F52703" w:rsidRPr="00A61365" w:rsidRDefault="00962653" w:rsidP="00A61365">
      <w:pPr>
        <w:pStyle w:val="figur-tittel"/>
      </w:pPr>
      <w:r w:rsidRPr="00A61365">
        <w:t>Faktorinnsats 1970–2020, relative tall</w:t>
      </w:r>
    </w:p>
    <w:p w14:paraId="31BF5F9C" w14:textId="77777777" w:rsidR="00F52703" w:rsidRPr="00A61365" w:rsidRDefault="00962653" w:rsidP="00A61365">
      <w:pPr>
        <w:pStyle w:val="Kilde"/>
      </w:pPr>
      <w:r w:rsidRPr="00A61365">
        <w:t>Utarbeidet av NIBIO for utvalget</w:t>
      </w:r>
    </w:p>
    <w:p w14:paraId="15C3C11C" w14:textId="77777777" w:rsidR="00F52703" w:rsidRPr="00A61365" w:rsidRDefault="00962653" w:rsidP="00A61365">
      <w:r w:rsidRPr="00A61365">
        <w:t xml:space="preserve">Kapital i figur 2.15 viser utviklingen i volumet av produksjonskapitalen. </w:t>
      </w:r>
    </w:p>
    <w:p w14:paraId="11D4160F" w14:textId="00E20ED2" w:rsidR="00F52703" w:rsidRPr="00A61365" w:rsidRDefault="00767594" w:rsidP="00A61365">
      <w:r>
        <w:rPr>
          <w:noProof/>
        </w:rPr>
        <w:drawing>
          <wp:inline distT="0" distB="0" distL="0" distR="0" wp14:anchorId="742F7842" wp14:editId="3AB9B1AD">
            <wp:extent cx="6076950" cy="323850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05EEA7C" w14:textId="77777777" w:rsidR="00F52703" w:rsidRPr="00A61365" w:rsidRDefault="00962653" w:rsidP="00A61365">
      <w:pPr>
        <w:pStyle w:val="figur-tittel"/>
      </w:pPr>
      <w:r w:rsidRPr="00A61365">
        <w:t>Produktivitet 1970–2020, uttrykt ved tre produktivitetsmål basert på bruttoprodukt</w:t>
      </w:r>
    </w:p>
    <w:p w14:paraId="245650E5" w14:textId="77777777" w:rsidR="00F52703" w:rsidRPr="00A61365" w:rsidRDefault="00962653" w:rsidP="00A61365">
      <w:pPr>
        <w:pStyle w:val="Kilde"/>
      </w:pPr>
      <w:r w:rsidRPr="00A61365">
        <w:t>Utarbeidet av NIBIO for utvalget</w:t>
      </w:r>
    </w:p>
    <w:p w14:paraId="1E6A1D5C" w14:textId="23D8A6B2" w:rsidR="00F52703" w:rsidRPr="00A61365" w:rsidRDefault="00962653" w:rsidP="00A61365">
      <w:r w:rsidRPr="00A61365">
        <w:t>Figur 2.16 viser utviklingen for de tre produktivitetsmålene som også er vist i tabell 2.8.</w:t>
      </w:r>
    </w:p>
    <w:p w14:paraId="497FBEA0" w14:textId="44C0D04C" w:rsidR="00A61365" w:rsidRPr="00A61365" w:rsidRDefault="00A61365" w:rsidP="00A61365">
      <w:pPr>
        <w:pStyle w:val="tabell-tittel"/>
      </w:pPr>
      <w:r w:rsidRPr="00A61365">
        <w:lastRenderedPageBreak/>
        <w:t>Produktivitetsutvikling i jordbruket 1970 – 2020, gjennomsnitt for perioden og per tiår</w:t>
      </w:r>
    </w:p>
    <w:p w14:paraId="67F526CA" w14:textId="77777777" w:rsidR="00F52703" w:rsidRPr="00A61365" w:rsidRDefault="00962653" w:rsidP="00A61365">
      <w:pPr>
        <w:pStyle w:val="Tabellnavn"/>
      </w:pPr>
      <w:r w:rsidRPr="00A6136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F52703" w:rsidRPr="00A61365" w14:paraId="7EBD2C83" w14:textId="77777777" w:rsidTr="00A61365">
        <w:trPr>
          <w:trHeight w:val="600"/>
        </w:trPr>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1921C" w14:textId="77777777" w:rsidR="00F52703" w:rsidRPr="00A61365" w:rsidRDefault="00F52703" w:rsidP="00A6136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EFC76" w14:textId="77777777" w:rsidR="00F52703" w:rsidRPr="00A61365" w:rsidRDefault="00962653" w:rsidP="00A61365">
            <w:r w:rsidRPr="00A61365">
              <w:t>Arbeidsproduktivitet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80EDD" w14:textId="77777777" w:rsidR="00F52703" w:rsidRPr="00A61365" w:rsidRDefault="00962653" w:rsidP="00A61365">
            <w:r w:rsidRPr="00A61365">
              <w:t>Kapitalproduktivitet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EFF83" w14:textId="77777777" w:rsidR="00F52703" w:rsidRPr="00A61365" w:rsidRDefault="00962653" w:rsidP="00A61365">
            <w:r w:rsidRPr="00A61365">
              <w:t>Totalfaktorproduktivitet</w:t>
            </w:r>
          </w:p>
        </w:tc>
      </w:tr>
      <w:tr w:rsidR="00F52703" w:rsidRPr="00A61365" w14:paraId="633FABA8" w14:textId="77777777" w:rsidTr="00A61365">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3A619B52" w14:textId="77777777" w:rsidR="00F52703" w:rsidRPr="00A61365" w:rsidRDefault="00962653" w:rsidP="00A61365">
            <w:r w:rsidRPr="00A61365">
              <w:t>Årlig gjennomsnittlig endring,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906AD6" w14:textId="77777777" w:rsidR="00F52703" w:rsidRPr="00A61365" w:rsidRDefault="00962653" w:rsidP="00A61365">
            <w:r w:rsidRPr="00A61365">
              <w:t>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5F699C" w14:textId="77777777" w:rsidR="00F52703" w:rsidRPr="00A61365" w:rsidRDefault="00962653" w:rsidP="00A61365">
            <w:r w:rsidRPr="00A61365">
              <w:t>-0,5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6365A8" w14:textId="77777777" w:rsidR="00F52703" w:rsidRPr="00A61365" w:rsidRDefault="00962653" w:rsidP="00A61365">
            <w:r w:rsidRPr="00A61365">
              <w:t>2,5</w:t>
            </w:r>
          </w:p>
        </w:tc>
      </w:tr>
      <w:tr w:rsidR="00F52703" w:rsidRPr="00A61365" w14:paraId="09D658B5" w14:textId="77777777" w:rsidTr="00A61365">
        <w:trPr>
          <w:trHeight w:val="380"/>
        </w:trPr>
        <w:tc>
          <w:tcPr>
            <w:tcW w:w="5200" w:type="dxa"/>
            <w:tcBorders>
              <w:top w:val="nil"/>
              <w:left w:val="nil"/>
              <w:bottom w:val="nil"/>
              <w:right w:val="nil"/>
            </w:tcBorders>
            <w:tcMar>
              <w:top w:w="128" w:type="dxa"/>
              <w:left w:w="43" w:type="dxa"/>
              <w:bottom w:w="43" w:type="dxa"/>
              <w:right w:w="43" w:type="dxa"/>
            </w:tcMar>
          </w:tcPr>
          <w:p w14:paraId="1CA92CC4" w14:textId="77777777" w:rsidR="00F52703" w:rsidRPr="00A61365" w:rsidRDefault="00962653" w:rsidP="00A61365">
            <w:r w:rsidRPr="00A61365">
              <w:t>Endring per tiår, %</w:t>
            </w:r>
          </w:p>
        </w:tc>
        <w:tc>
          <w:tcPr>
            <w:tcW w:w="1300" w:type="dxa"/>
            <w:tcBorders>
              <w:top w:val="nil"/>
              <w:left w:val="nil"/>
              <w:bottom w:val="nil"/>
              <w:right w:val="nil"/>
            </w:tcBorders>
            <w:tcMar>
              <w:top w:w="128" w:type="dxa"/>
              <w:left w:w="43" w:type="dxa"/>
              <w:bottom w:w="43" w:type="dxa"/>
              <w:right w:w="43" w:type="dxa"/>
            </w:tcMar>
            <w:vAlign w:val="bottom"/>
          </w:tcPr>
          <w:p w14:paraId="212721CA" w14:textId="77777777" w:rsidR="00F52703" w:rsidRPr="00A61365" w:rsidRDefault="00F52703" w:rsidP="00A61365"/>
        </w:tc>
        <w:tc>
          <w:tcPr>
            <w:tcW w:w="1300" w:type="dxa"/>
            <w:tcBorders>
              <w:top w:val="nil"/>
              <w:left w:val="nil"/>
              <w:bottom w:val="nil"/>
              <w:right w:val="nil"/>
            </w:tcBorders>
            <w:tcMar>
              <w:top w:w="128" w:type="dxa"/>
              <w:left w:w="43" w:type="dxa"/>
              <w:bottom w:w="43" w:type="dxa"/>
              <w:right w:w="43" w:type="dxa"/>
            </w:tcMar>
            <w:vAlign w:val="bottom"/>
          </w:tcPr>
          <w:p w14:paraId="7547F9E7" w14:textId="77777777" w:rsidR="00F52703" w:rsidRPr="00A61365" w:rsidRDefault="00F52703" w:rsidP="00A61365"/>
        </w:tc>
        <w:tc>
          <w:tcPr>
            <w:tcW w:w="1300" w:type="dxa"/>
            <w:tcBorders>
              <w:top w:val="nil"/>
              <w:left w:val="nil"/>
              <w:bottom w:val="nil"/>
              <w:right w:val="nil"/>
            </w:tcBorders>
            <w:tcMar>
              <w:top w:w="128" w:type="dxa"/>
              <w:left w:w="43" w:type="dxa"/>
              <w:bottom w:w="43" w:type="dxa"/>
              <w:right w:w="43" w:type="dxa"/>
            </w:tcMar>
            <w:vAlign w:val="bottom"/>
          </w:tcPr>
          <w:p w14:paraId="654B039C" w14:textId="77777777" w:rsidR="00F52703" w:rsidRPr="00A61365" w:rsidRDefault="00F52703" w:rsidP="00A61365"/>
        </w:tc>
      </w:tr>
      <w:tr w:rsidR="00F52703" w:rsidRPr="00A61365" w14:paraId="1B4B2032" w14:textId="77777777" w:rsidTr="00A61365">
        <w:trPr>
          <w:trHeight w:val="380"/>
        </w:trPr>
        <w:tc>
          <w:tcPr>
            <w:tcW w:w="5200" w:type="dxa"/>
            <w:tcBorders>
              <w:top w:val="nil"/>
              <w:left w:val="nil"/>
              <w:bottom w:val="nil"/>
              <w:right w:val="nil"/>
            </w:tcBorders>
            <w:tcMar>
              <w:top w:w="128" w:type="dxa"/>
              <w:left w:w="43" w:type="dxa"/>
              <w:bottom w:w="43" w:type="dxa"/>
              <w:right w:w="43" w:type="dxa"/>
            </w:tcMar>
          </w:tcPr>
          <w:p w14:paraId="7F15D3D8" w14:textId="77777777" w:rsidR="00F52703" w:rsidRPr="00A61365" w:rsidRDefault="00962653" w:rsidP="00A61365">
            <w:r w:rsidRPr="00A61365">
              <w:t>1970–1980</w:t>
            </w:r>
          </w:p>
        </w:tc>
        <w:tc>
          <w:tcPr>
            <w:tcW w:w="1300" w:type="dxa"/>
            <w:tcBorders>
              <w:top w:val="nil"/>
              <w:left w:val="nil"/>
              <w:bottom w:val="nil"/>
              <w:right w:val="nil"/>
            </w:tcBorders>
            <w:tcMar>
              <w:top w:w="128" w:type="dxa"/>
              <w:left w:w="43" w:type="dxa"/>
              <w:bottom w:w="43" w:type="dxa"/>
              <w:right w:w="43" w:type="dxa"/>
            </w:tcMar>
            <w:vAlign w:val="bottom"/>
          </w:tcPr>
          <w:p w14:paraId="036CF93D" w14:textId="77777777" w:rsidR="00F52703" w:rsidRPr="00A61365" w:rsidRDefault="00962653" w:rsidP="00A61365">
            <w:r w:rsidRPr="00A61365">
              <w:t>6,4</w:t>
            </w:r>
          </w:p>
        </w:tc>
        <w:tc>
          <w:tcPr>
            <w:tcW w:w="1300" w:type="dxa"/>
            <w:tcBorders>
              <w:top w:val="nil"/>
              <w:left w:val="nil"/>
              <w:bottom w:val="nil"/>
              <w:right w:val="nil"/>
            </w:tcBorders>
            <w:tcMar>
              <w:top w:w="128" w:type="dxa"/>
              <w:left w:w="43" w:type="dxa"/>
              <w:bottom w:w="43" w:type="dxa"/>
              <w:right w:w="43" w:type="dxa"/>
            </w:tcMar>
            <w:vAlign w:val="bottom"/>
          </w:tcPr>
          <w:p w14:paraId="06A23EB4" w14:textId="77777777" w:rsidR="00F52703" w:rsidRPr="00A61365" w:rsidRDefault="00962653" w:rsidP="00A61365">
            <w:r w:rsidRPr="00A61365">
              <w:t>-3,9</w:t>
            </w:r>
          </w:p>
        </w:tc>
        <w:tc>
          <w:tcPr>
            <w:tcW w:w="1300" w:type="dxa"/>
            <w:tcBorders>
              <w:top w:val="nil"/>
              <w:left w:val="nil"/>
              <w:bottom w:val="nil"/>
              <w:right w:val="nil"/>
            </w:tcBorders>
            <w:tcMar>
              <w:top w:w="128" w:type="dxa"/>
              <w:left w:w="43" w:type="dxa"/>
              <w:bottom w:w="43" w:type="dxa"/>
              <w:right w:w="43" w:type="dxa"/>
            </w:tcMar>
            <w:vAlign w:val="bottom"/>
          </w:tcPr>
          <w:p w14:paraId="194C32F2" w14:textId="77777777" w:rsidR="00F52703" w:rsidRPr="00A61365" w:rsidRDefault="00962653" w:rsidP="00A61365">
            <w:r w:rsidRPr="00A61365">
              <w:t>3,1</w:t>
            </w:r>
          </w:p>
        </w:tc>
      </w:tr>
      <w:tr w:rsidR="00F52703" w:rsidRPr="00A61365" w14:paraId="5E032014" w14:textId="77777777" w:rsidTr="00A61365">
        <w:trPr>
          <w:trHeight w:val="380"/>
        </w:trPr>
        <w:tc>
          <w:tcPr>
            <w:tcW w:w="5200" w:type="dxa"/>
            <w:tcBorders>
              <w:top w:val="nil"/>
              <w:left w:val="nil"/>
              <w:bottom w:val="nil"/>
              <w:right w:val="nil"/>
            </w:tcBorders>
            <w:tcMar>
              <w:top w:w="128" w:type="dxa"/>
              <w:left w:w="43" w:type="dxa"/>
              <w:bottom w:w="43" w:type="dxa"/>
              <w:right w:w="43" w:type="dxa"/>
            </w:tcMar>
          </w:tcPr>
          <w:p w14:paraId="2C1ECD12" w14:textId="77777777" w:rsidR="00F52703" w:rsidRPr="00A61365" w:rsidRDefault="00962653" w:rsidP="00A61365">
            <w:r w:rsidRPr="00A61365">
              <w:t>1980–1990</w:t>
            </w:r>
          </w:p>
        </w:tc>
        <w:tc>
          <w:tcPr>
            <w:tcW w:w="1300" w:type="dxa"/>
            <w:tcBorders>
              <w:top w:val="nil"/>
              <w:left w:val="nil"/>
              <w:bottom w:val="nil"/>
              <w:right w:val="nil"/>
            </w:tcBorders>
            <w:tcMar>
              <w:top w:w="128" w:type="dxa"/>
              <w:left w:w="43" w:type="dxa"/>
              <w:bottom w:w="43" w:type="dxa"/>
              <w:right w:w="43" w:type="dxa"/>
            </w:tcMar>
            <w:vAlign w:val="bottom"/>
          </w:tcPr>
          <w:p w14:paraId="34ADFA24" w14:textId="77777777" w:rsidR="00F52703" w:rsidRPr="00A61365" w:rsidRDefault="00962653" w:rsidP="00A61365">
            <w:r w:rsidRPr="00A61365">
              <w:t>6,2</w:t>
            </w:r>
          </w:p>
        </w:tc>
        <w:tc>
          <w:tcPr>
            <w:tcW w:w="1300" w:type="dxa"/>
            <w:tcBorders>
              <w:top w:val="nil"/>
              <w:left w:val="nil"/>
              <w:bottom w:val="nil"/>
              <w:right w:val="nil"/>
            </w:tcBorders>
            <w:tcMar>
              <w:top w:w="128" w:type="dxa"/>
              <w:left w:w="43" w:type="dxa"/>
              <w:bottom w:w="43" w:type="dxa"/>
              <w:right w:w="43" w:type="dxa"/>
            </w:tcMar>
            <w:vAlign w:val="bottom"/>
          </w:tcPr>
          <w:p w14:paraId="1161FF50" w14:textId="77777777" w:rsidR="00F52703" w:rsidRPr="00A61365" w:rsidRDefault="00962653" w:rsidP="00A61365">
            <w:r w:rsidRPr="00A61365">
              <w:t>0,4</w:t>
            </w:r>
          </w:p>
        </w:tc>
        <w:tc>
          <w:tcPr>
            <w:tcW w:w="1300" w:type="dxa"/>
            <w:tcBorders>
              <w:top w:val="nil"/>
              <w:left w:val="nil"/>
              <w:bottom w:val="nil"/>
              <w:right w:val="nil"/>
            </w:tcBorders>
            <w:tcMar>
              <w:top w:w="128" w:type="dxa"/>
              <w:left w:w="43" w:type="dxa"/>
              <w:bottom w:w="43" w:type="dxa"/>
              <w:right w:w="43" w:type="dxa"/>
            </w:tcMar>
            <w:vAlign w:val="bottom"/>
          </w:tcPr>
          <w:p w14:paraId="778C576E" w14:textId="77777777" w:rsidR="00F52703" w:rsidRPr="00A61365" w:rsidRDefault="00962653" w:rsidP="00A61365">
            <w:r w:rsidRPr="00A61365">
              <w:t>3,6</w:t>
            </w:r>
          </w:p>
        </w:tc>
      </w:tr>
      <w:tr w:rsidR="00F52703" w:rsidRPr="00A61365" w14:paraId="4892077E" w14:textId="77777777" w:rsidTr="00A61365">
        <w:trPr>
          <w:trHeight w:val="380"/>
        </w:trPr>
        <w:tc>
          <w:tcPr>
            <w:tcW w:w="5200" w:type="dxa"/>
            <w:tcBorders>
              <w:top w:val="nil"/>
              <w:left w:val="nil"/>
              <w:bottom w:val="nil"/>
              <w:right w:val="nil"/>
            </w:tcBorders>
            <w:tcMar>
              <w:top w:w="128" w:type="dxa"/>
              <w:left w:w="43" w:type="dxa"/>
              <w:bottom w:w="43" w:type="dxa"/>
              <w:right w:w="43" w:type="dxa"/>
            </w:tcMar>
          </w:tcPr>
          <w:p w14:paraId="38F288B1" w14:textId="77777777" w:rsidR="00F52703" w:rsidRPr="00A61365" w:rsidRDefault="00962653" w:rsidP="00A61365">
            <w:r w:rsidRPr="00A61365">
              <w:t>1990–2000</w:t>
            </w:r>
          </w:p>
        </w:tc>
        <w:tc>
          <w:tcPr>
            <w:tcW w:w="1300" w:type="dxa"/>
            <w:tcBorders>
              <w:top w:val="nil"/>
              <w:left w:val="nil"/>
              <w:bottom w:val="nil"/>
              <w:right w:val="nil"/>
            </w:tcBorders>
            <w:tcMar>
              <w:top w:w="128" w:type="dxa"/>
              <w:left w:w="43" w:type="dxa"/>
              <w:bottom w:w="43" w:type="dxa"/>
              <w:right w:w="43" w:type="dxa"/>
            </w:tcMar>
            <w:vAlign w:val="bottom"/>
          </w:tcPr>
          <w:p w14:paraId="4B72B795" w14:textId="77777777" w:rsidR="00F52703" w:rsidRPr="00A61365" w:rsidRDefault="00962653" w:rsidP="00A61365">
            <w:r w:rsidRPr="00A61365">
              <w:t>2,6</w:t>
            </w:r>
          </w:p>
        </w:tc>
        <w:tc>
          <w:tcPr>
            <w:tcW w:w="1300" w:type="dxa"/>
            <w:tcBorders>
              <w:top w:val="nil"/>
              <w:left w:val="nil"/>
              <w:bottom w:val="nil"/>
              <w:right w:val="nil"/>
            </w:tcBorders>
            <w:tcMar>
              <w:top w:w="128" w:type="dxa"/>
              <w:left w:w="43" w:type="dxa"/>
              <w:bottom w:w="43" w:type="dxa"/>
              <w:right w:w="43" w:type="dxa"/>
            </w:tcMar>
            <w:vAlign w:val="bottom"/>
          </w:tcPr>
          <w:p w14:paraId="0AF99B56" w14:textId="77777777" w:rsidR="00F52703" w:rsidRPr="00A61365" w:rsidRDefault="00962653" w:rsidP="00A61365">
            <w:r w:rsidRPr="00A61365">
              <w:t>0,8</w:t>
            </w:r>
          </w:p>
        </w:tc>
        <w:tc>
          <w:tcPr>
            <w:tcW w:w="1300" w:type="dxa"/>
            <w:tcBorders>
              <w:top w:val="nil"/>
              <w:left w:val="nil"/>
              <w:bottom w:val="nil"/>
              <w:right w:val="nil"/>
            </w:tcBorders>
            <w:tcMar>
              <w:top w:w="128" w:type="dxa"/>
              <w:left w:w="43" w:type="dxa"/>
              <w:bottom w:w="43" w:type="dxa"/>
              <w:right w:w="43" w:type="dxa"/>
            </w:tcMar>
            <w:vAlign w:val="bottom"/>
          </w:tcPr>
          <w:p w14:paraId="24C8DB4E" w14:textId="77777777" w:rsidR="00F52703" w:rsidRPr="00A61365" w:rsidRDefault="00962653" w:rsidP="00A61365">
            <w:r w:rsidRPr="00A61365">
              <w:t>1,7</w:t>
            </w:r>
          </w:p>
        </w:tc>
      </w:tr>
      <w:tr w:rsidR="00F52703" w:rsidRPr="00A61365" w14:paraId="226AA1BF" w14:textId="77777777" w:rsidTr="00A61365">
        <w:trPr>
          <w:trHeight w:val="380"/>
        </w:trPr>
        <w:tc>
          <w:tcPr>
            <w:tcW w:w="5200" w:type="dxa"/>
            <w:tcBorders>
              <w:top w:val="nil"/>
              <w:left w:val="nil"/>
              <w:right w:val="nil"/>
            </w:tcBorders>
            <w:tcMar>
              <w:top w:w="128" w:type="dxa"/>
              <w:left w:w="43" w:type="dxa"/>
              <w:bottom w:w="43" w:type="dxa"/>
              <w:right w:w="43" w:type="dxa"/>
            </w:tcMar>
          </w:tcPr>
          <w:p w14:paraId="2536438B" w14:textId="77777777" w:rsidR="00F52703" w:rsidRPr="00A61365" w:rsidRDefault="00962653" w:rsidP="00A61365">
            <w:r w:rsidRPr="00A61365">
              <w:t>2000–2010</w:t>
            </w:r>
          </w:p>
        </w:tc>
        <w:tc>
          <w:tcPr>
            <w:tcW w:w="1300" w:type="dxa"/>
            <w:tcBorders>
              <w:top w:val="nil"/>
              <w:left w:val="nil"/>
              <w:right w:val="nil"/>
            </w:tcBorders>
            <w:tcMar>
              <w:top w:w="128" w:type="dxa"/>
              <w:left w:w="43" w:type="dxa"/>
              <w:bottom w:w="43" w:type="dxa"/>
              <w:right w:w="43" w:type="dxa"/>
            </w:tcMar>
            <w:vAlign w:val="bottom"/>
          </w:tcPr>
          <w:p w14:paraId="2DC9EC03" w14:textId="77777777" w:rsidR="00F52703" w:rsidRPr="00A61365" w:rsidRDefault="00962653" w:rsidP="00A61365">
            <w:r w:rsidRPr="00A61365">
              <w:t>5,8</w:t>
            </w:r>
          </w:p>
        </w:tc>
        <w:tc>
          <w:tcPr>
            <w:tcW w:w="1300" w:type="dxa"/>
            <w:tcBorders>
              <w:top w:val="nil"/>
              <w:left w:val="nil"/>
              <w:right w:val="nil"/>
            </w:tcBorders>
            <w:tcMar>
              <w:top w:w="128" w:type="dxa"/>
              <w:left w:w="43" w:type="dxa"/>
              <w:bottom w:w="43" w:type="dxa"/>
              <w:right w:w="43" w:type="dxa"/>
            </w:tcMar>
            <w:vAlign w:val="bottom"/>
          </w:tcPr>
          <w:p w14:paraId="366FF1A1" w14:textId="77777777" w:rsidR="00F52703" w:rsidRPr="00A61365" w:rsidRDefault="00962653" w:rsidP="00A61365">
            <w:r w:rsidRPr="00A61365">
              <w:t>0,6</w:t>
            </w:r>
          </w:p>
        </w:tc>
        <w:tc>
          <w:tcPr>
            <w:tcW w:w="1300" w:type="dxa"/>
            <w:tcBorders>
              <w:top w:val="nil"/>
              <w:left w:val="nil"/>
              <w:right w:val="nil"/>
            </w:tcBorders>
            <w:tcMar>
              <w:top w:w="128" w:type="dxa"/>
              <w:left w:w="43" w:type="dxa"/>
              <w:bottom w:w="43" w:type="dxa"/>
              <w:right w:w="43" w:type="dxa"/>
            </w:tcMar>
            <w:vAlign w:val="bottom"/>
          </w:tcPr>
          <w:p w14:paraId="7F956C59" w14:textId="77777777" w:rsidR="00F52703" w:rsidRPr="00A61365" w:rsidRDefault="00962653" w:rsidP="00A61365">
            <w:r w:rsidRPr="00A61365">
              <w:t>3,1</w:t>
            </w:r>
          </w:p>
        </w:tc>
      </w:tr>
      <w:tr w:rsidR="00F52703" w:rsidRPr="00A61365" w14:paraId="32A8AA4F" w14:textId="77777777" w:rsidTr="00A61365">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6FCBE956" w14:textId="77777777" w:rsidR="00F52703" w:rsidRPr="00A61365" w:rsidRDefault="00962653" w:rsidP="00A61365">
            <w:r w:rsidRPr="00A61365">
              <w:t>2010–2020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C376FC" w14:textId="77777777" w:rsidR="00F52703" w:rsidRPr="00A61365" w:rsidRDefault="00962653" w:rsidP="00A61365">
            <w:r w:rsidRPr="00A61365">
              <w:t>1,8</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B88D5E" w14:textId="77777777" w:rsidR="00F52703" w:rsidRPr="00A61365" w:rsidRDefault="00962653" w:rsidP="00A61365">
            <w:r w:rsidRPr="00A61365">
              <w:t>-0,3</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01437AC" w14:textId="77777777" w:rsidR="00F52703" w:rsidRPr="00A61365" w:rsidRDefault="00962653" w:rsidP="00A61365">
            <w:r w:rsidRPr="00A61365">
              <w:t>0,8</w:t>
            </w:r>
          </w:p>
        </w:tc>
      </w:tr>
    </w:tbl>
    <w:p w14:paraId="3FD2822D" w14:textId="77777777" w:rsidR="00F52703" w:rsidRPr="00A61365" w:rsidRDefault="00962653" w:rsidP="00A61365">
      <w:pPr>
        <w:pStyle w:val="Kilde"/>
      </w:pPr>
      <w:r w:rsidRPr="00A61365">
        <w:t>Utarbeidet av NIBIO for utvalget</w:t>
      </w:r>
    </w:p>
    <w:p w14:paraId="09D8C4C7" w14:textId="77777777" w:rsidR="00F52703" w:rsidRPr="00A61365" w:rsidRDefault="00962653" w:rsidP="00A61365">
      <w:r w:rsidRPr="00A61365">
        <w:t>Tabell 2.8 viser at det var en gjennomsnittlig årlig økning av brutto arbeidsproduktivitet på 4,5 prosent fra 1970 til 2020. Kapitalproduktiviteten hadde en gjennomsnittlig årlig nedgang på 0,5 prosent i den samme perioden. Den sammenveide produktiviteten for arbeid og kapital økte med 2,5 prosent per år fra 1970 til 2020. Tabellen viser samtidig at det har vært store svingninger i produktivitetsutviklingen over tid. Den store investeringsbølgen som fulgte etter inntektsopptrappingen fra midt på 1970-tallet ga negativ, eller svak, kapitalproduktivitet. Deretter falt kapitalvolumet over en 20-årsperiode, mens bruttoproduktet varierte om lag rundt samme nivå. Fra 2010–2020 har den gjennomsnittlige produktivitetsveksten vært på sitt laveste nivå siden 1970-tallet, som følge av utflating av både arbeids- og kapitalproduktiviteten.</w:t>
      </w:r>
    </w:p>
    <w:p w14:paraId="5C01C442" w14:textId="77777777" w:rsidR="00F52703" w:rsidRPr="00A61365" w:rsidRDefault="00962653" w:rsidP="00A61365">
      <w:pPr>
        <w:pStyle w:val="avsnitt-undertittel"/>
      </w:pPr>
      <w:r w:rsidRPr="00A61365">
        <w:t>Jordbrukets ansvar for markedsbalanse</w:t>
      </w:r>
    </w:p>
    <w:p w14:paraId="4AD2FA22" w14:textId="77777777" w:rsidR="00F52703" w:rsidRPr="00A61365" w:rsidRDefault="00962653" w:rsidP="00A61365">
      <w:r w:rsidRPr="00A61365">
        <w:t>Markeder for matvarer kjennetegnes av lav priselastisitet. Det innebærer at selv begrenset overskudd i markedet</w:t>
      </w:r>
      <w:r w:rsidRPr="00A61365">
        <w:rPr>
          <w:rStyle w:val="Fotnotereferanse"/>
        </w:rPr>
        <w:footnoteReference w:id="2"/>
      </w:r>
      <w:r w:rsidRPr="00A61365">
        <w:t xml:space="preserve"> vil medføre sterkt prisfall, og motsatt vil selv begrenset underdekning medføre sterk prisvekst. Denne effekten, i kombinasjon med lange ledertider i produksjonen og at jordbruket består av mange små produsenter som i liten grad selv kan påvirke markedet, gjør at ulike former for regulering av jordbruksmarkedene har vært svært utbredt i store deler av verden.</w:t>
      </w:r>
    </w:p>
    <w:p w14:paraId="1AD2C23F" w14:textId="77777777" w:rsidR="00F52703" w:rsidRPr="00A61365" w:rsidRDefault="00962653" w:rsidP="00A61365">
      <w:r w:rsidRPr="00A61365">
        <w:t xml:space="preserve">Siden 1930-tallet og innføringen av Omsetningsloven har de sentrale jordbruksvaremarkedene vært underlagt markedsregulering. I jordbruksoppgjøret 1982 ble det slått fast at kostnader ved overproduksjon normalt skal dekkes av næringen selv. Dette ligger til grunn for formuleringen om </w:t>
      </w:r>
      <w:r w:rsidRPr="00A61365">
        <w:lastRenderedPageBreak/>
        <w:t>markedsbalanse som forutsetning for inntektsdannelsen. Det er ulike mekanismer og regulatoriske virkemidler som påvirker pris og produsert mengde for de ulike sektorene i norsk jordbruk.</w:t>
      </w:r>
    </w:p>
    <w:p w14:paraId="2272A0D6" w14:textId="77777777" w:rsidR="00F52703" w:rsidRPr="00A61365" w:rsidRDefault="00962653" w:rsidP="00A61365">
      <w:pPr>
        <w:pStyle w:val="Tabellnavn"/>
      </w:pPr>
      <w:r w:rsidRPr="00A61365">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F52703" w:rsidRPr="00A61365" w14:paraId="5DA0521B" w14:textId="77777777" w:rsidTr="00A61365">
        <w:trPr>
          <w:trHeight w:val="880"/>
        </w:trPr>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22910331" w14:textId="77777777" w:rsidR="00F52703" w:rsidRPr="00A61365" w:rsidRDefault="00962653" w:rsidP="00A61365">
            <w:r w:rsidRPr="00A61365">
              <w:t>Melk:</w:t>
            </w:r>
          </w:p>
        </w:tc>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30343349" w14:textId="77777777" w:rsidR="00F52703" w:rsidRPr="00A61365" w:rsidRDefault="00962653" w:rsidP="00A61365">
            <w:r w:rsidRPr="00A61365">
              <w:t>Kvoter, målpris, markedsregulering og prisutjevningsordning innenfor tollvern</w:t>
            </w:r>
          </w:p>
        </w:tc>
      </w:tr>
      <w:tr w:rsidR="00F52703" w:rsidRPr="00A61365" w14:paraId="69ADD46C" w14:textId="77777777" w:rsidTr="00A61365">
        <w:trPr>
          <w:trHeight w:val="880"/>
        </w:trPr>
        <w:tc>
          <w:tcPr>
            <w:tcW w:w="4600" w:type="dxa"/>
            <w:tcBorders>
              <w:top w:val="nil"/>
              <w:left w:val="nil"/>
              <w:bottom w:val="nil"/>
              <w:right w:val="nil"/>
            </w:tcBorders>
            <w:tcMar>
              <w:top w:w="128" w:type="dxa"/>
              <w:left w:w="43" w:type="dxa"/>
              <w:bottom w:w="43" w:type="dxa"/>
              <w:right w:w="43" w:type="dxa"/>
            </w:tcMar>
          </w:tcPr>
          <w:p w14:paraId="6A7AC6CC" w14:textId="77777777" w:rsidR="00F52703" w:rsidRPr="00A61365" w:rsidRDefault="00962653" w:rsidP="00A61365">
            <w:r w:rsidRPr="00A61365">
              <w:t>Korn:</w:t>
            </w:r>
          </w:p>
        </w:tc>
        <w:tc>
          <w:tcPr>
            <w:tcW w:w="4600" w:type="dxa"/>
            <w:tcBorders>
              <w:top w:val="nil"/>
              <w:left w:val="nil"/>
              <w:bottom w:val="nil"/>
              <w:right w:val="nil"/>
            </w:tcBorders>
            <w:tcMar>
              <w:top w:w="128" w:type="dxa"/>
              <w:left w:w="43" w:type="dxa"/>
              <w:bottom w:w="43" w:type="dxa"/>
              <w:right w:w="43" w:type="dxa"/>
            </w:tcMar>
          </w:tcPr>
          <w:p w14:paraId="03297D05" w14:textId="77777777" w:rsidR="00F52703" w:rsidRPr="00A61365" w:rsidRDefault="00962653" w:rsidP="00A61365">
            <w:r w:rsidRPr="00A61365">
              <w:t xml:space="preserve">Målpris, prisnedskriving og markedsregulering innenfor </w:t>
            </w:r>
            <w:r w:rsidRPr="00A61365">
              <w:br/>
              <w:t>tollvern</w:t>
            </w:r>
          </w:p>
        </w:tc>
      </w:tr>
      <w:tr w:rsidR="00F52703" w:rsidRPr="00A61365" w14:paraId="79A3B411" w14:textId="77777777" w:rsidTr="00A61365">
        <w:trPr>
          <w:trHeight w:val="1400"/>
        </w:trPr>
        <w:tc>
          <w:tcPr>
            <w:tcW w:w="4600" w:type="dxa"/>
            <w:tcBorders>
              <w:top w:val="nil"/>
              <w:left w:val="nil"/>
              <w:bottom w:val="nil"/>
              <w:right w:val="nil"/>
            </w:tcBorders>
            <w:tcMar>
              <w:top w:w="128" w:type="dxa"/>
              <w:left w:w="43" w:type="dxa"/>
              <w:bottom w:w="43" w:type="dxa"/>
              <w:right w:w="43" w:type="dxa"/>
            </w:tcMar>
          </w:tcPr>
          <w:p w14:paraId="4CBB2880" w14:textId="77777777" w:rsidR="00F52703" w:rsidRPr="00A61365" w:rsidRDefault="00962653" w:rsidP="00A61365">
            <w:r w:rsidRPr="00A61365">
              <w:t>Kjøtt og egg:</w:t>
            </w:r>
          </w:p>
        </w:tc>
        <w:tc>
          <w:tcPr>
            <w:tcW w:w="4600" w:type="dxa"/>
            <w:tcBorders>
              <w:top w:val="nil"/>
              <w:left w:val="nil"/>
              <w:bottom w:val="nil"/>
              <w:right w:val="nil"/>
            </w:tcBorders>
            <w:tcMar>
              <w:top w:w="128" w:type="dxa"/>
              <w:left w:w="43" w:type="dxa"/>
              <w:bottom w:w="43" w:type="dxa"/>
              <w:right w:w="43" w:type="dxa"/>
            </w:tcMar>
          </w:tcPr>
          <w:p w14:paraId="430D8B3E" w14:textId="77777777" w:rsidR="00F52703" w:rsidRPr="00A61365" w:rsidRDefault="00962653" w:rsidP="00A61365">
            <w:r w:rsidRPr="00A61365">
              <w:t xml:space="preserve">Markedsregulering basert på volumindikatorer, uten målpris. Markedsregulator prisleder </w:t>
            </w:r>
            <w:r w:rsidRPr="00A61365">
              <w:br/>
              <w:t>(planlagt gjennomsnittlig engrospris) innenfor tollvern</w:t>
            </w:r>
          </w:p>
        </w:tc>
      </w:tr>
      <w:tr w:rsidR="00F52703" w:rsidRPr="00A61365" w14:paraId="6F23D180" w14:textId="77777777" w:rsidTr="00A61365">
        <w:trPr>
          <w:trHeight w:val="640"/>
        </w:trPr>
        <w:tc>
          <w:tcPr>
            <w:tcW w:w="4600" w:type="dxa"/>
            <w:tcBorders>
              <w:top w:val="nil"/>
              <w:left w:val="nil"/>
              <w:right w:val="nil"/>
            </w:tcBorders>
            <w:tcMar>
              <w:top w:w="128" w:type="dxa"/>
              <w:left w:w="43" w:type="dxa"/>
              <w:bottom w:w="43" w:type="dxa"/>
              <w:right w:w="43" w:type="dxa"/>
            </w:tcMar>
          </w:tcPr>
          <w:p w14:paraId="183FFB9F" w14:textId="77777777" w:rsidR="00F52703" w:rsidRPr="00A61365" w:rsidRDefault="00962653" w:rsidP="00A61365">
            <w:r w:rsidRPr="00A61365">
              <w:t>Fjørfekjøtt:</w:t>
            </w:r>
          </w:p>
        </w:tc>
        <w:tc>
          <w:tcPr>
            <w:tcW w:w="4600" w:type="dxa"/>
            <w:tcBorders>
              <w:top w:val="nil"/>
              <w:left w:val="nil"/>
              <w:right w:val="nil"/>
            </w:tcBorders>
            <w:tcMar>
              <w:top w:w="128" w:type="dxa"/>
              <w:left w:w="43" w:type="dxa"/>
              <w:bottom w:w="43" w:type="dxa"/>
              <w:right w:w="43" w:type="dxa"/>
            </w:tcMar>
          </w:tcPr>
          <w:p w14:paraId="69A4B795" w14:textId="77777777" w:rsidR="00F52703" w:rsidRPr="00A61365" w:rsidRDefault="00962653" w:rsidP="00A61365">
            <w:r w:rsidRPr="00A61365">
              <w:t xml:space="preserve">Kontraktproduksjon innenfor </w:t>
            </w:r>
            <w:r w:rsidRPr="00A61365">
              <w:br/>
              <w:t>tollvern</w:t>
            </w:r>
          </w:p>
        </w:tc>
      </w:tr>
      <w:tr w:rsidR="00F52703" w:rsidRPr="00A61365" w14:paraId="3A91A603" w14:textId="77777777" w:rsidTr="00A61365">
        <w:trPr>
          <w:trHeight w:val="114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4C291DCD" w14:textId="77777777" w:rsidR="00F52703" w:rsidRPr="00A61365" w:rsidRDefault="00962653" w:rsidP="00A61365">
            <w:r w:rsidRPr="00A61365">
              <w:t>Frukt, grønt og bær:</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60691684" w14:textId="77777777" w:rsidR="00F52703" w:rsidRPr="00A61365" w:rsidRDefault="00962653" w:rsidP="00A61365">
            <w:r w:rsidRPr="00A61365">
              <w:t xml:space="preserve">Målpriser og kontraktproduksjon innenfor tollvern (med ulik </w:t>
            </w:r>
            <w:r w:rsidRPr="00A61365">
              <w:br/>
              <w:t xml:space="preserve">utforming og effekt for ulike </w:t>
            </w:r>
            <w:r w:rsidRPr="00A61365">
              <w:br/>
              <w:t>vekster)</w:t>
            </w:r>
          </w:p>
        </w:tc>
      </w:tr>
    </w:tbl>
    <w:p w14:paraId="456D3730" w14:textId="77777777" w:rsidR="00F52703" w:rsidRPr="00A61365" w:rsidRDefault="00962653" w:rsidP="00A61365">
      <w:r w:rsidRPr="00A61365">
        <w:t>I alle de ulike pris og reguleringssystemene i norsk jordbruk vil det være en øvre grense for pris som henger direkte sammen med styrken i tollvernet og indirekte med produktenes konkurransekraft mot grensehandel. Innenfor denne rammen vil det for alle produksjoner, der det ikke er klart volumbegrensende tiltak som for eksempel kvoter, over tid ikke være mulig å ha en pris som avviker fra en langsiktig likevektspris. Systemene for markedsregulering skal i sin form og funksjon bidra til å dempe svingningene og sikre at alle produsenter er sikret avsetning uavhengig av leverandørtilknytning eller geografisk plassering, men har begrensede effekter på langsiktig prisnivå. Tilsvarende vil en også innenfor kontraktsstyrte produksjoner få et prisnivå som innenfor tollvernet samsvarer med en langsiktig likevektspris.</w:t>
      </w:r>
    </w:p>
    <w:p w14:paraId="09EAF366" w14:textId="77777777" w:rsidR="00F52703" w:rsidRPr="00A61365" w:rsidRDefault="00962653" w:rsidP="00A61365">
      <w:r w:rsidRPr="00A61365">
        <w:t>For melk har kvotesystemet bidratt til å kunne opprettholde et høyere prisuttak og lavere kostnader ved markedsregulering. Samtidig hadde kvotesystemet i sin første periode betydelige begrensende effekter på mulighetene til å utvikle produksjonen, ta i bruk ny teknologi mv. Etter at kjøp og leie av kvote ble muliggjort har muligheten for å styrke kvantum for å ta ut høyere pris fått sitt utslag i betydelige kostnader ved kjøp og leie av kvote.</w:t>
      </w:r>
    </w:p>
    <w:p w14:paraId="15884F86" w14:textId="77777777" w:rsidR="00F52703" w:rsidRPr="00A61365" w:rsidRDefault="00962653" w:rsidP="00A61365">
      <w:r w:rsidRPr="00A61365">
        <w:t>Overproduksjon vil påføre produsentene store inntektstap og bidra til uønskede samfunnsøkonomiske kostnader. Periodevis har reduserte priser og høye reguleringskostnader vært betydelige.</w:t>
      </w:r>
    </w:p>
    <w:p w14:paraId="295F7563" w14:textId="77777777" w:rsidR="00F52703" w:rsidRPr="00A61365" w:rsidRDefault="00962653" w:rsidP="00A61365">
      <w:pPr>
        <w:pStyle w:val="Overskrift3"/>
      </w:pPr>
      <w:r w:rsidRPr="00A61365">
        <w:t>Støttenivå i norsk jordbruk sammenlignet med andre land</w:t>
      </w:r>
    </w:p>
    <w:p w14:paraId="4E272929" w14:textId="77777777" w:rsidR="00F52703" w:rsidRPr="00A61365" w:rsidRDefault="00962653" w:rsidP="00A61365">
      <w:r w:rsidRPr="00A61365">
        <w:t xml:space="preserve">Norsk jordbruk har blant verdens høyeste støttenivåer. OECD, organisasjonen for økonomisk samarbeid og utvikling, foretar beregninger over støtten som ytes jordbrukssektoren i de enkelte medlemsland. Verdien av alle overføringer fra skattebetalerne og konsumentene som følger av politiske tiltak for jordbruket, i forhold til en situasjon hvor jordbruket kun var underlagt generelle politiske rammevilkår, kalles </w:t>
      </w:r>
      <w:r w:rsidRPr="00A61365">
        <w:rPr>
          <w:rStyle w:val="kursiv"/>
        </w:rPr>
        <w:t>Producer Support Estimate</w:t>
      </w:r>
      <w:r w:rsidRPr="00A61365">
        <w:t xml:space="preserve"> (PSE). PSE måler hvor mye næringsstøtten (sum </w:t>
      </w:r>
      <w:r w:rsidRPr="00A61365">
        <w:lastRenderedPageBreak/>
        <w:t>av skjermingsstøtte og budsjettstøtte) utgjør av produksjonsverdien. PSE oppgis gjerne i prosent av den totale produksjonsverdien i jordbruket.</w:t>
      </w:r>
    </w:p>
    <w:p w14:paraId="4F62EDB3" w14:textId="77777777" w:rsidR="00F52703" w:rsidRPr="00A61365" w:rsidRDefault="00962653" w:rsidP="00A61365">
      <w:r w:rsidRPr="00A61365">
        <w:t>PSE gir altså et mål for støtte ved dagens situasjon på verdensmarkedet og forteller ikke noe om støttenivået for hvert produkt eller totalt ved en situasjon med endrede politiske rammevilkår internasjonalt for jordbrukssektoren. Utviklingen i PSE for enkelte land er vist i figur 2.17.</w:t>
      </w:r>
    </w:p>
    <w:p w14:paraId="2145C3C5" w14:textId="36F9BB3F" w:rsidR="00F52703" w:rsidRPr="00A61365" w:rsidRDefault="00767594" w:rsidP="00A61365">
      <w:r>
        <w:rPr>
          <w:noProof/>
        </w:rPr>
        <w:drawing>
          <wp:inline distT="0" distB="0" distL="0" distR="0" wp14:anchorId="7658AF4C" wp14:editId="6D998E6C">
            <wp:extent cx="6076950" cy="3590925"/>
            <wp:effectExtent l="0" t="0" r="0" b="952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C742AF2" w14:textId="77777777" w:rsidR="00F52703" w:rsidRPr="00A61365" w:rsidRDefault="00962653" w:rsidP="00A61365">
      <w:pPr>
        <w:pStyle w:val="figur-tittel"/>
      </w:pPr>
      <w:r w:rsidRPr="00A61365">
        <w:t>Producer Support Estimate (PSE) for enkelte land</w:t>
      </w:r>
    </w:p>
    <w:p w14:paraId="5FA0393D" w14:textId="77777777" w:rsidR="00F52703" w:rsidRPr="00A61365" w:rsidRDefault="00962653" w:rsidP="00A61365">
      <w:pPr>
        <w:pStyle w:val="Kilde"/>
      </w:pPr>
      <w:r w:rsidRPr="00A61365">
        <w:t>OECD</w:t>
      </w:r>
    </w:p>
    <w:p w14:paraId="20C0C343" w14:textId="77777777" w:rsidR="00F52703" w:rsidRPr="00A61365" w:rsidRDefault="00962653" w:rsidP="00A61365">
      <w:r w:rsidRPr="00A61365">
        <w:t xml:space="preserve">Figur 2.18 viser sammenhengen mellom inntektsnivå (BNP </w:t>
      </w:r>
      <w:r w:rsidRPr="00A61365">
        <w:rPr>
          <w:rStyle w:val="kursiv"/>
        </w:rPr>
        <w:t>per capita</w:t>
      </w:r>
      <w:r w:rsidRPr="00A61365">
        <w:t>) og støttenivå (PSE-prosent) i høyt utviklede økonomier. Sammenhengen er positiv, men meget svak. Generelt er den viktigste årsaken til høyt BNP i et land at ressursene i stor grad er plassert der de kaster mye av seg. Næringsstøtte virker som regel i motsatt retning. Enkelte høyt utviklede land har en svært konkurransedyktig jordbrukssektor, primært på grunn av gode naturgitte forhold. I Norge skyldes den høye støtten en kombinasjon av høye politiske ambisjoner, vanskelige naturgitte forhold og et høyt generelt kostnadsnivå, herunder høye krav til avkastning på arbeid og kapital. Kostnadsnivået alene sier imidlertid lite om forskjellen mellom ulike lands støttenivå.</w:t>
      </w:r>
    </w:p>
    <w:p w14:paraId="1E0F9C9C" w14:textId="568E5331" w:rsidR="00F52703" w:rsidRPr="00A61365" w:rsidRDefault="00767594" w:rsidP="00A61365">
      <w:r>
        <w:rPr>
          <w:noProof/>
        </w:rPr>
        <w:lastRenderedPageBreak/>
        <w:drawing>
          <wp:inline distT="0" distB="0" distL="0" distR="0" wp14:anchorId="620349C9" wp14:editId="1842D266">
            <wp:extent cx="6076950" cy="3590925"/>
            <wp:effectExtent l="0" t="0" r="0" b="952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7F7DA26" w14:textId="77777777" w:rsidR="00F52703" w:rsidRPr="00A61365" w:rsidRDefault="00962653" w:rsidP="00A61365">
      <w:pPr>
        <w:pStyle w:val="figur-tittel"/>
      </w:pPr>
      <w:r w:rsidRPr="00A61365">
        <w:t>Forholdet mellom BNP per capita og PSE-prosent.</w:t>
      </w:r>
    </w:p>
    <w:p w14:paraId="5A78B699" w14:textId="77777777" w:rsidR="00F52703" w:rsidRPr="00A61365" w:rsidRDefault="00962653" w:rsidP="00A61365">
      <w:pPr>
        <w:pStyle w:val="Kilde"/>
      </w:pPr>
      <w:r w:rsidRPr="00A61365">
        <w:t>OECD</w:t>
      </w:r>
    </w:p>
    <w:p w14:paraId="640200C5" w14:textId="77777777" w:rsidR="00F52703" w:rsidRPr="00A61365" w:rsidRDefault="00962653" w:rsidP="00A61365">
      <w:pPr>
        <w:pStyle w:val="Overskrift2"/>
      </w:pPr>
      <w:r w:rsidRPr="00A61365">
        <w:t>Internasjonale rammevilkår</w:t>
      </w:r>
    </w:p>
    <w:p w14:paraId="3BE462B4" w14:textId="77777777" w:rsidR="00F52703" w:rsidRPr="00A61365" w:rsidRDefault="00962653" w:rsidP="00A61365">
      <w:r w:rsidRPr="00A61365">
        <w:t>Handel er grunnleggende for økonomisk vekst og utvikling, og Norge er, som et lite land med en åpen økonomi, avhengig av velfungerende handelssystemer. Utviklingen har over tid gått i retning av reduserte handelsbarrierer og økt handel. Dette medførte endringer i handelsstrømmer og endret dynamikk i det globale handelssamarbeidet. De senere årene har det imidlertid generelt vært mindre framdrift i multilaterale prosesser, og den internasjonale handelen har vært preget av uløste problemer i WTO og handelskonflikter mellom sentrale land i verdenshandelen. Pandemien har forsinket de handelspolitiske prosessene, og nå skaper også krigen i Ukraina usikkerhet om de videre prosessene.</w:t>
      </w:r>
    </w:p>
    <w:p w14:paraId="43AB64C3" w14:textId="77777777" w:rsidR="00F52703" w:rsidRPr="00A61365" w:rsidRDefault="00962653" w:rsidP="00A61365">
      <w:r w:rsidRPr="00A61365">
        <w:t>Internasjonale matvarepriser er sårbare for usikkerheter i markedene og kan variere mye i løpet av kort tid, jf. figur 2.19. Press på markedene for jordbruksvarer som følge av covid-19-pandemien førte til at prisene i 2021 steg til det høyeste nivået siden 2011. Russlands invasjon i Ukraina medvirket til ytterligere prisstigning. For Norges del bidrar importvernet til å dempe effekten av disse svingningene for viktige importvarer til det norske markedet. Samtidig har konkurransen fra import økt betydelig, og importprisen er i mange tilfeller retningsgivende for prisene det er mulig å ta ut i det norske markedet. For en del produkter, for eksempel i grøntsektoren, er økningen i forbruket dekket gjennom økt import. Årsaker til dette kan være svekket importvern over tid grunnet ulik prisutvikling mellom Norge og eksportmarkedene, eller reduserte tollsatser som følge av frihandelsavtaler.</w:t>
      </w:r>
    </w:p>
    <w:p w14:paraId="214570B9" w14:textId="3C33E733" w:rsidR="00F52703" w:rsidRPr="00A61365" w:rsidRDefault="00767594" w:rsidP="00A61365">
      <w:r>
        <w:rPr>
          <w:noProof/>
        </w:rPr>
        <w:lastRenderedPageBreak/>
        <w:drawing>
          <wp:inline distT="0" distB="0" distL="0" distR="0" wp14:anchorId="3ED14C1A" wp14:editId="27492597">
            <wp:extent cx="6076950" cy="3590925"/>
            <wp:effectExtent l="0" t="0" r="0" b="952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002218F" w14:textId="77777777" w:rsidR="00F52703" w:rsidRPr="00A61365" w:rsidRDefault="00962653" w:rsidP="00A61365">
      <w:pPr>
        <w:pStyle w:val="figur-tittel"/>
      </w:pPr>
      <w:r w:rsidRPr="00A61365">
        <w:t>FAOs matvareprisindeks januar 1990 til juli 2022, realpriser, gjennomsnitt 2014–2016=100</w:t>
      </w:r>
    </w:p>
    <w:p w14:paraId="6CCE0ED6" w14:textId="77777777" w:rsidR="00F52703" w:rsidRPr="00A61365" w:rsidRDefault="00962653" w:rsidP="00A61365">
      <w:pPr>
        <w:pStyle w:val="Kilde"/>
      </w:pPr>
      <w:r w:rsidRPr="00A61365">
        <w:t>FAO</w:t>
      </w:r>
    </w:p>
    <w:p w14:paraId="381C282C" w14:textId="77777777" w:rsidR="00F52703" w:rsidRPr="00A61365" w:rsidRDefault="00962653" w:rsidP="00A61365">
      <w:r w:rsidRPr="00A61365">
        <w:t>Norge er tilsluttet flere internasjonale avtaler som også omfatter handel med jordbruksvarer. Disse avtalene legger føringer og begrensinger på bruken av jordbrukspolitiske virkemidler for avtalepartene. Landbruksavtalen</w:t>
      </w:r>
      <w:r w:rsidRPr="00A61365">
        <w:rPr>
          <w:rStyle w:val="Fotnotereferanse"/>
        </w:rPr>
        <w:footnoteReference w:id="3"/>
      </w:r>
      <w:r w:rsidRPr="00A61365">
        <w:t xml:space="preserve"> i WTO legger viktige rammebetingelser for den nasjonale jordbrukspolitikken gjennom forpliktelser og rettigheter på de tre områdene markedsadgang, internstøtte og eksportsubsidier. Innenfor rammene av WTO-forpliktelsene har Norge inngått frihandelsavtaler, der handelspartene får tilgang til det norske markedet til reduserte tollsatser eller gjennom tollfrie kvoter.</w:t>
      </w:r>
    </w:p>
    <w:p w14:paraId="2B3DEE23" w14:textId="77777777" w:rsidR="00F52703" w:rsidRPr="00A61365" w:rsidRDefault="00962653" w:rsidP="00A61365">
      <w:r w:rsidRPr="00A61365">
        <w:t>Videre har Norge på ensidig basis gitt tollettelser til utviklingsland gjennom ordningen for generelle tollpreferanser (GSP). Innenfor denne ordningen gis utviklingslandene ulik grad av tollettelser avhengig av utviklingsnivå og produkt.</w:t>
      </w:r>
    </w:p>
    <w:p w14:paraId="5B72F399" w14:textId="2E396519" w:rsidR="00F52703" w:rsidRPr="00A61365" w:rsidRDefault="00962653" w:rsidP="00A61365">
      <w:r w:rsidRPr="00A61365">
        <w:t>Den største andelen av norsk import av jordbruksvarer kommer fra EU. Denne importen utgjorde 61 prosent av total importverdi i 2021. Andelen målt i mengde utgjorde 53 prosent. Blant EU-landene er det våre nærmeste naboland som dominerer handelen. Importandelen fra EU har gått noe ned sammenlignet med tidligere år etter Storbritannias uttreden fra unionen. Storbritannia har nå blitt vårt tredje største importmarked for jordbruksvarer utenfor EU. Verdien av importen av jordbruksvarer fra GSP-land utgjorde 21,7 prosent av totalimporten av jordbruksvarer. En betydelig del av denne importen kommer fra Sør-Amerika og Asia, i hovedsak fôrråvarer til havbruksnæringen og jordbruket. Våre største importmarkeder blant GSP-landene i 2021 var Brasil, Peru, Kina, Belarus og India.</w:t>
      </w:r>
    </w:p>
    <w:p w14:paraId="63F81517" w14:textId="77777777" w:rsidR="00F52703" w:rsidRPr="00A61365" w:rsidRDefault="00962653" w:rsidP="00A61365">
      <w:pPr>
        <w:pStyle w:val="Overskrift1"/>
      </w:pPr>
      <w:r w:rsidRPr="00A61365">
        <w:lastRenderedPageBreak/>
        <w:t>Inntektsmål og inntektsmåling gjennom historien</w:t>
      </w:r>
    </w:p>
    <w:p w14:paraId="3F4E0266" w14:textId="77777777" w:rsidR="00F52703" w:rsidRPr="00A61365" w:rsidRDefault="00962653" w:rsidP="00A61365">
      <w:pPr>
        <w:pStyle w:val="Overskrift2"/>
      </w:pPr>
      <w:r w:rsidRPr="00A61365">
        <w:t>Målet om «jamstilling»</w:t>
      </w:r>
    </w:p>
    <w:p w14:paraId="2EBEE43D" w14:textId="77777777" w:rsidR="00F52703" w:rsidRPr="00A61365" w:rsidRDefault="00962653" w:rsidP="00A61365">
      <w:r w:rsidRPr="00A61365">
        <w:t xml:space="preserve">Norsk jordbruk og norske bønder har gjennom mer enn 100 år hatt et mål om økonomisk «jamstilling» med andre grupper i samfunnet. Fra starten av 1900-tallet var siktemålet </w:t>
      </w:r>
      <w:r w:rsidRPr="00A61365">
        <w:rPr>
          <w:rStyle w:val="kursiv"/>
        </w:rPr>
        <w:t>tollpolitisk jamstilling</w:t>
      </w:r>
      <w:r w:rsidRPr="00A61365">
        <w:t xml:space="preserve"> med industrien. Dette målet ble i stor grad regnet som oppfylt i slutten av 1920-årene gjennom en omfattende tollrevisjon og ved opprettelsen av kornmonopolet i 1928.</w:t>
      </w:r>
    </w:p>
    <w:p w14:paraId="6C46C230" w14:textId="77777777" w:rsidR="00F52703" w:rsidRPr="00A61365" w:rsidRDefault="00962653" w:rsidP="00A61365">
      <w:r w:rsidRPr="00A61365">
        <w:t xml:space="preserve">Som følge av avsetningskrisen for jordbruksvarer i 1930-årene viste det seg at importvern ikke var tilstrekkelig til å sikre en rimelig lønnsomhet. Siktemålet endret seg derfor til å handle om </w:t>
      </w:r>
      <w:r w:rsidRPr="00A61365">
        <w:rPr>
          <w:rStyle w:val="kursiv"/>
        </w:rPr>
        <w:t>prismessig jamstilling</w:t>
      </w:r>
      <w:r w:rsidRPr="00A61365">
        <w:t>. Ved kriseforliket i 1935 ble dette søkt gjennomført ut fra et prinsipp om at engrosprisindeksen for jordbruksvarer skulle ha samme utvikling som prisindeksen for industrivarer.</w:t>
      </w:r>
    </w:p>
    <w:p w14:paraId="719496F5" w14:textId="77777777" w:rsidR="00F52703" w:rsidRPr="00A61365" w:rsidRDefault="00962653" w:rsidP="00A61365">
      <w:r w:rsidRPr="00A61365">
        <w:t>Selv om det ble iverksatt visse prisstabiliserende tiltak (gjennom Omsetningsloven, krav til innblanding av smør i margarin mv.), førte dette likevel i begrenset grad til den forutsatte jamstillingen. I 1937 reiste Norges Bondelag krav om økonomisk jamstilling og oppnevnte Nemnda for utgreiing av jamstellingsspørsmålet, med senere stortingsrepresentant Jon Leirfall som leder. Denne nemnda leverte sin innstilling i 1939 basert på følgende mål:</w:t>
      </w:r>
    </w:p>
    <w:p w14:paraId="6C702804" w14:textId="77777777" w:rsidR="00F52703" w:rsidRPr="00A61365" w:rsidRDefault="00962653" w:rsidP="00A61365">
      <w:pPr>
        <w:pStyle w:val="blokksit"/>
      </w:pPr>
      <w:r w:rsidRPr="00A61365">
        <w:t>«Lønnsomheten i landbruket må opp, så landbruksarbeiderne blir jamstelt med industriarbeiderne når en tar omsyn til leveomkostningene».</w:t>
      </w:r>
    </w:p>
    <w:p w14:paraId="25BC1AC4" w14:textId="77777777" w:rsidR="00F52703" w:rsidRPr="00A61365" w:rsidRDefault="00962653" w:rsidP="00A61365">
      <w:r w:rsidRPr="00A61365">
        <w:t>Etter krigen ble kravet om økonomisk jamstilling tatt opp igjen og i prinsippet akseptert av samtlige politiske partier gjennom Fellesprogrammet av 1945. Her heter det blant annet:</w:t>
      </w:r>
    </w:p>
    <w:p w14:paraId="3C5B87AD" w14:textId="77777777" w:rsidR="00F52703" w:rsidRPr="00A61365" w:rsidRDefault="00962653" w:rsidP="00A61365">
      <w:pPr>
        <w:pStyle w:val="blokksit"/>
      </w:pPr>
      <w:r w:rsidRPr="00A61365">
        <w:t>«Vår jordbrukspolitikk må gi jordbruket en jevnbyrdig stilling ved siden av de andre næringer og ta sikte på en utjevning av livsvilkårene i landet… Priser og transportforhold reguleres så et ordentlig veldrevet bondebruk blir lønnsomt uten at jordbruksproduktene blir unødvendig fordyret for forbrukerne.»</w:t>
      </w:r>
    </w:p>
    <w:p w14:paraId="1E70D3B6" w14:textId="77777777" w:rsidR="00F52703" w:rsidRPr="00A61365" w:rsidRDefault="00962653" w:rsidP="00A61365">
      <w:r w:rsidRPr="00A61365">
        <w:t>Det kan være verdt å understreke her at målformuleringen gjelder en jevnbyrdig stilling og utjevning av «livsvilkårene» mellom næringene. I nasjonalbudsjettet for 1947 ble målsettingen gjentatt, men nå i en kortere og mer betinget form, som er knyttet opp til «levevilkår»:</w:t>
      </w:r>
    </w:p>
    <w:p w14:paraId="6976BB1E" w14:textId="77777777" w:rsidR="00F52703" w:rsidRPr="00A61365" w:rsidRDefault="00962653" w:rsidP="00A61365">
      <w:pPr>
        <w:pStyle w:val="blokksit"/>
      </w:pPr>
      <w:r w:rsidRPr="00A61365">
        <w:t>«Dessuten må jordbruksbefolkningen sikres levevilkår på nivå med de andre yrker i samfunnet, og produksjonen må finne sted med rimelige kostnader.»</w:t>
      </w:r>
    </w:p>
    <w:p w14:paraId="0AF54B1D" w14:textId="77777777" w:rsidR="00F52703" w:rsidRPr="00A61365" w:rsidRDefault="00962653" w:rsidP="00A61365">
      <w:pPr>
        <w:pStyle w:val="Overskrift2"/>
      </w:pPr>
      <w:r w:rsidRPr="00A61365">
        <w:t>Inntektsmåling</w:t>
      </w:r>
    </w:p>
    <w:p w14:paraId="7F4F4982" w14:textId="77777777" w:rsidR="00F52703" w:rsidRPr="00A61365" w:rsidRDefault="00962653" w:rsidP="00A61365">
      <w:r w:rsidRPr="00A61365">
        <w:t>Norske bønder har vært og er selvstendige næringsdrivende. Det vil si at de hver for seg utvikler og driver en bedrift som blant annet investerer i produksjon og produksjonsutstyr, som har kostnader og bidrar til inntekter. Det er mange forhold som påvirker hva som til slutt blir netto inntekt for hver enkelt bonde og for jordbruket samlet.</w:t>
      </w:r>
    </w:p>
    <w:p w14:paraId="1FC4065A" w14:textId="77777777" w:rsidR="00F52703" w:rsidRPr="00A61365" w:rsidRDefault="00962653" w:rsidP="00A61365">
      <w:r w:rsidRPr="00A61365">
        <w:t xml:space="preserve">Arbeidet med å måle størrelsen på inntektene i norsk jordbruk har en over 100 år lang historie. Initiativtaker og grunnlegger var Selskapet for Norges Vel som startet et systematisk arbeid med å registrere driftsøkonomi i landbruket fra 1910/11. Disse </w:t>
      </w:r>
      <w:r w:rsidRPr="00A61365">
        <w:rPr>
          <w:rStyle w:val="kursiv"/>
        </w:rPr>
        <w:t>Driftsgranskningene</w:t>
      </w:r>
      <w:r w:rsidRPr="00A61365">
        <w:t xml:space="preserve"> ble ledet av Håkon Five, som senere også ble stortingsrepresentant og statsråd i flere regjeringer.</w:t>
      </w:r>
    </w:p>
    <w:p w14:paraId="3E346391" w14:textId="77777777" w:rsidR="00F52703" w:rsidRPr="00A61365" w:rsidRDefault="00962653" w:rsidP="00A61365">
      <w:r w:rsidRPr="00A61365">
        <w:t>Håkon Five hadde blant annet studert i Sveits og hentet inspirasjon fra utlandet, der det i flere land ble etablert driftsøkonomiske undersøkelser i jordbruket om lag samtidig som i Norge. Five sitt uttalte utgangspunkt for driftsgranskningene var:</w:t>
      </w:r>
    </w:p>
    <w:p w14:paraId="7ADC8657" w14:textId="77777777" w:rsidR="00F52703" w:rsidRPr="00A61365" w:rsidRDefault="00962653" w:rsidP="00A61365">
      <w:pPr>
        <w:pStyle w:val="blokksit"/>
      </w:pPr>
      <w:r w:rsidRPr="00A61365">
        <w:t>«…å søke dem nyttiggjort for det praktiske landbruk og for landbrukets teori.»</w:t>
      </w:r>
    </w:p>
    <w:p w14:paraId="791AC18C" w14:textId="77777777" w:rsidR="00F52703" w:rsidRPr="00A61365" w:rsidRDefault="00962653" w:rsidP="00A61365">
      <w:r w:rsidRPr="00A61365">
        <w:lastRenderedPageBreak/>
        <w:t>Med de nye ambisjonene om utjevning av levevilkår etter andre verdenskrig, oppsto det også nye behov for inntektsmåling. Norges landbruksøkonomiske institutt (NLI) ble etablert i 1947 etter forslag fra Jordbrukets produksjons- og rasjonaliseringskomité året før. Komitéen trakk også opp et usedvanlig ambisiøst mål for instituttet:</w:t>
      </w:r>
    </w:p>
    <w:p w14:paraId="12800123" w14:textId="77777777" w:rsidR="00F52703" w:rsidRPr="00A61365" w:rsidRDefault="00962653" w:rsidP="00A61365">
      <w:pPr>
        <w:pStyle w:val="blokksit"/>
      </w:pPr>
      <w:r w:rsidRPr="00A61365">
        <w:t>«Målet med arbeidet er å finne fram til sannheten i de landbruksøkonomiske spørsmål.»</w:t>
      </w:r>
    </w:p>
    <w:p w14:paraId="53B85722" w14:textId="77777777" w:rsidR="00F52703" w:rsidRPr="00A61365" w:rsidRDefault="00962653" w:rsidP="00A61365">
      <w:r w:rsidRPr="00A61365">
        <w:t>Videre opprettet Finansdepartementet i 1948 Budsjettnemnda for jordbruket som et faglig og representativt organ med et uavhengig sekretariat. Budsjettnemndas arbeid ble nært knyttet opp til å gi leveranser til jordbruksforhandlingene. Denne rollen ble formalisert i Hovedavtalen av 1950 mellom staten og de to faglige jordbruksorganisasjonene:</w:t>
      </w:r>
    </w:p>
    <w:p w14:paraId="61F38EC3" w14:textId="77777777" w:rsidR="00F52703" w:rsidRPr="00A61365" w:rsidRDefault="00962653" w:rsidP="00A61365">
      <w:pPr>
        <w:pStyle w:val="blokksit"/>
      </w:pPr>
      <w:r w:rsidRPr="00A61365">
        <w:t>«Prisforhandlingene skal søkes innrettet slik at Budsjettnemnda for jordbruket har sitt totalbudsjett for neste driftsår ferdig så det kan anvendes under forhandlingene om endringer i jordbruksnæringens forhold.»</w:t>
      </w:r>
    </w:p>
    <w:p w14:paraId="57B8BFC1" w14:textId="77777777" w:rsidR="00F52703" w:rsidRPr="00A61365" w:rsidRDefault="00962653" w:rsidP="00A61365">
      <w:r w:rsidRPr="00A61365">
        <w:t>Bortsett fra i perioden fra 1976/78 til 1993 har jordbruksforhandlingene i stor grad vært basert på Budsjettnemndas totalkalkyle for jordbruket med regnskapstall og budsjett.</w:t>
      </w:r>
    </w:p>
    <w:p w14:paraId="65A1450C" w14:textId="77777777" w:rsidR="00F52703" w:rsidRPr="00A61365" w:rsidRDefault="00962653" w:rsidP="00A61365">
      <w:pPr>
        <w:pStyle w:val="Overskrift2"/>
      </w:pPr>
      <w:r w:rsidRPr="00A61365">
        <w:t>Inntektsmålet av 1965</w:t>
      </w:r>
    </w:p>
    <w:p w14:paraId="76E2D9D0" w14:textId="77777777" w:rsidR="00F52703" w:rsidRPr="00A61365" w:rsidRDefault="00962653" w:rsidP="00A61365">
      <w:r w:rsidRPr="00A61365">
        <w:t xml:space="preserve">St.meld. nr. 60 (1955) </w:t>
      </w:r>
      <w:r w:rsidRPr="00A61365">
        <w:rPr>
          <w:rStyle w:val="kursiv"/>
        </w:rPr>
        <w:t>Om retningslinjer for utvikling av jordbruket</w:t>
      </w:r>
      <w:r w:rsidRPr="00A61365">
        <w:t xml:space="preserve"> omhandler i beskjeden grad spørsmål om inntektsmål eller inntektsmåling. Det var først ved Stortingets behandling av St.meld. nr. 64 (1963–64) </w:t>
      </w:r>
      <w:r w:rsidRPr="00A61365">
        <w:rPr>
          <w:rStyle w:val="kursiv"/>
        </w:rPr>
        <w:t>Om jordbrukspolitikken</w:t>
      </w:r>
      <w:r w:rsidRPr="00A61365">
        <w:t xml:space="preserve"> at det skjedde en videre utvikling. St.meld. nr. 64 bygget på et omfattende forberedende materiale, bl.a. offentlige utredninger fra Fjellbygdkomitéen av 1954 (avgitt 1958), Jordbrukskomitéen av 1956 (Eskelandskomitéen, avgitt 1960), Jordbrukets avsetningskomité av 1956 (Aresvikkomitéen, avgitt 1960) og Driftskredittutvalget av 1958 (avgitt 1961).</w:t>
      </w:r>
    </w:p>
    <w:p w14:paraId="77CAF573" w14:textId="77777777" w:rsidR="00F52703" w:rsidRPr="00A61365" w:rsidRDefault="00962653" w:rsidP="00A61365">
      <w:r w:rsidRPr="00A61365">
        <w:t>Landbruksdepartementet sluttet seg til forslagene fra Eskelandskomitéen og Aresvikkomitéen om at det burde utformes en konkret inntektsmålsetting for jordbruket, men uten selv å fremme noe konkret forslag til en slik målsetting. En mer konkret målsetting ble imidlertid fastsatt av Landbrukskomitéen i Stortinget ved behandlingen av meldingen våren 1965:</w:t>
      </w:r>
    </w:p>
    <w:p w14:paraId="40372467" w14:textId="77777777" w:rsidR="00F52703" w:rsidRPr="00A61365" w:rsidRDefault="00962653" w:rsidP="00A61365">
      <w:pPr>
        <w:pStyle w:val="blokksit"/>
      </w:pPr>
      <w:r w:rsidRPr="00A61365">
        <w:t>«Komitéen mener at nettoinntekten pr. årsverk på et tidsmessig og rasjonelt drevet bruk, stort nok til å gi full sysselsetting for en øvet, voksen person hele året, bør ligge på et nivå som minst svarer til den årslønn voksne menn i gjennomsnitt oppnår i rasjonelt drevet industri.»</w:t>
      </w:r>
    </w:p>
    <w:p w14:paraId="1E7C655A" w14:textId="77777777" w:rsidR="00F52703" w:rsidRPr="00A61365" w:rsidRDefault="00962653" w:rsidP="00A61365">
      <w:r w:rsidRPr="00A61365">
        <w:t>Det var nokså åpenbart at denne målformuleringen ga nye behov for inntektsmåling. Formuleringen la føringer på størrelse og effektivitet på brukene målet skulle gjelde for. Inntektene skulle sammenlignes på nivå og med en definert sammenligningsgruppe. Arbeidet med en videre konkretisering av inntektsmålsettingen for jordbruket ble lagt til Avtaleutvalget av 1965. En del av dette utvalgets mandat var å drøfte:</w:t>
      </w:r>
    </w:p>
    <w:p w14:paraId="2548F0AF" w14:textId="77777777" w:rsidR="00F52703" w:rsidRPr="00A61365" w:rsidRDefault="00962653" w:rsidP="00A61365">
      <w:pPr>
        <w:pStyle w:val="blokksit"/>
      </w:pPr>
      <w:r w:rsidRPr="00A61365">
        <w:t>«Mulighetene for å komme fram til et sikrere grunnlag for jordbruksforhandlingene ved å skaffe supplerende beregningsmateriale, herunder ulike alternativer for modellbruk eller typebruk som er klart definert når det gjelder brukstyper, driftsmåter, effektivitetsgrad og produktivitet.»</w:t>
      </w:r>
    </w:p>
    <w:p w14:paraId="7A462BE2" w14:textId="77777777" w:rsidR="00F52703" w:rsidRPr="00A61365" w:rsidRDefault="00962653" w:rsidP="00A61365">
      <w:r w:rsidRPr="00A61365">
        <w:t>I behandlingen av denne delen av mandatet satte Avtaleutvalget ned et underutvalg, Utvalget for beregningsmateriale. Utvalget kom med sin innstilling i 1970 og presenterte en rekke ulike tilnærminger og alternativer, men uten selv å fremme noen konkrete anbefalinger.</w:t>
      </w:r>
    </w:p>
    <w:p w14:paraId="710E73C9" w14:textId="77777777" w:rsidR="00F52703" w:rsidRPr="00A61365" w:rsidRDefault="00962653" w:rsidP="00A61365">
      <w:r w:rsidRPr="00A61365">
        <w:t>Med blant annet den internasjonale matvarekrisen, brudd i jordbruksoppgjøret i 1974 og Hitra-aksjonen som bakteppe, behandlet Stortinget i 1975 inntektsmålsettingen for jordbruket i flere sammenhenger. Først ved interpellasjonsdebatter 15. januar og 26. november, og så ved behandlingen av Landbruksdepartementets budsjett for 1976.</w:t>
      </w:r>
    </w:p>
    <w:p w14:paraId="527CDB6E" w14:textId="77777777" w:rsidR="00F52703" w:rsidRPr="00A61365" w:rsidRDefault="00962653" w:rsidP="00A61365">
      <w:r w:rsidRPr="00A61365">
        <w:lastRenderedPageBreak/>
        <w:t>Etter en omfattende debatt vedtok Stortinget 1. desember 1975, med 131 mot 3 stemmer, en tempoplan for opptrapping av inntektene i jordbruket og med henvisning til inntektsmålet fra 1965:</w:t>
      </w:r>
    </w:p>
    <w:p w14:paraId="1AFAFD14" w14:textId="77777777" w:rsidR="00F52703" w:rsidRPr="00A61365" w:rsidRDefault="00962653" w:rsidP="00A61365">
      <w:pPr>
        <w:pStyle w:val="blokksit"/>
      </w:pPr>
      <w:r w:rsidRPr="00A61365">
        <w:t>«Stortinget uttaler at denne målsettingen bør oppfylles snarest mulig og mener at dette bør skje i løpet av tre avtaleperioder.</w:t>
      </w:r>
    </w:p>
    <w:p w14:paraId="29CBB43F" w14:textId="77777777" w:rsidR="00F52703" w:rsidRPr="00A61365" w:rsidRDefault="00962653" w:rsidP="00A61365">
      <w:pPr>
        <w:pStyle w:val="blokksit"/>
      </w:pPr>
      <w:r w:rsidRPr="00A61365">
        <w:t>Under gjennomføringen må det legges avgjørende vekt på å øke inntektene på mindre bruk samtidig som jordbruket i vanskeligstilte områder må prioriteres høyt»</w:t>
      </w:r>
    </w:p>
    <w:p w14:paraId="06CE8F69" w14:textId="77777777" w:rsidR="00F52703" w:rsidRPr="00A61365" w:rsidRDefault="00962653" w:rsidP="00A61365">
      <w:r w:rsidRPr="00A61365">
        <w:t>Tre avtaleperioder var i denne sammenhengen seks år. Det var tidshorisonten for gjennomføringen av vedtaket.</w:t>
      </w:r>
    </w:p>
    <w:p w14:paraId="3D605D4D" w14:textId="77777777" w:rsidR="00F52703" w:rsidRPr="00A61365" w:rsidRDefault="00962653" w:rsidP="00A61365">
      <w:pPr>
        <w:pStyle w:val="Overskrift2"/>
      </w:pPr>
      <w:r w:rsidRPr="00A61365">
        <w:t>Opptrapping: Nivåmål for inntekt og levekår – og modellbruk</w:t>
      </w:r>
    </w:p>
    <w:p w14:paraId="34E8289E" w14:textId="77777777" w:rsidR="00F52703" w:rsidRPr="00A61365" w:rsidRDefault="00962653" w:rsidP="00A61365">
      <w:r w:rsidRPr="00A61365">
        <w:t xml:space="preserve">Landbruksdepartementet fremmet høsten 1976 St.meld. nr. 14 (1976–77) </w:t>
      </w:r>
      <w:r w:rsidRPr="00A61365">
        <w:rPr>
          <w:rStyle w:val="kursiv"/>
        </w:rPr>
        <w:t>Om landbrukspolitikken.</w:t>
      </w:r>
      <w:r w:rsidRPr="00A61365">
        <w:t xml:space="preserve"> Her ble inntektsmålet fra 1965 omformulert, for det første til å omfatte hele landbruket (definert som jordbruk, skogbruk, hagebruk og andre driftsgrener som naturlig kan inngå i driften på et gårdsbruk) og for det andre til en levekårsmålsetting. Inntektsmålet ble videre knyttet opp til modellbruk:</w:t>
      </w:r>
    </w:p>
    <w:p w14:paraId="496B007A" w14:textId="77777777" w:rsidR="00F52703" w:rsidRPr="00A61365" w:rsidRDefault="00962653" w:rsidP="00A61365">
      <w:pPr>
        <w:pStyle w:val="blokksit"/>
      </w:pPr>
      <w:r w:rsidRPr="00A61365">
        <w:t>«Det skal føres en landbrukspolitikk som gir yrkesutøverne i landbruket økonomisk og sosialt likeverdige forhold med lønnstakerne i industrien. Ved sammenlikning av de økonomiske og sosiale forhold for yrkesutøverne i landbruket med forholdene for sammenliknbare lønnstakergrupper, skal det samlet tas hensyn til pengeinntekt og til andre forhold knyttet til næringene som har innvirkning på levekårene (-) Inntektsmålet knyttes til modell- eller gjennomsnittsbruk som omfatter ulike driftsformer, distrikter og bruksstørrelse (-) Et årsverk i landbruket tilsvarer den avtalefestede arbeidstid i industrien uten fravær, med tillegg av normalt tidsforbruk til reising og venting for industriarbeiderne. Før sammenlikningen av inntekter på modell- eller gjennomsnittsbrukene med gjennomsnittsinntektene for industriarbeidere finner sted, skal innsatsfaktorene i landbruksproduksjonen ha fått dekning, herunder renteutgifter på lånt kapital.»</w:t>
      </w:r>
    </w:p>
    <w:p w14:paraId="28FE2250" w14:textId="77777777" w:rsidR="00F52703" w:rsidRPr="00A61365" w:rsidRDefault="00962653" w:rsidP="00A61365">
      <w:r w:rsidRPr="00A61365">
        <w:t>I St.meld. nr. 14 (1976–77) kommer departementet også inn på at det er mange prinsipielle problemer knyttet til en inntektsmessig sammenligning mellom to ulike yrkesgrupper (bønder og industriarbeidere):</w:t>
      </w:r>
    </w:p>
    <w:p w14:paraId="3877104F" w14:textId="77777777" w:rsidR="00F52703" w:rsidRPr="00A61365" w:rsidRDefault="00962653" w:rsidP="00A61365">
      <w:pPr>
        <w:pStyle w:val="blokksit"/>
      </w:pPr>
      <w:r w:rsidRPr="00A61365">
        <w:t>«Dels henger problemene sammen med at arbeid i industri og landbruk på mange måter representerer to ulike livsformer, hvor velferdsmessige verdier er ulike, dels henger problemene sammen med at en på den ene siden har å gjøre med sjølstendige næringsdrivende mens sammenligningsgruppen er lønnstakere.</w:t>
      </w:r>
    </w:p>
    <w:p w14:paraId="4AB977D9" w14:textId="77777777" w:rsidR="00F52703" w:rsidRPr="00A61365" w:rsidRDefault="00962653" w:rsidP="00A61365">
      <w:pPr>
        <w:pStyle w:val="blokksit"/>
      </w:pPr>
      <w:r w:rsidRPr="00A61365">
        <w:t>Det at landbrukets yrkesutøvere i stor utstrekning er sjølstendige næringsdrivende, betyr at yrkesutøverne setter inn sin arbeidskraft på en måte, og i et omfang som ut fra deres totale vurdering synes mest hensiktsmessig. Det effektivitetsnivå som hver enkelt bruker har i sin produksjon blir følgelig påvirket av brukerens egne disposisjoner og vurderinger.»</w:t>
      </w:r>
    </w:p>
    <w:p w14:paraId="48378ECE" w14:textId="77777777" w:rsidR="00F52703" w:rsidRPr="00A61365" w:rsidRDefault="00962653" w:rsidP="00A61365">
      <w:pPr>
        <w:pStyle w:val="Overskrift3"/>
      </w:pPr>
      <w:r w:rsidRPr="00A61365">
        <w:t>Enighet om målet – veien videre</w:t>
      </w:r>
    </w:p>
    <w:p w14:paraId="166E5FE9" w14:textId="77777777" w:rsidR="00F52703" w:rsidRPr="00A61365" w:rsidRDefault="00962653" w:rsidP="00A61365">
      <w:r w:rsidRPr="00A61365">
        <w:t>Gjennom Stortingets tilslutning til målene som var formulert i St.meld. nr. 14 (1976–77), var det politisk avklart hva som var målet. På overordnet nivå var det også avklart hvordan det skulle måles (modellbruk) og øvrige premisser for måling og sammenligning (effektivitetsnormer og levekår).</w:t>
      </w:r>
    </w:p>
    <w:p w14:paraId="236236C7" w14:textId="77777777" w:rsidR="00F52703" w:rsidRPr="00A61365" w:rsidRDefault="00962653" w:rsidP="00A61365">
      <w:r w:rsidRPr="00A61365">
        <w:t xml:space="preserve">Med dette som utgangspunkt gikk vesentlige deler av diskusjonen om jordbrukspolitikken over til å bli en til dels meget detaljert og teknisk diskusjon om selve innholdet i forutsetningene. Jordbruksoppgjøret i 1978 endte med brudd og ble fastsatt ved voldgift. Uenigheten var i stor grad knyttet til </w:t>
      </w:r>
      <w:r w:rsidRPr="00A61365">
        <w:lastRenderedPageBreak/>
        <w:t>krav til effektivitet (effektivitetsnormer) og til at modellbrukene ikke i tilstrekkelig grad var representative for alle bruksstørrelser.</w:t>
      </w:r>
    </w:p>
    <w:p w14:paraId="09DC2E90" w14:textId="77777777" w:rsidR="00F52703" w:rsidRPr="00A61365" w:rsidRDefault="00962653" w:rsidP="00A61365">
      <w:r w:rsidRPr="00A61365">
        <w:t>Modellbrukene ble sett på som helt nødvendig for operativt å kunne fastslå hva som var inntektsnivået for bønder som private næringsdrivende. Det uttalte siktemålet med å stille effektivitetskrav var å kunne sammenligne inntekt ved likeartet arbeidseffektivitet i jordbruk og industri.</w:t>
      </w:r>
    </w:p>
    <w:p w14:paraId="5EF2FB9D" w14:textId="77777777" w:rsidR="00F52703" w:rsidRPr="00A61365" w:rsidRDefault="00962653" w:rsidP="00A61365">
      <w:r w:rsidRPr="00A61365">
        <w:t>Utgangspunktet for modellene var et utvalg av regnskap for gårdsbruk fra nåværende NIBIOs driftsgranskinger. Disse regnskapene skal representere mer «yrkesaktivt drevne bruk», det vil si at de minste brukene ikke er med. Selv om modellbrukene hadde utgangspunkt i faktiske gårdsregnskap, ble det utarbeidet såkalte operative modellbruk hvor det ble gjort justeringer og normeringer med krav til innsatsen av arbeidsforbruk (effektivitetsnormer), normer for ytelse og egen fôrbruk, forutsetninger om driftsøkonomisk forsvarlige investeringer og kapitalbruk.</w:t>
      </w:r>
    </w:p>
    <w:p w14:paraId="2AABA3CF" w14:textId="77777777" w:rsidR="00F52703" w:rsidRPr="00A61365" w:rsidRDefault="00962653" w:rsidP="00A61365">
      <w:r w:rsidRPr="00A61365">
        <w:t>Kapitalen ble håndtert ut fra at egenkapitalen skulle kunne opprettholdes. Det ble gjort ved at den lånefinansierte delen av investeringene ble avskrevet etter prinsippet om historisk kostnad, mens den egenkapitalfinansierte delen ble avskrevet etter gjenanskaffelsesprinsippet, med realrente null. Resultatet ble kalt «Vederlag til arbeid.» Resultatet ble beregnet under forutsetning om markedsbalanse, for å operasjonalisere at jordbruket skulle ha det økonomiske ansvaret for overproduksjon. Videre var både gårdsskogbruket og gårdsturisme representert i modellbrukene.</w:t>
      </w:r>
    </w:p>
    <w:p w14:paraId="15B7F3A6" w14:textId="77777777" w:rsidR="00F52703" w:rsidRPr="00A61365" w:rsidRDefault="00962653" w:rsidP="00A61365">
      <w:r w:rsidRPr="00A61365">
        <w:t>I 1992, det siste året med modellbruk, var det 32 operative modeller, hvor inntektene på hver modell ble veid sammen til et landsgjennomsnitt med en meget omfattende «sammenveiingsmodell» som beregnet hvor mange av årsverkene i jordbruket hver modell representerte. Dette er illustrert i figur 3.1 som viser modellbrukene ved jordbruksoppgjøret i 1992. Det framgår av Totalkalkylen publisert i 1992 at det for året 1990 ble beregnet 98 600 årsverk á 1875 timer i jordbruket. I modellbruksberegningene fra 1992 var det regnet med 70 100 effektive årsverk i 1990 (utenom skog og hytter).</w:t>
      </w:r>
    </w:p>
    <w:p w14:paraId="4D0AEAAA" w14:textId="6704A873" w:rsidR="00F52703" w:rsidRPr="00A61365" w:rsidRDefault="00767594" w:rsidP="00A61365">
      <w:r>
        <w:rPr>
          <w:noProof/>
        </w:rPr>
        <w:lastRenderedPageBreak/>
        <w:drawing>
          <wp:inline distT="0" distB="0" distL="0" distR="0" wp14:anchorId="2F02A35D" wp14:editId="6409CCDA">
            <wp:extent cx="6076950" cy="6562725"/>
            <wp:effectExtent l="0" t="0" r="0" b="952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6562725"/>
                    </a:xfrm>
                    <a:prstGeom prst="rect">
                      <a:avLst/>
                    </a:prstGeom>
                    <a:noFill/>
                    <a:ln>
                      <a:noFill/>
                    </a:ln>
                  </pic:spPr>
                </pic:pic>
              </a:graphicData>
            </a:graphic>
          </wp:inline>
        </w:drawing>
      </w:r>
    </w:p>
    <w:p w14:paraId="36D960E9" w14:textId="77777777" w:rsidR="00F52703" w:rsidRPr="00A61365" w:rsidRDefault="00962653" w:rsidP="00A61365">
      <w:pPr>
        <w:pStyle w:val="figur-tittel"/>
      </w:pPr>
      <w:r w:rsidRPr="00A61365">
        <w:t>Modellbrukene for sammenligning med industriarbeiderlønn ved jordbruksoppgjøret i 1992</w:t>
      </w:r>
    </w:p>
    <w:p w14:paraId="4C67ACBA" w14:textId="77777777" w:rsidR="00F52703" w:rsidRPr="00A61365" w:rsidRDefault="00962653" w:rsidP="00A61365">
      <w:pPr>
        <w:pStyle w:val="figur-noter"/>
      </w:pPr>
      <w:r w:rsidRPr="00A61365">
        <w:t>Eksklusive jordbrukets levekårfordel som i disse årene var regnet til 8–9 prosent av sammenligningsinntekten.</w:t>
      </w:r>
    </w:p>
    <w:p w14:paraId="405A2C7E" w14:textId="77777777" w:rsidR="00F52703" w:rsidRPr="00A61365" w:rsidRDefault="00962653" w:rsidP="00A61365">
      <w:pPr>
        <w:pStyle w:val="Kilde"/>
      </w:pPr>
      <w:r w:rsidRPr="00A61365">
        <w:t>St.prp. nr. 96 (1991–92)</w:t>
      </w:r>
    </w:p>
    <w:p w14:paraId="5E69BE34" w14:textId="77777777" w:rsidR="00F52703" w:rsidRPr="00A61365" w:rsidRDefault="00962653" w:rsidP="00A61365">
      <w:r w:rsidRPr="00A61365">
        <w:t xml:space="preserve">Det ble også gjort omfattende utredninger om andre levekårsforhold i jordbruket og for industriarbeidere, blant annet med et eget offentlig utvalg (Lodden-utvalget, NOU 1978: 15) og egen stortingsmelding, St.meld. nr. 80 (1978–79) </w:t>
      </w:r>
      <w:r w:rsidRPr="00A61365">
        <w:rPr>
          <w:rStyle w:val="kursiv"/>
        </w:rPr>
        <w:t>Om inntekt og levekår i landbruket</w:t>
      </w:r>
      <w:r w:rsidRPr="00A61365">
        <w:t xml:space="preserve">. Å slippe arbeidsreise når du selv bor på arbeidsplassen, og lavere utgifter til egen bolig, utgjorde en stor del av jordbrukets fordeler – mens forhold knyttet til ferie, fritid og sikkerhet ved sykdom ble regnet som en stor </w:t>
      </w:r>
      <w:r w:rsidRPr="00A61365">
        <w:lastRenderedPageBreak/>
        <w:t>ulempe. Det var likevel fortsatt uenighet om mulige levekårsfordeler eller –ulemper knyttet til skatt.</w:t>
      </w:r>
    </w:p>
    <w:p w14:paraId="19B2C854" w14:textId="77777777" w:rsidR="00F52703" w:rsidRPr="00A61365" w:rsidRDefault="00962653" w:rsidP="00A61365">
      <w:r w:rsidRPr="00A61365">
        <w:t>Utover sammenligningen av inntekter for bønder (målt ved modellbrukene) med lønn for industriarbeidere, ble det lagt til grunn at bønder hadde en (netto) levekårsfordel som ble lagt til den beregnede modellbruksinntekten før sammenligning med industriarbeiderlønn. Den tallfestede netto levekårsfordelen som ble lagt til modellbruksinntekten i 1985 var 10 300 kr per årsverk, som i dagens pengeverdi tilsvarer i overkant av 25 000 kroner. Beregningene ble justert i 1989, og partene var enige om å la levekårsfaktorene utvikle seg parallelt med industriarbeiderinntektene. Disse utgjorde da om lag 8 prosent av sammenligningsinntekten (NOU 1991: 2B).</w:t>
      </w:r>
    </w:p>
    <w:p w14:paraId="7ABC0685" w14:textId="77777777" w:rsidR="00F52703" w:rsidRPr="00A61365" w:rsidRDefault="00962653" w:rsidP="00A61365">
      <w:pPr>
        <w:pStyle w:val="Overskrift3"/>
      </w:pPr>
      <w:r w:rsidRPr="00A61365">
        <w:t>Inntektsopptrappingen på slutten av 70-tallet</w:t>
      </w:r>
    </w:p>
    <w:p w14:paraId="1A530B83" w14:textId="77777777" w:rsidR="00F52703" w:rsidRPr="00A61365" w:rsidRDefault="00962653" w:rsidP="00A61365">
      <w:r w:rsidRPr="00A61365">
        <w:t>Det ble gjennomført en betydelig inntektsopptrapping fra midten av 1970-tallet til 1982, spesielt i jordbruksoppgjøret i 1976. Det oppgjøret hadde en økonomisk ramme på over 9 milliarder kroner (målt i 2020-kroner) i sum av endring i administrerte priser og økte budsjettoverføringer. Det må ses i sammenheng med at det, målt med dagens totalkalkyle, var årlig kostnadsvekst på den tiden var på 2,5–3 milliarder 2020-kroner, og at det ble utført i overkant av 140 000 årsverk. Effekten av opptrappingen på budsjettoverføringene til gjennomføring av jordbruksavtalen er vist i figur 3.2.</w:t>
      </w:r>
    </w:p>
    <w:p w14:paraId="7EED6957" w14:textId="6FF1738F" w:rsidR="00F52703" w:rsidRPr="00A61365" w:rsidRDefault="00767594" w:rsidP="00A61365">
      <w:r>
        <w:rPr>
          <w:noProof/>
        </w:rPr>
        <w:drawing>
          <wp:inline distT="0" distB="0" distL="0" distR="0" wp14:anchorId="5F918613" wp14:editId="6C46B743">
            <wp:extent cx="6076950" cy="323850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4EF3D1E" w14:textId="77777777" w:rsidR="00F52703" w:rsidRPr="00A61365" w:rsidRDefault="00962653" w:rsidP="00A61365">
      <w:pPr>
        <w:pStyle w:val="figur-tittel"/>
      </w:pPr>
      <w:r w:rsidRPr="00A61365">
        <w:t>Budsjettstøtte over jordbruksavtalen, andel av bruttoprodukt (markedsverdi) for Fastlands-Norge</w:t>
      </w:r>
    </w:p>
    <w:p w14:paraId="19089453" w14:textId="77777777" w:rsidR="00F52703" w:rsidRPr="00A61365" w:rsidRDefault="00962653" w:rsidP="00A61365">
      <w:pPr>
        <w:pStyle w:val="Kilde"/>
      </w:pPr>
      <w:r w:rsidRPr="00A61365">
        <w:t>Landbruks- og matdepartementet og Nasjonalregnskapet</w:t>
      </w:r>
    </w:p>
    <w:p w14:paraId="792EE155" w14:textId="77777777" w:rsidR="00F52703" w:rsidRPr="00A61365" w:rsidRDefault="00962653" w:rsidP="00A61365">
      <w:r w:rsidRPr="00A61365">
        <w:t>Etter den betydelige inntektsopptrappingen ved jordbruksoppgjørene på slutten av 1970-tallet, ble bondelagene og staten ved jordbruksoppgjøret i 1982 enige om at jordbrukere og industriarbeidere hadde likeverdige inntekter og levekår. Det må sies å gjelde per definisjon, gitt de forutsetninger som var gitt for jamstillingen i inntekt og levekår. I 1982 ble avtalepartene også enige om et ytterligere grunnleggende premiss for vurderingen av om målsettingen for inntekter og levekår i jordbruket kunne anses oppfylt:</w:t>
      </w:r>
    </w:p>
    <w:p w14:paraId="16876807" w14:textId="77777777" w:rsidR="00F52703" w:rsidRPr="00A61365" w:rsidRDefault="00962653" w:rsidP="00A61365">
      <w:pPr>
        <w:pStyle w:val="blokksit"/>
      </w:pPr>
      <w:r w:rsidRPr="00A61365">
        <w:t>«Partene er enige om at de økonomiske konsekvensene av en produksjon utover produksjonsmålets rammer skal ordinært bæres av næringen selv.»</w:t>
      </w:r>
    </w:p>
    <w:p w14:paraId="63AE889E" w14:textId="77777777" w:rsidR="00F52703" w:rsidRPr="00A61365" w:rsidRDefault="00962653" w:rsidP="00A61365">
      <w:r w:rsidRPr="00A61365">
        <w:lastRenderedPageBreak/>
        <w:t>Dette innebærer en modifikasjon av målsettingen som nå også knyttes tydelig til å gjelde under «balanserte markedsforhold».</w:t>
      </w:r>
    </w:p>
    <w:p w14:paraId="39BBF874" w14:textId="77777777" w:rsidR="00F52703" w:rsidRPr="00A61365" w:rsidRDefault="00962653" w:rsidP="00A61365">
      <w:r w:rsidRPr="00A61365">
        <w:t>Etter et meget omfattende utviklingsarbeid, og med det omforente resultatet i jordbruksoppgjøret 1982, skulle man kanskje tro at nå var «sannheten i de landbruksøkonomiske spørsmål» endelig avklart. Men slik var det ikke. Bøndene responderte på inntektsopptrappingen med nye investeringer og med økt produksjon. Samtidig ble også forbrukersubsidiene for kjøtt avviklet, noe som ga lavere etterspørsel. Summen av dette ble en historisk høy overproduksjon av kjøtt og melk, som resulterte i fallende priser og inntekter. Dette betydde slutten for den ambisiøse inntektsopptrappingen. Ved siden av bønders priser, vilkår og inntekter, handler inntektsdannelsen også om hvordan bøndene selv responderer på de nye mulighetene og på hva markedet og forbrukernes etterspørsel gir av muligheter. Dagens kvoteordning for melk har også sin opprinnelse i disse forholdene.</w:t>
      </w:r>
    </w:p>
    <w:p w14:paraId="7B3758EC" w14:textId="77777777" w:rsidR="00F52703" w:rsidRPr="00A61365" w:rsidRDefault="00962653" w:rsidP="00A61365">
      <w:r w:rsidRPr="00A61365">
        <w:t>Optimismen i jordbruket ble derfor raskt avløst av frustrasjon, og jordbruksoppgjørene utover 1980-årene ble krevende og ofte meget konfliktfylte. Norsk jordbrukspolitikk var sterkt «teknifisert» gjennom modellbruk og andre beregninger. Dette systemet var så omfattende at det med stor sannsynlighet savner sidestykke i jordbrukspolitikken i noe annet land. I økende grad ble arbeidet med modellbrukene politisert, med forhandlinger om effektivtetsnormer og utforming av nye modeller.</w:t>
      </w:r>
    </w:p>
    <w:p w14:paraId="155B4D53" w14:textId="77777777" w:rsidR="00F52703" w:rsidRPr="00A61365" w:rsidRDefault="00962653" w:rsidP="00A61365">
      <w:r w:rsidRPr="00A61365">
        <w:t>I 1988 avga Bjerkholtutvalget (NOU 1988: 23) sin innstilling Om utjamning av inntektene i jordbruket. Utvalget skulle vurdere: (1) om målet om en minsteinntektsmulighet på 85 prosent av gjennomsnittet av modellbrukene lot seg gjennomføre økonomisk og landbrukspolitisk, (2) om det var mulig å utvikle et system for måling og gjennomføring av inntektsutjamning innad i næringen uten at et slikt system førte til utilsiktede negative virkninger på ressursbruken i landbruket og (3) drøfte konkrete tiltak som kunne påvirke inntektsfordelingen i jordbruket.</w:t>
      </w:r>
    </w:p>
    <w:p w14:paraId="6AB218BB" w14:textId="77777777" w:rsidR="00F52703" w:rsidRPr="00A61365" w:rsidRDefault="00962653" w:rsidP="00A61365">
      <w:r w:rsidRPr="00A61365">
        <w:t>Utvalget pekte blant annet på at en sterk inntektsutjevning kunne komme i konflikt med andre mål i landbrukspolitikken. Flertallet anbefalte en hovedløsning med et mål om minsteinntekt på 85 prosent av gjennomsnittet tillagt levekår, men mente samtidig at ambisjonsnivået for inntektsmålsettingen burde dempes i produksjoner lokalisert i sentrale strøk, og som har gode supplerende inntektsmuligheter, og dessuten for andre typer bruk med høye inntekter utenom bruket. Mindretallet mente at fordelingsprinsippet burde gjelde for alle bruk, uansett størrelse, produksjon og geografisk beliggenhet.</w:t>
      </w:r>
    </w:p>
    <w:p w14:paraId="4D6BA4E2" w14:textId="77777777" w:rsidR="00F52703" w:rsidRPr="00A61365" w:rsidRDefault="00962653" w:rsidP="00A61365">
      <w:pPr>
        <w:pStyle w:val="Overskrift2"/>
      </w:pPr>
      <w:r w:rsidRPr="00A61365">
        <w:t>Tilbake til måling av inntektsutvikling på Totalkalkylen</w:t>
      </w:r>
    </w:p>
    <w:p w14:paraId="35A161F8" w14:textId="77777777" w:rsidR="00F52703" w:rsidRPr="00A61365" w:rsidRDefault="00962653" w:rsidP="00A61365">
      <w:r w:rsidRPr="00A61365">
        <w:t>Modellbrukene mistet legitimitet i næringen, og da som nå påpekte bøndene at de «ikke kjente seg igjen i tallene eller beregningsmåten». Ved behandlingen av Jordbruksoppgjøret 1992 uttalte flertallet i Landbrukskomitéen (Innst. S.nr. 180 (1991–92):</w:t>
      </w:r>
    </w:p>
    <w:p w14:paraId="0B384834" w14:textId="77777777" w:rsidR="00F52703" w:rsidRPr="00A61365" w:rsidRDefault="00962653" w:rsidP="00A61365">
      <w:pPr>
        <w:pStyle w:val="blokksit"/>
      </w:pPr>
      <w:r w:rsidRPr="00A61365">
        <w:t>«Dette fleirtalet viser til at Norges Bondelag har lagt fram merknader for komitéen som hevdar at det er betydeleg uvisse om kva for samanlikningar som gir rett grunnlag for vurdering av inntektsutviklinga i jordbruket… Komitéen bed (derfor) om at departementet, saman med avtalepartane, så snart som mogleg føretek ein gjennomgang av heile avtalesystemet.»</w:t>
      </w:r>
    </w:p>
    <w:p w14:paraId="0936B5F5" w14:textId="77777777" w:rsidR="00F52703" w:rsidRPr="00A61365" w:rsidRDefault="00962653" w:rsidP="00A61365">
      <w:r w:rsidRPr="00A61365">
        <w:t xml:space="preserve">Denne oppfordringen ble fulgt opp gjennom Brundtland-regjeringens St.prp. nr. 8 (1992–93) </w:t>
      </w:r>
      <w:r w:rsidRPr="00A61365">
        <w:rPr>
          <w:rStyle w:val="kursiv"/>
        </w:rPr>
        <w:t>Landbruk i utvikling</w:t>
      </w:r>
      <w:r w:rsidRPr="00A61365">
        <w:t>:</w:t>
      </w:r>
    </w:p>
    <w:p w14:paraId="12EF1AEC" w14:textId="77777777" w:rsidR="00F52703" w:rsidRPr="00A61365" w:rsidRDefault="00962653" w:rsidP="00A61365">
      <w:pPr>
        <w:pStyle w:val="blokksit"/>
      </w:pPr>
      <w:r w:rsidRPr="00A61365">
        <w:t>«Med et inntektsmål for jordbruket som skal baseres på nivåsammenligninger med andre grupper, vil en måtte ha et komplisert målesystem for inntektene i jordbruket på linje med det modellbrukssystemet og de beregninger for levekår vi har i dag… Inntektsmålet bør etter Regjeringens vurdering derfor ikke knyttes til et operativt målesystem for sammenligning av inntektsnivået i jordbruket med bestemte andre grupper»</w:t>
      </w:r>
    </w:p>
    <w:p w14:paraId="79E89BEF" w14:textId="77777777" w:rsidR="00F52703" w:rsidRPr="00A61365" w:rsidRDefault="00962653" w:rsidP="00A61365">
      <w:r w:rsidRPr="00A61365">
        <w:lastRenderedPageBreak/>
        <w:t>Denne proposisjonen (som innholdsmessig var en melding) fulgte også opp den omfattende utredningen av landbrukspolitikken som Alstadheimutvalget avga i 1991 (NOU 1991: 2). Utvalget mente blant annet at det burde gjennomføres en prioritering mellom målene i landbrukspolitikken. Utvalget foreslo at matvaresikkerhet burde være overordnet mål og kom til, etter «en avveiing av ulike momenter», at landbrukspolitikken fortsatt burde ha et mål for inntektsutviklingen.</w:t>
      </w:r>
    </w:p>
    <w:p w14:paraId="6BB3159C" w14:textId="77777777" w:rsidR="00F52703" w:rsidRPr="00A61365" w:rsidRDefault="00962653" w:rsidP="00A61365">
      <w:r w:rsidRPr="00A61365">
        <w:t>Utvalget mente at inntektsmålets intensjon burde være å «sikre jordbruksbefolkningen muligheter for en utvikling i inntekt og levekår på linje med andre grupper.» Om måling av inntektsutviklingen skriver utvalget:</w:t>
      </w:r>
    </w:p>
    <w:p w14:paraId="5050F031" w14:textId="77777777" w:rsidR="00F52703" w:rsidRPr="00A61365" w:rsidRDefault="00962653" w:rsidP="00A61365">
      <w:pPr>
        <w:pStyle w:val="blokksit"/>
      </w:pPr>
      <w:r w:rsidRPr="00A61365">
        <w:t>«Sammenligning av inntektene i jordbruket med andre grupper bør etter utvalgets mening ta utgangspunkt i registreringer av den faktiske inntekts- og kostnadsutviklingen i jordbruket. Det tas videre utgangspunkt i registreringer av den faktiske innsatsen av arealer, arbeidskraft og kapital i produksjonen. Inntektsmålet bør bygge på forutsetningen om at det skjer en tilpasning av produksjon, ressursforvaltning og inntektsfordeling som er i tråd med de øvrige målene. Videre forutsetter målsettingen at det skjer en samfunnsøkonomisk effektiv utnyttelse av de ressursene som settes inn for å nå målene som gjelder for jordbruket.»</w:t>
      </w:r>
    </w:p>
    <w:p w14:paraId="4C1B5EA4" w14:textId="77777777" w:rsidR="00F52703" w:rsidRPr="00A61365" w:rsidRDefault="00962653" w:rsidP="00A61365">
      <w:r w:rsidRPr="00A61365">
        <w:t>To ulike mindretall formulerte andre inntektsmål. Et mindretall mente at «Gjennomsnittlig arbeidsvederlag per time, etter at alle innsatsfaktorer har fått full dekning, bør tilsvare timelønnen i industrien. Det bør videre gi mulighet for nødvendig egenkapitaloppbygging.» Et annet mindretall konkretiserte inntektsmålet slik:</w:t>
      </w:r>
    </w:p>
    <w:p w14:paraId="510AA76C" w14:textId="77777777" w:rsidR="00F52703" w:rsidRPr="00A61365" w:rsidRDefault="00962653" w:rsidP="00A61365">
      <w:pPr>
        <w:pStyle w:val="blokksit"/>
      </w:pPr>
      <w:r w:rsidRPr="00A61365">
        <w:t>«Bønder må sikres mulighet til gjennom næringa, å oppnå likeverdige økonomiske og sosiale kår for det arbeidet som legges ned i næringa. Dette innebærer at alt arbeid i jordbruket skal gis mulighet for lik inntekt pr. årsverk når en innretter seg etter de krav øvrige landbrukspolitisk krav setter.»</w:t>
      </w:r>
    </w:p>
    <w:p w14:paraId="20C5BF04" w14:textId="77777777" w:rsidR="00F52703" w:rsidRPr="00A61365" w:rsidRDefault="00962653" w:rsidP="00A61365">
      <w:r w:rsidRPr="00A61365">
        <w:t>St.prp. nr. 8 (1992–93) fulgte opp anbefalingene fra utvalgets flertall. Proposisjonen pekte på at den største målkonflikten var mellom inntektsmålet og produksjonsmålet. Hovedstrategien var et mer robust jordbruk, med økt konkurransekraft, redusert kostnadsnivå, bedre markedstilpasning og forenklet innhold i inntektsmålet. Og om selve målingen av inntektene i jordbruket heter det i proposisjonen:</w:t>
      </w:r>
    </w:p>
    <w:p w14:paraId="5D3DBBB1" w14:textId="77777777" w:rsidR="00F52703" w:rsidRPr="00A61365" w:rsidRDefault="00962653" w:rsidP="00A61365">
      <w:pPr>
        <w:pStyle w:val="blokksit"/>
      </w:pPr>
      <w:r w:rsidRPr="00A61365">
        <w:t>«Regjeringen foreslår at en til jordbruksforhandlingene fortsatt bør ha et omforent materiale for å bedømme inntektsutviklingen i jordbruket. Jordbrukets totalbudsjett(…) bør nyttes som hovedgrunnlag for å beregne inntektsutviklingen og eventuelt inntektseffekter av jordbruksoppgjøret.»</w:t>
      </w:r>
    </w:p>
    <w:p w14:paraId="24565AD5" w14:textId="77777777" w:rsidR="00F52703" w:rsidRPr="00A61365" w:rsidRDefault="00962653" w:rsidP="00A61365">
      <w:r w:rsidRPr="00A61365">
        <w:t>Fordi en nå gikk bort fra å sammenligne inntektsnivå, og over til å vurdere utvikling, ble også sammenligningsgrunnlaget endret, fra lønn for industriarbeidere til lønnsutviklingen i samfunnet generelt. Proposisjonen foreslo å videreføre et forenklet modellbrukssystem for å vurdere effekter av virkemiddelbruken på ulike typer bruk.</w:t>
      </w:r>
    </w:p>
    <w:p w14:paraId="1FE75594" w14:textId="77777777" w:rsidR="00F52703" w:rsidRPr="00A61365" w:rsidRDefault="00962653" w:rsidP="00A61365">
      <w:r w:rsidRPr="00A61365">
        <w:t>St.prp. nr. 8 (1992–93) fikk tilslutning ved behandlingen på Stortinget. Dermed var en 15 år lang epoke med nivåsammenligning av inntekter og levekår, basert på modellbruk og effektivitetskrav, avsluttet. I ettertid framstår denne epoken som et kraftfullt og meget ambisiøst forsøk på å etablere konsensus om økonomiske og politiske spørsmål, men som ikke tålte møtet med virkeligheten. Et resultat av St.prp. 8 (1992–93) var også at det skulle utarbeides en mer omfattende resultatkontroll knyttet opp til de mål og retningslinjer Stortinget har trukket opp. Budsjettnemnda for jordbruket har siden da årlig utarbeidet en slik resultatkontroll som en del av sitt grunnlagsmateriale til jordbruksforhandlingene.</w:t>
      </w:r>
    </w:p>
    <w:p w14:paraId="08CACB16" w14:textId="77777777" w:rsidR="00F52703" w:rsidRPr="00A61365" w:rsidRDefault="00962653" w:rsidP="00A61365">
      <w:pPr>
        <w:pStyle w:val="Overskrift2"/>
      </w:pPr>
      <w:r w:rsidRPr="00A61365">
        <w:lastRenderedPageBreak/>
        <w:t>Inntektsutvikling, nivå og variasjon</w:t>
      </w:r>
    </w:p>
    <w:p w14:paraId="66DDC6EF" w14:textId="77777777" w:rsidR="00F52703" w:rsidRPr="00A61365" w:rsidRDefault="00962653" w:rsidP="00A61365">
      <w:r w:rsidRPr="00A61365">
        <w:t>Siden 1993 har Totalkalkylen dannet grunnlag for vurdering av inntektsutviklingen, og den er dermed avgjørende for forhandlingene om jordbruksavtalens økonomiske ramme. Resultatmålet partene benytter er «Vederlag til arbeid og egenkapital per årsverk.» Dette resultatmålet er beregnet med sikte på å finne et mål for avkastningen av jordbruksdriften som er mest mulig sammenlignbart med lønnsinntekt for arbeidstakere, ved at det skal gi samme mulighet for konsum.</w:t>
      </w:r>
    </w:p>
    <w:p w14:paraId="6525A4A6" w14:textId="77777777" w:rsidR="00F52703" w:rsidRPr="00A61365" w:rsidRDefault="00962653" w:rsidP="00A61365">
      <w:r w:rsidRPr="00A61365">
        <w:t>Totalkalkylen (eller jordbrukets totalregnskap) har ikke som formål å beregne hva den enkelte bonde tjener, eller å beskrive jordbrukshusholdningenes inntektssituasjon, men å beregne utviklingen i hva jordbruksproduksjon kaster av seg. Jordbruk er ganske smalt definert til tradisjonelt jord- og hagebruk, tilleggsnæringer og skogbruk er ikke inkludert. NIBIO og Budsjettnemnda gjør et omfattende arbeid med datainnhenting og beregninger for å komme fram til et omforent tallgrunnlag. Kalkylen omfatter produksjonen på alle bruk, og benytter bare registrerte størrelser, spesielt for arbeid og kapitalbruk og inntekter ved den faktiske markedssituasjon.</w:t>
      </w:r>
    </w:p>
    <w:p w14:paraId="702A6EBC" w14:textId="77777777" w:rsidR="00F52703" w:rsidRPr="00A61365" w:rsidRDefault="00962653" w:rsidP="00A61365">
      <w:r w:rsidRPr="00A61365">
        <w:t>Tallgrunnlaget er slik sett tilpasset endringen i inntektsmålet, fra et nivåmål til et relativt utviklingsmål. Kalkylen følger opp Alstadheimutvalgets anbefaling om å gå over til å bare benytte registrerte størrelser, det vil si uten effektivtetsnormeringer eller annen tallmessig operasjonalisering av forutsetningene som har vært en del av alle inntektsmål som har vært formulert. Den faktisk observerte produktivitetsframgangen i sektoren reflekteres likevel i resultatutviklingen.</w:t>
      </w:r>
    </w:p>
    <w:p w14:paraId="26E71ADC" w14:textId="77777777" w:rsidR="00F52703" w:rsidRPr="00A61365" w:rsidRDefault="00962653" w:rsidP="00A61365">
      <w:r w:rsidRPr="00A61365">
        <w:t>Stortingsmeldingene etter 1993 har i liten grad gjort endringer i inntektsmålet, forutsetninger for det, eller i målesystemet – med to unntak. Det ene var innføringen av jordbruksfradraget og det andre var dreining mot nivåmål for inntekt i jordbruket. Både St.meld. nr. 19 (1999–2000) fra regjeringen Bondevik I, Meld. St. 9 (2011–2012) fra Stoltenberg II og Meld. St. 11 (2016–2017) fra regjeringen Solberg videreførte utviklingsmålet, og måling av utviklingen med Totalkalkylen. Meldingene understreker også det Alstadheimutvalget poengterte, at jordbrukspolitikken bare kan gi næringen inntektsmuligheter. Videre er det poengtert at Totalkalkylen ikke er egnet til å måle inntektsnivået i jordbruket, og at inntektene i jordbruket viser meget stor variasjon mellom enkeltbruk og fra år til år.</w:t>
      </w:r>
    </w:p>
    <w:p w14:paraId="0AFE2771" w14:textId="77777777" w:rsidR="00F52703" w:rsidRPr="00A61365" w:rsidRDefault="00962653" w:rsidP="00A61365">
      <w:r w:rsidRPr="00A61365">
        <w:t>Sentrumsregjeringens St.meld. nr. 19 (1999–2000) konstaterte blant annet at det var begrensninger i mulighetene for å øke inntektene i jordbruket, både gjennom inntektsøkninger og kostnadsreduksjon. Det ble foreslått å innføre et jordbruksfradrag ved ligningen, som bønder har hatt siden 2000. Det ble videre bestemt at inntektsverdien før skatt av dette fradraget skulle legges til beregnet inntekt i Totalkalkylen ved vurdering av inntektsutviklingen, jf. figur 3.3. Fradraget har nå i gjennomsnitt en inntektsverdi på om lag 31 000 kroner per årsverk, men verdien for enkeltbruk vil variere fra null til om lag 71 000 kroner, avhengig av skattemessig næringsinntekt.</w:t>
      </w:r>
    </w:p>
    <w:p w14:paraId="533BD265" w14:textId="2CF73F91" w:rsidR="00F52703" w:rsidRPr="00A61365" w:rsidRDefault="00767594" w:rsidP="00A61365">
      <w:r>
        <w:rPr>
          <w:noProof/>
        </w:rPr>
        <w:lastRenderedPageBreak/>
        <w:drawing>
          <wp:inline distT="0" distB="0" distL="0" distR="0" wp14:anchorId="178F2FB8" wp14:editId="62D1FD82">
            <wp:extent cx="6076950" cy="3590925"/>
            <wp:effectExtent l="0" t="0" r="0" b="9525"/>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9035D4F" w14:textId="77777777" w:rsidR="00F52703" w:rsidRPr="00A61365" w:rsidRDefault="00962653" w:rsidP="00A61365">
      <w:pPr>
        <w:pStyle w:val="figur-tittel"/>
      </w:pPr>
      <w:r w:rsidRPr="00A61365">
        <w:t>Inntekter, kostnader og arbeidsforbruk i jordbruket 1970–2021, 2020-kroner</w:t>
      </w:r>
    </w:p>
    <w:p w14:paraId="511F79C3" w14:textId="77777777" w:rsidR="00F52703" w:rsidRPr="00A61365" w:rsidRDefault="00962653" w:rsidP="00A61365">
      <w:pPr>
        <w:pStyle w:val="figur-noter"/>
        <w:rPr>
          <w:rStyle w:val="kursiv"/>
        </w:rPr>
      </w:pPr>
      <w:r w:rsidRPr="00A61365">
        <w:rPr>
          <w:rStyle w:val="kursiv"/>
        </w:rPr>
        <w:t>Sum inntekter fratrukket kostnader(lys grønt) gir vederlag til arbeid og egenkapital (mørk grønt), med tillegg for verdi av jordbruksfradraget (blått). Antall årsverk i heltrukken linje.</w:t>
      </w:r>
    </w:p>
    <w:p w14:paraId="3F8F146B" w14:textId="77777777" w:rsidR="00F52703" w:rsidRPr="00A61365" w:rsidRDefault="00962653" w:rsidP="00A61365">
      <w:pPr>
        <w:pStyle w:val="Kilde"/>
      </w:pPr>
      <w:r w:rsidRPr="00A61365">
        <w:t>Budsjettnemnda for jordbruket</w:t>
      </w:r>
    </w:p>
    <w:p w14:paraId="6F0F19E5" w14:textId="77777777" w:rsidR="00F52703" w:rsidRPr="00A61365" w:rsidRDefault="00962653" w:rsidP="00A61365">
      <w:r w:rsidRPr="00A61365">
        <w:t>I Meld. St. 11 (2016–2017) varslet regjeringen Solberg at den ville fjerne verdien av jordbruksfradraget fra inntektssammenligningen, for å klargjøre og forenkle et teknisk komplisert grunnlagsmateriale til jordbruksforhandlingene. Dette ble avvist i Stortingets behandling av meldingen, og verdien av jordbruksfradraget legges derfor fortsatt til beregnet inntekt før skatt i Totalkalkylen.</w:t>
      </w:r>
    </w:p>
    <w:p w14:paraId="31615BE8" w14:textId="77777777" w:rsidR="00F52703" w:rsidRPr="00A61365" w:rsidRDefault="00962653" w:rsidP="00A61365">
      <w:r w:rsidRPr="00A61365">
        <w:t>Viktigere var det nok likevel at regjeringen i Meld. St. 11 varslet at den ville videreføre inntektsmålet, men at det i større grad måtte avveies mot andre målsettinger. Ved behandlingen av meldingen uttrykte derimot en samlet næringskomité:</w:t>
      </w:r>
    </w:p>
    <w:p w14:paraId="7F0F948A" w14:textId="77777777" w:rsidR="00F52703" w:rsidRPr="00A61365" w:rsidRDefault="00962653" w:rsidP="00A61365">
      <w:pPr>
        <w:pStyle w:val="blokksit"/>
      </w:pPr>
      <w:r w:rsidRPr="00A61365">
        <w:t>«For å sikre rekruttering, og for å løfte inntektsmulighetene i næringen, mener komitéen at inntektsmålet skal være å redusere inntektsgapet mellom jordbruket og andre grupper i samfunnet. God markedstilpasning og produktivitetsutvikling vil være en forutsetning for inntektsdannelsen.»</w:t>
      </w:r>
    </w:p>
    <w:p w14:paraId="13C27A5B" w14:textId="77777777" w:rsidR="00F52703" w:rsidRPr="00A61365" w:rsidRDefault="00962653" w:rsidP="00A61365">
      <w:r w:rsidRPr="00A61365">
        <w:t>Regjeringen Solbergs Granavolden-plattform, som var en plattform for en flertallsregjering, uttrykkte noe av det samme:</w:t>
      </w:r>
    </w:p>
    <w:p w14:paraId="26DCB13A" w14:textId="77777777" w:rsidR="00F52703" w:rsidRPr="00A61365" w:rsidRDefault="00962653" w:rsidP="00A61365">
      <w:pPr>
        <w:pStyle w:val="blokksit"/>
      </w:pPr>
      <w:r w:rsidRPr="00A61365">
        <w:t>«Regjeringen vil arbeide for at næringsutøvere i alle produksjoner og på alle typer bruk skal ha reell mulighet til inntektsutvikling på linje med andre i samfunnet. For å sikre rekruttering og inntektsmuligheter for dem som bruker hele eller mesteparten av arbeidskraften sin i næringen, er det viktig å redusere inntektsgapet mellom jordbruket og andre i samfunnet. En bærekraftig kostnadsutvikling, god markedstilpasning og produktivitetsutvikling vil være en forutsetning for inntektsutviklingen. Målet er at inntekter for bonden i størst mulig grad skal hentes fra markedet.»</w:t>
      </w:r>
    </w:p>
    <w:p w14:paraId="7B87D270" w14:textId="77777777" w:rsidR="00F52703" w:rsidRPr="00A61365" w:rsidRDefault="00962653" w:rsidP="00A61365">
      <w:r w:rsidRPr="00A61365">
        <w:t xml:space="preserve">De to siste formuleringene kan tolkes både som utviklingsmål og som nivåmål for inntektene, gjennom å ha ambisjon om å «redusere inntektsgapet». I det siste tilfellet er situasjonen at inntektsmålet er et nivåmål, samtidig som flere regjeringer og Storting har konstatert at måleinstrumentet ikke er </w:t>
      </w:r>
      <w:r w:rsidRPr="00A61365">
        <w:lastRenderedPageBreak/>
        <w:t>egnet til å måle nivå. I tillegg har begrepet «inntektsmuligheter» kommet inn i målformuleringen, som erkjenner at nettoinntekten til private næringsdrivende ikke kan vedtas. Forutsetningene som uttrykkes er at målet krever god markedstilpasning og produktivitetsutvikling. I Granavolden-formuleringen er også bærekraftig kostnadsutvikling nevnt som en forutsetning.</w:t>
      </w:r>
    </w:p>
    <w:p w14:paraId="24A100C2" w14:textId="77777777" w:rsidR="00F52703" w:rsidRPr="00A61365" w:rsidRDefault="00962653" w:rsidP="00A61365">
      <w:r w:rsidRPr="00A61365">
        <w:t>I flere av de refererte inntektsformuleringene framgår det at en hovedbegrunnelse for et inntektsmål er hensynet til heltidsbrukene/bruk hvor jordbruksdriften utgjør en hovedinntektskilde. Tilknytningen til levekårsforhold gir det også historisk sett en sosialpolitisk begrunnelse, fra en tid hvor en større andel av befolkningen levde at jordbruk.</w:t>
      </w:r>
    </w:p>
    <w:p w14:paraId="4FA6E5DF" w14:textId="77777777" w:rsidR="00F52703" w:rsidRPr="00A61365" w:rsidRDefault="00962653" w:rsidP="00A61365">
      <w:r w:rsidRPr="00A61365">
        <w:t>I Støre-regjeringens Hurdalsplattform heter det at regjeringen, som er en mindretallsregjering, vil:</w:t>
      </w:r>
    </w:p>
    <w:p w14:paraId="50CD7C38" w14:textId="77777777" w:rsidR="00F52703" w:rsidRPr="00A61365" w:rsidRDefault="00962653" w:rsidP="00A61365">
      <w:pPr>
        <w:pStyle w:val="blokksit"/>
      </w:pPr>
      <w:r w:rsidRPr="00A61365">
        <w:t>«leggje fram ein forpliktande og tidfesta plan for å tette inntektsgapet mellom jordbruket og andre grupper i samfunnet. Opptrappinga skal skje i samarbeid med partane i jordbruksavtalen og baserast på nytt talgrunnlag. […] Sikre riktig talgrunnlag for jordbruksoppgjeret, irekna å måle inntektsnivået og ikkje berre inntektsutviklinga. Arbeidet som er sett i gang for å greie ut dette, skal videreførast.»</w:t>
      </w:r>
    </w:p>
    <w:p w14:paraId="762352DF" w14:textId="77777777" w:rsidR="00F52703" w:rsidRPr="00A61365" w:rsidRDefault="00962653" w:rsidP="00A61365">
      <w:r w:rsidRPr="00A61365">
        <w:t>Hurdalsplattformen setter igjen mål om å «tette inntektsgapet mellom jordbruket og andre grupper». «Andre grupper» er ikke nærmere definert og tallgrunnlaget skal kunne måle både inntektsutvikling og inntektsnivå. Det nevnes ikke noe om forutsetningene for at et gap skal tettes slik det ble gjort i merknaden fra en samlet næringskomité fra 2017 og i Granavolden-plattformen.</w:t>
      </w:r>
    </w:p>
    <w:p w14:paraId="442F2FBF" w14:textId="77777777" w:rsidR="00F52703" w:rsidRPr="00A61365" w:rsidRDefault="00962653" w:rsidP="00A61365">
      <w:r w:rsidRPr="00A61365">
        <w:t>I budsjettforliket mellom Støre-regjeringen og SV høsten 2021 omtales inntektsmålet. Der heter det:</w:t>
      </w:r>
    </w:p>
    <w:p w14:paraId="61477A3E" w14:textId="77777777" w:rsidR="00F52703" w:rsidRPr="00A61365" w:rsidRDefault="00962653" w:rsidP="00A61365">
      <w:pPr>
        <w:pStyle w:val="blokksit"/>
      </w:pPr>
      <w:r w:rsidRPr="00A61365">
        <w:t>«Inntektsgapet skal tettes uavhengig av bruksstørrelse, produksjon og landsdel.»</w:t>
      </w:r>
    </w:p>
    <w:p w14:paraId="0E297DC9" w14:textId="77777777" w:rsidR="00F52703" w:rsidRPr="00A61365" w:rsidRDefault="00962653" w:rsidP="00A61365">
      <w:pPr>
        <w:pStyle w:val="Overskrift3"/>
      </w:pPr>
      <w:r w:rsidRPr="00A61365">
        <w:t>Antall årsverk</w:t>
      </w:r>
    </w:p>
    <w:p w14:paraId="68CB32A7" w14:textId="77777777" w:rsidR="00F52703" w:rsidRPr="00A61365" w:rsidRDefault="00962653" w:rsidP="00A61365">
      <w:r w:rsidRPr="00A61365">
        <w:t>Totalkalkylens totale «Vederlag til arbeid og egenkapital» divideres på beregnet antall årsverk, som gir resultatmålet «Vederlag til arbeid og egenkapital per årsverk», regnet som gjennomsnitt. Antall årsverk er beregnet ut fra antall rapporterte timeverk i SSBs undersøkelser, dividert på et definert antall timer per årsverk. Av St.meld. nr. 80 (1978–79) Om inntekt og levekår i landbruket framgår det at:</w:t>
      </w:r>
    </w:p>
    <w:p w14:paraId="56631811" w14:textId="77777777" w:rsidR="00F52703" w:rsidRPr="00A61365" w:rsidRDefault="00962653" w:rsidP="00A61365">
      <w:pPr>
        <w:pStyle w:val="blokksit"/>
      </w:pPr>
      <w:r w:rsidRPr="00A61365">
        <w:t>«Årsverket i landbruket er definert som den avtalefestede arbeidstid for industrien med tillegg for normalt tidsforbruk til reising og venting… Levekårsutvalget (NOU 1978: 15) har beregnet gjennomsnittlig tidsforbruk til reising og venting for industriarbeidere til 168 timer per år.»</w:t>
      </w:r>
    </w:p>
    <w:p w14:paraId="329F377E" w14:textId="77777777" w:rsidR="00F52703" w:rsidRPr="00A61365" w:rsidRDefault="00962653" w:rsidP="00A61365">
      <w:r w:rsidRPr="00A61365">
        <w:t>Siden da er timetallet per årsverk i jordbruket redusert to ganger for å ta hensyn til arbeidstidsforkortelsen i 1989 og innarbeiding av den femte ferieuken i 2001. Fra 2002 har det vært regnet 1 845 timer per årsverk i jordbruket, jf. figur 3.4. Reduksjonen i timetallet per årsverk gjør at reduksjonen i det faktiske utførte arbeidet i jordbruket er større enn det som framkommer når arbeidsforbruket måles i antall årsverk.</w:t>
      </w:r>
    </w:p>
    <w:p w14:paraId="2120A528" w14:textId="223F5E68" w:rsidR="00F52703" w:rsidRPr="00A61365" w:rsidRDefault="00767594" w:rsidP="00A61365">
      <w:r>
        <w:rPr>
          <w:noProof/>
        </w:rPr>
        <w:lastRenderedPageBreak/>
        <w:drawing>
          <wp:inline distT="0" distB="0" distL="0" distR="0" wp14:anchorId="386020DF" wp14:editId="0258C30C">
            <wp:extent cx="6076950" cy="3590925"/>
            <wp:effectExtent l="0" t="0" r="0" b="952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C6CB4D6" w14:textId="77777777" w:rsidR="00F52703" w:rsidRPr="00A61365" w:rsidRDefault="00962653" w:rsidP="00A61365">
      <w:pPr>
        <w:pStyle w:val="figur-tittel"/>
      </w:pPr>
      <w:r w:rsidRPr="00A61365">
        <w:t>Rapporterte arbeidstimer i jordbruket, antall timer per årsverk og årsverk totalt</w:t>
      </w:r>
    </w:p>
    <w:p w14:paraId="7162769E" w14:textId="77777777" w:rsidR="00F52703" w:rsidRPr="00A61365" w:rsidRDefault="00962653" w:rsidP="00A61365">
      <w:pPr>
        <w:pStyle w:val="figur-noter"/>
        <w:rPr>
          <w:rStyle w:val="kursiv"/>
        </w:rPr>
      </w:pPr>
      <w:r w:rsidRPr="00A61365">
        <w:rPr>
          <w:rStyle w:val="kursiv"/>
        </w:rPr>
        <w:t>Antall registrerte timeverk (blå linje) divideres på timer per årsverk (søyler) og gir antall årsverk i jordbruket (rød linje).</w:t>
      </w:r>
    </w:p>
    <w:p w14:paraId="696D756B" w14:textId="77777777" w:rsidR="00F52703" w:rsidRPr="00A61365" w:rsidRDefault="00962653" w:rsidP="00A61365">
      <w:pPr>
        <w:pStyle w:val="Kilde"/>
      </w:pPr>
      <w:r w:rsidRPr="00A61365">
        <w:t>Budsjettnemnda for jordbruket og SSB</w:t>
      </w:r>
    </w:p>
    <w:p w14:paraId="273E8AF9" w14:textId="77777777" w:rsidR="00F52703" w:rsidRPr="00A61365" w:rsidRDefault="00962653" w:rsidP="00A61365">
      <w:pPr>
        <w:pStyle w:val="Overskrift3"/>
      </w:pPr>
      <w:r w:rsidRPr="00A61365">
        <w:t>Inntektsvariasjon</w:t>
      </w:r>
    </w:p>
    <w:p w14:paraId="25664B06" w14:textId="77777777" w:rsidR="00F52703" w:rsidRPr="00A61365" w:rsidRDefault="00962653" w:rsidP="00A61365">
      <w:r w:rsidRPr="00A61365">
        <w:t>Norsk jordbruk er mangfoldig, og det er meget stor variasjon rundt den gjennomsnittlige inntekten som beregnes, både i totalkalkylen og i NIBIOs driftsgranskinger. Brutto omsetning for enkeltforetak varierer sterkt – fra mindre enn 100 000 kroner i året til langt over 100 millioner kroner i de største virksomhetene innenfor grøntsektoren. Inntekter fra jordbruket spiller alt fra liten til avgjørende betydning for jordbrukerfamiliens samlede inntekter.</w:t>
      </w:r>
    </w:p>
    <w:p w14:paraId="6058F37A" w14:textId="77777777" w:rsidR="00F52703" w:rsidRPr="00A61365" w:rsidRDefault="00962653" w:rsidP="00A61365">
      <w:r w:rsidRPr="00A61365">
        <w:t>Inntektsvariasjonen for deltagerbrukene i NIBIOs driftsgranskinger for regnskapsåret 2020 er vist i kapittel 4.4.</w:t>
      </w:r>
    </w:p>
    <w:p w14:paraId="4F818867" w14:textId="77777777" w:rsidR="00F52703" w:rsidRPr="00A61365" w:rsidRDefault="00962653" w:rsidP="00A61365">
      <w:r w:rsidRPr="00A61365">
        <w:t>Den store inntektsvariasjonen antas å være en hovedårsak til den tilbakevendende diskusjonen om at enkeltprodusenter ikke kjenner seg igjen i gjennomsnittstallene i inntektsmaterialet som legges til grunn i jordbruksoppgjøret. Det kan være flere grunner til det:</w:t>
      </w:r>
    </w:p>
    <w:p w14:paraId="375AC5A3" w14:textId="77777777" w:rsidR="00F52703" w:rsidRPr="00A61365" w:rsidRDefault="00962653" w:rsidP="00A61365">
      <w:pPr>
        <w:pStyle w:val="Liste"/>
      </w:pPr>
      <w:r w:rsidRPr="00A61365">
        <w:t>Inntektsvariasjonen er meget stor, også mellom likeartede bruk.</w:t>
      </w:r>
    </w:p>
    <w:p w14:paraId="305CDF79" w14:textId="77777777" w:rsidR="00F52703" w:rsidRPr="00A61365" w:rsidRDefault="00962653" w:rsidP="00A61365">
      <w:pPr>
        <w:pStyle w:val="Liste"/>
      </w:pPr>
      <w:r w:rsidRPr="00A61365">
        <w:t>Totalkalkylen er et sektorregnskap, hvor noen inntekts- og kostnadsposter føres netto.</w:t>
      </w:r>
    </w:p>
    <w:p w14:paraId="75F5F5F4" w14:textId="77777777" w:rsidR="00F52703" w:rsidRPr="00A61365" w:rsidRDefault="00962653" w:rsidP="00A61365">
      <w:pPr>
        <w:pStyle w:val="Liste"/>
      </w:pPr>
      <w:r w:rsidRPr="00A61365">
        <w:t>Næringsinntekt vurderes ut fra næringsoppgaven, hvor det er gjort skattemessige tilpasninger.</w:t>
      </w:r>
    </w:p>
    <w:p w14:paraId="77E9790A" w14:textId="77777777" w:rsidR="00F52703" w:rsidRPr="00A61365" w:rsidRDefault="00962653" w:rsidP="00A61365">
      <w:pPr>
        <w:pStyle w:val="Liste"/>
      </w:pPr>
      <w:r w:rsidRPr="00A61365">
        <w:t>Det regnes inntekt per foretak, ikke per årsverk.</w:t>
      </w:r>
    </w:p>
    <w:p w14:paraId="52D567F2" w14:textId="77777777" w:rsidR="00F52703" w:rsidRPr="00A61365" w:rsidRDefault="00962653" w:rsidP="00A61365">
      <w:pPr>
        <w:pStyle w:val="Liste"/>
      </w:pPr>
      <w:r w:rsidRPr="00A61365">
        <w:t>Avlingsvariasjon på grunn av været er jevnet ut i Budsjettnemndas materiale.</w:t>
      </w:r>
    </w:p>
    <w:p w14:paraId="60019DBB" w14:textId="77777777" w:rsidR="00F52703" w:rsidRPr="00A61365" w:rsidRDefault="00962653" w:rsidP="00A61365">
      <w:pPr>
        <w:pStyle w:val="Liste"/>
      </w:pPr>
      <w:r w:rsidRPr="00A61365">
        <w:lastRenderedPageBreak/>
        <w:t>I grunnlagsmaterialet til forhandlingene er verdien av jordbruksfradraget lagt til. I Totalkalkylen kommer ikke kostnader til leid arbeid til fradrag, fordi innleid arbeidskraft er inkludert i arbeidsforbruket.</w:t>
      </w:r>
    </w:p>
    <w:p w14:paraId="390D0193" w14:textId="77777777" w:rsidR="00F52703" w:rsidRPr="00A61365" w:rsidRDefault="00962653" w:rsidP="00A61365">
      <w:pPr>
        <w:pStyle w:val="Liste"/>
      </w:pPr>
      <w:r w:rsidRPr="00A61365">
        <w:t>I Totalkalkylen inkluderes ikke leie av jord og kvoter, fordi dette regnes som internomsetning i jordbrukssektoren og inngår i sektorens gjeld og kapital.</w:t>
      </w:r>
    </w:p>
    <w:p w14:paraId="43023ACB" w14:textId="77777777" w:rsidR="00F52703" w:rsidRPr="00A61365" w:rsidRDefault="00962653" w:rsidP="00A61365">
      <w:pPr>
        <w:pStyle w:val="Liste"/>
      </w:pPr>
      <w:r w:rsidRPr="00A61365">
        <w:t>I Totalkalkylen føres kapitalslitet inflasjonsjustert og det benyttes realrente på gjeld.</w:t>
      </w:r>
    </w:p>
    <w:p w14:paraId="47966825" w14:textId="77777777" w:rsidR="00F52703" w:rsidRPr="00A61365" w:rsidRDefault="00962653" w:rsidP="00A61365">
      <w:r w:rsidRPr="00A61365">
        <w:t>I mange tiår har det vært Budsjettnemndas oppgave å innhente data, gjennomføre beregninger og utøve nødvendig faglig skjønn, for så å legge fram et omforent grunnlagsmateriale for jordbruksavtalepartene. Materialet viser både gjennomsnittstall for sektoren, gjennomsnittstall for grupper av bruk og fra 2021 mer dokumentasjon av variasjon i inntekter.</w:t>
      </w:r>
    </w:p>
    <w:p w14:paraId="70262A95" w14:textId="77777777" w:rsidR="00F52703" w:rsidRPr="00A61365" w:rsidRDefault="00962653" w:rsidP="00A61365">
      <w:pPr>
        <w:pStyle w:val="Overskrift2"/>
      </w:pPr>
      <w:r w:rsidRPr="00A61365">
        <w:t>Femti år med inntektsmåling</w:t>
      </w:r>
    </w:p>
    <w:p w14:paraId="033C797D" w14:textId="77777777" w:rsidR="00F52703" w:rsidRPr="00A61365" w:rsidRDefault="00962653" w:rsidP="00A61365">
      <w:r w:rsidRPr="00A61365">
        <w:t>De siste 50 årenes inntektsmåling og sammenligning er forsøkt summert opp i figur 3.5. Figuren viser utviklingen i realinntekt, regnet i 2020-kroner, deflatert med konsumprisindeksen. Den oransje heltrukne linjen viser gjennomsnittlig årslønn ifølge Nasjonalregnskapet. Den stiplede oransje linjen viser industriarbeiderlønn. Den blå linjen viser jordbruksinntekten, målt med vederlaget til arbeid og egenkapital i Totalkalkylen for jordbruket, registrert regnskap, beregnet i 2021. Det grønne feltet viser resultatet for jordbruk målt med modellbrukene, med sine effektivitetsnormeringer, beregning ved balansert marked med videre, og med tillegg for jordbrukets tallfestede levekårsfordeler.</w:t>
      </w:r>
    </w:p>
    <w:p w14:paraId="420D5E7E" w14:textId="186F967F" w:rsidR="00F52703" w:rsidRPr="00A61365" w:rsidRDefault="00767594" w:rsidP="00A61365">
      <w:r>
        <w:rPr>
          <w:noProof/>
        </w:rPr>
        <w:drawing>
          <wp:inline distT="0" distB="0" distL="0" distR="0" wp14:anchorId="645E5EAE" wp14:editId="5CE00012">
            <wp:extent cx="6076950" cy="3590925"/>
            <wp:effectExtent l="0" t="0" r="0" b="9525"/>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5EED674" w14:textId="77777777" w:rsidR="00F52703" w:rsidRPr="00A61365" w:rsidRDefault="00962653" w:rsidP="00A61365">
      <w:pPr>
        <w:pStyle w:val="figur-tittel"/>
      </w:pPr>
      <w:r w:rsidRPr="00A61365">
        <w:t>Utvikling i realinntekt for lønnsmottakere og jordbruket ifølge Totalkalkylen registrert regnskap og modellbrukene, 2020-kroner</w:t>
      </w:r>
    </w:p>
    <w:p w14:paraId="06A5DFFC" w14:textId="77777777" w:rsidR="00F52703" w:rsidRPr="00A61365" w:rsidRDefault="00962653" w:rsidP="00A61365">
      <w:pPr>
        <w:pStyle w:val="Kilde"/>
      </w:pPr>
      <w:r w:rsidRPr="00A61365">
        <w:t>NOU 1991: 2C, Nasjonalregnskapet, Teknisk beregningsutvalg for inntektsoppgjørene og Budsjettnemnda for jordbruket.</w:t>
      </w:r>
    </w:p>
    <w:p w14:paraId="248E70BC" w14:textId="77777777" w:rsidR="00F52703" w:rsidRPr="00A61365" w:rsidRDefault="00962653" w:rsidP="00A61365">
      <w:r w:rsidRPr="00A61365">
        <w:t xml:space="preserve">Inntektsopptrappingen fra 1975 ga en midlertidig sterk inntektsvekst i jordbruket. Store investeringer og oppbygging av overkapasitet ga overproduksjon, delvis også som følge av redusert </w:t>
      </w:r>
      <w:r w:rsidRPr="00A61365">
        <w:lastRenderedPageBreak/>
        <w:t>etterspørsel etter avvikling av forbrukersubsidier for kjøtt og melk. Etter at inntektsopptrappingen var gjennomført var realinntektsutviklingen i jordbruket relativt flat frem til rundt 2005, målt med Totalkalkylen.</w:t>
      </w:r>
    </w:p>
    <w:p w14:paraId="078799E4" w14:textId="77777777" w:rsidR="00F52703" w:rsidRPr="00A61365" w:rsidRDefault="00962653" w:rsidP="00A61365">
      <w:r w:rsidRPr="00A61365">
        <w:t>Målt med modellbruk med levekår var avtalepartene enige om at inntektsopptrappingen var fullført i 1982. Med de forutsetninger som var lagt til grunn for nivåsammenligning med industriarbeiderlønn, var «jamstillingen» da fullført. I denne perioden lå totalkalkylens inntekt om lag på 2/3 av gjennomsnittlig årslønn.</w:t>
      </w:r>
    </w:p>
    <w:p w14:paraId="78277F24" w14:textId="77777777" w:rsidR="00F52703" w:rsidRPr="00A61365" w:rsidRDefault="00962653" w:rsidP="00A61365">
      <w:r w:rsidRPr="00A61365">
        <w:t>Gjennom 80- og 90-tallet hadde jordbruket svakere utvikling i kjøpekraft enn lønnsmottakerne, ifølge Budsjettnemndas totalkalkyle. Det kan både skyldes kostnadsveksten som fulgte etter inntektsopptrappingen, en del landbrukspolitisk konfliktfylte år med hyppige brudd i jordbruksoppgjørene, overproduksjon og innføring av kvotesystem for melkeproduksjon. Samtidig falt forbruket av meieriprodukter substansielt gjennom 1990-tallet, og lønnsomhet og produktivitetsutvikling i kornproduksjonen var svak.</w:t>
      </w:r>
    </w:p>
    <w:p w14:paraId="1E457494" w14:textId="77777777" w:rsidR="00F52703" w:rsidRPr="00A61365" w:rsidRDefault="00962653" w:rsidP="00A61365">
      <w:r w:rsidRPr="00A61365">
        <w:t>I en drøy tiårsperiode fra rundt 2005 økte realinntekten i sektoren igjen. Det kan delvis forklares med god produktivitetsutvikling, og delvis med at det i jordbruksoppgjørene fra og med 2005 har vært lagt til rette for større prosentvis vekst i jordbrukets inntektsmuligheter enn lønnsveksten. Det gir reduksjon i inntektsforskjellene i prosent. Ifølge Totalkalkylen ga det en langsommere, men mer langvarig, realinntektsvekst enn på slutten av 70-tallet, og til en langt lavere kostnad for samfunnet som følge av de siste 50 årenes produktivitetsframgang.</w:t>
      </w:r>
    </w:p>
    <w:p w14:paraId="699605D7" w14:textId="77777777" w:rsidR="00F52703" w:rsidRPr="00A61365" w:rsidRDefault="00962653" w:rsidP="00A61365">
      <w:r w:rsidRPr="00A61365">
        <w:t>Deretter vendte imidlertid overproduksjonsproblemet tilbake, blant annet på grunn av stagnasjon og delvis fallende etterspørsel etter husdyrprodukter og lavere vekst i folketallet. Det ga økte reguleringslagre, økte omsetningsavgifter og fallende priser. Deretter opplevde jordbruket en ekstrem tørke i 2018, før tiltakene mot koronapandemien – sannsynligvis midlertidig – ga økt etterspørsel i hjemmemarkedet. Dette falt sammen med historisk lave renter, lave energipriser og et godt grunnlag for inntektsvekst. Ved utgangen av pandemien er internasjonale råvaremarkeder av flere grunner turbulente. Prisene på energi, gjødsel, fôr og bygningsmaterialer har igjen økt sterkt.</w:t>
      </w:r>
    </w:p>
    <w:p w14:paraId="3B6AEC29" w14:textId="77777777" w:rsidR="00F52703" w:rsidRPr="00A61365" w:rsidRDefault="00962653" w:rsidP="00A61365">
      <w:r w:rsidRPr="00A61365">
        <w:t>Alle disse forholdene synliggjør i hvilken grad inntektsdannelsen i jordbruket påvirkes av en rekke forhold som ligger utenfor det som kan vedtas i forbindelse med jordbruksoppgjøret. Det er variasjon i, og usikkerhet om, tallgrunnlaget, som gjør at inntektstall for selvstendig næringsdrivende i jordbruket ikke kan ha samme grad av presisjon som lønnsstatistikk for arbeidstakere.</w:t>
      </w:r>
    </w:p>
    <w:p w14:paraId="0FF2BFAF" w14:textId="77777777" w:rsidR="00F52703" w:rsidRPr="00A61365" w:rsidRDefault="00962653" w:rsidP="00A61365">
      <w:r w:rsidRPr="00A61365">
        <w:t>Gjennomgangen viser også at det aldri har vært ment at registrerte tall i Totalkalkylen kan, eller skal, brukes til nivåsammenligning av inntekter i jordbruket med lønn for andre grupper. I figur 3.6 er realinntekten for lønnsmottakerne og realinntekten for jordbruk, basert på Totalkalkylen indeksert, og inntektene som var på ulikt nivå er satt til 100 i 1982 for begge grupper. Det var det året jordbruksavtalepartene var enige om at inntektsopptrappingen var fullført, basert på det målesystemet som da ble benyttet, og med den akkorden som implisitt lå inne i normeringene.</w:t>
      </w:r>
    </w:p>
    <w:p w14:paraId="6EB0476E" w14:textId="047A0805" w:rsidR="00F52703" w:rsidRPr="00A61365" w:rsidRDefault="00767594" w:rsidP="00A61365">
      <w:r>
        <w:rPr>
          <w:noProof/>
        </w:rPr>
        <w:lastRenderedPageBreak/>
        <w:drawing>
          <wp:inline distT="0" distB="0" distL="0" distR="0" wp14:anchorId="20936F54" wp14:editId="06B26284">
            <wp:extent cx="6076950" cy="323850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BB14343" w14:textId="77777777" w:rsidR="00F52703" w:rsidRPr="00A61365" w:rsidRDefault="00962653" w:rsidP="00A61365">
      <w:pPr>
        <w:pStyle w:val="figur-tittel"/>
      </w:pPr>
      <w:r w:rsidRPr="00A61365">
        <w:t>Realinntekt for lønnsmottakere og jordbruk ifølge Totalkalkylen, indekser 1982=100</w:t>
      </w:r>
    </w:p>
    <w:p w14:paraId="599ACC7B" w14:textId="191B00D9" w:rsidR="00F52703" w:rsidRPr="00A61365" w:rsidRDefault="00962653" w:rsidP="00767594">
      <w:pPr>
        <w:pStyle w:val="Kilde"/>
      </w:pPr>
      <w:r w:rsidRPr="00A61365">
        <w:t>Budsjettnemnda for jordbruket</w:t>
      </w:r>
    </w:p>
    <w:p w14:paraId="22A36EA4" w14:textId="77777777" w:rsidR="00F52703" w:rsidRPr="00A61365" w:rsidRDefault="00962653" w:rsidP="00A61365">
      <w:pPr>
        <w:pStyle w:val="Overskrift1"/>
      </w:pPr>
      <w:r w:rsidRPr="00A61365">
        <w:lastRenderedPageBreak/>
        <w:t>Inntektsmåling i jordbruket i Norge og andre land</w:t>
      </w:r>
    </w:p>
    <w:p w14:paraId="72D848E4" w14:textId="77777777" w:rsidR="00F52703" w:rsidRPr="00A61365" w:rsidRDefault="00962653" w:rsidP="00A61365">
      <w:pPr>
        <w:pStyle w:val="Overskrift2"/>
      </w:pPr>
      <w:r w:rsidRPr="00A61365">
        <w:t>Totalkalkylen et sektorregnskap</w:t>
      </w:r>
    </w:p>
    <w:p w14:paraId="6E713F52" w14:textId="77777777" w:rsidR="00F52703" w:rsidRPr="00A61365" w:rsidRDefault="00962653" w:rsidP="00A61365">
      <w:r w:rsidRPr="00A61365">
        <w:t>Totalkalkylen er et sektorregnskap som skal vise totalverdiene som skapes i norsk jordbruk ved utnyttelse av jordbrukets produksjonsressurser. Sum produksjonsinntekter minus sum kostnader pluss direkte tilskudd utgjør det samlede vederlag for det arbeid og den kapital som er lagt ned i jordbruket i Norge. I Totalkalkylen tallfestes antall jordbruksbedrifter, arbeidsforbruket, areal og avlinger, husdyrbestander og husdyrytelser. Totalkalkylen utarbeides årlig av Budsjettnemnda for jordbruket. Tallseriene i Totalkalkylens registrerte regnskaper går tilbake til 1959.</w:t>
      </w:r>
    </w:p>
    <w:p w14:paraId="09972D98" w14:textId="241A1EC4" w:rsidR="00F52703" w:rsidRPr="00A61365" w:rsidRDefault="00767594" w:rsidP="00A61365">
      <w:r>
        <w:rPr>
          <w:noProof/>
        </w:rPr>
        <w:drawing>
          <wp:inline distT="0" distB="0" distL="0" distR="0" wp14:anchorId="0961CB97" wp14:editId="2755DD5E">
            <wp:extent cx="6076950" cy="3590925"/>
            <wp:effectExtent l="0" t="0" r="0" b="9525"/>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7BCDCFD" w14:textId="77777777" w:rsidR="00F52703" w:rsidRPr="00A61365" w:rsidRDefault="00962653" w:rsidP="00A61365">
      <w:pPr>
        <w:pStyle w:val="figur-tittel"/>
      </w:pPr>
      <w:r w:rsidRPr="00A61365">
        <w:t>Illustrasjon av elementene i Totalkalkylen for jordbruket</w:t>
      </w:r>
    </w:p>
    <w:p w14:paraId="7376954C" w14:textId="77777777" w:rsidR="00F52703" w:rsidRPr="00A61365" w:rsidRDefault="00962653" w:rsidP="00A61365">
      <w:r w:rsidRPr="00A61365">
        <w:t>Resultatmålene som beregnes i Totalkalkylen er «Vederlag til arbeid og kapital» og «Vederlag til arbeid og egenkapital». For å få fram vederlaget til arbeid og kapital må det justeres for at det har vært en forringelse (slitasje) av kapitalen. Dette gjøres ved å beregne et kapitalslit som går til fratrekk fra resultatet. Kapitalslitet beregnes ved at kapitalsaldoen for avskrivbare driftsmidler blir prisnivåjustert årlig med konsumprisindeksen. Implisitt kostnadsføres med andre ord en godtgjøring til egenkapitalen knyttet til de avskrivbare driftsmidlene som tilsvarer den generelle prisveksten. Godtgjøringen framkommer som høyere kapitalslit (avskrivninger) i totalkalkylen enn i gårdsregnskap (bygd på historisk kost). For ikke-avskrivbare driftsmidler som jord og grøfter, verdsettes disse etter historisk kost.</w:t>
      </w:r>
    </w:p>
    <w:p w14:paraId="274A7813" w14:textId="77777777" w:rsidR="00F52703" w:rsidRPr="00A61365" w:rsidRDefault="00962653" w:rsidP="00A61365">
      <w:r w:rsidRPr="00A61365">
        <w:t>En viktig grunn til bruk av resultatmålet «Vederlag til arbeid og egenkapital» i jordbruksforhandlingene, er at det er behov for å ta hensyn til renteutgiftene som jordbruket må betale for den lånte kapitalen, når inntektsutviklingen i jordbruket skal sammenlignes med inntektsutviklingen for andre grupper. I «Vederlag til arbeid og egenkapital» er realrente på lånt kapital trukket fra, sammenlignet med «Vederlag til arbeid og kapital». At det er realrente som brukes og ikke nominell rente, skyldes at forskjellen mellom nominell rente og realrente implisitt er kompensert ved at kapitalslitet er beregnet inflasjonsjustert, også for den kapitalen som er lånefinansiert.</w:t>
      </w:r>
    </w:p>
    <w:p w14:paraId="6EED474B" w14:textId="77777777" w:rsidR="00F52703" w:rsidRPr="00A61365" w:rsidRDefault="00962653" w:rsidP="00A61365">
      <w:r w:rsidRPr="00A61365">
        <w:lastRenderedPageBreak/>
        <w:t>Totalkalkylens sektoravgrensing innebærer at en legger til grunn at alt jordbruksareal i Norge tilhører sektoren «jordbruk». Sektoren «jordbruk» er definert ut fra de varer som er regnet som jordbruksvarer. Jordbruksfamilienes andre inntekter holdes utenom. Dette kan være:</w:t>
      </w:r>
    </w:p>
    <w:p w14:paraId="1FD4F2A6" w14:textId="77777777" w:rsidR="00F52703" w:rsidRPr="00A61365" w:rsidRDefault="00962653" w:rsidP="00A61365">
      <w:pPr>
        <w:pStyle w:val="Liste"/>
      </w:pPr>
      <w:r w:rsidRPr="00A61365">
        <w:t>Inntekter fra skogbruk</w:t>
      </w:r>
    </w:p>
    <w:p w14:paraId="476D7B15" w14:textId="77777777" w:rsidR="00F52703" w:rsidRPr="00A61365" w:rsidRDefault="00962653" w:rsidP="00A61365">
      <w:pPr>
        <w:pStyle w:val="Liste"/>
      </w:pPr>
      <w:r w:rsidRPr="00A61365">
        <w:t>Kapitalinntekter</w:t>
      </w:r>
    </w:p>
    <w:p w14:paraId="4E17B7FC" w14:textId="77777777" w:rsidR="00F52703" w:rsidRPr="00A61365" w:rsidRDefault="00962653" w:rsidP="00A61365">
      <w:pPr>
        <w:pStyle w:val="Liste"/>
      </w:pPr>
      <w:r w:rsidRPr="00A61365">
        <w:t>Andre næringer</w:t>
      </w:r>
    </w:p>
    <w:p w14:paraId="7EFA12D6" w14:textId="77777777" w:rsidR="00F52703" w:rsidRPr="00A61365" w:rsidRDefault="00962653" w:rsidP="00A61365">
      <w:pPr>
        <w:pStyle w:val="Liste"/>
      </w:pPr>
      <w:r w:rsidRPr="00A61365">
        <w:t>Tilleggsnæringer som turisme, utleie av jakt og fiskerettigheter mv</w:t>
      </w:r>
    </w:p>
    <w:p w14:paraId="5AB1A935" w14:textId="77777777" w:rsidR="00F52703" w:rsidRPr="00A61365" w:rsidRDefault="00962653" w:rsidP="00A61365">
      <w:r w:rsidRPr="00A61365">
        <w:t>Beregningene i Totalkalkylen er avgrenset til økonomiske transaksjoner mellom jordbrukssektoren og andre sektorer. For jordbrukssektoren vil disse økonomiske transaksjonene framkomme som inntekter eller kostnader. Økonomiske transaksjoner innen sektoren, defineres som intern omsetning, og vil ikke påvirke sektorens sluttresultat. Slik internomsetning kan være:</w:t>
      </w:r>
    </w:p>
    <w:p w14:paraId="6CB52DB1" w14:textId="77777777" w:rsidR="00F52703" w:rsidRPr="00A61365" w:rsidRDefault="00962653" w:rsidP="00A61365">
      <w:pPr>
        <w:pStyle w:val="Liste"/>
      </w:pPr>
      <w:r w:rsidRPr="00A61365">
        <w:t>Kjøp og salg av grovfôr og livdyr</w:t>
      </w:r>
    </w:p>
    <w:p w14:paraId="7DA6DE87" w14:textId="77777777" w:rsidR="00F52703" w:rsidRPr="00A61365" w:rsidRDefault="00962653" w:rsidP="00A61365">
      <w:pPr>
        <w:pStyle w:val="Liste"/>
      </w:pPr>
      <w:r w:rsidRPr="00A61365">
        <w:t>Maskintjenester</w:t>
      </w:r>
    </w:p>
    <w:p w14:paraId="05B3CB5F" w14:textId="77777777" w:rsidR="00F52703" w:rsidRPr="00A61365" w:rsidRDefault="00962653" w:rsidP="00A61365">
      <w:pPr>
        <w:pStyle w:val="Liste"/>
      </w:pPr>
      <w:r w:rsidRPr="00A61365">
        <w:t>Kjøp og salg av jord</w:t>
      </w:r>
    </w:p>
    <w:p w14:paraId="5D8DA565" w14:textId="77777777" w:rsidR="00F52703" w:rsidRPr="00A61365" w:rsidRDefault="00962653" w:rsidP="00A61365">
      <w:pPr>
        <w:pStyle w:val="Liste"/>
      </w:pPr>
      <w:r w:rsidRPr="00A61365">
        <w:t>Leie av jord og melkekvote</w:t>
      </w:r>
    </w:p>
    <w:p w14:paraId="1E0F0223" w14:textId="77777777" w:rsidR="00F52703" w:rsidRPr="00A61365" w:rsidRDefault="00962653" w:rsidP="00A61365">
      <w:r w:rsidRPr="00A61365">
        <w:t>Som følge av at Totalkalkylen er et sektorregnskap der jord er definert å tilhøre sektoren, skilles det ikke på om disse transaksjonene foregår mellom aktive utøvere og jordeiere uten næringsinntekt fra jordbrukssektoren. I stedet for å føre årlige inntekter og kostnader fra jordleie og melkekvoter som på enkeltbruksnivå (jf. Referansebruksberegningene), inngår denne kapitalen i jordbrukssektorens kapital og framkommer som høyere gjeld og rentekostnader, og ved å inngå i egenkapitalen som årsresultatet skal gi avkastning til.</w:t>
      </w:r>
    </w:p>
    <w:p w14:paraId="40D1C884" w14:textId="77777777" w:rsidR="00F52703" w:rsidRPr="00A61365" w:rsidRDefault="00962653" w:rsidP="00A61365">
      <w:r w:rsidRPr="00A61365">
        <w:t>Beregningen av jordbrukets bokførte kapital omfatter både egen og leid jord. Gjeld knyttet til jordbruksarealer på eiendommer uten næringsinntekt (bortleide bruk), inngår som en del av sektorens samlede gjeldsmasse. Realrentekostnaden på denne gjelda påvirker derfor resultatmålet «Vederlag til arbeid og egenkapital». Også kjøp av jord påvirker resultatmålet «Vederlag til arbeid og egenkapital» direkte i den grad det påvirker endring i gjeldsmassen i forbindelse med opptak av lån til jordkjøpet. Tilsvarende betraktninger gjøres også på andre områder, for å gjøre beregningsprinsippene konsistente, for eksempel ved leie/kjøp av melkekvoter.</w:t>
      </w:r>
    </w:p>
    <w:p w14:paraId="4B063496" w14:textId="77777777" w:rsidR="00F52703" w:rsidRPr="00A61365" w:rsidRDefault="00962653" w:rsidP="00A61365">
      <w:r w:rsidRPr="00A61365">
        <w:t>Ved omsetning av brukte landbruksmaskiner, føres kun forhandleravansen som kapitalkostnad for sektoren, fordi maskinen allerede tilhører sektoren. Tilsvarende gjelder også kjøp og salg av melkekvoter, der bare administrasjonskostnaden til formidlingsleddet blir ført. Korn, unntatt det som brukes som eget fôr, selges derimot ut av sektoren og kjøpes tilbake som kraftfôr, og framkommer dermed på både inntekts- og kostnadssiden. Restverdien av bygninger og maskiner på bruk som går ut av drift, trekkes ut av kapitalgrunnlaget. Det søkes konsistens mellom det som inntekts- og kostnadsføres, det vil si inntekter/kostnader relateres til tilhørende kostnader/inntekter. Det medfører at en inntektsfører verdien av jordbrukets ressurser brukt utenfor jordbruket. For maskiner aktivert i, men brukt utenom jordbruket, inntektsføres for eksempel jordbruket for kapitalslitkostnadene knyttet til denne bruken.</w:t>
      </w:r>
    </w:p>
    <w:p w14:paraId="481C4704" w14:textId="77777777" w:rsidR="00F52703" w:rsidRPr="00A61365" w:rsidRDefault="00962653" w:rsidP="00A61365">
      <w:pPr>
        <w:pStyle w:val="avsnitt-tittel"/>
      </w:pPr>
      <w:r w:rsidRPr="00A61365">
        <w:t>Normaliserte regnskaper</w:t>
      </w:r>
    </w:p>
    <w:p w14:paraId="7FDD4D33" w14:textId="77777777" w:rsidR="00F52703" w:rsidRPr="00A61365" w:rsidRDefault="00962653" w:rsidP="00A61365">
      <w:r w:rsidRPr="00A61365">
        <w:t>Hovedprinsippene for grunnlagsmaterialet for jordbruksoppgjørene, fastsettes gjennom Stortingets behandling av meldinger om landbrukspolitikken og, innenfor disse rammene, ved avklaringer mellom avtalepartene.</w:t>
      </w:r>
    </w:p>
    <w:p w14:paraId="67E79B2E" w14:textId="64CC1BBF" w:rsidR="00F52703" w:rsidRPr="00A61365" w:rsidRDefault="00962653" w:rsidP="00A61365">
      <w:r w:rsidRPr="00A61365">
        <w:t>I forhandlingene brukes Totalkalkylens normaliserte regnskaper jf. tabell 4.1 for å sammenligne inntektsutviklingen i jordbruket med inntektsutviklingen for andre grupper i samfunnet.</w:t>
      </w:r>
    </w:p>
    <w:p w14:paraId="05516BBF" w14:textId="1F9F2D72" w:rsidR="00A61365" w:rsidRPr="00A61365" w:rsidRDefault="00A61365" w:rsidP="00A61365">
      <w:pPr>
        <w:pStyle w:val="tabell-tittel"/>
      </w:pPr>
      <w:r w:rsidRPr="00A61365">
        <w:lastRenderedPageBreak/>
        <w:t>Resultater etter normalisert regnskap</w:t>
      </w:r>
    </w:p>
    <w:p w14:paraId="3B392514" w14:textId="77777777" w:rsidR="00F52703" w:rsidRPr="00A61365" w:rsidRDefault="00962653" w:rsidP="00A61365">
      <w:pPr>
        <w:pStyle w:val="Tabellnavn"/>
      </w:pPr>
      <w:r w:rsidRPr="00A6136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920"/>
        <w:gridCol w:w="920"/>
        <w:gridCol w:w="920"/>
        <w:gridCol w:w="920"/>
        <w:gridCol w:w="920"/>
        <w:gridCol w:w="920"/>
      </w:tblGrid>
      <w:tr w:rsidR="00F52703" w:rsidRPr="00A61365" w14:paraId="3A99DC99" w14:textId="77777777" w:rsidTr="00A61365">
        <w:trPr>
          <w:trHeight w:val="36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20705" w14:textId="77777777" w:rsidR="00F52703" w:rsidRPr="00A61365" w:rsidRDefault="00F52703" w:rsidP="00A61365"/>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443AD" w14:textId="77777777" w:rsidR="00F52703" w:rsidRPr="00A61365" w:rsidRDefault="00962653" w:rsidP="00A61365">
            <w:r w:rsidRPr="00A61365">
              <w:t>2016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51D29" w14:textId="77777777" w:rsidR="00F52703" w:rsidRPr="00A61365" w:rsidRDefault="00962653" w:rsidP="00A61365">
            <w:r w:rsidRPr="00A61365">
              <w:t>2017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C9B84" w14:textId="77777777" w:rsidR="00F52703" w:rsidRPr="00A61365" w:rsidRDefault="00962653" w:rsidP="00A61365">
            <w:r w:rsidRPr="00A61365">
              <w:t>2018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86E6D4" w14:textId="77777777" w:rsidR="00F52703" w:rsidRPr="00A61365" w:rsidRDefault="00962653" w:rsidP="00A61365">
            <w:r w:rsidRPr="00A61365">
              <w:t>2019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21E9D" w14:textId="77777777" w:rsidR="00F52703" w:rsidRPr="00A61365" w:rsidRDefault="00962653" w:rsidP="00A61365">
            <w:r w:rsidRPr="00A61365">
              <w:t>2020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D77CE" w14:textId="77777777" w:rsidR="00F52703" w:rsidRPr="00A61365" w:rsidRDefault="00962653" w:rsidP="00A61365">
            <w:r w:rsidRPr="00A61365">
              <w:t>2021</w:t>
            </w:r>
            <w:r w:rsidRPr="00A61365">
              <w:rPr>
                <w:rStyle w:val="skrift-hevet"/>
              </w:rPr>
              <w:t>1</w:t>
            </w:r>
          </w:p>
        </w:tc>
      </w:tr>
      <w:tr w:rsidR="00F52703" w:rsidRPr="00A61365" w14:paraId="65645646" w14:textId="77777777" w:rsidTr="00A61365">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3BB0AD5A" w14:textId="77777777" w:rsidR="00F52703" w:rsidRPr="00A61365" w:rsidRDefault="00962653" w:rsidP="00A61365">
            <w:r w:rsidRPr="00A61365">
              <w:t xml:space="preserve">Produksjonsinntekter. Mill. kr.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3F73263" w14:textId="77777777" w:rsidR="00F52703" w:rsidRPr="00A61365" w:rsidRDefault="00962653" w:rsidP="00A61365">
            <w:r w:rsidRPr="00A61365">
              <w:t>33 713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D54A787" w14:textId="77777777" w:rsidR="00F52703" w:rsidRPr="00A61365" w:rsidRDefault="00962653" w:rsidP="00A61365">
            <w:r w:rsidRPr="00A61365">
              <w:t>33 813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3ABBC48" w14:textId="77777777" w:rsidR="00F52703" w:rsidRPr="00A61365" w:rsidRDefault="00962653" w:rsidP="00A61365">
            <w:r w:rsidRPr="00A61365">
              <w:t>34 186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E6318FC" w14:textId="77777777" w:rsidR="00F52703" w:rsidRPr="00A61365" w:rsidRDefault="00962653" w:rsidP="00A61365">
            <w:r w:rsidRPr="00A61365">
              <w:t>34 219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AC234B7" w14:textId="77777777" w:rsidR="00F52703" w:rsidRPr="00A61365" w:rsidRDefault="00962653" w:rsidP="00A61365">
            <w:r w:rsidRPr="00A61365">
              <w:t>36 160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76D4105" w14:textId="77777777" w:rsidR="00F52703" w:rsidRPr="00A61365" w:rsidRDefault="00962653" w:rsidP="00A61365">
            <w:r w:rsidRPr="00A61365">
              <w:t>38 789</w:t>
            </w:r>
          </w:p>
        </w:tc>
      </w:tr>
      <w:tr w:rsidR="00F52703" w:rsidRPr="00A61365" w14:paraId="450602F8" w14:textId="77777777" w:rsidTr="00A61365">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554EA620" w14:textId="77777777" w:rsidR="00F52703" w:rsidRPr="00A61365" w:rsidRDefault="00962653" w:rsidP="00A61365">
            <w:r w:rsidRPr="00A61365">
              <w:t>Direkte tilskudd. Mill. kr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5480CA4" w14:textId="77777777" w:rsidR="00F52703" w:rsidRPr="00A61365" w:rsidRDefault="00962653" w:rsidP="00A61365">
            <w:r w:rsidRPr="00A61365">
              <w:t>10 497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819C272" w14:textId="77777777" w:rsidR="00F52703" w:rsidRPr="00A61365" w:rsidRDefault="00962653" w:rsidP="00A61365">
            <w:r w:rsidRPr="00A61365">
              <w:t>10 259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F458B93" w14:textId="77777777" w:rsidR="00F52703" w:rsidRPr="00A61365" w:rsidRDefault="00962653" w:rsidP="00A61365">
            <w:r w:rsidRPr="00A61365">
              <w:t>11 726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A083920" w14:textId="77777777" w:rsidR="00F52703" w:rsidRPr="00A61365" w:rsidRDefault="00962653" w:rsidP="00A61365">
            <w:r w:rsidRPr="00A61365">
              <w:t>10 497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8847FB5" w14:textId="77777777" w:rsidR="00F52703" w:rsidRPr="00A61365" w:rsidRDefault="00962653" w:rsidP="00A61365">
            <w:r w:rsidRPr="00A61365">
              <w:t>12 094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E23F8A0" w14:textId="77777777" w:rsidR="00F52703" w:rsidRPr="00A61365" w:rsidRDefault="00962653" w:rsidP="00A61365">
            <w:r w:rsidRPr="00A61365">
              <w:t>12 082</w:t>
            </w:r>
          </w:p>
        </w:tc>
      </w:tr>
      <w:tr w:rsidR="00F52703" w:rsidRPr="00A61365" w14:paraId="0388EA70" w14:textId="77777777" w:rsidTr="00A61365">
        <w:trPr>
          <w:trHeight w:val="64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2ACACDA" w14:textId="77777777" w:rsidR="00F52703" w:rsidRPr="00A61365" w:rsidRDefault="00962653" w:rsidP="00A61365">
            <w:r w:rsidRPr="00A61365">
              <w:t xml:space="preserve">Sum inntekter inkludert tilskudd. </w:t>
            </w:r>
            <w:r w:rsidRPr="00A61365">
              <w:br/>
              <w:t>Mill. kr. (A)</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FE8FC" w14:textId="77777777" w:rsidR="00F52703" w:rsidRPr="00A61365" w:rsidRDefault="00962653" w:rsidP="00A61365">
            <w:r w:rsidRPr="00A61365">
              <w:t>44 210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9D175" w14:textId="77777777" w:rsidR="00F52703" w:rsidRPr="00A61365" w:rsidRDefault="00962653" w:rsidP="00A61365">
            <w:r w:rsidRPr="00A61365">
              <w:t>44 072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53B09" w14:textId="77777777" w:rsidR="00F52703" w:rsidRPr="00A61365" w:rsidRDefault="00962653" w:rsidP="00A61365">
            <w:r w:rsidRPr="00A61365">
              <w:t>45 945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6B7B1" w14:textId="77777777" w:rsidR="00F52703" w:rsidRPr="00A61365" w:rsidRDefault="00962653" w:rsidP="00A61365">
            <w:r w:rsidRPr="00A61365">
              <w:t>44 210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1B8AC" w14:textId="77777777" w:rsidR="00F52703" w:rsidRPr="00A61365" w:rsidRDefault="00962653" w:rsidP="00A61365">
            <w:r w:rsidRPr="00A61365">
              <w:t>48 253</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6813D" w14:textId="77777777" w:rsidR="00F52703" w:rsidRPr="00A61365" w:rsidRDefault="00962653" w:rsidP="00A61365">
            <w:r w:rsidRPr="00A61365">
              <w:t>50 871</w:t>
            </w:r>
          </w:p>
        </w:tc>
      </w:tr>
      <w:tr w:rsidR="00F52703" w:rsidRPr="00A61365" w14:paraId="60F1B9FA" w14:textId="77777777" w:rsidTr="00A61365">
        <w:trPr>
          <w:trHeight w:val="38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36968608" w14:textId="77777777" w:rsidR="00F52703" w:rsidRPr="00A61365" w:rsidRDefault="00962653" w:rsidP="00A61365">
            <w:r w:rsidRPr="00A61365">
              <w:t>Sum ikke-varige produksjonsmidler. Mill.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0B55A" w14:textId="77777777" w:rsidR="00F52703" w:rsidRPr="00A61365" w:rsidRDefault="00962653" w:rsidP="00A61365">
            <w:r w:rsidRPr="00A61365">
              <w:t>20 544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A0C5E" w14:textId="77777777" w:rsidR="00F52703" w:rsidRPr="00A61365" w:rsidRDefault="00962653" w:rsidP="00A61365">
            <w:r w:rsidRPr="00A61365">
              <w:t>20 649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967B6" w14:textId="77777777" w:rsidR="00F52703" w:rsidRPr="00A61365" w:rsidRDefault="00962653" w:rsidP="00A61365">
            <w:r w:rsidRPr="00A61365">
              <w:t>22 176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C8ACF" w14:textId="77777777" w:rsidR="00F52703" w:rsidRPr="00A61365" w:rsidRDefault="00962653" w:rsidP="00A61365">
            <w:r w:rsidRPr="00A61365">
              <w:t>22 037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5EAF0" w14:textId="77777777" w:rsidR="00F52703" w:rsidRPr="00A61365" w:rsidRDefault="00962653" w:rsidP="00A61365">
            <w:r w:rsidRPr="00A61365">
              <w:t>22 212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2B475" w14:textId="77777777" w:rsidR="00F52703" w:rsidRPr="00A61365" w:rsidRDefault="00962653" w:rsidP="00A61365">
            <w:r w:rsidRPr="00A61365">
              <w:t>24 286</w:t>
            </w:r>
          </w:p>
        </w:tc>
      </w:tr>
      <w:tr w:rsidR="00F52703" w:rsidRPr="00A61365" w14:paraId="3C710F04" w14:textId="77777777" w:rsidTr="00A61365">
        <w:trPr>
          <w:trHeight w:val="38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3478A4FB" w14:textId="77777777" w:rsidR="00F52703" w:rsidRPr="00A61365" w:rsidRDefault="00962653" w:rsidP="00A61365">
            <w:r w:rsidRPr="00A61365">
              <w:t>Sum kapitalkostnader. Mill.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E0003" w14:textId="77777777" w:rsidR="00F52703" w:rsidRPr="00A61365" w:rsidRDefault="00962653" w:rsidP="00A61365">
            <w:r w:rsidRPr="00A61365">
              <w:t>8 043</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329DD" w14:textId="77777777" w:rsidR="00F52703" w:rsidRPr="00A61365" w:rsidRDefault="00962653" w:rsidP="00A61365">
            <w:r w:rsidRPr="00A61365">
              <w:t>8 337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9D4A7" w14:textId="77777777" w:rsidR="00F52703" w:rsidRPr="00A61365" w:rsidRDefault="00962653" w:rsidP="00A61365">
            <w:r w:rsidRPr="00A61365">
              <w:t>8 652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014EA" w14:textId="77777777" w:rsidR="00F52703" w:rsidRPr="00A61365" w:rsidRDefault="00962653" w:rsidP="00A61365">
            <w:r w:rsidRPr="00A61365">
              <w:t>9 007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F0D6D" w14:textId="77777777" w:rsidR="00F52703" w:rsidRPr="00A61365" w:rsidRDefault="00962653" w:rsidP="00A61365">
            <w:r w:rsidRPr="00A61365">
              <w:t>9 208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3062F" w14:textId="77777777" w:rsidR="00F52703" w:rsidRPr="00A61365" w:rsidRDefault="00962653" w:rsidP="00A61365">
            <w:r w:rsidRPr="00A61365">
              <w:t>9 644</w:t>
            </w:r>
          </w:p>
        </w:tc>
      </w:tr>
      <w:tr w:rsidR="00F52703" w:rsidRPr="00A61365" w14:paraId="4F9B4BF9" w14:textId="77777777" w:rsidTr="00A61365">
        <w:trPr>
          <w:trHeight w:val="38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5859F367" w14:textId="77777777" w:rsidR="00F52703" w:rsidRPr="00A61365" w:rsidRDefault="00962653" w:rsidP="00A61365">
            <w:r w:rsidRPr="00A61365">
              <w:t>Sum kostnader. Mill. kr. (B)</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BA64A" w14:textId="77777777" w:rsidR="00F52703" w:rsidRPr="00A61365" w:rsidRDefault="00962653" w:rsidP="00A61365">
            <w:r w:rsidRPr="00A61365">
              <w:t>28 586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71FA1" w14:textId="77777777" w:rsidR="00F52703" w:rsidRPr="00A61365" w:rsidRDefault="00962653" w:rsidP="00A61365">
            <w:r w:rsidRPr="00A61365">
              <w:t>28 985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5268C" w14:textId="77777777" w:rsidR="00F52703" w:rsidRPr="00A61365" w:rsidRDefault="00962653" w:rsidP="00A61365">
            <w:r w:rsidRPr="00A61365">
              <w:t>30 828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4B880" w14:textId="77777777" w:rsidR="00F52703" w:rsidRPr="00A61365" w:rsidRDefault="00962653" w:rsidP="00A61365">
            <w:r w:rsidRPr="00A61365">
              <w:t>31 044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6F911" w14:textId="77777777" w:rsidR="00F52703" w:rsidRPr="00A61365" w:rsidRDefault="00962653" w:rsidP="00A61365">
            <w:r w:rsidRPr="00A61365">
              <w:t>31 420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DD0AC" w14:textId="77777777" w:rsidR="00F52703" w:rsidRPr="00A61365" w:rsidRDefault="00962653" w:rsidP="00A61365">
            <w:r w:rsidRPr="00A61365">
              <w:t>33 930</w:t>
            </w:r>
          </w:p>
        </w:tc>
      </w:tr>
      <w:tr w:rsidR="00F52703" w:rsidRPr="00A61365" w14:paraId="672C6C05" w14:textId="77777777" w:rsidTr="00A61365">
        <w:trPr>
          <w:trHeight w:val="380"/>
        </w:trPr>
        <w:tc>
          <w:tcPr>
            <w:tcW w:w="3680" w:type="dxa"/>
            <w:tcBorders>
              <w:top w:val="nil"/>
              <w:left w:val="nil"/>
              <w:bottom w:val="nil"/>
              <w:right w:val="nil"/>
            </w:tcBorders>
            <w:tcMar>
              <w:top w:w="128" w:type="dxa"/>
              <w:left w:w="43" w:type="dxa"/>
              <w:bottom w:w="43" w:type="dxa"/>
              <w:right w:w="43" w:type="dxa"/>
            </w:tcMar>
          </w:tcPr>
          <w:p w14:paraId="13BE621B" w14:textId="77777777" w:rsidR="00F52703" w:rsidRPr="00A61365" w:rsidRDefault="00962653" w:rsidP="00A61365">
            <w:r w:rsidRPr="00A61365">
              <w:t>Vederlag til arbeid og kapital. Mill. kr. (A-B)</w:t>
            </w:r>
          </w:p>
        </w:tc>
        <w:tc>
          <w:tcPr>
            <w:tcW w:w="920" w:type="dxa"/>
            <w:tcBorders>
              <w:top w:val="nil"/>
              <w:left w:val="nil"/>
              <w:bottom w:val="nil"/>
              <w:right w:val="nil"/>
            </w:tcBorders>
            <w:tcMar>
              <w:top w:w="128" w:type="dxa"/>
              <w:left w:w="43" w:type="dxa"/>
              <w:bottom w:w="43" w:type="dxa"/>
              <w:right w:w="43" w:type="dxa"/>
            </w:tcMar>
            <w:vAlign w:val="bottom"/>
          </w:tcPr>
          <w:p w14:paraId="09C666B3" w14:textId="77777777" w:rsidR="00F52703" w:rsidRPr="00A61365" w:rsidRDefault="00962653" w:rsidP="00A61365">
            <w:r w:rsidRPr="00A61365">
              <w:t>15 623</w:t>
            </w:r>
          </w:p>
        </w:tc>
        <w:tc>
          <w:tcPr>
            <w:tcW w:w="920" w:type="dxa"/>
            <w:tcBorders>
              <w:top w:val="nil"/>
              <w:left w:val="nil"/>
              <w:bottom w:val="nil"/>
              <w:right w:val="nil"/>
            </w:tcBorders>
            <w:tcMar>
              <w:top w:w="128" w:type="dxa"/>
              <w:left w:w="43" w:type="dxa"/>
              <w:bottom w:w="43" w:type="dxa"/>
              <w:right w:w="43" w:type="dxa"/>
            </w:tcMar>
            <w:vAlign w:val="bottom"/>
          </w:tcPr>
          <w:p w14:paraId="1B5EA00B" w14:textId="77777777" w:rsidR="00F52703" w:rsidRPr="00A61365" w:rsidRDefault="00962653" w:rsidP="00A61365">
            <w:r w:rsidRPr="00A61365">
              <w:t>15 087</w:t>
            </w:r>
          </w:p>
        </w:tc>
        <w:tc>
          <w:tcPr>
            <w:tcW w:w="920" w:type="dxa"/>
            <w:tcBorders>
              <w:top w:val="nil"/>
              <w:left w:val="nil"/>
              <w:bottom w:val="nil"/>
              <w:right w:val="nil"/>
            </w:tcBorders>
            <w:tcMar>
              <w:top w:w="128" w:type="dxa"/>
              <w:left w:w="43" w:type="dxa"/>
              <w:bottom w:w="43" w:type="dxa"/>
              <w:right w:w="43" w:type="dxa"/>
            </w:tcMar>
            <w:vAlign w:val="bottom"/>
          </w:tcPr>
          <w:p w14:paraId="182E969F" w14:textId="77777777" w:rsidR="00F52703" w:rsidRPr="00A61365" w:rsidRDefault="00962653" w:rsidP="00A61365">
            <w:r w:rsidRPr="00A61365">
              <w:t>15 456</w:t>
            </w:r>
          </w:p>
        </w:tc>
        <w:tc>
          <w:tcPr>
            <w:tcW w:w="920" w:type="dxa"/>
            <w:tcBorders>
              <w:top w:val="nil"/>
              <w:left w:val="nil"/>
              <w:bottom w:val="nil"/>
              <w:right w:val="nil"/>
            </w:tcBorders>
            <w:tcMar>
              <w:top w:w="128" w:type="dxa"/>
              <w:left w:w="43" w:type="dxa"/>
              <w:bottom w:w="43" w:type="dxa"/>
              <w:right w:w="43" w:type="dxa"/>
            </w:tcMar>
            <w:vAlign w:val="bottom"/>
          </w:tcPr>
          <w:p w14:paraId="4E551652" w14:textId="77777777" w:rsidR="00F52703" w:rsidRPr="00A61365" w:rsidRDefault="00962653" w:rsidP="00A61365">
            <w:r w:rsidRPr="00A61365">
              <w:t>14 901</w:t>
            </w:r>
          </w:p>
        </w:tc>
        <w:tc>
          <w:tcPr>
            <w:tcW w:w="920" w:type="dxa"/>
            <w:tcBorders>
              <w:top w:val="nil"/>
              <w:left w:val="nil"/>
              <w:bottom w:val="nil"/>
              <w:right w:val="nil"/>
            </w:tcBorders>
            <w:tcMar>
              <w:top w:w="128" w:type="dxa"/>
              <w:left w:w="43" w:type="dxa"/>
              <w:bottom w:w="43" w:type="dxa"/>
              <w:right w:w="43" w:type="dxa"/>
            </w:tcMar>
            <w:vAlign w:val="bottom"/>
          </w:tcPr>
          <w:p w14:paraId="31462959" w14:textId="77777777" w:rsidR="00F52703" w:rsidRPr="00A61365" w:rsidRDefault="00962653" w:rsidP="00A61365">
            <w:r w:rsidRPr="00A61365">
              <w:t>16 833</w:t>
            </w:r>
          </w:p>
        </w:tc>
        <w:tc>
          <w:tcPr>
            <w:tcW w:w="920" w:type="dxa"/>
            <w:tcBorders>
              <w:top w:val="nil"/>
              <w:left w:val="nil"/>
              <w:bottom w:val="nil"/>
              <w:right w:val="nil"/>
            </w:tcBorders>
            <w:tcMar>
              <w:top w:w="128" w:type="dxa"/>
              <w:left w:w="43" w:type="dxa"/>
              <w:bottom w:w="43" w:type="dxa"/>
              <w:right w:w="43" w:type="dxa"/>
            </w:tcMar>
            <w:vAlign w:val="bottom"/>
          </w:tcPr>
          <w:p w14:paraId="6BAD01D6" w14:textId="77777777" w:rsidR="00F52703" w:rsidRPr="00A61365" w:rsidRDefault="00962653" w:rsidP="00A61365">
            <w:r w:rsidRPr="00A61365">
              <w:t>16 941</w:t>
            </w:r>
          </w:p>
        </w:tc>
      </w:tr>
      <w:tr w:rsidR="00F52703" w:rsidRPr="00A61365" w14:paraId="7893B880" w14:textId="77777777" w:rsidTr="00A61365">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2E38F0A2" w14:textId="77777777" w:rsidR="00F52703" w:rsidRPr="00A61365" w:rsidRDefault="00962653" w:rsidP="00A61365">
            <w:r w:rsidRPr="00A61365">
              <w:t>– Realrente på lånt kapital. Mill. kr.(C)</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9743125" w14:textId="77777777" w:rsidR="00F52703" w:rsidRPr="00A61365" w:rsidRDefault="00962653" w:rsidP="00A61365">
            <w:r w:rsidRPr="00A61365">
              <w:t>308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98E3E6B" w14:textId="77777777" w:rsidR="00F52703" w:rsidRPr="00A61365" w:rsidRDefault="00962653" w:rsidP="00A61365">
            <w:r w:rsidRPr="00A61365">
              <w:t>349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FD70E1" w14:textId="77777777" w:rsidR="00F52703" w:rsidRPr="00A61365" w:rsidRDefault="00962653" w:rsidP="00A61365">
            <w:r w:rsidRPr="00A61365">
              <w:t>219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5E031B1" w14:textId="77777777" w:rsidR="00F52703" w:rsidRPr="00A61365" w:rsidRDefault="00962653" w:rsidP="00A61365">
            <w:r w:rsidRPr="00A61365">
              <w:t>736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4DF37DC" w14:textId="77777777" w:rsidR="00F52703" w:rsidRPr="00A61365" w:rsidRDefault="00962653" w:rsidP="00A61365">
            <w:r w:rsidRPr="00A61365">
              <w:t>639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26E9D41" w14:textId="77777777" w:rsidR="00F52703" w:rsidRPr="00A61365" w:rsidRDefault="00962653" w:rsidP="00A61365">
            <w:r w:rsidRPr="00A61365">
              <w:t>124</w:t>
            </w:r>
          </w:p>
        </w:tc>
      </w:tr>
      <w:tr w:rsidR="00F52703" w:rsidRPr="00A61365" w14:paraId="2E2972A3" w14:textId="77777777" w:rsidTr="00A61365">
        <w:trPr>
          <w:trHeight w:val="64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561A0A4C" w14:textId="77777777" w:rsidR="00F52703" w:rsidRPr="00A61365" w:rsidRDefault="00962653" w:rsidP="00A61365">
            <w:r w:rsidRPr="00A61365">
              <w:t xml:space="preserve">Vederlag til arbeid og egenkapital. </w:t>
            </w:r>
            <w:r w:rsidRPr="00A61365">
              <w:br/>
              <w:t>Mill. kr. (A-B-C)</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9F2EE" w14:textId="77777777" w:rsidR="00F52703" w:rsidRPr="00A61365" w:rsidRDefault="00962653" w:rsidP="00A61365">
            <w:r w:rsidRPr="00A61365">
              <w:t>15 316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96ED3" w14:textId="77777777" w:rsidR="00F52703" w:rsidRPr="00A61365" w:rsidRDefault="00962653" w:rsidP="00A61365">
            <w:r w:rsidRPr="00A61365">
              <w:t>14 738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D70BD" w14:textId="77777777" w:rsidR="00F52703" w:rsidRPr="00A61365" w:rsidRDefault="00962653" w:rsidP="00A61365">
            <w:r w:rsidRPr="00A61365">
              <w:t>15 237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AE591" w14:textId="77777777" w:rsidR="00F52703" w:rsidRPr="00A61365" w:rsidRDefault="00962653" w:rsidP="00A61365">
            <w:r w:rsidRPr="00A61365">
              <w:t>14 165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5BC87" w14:textId="77777777" w:rsidR="00F52703" w:rsidRPr="00A61365" w:rsidRDefault="00962653" w:rsidP="00A61365">
            <w:r w:rsidRPr="00A61365">
              <w:t>16 195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E3A26" w14:textId="77777777" w:rsidR="00F52703" w:rsidRPr="00A61365" w:rsidRDefault="00962653" w:rsidP="00A61365">
            <w:r w:rsidRPr="00A61365">
              <w:t>16 817</w:t>
            </w:r>
          </w:p>
        </w:tc>
      </w:tr>
      <w:tr w:rsidR="00F52703" w:rsidRPr="00A61365" w14:paraId="05ECAD45" w14:textId="77777777" w:rsidTr="00A61365">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071F9EDA" w14:textId="77777777" w:rsidR="00F52703" w:rsidRPr="00A61365" w:rsidRDefault="00962653" w:rsidP="00A61365">
            <w:r w:rsidRPr="00A61365">
              <w:t>Antall årsverk</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31DC2AF" w14:textId="77777777" w:rsidR="00F52703" w:rsidRPr="00A61365" w:rsidRDefault="00962653" w:rsidP="00A61365">
            <w:r w:rsidRPr="00A61365">
              <w:t>44 000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7C29F96" w14:textId="77777777" w:rsidR="00F52703" w:rsidRPr="00A61365" w:rsidRDefault="00962653" w:rsidP="00A61365">
            <w:r w:rsidRPr="00A61365">
              <w:t>43 300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070FDC8" w14:textId="77777777" w:rsidR="00F52703" w:rsidRPr="00A61365" w:rsidRDefault="00962653" w:rsidP="00A61365">
            <w:r w:rsidRPr="00A61365">
              <w:t>42 800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9C4B5A7" w14:textId="77777777" w:rsidR="00F52703" w:rsidRPr="00A61365" w:rsidRDefault="00962653" w:rsidP="00A61365">
            <w:r w:rsidRPr="00A61365">
              <w:t>42 300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A7992E6" w14:textId="77777777" w:rsidR="00F52703" w:rsidRPr="00A61365" w:rsidRDefault="00962653" w:rsidP="00A61365">
            <w:r w:rsidRPr="00A61365">
              <w:t>42 700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505431F" w14:textId="77777777" w:rsidR="00F52703" w:rsidRPr="00A61365" w:rsidRDefault="00962653" w:rsidP="00A61365">
            <w:r w:rsidRPr="00A61365">
              <w:t>42 100</w:t>
            </w:r>
          </w:p>
        </w:tc>
      </w:tr>
      <w:tr w:rsidR="00F52703" w:rsidRPr="00A61365" w14:paraId="33E822F6" w14:textId="77777777" w:rsidTr="00A61365">
        <w:trPr>
          <w:trHeight w:val="64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63BFDB99" w14:textId="77777777" w:rsidR="00F52703" w:rsidRPr="00A61365" w:rsidRDefault="00962653" w:rsidP="00A61365">
            <w:r w:rsidRPr="00A61365">
              <w:t>Vederlag til arbeid og egenkapital per årsverk.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86AE0" w14:textId="77777777" w:rsidR="00F52703" w:rsidRPr="00A61365" w:rsidRDefault="00962653" w:rsidP="00A61365">
            <w:r w:rsidRPr="00A61365">
              <w:t>348 100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8FB9A" w14:textId="77777777" w:rsidR="00F52703" w:rsidRPr="00A61365" w:rsidRDefault="00962653" w:rsidP="00A61365">
            <w:r w:rsidRPr="00A61365">
              <w:t>340 400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90FD2" w14:textId="77777777" w:rsidR="00F52703" w:rsidRPr="00A61365" w:rsidRDefault="00962653" w:rsidP="00A61365">
            <w:r w:rsidRPr="00A61365">
              <w:t>356 000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0D311" w14:textId="77777777" w:rsidR="00F52703" w:rsidRPr="00A61365" w:rsidRDefault="00962653" w:rsidP="00A61365">
            <w:r w:rsidRPr="00A61365">
              <w:t>334 900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DFC9C" w14:textId="77777777" w:rsidR="00F52703" w:rsidRPr="00A61365" w:rsidRDefault="00962653" w:rsidP="00A61365">
            <w:r w:rsidRPr="00A61365">
              <w:t>379 300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0A072" w14:textId="77777777" w:rsidR="00F52703" w:rsidRPr="00A61365" w:rsidRDefault="00962653" w:rsidP="00A61365">
            <w:r w:rsidRPr="00A61365">
              <w:t>399 500</w:t>
            </w:r>
          </w:p>
        </w:tc>
      </w:tr>
      <w:tr w:rsidR="00F52703" w:rsidRPr="00A61365" w14:paraId="13E44936" w14:textId="77777777" w:rsidTr="00A61365">
        <w:trPr>
          <w:trHeight w:val="380"/>
        </w:trPr>
        <w:tc>
          <w:tcPr>
            <w:tcW w:w="3680" w:type="dxa"/>
            <w:tcBorders>
              <w:top w:val="nil"/>
              <w:left w:val="nil"/>
              <w:bottom w:val="nil"/>
              <w:right w:val="nil"/>
            </w:tcBorders>
            <w:tcMar>
              <w:top w:w="128" w:type="dxa"/>
              <w:left w:w="43" w:type="dxa"/>
              <w:bottom w:w="43" w:type="dxa"/>
              <w:right w:w="43" w:type="dxa"/>
            </w:tcMar>
          </w:tcPr>
          <w:p w14:paraId="6B920045" w14:textId="77777777" w:rsidR="00F52703" w:rsidRPr="00A61365" w:rsidRDefault="00962653" w:rsidP="00A61365">
            <w:r w:rsidRPr="00A61365">
              <w:t>Endring per årsverk. Kr</w:t>
            </w:r>
          </w:p>
        </w:tc>
        <w:tc>
          <w:tcPr>
            <w:tcW w:w="920" w:type="dxa"/>
            <w:tcBorders>
              <w:top w:val="nil"/>
              <w:left w:val="nil"/>
              <w:bottom w:val="nil"/>
              <w:right w:val="nil"/>
            </w:tcBorders>
            <w:tcMar>
              <w:top w:w="128" w:type="dxa"/>
              <w:left w:w="43" w:type="dxa"/>
              <w:bottom w:w="43" w:type="dxa"/>
              <w:right w:w="43" w:type="dxa"/>
            </w:tcMar>
            <w:vAlign w:val="bottom"/>
          </w:tcPr>
          <w:p w14:paraId="5B214D27" w14:textId="77777777" w:rsidR="00F52703" w:rsidRPr="00A61365" w:rsidRDefault="00F52703" w:rsidP="00A61365"/>
        </w:tc>
        <w:tc>
          <w:tcPr>
            <w:tcW w:w="920" w:type="dxa"/>
            <w:tcBorders>
              <w:top w:val="nil"/>
              <w:left w:val="nil"/>
              <w:bottom w:val="nil"/>
              <w:right w:val="nil"/>
            </w:tcBorders>
            <w:tcMar>
              <w:top w:w="128" w:type="dxa"/>
              <w:left w:w="43" w:type="dxa"/>
              <w:bottom w:w="43" w:type="dxa"/>
              <w:right w:w="43" w:type="dxa"/>
            </w:tcMar>
            <w:vAlign w:val="bottom"/>
          </w:tcPr>
          <w:p w14:paraId="2799B533" w14:textId="77777777" w:rsidR="00F52703" w:rsidRPr="00A61365" w:rsidRDefault="00962653" w:rsidP="00A61365">
            <w:r w:rsidRPr="00A61365">
              <w:t>-7 700</w:t>
            </w:r>
          </w:p>
        </w:tc>
        <w:tc>
          <w:tcPr>
            <w:tcW w:w="920" w:type="dxa"/>
            <w:tcBorders>
              <w:top w:val="nil"/>
              <w:left w:val="nil"/>
              <w:bottom w:val="nil"/>
              <w:right w:val="nil"/>
            </w:tcBorders>
            <w:tcMar>
              <w:top w:w="128" w:type="dxa"/>
              <w:left w:w="43" w:type="dxa"/>
              <w:bottom w:w="43" w:type="dxa"/>
              <w:right w:w="43" w:type="dxa"/>
            </w:tcMar>
            <w:vAlign w:val="bottom"/>
          </w:tcPr>
          <w:p w14:paraId="4EC92BCF" w14:textId="77777777" w:rsidR="00F52703" w:rsidRPr="00A61365" w:rsidRDefault="00962653" w:rsidP="00A61365">
            <w:r w:rsidRPr="00A61365">
              <w:t>15 600</w:t>
            </w:r>
          </w:p>
        </w:tc>
        <w:tc>
          <w:tcPr>
            <w:tcW w:w="920" w:type="dxa"/>
            <w:tcBorders>
              <w:top w:val="nil"/>
              <w:left w:val="nil"/>
              <w:bottom w:val="nil"/>
              <w:right w:val="nil"/>
            </w:tcBorders>
            <w:tcMar>
              <w:top w:w="128" w:type="dxa"/>
              <w:left w:w="43" w:type="dxa"/>
              <w:bottom w:w="43" w:type="dxa"/>
              <w:right w:w="43" w:type="dxa"/>
            </w:tcMar>
            <w:vAlign w:val="bottom"/>
          </w:tcPr>
          <w:p w14:paraId="16A28C94" w14:textId="77777777" w:rsidR="00F52703" w:rsidRPr="00A61365" w:rsidRDefault="00962653" w:rsidP="00A61365">
            <w:r w:rsidRPr="00A61365">
              <w:t>-21 100</w:t>
            </w:r>
          </w:p>
        </w:tc>
        <w:tc>
          <w:tcPr>
            <w:tcW w:w="920" w:type="dxa"/>
            <w:tcBorders>
              <w:top w:val="nil"/>
              <w:left w:val="nil"/>
              <w:bottom w:val="nil"/>
              <w:right w:val="nil"/>
            </w:tcBorders>
            <w:tcMar>
              <w:top w:w="128" w:type="dxa"/>
              <w:left w:w="43" w:type="dxa"/>
              <w:bottom w:w="43" w:type="dxa"/>
              <w:right w:w="43" w:type="dxa"/>
            </w:tcMar>
            <w:vAlign w:val="bottom"/>
          </w:tcPr>
          <w:p w14:paraId="74F7BE36" w14:textId="77777777" w:rsidR="00F52703" w:rsidRPr="00A61365" w:rsidRDefault="00962653" w:rsidP="00A61365">
            <w:r w:rsidRPr="00A61365">
              <w:t>44 400</w:t>
            </w:r>
          </w:p>
        </w:tc>
        <w:tc>
          <w:tcPr>
            <w:tcW w:w="920" w:type="dxa"/>
            <w:tcBorders>
              <w:top w:val="nil"/>
              <w:left w:val="nil"/>
              <w:bottom w:val="nil"/>
              <w:right w:val="nil"/>
            </w:tcBorders>
            <w:tcMar>
              <w:top w:w="128" w:type="dxa"/>
              <w:left w:w="43" w:type="dxa"/>
              <w:bottom w:w="43" w:type="dxa"/>
              <w:right w:w="43" w:type="dxa"/>
            </w:tcMar>
            <w:vAlign w:val="bottom"/>
          </w:tcPr>
          <w:p w14:paraId="5F492383" w14:textId="77777777" w:rsidR="00F52703" w:rsidRPr="00A61365" w:rsidRDefault="00962653" w:rsidP="00A61365">
            <w:r w:rsidRPr="00A61365">
              <w:t>20 200</w:t>
            </w:r>
          </w:p>
        </w:tc>
      </w:tr>
      <w:tr w:rsidR="00F52703" w:rsidRPr="00A61365" w14:paraId="43AA2E25" w14:textId="77777777" w:rsidTr="00A61365">
        <w:trPr>
          <w:trHeight w:val="380"/>
        </w:trPr>
        <w:tc>
          <w:tcPr>
            <w:tcW w:w="3680" w:type="dxa"/>
            <w:tcBorders>
              <w:top w:val="nil"/>
              <w:left w:val="nil"/>
              <w:bottom w:val="nil"/>
              <w:right w:val="nil"/>
            </w:tcBorders>
            <w:tcMar>
              <w:top w:w="128" w:type="dxa"/>
              <w:left w:w="43" w:type="dxa"/>
              <w:bottom w:w="43" w:type="dxa"/>
              <w:right w:w="43" w:type="dxa"/>
            </w:tcMar>
          </w:tcPr>
          <w:p w14:paraId="37D95052" w14:textId="77777777" w:rsidR="00F52703" w:rsidRPr="00A61365" w:rsidRDefault="00962653" w:rsidP="00A61365">
            <w:r w:rsidRPr="00A61365">
              <w:t>Endring per årsverk. Prosent</w:t>
            </w:r>
          </w:p>
        </w:tc>
        <w:tc>
          <w:tcPr>
            <w:tcW w:w="920" w:type="dxa"/>
            <w:tcBorders>
              <w:top w:val="nil"/>
              <w:left w:val="nil"/>
              <w:bottom w:val="nil"/>
              <w:right w:val="nil"/>
            </w:tcBorders>
            <w:tcMar>
              <w:top w:w="128" w:type="dxa"/>
              <w:left w:w="43" w:type="dxa"/>
              <w:bottom w:w="43" w:type="dxa"/>
              <w:right w:w="43" w:type="dxa"/>
            </w:tcMar>
            <w:vAlign w:val="bottom"/>
          </w:tcPr>
          <w:p w14:paraId="26EB1A01" w14:textId="77777777" w:rsidR="00F52703" w:rsidRPr="00A61365" w:rsidRDefault="00F52703" w:rsidP="00A61365"/>
        </w:tc>
        <w:tc>
          <w:tcPr>
            <w:tcW w:w="920" w:type="dxa"/>
            <w:tcBorders>
              <w:top w:val="nil"/>
              <w:left w:val="nil"/>
              <w:bottom w:val="nil"/>
              <w:right w:val="nil"/>
            </w:tcBorders>
            <w:tcMar>
              <w:top w:w="128" w:type="dxa"/>
              <w:left w:w="43" w:type="dxa"/>
              <w:bottom w:w="43" w:type="dxa"/>
              <w:right w:w="43" w:type="dxa"/>
            </w:tcMar>
            <w:vAlign w:val="bottom"/>
          </w:tcPr>
          <w:p w14:paraId="24516564" w14:textId="77777777" w:rsidR="00F52703" w:rsidRPr="00A61365" w:rsidRDefault="00962653" w:rsidP="00A61365">
            <w:r w:rsidRPr="00A61365">
              <w:t>-2,2</w:t>
            </w:r>
          </w:p>
        </w:tc>
        <w:tc>
          <w:tcPr>
            <w:tcW w:w="920" w:type="dxa"/>
            <w:tcBorders>
              <w:top w:val="nil"/>
              <w:left w:val="nil"/>
              <w:bottom w:val="nil"/>
              <w:right w:val="nil"/>
            </w:tcBorders>
            <w:tcMar>
              <w:top w:w="128" w:type="dxa"/>
              <w:left w:w="43" w:type="dxa"/>
              <w:bottom w:w="43" w:type="dxa"/>
              <w:right w:w="43" w:type="dxa"/>
            </w:tcMar>
            <w:vAlign w:val="bottom"/>
          </w:tcPr>
          <w:p w14:paraId="61AB7CAD" w14:textId="77777777" w:rsidR="00F52703" w:rsidRPr="00A61365" w:rsidRDefault="00962653" w:rsidP="00A61365">
            <w:r w:rsidRPr="00A61365">
              <w:t>4,6</w:t>
            </w:r>
          </w:p>
        </w:tc>
        <w:tc>
          <w:tcPr>
            <w:tcW w:w="920" w:type="dxa"/>
            <w:tcBorders>
              <w:top w:val="nil"/>
              <w:left w:val="nil"/>
              <w:bottom w:val="nil"/>
              <w:right w:val="nil"/>
            </w:tcBorders>
            <w:tcMar>
              <w:top w:w="128" w:type="dxa"/>
              <w:left w:w="43" w:type="dxa"/>
              <w:bottom w:w="43" w:type="dxa"/>
              <w:right w:w="43" w:type="dxa"/>
            </w:tcMar>
            <w:vAlign w:val="bottom"/>
          </w:tcPr>
          <w:p w14:paraId="0ADAE067" w14:textId="77777777" w:rsidR="00F52703" w:rsidRPr="00A61365" w:rsidRDefault="00962653" w:rsidP="00A61365">
            <w:r w:rsidRPr="00A61365">
              <w:t>-5,9</w:t>
            </w:r>
          </w:p>
        </w:tc>
        <w:tc>
          <w:tcPr>
            <w:tcW w:w="920" w:type="dxa"/>
            <w:tcBorders>
              <w:top w:val="nil"/>
              <w:left w:val="nil"/>
              <w:bottom w:val="nil"/>
              <w:right w:val="nil"/>
            </w:tcBorders>
            <w:tcMar>
              <w:top w:w="128" w:type="dxa"/>
              <w:left w:w="43" w:type="dxa"/>
              <w:bottom w:w="43" w:type="dxa"/>
              <w:right w:w="43" w:type="dxa"/>
            </w:tcMar>
            <w:vAlign w:val="bottom"/>
          </w:tcPr>
          <w:p w14:paraId="09DF83F2" w14:textId="77777777" w:rsidR="00F52703" w:rsidRPr="00A61365" w:rsidRDefault="00962653" w:rsidP="00A61365">
            <w:r w:rsidRPr="00A61365">
              <w:t>13,3</w:t>
            </w:r>
          </w:p>
        </w:tc>
        <w:tc>
          <w:tcPr>
            <w:tcW w:w="920" w:type="dxa"/>
            <w:tcBorders>
              <w:top w:val="nil"/>
              <w:left w:val="nil"/>
              <w:bottom w:val="nil"/>
              <w:right w:val="nil"/>
            </w:tcBorders>
            <w:tcMar>
              <w:top w:w="128" w:type="dxa"/>
              <w:left w:w="43" w:type="dxa"/>
              <w:bottom w:w="43" w:type="dxa"/>
              <w:right w:w="43" w:type="dxa"/>
            </w:tcMar>
            <w:vAlign w:val="bottom"/>
          </w:tcPr>
          <w:p w14:paraId="5ED59B0D" w14:textId="77777777" w:rsidR="00F52703" w:rsidRPr="00A61365" w:rsidRDefault="00962653" w:rsidP="00A61365">
            <w:r w:rsidRPr="00A61365">
              <w:t>5,3</w:t>
            </w:r>
          </w:p>
        </w:tc>
      </w:tr>
      <w:tr w:rsidR="00F52703" w:rsidRPr="00A61365" w14:paraId="5902E4A5" w14:textId="77777777" w:rsidTr="00A61365">
        <w:trPr>
          <w:trHeight w:val="640"/>
        </w:trPr>
        <w:tc>
          <w:tcPr>
            <w:tcW w:w="3680" w:type="dxa"/>
            <w:tcBorders>
              <w:top w:val="nil"/>
              <w:left w:val="nil"/>
              <w:bottom w:val="single" w:sz="4" w:space="0" w:color="000000"/>
              <w:right w:val="nil"/>
            </w:tcBorders>
            <w:tcMar>
              <w:top w:w="128" w:type="dxa"/>
              <w:left w:w="43" w:type="dxa"/>
              <w:bottom w:w="43" w:type="dxa"/>
              <w:right w:w="43" w:type="dxa"/>
            </w:tcMar>
          </w:tcPr>
          <w:p w14:paraId="72B914E9" w14:textId="77777777" w:rsidR="00F52703" w:rsidRPr="00A61365" w:rsidRDefault="00962653" w:rsidP="00A61365">
            <w:r w:rsidRPr="00A61365">
              <w:rPr>
                <w:rStyle w:val="kursiv"/>
              </w:rPr>
              <w:t>Inntektseffekt per årsverk av jordbruksfradrag. Kroner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16415D2" w14:textId="77777777" w:rsidR="00F52703" w:rsidRPr="00A61365" w:rsidRDefault="00962653" w:rsidP="00A61365">
            <w:r w:rsidRPr="00A61365">
              <w:t>28 200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7A5F7C6" w14:textId="77777777" w:rsidR="00F52703" w:rsidRPr="00A61365" w:rsidRDefault="00962653" w:rsidP="00A61365">
            <w:r w:rsidRPr="00A61365">
              <w:t>28 100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51F42A4" w14:textId="77777777" w:rsidR="00F52703" w:rsidRPr="00A61365" w:rsidRDefault="00962653" w:rsidP="00A61365">
            <w:r w:rsidRPr="00A61365">
              <w:t>27 600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B4C7401" w14:textId="77777777" w:rsidR="00F52703" w:rsidRPr="00A61365" w:rsidRDefault="00962653" w:rsidP="00A61365">
            <w:r w:rsidRPr="00A61365">
              <w:t>24 500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F0B2FE4" w14:textId="77777777" w:rsidR="00F52703" w:rsidRPr="00A61365" w:rsidRDefault="00962653" w:rsidP="00A61365">
            <w:r w:rsidRPr="00A61365">
              <w:t>26 500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B391C62" w14:textId="77777777" w:rsidR="00F52703" w:rsidRPr="00A61365" w:rsidRDefault="00962653" w:rsidP="00A61365">
            <w:r w:rsidRPr="00A61365">
              <w:t>27 000</w:t>
            </w:r>
          </w:p>
        </w:tc>
      </w:tr>
      <w:tr w:rsidR="00F52703" w:rsidRPr="00A61365" w14:paraId="34CC6A0C" w14:textId="77777777" w:rsidTr="00A61365">
        <w:trPr>
          <w:trHeight w:val="64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5F0A7052" w14:textId="77777777" w:rsidR="00F52703" w:rsidRPr="00A61365" w:rsidRDefault="00962653" w:rsidP="00A61365">
            <w:r w:rsidRPr="00A61365">
              <w:rPr>
                <w:rStyle w:val="kursiv"/>
              </w:rPr>
              <w:t>Vederlag til arbeid og egenkapital per årsverk inkludert effekt av jordbruksfradraget.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3E696" w14:textId="77777777" w:rsidR="00F52703" w:rsidRPr="00A61365" w:rsidRDefault="00962653" w:rsidP="00A61365">
            <w:r w:rsidRPr="00A61365">
              <w:t>376 300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1D872" w14:textId="77777777" w:rsidR="00F52703" w:rsidRPr="00A61365" w:rsidRDefault="00962653" w:rsidP="00A61365">
            <w:r w:rsidRPr="00A61365">
              <w:t>368 500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9399F" w14:textId="77777777" w:rsidR="00F52703" w:rsidRPr="00A61365" w:rsidRDefault="00962653" w:rsidP="00A61365">
            <w:r w:rsidRPr="00A61365">
              <w:t>383 600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4690B" w14:textId="77777777" w:rsidR="00F52703" w:rsidRPr="00A61365" w:rsidRDefault="00962653" w:rsidP="00A61365">
            <w:r w:rsidRPr="00A61365">
              <w:t>359 400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EB480" w14:textId="77777777" w:rsidR="00F52703" w:rsidRPr="00A61365" w:rsidRDefault="00962653" w:rsidP="00A61365">
            <w:r w:rsidRPr="00A61365">
              <w:t>405 800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F3C64" w14:textId="77777777" w:rsidR="00F52703" w:rsidRPr="00A61365" w:rsidRDefault="00962653" w:rsidP="00A61365">
            <w:r w:rsidRPr="00A61365">
              <w:t>426 500</w:t>
            </w:r>
          </w:p>
        </w:tc>
      </w:tr>
      <w:tr w:rsidR="00F52703" w:rsidRPr="00A61365" w14:paraId="339A2276" w14:textId="77777777" w:rsidTr="00A61365">
        <w:trPr>
          <w:trHeight w:val="380"/>
        </w:trPr>
        <w:tc>
          <w:tcPr>
            <w:tcW w:w="3680" w:type="dxa"/>
            <w:tcBorders>
              <w:top w:val="single" w:sz="4" w:space="0" w:color="000000"/>
              <w:left w:val="nil"/>
              <w:right w:val="nil"/>
            </w:tcBorders>
            <w:tcMar>
              <w:top w:w="128" w:type="dxa"/>
              <w:left w:w="43" w:type="dxa"/>
              <w:bottom w:w="43" w:type="dxa"/>
              <w:right w:w="43" w:type="dxa"/>
            </w:tcMar>
          </w:tcPr>
          <w:p w14:paraId="210D1E2A" w14:textId="77777777" w:rsidR="00F52703" w:rsidRPr="00A61365" w:rsidRDefault="00962653" w:rsidP="00A61365">
            <w:r w:rsidRPr="00A61365">
              <w:rPr>
                <w:rStyle w:val="kursiv"/>
              </w:rPr>
              <w:t>Endring per årsverk. Kr</w:t>
            </w:r>
          </w:p>
        </w:tc>
        <w:tc>
          <w:tcPr>
            <w:tcW w:w="920" w:type="dxa"/>
            <w:tcBorders>
              <w:top w:val="single" w:sz="4" w:space="0" w:color="000000"/>
              <w:left w:val="nil"/>
              <w:right w:val="nil"/>
            </w:tcBorders>
            <w:tcMar>
              <w:top w:w="128" w:type="dxa"/>
              <w:left w:w="43" w:type="dxa"/>
              <w:bottom w:w="43" w:type="dxa"/>
              <w:right w:w="43" w:type="dxa"/>
            </w:tcMar>
            <w:vAlign w:val="bottom"/>
          </w:tcPr>
          <w:p w14:paraId="0F4AE689" w14:textId="77777777" w:rsidR="00F52703" w:rsidRPr="00A61365" w:rsidRDefault="00F52703" w:rsidP="00A61365"/>
        </w:tc>
        <w:tc>
          <w:tcPr>
            <w:tcW w:w="920" w:type="dxa"/>
            <w:tcBorders>
              <w:top w:val="single" w:sz="4" w:space="0" w:color="000000"/>
              <w:left w:val="nil"/>
              <w:right w:val="nil"/>
            </w:tcBorders>
            <w:tcMar>
              <w:top w:w="128" w:type="dxa"/>
              <w:left w:w="43" w:type="dxa"/>
              <w:bottom w:w="43" w:type="dxa"/>
              <w:right w:w="43" w:type="dxa"/>
            </w:tcMar>
            <w:vAlign w:val="bottom"/>
          </w:tcPr>
          <w:p w14:paraId="477ACEDD" w14:textId="77777777" w:rsidR="00F52703" w:rsidRPr="00A61365" w:rsidRDefault="00962653" w:rsidP="00A61365">
            <w:r w:rsidRPr="00A61365">
              <w:t>-7 800</w:t>
            </w:r>
          </w:p>
        </w:tc>
        <w:tc>
          <w:tcPr>
            <w:tcW w:w="920" w:type="dxa"/>
            <w:tcBorders>
              <w:top w:val="single" w:sz="4" w:space="0" w:color="000000"/>
              <w:left w:val="nil"/>
              <w:right w:val="nil"/>
            </w:tcBorders>
            <w:tcMar>
              <w:top w:w="128" w:type="dxa"/>
              <w:left w:w="43" w:type="dxa"/>
              <w:bottom w:w="43" w:type="dxa"/>
              <w:right w:w="43" w:type="dxa"/>
            </w:tcMar>
            <w:vAlign w:val="bottom"/>
          </w:tcPr>
          <w:p w14:paraId="4D5EDDDC" w14:textId="77777777" w:rsidR="00F52703" w:rsidRPr="00A61365" w:rsidRDefault="00962653" w:rsidP="00A61365">
            <w:r w:rsidRPr="00A61365">
              <w:t>15 100</w:t>
            </w:r>
          </w:p>
        </w:tc>
        <w:tc>
          <w:tcPr>
            <w:tcW w:w="920" w:type="dxa"/>
            <w:tcBorders>
              <w:top w:val="single" w:sz="4" w:space="0" w:color="000000"/>
              <w:left w:val="nil"/>
              <w:right w:val="nil"/>
            </w:tcBorders>
            <w:tcMar>
              <w:top w:w="128" w:type="dxa"/>
              <w:left w:w="43" w:type="dxa"/>
              <w:bottom w:w="43" w:type="dxa"/>
              <w:right w:w="43" w:type="dxa"/>
            </w:tcMar>
            <w:vAlign w:val="bottom"/>
          </w:tcPr>
          <w:p w14:paraId="4B721823" w14:textId="77777777" w:rsidR="00F52703" w:rsidRPr="00A61365" w:rsidRDefault="00962653" w:rsidP="00A61365">
            <w:r w:rsidRPr="00A61365">
              <w:t>-24 200</w:t>
            </w:r>
          </w:p>
        </w:tc>
        <w:tc>
          <w:tcPr>
            <w:tcW w:w="920" w:type="dxa"/>
            <w:tcBorders>
              <w:top w:val="single" w:sz="4" w:space="0" w:color="000000"/>
              <w:left w:val="nil"/>
              <w:right w:val="nil"/>
            </w:tcBorders>
            <w:tcMar>
              <w:top w:w="128" w:type="dxa"/>
              <w:left w:w="43" w:type="dxa"/>
              <w:bottom w:w="43" w:type="dxa"/>
              <w:right w:w="43" w:type="dxa"/>
            </w:tcMar>
            <w:vAlign w:val="bottom"/>
          </w:tcPr>
          <w:p w14:paraId="7314E109" w14:textId="77777777" w:rsidR="00F52703" w:rsidRPr="00A61365" w:rsidRDefault="00962653" w:rsidP="00A61365">
            <w:r w:rsidRPr="00A61365">
              <w:t>46 400</w:t>
            </w:r>
          </w:p>
        </w:tc>
        <w:tc>
          <w:tcPr>
            <w:tcW w:w="920" w:type="dxa"/>
            <w:tcBorders>
              <w:top w:val="single" w:sz="4" w:space="0" w:color="000000"/>
              <w:left w:val="nil"/>
              <w:right w:val="nil"/>
            </w:tcBorders>
            <w:tcMar>
              <w:top w:w="128" w:type="dxa"/>
              <w:left w:w="43" w:type="dxa"/>
              <w:bottom w:w="43" w:type="dxa"/>
              <w:right w:w="43" w:type="dxa"/>
            </w:tcMar>
            <w:vAlign w:val="bottom"/>
          </w:tcPr>
          <w:p w14:paraId="030A0CCF" w14:textId="77777777" w:rsidR="00F52703" w:rsidRPr="00A61365" w:rsidRDefault="00962653" w:rsidP="00A61365">
            <w:r w:rsidRPr="00A61365">
              <w:t>20 700</w:t>
            </w:r>
          </w:p>
        </w:tc>
      </w:tr>
      <w:tr w:rsidR="00F52703" w:rsidRPr="00A61365" w14:paraId="23305772" w14:textId="77777777" w:rsidTr="00A61365">
        <w:trPr>
          <w:trHeight w:val="38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3B28EABA" w14:textId="77777777" w:rsidR="00F52703" w:rsidRPr="00A61365" w:rsidRDefault="00962653" w:rsidP="00A61365">
            <w:r w:rsidRPr="00A61365">
              <w:rPr>
                <w:rStyle w:val="kursiv"/>
              </w:rPr>
              <w:t>Endring per årsverk. Prosent</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C1B498" w14:textId="77777777" w:rsidR="00F52703" w:rsidRPr="00A61365" w:rsidRDefault="00F52703" w:rsidP="00A61365"/>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39E896" w14:textId="77777777" w:rsidR="00F52703" w:rsidRPr="00A61365" w:rsidRDefault="00962653" w:rsidP="00A61365">
            <w:r w:rsidRPr="00A61365">
              <w:t>-2,1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59C9343" w14:textId="77777777" w:rsidR="00F52703" w:rsidRPr="00A61365" w:rsidRDefault="00962653" w:rsidP="00A61365">
            <w:r w:rsidRPr="00A61365">
              <w:t>4,1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2CA6A33" w14:textId="77777777" w:rsidR="00F52703" w:rsidRPr="00A61365" w:rsidRDefault="00962653" w:rsidP="00A61365">
            <w:r w:rsidRPr="00A61365">
              <w:t>-6,3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58FFD7" w14:textId="77777777" w:rsidR="00F52703" w:rsidRPr="00A61365" w:rsidRDefault="00962653" w:rsidP="00A61365">
            <w:r w:rsidRPr="00A61365">
              <w:t>12,9</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5BC8B9" w14:textId="77777777" w:rsidR="00F52703" w:rsidRPr="00A61365" w:rsidRDefault="00962653" w:rsidP="00A61365">
            <w:r w:rsidRPr="00A61365">
              <w:t>5,1</w:t>
            </w:r>
          </w:p>
        </w:tc>
      </w:tr>
    </w:tbl>
    <w:p w14:paraId="1E83499A" w14:textId="77777777" w:rsidR="00F52703" w:rsidRPr="00A61365" w:rsidRDefault="00962653" w:rsidP="00A61365">
      <w:pPr>
        <w:pStyle w:val="tabell-noter"/>
        <w:rPr>
          <w:rStyle w:val="skrift-hevet"/>
        </w:rPr>
      </w:pPr>
      <w:r w:rsidRPr="00A61365">
        <w:rPr>
          <w:rStyle w:val="skrift-hevet"/>
        </w:rPr>
        <w:t>1</w:t>
      </w:r>
      <w:r w:rsidRPr="00A61365">
        <w:tab/>
        <w:t>Foreløpig regnskap</w:t>
      </w:r>
    </w:p>
    <w:p w14:paraId="2DAB5377" w14:textId="77777777" w:rsidR="00F52703" w:rsidRPr="00A61365" w:rsidRDefault="00962653" w:rsidP="00A61365">
      <w:pPr>
        <w:pStyle w:val="Kilde"/>
      </w:pPr>
      <w:r w:rsidRPr="00A61365">
        <w:lastRenderedPageBreak/>
        <w:t>Budsjettnemnda for jordbruket</w:t>
      </w:r>
    </w:p>
    <w:p w14:paraId="20ADD0C0" w14:textId="77777777" w:rsidR="00F52703" w:rsidRPr="00A61365" w:rsidRDefault="00962653" w:rsidP="00A61365">
      <w:r w:rsidRPr="00A61365">
        <w:t>Normaliserte regnskaper bygger på (det registrerte) totalregnskapet for jordbruket. De normaliserte regnskapene er utarbeidet av to grunner:</w:t>
      </w:r>
    </w:p>
    <w:p w14:paraId="472E2B65" w14:textId="77777777" w:rsidR="00F52703" w:rsidRPr="00A61365" w:rsidRDefault="00962653" w:rsidP="00A61365">
      <w:pPr>
        <w:pStyle w:val="Liste"/>
      </w:pPr>
      <w:r w:rsidRPr="00A61365">
        <w:t>Jevne ut tilfeldige inntektssvingninger som blant annet har årsak i avlingsvariasjoner grunnet værforhold og enkelte andre forhold som kan variere mellom år uten at det sier noe om den underliggende inntektsutviklingen.</w:t>
      </w:r>
    </w:p>
    <w:p w14:paraId="51438CC5" w14:textId="77777777" w:rsidR="00F52703" w:rsidRPr="00A61365" w:rsidRDefault="00962653" w:rsidP="00A61365">
      <w:pPr>
        <w:pStyle w:val="Liste"/>
      </w:pPr>
      <w:r w:rsidRPr="00A61365">
        <w:t>Gi grunnlag for beregninger av produktivitetsutviklingen i jordbruket.</w:t>
      </w:r>
    </w:p>
    <w:p w14:paraId="277C3B8F" w14:textId="77777777" w:rsidR="00F52703" w:rsidRPr="00A61365" w:rsidRDefault="00962653" w:rsidP="00A61365">
      <w:r w:rsidRPr="00A61365">
        <w:t>I prinsippet skal normaliserte regnskap være bygd opp på samme måte som totalregnskapet, men de enkelte tallseriene skal være justert til de forhold som en kan anta vil rå i et normalår. I praksis er dette en såpass omfattende oppgave at normaliseringen er avgrenset til et mindre antall poster. Det gjelder de postene som har størst betydning for inntektsvariasjoner og som påvirker produktivitetsberegningene på en uheldig måte.</w:t>
      </w:r>
    </w:p>
    <w:p w14:paraId="64059631" w14:textId="77777777" w:rsidR="00F52703" w:rsidRPr="00A61365" w:rsidRDefault="00962653" w:rsidP="00A61365">
      <w:r w:rsidRPr="00A61365">
        <w:t>For å komme fram til normalisert regnskap er totalregnskapet i hovedsak endret slik:</w:t>
      </w:r>
    </w:p>
    <w:p w14:paraId="455FCD50" w14:textId="77777777" w:rsidR="00F52703" w:rsidRPr="00A61365" w:rsidRDefault="00962653" w:rsidP="00A61365">
      <w:pPr>
        <w:pStyle w:val="Liste"/>
      </w:pPr>
      <w:r w:rsidRPr="00A61365">
        <w:t>Mengder er justert for å tilsvare antatte mengder i et normalår</w:t>
      </w:r>
    </w:p>
    <w:p w14:paraId="0754450A" w14:textId="77777777" w:rsidR="00F52703" w:rsidRPr="00A61365" w:rsidRDefault="00962653" w:rsidP="00A61365">
      <w:pPr>
        <w:pStyle w:val="Liste"/>
      </w:pPr>
      <w:r w:rsidRPr="00A61365">
        <w:t>Priser er justert for å tilsvare antatte priser i et normalår</w:t>
      </w:r>
    </w:p>
    <w:p w14:paraId="46E95558" w14:textId="77777777" w:rsidR="00F52703" w:rsidRPr="00A61365" w:rsidRDefault="00962653" w:rsidP="00A61365">
      <w:pPr>
        <w:pStyle w:val="Liste"/>
      </w:pPr>
      <w:r w:rsidRPr="00A61365">
        <w:t>Mengder er justert som en følge av at en har benyttet andre beregningsprinsipper enn i totalkalkylen.</w:t>
      </w:r>
    </w:p>
    <w:p w14:paraId="007BDA1A" w14:textId="77777777" w:rsidR="00F52703" w:rsidRPr="00A61365" w:rsidRDefault="00962653" w:rsidP="00A61365">
      <w:r w:rsidRPr="00A61365">
        <w:t>Når en ser bort fra endringer i beregnings- og posteringsprinsipper, skal normalisert budsjett være nær identisk med totalkalkylens budsjett.</w:t>
      </w:r>
    </w:p>
    <w:p w14:paraId="2A6AD5B6" w14:textId="77777777" w:rsidR="00F52703" w:rsidRPr="00A61365" w:rsidRDefault="00962653" w:rsidP="00A61365">
      <w:r w:rsidRPr="00A61365">
        <w:t>Avlingstallene for de normaliserte regnskapene er fastsatt med utgangspunkt i beregnede normalårsavlinger basert på de 14 siste års avlingsregistreringer. Dette er den vesentligste endringen i forhold til Totalkalkylen. Avlingstallene for de normaliserte regnskapene er fastsatt som en lineær trend på de siste 12 treårs glidende gjennomsnitt av registrerte avlinger. På denne måten er de årlige variasjonene i avlingene jevnet ut.</w:t>
      </w:r>
    </w:p>
    <w:p w14:paraId="5F957EC8" w14:textId="77777777" w:rsidR="00F52703" w:rsidRPr="00A61365" w:rsidRDefault="00962653" w:rsidP="00A61365">
      <w:r w:rsidRPr="00A61365">
        <w:t>Registrerte arealer, ifølge Statistisk sentralbyrå, er lagt til grunn som normalt areal for året. For poteter og hagebruksvekster er imidlertid treårs glidende gjennomsnitt nyttet som uttrykk for normalt areal. For poteter og hagebruksvekster er treårs glidende gjennomsnitt også nyttet på prisene.</w:t>
      </w:r>
    </w:p>
    <w:p w14:paraId="052DB7EE" w14:textId="77777777" w:rsidR="00F52703" w:rsidRPr="00A61365" w:rsidRDefault="00962653" w:rsidP="00A61365">
      <w:pPr>
        <w:pStyle w:val="avsnitt-tittel"/>
      </w:pPr>
      <w:r w:rsidRPr="00A61365">
        <w:t>Bokført kapital i jordbruket</w:t>
      </w:r>
    </w:p>
    <w:p w14:paraId="45F5EB98" w14:textId="596A4C5A" w:rsidR="00F52703" w:rsidRPr="00A61365" w:rsidRDefault="00962653" w:rsidP="00A61365">
      <w:r w:rsidRPr="00A61365">
        <w:t>Tabell 4.2 viser bokført kapital verdsatt etter historisk kostnad i Totalkalkylen. Kapital i driftsbygninger, maskiner og redskaper, biler, grøfter og hydrotekniske anlegg er her altså ikke prisnivåjustert slik en gjør før kapitalslitet beregnes i Totalkalkylen. For jord legges verdiene fra Driftsgranskingene til grunn. Jordverdiene vektes per arealgruppe i Driftsgranskingene med tilhørende bruksfordeling i Totalkalkylen.</w:t>
      </w:r>
    </w:p>
    <w:p w14:paraId="5DFFFF1F" w14:textId="40EB2DB7" w:rsidR="00A61365" w:rsidRPr="00A61365" w:rsidRDefault="00A61365" w:rsidP="00A61365">
      <w:pPr>
        <w:pStyle w:val="tabell-tittel"/>
      </w:pPr>
      <w:r w:rsidRPr="00A61365">
        <w:t>Bokført kapital ifølge Totalkalkylen for jordbruket, saldoavskrivninger etter historisk kost, millioner kroner</w:t>
      </w:r>
    </w:p>
    <w:p w14:paraId="065C00A9" w14:textId="77777777" w:rsidR="00F52703" w:rsidRPr="00A61365" w:rsidRDefault="00962653" w:rsidP="00A61365">
      <w:pPr>
        <w:pStyle w:val="Tabellnavn"/>
      </w:pPr>
      <w:r w:rsidRPr="00A61365">
        <w:t>08J1xt2</w:t>
      </w:r>
    </w:p>
    <w:tbl>
      <w:tblPr>
        <w:tblW w:w="9020" w:type="dxa"/>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F52703" w:rsidRPr="00A61365" w14:paraId="018EEA3E" w14:textId="77777777" w:rsidTr="00A61365">
        <w:trPr>
          <w:trHeight w:val="360"/>
        </w:trPr>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47584"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D1EE4" w14:textId="77777777" w:rsidR="00F52703" w:rsidRPr="00A61365" w:rsidRDefault="00962653" w:rsidP="00A61365">
            <w:r w:rsidRPr="00A61365">
              <w:t>1979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71E24" w14:textId="77777777" w:rsidR="00F52703" w:rsidRPr="00A61365" w:rsidRDefault="00962653" w:rsidP="00A61365">
            <w:r w:rsidRPr="00A61365">
              <w:t>1989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C3B18" w14:textId="77777777" w:rsidR="00F52703" w:rsidRPr="00A61365" w:rsidRDefault="00962653" w:rsidP="00A61365">
            <w:r w:rsidRPr="00A61365">
              <w:t>1999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3F6D7" w14:textId="77777777" w:rsidR="00F52703" w:rsidRPr="00A61365" w:rsidRDefault="00962653" w:rsidP="00A61365">
            <w:r w:rsidRPr="00A61365">
              <w:t>2009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157E6" w14:textId="77777777" w:rsidR="00F52703" w:rsidRPr="00A61365" w:rsidRDefault="00962653" w:rsidP="00A61365">
            <w:r w:rsidRPr="00A61365">
              <w:t>2019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5B219" w14:textId="77777777" w:rsidR="00F52703" w:rsidRPr="00A61365" w:rsidRDefault="00962653" w:rsidP="00A61365">
            <w:r w:rsidRPr="00A61365">
              <w:t>2020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E54FA" w14:textId="77777777" w:rsidR="00F52703" w:rsidRPr="00A61365" w:rsidRDefault="00962653" w:rsidP="00A61365">
            <w:r w:rsidRPr="00A61365">
              <w:t>2021</w:t>
            </w:r>
            <w:r w:rsidRPr="00A61365">
              <w:rPr>
                <w:rStyle w:val="skrift-hevet"/>
              </w:rPr>
              <w:t>1</w:t>
            </w:r>
          </w:p>
        </w:tc>
      </w:tr>
      <w:tr w:rsidR="00F52703" w:rsidRPr="00A61365" w14:paraId="6C42DC0A" w14:textId="77777777" w:rsidTr="00A61365">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62BD03D2" w14:textId="77777777" w:rsidR="00F52703" w:rsidRPr="00A61365" w:rsidRDefault="00962653" w:rsidP="00A61365">
            <w:r w:rsidRPr="00A61365">
              <w:t>Driftsbygninger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8486B15" w14:textId="77777777" w:rsidR="00F52703" w:rsidRPr="00A61365" w:rsidRDefault="00962653" w:rsidP="00A61365">
            <w:r w:rsidRPr="00A61365">
              <w:t>8 667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D40B0C3" w14:textId="77777777" w:rsidR="00F52703" w:rsidRPr="00A61365" w:rsidRDefault="00962653" w:rsidP="00A61365">
            <w:r w:rsidRPr="00A61365">
              <w:t>18 825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5CA0228" w14:textId="77777777" w:rsidR="00F52703" w:rsidRPr="00A61365" w:rsidRDefault="00962653" w:rsidP="00A61365">
            <w:r w:rsidRPr="00A61365">
              <w:t>23 335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1C17FCB" w14:textId="77777777" w:rsidR="00F52703" w:rsidRPr="00A61365" w:rsidRDefault="00962653" w:rsidP="00A61365">
            <w:r w:rsidRPr="00A61365">
              <w:t>32 218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7503841" w14:textId="77777777" w:rsidR="00F52703" w:rsidRPr="00A61365" w:rsidRDefault="00962653" w:rsidP="00A61365">
            <w:r w:rsidRPr="00A61365">
              <w:t>50 408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B8B0795" w14:textId="77777777" w:rsidR="00F52703" w:rsidRPr="00A61365" w:rsidRDefault="00962653" w:rsidP="00A61365">
            <w:r w:rsidRPr="00A61365">
              <w:t>51 867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FAEB42B" w14:textId="77777777" w:rsidR="00F52703" w:rsidRPr="00A61365" w:rsidRDefault="00962653" w:rsidP="00A61365">
            <w:r w:rsidRPr="00A61365">
              <w:t>53 500</w:t>
            </w:r>
          </w:p>
        </w:tc>
      </w:tr>
      <w:tr w:rsidR="00F52703" w:rsidRPr="00A61365" w14:paraId="5F13C8AE"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5C0066BD" w14:textId="77777777" w:rsidR="00F52703" w:rsidRPr="00A61365" w:rsidRDefault="00962653" w:rsidP="00A61365">
            <w:r w:rsidRPr="00A61365">
              <w:t>Maskiner og redskaper</w:t>
            </w:r>
          </w:p>
        </w:tc>
        <w:tc>
          <w:tcPr>
            <w:tcW w:w="820" w:type="dxa"/>
            <w:tcBorders>
              <w:top w:val="nil"/>
              <w:left w:val="nil"/>
              <w:bottom w:val="nil"/>
              <w:right w:val="nil"/>
            </w:tcBorders>
            <w:tcMar>
              <w:top w:w="128" w:type="dxa"/>
              <w:left w:w="43" w:type="dxa"/>
              <w:bottom w:w="43" w:type="dxa"/>
              <w:right w:w="43" w:type="dxa"/>
            </w:tcMar>
            <w:vAlign w:val="bottom"/>
          </w:tcPr>
          <w:p w14:paraId="16724B49" w14:textId="77777777" w:rsidR="00F52703" w:rsidRPr="00A61365" w:rsidRDefault="00962653" w:rsidP="00A61365">
            <w:r w:rsidRPr="00A61365">
              <w:t>7 138</w:t>
            </w:r>
          </w:p>
        </w:tc>
        <w:tc>
          <w:tcPr>
            <w:tcW w:w="820" w:type="dxa"/>
            <w:tcBorders>
              <w:top w:val="nil"/>
              <w:left w:val="nil"/>
              <w:bottom w:val="nil"/>
              <w:right w:val="nil"/>
            </w:tcBorders>
            <w:tcMar>
              <w:top w:w="128" w:type="dxa"/>
              <w:left w:w="43" w:type="dxa"/>
              <w:bottom w:w="43" w:type="dxa"/>
              <w:right w:w="43" w:type="dxa"/>
            </w:tcMar>
            <w:vAlign w:val="bottom"/>
          </w:tcPr>
          <w:p w14:paraId="39BEF534" w14:textId="77777777" w:rsidR="00F52703" w:rsidRPr="00A61365" w:rsidRDefault="00962653" w:rsidP="00A61365">
            <w:r w:rsidRPr="00A61365">
              <w:t>15 226</w:t>
            </w:r>
          </w:p>
        </w:tc>
        <w:tc>
          <w:tcPr>
            <w:tcW w:w="820" w:type="dxa"/>
            <w:tcBorders>
              <w:top w:val="nil"/>
              <w:left w:val="nil"/>
              <w:bottom w:val="nil"/>
              <w:right w:val="nil"/>
            </w:tcBorders>
            <w:tcMar>
              <w:top w:w="128" w:type="dxa"/>
              <w:left w:w="43" w:type="dxa"/>
              <w:bottom w:w="43" w:type="dxa"/>
              <w:right w:w="43" w:type="dxa"/>
            </w:tcMar>
            <w:vAlign w:val="bottom"/>
          </w:tcPr>
          <w:p w14:paraId="6DD1A2E1" w14:textId="77777777" w:rsidR="00F52703" w:rsidRPr="00A61365" w:rsidRDefault="00962653" w:rsidP="00A61365">
            <w:r w:rsidRPr="00A61365">
              <w:t>18 788</w:t>
            </w:r>
          </w:p>
        </w:tc>
        <w:tc>
          <w:tcPr>
            <w:tcW w:w="820" w:type="dxa"/>
            <w:tcBorders>
              <w:top w:val="nil"/>
              <w:left w:val="nil"/>
              <w:bottom w:val="nil"/>
              <w:right w:val="nil"/>
            </w:tcBorders>
            <w:tcMar>
              <w:top w:w="128" w:type="dxa"/>
              <w:left w:w="43" w:type="dxa"/>
              <w:bottom w:w="43" w:type="dxa"/>
              <w:right w:w="43" w:type="dxa"/>
            </w:tcMar>
            <w:vAlign w:val="bottom"/>
          </w:tcPr>
          <w:p w14:paraId="1E628D86" w14:textId="77777777" w:rsidR="00F52703" w:rsidRPr="00A61365" w:rsidRDefault="00962653" w:rsidP="00A61365">
            <w:r w:rsidRPr="00A61365">
              <w:t>19 708</w:t>
            </w:r>
          </w:p>
        </w:tc>
        <w:tc>
          <w:tcPr>
            <w:tcW w:w="820" w:type="dxa"/>
            <w:tcBorders>
              <w:top w:val="nil"/>
              <w:left w:val="nil"/>
              <w:bottom w:val="nil"/>
              <w:right w:val="nil"/>
            </w:tcBorders>
            <w:tcMar>
              <w:top w:w="128" w:type="dxa"/>
              <w:left w:w="43" w:type="dxa"/>
              <w:bottom w:w="43" w:type="dxa"/>
              <w:right w:w="43" w:type="dxa"/>
            </w:tcMar>
            <w:vAlign w:val="bottom"/>
          </w:tcPr>
          <w:p w14:paraId="45DC03DA" w14:textId="77777777" w:rsidR="00F52703" w:rsidRPr="00A61365" w:rsidRDefault="00962653" w:rsidP="00A61365">
            <w:r w:rsidRPr="00A61365">
              <w:t>18 365</w:t>
            </w:r>
          </w:p>
        </w:tc>
        <w:tc>
          <w:tcPr>
            <w:tcW w:w="820" w:type="dxa"/>
            <w:tcBorders>
              <w:top w:val="nil"/>
              <w:left w:val="nil"/>
              <w:bottom w:val="nil"/>
              <w:right w:val="nil"/>
            </w:tcBorders>
            <w:tcMar>
              <w:top w:w="128" w:type="dxa"/>
              <w:left w:w="43" w:type="dxa"/>
              <w:bottom w:w="43" w:type="dxa"/>
              <w:right w:w="43" w:type="dxa"/>
            </w:tcMar>
            <w:vAlign w:val="bottom"/>
          </w:tcPr>
          <w:p w14:paraId="248CA88D" w14:textId="77777777" w:rsidR="00F52703" w:rsidRPr="00A61365" w:rsidRDefault="00962653" w:rsidP="00A61365">
            <w:r w:rsidRPr="00A61365">
              <w:t>18 730</w:t>
            </w:r>
          </w:p>
        </w:tc>
        <w:tc>
          <w:tcPr>
            <w:tcW w:w="820" w:type="dxa"/>
            <w:tcBorders>
              <w:top w:val="nil"/>
              <w:left w:val="nil"/>
              <w:bottom w:val="nil"/>
              <w:right w:val="nil"/>
            </w:tcBorders>
            <w:tcMar>
              <w:top w:w="128" w:type="dxa"/>
              <w:left w:w="43" w:type="dxa"/>
              <w:bottom w:w="43" w:type="dxa"/>
              <w:right w:w="43" w:type="dxa"/>
            </w:tcMar>
            <w:vAlign w:val="bottom"/>
          </w:tcPr>
          <w:p w14:paraId="432AE158" w14:textId="77777777" w:rsidR="00F52703" w:rsidRPr="00A61365" w:rsidRDefault="00962653" w:rsidP="00A61365">
            <w:r w:rsidRPr="00A61365">
              <w:t>19 484</w:t>
            </w:r>
          </w:p>
        </w:tc>
      </w:tr>
      <w:tr w:rsidR="00F52703" w:rsidRPr="00A61365" w14:paraId="166D47A3"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1506A1A4" w14:textId="77777777" w:rsidR="00F52703" w:rsidRPr="00A61365" w:rsidRDefault="00962653" w:rsidP="00A61365">
            <w:r w:rsidRPr="00A61365">
              <w:lastRenderedPageBreak/>
              <w:t>Biler</w:t>
            </w:r>
          </w:p>
        </w:tc>
        <w:tc>
          <w:tcPr>
            <w:tcW w:w="820" w:type="dxa"/>
            <w:tcBorders>
              <w:top w:val="nil"/>
              <w:left w:val="nil"/>
              <w:bottom w:val="nil"/>
              <w:right w:val="nil"/>
            </w:tcBorders>
            <w:tcMar>
              <w:top w:w="128" w:type="dxa"/>
              <w:left w:w="43" w:type="dxa"/>
              <w:bottom w:w="43" w:type="dxa"/>
              <w:right w:w="43" w:type="dxa"/>
            </w:tcMar>
            <w:vAlign w:val="bottom"/>
          </w:tcPr>
          <w:p w14:paraId="3A73CFAB" w14:textId="77777777" w:rsidR="00F52703" w:rsidRPr="00A61365" w:rsidRDefault="00962653" w:rsidP="00A61365">
            <w:r w:rsidRPr="00A61365">
              <w:t>235</w:t>
            </w:r>
          </w:p>
        </w:tc>
        <w:tc>
          <w:tcPr>
            <w:tcW w:w="820" w:type="dxa"/>
            <w:tcBorders>
              <w:top w:val="nil"/>
              <w:left w:val="nil"/>
              <w:bottom w:val="nil"/>
              <w:right w:val="nil"/>
            </w:tcBorders>
            <w:tcMar>
              <w:top w:w="128" w:type="dxa"/>
              <w:left w:w="43" w:type="dxa"/>
              <w:bottom w:w="43" w:type="dxa"/>
              <w:right w:w="43" w:type="dxa"/>
            </w:tcMar>
            <w:vAlign w:val="bottom"/>
          </w:tcPr>
          <w:p w14:paraId="07F2AAB7" w14:textId="77777777" w:rsidR="00F52703" w:rsidRPr="00A61365" w:rsidRDefault="00962653" w:rsidP="00A61365">
            <w:r w:rsidRPr="00A61365">
              <w:t>817</w:t>
            </w:r>
          </w:p>
        </w:tc>
        <w:tc>
          <w:tcPr>
            <w:tcW w:w="820" w:type="dxa"/>
            <w:tcBorders>
              <w:top w:val="nil"/>
              <w:left w:val="nil"/>
              <w:bottom w:val="nil"/>
              <w:right w:val="nil"/>
            </w:tcBorders>
            <w:tcMar>
              <w:top w:w="128" w:type="dxa"/>
              <w:left w:w="43" w:type="dxa"/>
              <w:bottom w:w="43" w:type="dxa"/>
              <w:right w:w="43" w:type="dxa"/>
            </w:tcMar>
            <w:vAlign w:val="bottom"/>
          </w:tcPr>
          <w:p w14:paraId="038BEEEC" w14:textId="77777777" w:rsidR="00F52703" w:rsidRPr="00A61365" w:rsidRDefault="00962653" w:rsidP="00A61365">
            <w:r w:rsidRPr="00A61365">
              <w:t>1 077</w:t>
            </w:r>
          </w:p>
        </w:tc>
        <w:tc>
          <w:tcPr>
            <w:tcW w:w="820" w:type="dxa"/>
            <w:tcBorders>
              <w:top w:val="nil"/>
              <w:left w:val="nil"/>
              <w:bottom w:val="nil"/>
              <w:right w:val="nil"/>
            </w:tcBorders>
            <w:tcMar>
              <w:top w:w="128" w:type="dxa"/>
              <w:left w:w="43" w:type="dxa"/>
              <w:bottom w:w="43" w:type="dxa"/>
              <w:right w:w="43" w:type="dxa"/>
            </w:tcMar>
            <w:vAlign w:val="bottom"/>
          </w:tcPr>
          <w:p w14:paraId="2A598F4E" w14:textId="77777777" w:rsidR="00F52703" w:rsidRPr="00A61365" w:rsidRDefault="00962653" w:rsidP="00A61365">
            <w:r w:rsidRPr="00A61365">
              <w:t>975</w:t>
            </w:r>
          </w:p>
        </w:tc>
        <w:tc>
          <w:tcPr>
            <w:tcW w:w="820" w:type="dxa"/>
            <w:tcBorders>
              <w:top w:val="nil"/>
              <w:left w:val="nil"/>
              <w:bottom w:val="nil"/>
              <w:right w:val="nil"/>
            </w:tcBorders>
            <w:tcMar>
              <w:top w:w="128" w:type="dxa"/>
              <w:left w:w="43" w:type="dxa"/>
              <w:bottom w:w="43" w:type="dxa"/>
              <w:right w:w="43" w:type="dxa"/>
            </w:tcMar>
            <w:vAlign w:val="bottom"/>
          </w:tcPr>
          <w:p w14:paraId="48DB6652" w14:textId="77777777" w:rsidR="00F52703" w:rsidRPr="00A61365" w:rsidRDefault="00962653" w:rsidP="00A61365">
            <w:r w:rsidRPr="00A61365">
              <w:t>556</w:t>
            </w:r>
          </w:p>
        </w:tc>
        <w:tc>
          <w:tcPr>
            <w:tcW w:w="820" w:type="dxa"/>
            <w:tcBorders>
              <w:top w:val="nil"/>
              <w:left w:val="nil"/>
              <w:bottom w:val="nil"/>
              <w:right w:val="nil"/>
            </w:tcBorders>
            <w:tcMar>
              <w:top w:w="128" w:type="dxa"/>
              <w:left w:w="43" w:type="dxa"/>
              <w:bottom w:w="43" w:type="dxa"/>
              <w:right w:w="43" w:type="dxa"/>
            </w:tcMar>
            <w:vAlign w:val="bottom"/>
          </w:tcPr>
          <w:p w14:paraId="23F14077" w14:textId="77777777" w:rsidR="00F52703" w:rsidRPr="00A61365" w:rsidRDefault="00962653" w:rsidP="00A61365">
            <w:r w:rsidRPr="00A61365">
              <w:t>531</w:t>
            </w:r>
          </w:p>
        </w:tc>
        <w:tc>
          <w:tcPr>
            <w:tcW w:w="820" w:type="dxa"/>
            <w:tcBorders>
              <w:top w:val="nil"/>
              <w:left w:val="nil"/>
              <w:bottom w:val="nil"/>
              <w:right w:val="nil"/>
            </w:tcBorders>
            <w:tcMar>
              <w:top w:w="128" w:type="dxa"/>
              <w:left w:w="43" w:type="dxa"/>
              <w:bottom w:w="43" w:type="dxa"/>
              <w:right w:w="43" w:type="dxa"/>
            </w:tcMar>
            <w:vAlign w:val="bottom"/>
          </w:tcPr>
          <w:p w14:paraId="7942E58D" w14:textId="77777777" w:rsidR="00F52703" w:rsidRPr="00A61365" w:rsidRDefault="00962653" w:rsidP="00A61365">
            <w:r w:rsidRPr="00A61365">
              <w:t>511</w:t>
            </w:r>
          </w:p>
        </w:tc>
      </w:tr>
      <w:tr w:rsidR="00F52703" w:rsidRPr="00A61365" w14:paraId="120EFDC1"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796203F7" w14:textId="77777777" w:rsidR="00F52703" w:rsidRPr="00A61365" w:rsidRDefault="00962653" w:rsidP="00A61365">
            <w:r w:rsidRPr="00A61365">
              <w:t>Grøfter</w:t>
            </w:r>
          </w:p>
        </w:tc>
        <w:tc>
          <w:tcPr>
            <w:tcW w:w="820" w:type="dxa"/>
            <w:tcBorders>
              <w:top w:val="nil"/>
              <w:left w:val="nil"/>
              <w:bottom w:val="nil"/>
              <w:right w:val="nil"/>
            </w:tcBorders>
            <w:tcMar>
              <w:top w:w="128" w:type="dxa"/>
              <w:left w:w="43" w:type="dxa"/>
              <w:bottom w:w="43" w:type="dxa"/>
              <w:right w:w="43" w:type="dxa"/>
            </w:tcMar>
            <w:vAlign w:val="bottom"/>
          </w:tcPr>
          <w:p w14:paraId="403F0D12" w14:textId="77777777" w:rsidR="00F52703" w:rsidRPr="00A61365" w:rsidRDefault="00962653" w:rsidP="00A61365">
            <w:r w:rsidRPr="00A61365">
              <w:t>933</w:t>
            </w:r>
          </w:p>
        </w:tc>
        <w:tc>
          <w:tcPr>
            <w:tcW w:w="820" w:type="dxa"/>
            <w:tcBorders>
              <w:top w:val="nil"/>
              <w:left w:val="nil"/>
              <w:bottom w:val="nil"/>
              <w:right w:val="nil"/>
            </w:tcBorders>
            <w:tcMar>
              <w:top w:w="128" w:type="dxa"/>
              <w:left w:w="43" w:type="dxa"/>
              <w:bottom w:w="43" w:type="dxa"/>
              <w:right w:w="43" w:type="dxa"/>
            </w:tcMar>
            <w:vAlign w:val="bottom"/>
          </w:tcPr>
          <w:p w14:paraId="4DE54C92" w14:textId="77777777" w:rsidR="00F52703" w:rsidRPr="00A61365" w:rsidRDefault="00962653" w:rsidP="00A61365">
            <w:r w:rsidRPr="00A61365">
              <w:t>1 589</w:t>
            </w:r>
          </w:p>
        </w:tc>
        <w:tc>
          <w:tcPr>
            <w:tcW w:w="820" w:type="dxa"/>
            <w:tcBorders>
              <w:top w:val="nil"/>
              <w:left w:val="nil"/>
              <w:bottom w:val="nil"/>
              <w:right w:val="nil"/>
            </w:tcBorders>
            <w:tcMar>
              <w:top w:w="128" w:type="dxa"/>
              <w:left w:w="43" w:type="dxa"/>
              <w:bottom w:w="43" w:type="dxa"/>
              <w:right w:w="43" w:type="dxa"/>
            </w:tcMar>
            <w:vAlign w:val="bottom"/>
          </w:tcPr>
          <w:p w14:paraId="70B75F7E" w14:textId="77777777" w:rsidR="00F52703" w:rsidRPr="00A61365" w:rsidRDefault="00962653" w:rsidP="00A61365">
            <w:r w:rsidRPr="00A61365">
              <w:t>1 544</w:t>
            </w:r>
          </w:p>
        </w:tc>
        <w:tc>
          <w:tcPr>
            <w:tcW w:w="820" w:type="dxa"/>
            <w:tcBorders>
              <w:top w:val="nil"/>
              <w:left w:val="nil"/>
              <w:bottom w:val="nil"/>
              <w:right w:val="nil"/>
            </w:tcBorders>
            <w:tcMar>
              <w:top w:w="128" w:type="dxa"/>
              <w:left w:w="43" w:type="dxa"/>
              <w:bottom w:w="43" w:type="dxa"/>
              <w:right w:w="43" w:type="dxa"/>
            </w:tcMar>
            <w:vAlign w:val="bottom"/>
          </w:tcPr>
          <w:p w14:paraId="45D7588A" w14:textId="77777777" w:rsidR="00F52703" w:rsidRPr="00A61365" w:rsidRDefault="00962653" w:rsidP="00A61365">
            <w:r w:rsidRPr="00A61365">
              <w:t>1 986</w:t>
            </w:r>
          </w:p>
        </w:tc>
        <w:tc>
          <w:tcPr>
            <w:tcW w:w="820" w:type="dxa"/>
            <w:tcBorders>
              <w:top w:val="nil"/>
              <w:left w:val="nil"/>
              <w:bottom w:val="nil"/>
              <w:right w:val="nil"/>
            </w:tcBorders>
            <w:tcMar>
              <w:top w:w="128" w:type="dxa"/>
              <w:left w:w="43" w:type="dxa"/>
              <w:bottom w:w="43" w:type="dxa"/>
              <w:right w:w="43" w:type="dxa"/>
            </w:tcMar>
            <w:vAlign w:val="bottom"/>
          </w:tcPr>
          <w:p w14:paraId="716C7208" w14:textId="77777777" w:rsidR="00F52703" w:rsidRPr="00A61365" w:rsidRDefault="00962653" w:rsidP="00A61365">
            <w:r w:rsidRPr="00A61365">
              <w:t>2 779</w:t>
            </w:r>
          </w:p>
        </w:tc>
        <w:tc>
          <w:tcPr>
            <w:tcW w:w="820" w:type="dxa"/>
            <w:tcBorders>
              <w:top w:val="nil"/>
              <w:left w:val="nil"/>
              <w:bottom w:val="nil"/>
              <w:right w:val="nil"/>
            </w:tcBorders>
            <w:tcMar>
              <w:top w:w="128" w:type="dxa"/>
              <w:left w:w="43" w:type="dxa"/>
              <w:bottom w:w="43" w:type="dxa"/>
              <w:right w:w="43" w:type="dxa"/>
            </w:tcMar>
            <w:vAlign w:val="bottom"/>
          </w:tcPr>
          <w:p w14:paraId="685F9D2E" w14:textId="77777777" w:rsidR="00F52703" w:rsidRPr="00A61365" w:rsidRDefault="00962653" w:rsidP="00A61365">
            <w:r w:rsidRPr="00A61365">
              <w:t>2 874</w:t>
            </w:r>
          </w:p>
        </w:tc>
        <w:tc>
          <w:tcPr>
            <w:tcW w:w="820" w:type="dxa"/>
            <w:tcBorders>
              <w:top w:val="nil"/>
              <w:left w:val="nil"/>
              <w:bottom w:val="nil"/>
              <w:right w:val="nil"/>
            </w:tcBorders>
            <w:tcMar>
              <w:top w:w="128" w:type="dxa"/>
              <w:left w:w="43" w:type="dxa"/>
              <w:bottom w:w="43" w:type="dxa"/>
              <w:right w:w="43" w:type="dxa"/>
            </w:tcMar>
            <w:vAlign w:val="bottom"/>
          </w:tcPr>
          <w:p w14:paraId="371DECB7" w14:textId="77777777" w:rsidR="00F52703" w:rsidRPr="00A61365" w:rsidRDefault="00962653" w:rsidP="00A61365">
            <w:r w:rsidRPr="00A61365">
              <w:t>2 977</w:t>
            </w:r>
          </w:p>
        </w:tc>
      </w:tr>
      <w:tr w:rsidR="00F52703" w:rsidRPr="00A61365" w14:paraId="79C5BDEA"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64297D59" w14:textId="77777777" w:rsidR="00F52703" w:rsidRPr="00A61365" w:rsidRDefault="00962653" w:rsidP="00A61365">
            <w:r w:rsidRPr="00A61365">
              <w:t>Hydrotekniske anlegg</w:t>
            </w:r>
          </w:p>
        </w:tc>
        <w:tc>
          <w:tcPr>
            <w:tcW w:w="820" w:type="dxa"/>
            <w:tcBorders>
              <w:top w:val="nil"/>
              <w:left w:val="nil"/>
              <w:bottom w:val="nil"/>
              <w:right w:val="nil"/>
            </w:tcBorders>
            <w:tcMar>
              <w:top w:w="128" w:type="dxa"/>
              <w:left w:w="43" w:type="dxa"/>
              <w:bottom w:w="43" w:type="dxa"/>
              <w:right w:w="43" w:type="dxa"/>
            </w:tcMar>
            <w:vAlign w:val="bottom"/>
          </w:tcPr>
          <w:p w14:paraId="26BAADEE"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62AF3AD5" w14:textId="77777777" w:rsidR="00F52703" w:rsidRPr="00A61365" w:rsidRDefault="00962653" w:rsidP="00A61365">
            <w:r w:rsidRPr="00A61365">
              <w:t>2</w:t>
            </w:r>
          </w:p>
        </w:tc>
        <w:tc>
          <w:tcPr>
            <w:tcW w:w="820" w:type="dxa"/>
            <w:tcBorders>
              <w:top w:val="nil"/>
              <w:left w:val="nil"/>
              <w:bottom w:val="nil"/>
              <w:right w:val="nil"/>
            </w:tcBorders>
            <w:tcMar>
              <w:top w:w="128" w:type="dxa"/>
              <w:left w:w="43" w:type="dxa"/>
              <w:bottom w:w="43" w:type="dxa"/>
              <w:right w:w="43" w:type="dxa"/>
            </w:tcMar>
            <w:vAlign w:val="bottom"/>
          </w:tcPr>
          <w:p w14:paraId="7770E022" w14:textId="77777777" w:rsidR="00F52703" w:rsidRPr="00A61365" w:rsidRDefault="00962653" w:rsidP="00A61365">
            <w:r w:rsidRPr="00A61365">
              <w:t>77</w:t>
            </w:r>
          </w:p>
        </w:tc>
        <w:tc>
          <w:tcPr>
            <w:tcW w:w="820" w:type="dxa"/>
            <w:tcBorders>
              <w:top w:val="nil"/>
              <w:left w:val="nil"/>
              <w:bottom w:val="nil"/>
              <w:right w:val="nil"/>
            </w:tcBorders>
            <w:tcMar>
              <w:top w:w="128" w:type="dxa"/>
              <w:left w:w="43" w:type="dxa"/>
              <w:bottom w:w="43" w:type="dxa"/>
              <w:right w:w="43" w:type="dxa"/>
            </w:tcMar>
            <w:vAlign w:val="bottom"/>
          </w:tcPr>
          <w:p w14:paraId="405361A0" w14:textId="77777777" w:rsidR="00F52703" w:rsidRPr="00A61365" w:rsidRDefault="00962653" w:rsidP="00A61365">
            <w:r w:rsidRPr="00A61365">
              <w:t>164</w:t>
            </w:r>
          </w:p>
        </w:tc>
        <w:tc>
          <w:tcPr>
            <w:tcW w:w="820" w:type="dxa"/>
            <w:tcBorders>
              <w:top w:val="nil"/>
              <w:left w:val="nil"/>
              <w:bottom w:val="nil"/>
              <w:right w:val="nil"/>
            </w:tcBorders>
            <w:tcMar>
              <w:top w:w="128" w:type="dxa"/>
              <w:left w:w="43" w:type="dxa"/>
              <w:bottom w:w="43" w:type="dxa"/>
              <w:right w:w="43" w:type="dxa"/>
            </w:tcMar>
            <w:vAlign w:val="bottom"/>
          </w:tcPr>
          <w:p w14:paraId="59D518E8" w14:textId="77777777" w:rsidR="00F52703" w:rsidRPr="00A61365" w:rsidRDefault="00962653" w:rsidP="00A61365">
            <w:r w:rsidRPr="00A61365">
              <w:t>440</w:t>
            </w:r>
          </w:p>
        </w:tc>
        <w:tc>
          <w:tcPr>
            <w:tcW w:w="820" w:type="dxa"/>
            <w:tcBorders>
              <w:top w:val="nil"/>
              <w:left w:val="nil"/>
              <w:bottom w:val="nil"/>
              <w:right w:val="nil"/>
            </w:tcBorders>
            <w:tcMar>
              <w:top w:w="128" w:type="dxa"/>
              <w:left w:w="43" w:type="dxa"/>
              <w:bottom w:w="43" w:type="dxa"/>
              <w:right w:w="43" w:type="dxa"/>
            </w:tcMar>
            <w:vAlign w:val="bottom"/>
          </w:tcPr>
          <w:p w14:paraId="5F2957B1" w14:textId="77777777" w:rsidR="00F52703" w:rsidRPr="00A61365" w:rsidRDefault="00962653" w:rsidP="00A61365">
            <w:r w:rsidRPr="00A61365">
              <w:t>485</w:t>
            </w:r>
          </w:p>
        </w:tc>
        <w:tc>
          <w:tcPr>
            <w:tcW w:w="820" w:type="dxa"/>
            <w:tcBorders>
              <w:top w:val="nil"/>
              <w:left w:val="nil"/>
              <w:bottom w:val="nil"/>
              <w:right w:val="nil"/>
            </w:tcBorders>
            <w:tcMar>
              <w:top w:w="128" w:type="dxa"/>
              <w:left w:w="43" w:type="dxa"/>
              <w:bottom w:w="43" w:type="dxa"/>
              <w:right w:w="43" w:type="dxa"/>
            </w:tcMar>
            <w:vAlign w:val="bottom"/>
          </w:tcPr>
          <w:p w14:paraId="50161238" w14:textId="77777777" w:rsidR="00F52703" w:rsidRPr="00A61365" w:rsidRDefault="00962653" w:rsidP="00A61365">
            <w:r w:rsidRPr="00A61365">
              <w:t>529</w:t>
            </w:r>
          </w:p>
        </w:tc>
      </w:tr>
      <w:tr w:rsidR="00F52703" w:rsidRPr="00A61365" w14:paraId="61413B6A"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3213B677" w14:textId="77777777" w:rsidR="00F52703" w:rsidRPr="00A61365" w:rsidRDefault="00962653" w:rsidP="00A61365">
            <w:r w:rsidRPr="00A61365">
              <w:t>Jord</w:t>
            </w:r>
          </w:p>
        </w:tc>
        <w:tc>
          <w:tcPr>
            <w:tcW w:w="820" w:type="dxa"/>
            <w:tcBorders>
              <w:top w:val="nil"/>
              <w:left w:val="nil"/>
              <w:bottom w:val="nil"/>
              <w:right w:val="nil"/>
            </w:tcBorders>
            <w:tcMar>
              <w:top w:w="128" w:type="dxa"/>
              <w:left w:w="43" w:type="dxa"/>
              <w:bottom w:w="43" w:type="dxa"/>
              <w:right w:w="43" w:type="dxa"/>
            </w:tcMar>
            <w:vAlign w:val="bottom"/>
          </w:tcPr>
          <w:p w14:paraId="394BC1D5" w14:textId="77777777" w:rsidR="00F52703" w:rsidRPr="00A61365" w:rsidRDefault="00962653" w:rsidP="00A61365">
            <w:r w:rsidRPr="00A61365">
              <w:t>3 314</w:t>
            </w:r>
          </w:p>
        </w:tc>
        <w:tc>
          <w:tcPr>
            <w:tcW w:w="820" w:type="dxa"/>
            <w:tcBorders>
              <w:top w:val="nil"/>
              <w:left w:val="nil"/>
              <w:bottom w:val="nil"/>
              <w:right w:val="nil"/>
            </w:tcBorders>
            <w:tcMar>
              <w:top w:w="128" w:type="dxa"/>
              <w:left w:w="43" w:type="dxa"/>
              <w:bottom w:w="43" w:type="dxa"/>
              <w:right w:w="43" w:type="dxa"/>
            </w:tcMar>
            <w:vAlign w:val="bottom"/>
          </w:tcPr>
          <w:p w14:paraId="2A57D09D" w14:textId="77777777" w:rsidR="00F52703" w:rsidRPr="00A61365" w:rsidRDefault="00962653" w:rsidP="00A61365">
            <w:r w:rsidRPr="00A61365">
              <w:t>7 167</w:t>
            </w:r>
          </w:p>
        </w:tc>
        <w:tc>
          <w:tcPr>
            <w:tcW w:w="820" w:type="dxa"/>
            <w:tcBorders>
              <w:top w:val="nil"/>
              <w:left w:val="nil"/>
              <w:bottom w:val="nil"/>
              <w:right w:val="nil"/>
            </w:tcBorders>
            <w:tcMar>
              <w:top w:w="128" w:type="dxa"/>
              <w:left w:w="43" w:type="dxa"/>
              <w:bottom w:w="43" w:type="dxa"/>
              <w:right w:w="43" w:type="dxa"/>
            </w:tcMar>
            <w:vAlign w:val="bottom"/>
          </w:tcPr>
          <w:p w14:paraId="05EACE69" w14:textId="77777777" w:rsidR="00F52703" w:rsidRPr="00A61365" w:rsidRDefault="00962653" w:rsidP="00A61365">
            <w:r w:rsidRPr="00A61365">
              <w:t>9 573</w:t>
            </w:r>
          </w:p>
        </w:tc>
        <w:tc>
          <w:tcPr>
            <w:tcW w:w="820" w:type="dxa"/>
            <w:tcBorders>
              <w:top w:val="nil"/>
              <w:left w:val="nil"/>
              <w:bottom w:val="nil"/>
              <w:right w:val="nil"/>
            </w:tcBorders>
            <w:tcMar>
              <w:top w:w="128" w:type="dxa"/>
              <w:left w:w="43" w:type="dxa"/>
              <w:bottom w:w="43" w:type="dxa"/>
              <w:right w:w="43" w:type="dxa"/>
            </w:tcMar>
            <w:vAlign w:val="bottom"/>
          </w:tcPr>
          <w:p w14:paraId="1BFD4E8A" w14:textId="77777777" w:rsidR="00F52703" w:rsidRPr="00A61365" w:rsidRDefault="00962653" w:rsidP="00A61365">
            <w:r w:rsidRPr="00A61365">
              <w:t>16 120</w:t>
            </w:r>
          </w:p>
        </w:tc>
        <w:tc>
          <w:tcPr>
            <w:tcW w:w="820" w:type="dxa"/>
            <w:tcBorders>
              <w:top w:val="nil"/>
              <w:left w:val="nil"/>
              <w:bottom w:val="nil"/>
              <w:right w:val="nil"/>
            </w:tcBorders>
            <w:tcMar>
              <w:top w:w="128" w:type="dxa"/>
              <w:left w:w="43" w:type="dxa"/>
              <w:bottom w:w="43" w:type="dxa"/>
              <w:right w:w="43" w:type="dxa"/>
            </w:tcMar>
            <w:vAlign w:val="bottom"/>
          </w:tcPr>
          <w:p w14:paraId="5FBAC70B" w14:textId="77777777" w:rsidR="00F52703" w:rsidRPr="00A61365" w:rsidRDefault="00962653" w:rsidP="00A61365">
            <w:r w:rsidRPr="00A61365">
              <w:t>30 831</w:t>
            </w:r>
          </w:p>
        </w:tc>
        <w:tc>
          <w:tcPr>
            <w:tcW w:w="820" w:type="dxa"/>
            <w:tcBorders>
              <w:top w:val="nil"/>
              <w:left w:val="nil"/>
              <w:bottom w:val="nil"/>
              <w:right w:val="nil"/>
            </w:tcBorders>
            <w:tcMar>
              <w:top w:w="128" w:type="dxa"/>
              <w:left w:w="43" w:type="dxa"/>
              <w:bottom w:w="43" w:type="dxa"/>
              <w:right w:w="43" w:type="dxa"/>
            </w:tcMar>
            <w:vAlign w:val="bottom"/>
          </w:tcPr>
          <w:p w14:paraId="1B72D2B5" w14:textId="77777777" w:rsidR="00F52703" w:rsidRPr="00A61365" w:rsidRDefault="00962653" w:rsidP="00A61365">
            <w:r w:rsidRPr="00A61365">
              <w:t>32 525</w:t>
            </w:r>
          </w:p>
        </w:tc>
        <w:tc>
          <w:tcPr>
            <w:tcW w:w="820" w:type="dxa"/>
            <w:tcBorders>
              <w:top w:val="nil"/>
              <w:left w:val="nil"/>
              <w:bottom w:val="nil"/>
              <w:right w:val="nil"/>
            </w:tcBorders>
            <w:tcMar>
              <w:top w:w="128" w:type="dxa"/>
              <w:left w:w="43" w:type="dxa"/>
              <w:bottom w:w="43" w:type="dxa"/>
              <w:right w:w="43" w:type="dxa"/>
            </w:tcMar>
            <w:vAlign w:val="bottom"/>
          </w:tcPr>
          <w:p w14:paraId="1F0A17D6" w14:textId="77777777" w:rsidR="00F52703" w:rsidRPr="00A61365" w:rsidRDefault="00962653" w:rsidP="00A61365">
            <w:r w:rsidRPr="00A61365">
              <w:t>33 462</w:t>
            </w:r>
          </w:p>
        </w:tc>
      </w:tr>
      <w:tr w:rsidR="00F52703" w:rsidRPr="00A61365" w14:paraId="421E7B49" w14:textId="77777777" w:rsidTr="00A61365">
        <w:trPr>
          <w:trHeight w:val="380"/>
        </w:trPr>
        <w:tc>
          <w:tcPr>
            <w:tcW w:w="3280" w:type="dxa"/>
            <w:tcBorders>
              <w:top w:val="nil"/>
              <w:left w:val="nil"/>
              <w:bottom w:val="nil"/>
              <w:right w:val="nil"/>
            </w:tcBorders>
            <w:tcMar>
              <w:top w:w="128" w:type="dxa"/>
              <w:left w:w="43" w:type="dxa"/>
              <w:bottom w:w="43" w:type="dxa"/>
              <w:right w:w="43" w:type="dxa"/>
            </w:tcMar>
          </w:tcPr>
          <w:p w14:paraId="1E914713" w14:textId="77777777" w:rsidR="00F52703" w:rsidRPr="00A61365" w:rsidRDefault="00962653" w:rsidP="00A61365">
            <w:r w:rsidRPr="00A61365">
              <w:t>Husdyr</w:t>
            </w:r>
          </w:p>
        </w:tc>
        <w:tc>
          <w:tcPr>
            <w:tcW w:w="820" w:type="dxa"/>
            <w:tcBorders>
              <w:top w:val="nil"/>
              <w:left w:val="nil"/>
              <w:bottom w:val="nil"/>
              <w:right w:val="nil"/>
            </w:tcBorders>
            <w:tcMar>
              <w:top w:w="128" w:type="dxa"/>
              <w:left w:w="43" w:type="dxa"/>
              <w:bottom w:w="43" w:type="dxa"/>
              <w:right w:w="43" w:type="dxa"/>
            </w:tcMar>
            <w:vAlign w:val="bottom"/>
          </w:tcPr>
          <w:p w14:paraId="46605727" w14:textId="77777777" w:rsidR="00F52703" w:rsidRPr="00A61365" w:rsidRDefault="00962653" w:rsidP="00A61365">
            <w:r w:rsidRPr="00A61365">
              <w:t>4 942</w:t>
            </w:r>
          </w:p>
        </w:tc>
        <w:tc>
          <w:tcPr>
            <w:tcW w:w="820" w:type="dxa"/>
            <w:tcBorders>
              <w:top w:val="nil"/>
              <w:left w:val="nil"/>
              <w:bottom w:val="nil"/>
              <w:right w:val="nil"/>
            </w:tcBorders>
            <w:tcMar>
              <w:top w:w="128" w:type="dxa"/>
              <w:left w:w="43" w:type="dxa"/>
              <w:bottom w:w="43" w:type="dxa"/>
              <w:right w:w="43" w:type="dxa"/>
            </w:tcMar>
            <w:vAlign w:val="bottom"/>
          </w:tcPr>
          <w:p w14:paraId="78FC564C" w14:textId="77777777" w:rsidR="00F52703" w:rsidRPr="00A61365" w:rsidRDefault="00962653" w:rsidP="00A61365">
            <w:r w:rsidRPr="00A61365">
              <w:t>8 300</w:t>
            </w:r>
          </w:p>
        </w:tc>
        <w:tc>
          <w:tcPr>
            <w:tcW w:w="820" w:type="dxa"/>
            <w:tcBorders>
              <w:top w:val="nil"/>
              <w:left w:val="nil"/>
              <w:bottom w:val="nil"/>
              <w:right w:val="nil"/>
            </w:tcBorders>
            <w:tcMar>
              <w:top w:w="128" w:type="dxa"/>
              <w:left w:w="43" w:type="dxa"/>
              <w:bottom w:w="43" w:type="dxa"/>
              <w:right w:w="43" w:type="dxa"/>
            </w:tcMar>
            <w:vAlign w:val="bottom"/>
          </w:tcPr>
          <w:p w14:paraId="0387875E" w14:textId="77777777" w:rsidR="00F52703" w:rsidRPr="00A61365" w:rsidRDefault="00962653" w:rsidP="00A61365">
            <w:r w:rsidRPr="00A61365">
              <w:t>7 389</w:t>
            </w:r>
          </w:p>
        </w:tc>
        <w:tc>
          <w:tcPr>
            <w:tcW w:w="820" w:type="dxa"/>
            <w:tcBorders>
              <w:top w:val="nil"/>
              <w:left w:val="nil"/>
              <w:bottom w:val="nil"/>
              <w:right w:val="nil"/>
            </w:tcBorders>
            <w:tcMar>
              <w:top w:w="128" w:type="dxa"/>
              <w:left w:w="43" w:type="dxa"/>
              <w:bottom w:w="43" w:type="dxa"/>
              <w:right w:w="43" w:type="dxa"/>
            </w:tcMar>
            <w:vAlign w:val="bottom"/>
          </w:tcPr>
          <w:p w14:paraId="0160C80A" w14:textId="77777777" w:rsidR="00F52703" w:rsidRPr="00A61365" w:rsidRDefault="00962653" w:rsidP="00A61365">
            <w:r w:rsidRPr="00A61365">
              <w:t>8 268</w:t>
            </w:r>
          </w:p>
        </w:tc>
        <w:tc>
          <w:tcPr>
            <w:tcW w:w="820" w:type="dxa"/>
            <w:tcBorders>
              <w:top w:val="nil"/>
              <w:left w:val="nil"/>
              <w:bottom w:val="nil"/>
              <w:right w:val="nil"/>
            </w:tcBorders>
            <w:tcMar>
              <w:top w:w="128" w:type="dxa"/>
              <w:left w:w="43" w:type="dxa"/>
              <w:bottom w:w="43" w:type="dxa"/>
              <w:right w:w="43" w:type="dxa"/>
            </w:tcMar>
            <w:vAlign w:val="bottom"/>
          </w:tcPr>
          <w:p w14:paraId="78E6E585" w14:textId="77777777" w:rsidR="00F52703" w:rsidRPr="00A61365" w:rsidRDefault="00962653" w:rsidP="00A61365">
            <w:r w:rsidRPr="00A61365">
              <w:t>10 052</w:t>
            </w:r>
          </w:p>
        </w:tc>
        <w:tc>
          <w:tcPr>
            <w:tcW w:w="820" w:type="dxa"/>
            <w:tcBorders>
              <w:top w:val="nil"/>
              <w:left w:val="nil"/>
              <w:bottom w:val="nil"/>
              <w:right w:val="nil"/>
            </w:tcBorders>
            <w:tcMar>
              <w:top w:w="128" w:type="dxa"/>
              <w:left w:w="43" w:type="dxa"/>
              <w:bottom w:w="43" w:type="dxa"/>
              <w:right w:w="43" w:type="dxa"/>
            </w:tcMar>
            <w:vAlign w:val="bottom"/>
          </w:tcPr>
          <w:p w14:paraId="4D0020DE" w14:textId="77777777" w:rsidR="00F52703" w:rsidRPr="00A61365" w:rsidRDefault="00962653" w:rsidP="00A61365">
            <w:r w:rsidRPr="00A61365">
              <w:t>10 560</w:t>
            </w:r>
          </w:p>
        </w:tc>
        <w:tc>
          <w:tcPr>
            <w:tcW w:w="820" w:type="dxa"/>
            <w:tcBorders>
              <w:top w:val="nil"/>
              <w:left w:val="nil"/>
              <w:bottom w:val="nil"/>
              <w:right w:val="nil"/>
            </w:tcBorders>
            <w:tcMar>
              <w:top w:w="128" w:type="dxa"/>
              <w:left w:w="43" w:type="dxa"/>
              <w:bottom w:w="43" w:type="dxa"/>
              <w:right w:w="43" w:type="dxa"/>
            </w:tcMar>
            <w:vAlign w:val="bottom"/>
          </w:tcPr>
          <w:p w14:paraId="18F9CC47" w14:textId="77777777" w:rsidR="00F52703" w:rsidRPr="00A61365" w:rsidRDefault="00962653" w:rsidP="00A61365">
            <w:r w:rsidRPr="00A61365">
              <w:t>11 919</w:t>
            </w:r>
          </w:p>
        </w:tc>
      </w:tr>
      <w:tr w:rsidR="00F52703" w:rsidRPr="00A61365" w14:paraId="4D030C3C" w14:textId="77777777" w:rsidTr="00A61365">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266C81E7" w14:textId="77777777" w:rsidR="00F52703" w:rsidRPr="00A61365" w:rsidRDefault="00962653" w:rsidP="00A61365">
            <w:r w:rsidRPr="00A61365">
              <w:t>Varer i arbeid</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BC0415A" w14:textId="77777777" w:rsidR="00F52703" w:rsidRPr="00A61365" w:rsidRDefault="00962653" w:rsidP="00A61365">
            <w:r w:rsidRPr="00A61365">
              <w:t>2 995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997E9A6" w14:textId="77777777" w:rsidR="00F52703" w:rsidRPr="00A61365" w:rsidRDefault="00962653" w:rsidP="00A61365">
            <w:r w:rsidRPr="00A61365">
              <w:t>6 121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3EB3184" w14:textId="77777777" w:rsidR="00F52703" w:rsidRPr="00A61365" w:rsidRDefault="00962653" w:rsidP="00A61365">
            <w:r w:rsidRPr="00A61365">
              <w:t>5 791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0D74EE0" w14:textId="77777777" w:rsidR="00F52703" w:rsidRPr="00A61365" w:rsidRDefault="00962653" w:rsidP="00A61365">
            <w:r w:rsidRPr="00A61365">
              <w:t>8 071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EF9AA83" w14:textId="77777777" w:rsidR="00F52703" w:rsidRPr="00A61365" w:rsidRDefault="00962653" w:rsidP="00A61365">
            <w:r w:rsidRPr="00A61365">
              <w:t>11 079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B0F33D7" w14:textId="77777777" w:rsidR="00F52703" w:rsidRPr="00A61365" w:rsidRDefault="00962653" w:rsidP="00A61365">
            <w:r w:rsidRPr="00A61365">
              <w:t>11 129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1448730" w14:textId="77777777" w:rsidR="00F52703" w:rsidRPr="00A61365" w:rsidRDefault="00962653" w:rsidP="00A61365">
            <w:r w:rsidRPr="00A61365">
              <w:t>12 196</w:t>
            </w:r>
          </w:p>
        </w:tc>
      </w:tr>
      <w:tr w:rsidR="00F52703" w:rsidRPr="00A61365" w14:paraId="52201561" w14:textId="77777777" w:rsidTr="00A61365">
        <w:trPr>
          <w:trHeight w:val="380"/>
        </w:trPr>
        <w:tc>
          <w:tcPr>
            <w:tcW w:w="3280" w:type="dxa"/>
            <w:tcBorders>
              <w:top w:val="single" w:sz="4" w:space="0" w:color="000000"/>
              <w:left w:val="nil"/>
              <w:bottom w:val="single" w:sz="4" w:space="0" w:color="000000"/>
              <w:right w:val="nil"/>
            </w:tcBorders>
            <w:tcMar>
              <w:top w:w="128" w:type="dxa"/>
              <w:left w:w="43" w:type="dxa"/>
              <w:bottom w:w="43" w:type="dxa"/>
              <w:right w:w="43" w:type="dxa"/>
            </w:tcMar>
          </w:tcPr>
          <w:p w14:paraId="08F944CC" w14:textId="77777777" w:rsidR="00F52703" w:rsidRPr="00A61365" w:rsidRDefault="00962653" w:rsidP="00A61365">
            <w:r w:rsidRPr="00A61365">
              <w:t>Sum bokført kapital</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10845" w14:textId="77777777" w:rsidR="00F52703" w:rsidRPr="00A61365" w:rsidRDefault="00962653" w:rsidP="00A61365">
            <w:r w:rsidRPr="00A61365">
              <w:t>28 224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727D1" w14:textId="77777777" w:rsidR="00F52703" w:rsidRPr="00A61365" w:rsidRDefault="00962653" w:rsidP="00A61365">
            <w:r w:rsidRPr="00A61365">
              <w:t>58 047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F5437" w14:textId="77777777" w:rsidR="00F52703" w:rsidRPr="00A61365" w:rsidRDefault="00962653" w:rsidP="00A61365">
            <w:r w:rsidRPr="00A61365">
              <w:t>67 574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EB346" w14:textId="77777777" w:rsidR="00F52703" w:rsidRPr="00A61365" w:rsidRDefault="00962653" w:rsidP="00A61365">
            <w:r w:rsidRPr="00A61365">
              <w:t>87 510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0507B" w14:textId="77777777" w:rsidR="00F52703" w:rsidRPr="00A61365" w:rsidRDefault="00962653" w:rsidP="00A61365">
            <w:r w:rsidRPr="00A61365">
              <w:t>124 510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C6688" w14:textId="77777777" w:rsidR="00F52703" w:rsidRPr="00A61365" w:rsidRDefault="00962653" w:rsidP="00A61365">
            <w:r w:rsidRPr="00A61365">
              <w:t>128 701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66652" w14:textId="77777777" w:rsidR="00F52703" w:rsidRPr="00A61365" w:rsidRDefault="00962653" w:rsidP="00A61365">
            <w:r w:rsidRPr="00A61365">
              <w:t>134 578</w:t>
            </w:r>
          </w:p>
        </w:tc>
      </w:tr>
      <w:tr w:rsidR="00F52703" w:rsidRPr="00A61365" w14:paraId="4D955943" w14:textId="77777777" w:rsidTr="00A61365">
        <w:trPr>
          <w:trHeight w:val="380"/>
        </w:trPr>
        <w:tc>
          <w:tcPr>
            <w:tcW w:w="3280" w:type="dxa"/>
            <w:tcBorders>
              <w:top w:val="single" w:sz="4" w:space="0" w:color="000000"/>
              <w:left w:val="nil"/>
              <w:bottom w:val="single" w:sz="4" w:space="0" w:color="000000"/>
              <w:right w:val="nil"/>
            </w:tcBorders>
            <w:tcMar>
              <w:top w:w="128" w:type="dxa"/>
              <w:left w:w="43" w:type="dxa"/>
              <w:bottom w:w="43" w:type="dxa"/>
              <w:right w:w="43" w:type="dxa"/>
            </w:tcMar>
          </w:tcPr>
          <w:p w14:paraId="33E10FEB" w14:textId="77777777" w:rsidR="00F52703" w:rsidRPr="00A61365" w:rsidRDefault="00962653" w:rsidP="00A61365">
            <w:r w:rsidRPr="00A61365">
              <w:t>Lånt kapital</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C7081" w14:textId="77777777" w:rsidR="00F52703" w:rsidRPr="00A61365" w:rsidRDefault="00962653" w:rsidP="00A61365">
            <w:r w:rsidRPr="00A61365">
              <w:t>7 845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4DF4E" w14:textId="77777777" w:rsidR="00F52703" w:rsidRPr="00A61365" w:rsidRDefault="00962653" w:rsidP="00A61365">
            <w:r w:rsidRPr="00A61365">
              <w:t>22 435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77006" w14:textId="77777777" w:rsidR="00F52703" w:rsidRPr="00A61365" w:rsidRDefault="00962653" w:rsidP="00A61365">
            <w:r w:rsidRPr="00A61365">
              <w:t>24 465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19B55" w14:textId="77777777" w:rsidR="00F52703" w:rsidRPr="00A61365" w:rsidRDefault="00962653" w:rsidP="00A61365">
            <w:r w:rsidRPr="00A61365">
              <w:t>42 284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0B6D0" w14:textId="77777777" w:rsidR="00F52703" w:rsidRPr="00A61365" w:rsidRDefault="00962653" w:rsidP="00A61365">
            <w:r w:rsidRPr="00A61365">
              <w:t>68 039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2267A" w14:textId="77777777" w:rsidR="00F52703" w:rsidRPr="00A61365" w:rsidRDefault="00962653" w:rsidP="00A61365">
            <w:r w:rsidRPr="00A61365">
              <w:t>70 489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AD2CA" w14:textId="77777777" w:rsidR="00F52703" w:rsidRPr="00A61365" w:rsidRDefault="00962653" w:rsidP="00A61365">
            <w:r w:rsidRPr="00A61365">
              <w:t>72 700</w:t>
            </w:r>
          </w:p>
        </w:tc>
      </w:tr>
      <w:tr w:rsidR="00F52703" w:rsidRPr="00A61365" w14:paraId="5A44AF27" w14:textId="77777777" w:rsidTr="00A61365">
        <w:trPr>
          <w:trHeight w:val="38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58E3CEC" w14:textId="77777777" w:rsidR="00F52703" w:rsidRPr="00A61365" w:rsidRDefault="00962653" w:rsidP="00A61365">
            <w:r w:rsidRPr="00A61365">
              <w:t>Egenkapital</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C424EA" w14:textId="77777777" w:rsidR="00F52703" w:rsidRPr="00A61365" w:rsidRDefault="00962653" w:rsidP="00A61365">
            <w:r w:rsidRPr="00A61365">
              <w:t>20 379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C91686" w14:textId="77777777" w:rsidR="00F52703" w:rsidRPr="00A61365" w:rsidRDefault="00962653" w:rsidP="00A61365">
            <w:r w:rsidRPr="00A61365">
              <w:t>35 612</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71F3B7" w14:textId="77777777" w:rsidR="00F52703" w:rsidRPr="00A61365" w:rsidRDefault="00962653" w:rsidP="00A61365">
            <w:r w:rsidRPr="00A61365">
              <w:t>43 109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9F6F93" w14:textId="77777777" w:rsidR="00F52703" w:rsidRPr="00A61365" w:rsidRDefault="00962653" w:rsidP="00A61365">
            <w:r w:rsidRPr="00A61365">
              <w:t>45 226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8827CE" w14:textId="77777777" w:rsidR="00F52703" w:rsidRPr="00A61365" w:rsidRDefault="00962653" w:rsidP="00A61365">
            <w:r w:rsidRPr="00A61365">
              <w:t>56 471</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6BD5AA" w14:textId="77777777" w:rsidR="00F52703" w:rsidRPr="00A61365" w:rsidRDefault="00962653" w:rsidP="00A61365">
            <w:r w:rsidRPr="00A61365">
              <w:t>58 112</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F0ADB5" w14:textId="77777777" w:rsidR="00F52703" w:rsidRPr="00A61365" w:rsidRDefault="00962653" w:rsidP="00A61365">
            <w:r w:rsidRPr="00A61365">
              <w:t>61 878</w:t>
            </w:r>
          </w:p>
        </w:tc>
      </w:tr>
    </w:tbl>
    <w:p w14:paraId="5CA677EF" w14:textId="77777777" w:rsidR="00F52703" w:rsidRPr="00A61365" w:rsidRDefault="00962653" w:rsidP="00A61365">
      <w:pPr>
        <w:pStyle w:val="tabell-noter"/>
      </w:pPr>
      <w:r w:rsidRPr="00A61365">
        <w:rPr>
          <w:rStyle w:val="skrift-hevet"/>
        </w:rPr>
        <w:t>1</w:t>
      </w:r>
      <w:r w:rsidRPr="00A61365">
        <w:tab/>
        <w:t>Foreløpig regnskap</w:t>
      </w:r>
    </w:p>
    <w:p w14:paraId="7953E8A8" w14:textId="77777777" w:rsidR="00F52703" w:rsidRPr="00A61365" w:rsidRDefault="00962653" w:rsidP="00A61365">
      <w:pPr>
        <w:pStyle w:val="Kilde"/>
      </w:pPr>
      <w:r w:rsidRPr="00A61365">
        <w:t>Budsjettnemnda for jordbruket</w:t>
      </w:r>
    </w:p>
    <w:p w14:paraId="23117742" w14:textId="77777777" w:rsidR="00F52703" w:rsidRPr="00A61365" w:rsidRDefault="00962653" w:rsidP="00A61365">
      <w:pPr>
        <w:pStyle w:val="avsnitt-tittel"/>
      </w:pPr>
      <w:r w:rsidRPr="00A61365">
        <w:t>Bokførte verdier i næringsoppgavene</w:t>
      </w:r>
    </w:p>
    <w:p w14:paraId="7018ED20" w14:textId="77777777" w:rsidR="00F52703" w:rsidRPr="00A61365" w:rsidRDefault="00962653" w:rsidP="00A61365">
      <w:r w:rsidRPr="00A61365">
        <w:t>SSB har hentet ut sumtall for de ulike postene for 34 568 jordbruksbedrifter som har levert næringsoppgave 1 (personlig næringsdrivende) og 1 021 jordbruksbedrifter som har levert næringsoppgave 2 (aksjeselskap og andre selskap) i 2020. Av SSBs populasjon på 38 713 i 2020, er det 3 124 jordbruksbedrifter som ikke har kunnet kobles til næringsoppgave, trolig fordi de kommer inn under bestemmelsen om at personlig næringsdrivende (enkeltpersonforetak) med brutto driftsinntekter på kr 50 000 eller lavere i året er fritatt fra å levere næringsoppgave. I tabell 4.3 vises bokførte verdier for poster som er vurdert til å gjelde jordbruksdriften i foretakene</w:t>
      </w:r>
      <w:r w:rsidRPr="00A61365">
        <w:rPr>
          <w:rStyle w:val="Fotnotereferanse"/>
        </w:rPr>
        <w:footnoteReference w:id="4"/>
      </w:r>
      <w:r w:rsidRPr="00A61365">
        <w:t>.</w:t>
      </w:r>
    </w:p>
    <w:p w14:paraId="074DCFC7" w14:textId="78B6AB8B" w:rsidR="00F52703" w:rsidRDefault="00962653" w:rsidP="00A61365">
      <w:r w:rsidRPr="00A61365">
        <w:t>Sum bokførte verdier knyttet til jordbruksdriften er om lag 90 milliarder kroner. I tillegg vil det være bokført kapital som gjelder jordbruksdrift hos bedriftene som ikke leverer næringsoppgave. Siden det antas å være bedrifter med lav omsetning, utgjør dette trolig relativt små beløp. 90 milliarder kroner i bokførte verdier fra næringsoppgavene er betydelig lavere enn sum bokført kapital i Totalkalkylen. For bygninger er bokført verdi i næringsoppgavene om lag tre firedeler av Totalkalkylens verdi, og for jord er bokført verdi i næringsoppgavene om lag to tredeler av Totalkalkylens verdi. For jord skal i prinsippet all jordbruksjord være ført i Totalkalkylen mens næringsoppgavene bare skal inneholde verdien av jord og skog eid i tilknytning til aktive jordbruksbedrifter. For bygninger føres avskrivningene av bruttoinvesteringene i totalkalkylen, mens investeringstilskuddene føres på inntektssiden.</w:t>
      </w:r>
    </w:p>
    <w:p w14:paraId="12DFEDEF" w14:textId="33B795CF" w:rsidR="00767594" w:rsidRPr="00A61365" w:rsidRDefault="00767594" w:rsidP="00767594">
      <w:pPr>
        <w:pStyle w:val="tabell-tittel"/>
      </w:pPr>
      <w:r>
        <w:lastRenderedPageBreak/>
        <w:t>Bokførte verdier knyttet til jordbruksdrift, i næringsoppgavene for 2020, millioner kroner</w:t>
      </w:r>
    </w:p>
    <w:p w14:paraId="4F28AF2D" w14:textId="77777777" w:rsidR="00F52703" w:rsidRPr="00A61365" w:rsidRDefault="00962653" w:rsidP="00A61365">
      <w:pPr>
        <w:pStyle w:val="Tabellnavn"/>
      </w:pPr>
      <w:r w:rsidRPr="00A6136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1480"/>
        <w:gridCol w:w="1480"/>
        <w:gridCol w:w="1640"/>
      </w:tblGrid>
      <w:tr w:rsidR="00F52703" w:rsidRPr="00A61365" w14:paraId="50F5AA7C" w14:textId="77777777">
        <w:trPr>
          <w:trHeight w:val="60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9A57F" w14:textId="77777777" w:rsidR="00F52703" w:rsidRPr="00A61365" w:rsidRDefault="00962653" w:rsidP="00A61365">
            <w:r w:rsidRPr="00A61365">
              <w:t>Post</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EBB4C" w14:textId="77777777" w:rsidR="00F52703" w:rsidRPr="00A61365" w:rsidRDefault="00962653" w:rsidP="00A61365">
            <w:r w:rsidRPr="00A61365">
              <w:t>Næringsoppgave 1</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43B5B" w14:textId="77777777" w:rsidR="00F52703" w:rsidRPr="00A61365" w:rsidRDefault="00962653" w:rsidP="00A61365">
            <w:r w:rsidRPr="00A61365">
              <w:t>Næringsoppgave 2</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60FB6" w14:textId="77777777" w:rsidR="00F52703" w:rsidRPr="00A61365" w:rsidRDefault="00962653" w:rsidP="00A61365">
            <w:r w:rsidRPr="00A61365">
              <w:t>Sum næringsoppgave 1 og 2</w:t>
            </w:r>
          </w:p>
        </w:tc>
      </w:tr>
      <w:tr w:rsidR="00F52703" w:rsidRPr="00A61365" w14:paraId="1435D5D1"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7B9A2A24" w14:textId="77777777" w:rsidR="00F52703" w:rsidRPr="00A61365" w:rsidRDefault="00962653" w:rsidP="00A61365">
            <w:r w:rsidRPr="00A61365">
              <w:t>1020 Immaterielle eiendeler, melkekvote o.l.</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644F91C6" w14:textId="77777777" w:rsidR="00F52703" w:rsidRPr="00A61365" w:rsidRDefault="00962653" w:rsidP="00A61365">
            <w:r w:rsidRPr="00A61365">
              <w:t xml:space="preserve"> 3 427 </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B984BF1" w14:textId="77777777" w:rsidR="00F52703" w:rsidRPr="00A61365" w:rsidRDefault="00962653" w:rsidP="00A61365">
            <w:r w:rsidRPr="00A61365">
              <w:t>26</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7CA655C8" w14:textId="77777777" w:rsidR="00F52703" w:rsidRPr="00A61365" w:rsidRDefault="00962653" w:rsidP="00A61365">
            <w:r w:rsidRPr="00A61365">
              <w:t xml:space="preserve"> 3 453 </w:t>
            </w:r>
          </w:p>
        </w:tc>
      </w:tr>
      <w:tr w:rsidR="00F52703" w:rsidRPr="00A61365" w14:paraId="4FCAF019" w14:textId="77777777">
        <w:trPr>
          <w:trHeight w:val="380"/>
        </w:trPr>
        <w:tc>
          <w:tcPr>
            <w:tcW w:w="4960" w:type="dxa"/>
            <w:tcBorders>
              <w:top w:val="nil"/>
              <w:left w:val="nil"/>
              <w:bottom w:val="nil"/>
              <w:right w:val="nil"/>
            </w:tcBorders>
            <w:tcMar>
              <w:top w:w="128" w:type="dxa"/>
              <w:left w:w="43" w:type="dxa"/>
              <w:bottom w:w="43" w:type="dxa"/>
              <w:right w:w="43" w:type="dxa"/>
            </w:tcMar>
          </w:tcPr>
          <w:p w14:paraId="705865A6" w14:textId="77777777" w:rsidR="00F52703" w:rsidRPr="00A61365" w:rsidRDefault="00962653" w:rsidP="00A61365">
            <w:r w:rsidRPr="00A61365">
              <w:t>1115 Bygg og anlegg</w:t>
            </w:r>
          </w:p>
        </w:tc>
        <w:tc>
          <w:tcPr>
            <w:tcW w:w="1480" w:type="dxa"/>
            <w:tcBorders>
              <w:top w:val="nil"/>
              <w:left w:val="nil"/>
              <w:bottom w:val="nil"/>
              <w:right w:val="nil"/>
            </w:tcBorders>
            <w:tcMar>
              <w:top w:w="128" w:type="dxa"/>
              <w:left w:w="43" w:type="dxa"/>
              <w:bottom w:w="43" w:type="dxa"/>
              <w:right w:w="43" w:type="dxa"/>
            </w:tcMar>
            <w:vAlign w:val="bottom"/>
          </w:tcPr>
          <w:p w14:paraId="0A409063" w14:textId="77777777" w:rsidR="00F52703" w:rsidRPr="00A61365" w:rsidRDefault="00962653" w:rsidP="00A61365">
            <w:r w:rsidRPr="00A61365">
              <w:t xml:space="preserve"> 29 222 </w:t>
            </w:r>
          </w:p>
        </w:tc>
        <w:tc>
          <w:tcPr>
            <w:tcW w:w="1480" w:type="dxa"/>
            <w:tcBorders>
              <w:top w:val="nil"/>
              <w:left w:val="nil"/>
              <w:bottom w:val="nil"/>
              <w:right w:val="nil"/>
            </w:tcBorders>
            <w:tcMar>
              <w:top w:w="128" w:type="dxa"/>
              <w:left w:w="43" w:type="dxa"/>
              <w:bottom w:w="43" w:type="dxa"/>
              <w:right w:w="43" w:type="dxa"/>
            </w:tcMar>
            <w:vAlign w:val="bottom"/>
          </w:tcPr>
          <w:p w14:paraId="69EFDBD6" w14:textId="77777777" w:rsidR="00F52703" w:rsidRPr="00A61365" w:rsidRDefault="00962653" w:rsidP="00A61365">
            <w:r w:rsidRPr="00A61365">
              <w:t xml:space="preserve"> 1 487 </w:t>
            </w:r>
          </w:p>
        </w:tc>
        <w:tc>
          <w:tcPr>
            <w:tcW w:w="1640" w:type="dxa"/>
            <w:tcBorders>
              <w:top w:val="nil"/>
              <w:left w:val="nil"/>
              <w:bottom w:val="nil"/>
              <w:right w:val="nil"/>
            </w:tcBorders>
            <w:tcMar>
              <w:top w:w="128" w:type="dxa"/>
              <w:left w:w="43" w:type="dxa"/>
              <w:bottom w:w="43" w:type="dxa"/>
              <w:right w:w="43" w:type="dxa"/>
            </w:tcMar>
            <w:vAlign w:val="bottom"/>
          </w:tcPr>
          <w:p w14:paraId="31D19196" w14:textId="77777777" w:rsidR="00F52703" w:rsidRPr="00A61365" w:rsidRDefault="00962653" w:rsidP="00A61365">
            <w:r w:rsidRPr="00A61365">
              <w:t xml:space="preserve"> 30 709 </w:t>
            </w:r>
          </w:p>
        </w:tc>
      </w:tr>
      <w:tr w:rsidR="00F52703" w:rsidRPr="00A61365" w14:paraId="42323FF5" w14:textId="77777777">
        <w:trPr>
          <w:trHeight w:val="380"/>
        </w:trPr>
        <w:tc>
          <w:tcPr>
            <w:tcW w:w="4960" w:type="dxa"/>
            <w:tcBorders>
              <w:top w:val="nil"/>
              <w:left w:val="nil"/>
              <w:bottom w:val="nil"/>
              <w:right w:val="nil"/>
            </w:tcBorders>
            <w:tcMar>
              <w:top w:w="128" w:type="dxa"/>
              <w:left w:w="43" w:type="dxa"/>
              <w:bottom w:w="43" w:type="dxa"/>
              <w:right w:w="43" w:type="dxa"/>
            </w:tcMar>
          </w:tcPr>
          <w:p w14:paraId="3769C94C" w14:textId="77777777" w:rsidR="00F52703" w:rsidRPr="00A61365" w:rsidRDefault="00962653" w:rsidP="00A61365">
            <w:r w:rsidRPr="00A61365">
              <w:t>1120 Fast tekn. installasjon</w:t>
            </w:r>
          </w:p>
        </w:tc>
        <w:tc>
          <w:tcPr>
            <w:tcW w:w="1480" w:type="dxa"/>
            <w:tcBorders>
              <w:top w:val="nil"/>
              <w:left w:val="nil"/>
              <w:bottom w:val="nil"/>
              <w:right w:val="nil"/>
            </w:tcBorders>
            <w:tcMar>
              <w:top w:w="128" w:type="dxa"/>
              <w:left w:w="43" w:type="dxa"/>
              <w:bottom w:w="43" w:type="dxa"/>
              <w:right w:w="43" w:type="dxa"/>
            </w:tcMar>
            <w:vAlign w:val="bottom"/>
          </w:tcPr>
          <w:p w14:paraId="705C36C2" w14:textId="77777777" w:rsidR="00F52703" w:rsidRPr="00A61365" w:rsidRDefault="00962653" w:rsidP="00A61365">
            <w:r w:rsidRPr="00A61365">
              <w:t xml:space="preserve"> 5 009 </w:t>
            </w:r>
          </w:p>
        </w:tc>
        <w:tc>
          <w:tcPr>
            <w:tcW w:w="1480" w:type="dxa"/>
            <w:tcBorders>
              <w:top w:val="nil"/>
              <w:left w:val="nil"/>
              <w:bottom w:val="nil"/>
              <w:right w:val="nil"/>
            </w:tcBorders>
            <w:tcMar>
              <w:top w:w="128" w:type="dxa"/>
              <w:left w:w="43" w:type="dxa"/>
              <w:bottom w:w="43" w:type="dxa"/>
              <w:right w:w="43" w:type="dxa"/>
            </w:tcMar>
            <w:vAlign w:val="bottom"/>
          </w:tcPr>
          <w:p w14:paraId="1CAD9BA0" w14:textId="77777777" w:rsidR="00F52703" w:rsidRPr="00A61365" w:rsidRDefault="00962653" w:rsidP="00A61365">
            <w:r w:rsidRPr="00A61365">
              <w:t xml:space="preserve"> 239 </w:t>
            </w:r>
          </w:p>
        </w:tc>
        <w:tc>
          <w:tcPr>
            <w:tcW w:w="1640" w:type="dxa"/>
            <w:tcBorders>
              <w:top w:val="nil"/>
              <w:left w:val="nil"/>
              <w:bottom w:val="nil"/>
              <w:right w:val="nil"/>
            </w:tcBorders>
            <w:tcMar>
              <w:top w:w="128" w:type="dxa"/>
              <w:left w:w="43" w:type="dxa"/>
              <w:bottom w:w="43" w:type="dxa"/>
              <w:right w:w="43" w:type="dxa"/>
            </w:tcMar>
            <w:vAlign w:val="bottom"/>
          </w:tcPr>
          <w:p w14:paraId="4B38195F" w14:textId="77777777" w:rsidR="00F52703" w:rsidRPr="00A61365" w:rsidRDefault="00962653" w:rsidP="00A61365">
            <w:r w:rsidRPr="00A61365">
              <w:t xml:space="preserve"> 5 248 </w:t>
            </w:r>
          </w:p>
        </w:tc>
      </w:tr>
      <w:tr w:rsidR="00F52703" w:rsidRPr="00A61365" w14:paraId="14AA0E99" w14:textId="77777777">
        <w:trPr>
          <w:trHeight w:val="380"/>
        </w:trPr>
        <w:tc>
          <w:tcPr>
            <w:tcW w:w="4960" w:type="dxa"/>
            <w:tcBorders>
              <w:top w:val="nil"/>
              <w:left w:val="nil"/>
              <w:bottom w:val="nil"/>
              <w:right w:val="nil"/>
            </w:tcBorders>
            <w:tcMar>
              <w:top w:w="128" w:type="dxa"/>
              <w:left w:w="43" w:type="dxa"/>
              <w:bottom w:w="43" w:type="dxa"/>
              <w:right w:w="43" w:type="dxa"/>
            </w:tcMar>
          </w:tcPr>
          <w:p w14:paraId="1CCC69CE" w14:textId="77777777" w:rsidR="00F52703" w:rsidRPr="00A61365" w:rsidRDefault="00962653" w:rsidP="00A61365">
            <w:r w:rsidRPr="00A61365">
              <w:t>1130 Bygg m.m. under bygging</w:t>
            </w:r>
          </w:p>
        </w:tc>
        <w:tc>
          <w:tcPr>
            <w:tcW w:w="1480" w:type="dxa"/>
            <w:tcBorders>
              <w:top w:val="nil"/>
              <w:left w:val="nil"/>
              <w:bottom w:val="nil"/>
              <w:right w:val="nil"/>
            </w:tcBorders>
            <w:tcMar>
              <w:top w:w="128" w:type="dxa"/>
              <w:left w:w="43" w:type="dxa"/>
              <w:bottom w:w="43" w:type="dxa"/>
              <w:right w:w="43" w:type="dxa"/>
            </w:tcMar>
            <w:vAlign w:val="bottom"/>
          </w:tcPr>
          <w:p w14:paraId="6903C878" w14:textId="77777777" w:rsidR="00F52703" w:rsidRPr="00A61365" w:rsidRDefault="00962653" w:rsidP="00A61365">
            <w:r w:rsidRPr="00A61365">
              <w:t xml:space="preserve"> 1 754 </w:t>
            </w:r>
          </w:p>
        </w:tc>
        <w:tc>
          <w:tcPr>
            <w:tcW w:w="1480" w:type="dxa"/>
            <w:tcBorders>
              <w:top w:val="nil"/>
              <w:left w:val="nil"/>
              <w:bottom w:val="nil"/>
              <w:right w:val="nil"/>
            </w:tcBorders>
            <w:tcMar>
              <w:top w:w="128" w:type="dxa"/>
              <w:left w:w="43" w:type="dxa"/>
              <w:bottom w:w="43" w:type="dxa"/>
              <w:right w:w="43" w:type="dxa"/>
            </w:tcMar>
            <w:vAlign w:val="bottom"/>
          </w:tcPr>
          <w:p w14:paraId="512E8C1E" w14:textId="77777777" w:rsidR="00F52703" w:rsidRPr="00A61365" w:rsidRDefault="00962653" w:rsidP="00A61365">
            <w:r w:rsidRPr="00A61365">
              <w:t xml:space="preserve"> 109 </w:t>
            </w:r>
          </w:p>
        </w:tc>
        <w:tc>
          <w:tcPr>
            <w:tcW w:w="1640" w:type="dxa"/>
            <w:tcBorders>
              <w:top w:val="nil"/>
              <w:left w:val="nil"/>
              <w:bottom w:val="nil"/>
              <w:right w:val="nil"/>
            </w:tcBorders>
            <w:tcMar>
              <w:top w:w="128" w:type="dxa"/>
              <w:left w:w="43" w:type="dxa"/>
              <w:bottom w:w="43" w:type="dxa"/>
              <w:right w:w="43" w:type="dxa"/>
            </w:tcMar>
            <w:vAlign w:val="bottom"/>
          </w:tcPr>
          <w:p w14:paraId="01C243A7" w14:textId="77777777" w:rsidR="00F52703" w:rsidRPr="00A61365" w:rsidRDefault="00962653" w:rsidP="00A61365">
            <w:r w:rsidRPr="00A61365">
              <w:t xml:space="preserve"> 1 863 </w:t>
            </w:r>
          </w:p>
        </w:tc>
      </w:tr>
      <w:tr w:rsidR="00F52703" w:rsidRPr="00A61365" w14:paraId="467D2B8F" w14:textId="77777777">
        <w:trPr>
          <w:trHeight w:val="380"/>
        </w:trPr>
        <w:tc>
          <w:tcPr>
            <w:tcW w:w="4960" w:type="dxa"/>
            <w:tcBorders>
              <w:top w:val="nil"/>
              <w:left w:val="nil"/>
              <w:bottom w:val="nil"/>
              <w:right w:val="nil"/>
            </w:tcBorders>
            <w:tcMar>
              <w:top w:w="128" w:type="dxa"/>
              <w:left w:w="43" w:type="dxa"/>
              <w:bottom w:w="43" w:type="dxa"/>
              <w:right w:w="43" w:type="dxa"/>
            </w:tcMar>
          </w:tcPr>
          <w:p w14:paraId="5AFECE83" w14:textId="77777777" w:rsidR="00F52703" w:rsidRPr="00A61365" w:rsidRDefault="00962653" w:rsidP="00A61365">
            <w:r w:rsidRPr="00A61365">
              <w:t>1140 Jord- og skogverdier</w:t>
            </w:r>
          </w:p>
        </w:tc>
        <w:tc>
          <w:tcPr>
            <w:tcW w:w="1480" w:type="dxa"/>
            <w:tcBorders>
              <w:top w:val="nil"/>
              <w:left w:val="nil"/>
              <w:bottom w:val="nil"/>
              <w:right w:val="nil"/>
            </w:tcBorders>
            <w:tcMar>
              <w:top w:w="128" w:type="dxa"/>
              <w:left w:w="43" w:type="dxa"/>
              <w:bottom w:w="43" w:type="dxa"/>
              <w:right w:w="43" w:type="dxa"/>
            </w:tcMar>
            <w:vAlign w:val="bottom"/>
          </w:tcPr>
          <w:p w14:paraId="7C455AA4" w14:textId="77777777" w:rsidR="00F52703" w:rsidRPr="00A61365" w:rsidRDefault="00962653" w:rsidP="00A61365">
            <w:r w:rsidRPr="00A61365">
              <w:t xml:space="preserve"> 20 683 </w:t>
            </w:r>
          </w:p>
        </w:tc>
        <w:tc>
          <w:tcPr>
            <w:tcW w:w="1480" w:type="dxa"/>
            <w:tcBorders>
              <w:top w:val="nil"/>
              <w:left w:val="nil"/>
              <w:bottom w:val="nil"/>
              <w:right w:val="nil"/>
            </w:tcBorders>
            <w:tcMar>
              <w:top w:w="128" w:type="dxa"/>
              <w:left w:w="43" w:type="dxa"/>
              <w:bottom w:w="43" w:type="dxa"/>
              <w:right w:w="43" w:type="dxa"/>
            </w:tcMar>
            <w:vAlign w:val="bottom"/>
          </w:tcPr>
          <w:p w14:paraId="0BB34ABB" w14:textId="77777777" w:rsidR="00F52703" w:rsidRPr="00A61365" w:rsidRDefault="00F52703" w:rsidP="00A61365"/>
        </w:tc>
        <w:tc>
          <w:tcPr>
            <w:tcW w:w="1640" w:type="dxa"/>
            <w:tcBorders>
              <w:top w:val="nil"/>
              <w:left w:val="nil"/>
              <w:bottom w:val="nil"/>
              <w:right w:val="nil"/>
            </w:tcBorders>
            <w:tcMar>
              <w:top w:w="128" w:type="dxa"/>
              <w:left w:w="43" w:type="dxa"/>
              <w:bottom w:w="43" w:type="dxa"/>
              <w:right w:w="43" w:type="dxa"/>
            </w:tcMar>
            <w:vAlign w:val="bottom"/>
          </w:tcPr>
          <w:p w14:paraId="784692DD" w14:textId="77777777" w:rsidR="00F52703" w:rsidRPr="00A61365" w:rsidRDefault="00962653" w:rsidP="00A61365">
            <w:r w:rsidRPr="00A61365">
              <w:t xml:space="preserve"> 20 683 </w:t>
            </w:r>
          </w:p>
        </w:tc>
      </w:tr>
      <w:tr w:rsidR="00F52703" w:rsidRPr="00A61365" w14:paraId="634CF3E4" w14:textId="77777777">
        <w:trPr>
          <w:trHeight w:val="380"/>
        </w:trPr>
        <w:tc>
          <w:tcPr>
            <w:tcW w:w="4960" w:type="dxa"/>
            <w:tcBorders>
              <w:top w:val="nil"/>
              <w:left w:val="nil"/>
              <w:bottom w:val="nil"/>
              <w:right w:val="nil"/>
            </w:tcBorders>
            <w:tcMar>
              <w:top w:w="128" w:type="dxa"/>
              <w:left w:w="43" w:type="dxa"/>
              <w:bottom w:w="43" w:type="dxa"/>
              <w:right w:w="43" w:type="dxa"/>
            </w:tcMar>
          </w:tcPr>
          <w:p w14:paraId="4AFCEFC7" w14:textId="77777777" w:rsidR="00F52703" w:rsidRPr="00A61365" w:rsidRDefault="00962653" w:rsidP="00A61365">
            <w:r w:rsidRPr="00A61365">
              <w:t>1150 Tomter</w:t>
            </w:r>
          </w:p>
        </w:tc>
        <w:tc>
          <w:tcPr>
            <w:tcW w:w="1480" w:type="dxa"/>
            <w:tcBorders>
              <w:top w:val="nil"/>
              <w:left w:val="nil"/>
              <w:bottom w:val="nil"/>
              <w:right w:val="nil"/>
            </w:tcBorders>
            <w:tcMar>
              <w:top w:w="128" w:type="dxa"/>
              <w:left w:w="43" w:type="dxa"/>
              <w:bottom w:w="43" w:type="dxa"/>
              <w:right w:w="43" w:type="dxa"/>
            </w:tcMar>
            <w:vAlign w:val="bottom"/>
          </w:tcPr>
          <w:p w14:paraId="64879589" w14:textId="77777777" w:rsidR="00F52703" w:rsidRPr="00A61365" w:rsidRDefault="00962653" w:rsidP="00A61365">
            <w:r w:rsidRPr="00A61365">
              <w:t xml:space="preserve"> 1 162 </w:t>
            </w:r>
          </w:p>
        </w:tc>
        <w:tc>
          <w:tcPr>
            <w:tcW w:w="1480" w:type="dxa"/>
            <w:tcBorders>
              <w:top w:val="nil"/>
              <w:left w:val="nil"/>
              <w:bottom w:val="nil"/>
              <w:right w:val="nil"/>
            </w:tcBorders>
            <w:tcMar>
              <w:top w:w="128" w:type="dxa"/>
              <w:left w:w="43" w:type="dxa"/>
              <w:bottom w:w="43" w:type="dxa"/>
              <w:right w:w="43" w:type="dxa"/>
            </w:tcMar>
            <w:vAlign w:val="bottom"/>
          </w:tcPr>
          <w:p w14:paraId="4080865B" w14:textId="77777777" w:rsidR="00F52703" w:rsidRPr="00A61365" w:rsidRDefault="00962653" w:rsidP="00A61365">
            <w:r w:rsidRPr="00A61365">
              <w:t xml:space="preserve"> 473 </w:t>
            </w:r>
          </w:p>
        </w:tc>
        <w:tc>
          <w:tcPr>
            <w:tcW w:w="1640" w:type="dxa"/>
            <w:tcBorders>
              <w:top w:val="nil"/>
              <w:left w:val="nil"/>
              <w:bottom w:val="nil"/>
              <w:right w:val="nil"/>
            </w:tcBorders>
            <w:tcMar>
              <w:top w:w="128" w:type="dxa"/>
              <w:left w:w="43" w:type="dxa"/>
              <w:bottom w:w="43" w:type="dxa"/>
              <w:right w:w="43" w:type="dxa"/>
            </w:tcMar>
            <w:vAlign w:val="bottom"/>
          </w:tcPr>
          <w:p w14:paraId="1DAF25E1" w14:textId="77777777" w:rsidR="00F52703" w:rsidRPr="00A61365" w:rsidRDefault="00962653" w:rsidP="00A61365">
            <w:r w:rsidRPr="00A61365">
              <w:t xml:space="preserve"> 1 635 </w:t>
            </w:r>
          </w:p>
        </w:tc>
      </w:tr>
      <w:tr w:rsidR="00F52703" w:rsidRPr="00A61365" w14:paraId="3FD8CE6F" w14:textId="77777777">
        <w:trPr>
          <w:trHeight w:val="380"/>
        </w:trPr>
        <w:tc>
          <w:tcPr>
            <w:tcW w:w="4960" w:type="dxa"/>
            <w:tcBorders>
              <w:top w:val="nil"/>
              <w:left w:val="nil"/>
              <w:bottom w:val="nil"/>
              <w:right w:val="nil"/>
            </w:tcBorders>
            <w:tcMar>
              <w:top w:w="128" w:type="dxa"/>
              <w:left w:w="43" w:type="dxa"/>
              <w:bottom w:w="43" w:type="dxa"/>
              <w:right w:w="43" w:type="dxa"/>
            </w:tcMar>
          </w:tcPr>
          <w:p w14:paraId="1A3552CA" w14:textId="77777777" w:rsidR="00F52703" w:rsidRPr="00A61365" w:rsidRDefault="00962653" w:rsidP="00A61365">
            <w:r w:rsidRPr="00A61365">
              <w:t>1205 Maskiner m.m.</w:t>
            </w:r>
          </w:p>
        </w:tc>
        <w:tc>
          <w:tcPr>
            <w:tcW w:w="1480" w:type="dxa"/>
            <w:tcBorders>
              <w:top w:val="nil"/>
              <w:left w:val="nil"/>
              <w:bottom w:val="nil"/>
              <w:right w:val="nil"/>
            </w:tcBorders>
            <w:tcMar>
              <w:top w:w="128" w:type="dxa"/>
              <w:left w:w="43" w:type="dxa"/>
              <w:bottom w:w="43" w:type="dxa"/>
              <w:right w:w="43" w:type="dxa"/>
            </w:tcMar>
            <w:vAlign w:val="bottom"/>
          </w:tcPr>
          <w:p w14:paraId="0AB5C483" w14:textId="77777777" w:rsidR="00F52703" w:rsidRPr="00A61365" w:rsidRDefault="00962653" w:rsidP="00A61365">
            <w:r w:rsidRPr="00A61365">
              <w:t xml:space="preserve"> 18 129 </w:t>
            </w:r>
          </w:p>
        </w:tc>
        <w:tc>
          <w:tcPr>
            <w:tcW w:w="1480" w:type="dxa"/>
            <w:tcBorders>
              <w:top w:val="nil"/>
              <w:left w:val="nil"/>
              <w:bottom w:val="nil"/>
              <w:right w:val="nil"/>
            </w:tcBorders>
            <w:tcMar>
              <w:top w:w="128" w:type="dxa"/>
              <w:left w:w="43" w:type="dxa"/>
              <w:bottom w:w="43" w:type="dxa"/>
              <w:right w:w="43" w:type="dxa"/>
            </w:tcMar>
            <w:vAlign w:val="bottom"/>
          </w:tcPr>
          <w:p w14:paraId="7A4080BF" w14:textId="77777777" w:rsidR="00F52703" w:rsidRPr="00A61365" w:rsidRDefault="00962653" w:rsidP="00A61365">
            <w:r w:rsidRPr="00A61365">
              <w:t xml:space="preserve"> 958 </w:t>
            </w:r>
          </w:p>
        </w:tc>
        <w:tc>
          <w:tcPr>
            <w:tcW w:w="1640" w:type="dxa"/>
            <w:tcBorders>
              <w:top w:val="nil"/>
              <w:left w:val="nil"/>
              <w:bottom w:val="nil"/>
              <w:right w:val="nil"/>
            </w:tcBorders>
            <w:tcMar>
              <w:top w:w="128" w:type="dxa"/>
              <w:left w:w="43" w:type="dxa"/>
              <w:bottom w:w="43" w:type="dxa"/>
              <w:right w:w="43" w:type="dxa"/>
            </w:tcMar>
            <w:vAlign w:val="bottom"/>
          </w:tcPr>
          <w:p w14:paraId="17981135" w14:textId="77777777" w:rsidR="00F52703" w:rsidRPr="00A61365" w:rsidRDefault="00962653" w:rsidP="00A61365">
            <w:r w:rsidRPr="00A61365">
              <w:t xml:space="preserve"> 19 087 </w:t>
            </w:r>
          </w:p>
        </w:tc>
      </w:tr>
      <w:tr w:rsidR="00F52703" w:rsidRPr="00A61365" w14:paraId="37E85D22" w14:textId="77777777">
        <w:trPr>
          <w:trHeight w:val="380"/>
        </w:trPr>
        <w:tc>
          <w:tcPr>
            <w:tcW w:w="4960" w:type="dxa"/>
            <w:tcBorders>
              <w:top w:val="nil"/>
              <w:left w:val="nil"/>
              <w:bottom w:val="nil"/>
              <w:right w:val="nil"/>
            </w:tcBorders>
            <w:tcMar>
              <w:top w:w="128" w:type="dxa"/>
              <w:left w:w="43" w:type="dxa"/>
              <w:bottom w:w="43" w:type="dxa"/>
              <w:right w:w="43" w:type="dxa"/>
            </w:tcMar>
          </w:tcPr>
          <w:p w14:paraId="7B744A4B" w14:textId="77777777" w:rsidR="00F52703" w:rsidRPr="00A61365" w:rsidRDefault="00962653" w:rsidP="00A61365">
            <w:r w:rsidRPr="00A61365">
              <w:t>1238 Vare og lastebiler</w:t>
            </w:r>
          </w:p>
        </w:tc>
        <w:tc>
          <w:tcPr>
            <w:tcW w:w="1480" w:type="dxa"/>
            <w:tcBorders>
              <w:top w:val="nil"/>
              <w:left w:val="nil"/>
              <w:bottom w:val="nil"/>
              <w:right w:val="nil"/>
            </w:tcBorders>
            <w:tcMar>
              <w:top w:w="128" w:type="dxa"/>
              <w:left w:w="43" w:type="dxa"/>
              <w:bottom w:w="43" w:type="dxa"/>
              <w:right w:w="43" w:type="dxa"/>
            </w:tcMar>
            <w:vAlign w:val="bottom"/>
          </w:tcPr>
          <w:p w14:paraId="37531482" w14:textId="77777777" w:rsidR="00F52703" w:rsidRPr="00A61365" w:rsidRDefault="00962653" w:rsidP="00A61365">
            <w:r w:rsidRPr="00A61365">
              <w:t xml:space="preserve"> 1 </w:t>
            </w:r>
          </w:p>
        </w:tc>
        <w:tc>
          <w:tcPr>
            <w:tcW w:w="1480" w:type="dxa"/>
            <w:tcBorders>
              <w:top w:val="nil"/>
              <w:left w:val="nil"/>
              <w:bottom w:val="nil"/>
              <w:right w:val="nil"/>
            </w:tcBorders>
            <w:tcMar>
              <w:top w:w="128" w:type="dxa"/>
              <w:left w:w="43" w:type="dxa"/>
              <w:bottom w:w="43" w:type="dxa"/>
              <w:right w:w="43" w:type="dxa"/>
            </w:tcMar>
            <w:vAlign w:val="bottom"/>
          </w:tcPr>
          <w:p w14:paraId="0946A369" w14:textId="77777777" w:rsidR="00F52703" w:rsidRPr="00A61365" w:rsidRDefault="00962653" w:rsidP="00A61365">
            <w:r w:rsidRPr="00A61365">
              <w:t xml:space="preserve"> 93 </w:t>
            </w:r>
          </w:p>
        </w:tc>
        <w:tc>
          <w:tcPr>
            <w:tcW w:w="1640" w:type="dxa"/>
            <w:tcBorders>
              <w:top w:val="nil"/>
              <w:left w:val="nil"/>
              <w:bottom w:val="nil"/>
              <w:right w:val="nil"/>
            </w:tcBorders>
            <w:tcMar>
              <w:top w:w="128" w:type="dxa"/>
              <w:left w:w="43" w:type="dxa"/>
              <w:bottom w:w="43" w:type="dxa"/>
              <w:right w:w="43" w:type="dxa"/>
            </w:tcMar>
            <w:vAlign w:val="bottom"/>
          </w:tcPr>
          <w:p w14:paraId="75F7A0FF" w14:textId="77777777" w:rsidR="00F52703" w:rsidRPr="00A61365" w:rsidRDefault="00962653" w:rsidP="00A61365">
            <w:r w:rsidRPr="00A61365">
              <w:t xml:space="preserve"> 94 </w:t>
            </w:r>
          </w:p>
        </w:tc>
      </w:tr>
      <w:tr w:rsidR="00F52703" w:rsidRPr="00A61365" w14:paraId="248DE96E" w14:textId="77777777">
        <w:trPr>
          <w:trHeight w:val="380"/>
        </w:trPr>
        <w:tc>
          <w:tcPr>
            <w:tcW w:w="4960" w:type="dxa"/>
            <w:tcBorders>
              <w:top w:val="nil"/>
              <w:left w:val="nil"/>
              <w:bottom w:val="nil"/>
              <w:right w:val="nil"/>
            </w:tcBorders>
            <w:tcMar>
              <w:top w:w="128" w:type="dxa"/>
              <w:left w:w="43" w:type="dxa"/>
              <w:bottom w:w="43" w:type="dxa"/>
              <w:right w:w="43" w:type="dxa"/>
            </w:tcMar>
          </w:tcPr>
          <w:p w14:paraId="6849BCFD" w14:textId="77777777" w:rsidR="00F52703" w:rsidRPr="00A61365" w:rsidRDefault="00962653" w:rsidP="00A61365">
            <w:r w:rsidRPr="00A61365">
              <w:t>1239 Vare og lastebiler, 0-utslipp</w:t>
            </w:r>
          </w:p>
        </w:tc>
        <w:tc>
          <w:tcPr>
            <w:tcW w:w="1480" w:type="dxa"/>
            <w:tcBorders>
              <w:top w:val="nil"/>
              <w:left w:val="nil"/>
              <w:bottom w:val="nil"/>
              <w:right w:val="nil"/>
            </w:tcBorders>
            <w:tcMar>
              <w:top w:w="128" w:type="dxa"/>
              <w:left w:w="43" w:type="dxa"/>
              <w:bottom w:w="43" w:type="dxa"/>
              <w:right w:w="43" w:type="dxa"/>
            </w:tcMar>
            <w:vAlign w:val="bottom"/>
          </w:tcPr>
          <w:p w14:paraId="6FE4155E" w14:textId="77777777" w:rsidR="00F52703" w:rsidRPr="00A61365" w:rsidRDefault="00962653" w:rsidP="00A61365">
            <w:r w:rsidRPr="00A61365">
              <w:t xml:space="preserve"> 14 </w:t>
            </w:r>
          </w:p>
        </w:tc>
        <w:tc>
          <w:tcPr>
            <w:tcW w:w="1480" w:type="dxa"/>
            <w:tcBorders>
              <w:top w:val="nil"/>
              <w:left w:val="nil"/>
              <w:bottom w:val="nil"/>
              <w:right w:val="nil"/>
            </w:tcBorders>
            <w:tcMar>
              <w:top w:w="128" w:type="dxa"/>
              <w:left w:w="43" w:type="dxa"/>
              <w:bottom w:w="43" w:type="dxa"/>
              <w:right w:w="43" w:type="dxa"/>
            </w:tcMar>
            <w:vAlign w:val="bottom"/>
          </w:tcPr>
          <w:p w14:paraId="1C14A0BA" w14:textId="77777777" w:rsidR="00F52703" w:rsidRPr="00A61365" w:rsidRDefault="00962653" w:rsidP="00A61365">
            <w:r w:rsidRPr="00A61365">
              <w:t xml:space="preserve"> 22 </w:t>
            </w:r>
          </w:p>
        </w:tc>
        <w:tc>
          <w:tcPr>
            <w:tcW w:w="1640" w:type="dxa"/>
            <w:tcBorders>
              <w:top w:val="nil"/>
              <w:left w:val="nil"/>
              <w:bottom w:val="nil"/>
              <w:right w:val="nil"/>
            </w:tcBorders>
            <w:tcMar>
              <w:top w:w="128" w:type="dxa"/>
              <w:left w:w="43" w:type="dxa"/>
              <w:bottom w:w="43" w:type="dxa"/>
              <w:right w:w="43" w:type="dxa"/>
            </w:tcMar>
            <w:vAlign w:val="bottom"/>
          </w:tcPr>
          <w:p w14:paraId="5E66B07F" w14:textId="77777777" w:rsidR="00F52703" w:rsidRPr="00A61365" w:rsidRDefault="00962653" w:rsidP="00A61365">
            <w:r w:rsidRPr="00A61365">
              <w:t xml:space="preserve"> 36 </w:t>
            </w:r>
          </w:p>
        </w:tc>
      </w:tr>
      <w:tr w:rsidR="00F52703" w:rsidRPr="00A61365" w14:paraId="6E5B92F2" w14:textId="77777777">
        <w:trPr>
          <w:trHeight w:val="380"/>
        </w:trPr>
        <w:tc>
          <w:tcPr>
            <w:tcW w:w="4960" w:type="dxa"/>
            <w:tcBorders>
              <w:top w:val="nil"/>
              <w:left w:val="nil"/>
              <w:bottom w:val="nil"/>
              <w:right w:val="nil"/>
            </w:tcBorders>
            <w:tcMar>
              <w:top w:w="128" w:type="dxa"/>
              <w:left w:w="43" w:type="dxa"/>
              <w:bottom w:w="43" w:type="dxa"/>
              <w:right w:w="43" w:type="dxa"/>
            </w:tcMar>
          </w:tcPr>
          <w:p w14:paraId="7340ED03" w14:textId="77777777" w:rsidR="00F52703" w:rsidRPr="00A61365" w:rsidRDefault="00962653" w:rsidP="00A61365">
            <w:r w:rsidRPr="00A61365">
              <w:t>1280 Kontormaskiner</w:t>
            </w:r>
          </w:p>
        </w:tc>
        <w:tc>
          <w:tcPr>
            <w:tcW w:w="1480" w:type="dxa"/>
            <w:tcBorders>
              <w:top w:val="nil"/>
              <w:left w:val="nil"/>
              <w:bottom w:val="nil"/>
              <w:right w:val="nil"/>
            </w:tcBorders>
            <w:tcMar>
              <w:top w:w="128" w:type="dxa"/>
              <w:left w:w="43" w:type="dxa"/>
              <w:bottom w:w="43" w:type="dxa"/>
              <w:right w:w="43" w:type="dxa"/>
            </w:tcMar>
            <w:vAlign w:val="bottom"/>
          </w:tcPr>
          <w:p w14:paraId="1CD173F1" w14:textId="77777777" w:rsidR="00F52703" w:rsidRPr="00A61365" w:rsidRDefault="00962653" w:rsidP="00A61365">
            <w:r w:rsidRPr="00A61365">
              <w:t xml:space="preserve"> 11 </w:t>
            </w:r>
          </w:p>
        </w:tc>
        <w:tc>
          <w:tcPr>
            <w:tcW w:w="1480" w:type="dxa"/>
            <w:tcBorders>
              <w:top w:val="nil"/>
              <w:left w:val="nil"/>
              <w:bottom w:val="nil"/>
              <w:right w:val="nil"/>
            </w:tcBorders>
            <w:tcMar>
              <w:top w:w="128" w:type="dxa"/>
              <w:left w:w="43" w:type="dxa"/>
              <w:bottom w:w="43" w:type="dxa"/>
              <w:right w:w="43" w:type="dxa"/>
            </w:tcMar>
            <w:vAlign w:val="bottom"/>
          </w:tcPr>
          <w:p w14:paraId="2A59B51A" w14:textId="77777777" w:rsidR="00F52703" w:rsidRPr="00A61365" w:rsidRDefault="00962653" w:rsidP="00A61365">
            <w:r w:rsidRPr="00A61365">
              <w:t xml:space="preserve"> 44 </w:t>
            </w:r>
          </w:p>
        </w:tc>
        <w:tc>
          <w:tcPr>
            <w:tcW w:w="1640" w:type="dxa"/>
            <w:tcBorders>
              <w:top w:val="nil"/>
              <w:left w:val="nil"/>
              <w:bottom w:val="nil"/>
              <w:right w:val="nil"/>
            </w:tcBorders>
            <w:tcMar>
              <w:top w:w="128" w:type="dxa"/>
              <w:left w:w="43" w:type="dxa"/>
              <w:bottom w:w="43" w:type="dxa"/>
              <w:right w:w="43" w:type="dxa"/>
            </w:tcMar>
            <w:vAlign w:val="bottom"/>
          </w:tcPr>
          <w:p w14:paraId="4E856409" w14:textId="77777777" w:rsidR="00F52703" w:rsidRPr="00A61365" w:rsidRDefault="00962653" w:rsidP="00A61365">
            <w:r w:rsidRPr="00A61365">
              <w:t xml:space="preserve"> 55 </w:t>
            </w:r>
          </w:p>
        </w:tc>
      </w:tr>
      <w:tr w:rsidR="00F52703" w:rsidRPr="00A61365" w14:paraId="5F7BA4E2" w14:textId="77777777">
        <w:trPr>
          <w:trHeight w:val="380"/>
        </w:trPr>
        <w:tc>
          <w:tcPr>
            <w:tcW w:w="4960" w:type="dxa"/>
            <w:tcBorders>
              <w:top w:val="nil"/>
              <w:left w:val="nil"/>
              <w:bottom w:val="nil"/>
              <w:right w:val="nil"/>
            </w:tcBorders>
            <w:tcMar>
              <w:top w:w="128" w:type="dxa"/>
              <w:left w:w="43" w:type="dxa"/>
              <w:bottom w:w="43" w:type="dxa"/>
              <w:right w:w="43" w:type="dxa"/>
            </w:tcMar>
          </w:tcPr>
          <w:p w14:paraId="4A213A69" w14:textId="77777777" w:rsidR="00F52703" w:rsidRPr="00A61365" w:rsidRDefault="00962653" w:rsidP="00A61365">
            <w:r w:rsidRPr="00A61365">
              <w:t>1290 Andre driftsmidler</w:t>
            </w:r>
          </w:p>
        </w:tc>
        <w:tc>
          <w:tcPr>
            <w:tcW w:w="1480" w:type="dxa"/>
            <w:tcBorders>
              <w:top w:val="nil"/>
              <w:left w:val="nil"/>
              <w:bottom w:val="nil"/>
              <w:right w:val="nil"/>
            </w:tcBorders>
            <w:tcMar>
              <w:top w:w="128" w:type="dxa"/>
              <w:left w:w="43" w:type="dxa"/>
              <w:bottom w:w="43" w:type="dxa"/>
              <w:right w:w="43" w:type="dxa"/>
            </w:tcMar>
            <w:vAlign w:val="bottom"/>
          </w:tcPr>
          <w:p w14:paraId="77CAA894" w14:textId="77777777" w:rsidR="00F52703" w:rsidRPr="00A61365" w:rsidRDefault="00962653" w:rsidP="00A61365">
            <w:r w:rsidRPr="00A61365">
              <w:t xml:space="preserve"> 18 </w:t>
            </w:r>
          </w:p>
        </w:tc>
        <w:tc>
          <w:tcPr>
            <w:tcW w:w="1480" w:type="dxa"/>
            <w:tcBorders>
              <w:top w:val="nil"/>
              <w:left w:val="nil"/>
              <w:bottom w:val="nil"/>
              <w:right w:val="nil"/>
            </w:tcBorders>
            <w:tcMar>
              <w:top w:w="128" w:type="dxa"/>
              <w:left w:w="43" w:type="dxa"/>
              <w:bottom w:w="43" w:type="dxa"/>
              <w:right w:w="43" w:type="dxa"/>
            </w:tcMar>
            <w:vAlign w:val="bottom"/>
          </w:tcPr>
          <w:p w14:paraId="34B23F2F" w14:textId="77777777" w:rsidR="00F52703" w:rsidRPr="00A61365" w:rsidRDefault="00962653" w:rsidP="00A61365">
            <w:r w:rsidRPr="00A61365">
              <w:t xml:space="preserve"> 152 </w:t>
            </w:r>
          </w:p>
        </w:tc>
        <w:tc>
          <w:tcPr>
            <w:tcW w:w="1640" w:type="dxa"/>
            <w:tcBorders>
              <w:top w:val="nil"/>
              <w:left w:val="nil"/>
              <w:bottom w:val="nil"/>
              <w:right w:val="nil"/>
            </w:tcBorders>
            <w:tcMar>
              <w:top w:w="128" w:type="dxa"/>
              <w:left w:w="43" w:type="dxa"/>
              <w:bottom w:w="43" w:type="dxa"/>
              <w:right w:w="43" w:type="dxa"/>
            </w:tcMar>
            <w:vAlign w:val="bottom"/>
          </w:tcPr>
          <w:p w14:paraId="352ECD02" w14:textId="77777777" w:rsidR="00F52703" w:rsidRPr="00A61365" w:rsidRDefault="00962653" w:rsidP="00A61365">
            <w:r w:rsidRPr="00A61365">
              <w:t xml:space="preserve"> 170 </w:t>
            </w:r>
          </w:p>
        </w:tc>
      </w:tr>
      <w:tr w:rsidR="00F52703" w:rsidRPr="00A61365" w14:paraId="65E7B89A" w14:textId="77777777">
        <w:trPr>
          <w:trHeight w:val="380"/>
        </w:trPr>
        <w:tc>
          <w:tcPr>
            <w:tcW w:w="4960" w:type="dxa"/>
            <w:tcBorders>
              <w:top w:val="nil"/>
              <w:left w:val="nil"/>
              <w:bottom w:val="nil"/>
              <w:right w:val="nil"/>
            </w:tcBorders>
            <w:tcMar>
              <w:top w:w="128" w:type="dxa"/>
              <w:left w:w="43" w:type="dxa"/>
              <w:bottom w:w="43" w:type="dxa"/>
              <w:right w:w="43" w:type="dxa"/>
            </w:tcMar>
          </w:tcPr>
          <w:p w14:paraId="2571662B" w14:textId="77777777" w:rsidR="00F52703" w:rsidRPr="00A61365" w:rsidRDefault="00962653" w:rsidP="00A61365">
            <w:r w:rsidRPr="00A61365">
              <w:t>1295 Avskrivbare eiendeler utenom saldo</w:t>
            </w:r>
          </w:p>
        </w:tc>
        <w:tc>
          <w:tcPr>
            <w:tcW w:w="1480" w:type="dxa"/>
            <w:tcBorders>
              <w:top w:val="nil"/>
              <w:left w:val="nil"/>
              <w:bottom w:val="nil"/>
              <w:right w:val="nil"/>
            </w:tcBorders>
            <w:tcMar>
              <w:top w:w="128" w:type="dxa"/>
              <w:left w:w="43" w:type="dxa"/>
              <w:bottom w:w="43" w:type="dxa"/>
              <w:right w:w="43" w:type="dxa"/>
            </w:tcMar>
            <w:vAlign w:val="bottom"/>
          </w:tcPr>
          <w:p w14:paraId="0A6940F6" w14:textId="77777777" w:rsidR="00F52703" w:rsidRPr="00A61365" w:rsidRDefault="00962653" w:rsidP="00A61365">
            <w:r w:rsidRPr="00A61365">
              <w:t xml:space="preserve"> 143 </w:t>
            </w:r>
          </w:p>
        </w:tc>
        <w:tc>
          <w:tcPr>
            <w:tcW w:w="1480" w:type="dxa"/>
            <w:tcBorders>
              <w:top w:val="nil"/>
              <w:left w:val="nil"/>
              <w:bottom w:val="nil"/>
              <w:right w:val="nil"/>
            </w:tcBorders>
            <w:tcMar>
              <w:top w:w="128" w:type="dxa"/>
              <w:left w:w="43" w:type="dxa"/>
              <w:bottom w:w="43" w:type="dxa"/>
              <w:right w:w="43" w:type="dxa"/>
            </w:tcMar>
            <w:vAlign w:val="bottom"/>
          </w:tcPr>
          <w:p w14:paraId="02EDDFD5" w14:textId="77777777" w:rsidR="00F52703" w:rsidRPr="00A61365" w:rsidRDefault="00F52703" w:rsidP="00A61365"/>
        </w:tc>
        <w:tc>
          <w:tcPr>
            <w:tcW w:w="1640" w:type="dxa"/>
            <w:tcBorders>
              <w:top w:val="nil"/>
              <w:left w:val="nil"/>
              <w:bottom w:val="nil"/>
              <w:right w:val="nil"/>
            </w:tcBorders>
            <w:tcMar>
              <w:top w:w="128" w:type="dxa"/>
              <w:left w:w="43" w:type="dxa"/>
              <w:bottom w:w="43" w:type="dxa"/>
              <w:right w:w="43" w:type="dxa"/>
            </w:tcMar>
            <w:vAlign w:val="bottom"/>
          </w:tcPr>
          <w:p w14:paraId="7AB0A646" w14:textId="77777777" w:rsidR="00F52703" w:rsidRPr="00A61365" w:rsidRDefault="00962653" w:rsidP="00A61365">
            <w:r w:rsidRPr="00A61365">
              <w:t xml:space="preserve"> 143 </w:t>
            </w:r>
          </w:p>
        </w:tc>
      </w:tr>
      <w:tr w:rsidR="00F52703" w:rsidRPr="00A61365" w14:paraId="16065608" w14:textId="77777777">
        <w:trPr>
          <w:trHeight w:val="380"/>
        </w:trPr>
        <w:tc>
          <w:tcPr>
            <w:tcW w:w="4960" w:type="dxa"/>
            <w:tcBorders>
              <w:top w:val="nil"/>
              <w:left w:val="nil"/>
              <w:bottom w:val="nil"/>
              <w:right w:val="nil"/>
            </w:tcBorders>
            <w:tcMar>
              <w:top w:w="128" w:type="dxa"/>
              <w:left w:w="43" w:type="dxa"/>
              <w:bottom w:w="43" w:type="dxa"/>
              <w:right w:w="43" w:type="dxa"/>
            </w:tcMar>
          </w:tcPr>
          <w:p w14:paraId="05A1CF61" w14:textId="77777777" w:rsidR="00F52703" w:rsidRPr="00A61365" w:rsidRDefault="00962653" w:rsidP="00A61365">
            <w:r w:rsidRPr="00A61365">
              <w:t>1495 Varelager</w:t>
            </w:r>
          </w:p>
        </w:tc>
        <w:tc>
          <w:tcPr>
            <w:tcW w:w="1480" w:type="dxa"/>
            <w:tcBorders>
              <w:top w:val="nil"/>
              <w:left w:val="nil"/>
              <w:bottom w:val="nil"/>
              <w:right w:val="nil"/>
            </w:tcBorders>
            <w:tcMar>
              <w:top w:w="128" w:type="dxa"/>
              <w:left w:w="43" w:type="dxa"/>
              <w:bottom w:w="43" w:type="dxa"/>
              <w:right w:w="43" w:type="dxa"/>
            </w:tcMar>
            <w:vAlign w:val="bottom"/>
          </w:tcPr>
          <w:p w14:paraId="2B9D7124" w14:textId="77777777" w:rsidR="00F52703" w:rsidRPr="00A61365" w:rsidRDefault="00962653" w:rsidP="00A61365">
            <w:r w:rsidRPr="00A61365">
              <w:t xml:space="preserve"> 8 579 </w:t>
            </w:r>
          </w:p>
        </w:tc>
        <w:tc>
          <w:tcPr>
            <w:tcW w:w="1480" w:type="dxa"/>
            <w:tcBorders>
              <w:top w:val="nil"/>
              <w:left w:val="nil"/>
              <w:bottom w:val="nil"/>
              <w:right w:val="nil"/>
            </w:tcBorders>
            <w:tcMar>
              <w:top w:w="128" w:type="dxa"/>
              <w:left w:w="43" w:type="dxa"/>
              <w:bottom w:w="43" w:type="dxa"/>
              <w:right w:w="43" w:type="dxa"/>
            </w:tcMar>
            <w:vAlign w:val="bottom"/>
          </w:tcPr>
          <w:p w14:paraId="520A2EB2" w14:textId="77777777" w:rsidR="00F52703" w:rsidRPr="00A61365" w:rsidRDefault="00F52703" w:rsidP="00A61365"/>
        </w:tc>
        <w:tc>
          <w:tcPr>
            <w:tcW w:w="1640" w:type="dxa"/>
            <w:tcBorders>
              <w:top w:val="nil"/>
              <w:left w:val="nil"/>
              <w:bottom w:val="nil"/>
              <w:right w:val="nil"/>
            </w:tcBorders>
            <w:tcMar>
              <w:top w:w="128" w:type="dxa"/>
              <w:left w:w="43" w:type="dxa"/>
              <w:bottom w:w="43" w:type="dxa"/>
              <w:right w:w="43" w:type="dxa"/>
            </w:tcMar>
            <w:vAlign w:val="bottom"/>
          </w:tcPr>
          <w:p w14:paraId="6BAE3A7A" w14:textId="77777777" w:rsidR="00F52703" w:rsidRPr="00A61365" w:rsidRDefault="00962653" w:rsidP="00A61365">
            <w:r w:rsidRPr="00A61365">
              <w:t xml:space="preserve"> 8 579 </w:t>
            </w:r>
          </w:p>
        </w:tc>
      </w:tr>
      <w:tr w:rsidR="00F52703" w:rsidRPr="00A61365" w14:paraId="0775540C"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0C1F2031" w14:textId="77777777" w:rsidR="00F52703" w:rsidRPr="00A61365" w:rsidRDefault="00962653" w:rsidP="00A61365">
            <w:r w:rsidRPr="00A61365">
              <w:t>1400 Varelager</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21229C85" w14:textId="77777777" w:rsidR="00F52703" w:rsidRPr="00A61365" w:rsidRDefault="00F52703" w:rsidP="00A61365"/>
        </w:tc>
        <w:tc>
          <w:tcPr>
            <w:tcW w:w="1480" w:type="dxa"/>
            <w:tcBorders>
              <w:top w:val="nil"/>
              <w:left w:val="nil"/>
              <w:bottom w:val="single" w:sz="4" w:space="0" w:color="000000"/>
              <w:right w:val="nil"/>
            </w:tcBorders>
            <w:tcMar>
              <w:top w:w="128" w:type="dxa"/>
              <w:left w:w="43" w:type="dxa"/>
              <w:bottom w:w="43" w:type="dxa"/>
              <w:right w:w="43" w:type="dxa"/>
            </w:tcMar>
            <w:vAlign w:val="bottom"/>
          </w:tcPr>
          <w:p w14:paraId="47DB4DF1" w14:textId="77777777" w:rsidR="00F52703" w:rsidRPr="00A61365" w:rsidRDefault="00962653" w:rsidP="00A61365">
            <w:r w:rsidRPr="00A61365">
              <w:t xml:space="preserve"> 1 429 </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4349F629" w14:textId="77777777" w:rsidR="00F52703" w:rsidRPr="00A61365" w:rsidRDefault="00962653" w:rsidP="00A61365">
            <w:r w:rsidRPr="00A61365">
              <w:t xml:space="preserve"> 1 429 </w:t>
            </w:r>
          </w:p>
        </w:tc>
      </w:tr>
      <w:tr w:rsidR="00F52703" w:rsidRPr="00A61365" w14:paraId="6A8E8DFA" w14:textId="77777777">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3B25F8F9" w14:textId="77777777" w:rsidR="00F52703" w:rsidRPr="00A61365" w:rsidRDefault="00962653" w:rsidP="00A61365">
            <w:r w:rsidRPr="00A61365">
              <w:t>Sum bokførte verdier knyttet til jordbruksdrift</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D2D2B" w14:textId="77777777" w:rsidR="00F52703" w:rsidRPr="00A61365" w:rsidRDefault="00962653" w:rsidP="00A61365">
            <w:r w:rsidRPr="00A61365">
              <w:t xml:space="preserve"> 84 726 </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A93C0" w14:textId="77777777" w:rsidR="00F52703" w:rsidRPr="00A61365" w:rsidRDefault="00962653" w:rsidP="00A61365">
            <w:r w:rsidRPr="00A61365">
              <w:t xml:space="preserve"> 5 006 </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31162" w14:textId="77777777" w:rsidR="00F52703" w:rsidRPr="00A61365" w:rsidRDefault="00962653" w:rsidP="00A61365">
            <w:r w:rsidRPr="00A61365">
              <w:t xml:space="preserve"> 89 732 </w:t>
            </w:r>
          </w:p>
        </w:tc>
      </w:tr>
    </w:tbl>
    <w:p w14:paraId="135ADBA4" w14:textId="77777777" w:rsidR="00F52703" w:rsidRPr="00A61365" w:rsidRDefault="00962653" w:rsidP="00A61365">
      <w:pPr>
        <w:pStyle w:val="Kilde"/>
      </w:pPr>
      <w:r w:rsidRPr="00A61365">
        <w:t>Beregnet av SSB for utvalget</w:t>
      </w:r>
    </w:p>
    <w:p w14:paraId="1FA8E664" w14:textId="77777777" w:rsidR="00F52703" w:rsidRPr="00A61365" w:rsidRDefault="00962653" w:rsidP="00A61365">
      <w:pPr>
        <w:pStyle w:val="Overskrift3"/>
      </w:pPr>
      <w:r w:rsidRPr="00A61365">
        <w:t>Totalkalkylen versus Nasjonalregnskapet</w:t>
      </w:r>
    </w:p>
    <w:p w14:paraId="2D9B4C91" w14:textId="77777777" w:rsidR="00F52703" w:rsidRPr="00A61365" w:rsidRDefault="00962653" w:rsidP="00A61365">
      <w:r w:rsidRPr="00A61365">
        <w:t>Totalkalkylens registrerte regnskaper er viktigste kilde for å beregne markedsrettet jordbruksvirksomhet i Nasjonalregnskapet. De fleste beregningsprinsippene er like, men i Nasjonalregnskapet stopper man beregningene for jordbruket som produksjonssektor ved driftsresultatet, som er forskjellig fra det som i Totalkalkylen beregnes som vederlag, se sammenligningen i tabell 4.4.</w:t>
      </w:r>
    </w:p>
    <w:p w14:paraId="39D52008" w14:textId="77777777" w:rsidR="00F52703" w:rsidRPr="00A61365" w:rsidRDefault="00962653" w:rsidP="00A61365">
      <w:r w:rsidRPr="00A61365">
        <w:t xml:space="preserve">Jordbruk i nasjonalregnskapet deles inn i markedsrettet og ikke-markedsrettet virksomhet. Det markedsrettede jordbruket inneholder plante- og husdyrprodukter som i Totalkalkylen. I tillegg kommer reindrift der kilden er Totalregnskapet for reindriftsnæringen som Landbruksdirektoratet publiserer. Det er også viktig å være klar over at nasjonalregnskapet har med pelsdyrproduksjon inntil </w:t>
      </w:r>
      <w:r w:rsidRPr="00A61365">
        <w:lastRenderedPageBreak/>
        <w:t>dette avvikles. Det vil dermed inngå i tilbakegående serier, mens Totalkalkylen har fjernet pelsdyrproduksjon fra sine tilbakegående serier.</w:t>
      </w:r>
    </w:p>
    <w:p w14:paraId="403AA614" w14:textId="11005C9F" w:rsidR="00F52703" w:rsidRPr="00A61365" w:rsidRDefault="00962653" w:rsidP="00A61365">
      <w:r w:rsidRPr="00A61365">
        <w:t>Verdiskapningen i nasjonalregnskapet måles som verdien av produktene som selges (inklusive produktsubsidier) minus verdien av de innsatsfaktorene (varer og tjenester) som benyttes i produksjonen. Ikke-markedsrettet jordbruk omfatter husholdningenes produksjon for eget bruk for eksempel hagebær og jakt. I tillegg er det en egen næring som omfatter tjenester i tilknytning til jordbruket. Tjenesteproduksjonen er sæd, inseminasjon, oppstalling av hest, husdyrkontroll og personlig tjenesteyting slik som hundepensjonat. I forbindelse med publisering av tall for jordbruket, og i tråd med internasjonal rapportering, slår man sammen markedsrettet- og ikke markedsrettet virksomhet samt tjenester i tilknytning til jordbruket til ett aggregat.</w:t>
      </w:r>
    </w:p>
    <w:p w14:paraId="55EDF9D5" w14:textId="25963174" w:rsidR="00A61365" w:rsidRPr="00A61365" w:rsidRDefault="00A61365" w:rsidP="00A61365">
      <w:pPr>
        <w:pStyle w:val="tabell-tittel"/>
      </w:pPr>
      <w:r w:rsidRPr="00A61365">
        <w:t>Sammenhenger i Nasjonalregnskapet og Totalkalkylen</w:t>
      </w:r>
    </w:p>
    <w:p w14:paraId="25021892" w14:textId="77777777" w:rsidR="00F52703" w:rsidRPr="00A61365" w:rsidRDefault="00962653" w:rsidP="00A61365">
      <w:pPr>
        <w:pStyle w:val="Tabellnavn"/>
      </w:pPr>
      <w:r w:rsidRPr="00A61365">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60"/>
        <w:gridCol w:w="4200"/>
      </w:tblGrid>
      <w:tr w:rsidR="00F52703" w:rsidRPr="00A61365" w14:paraId="46ED4927" w14:textId="77777777">
        <w:trPr>
          <w:trHeight w:val="360"/>
        </w:trPr>
        <w:tc>
          <w:tcPr>
            <w:tcW w:w="5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14FCB" w14:textId="77777777" w:rsidR="00F52703" w:rsidRPr="00A61365" w:rsidRDefault="00962653" w:rsidP="00A61365">
            <w:r w:rsidRPr="00A61365">
              <w:t xml:space="preserve">Nasjonalregnskapet </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EE328" w14:textId="77777777" w:rsidR="00F52703" w:rsidRPr="00A61365" w:rsidRDefault="00962653" w:rsidP="00A61365">
            <w:r w:rsidRPr="00A61365">
              <w:t>Totalkalkylen</w:t>
            </w:r>
          </w:p>
        </w:tc>
      </w:tr>
      <w:tr w:rsidR="00F52703" w:rsidRPr="00A61365" w14:paraId="603B80A1" w14:textId="77777777">
        <w:trPr>
          <w:trHeight w:val="1140"/>
        </w:trPr>
        <w:tc>
          <w:tcPr>
            <w:tcW w:w="5360" w:type="dxa"/>
            <w:tcBorders>
              <w:top w:val="single" w:sz="4" w:space="0" w:color="000000"/>
              <w:left w:val="nil"/>
              <w:bottom w:val="nil"/>
              <w:right w:val="nil"/>
            </w:tcBorders>
            <w:tcMar>
              <w:top w:w="128" w:type="dxa"/>
              <w:left w:w="43" w:type="dxa"/>
              <w:bottom w:w="43" w:type="dxa"/>
              <w:right w:w="43" w:type="dxa"/>
            </w:tcMar>
          </w:tcPr>
          <w:p w14:paraId="181C2BEC" w14:textId="77777777" w:rsidR="00F52703" w:rsidRPr="00A61365" w:rsidRDefault="00962653" w:rsidP="00A61365">
            <w:r w:rsidRPr="00A61365">
              <w:t>Produksjonsinntekter</w:t>
            </w:r>
          </w:p>
          <w:p w14:paraId="0BCDAC8B" w14:textId="77777777" w:rsidR="00F52703" w:rsidRPr="00A61365" w:rsidRDefault="00962653" w:rsidP="00A61365">
            <w:r w:rsidRPr="00A61365">
              <w:t xml:space="preserve">(inklusive endringer i «varer under arbeid» dvs. endringer i buskapsverdi, kjøreinntekter og subsidier </w:t>
            </w:r>
            <w:r w:rsidRPr="00A61365">
              <w:br/>
              <w:t>knyttet direkte til produkter)</w:t>
            </w:r>
          </w:p>
        </w:tc>
        <w:tc>
          <w:tcPr>
            <w:tcW w:w="4200" w:type="dxa"/>
            <w:tcBorders>
              <w:top w:val="single" w:sz="4" w:space="0" w:color="000000"/>
              <w:left w:val="nil"/>
              <w:bottom w:val="nil"/>
              <w:right w:val="nil"/>
            </w:tcBorders>
            <w:tcMar>
              <w:top w:w="128" w:type="dxa"/>
              <w:left w:w="43" w:type="dxa"/>
              <w:bottom w:w="43" w:type="dxa"/>
              <w:right w:w="43" w:type="dxa"/>
            </w:tcMar>
          </w:tcPr>
          <w:p w14:paraId="6C60FFA0" w14:textId="77777777" w:rsidR="00F52703" w:rsidRPr="00A61365" w:rsidRDefault="00962653" w:rsidP="00A61365">
            <w:r w:rsidRPr="00A61365">
              <w:t>Produksjonsinntekter</w:t>
            </w:r>
          </w:p>
        </w:tc>
      </w:tr>
      <w:tr w:rsidR="00F52703" w:rsidRPr="00A61365" w14:paraId="7750F094" w14:textId="77777777">
        <w:trPr>
          <w:trHeight w:val="380"/>
        </w:trPr>
        <w:tc>
          <w:tcPr>
            <w:tcW w:w="5360" w:type="dxa"/>
            <w:tcBorders>
              <w:top w:val="nil"/>
              <w:left w:val="nil"/>
              <w:bottom w:val="single" w:sz="4" w:space="0" w:color="000000"/>
              <w:right w:val="nil"/>
            </w:tcBorders>
            <w:tcMar>
              <w:top w:w="128" w:type="dxa"/>
              <w:left w:w="43" w:type="dxa"/>
              <w:bottom w:w="43" w:type="dxa"/>
              <w:right w:w="43" w:type="dxa"/>
            </w:tcMar>
          </w:tcPr>
          <w:p w14:paraId="65C282B8" w14:textId="77777777" w:rsidR="00F52703" w:rsidRPr="00A61365" w:rsidRDefault="00962653" w:rsidP="00A61365">
            <w:r w:rsidRPr="00A61365">
              <w:t xml:space="preserve">- </w:t>
            </w:r>
            <w:r w:rsidRPr="00A61365">
              <w:tab/>
              <w:t>Driftsutgifter</w:t>
            </w:r>
          </w:p>
        </w:tc>
        <w:tc>
          <w:tcPr>
            <w:tcW w:w="4200" w:type="dxa"/>
            <w:tcBorders>
              <w:top w:val="nil"/>
              <w:left w:val="nil"/>
              <w:bottom w:val="single" w:sz="4" w:space="0" w:color="000000"/>
              <w:right w:val="nil"/>
            </w:tcBorders>
            <w:tcMar>
              <w:top w:w="128" w:type="dxa"/>
              <w:left w:w="43" w:type="dxa"/>
              <w:bottom w:w="43" w:type="dxa"/>
              <w:right w:w="43" w:type="dxa"/>
            </w:tcMar>
          </w:tcPr>
          <w:p w14:paraId="721DABB3" w14:textId="77777777" w:rsidR="00F52703" w:rsidRPr="00A61365" w:rsidRDefault="00962653" w:rsidP="00A61365">
            <w:r w:rsidRPr="00A61365">
              <w:t xml:space="preserve">- </w:t>
            </w:r>
            <w:r w:rsidRPr="00A61365">
              <w:tab/>
              <w:t>Kostnader ikke-varige produksjonsmidler</w:t>
            </w:r>
          </w:p>
        </w:tc>
      </w:tr>
      <w:tr w:rsidR="00F52703" w:rsidRPr="00A61365" w14:paraId="785B7420" w14:textId="77777777">
        <w:trPr>
          <w:trHeight w:val="380"/>
        </w:trPr>
        <w:tc>
          <w:tcPr>
            <w:tcW w:w="5360" w:type="dxa"/>
            <w:tcBorders>
              <w:top w:val="single" w:sz="4" w:space="0" w:color="000000"/>
              <w:left w:val="nil"/>
              <w:bottom w:val="single" w:sz="4" w:space="0" w:color="000000"/>
              <w:right w:val="nil"/>
            </w:tcBorders>
            <w:tcMar>
              <w:top w:w="128" w:type="dxa"/>
              <w:left w:w="43" w:type="dxa"/>
              <w:bottom w:w="43" w:type="dxa"/>
              <w:right w:w="43" w:type="dxa"/>
            </w:tcMar>
          </w:tcPr>
          <w:p w14:paraId="772A5606" w14:textId="77777777" w:rsidR="00F52703" w:rsidRPr="00A61365" w:rsidRDefault="00962653" w:rsidP="00A61365">
            <w:r w:rsidRPr="00A61365">
              <w:t xml:space="preserve">= </w:t>
            </w:r>
            <w:r w:rsidRPr="00A61365">
              <w:tab/>
              <w:t>Bruttoprodukt</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2E33128D" w14:textId="77777777" w:rsidR="00F52703" w:rsidRPr="00A61365" w:rsidRDefault="00F52703" w:rsidP="00A61365"/>
        </w:tc>
      </w:tr>
      <w:tr w:rsidR="00F52703" w:rsidRPr="00A61365" w14:paraId="05973F5F" w14:textId="77777777">
        <w:trPr>
          <w:trHeight w:val="640"/>
        </w:trPr>
        <w:tc>
          <w:tcPr>
            <w:tcW w:w="5360" w:type="dxa"/>
            <w:tcBorders>
              <w:top w:val="nil"/>
              <w:left w:val="nil"/>
              <w:bottom w:val="single" w:sz="4" w:space="0" w:color="000000"/>
              <w:right w:val="nil"/>
            </w:tcBorders>
            <w:tcMar>
              <w:top w:w="128" w:type="dxa"/>
              <w:left w:w="43" w:type="dxa"/>
              <w:bottom w:w="43" w:type="dxa"/>
              <w:right w:w="43" w:type="dxa"/>
            </w:tcMar>
          </w:tcPr>
          <w:p w14:paraId="6782E5B6" w14:textId="77777777" w:rsidR="00F52703" w:rsidRPr="00A61365" w:rsidRDefault="00962653" w:rsidP="00A61365">
            <w:r w:rsidRPr="00A61365">
              <w:t xml:space="preserve">- </w:t>
            </w:r>
            <w:r w:rsidRPr="00A61365">
              <w:tab/>
              <w:t>Kapitalslit</w:t>
            </w:r>
          </w:p>
        </w:tc>
        <w:tc>
          <w:tcPr>
            <w:tcW w:w="4200" w:type="dxa"/>
            <w:tcBorders>
              <w:top w:val="nil"/>
              <w:left w:val="nil"/>
              <w:bottom w:val="single" w:sz="4" w:space="0" w:color="000000"/>
              <w:right w:val="nil"/>
            </w:tcBorders>
            <w:tcMar>
              <w:top w:w="128" w:type="dxa"/>
              <w:left w:w="43" w:type="dxa"/>
              <w:bottom w:w="43" w:type="dxa"/>
              <w:right w:w="43" w:type="dxa"/>
            </w:tcMar>
          </w:tcPr>
          <w:p w14:paraId="23B35B26" w14:textId="77777777" w:rsidR="00F52703" w:rsidRPr="00A61365" w:rsidRDefault="00962653" w:rsidP="00A61365">
            <w:r w:rsidRPr="00A61365">
              <w:t xml:space="preserve">- </w:t>
            </w:r>
            <w:r w:rsidRPr="00A61365">
              <w:tab/>
              <w:t>Kapitalslit</w:t>
            </w:r>
          </w:p>
          <w:p w14:paraId="32BC8717" w14:textId="77777777" w:rsidR="00F52703" w:rsidRPr="00A61365" w:rsidRDefault="00962653" w:rsidP="00A61365">
            <w:r w:rsidRPr="00A61365">
              <w:t xml:space="preserve">- </w:t>
            </w:r>
            <w:r w:rsidRPr="00A61365">
              <w:tab/>
              <w:t>Leasing av maskiner</w:t>
            </w:r>
            <w:r w:rsidRPr="00A61365">
              <w:rPr>
                <w:rStyle w:val="skrift-hevet"/>
              </w:rPr>
              <w:t>1</w:t>
            </w:r>
          </w:p>
        </w:tc>
      </w:tr>
      <w:tr w:rsidR="00F52703" w:rsidRPr="00A61365" w14:paraId="4BAB5F19" w14:textId="77777777">
        <w:trPr>
          <w:trHeight w:val="380"/>
        </w:trPr>
        <w:tc>
          <w:tcPr>
            <w:tcW w:w="5360" w:type="dxa"/>
            <w:tcBorders>
              <w:top w:val="single" w:sz="4" w:space="0" w:color="000000"/>
              <w:left w:val="nil"/>
              <w:bottom w:val="single" w:sz="4" w:space="0" w:color="000000"/>
              <w:right w:val="nil"/>
            </w:tcBorders>
            <w:tcMar>
              <w:top w:w="128" w:type="dxa"/>
              <w:left w:w="43" w:type="dxa"/>
              <w:bottom w:w="43" w:type="dxa"/>
              <w:right w:w="43" w:type="dxa"/>
            </w:tcMar>
          </w:tcPr>
          <w:p w14:paraId="1666D3F7" w14:textId="77777777" w:rsidR="00F52703" w:rsidRPr="00A61365" w:rsidRDefault="00962653" w:rsidP="00A61365">
            <w:r w:rsidRPr="00A61365">
              <w:t xml:space="preserve">= </w:t>
            </w:r>
            <w:r w:rsidRPr="00A61365">
              <w:tab/>
              <w:t>Nettoprodukt</w:t>
            </w:r>
          </w:p>
        </w:tc>
        <w:tc>
          <w:tcPr>
            <w:tcW w:w="4200" w:type="dxa"/>
            <w:tcBorders>
              <w:top w:val="single" w:sz="4" w:space="0" w:color="000000"/>
              <w:left w:val="nil"/>
              <w:bottom w:val="single" w:sz="4" w:space="0" w:color="000000"/>
              <w:right w:val="nil"/>
            </w:tcBorders>
            <w:tcMar>
              <w:top w:w="128" w:type="dxa"/>
              <w:left w:w="43" w:type="dxa"/>
              <w:bottom w:w="43" w:type="dxa"/>
              <w:right w:w="43" w:type="dxa"/>
            </w:tcMar>
          </w:tcPr>
          <w:p w14:paraId="01DE63E8" w14:textId="77777777" w:rsidR="00F52703" w:rsidRPr="00A61365" w:rsidRDefault="00F52703" w:rsidP="00A61365"/>
        </w:tc>
      </w:tr>
      <w:tr w:rsidR="00F52703" w:rsidRPr="00A61365" w14:paraId="7318F34E" w14:textId="77777777">
        <w:trPr>
          <w:trHeight w:val="640"/>
        </w:trPr>
        <w:tc>
          <w:tcPr>
            <w:tcW w:w="5360" w:type="dxa"/>
            <w:tcBorders>
              <w:top w:val="nil"/>
              <w:left w:val="nil"/>
              <w:bottom w:val="nil"/>
              <w:right w:val="nil"/>
            </w:tcBorders>
            <w:tcMar>
              <w:top w:w="128" w:type="dxa"/>
              <w:left w:w="43" w:type="dxa"/>
              <w:bottom w:w="43" w:type="dxa"/>
              <w:right w:w="43" w:type="dxa"/>
            </w:tcMar>
          </w:tcPr>
          <w:p w14:paraId="086C152F" w14:textId="77777777" w:rsidR="00F52703" w:rsidRPr="00A61365" w:rsidRDefault="00962653" w:rsidP="00A61365">
            <w:r w:rsidRPr="00A61365">
              <w:t xml:space="preserve">+ </w:t>
            </w:r>
            <w:r w:rsidRPr="00A61365">
              <w:tab/>
              <w:t xml:space="preserve">Netto produksjonssubsidier (næringssubsidier </w:t>
            </w:r>
            <w:r w:rsidRPr="00A61365">
              <w:br/>
              <w:t>fratrukket avgifter knyttet til næring)</w:t>
            </w:r>
          </w:p>
        </w:tc>
        <w:tc>
          <w:tcPr>
            <w:tcW w:w="4200" w:type="dxa"/>
            <w:tcBorders>
              <w:top w:val="nil"/>
              <w:left w:val="nil"/>
              <w:bottom w:val="nil"/>
              <w:right w:val="nil"/>
            </w:tcBorders>
            <w:tcMar>
              <w:top w:w="128" w:type="dxa"/>
              <w:left w:w="43" w:type="dxa"/>
              <w:bottom w:w="43" w:type="dxa"/>
              <w:right w:w="43" w:type="dxa"/>
            </w:tcMar>
          </w:tcPr>
          <w:p w14:paraId="3575610D" w14:textId="77777777" w:rsidR="00F52703" w:rsidRPr="00A61365" w:rsidRDefault="00962653" w:rsidP="00A61365">
            <w:r w:rsidRPr="00A61365">
              <w:t xml:space="preserve">+ </w:t>
            </w:r>
            <w:r w:rsidRPr="00A61365">
              <w:tab/>
              <w:t>Direkte tilskudd</w:t>
            </w:r>
          </w:p>
        </w:tc>
      </w:tr>
      <w:tr w:rsidR="00F52703" w:rsidRPr="00A61365" w14:paraId="734CBF0F" w14:textId="77777777">
        <w:trPr>
          <w:trHeight w:val="380"/>
        </w:trPr>
        <w:tc>
          <w:tcPr>
            <w:tcW w:w="5360" w:type="dxa"/>
            <w:tcBorders>
              <w:top w:val="nil"/>
              <w:left w:val="nil"/>
              <w:bottom w:val="nil"/>
              <w:right w:val="nil"/>
            </w:tcBorders>
            <w:tcMar>
              <w:top w:w="128" w:type="dxa"/>
              <w:left w:w="43" w:type="dxa"/>
              <w:bottom w:w="43" w:type="dxa"/>
              <w:right w:w="43" w:type="dxa"/>
            </w:tcMar>
          </w:tcPr>
          <w:p w14:paraId="1F3AF165" w14:textId="77777777" w:rsidR="00F52703" w:rsidRPr="00A61365" w:rsidRDefault="00962653" w:rsidP="00A61365">
            <w:r w:rsidRPr="00A61365">
              <w:t xml:space="preserve">= </w:t>
            </w:r>
            <w:r w:rsidRPr="00A61365">
              <w:tab/>
              <w:t>Faktorinntekt</w:t>
            </w:r>
            <w:r w:rsidRPr="00A61365">
              <w:rPr>
                <w:rStyle w:val="skrift-hevet"/>
              </w:rPr>
              <w:t>2</w:t>
            </w:r>
          </w:p>
        </w:tc>
        <w:tc>
          <w:tcPr>
            <w:tcW w:w="4200" w:type="dxa"/>
            <w:tcBorders>
              <w:top w:val="nil"/>
              <w:left w:val="nil"/>
              <w:bottom w:val="nil"/>
              <w:right w:val="nil"/>
            </w:tcBorders>
            <w:tcMar>
              <w:top w:w="128" w:type="dxa"/>
              <w:left w:w="43" w:type="dxa"/>
              <w:bottom w:w="43" w:type="dxa"/>
              <w:right w:w="43" w:type="dxa"/>
            </w:tcMar>
          </w:tcPr>
          <w:p w14:paraId="334B857C" w14:textId="77777777" w:rsidR="00F52703" w:rsidRPr="00A61365" w:rsidRDefault="00F52703" w:rsidP="00A61365"/>
        </w:tc>
      </w:tr>
      <w:tr w:rsidR="00F52703" w:rsidRPr="00A61365" w14:paraId="7E6E74DA" w14:textId="77777777">
        <w:trPr>
          <w:trHeight w:val="880"/>
        </w:trPr>
        <w:tc>
          <w:tcPr>
            <w:tcW w:w="5360" w:type="dxa"/>
            <w:tcBorders>
              <w:top w:val="nil"/>
              <w:left w:val="nil"/>
              <w:bottom w:val="nil"/>
              <w:right w:val="nil"/>
            </w:tcBorders>
            <w:tcMar>
              <w:top w:w="128" w:type="dxa"/>
              <w:left w:w="43" w:type="dxa"/>
              <w:bottom w:w="43" w:type="dxa"/>
              <w:right w:w="43" w:type="dxa"/>
            </w:tcMar>
          </w:tcPr>
          <w:p w14:paraId="624A9A8F" w14:textId="77777777" w:rsidR="00F52703" w:rsidRPr="00A61365" w:rsidRDefault="00962653" w:rsidP="00A61365">
            <w:r w:rsidRPr="00A61365">
              <w:t xml:space="preserve">- </w:t>
            </w:r>
            <w:r w:rsidRPr="00A61365">
              <w:tab/>
              <w:t>Lønnskostnader</w:t>
            </w:r>
          </w:p>
          <w:p w14:paraId="63184061" w14:textId="3BFC4EC9" w:rsidR="00F52703" w:rsidRPr="00A61365" w:rsidRDefault="00962653" w:rsidP="00A61365">
            <w:r w:rsidRPr="00A61365">
              <w:tab/>
              <w:t>(lønn, arbeidsgiveravgift og andre sosiale kostander for ansatte)</w:t>
            </w:r>
          </w:p>
        </w:tc>
        <w:tc>
          <w:tcPr>
            <w:tcW w:w="4200" w:type="dxa"/>
            <w:tcBorders>
              <w:top w:val="nil"/>
              <w:left w:val="nil"/>
              <w:bottom w:val="nil"/>
              <w:right w:val="nil"/>
            </w:tcBorders>
            <w:tcMar>
              <w:top w:w="128" w:type="dxa"/>
              <w:left w:w="43" w:type="dxa"/>
              <w:bottom w:w="43" w:type="dxa"/>
              <w:right w:w="43" w:type="dxa"/>
            </w:tcMar>
          </w:tcPr>
          <w:p w14:paraId="346AC0AD" w14:textId="77777777" w:rsidR="00F52703" w:rsidRPr="00A61365" w:rsidRDefault="00F52703" w:rsidP="00A61365"/>
        </w:tc>
      </w:tr>
      <w:tr w:rsidR="00F52703" w:rsidRPr="00A61365" w14:paraId="59ACCCDA" w14:textId="77777777">
        <w:trPr>
          <w:trHeight w:val="380"/>
        </w:trPr>
        <w:tc>
          <w:tcPr>
            <w:tcW w:w="5360" w:type="dxa"/>
            <w:tcBorders>
              <w:top w:val="nil"/>
              <w:left w:val="nil"/>
              <w:bottom w:val="nil"/>
              <w:right w:val="nil"/>
            </w:tcBorders>
            <w:tcMar>
              <w:top w:w="128" w:type="dxa"/>
              <w:left w:w="43" w:type="dxa"/>
              <w:bottom w:w="43" w:type="dxa"/>
              <w:right w:w="43" w:type="dxa"/>
            </w:tcMar>
          </w:tcPr>
          <w:p w14:paraId="6E85BE63" w14:textId="77777777" w:rsidR="00F52703" w:rsidRPr="00A61365" w:rsidRDefault="00962653" w:rsidP="00A61365">
            <w:r w:rsidRPr="00A61365">
              <w:t xml:space="preserve">= </w:t>
            </w:r>
            <w:r w:rsidRPr="00A61365">
              <w:tab/>
              <w:t>Driftsresultat/blandet inntekt</w:t>
            </w:r>
            <w:r w:rsidRPr="00A61365">
              <w:rPr>
                <w:rStyle w:val="skrift-hevet"/>
              </w:rPr>
              <w:t>3</w:t>
            </w:r>
          </w:p>
        </w:tc>
        <w:tc>
          <w:tcPr>
            <w:tcW w:w="4200" w:type="dxa"/>
            <w:tcBorders>
              <w:top w:val="nil"/>
              <w:left w:val="nil"/>
              <w:bottom w:val="nil"/>
              <w:right w:val="nil"/>
            </w:tcBorders>
            <w:tcMar>
              <w:top w:w="128" w:type="dxa"/>
              <w:left w:w="43" w:type="dxa"/>
              <w:bottom w:w="43" w:type="dxa"/>
              <w:right w:w="43" w:type="dxa"/>
            </w:tcMar>
          </w:tcPr>
          <w:p w14:paraId="1BE5CB16" w14:textId="77777777" w:rsidR="00F52703" w:rsidRPr="00A61365" w:rsidRDefault="00F52703" w:rsidP="00A61365"/>
        </w:tc>
      </w:tr>
      <w:tr w:rsidR="00F52703" w:rsidRPr="00A61365" w14:paraId="217EDAE1" w14:textId="77777777">
        <w:trPr>
          <w:trHeight w:val="380"/>
        </w:trPr>
        <w:tc>
          <w:tcPr>
            <w:tcW w:w="5360" w:type="dxa"/>
            <w:tcBorders>
              <w:top w:val="nil"/>
              <w:left w:val="nil"/>
              <w:bottom w:val="nil"/>
              <w:right w:val="nil"/>
            </w:tcBorders>
            <w:tcMar>
              <w:top w:w="128" w:type="dxa"/>
              <w:left w:w="43" w:type="dxa"/>
              <w:bottom w:w="43" w:type="dxa"/>
              <w:right w:w="43" w:type="dxa"/>
            </w:tcMar>
          </w:tcPr>
          <w:p w14:paraId="553BBA6F" w14:textId="77777777" w:rsidR="00F52703" w:rsidRPr="00A61365" w:rsidRDefault="00F52703" w:rsidP="00A61365"/>
        </w:tc>
        <w:tc>
          <w:tcPr>
            <w:tcW w:w="4200" w:type="dxa"/>
            <w:tcBorders>
              <w:top w:val="nil"/>
              <w:left w:val="nil"/>
              <w:bottom w:val="nil"/>
              <w:right w:val="nil"/>
            </w:tcBorders>
            <w:tcMar>
              <w:top w:w="128" w:type="dxa"/>
              <w:left w:w="43" w:type="dxa"/>
              <w:bottom w:w="43" w:type="dxa"/>
              <w:right w:w="43" w:type="dxa"/>
            </w:tcMar>
          </w:tcPr>
          <w:p w14:paraId="6F6C1C19" w14:textId="77777777" w:rsidR="00F52703" w:rsidRPr="00A61365" w:rsidRDefault="00962653" w:rsidP="00A61365">
            <w:r w:rsidRPr="00A61365">
              <w:t xml:space="preserve">= </w:t>
            </w:r>
            <w:r w:rsidRPr="00A61365">
              <w:tab/>
              <w:t>Vederlag til arbeid og kapital</w:t>
            </w:r>
          </w:p>
        </w:tc>
      </w:tr>
      <w:tr w:rsidR="00F52703" w:rsidRPr="00A61365" w14:paraId="2C5B3F9F" w14:textId="77777777">
        <w:trPr>
          <w:trHeight w:val="380"/>
        </w:trPr>
        <w:tc>
          <w:tcPr>
            <w:tcW w:w="5360" w:type="dxa"/>
            <w:tcBorders>
              <w:top w:val="nil"/>
              <w:left w:val="nil"/>
              <w:bottom w:val="nil"/>
              <w:right w:val="nil"/>
            </w:tcBorders>
            <w:tcMar>
              <w:top w:w="128" w:type="dxa"/>
              <w:left w:w="43" w:type="dxa"/>
              <w:bottom w:w="43" w:type="dxa"/>
              <w:right w:w="43" w:type="dxa"/>
            </w:tcMar>
          </w:tcPr>
          <w:p w14:paraId="1A9F9D84" w14:textId="77777777" w:rsidR="00F52703" w:rsidRPr="00A61365" w:rsidRDefault="00F52703" w:rsidP="00A61365"/>
        </w:tc>
        <w:tc>
          <w:tcPr>
            <w:tcW w:w="4200" w:type="dxa"/>
            <w:tcBorders>
              <w:top w:val="nil"/>
              <w:left w:val="nil"/>
              <w:bottom w:val="nil"/>
              <w:right w:val="nil"/>
            </w:tcBorders>
            <w:tcMar>
              <w:top w:w="128" w:type="dxa"/>
              <w:left w:w="43" w:type="dxa"/>
              <w:bottom w:w="43" w:type="dxa"/>
              <w:right w:w="43" w:type="dxa"/>
            </w:tcMar>
          </w:tcPr>
          <w:p w14:paraId="786A9822" w14:textId="77777777" w:rsidR="00F52703" w:rsidRPr="00A61365" w:rsidRDefault="00962653" w:rsidP="00A61365">
            <w:r w:rsidRPr="00A61365">
              <w:t xml:space="preserve">- </w:t>
            </w:r>
            <w:r w:rsidRPr="00A61365">
              <w:tab/>
              <w:t>Realrente av lånt kapital</w:t>
            </w:r>
          </w:p>
        </w:tc>
      </w:tr>
      <w:tr w:rsidR="00F52703" w:rsidRPr="00A61365" w14:paraId="1CD65A71" w14:textId="77777777">
        <w:trPr>
          <w:trHeight w:val="380"/>
        </w:trPr>
        <w:tc>
          <w:tcPr>
            <w:tcW w:w="5360" w:type="dxa"/>
            <w:tcBorders>
              <w:top w:val="nil"/>
              <w:left w:val="nil"/>
              <w:bottom w:val="single" w:sz="4" w:space="0" w:color="000000"/>
              <w:right w:val="nil"/>
            </w:tcBorders>
            <w:tcMar>
              <w:top w:w="128" w:type="dxa"/>
              <w:left w:w="43" w:type="dxa"/>
              <w:bottom w:w="43" w:type="dxa"/>
              <w:right w:w="43" w:type="dxa"/>
            </w:tcMar>
          </w:tcPr>
          <w:p w14:paraId="43A4868F" w14:textId="77777777" w:rsidR="00F52703" w:rsidRPr="00A61365" w:rsidRDefault="00F52703" w:rsidP="00A61365"/>
        </w:tc>
        <w:tc>
          <w:tcPr>
            <w:tcW w:w="4200" w:type="dxa"/>
            <w:tcBorders>
              <w:top w:val="nil"/>
              <w:left w:val="nil"/>
              <w:bottom w:val="single" w:sz="4" w:space="0" w:color="000000"/>
              <w:right w:val="nil"/>
            </w:tcBorders>
            <w:tcMar>
              <w:top w:w="128" w:type="dxa"/>
              <w:left w:w="43" w:type="dxa"/>
              <w:bottom w:w="43" w:type="dxa"/>
              <w:right w:w="43" w:type="dxa"/>
            </w:tcMar>
          </w:tcPr>
          <w:p w14:paraId="19CB06F3" w14:textId="77777777" w:rsidR="00F52703" w:rsidRPr="00A61365" w:rsidRDefault="00962653" w:rsidP="00A61365">
            <w:r w:rsidRPr="00A61365">
              <w:t xml:space="preserve">= </w:t>
            </w:r>
            <w:r w:rsidRPr="00A61365">
              <w:tab/>
              <w:t>Vederlag til arbeid og egenkapital</w:t>
            </w:r>
          </w:p>
        </w:tc>
      </w:tr>
    </w:tbl>
    <w:p w14:paraId="67EB96FA" w14:textId="77777777" w:rsidR="00F52703" w:rsidRPr="00A61365" w:rsidRDefault="00962653" w:rsidP="00A61365">
      <w:pPr>
        <w:pStyle w:val="tabell-noter"/>
        <w:rPr>
          <w:rStyle w:val="skrift-hevet"/>
        </w:rPr>
      </w:pPr>
      <w:r w:rsidRPr="00A61365">
        <w:rPr>
          <w:rStyle w:val="skrift-hevet"/>
        </w:rPr>
        <w:lastRenderedPageBreak/>
        <w:t>1</w:t>
      </w:r>
      <w:r w:rsidRPr="00A61365">
        <w:tab/>
        <w:t>Hoveddelen av dette beløpet er knyttet til kapitalslit på de leasede investeringene, beregnet ved saldoavskrivning over levetiden. I tillegg inngår «renter» og effekt av finansieringen som i 2019 utgjorde om lag 4 prosent av beløpet.</w:t>
      </w:r>
    </w:p>
    <w:p w14:paraId="540BE61C" w14:textId="77777777" w:rsidR="00F52703" w:rsidRPr="00A61365" w:rsidRDefault="00962653" w:rsidP="00A61365">
      <w:pPr>
        <w:pStyle w:val="tabell-noter"/>
        <w:rPr>
          <w:rStyle w:val="skrift-hevet"/>
        </w:rPr>
      </w:pPr>
      <w:r w:rsidRPr="00A61365">
        <w:rPr>
          <w:rStyle w:val="skrift-hevet"/>
        </w:rPr>
        <w:t>2</w:t>
      </w:r>
      <w:r w:rsidRPr="00A61365">
        <w:tab/>
        <w:t>Faktorinntekt er et begrep som er lite brukt, med unntak av i analyser av lønnskostnadsandeler i Teknisk beregningsutvalg for inntektsoppgjørene.</w:t>
      </w:r>
    </w:p>
    <w:p w14:paraId="6787B296" w14:textId="77777777" w:rsidR="00F52703" w:rsidRPr="00A61365" w:rsidRDefault="00962653" w:rsidP="00A61365">
      <w:pPr>
        <w:pStyle w:val="tabell-noter"/>
      </w:pPr>
      <w:r w:rsidRPr="00A61365">
        <w:rPr>
          <w:rStyle w:val="skrift-hevet"/>
        </w:rPr>
        <w:t>3</w:t>
      </w:r>
      <w:r w:rsidRPr="00A61365">
        <w:tab/>
        <w:t>Blandet inntekt er driftsresultatet fra næringsvirksomhet (typisk jordbruksvirksomhet) som tilfaller husholdningssektoren. Den inkluderer avlønning for arbeid utført av eierne eller deres familie.</w:t>
      </w:r>
    </w:p>
    <w:p w14:paraId="5BDB0C57" w14:textId="77777777" w:rsidR="00F52703" w:rsidRPr="00A61365" w:rsidRDefault="00962653" w:rsidP="00A61365">
      <w:pPr>
        <w:rPr>
          <w:rStyle w:val="kursiv"/>
        </w:rPr>
      </w:pPr>
      <w:r w:rsidRPr="00A61365">
        <w:rPr>
          <w:rStyle w:val="kursiv"/>
        </w:rPr>
        <w:t>Jordbruksinvesteringene</w:t>
      </w:r>
      <w:r w:rsidRPr="00A61365">
        <w:t xml:space="preserve"> i nasjonalregnskapet følger bruttoinvesteringstallene som framkommer i Totalkalkylen og inkluderer investeringer som er finansiert med leasingavtaler (finansiell leasing). Kun produsert, eller såkalt fast, realkapital inngår i nasjonalregnskapets investeringsserier, det vil si  kjøp av melkekvoter eller jord er ikke med. Dette er i tråd med hvordan bruttoinvesteringene framkommer i totalkalkylen. </w:t>
      </w:r>
      <w:r w:rsidRPr="00A61365">
        <w:rPr>
          <w:rStyle w:val="kursiv"/>
        </w:rPr>
        <w:t>Kapitalslitet</w:t>
      </w:r>
      <w:r w:rsidRPr="00A61365">
        <w:t xml:space="preserve"> tar utgangspunkt i kapitalbeholdningen regnet i nåverdi og beregnes for hver investeringsart som en saldoavskrivning med geometrisk profil. Kapitalslitet tolkes som en reduksjon i verdien av realkapitalen på grunn av normal slitasje, skade og foreldelse regnet i nåverdi/gjenanskaffelsesverdi.</w:t>
      </w:r>
    </w:p>
    <w:p w14:paraId="7D755C5D" w14:textId="77777777" w:rsidR="00F52703" w:rsidRPr="00A61365" w:rsidRDefault="00962653" w:rsidP="00A61365">
      <w:r w:rsidRPr="00A61365">
        <w:t>Nasjonalregnskapet beregnes i nominelle (løpende) og faste priser. Fastprisberegningene er utgangspunkt for å kunne sammenligne serier over tid (volumsammenligninger). Deflateringen skjer på produktnivå der hvert produkt er tilordnet en eksplisitt prisindeks. Prisindeksene hentes fra detaljert informasjon om produksjonsprisindekser for industri og tjenesteyting, prisindekser som lages basert på eksempelvis opplysninger om jordbrukspriser i Totalkalkylen og lignende, import- og eksportprisindekser og konsumprisindekser. Fastprisberegningene skjer i «året før pris» som betyr at vektgrunnlaget alltid er oppdatert når man aggregerer. For å lage lengre tidsserier i et referanseårs priser, kjedes seriene med utgangspunkt i den årlige volumveksten. Det er viktig å være klar over at detaljerte serier i et referanseårs priser ikke er additive, da oppstår såkalte kjedingsavvik</w:t>
      </w:r>
      <w:r w:rsidRPr="00A61365">
        <w:rPr>
          <w:rStyle w:val="Fotnotereferanse"/>
        </w:rPr>
        <w:footnoteReference w:id="5"/>
      </w:r>
      <w:r w:rsidRPr="00A61365">
        <w:t>. Derfor må aggregater også dannes ved å kjede de respektive årlige volumvekstratene.</w:t>
      </w:r>
    </w:p>
    <w:p w14:paraId="1A65582B" w14:textId="77777777" w:rsidR="00F52703" w:rsidRPr="00A61365" w:rsidRDefault="00962653" w:rsidP="00A61365">
      <w:pPr>
        <w:pStyle w:val="Overskrift2"/>
      </w:pPr>
      <w:r w:rsidRPr="00A61365">
        <w:t>Arbeidsforbruk og antall årsverk</w:t>
      </w:r>
    </w:p>
    <w:p w14:paraId="3CF4312E" w14:textId="77777777" w:rsidR="00F52703" w:rsidRPr="00A61365" w:rsidRDefault="00962653" w:rsidP="00A61365">
      <w:pPr>
        <w:pStyle w:val="Overskrift3"/>
      </w:pPr>
      <w:r w:rsidRPr="00A61365">
        <w:t>Registrert arbeidsforbruk, fordeling og variasjon</w:t>
      </w:r>
    </w:p>
    <w:p w14:paraId="7F0F7717" w14:textId="77777777" w:rsidR="00F52703" w:rsidRPr="00A61365" w:rsidRDefault="00962653" w:rsidP="00A61365">
      <w:r w:rsidRPr="00A61365">
        <w:t>Arbeidsforbruket som benyttes i Totalkalkylen er resultatet av SSBs landbruksundersøkelser, senest ved fulltellingen i 2020. Tellingene har vært gjennomført som fulltellinger om lag hvert tiende år, og i utvalgstellinger som sendes om lag 7 000 bedrifter hvert tredje år. Dataene er oppgitt av brukerne, som blir spurt om antall utførte timer foregående år for bruker, ektefelle, driftsleder, familiemedlemmer, fast arbeidshjelp og innleid arbeidskraft fra andre jordbruksbedrifter til løpende drift. Timeregistreringen omfatter ikke innleid arbeidskraft fra andre virksomheter til tjenester/servicearbeid, vedlikehold av driftsbygninger, nybygg/tilbygg, grøfting og nydyrking. Registreringen innebærer betydelig usikkerhet, men undersøkelsene er gjennomført på noenlunde samme måte over tid.</w:t>
      </w:r>
    </w:p>
    <w:p w14:paraId="0F58B534" w14:textId="77777777" w:rsidR="00F52703" w:rsidRPr="00A61365" w:rsidRDefault="00962653" w:rsidP="00A61365">
      <w:r w:rsidRPr="00A61365">
        <w:t>SSBs fulltelling for 2020 viste at hovedbrukerne utførte 53 prosent av arbeidet i jordbruksbedriftene, partner utførte 13 prosent, annen familiearbeidskraft utførte 10 prosent og innleid arbeidskraft (fast og tilfeldig) utførte 24 prosent av arbeidet. I gjennomsnitt utførte hovedbrukeren i personlig drevne foretak 0,6 årsverk. Variasjonen rundt dette gjennomsnittet er stor.</w:t>
      </w:r>
    </w:p>
    <w:p w14:paraId="592C4B81" w14:textId="77777777" w:rsidR="00F52703" w:rsidRPr="00A61365" w:rsidRDefault="00962653" w:rsidP="00A61365">
      <w:r w:rsidRPr="00A61365">
        <w:t xml:space="preserve">SSB har for inntektsutvalget beregnet uttrykk for variasjonen i rapportert arbeidsforbruk, som er gjengitt i det følgende. Figurene viser henholdsvis gjennomsnitt, 10-persentilen (P10) og 90-persentilen (P90) av median for ulike størrelsesgrupper innen melkeproduksjon, sauehold og kornproduksjon. Det kan være mange grunner til variasjon observert i et enkelt år, og det vil finnes innslag </w:t>
      </w:r>
      <w:r w:rsidRPr="00A61365">
        <w:lastRenderedPageBreak/>
        <w:t>av mindre sideproduksjoner som påvirker resultatene. Klassifiseringen etter driftsform skjer etter en inndeling som er felles for alle EU- og EØS-land, og gjøres med grunnlag i standard omsetning.</w:t>
      </w:r>
    </w:p>
    <w:p w14:paraId="135975DF" w14:textId="77777777" w:rsidR="00F52703" w:rsidRPr="00A61365" w:rsidRDefault="00962653" w:rsidP="00A61365">
      <w:r w:rsidRPr="00A61365">
        <w:t>I melkeproduksjonen rapporterer den tidelen som har høyest arbeidsforbruk (P90) et arbeidsforbruk per ku som er om lag 50 prosent høyere enn medianen. Tidelen med lavest timetall (P10) rapporterer et timetall på om lag 60 prosent av medianverdien. For både P10 og P90 er tallene om lag de samme uavhengig av bruksstørrelse.</w:t>
      </w:r>
    </w:p>
    <w:p w14:paraId="6A0BB5F7" w14:textId="743B79D3" w:rsidR="00F52703" w:rsidRPr="00A61365" w:rsidRDefault="00767594" w:rsidP="00A61365">
      <w:r>
        <w:rPr>
          <w:noProof/>
        </w:rPr>
        <w:drawing>
          <wp:inline distT="0" distB="0" distL="0" distR="0" wp14:anchorId="4BBE8213" wp14:editId="24F8B4C4">
            <wp:extent cx="6076950" cy="2886075"/>
            <wp:effectExtent l="0" t="0" r="0" b="9525"/>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E50A948" w14:textId="77777777" w:rsidR="00F52703" w:rsidRPr="00A61365" w:rsidRDefault="00962653" w:rsidP="00A61365">
      <w:pPr>
        <w:pStyle w:val="figur-tittel"/>
      </w:pPr>
      <w:r w:rsidRPr="00A61365">
        <w:t>Variasjon i arbeidsforbruk per ku. Gjennomsnitt, P10 og P90 som andel av median i ulike størrelsesgrupper (antall jordbruksbedrifter er 6219)</w:t>
      </w:r>
    </w:p>
    <w:p w14:paraId="577B2637" w14:textId="77777777" w:rsidR="00F52703" w:rsidRPr="00A61365" w:rsidRDefault="00962653" w:rsidP="00A61365">
      <w:pPr>
        <w:pStyle w:val="Kilde"/>
      </w:pPr>
      <w:r w:rsidRPr="00A61365">
        <w:t>Beregnet av SSB for utvalget</w:t>
      </w:r>
    </w:p>
    <w:p w14:paraId="2A75FDE0" w14:textId="77777777" w:rsidR="00F52703" w:rsidRPr="00A61365" w:rsidRDefault="00962653" w:rsidP="00A61365">
      <w:r w:rsidRPr="00A61365">
        <w:t>Ifølge rapporteringen er variasjonen vesentlig større i saue- og kornproduksjon som i større grad kombineres med annen yrkesaktivitet. For både sau og korn ligger 10-persentilen på om lag 50 prosent av medianverdien, uavhengig av driftsomfang. Avviket er veldig mye større for tidelen som rapporterer høyest arbeidsforbruk per enhet (P90), og avviket fra medianen faller systematisk med økende bruksstørrelse. For sau faller P90 fra 300 prosent av median for de minste til vel 150 prosent av median i besetninger med over 130 sauer. For korn reduseres P90 fra 375 prosent av medianverdien for de minste til om lag 200 prosent av median fra og med et driftsomfang på 400 dekar korn.</w:t>
      </w:r>
    </w:p>
    <w:p w14:paraId="0B993173" w14:textId="351CE903" w:rsidR="00F52703" w:rsidRPr="00A61365" w:rsidRDefault="00767594" w:rsidP="00A61365">
      <w:r>
        <w:rPr>
          <w:noProof/>
        </w:rPr>
        <w:lastRenderedPageBreak/>
        <w:drawing>
          <wp:inline distT="0" distB="0" distL="0" distR="0" wp14:anchorId="5C9B9629" wp14:editId="13CCDBE7">
            <wp:extent cx="6076950" cy="2943225"/>
            <wp:effectExtent l="0" t="0" r="0" b="952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inline>
        </w:drawing>
      </w:r>
    </w:p>
    <w:p w14:paraId="0F0ACFAA" w14:textId="77777777" w:rsidR="00F52703" w:rsidRPr="00A61365" w:rsidRDefault="00962653" w:rsidP="00A61365">
      <w:pPr>
        <w:pStyle w:val="figur-tittel"/>
      </w:pPr>
      <w:r w:rsidRPr="00A61365">
        <w:t>Variasjon i arbeidsforbruk per sau. Gjennomsnitt, P10 og P90 som andel av median i ulike størrelsesgrupper (antall jordbruksbedrifter er 9 275)</w:t>
      </w:r>
    </w:p>
    <w:p w14:paraId="2CCD59CB" w14:textId="77777777" w:rsidR="00F52703" w:rsidRPr="00A61365" w:rsidRDefault="00962653" w:rsidP="00A61365">
      <w:pPr>
        <w:pStyle w:val="Kilde"/>
      </w:pPr>
      <w:r w:rsidRPr="00A61365">
        <w:t>Beregnet av SSB for utvalget.</w:t>
      </w:r>
    </w:p>
    <w:p w14:paraId="5CFA7A97" w14:textId="59525A15" w:rsidR="00F52703" w:rsidRPr="00A61365" w:rsidRDefault="00767594" w:rsidP="00A61365">
      <w:r>
        <w:rPr>
          <w:noProof/>
        </w:rPr>
        <w:drawing>
          <wp:inline distT="0" distB="0" distL="0" distR="0" wp14:anchorId="6D77ECBF" wp14:editId="7F0AB86E">
            <wp:extent cx="6076950" cy="2943225"/>
            <wp:effectExtent l="0" t="0" r="0" b="952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inline>
        </w:drawing>
      </w:r>
    </w:p>
    <w:p w14:paraId="103DD564" w14:textId="77777777" w:rsidR="00F52703" w:rsidRPr="00A61365" w:rsidRDefault="00962653" w:rsidP="00A61365">
      <w:pPr>
        <w:pStyle w:val="figur-tittel"/>
      </w:pPr>
      <w:r w:rsidRPr="00A61365">
        <w:t>Variasjon i arbeidsforbruk per dekar korn. Gjennomsnitt, P10 og P90 som andel av median i ulike størrelsesgrupper (antall jordbruksbedrifter er 6 296)</w:t>
      </w:r>
    </w:p>
    <w:p w14:paraId="2F300B56" w14:textId="77777777" w:rsidR="00F52703" w:rsidRPr="00A61365" w:rsidRDefault="00962653" w:rsidP="00A61365">
      <w:pPr>
        <w:pStyle w:val="Kilde"/>
      </w:pPr>
      <w:r w:rsidRPr="00A61365">
        <w:t>Beregnet av SSB for utvalget</w:t>
      </w:r>
    </w:p>
    <w:p w14:paraId="612FA9F2" w14:textId="77777777" w:rsidR="00F52703" w:rsidRPr="00A61365" w:rsidRDefault="00962653" w:rsidP="00A61365">
      <w:r w:rsidRPr="00A61365">
        <w:t>I melkeproduksjonen rapporterer tidelen med høyest arbeidsforbruk (P90) et arbeidsforbruk som er om lag 2,5 ganger (eller mer) høyere enn tidelen som rapporterer minst arbeidsforbruk per ku (P10). Noe av dette kan skyldes at det er større innslag av sideproduksjoner i P90.</w:t>
      </w:r>
    </w:p>
    <w:p w14:paraId="7C97A298" w14:textId="77777777" w:rsidR="00F52703" w:rsidRPr="00A61365" w:rsidRDefault="00962653" w:rsidP="00A61365">
      <w:r w:rsidRPr="00A61365">
        <w:t>For sau faller denne relasjonen P90/P10 fra om lag ti ganger mer for de minste til om lag 3 ganger mer for bruk med mer enn om lag 130 vinterfôra sauer. Tilsvarende tall for korn er 8–9 ganger høyere arbeidsforbruk per dekar for de minste til 4–5 ganger høyere for bruk med over om lag 400 dekar.</w:t>
      </w:r>
    </w:p>
    <w:p w14:paraId="6045A0D2" w14:textId="77777777" w:rsidR="00F52703" w:rsidRPr="00A61365" w:rsidRDefault="00962653" w:rsidP="00A61365">
      <w:r w:rsidRPr="00A61365">
        <w:lastRenderedPageBreak/>
        <w:t>Det kan være mange grunner til at det registrerte arbeidsforbruket varierer på bruk med om lag samme driftsomfang: unøyaktige registreringer, varierende innslag av sideproduksjoner, varierende kompetanse, varierende driftsforhold, spesielle tilpasninger i enkeltår osv. Det må likevel antas at en viktig årsak til variasjonen er variasjon i driftsmotiver og optimaliseringsstrategier. Særlig på de minste brukene med korn og sau er variasjonen stor. Blant de minste sauebrukene (&lt;50 vinterfôra sauer) oppgir 10 prosent at de bruker ett årsverk eller mer i driften. I den andre enden av skalaen oppgir 10 prosent i den samme størrelsesgruppen et arbeidsforbruk på 1,5 månedsverk eller mindre. Denne spredningen må antas å være en indikasjon på tilpasning av arbeidsinnsats gjøres ut fra andre prioriteringer enn krav til et visst arbeidsvederlag per time.</w:t>
      </w:r>
    </w:p>
    <w:p w14:paraId="6A377F03" w14:textId="77777777" w:rsidR="00F52703" w:rsidRPr="00A61365" w:rsidRDefault="00962653" w:rsidP="00A61365">
      <w:pPr>
        <w:pStyle w:val="Overskrift3"/>
      </w:pPr>
      <w:r w:rsidRPr="00A61365">
        <w:t>Årsverk</w:t>
      </w:r>
    </w:p>
    <w:p w14:paraId="6E10976A" w14:textId="77777777" w:rsidR="00F52703" w:rsidRPr="00A61365" w:rsidRDefault="00962653" w:rsidP="00A61365">
      <w:r w:rsidRPr="00A61365">
        <w:t>Det regnes 1 845 arbeidstimer per årsverk i jordbruket i Norge. Timetallet per årsverk er fastsatt i jordbruksoppgjørene og senere tilpasset arbeidstidsforkortelser. Dette tallet ble sist endret fra 1 875 timer ved innføring av den femte ferieuka, som gav fire nye feriedager – to i 2001 og to i 2002. Utgangspunktet for fastsetting av timetallet per årsverk er omtalt i kapittel 3.</w:t>
      </w:r>
    </w:p>
    <w:p w14:paraId="0D8DAAFB" w14:textId="77777777" w:rsidR="00F52703" w:rsidRPr="00A61365" w:rsidRDefault="00962653" w:rsidP="00A61365">
      <w:r w:rsidRPr="00A61365">
        <w:t>Det er det totale arbeidsforbruket fra SSBs arbeidskraftsundersøkelser som inngår i beregningen av «Vederlag til arbeid og egenkapital pr årsverk». Det gjøres ikke noe skille på om arbeidet er utført ved egen eller innleid arbeidskraft, og det er slik sett et lønnsevnemål. Det er i all hovedsak jordbruksforetaket som er objektet også i utmålingen av tilskudd, og resultatmålet «Vederlag til arbeid og egenkapital» er et vederlag til alt innsatt arbeid, uavhengig av hvem som utfører arbeidet, og all innsatt egenkapital.</w:t>
      </w:r>
    </w:p>
    <w:p w14:paraId="0EE52133" w14:textId="77777777" w:rsidR="00F52703" w:rsidRPr="00A61365" w:rsidRDefault="00962653" w:rsidP="00A61365">
      <w:r w:rsidRPr="00A61365">
        <w:t>Arbeidskraftsundersøkelser gjennomføres normalt hvert tredje år i alle EU- og EØS-land. Definisjonen av et årsverk varierer mellom land i Europa. For land som ikke selv har definert antall timer i et årsverk, regner Eurostat 1 800 timer i et årsverk. I noen land spørres det ikke etter antall timer utført arbeid av hver enkelt bidragsyter, men brukeren angir innenfor hvilket intervall hver har bidratt. For eksempel 0–0,2 årsverk og 0,2–0,4 årsverk.</w:t>
      </w:r>
    </w:p>
    <w:p w14:paraId="073755FB" w14:textId="77777777" w:rsidR="00F52703" w:rsidRPr="00A61365" w:rsidRDefault="00962653" w:rsidP="00A61365">
      <w:r w:rsidRPr="00A61365">
        <w:t>Figur 4.5 viser en fordeling av jordbruksbedriftene etter totalt utført arbeid i jord og hagebruk, det vil si eksklusive tilleggsnæringer i 2005, 2013 og 2020. I 2020 ble det utført mer enn ett årsverk totalt i 43 prosent av bedriftene, mens det ble utført mindre enn et halvt årsverk i vel 1/3 av bedriftene. Andelen bedrifter med mer enn ett årsverk er lavere enn i 2005, da denne andelen var på 52 prosent.</w:t>
      </w:r>
    </w:p>
    <w:p w14:paraId="70EA375A" w14:textId="26D7C08A" w:rsidR="00F52703" w:rsidRPr="00A61365" w:rsidRDefault="00767594" w:rsidP="00A61365">
      <w:r>
        <w:rPr>
          <w:noProof/>
        </w:rPr>
        <w:drawing>
          <wp:inline distT="0" distB="0" distL="0" distR="0" wp14:anchorId="47BF0C3C" wp14:editId="17580580">
            <wp:extent cx="6076950" cy="2886075"/>
            <wp:effectExtent l="0" t="0" r="0" b="952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45A683C" w14:textId="77777777" w:rsidR="00F52703" w:rsidRPr="00A61365" w:rsidRDefault="00962653" w:rsidP="00A61365">
      <w:pPr>
        <w:pStyle w:val="figur-tittel"/>
      </w:pPr>
      <w:r w:rsidRPr="00A61365">
        <w:lastRenderedPageBreak/>
        <w:t>Jordbruksbedriftene i Norge inndelt etter total arbeidsinnsats</w:t>
      </w:r>
    </w:p>
    <w:p w14:paraId="7B5DBF67" w14:textId="77777777" w:rsidR="00F52703" w:rsidRPr="00A61365" w:rsidRDefault="00962653" w:rsidP="00A61365">
      <w:pPr>
        <w:pStyle w:val="Kilde"/>
      </w:pPr>
      <w:r w:rsidRPr="00A61365">
        <w:t>SSB</w:t>
      </w:r>
    </w:p>
    <w:p w14:paraId="5684CB0D" w14:textId="77777777" w:rsidR="00F52703" w:rsidRPr="00A61365" w:rsidRDefault="00962653" w:rsidP="00A61365">
      <w:pPr>
        <w:pStyle w:val="Overskrift2"/>
      </w:pPr>
      <w:r w:rsidRPr="00A61365">
        <w:t>Driftsgranskinger i jord- og skogbruk</w:t>
      </w:r>
    </w:p>
    <w:p w14:paraId="3F6E9CA5" w14:textId="77777777" w:rsidR="00F52703" w:rsidRPr="00A61365" w:rsidRDefault="00962653" w:rsidP="00A61365">
      <w:r w:rsidRPr="00A61365">
        <w:t>Formålet med driftsgranskingene er å vise økonomisk status og utvikling i landbruket på gårdsbruk der en vesentlig del av inntekten kommer fra jord- og skogbruk. Det er årlige regnskapsundersøkelser som representerer gårdsbruk med ulike produksjoner, størrelser og geografisk plassering. Driftsgranskingene er basis for referansebruksberegningene, som er en del av materialet til jordbruksforhandlingene. Statistikken omfatter driftsregnskapet fra drøyt 900 jordbruksbedrifter i året.</w:t>
      </w:r>
    </w:p>
    <w:p w14:paraId="117C4780" w14:textId="77777777" w:rsidR="00F52703" w:rsidRPr="00A61365" w:rsidRDefault="00962653" w:rsidP="00A61365">
      <w:r w:rsidRPr="00A61365">
        <w:t>Hovedkilden er skatteregnskapet som blir omarbeidet til et driftsregnskap. Viktige forskjeller kan ligge i verdsetting i balansen og avskrivningene. De som rekrutteres til driftsgranskningene har en standard omsetning</w:t>
      </w:r>
      <w:r w:rsidRPr="00A61365">
        <w:rPr>
          <w:rStyle w:val="Fotnotereferanse"/>
        </w:rPr>
        <w:footnoteReference w:id="6"/>
      </w:r>
      <w:r w:rsidRPr="00A61365">
        <w:t xml:space="preserve"> fra jordbruket på minst 150 000 kroner uten tilskudd, men med litt lavere grense for sau og ammeku. Det er frivillig deltakelse og en årlig utskifting av deltakere på snaut 10 prosent. Ved rekruttering søkes et representativt utvalg for produksjon, størrelse og landsdeler.</w:t>
      </w:r>
    </w:p>
    <w:p w14:paraId="67CFC001" w14:textId="77777777" w:rsidR="00F52703" w:rsidRPr="00A61365" w:rsidRDefault="00962653" w:rsidP="00A61365">
      <w:r w:rsidRPr="00A61365">
        <w:t>Driftsgranskingene har informasjon om all økonomisk aktivitet hos brukerfamilien. Det vil si jordbruk, skogbruk, tilleggsnæring som utnytter ressurser på gården, annen næring, lønnsinntekter og renteinntekter. Privatforbruk framkommer også.</w:t>
      </w:r>
    </w:p>
    <w:p w14:paraId="2805E3A5" w14:textId="77777777" w:rsidR="00F52703" w:rsidRPr="00A61365" w:rsidRDefault="00962653" w:rsidP="00A61365">
      <w:pPr>
        <w:pStyle w:val="Overskrift3"/>
      </w:pPr>
      <w:r w:rsidRPr="00A61365">
        <w:t>Resultat etter ulike resultatmål</w:t>
      </w:r>
    </w:p>
    <w:p w14:paraId="04FAFF65" w14:textId="5CE3F03E" w:rsidR="00F52703" w:rsidRPr="00A61365" w:rsidRDefault="00962653" w:rsidP="00A61365">
      <w:r w:rsidRPr="00A61365">
        <w:t>I Driftsgranskingene framkommer flere resultatmål. I tabell 4.5 framkommer resultater fra jordbruksproduksjonen målt ved driftsoverskuddet og familiens arbeidsfortjeneste per bruk og per årsverk. I tabellen er det endringen mellom de to siste regnskapsårene det legges vekt på.</w:t>
      </w:r>
    </w:p>
    <w:p w14:paraId="2F8466CC" w14:textId="056865A6" w:rsidR="00A61365" w:rsidRPr="00A61365" w:rsidRDefault="00A61365" w:rsidP="00A61365">
      <w:pPr>
        <w:pStyle w:val="tabell-tittel"/>
      </w:pPr>
      <w:r w:rsidRPr="00A61365">
        <w:t>Driftsoverskudd og familiens arbeidsfortjeneste i Driftsgranskingene 2020</w:t>
      </w:r>
    </w:p>
    <w:p w14:paraId="2C247FFD" w14:textId="77777777" w:rsidR="00F52703" w:rsidRPr="00A61365" w:rsidRDefault="00962653" w:rsidP="00A61365">
      <w:pPr>
        <w:pStyle w:val="Tabellnavn"/>
      </w:pPr>
      <w:r w:rsidRPr="00A61365">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940"/>
        <w:gridCol w:w="1060"/>
        <w:gridCol w:w="400"/>
        <w:gridCol w:w="940"/>
        <w:gridCol w:w="1060"/>
        <w:gridCol w:w="400"/>
        <w:gridCol w:w="940"/>
        <w:gridCol w:w="1060"/>
      </w:tblGrid>
      <w:tr w:rsidR="00F52703" w:rsidRPr="00A61365" w14:paraId="6167BACE" w14:textId="77777777">
        <w:trPr>
          <w:trHeight w:val="360"/>
        </w:trPr>
        <w:tc>
          <w:tcPr>
            <w:tcW w:w="26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01EB3E4" w14:textId="77777777" w:rsidR="00F52703" w:rsidRPr="00A61365" w:rsidRDefault="00F52703" w:rsidP="00A61365"/>
        </w:tc>
        <w:tc>
          <w:tcPr>
            <w:tcW w:w="2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4E81661" w14:textId="77777777" w:rsidR="00F52703" w:rsidRPr="00A61365" w:rsidRDefault="00962653" w:rsidP="00A61365">
            <w:r w:rsidRPr="00A61365">
              <w:t>Driftsoverskudd</w:t>
            </w:r>
          </w:p>
        </w:tc>
        <w:tc>
          <w:tcPr>
            <w:tcW w:w="400" w:type="dxa"/>
            <w:tcBorders>
              <w:top w:val="single" w:sz="4" w:space="0" w:color="000000"/>
              <w:left w:val="nil"/>
              <w:bottom w:val="nil"/>
              <w:right w:val="nil"/>
            </w:tcBorders>
            <w:tcMar>
              <w:top w:w="128" w:type="dxa"/>
              <w:left w:w="43" w:type="dxa"/>
              <w:bottom w:w="43" w:type="dxa"/>
              <w:right w:w="43" w:type="dxa"/>
            </w:tcMar>
            <w:vAlign w:val="bottom"/>
          </w:tcPr>
          <w:p w14:paraId="06AF7E4E" w14:textId="77777777" w:rsidR="00F52703" w:rsidRPr="00A61365" w:rsidRDefault="00F52703" w:rsidP="00A61365"/>
        </w:tc>
        <w:tc>
          <w:tcPr>
            <w:tcW w:w="44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158D1B94" w14:textId="77777777" w:rsidR="00F52703" w:rsidRPr="00A61365" w:rsidRDefault="00962653" w:rsidP="00A61365">
            <w:r w:rsidRPr="00A61365">
              <w:t>Familiens arbeidsfortjeneste</w:t>
            </w:r>
          </w:p>
        </w:tc>
      </w:tr>
      <w:tr w:rsidR="00F52703" w:rsidRPr="00A61365" w14:paraId="4DF3E6CD" w14:textId="77777777">
        <w:trPr>
          <w:trHeight w:val="360"/>
        </w:trPr>
        <w:tc>
          <w:tcPr>
            <w:tcW w:w="2680" w:type="dxa"/>
            <w:vMerge/>
            <w:tcBorders>
              <w:top w:val="single" w:sz="4" w:space="0" w:color="000000"/>
              <w:left w:val="nil"/>
              <w:bottom w:val="single" w:sz="4" w:space="0" w:color="000000"/>
              <w:right w:val="nil"/>
            </w:tcBorders>
          </w:tcPr>
          <w:p w14:paraId="637659F5" w14:textId="77777777" w:rsidR="00F52703" w:rsidRPr="00A61365" w:rsidRDefault="00F52703" w:rsidP="00767594"/>
        </w:tc>
        <w:tc>
          <w:tcPr>
            <w:tcW w:w="940" w:type="dxa"/>
            <w:tcBorders>
              <w:top w:val="nil"/>
              <w:left w:val="nil"/>
              <w:bottom w:val="single" w:sz="4" w:space="0" w:color="000000"/>
              <w:right w:val="nil"/>
            </w:tcBorders>
            <w:tcMar>
              <w:top w:w="128" w:type="dxa"/>
              <w:left w:w="43" w:type="dxa"/>
              <w:bottom w:w="43" w:type="dxa"/>
              <w:right w:w="43" w:type="dxa"/>
            </w:tcMar>
            <w:vAlign w:val="bottom"/>
          </w:tcPr>
          <w:p w14:paraId="4E660623" w14:textId="77777777" w:rsidR="00F52703" w:rsidRPr="00A61365" w:rsidRDefault="00F52703" w:rsidP="00A61365"/>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B064967" w14:textId="77777777" w:rsidR="00F52703" w:rsidRPr="00A61365" w:rsidRDefault="00F52703" w:rsidP="00A61365"/>
        </w:tc>
        <w:tc>
          <w:tcPr>
            <w:tcW w:w="400" w:type="dxa"/>
            <w:tcBorders>
              <w:top w:val="nil"/>
              <w:left w:val="nil"/>
              <w:bottom w:val="nil"/>
              <w:right w:val="nil"/>
            </w:tcBorders>
            <w:tcMar>
              <w:top w:w="128" w:type="dxa"/>
              <w:left w:w="43" w:type="dxa"/>
              <w:bottom w:w="43" w:type="dxa"/>
              <w:right w:w="43" w:type="dxa"/>
            </w:tcMar>
            <w:vAlign w:val="bottom"/>
          </w:tcPr>
          <w:p w14:paraId="7B3AC257" w14:textId="77777777" w:rsidR="00F52703" w:rsidRPr="00A61365" w:rsidRDefault="00F52703" w:rsidP="00A61365"/>
        </w:tc>
        <w:tc>
          <w:tcPr>
            <w:tcW w:w="2000" w:type="dxa"/>
            <w:gridSpan w:val="2"/>
            <w:tcBorders>
              <w:top w:val="nil"/>
              <w:left w:val="nil"/>
              <w:bottom w:val="single" w:sz="4" w:space="0" w:color="000000"/>
              <w:right w:val="nil"/>
            </w:tcBorders>
            <w:tcMar>
              <w:top w:w="128" w:type="dxa"/>
              <w:left w:w="43" w:type="dxa"/>
              <w:bottom w:w="43" w:type="dxa"/>
              <w:right w:w="43" w:type="dxa"/>
            </w:tcMar>
            <w:vAlign w:val="bottom"/>
          </w:tcPr>
          <w:p w14:paraId="183E8037" w14:textId="77777777" w:rsidR="00F52703" w:rsidRPr="00A61365" w:rsidRDefault="00962653" w:rsidP="00A61365">
            <w:r w:rsidRPr="00A61365">
              <w:t>Per bruk</w:t>
            </w:r>
          </w:p>
        </w:tc>
        <w:tc>
          <w:tcPr>
            <w:tcW w:w="400" w:type="dxa"/>
            <w:tcBorders>
              <w:top w:val="nil"/>
              <w:left w:val="nil"/>
              <w:bottom w:val="nil"/>
              <w:right w:val="nil"/>
            </w:tcBorders>
            <w:tcMar>
              <w:top w:w="128" w:type="dxa"/>
              <w:left w:w="43" w:type="dxa"/>
              <w:bottom w:w="43" w:type="dxa"/>
              <w:right w:w="43" w:type="dxa"/>
            </w:tcMar>
            <w:vAlign w:val="bottom"/>
          </w:tcPr>
          <w:p w14:paraId="30C97428" w14:textId="77777777" w:rsidR="00F52703" w:rsidRPr="00A61365" w:rsidRDefault="00F52703" w:rsidP="00A61365"/>
        </w:tc>
        <w:tc>
          <w:tcPr>
            <w:tcW w:w="2000" w:type="dxa"/>
            <w:gridSpan w:val="2"/>
            <w:tcBorders>
              <w:top w:val="nil"/>
              <w:left w:val="nil"/>
              <w:bottom w:val="single" w:sz="4" w:space="0" w:color="000000"/>
              <w:right w:val="nil"/>
            </w:tcBorders>
            <w:tcMar>
              <w:top w:w="128" w:type="dxa"/>
              <w:left w:w="43" w:type="dxa"/>
              <w:bottom w:w="43" w:type="dxa"/>
              <w:right w:w="43" w:type="dxa"/>
            </w:tcMar>
            <w:vAlign w:val="bottom"/>
          </w:tcPr>
          <w:p w14:paraId="3B79E285" w14:textId="77777777" w:rsidR="00F52703" w:rsidRPr="00A61365" w:rsidRDefault="00962653" w:rsidP="00A61365">
            <w:r w:rsidRPr="00A61365">
              <w:t>Per årsverk</w:t>
            </w:r>
          </w:p>
        </w:tc>
      </w:tr>
      <w:tr w:rsidR="00F52703" w:rsidRPr="00A61365" w14:paraId="4C6CF49A" w14:textId="77777777">
        <w:trPr>
          <w:trHeight w:val="600"/>
        </w:trPr>
        <w:tc>
          <w:tcPr>
            <w:tcW w:w="2680" w:type="dxa"/>
            <w:vMerge/>
            <w:tcBorders>
              <w:top w:val="single" w:sz="4" w:space="0" w:color="000000"/>
              <w:left w:val="nil"/>
              <w:bottom w:val="single" w:sz="4" w:space="0" w:color="000000"/>
              <w:right w:val="nil"/>
            </w:tcBorders>
          </w:tcPr>
          <w:p w14:paraId="20EA2230" w14:textId="77777777" w:rsidR="00F52703" w:rsidRPr="00A61365" w:rsidRDefault="00F52703" w:rsidP="00767594"/>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2E4B80" w14:textId="77777777" w:rsidR="00F52703" w:rsidRPr="00A61365" w:rsidRDefault="00962653" w:rsidP="00A61365">
            <w:r w:rsidRPr="00A61365">
              <w:t>2020 kr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81352F3" w14:textId="77777777" w:rsidR="00F52703" w:rsidRPr="00A61365" w:rsidRDefault="00962653" w:rsidP="00A61365">
            <w:r w:rsidRPr="00A61365">
              <w:t xml:space="preserve"> 2019–2020</w:t>
            </w:r>
          </w:p>
          <w:p w14:paraId="1862323C" w14:textId="77777777" w:rsidR="00F52703" w:rsidRPr="00A61365" w:rsidRDefault="00962653" w:rsidP="00A61365">
            <w:r w:rsidRPr="00A61365">
              <w:t>Endring</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0A2DE850"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1E36079A" w14:textId="77777777" w:rsidR="00F52703" w:rsidRPr="00A61365" w:rsidRDefault="00962653" w:rsidP="00A61365">
            <w:r w:rsidRPr="00A61365">
              <w:t>2020 kr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9CE5DD0" w14:textId="77777777" w:rsidR="00F52703" w:rsidRPr="00A61365" w:rsidRDefault="00962653" w:rsidP="00A61365">
            <w:r w:rsidRPr="00A61365">
              <w:t>2019–2020</w:t>
            </w:r>
          </w:p>
          <w:p w14:paraId="1CF1B740" w14:textId="77777777" w:rsidR="00F52703" w:rsidRPr="00A61365" w:rsidRDefault="00962653" w:rsidP="00A61365">
            <w:r w:rsidRPr="00A61365">
              <w:t>Endring</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000FDF0E"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7BECD687" w14:textId="77777777" w:rsidR="00F52703" w:rsidRPr="00A61365" w:rsidRDefault="00962653" w:rsidP="00A61365">
            <w:r w:rsidRPr="00A61365">
              <w:t>2020 kr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7EEECF5" w14:textId="77777777" w:rsidR="00F52703" w:rsidRPr="00A61365" w:rsidRDefault="00962653" w:rsidP="00A61365">
            <w:r w:rsidRPr="00A61365">
              <w:t>2019–2020</w:t>
            </w:r>
          </w:p>
          <w:p w14:paraId="34055A7B" w14:textId="77777777" w:rsidR="00F52703" w:rsidRPr="00A61365" w:rsidRDefault="00962653" w:rsidP="00A61365">
            <w:r w:rsidRPr="00A61365">
              <w:t>Endring</w:t>
            </w:r>
          </w:p>
        </w:tc>
      </w:tr>
      <w:tr w:rsidR="00F52703" w:rsidRPr="00A61365" w14:paraId="24CE6EC1" w14:textId="77777777">
        <w:trPr>
          <w:trHeight w:val="380"/>
        </w:trPr>
        <w:tc>
          <w:tcPr>
            <w:tcW w:w="2680" w:type="dxa"/>
            <w:tcBorders>
              <w:top w:val="single" w:sz="4" w:space="0" w:color="000000"/>
              <w:left w:val="nil"/>
              <w:bottom w:val="nil"/>
              <w:right w:val="nil"/>
            </w:tcBorders>
            <w:tcMar>
              <w:top w:w="128" w:type="dxa"/>
              <w:left w:w="43" w:type="dxa"/>
              <w:bottom w:w="43" w:type="dxa"/>
              <w:right w:w="43" w:type="dxa"/>
            </w:tcMar>
          </w:tcPr>
          <w:p w14:paraId="0AF0A292" w14:textId="77777777" w:rsidR="00F52703" w:rsidRPr="00A61365" w:rsidRDefault="00962653" w:rsidP="00A61365">
            <w:r w:rsidRPr="00A61365">
              <w:rPr>
                <w:rStyle w:val="kursiv"/>
              </w:rPr>
              <w:t>Regioner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C9980B9" w14:textId="77777777" w:rsidR="00F52703" w:rsidRPr="00A61365" w:rsidRDefault="00F52703" w:rsidP="00A61365"/>
        </w:tc>
        <w:tc>
          <w:tcPr>
            <w:tcW w:w="1460" w:type="dxa"/>
            <w:gridSpan w:val="2"/>
            <w:tcBorders>
              <w:top w:val="single" w:sz="4" w:space="0" w:color="000000"/>
              <w:left w:val="nil"/>
              <w:bottom w:val="nil"/>
              <w:right w:val="nil"/>
            </w:tcBorders>
            <w:tcMar>
              <w:top w:w="128" w:type="dxa"/>
              <w:left w:w="43" w:type="dxa"/>
              <w:bottom w:w="43" w:type="dxa"/>
              <w:right w:w="43" w:type="dxa"/>
            </w:tcMar>
            <w:vAlign w:val="bottom"/>
          </w:tcPr>
          <w:p w14:paraId="37EC1033" w14:textId="77777777" w:rsidR="00F52703" w:rsidRPr="00A61365" w:rsidRDefault="00F52703" w:rsidP="00A61365"/>
        </w:tc>
        <w:tc>
          <w:tcPr>
            <w:tcW w:w="940" w:type="dxa"/>
            <w:tcBorders>
              <w:top w:val="single" w:sz="4" w:space="0" w:color="000000"/>
              <w:left w:val="nil"/>
              <w:bottom w:val="nil"/>
              <w:right w:val="nil"/>
            </w:tcBorders>
            <w:tcMar>
              <w:top w:w="128" w:type="dxa"/>
              <w:left w:w="43" w:type="dxa"/>
              <w:bottom w:w="43" w:type="dxa"/>
              <w:right w:w="43" w:type="dxa"/>
            </w:tcMar>
            <w:vAlign w:val="bottom"/>
          </w:tcPr>
          <w:p w14:paraId="763649F1" w14:textId="77777777" w:rsidR="00F52703" w:rsidRPr="00A61365" w:rsidRDefault="00F52703" w:rsidP="00A61365"/>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BBFA574" w14:textId="77777777" w:rsidR="00F52703" w:rsidRPr="00A61365" w:rsidRDefault="00F52703" w:rsidP="00A61365"/>
        </w:tc>
        <w:tc>
          <w:tcPr>
            <w:tcW w:w="400" w:type="dxa"/>
            <w:tcBorders>
              <w:top w:val="single" w:sz="4" w:space="0" w:color="000000"/>
              <w:left w:val="nil"/>
              <w:bottom w:val="nil"/>
              <w:right w:val="nil"/>
            </w:tcBorders>
            <w:tcMar>
              <w:top w:w="128" w:type="dxa"/>
              <w:left w:w="43" w:type="dxa"/>
              <w:bottom w:w="43" w:type="dxa"/>
              <w:right w:w="43" w:type="dxa"/>
            </w:tcMar>
            <w:vAlign w:val="bottom"/>
          </w:tcPr>
          <w:p w14:paraId="223B1335" w14:textId="77777777" w:rsidR="00F52703" w:rsidRPr="00A61365" w:rsidRDefault="00F52703" w:rsidP="00A61365"/>
        </w:tc>
        <w:tc>
          <w:tcPr>
            <w:tcW w:w="940" w:type="dxa"/>
            <w:tcBorders>
              <w:top w:val="single" w:sz="4" w:space="0" w:color="000000"/>
              <w:left w:val="nil"/>
              <w:bottom w:val="nil"/>
              <w:right w:val="nil"/>
            </w:tcBorders>
            <w:tcMar>
              <w:top w:w="128" w:type="dxa"/>
              <w:left w:w="43" w:type="dxa"/>
              <w:bottom w:w="43" w:type="dxa"/>
              <w:right w:w="43" w:type="dxa"/>
            </w:tcMar>
            <w:vAlign w:val="bottom"/>
          </w:tcPr>
          <w:p w14:paraId="4F5C9758" w14:textId="77777777" w:rsidR="00F52703" w:rsidRPr="00A61365" w:rsidRDefault="00F52703" w:rsidP="00A61365"/>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E26E290" w14:textId="77777777" w:rsidR="00F52703" w:rsidRPr="00A61365" w:rsidRDefault="00F52703" w:rsidP="00A61365"/>
        </w:tc>
      </w:tr>
      <w:tr w:rsidR="00F52703" w:rsidRPr="00A61365" w14:paraId="71AB328D" w14:textId="77777777">
        <w:trPr>
          <w:trHeight w:val="380"/>
        </w:trPr>
        <w:tc>
          <w:tcPr>
            <w:tcW w:w="2680" w:type="dxa"/>
            <w:tcBorders>
              <w:top w:val="nil"/>
              <w:left w:val="nil"/>
              <w:bottom w:val="nil"/>
              <w:right w:val="nil"/>
            </w:tcBorders>
            <w:tcMar>
              <w:top w:w="128" w:type="dxa"/>
              <w:left w:w="43" w:type="dxa"/>
              <w:bottom w:w="43" w:type="dxa"/>
              <w:right w:w="43" w:type="dxa"/>
            </w:tcMar>
          </w:tcPr>
          <w:p w14:paraId="1E7B9DAF" w14:textId="77777777" w:rsidR="00F52703" w:rsidRPr="00A61365" w:rsidRDefault="00962653" w:rsidP="00A61365">
            <w:r w:rsidRPr="00A61365">
              <w:t>Østlandet</w:t>
            </w:r>
          </w:p>
        </w:tc>
        <w:tc>
          <w:tcPr>
            <w:tcW w:w="940" w:type="dxa"/>
            <w:tcBorders>
              <w:top w:val="nil"/>
              <w:left w:val="nil"/>
              <w:bottom w:val="nil"/>
              <w:right w:val="nil"/>
            </w:tcBorders>
            <w:tcMar>
              <w:top w:w="128" w:type="dxa"/>
              <w:left w:w="43" w:type="dxa"/>
              <w:bottom w:w="43" w:type="dxa"/>
              <w:right w:w="43" w:type="dxa"/>
            </w:tcMar>
            <w:vAlign w:val="bottom"/>
          </w:tcPr>
          <w:p w14:paraId="075D0590" w14:textId="77777777" w:rsidR="00F52703" w:rsidRPr="00A61365" w:rsidRDefault="00F52703" w:rsidP="00A61365"/>
        </w:tc>
        <w:tc>
          <w:tcPr>
            <w:tcW w:w="1460" w:type="dxa"/>
            <w:gridSpan w:val="2"/>
            <w:tcBorders>
              <w:top w:val="nil"/>
              <w:left w:val="nil"/>
              <w:bottom w:val="nil"/>
              <w:right w:val="nil"/>
            </w:tcBorders>
            <w:tcMar>
              <w:top w:w="128" w:type="dxa"/>
              <w:left w:w="43" w:type="dxa"/>
              <w:bottom w:w="43" w:type="dxa"/>
              <w:right w:w="43" w:type="dxa"/>
            </w:tcMar>
            <w:vAlign w:val="bottom"/>
          </w:tcPr>
          <w:p w14:paraId="16AB27A0"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F1BF573"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2EA40BD4" w14:textId="77777777" w:rsidR="00F52703" w:rsidRPr="00A61365" w:rsidRDefault="00F52703" w:rsidP="00A61365"/>
        </w:tc>
        <w:tc>
          <w:tcPr>
            <w:tcW w:w="400" w:type="dxa"/>
            <w:tcBorders>
              <w:top w:val="nil"/>
              <w:left w:val="nil"/>
              <w:bottom w:val="nil"/>
              <w:right w:val="nil"/>
            </w:tcBorders>
            <w:tcMar>
              <w:top w:w="128" w:type="dxa"/>
              <w:left w:w="43" w:type="dxa"/>
              <w:bottom w:w="43" w:type="dxa"/>
              <w:right w:w="43" w:type="dxa"/>
            </w:tcMar>
            <w:vAlign w:val="bottom"/>
          </w:tcPr>
          <w:p w14:paraId="66668FB1"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07A364AD"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2259FF7D" w14:textId="77777777" w:rsidR="00F52703" w:rsidRPr="00A61365" w:rsidRDefault="00F52703" w:rsidP="00A61365"/>
        </w:tc>
      </w:tr>
      <w:tr w:rsidR="00F52703" w:rsidRPr="00A61365" w14:paraId="2BE6FCAD" w14:textId="77777777">
        <w:trPr>
          <w:trHeight w:val="380"/>
        </w:trPr>
        <w:tc>
          <w:tcPr>
            <w:tcW w:w="2680" w:type="dxa"/>
            <w:tcBorders>
              <w:top w:val="nil"/>
              <w:left w:val="nil"/>
              <w:bottom w:val="nil"/>
              <w:right w:val="nil"/>
            </w:tcBorders>
            <w:tcMar>
              <w:top w:w="128" w:type="dxa"/>
              <w:left w:w="43" w:type="dxa"/>
              <w:bottom w:w="43" w:type="dxa"/>
              <w:right w:w="43" w:type="dxa"/>
            </w:tcMar>
          </w:tcPr>
          <w:p w14:paraId="4FBF4AC0" w14:textId="77777777" w:rsidR="00F52703" w:rsidRPr="00A61365" w:rsidRDefault="00962653" w:rsidP="00A61365">
            <w:r w:rsidRPr="00A61365">
              <w:t>Flatbygder</w:t>
            </w:r>
          </w:p>
        </w:tc>
        <w:tc>
          <w:tcPr>
            <w:tcW w:w="940" w:type="dxa"/>
            <w:tcBorders>
              <w:top w:val="nil"/>
              <w:left w:val="nil"/>
              <w:bottom w:val="nil"/>
              <w:right w:val="nil"/>
            </w:tcBorders>
            <w:tcMar>
              <w:top w:w="128" w:type="dxa"/>
              <w:left w:w="43" w:type="dxa"/>
              <w:bottom w:w="43" w:type="dxa"/>
              <w:right w:w="43" w:type="dxa"/>
            </w:tcMar>
            <w:vAlign w:val="bottom"/>
          </w:tcPr>
          <w:p w14:paraId="78A38795" w14:textId="77777777" w:rsidR="00F52703" w:rsidRPr="00A61365" w:rsidRDefault="00962653" w:rsidP="00A61365">
            <w:r w:rsidRPr="00A61365">
              <w:t>421 100</w:t>
            </w:r>
          </w:p>
        </w:tc>
        <w:tc>
          <w:tcPr>
            <w:tcW w:w="1060" w:type="dxa"/>
            <w:tcBorders>
              <w:top w:val="nil"/>
              <w:left w:val="nil"/>
              <w:bottom w:val="nil"/>
              <w:right w:val="nil"/>
            </w:tcBorders>
            <w:tcMar>
              <w:top w:w="128" w:type="dxa"/>
              <w:left w:w="43" w:type="dxa"/>
              <w:bottom w:w="43" w:type="dxa"/>
              <w:right w:w="43" w:type="dxa"/>
            </w:tcMar>
            <w:vAlign w:val="bottom"/>
          </w:tcPr>
          <w:p w14:paraId="3495452F" w14:textId="77777777" w:rsidR="00F52703" w:rsidRPr="00A61365" w:rsidRDefault="00962653" w:rsidP="00A61365">
            <w:r w:rsidRPr="00A61365">
              <w:t>+16 %</w:t>
            </w:r>
          </w:p>
        </w:tc>
        <w:tc>
          <w:tcPr>
            <w:tcW w:w="400" w:type="dxa"/>
            <w:tcBorders>
              <w:top w:val="nil"/>
              <w:left w:val="nil"/>
              <w:bottom w:val="nil"/>
              <w:right w:val="nil"/>
            </w:tcBorders>
            <w:tcMar>
              <w:top w:w="128" w:type="dxa"/>
              <w:left w:w="43" w:type="dxa"/>
              <w:bottom w:w="43" w:type="dxa"/>
              <w:right w:w="43" w:type="dxa"/>
            </w:tcMar>
            <w:vAlign w:val="bottom"/>
          </w:tcPr>
          <w:p w14:paraId="5D8BDED5"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59F08B83" w14:textId="77777777" w:rsidR="00F52703" w:rsidRPr="00A61365" w:rsidRDefault="00962653" w:rsidP="00A61365">
            <w:r w:rsidRPr="00A61365">
              <w:t>318 200</w:t>
            </w:r>
          </w:p>
        </w:tc>
        <w:tc>
          <w:tcPr>
            <w:tcW w:w="1060" w:type="dxa"/>
            <w:tcBorders>
              <w:top w:val="nil"/>
              <w:left w:val="nil"/>
              <w:bottom w:val="nil"/>
              <w:right w:val="nil"/>
            </w:tcBorders>
            <w:tcMar>
              <w:top w:w="128" w:type="dxa"/>
              <w:left w:w="43" w:type="dxa"/>
              <w:bottom w:w="43" w:type="dxa"/>
              <w:right w:w="43" w:type="dxa"/>
            </w:tcMar>
            <w:vAlign w:val="bottom"/>
          </w:tcPr>
          <w:p w14:paraId="7C24FD46" w14:textId="77777777" w:rsidR="00F52703" w:rsidRPr="00A61365" w:rsidRDefault="00962653" w:rsidP="00A61365">
            <w:r w:rsidRPr="00A61365">
              <w:t>+20 %</w:t>
            </w:r>
          </w:p>
        </w:tc>
        <w:tc>
          <w:tcPr>
            <w:tcW w:w="400" w:type="dxa"/>
            <w:tcBorders>
              <w:top w:val="nil"/>
              <w:left w:val="nil"/>
              <w:bottom w:val="nil"/>
              <w:right w:val="nil"/>
            </w:tcBorders>
            <w:tcMar>
              <w:top w:w="128" w:type="dxa"/>
              <w:left w:w="43" w:type="dxa"/>
              <w:bottom w:w="43" w:type="dxa"/>
              <w:right w:w="43" w:type="dxa"/>
            </w:tcMar>
            <w:vAlign w:val="bottom"/>
          </w:tcPr>
          <w:p w14:paraId="32155AB8"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78461B15" w14:textId="77777777" w:rsidR="00F52703" w:rsidRPr="00A61365" w:rsidRDefault="00962653" w:rsidP="00A61365">
            <w:r w:rsidRPr="00A61365">
              <w:t>373 200</w:t>
            </w:r>
          </w:p>
        </w:tc>
        <w:tc>
          <w:tcPr>
            <w:tcW w:w="1060" w:type="dxa"/>
            <w:tcBorders>
              <w:top w:val="nil"/>
              <w:left w:val="nil"/>
              <w:bottom w:val="nil"/>
              <w:right w:val="nil"/>
            </w:tcBorders>
            <w:tcMar>
              <w:top w:w="128" w:type="dxa"/>
              <w:left w:w="43" w:type="dxa"/>
              <w:bottom w:w="43" w:type="dxa"/>
              <w:right w:w="43" w:type="dxa"/>
            </w:tcMar>
            <w:vAlign w:val="bottom"/>
          </w:tcPr>
          <w:p w14:paraId="3489F774" w14:textId="77777777" w:rsidR="00F52703" w:rsidRPr="00A61365" w:rsidRDefault="00962653" w:rsidP="00A61365">
            <w:r w:rsidRPr="00A61365">
              <w:t>+18 %</w:t>
            </w:r>
          </w:p>
        </w:tc>
      </w:tr>
      <w:tr w:rsidR="00F52703" w:rsidRPr="00A61365" w14:paraId="06C1F20E" w14:textId="77777777">
        <w:trPr>
          <w:trHeight w:val="380"/>
        </w:trPr>
        <w:tc>
          <w:tcPr>
            <w:tcW w:w="2680" w:type="dxa"/>
            <w:tcBorders>
              <w:top w:val="nil"/>
              <w:left w:val="nil"/>
              <w:bottom w:val="nil"/>
              <w:right w:val="nil"/>
            </w:tcBorders>
            <w:tcMar>
              <w:top w:w="128" w:type="dxa"/>
              <w:left w:w="43" w:type="dxa"/>
              <w:bottom w:w="43" w:type="dxa"/>
              <w:right w:w="43" w:type="dxa"/>
            </w:tcMar>
          </w:tcPr>
          <w:p w14:paraId="57784307" w14:textId="77777777" w:rsidR="00F52703" w:rsidRPr="00A61365" w:rsidRDefault="00962653" w:rsidP="00A61365">
            <w:r w:rsidRPr="00A61365">
              <w:lastRenderedPageBreak/>
              <w:t xml:space="preserve">Andre bygder </w:t>
            </w:r>
          </w:p>
        </w:tc>
        <w:tc>
          <w:tcPr>
            <w:tcW w:w="940" w:type="dxa"/>
            <w:tcBorders>
              <w:top w:val="nil"/>
              <w:left w:val="nil"/>
              <w:bottom w:val="nil"/>
              <w:right w:val="nil"/>
            </w:tcBorders>
            <w:tcMar>
              <w:top w:w="128" w:type="dxa"/>
              <w:left w:w="43" w:type="dxa"/>
              <w:bottom w:w="43" w:type="dxa"/>
              <w:right w:w="43" w:type="dxa"/>
            </w:tcMar>
            <w:vAlign w:val="bottom"/>
          </w:tcPr>
          <w:p w14:paraId="3BB036A4" w14:textId="77777777" w:rsidR="00F52703" w:rsidRPr="00A61365" w:rsidRDefault="00962653" w:rsidP="00A61365">
            <w:r w:rsidRPr="00A61365">
              <w:t>371 700</w:t>
            </w:r>
          </w:p>
        </w:tc>
        <w:tc>
          <w:tcPr>
            <w:tcW w:w="1060" w:type="dxa"/>
            <w:tcBorders>
              <w:top w:val="nil"/>
              <w:left w:val="nil"/>
              <w:bottom w:val="nil"/>
              <w:right w:val="nil"/>
            </w:tcBorders>
            <w:tcMar>
              <w:top w:w="128" w:type="dxa"/>
              <w:left w:w="43" w:type="dxa"/>
              <w:bottom w:w="43" w:type="dxa"/>
              <w:right w:w="43" w:type="dxa"/>
            </w:tcMar>
            <w:vAlign w:val="bottom"/>
          </w:tcPr>
          <w:p w14:paraId="722CF5E9" w14:textId="77777777" w:rsidR="00F52703" w:rsidRPr="00A61365" w:rsidRDefault="00962653" w:rsidP="00A61365">
            <w:r w:rsidRPr="00A61365">
              <w:t>+13 %</w:t>
            </w:r>
          </w:p>
        </w:tc>
        <w:tc>
          <w:tcPr>
            <w:tcW w:w="400" w:type="dxa"/>
            <w:tcBorders>
              <w:top w:val="nil"/>
              <w:left w:val="nil"/>
              <w:bottom w:val="nil"/>
              <w:right w:val="nil"/>
            </w:tcBorders>
            <w:tcMar>
              <w:top w:w="128" w:type="dxa"/>
              <w:left w:w="43" w:type="dxa"/>
              <w:bottom w:w="43" w:type="dxa"/>
              <w:right w:w="43" w:type="dxa"/>
            </w:tcMar>
            <w:vAlign w:val="bottom"/>
          </w:tcPr>
          <w:p w14:paraId="41E2DEA9"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784CC57" w14:textId="77777777" w:rsidR="00F52703" w:rsidRPr="00A61365" w:rsidRDefault="00962653" w:rsidP="00A61365">
            <w:r w:rsidRPr="00A61365">
              <w:t>292 300</w:t>
            </w:r>
          </w:p>
        </w:tc>
        <w:tc>
          <w:tcPr>
            <w:tcW w:w="1060" w:type="dxa"/>
            <w:tcBorders>
              <w:top w:val="nil"/>
              <w:left w:val="nil"/>
              <w:bottom w:val="nil"/>
              <w:right w:val="nil"/>
            </w:tcBorders>
            <w:tcMar>
              <w:top w:w="128" w:type="dxa"/>
              <w:left w:w="43" w:type="dxa"/>
              <w:bottom w:w="43" w:type="dxa"/>
              <w:right w:w="43" w:type="dxa"/>
            </w:tcMar>
            <w:vAlign w:val="bottom"/>
          </w:tcPr>
          <w:p w14:paraId="7CA0025D" w14:textId="77777777" w:rsidR="00F52703" w:rsidRPr="00A61365" w:rsidRDefault="00962653" w:rsidP="00A61365">
            <w:r w:rsidRPr="00A61365">
              <w:t>+16 %</w:t>
            </w:r>
          </w:p>
        </w:tc>
        <w:tc>
          <w:tcPr>
            <w:tcW w:w="400" w:type="dxa"/>
            <w:tcBorders>
              <w:top w:val="nil"/>
              <w:left w:val="nil"/>
              <w:bottom w:val="nil"/>
              <w:right w:val="nil"/>
            </w:tcBorders>
            <w:tcMar>
              <w:top w:w="128" w:type="dxa"/>
              <w:left w:w="43" w:type="dxa"/>
              <w:bottom w:w="43" w:type="dxa"/>
              <w:right w:w="43" w:type="dxa"/>
            </w:tcMar>
            <w:vAlign w:val="bottom"/>
          </w:tcPr>
          <w:p w14:paraId="2187A50B"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6BD36931" w14:textId="77777777" w:rsidR="00F52703" w:rsidRPr="00A61365" w:rsidRDefault="00962653" w:rsidP="00A61365">
            <w:r w:rsidRPr="00A61365">
              <w:t>287 700</w:t>
            </w:r>
          </w:p>
        </w:tc>
        <w:tc>
          <w:tcPr>
            <w:tcW w:w="1060" w:type="dxa"/>
            <w:tcBorders>
              <w:top w:val="nil"/>
              <w:left w:val="nil"/>
              <w:bottom w:val="nil"/>
              <w:right w:val="nil"/>
            </w:tcBorders>
            <w:tcMar>
              <w:top w:w="128" w:type="dxa"/>
              <w:left w:w="43" w:type="dxa"/>
              <w:bottom w:w="43" w:type="dxa"/>
              <w:right w:w="43" w:type="dxa"/>
            </w:tcMar>
            <w:vAlign w:val="bottom"/>
          </w:tcPr>
          <w:p w14:paraId="2877609B" w14:textId="77777777" w:rsidR="00F52703" w:rsidRPr="00A61365" w:rsidRDefault="00962653" w:rsidP="00A61365">
            <w:r w:rsidRPr="00A61365">
              <w:t>+15 %</w:t>
            </w:r>
          </w:p>
        </w:tc>
      </w:tr>
      <w:tr w:rsidR="00F52703" w:rsidRPr="00A61365" w14:paraId="47E0BDEB" w14:textId="77777777">
        <w:trPr>
          <w:trHeight w:val="380"/>
        </w:trPr>
        <w:tc>
          <w:tcPr>
            <w:tcW w:w="2680" w:type="dxa"/>
            <w:tcBorders>
              <w:top w:val="nil"/>
              <w:left w:val="nil"/>
              <w:bottom w:val="nil"/>
              <w:right w:val="nil"/>
            </w:tcBorders>
            <w:tcMar>
              <w:top w:w="128" w:type="dxa"/>
              <w:left w:w="43" w:type="dxa"/>
              <w:bottom w:w="43" w:type="dxa"/>
              <w:right w:w="43" w:type="dxa"/>
            </w:tcMar>
          </w:tcPr>
          <w:p w14:paraId="596FAB19" w14:textId="77777777" w:rsidR="00F52703" w:rsidRPr="00A61365" w:rsidRDefault="00962653" w:rsidP="00A61365">
            <w:r w:rsidRPr="00A61365">
              <w:t>Agder og Rogaland</w:t>
            </w:r>
          </w:p>
        </w:tc>
        <w:tc>
          <w:tcPr>
            <w:tcW w:w="940" w:type="dxa"/>
            <w:tcBorders>
              <w:top w:val="nil"/>
              <w:left w:val="nil"/>
              <w:bottom w:val="nil"/>
              <w:right w:val="nil"/>
            </w:tcBorders>
            <w:tcMar>
              <w:top w:w="128" w:type="dxa"/>
              <w:left w:w="43" w:type="dxa"/>
              <w:bottom w:w="43" w:type="dxa"/>
              <w:right w:w="43" w:type="dxa"/>
            </w:tcMar>
            <w:vAlign w:val="bottom"/>
          </w:tcPr>
          <w:p w14:paraId="2C03B7C6" w14:textId="77777777" w:rsidR="00F52703" w:rsidRPr="00A61365" w:rsidRDefault="00F52703" w:rsidP="00A61365"/>
        </w:tc>
        <w:tc>
          <w:tcPr>
            <w:tcW w:w="1460" w:type="dxa"/>
            <w:gridSpan w:val="2"/>
            <w:tcBorders>
              <w:top w:val="nil"/>
              <w:left w:val="nil"/>
              <w:bottom w:val="nil"/>
              <w:right w:val="nil"/>
            </w:tcBorders>
            <w:tcMar>
              <w:top w:w="128" w:type="dxa"/>
              <w:left w:w="43" w:type="dxa"/>
              <w:bottom w:w="43" w:type="dxa"/>
              <w:right w:w="43" w:type="dxa"/>
            </w:tcMar>
            <w:vAlign w:val="bottom"/>
          </w:tcPr>
          <w:p w14:paraId="25ADEAAB"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1C105D64"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3ADB92CE" w14:textId="77777777" w:rsidR="00F52703" w:rsidRPr="00A61365" w:rsidRDefault="00F52703" w:rsidP="00A61365"/>
        </w:tc>
        <w:tc>
          <w:tcPr>
            <w:tcW w:w="400" w:type="dxa"/>
            <w:tcBorders>
              <w:top w:val="nil"/>
              <w:left w:val="nil"/>
              <w:bottom w:val="nil"/>
              <w:right w:val="nil"/>
            </w:tcBorders>
            <w:tcMar>
              <w:top w:w="128" w:type="dxa"/>
              <w:left w:w="43" w:type="dxa"/>
              <w:bottom w:w="43" w:type="dxa"/>
              <w:right w:w="43" w:type="dxa"/>
            </w:tcMar>
            <w:vAlign w:val="bottom"/>
          </w:tcPr>
          <w:p w14:paraId="149BBBA2"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57A04AD"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25123DFC" w14:textId="77777777" w:rsidR="00F52703" w:rsidRPr="00A61365" w:rsidRDefault="00F52703" w:rsidP="00A61365"/>
        </w:tc>
      </w:tr>
      <w:tr w:rsidR="00F52703" w:rsidRPr="00A61365" w14:paraId="74A3691A" w14:textId="77777777">
        <w:trPr>
          <w:trHeight w:val="380"/>
        </w:trPr>
        <w:tc>
          <w:tcPr>
            <w:tcW w:w="2680" w:type="dxa"/>
            <w:tcBorders>
              <w:top w:val="nil"/>
              <w:left w:val="nil"/>
              <w:bottom w:val="nil"/>
              <w:right w:val="nil"/>
            </w:tcBorders>
            <w:tcMar>
              <w:top w:w="128" w:type="dxa"/>
              <w:left w:w="43" w:type="dxa"/>
              <w:bottom w:w="43" w:type="dxa"/>
              <w:right w:w="43" w:type="dxa"/>
            </w:tcMar>
          </w:tcPr>
          <w:p w14:paraId="13E2C441" w14:textId="77777777" w:rsidR="00F52703" w:rsidRPr="00A61365" w:rsidRDefault="00962653" w:rsidP="00A61365">
            <w:r w:rsidRPr="00A61365">
              <w:t>Jæren</w:t>
            </w:r>
          </w:p>
        </w:tc>
        <w:tc>
          <w:tcPr>
            <w:tcW w:w="940" w:type="dxa"/>
            <w:tcBorders>
              <w:top w:val="nil"/>
              <w:left w:val="nil"/>
              <w:bottom w:val="nil"/>
              <w:right w:val="nil"/>
            </w:tcBorders>
            <w:tcMar>
              <w:top w:w="128" w:type="dxa"/>
              <w:left w:w="43" w:type="dxa"/>
              <w:bottom w:w="43" w:type="dxa"/>
              <w:right w:w="43" w:type="dxa"/>
            </w:tcMar>
            <w:vAlign w:val="bottom"/>
          </w:tcPr>
          <w:p w14:paraId="7D8FA9F5" w14:textId="77777777" w:rsidR="00F52703" w:rsidRPr="00A61365" w:rsidRDefault="00962653" w:rsidP="00A61365">
            <w:r w:rsidRPr="00A61365">
              <w:t>642 500</w:t>
            </w:r>
          </w:p>
        </w:tc>
        <w:tc>
          <w:tcPr>
            <w:tcW w:w="1060" w:type="dxa"/>
            <w:tcBorders>
              <w:top w:val="nil"/>
              <w:left w:val="nil"/>
              <w:bottom w:val="nil"/>
              <w:right w:val="nil"/>
            </w:tcBorders>
            <w:tcMar>
              <w:top w:w="128" w:type="dxa"/>
              <w:left w:w="43" w:type="dxa"/>
              <w:bottom w:w="43" w:type="dxa"/>
              <w:right w:w="43" w:type="dxa"/>
            </w:tcMar>
            <w:vAlign w:val="bottom"/>
          </w:tcPr>
          <w:p w14:paraId="0B780CA0" w14:textId="77777777" w:rsidR="00F52703" w:rsidRPr="00A61365" w:rsidRDefault="00962653" w:rsidP="00A61365">
            <w:r w:rsidRPr="00A61365">
              <w:t>+18 %</w:t>
            </w:r>
          </w:p>
        </w:tc>
        <w:tc>
          <w:tcPr>
            <w:tcW w:w="400" w:type="dxa"/>
            <w:tcBorders>
              <w:top w:val="nil"/>
              <w:left w:val="nil"/>
              <w:bottom w:val="nil"/>
              <w:right w:val="nil"/>
            </w:tcBorders>
            <w:tcMar>
              <w:top w:w="128" w:type="dxa"/>
              <w:left w:w="43" w:type="dxa"/>
              <w:bottom w:w="43" w:type="dxa"/>
              <w:right w:w="43" w:type="dxa"/>
            </w:tcMar>
            <w:vAlign w:val="bottom"/>
          </w:tcPr>
          <w:p w14:paraId="178909E7"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7F4DAA19" w14:textId="77777777" w:rsidR="00F52703" w:rsidRPr="00A61365" w:rsidRDefault="00962653" w:rsidP="00A61365">
            <w:r w:rsidRPr="00A61365">
              <w:t>502 100</w:t>
            </w:r>
          </w:p>
        </w:tc>
        <w:tc>
          <w:tcPr>
            <w:tcW w:w="1060" w:type="dxa"/>
            <w:tcBorders>
              <w:top w:val="nil"/>
              <w:left w:val="nil"/>
              <w:bottom w:val="nil"/>
              <w:right w:val="nil"/>
            </w:tcBorders>
            <w:tcMar>
              <w:top w:w="128" w:type="dxa"/>
              <w:left w:w="43" w:type="dxa"/>
              <w:bottom w:w="43" w:type="dxa"/>
              <w:right w:w="43" w:type="dxa"/>
            </w:tcMar>
            <w:vAlign w:val="bottom"/>
          </w:tcPr>
          <w:p w14:paraId="61837059" w14:textId="77777777" w:rsidR="00F52703" w:rsidRPr="00A61365" w:rsidRDefault="00962653" w:rsidP="00A61365">
            <w:r w:rsidRPr="00A61365">
              <w:t>+25 %</w:t>
            </w:r>
          </w:p>
        </w:tc>
        <w:tc>
          <w:tcPr>
            <w:tcW w:w="400" w:type="dxa"/>
            <w:tcBorders>
              <w:top w:val="nil"/>
              <w:left w:val="nil"/>
              <w:bottom w:val="nil"/>
              <w:right w:val="nil"/>
            </w:tcBorders>
            <w:tcMar>
              <w:top w:w="128" w:type="dxa"/>
              <w:left w:w="43" w:type="dxa"/>
              <w:bottom w:w="43" w:type="dxa"/>
              <w:right w:w="43" w:type="dxa"/>
            </w:tcMar>
            <w:vAlign w:val="bottom"/>
          </w:tcPr>
          <w:p w14:paraId="0A79FC7F"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04D858C6" w14:textId="77777777" w:rsidR="00F52703" w:rsidRPr="00A61365" w:rsidRDefault="00962653" w:rsidP="00A61365">
            <w:r w:rsidRPr="00A61365">
              <w:t>334 600</w:t>
            </w:r>
          </w:p>
        </w:tc>
        <w:tc>
          <w:tcPr>
            <w:tcW w:w="1060" w:type="dxa"/>
            <w:tcBorders>
              <w:top w:val="nil"/>
              <w:left w:val="nil"/>
              <w:bottom w:val="nil"/>
              <w:right w:val="nil"/>
            </w:tcBorders>
            <w:tcMar>
              <w:top w:w="128" w:type="dxa"/>
              <w:left w:w="43" w:type="dxa"/>
              <w:bottom w:w="43" w:type="dxa"/>
              <w:right w:w="43" w:type="dxa"/>
            </w:tcMar>
            <w:vAlign w:val="bottom"/>
          </w:tcPr>
          <w:p w14:paraId="7AD26617" w14:textId="77777777" w:rsidR="00F52703" w:rsidRPr="00A61365" w:rsidRDefault="00962653" w:rsidP="00A61365">
            <w:r w:rsidRPr="00A61365">
              <w:t>+21 %</w:t>
            </w:r>
          </w:p>
        </w:tc>
      </w:tr>
      <w:tr w:rsidR="00F52703" w:rsidRPr="00A61365" w14:paraId="3991AAAB" w14:textId="77777777">
        <w:trPr>
          <w:trHeight w:val="380"/>
        </w:trPr>
        <w:tc>
          <w:tcPr>
            <w:tcW w:w="2680" w:type="dxa"/>
            <w:tcBorders>
              <w:top w:val="nil"/>
              <w:left w:val="nil"/>
              <w:bottom w:val="nil"/>
              <w:right w:val="nil"/>
            </w:tcBorders>
            <w:tcMar>
              <w:top w:w="128" w:type="dxa"/>
              <w:left w:w="43" w:type="dxa"/>
              <w:bottom w:w="43" w:type="dxa"/>
              <w:right w:w="43" w:type="dxa"/>
            </w:tcMar>
          </w:tcPr>
          <w:p w14:paraId="3C040840" w14:textId="77777777" w:rsidR="00F52703" w:rsidRPr="00A61365" w:rsidRDefault="00962653" w:rsidP="00A61365">
            <w:r w:rsidRPr="00A61365">
              <w:t>Andre bygder</w:t>
            </w:r>
          </w:p>
        </w:tc>
        <w:tc>
          <w:tcPr>
            <w:tcW w:w="940" w:type="dxa"/>
            <w:tcBorders>
              <w:top w:val="nil"/>
              <w:left w:val="nil"/>
              <w:bottom w:val="nil"/>
              <w:right w:val="nil"/>
            </w:tcBorders>
            <w:tcMar>
              <w:top w:w="128" w:type="dxa"/>
              <w:left w:w="43" w:type="dxa"/>
              <w:bottom w:w="43" w:type="dxa"/>
              <w:right w:w="43" w:type="dxa"/>
            </w:tcMar>
            <w:vAlign w:val="bottom"/>
          </w:tcPr>
          <w:p w14:paraId="01BD5832" w14:textId="77777777" w:rsidR="00F52703" w:rsidRPr="00A61365" w:rsidRDefault="00962653" w:rsidP="00A61365">
            <w:r w:rsidRPr="00A61365">
              <w:t>404 500</w:t>
            </w:r>
          </w:p>
        </w:tc>
        <w:tc>
          <w:tcPr>
            <w:tcW w:w="1060" w:type="dxa"/>
            <w:tcBorders>
              <w:top w:val="nil"/>
              <w:left w:val="nil"/>
              <w:bottom w:val="nil"/>
              <w:right w:val="nil"/>
            </w:tcBorders>
            <w:tcMar>
              <w:top w:w="128" w:type="dxa"/>
              <w:left w:w="43" w:type="dxa"/>
              <w:bottom w:w="43" w:type="dxa"/>
              <w:right w:w="43" w:type="dxa"/>
            </w:tcMar>
            <w:vAlign w:val="bottom"/>
          </w:tcPr>
          <w:p w14:paraId="57ED1A94" w14:textId="77777777" w:rsidR="00F52703" w:rsidRPr="00A61365" w:rsidRDefault="00962653" w:rsidP="00A61365">
            <w:r w:rsidRPr="00A61365">
              <w:t xml:space="preserve"> +32 %</w:t>
            </w:r>
          </w:p>
        </w:tc>
        <w:tc>
          <w:tcPr>
            <w:tcW w:w="400" w:type="dxa"/>
            <w:tcBorders>
              <w:top w:val="nil"/>
              <w:left w:val="nil"/>
              <w:bottom w:val="nil"/>
              <w:right w:val="nil"/>
            </w:tcBorders>
            <w:tcMar>
              <w:top w:w="128" w:type="dxa"/>
              <w:left w:w="43" w:type="dxa"/>
              <w:bottom w:w="43" w:type="dxa"/>
              <w:right w:w="43" w:type="dxa"/>
            </w:tcMar>
            <w:vAlign w:val="bottom"/>
          </w:tcPr>
          <w:p w14:paraId="3E21843F"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26DB459F" w14:textId="77777777" w:rsidR="00F52703" w:rsidRPr="00A61365" w:rsidRDefault="00962653" w:rsidP="00A61365">
            <w:r w:rsidRPr="00A61365">
              <w:t>309 100</w:t>
            </w:r>
          </w:p>
        </w:tc>
        <w:tc>
          <w:tcPr>
            <w:tcW w:w="1060" w:type="dxa"/>
            <w:tcBorders>
              <w:top w:val="nil"/>
              <w:left w:val="nil"/>
              <w:bottom w:val="nil"/>
              <w:right w:val="nil"/>
            </w:tcBorders>
            <w:tcMar>
              <w:top w:w="128" w:type="dxa"/>
              <w:left w:w="43" w:type="dxa"/>
              <w:bottom w:w="43" w:type="dxa"/>
              <w:right w:w="43" w:type="dxa"/>
            </w:tcMar>
            <w:vAlign w:val="bottom"/>
          </w:tcPr>
          <w:p w14:paraId="450AAB58" w14:textId="77777777" w:rsidR="00F52703" w:rsidRPr="00A61365" w:rsidRDefault="00962653" w:rsidP="00A61365">
            <w:r w:rsidRPr="00A61365">
              <w:t>+43 %</w:t>
            </w:r>
          </w:p>
        </w:tc>
        <w:tc>
          <w:tcPr>
            <w:tcW w:w="400" w:type="dxa"/>
            <w:tcBorders>
              <w:top w:val="nil"/>
              <w:left w:val="nil"/>
              <w:bottom w:val="nil"/>
              <w:right w:val="nil"/>
            </w:tcBorders>
            <w:tcMar>
              <w:top w:w="128" w:type="dxa"/>
              <w:left w:w="43" w:type="dxa"/>
              <w:bottom w:w="43" w:type="dxa"/>
              <w:right w:w="43" w:type="dxa"/>
            </w:tcMar>
            <w:vAlign w:val="bottom"/>
          </w:tcPr>
          <w:p w14:paraId="455C2CDB"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7C3197E2" w14:textId="77777777" w:rsidR="00F52703" w:rsidRPr="00A61365" w:rsidRDefault="00962653" w:rsidP="00A61365">
            <w:r w:rsidRPr="00A61365">
              <w:t>243 100</w:t>
            </w:r>
          </w:p>
        </w:tc>
        <w:tc>
          <w:tcPr>
            <w:tcW w:w="1060" w:type="dxa"/>
            <w:tcBorders>
              <w:top w:val="nil"/>
              <w:left w:val="nil"/>
              <w:bottom w:val="nil"/>
              <w:right w:val="nil"/>
            </w:tcBorders>
            <w:tcMar>
              <w:top w:w="128" w:type="dxa"/>
              <w:left w:w="43" w:type="dxa"/>
              <w:bottom w:w="43" w:type="dxa"/>
              <w:right w:w="43" w:type="dxa"/>
            </w:tcMar>
            <w:vAlign w:val="bottom"/>
          </w:tcPr>
          <w:p w14:paraId="159CC080" w14:textId="77777777" w:rsidR="00F52703" w:rsidRPr="00A61365" w:rsidRDefault="00962653" w:rsidP="00A61365">
            <w:r w:rsidRPr="00A61365">
              <w:t>+40 %</w:t>
            </w:r>
          </w:p>
        </w:tc>
      </w:tr>
      <w:tr w:rsidR="00F52703" w:rsidRPr="00A61365" w14:paraId="2AD80025" w14:textId="77777777">
        <w:trPr>
          <w:trHeight w:val="380"/>
        </w:trPr>
        <w:tc>
          <w:tcPr>
            <w:tcW w:w="2680" w:type="dxa"/>
            <w:tcBorders>
              <w:top w:val="nil"/>
              <w:left w:val="nil"/>
              <w:bottom w:val="nil"/>
              <w:right w:val="nil"/>
            </w:tcBorders>
            <w:tcMar>
              <w:top w:w="128" w:type="dxa"/>
              <w:left w:w="43" w:type="dxa"/>
              <w:bottom w:w="43" w:type="dxa"/>
              <w:right w:w="43" w:type="dxa"/>
            </w:tcMar>
          </w:tcPr>
          <w:p w14:paraId="244D367E" w14:textId="77777777" w:rsidR="00F52703" w:rsidRPr="00A61365" w:rsidRDefault="00962653" w:rsidP="00A61365">
            <w:r w:rsidRPr="00A61365">
              <w:t>Vestlandet</w:t>
            </w:r>
          </w:p>
        </w:tc>
        <w:tc>
          <w:tcPr>
            <w:tcW w:w="940" w:type="dxa"/>
            <w:tcBorders>
              <w:top w:val="nil"/>
              <w:left w:val="nil"/>
              <w:bottom w:val="nil"/>
              <w:right w:val="nil"/>
            </w:tcBorders>
            <w:tcMar>
              <w:top w:w="128" w:type="dxa"/>
              <w:left w:w="43" w:type="dxa"/>
              <w:bottom w:w="43" w:type="dxa"/>
              <w:right w:w="43" w:type="dxa"/>
            </w:tcMar>
            <w:vAlign w:val="bottom"/>
          </w:tcPr>
          <w:p w14:paraId="4130477B" w14:textId="77777777" w:rsidR="00F52703" w:rsidRPr="00A61365" w:rsidRDefault="00962653" w:rsidP="00A61365">
            <w:r w:rsidRPr="00A61365">
              <w:t>445 500</w:t>
            </w:r>
          </w:p>
        </w:tc>
        <w:tc>
          <w:tcPr>
            <w:tcW w:w="1060" w:type="dxa"/>
            <w:tcBorders>
              <w:top w:val="nil"/>
              <w:left w:val="nil"/>
              <w:bottom w:val="nil"/>
              <w:right w:val="nil"/>
            </w:tcBorders>
            <w:tcMar>
              <w:top w:w="128" w:type="dxa"/>
              <w:left w:w="43" w:type="dxa"/>
              <w:bottom w:w="43" w:type="dxa"/>
              <w:right w:w="43" w:type="dxa"/>
            </w:tcMar>
            <w:vAlign w:val="bottom"/>
          </w:tcPr>
          <w:p w14:paraId="74330D00" w14:textId="77777777" w:rsidR="00F52703" w:rsidRPr="00A61365" w:rsidRDefault="00962653" w:rsidP="00A61365">
            <w:r w:rsidRPr="00A61365">
              <w:t>+4 %</w:t>
            </w:r>
          </w:p>
        </w:tc>
        <w:tc>
          <w:tcPr>
            <w:tcW w:w="400" w:type="dxa"/>
            <w:tcBorders>
              <w:top w:val="nil"/>
              <w:left w:val="nil"/>
              <w:bottom w:val="nil"/>
              <w:right w:val="nil"/>
            </w:tcBorders>
            <w:tcMar>
              <w:top w:w="128" w:type="dxa"/>
              <w:left w:w="43" w:type="dxa"/>
              <w:bottom w:w="43" w:type="dxa"/>
              <w:right w:w="43" w:type="dxa"/>
            </w:tcMar>
            <w:vAlign w:val="bottom"/>
          </w:tcPr>
          <w:p w14:paraId="6586B89A"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7C64D2AB" w14:textId="77777777" w:rsidR="00F52703" w:rsidRPr="00A61365" w:rsidRDefault="00962653" w:rsidP="00A61365">
            <w:r w:rsidRPr="00A61365">
              <w:t>362 200</w:t>
            </w:r>
          </w:p>
        </w:tc>
        <w:tc>
          <w:tcPr>
            <w:tcW w:w="1060" w:type="dxa"/>
            <w:tcBorders>
              <w:top w:val="nil"/>
              <w:left w:val="nil"/>
              <w:bottom w:val="nil"/>
              <w:right w:val="nil"/>
            </w:tcBorders>
            <w:tcMar>
              <w:top w:w="128" w:type="dxa"/>
              <w:left w:w="43" w:type="dxa"/>
              <w:bottom w:w="43" w:type="dxa"/>
              <w:right w:w="43" w:type="dxa"/>
            </w:tcMar>
            <w:vAlign w:val="bottom"/>
          </w:tcPr>
          <w:p w14:paraId="42F2EB73" w14:textId="77777777" w:rsidR="00F52703" w:rsidRPr="00A61365" w:rsidRDefault="00962653" w:rsidP="00A61365">
            <w:r w:rsidRPr="00A61365">
              <w:t>+4 %</w:t>
            </w:r>
          </w:p>
        </w:tc>
        <w:tc>
          <w:tcPr>
            <w:tcW w:w="400" w:type="dxa"/>
            <w:tcBorders>
              <w:top w:val="nil"/>
              <w:left w:val="nil"/>
              <w:bottom w:val="nil"/>
              <w:right w:val="nil"/>
            </w:tcBorders>
            <w:tcMar>
              <w:top w:w="128" w:type="dxa"/>
              <w:left w:w="43" w:type="dxa"/>
              <w:bottom w:w="43" w:type="dxa"/>
              <w:right w:w="43" w:type="dxa"/>
            </w:tcMar>
            <w:vAlign w:val="bottom"/>
          </w:tcPr>
          <w:p w14:paraId="7C3F6208"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26A0C325" w14:textId="77777777" w:rsidR="00F52703" w:rsidRPr="00A61365" w:rsidRDefault="00962653" w:rsidP="00A61365">
            <w:r w:rsidRPr="00A61365">
              <w:t>245 700</w:t>
            </w:r>
          </w:p>
        </w:tc>
        <w:tc>
          <w:tcPr>
            <w:tcW w:w="1060" w:type="dxa"/>
            <w:tcBorders>
              <w:top w:val="nil"/>
              <w:left w:val="nil"/>
              <w:bottom w:val="nil"/>
              <w:right w:val="nil"/>
            </w:tcBorders>
            <w:tcMar>
              <w:top w:w="128" w:type="dxa"/>
              <w:left w:w="43" w:type="dxa"/>
              <w:bottom w:w="43" w:type="dxa"/>
              <w:right w:w="43" w:type="dxa"/>
            </w:tcMar>
            <w:vAlign w:val="bottom"/>
          </w:tcPr>
          <w:p w14:paraId="006B2E33" w14:textId="77777777" w:rsidR="00F52703" w:rsidRPr="00A61365" w:rsidRDefault="00962653" w:rsidP="00A61365">
            <w:r w:rsidRPr="00A61365">
              <w:t>+5 %</w:t>
            </w:r>
          </w:p>
        </w:tc>
      </w:tr>
      <w:tr w:rsidR="00F52703" w:rsidRPr="00A61365" w14:paraId="503DCED5" w14:textId="77777777">
        <w:trPr>
          <w:trHeight w:val="380"/>
        </w:trPr>
        <w:tc>
          <w:tcPr>
            <w:tcW w:w="2680" w:type="dxa"/>
            <w:tcBorders>
              <w:top w:val="nil"/>
              <w:left w:val="nil"/>
              <w:bottom w:val="nil"/>
              <w:right w:val="nil"/>
            </w:tcBorders>
            <w:tcMar>
              <w:top w:w="128" w:type="dxa"/>
              <w:left w:w="43" w:type="dxa"/>
              <w:bottom w:w="43" w:type="dxa"/>
              <w:right w:w="43" w:type="dxa"/>
            </w:tcMar>
          </w:tcPr>
          <w:p w14:paraId="3B8A45F6" w14:textId="77777777" w:rsidR="00F52703" w:rsidRPr="00A61365" w:rsidRDefault="00962653" w:rsidP="00A61365">
            <w:r w:rsidRPr="00A61365">
              <w:t>Trøndelag</w:t>
            </w:r>
          </w:p>
        </w:tc>
        <w:tc>
          <w:tcPr>
            <w:tcW w:w="940" w:type="dxa"/>
            <w:tcBorders>
              <w:top w:val="nil"/>
              <w:left w:val="nil"/>
              <w:bottom w:val="nil"/>
              <w:right w:val="nil"/>
            </w:tcBorders>
            <w:tcMar>
              <w:top w:w="128" w:type="dxa"/>
              <w:left w:w="43" w:type="dxa"/>
              <w:bottom w:w="43" w:type="dxa"/>
              <w:right w:w="43" w:type="dxa"/>
            </w:tcMar>
            <w:vAlign w:val="bottom"/>
          </w:tcPr>
          <w:p w14:paraId="42AACE63" w14:textId="77777777" w:rsidR="00F52703" w:rsidRPr="00A61365" w:rsidRDefault="00F52703" w:rsidP="00A61365"/>
        </w:tc>
        <w:tc>
          <w:tcPr>
            <w:tcW w:w="1460" w:type="dxa"/>
            <w:gridSpan w:val="2"/>
            <w:tcBorders>
              <w:top w:val="nil"/>
              <w:left w:val="nil"/>
              <w:bottom w:val="nil"/>
              <w:right w:val="nil"/>
            </w:tcBorders>
            <w:tcMar>
              <w:top w:w="128" w:type="dxa"/>
              <w:left w:w="43" w:type="dxa"/>
              <w:bottom w:w="43" w:type="dxa"/>
              <w:right w:w="43" w:type="dxa"/>
            </w:tcMar>
            <w:vAlign w:val="bottom"/>
          </w:tcPr>
          <w:p w14:paraId="2DBC9038"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5F58F88"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2890306C" w14:textId="77777777" w:rsidR="00F52703" w:rsidRPr="00A61365" w:rsidRDefault="00F52703" w:rsidP="00A61365"/>
        </w:tc>
        <w:tc>
          <w:tcPr>
            <w:tcW w:w="400" w:type="dxa"/>
            <w:tcBorders>
              <w:top w:val="nil"/>
              <w:left w:val="nil"/>
              <w:bottom w:val="nil"/>
              <w:right w:val="nil"/>
            </w:tcBorders>
            <w:tcMar>
              <w:top w:w="128" w:type="dxa"/>
              <w:left w:w="43" w:type="dxa"/>
              <w:bottom w:w="43" w:type="dxa"/>
              <w:right w:w="43" w:type="dxa"/>
            </w:tcMar>
            <w:vAlign w:val="bottom"/>
          </w:tcPr>
          <w:p w14:paraId="3E9E54CF"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5B285E2B" w14:textId="77777777" w:rsidR="00F52703" w:rsidRPr="00A61365" w:rsidRDefault="00F52703" w:rsidP="00A61365"/>
        </w:tc>
        <w:tc>
          <w:tcPr>
            <w:tcW w:w="1060" w:type="dxa"/>
            <w:tcBorders>
              <w:top w:val="nil"/>
              <w:left w:val="nil"/>
              <w:bottom w:val="nil"/>
              <w:right w:val="nil"/>
            </w:tcBorders>
            <w:tcMar>
              <w:top w:w="128" w:type="dxa"/>
              <w:left w:w="43" w:type="dxa"/>
              <w:bottom w:w="43" w:type="dxa"/>
              <w:right w:w="43" w:type="dxa"/>
            </w:tcMar>
            <w:vAlign w:val="bottom"/>
          </w:tcPr>
          <w:p w14:paraId="36B170B6" w14:textId="77777777" w:rsidR="00F52703" w:rsidRPr="00A61365" w:rsidRDefault="00F52703" w:rsidP="00A61365"/>
        </w:tc>
      </w:tr>
      <w:tr w:rsidR="00F52703" w:rsidRPr="00A61365" w14:paraId="540D083C" w14:textId="77777777">
        <w:trPr>
          <w:trHeight w:val="380"/>
        </w:trPr>
        <w:tc>
          <w:tcPr>
            <w:tcW w:w="2680" w:type="dxa"/>
            <w:tcBorders>
              <w:top w:val="nil"/>
              <w:left w:val="nil"/>
              <w:bottom w:val="nil"/>
              <w:right w:val="nil"/>
            </w:tcBorders>
            <w:tcMar>
              <w:top w:w="128" w:type="dxa"/>
              <w:left w:w="43" w:type="dxa"/>
              <w:bottom w:w="43" w:type="dxa"/>
              <w:right w:w="43" w:type="dxa"/>
            </w:tcMar>
          </w:tcPr>
          <w:p w14:paraId="6E349D9D" w14:textId="77777777" w:rsidR="00F52703" w:rsidRPr="00A61365" w:rsidRDefault="00962653" w:rsidP="00A61365">
            <w:r w:rsidRPr="00A61365">
              <w:t>Flatbygder</w:t>
            </w:r>
          </w:p>
        </w:tc>
        <w:tc>
          <w:tcPr>
            <w:tcW w:w="940" w:type="dxa"/>
            <w:tcBorders>
              <w:top w:val="nil"/>
              <w:left w:val="nil"/>
              <w:bottom w:val="nil"/>
              <w:right w:val="nil"/>
            </w:tcBorders>
            <w:tcMar>
              <w:top w:w="128" w:type="dxa"/>
              <w:left w:w="43" w:type="dxa"/>
              <w:bottom w:w="43" w:type="dxa"/>
              <w:right w:w="43" w:type="dxa"/>
            </w:tcMar>
            <w:vAlign w:val="bottom"/>
          </w:tcPr>
          <w:p w14:paraId="738F80E0" w14:textId="77777777" w:rsidR="00F52703" w:rsidRPr="00A61365" w:rsidRDefault="00962653" w:rsidP="00A61365">
            <w:r w:rsidRPr="00A61365">
              <w:t>385 200</w:t>
            </w:r>
          </w:p>
        </w:tc>
        <w:tc>
          <w:tcPr>
            <w:tcW w:w="1060" w:type="dxa"/>
            <w:tcBorders>
              <w:top w:val="nil"/>
              <w:left w:val="nil"/>
              <w:bottom w:val="nil"/>
              <w:right w:val="nil"/>
            </w:tcBorders>
            <w:tcMar>
              <w:top w:w="128" w:type="dxa"/>
              <w:left w:w="43" w:type="dxa"/>
              <w:bottom w:w="43" w:type="dxa"/>
              <w:right w:w="43" w:type="dxa"/>
            </w:tcMar>
            <w:vAlign w:val="bottom"/>
          </w:tcPr>
          <w:p w14:paraId="6350007E" w14:textId="77777777" w:rsidR="00F52703" w:rsidRPr="00A61365" w:rsidRDefault="00962653" w:rsidP="00A61365">
            <w:r w:rsidRPr="00A61365">
              <w:t>-18 %</w:t>
            </w:r>
          </w:p>
        </w:tc>
        <w:tc>
          <w:tcPr>
            <w:tcW w:w="400" w:type="dxa"/>
            <w:tcBorders>
              <w:top w:val="nil"/>
              <w:left w:val="nil"/>
              <w:bottom w:val="nil"/>
              <w:right w:val="nil"/>
            </w:tcBorders>
            <w:tcMar>
              <w:top w:w="128" w:type="dxa"/>
              <w:left w:w="43" w:type="dxa"/>
              <w:bottom w:w="43" w:type="dxa"/>
              <w:right w:w="43" w:type="dxa"/>
            </w:tcMar>
            <w:vAlign w:val="bottom"/>
          </w:tcPr>
          <w:p w14:paraId="0F2FCA01"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7652EE1" w14:textId="77777777" w:rsidR="00F52703" w:rsidRPr="00A61365" w:rsidRDefault="00962653" w:rsidP="00A61365">
            <w:r w:rsidRPr="00A61365">
              <w:t>287 200</w:t>
            </w:r>
          </w:p>
        </w:tc>
        <w:tc>
          <w:tcPr>
            <w:tcW w:w="1060" w:type="dxa"/>
            <w:tcBorders>
              <w:top w:val="nil"/>
              <w:left w:val="nil"/>
              <w:bottom w:val="nil"/>
              <w:right w:val="nil"/>
            </w:tcBorders>
            <w:tcMar>
              <w:top w:w="128" w:type="dxa"/>
              <w:left w:w="43" w:type="dxa"/>
              <w:bottom w:w="43" w:type="dxa"/>
              <w:right w:w="43" w:type="dxa"/>
            </w:tcMar>
            <w:vAlign w:val="bottom"/>
          </w:tcPr>
          <w:p w14:paraId="3FC42F27" w14:textId="77777777" w:rsidR="00F52703" w:rsidRPr="00A61365" w:rsidRDefault="00962653" w:rsidP="00A61365">
            <w:r w:rsidRPr="00A61365">
              <w:t>-23%</w:t>
            </w:r>
          </w:p>
        </w:tc>
        <w:tc>
          <w:tcPr>
            <w:tcW w:w="400" w:type="dxa"/>
            <w:tcBorders>
              <w:top w:val="nil"/>
              <w:left w:val="nil"/>
              <w:bottom w:val="nil"/>
              <w:right w:val="nil"/>
            </w:tcBorders>
            <w:tcMar>
              <w:top w:w="128" w:type="dxa"/>
              <w:left w:w="43" w:type="dxa"/>
              <w:bottom w:w="43" w:type="dxa"/>
              <w:right w:w="43" w:type="dxa"/>
            </w:tcMar>
            <w:vAlign w:val="bottom"/>
          </w:tcPr>
          <w:p w14:paraId="6451B499"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2D8A2BB9" w14:textId="77777777" w:rsidR="00F52703" w:rsidRPr="00A61365" w:rsidRDefault="00962653" w:rsidP="00A61365">
            <w:r w:rsidRPr="00A61365">
              <w:t>260 500</w:t>
            </w:r>
          </w:p>
        </w:tc>
        <w:tc>
          <w:tcPr>
            <w:tcW w:w="1060" w:type="dxa"/>
            <w:tcBorders>
              <w:top w:val="nil"/>
              <w:left w:val="nil"/>
              <w:bottom w:val="nil"/>
              <w:right w:val="nil"/>
            </w:tcBorders>
            <w:tcMar>
              <w:top w:w="128" w:type="dxa"/>
              <w:left w:w="43" w:type="dxa"/>
              <w:bottom w:w="43" w:type="dxa"/>
              <w:right w:w="43" w:type="dxa"/>
            </w:tcMar>
            <w:vAlign w:val="bottom"/>
          </w:tcPr>
          <w:p w14:paraId="28BC1F64" w14:textId="77777777" w:rsidR="00F52703" w:rsidRPr="00A61365" w:rsidRDefault="00962653" w:rsidP="00A61365">
            <w:r w:rsidRPr="00A61365">
              <w:t>-22 %</w:t>
            </w:r>
          </w:p>
        </w:tc>
      </w:tr>
      <w:tr w:rsidR="00F52703" w:rsidRPr="00A61365" w14:paraId="581CBAF4" w14:textId="77777777">
        <w:trPr>
          <w:trHeight w:val="380"/>
        </w:trPr>
        <w:tc>
          <w:tcPr>
            <w:tcW w:w="2680" w:type="dxa"/>
            <w:tcBorders>
              <w:top w:val="nil"/>
              <w:left w:val="nil"/>
              <w:bottom w:val="nil"/>
              <w:right w:val="nil"/>
            </w:tcBorders>
            <w:tcMar>
              <w:top w:w="128" w:type="dxa"/>
              <w:left w:w="43" w:type="dxa"/>
              <w:bottom w:w="43" w:type="dxa"/>
              <w:right w:w="43" w:type="dxa"/>
            </w:tcMar>
          </w:tcPr>
          <w:p w14:paraId="1301B586" w14:textId="77777777" w:rsidR="00F52703" w:rsidRPr="00A61365" w:rsidRDefault="00962653" w:rsidP="00A61365">
            <w:r w:rsidRPr="00A61365">
              <w:t>Andre bygder</w:t>
            </w:r>
          </w:p>
        </w:tc>
        <w:tc>
          <w:tcPr>
            <w:tcW w:w="940" w:type="dxa"/>
            <w:tcBorders>
              <w:top w:val="nil"/>
              <w:left w:val="nil"/>
              <w:bottom w:val="nil"/>
              <w:right w:val="nil"/>
            </w:tcBorders>
            <w:tcMar>
              <w:top w:w="128" w:type="dxa"/>
              <w:left w:w="43" w:type="dxa"/>
              <w:bottom w:w="43" w:type="dxa"/>
              <w:right w:w="43" w:type="dxa"/>
            </w:tcMar>
            <w:vAlign w:val="bottom"/>
          </w:tcPr>
          <w:p w14:paraId="439D9359" w14:textId="77777777" w:rsidR="00F52703" w:rsidRPr="00A61365" w:rsidRDefault="00962653" w:rsidP="00A61365">
            <w:r w:rsidRPr="00A61365">
              <w:t>405 200</w:t>
            </w:r>
          </w:p>
        </w:tc>
        <w:tc>
          <w:tcPr>
            <w:tcW w:w="1060" w:type="dxa"/>
            <w:tcBorders>
              <w:top w:val="nil"/>
              <w:left w:val="nil"/>
              <w:bottom w:val="nil"/>
              <w:right w:val="nil"/>
            </w:tcBorders>
            <w:tcMar>
              <w:top w:w="128" w:type="dxa"/>
              <w:left w:w="43" w:type="dxa"/>
              <w:bottom w:w="43" w:type="dxa"/>
              <w:right w:w="43" w:type="dxa"/>
            </w:tcMar>
            <w:vAlign w:val="bottom"/>
          </w:tcPr>
          <w:p w14:paraId="0F2A839E" w14:textId="77777777" w:rsidR="00F52703" w:rsidRPr="00A61365" w:rsidRDefault="00962653" w:rsidP="00A61365">
            <w:r w:rsidRPr="00A61365">
              <w:t>-2 %</w:t>
            </w:r>
          </w:p>
        </w:tc>
        <w:tc>
          <w:tcPr>
            <w:tcW w:w="400" w:type="dxa"/>
            <w:tcBorders>
              <w:top w:val="nil"/>
              <w:left w:val="nil"/>
              <w:bottom w:val="nil"/>
              <w:right w:val="nil"/>
            </w:tcBorders>
            <w:tcMar>
              <w:top w:w="128" w:type="dxa"/>
              <w:left w:w="43" w:type="dxa"/>
              <w:bottom w:w="43" w:type="dxa"/>
              <w:right w:w="43" w:type="dxa"/>
            </w:tcMar>
            <w:vAlign w:val="bottom"/>
          </w:tcPr>
          <w:p w14:paraId="6D080668"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67EAC4F5" w14:textId="77777777" w:rsidR="00F52703" w:rsidRPr="00A61365" w:rsidRDefault="00962653" w:rsidP="00A61365">
            <w:r w:rsidRPr="00A61365">
              <w:t>306 300</w:t>
            </w:r>
          </w:p>
        </w:tc>
        <w:tc>
          <w:tcPr>
            <w:tcW w:w="1060" w:type="dxa"/>
            <w:tcBorders>
              <w:top w:val="nil"/>
              <w:left w:val="nil"/>
              <w:bottom w:val="nil"/>
              <w:right w:val="nil"/>
            </w:tcBorders>
            <w:tcMar>
              <w:top w:w="128" w:type="dxa"/>
              <w:left w:w="43" w:type="dxa"/>
              <w:bottom w:w="43" w:type="dxa"/>
              <w:right w:w="43" w:type="dxa"/>
            </w:tcMar>
            <w:vAlign w:val="bottom"/>
          </w:tcPr>
          <w:p w14:paraId="3492CA8A" w14:textId="77777777" w:rsidR="00F52703" w:rsidRPr="00A61365" w:rsidRDefault="00962653" w:rsidP="00A61365">
            <w:r w:rsidRPr="00A61365">
              <w:t>-5%</w:t>
            </w:r>
          </w:p>
        </w:tc>
        <w:tc>
          <w:tcPr>
            <w:tcW w:w="400" w:type="dxa"/>
            <w:tcBorders>
              <w:top w:val="nil"/>
              <w:left w:val="nil"/>
              <w:bottom w:val="nil"/>
              <w:right w:val="nil"/>
            </w:tcBorders>
            <w:tcMar>
              <w:top w:w="128" w:type="dxa"/>
              <w:left w:w="43" w:type="dxa"/>
              <w:bottom w:w="43" w:type="dxa"/>
              <w:right w:w="43" w:type="dxa"/>
            </w:tcMar>
            <w:vAlign w:val="bottom"/>
          </w:tcPr>
          <w:p w14:paraId="7E70DA4F"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4A740228" w14:textId="77777777" w:rsidR="00F52703" w:rsidRPr="00A61365" w:rsidRDefault="00962653" w:rsidP="00A61365">
            <w:r w:rsidRPr="00A61365">
              <w:t>229 000</w:t>
            </w:r>
          </w:p>
        </w:tc>
        <w:tc>
          <w:tcPr>
            <w:tcW w:w="1060" w:type="dxa"/>
            <w:tcBorders>
              <w:top w:val="nil"/>
              <w:left w:val="nil"/>
              <w:bottom w:val="nil"/>
              <w:right w:val="nil"/>
            </w:tcBorders>
            <w:tcMar>
              <w:top w:w="128" w:type="dxa"/>
              <w:left w:w="43" w:type="dxa"/>
              <w:bottom w:w="43" w:type="dxa"/>
              <w:right w:w="43" w:type="dxa"/>
            </w:tcMar>
            <w:vAlign w:val="bottom"/>
          </w:tcPr>
          <w:p w14:paraId="5F83A34D" w14:textId="77777777" w:rsidR="00F52703" w:rsidRPr="00A61365" w:rsidRDefault="00962653" w:rsidP="00A61365">
            <w:r w:rsidRPr="00A61365">
              <w:t>-9 %</w:t>
            </w:r>
          </w:p>
        </w:tc>
      </w:tr>
      <w:tr w:rsidR="00F52703" w:rsidRPr="00A61365" w14:paraId="6EF601CE" w14:textId="77777777">
        <w:trPr>
          <w:trHeight w:val="380"/>
        </w:trPr>
        <w:tc>
          <w:tcPr>
            <w:tcW w:w="2680" w:type="dxa"/>
            <w:tcBorders>
              <w:top w:val="nil"/>
              <w:left w:val="nil"/>
              <w:bottom w:val="single" w:sz="4" w:space="0" w:color="000000"/>
              <w:right w:val="nil"/>
            </w:tcBorders>
            <w:tcMar>
              <w:top w:w="128" w:type="dxa"/>
              <w:left w:w="43" w:type="dxa"/>
              <w:bottom w:w="43" w:type="dxa"/>
              <w:right w:w="43" w:type="dxa"/>
            </w:tcMar>
          </w:tcPr>
          <w:p w14:paraId="613D17C0" w14:textId="77777777" w:rsidR="00F52703" w:rsidRPr="00A61365" w:rsidRDefault="00962653" w:rsidP="00A61365">
            <w:r w:rsidRPr="00A61365">
              <w:t>Nord-Norge</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FC51D47" w14:textId="77777777" w:rsidR="00F52703" w:rsidRPr="00A61365" w:rsidRDefault="00962653" w:rsidP="00A61365">
            <w:r w:rsidRPr="00A61365">
              <w:t>547 400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80128A6" w14:textId="77777777" w:rsidR="00F52703" w:rsidRPr="00A61365" w:rsidRDefault="00962653" w:rsidP="00A61365">
            <w:r w:rsidRPr="00A61365">
              <w:t>+12 %</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6F814BE2"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4E49064D" w14:textId="77777777" w:rsidR="00F52703" w:rsidRPr="00A61365" w:rsidRDefault="00962653" w:rsidP="00A61365">
            <w:r w:rsidRPr="00A61365">
              <w:t>466 000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28392B6" w14:textId="77777777" w:rsidR="00F52703" w:rsidRPr="00A61365" w:rsidRDefault="00962653" w:rsidP="00A61365">
            <w:r w:rsidRPr="00A61365">
              <w:t>+14%</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6CA028AE"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57458FE0" w14:textId="77777777" w:rsidR="00F52703" w:rsidRPr="00A61365" w:rsidRDefault="00962653" w:rsidP="00A61365">
            <w:r w:rsidRPr="00A61365">
              <w:t>326 800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2AD572C" w14:textId="77777777" w:rsidR="00F52703" w:rsidRPr="00A61365" w:rsidRDefault="00962653" w:rsidP="00A61365">
            <w:r w:rsidRPr="00A61365">
              <w:t>+9 %</w:t>
            </w:r>
          </w:p>
        </w:tc>
      </w:tr>
      <w:tr w:rsidR="00F52703" w:rsidRPr="00A61365" w14:paraId="3F545D8E" w14:textId="77777777">
        <w:trPr>
          <w:trHeight w:val="640"/>
        </w:trPr>
        <w:tc>
          <w:tcPr>
            <w:tcW w:w="2680" w:type="dxa"/>
            <w:tcBorders>
              <w:top w:val="single" w:sz="4" w:space="0" w:color="000000"/>
              <w:left w:val="nil"/>
              <w:bottom w:val="nil"/>
              <w:right w:val="nil"/>
            </w:tcBorders>
            <w:tcMar>
              <w:top w:w="128" w:type="dxa"/>
              <w:left w:w="43" w:type="dxa"/>
              <w:bottom w:w="43" w:type="dxa"/>
              <w:right w:w="43" w:type="dxa"/>
            </w:tcMar>
          </w:tcPr>
          <w:p w14:paraId="6EB03F55" w14:textId="77777777" w:rsidR="00F52703" w:rsidRPr="00A61365" w:rsidRDefault="00962653" w:rsidP="00A61365">
            <w:r w:rsidRPr="00A61365">
              <w:rPr>
                <w:rStyle w:val="kursiv"/>
              </w:rPr>
              <w:t xml:space="preserve">Størrelsesgrupper </w:t>
            </w:r>
            <w:r w:rsidRPr="00A61365">
              <w:rPr>
                <w:rStyle w:val="kursiv"/>
              </w:rPr>
              <w:br/>
              <w:t>Dekar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A7A97B0" w14:textId="77777777" w:rsidR="00F52703" w:rsidRPr="00A61365" w:rsidRDefault="00F52703" w:rsidP="00A61365"/>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1A25DC" w14:textId="77777777" w:rsidR="00F52703" w:rsidRPr="00A61365" w:rsidRDefault="00F52703" w:rsidP="00A61365"/>
        </w:tc>
        <w:tc>
          <w:tcPr>
            <w:tcW w:w="400" w:type="dxa"/>
            <w:tcBorders>
              <w:top w:val="single" w:sz="4" w:space="0" w:color="000000"/>
              <w:left w:val="nil"/>
              <w:bottom w:val="nil"/>
              <w:right w:val="nil"/>
            </w:tcBorders>
            <w:tcMar>
              <w:top w:w="128" w:type="dxa"/>
              <w:left w:w="43" w:type="dxa"/>
              <w:bottom w:w="43" w:type="dxa"/>
              <w:right w:w="43" w:type="dxa"/>
            </w:tcMar>
            <w:vAlign w:val="bottom"/>
          </w:tcPr>
          <w:p w14:paraId="222B4A8E" w14:textId="77777777" w:rsidR="00F52703" w:rsidRPr="00A61365" w:rsidRDefault="00F52703" w:rsidP="00A61365"/>
        </w:tc>
        <w:tc>
          <w:tcPr>
            <w:tcW w:w="940" w:type="dxa"/>
            <w:tcBorders>
              <w:top w:val="single" w:sz="4" w:space="0" w:color="000000"/>
              <w:left w:val="nil"/>
              <w:bottom w:val="nil"/>
              <w:right w:val="nil"/>
            </w:tcBorders>
            <w:tcMar>
              <w:top w:w="128" w:type="dxa"/>
              <w:left w:w="43" w:type="dxa"/>
              <w:bottom w:w="43" w:type="dxa"/>
              <w:right w:w="43" w:type="dxa"/>
            </w:tcMar>
            <w:vAlign w:val="bottom"/>
          </w:tcPr>
          <w:p w14:paraId="71D7F70F" w14:textId="77777777" w:rsidR="00F52703" w:rsidRPr="00A61365" w:rsidRDefault="00F52703" w:rsidP="00A61365"/>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52DF39D" w14:textId="77777777" w:rsidR="00F52703" w:rsidRPr="00A61365" w:rsidRDefault="00F52703" w:rsidP="00A61365"/>
        </w:tc>
        <w:tc>
          <w:tcPr>
            <w:tcW w:w="400" w:type="dxa"/>
            <w:tcBorders>
              <w:top w:val="single" w:sz="4" w:space="0" w:color="000000"/>
              <w:left w:val="nil"/>
              <w:bottom w:val="nil"/>
              <w:right w:val="nil"/>
            </w:tcBorders>
            <w:tcMar>
              <w:top w:w="128" w:type="dxa"/>
              <w:left w:w="43" w:type="dxa"/>
              <w:bottom w:w="43" w:type="dxa"/>
              <w:right w:w="43" w:type="dxa"/>
            </w:tcMar>
            <w:vAlign w:val="bottom"/>
          </w:tcPr>
          <w:p w14:paraId="4EE77692" w14:textId="77777777" w:rsidR="00F52703" w:rsidRPr="00A61365" w:rsidRDefault="00F52703" w:rsidP="00A61365"/>
        </w:tc>
        <w:tc>
          <w:tcPr>
            <w:tcW w:w="940" w:type="dxa"/>
            <w:tcBorders>
              <w:top w:val="single" w:sz="4" w:space="0" w:color="000000"/>
              <w:left w:val="nil"/>
              <w:bottom w:val="nil"/>
              <w:right w:val="nil"/>
            </w:tcBorders>
            <w:tcMar>
              <w:top w:w="128" w:type="dxa"/>
              <w:left w:w="43" w:type="dxa"/>
              <w:bottom w:w="43" w:type="dxa"/>
              <w:right w:w="43" w:type="dxa"/>
            </w:tcMar>
            <w:vAlign w:val="bottom"/>
          </w:tcPr>
          <w:p w14:paraId="20BCA325" w14:textId="77777777" w:rsidR="00F52703" w:rsidRPr="00A61365" w:rsidRDefault="00F52703" w:rsidP="00A61365"/>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FCB8FB0" w14:textId="77777777" w:rsidR="00F52703" w:rsidRPr="00A61365" w:rsidRDefault="00F52703" w:rsidP="00A61365"/>
        </w:tc>
      </w:tr>
      <w:tr w:rsidR="00F52703" w:rsidRPr="00A61365" w14:paraId="097E8DC5" w14:textId="77777777">
        <w:trPr>
          <w:trHeight w:val="380"/>
        </w:trPr>
        <w:tc>
          <w:tcPr>
            <w:tcW w:w="2680" w:type="dxa"/>
            <w:tcBorders>
              <w:top w:val="nil"/>
              <w:left w:val="nil"/>
              <w:bottom w:val="nil"/>
              <w:right w:val="nil"/>
            </w:tcBorders>
            <w:tcMar>
              <w:top w:w="128" w:type="dxa"/>
              <w:left w:w="43" w:type="dxa"/>
              <w:bottom w:w="43" w:type="dxa"/>
              <w:right w:w="43" w:type="dxa"/>
            </w:tcMar>
          </w:tcPr>
          <w:p w14:paraId="2295EBED" w14:textId="77777777" w:rsidR="00F52703" w:rsidRPr="00A61365" w:rsidRDefault="00962653" w:rsidP="00A61365">
            <w:r w:rsidRPr="00A61365">
              <w:t xml:space="preserve"> 50–100 </w:t>
            </w:r>
          </w:p>
        </w:tc>
        <w:tc>
          <w:tcPr>
            <w:tcW w:w="940" w:type="dxa"/>
            <w:tcBorders>
              <w:top w:val="nil"/>
              <w:left w:val="nil"/>
              <w:bottom w:val="nil"/>
              <w:right w:val="nil"/>
            </w:tcBorders>
            <w:tcMar>
              <w:top w:w="128" w:type="dxa"/>
              <w:left w:w="43" w:type="dxa"/>
              <w:bottom w:w="43" w:type="dxa"/>
              <w:right w:w="43" w:type="dxa"/>
            </w:tcMar>
            <w:vAlign w:val="bottom"/>
          </w:tcPr>
          <w:p w14:paraId="6C88A6AE" w14:textId="77777777" w:rsidR="00F52703" w:rsidRPr="00A61365" w:rsidRDefault="00962653" w:rsidP="00A61365">
            <w:r w:rsidRPr="00A61365">
              <w:t>269 900</w:t>
            </w:r>
          </w:p>
        </w:tc>
        <w:tc>
          <w:tcPr>
            <w:tcW w:w="1060" w:type="dxa"/>
            <w:tcBorders>
              <w:top w:val="nil"/>
              <w:left w:val="nil"/>
              <w:bottom w:val="nil"/>
              <w:right w:val="nil"/>
            </w:tcBorders>
            <w:tcMar>
              <w:top w:w="128" w:type="dxa"/>
              <w:left w:w="43" w:type="dxa"/>
              <w:bottom w:w="43" w:type="dxa"/>
              <w:right w:w="43" w:type="dxa"/>
            </w:tcMar>
            <w:vAlign w:val="bottom"/>
          </w:tcPr>
          <w:p w14:paraId="516F5B45" w14:textId="77777777" w:rsidR="00F52703" w:rsidRPr="00A61365" w:rsidRDefault="00962653" w:rsidP="00A61365">
            <w:r w:rsidRPr="00A61365">
              <w:t>0 %</w:t>
            </w:r>
          </w:p>
        </w:tc>
        <w:tc>
          <w:tcPr>
            <w:tcW w:w="400" w:type="dxa"/>
            <w:tcBorders>
              <w:top w:val="nil"/>
              <w:left w:val="nil"/>
              <w:bottom w:val="nil"/>
              <w:right w:val="nil"/>
            </w:tcBorders>
            <w:tcMar>
              <w:top w:w="128" w:type="dxa"/>
              <w:left w:w="43" w:type="dxa"/>
              <w:bottom w:w="43" w:type="dxa"/>
              <w:right w:w="43" w:type="dxa"/>
            </w:tcMar>
            <w:vAlign w:val="bottom"/>
          </w:tcPr>
          <w:p w14:paraId="380D3BDC"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6EBE3FEF" w14:textId="77777777" w:rsidR="00F52703" w:rsidRPr="00A61365" w:rsidRDefault="00962653" w:rsidP="00A61365">
            <w:r w:rsidRPr="00A61365">
              <w:t>233 900</w:t>
            </w:r>
          </w:p>
        </w:tc>
        <w:tc>
          <w:tcPr>
            <w:tcW w:w="1060" w:type="dxa"/>
            <w:tcBorders>
              <w:top w:val="nil"/>
              <w:left w:val="nil"/>
              <w:bottom w:val="nil"/>
              <w:right w:val="nil"/>
            </w:tcBorders>
            <w:tcMar>
              <w:top w:w="128" w:type="dxa"/>
              <w:left w:w="43" w:type="dxa"/>
              <w:bottom w:w="43" w:type="dxa"/>
              <w:right w:w="43" w:type="dxa"/>
            </w:tcMar>
            <w:vAlign w:val="bottom"/>
          </w:tcPr>
          <w:p w14:paraId="13A7ABF0" w14:textId="77777777" w:rsidR="00F52703" w:rsidRPr="00A61365" w:rsidRDefault="00962653" w:rsidP="00A61365">
            <w:r w:rsidRPr="00A61365">
              <w:t>+1%</w:t>
            </w:r>
          </w:p>
        </w:tc>
        <w:tc>
          <w:tcPr>
            <w:tcW w:w="400" w:type="dxa"/>
            <w:tcBorders>
              <w:top w:val="nil"/>
              <w:left w:val="nil"/>
              <w:bottom w:val="nil"/>
              <w:right w:val="nil"/>
            </w:tcBorders>
            <w:tcMar>
              <w:top w:w="128" w:type="dxa"/>
              <w:left w:w="43" w:type="dxa"/>
              <w:bottom w:w="43" w:type="dxa"/>
              <w:right w:w="43" w:type="dxa"/>
            </w:tcMar>
            <w:vAlign w:val="bottom"/>
          </w:tcPr>
          <w:p w14:paraId="227BD042"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02F1450E" w14:textId="77777777" w:rsidR="00F52703" w:rsidRPr="00A61365" w:rsidRDefault="00962653" w:rsidP="00A61365">
            <w:r w:rsidRPr="00A61365">
              <w:t>287 900</w:t>
            </w:r>
          </w:p>
        </w:tc>
        <w:tc>
          <w:tcPr>
            <w:tcW w:w="1060" w:type="dxa"/>
            <w:tcBorders>
              <w:top w:val="nil"/>
              <w:left w:val="nil"/>
              <w:bottom w:val="nil"/>
              <w:right w:val="nil"/>
            </w:tcBorders>
            <w:tcMar>
              <w:top w:w="128" w:type="dxa"/>
              <w:left w:w="43" w:type="dxa"/>
              <w:bottom w:w="43" w:type="dxa"/>
              <w:right w:w="43" w:type="dxa"/>
            </w:tcMar>
            <w:vAlign w:val="bottom"/>
          </w:tcPr>
          <w:p w14:paraId="7CF2CBBA" w14:textId="77777777" w:rsidR="00F52703" w:rsidRPr="00A61365" w:rsidRDefault="00962653" w:rsidP="00A61365">
            <w:r w:rsidRPr="00A61365">
              <w:t>-4 %</w:t>
            </w:r>
          </w:p>
        </w:tc>
      </w:tr>
      <w:tr w:rsidR="00F52703" w:rsidRPr="00A61365" w14:paraId="23C27215" w14:textId="77777777">
        <w:trPr>
          <w:trHeight w:val="380"/>
        </w:trPr>
        <w:tc>
          <w:tcPr>
            <w:tcW w:w="2680" w:type="dxa"/>
            <w:tcBorders>
              <w:top w:val="nil"/>
              <w:left w:val="nil"/>
              <w:bottom w:val="nil"/>
              <w:right w:val="nil"/>
            </w:tcBorders>
            <w:tcMar>
              <w:top w:w="128" w:type="dxa"/>
              <w:left w:w="43" w:type="dxa"/>
              <w:bottom w:w="43" w:type="dxa"/>
              <w:right w:w="43" w:type="dxa"/>
            </w:tcMar>
          </w:tcPr>
          <w:p w14:paraId="57117809" w14:textId="77777777" w:rsidR="00F52703" w:rsidRPr="00A61365" w:rsidRDefault="00962653" w:rsidP="00A61365">
            <w:r w:rsidRPr="00A61365">
              <w:t xml:space="preserve">100–200 </w:t>
            </w:r>
          </w:p>
        </w:tc>
        <w:tc>
          <w:tcPr>
            <w:tcW w:w="940" w:type="dxa"/>
            <w:tcBorders>
              <w:top w:val="nil"/>
              <w:left w:val="nil"/>
              <w:bottom w:val="nil"/>
              <w:right w:val="nil"/>
            </w:tcBorders>
            <w:tcMar>
              <w:top w:w="128" w:type="dxa"/>
              <w:left w:w="43" w:type="dxa"/>
              <w:bottom w:w="43" w:type="dxa"/>
              <w:right w:w="43" w:type="dxa"/>
            </w:tcMar>
            <w:vAlign w:val="bottom"/>
          </w:tcPr>
          <w:p w14:paraId="5436D752" w14:textId="77777777" w:rsidR="00F52703" w:rsidRPr="00A61365" w:rsidRDefault="00962653" w:rsidP="00A61365">
            <w:r w:rsidRPr="00A61365">
              <w:t>251 500</w:t>
            </w:r>
          </w:p>
        </w:tc>
        <w:tc>
          <w:tcPr>
            <w:tcW w:w="1060" w:type="dxa"/>
            <w:tcBorders>
              <w:top w:val="nil"/>
              <w:left w:val="nil"/>
              <w:bottom w:val="nil"/>
              <w:right w:val="nil"/>
            </w:tcBorders>
            <w:tcMar>
              <w:top w:w="128" w:type="dxa"/>
              <w:left w:w="43" w:type="dxa"/>
              <w:bottom w:w="43" w:type="dxa"/>
              <w:right w:w="43" w:type="dxa"/>
            </w:tcMar>
            <w:vAlign w:val="bottom"/>
          </w:tcPr>
          <w:p w14:paraId="56EF4DC3" w14:textId="77777777" w:rsidR="00F52703" w:rsidRPr="00A61365" w:rsidRDefault="00962653" w:rsidP="00A61365">
            <w:r w:rsidRPr="00A61365">
              <w:t>+10 %</w:t>
            </w:r>
          </w:p>
        </w:tc>
        <w:tc>
          <w:tcPr>
            <w:tcW w:w="400" w:type="dxa"/>
            <w:tcBorders>
              <w:top w:val="nil"/>
              <w:left w:val="nil"/>
              <w:bottom w:val="nil"/>
              <w:right w:val="nil"/>
            </w:tcBorders>
            <w:tcMar>
              <w:top w:w="128" w:type="dxa"/>
              <w:left w:w="43" w:type="dxa"/>
              <w:bottom w:w="43" w:type="dxa"/>
              <w:right w:w="43" w:type="dxa"/>
            </w:tcMar>
            <w:vAlign w:val="bottom"/>
          </w:tcPr>
          <w:p w14:paraId="35871E0A"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1B982433" w14:textId="77777777" w:rsidR="00F52703" w:rsidRPr="00A61365" w:rsidRDefault="00962653" w:rsidP="00A61365">
            <w:r w:rsidRPr="00A61365">
              <w:t>211 000</w:t>
            </w:r>
          </w:p>
        </w:tc>
        <w:tc>
          <w:tcPr>
            <w:tcW w:w="1060" w:type="dxa"/>
            <w:tcBorders>
              <w:top w:val="nil"/>
              <w:left w:val="nil"/>
              <w:bottom w:val="nil"/>
              <w:right w:val="nil"/>
            </w:tcBorders>
            <w:tcMar>
              <w:top w:w="128" w:type="dxa"/>
              <w:left w:w="43" w:type="dxa"/>
              <w:bottom w:w="43" w:type="dxa"/>
              <w:right w:w="43" w:type="dxa"/>
            </w:tcMar>
            <w:vAlign w:val="bottom"/>
          </w:tcPr>
          <w:p w14:paraId="36B185B4" w14:textId="77777777" w:rsidR="00F52703" w:rsidRPr="00A61365" w:rsidRDefault="00962653" w:rsidP="00A61365">
            <w:r w:rsidRPr="00A61365">
              <w:t>+12%</w:t>
            </w:r>
          </w:p>
        </w:tc>
        <w:tc>
          <w:tcPr>
            <w:tcW w:w="400" w:type="dxa"/>
            <w:tcBorders>
              <w:top w:val="nil"/>
              <w:left w:val="nil"/>
              <w:bottom w:val="nil"/>
              <w:right w:val="nil"/>
            </w:tcBorders>
            <w:tcMar>
              <w:top w:w="128" w:type="dxa"/>
              <w:left w:w="43" w:type="dxa"/>
              <w:bottom w:w="43" w:type="dxa"/>
              <w:right w:w="43" w:type="dxa"/>
            </w:tcMar>
            <w:vAlign w:val="bottom"/>
          </w:tcPr>
          <w:p w14:paraId="536327AD"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1DF5F729" w14:textId="77777777" w:rsidR="00F52703" w:rsidRPr="00A61365" w:rsidRDefault="00962653" w:rsidP="00A61365">
            <w:r w:rsidRPr="00A61365">
              <w:t>233 800</w:t>
            </w:r>
          </w:p>
        </w:tc>
        <w:tc>
          <w:tcPr>
            <w:tcW w:w="1060" w:type="dxa"/>
            <w:tcBorders>
              <w:top w:val="nil"/>
              <w:left w:val="nil"/>
              <w:bottom w:val="nil"/>
              <w:right w:val="nil"/>
            </w:tcBorders>
            <w:tcMar>
              <w:top w:w="128" w:type="dxa"/>
              <w:left w:w="43" w:type="dxa"/>
              <w:bottom w:w="43" w:type="dxa"/>
              <w:right w:w="43" w:type="dxa"/>
            </w:tcMar>
            <w:vAlign w:val="bottom"/>
          </w:tcPr>
          <w:p w14:paraId="0017952C" w14:textId="77777777" w:rsidR="00F52703" w:rsidRPr="00A61365" w:rsidRDefault="00962653" w:rsidP="00A61365">
            <w:r w:rsidRPr="00A61365">
              <w:t>+13 %</w:t>
            </w:r>
          </w:p>
        </w:tc>
      </w:tr>
      <w:tr w:rsidR="00F52703" w:rsidRPr="00A61365" w14:paraId="33B335C6" w14:textId="77777777">
        <w:trPr>
          <w:trHeight w:val="380"/>
        </w:trPr>
        <w:tc>
          <w:tcPr>
            <w:tcW w:w="2680" w:type="dxa"/>
            <w:tcBorders>
              <w:top w:val="nil"/>
              <w:left w:val="nil"/>
              <w:bottom w:val="nil"/>
              <w:right w:val="nil"/>
            </w:tcBorders>
            <w:tcMar>
              <w:top w:w="128" w:type="dxa"/>
              <w:left w:w="43" w:type="dxa"/>
              <w:bottom w:w="43" w:type="dxa"/>
              <w:right w:w="43" w:type="dxa"/>
            </w:tcMar>
          </w:tcPr>
          <w:p w14:paraId="759F52D7" w14:textId="77777777" w:rsidR="00F52703" w:rsidRPr="00A61365" w:rsidRDefault="00962653" w:rsidP="00A61365">
            <w:r w:rsidRPr="00A61365">
              <w:t xml:space="preserve">200–300 </w:t>
            </w:r>
          </w:p>
        </w:tc>
        <w:tc>
          <w:tcPr>
            <w:tcW w:w="940" w:type="dxa"/>
            <w:tcBorders>
              <w:top w:val="nil"/>
              <w:left w:val="nil"/>
              <w:bottom w:val="nil"/>
              <w:right w:val="nil"/>
            </w:tcBorders>
            <w:tcMar>
              <w:top w:w="128" w:type="dxa"/>
              <w:left w:w="43" w:type="dxa"/>
              <w:bottom w:w="43" w:type="dxa"/>
              <w:right w:w="43" w:type="dxa"/>
            </w:tcMar>
            <w:vAlign w:val="bottom"/>
          </w:tcPr>
          <w:p w14:paraId="7C39E6F5" w14:textId="77777777" w:rsidR="00F52703" w:rsidRPr="00A61365" w:rsidRDefault="00962653" w:rsidP="00A61365">
            <w:r w:rsidRPr="00A61365">
              <w:t>328 500</w:t>
            </w:r>
          </w:p>
        </w:tc>
        <w:tc>
          <w:tcPr>
            <w:tcW w:w="1060" w:type="dxa"/>
            <w:tcBorders>
              <w:top w:val="nil"/>
              <w:left w:val="nil"/>
              <w:bottom w:val="nil"/>
              <w:right w:val="nil"/>
            </w:tcBorders>
            <w:tcMar>
              <w:top w:w="128" w:type="dxa"/>
              <w:left w:w="43" w:type="dxa"/>
              <w:bottom w:w="43" w:type="dxa"/>
              <w:right w:w="43" w:type="dxa"/>
            </w:tcMar>
            <w:vAlign w:val="bottom"/>
          </w:tcPr>
          <w:p w14:paraId="545E31B9" w14:textId="77777777" w:rsidR="00F52703" w:rsidRPr="00A61365" w:rsidRDefault="00962653" w:rsidP="00A61365">
            <w:r w:rsidRPr="00A61365">
              <w:t>+12 %</w:t>
            </w:r>
          </w:p>
        </w:tc>
        <w:tc>
          <w:tcPr>
            <w:tcW w:w="400" w:type="dxa"/>
            <w:tcBorders>
              <w:top w:val="nil"/>
              <w:left w:val="nil"/>
              <w:bottom w:val="nil"/>
              <w:right w:val="nil"/>
            </w:tcBorders>
            <w:tcMar>
              <w:top w:w="128" w:type="dxa"/>
              <w:left w:w="43" w:type="dxa"/>
              <w:bottom w:w="43" w:type="dxa"/>
              <w:right w:w="43" w:type="dxa"/>
            </w:tcMar>
            <w:vAlign w:val="bottom"/>
          </w:tcPr>
          <w:p w14:paraId="3CA675A0"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58FB58C9" w14:textId="77777777" w:rsidR="00F52703" w:rsidRPr="00A61365" w:rsidRDefault="00962653" w:rsidP="00A61365">
            <w:r w:rsidRPr="00A61365">
              <w:t>268 200</w:t>
            </w:r>
          </w:p>
        </w:tc>
        <w:tc>
          <w:tcPr>
            <w:tcW w:w="1060" w:type="dxa"/>
            <w:tcBorders>
              <w:top w:val="nil"/>
              <w:left w:val="nil"/>
              <w:bottom w:val="nil"/>
              <w:right w:val="nil"/>
            </w:tcBorders>
            <w:tcMar>
              <w:top w:w="128" w:type="dxa"/>
              <w:left w:w="43" w:type="dxa"/>
              <w:bottom w:w="43" w:type="dxa"/>
              <w:right w:w="43" w:type="dxa"/>
            </w:tcMar>
            <w:vAlign w:val="bottom"/>
          </w:tcPr>
          <w:p w14:paraId="3D89F2CF" w14:textId="77777777" w:rsidR="00F52703" w:rsidRPr="00A61365" w:rsidRDefault="00962653" w:rsidP="00A61365">
            <w:r w:rsidRPr="00A61365">
              <w:t>+15 %</w:t>
            </w:r>
          </w:p>
        </w:tc>
        <w:tc>
          <w:tcPr>
            <w:tcW w:w="400" w:type="dxa"/>
            <w:tcBorders>
              <w:top w:val="nil"/>
              <w:left w:val="nil"/>
              <w:bottom w:val="nil"/>
              <w:right w:val="nil"/>
            </w:tcBorders>
            <w:tcMar>
              <w:top w:w="128" w:type="dxa"/>
              <w:left w:w="43" w:type="dxa"/>
              <w:bottom w:w="43" w:type="dxa"/>
              <w:right w:w="43" w:type="dxa"/>
            </w:tcMar>
            <w:vAlign w:val="bottom"/>
          </w:tcPr>
          <w:p w14:paraId="7034B63B"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313FD6C4" w14:textId="77777777" w:rsidR="00F52703" w:rsidRPr="00A61365" w:rsidRDefault="00962653" w:rsidP="00A61365">
            <w:r w:rsidRPr="00A61365">
              <w:t>237 100</w:t>
            </w:r>
          </w:p>
        </w:tc>
        <w:tc>
          <w:tcPr>
            <w:tcW w:w="1060" w:type="dxa"/>
            <w:tcBorders>
              <w:top w:val="nil"/>
              <w:left w:val="nil"/>
              <w:bottom w:val="nil"/>
              <w:right w:val="nil"/>
            </w:tcBorders>
            <w:tcMar>
              <w:top w:w="128" w:type="dxa"/>
              <w:left w:w="43" w:type="dxa"/>
              <w:bottom w:w="43" w:type="dxa"/>
              <w:right w:w="43" w:type="dxa"/>
            </w:tcMar>
            <w:vAlign w:val="bottom"/>
          </w:tcPr>
          <w:p w14:paraId="791EF53E" w14:textId="77777777" w:rsidR="00F52703" w:rsidRPr="00A61365" w:rsidRDefault="00962653" w:rsidP="00A61365">
            <w:r w:rsidRPr="00A61365">
              <w:t>+13 %</w:t>
            </w:r>
          </w:p>
        </w:tc>
      </w:tr>
      <w:tr w:rsidR="00F52703" w:rsidRPr="00A61365" w14:paraId="2E90FC20" w14:textId="77777777">
        <w:trPr>
          <w:trHeight w:val="380"/>
        </w:trPr>
        <w:tc>
          <w:tcPr>
            <w:tcW w:w="2680" w:type="dxa"/>
            <w:tcBorders>
              <w:top w:val="nil"/>
              <w:left w:val="nil"/>
              <w:bottom w:val="nil"/>
              <w:right w:val="nil"/>
            </w:tcBorders>
            <w:tcMar>
              <w:top w:w="128" w:type="dxa"/>
              <w:left w:w="43" w:type="dxa"/>
              <w:bottom w:w="43" w:type="dxa"/>
              <w:right w:w="43" w:type="dxa"/>
            </w:tcMar>
          </w:tcPr>
          <w:p w14:paraId="7D22B648" w14:textId="77777777" w:rsidR="00F52703" w:rsidRPr="00A61365" w:rsidRDefault="00962653" w:rsidP="00A61365">
            <w:r w:rsidRPr="00A61365">
              <w:t xml:space="preserve">300–500 </w:t>
            </w:r>
          </w:p>
        </w:tc>
        <w:tc>
          <w:tcPr>
            <w:tcW w:w="940" w:type="dxa"/>
            <w:tcBorders>
              <w:top w:val="nil"/>
              <w:left w:val="nil"/>
              <w:bottom w:val="nil"/>
              <w:right w:val="nil"/>
            </w:tcBorders>
            <w:tcMar>
              <w:top w:w="128" w:type="dxa"/>
              <w:left w:w="43" w:type="dxa"/>
              <w:bottom w:w="43" w:type="dxa"/>
              <w:right w:w="43" w:type="dxa"/>
            </w:tcMar>
            <w:vAlign w:val="bottom"/>
          </w:tcPr>
          <w:p w14:paraId="37B7E1B1" w14:textId="77777777" w:rsidR="00F52703" w:rsidRPr="00A61365" w:rsidRDefault="00962653" w:rsidP="00A61365">
            <w:r w:rsidRPr="00A61365">
              <w:t>420 400</w:t>
            </w:r>
          </w:p>
        </w:tc>
        <w:tc>
          <w:tcPr>
            <w:tcW w:w="1060" w:type="dxa"/>
            <w:tcBorders>
              <w:top w:val="nil"/>
              <w:left w:val="nil"/>
              <w:bottom w:val="nil"/>
              <w:right w:val="nil"/>
            </w:tcBorders>
            <w:tcMar>
              <w:top w:w="128" w:type="dxa"/>
              <w:left w:w="43" w:type="dxa"/>
              <w:bottom w:w="43" w:type="dxa"/>
              <w:right w:w="43" w:type="dxa"/>
            </w:tcMar>
            <w:vAlign w:val="bottom"/>
          </w:tcPr>
          <w:p w14:paraId="245A0EC1" w14:textId="77777777" w:rsidR="00F52703" w:rsidRPr="00A61365" w:rsidRDefault="00962653" w:rsidP="00A61365">
            <w:r w:rsidRPr="00A61365">
              <w:t xml:space="preserve"> +10 %</w:t>
            </w:r>
          </w:p>
        </w:tc>
        <w:tc>
          <w:tcPr>
            <w:tcW w:w="400" w:type="dxa"/>
            <w:tcBorders>
              <w:top w:val="nil"/>
              <w:left w:val="nil"/>
              <w:bottom w:val="nil"/>
              <w:right w:val="nil"/>
            </w:tcBorders>
            <w:tcMar>
              <w:top w:w="128" w:type="dxa"/>
              <w:left w:w="43" w:type="dxa"/>
              <w:bottom w:w="43" w:type="dxa"/>
              <w:right w:w="43" w:type="dxa"/>
            </w:tcMar>
            <w:vAlign w:val="bottom"/>
          </w:tcPr>
          <w:p w14:paraId="2DF4D895"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25259722" w14:textId="77777777" w:rsidR="00F52703" w:rsidRPr="00A61365" w:rsidRDefault="00962653" w:rsidP="00A61365">
            <w:r w:rsidRPr="00A61365">
              <w:t>331 100</w:t>
            </w:r>
          </w:p>
        </w:tc>
        <w:tc>
          <w:tcPr>
            <w:tcW w:w="1060" w:type="dxa"/>
            <w:tcBorders>
              <w:top w:val="nil"/>
              <w:left w:val="nil"/>
              <w:bottom w:val="nil"/>
              <w:right w:val="nil"/>
            </w:tcBorders>
            <w:tcMar>
              <w:top w:w="128" w:type="dxa"/>
              <w:left w:w="43" w:type="dxa"/>
              <w:bottom w:w="43" w:type="dxa"/>
              <w:right w:w="43" w:type="dxa"/>
            </w:tcMar>
            <w:vAlign w:val="bottom"/>
          </w:tcPr>
          <w:p w14:paraId="2E23C660" w14:textId="77777777" w:rsidR="00F52703" w:rsidRPr="00A61365" w:rsidRDefault="00962653" w:rsidP="00A61365">
            <w:r w:rsidRPr="00A61365">
              <w:t>+11 %</w:t>
            </w:r>
          </w:p>
        </w:tc>
        <w:tc>
          <w:tcPr>
            <w:tcW w:w="400" w:type="dxa"/>
            <w:tcBorders>
              <w:top w:val="nil"/>
              <w:left w:val="nil"/>
              <w:bottom w:val="nil"/>
              <w:right w:val="nil"/>
            </w:tcBorders>
            <w:tcMar>
              <w:top w:w="128" w:type="dxa"/>
              <w:left w:w="43" w:type="dxa"/>
              <w:bottom w:w="43" w:type="dxa"/>
              <w:right w:w="43" w:type="dxa"/>
            </w:tcMar>
            <w:vAlign w:val="bottom"/>
          </w:tcPr>
          <w:p w14:paraId="2D7E0E3E" w14:textId="77777777" w:rsidR="00F52703" w:rsidRPr="00A61365" w:rsidRDefault="00F52703" w:rsidP="00A61365"/>
        </w:tc>
        <w:tc>
          <w:tcPr>
            <w:tcW w:w="940" w:type="dxa"/>
            <w:tcBorders>
              <w:top w:val="nil"/>
              <w:left w:val="nil"/>
              <w:bottom w:val="nil"/>
              <w:right w:val="nil"/>
            </w:tcBorders>
            <w:tcMar>
              <w:top w:w="128" w:type="dxa"/>
              <w:left w:w="43" w:type="dxa"/>
              <w:bottom w:w="43" w:type="dxa"/>
              <w:right w:w="43" w:type="dxa"/>
            </w:tcMar>
            <w:vAlign w:val="bottom"/>
          </w:tcPr>
          <w:p w14:paraId="57F5314C" w14:textId="77777777" w:rsidR="00F52703" w:rsidRPr="00A61365" w:rsidRDefault="00962653" w:rsidP="00A61365">
            <w:r w:rsidRPr="00A61365">
              <w:t>273 100</w:t>
            </w:r>
          </w:p>
        </w:tc>
        <w:tc>
          <w:tcPr>
            <w:tcW w:w="1060" w:type="dxa"/>
            <w:tcBorders>
              <w:top w:val="nil"/>
              <w:left w:val="nil"/>
              <w:bottom w:val="nil"/>
              <w:right w:val="nil"/>
            </w:tcBorders>
            <w:tcMar>
              <w:top w:w="128" w:type="dxa"/>
              <w:left w:w="43" w:type="dxa"/>
              <w:bottom w:w="43" w:type="dxa"/>
              <w:right w:w="43" w:type="dxa"/>
            </w:tcMar>
            <w:vAlign w:val="bottom"/>
          </w:tcPr>
          <w:p w14:paraId="7471031A" w14:textId="77777777" w:rsidR="00F52703" w:rsidRPr="00A61365" w:rsidRDefault="00962653" w:rsidP="00A61365">
            <w:r w:rsidRPr="00A61365">
              <w:t>+11 %</w:t>
            </w:r>
          </w:p>
        </w:tc>
      </w:tr>
      <w:tr w:rsidR="00F52703" w:rsidRPr="00A61365" w14:paraId="30150DE1" w14:textId="77777777">
        <w:trPr>
          <w:trHeight w:val="380"/>
        </w:trPr>
        <w:tc>
          <w:tcPr>
            <w:tcW w:w="2680" w:type="dxa"/>
            <w:tcBorders>
              <w:top w:val="nil"/>
              <w:left w:val="nil"/>
              <w:bottom w:val="single" w:sz="4" w:space="0" w:color="000000"/>
              <w:right w:val="nil"/>
            </w:tcBorders>
            <w:tcMar>
              <w:top w:w="128" w:type="dxa"/>
              <w:left w:w="43" w:type="dxa"/>
              <w:bottom w:w="43" w:type="dxa"/>
              <w:right w:w="43" w:type="dxa"/>
            </w:tcMar>
          </w:tcPr>
          <w:p w14:paraId="0B251EE3" w14:textId="77777777" w:rsidR="00F52703" w:rsidRPr="00A61365" w:rsidRDefault="00962653" w:rsidP="00A61365">
            <w:r w:rsidRPr="00A61365">
              <w:t xml:space="preserve"> &gt; 500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A1E93FA" w14:textId="77777777" w:rsidR="00F52703" w:rsidRPr="00A61365" w:rsidRDefault="00962653" w:rsidP="00A61365">
            <w:r w:rsidRPr="00A61365">
              <w:t>658 300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21FA96C" w14:textId="77777777" w:rsidR="00F52703" w:rsidRPr="00A61365" w:rsidRDefault="00962653" w:rsidP="00A61365">
            <w:r w:rsidRPr="00A61365">
              <w:t>+5 %</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43B378A3"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5727EE57" w14:textId="77777777" w:rsidR="00F52703" w:rsidRPr="00A61365" w:rsidRDefault="00962653" w:rsidP="00A61365">
            <w:r w:rsidRPr="00A61365">
              <w:t>497 100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EF5360" w14:textId="77777777" w:rsidR="00F52703" w:rsidRPr="00A61365" w:rsidRDefault="00962653" w:rsidP="00A61365">
            <w:r w:rsidRPr="00A61365">
              <w:t>+7 %</w:t>
            </w:r>
          </w:p>
        </w:tc>
        <w:tc>
          <w:tcPr>
            <w:tcW w:w="400" w:type="dxa"/>
            <w:tcBorders>
              <w:top w:val="nil"/>
              <w:left w:val="nil"/>
              <w:bottom w:val="single" w:sz="4" w:space="0" w:color="000000"/>
              <w:right w:val="nil"/>
            </w:tcBorders>
            <w:tcMar>
              <w:top w:w="128" w:type="dxa"/>
              <w:left w:w="43" w:type="dxa"/>
              <w:bottom w:w="43" w:type="dxa"/>
              <w:right w:w="43" w:type="dxa"/>
            </w:tcMar>
            <w:vAlign w:val="bottom"/>
          </w:tcPr>
          <w:p w14:paraId="455E6690"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91703D" w14:textId="77777777" w:rsidR="00F52703" w:rsidRPr="00A61365" w:rsidRDefault="00962653" w:rsidP="00A61365">
            <w:r w:rsidRPr="00A61365">
              <w:t>333 300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38BAA67" w14:textId="77777777" w:rsidR="00F52703" w:rsidRPr="00A61365" w:rsidRDefault="00962653" w:rsidP="00A61365">
            <w:r w:rsidRPr="00A61365">
              <w:t>+6 %</w:t>
            </w:r>
          </w:p>
        </w:tc>
      </w:tr>
      <w:tr w:rsidR="00F52703" w:rsidRPr="00A61365" w14:paraId="4ECA917D" w14:textId="77777777">
        <w:trPr>
          <w:trHeight w:val="380"/>
        </w:trPr>
        <w:tc>
          <w:tcPr>
            <w:tcW w:w="2680" w:type="dxa"/>
            <w:tcBorders>
              <w:top w:val="single" w:sz="4" w:space="0" w:color="000000"/>
              <w:left w:val="nil"/>
              <w:bottom w:val="single" w:sz="4" w:space="0" w:color="000000"/>
              <w:right w:val="nil"/>
            </w:tcBorders>
            <w:tcMar>
              <w:top w:w="128" w:type="dxa"/>
              <w:left w:w="43" w:type="dxa"/>
              <w:bottom w:w="43" w:type="dxa"/>
              <w:right w:w="43" w:type="dxa"/>
            </w:tcMar>
          </w:tcPr>
          <w:p w14:paraId="32C25020" w14:textId="77777777" w:rsidR="00F52703" w:rsidRPr="00A61365" w:rsidRDefault="00962653" w:rsidP="00A61365">
            <w:r w:rsidRPr="00A61365">
              <w:t xml:space="preserve">Alle bruk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897DE" w14:textId="77777777" w:rsidR="00F52703" w:rsidRPr="00A61365" w:rsidRDefault="00962653" w:rsidP="00A61365">
            <w:r w:rsidRPr="00A61365">
              <w:t xml:space="preserve"> 442 400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6FAFD" w14:textId="77777777" w:rsidR="00F52703" w:rsidRPr="00A61365" w:rsidRDefault="00962653" w:rsidP="00A61365">
            <w:r w:rsidRPr="00A61365">
              <w:t>+10 %</w:t>
            </w:r>
          </w:p>
        </w:tc>
        <w:tc>
          <w:tcPr>
            <w:tcW w:w="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77F7E" w14:textId="77777777" w:rsidR="00F52703" w:rsidRPr="00A61365" w:rsidRDefault="00F52703" w:rsidP="00A61365"/>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2FED5" w14:textId="77777777" w:rsidR="00F52703" w:rsidRPr="00A61365" w:rsidRDefault="00962653" w:rsidP="00A61365">
            <w:r w:rsidRPr="00A61365">
              <w:t>348 500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7072C" w14:textId="77777777" w:rsidR="00F52703" w:rsidRPr="00A61365" w:rsidRDefault="00962653" w:rsidP="00A61365">
            <w:r w:rsidRPr="00A61365">
              <w:t>+11 %</w:t>
            </w:r>
          </w:p>
        </w:tc>
        <w:tc>
          <w:tcPr>
            <w:tcW w:w="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AFC00" w14:textId="77777777" w:rsidR="00F52703" w:rsidRPr="00A61365" w:rsidRDefault="00F52703" w:rsidP="00A61365"/>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25DC0" w14:textId="77777777" w:rsidR="00F52703" w:rsidRPr="00A61365" w:rsidRDefault="00962653" w:rsidP="00A61365">
            <w:r w:rsidRPr="00A61365">
              <w:t>287 100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348BF" w14:textId="77777777" w:rsidR="00F52703" w:rsidRPr="00A61365" w:rsidRDefault="00962653" w:rsidP="00A61365">
            <w:r w:rsidRPr="00A61365">
              <w:t>+9 %</w:t>
            </w:r>
          </w:p>
        </w:tc>
      </w:tr>
    </w:tbl>
    <w:p w14:paraId="42781860" w14:textId="77777777" w:rsidR="00F52703" w:rsidRPr="00A61365" w:rsidRDefault="00962653" w:rsidP="00A61365">
      <w:pPr>
        <w:pStyle w:val="tabell-noter"/>
      </w:pPr>
      <w:r w:rsidRPr="00A61365">
        <w:t>Forskjellen på driftsoverskudd og familiens arbeidsfortjeneste per bruk er at estimerte rentekostnader er fratrukket på sistnevnte.</w:t>
      </w:r>
    </w:p>
    <w:p w14:paraId="144BE728" w14:textId="77777777" w:rsidR="00F52703" w:rsidRPr="00A61365" w:rsidRDefault="00962653" w:rsidP="00A61365">
      <w:pPr>
        <w:pStyle w:val="Kilde"/>
      </w:pPr>
      <w:r w:rsidRPr="00A61365">
        <w:t>NIBIO</w:t>
      </w:r>
    </w:p>
    <w:p w14:paraId="3EEF9990" w14:textId="77777777" w:rsidR="00F52703" w:rsidRPr="00A61365" w:rsidRDefault="00962653" w:rsidP="00A61365">
      <w:r w:rsidRPr="00A61365">
        <w:t>Driftsgranskingene presenterer også resultatmålet vederlag til arbeid og egenkapital per årsverk og til familiens arbeid og egenkapital per årsverk. Resultatene presenteres både for det siste året spesielt, eller som i figur 4.6, der poenget er å vise utviklingen i jordbruket for flere av resultatmålene for alle deltakerbruk for siste 10-årsperiode.</w:t>
      </w:r>
    </w:p>
    <w:p w14:paraId="08E2ED5A" w14:textId="714B486F" w:rsidR="00F52703" w:rsidRPr="00A61365" w:rsidRDefault="00767594" w:rsidP="00A61365">
      <w:r>
        <w:rPr>
          <w:noProof/>
        </w:rPr>
        <w:lastRenderedPageBreak/>
        <w:drawing>
          <wp:inline distT="0" distB="0" distL="0" distR="0" wp14:anchorId="0AB86C64" wp14:editId="254C0AE9">
            <wp:extent cx="6076950" cy="323850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4B8467A" w14:textId="77777777" w:rsidR="00F52703" w:rsidRPr="00A61365" w:rsidRDefault="00962653" w:rsidP="00A61365">
      <w:pPr>
        <w:pStyle w:val="figur-tittel"/>
      </w:pPr>
      <w:r w:rsidRPr="00A61365">
        <w:t>Driftsresultat for alle bruk, 2011–2020, faste 2020-kroner</w:t>
      </w:r>
    </w:p>
    <w:p w14:paraId="2C747350" w14:textId="0F4CA617" w:rsidR="00F52703" w:rsidRPr="00A61365" w:rsidRDefault="00962653" w:rsidP="00A61365">
      <w:pPr>
        <w:pStyle w:val="Kilde"/>
      </w:pPr>
      <w:r w:rsidRPr="00A61365">
        <w:t>NIBIO</w:t>
      </w:r>
    </w:p>
    <w:p w14:paraId="0A8C7B54" w14:textId="4A63F71E" w:rsidR="00A61365" w:rsidRPr="00A61365" w:rsidRDefault="00A61365" w:rsidP="00A61365">
      <w:pPr>
        <w:pStyle w:val="tabell-tittel"/>
      </w:pPr>
      <w:r w:rsidRPr="00A61365">
        <w:t>Regnskapssammendrag, kroner per familie i Driftsgranskingene</w:t>
      </w:r>
      <w:r w:rsidRPr="00A61365">
        <w:rPr>
          <w:rStyle w:val="skrift-hevet"/>
        </w:rPr>
        <w:t>1</w:t>
      </w:r>
    </w:p>
    <w:p w14:paraId="0A78985C" w14:textId="77777777" w:rsidR="00F52703" w:rsidRPr="00A61365" w:rsidRDefault="00962653" w:rsidP="00A61365">
      <w:pPr>
        <w:pStyle w:val="Tabellnavn"/>
      </w:pPr>
      <w:r w:rsidRPr="00A61365">
        <w:t>02J1xt1</w:t>
      </w:r>
    </w:p>
    <w:tbl>
      <w:tblPr>
        <w:tblW w:w="0" w:type="auto"/>
        <w:tblInd w:w="43" w:type="dxa"/>
        <w:tblLayout w:type="fixed"/>
        <w:tblCellMar>
          <w:top w:w="110" w:type="dxa"/>
          <w:left w:w="43" w:type="dxa"/>
          <w:bottom w:w="36" w:type="dxa"/>
          <w:right w:w="43" w:type="dxa"/>
        </w:tblCellMar>
        <w:tblLook w:val="0000" w:firstRow="0" w:lastRow="0" w:firstColumn="0" w:lastColumn="0" w:noHBand="0" w:noVBand="0"/>
      </w:tblPr>
      <w:tblGrid>
        <w:gridCol w:w="3340"/>
        <w:gridCol w:w="1220"/>
      </w:tblGrid>
      <w:tr w:rsidR="00F52703" w:rsidRPr="00A61365" w14:paraId="2F6E70C9" w14:textId="77777777">
        <w:trPr>
          <w:trHeight w:val="320"/>
        </w:trPr>
        <w:tc>
          <w:tcPr>
            <w:tcW w:w="33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4B3A9A1B" w14:textId="77777777" w:rsidR="00F52703" w:rsidRPr="00A61365" w:rsidRDefault="00962653" w:rsidP="00A61365">
            <w:r w:rsidRPr="00A61365">
              <w:t>Bidrag til nettoinntekt og sparing</w:t>
            </w:r>
          </w:p>
        </w:tc>
        <w:tc>
          <w:tcPr>
            <w:tcW w:w="122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2236E7FC" w14:textId="77777777" w:rsidR="00F52703" w:rsidRPr="00A61365" w:rsidRDefault="00962653" w:rsidP="00A61365">
            <w:r w:rsidRPr="00A61365">
              <w:t>Kroner i 2020</w:t>
            </w:r>
          </w:p>
        </w:tc>
      </w:tr>
      <w:tr w:rsidR="00F52703" w:rsidRPr="00A61365" w14:paraId="1C958DAA" w14:textId="77777777">
        <w:trPr>
          <w:trHeight w:val="340"/>
        </w:trPr>
        <w:tc>
          <w:tcPr>
            <w:tcW w:w="3340" w:type="dxa"/>
            <w:tcBorders>
              <w:top w:val="single" w:sz="4" w:space="0" w:color="000000"/>
              <w:left w:val="nil"/>
              <w:bottom w:val="nil"/>
              <w:right w:val="nil"/>
            </w:tcBorders>
            <w:tcMar>
              <w:top w:w="110" w:type="dxa"/>
              <w:left w:w="43" w:type="dxa"/>
              <w:bottom w:w="36" w:type="dxa"/>
              <w:right w:w="43" w:type="dxa"/>
            </w:tcMar>
          </w:tcPr>
          <w:p w14:paraId="3AE99860" w14:textId="77777777" w:rsidR="00F52703" w:rsidRPr="00A61365" w:rsidRDefault="00962653" w:rsidP="00A61365">
            <w:r w:rsidRPr="00A61365">
              <w:t>Driftsoverskudd jordbruk</w:t>
            </w:r>
          </w:p>
        </w:tc>
        <w:tc>
          <w:tcPr>
            <w:tcW w:w="1220" w:type="dxa"/>
            <w:tcBorders>
              <w:top w:val="single" w:sz="4" w:space="0" w:color="000000"/>
              <w:left w:val="nil"/>
              <w:bottom w:val="nil"/>
              <w:right w:val="nil"/>
            </w:tcBorders>
            <w:tcMar>
              <w:top w:w="110" w:type="dxa"/>
              <w:left w:w="43" w:type="dxa"/>
              <w:bottom w:w="36" w:type="dxa"/>
              <w:right w:w="43" w:type="dxa"/>
            </w:tcMar>
            <w:vAlign w:val="bottom"/>
          </w:tcPr>
          <w:p w14:paraId="2E876E0C" w14:textId="77777777" w:rsidR="00F52703" w:rsidRPr="00A61365" w:rsidRDefault="00962653" w:rsidP="00A61365">
            <w:r w:rsidRPr="00A61365">
              <w:t>442 400</w:t>
            </w:r>
          </w:p>
        </w:tc>
      </w:tr>
      <w:tr w:rsidR="00F52703" w:rsidRPr="00A61365" w14:paraId="69555942" w14:textId="77777777">
        <w:trPr>
          <w:trHeight w:val="340"/>
        </w:trPr>
        <w:tc>
          <w:tcPr>
            <w:tcW w:w="3340" w:type="dxa"/>
            <w:tcBorders>
              <w:top w:val="nil"/>
              <w:left w:val="nil"/>
              <w:bottom w:val="nil"/>
              <w:right w:val="nil"/>
            </w:tcBorders>
            <w:tcMar>
              <w:top w:w="110" w:type="dxa"/>
              <w:left w:w="43" w:type="dxa"/>
              <w:bottom w:w="36" w:type="dxa"/>
              <w:right w:w="43" w:type="dxa"/>
            </w:tcMar>
          </w:tcPr>
          <w:p w14:paraId="30687B4A" w14:textId="77777777" w:rsidR="00F52703" w:rsidRPr="00A61365" w:rsidRDefault="00962653" w:rsidP="00A61365">
            <w:r w:rsidRPr="00A61365">
              <w:t xml:space="preserve">+ </w:t>
            </w:r>
            <w:r w:rsidRPr="00A61365">
              <w:tab/>
              <w:t>Driftsoverskudd skogbruk</w:t>
            </w:r>
          </w:p>
        </w:tc>
        <w:tc>
          <w:tcPr>
            <w:tcW w:w="1220" w:type="dxa"/>
            <w:tcBorders>
              <w:top w:val="nil"/>
              <w:left w:val="nil"/>
              <w:bottom w:val="nil"/>
              <w:right w:val="nil"/>
            </w:tcBorders>
            <w:tcMar>
              <w:top w:w="110" w:type="dxa"/>
              <w:left w:w="43" w:type="dxa"/>
              <w:bottom w:w="36" w:type="dxa"/>
              <w:right w:w="43" w:type="dxa"/>
            </w:tcMar>
            <w:vAlign w:val="bottom"/>
          </w:tcPr>
          <w:p w14:paraId="334E9921" w14:textId="77777777" w:rsidR="00F52703" w:rsidRPr="00A61365" w:rsidRDefault="00962653" w:rsidP="00A61365">
            <w:r w:rsidRPr="00A61365">
              <w:t>16 200</w:t>
            </w:r>
          </w:p>
        </w:tc>
      </w:tr>
      <w:tr w:rsidR="00F52703" w:rsidRPr="00A61365" w14:paraId="0A1E1B44" w14:textId="77777777">
        <w:trPr>
          <w:trHeight w:val="340"/>
        </w:trPr>
        <w:tc>
          <w:tcPr>
            <w:tcW w:w="3340" w:type="dxa"/>
            <w:tcBorders>
              <w:top w:val="nil"/>
              <w:left w:val="nil"/>
              <w:bottom w:val="nil"/>
              <w:right w:val="nil"/>
            </w:tcBorders>
            <w:tcMar>
              <w:top w:w="110" w:type="dxa"/>
              <w:left w:w="43" w:type="dxa"/>
              <w:bottom w:w="36" w:type="dxa"/>
              <w:right w:w="43" w:type="dxa"/>
            </w:tcMar>
          </w:tcPr>
          <w:p w14:paraId="0A4E23C1" w14:textId="77777777" w:rsidR="00F52703" w:rsidRPr="00A61365" w:rsidRDefault="00962653" w:rsidP="00A61365">
            <w:r w:rsidRPr="00A61365">
              <w:t xml:space="preserve">+ </w:t>
            </w:r>
            <w:r w:rsidRPr="00A61365">
              <w:tab/>
              <w:t>Driftsoverskudd tilleggsnæring</w:t>
            </w:r>
            <w:r w:rsidRPr="00A61365">
              <w:rPr>
                <w:rStyle w:val="skrift-hevet"/>
              </w:rPr>
              <w:t>2</w:t>
            </w:r>
          </w:p>
        </w:tc>
        <w:tc>
          <w:tcPr>
            <w:tcW w:w="1220" w:type="dxa"/>
            <w:tcBorders>
              <w:top w:val="nil"/>
              <w:left w:val="nil"/>
              <w:bottom w:val="nil"/>
              <w:right w:val="nil"/>
            </w:tcBorders>
            <w:tcMar>
              <w:top w:w="110" w:type="dxa"/>
              <w:left w:w="43" w:type="dxa"/>
              <w:bottom w:w="36" w:type="dxa"/>
              <w:right w:w="43" w:type="dxa"/>
            </w:tcMar>
            <w:vAlign w:val="bottom"/>
          </w:tcPr>
          <w:p w14:paraId="72BE505E" w14:textId="77777777" w:rsidR="00F52703" w:rsidRPr="00A61365" w:rsidRDefault="00962653" w:rsidP="00A61365">
            <w:r w:rsidRPr="00A61365">
              <w:t>101 800</w:t>
            </w:r>
          </w:p>
        </w:tc>
      </w:tr>
      <w:tr w:rsidR="00F52703" w:rsidRPr="00A61365" w14:paraId="7110573D" w14:textId="77777777">
        <w:trPr>
          <w:trHeight w:val="340"/>
        </w:trPr>
        <w:tc>
          <w:tcPr>
            <w:tcW w:w="3340" w:type="dxa"/>
            <w:tcBorders>
              <w:top w:val="nil"/>
              <w:left w:val="nil"/>
              <w:bottom w:val="nil"/>
              <w:right w:val="nil"/>
            </w:tcBorders>
            <w:tcMar>
              <w:top w:w="110" w:type="dxa"/>
              <w:left w:w="43" w:type="dxa"/>
              <w:bottom w:w="36" w:type="dxa"/>
              <w:right w:w="43" w:type="dxa"/>
            </w:tcMar>
          </w:tcPr>
          <w:p w14:paraId="4008AF95" w14:textId="77777777" w:rsidR="00F52703" w:rsidRPr="00A61365" w:rsidRDefault="00962653" w:rsidP="00A61365">
            <w:r w:rsidRPr="00A61365">
              <w:t xml:space="preserve">+ </w:t>
            </w:r>
            <w:r w:rsidRPr="00A61365">
              <w:tab/>
              <w:t>Driftsoverskudd annen næring</w:t>
            </w:r>
          </w:p>
        </w:tc>
        <w:tc>
          <w:tcPr>
            <w:tcW w:w="1220" w:type="dxa"/>
            <w:tcBorders>
              <w:top w:val="nil"/>
              <w:left w:val="nil"/>
              <w:bottom w:val="nil"/>
              <w:right w:val="nil"/>
            </w:tcBorders>
            <w:tcMar>
              <w:top w:w="110" w:type="dxa"/>
              <w:left w:w="43" w:type="dxa"/>
              <w:bottom w:w="36" w:type="dxa"/>
              <w:right w:w="43" w:type="dxa"/>
            </w:tcMar>
            <w:vAlign w:val="bottom"/>
          </w:tcPr>
          <w:p w14:paraId="2844C398" w14:textId="77777777" w:rsidR="00F52703" w:rsidRPr="00A61365" w:rsidRDefault="00962653" w:rsidP="00A61365">
            <w:r w:rsidRPr="00A61365">
              <w:t>41 600</w:t>
            </w:r>
          </w:p>
        </w:tc>
      </w:tr>
      <w:tr w:rsidR="00F52703" w:rsidRPr="00A61365" w14:paraId="6D171314" w14:textId="77777777">
        <w:trPr>
          <w:trHeight w:val="340"/>
        </w:trPr>
        <w:tc>
          <w:tcPr>
            <w:tcW w:w="3340" w:type="dxa"/>
            <w:tcBorders>
              <w:top w:val="nil"/>
              <w:left w:val="nil"/>
              <w:bottom w:val="nil"/>
              <w:right w:val="nil"/>
            </w:tcBorders>
            <w:tcMar>
              <w:top w:w="110" w:type="dxa"/>
              <w:left w:w="43" w:type="dxa"/>
              <w:bottom w:w="36" w:type="dxa"/>
              <w:right w:w="43" w:type="dxa"/>
            </w:tcMar>
          </w:tcPr>
          <w:p w14:paraId="1AEFA1C5" w14:textId="77777777" w:rsidR="00F52703" w:rsidRPr="00A61365" w:rsidRDefault="00962653" w:rsidP="00A61365">
            <w:r w:rsidRPr="00A61365">
              <w:t xml:space="preserve">+ </w:t>
            </w:r>
            <w:r w:rsidRPr="00A61365">
              <w:tab/>
              <w:t>Lønnsinntekter</w:t>
            </w:r>
          </w:p>
        </w:tc>
        <w:tc>
          <w:tcPr>
            <w:tcW w:w="1220" w:type="dxa"/>
            <w:tcBorders>
              <w:top w:val="nil"/>
              <w:left w:val="nil"/>
              <w:bottom w:val="nil"/>
              <w:right w:val="nil"/>
            </w:tcBorders>
            <w:tcMar>
              <w:top w:w="110" w:type="dxa"/>
              <w:left w:w="43" w:type="dxa"/>
              <w:bottom w:w="36" w:type="dxa"/>
              <w:right w:w="43" w:type="dxa"/>
            </w:tcMar>
            <w:vAlign w:val="bottom"/>
          </w:tcPr>
          <w:p w14:paraId="761DB78A" w14:textId="77777777" w:rsidR="00F52703" w:rsidRPr="00A61365" w:rsidRDefault="00962653" w:rsidP="00A61365">
            <w:r w:rsidRPr="00A61365">
              <w:t>498 800</w:t>
            </w:r>
          </w:p>
        </w:tc>
      </w:tr>
      <w:tr w:rsidR="00F52703" w:rsidRPr="00A61365" w14:paraId="32D4E1B6" w14:textId="77777777">
        <w:trPr>
          <w:trHeight w:val="340"/>
        </w:trPr>
        <w:tc>
          <w:tcPr>
            <w:tcW w:w="3340" w:type="dxa"/>
            <w:tcBorders>
              <w:top w:val="nil"/>
              <w:left w:val="nil"/>
              <w:bottom w:val="nil"/>
              <w:right w:val="nil"/>
            </w:tcBorders>
            <w:tcMar>
              <w:top w:w="110" w:type="dxa"/>
              <w:left w:w="43" w:type="dxa"/>
              <w:bottom w:w="36" w:type="dxa"/>
              <w:right w:w="43" w:type="dxa"/>
            </w:tcMar>
          </w:tcPr>
          <w:p w14:paraId="2943E07A" w14:textId="77777777" w:rsidR="00F52703" w:rsidRPr="00A61365" w:rsidRDefault="00962653" w:rsidP="00A61365">
            <w:r w:rsidRPr="00A61365">
              <w:t xml:space="preserve">+ </w:t>
            </w:r>
            <w:r w:rsidRPr="00A61365">
              <w:tab/>
              <w:t>Pensjoner o.l.</w:t>
            </w:r>
          </w:p>
        </w:tc>
        <w:tc>
          <w:tcPr>
            <w:tcW w:w="1220" w:type="dxa"/>
            <w:tcBorders>
              <w:top w:val="nil"/>
              <w:left w:val="nil"/>
              <w:bottom w:val="nil"/>
              <w:right w:val="nil"/>
            </w:tcBorders>
            <w:tcMar>
              <w:top w:w="110" w:type="dxa"/>
              <w:left w:w="43" w:type="dxa"/>
              <w:bottom w:w="36" w:type="dxa"/>
              <w:right w:w="43" w:type="dxa"/>
            </w:tcMar>
            <w:vAlign w:val="bottom"/>
          </w:tcPr>
          <w:p w14:paraId="2C0765B0" w14:textId="77777777" w:rsidR="00F52703" w:rsidRPr="00A61365" w:rsidRDefault="00962653" w:rsidP="00A61365">
            <w:r w:rsidRPr="00A61365">
              <w:t>70 300</w:t>
            </w:r>
          </w:p>
        </w:tc>
      </w:tr>
      <w:tr w:rsidR="00F52703" w:rsidRPr="00A61365" w14:paraId="72B460F3" w14:textId="77777777">
        <w:trPr>
          <w:trHeight w:val="340"/>
        </w:trPr>
        <w:tc>
          <w:tcPr>
            <w:tcW w:w="3340" w:type="dxa"/>
            <w:tcBorders>
              <w:top w:val="nil"/>
              <w:left w:val="nil"/>
              <w:bottom w:val="nil"/>
              <w:right w:val="nil"/>
            </w:tcBorders>
            <w:tcMar>
              <w:top w:w="110" w:type="dxa"/>
              <w:left w:w="43" w:type="dxa"/>
              <w:bottom w:w="36" w:type="dxa"/>
              <w:right w:w="43" w:type="dxa"/>
            </w:tcMar>
          </w:tcPr>
          <w:p w14:paraId="2BE3D59D" w14:textId="77777777" w:rsidR="00F52703" w:rsidRPr="00A61365" w:rsidRDefault="00962653" w:rsidP="00A61365">
            <w:r w:rsidRPr="00A61365">
              <w:t xml:space="preserve">+ </w:t>
            </w:r>
            <w:r w:rsidRPr="00A61365">
              <w:tab/>
              <w:t>Aksjeutbytte</w:t>
            </w:r>
          </w:p>
        </w:tc>
        <w:tc>
          <w:tcPr>
            <w:tcW w:w="1220" w:type="dxa"/>
            <w:tcBorders>
              <w:top w:val="nil"/>
              <w:left w:val="nil"/>
              <w:bottom w:val="nil"/>
              <w:right w:val="nil"/>
            </w:tcBorders>
            <w:tcMar>
              <w:top w:w="110" w:type="dxa"/>
              <w:left w:w="43" w:type="dxa"/>
              <w:bottom w:w="36" w:type="dxa"/>
              <w:right w:w="43" w:type="dxa"/>
            </w:tcMar>
            <w:vAlign w:val="bottom"/>
          </w:tcPr>
          <w:p w14:paraId="5E86C159" w14:textId="77777777" w:rsidR="00F52703" w:rsidRPr="00A61365" w:rsidRDefault="00962653" w:rsidP="00A61365">
            <w:r w:rsidRPr="00A61365">
              <w:t>19 700</w:t>
            </w:r>
          </w:p>
        </w:tc>
      </w:tr>
      <w:tr w:rsidR="00F52703" w:rsidRPr="00A61365" w14:paraId="01F992BC" w14:textId="77777777">
        <w:trPr>
          <w:trHeight w:val="340"/>
        </w:trPr>
        <w:tc>
          <w:tcPr>
            <w:tcW w:w="3340" w:type="dxa"/>
            <w:tcBorders>
              <w:top w:val="nil"/>
              <w:left w:val="nil"/>
              <w:bottom w:val="nil"/>
              <w:right w:val="nil"/>
            </w:tcBorders>
            <w:tcMar>
              <w:top w:w="110" w:type="dxa"/>
              <w:left w:w="43" w:type="dxa"/>
              <w:bottom w:w="36" w:type="dxa"/>
              <w:right w:w="43" w:type="dxa"/>
            </w:tcMar>
          </w:tcPr>
          <w:p w14:paraId="0CF84085" w14:textId="77777777" w:rsidR="00F52703" w:rsidRPr="00A61365" w:rsidRDefault="00962653" w:rsidP="00A61365">
            <w:r w:rsidRPr="00A61365">
              <w:t xml:space="preserve">+ </w:t>
            </w:r>
            <w:r w:rsidRPr="00A61365">
              <w:tab/>
              <w:t>Familiens arbeid på nyanlegg</w:t>
            </w:r>
          </w:p>
        </w:tc>
        <w:tc>
          <w:tcPr>
            <w:tcW w:w="1220" w:type="dxa"/>
            <w:tcBorders>
              <w:top w:val="nil"/>
              <w:left w:val="nil"/>
              <w:bottom w:val="nil"/>
              <w:right w:val="nil"/>
            </w:tcBorders>
            <w:tcMar>
              <w:top w:w="110" w:type="dxa"/>
              <w:left w:w="43" w:type="dxa"/>
              <w:bottom w:w="36" w:type="dxa"/>
              <w:right w:w="43" w:type="dxa"/>
            </w:tcMar>
            <w:vAlign w:val="bottom"/>
          </w:tcPr>
          <w:p w14:paraId="2ACFD3B5" w14:textId="77777777" w:rsidR="00F52703" w:rsidRPr="00A61365" w:rsidRDefault="00962653" w:rsidP="00A61365">
            <w:r w:rsidRPr="00A61365">
              <w:t>7 200</w:t>
            </w:r>
          </w:p>
        </w:tc>
      </w:tr>
      <w:tr w:rsidR="00F52703" w:rsidRPr="00A61365" w14:paraId="00A64010" w14:textId="77777777">
        <w:trPr>
          <w:trHeight w:val="340"/>
        </w:trPr>
        <w:tc>
          <w:tcPr>
            <w:tcW w:w="3340" w:type="dxa"/>
            <w:tcBorders>
              <w:top w:val="nil"/>
              <w:left w:val="nil"/>
              <w:bottom w:val="nil"/>
              <w:right w:val="nil"/>
            </w:tcBorders>
            <w:tcMar>
              <w:top w:w="110" w:type="dxa"/>
              <w:left w:w="43" w:type="dxa"/>
              <w:bottom w:w="36" w:type="dxa"/>
              <w:right w:w="43" w:type="dxa"/>
            </w:tcMar>
          </w:tcPr>
          <w:p w14:paraId="5E7EF0D0" w14:textId="77777777" w:rsidR="00F52703" w:rsidRPr="00A61365" w:rsidRDefault="00962653" w:rsidP="00A61365">
            <w:r w:rsidRPr="00A61365">
              <w:t xml:space="preserve">+ </w:t>
            </w:r>
            <w:r w:rsidRPr="00A61365">
              <w:tab/>
              <w:t>Renteinntekter</w:t>
            </w:r>
          </w:p>
        </w:tc>
        <w:tc>
          <w:tcPr>
            <w:tcW w:w="1220" w:type="dxa"/>
            <w:tcBorders>
              <w:top w:val="nil"/>
              <w:left w:val="nil"/>
              <w:bottom w:val="nil"/>
              <w:right w:val="nil"/>
            </w:tcBorders>
            <w:tcMar>
              <w:top w:w="110" w:type="dxa"/>
              <w:left w:w="43" w:type="dxa"/>
              <w:bottom w:w="36" w:type="dxa"/>
              <w:right w:w="43" w:type="dxa"/>
            </w:tcMar>
            <w:vAlign w:val="bottom"/>
          </w:tcPr>
          <w:p w14:paraId="46E95672" w14:textId="77777777" w:rsidR="00F52703" w:rsidRPr="00A61365" w:rsidRDefault="00962653" w:rsidP="00A61365">
            <w:r w:rsidRPr="00A61365">
              <w:t>7 400</w:t>
            </w:r>
          </w:p>
        </w:tc>
      </w:tr>
      <w:tr w:rsidR="00F52703" w:rsidRPr="00A61365" w14:paraId="412C9443" w14:textId="77777777">
        <w:trPr>
          <w:trHeight w:val="340"/>
        </w:trPr>
        <w:tc>
          <w:tcPr>
            <w:tcW w:w="3340" w:type="dxa"/>
            <w:tcBorders>
              <w:top w:val="nil"/>
              <w:left w:val="nil"/>
              <w:bottom w:val="single" w:sz="4" w:space="0" w:color="000000"/>
              <w:right w:val="nil"/>
            </w:tcBorders>
            <w:tcMar>
              <w:top w:w="110" w:type="dxa"/>
              <w:left w:w="43" w:type="dxa"/>
              <w:bottom w:w="36" w:type="dxa"/>
              <w:right w:w="43" w:type="dxa"/>
            </w:tcMar>
          </w:tcPr>
          <w:p w14:paraId="04F467D4" w14:textId="77777777" w:rsidR="00F52703" w:rsidRPr="00A61365" w:rsidRDefault="00962653" w:rsidP="00A61365">
            <w:r w:rsidRPr="00A61365">
              <w:lastRenderedPageBreak/>
              <w:t xml:space="preserve">= </w:t>
            </w:r>
            <w:r w:rsidRPr="00A61365">
              <w:tab/>
              <w:t>Arbeidsvederlag og forrentning</w:t>
            </w:r>
          </w:p>
        </w:tc>
        <w:tc>
          <w:tcPr>
            <w:tcW w:w="1220" w:type="dxa"/>
            <w:tcBorders>
              <w:top w:val="nil"/>
              <w:left w:val="nil"/>
              <w:bottom w:val="single" w:sz="4" w:space="0" w:color="000000"/>
              <w:right w:val="nil"/>
            </w:tcBorders>
            <w:tcMar>
              <w:top w:w="110" w:type="dxa"/>
              <w:left w:w="43" w:type="dxa"/>
              <w:bottom w:w="36" w:type="dxa"/>
              <w:right w:w="43" w:type="dxa"/>
            </w:tcMar>
            <w:vAlign w:val="bottom"/>
          </w:tcPr>
          <w:p w14:paraId="2F3FE478" w14:textId="77777777" w:rsidR="00F52703" w:rsidRPr="00A61365" w:rsidRDefault="00962653" w:rsidP="00A61365">
            <w:r w:rsidRPr="00A61365">
              <w:t>1 205 400</w:t>
            </w:r>
          </w:p>
        </w:tc>
      </w:tr>
      <w:tr w:rsidR="00F52703" w:rsidRPr="00A61365" w14:paraId="7A4E58AE" w14:textId="77777777">
        <w:trPr>
          <w:trHeight w:val="340"/>
        </w:trPr>
        <w:tc>
          <w:tcPr>
            <w:tcW w:w="3340" w:type="dxa"/>
            <w:tcBorders>
              <w:top w:val="single" w:sz="4" w:space="0" w:color="000000"/>
              <w:left w:val="nil"/>
              <w:bottom w:val="nil"/>
              <w:right w:val="nil"/>
            </w:tcBorders>
            <w:tcMar>
              <w:top w:w="110" w:type="dxa"/>
              <w:left w:w="43" w:type="dxa"/>
              <w:bottom w:w="36" w:type="dxa"/>
              <w:right w:w="43" w:type="dxa"/>
            </w:tcMar>
          </w:tcPr>
          <w:p w14:paraId="66409F86" w14:textId="77777777" w:rsidR="00F52703" w:rsidRPr="00A61365" w:rsidRDefault="00962653" w:rsidP="00A61365">
            <w:r w:rsidRPr="00A61365">
              <w:t xml:space="preserve">- </w:t>
            </w:r>
            <w:r w:rsidRPr="00A61365">
              <w:tab/>
              <w:t xml:space="preserve">Renter av gjeld </w:t>
            </w:r>
          </w:p>
        </w:tc>
        <w:tc>
          <w:tcPr>
            <w:tcW w:w="1220" w:type="dxa"/>
            <w:tcBorders>
              <w:top w:val="single" w:sz="4" w:space="0" w:color="000000"/>
              <w:left w:val="nil"/>
              <w:bottom w:val="nil"/>
              <w:right w:val="nil"/>
            </w:tcBorders>
            <w:tcMar>
              <w:top w:w="110" w:type="dxa"/>
              <w:left w:w="43" w:type="dxa"/>
              <w:bottom w:w="36" w:type="dxa"/>
              <w:right w:w="43" w:type="dxa"/>
            </w:tcMar>
            <w:vAlign w:val="bottom"/>
          </w:tcPr>
          <w:p w14:paraId="5834BD48" w14:textId="77777777" w:rsidR="00F52703" w:rsidRPr="00A61365" w:rsidRDefault="00962653" w:rsidP="00A61365">
            <w:r w:rsidRPr="00A61365">
              <w:t>123 400</w:t>
            </w:r>
          </w:p>
        </w:tc>
      </w:tr>
      <w:tr w:rsidR="00F52703" w:rsidRPr="00A61365" w14:paraId="528F93F4" w14:textId="77777777">
        <w:trPr>
          <w:trHeight w:val="340"/>
        </w:trPr>
        <w:tc>
          <w:tcPr>
            <w:tcW w:w="3340" w:type="dxa"/>
            <w:tcBorders>
              <w:top w:val="nil"/>
              <w:left w:val="nil"/>
              <w:bottom w:val="nil"/>
              <w:right w:val="nil"/>
            </w:tcBorders>
            <w:tcMar>
              <w:top w:w="110" w:type="dxa"/>
              <w:left w:w="43" w:type="dxa"/>
              <w:bottom w:w="36" w:type="dxa"/>
              <w:right w:w="43" w:type="dxa"/>
            </w:tcMar>
          </w:tcPr>
          <w:p w14:paraId="2AAD1023" w14:textId="77777777" w:rsidR="00F52703" w:rsidRPr="00A61365" w:rsidRDefault="00962653" w:rsidP="00A61365">
            <w:r w:rsidRPr="00A61365">
              <w:t xml:space="preserve">- </w:t>
            </w:r>
            <w:r w:rsidRPr="00A61365">
              <w:tab/>
              <w:t>Kår</w:t>
            </w:r>
          </w:p>
        </w:tc>
        <w:tc>
          <w:tcPr>
            <w:tcW w:w="1220" w:type="dxa"/>
            <w:tcBorders>
              <w:top w:val="nil"/>
              <w:left w:val="nil"/>
              <w:bottom w:val="nil"/>
              <w:right w:val="nil"/>
            </w:tcBorders>
            <w:tcMar>
              <w:top w:w="110" w:type="dxa"/>
              <w:left w:w="43" w:type="dxa"/>
              <w:bottom w:w="36" w:type="dxa"/>
              <w:right w:w="43" w:type="dxa"/>
            </w:tcMar>
            <w:vAlign w:val="bottom"/>
          </w:tcPr>
          <w:p w14:paraId="4C50CB2E" w14:textId="77777777" w:rsidR="00F52703" w:rsidRPr="00A61365" w:rsidRDefault="00962653" w:rsidP="00A61365">
            <w:r w:rsidRPr="00A61365">
              <w:t>7 200</w:t>
            </w:r>
          </w:p>
        </w:tc>
      </w:tr>
      <w:tr w:rsidR="00F52703" w:rsidRPr="00A61365" w14:paraId="7E6983FA" w14:textId="77777777">
        <w:trPr>
          <w:trHeight w:val="340"/>
        </w:trPr>
        <w:tc>
          <w:tcPr>
            <w:tcW w:w="3340" w:type="dxa"/>
            <w:tcBorders>
              <w:top w:val="nil"/>
              <w:left w:val="nil"/>
              <w:bottom w:val="single" w:sz="4" w:space="0" w:color="000000"/>
              <w:right w:val="nil"/>
            </w:tcBorders>
            <w:tcMar>
              <w:top w:w="110" w:type="dxa"/>
              <w:left w:w="43" w:type="dxa"/>
              <w:bottom w:w="36" w:type="dxa"/>
              <w:right w:w="43" w:type="dxa"/>
            </w:tcMar>
          </w:tcPr>
          <w:p w14:paraId="692BD539" w14:textId="77777777" w:rsidR="00F52703" w:rsidRPr="00A61365" w:rsidRDefault="00962653" w:rsidP="00A61365">
            <w:r w:rsidRPr="00A61365">
              <w:t xml:space="preserve">= </w:t>
            </w:r>
            <w:r w:rsidRPr="00A61365">
              <w:tab/>
              <w:t>Nettoinntekt</w:t>
            </w:r>
          </w:p>
        </w:tc>
        <w:tc>
          <w:tcPr>
            <w:tcW w:w="1220" w:type="dxa"/>
            <w:tcBorders>
              <w:top w:val="nil"/>
              <w:left w:val="nil"/>
              <w:bottom w:val="single" w:sz="4" w:space="0" w:color="000000"/>
              <w:right w:val="nil"/>
            </w:tcBorders>
            <w:tcMar>
              <w:top w:w="110" w:type="dxa"/>
              <w:left w:w="43" w:type="dxa"/>
              <w:bottom w:w="36" w:type="dxa"/>
              <w:right w:w="43" w:type="dxa"/>
            </w:tcMar>
            <w:vAlign w:val="bottom"/>
          </w:tcPr>
          <w:p w14:paraId="519FE6E3" w14:textId="77777777" w:rsidR="00F52703" w:rsidRPr="00A61365" w:rsidRDefault="00962653" w:rsidP="00A61365">
            <w:r w:rsidRPr="00A61365">
              <w:t>1 076 000</w:t>
            </w:r>
          </w:p>
        </w:tc>
      </w:tr>
      <w:tr w:rsidR="00F52703" w:rsidRPr="00A61365" w14:paraId="295C08F1" w14:textId="77777777">
        <w:trPr>
          <w:trHeight w:val="340"/>
        </w:trPr>
        <w:tc>
          <w:tcPr>
            <w:tcW w:w="3340" w:type="dxa"/>
            <w:tcBorders>
              <w:top w:val="single" w:sz="4" w:space="0" w:color="000000"/>
              <w:left w:val="nil"/>
              <w:bottom w:val="nil"/>
              <w:right w:val="nil"/>
            </w:tcBorders>
            <w:tcMar>
              <w:top w:w="110" w:type="dxa"/>
              <w:left w:w="43" w:type="dxa"/>
              <w:bottom w:w="36" w:type="dxa"/>
              <w:right w:w="43" w:type="dxa"/>
            </w:tcMar>
          </w:tcPr>
          <w:p w14:paraId="30F91524" w14:textId="77777777" w:rsidR="00F52703" w:rsidRPr="00A61365" w:rsidRDefault="00962653" w:rsidP="00A61365">
            <w:r w:rsidRPr="00A61365">
              <w:t xml:space="preserve">+ </w:t>
            </w:r>
            <w:r w:rsidRPr="00A61365">
              <w:tab/>
              <w:t>Netto verdiregulering</w:t>
            </w:r>
          </w:p>
        </w:tc>
        <w:tc>
          <w:tcPr>
            <w:tcW w:w="1220" w:type="dxa"/>
            <w:tcBorders>
              <w:top w:val="single" w:sz="4" w:space="0" w:color="000000"/>
              <w:left w:val="nil"/>
              <w:bottom w:val="nil"/>
              <w:right w:val="nil"/>
            </w:tcBorders>
            <w:tcMar>
              <w:top w:w="110" w:type="dxa"/>
              <w:left w:w="43" w:type="dxa"/>
              <w:bottom w:w="36" w:type="dxa"/>
              <w:right w:w="43" w:type="dxa"/>
            </w:tcMar>
            <w:vAlign w:val="bottom"/>
          </w:tcPr>
          <w:p w14:paraId="5EACE1B7" w14:textId="77777777" w:rsidR="00F52703" w:rsidRPr="00A61365" w:rsidRDefault="00962653" w:rsidP="00A61365">
            <w:r w:rsidRPr="00A61365">
              <w:t>49 700</w:t>
            </w:r>
          </w:p>
        </w:tc>
      </w:tr>
      <w:tr w:rsidR="00F52703" w:rsidRPr="00A61365" w14:paraId="1382DB6A" w14:textId="77777777">
        <w:trPr>
          <w:trHeight w:val="340"/>
        </w:trPr>
        <w:tc>
          <w:tcPr>
            <w:tcW w:w="3340" w:type="dxa"/>
            <w:tcBorders>
              <w:top w:val="nil"/>
              <w:left w:val="nil"/>
              <w:bottom w:val="nil"/>
              <w:right w:val="nil"/>
            </w:tcBorders>
            <w:tcMar>
              <w:top w:w="110" w:type="dxa"/>
              <w:left w:w="43" w:type="dxa"/>
              <w:bottom w:w="36" w:type="dxa"/>
              <w:right w:w="43" w:type="dxa"/>
            </w:tcMar>
          </w:tcPr>
          <w:p w14:paraId="4ACFC8C3" w14:textId="77777777" w:rsidR="00F52703" w:rsidRPr="00A61365" w:rsidRDefault="00962653" w:rsidP="00A61365">
            <w:r w:rsidRPr="00A61365">
              <w:t xml:space="preserve">- </w:t>
            </w:r>
            <w:r w:rsidRPr="00A61365">
              <w:tab/>
              <w:t>Privat forbruk</w:t>
            </w:r>
          </w:p>
        </w:tc>
        <w:tc>
          <w:tcPr>
            <w:tcW w:w="1220" w:type="dxa"/>
            <w:tcBorders>
              <w:top w:val="nil"/>
              <w:left w:val="nil"/>
              <w:bottom w:val="nil"/>
              <w:right w:val="nil"/>
            </w:tcBorders>
            <w:tcMar>
              <w:top w:w="110" w:type="dxa"/>
              <w:left w:w="43" w:type="dxa"/>
              <w:bottom w:w="36" w:type="dxa"/>
              <w:right w:w="43" w:type="dxa"/>
            </w:tcMar>
            <w:vAlign w:val="bottom"/>
          </w:tcPr>
          <w:p w14:paraId="2055B80F" w14:textId="77777777" w:rsidR="00F52703" w:rsidRPr="00A61365" w:rsidRDefault="00962653" w:rsidP="00A61365">
            <w:r w:rsidRPr="00A61365">
              <w:t>603 800</w:t>
            </w:r>
          </w:p>
        </w:tc>
      </w:tr>
      <w:tr w:rsidR="00F52703" w:rsidRPr="00A61365" w14:paraId="193046D7" w14:textId="77777777">
        <w:trPr>
          <w:trHeight w:val="340"/>
        </w:trPr>
        <w:tc>
          <w:tcPr>
            <w:tcW w:w="3340" w:type="dxa"/>
            <w:tcBorders>
              <w:top w:val="nil"/>
              <w:left w:val="nil"/>
              <w:bottom w:val="nil"/>
              <w:right w:val="nil"/>
            </w:tcBorders>
            <w:tcMar>
              <w:top w:w="110" w:type="dxa"/>
              <w:left w:w="43" w:type="dxa"/>
              <w:bottom w:w="36" w:type="dxa"/>
              <w:right w:w="43" w:type="dxa"/>
            </w:tcMar>
          </w:tcPr>
          <w:p w14:paraId="1E281B52" w14:textId="77777777" w:rsidR="00F52703" w:rsidRPr="00A61365" w:rsidRDefault="00962653" w:rsidP="00A61365">
            <w:r w:rsidRPr="00A61365">
              <w:t xml:space="preserve">- </w:t>
            </w:r>
            <w:r w:rsidRPr="00A61365">
              <w:tab/>
              <w:t>Betalt skatt</w:t>
            </w:r>
          </w:p>
        </w:tc>
        <w:tc>
          <w:tcPr>
            <w:tcW w:w="1220" w:type="dxa"/>
            <w:tcBorders>
              <w:top w:val="nil"/>
              <w:left w:val="nil"/>
              <w:bottom w:val="nil"/>
              <w:right w:val="nil"/>
            </w:tcBorders>
            <w:tcMar>
              <w:top w:w="110" w:type="dxa"/>
              <w:left w:w="43" w:type="dxa"/>
              <w:bottom w:w="36" w:type="dxa"/>
              <w:right w:w="43" w:type="dxa"/>
            </w:tcMar>
            <w:vAlign w:val="bottom"/>
          </w:tcPr>
          <w:p w14:paraId="03ACD9E8" w14:textId="77777777" w:rsidR="00F52703" w:rsidRPr="00A61365" w:rsidRDefault="00962653" w:rsidP="00A61365">
            <w:r w:rsidRPr="00A61365">
              <w:t>266 500</w:t>
            </w:r>
          </w:p>
        </w:tc>
      </w:tr>
      <w:tr w:rsidR="00F52703" w:rsidRPr="00A61365" w14:paraId="676F8B85" w14:textId="77777777">
        <w:trPr>
          <w:trHeight w:val="340"/>
        </w:trPr>
        <w:tc>
          <w:tcPr>
            <w:tcW w:w="3340" w:type="dxa"/>
            <w:tcBorders>
              <w:top w:val="nil"/>
              <w:left w:val="nil"/>
              <w:bottom w:val="single" w:sz="4" w:space="0" w:color="000000"/>
              <w:right w:val="nil"/>
            </w:tcBorders>
            <w:tcMar>
              <w:top w:w="110" w:type="dxa"/>
              <w:left w:w="43" w:type="dxa"/>
              <w:bottom w:w="36" w:type="dxa"/>
              <w:right w:w="43" w:type="dxa"/>
            </w:tcMar>
          </w:tcPr>
          <w:p w14:paraId="6C1A6A5D" w14:textId="77777777" w:rsidR="00F52703" w:rsidRPr="00A61365" w:rsidRDefault="00962653" w:rsidP="00A61365">
            <w:r w:rsidRPr="00A61365">
              <w:t xml:space="preserve">= </w:t>
            </w:r>
            <w:r w:rsidRPr="00A61365">
              <w:tab/>
              <w:t>Sparing</w:t>
            </w:r>
          </w:p>
        </w:tc>
        <w:tc>
          <w:tcPr>
            <w:tcW w:w="1220" w:type="dxa"/>
            <w:tcBorders>
              <w:top w:val="nil"/>
              <w:left w:val="nil"/>
              <w:bottom w:val="single" w:sz="4" w:space="0" w:color="000000"/>
              <w:right w:val="nil"/>
            </w:tcBorders>
            <w:tcMar>
              <w:top w:w="110" w:type="dxa"/>
              <w:left w:w="43" w:type="dxa"/>
              <w:bottom w:w="36" w:type="dxa"/>
              <w:right w:w="43" w:type="dxa"/>
            </w:tcMar>
            <w:vAlign w:val="bottom"/>
          </w:tcPr>
          <w:p w14:paraId="4C6F5DD5" w14:textId="77777777" w:rsidR="00F52703" w:rsidRPr="00A61365" w:rsidRDefault="00962653" w:rsidP="00A61365">
            <w:r w:rsidRPr="00A61365">
              <w:t>255 400</w:t>
            </w:r>
          </w:p>
        </w:tc>
      </w:tr>
    </w:tbl>
    <w:p w14:paraId="1A4BAAC8" w14:textId="77777777" w:rsidR="00F52703" w:rsidRPr="00A61365" w:rsidRDefault="00962653" w:rsidP="00A61365">
      <w:pPr>
        <w:pStyle w:val="tabell-noter"/>
        <w:rPr>
          <w:rStyle w:val="skrift-hevet"/>
        </w:rPr>
      </w:pPr>
      <w:r w:rsidRPr="00A61365">
        <w:rPr>
          <w:rStyle w:val="skrift-hevet"/>
        </w:rPr>
        <w:t>1</w:t>
      </w:r>
      <w:r w:rsidRPr="00A61365">
        <w:tab/>
        <w:t>Bruker og ektefelle/samboer, samt barn under 17 år.</w:t>
      </w:r>
    </w:p>
    <w:p w14:paraId="63E37B64" w14:textId="77777777" w:rsidR="00F52703" w:rsidRPr="00A61365" w:rsidRDefault="00962653" w:rsidP="00A61365">
      <w:pPr>
        <w:pStyle w:val="tabell-noter"/>
        <w:rPr>
          <w:rStyle w:val="skrift-hevet"/>
        </w:rPr>
      </w:pPr>
      <w:r w:rsidRPr="00A61365">
        <w:rPr>
          <w:rStyle w:val="skrift-hevet"/>
        </w:rPr>
        <w:t>2</w:t>
      </w:r>
      <w:r w:rsidRPr="00A61365">
        <w:tab/>
        <w:t>Aktivitet basert på gårdens ressurser.</w:t>
      </w:r>
    </w:p>
    <w:p w14:paraId="2901A922" w14:textId="77777777" w:rsidR="00F52703" w:rsidRPr="00A61365" w:rsidRDefault="00962653" w:rsidP="00A61365">
      <w:pPr>
        <w:pStyle w:val="Kilde"/>
      </w:pPr>
      <w:r w:rsidRPr="00A61365">
        <w:t>NIBIO</w:t>
      </w:r>
    </w:p>
    <w:p w14:paraId="3FC25638" w14:textId="77777777" w:rsidR="00F52703" w:rsidRPr="00A61365" w:rsidRDefault="00962653" w:rsidP="00A61365">
      <w:pPr>
        <w:pStyle w:val="avsnitt-tittel"/>
      </w:pPr>
      <w:r w:rsidRPr="00A61365">
        <w:t>Arbeidsforbruk</w:t>
      </w:r>
    </w:p>
    <w:p w14:paraId="1D726628" w14:textId="5E2BBFD7" w:rsidR="00F52703" w:rsidRPr="00A61365" w:rsidRDefault="00962653" w:rsidP="00A61365">
      <w:r w:rsidRPr="00A61365">
        <w:t>Både ubetalt og betalt leid arbeid og arbeidet til familien, blir registrert i timer etter medgått arbeidstid. For personer som er yngre enn 18 år eller eldre enn 65 år, blir arbeidstimene regnet om til fullverdige timer som vist i tabell 4.7.</w:t>
      </w:r>
    </w:p>
    <w:p w14:paraId="4F6B777E" w14:textId="68D3F530" w:rsidR="00A61365" w:rsidRPr="00A61365" w:rsidRDefault="00A61365" w:rsidP="00A61365">
      <w:pPr>
        <w:pStyle w:val="tabell-tittel"/>
      </w:pPr>
      <w:r w:rsidRPr="00A61365">
        <w:t>Omregningsfaktor for arbeidstimer etter alder</w:t>
      </w:r>
    </w:p>
    <w:p w14:paraId="48C5CEC5" w14:textId="77777777" w:rsidR="00F52703" w:rsidRPr="00A61365" w:rsidRDefault="00962653" w:rsidP="00A61365">
      <w:pPr>
        <w:pStyle w:val="Tabellnavn"/>
      </w:pPr>
      <w:r w:rsidRPr="00A61365">
        <w:t>02J1xt1</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160"/>
        <w:gridCol w:w="2420"/>
      </w:tblGrid>
      <w:tr w:rsidR="00F52703" w:rsidRPr="00A61365" w14:paraId="2F7DAB6D" w14:textId="77777777">
        <w:trPr>
          <w:trHeight w:val="340"/>
        </w:trPr>
        <w:tc>
          <w:tcPr>
            <w:tcW w:w="2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6B4396" w14:textId="77777777" w:rsidR="00F52703" w:rsidRPr="00A61365" w:rsidRDefault="00F52703" w:rsidP="00A61365"/>
        </w:tc>
        <w:tc>
          <w:tcPr>
            <w:tcW w:w="24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0C9A05" w14:textId="77777777" w:rsidR="00F52703" w:rsidRPr="00A61365" w:rsidRDefault="00962653" w:rsidP="00A61365">
            <w:r w:rsidRPr="00A61365">
              <w:t>Multiplikasjonsfaktor</w:t>
            </w:r>
          </w:p>
        </w:tc>
      </w:tr>
      <w:tr w:rsidR="00F52703" w:rsidRPr="00A61365" w14:paraId="4A990BDB" w14:textId="77777777">
        <w:trPr>
          <w:trHeight w:val="360"/>
        </w:trPr>
        <w:tc>
          <w:tcPr>
            <w:tcW w:w="2160" w:type="dxa"/>
            <w:tcBorders>
              <w:top w:val="single" w:sz="4" w:space="0" w:color="000000"/>
              <w:left w:val="nil"/>
              <w:bottom w:val="nil"/>
              <w:right w:val="nil"/>
            </w:tcBorders>
            <w:tcMar>
              <w:top w:w="120" w:type="dxa"/>
              <w:left w:w="43" w:type="dxa"/>
              <w:bottom w:w="43" w:type="dxa"/>
              <w:right w:w="43" w:type="dxa"/>
            </w:tcMar>
          </w:tcPr>
          <w:p w14:paraId="032646DF" w14:textId="77777777" w:rsidR="00F52703" w:rsidRPr="00A61365" w:rsidRDefault="00962653" w:rsidP="00A61365">
            <w:r w:rsidRPr="00A61365">
              <w:t>12–14 år</w:t>
            </w:r>
          </w:p>
        </w:tc>
        <w:tc>
          <w:tcPr>
            <w:tcW w:w="2420" w:type="dxa"/>
            <w:tcBorders>
              <w:top w:val="single" w:sz="4" w:space="0" w:color="000000"/>
              <w:left w:val="nil"/>
              <w:bottom w:val="nil"/>
              <w:right w:val="nil"/>
            </w:tcBorders>
            <w:tcMar>
              <w:top w:w="120" w:type="dxa"/>
              <w:left w:w="43" w:type="dxa"/>
              <w:bottom w:w="43" w:type="dxa"/>
              <w:right w:w="43" w:type="dxa"/>
            </w:tcMar>
            <w:vAlign w:val="bottom"/>
          </w:tcPr>
          <w:p w14:paraId="6E799D6B" w14:textId="77777777" w:rsidR="00F52703" w:rsidRPr="00A61365" w:rsidRDefault="00962653" w:rsidP="00A61365">
            <w:r w:rsidRPr="00A61365">
              <w:t>0,6</w:t>
            </w:r>
          </w:p>
        </w:tc>
      </w:tr>
      <w:tr w:rsidR="00F52703" w:rsidRPr="00A61365" w14:paraId="45EBD39E" w14:textId="77777777">
        <w:trPr>
          <w:trHeight w:val="360"/>
        </w:trPr>
        <w:tc>
          <w:tcPr>
            <w:tcW w:w="2160" w:type="dxa"/>
            <w:tcBorders>
              <w:top w:val="nil"/>
              <w:left w:val="nil"/>
              <w:bottom w:val="nil"/>
              <w:right w:val="nil"/>
            </w:tcBorders>
            <w:tcMar>
              <w:top w:w="120" w:type="dxa"/>
              <w:left w:w="43" w:type="dxa"/>
              <w:bottom w:w="43" w:type="dxa"/>
              <w:right w:w="43" w:type="dxa"/>
            </w:tcMar>
          </w:tcPr>
          <w:p w14:paraId="6C68B662" w14:textId="77777777" w:rsidR="00F52703" w:rsidRPr="00A61365" w:rsidRDefault="00962653" w:rsidP="00A61365">
            <w:r w:rsidRPr="00A61365">
              <w:t>15–16 år</w:t>
            </w:r>
          </w:p>
        </w:tc>
        <w:tc>
          <w:tcPr>
            <w:tcW w:w="2420" w:type="dxa"/>
            <w:tcBorders>
              <w:top w:val="nil"/>
              <w:left w:val="nil"/>
              <w:bottom w:val="nil"/>
              <w:right w:val="nil"/>
            </w:tcBorders>
            <w:tcMar>
              <w:top w:w="120" w:type="dxa"/>
              <w:left w:w="43" w:type="dxa"/>
              <w:bottom w:w="43" w:type="dxa"/>
              <w:right w:w="43" w:type="dxa"/>
            </w:tcMar>
            <w:vAlign w:val="bottom"/>
          </w:tcPr>
          <w:p w14:paraId="0829C80A" w14:textId="77777777" w:rsidR="00F52703" w:rsidRPr="00A61365" w:rsidRDefault="00962653" w:rsidP="00A61365">
            <w:r w:rsidRPr="00A61365">
              <w:t>0,8</w:t>
            </w:r>
          </w:p>
        </w:tc>
      </w:tr>
      <w:tr w:rsidR="00F52703" w:rsidRPr="00A61365" w14:paraId="153B0EE0" w14:textId="77777777">
        <w:trPr>
          <w:trHeight w:val="360"/>
        </w:trPr>
        <w:tc>
          <w:tcPr>
            <w:tcW w:w="2160" w:type="dxa"/>
            <w:tcBorders>
              <w:top w:val="nil"/>
              <w:left w:val="nil"/>
              <w:bottom w:val="nil"/>
              <w:right w:val="nil"/>
            </w:tcBorders>
            <w:tcMar>
              <w:top w:w="120" w:type="dxa"/>
              <w:left w:w="43" w:type="dxa"/>
              <w:bottom w:w="43" w:type="dxa"/>
              <w:right w:w="43" w:type="dxa"/>
            </w:tcMar>
          </w:tcPr>
          <w:p w14:paraId="03221FC8" w14:textId="77777777" w:rsidR="00F52703" w:rsidRPr="00A61365" w:rsidRDefault="00962653" w:rsidP="00A61365">
            <w:r w:rsidRPr="00A61365">
              <w:t>17 år</w:t>
            </w:r>
          </w:p>
        </w:tc>
        <w:tc>
          <w:tcPr>
            <w:tcW w:w="2420" w:type="dxa"/>
            <w:tcBorders>
              <w:top w:val="nil"/>
              <w:left w:val="nil"/>
              <w:bottom w:val="nil"/>
              <w:right w:val="nil"/>
            </w:tcBorders>
            <w:tcMar>
              <w:top w:w="120" w:type="dxa"/>
              <w:left w:w="43" w:type="dxa"/>
              <w:bottom w:w="43" w:type="dxa"/>
              <w:right w:w="43" w:type="dxa"/>
            </w:tcMar>
            <w:vAlign w:val="bottom"/>
          </w:tcPr>
          <w:p w14:paraId="4F29E4CB" w14:textId="77777777" w:rsidR="00F52703" w:rsidRPr="00A61365" w:rsidRDefault="00962653" w:rsidP="00A61365">
            <w:r w:rsidRPr="00A61365">
              <w:t>0,9</w:t>
            </w:r>
          </w:p>
        </w:tc>
      </w:tr>
      <w:tr w:rsidR="00F52703" w:rsidRPr="00A61365" w14:paraId="71C41AF7" w14:textId="77777777">
        <w:trPr>
          <w:trHeight w:val="360"/>
        </w:trPr>
        <w:tc>
          <w:tcPr>
            <w:tcW w:w="2160" w:type="dxa"/>
            <w:tcBorders>
              <w:top w:val="nil"/>
              <w:left w:val="nil"/>
              <w:bottom w:val="nil"/>
              <w:right w:val="nil"/>
            </w:tcBorders>
            <w:tcMar>
              <w:top w:w="120" w:type="dxa"/>
              <w:left w:w="43" w:type="dxa"/>
              <w:bottom w:w="43" w:type="dxa"/>
              <w:right w:w="43" w:type="dxa"/>
            </w:tcMar>
          </w:tcPr>
          <w:p w14:paraId="15B66AAA" w14:textId="77777777" w:rsidR="00F52703" w:rsidRPr="00A61365" w:rsidRDefault="00962653" w:rsidP="00A61365">
            <w:r w:rsidRPr="00A61365">
              <w:t>66–70 år</w:t>
            </w:r>
          </w:p>
        </w:tc>
        <w:tc>
          <w:tcPr>
            <w:tcW w:w="2420" w:type="dxa"/>
            <w:tcBorders>
              <w:top w:val="nil"/>
              <w:left w:val="nil"/>
              <w:bottom w:val="nil"/>
              <w:right w:val="nil"/>
            </w:tcBorders>
            <w:tcMar>
              <w:top w:w="120" w:type="dxa"/>
              <w:left w:w="43" w:type="dxa"/>
              <w:bottom w:w="43" w:type="dxa"/>
              <w:right w:w="43" w:type="dxa"/>
            </w:tcMar>
            <w:vAlign w:val="bottom"/>
          </w:tcPr>
          <w:p w14:paraId="1226B395" w14:textId="77777777" w:rsidR="00F52703" w:rsidRPr="00A61365" w:rsidRDefault="00962653" w:rsidP="00A61365">
            <w:r w:rsidRPr="00A61365">
              <w:t>0,9</w:t>
            </w:r>
          </w:p>
        </w:tc>
      </w:tr>
      <w:tr w:rsidR="00F52703" w:rsidRPr="00A61365" w14:paraId="285E2DF5" w14:textId="77777777">
        <w:trPr>
          <w:trHeight w:val="360"/>
        </w:trPr>
        <w:tc>
          <w:tcPr>
            <w:tcW w:w="2160" w:type="dxa"/>
            <w:tcBorders>
              <w:top w:val="nil"/>
              <w:left w:val="nil"/>
              <w:bottom w:val="single" w:sz="4" w:space="0" w:color="000000"/>
              <w:right w:val="nil"/>
            </w:tcBorders>
            <w:tcMar>
              <w:top w:w="120" w:type="dxa"/>
              <w:left w:w="43" w:type="dxa"/>
              <w:bottom w:w="43" w:type="dxa"/>
              <w:right w:w="43" w:type="dxa"/>
            </w:tcMar>
          </w:tcPr>
          <w:p w14:paraId="0B4B6CA5" w14:textId="77777777" w:rsidR="00F52703" w:rsidRPr="00A61365" w:rsidRDefault="00962653" w:rsidP="00A61365">
            <w:r w:rsidRPr="00A61365">
              <w:t>over 70 år</w:t>
            </w:r>
          </w:p>
        </w:tc>
        <w:tc>
          <w:tcPr>
            <w:tcW w:w="2420" w:type="dxa"/>
            <w:tcBorders>
              <w:top w:val="nil"/>
              <w:left w:val="nil"/>
              <w:bottom w:val="single" w:sz="4" w:space="0" w:color="000000"/>
              <w:right w:val="nil"/>
            </w:tcBorders>
            <w:tcMar>
              <w:top w:w="120" w:type="dxa"/>
              <w:left w:w="43" w:type="dxa"/>
              <w:bottom w:w="43" w:type="dxa"/>
              <w:right w:w="43" w:type="dxa"/>
            </w:tcMar>
            <w:vAlign w:val="bottom"/>
          </w:tcPr>
          <w:p w14:paraId="6793B39B" w14:textId="77777777" w:rsidR="00F52703" w:rsidRPr="00A61365" w:rsidRDefault="00962653" w:rsidP="00A61365">
            <w:r w:rsidRPr="00A61365">
              <w:t>0,7</w:t>
            </w:r>
          </w:p>
        </w:tc>
      </w:tr>
    </w:tbl>
    <w:p w14:paraId="2026BE45" w14:textId="77777777" w:rsidR="00F52703" w:rsidRPr="00A61365" w:rsidRDefault="00962653" w:rsidP="00A61365">
      <w:r w:rsidRPr="00A61365">
        <w:t>Når kårfolk og barn over 17 år i familien har arbeidet i jord- eller skogbruket, blir arbeidstimene deres ført under leid ubetalt hjelp dersom de ikke er lønnet. Det blir regnet ut et særskilt vederlag for familiens eget arbeid på nyanlegg. Dette blir ført i balansen.</w:t>
      </w:r>
    </w:p>
    <w:p w14:paraId="095E163E" w14:textId="77777777" w:rsidR="00F52703" w:rsidRPr="00A61365" w:rsidRDefault="00962653" w:rsidP="00A61365">
      <w:pPr>
        <w:pStyle w:val="Overskrift3"/>
      </w:pPr>
      <w:r w:rsidRPr="00A61365">
        <w:lastRenderedPageBreak/>
        <w:t>Variasjon i driftsresultat</w:t>
      </w:r>
    </w:p>
    <w:p w14:paraId="7987EC56" w14:textId="77777777" w:rsidR="00F52703" w:rsidRPr="00A61365" w:rsidRDefault="00962653" w:rsidP="00A61365">
      <w:r w:rsidRPr="00A61365">
        <w:t>Hovedkriteriet for deltagelse i driftsgranskingene er at bruket må ha en standard omsetning på minst 150 000 kroner. Som det vil framgå av kapittel 4.4 har om lag 30 prosent av jordbruksbedriftene lavere standard omsetning enn brukene som inngår i driftsgranskingene. Selv om den minste knappe tredelen ikke inngår, har brukene i driftsgranskingene likevel betydelig variasjon i økonomisk resultat. Figur 4.7 viser vederlag til arbeid og egenkapital per årsverk i 2020.</w:t>
      </w:r>
    </w:p>
    <w:p w14:paraId="6E8298B3" w14:textId="77777777" w:rsidR="00F52703" w:rsidRPr="00A61365" w:rsidRDefault="00962653" w:rsidP="00A61365">
      <w:r w:rsidRPr="00A61365">
        <w:t>En betydelig andel hadde negativ inntekt og spredningen er avtakende med økende driftsomfang, målt i arbeidsforbruk.</w:t>
      </w:r>
    </w:p>
    <w:p w14:paraId="2328F5CD" w14:textId="21E21119" w:rsidR="00F52703" w:rsidRPr="00A61365" w:rsidRDefault="00767594" w:rsidP="00A61365">
      <w:r>
        <w:rPr>
          <w:noProof/>
        </w:rPr>
        <w:drawing>
          <wp:inline distT="0" distB="0" distL="0" distR="0" wp14:anchorId="4D18D269" wp14:editId="30F42953">
            <wp:extent cx="6076950" cy="3590925"/>
            <wp:effectExtent l="0" t="0" r="0" b="952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56A8D2A" w14:textId="77777777" w:rsidR="00F52703" w:rsidRPr="00A61365" w:rsidRDefault="00962653" w:rsidP="00A61365">
      <w:pPr>
        <w:pStyle w:val="figur-tittel"/>
      </w:pPr>
      <w:r w:rsidRPr="00A61365">
        <w:t>Spredningen i vederlag til arbeid og egenkapital per årsverk i Driftsgranskingene for 2020</w:t>
      </w:r>
    </w:p>
    <w:p w14:paraId="13B68058" w14:textId="77777777" w:rsidR="00F52703" w:rsidRPr="00A61365" w:rsidRDefault="00962653" w:rsidP="00A61365">
      <w:pPr>
        <w:pStyle w:val="Kilde"/>
      </w:pPr>
      <w:r w:rsidRPr="00A61365">
        <w:t>NIBIO</w:t>
      </w:r>
    </w:p>
    <w:p w14:paraId="5B665BA7" w14:textId="59C9D3DD" w:rsidR="00F52703" w:rsidRPr="00A61365" w:rsidRDefault="00962653" w:rsidP="00A61365">
      <w:r w:rsidRPr="00A61365">
        <w:t>Driftsgranskingene presenterer også resultater for beste og dårligste tredel innenfor de største produksjonene. Tabell 4.8 viser gjennomsnittlig resultat, samt svakeste og beste tredel for de største produksjonene.</w:t>
      </w:r>
    </w:p>
    <w:p w14:paraId="2ED1B022" w14:textId="3D5EE2F1" w:rsidR="00A61365" w:rsidRPr="00A61365" w:rsidRDefault="00A61365" w:rsidP="00A61365">
      <w:pPr>
        <w:pStyle w:val="tabell-tittel"/>
      </w:pPr>
      <w:r w:rsidRPr="00A61365">
        <w:t>Variasjon i resultatet vederlag til arbeid og egenkapital per årsverk i 2020</w:t>
      </w:r>
    </w:p>
    <w:p w14:paraId="00D6EB8A" w14:textId="77777777" w:rsidR="00F52703" w:rsidRPr="00A61365" w:rsidRDefault="00962653" w:rsidP="00A61365">
      <w:pPr>
        <w:pStyle w:val="Tabellnavn"/>
      </w:pPr>
      <w:r w:rsidRPr="00A61365">
        <w:t>04J1xt2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5320"/>
        <w:gridCol w:w="1400"/>
        <w:gridCol w:w="1400"/>
        <w:gridCol w:w="1400"/>
      </w:tblGrid>
      <w:tr w:rsidR="00F52703" w:rsidRPr="00A61365" w14:paraId="3E5CDB9A" w14:textId="77777777">
        <w:trPr>
          <w:trHeight w:val="320"/>
        </w:trPr>
        <w:tc>
          <w:tcPr>
            <w:tcW w:w="53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6D6E9DC" w14:textId="77777777" w:rsidR="00F52703" w:rsidRPr="00A61365" w:rsidRDefault="00962653" w:rsidP="00A61365">
            <w:r w:rsidRPr="00A61365">
              <w:t>Produksjon, område og størrelse</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DD65B7D" w14:textId="77777777" w:rsidR="00F52703" w:rsidRPr="00A61365" w:rsidRDefault="00962653" w:rsidP="00A61365">
            <w:r w:rsidRPr="00A61365">
              <w:t>Svakeste tredel</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809796" w14:textId="77777777" w:rsidR="00F52703" w:rsidRPr="00A61365" w:rsidRDefault="00962653" w:rsidP="00A61365">
            <w:r w:rsidRPr="00A61365">
              <w:t>Gjennomsnitt</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74432C7" w14:textId="77777777" w:rsidR="00F52703" w:rsidRPr="00A61365" w:rsidRDefault="00962653" w:rsidP="00A61365">
            <w:r w:rsidRPr="00A61365">
              <w:t>Beste tredel</w:t>
            </w:r>
          </w:p>
        </w:tc>
      </w:tr>
      <w:tr w:rsidR="00F52703" w:rsidRPr="00A61365" w14:paraId="18D43EA7" w14:textId="77777777">
        <w:trPr>
          <w:trHeight w:val="340"/>
        </w:trPr>
        <w:tc>
          <w:tcPr>
            <w:tcW w:w="5320" w:type="dxa"/>
            <w:tcBorders>
              <w:top w:val="single" w:sz="4" w:space="0" w:color="000000"/>
              <w:left w:val="nil"/>
              <w:bottom w:val="nil"/>
              <w:right w:val="nil"/>
            </w:tcBorders>
            <w:tcMar>
              <w:top w:w="100" w:type="dxa"/>
              <w:left w:w="43" w:type="dxa"/>
              <w:bottom w:w="40" w:type="dxa"/>
              <w:right w:w="43" w:type="dxa"/>
            </w:tcMar>
          </w:tcPr>
          <w:p w14:paraId="0B617E96" w14:textId="77777777" w:rsidR="00F52703" w:rsidRPr="00A61365" w:rsidRDefault="00962653" w:rsidP="00A61365">
            <w:r w:rsidRPr="00A61365">
              <w:t>Kumelk og storfeslakt: 15–30 årskyr, Vestlandet</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3641F997" w14:textId="77777777" w:rsidR="00F52703" w:rsidRPr="00A61365" w:rsidRDefault="00962653" w:rsidP="00A61365">
            <w:r w:rsidRPr="00A61365">
              <w:t>220 900</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1C10D912" w14:textId="77777777" w:rsidR="00F52703" w:rsidRPr="00A61365" w:rsidRDefault="00962653" w:rsidP="00A61365">
            <w:r w:rsidRPr="00A61365">
              <w:t>315 100</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4D643864" w14:textId="77777777" w:rsidR="00F52703" w:rsidRPr="00A61365" w:rsidRDefault="00962653" w:rsidP="00A61365">
            <w:r w:rsidRPr="00A61365">
              <w:t>430 200</w:t>
            </w:r>
          </w:p>
        </w:tc>
      </w:tr>
      <w:tr w:rsidR="00F52703" w:rsidRPr="00A61365" w14:paraId="2FCDC64E" w14:textId="77777777">
        <w:trPr>
          <w:trHeight w:val="600"/>
        </w:trPr>
        <w:tc>
          <w:tcPr>
            <w:tcW w:w="5320" w:type="dxa"/>
            <w:tcBorders>
              <w:top w:val="nil"/>
              <w:left w:val="nil"/>
              <w:bottom w:val="nil"/>
              <w:right w:val="nil"/>
            </w:tcBorders>
            <w:tcMar>
              <w:top w:w="100" w:type="dxa"/>
              <w:left w:w="43" w:type="dxa"/>
              <w:bottom w:w="40" w:type="dxa"/>
              <w:right w:w="43" w:type="dxa"/>
            </w:tcMar>
          </w:tcPr>
          <w:p w14:paraId="21745CD8" w14:textId="77777777" w:rsidR="00F52703" w:rsidRPr="00A61365" w:rsidRDefault="00962653" w:rsidP="00A61365">
            <w:r w:rsidRPr="00A61365">
              <w:t xml:space="preserve">Kumelk og storfeslakt: 15–30 årskyr, </w:t>
            </w:r>
            <w:r w:rsidRPr="00A61365">
              <w:br/>
              <w:t>«Andre bygder» i Trøndelag</w:t>
            </w:r>
          </w:p>
        </w:tc>
        <w:tc>
          <w:tcPr>
            <w:tcW w:w="1400" w:type="dxa"/>
            <w:tcBorders>
              <w:top w:val="nil"/>
              <w:left w:val="nil"/>
              <w:bottom w:val="nil"/>
              <w:right w:val="nil"/>
            </w:tcBorders>
            <w:tcMar>
              <w:top w:w="100" w:type="dxa"/>
              <w:left w:w="43" w:type="dxa"/>
              <w:bottom w:w="40" w:type="dxa"/>
              <w:right w:w="43" w:type="dxa"/>
            </w:tcMar>
            <w:vAlign w:val="bottom"/>
          </w:tcPr>
          <w:p w14:paraId="081A8B96" w14:textId="77777777" w:rsidR="00F52703" w:rsidRPr="00A61365" w:rsidRDefault="00962653" w:rsidP="00A61365">
            <w:r w:rsidRPr="00A61365">
              <w:t>116 300</w:t>
            </w:r>
          </w:p>
        </w:tc>
        <w:tc>
          <w:tcPr>
            <w:tcW w:w="1400" w:type="dxa"/>
            <w:tcBorders>
              <w:top w:val="nil"/>
              <w:left w:val="nil"/>
              <w:bottom w:val="nil"/>
              <w:right w:val="nil"/>
            </w:tcBorders>
            <w:tcMar>
              <w:top w:w="100" w:type="dxa"/>
              <w:left w:w="43" w:type="dxa"/>
              <w:bottom w:w="40" w:type="dxa"/>
              <w:right w:w="43" w:type="dxa"/>
            </w:tcMar>
            <w:vAlign w:val="bottom"/>
          </w:tcPr>
          <w:p w14:paraId="7D69A70C" w14:textId="77777777" w:rsidR="00F52703" w:rsidRPr="00A61365" w:rsidRDefault="00962653" w:rsidP="00A61365">
            <w:r w:rsidRPr="00A61365">
              <w:t>336 300</w:t>
            </w:r>
          </w:p>
        </w:tc>
        <w:tc>
          <w:tcPr>
            <w:tcW w:w="1400" w:type="dxa"/>
            <w:tcBorders>
              <w:top w:val="nil"/>
              <w:left w:val="nil"/>
              <w:bottom w:val="nil"/>
              <w:right w:val="nil"/>
            </w:tcBorders>
            <w:tcMar>
              <w:top w:w="100" w:type="dxa"/>
              <w:left w:w="43" w:type="dxa"/>
              <w:bottom w:w="40" w:type="dxa"/>
              <w:right w:w="43" w:type="dxa"/>
            </w:tcMar>
            <w:vAlign w:val="bottom"/>
          </w:tcPr>
          <w:p w14:paraId="593A61FB" w14:textId="77777777" w:rsidR="00F52703" w:rsidRPr="00A61365" w:rsidRDefault="00962653" w:rsidP="00A61365">
            <w:r w:rsidRPr="00A61365">
              <w:t>497 800</w:t>
            </w:r>
          </w:p>
        </w:tc>
      </w:tr>
      <w:tr w:rsidR="00F52703" w:rsidRPr="00A61365" w14:paraId="128BCBBC" w14:textId="77777777">
        <w:trPr>
          <w:trHeight w:val="340"/>
        </w:trPr>
        <w:tc>
          <w:tcPr>
            <w:tcW w:w="5320" w:type="dxa"/>
            <w:tcBorders>
              <w:top w:val="nil"/>
              <w:left w:val="nil"/>
              <w:bottom w:val="nil"/>
              <w:right w:val="nil"/>
            </w:tcBorders>
            <w:tcMar>
              <w:top w:w="100" w:type="dxa"/>
              <w:left w:w="43" w:type="dxa"/>
              <w:bottom w:w="40" w:type="dxa"/>
              <w:right w:w="43" w:type="dxa"/>
            </w:tcMar>
          </w:tcPr>
          <w:p w14:paraId="043D7C4D" w14:textId="77777777" w:rsidR="00F52703" w:rsidRPr="00A61365" w:rsidRDefault="00962653" w:rsidP="00A61365">
            <w:r w:rsidRPr="00A61365">
              <w:lastRenderedPageBreak/>
              <w:t>Kumelk og storfeslakt: 15–30 årskyr, Nord-Norge</w:t>
            </w:r>
          </w:p>
        </w:tc>
        <w:tc>
          <w:tcPr>
            <w:tcW w:w="1400" w:type="dxa"/>
            <w:tcBorders>
              <w:top w:val="nil"/>
              <w:left w:val="nil"/>
              <w:bottom w:val="nil"/>
              <w:right w:val="nil"/>
            </w:tcBorders>
            <w:tcMar>
              <w:top w:w="100" w:type="dxa"/>
              <w:left w:w="43" w:type="dxa"/>
              <w:bottom w:w="40" w:type="dxa"/>
              <w:right w:w="43" w:type="dxa"/>
            </w:tcMar>
            <w:vAlign w:val="bottom"/>
          </w:tcPr>
          <w:p w14:paraId="45D640E8" w14:textId="77777777" w:rsidR="00F52703" w:rsidRPr="00A61365" w:rsidRDefault="00962653" w:rsidP="00A61365">
            <w:r w:rsidRPr="00A61365">
              <w:t>255 000</w:t>
            </w:r>
          </w:p>
        </w:tc>
        <w:tc>
          <w:tcPr>
            <w:tcW w:w="1400" w:type="dxa"/>
            <w:tcBorders>
              <w:top w:val="nil"/>
              <w:left w:val="nil"/>
              <w:bottom w:val="nil"/>
              <w:right w:val="nil"/>
            </w:tcBorders>
            <w:tcMar>
              <w:top w:w="100" w:type="dxa"/>
              <w:left w:w="43" w:type="dxa"/>
              <w:bottom w:w="40" w:type="dxa"/>
              <w:right w:w="43" w:type="dxa"/>
            </w:tcMar>
            <w:vAlign w:val="bottom"/>
          </w:tcPr>
          <w:p w14:paraId="4784E131" w14:textId="77777777" w:rsidR="00F52703" w:rsidRPr="00A61365" w:rsidRDefault="00962653" w:rsidP="00A61365">
            <w:r w:rsidRPr="00A61365">
              <w:t>331 300</w:t>
            </w:r>
          </w:p>
        </w:tc>
        <w:tc>
          <w:tcPr>
            <w:tcW w:w="1400" w:type="dxa"/>
            <w:tcBorders>
              <w:top w:val="nil"/>
              <w:left w:val="nil"/>
              <w:bottom w:val="nil"/>
              <w:right w:val="nil"/>
            </w:tcBorders>
            <w:tcMar>
              <w:top w:w="100" w:type="dxa"/>
              <w:left w:w="43" w:type="dxa"/>
              <w:bottom w:w="40" w:type="dxa"/>
              <w:right w:w="43" w:type="dxa"/>
            </w:tcMar>
            <w:vAlign w:val="bottom"/>
          </w:tcPr>
          <w:p w14:paraId="4FBFF7A1" w14:textId="77777777" w:rsidR="00F52703" w:rsidRPr="00A61365" w:rsidRDefault="00962653" w:rsidP="00A61365">
            <w:r w:rsidRPr="00A61365">
              <w:t>462 000</w:t>
            </w:r>
          </w:p>
        </w:tc>
      </w:tr>
      <w:tr w:rsidR="00F52703" w:rsidRPr="00A61365" w14:paraId="4464A8CC" w14:textId="77777777">
        <w:trPr>
          <w:trHeight w:val="340"/>
        </w:trPr>
        <w:tc>
          <w:tcPr>
            <w:tcW w:w="5320" w:type="dxa"/>
            <w:tcBorders>
              <w:top w:val="nil"/>
              <w:left w:val="nil"/>
              <w:bottom w:val="nil"/>
              <w:right w:val="nil"/>
            </w:tcBorders>
            <w:tcMar>
              <w:top w:w="100" w:type="dxa"/>
              <w:left w:w="43" w:type="dxa"/>
              <w:bottom w:w="40" w:type="dxa"/>
              <w:right w:w="43" w:type="dxa"/>
            </w:tcMar>
          </w:tcPr>
          <w:p w14:paraId="1813A286" w14:textId="77777777" w:rsidR="00F52703" w:rsidRPr="00A61365" w:rsidRDefault="00962653" w:rsidP="00A61365">
            <w:r w:rsidRPr="00A61365">
              <w:t>Korndyrking: 200–300 daa</w:t>
            </w:r>
          </w:p>
        </w:tc>
        <w:tc>
          <w:tcPr>
            <w:tcW w:w="1400" w:type="dxa"/>
            <w:tcBorders>
              <w:top w:val="nil"/>
              <w:left w:val="nil"/>
              <w:bottom w:val="nil"/>
              <w:right w:val="nil"/>
            </w:tcBorders>
            <w:tcMar>
              <w:top w:w="100" w:type="dxa"/>
              <w:left w:w="43" w:type="dxa"/>
              <w:bottom w:w="40" w:type="dxa"/>
              <w:right w:w="43" w:type="dxa"/>
            </w:tcMar>
            <w:vAlign w:val="bottom"/>
          </w:tcPr>
          <w:p w14:paraId="444E9D23" w14:textId="77777777" w:rsidR="00F52703" w:rsidRPr="00A61365" w:rsidRDefault="00962653" w:rsidP="00A61365">
            <w:r w:rsidRPr="00A61365">
              <w:t>- 314 100</w:t>
            </w:r>
          </w:p>
        </w:tc>
        <w:tc>
          <w:tcPr>
            <w:tcW w:w="1400" w:type="dxa"/>
            <w:tcBorders>
              <w:top w:val="nil"/>
              <w:left w:val="nil"/>
              <w:bottom w:val="nil"/>
              <w:right w:val="nil"/>
            </w:tcBorders>
            <w:tcMar>
              <w:top w:w="100" w:type="dxa"/>
              <w:left w:w="43" w:type="dxa"/>
              <w:bottom w:w="40" w:type="dxa"/>
              <w:right w:w="43" w:type="dxa"/>
            </w:tcMar>
            <w:vAlign w:val="bottom"/>
          </w:tcPr>
          <w:p w14:paraId="16EF12DF" w14:textId="77777777" w:rsidR="00F52703" w:rsidRPr="00A61365" w:rsidRDefault="00962653" w:rsidP="00A61365">
            <w:r w:rsidRPr="00A61365">
              <w:t>149 000</w:t>
            </w:r>
          </w:p>
        </w:tc>
        <w:tc>
          <w:tcPr>
            <w:tcW w:w="1400" w:type="dxa"/>
            <w:tcBorders>
              <w:top w:val="nil"/>
              <w:left w:val="nil"/>
              <w:bottom w:val="nil"/>
              <w:right w:val="nil"/>
            </w:tcBorders>
            <w:tcMar>
              <w:top w:w="100" w:type="dxa"/>
              <w:left w:w="43" w:type="dxa"/>
              <w:bottom w:w="40" w:type="dxa"/>
              <w:right w:w="43" w:type="dxa"/>
            </w:tcMar>
            <w:vAlign w:val="bottom"/>
          </w:tcPr>
          <w:p w14:paraId="6CB3AF9A" w14:textId="77777777" w:rsidR="00F52703" w:rsidRPr="00A61365" w:rsidRDefault="00962653" w:rsidP="00A61365">
            <w:r w:rsidRPr="00A61365">
              <w:t>667 300</w:t>
            </w:r>
          </w:p>
        </w:tc>
      </w:tr>
      <w:tr w:rsidR="00F52703" w:rsidRPr="00A61365" w14:paraId="1A89327F" w14:textId="77777777">
        <w:trPr>
          <w:trHeight w:val="340"/>
        </w:trPr>
        <w:tc>
          <w:tcPr>
            <w:tcW w:w="5320" w:type="dxa"/>
            <w:tcBorders>
              <w:top w:val="nil"/>
              <w:left w:val="nil"/>
              <w:bottom w:val="nil"/>
              <w:right w:val="nil"/>
            </w:tcBorders>
            <w:tcMar>
              <w:top w:w="100" w:type="dxa"/>
              <w:left w:w="43" w:type="dxa"/>
              <w:bottom w:w="40" w:type="dxa"/>
              <w:right w:w="43" w:type="dxa"/>
            </w:tcMar>
          </w:tcPr>
          <w:p w14:paraId="64AC6BB4" w14:textId="77777777" w:rsidR="00F52703" w:rsidRPr="00A61365" w:rsidRDefault="00962653" w:rsidP="00A61365">
            <w:r w:rsidRPr="00A61365">
              <w:t>Korndyrking: 300–500 daa</w:t>
            </w:r>
          </w:p>
        </w:tc>
        <w:tc>
          <w:tcPr>
            <w:tcW w:w="1400" w:type="dxa"/>
            <w:tcBorders>
              <w:top w:val="nil"/>
              <w:left w:val="nil"/>
              <w:bottom w:val="nil"/>
              <w:right w:val="nil"/>
            </w:tcBorders>
            <w:tcMar>
              <w:top w:w="100" w:type="dxa"/>
              <w:left w:w="43" w:type="dxa"/>
              <w:bottom w:w="40" w:type="dxa"/>
              <w:right w:w="43" w:type="dxa"/>
            </w:tcMar>
            <w:vAlign w:val="bottom"/>
          </w:tcPr>
          <w:p w14:paraId="45ACD12D" w14:textId="77777777" w:rsidR="00F52703" w:rsidRPr="00A61365" w:rsidRDefault="00962653" w:rsidP="00A61365">
            <w:r w:rsidRPr="00A61365">
              <w:t>-1 121 700</w:t>
            </w:r>
          </w:p>
        </w:tc>
        <w:tc>
          <w:tcPr>
            <w:tcW w:w="1400" w:type="dxa"/>
            <w:tcBorders>
              <w:top w:val="nil"/>
              <w:left w:val="nil"/>
              <w:bottom w:val="nil"/>
              <w:right w:val="nil"/>
            </w:tcBorders>
            <w:tcMar>
              <w:top w:w="100" w:type="dxa"/>
              <w:left w:w="43" w:type="dxa"/>
              <w:bottom w:w="40" w:type="dxa"/>
              <w:right w:w="43" w:type="dxa"/>
            </w:tcMar>
            <w:vAlign w:val="bottom"/>
          </w:tcPr>
          <w:p w14:paraId="11E17DB2" w14:textId="77777777" w:rsidR="00F52703" w:rsidRPr="00A61365" w:rsidRDefault="00962653" w:rsidP="00A61365">
            <w:r w:rsidRPr="00A61365">
              <w:t>2 800</w:t>
            </w:r>
          </w:p>
        </w:tc>
        <w:tc>
          <w:tcPr>
            <w:tcW w:w="1400" w:type="dxa"/>
            <w:tcBorders>
              <w:top w:val="nil"/>
              <w:left w:val="nil"/>
              <w:bottom w:val="nil"/>
              <w:right w:val="nil"/>
            </w:tcBorders>
            <w:tcMar>
              <w:top w:w="100" w:type="dxa"/>
              <w:left w:w="43" w:type="dxa"/>
              <w:bottom w:w="40" w:type="dxa"/>
              <w:right w:w="43" w:type="dxa"/>
            </w:tcMar>
            <w:vAlign w:val="bottom"/>
          </w:tcPr>
          <w:p w14:paraId="129FE10C" w14:textId="77777777" w:rsidR="00F52703" w:rsidRPr="00A61365" w:rsidRDefault="00962653" w:rsidP="00A61365">
            <w:r w:rsidRPr="00A61365">
              <w:t>1 028 000</w:t>
            </w:r>
          </w:p>
        </w:tc>
      </w:tr>
      <w:tr w:rsidR="00F52703" w:rsidRPr="00A61365" w14:paraId="5F6A5E1B" w14:textId="77777777">
        <w:trPr>
          <w:trHeight w:val="340"/>
        </w:trPr>
        <w:tc>
          <w:tcPr>
            <w:tcW w:w="5320" w:type="dxa"/>
            <w:tcBorders>
              <w:top w:val="nil"/>
              <w:left w:val="nil"/>
              <w:bottom w:val="nil"/>
              <w:right w:val="nil"/>
            </w:tcBorders>
            <w:tcMar>
              <w:top w:w="100" w:type="dxa"/>
              <w:left w:w="43" w:type="dxa"/>
              <w:bottom w:w="40" w:type="dxa"/>
              <w:right w:w="43" w:type="dxa"/>
            </w:tcMar>
          </w:tcPr>
          <w:p w14:paraId="1C630143" w14:textId="77777777" w:rsidR="00F52703" w:rsidRPr="00A61365" w:rsidRDefault="00962653" w:rsidP="00A61365">
            <w:r w:rsidRPr="00A61365">
              <w:t>Korndyrking: Over 500 daa</w:t>
            </w:r>
          </w:p>
        </w:tc>
        <w:tc>
          <w:tcPr>
            <w:tcW w:w="1400" w:type="dxa"/>
            <w:tcBorders>
              <w:top w:val="nil"/>
              <w:left w:val="nil"/>
              <w:bottom w:val="nil"/>
              <w:right w:val="nil"/>
            </w:tcBorders>
            <w:tcMar>
              <w:top w:w="100" w:type="dxa"/>
              <w:left w:w="43" w:type="dxa"/>
              <w:bottom w:w="40" w:type="dxa"/>
              <w:right w:w="43" w:type="dxa"/>
            </w:tcMar>
            <w:vAlign w:val="bottom"/>
          </w:tcPr>
          <w:p w14:paraId="1D3439FD" w14:textId="77777777" w:rsidR="00F52703" w:rsidRPr="00A61365" w:rsidRDefault="00962653" w:rsidP="00A61365">
            <w:r w:rsidRPr="00A61365">
              <w:t>14 200</w:t>
            </w:r>
          </w:p>
        </w:tc>
        <w:tc>
          <w:tcPr>
            <w:tcW w:w="1400" w:type="dxa"/>
            <w:tcBorders>
              <w:top w:val="nil"/>
              <w:left w:val="nil"/>
              <w:bottom w:val="nil"/>
              <w:right w:val="nil"/>
            </w:tcBorders>
            <w:tcMar>
              <w:top w:w="100" w:type="dxa"/>
              <w:left w:w="43" w:type="dxa"/>
              <w:bottom w:w="40" w:type="dxa"/>
              <w:right w:w="43" w:type="dxa"/>
            </w:tcMar>
            <w:vAlign w:val="bottom"/>
          </w:tcPr>
          <w:p w14:paraId="77A15FCC" w14:textId="77777777" w:rsidR="00F52703" w:rsidRPr="00A61365" w:rsidRDefault="00962653" w:rsidP="00A61365">
            <w:r w:rsidRPr="00A61365">
              <w:t>514 100</w:t>
            </w:r>
          </w:p>
        </w:tc>
        <w:tc>
          <w:tcPr>
            <w:tcW w:w="1400" w:type="dxa"/>
            <w:tcBorders>
              <w:top w:val="nil"/>
              <w:left w:val="nil"/>
              <w:bottom w:val="nil"/>
              <w:right w:val="nil"/>
            </w:tcBorders>
            <w:tcMar>
              <w:top w:w="100" w:type="dxa"/>
              <w:left w:w="43" w:type="dxa"/>
              <w:bottom w:w="40" w:type="dxa"/>
              <w:right w:w="43" w:type="dxa"/>
            </w:tcMar>
            <w:vAlign w:val="bottom"/>
          </w:tcPr>
          <w:p w14:paraId="04E4FA7E" w14:textId="77777777" w:rsidR="00F52703" w:rsidRPr="00A61365" w:rsidRDefault="00962653" w:rsidP="00A61365">
            <w:r w:rsidRPr="00A61365">
              <w:t>1 017 300</w:t>
            </w:r>
          </w:p>
        </w:tc>
      </w:tr>
      <w:tr w:rsidR="00F52703" w:rsidRPr="00A61365" w14:paraId="4374A8AB" w14:textId="77777777">
        <w:trPr>
          <w:trHeight w:val="340"/>
        </w:trPr>
        <w:tc>
          <w:tcPr>
            <w:tcW w:w="5320" w:type="dxa"/>
            <w:tcBorders>
              <w:top w:val="nil"/>
              <w:left w:val="nil"/>
              <w:bottom w:val="nil"/>
              <w:right w:val="nil"/>
            </w:tcBorders>
            <w:tcMar>
              <w:top w:w="100" w:type="dxa"/>
              <w:left w:w="43" w:type="dxa"/>
              <w:bottom w:w="40" w:type="dxa"/>
              <w:right w:w="43" w:type="dxa"/>
            </w:tcMar>
          </w:tcPr>
          <w:p w14:paraId="0EA923B4" w14:textId="77777777" w:rsidR="00F52703" w:rsidRPr="00A61365" w:rsidRDefault="00962653" w:rsidP="00A61365">
            <w:r w:rsidRPr="00A61365">
              <w:t>Sauehold: 100–200 daa</w:t>
            </w:r>
          </w:p>
        </w:tc>
        <w:tc>
          <w:tcPr>
            <w:tcW w:w="1400" w:type="dxa"/>
            <w:tcBorders>
              <w:top w:val="nil"/>
              <w:left w:val="nil"/>
              <w:bottom w:val="nil"/>
              <w:right w:val="nil"/>
            </w:tcBorders>
            <w:tcMar>
              <w:top w:w="100" w:type="dxa"/>
              <w:left w:w="43" w:type="dxa"/>
              <w:bottom w:w="40" w:type="dxa"/>
              <w:right w:w="43" w:type="dxa"/>
            </w:tcMar>
            <w:vAlign w:val="bottom"/>
          </w:tcPr>
          <w:p w14:paraId="09CB6777" w14:textId="77777777" w:rsidR="00F52703" w:rsidRPr="00A61365" w:rsidRDefault="00962653" w:rsidP="00A61365">
            <w:r w:rsidRPr="00A61365">
              <w:t>-57 900</w:t>
            </w:r>
          </w:p>
        </w:tc>
        <w:tc>
          <w:tcPr>
            <w:tcW w:w="1400" w:type="dxa"/>
            <w:tcBorders>
              <w:top w:val="nil"/>
              <w:left w:val="nil"/>
              <w:bottom w:val="nil"/>
              <w:right w:val="nil"/>
            </w:tcBorders>
            <w:tcMar>
              <w:top w:w="100" w:type="dxa"/>
              <w:left w:w="43" w:type="dxa"/>
              <w:bottom w:w="40" w:type="dxa"/>
              <w:right w:w="43" w:type="dxa"/>
            </w:tcMar>
            <w:vAlign w:val="bottom"/>
          </w:tcPr>
          <w:p w14:paraId="5B4D071C" w14:textId="77777777" w:rsidR="00F52703" w:rsidRPr="00A61365" w:rsidRDefault="00962653" w:rsidP="00A61365">
            <w:r w:rsidRPr="00A61365">
              <w:t>61 200</w:t>
            </w:r>
          </w:p>
        </w:tc>
        <w:tc>
          <w:tcPr>
            <w:tcW w:w="1400" w:type="dxa"/>
            <w:tcBorders>
              <w:top w:val="nil"/>
              <w:left w:val="nil"/>
              <w:bottom w:val="nil"/>
              <w:right w:val="nil"/>
            </w:tcBorders>
            <w:tcMar>
              <w:top w:w="100" w:type="dxa"/>
              <w:left w:w="43" w:type="dxa"/>
              <w:bottom w:w="40" w:type="dxa"/>
              <w:right w:w="43" w:type="dxa"/>
            </w:tcMar>
            <w:vAlign w:val="bottom"/>
          </w:tcPr>
          <w:p w14:paraId="3516B6EE" w14:textId="77777777" w:rsidR="00F52703" w:rsidRPr="00A61365" w:rsidRDefault="00962653" w:rsidP="00A61365">
            <w:r w:rsidRPr="00A61365">
              <w:t>187 000</w:t>
            </w:r>
          </w:p>
        </w:tc>
      </w:tr>
      <w:tr w:rsidR="00F52703" w:rsidRPr="00A61365" w14:paraId="3B5DCD1F" w14:textId="77777777">
        <w:trPr>
          <w:trHeight w:val="340"/>
        </w:trPr>
        <w:tc>
          <w:tcPr>
            <w:tcW w:w="5320" w:type="dxa"/>
            <w:tcBorders>
              <w:top w:val="nil"/>
              <w:left w:val="nil"/>
              <w:bottom w:val="nil"/>
              <w:right w:val="nil"/>
            </w:tcBorders>
            <w:tcMar>
              <w:top w:w="100" w:type="dxa"/>
              <w:left w:w="43" w:type="dxa"/>
              <w:bottom w:w="40" w:type="dxa"/>
              <w:right w:w="43" w:type="dxa"/>
            </w:tcMar>
          </w:tcPr>
          <w:p w14:paraId="6D778AA6" w14:textId="77777777" w:rsidR="00F52703" w:rsidRPr="00A61365" w:rsidRDefault="00962653" w:rsidP="00A61365">
            <w:r w:rsidRPr="00A61365">
              <w:t>Sauehold: 200–300 daa</w:t>
            </w:r>
          </w:p>
        </w:tc>
        <w:tc>
          <w:tcPr>
            <w:tcW w:w="1400" w:type="dxa"/>
            <w:tcBorders>
              <w:top w:val="nil"/>
              <w:left w:val="nil"/>
              <w:bottom w:val="nil"/>
              <w:right w:val="nil"/>
            </w:tcBorders>
            <w:tcMar>
              <w:top w:w="100" w:type="dxa"/>
              <w:left w:w="43" w:type="dxa"/>
              <w:bottom w:w="40" w:type="dxa"/>
              <w:right w:w="43" w:type="dxa"/>
            </w:tcMar>
            <w:vAlign w:val="bottom"/>
          </w:tcPr>
          <w:p w14:paraId="1E0EFD0A" w14:textId="77777777" w:rsidR="00F52703" w:rsidRPr="00A61365" w:rsidRDefault="00962653" w:rsidP="00A61365">
            <w:r w:rsidRPr="00A61365">
              <w:t>-6 100</w:t>
            </w:r>
          </w:p>
        </w:tc>
        <w:tc>
          <w:tcPr>
            <w:tcW w:w="1400" w:type="dxa"/>
            <w:tcBorders>
              <w:top w:val="nil"/>
              <w:left w:val="nil"/>
              <w:bottom w:val="nil"/>
              <w:right w:val="nil"/>
            </w:tcBorders>
            <w:tcMar>
              <w:top w:w="100" w:type="dxa"/>
              <w:left w:w="43" w:type="dxa"/>
              <w:bottom w:w="40" w:type="dxa"/>
              <w:right w:w="43" w:type="dxa"/>
            </w:tcMar>
            <w:vAlign w:val="bottom"/>
          </w:tcPr>
          <w:p w14:paraId="400E307D" w14:textId="77777777" w:rsidR="00F52703" w:rsidRPr="00A61365" w:rsidRDefault="00962653" w:rsidP="00A61365">
            <w:r w:rsidRPr="00A61365">
              <w:t>165 400</w:t>
            </w:r>
          </w:p>
        </w:tc>
        <w:tc>
          <w:tcPr>
            <w:tcW w:w="1400" w:type="dxa"/>
            <w:tcBorders>
              <w:top w:val="nil"/>
              <w:left w:val="nil"/>
              <w:bottom w:val="nil"/>
              <w:right w:val="nil"/>
            </w:tcBorders>
            <w:tcMar>
              <w:top w:w="100" w:type="dxa"/>
              <w:left w:w="43" w:type="dxa"/>
              <w:bottom w:w="40" w:type="dxa"/>
              <w:right w:w="43" w:type="dxa"/>
            </w:tcMar>
            <w:vAlign w:val="bottom"/>
          </w:tcPr>
          <w:p w14:paraId="7B670CAA" w14:textId="77777777" w:rsidR="00F52703" w:rsidRPr="00A61365" w:rsidRDefault="00962653" w:rsidP="00A61365">
            <w:r w:rsidRPr="00A61365">
              <w:t>306 500</w:t>
            </w:r>
          </w:p>
        </w:tc>
      </w:tr>
      <w:tr w:rsidR="00F52703" w:rsidRPr="00A61365" w14:paraId="470DB228" w14:textId="77777777">
        <w:trPr>
          <w:trHeight w:val="340"/>
        </w:trPr>
        <w:tc>
          <w:tcPr>
            <w:tcW w:w="5320" w:type="dxa"/>
            <w:tcBorders>
              <w:top w:val="nil"/>
              <w:left w:val="nil"/>
              <w:bottom w:val="single" w:sz="4" w:space="0" w:color="000000"/>
              <w:right w:val="nil"/>
            </w:tcBorders>
            <w:tcMar>
              <w:top w:w="100" w:type="dxa"/>
              <w:left w:w="43" w:type="dxa"/>
              <w:bottom w:w="40" w:type="dxa"/>
              <w:right w:w="43" w:type="dxa"/>
            </w:tcMar>
          </w:tcPr>
          <w:p w14:paraId="1892DF61" w14:textId="77777777" w:rsidR="00F52703" w:rsidRPr="00A61365" w:rsidRDefault="00962653" w:rsidP="00A61365">
            <w:r w:rsidRPr="00A61365">
              <w:t>Sauehold: 300–500 daa</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559039CB" w14:textId="77777777" w:rsidR="00F52703" w:rsidRPr="00A61365" w:rsidRDefault="00962653" w:rsidP="00A61365">
            <w:r w:rsidRPr="00A61365">
              <w:t>57 400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19060B5F" w14:textId="77777777" w:rsidR="00F52703" w:rsidRPr="00A61365" w:rsidRDefault="00962653" w:rsidP="00A61365">
            <w:r w:rsidRPr="00A61365">
              <w:t>214 200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17EF0133" w14:textId="77777777" w:rsidR="00F52703" w:rsidRPr="00A61365" w:rsidRDefault="00962653" w:rsidP="00A61365">
            <w:r w:rsidRPr="00A61365">
              <w:t>360 900</w:t>
            </w:r>
          </w:p>
        </w:tc>
      </w:tr>
    </w:tbl>
    <w:p w14:paraId="7084AFD0" w14:textId="77777777" w:rsidR="00F52703" w:rsidRPr="00A61365" w:rsidRDefault="00962653" w:rsidP="00A61365">
      <w:pPr>
        <w:pStyle w:val="Kilde"/>
      </w:pPr>
      <w:r w:rsidRPr="00A61365">
        <w:t>NIBIO</w:t>
      </w:r>
    </w:p>
    <w:p w14:paraId="2D59A4FE" w14:textId="77777777" w:rsidR="00F52703" w:rsidRPr="00A61365" w:rsidRDefault="00962653" w:rsidP="00A61365">
      <w:pPr>
        <w:pStyle w:val="Overskrift2"/>
      </w:pPr>
      <w:r w:rsidRPr="00A61365">
        <w:t>Inndeling etter standard omsetning</w:t>
      </w:r>
    </w:p>
    <w:p w14:paraId="631B6370" w14:textId="77777777" w:rsidR="00F52703" w:rsidRPr="00A61365" w:rsidRDefault="00962653" w:rsidP="00A61365">
      <w:r w:rsidRPr="00A61365">
        <w:t>Standard omsetning er et utvalgskriterium til Driftsgranskingene, men resultater publiseres normalt ikke etter slik inndeling. Tabell 4.9 og 4.10 gir en oversikt over jordbruksbedriftene i Norge i 2020: antall, samlet standard omsetning og areal, inndelt etter standard omsetning (SO 2019) og inndelt i driftsformgruppene planteproduksjon og husdyrproduksjon/kombinert produksjon.</w:t>
      </w:r>
    </w:p>
    <w:p w14:paraId="2CC29E40" w14:textId="20B7F944" w:rsidR="00F52703" w:rsidRPr="00A61365" w:rsidRDefault="00962653" w:rsidP="00A61365">
      <w:r w:rsidRPr="00A61365">
        <w:t>Tabell 4.9 viser at i 2020 hadde nesten 63 prosent av norske jordbruksbedrifter en standard omsetning på under 500 000 kr. Disse jordbruksbedriftene stod for 13 prosent av total standard omsetning. Dette innebærer at knappe 40 prosent av jordbruksbedriftene står for mer enn 85 prosent av total standard omsetning for alle jordbruksbedrifter. Planteproduksjonene har en høyre andel (80 prosent) jordbruksbedrifter med standard omsetning under 500 000 enn husdyr- og kombinasjonsbruk (55 prosent). Om lag 30 prosent hadde i 2020 mindre enn 150 000 kroner i standard omsetning</w:t>
      </w:r>
    </w:p>
    <w:p w14:paraId="4CE25F53" w14:textId="236FC0C8" w:rsidR="00A61365" w:rsidRPr="00A61365" w:rsidRDefault="00A61365" w:rsidP="00A61365">
      <w:pPr>
        <w:pStyle w:val="tabell-tittel"/>
      </w:pPr>
      <w:r w:rsidRPr="00A61365">
        <w:t>Jordbruksbedrifter, standard omsetning og jordbruksareal i drift, inndelt etter standard omsetning og grupper av driftsformer, 2020</w:t>
      </w:r>
    </w:p>
    <w:p w14:paraId="413DB991" w14:textId="77777777" w:rsidR="00F52703" w:rsidRPr="00A61365" w:rsidRDefault="00962653" w:rsidP="00A61365">
      <w:pPr>
        <w:pStyle w:val="Tabellnavn"/>
      </w:pPr>
      <w:r w:rsidRPr="00A61365">
        <w:t>08J3xt2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2180"/>
        <w:gridCol w:w="940"/>
        <w:gridCol w:w="1060"/>
        <w:gridCol w:w="160"/>
        <w:gridCol w:w="940"/>
        <w:gridCol w:w="1020"/>
        <w:gridCol w:w="160"/>
        <w:gridCol w:w="1000"/>
        <w:gridCol w:w="1080"/>
        <w:gridCol w:w="940"/>
      </w:tblGrid>
      <w:tr w:rsidR="00F52703" w:rsidRPr="00A61365" w14:paraId="6035B6BA" w14:textId="77777777">
        <w:trPr>
          <w:trHeight w:val="320"/>
        </w:trPr>
        <w:tc>
          <w:tcPr>
            <w:tcW w:w="2180" w:type="dxa"/>
            <w:vMerge w:val="restart"/>
            <w:tcBorders>
              <w:top w:val="single" w:sz="4" w:space="0" w:color="000000"/>
              <w:left w:val="nil"/>
              <w:bottom w:val="single" w:sz="4" w:space="0" w:color="000000"/>
              <w:right w:val="nil"/>
            </w:tcBorders>
            <w:tcMar>
              <w:top w:w="100" w:type="dxa"/>
              <w:left w:w="43" w:type="dxa"/>
              <w:bottom w:w="40" w:type="dxa"/>
              <w:right w:w="43" w:type="dxa"/>
            </w:tcMar>
            <w:vAlign w:val="bottom"/>
          </w:tcPr>
          <w:p w14:paraId="34EDF73C" w14:textId="77777777" w:rsidR="00F52703" w:rsidRPr="00A61365" w:rsidRDefault="00962653" w:rsidP="00A61365">
            <w:r w:rsidRPr="00A61365">
              <w:t xml:space="preserve"> </w:t>
            </w:r>
          </w:p>
        </w:tc>
        <w:tc>
          <w:tcPr>
            <w:tcW w:w="6360" w:type="dxa"/>
            <w:gridSpan w:val="8"/>
            <w:tcBorders>
              <w:top w:val="single" w:sz="4" w:space="0" w:color="000000"/>
              <w:left w:val="nil"/>
              <w:bottom w:val="single" w:sz="4" w:space="0" w:color="000000"/>
              <w:right w:val="nil"/>
            </w:tcBorders>
            <w:tcMar>
              <w:top w:w="100" w:type="dxa"/>
              <w:left w:w="43" w:type="dxa"/>
              <w:bottom w:w="40" w:type="dxa"/>
              <w:right w:w="43" w:type="dxa"/>
            </w:tcMar>
            <w:vAlign w:val="bottom"/>
          </w:tcPr>
          <w:p w14:paraId="2832920A" w14:textId="77777777" w:rsidR="00F52703" w:rsidRPr="00A61365" w:rsidRDefault="00962653" w:rsidP="00A61365">
            <w:r w:rsidRPr="00A61365">
              <w:t>Standard omsetning, mill. kroner</w:t>
            </w:r>
          </w:p>
        </w:tc>
        <w:tc>
          <w:tcPr>
            <w:tcW w:w="940" w:type="dxa"/>
            <w:vMerge w:val="restart"/>
            <w:tcBorders>
              <w:top w:val="single" w:sz="4" w:space="0" w:color="000000"/>
              <w:left w:val="nil"/>
              <w:bottom w:val="single" w:sz="4" w:space="0" w:color="000000"/>
              <w:right w:val="nil"/>
            </w:tcBorders>
            <w:tcMar>
              <w:top w:w="100" w:type="dxa"/>
              <w:left w:w="43" w:type="dxa"/>
              <w:bottom w:w="40" w:type="dxa"/>
              <w:right w:w="43" w:type="dxa"/>
            </w:tcMar>
            <w:vAlign w:val="bottom"/>
          </w:tcPr>
          <w:p w14:paraId="371949EC" w14:textId="77777777" w:rsidR="00F52703" w:rsidRPr="00A61365" w:rsidRDefault="00962653" w:rsidP="00A61365">
            <w:r w:rsidRPr="00A61365">
              <w:t>Jordbruksareal</w:t>
            </w:r>
            <w:r w:rsidRPr="00A61365">
              <w:br/>
              <w:t xml:space="preserve"> i drift, 1 000 daa</w:t>
            </w:r>
          </w:p>
        </w:tc>
      </w:tr>
      <w:tr w:rsidR="00F52703" w:rsidRPr="00A61365" w14:paraId="5B6F919E" w14:textId="77777777">
        <w:trPr>
          <w:trHeight w:val="320"/>
        </w:trPr>
        <w:tc>
          <w:tcPr>
            <w:tcW w:w="2180" w:type="dxa"/>
            <w:vMerge/>
            <w:tcBorders>
              <w:top w:val="single" w:sz="4" w:space="0" w:color="000000"/>
              <w:left w:val="nil"/>
              <w:bottom w:val="single" w:sz="4" w:space="0" w:color="000000"/>
              <w:right w:val="nil"/>
            </w:tcBorders>
          </w:tcPr>
          <w:p w14:paraId="07AFEF2A" w14:textId="77777777" w:rsidR="00F52703" w:rsidRPr="00A61365" w:rsidRDefault="00F52703" w:rsidP="00767594"/>
        </w:tc>
        <w:tc>
          <w:tcPr>
            <w:tcW w:w="940" w:type="dxa"/>
            <w:tcBorders>
              <w:top w:val="nil"/>
              <w:left w:val="nil"/>
              <w:bottom w:val="nil"/>
              <w:right w:val="nil"/>
            </w:tcBorders>
            <w:tcMar>
              <w:top w:w="100" w:type="dxa"/>
              <w:left w:w="43" w:type="dxa"/>
              <w:bottom w:w="40" w:type="dxa"/>
              <w:right w:w="43" w:type="dxa"/>
            </w:tcMar>
            <w:vAlign w:val="bottom"/>
          </w:tcPr>
          <w:p w14:paraId="0376DFD3" w14:textId="77777777" w:rsidR="00F52703" w:rsidRPr="00A61365" w:rsidRDefault="00F52703" w:rsidP="00A61365"/>
        </w:tc>
        <w:tc>
          <w:tcPr>
            <w:tcW w:w="1060" w:type="dxa"/>
            <w:vMerge w:val="restart"/>
            <w:tcBorders>
              <w:top w:val="nil"/>
              <w:left w:val="nil"/>
              <w:bottom w:val="nil"/>
              <w:right w:val="nil"/>
            </w:tcBorders>
            <w:tcMar>
              <w:top w:w="100" w:type="dxa"/>
              <w:left w:w="43" w:type="dxa"/>
              <w:bottom w:w="40" w:type="dxa"/>
              <w:right w:w="43" w:type="dxa"/>
            </w:tcMar>
            <w:vAlign w:val="bottom"/>
          </w:tcPr>
          <w:p w14:paraId="027552A9" w14:textId="77777777" w:rsidR="00F52703" w:rsidRPr="00A61365" w:rsidRDefault="00962653" w:rsidP="00A61365">
            <w:r w:rsidRPr="00A61365">
              <w:t xml:space="preserve"> Standard omsetning</w:t>
            </w:r>
            <w:r w:rsidRPr="00A61365">
              <w:br/>
              <w:t xml:space="preserve"> i alt</w:t>
            </w:r>
          </w:p>
        </w:tc>
        <w:tc>
          <w:tcPr>
            <w:tcW w:w="160" w:type="dxa"/>
            <w:tcBorders>
              <w:top w:val="nil"/>
              <w:left w:val="nil"/>
              <w:bottom w:val="nil"/>
              <w:right w:val="nil"/>
            </w:tcBorders>
            <w:tcMar>
              <w:top w:w="100" w:type="dxa"/>
              <w:left w:w="43" w:type="dxa"/>
              <w:bottom w:w="40" w:type="dxa"/>
              <w:right w:w="43" w:type="dxa"/>
            </w:tcMar>
            <w:vAlign w:val="bottom"/>
          </w:tcPr>
          <w:p w14:paraId="69F0C8ED" w14:textId="77777777" w:rsidR="00F52703" w:rsidRPr="00A61365" w:rsidRDefault="00F52703" w:rsidP="00A61365"/>
        </w:tc>
        <w:tc>
          <w:tcPr>
            <w:tcW w:w="1960" w:type="dxa"/>
            <w:gridSpan w:val="2"/>
            <w:tcBorders>
              <w:top w:val="nil"/>
              <w:left w:val="nil"/>
              <w:bottom w:val="single" w:sz="4" w:space="0" w:color="000000"/>
              <w:right w:val="nil"/>
            </w:tcBorders>
            <w:tcMar>
              <w:top w:w="100" w:type="dxa"/>
              <w:left w:w="43" w:type="dxa"/>
              <w:bottom w:w="40" w:type="dxa"/>
              <w:right w:w="43" w:type="dxa"/>
            </w:tcMar>
            <w:vAlign w:val="bottom"/>
          </w:tcPr>
          <w:p w14:paraId="55591A65" w14:textId="77777777" w:rsidR="00F52703" w:rsidRPr="00A61365" w:rsidRDefault="00962653" w:rsidP="00A61365">
            <w:r w:rsidRPr="00A61365">
              <w:t>Planteproduksjon</w:t>
            </w:r>
          </w:p>
        </w:tc>
        <w:tc>
          <w:tcPr>
            <w:tcW w:w="160" w:type="dxa"/>
            <w:tcBorders>
              <w:top w:val="nil"/>
              <w:left w:val="nil"/>
              <w:bottom w:val="nil"/>
              <w:right w:val="nil"/>
            </w:tcBorders>
            <w:tcMar>
              <w:top w:w="100" w:type="dxa"/>
              <w:left w:w="43" w:type="dxa"/>
              <w:bottom w:w="40" w:type="dxa"/>
              <w:right w:w="43" w:type="dxa"/>
            </w:tcMar>
            <w:vAlign w:val="bottom"/>
          </w:tcPr>
          <w:p w14:paraId="56566D8E" w14:textId="77777777" w:rsidR="00F52703" w:rsidRPr="00A61365" w:rsidRDefault="00F52703" w:rsidP="00A61365"/>
        </w:tc>
        <w:tc>
          <w:tcPr>
            <w:tcW w:w="2080" w:type="dxa"/>
            <w:gridSpan w:val="2"/>
            <w:tcBorders>
              <w:top w:val="nil"/>
              <w:left w:val="nil"/>
              <w:bottom w:val="single" w:sz="4" w:space="0" w:color="000000"/>
              <w:right w:val="nil"/>
            </w:tcBorders>
            <w:tcMar>
              <w:top w:w="100" w:type="dxa"/>
              <w:left w:w="43" w:type="dxa"/>
              <w:bottom w:w="40" w:type="dxa"/>
              <w:right w:w="43" w:type="dxa"/>
            </w:tcMar>
            <w:vAlign w:val="bottom"/>
          </w:tcPr>
          <w:p w14:paraId="4CB5CAC2" w14:textId="77777777" w:rsidR="00F52703" w:rsidRPr="00A61365" w:rsidRDefault="00962653" w:rsidP="00A61365">
            <w:r w:rsidRPr="00A61365">
              <w:t>Husdyr og kombinasjon</w:t>
            </w:r>
          </w:p>
        </w:tc>
        <w:tc>
          <w:tcPr>
            <w:tcW w:w="940" w:type="dxa"/>
            <w:vMerge/>
            <w:tcBorders>
              <w:top w:val="single" w:sz="4" w:space="0" w:color="000000"/>
              <w:left w:val="nil"/>
              <w:bottom w:val="single" w:sz="4" w:space="0" w:color="000000"/>
              <w:right w:val="nil"/>
            </w:tcBorders>
          </w:tcPr>
          <w:p w14:paraId="75305D13" w14:textId="77777777" w:rsidR="00F52703" w:rsidRPr="00A61365" w:rsidRDefault="00F52703" w:rsidP="00767594"/>
        </w:tc>
      </w:tr>
      <w:tr w:rsidR="00F52703" w:rsidRPr="00A61365" w14:paraId="5714099C" w14:textId="77777777">
        <w:trPr>
          <w:trHeight w:val="840"/>
        </w:trPr>
        <w:tc>
          <w:tcPr>
            <w:tcW w:w="2180" w:type="dxa"/>
            <w:vMerge/>
            <w:tcBorders>
              <w:top w:val="single" w:sz="4" w:space="0" w:color="000000"/>
              <w:left w:val="nil"/>
              <w:bottom w:val="single" w:sz="4" w:space="0" w:color="000000"/>
              <w:right w:val="nil"/>
            </w:tcBorders>
          </w:tcPr>
          <w:p w14:paraId="62325401" w14:textId="77777777" w:rsidR="00F52703" w:rsidRPr="00A61365" w:rsidRDefault="00F52703" w:rsidP="00767594"/>
        </w:tc>
        <w:tc>
          <w:tcPr>
            <w:tcW w:w="940" w:type="dxa"/>
            <w:tcBorders>
              <w:top w:val="nil"/>
              <w:left w:val="nil"/>
              <w:bottom w:val="single" w:sz="4" w:space="0" w:color="000000"/>
              <w:right w:val="nil"/>
            </w:tcBorders>
            <w:tcMar>
              <w:top w:w="100" w:type="dxa"/>
              <w:left w:w="43" w:type="dxa"/>
              <w:bottom w:w="40" w:type="dxa"/>
              <w:right w:w="43" w:type="dxa"/>
            </w:tcMar>
            <w:vAlign w:val="bottom"/>
          </w:tcPr>
          <w:p w14:paraId="3FCDA300" w14:textId="77777777" w:rsidR="00F52703" w:rsidRPr="00A61365" w:rsidRDefault="00962653" w:rsidP="00A61365">
            <w:r w:rsidRPr="00A61365">
              <w:t>Jordbruksbedrifter</w:t>
            </w:r>
          </w:p>
        </w:tc>
        <w:tc>
          <w:tcPr>
            <w:tcW w:w="1060" w:type="dxa"/>
            <w:vMerge/>
            <w:tcBorders>
              <w:top w:val="nil"/>
              <w:left w:val="nil"/>
              <w:bottom w:val="nil"/>
              <w:right w:val="nil"/>
            </w:tcBorders>
          </w:tcPr>
          <w:p w14:paraId="4EF2FB69" w14:textId="77777777" w:rsidR="00F52703" w:rsidRPr="00A61365" w:rsidRDefault="00F52703" w:rsidP="00767594"/>
        </w:tc>
        <w:tc>
          <w:tcPr>
            <w:tcW w:w="160" w:type="dxa"/>
            <w:tcBorders>
              <w:top w:val="nil"/>
              <w:left w:val="nil"/>
              <w:bottom w:val="nil"/>
              <w:right w:val="nil"/>
            </w:tcBorders>
            <w:tcMar>
              <w:top w:w="100" w:type="dxa"/>
              <w:left w:w="43" w:type="dxa"/>
              <w:bottom w:w="40" w:type="dxa"/>
              <w:right w:w="43" w:type="dxa"/>
            </w:tcMar>
            <w:vAlign w:val="bottom"/>
          </w:tcPr>
          <w:p w14:paraId="5AA3BEC3" w14:textId="77777777" w:rsidR="00F52703" w:rsidRPr="00A61365" w:rsidRDefault="00F52703" w:rsidP="00A61365"/>
        </w:tc>
        <w:tc>
          <w:tcPr>
            <w:tcW w:w="940" w:type="dxa"/>
            <w:tcBorders>
              <w:top w:val="nil"/>
              <w:left w:val="nil"/>
              <w:bottom w:val="single" w:sz="4" w:space="0" w:color="000000"/>
              <w:right w:val="nil"/>
            </w:tcBorders>
            <w:tcMar>
              <w:top w:w="100" w:type="dxa"/>
              <w:left w:w="43" w:type="dxa"/>
              <w:bottom w:w="40" w:type="dxa"/>
              <w:right w:w="43" w:type="dxa"/>
            </w:tcMar>
            <w:vAlign w:val="bottom"/>
          </w:tcPr>
          <w:p w14:paraId="56DA33F4" w14:textId="77777777" w:rsidR="00F52703" w:rsidRPr="00A61365" w:rsidRDefault="00962653" w:rsidP="00A61365">
            <w:r w:rsidRPr="00A61365">
              <w:t>Antall</w:t>
            </w:r>
            <w:r w:rsidRPr="00A61365">
              <w:br/>
              <w:t xml:space="preserve"> bedrifter</w:t>
            </w:r>
          </w:p>
        </w:tc>
        <w:tc>
          <w:tcPr>
            <w:tcW w:w="1020" w:type="dxa"/>
            <w:tcBorders>
              <w:top w:val="nil"/>
              <w:left w:val="nil"/>
              <w:bottom w:val="single" w:sz="4" w:space="0" w:color="000000"/>
              <w:right w:val="nil"/>
            </w:tcBorders>
            <w:tcMar>
              <w:top w:w="100" w:type="dxa"/>
              <w:left w:w="43" w:type="dxa"/>
              <w:bottom w:w="40" w:type="dxa"/>
              <w:right w:w="43" w:type="dxa"/>
            </w:tcMar>
            <w:vAlign w:val="bottom"/>
          </w:tcPr>
          <w:p w14:paraId="0C07EDD0" w14:textId="77777777" w:rsidR="00F52703" w:rsidRPr="00A61365" w:rsidRDefault="00962653" w:rsidP="00A61365">
            <w:r w:rsidRPr="00A61365">
              <w:t xml:space="preserve"> Standard omsetning</w:t>
            </w:r>
          </w:p>
        </w:tc>
        <w:tc>
          <w:tcPr>
            <w:tcW w:w="160" w:type="dxa"/>
            <w:tcBorders>
              <w:top w:val="nil"/>
              <w:left w:val="nil"/>
              <w:bottom w:val="nil"/>
              <w:right w:val="nil"/>
            </w:tcBorders>
            <w:tcMar>
              <w:top w:w="100" w:type="dxa"/>
              <w:left w:w="43" w:type="dxa"/>
              <w:bottom w:w="40" w:type="dxa"/>
              <w:right w:w="43" w:type="dxa"/>
            </w:tcMar>
            <w:vAlign w:val="bottom"/>
          </w:tcPr>
          <w:p w14:paraId="273AF3B2" w14:textId="77777777" w:rsidR="00F52703" w:rsidRPr="00A61365" w:rsidRDefault="00F52703" w:rsidP="00A61365"/>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BA3B0CF" w14:textId="77777777" w:rsidR="00F52703" w:rsidRPr="00A61365" w:rsidRDefault="00962653" w:rsidP="00A61365">
            <w:r w:rsidRPr="00A61365">
              <w:t>Antall</w:t>
            </w:r>
            <w:r w:rsidRPr="00A61365">
              <w:br/>
              <w:t xml:space="preserve"> bedrifter</w:t>
            </w:r>
          </w:p>
        </w:tc>
        <w:tc>
          <w:tcPr>
            <w:tcW w:w="1080" w:type="dxa"/>
            <w:tcBorders>
              <w:top w:val="nil"/>
              <w:left w:val="nil"/>
              <w:bottom w:val="single" w:sz="4" w:space="0" w:color="000000"/>
              <w:right w:val="nil"/>
            </w:tcBorders>
            <w:tcMar>
              <w:top w:w="100" w:type="dxa"/>
              <w:left w:w="43" w:type="dxa"/>
              <w:bottom w:w="40" w:type="dxa"/>
              <w:right w:w="43" w:type="dxa"/>
            </w:tcMar>
            <w:vAlign w:val="bottom"/>
          </w:tcPr>
          <w:p w14:paraId="71C2B110" w14:textId="77777777" w:rsidR="00F52703" w:rsidRPr="00A61365" w:rsidRDefault="00962653" w:rsidP="00A61365">
            <w:r w:rsidRPr="00A61365">
              <w:t xml:space="preserve"> Standard omsetning</w:t>
            </w:r>
          </w:p>
        </w:tc>
        <w:tc>
          <w:tcPr>
            <w:tcW w:w="940" w:type="dxa"/>
            <w:vMerge/>
            <w:tcBorders>
              <w:top w:val="single" w:sz="4" w:space="0" w:color="000000"/>
              <w:left w:val="nil"/>
              <w:bottom w:val="single" w:sz="4" w:space="0" w:color="000000"/>
              <w:right w:val="nil"/>
            </w:tcBorders>
          </w:tcPr>
          <w:p w14:paraId="550FB809" w14:textId="77777777" w:rsidR="00F52703" w:rsidRPr="00A61365" w:rsidRDefault="00F52703" w:rsidP="00767594"/>
        </w:tc>
      </w:tr>
      <w:tr w:rsidR="00F52703" w:rsidRPr="00A61365" w14:paraId="71B027CA" w14:textId="77777777">
        <w:trPr>
          <w:trHeight w:val="340"/>
        </w:trPr>
        <w:tc>
          <w:tcPr>
            <w:tcW w:w="2180" w:type="dxa"/>
            <w:tcBorders>
              <w:top w:val="single" w:sz="4" w:space="0" w:color="000000"/>
              <w:left w:val="nil"/>
              <w:bottom w:val="single" w:sz="4" w:space="0" w:color="000000"/>
              <w:right w:val="nil"/>
            </w:tcBorders>
            <w:tcMar>
              <w:top w:w="100" w:type="dxa"/>
              <w:left w:w="43" w:type="dxa"/>
              <w:bottom w:w="40" w:type="dxa"/>
              <w:right w:w="43" w:type="dxa"/>
            </w:tcMar>
          </w:tcPr>
          <w:p w14:paraId="36C1856E" w14:textId="77777777" w:rsidR="00F52703" w:rsidRPr="00A61365" w:rsidRDefault="00962653" w:rsidP="00A61365">
            <w:r w:rsidRPr="00A61365">
              <w:rPr>
                <w:rStyle w:val="kursiv"/>
              </w:rPr>
              <w:t xml:space="preserve">Hele landet </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28AC0C" w14:textId="77777777" w:rsidR="00F52703" w:rsidRPr="00A61365" w:rsidRDefault="00962653" w:rsidP="00A61365">
            <w:r w:rsidRPr="00A61365">
              <w:rPr>
                <w:rStyle w:val="kursiv"/>
              </w:rPr>
              <w:t>38 713</w:t>
            </w:r>
          </w:p>
        </w:tc>
        <w:tc>
          <w:tcPr>
            <w:tcW w:w="10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5D0F17" w14:textId="77777777" w:rsidR="00F52703" w:rsidRPr="00A61365" w:rsidRDefault="00962653" w:rsidP="00A61365">
            <w:r w:rsidRPr="00A61365">
              <w:rPr>
                <w:rStyle w:val="kursiv"/>
              </w:rPr>
              <w:t>34 468</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18D12D"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1D93CC" w14:textId="77777777" w:rsidR="00F52703" w:rsidRPr="00A61365" w:rsidRDefault="00962653" w:rsidP="00A61365">
            <w:r w:rsidRPr="00A61365">
              <w:rPr>
                <w:rStyle w:val="kursiv"/>
              </w:rPr>
              <w:t>11 980</w:t>
            </w:r>
          </w:p>
        </w:tc>
        <w:tc>
          <w:tcPr>
            <w:tcW w:w="10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DBBDAE3" w14:textId="77777777" w:rsidR="00F52703" w:rsidRPr="00A61365" w:rsidRDefault="00962653" w:rsidP="00A61365">
            <w:r w:rsidRPr="00A61365">
              <w:rPr>
                <w:rStyle w:val="kursiv"/>
              </w:rPr>
              <w:t>9 135</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C9383D" w14:textId="77777777" w:rsidR="00F52703" w:rsidRPr="00A61365" w:rsidRDefault="00F52703" w:rsidP="00A61365"/>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7F6D13" w14:textId="77777777" w:rsidR="00F52703" w:rsidRPr="00A61365" w:rsidRDefault="00962653" w:rsidP="00A61365">
            <w:r w:rsidRPr="00A61365">
              <w:rPr>
                <w:rStyle w:val="kursiv"/>
              </w:rPr>
              <w:t>26 733</w:t>
            </w:r>
          </w:p>
        </w:tc>
        <w:tc>
          <w:tcPr>
            <w:tcW w:w="10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8867D7" w14:textId="77777777" w:rsidR="00F52703" w:rsidRPr="00A61365" w:rsidRDefault="00962653" w:rsidP="00A61365">
            <w:r w:rsidRPr="00A61365">
              <w:rPr>
                <w:rStyle w:val="kursiv"/>
              </w:rPr>
              <w:t>25 333</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04795A" w14:textId="77777777" w:rsidR="00F52703" w:rsidRPr="00A61365" w:rsidRDefault="00962653" w:rsidP="00A61365">
            <w:r w:rsidRPr="00A61365">
              <w:rPr>
                <w:rStyle w:val="kursiv"/>
              </w:rPr>
              <w:t>9 860</w:t>
            </w:r>
          </w:p>
        </w:tc>
      </w:tr>
      <w:tr w:rsidR="00F52703" w:rsidRPr="00A61365" w14:paraId="20318D26" w14:textId="77777777">
        <w:trPr>
          <w:trHeight w:val="340"/>
        </w:trPr>
        <w:tc>
          <w:tcPr>
            <w:tcW w:w="3120" w:type="dxa"/>
            <w:gridSpan w:val="2"/>
            <w:tcBorders>
              <w:top w:val="nil"/>
              <w:left w:val="nil"/>
              <w:bottom w:val="nil"/>
              <w:right w:val="nil"/>
            </w:tcBorders>
            <w:tcMar>
              <w:top w:w="100" w:type="dxa"/>
              <w:left w:w="43" w:type="dxa"/>
              <w:bottom w:w="40" w:type="dxa"/>
              <w:right w:w="43" w:type="dxa"/>
            </w:tcMar>
          </w:tcPr>
          <w:p w14:paraId="0DF37622" w14:textId="77777777" w:rsidR="00F52703" w:rsidRPr="00A61365" w:rsidRDefault="00962653" w:rsidP="00A61365">
            <w:r w:rsidRPr="00A61365">
              <w:rPr>
                <w:rStyle w:val="kursiv"/>
              </w:rPr>
              <w:t>Etter sum standard omsetning</w:t>
            </w:r>
          </w:p>
        </w:tc>
        <w:tc>
          <w:tcPr>
            <w:tcW w:w="1060" w:type="dxa"/>
            <w:tcBorders>
              <w:top w:val="nil"/>
              <w:left w:val="nil"/>
              <w:bottom w:val="nil"/>
              <w:right w:val="nil"/>
            </w:tcBorders>
            <w:tcMar>
              <w:top w:w="100" w:type="dxa"/>
              <w:left w:w="43" w:type="dxa"/>
              <w:bottom w:w="40" w:type="dxa"/>
              <w:right w:w="43" w:type="dxa"/>
            </w:tcMar>
            <w:vAlign w:val="bottom"/>
          </w:tcPr>
          <w:p w14:paraId="5007B2AB" w14:textId="77777777" w:rsidR="00F52703" w:rsidRPr="00A61365" w:rsidRDefault="00962653" w:rsidP="00A61365">
            <w:r w:rsidRPr="00A61365">
              <w:t xml:space="preserve"> </w:t>
            </w:r>
          </w:p>
        </w:tc>
        <w:tc>
          <w:tcPr>
            <w:tcW w:w="160" w:type="dxa"/>
            <w:tcBorders>
              <w:top w:val="nil"/>
              <w:left w:val="nil"/>
              <w:bottom w:val="nil"/>
              <w:right w:val="nil"/>
            </w:tcBorders>
            <w:tcMar>
              <w:top w:w="100" w:type="dxa"/>
              <w:left w:w="43" w:type="dxa"/>
              <w:bottom w:w="40" w:type="dxa"/>
              <w:right w:w="43" w:type="dxa"/>
            </w:tcMar>
            <w:vAlign w:val="bottom"/>
          </w:tcPr>
          <w:p w14:paraId="525E2C6D"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01DB376E" w14:textId="77777777" w:rsidR="00F52703" w:rsidRPr="00A61365" w:rsidRDefault="00962653" w:rsidP="00A61365">
            <w:r w:rsidRPr="00A61365">
              <w:t xml:space="preserve"> </w:t>
            </w:r>
          </w:p>
        </w:tc>
        <w:tc>
          <w:tcPr>
            <w:tcW w:w="1020" w:type="dxa"/>
            <w:tcBorders>
              <w:top w:val="nil"/>
              <w:left w:val="nil"/>
              <w:bottom w:val="nil"/>
              <w:right w:val="nil"/>
            </w:tcBorders>
            <w:tcMar>
              <w:top w:w="100" w:type="dxa"/>
              <w:left w:w="43" w:type="dxa"/>
              <w:bottom w:w="40" w:type="dxa"/>
              <w:right w:w="43" w:type="dxa"/>
            </w:tcMar>
            <w:vAlign w:val="bottom"/>
          </w:tcPr>
          <w:p w14:paraId="51EA24AB" w14:textId="77777777" w:rsidR="00F52703" w:rsidRPr="00A61365" w:rsidRDefault="00962653" w:rsidP="00A61365">
            <w:r w:rsidRPr="00A61365">
              <w:t xml:space="preserve"> </w:t>
            </w:r>
          </w:p>
        </w:tc>
        <w:tc>
          <w:tcPr>
            <w:tcW w:w="160" w:type="dxa"/>
            <w:tcBorders>
              <w:top w:val="nil"/>
              <w:left w:val="nil"/>
              <w:bottom w:val="nil"/>
              <w:right w:val="nil"/>
            </w:tcBorders>
            <w:tcMar>
              <w:top w:w="100" w:type="dxa"/>
              <w:left w:w="43" w:type="dxa"/>
              <w:bottom w:w="40" w:type="dxa"/>
              <w:right w:w="43" w:type="dxa"/>
            </w:tcMar>
            <w:vAlign w:val="bottom"/>
          </w:tcPr>
          <w:p w14:paraId="1E8D8652"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3666CC3C" w14:textId="77777777" w:rsidR="00F52703" w:rsidRPr="00A61365" w:rsidRDefault="00962653" w:rsidP="00A61365">
            <w:r w:rsidRPr="00A61365">
              <w:t xml:space="preserve"> </w:t>
            </w:r>
          </w:p>
        </w:tc>
        <w:tc>
          <w:tcPr>
            <w:tcW w:w="1080" w:type="dxa"/>
            <w:tcBorders>
              <w:top w:val="nil"/>
              <w:left w:val="nil"/>
              <w:bottom w:val="nil"/>
              <w:right w:val="nil"/>
            </w:tcBorders>
            <w:tcMar>
              <w:top w:w="100" w:type="dxa"/>
              <w:left w:w="43" w:type="dxa"/>
              <w:bottom w:w="40" w:type="dxa"/>
              <w:right w:w="43" w:type="dxa"/>
            </w:tcMar>
            <w:vAlign w:val="bottom"/>
          </w:tcPr>
          <w:p w14:paraId="20B5E879" w14:textId="77777777" w:rsidR="00F52703" w:rsidRPr="00A61365" w:rsidRDefault="00962653" w:rsidP="00A61365">
            <w:r w:rsidRPr="00A61365">
              <w:t xml:space="preserve"> </w:t>
            </w:r>
          </w:p>
        </w:tc>
        <w:tc>
          <w:tcPr>
            <w:tcW w:w="940" w:type="dxa"/>
            <w:tcBorders>
              <w:top w:val="nil"/>
              <w:left w:val="nil"/>
              <w:bottom w:val="nil"/>
              <w:right w:val="nil"/>
            </w:tcBorders>
            <w:tcMar>
              <w:top w:w="100" w:type="dxa"/>
              <w:left w:w="43" w:type="dxa"/>
              <w:bottom w:w="40" w:type="dxa"/>
              <w:right w:w="43" w:type="dxa"/>
            </w:tcMar>
            <w:vAlign w:val="bottom"/>
          </w:tcPr>
          <w:p w14:paraId="7DA43927" w14:textId="77777777" w:rsidR="00F52703" w:rsidRPr="00A61365" w:rsidRDefault="00962653" w:rsidP="00A61365">
            <w:r w:rsidRPr="00A61365">
              <w:t xml:space="preserve"> </w:t>
            </w:r>
          </w:p>
        </w:tc>
      </w:tr>
      <w:tr w:rsidR="00F52703" w:rsidRPr="00A61365" w14:paraId="580359DE" w14:textId="77777777">
        <w:trPr>
          <w:trHeight w:val="340"/>
        </w:trPr>
        <w:tc>
          <w:tcPr>
            <w:tcW w:w="2180" w:type="dxa"/>
            <w:tcBorders>
              <w:top w:val="nil"/>
              <w:left w:val="nil"/>
              <w:bottom w:val="nil"/>
              <w:right w:val="nil"/>
            </w:tcBorders>
            <w:tcMar>
              <w:top w:w="100" w:type="dxa"/>
              <w:left w:w="43" w:type="dxa"/>
              <w:bottom w:w="40" w:type="dxa"/>
              <w:right w:w="43" w:type="dxa"/>
            </w:tcMar>
          </w:tcPr>
          <w:p w14:paraId="2800A793" w14:textId="77777777" w:rsidR="00F52703" w:rsidRPr="00A61365" w:rsidRDefault="00962653" w:rsidP="00A61365">
            <w:r w:rsidRPr="00A61365">
              <w:t xml:space="preserve">Mindre enn 50 000 </w:t>
            </w:r>
          </w:p>
        </w:tc>
        <w:tc>
          <w:tcPr>
            <w:tcW w:w="940" w:type="dxa"/>
            <w:tcBorders>
              <w:top w:val="nil"/>
              <w:left w:val="nil"/>
              <w:bottom w:val="nil"/>
              <w:right w:val="nil"/>
            </w:tcBorders>
            <w:tcMar>
              <w:top w:w="100" w:type="dxa"/>
              <w:left w:w="43" w:type="dxa"/>
              <w:bottom w:w="40" w:type="dxa"/>
              <w:right w:w="43" w:type="dxa"/>
            </w:tcMar>
            <w:vAlign w:val="bottom"/>
          </w:tcPr>
          <w:p w14:paraId="3C2971CB" w14:textId="77777777" w:rsidR="00F52703" w:rsidRPr="00A61365" w:rsidRDefault="00962653" w:rsidP="00A61365">
            <w:r w:rsidRPr="00A61365">
              <w:t>2 591</w:t>
            </w:r>
          </w:p>
        </w:tc>
        <w:tc>
          <w:tcPr>
            <w:tcW w:w="1060" w:type="dxa"/>
            <w:tcBorders>
              <w:top w:val="nil"/>
              <w:left w:val="nil"/>
              <w:bottom w:val="nil"/>
              <w:right w:val="nil"/>
            </w:tcBorders>
            <w:tcMar>
              <w:top w:w="100" w:type="dxa"/>
              <w:left w:w="43" w:type="dxa"/>
              <w:bottom w:w="40" w:type="dxa"/>
              <w:right w:w="43" w:type="dxa"/>
            </w:tcMar>
            <w:vAlign w:val="bottom"/>
          </w:tcPr>
          <w:p w14:paraId="1CFF45DA" w14:textId="77777777" w:rsidR="00F52703" w:rsidRPr="00A61365" w:rsidRDefault="00962653" w:rsidP="00A61365">
            <w:r w:rsidRPr="00A61365">
              <w:t>86,5</w:t>
            </w:r>
          </w:p>
        </w:tc>
        <w:tc>
          <w:tcPr>
            <w:tcW w:w="160" w:type="dxa"/>
            <w:tcBorders>
              <w:top w:val="nil"/>
              <w:left w:val="nil"/>
              <w:bottom w:val="nil"/>
              <w:right w:val="nil"/>
            </w:tcBorders>
            <w:tcMar>
              <w:top w:w="100" w:type="dxa"/>
              <w:left w:w="43" w:type="dxa"/>
              <w:bottom w:w="40" w:type="dxa"/>
              <w:right w:w="43" w:type="dxa"/>
            </w:tcMar>
            <w:vAlign w:val="bottom"/>
          </w:tcPr>
          <w:p w14:paraId="08276C27"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6B6CD13B" w14:textId="77777777" w:rsidR="00F52703" w:rsidRPr="00A61365" w:rsidRDefault="00962653" w:rsidP="00A61365">
            <w:r w:rsidRPr="00A61365">
              <w:t>1 006</w:t>
            </w:r>
          </w:p>
        </w:tc>
        <w:tc>
          <w:tcPr>
            <w:tcW w:w="1020" w:type="dxa"/>
            <w:tcBorders>
              <w:top w:val="nil"/>
              <w:left w:val="nil"/>
              <w:bottom w:val="nil"/>
              <w:right w:val="nil"/>
            </w:tcBorders>
            <w:tcMar>
              <w:top w:w="100" w:type="dxa"/>
              <w:left w:w="43" w:type="dxa"/>
              <w:bottom w:w="40" w:type="dxa"/>
              <w:right w:w="43" w:type="dxa"/>
            </w:tcMar>
            <w:vAlign w:val="bottom"/>
          </w:tcPr>
          <w:p w14:paraId="48A3C60F" w14:textId="77777777" w:rsidR="00F52703" w:rsidRPr="00A61365" w:rsidRDefault="00962653" w:rsidP="00A61365">
            <w:r w:rsidRPr="00A61365">
              <w:t>35,2</w:t>
            </w:r>
          </w:p>
        </w:tc>
        <w:tc>
          <w:tcPr>
            <w:tcW w:w="160" w:type="dxa"/>
            <w:tcBorders>
              <w:top w:val="nil"/>
              <w:left w:val="nil"/>
              <w:bottom w:val="nil"/>
              <w:right w:val="nil"/>
            </w:tcBorders>
            <w:tcMar>
              <w:top w:w="100" w:type="dxa"/>
              <w:left w:w="43" w:type="dxa"/>
              <w:bottom w:w="40" w:type="dxa"/>
              <w:right w:w="43" w:type="dxa"/>
            </w:tcMar>
            <w:vAlign w:val="bottom"/>
          </w:tcPr>
          <w:p w14:paraId="4DF21094"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5A72E384" w14:textId="77777777" w:rsidR="00F52703" w:rsidRPr="00A61365" w:rsidRDefault="00962653" w:rsidP="00A61365">
            <w:r w:rsidRPr="00A61365">
              <w:t>1 585</w:t>
            </w:r>
          </w:p>
        </w:tc>
        <w:tc>
          <w:tcPr>
            <w:tcW w:w="1080" w:type="dxa"/>
            <w:tcBorders>
              <w:top w:val="nil"/>
              <w:left w:val="nil"/>
              <w:bottom w:val="nil"/>
              <w:right w:val="nil"/>
            </w:tcBorders>
            <w:tcMar>
              <w:top w:w="100" w:type="dxa"/>
              <w:left w:w="43" w:type="dxa"/>
              <w:bottom w:w="40" w:type="dxa"/>
              <w:right w:w="43" w:type="dxa"/>
            </w:tcMar>
            <w:vAlign w:val="bottom"/>
          </w:tcPr>
          <w:p w14:paraId="048F326C" w14:textId="77777777" w:rsidR="00F52703" w:rsidRPr="00A61365" w:rsidRDefault="00962653" w:rsidP="00A61365">
            <w:r w:rsidRPr="00A61365">
              <w:t>51,3</w:t>
            </w:r>
          </w:p>
        </w:tc>
        <w:tc>
          <w:tcPr>
            <w:tcW w:w="940" w:type="dxa"/>
            <w:tcBorders>
              <w:top w:val="nil"/>
              <w:left w:val="nil"/>
              <w:bottom w:val="nil"/>
              <w:right w:val="nil"/>
            </w:tcBorders>
            <w:tcMar>
              <w:top w:w="100" w:type="dxa"/>
              <w:left w:w="43" w:type="dxa"/>
              <w:bottom w:w="40" w:type="dxa"/>
              <w:right w:w="43" w:type="dxa"/>
            </w:tcMar>
            <w:vAlign w:val="bottom"/>
          </w:tcPr>
          <w:p w14:paraId="048E0931" w14:textId="77777777" w:rsidR="00F52703" w:rsidRPr="00A61365" w:rsidRDefault="00962653" w:rsidP="00A61365">
            <w:r w:rsidRPr="00A61365">
              <w:t>84,0</w:t>
            </w:r>
          </w:p>
        </w:tc>
      </w:tr>
      <w:tr w:rsidR="00F52703" w:rsidRPr="00A61365" w14:paraId="5CD97109" w14:textId="77777777">
        <w:trPr>
          <w:trHeight w:val="340"/>
        </w:trPr>
        <w:tc>
          <w:tcPr>
            <w:tcW w:w="2180" w:type="dxa"/>
            <w:tcBorders>
              <w:top w:val="nil"/>
              <w:left w:val="nil"/>
              <w:bottom w:val="nil"/>
              <w:right w:val="nil"/>
            </w:tcBorders>
            <w:tcMar>
              <w:top w:w="100" w:type="dxa"/>
              <w:left w:w="43" w:type="dxa"/>
              <w:bottom w:w="40" w:type="dxa"/>
              <w:right w:w="43" w:type="dxa"/>
            </w:tcMar>
          </w:tcPr>
          <w:p w14:paraId="139B74EA" w14:textId="77777777" w:rsidR="00F52703" w:rsidRPr="00A61365" w:rsidRDefault="00962653" w:rsidP="00A61365">
            <w:r w:rsidRPr="00A61365">
              <w:lastRenderedPageBreak/>
              <w:t xml:space="preserve">50 000 – 99 999 </w:t>
            </w:r>
          </w:p>
        </w:tc>
        <w:tc>
          <w:tcPr>
            <w:tcW w:w="940" w:type="dxa"/>
            <w:tcBorders>
              <w:top w:val="nil"/>
              <w:left w:val="nil"/>
              <w:bottom w:val="nil"/>
              <w:right w:val="nil"/>
            </w:tcBorders>
            <w:tcMar>
              <w:top w:w="100" w:type="dxa"/>
              <w:left w:w="43" w:type="dxa"/>
              <w:bottom w:w="40" w:type="dxa"/>
              <w:right w:w="43" w:type="dxa"/>
            </w:tcMar>
            <w:vAlign w:val="bottom"/>
          </w:tcPr>
          <w:p w14:paraId="4DE0F1A0" w14:textId="77777777" w:rsidR="00F52703" w:rsidRPr="00A61365" w:rsidRDefault="00962653" w:rsidP="00A61365">
            <w:r w:rsidRPr="00A61365">
              <w:t>5 041</w:t>
            </w:r>
          </w:p>
        </w:tc>
        <w:tc>
          <w:tcPr>
            <w:tcW w:w="1060" w:type="dxa"/>
            <w:tcBorders>
              <w:top w:val="nil"/>
              <w:left w:val="nil"/>
              <w:bottom w:val="nil"/>
              <w:right w:val="nil"/>
            </w:tcBorders>
            <w:tcMar>
              <w:top w:w="100" w:type="dxa"/>
              <w:left w:w="43" w:type="dxa"/>
              <w:bottom w:w="40" w:type="dxa"/>
              <w:right w:w="43" w:type="dxa"/>
            </w:tcMar>
            <w:vAlign w:val="bottom"/>
          </w:tcPr>
          <w:p w14:paraId="49A25EF1" w14:textId="77777777" w:rsidR="00F52703" w:rsidRPr="00A61365" w:rsidRDefault="00962653" w:rsidP="00A61365">
            <w:r w:rsidRPr="00A61365">
              <w:t>377,8</w:t>
            </w:r>
          </w:p>
        </w:tc>
        <w:tc>
          <w:tcPr>
            <w:tcW w:w="160" w:type="dxa"/>
            <w:tcBorders>
              <w:top w:val="nil"/>
              <w:left w:val="nil"/>
              <w:bottom w:val="nil"/>
              <w:right w:val="nil"/>
            </w:tcBorders>
            <w:tcMar>
              <w:top w:w="100" w:type="dxa"/>
              <w:left w:w="43" w:type="dxa"/>
              <w:bottom w:w="40" w:type="dxa"/>
              <w:right w:w="43" w:type="dxa"/>
            </w:tcMar>
            <w:vAlign w:val="bottom"/>
          </w:tcPr>
          <w:p w14:paraId="752118E4"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11C4DEC3" w14:textId="77777777" w:rsidR="00F52703" w:rsidRPr="00A61365" w:rsidRDefault="00962653" w:rsidP="00A61365">
            <w:r w:rsidRPr="00A61365">
              <w:t>2 214</w:t>
            </w:r>
          </w:p>
        </w:tc>
        <w:tc>
          <w:tcPr>
            <w:tcW w:w="1020" w:type="dxa"/>
            <w:tcBorders>
              <w:top w:val="nil"/>
              <w:left w:val="nil"/>
              <w:bottom w:val="nil"/>
              <w:right w:val="nil"/>
            </w:tcBorders>
            <w:tcMar>
              <w:top w:w="100" w:type="dxa"/>
              <w:left w:w="43" w:type="dxa"/>
              <w:bottom w:w="40" w:type="dxa"/>
              <w:right w:w="43" w:type="dxa"/>
            </w:tcMar>
            <w:vAlign w:val="bottom"/>
          </w:tcPr>
          <w:p w14:paraId="48A2A319" w14:textId="77777777" w:rsidR="00F52703" w:rsidRPr="00A61365" w:rsidRDefault="00962653" w:rsidP="00A61365">
            <w:r w:rsidRPr="00A61365">
              <w:t>168,0</w:t>
            </w:r>
          </w:p>
        </w:tc>
        <w:tc>
          <w:tcPr>
            <w:tcW w:w="160" w:type="dxa"/>
            <w:tcBorders>
              <w:top w:val="nil"/>
              <w:left w:val="nil"/>
              <w:bottom w:val="nil"/>
              <w:right w:val="nil"/>
            </w:tcBorders>
            <w:tcMar>
              <w:top w:w="100" w:type="dxa"/>
              <w:left w:w="43" w:type="dxa"/>
              <w:bottom w:w="40" w:type="dxa"/>
              <w:right w:w="43" w:type="dxa"/>
            </w:tcMar>
            <w:vAlign w:val="bottom"/>
          </w:tcPr>
          <w:p w14:paraId="2257E221"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208AE2FB" w14:textId="77777777" w:rsidR="00F52703" w:rsidRPr="00A61365" w:rsidRDefault="00962653" w:rsidP="00A61365">
            <w:r w:rsidRPr="00A61365">
              <w:t>2 827</w:t>
            </w:r>
          </w:p>
        </w:tc>
        <w:tc>
          <w:tcPr>
            <w:tcW w:w="1080" w:type="dxa"/>
            <w:tcBorders>
              <w:top w:val="nil"/>
              <w:left w:val="nil"/>
              <w:bottom w:val="nil"/>
              <w:right w:val="nil"/>
            </w:tcBorders>
            <w:tcMar>
              <w:top w:w="100" w:type="dxa"/>
              <w:left w:w="43" w:type="dxa"/>
              <w:bottom w:w="40" w:type="dxa"/>
              <w:right w:w="43" w:type="dxa"/>
            </w:tcMar>
            <w:vAlign w:val="bottom"/>
          </w:tcPr>
          <w:p w14:paraId="0B328C9B" w14:textId="77777777" w:rsidR="00F52703" w:rsidRPr="00A61365" w:rsidRDefault="00962653" w:rsidP="00A61365">
            <w:r w:rsidRPr="00A61365">
              <w:t>209,8</w:t>
            </w:r>
          </w:p>
        </w:tc>
        <w:tc>
          <w:tcPr>
            <w:tcW w:w="940" w:type="dxa"/>
            <w:tcBorders>
              <w:top w:val="nil"/>
              <w:left w:val="nil"/>
              <w:bottom w:val="nil"/>
              <w:right w:val="nil"/>
            </w:tcBorders>
            <w:tcMar>
              <w:top w:w="100" w:type="dxa"/>
              <w:left w:w="43" w:type="dxa"/>
              <w:bottom w:w="40" w:type="dxa"/>
              <w:right w:w="43" w:type="dxa"/>
            </w:tcMar>
            <w:vAlign w:val="bottom"/>
          </w:tcPr>
          <w:p w14:paraId="2D48CC7C" w14:textId="77777777" w:rsidR="00F52703" w:rsidRPr="00A61365" w:rsidRDefault="00962653" w:rsidP="00A61365">
            <w:r w:rsidRPr="00A61365">
              <w:t>350,2</w:t>
            </w:r>
          </w:p>
        </w:tc>
      </w:tr>
      <w:tr w:rsidR="00F52703" w:rsidRPr="00A61365" w14:paraId="54C9B8B3" w14:textId="77777777">
        <w:trPr>
          <w:trHeight w:val="340"/>
        </w:trPr>
        <w:tc>
          <w:tcPr>
            <w:tcW w:w="2180" w:type="dxa"/>
            <w:tcBorders>
              <w:top w:val="nil"/>
              <w:left w:val="nil"/>
              <w:bottom w:val="nil"/>
              <w:right w:val="nil"/>
            </w:tcBorders>
            <w:tcMar>
              <w:top w:w="100" w:type="dxa"/>
              <w:left w:w="43" w:type="dxa"/>
              <w:bottom w:w="40" w:type="dxa"/>
              <w:right w:w="43" w:type="dxa"/>
            </w:tcMar>
          </w:tcPr>
          <w:p w14:paraId="1CD244C2" w14:textId="77777777" w:rsidR="00F52703" w:rsidRPr="00A61365" w:rsidRDefault="00962653" w:rsidP="00A61365">
            <w:r w:rsidRPr="00A61365">
              <w:t xml:space="preserve">100 000 – 149 999 </w:t>
            </w:r>
          </w:p>
        </w:tc>
        <w:tc>
          <w:tcPr>
            <w:tcW w:w="940" w:type="dxa"/>
            <w:tcBorders>
              <w:top w:val="nil"/>
              <w:left w:val="nil"/>
              <w:bottom w:val="nil"/>
              <w:right w:val="nil"/>
            </w:tcBorders>
            <w:tcMar>
              <w:top w:w="100" w:type="dxa"/>
              <w:left w:w="43" w:type="dxa"/>
              <w:bottom w:w="40" w:type="dxa"/>
              <w:right w:w="43" w:type="dxa"/>
            </w:tcMar>
            <w:vAlign w:val="bottom"/>
          </w:tcPr>
          <w:p w14:paraId="49A47BD3" w14:textId="77777777" w:rsidR="00F52703" w:rsidRPr="00A61365" w:rsidRDefault="00962653" w:rsidP="00A61365">
            <w:r w:rsidRPr="00A61365">
              <w:t>4 263</w:t>
            </w:r>
          </w:p>
        </w:tc>
        <w:tc>
          <w:tcPr>
            <w:tcW w:w="1060" w:type="dxa"/>
            <w:tcBorders>
              <w:top w:val="nil"/>
              <w:left w:val="nil"/>
              <w:bottom w:val="nil"/>
              <w:right w:val="nil"/>
            </w:tcBorders>
            <w:tcMar>
              <w:top w:w="100" w:type="dxa"/>
              <w:left w:w="43" w:type="dxa"/>
              <w:bottom w:w="40" w:type="dxa"/>
              <w:right w:w="43" w:type="dxa"/>
            </w:tcMar>
            <w:vAlign w:val="bottom"/>
          </w:tcPr>
          <w:p w14:paraId="462F3414" w14:textId="77777777" w:rsidR="00F52703" w:rsidRPr="00A61365" w:rsidRDefault="00962653" w:rsidP="00A61365">
            <w:r w:rsidRPr="00A61365">
              <w:t>529,9</w:t>
            </w:r>
          </w:p>
        </w:tc>
        <w:tc>
          <w:tcPr>
            <w:tcW w:w="160" w:type="dxa"/>
            <w:tcBorders>
              <w:top w:val="nil"/>
              <w:left w:val="nil"/>
              <w:bottom w:val="nil"/>
              <w:right w:val="nil"/>
            </w:tcBorders>
            <w:tcMar>
              <w:top w:w="100" w:type="dxa"/>
              <w:left w:w="43" w:type="dxa"/>
              <w:bottom w:w="40" w:type="dxa"/>
              <w:right w:w="43" w:type="dxa"/>
            </w:tcMar>
            <w:vAlign w:val="bottom"/>
          </w:tcPr>
          <w:p w14:paraId="1BEDC8B9"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0C3A1270" w14:textId="77777777" w:rsidR="00F52703" w:rsidRPr="00A61365" w:rsidRDefault="00962653" w:rsidP="00A61365">
            <w:r w:rsidRPr="00A61365">
              <w:t>1 742</w:t>
            </w:r>
          </w:p>
        </w:tc>
        <w:tc>
          <w:tcPr>
            <w:tcW w:w="1020" w:type="dxa"/>
            <w:tcBorders>
              <w:top w:val="nil"/>
              <w:left w:val="nil"/>
              <w:bottom w:val="nil"/>
              <w:right w:val="nil"/>
            </w:tcBorders>
            <w:tcMar>
              <w:top w:w="100" w:type="dxa"/>
              <w:left w:w="43" w:type="dxa"/>
              <w:bottom w:w="40" w:type="dxa"/>
              <w:right w:w="43" w:type="dxa"/>
            </w:tcMar>
            <w:vAlign w:val="bottom"/>
          </w:tcPr>
          <w:p w14:paraId="2AE21321" w14:textId="77777777" w:rsidR="00F52703" w:rsidRPr="00A61365" w:rsidRDefault="00962653" w:rsidP="00A61365">
            <w:r w:rsidRPr="00A61365">
              <w:t>219,4</w:t>
            </w:r>
          </w:p>
        </w:tc>
        <w:tc>
          <w:tcPr>
            <w:tcW w:w="160" w:type="dxa"/>
            <w:tcBorders>
              <w:top w:val="nil"/>
              <w:left w:val="nil"/>
              <w:bottom w:val="nil"/>
              <w:right w:val="nil"/>
            </w:tcBorders>
            <w:tcMar>
              <w:top w:w="100" w:type="dxa"/>
              <w:left w:w="43" w:type="dxa"/>
              <w:bottom w:w="40" w:type="dxa"/>
              <w:right w:w="43" w:type="dxa"/>
            </w:tcMar>
            <w:vAlign w:val="bottom"/>
          </w:tcPr>
          <w:p w14:paraId="3E04948F"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50C3F4EF" w14:textId="77777777" w:rsidR="00F52703" w:rsidRPr="00A61365" w:rsidRDefault="00962653" w:rsidP="00A61365">
            <w:r w:rsidRPr="00A61365">
              <w:t>2 521</w:t>
            </w:r>
          </w:p>
        </w:tc>
        <w:tc>
          <w:tcPr>
            <w:tcW w:w="1080" w:type="dxa"/>
            <w:tcBorders>
              <w:top w:val="nil"/>
              <w:left w:val="nil"/>
              <w:bottom w:val="nil"/>
              <w:right w:val="nil"/>
            </w:tcBorders>
            <w:tcMar>
              <w:top w:w="100" w:type="dxa"/>
              <w:left w:w="43" w:type="dxa"/>
              <w:bottom w:w="40" w:type="dxa"/>
              <w:right w:w="43" w:type="dxa"/>
            </w:tcMar>
            <w:vAlign w:val="bottom"/>
          </w:tcPr>
          <w:p w14:paraId="08985D81" w14:textId="77777777" w:rsidR="00F52703" w:rsidRPr="00A61365" w:rsidRDefault="00962653" w:rsidP="00A61365">
            <w:r w:rsidRPr="00A61365">
              <w:t>310,6</w:t>
            </w:r>
          </w:p>
        </w:tc>
        <w:tc>
          <w:tcPr>
            <w:tcW w:w="940" w:type="dxa"/>
            <w:tcBorders>
              <w:top w:val="nil"/>
              <w:left w:val="nil"/>
              <w:bottom w:val="nil"/>
              <w:right w:val="nil"/>
            </w:tcBorders>
            <w:tcMar>
              <w:top w:w="100" w:type="dxa"/>
              <w:left w:w="43" w:type="dxa"/>
              <w:bottom w:w="40" w:type="dxa"/>
              <w:right w:w="43" w:type="dxa"/>
            </w:tcMar>
            <w:vAlign w:val="bottom"/>
          </w:tcPr>
          <w:p w14:paraId="5847C7D2" w14:textId="77777777" w:rsidR="00F52703" w:rsidRPr="00A61365" w:rsidRDefault="00962653" w:rsidP="00A61365">
            <w:r w:rsidRPr="00A61365">
              <w:t>443,2</w:t>
            </w:r>
          </w:p>
        </w:tc>
      </w:tr>
      <w:tr w:rsidR="00F52703" w:rsidRPr="00A61365" w14:paraId="02E8E7E2" w14:textId="77777777">
        <w:trPr>
          <w:trHeight w:val="340"/>
        </w:trPr>
        <w:tc>
          <w:tcPr>
            <w:tcW w:w="2180" w:type="dxa"/>
            <w:tcBorders>
              <w:top w:val="nil"/>
              <w:left w:val="nil"/>
              <w:bottom w:val="nil"/>
              <w:right w:val="nil"/>
            </w:tcBorders>
            <w:tcMar>
              <w:top w:w="100" w:type="dxa"/>
              <w:left w:w="43" w:type="dxa"/>
              <w:bottom w:w="40" w:type="dxa"/>
              <w:right w:w="43" w:type="dxa"/>
            </w:tcMar>
          </w:tcPr>
          <w:p w14:paraId="59BF9D11" w14:textId="77777777" w:rsidR="00F52703" w:rsidRPr="00A61365" w:rsidRDefault="00962653" w:rsidP="00A61365">
            <w:r w:rsidRPr="00A61365">
              <w:t xml:space="preserve">150 000 – 199 999 </w:t>
            </w:r>
          </w:p>
        </w:tc>
        <w:tc>
          <w:tcPr>
            <w:tcW w:w="940" w:type="dxa"/>
            <w:tcBorders>
              <w:top w:val="nil"/>
              <w:left w:val="nil"/>
              <w:bottom w:val="nil"/>
              <w:right w:val="nil"/>
            </w:tcBorders>
            <w:tcMar>
              <w:top w:w="100" w:type="dxa"/>
              <w:left w:w="43" w:type="dxa"/>
              <w:bottom w:w="40" w:type="dxa"/>
              <w:right w:w="43" w:type="dxa"/>
            </w:tcMar>
            <w:vAlign w:val="bottom"/>
          </w:tcPr>
          <w:p w14:paraId="26F9808D" w14:textId="77777777" w:rsidR="00F52703" w:rsidRPr="00A61365" w:rsidRDefault="00962653" w:rsidP="00A61365">
            <w:r w:rsidRPr="00A61365">
              <w:t>3 261</w:t>
            </w:r>
          </w:p>
        </w:tc>
        <w:tc>
          <w:tcPr>
            <w:tcW w:w="1060" w:type="dxa"/>
            <w:tcBorders>
              <w:top w:val="nil"/>
              <w:left w:val="nil"/>
              <w:bottom w:val="nil"/>
              <w:right w:val="nil"/>
            </w:tcBorders>
            <w:tcMar>
              <w:top w:w="100" w:type="dxa"/>
              <w:left w:w="43" w:type="dxa"/>
              <w:bottom w:w="40" w:type="dxa"/>
              <w:right w:w="43" w:type="dxa"/>
            </w:tcMar>
            <w:vAlign w:val="bottom"/>
          </w:tcPr>
          <w:p w14:paraId="4CC55FDD" w14:textId="77777777" w:rsidR="00F52703" w:rsidRPr="00A61365" w:rsidRDefault="00962653" w:rsidP="00A61365">
            <w:r w:rsidRPr="00A61365">
              <w:t>568,2</w:t>
            </w:r>
          </w:p>
        </w:tc>
        <w:tc>
          <w:tcPr>
            <w:tcW w:w="160" w:type="dxa"/>
            <w:tcBorders>
              <w:top w:val="nil"/>
              <w:left w:val="nil"/>
              <w:bottom w:val="nil"/>
              <w:right w:val="nil"/>
            </w:tcBorders>
            <w:tcMar>
              <w:top w:w="100" w:type="dxa"/>
              <w:left w:w="43" w:type="dxa"/>
              <w:bottom w:w="40" w:type="dxa"/>
              <w:right w:w="43" w:type="dxa"/>
            </w:tcMar>
            <w:vAlign w:val="bottom"/>
          </w:tcPr>
          <w:p w14:paraId="4AFB756E"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2BD4D621" w14:textId="77777777" w:rsidR="00F52703" w:rsidRPr="00A61365" w:rsidRDefault="00962653" w:rsidP="00A61365">
            <w:r w:rsidRPr="00A61365">
              <w:t>1 291</w:t>
            </w:r>
          </w:p>
        </w:tc>
        <w:tc>
          <w:tcPr>
            <w:tcW w:w="1020" w:type="dxa"/>
            <w:tcBorders>
              <w:top w:val="nil"/>
              <w:left w:val="nil"/>
              <w:bottom w:val="nil"/>
              <w:right w:val="nil"/>
            </w:tcBorders>
            <w:tcMar>
              <w:top w:w="100" w:type="dxa"/>
              <w:left w:w="43" w:type="dxa"/>
              <w:bottom w:w="40" w:type="dxa"/>
              <w:right w:w="43" w:type="dxa"/>
            </w:tcMar>
            <w:vAlign w:val="bottom"/>
          </w:tcPr>
          <w:p w14:paraId="1F276950" w14:textId="77777777" w:rsidR="00F52703" w:rsidRPr="00A61365" w:rsidRDefault="00962653" w:rsidP="00A61365">
            <w:r w:rsidRPr="00A61365">
              <w:t>228,5</w:t>
            </w:r>
          </w:p>
        </w:tc>
        <w:tc>
          <w:tcPr>
            <w:tcW w:w="160" w:type="dxa"/>
            <w:tcBorders>
              <w:top w:val="nil"/>
              <w:left w:val="nil"/>
              <w:bottom w:val="nil"/>
              <w:right w:val="nil"/>
            </w:tcBorders>
            <w:tcMar>
              <w:top w:w="100" w:type="dxa"/>
              <w:left w:w="43" w:type="dxa"/>
              <w:bottom w:w="40" w:type="dxa"/>
              <w:right w:w="43" w:type="dxa"/>
            </w:tcMar>
            <w:vAlign w:val="bottom"/>
          </w:tcPr>
          <w:p w14:paraId="45FFD3D1"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026DC3C9" w14:textId="77777777" w:rsidR="00F52703" w:rsidRPr="00A61365" w:rsidRDefault="00962653" w:rsidP="00A61365">
            <w:r w:rsidRPr="00A61365">
              <w:t>1 970</w:t>
            </w:r>
          </w:p>
        </w:tc>
        <w:tc>
          <w:tcPr>
            <w:tcW w:w="1080" w:type="dxa"/>
            <w:tcBorders>
              <w:top w:val="nil"/>
              <w:left w:val="nil"/>
              <w:bottom w:val="nil"/>
              <w:right w:val="nil"/>
            </w:tcBorders>
            <w:tcMar>
              <w:top w:w="100" w:type="dxa"/>
              <w:left w:w="43" w:type="dxa"/>
              <w:bottom w:w="40" w:type="dxa"/>
              <w:right w:w="43" w:type="dxa"/>
            </w:tcMar>
            <w:vAlign w:val="bottom"/>
          </w:tcPr>
          <w:p w14:paraId="47FC94BD" w14:textId="77777777" w:rsidR="00F52703" w:rsidRPr="00A61365" w:rsidRDefault="00962653" w:rsidP="00A61365">
            <w:r w:rsidRPr="00A61365">
              <w:t>339,6</w:t>
            </w:r>
          </w:p>
        </w:tc>
        <w:tc>
          <w:tcPr>
            <w:tcW w:w="940" w:type="dxa"/>
            <w:tcBorders>
              <w:top w:val="nil"/>
              <w:left w:val="nil"/>
              <w:bottom w:val="nil"/>
              <w:right w:val="nil"/>
            </w:tcBorders>
            <w:tcMar>
              <w:top w:w="100" w:type="dxa"/>
              <w:left w:w="43" w:type="dxa"/>
              <w:bottom w:w="40" w:type="dxa"/>
              <w:right w:w="43" w:type="dxa"/>
            </w:tcMar>
            <w:vAlign w:val="bottom"/>
          </w:tcPr>
          <w:p w14:paraId="3FE302A2" w14:textId="77777777" w:rsidR="00F52703" w:rsidRPr="00A61365" w:rsidRDefault="00962653" w:rsidP="00A61365">
            <w:r w:rsidRPr="00A61365">
              <w:t>447,0</w:t>
            </w:r>
          </w:p>
        </w:tc>
      </w:tr>
      <w:tr w:rsidR="00F52703" w:rsidRPr="00A61365" w14:paraId="158FAAA2" w14:textId="77777777">
        <w:trPr>
          <w:trHeight w:val="340"/>
        </w:trPr>
        <w:tc>
          <w:tcPr>
            <w:tcW w:w="2180" w:type="dxa"/>
            <w:tcBorders>
              <w:top w:val="nil"/>
              <w:left w:val="nil"/>
              <w:bottom w:val="nil"/>
              <w:right w:val="nil"/>
            </w:tcBorders>
            <w:tcMar>
              <w:top w:w="100" w:type="dxa"/>
              <w:left w:w="43" w:type="dxa"/>
              <w:bottom w:w="40" w:type="dxa"/>
              <w:right w:w="43" w:type="dxa"/>
            </w:tcMar>
          </w:tcPr>
          <w:p w14:paraId="3C147336" w14:textId="77777777" w:rsidR="00F52703" w:rsidRPr="00A61365" w:rsidRDefault="00962653" w:rsidP="00A61365">
            <w:r w:rsidRPr="00A61365">
              <w:t xml:space="preserve">200 000 – 299 999 </w:t>
            </w:r>
          </w:p>
        </w:tc>
        <w:tc>
          <w:tcPr>
            <w:tcW w:w="940" w:type="dxa"/>
            <w:tcBorders>
              <w:top w:val="nil"/>
              <w:left w:val="nil"/>
              <w:bottom w:val="nil"/>
              <w:right w:val="nil"/>
            </w:tcBorders>
            <w:tcMar>
              <w:top w:w="100" w:type="dxa"/>
              <w:left w:w="43" w:type="dxa"/>
              <w:bottom w:w="40" w:type="dxa"/>
              <w:right w:w="43" w:type="dxa"/>
            </w:tcMar>
            <w:vAlign w:val="bottom"/>
          </w:tcPr>
          <w:p w14:paraId="7794BB9A" w14:textId="77777777" w:rsidR="00F52703" w:rsidRPr="00A61365" w:rsidRDefault="00962653" w:rsidP="00A61365">
            <w:r w:rsidRPr="00A61365">
              <w:t>4 383</w:t>
            </w:r>
          </w:p>
        </w:tc>
        <w:tc>
          <w:tcPr>
            <w:tcW w:w="1060" w:type="dxa"/>
            <w:tcBorders>
              <w:top w:val="nil"/>
              <w:left w:val="nil"/>
              <w:bottom w:val="nil"/>
              <w:right w:val="nil"/>
            </w:tcBorders>
            <w:tcMar>
              <w:top w:w="100" w:type="dxa"/>
              <w:left w:w="43" w:type="dxa"/>
              <w:bottom w:w="40" w:type="dxa"/>
              <w:right w:w="43" w:type="dxa"/>
            </w:tcMar>
            <w:vAlign w:val="bottom"/>
          </w:tcPr>
          <w:p w14:paraId="1FEE03C0" w14:textId="77777777" w:rsidR="00F52703" w:rsidRPr="00A61365" w:rsidRDefault="00962653" w:rsidP="00A61365">
            <w:r w:rsidRPr="00A61365">
              <w:t>1 080,3</w:t>
            </w:r>
          </w:p>
        </w:tc>
        <w:tc>
          <w:tcPr>
            <w:tcW w:w="160" w:type="dxa"/>
            <w:tcBorders>
              <w:top w:val="nil"/>
              <w:left w:val="nil"/>
              <w:bottom w:val="nil"/>
              <w:right w:val="nil"/>
            </w:tcBorders>
            <w:tcMar>
              <w:top w:w="100" w:type="dxa"/>
              <w:left w:w="43" w:type="dxa"/>
              <w:bottom w:w="40" w:type="dxa"/>
              <w:right w:w="43" w:type="dxa"/>
            </w:tcMar>
            <w:vAlign w:val="bottom"/>
          </w:tcPr>
          <w:p w14:paraId="09129985"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299842B5" w14:textId="77777777" w:rsidR="00F52703" w:rsidRPr="00A61365" w:rsidRDefault="00962653" w:rsidP="00A61365">
            <w:r w:rsidRPr="00A61365">
              <w:t>1 599</w:t>
            </w:r>
          </w:p>
        </w:tc>
        <w:tc>
          <w:tcPr>
            <w:tcW w:w="1020" w:type="dxa"/>
            <w:tcBorders>
              <w:top w:val="nil"/>
              <w:left w:val="nil"/>
              <w:bottom w:val="nil"/>
              <w:right w:val="nil"/>
            </w:tcBorders>
            <w:tcMar>
              <w:top w:w="100" w:type="dxa"/>
              <w:left w:w="43" w:type="dxa"/>
              <w:bottom w:w="40" w:type="dxa"/>
              <w:right w:w="43" w:type="dxa"/>
            </w:tcMar>
            <w:vAlign w:val="bottom"/>
          </w:tcPr>
          <w:p w14:paraId="5143E6DB" w14:textId="77777777" w:rsidR="00F52703" w:rsidRPr="00A61365" w:rsidRDefault="00962653" w:rsidP="00A61365">
            <w:r w:rsidRPr="00A61365">
              <w:t>404,2</w:t>
            </w:r>
          </w:p>
        </w:tc>
        <w:tc>
          <w:tcPr>
            <w:tcW w:w="160" w:type="dxa"/>
            <w:tcBorders>
              <w:top w:val="nil"/>
              <w:left w:val="nil"/>
              <w:bottom w:val="nil"/>
              <w:right w:val="nil"/>
            </w:tcBorders>
            <w:tcMar>
              <w:top w:w="100" w:type="dxa"/>
              <w:left w:w="43" w:type="dxa"/>
              <w:bottom w:w="40" w:type="dxa"/>
              <w:right w:w="43" w:type="dxa"/>
            </w:tcMar>
            <w:vAlign w:val="bottom"/>
          </w:tcPr>
          <w:p w14:paraId="34FC35E1"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4AABB5CE" w14:textId="77777777" w:rsidR="00F52703" w:rsidRPr="00A61365" w:rsidRDefault="00962653" w:rsidP="00A61365">
            <w:r w:rsidRPr="00A61365">
              <w:t>2 784</w:t>
            </w:r>
          </w:p>
        </w:tc>
        <w:tc>
          <w:tcPr>
            <w:tcW w:w="1080" w:type="dxa"/>
            <w:tcBorders>
              <w:top w:val="nil"/>
              <w:left w:val="nil"/>
              <w:bottom w:val="nil"/>
              <w:right w:val="nil"/>
            </w:tcBorders>
            <w:tcMar>
              <w:top w:w="100" w:type="dxa"/>
              <w:left w:w="43" w:type="dxa"/>
              <w:bottom w:w="40" w:type="dxa"/>
              <w:right w:w="43" w:type="dxa"/>
            </w:tcMar>
            <w:vAlign w:val="bottom"/>
          </w:tcPr>
          <w:p w14:paraId="386A7B19" w14:textId="77777777" w:rsidR="00F52703" w:rsidRPr="00A61365" w:rsidRDefault="00962653" w:rsidP="00A61365">
            <w:r w:rsidRPr="00A61365">
              <w:t>676,0</w:t>
            </w:r>
          </w:p>
        </w:tc>
        <w:tc>
          <w:tcPr>
            <w:tcW w:w="940" w:type="dxa"/>
            <w:tcBorders>
              <w:top w:val="nil"/>
              <w:left w:val="nil"/>
              <w:bottom w:val="nil"/>
              <w:right w:val="nil"/>
            </w:tcBorders>
            <w:tcMar>
              <w:top w:w="100" w:type="dxa"/>
              <w:left w:w="43" w:type="dxa"/>
              <w:bottom w:w="40" w:type="dxa"/>
              <w:right w:w="43" w:type="dxa"/>
            </w:tcMar>
            <w:vAlign w:val="bottom"/>
          </w:tcPr>
          <w:p w14:paraId="6801510F" w14:textId="77777777" w:rsidR="00F52703" w:rsidRPr="00A61365" w:rsidRDefault="00962653" w:rsidP="00A61365">
            <w:r w:rsidRPr="00A61365">
              <w:t>795,2</w:t>
            </w:r>
          </w:p>
        </w:tc>
      </w:tr>
      <w:tr w:rsidR="00F52703" w:rsidRPr="00A61365" w14:paraId="244617A9" w14:textId="77777777">
        <w:trPr>
          <w:trHeight w:val="340"/>
        </w:trPr>
        <w:tc>
          <w:tcPr>
            <w:tcW w:w="2180" w:type="dxa"/>
            <w:tcBorders>
              <w:top w:val="nil"/>
              <w:left w:val="nil"/>
              <w:bottom w:val="nil"/>
              <w:right w:val="nil"/>
            </w:tcBorders>
            <w:tcMar>
              <w:top w:w="100" w:type="dxa"/>
              <w:left w:w="43" w:type="dxa"/>
              <w:bottom w:w="40" w:type="dxa"/>
              <w:right w:w="43" w:type="dxa"/>
            </w:tcMar>
          </w:tcPr>
          <w:p w14:paraId="4391B7D5" w14:textId="77777777" w:rsidR="00F52703" w:rsidRPr="00A61365" w:rsidRDefault="00962653" w:rsidP="00A61365">
            <w:r w:rsidRPr="00A61365">
              <w:t xml:space="preserve">300 000 – 399 999 </w:t>
            </w:r>
          </w:p>
        </w:tc>
        <w:tc>
          <w:tcPr>
            <w:tcW w:w="940" w:type="dxa"/>
            <w:tcBorders>
              <w:top w:val="nil"/>
              <w:left w:val="nil"/>
              <w:bottom w:val="nil"/>
              <w:right w:val="nil"/>
            </w:tcBorders>
            <w:tcMar>
              <w:top w:w="100" w:type="dxa"/>
              <w:left w:w="43" w:type="dxa"/>
              <w:bottom w:w="40" w:type="dxa"/>
              <w:right w:w="43" w:type="dxa"/>
            </w:tcMar>
            <w:vAlign w:val="bottom"/>
          </w:tcPr>
          <w:p w14:paraId="48463BF2" w14:textId="77777777" w:rsidR="00F52703" w:rsidRPr="00A61365" w:rsidRDefault="00962653" w:rsidP="00A61365">
            <w:r w:rsidRPr="00A61365">
              <w:t>2 804</w:t>
            </w:r>
          </w:p>
        </w:tc>
        <w:tc>
          <w:tcPr>
            <w:tcW w:w="1060" w:type="dxa"/>
            <w:tcBorders>
              <w:top w:val="nil"/>
              <w:left w:val="nil"/>
              <w:bottom w:val="nil"/>
              <w:right w:val="nil"/>
            </w:tcBorders>
            <w:tcMar>
              <w:top w:w="100" w:type="dxa"/>
              <w:left w:w="43" w:type="dxa"/>
              <w:bottom w:w="40" w:type="dxa"/>
              <w:right w:w="43" w:type="dxa"/>
            </w:tcMar>
            <w:vAlign w:val="bottom"/>
          </w:tcPr>
          <w:p w14:paraId="49769D63" w14:textId="77777777" w:rsidR="00F52703" w:rsidRPr="00A61365" w:rsidRDefault="00962653" w:rsidP="00A61365">
            <w:r w:rsidRPr="00A61365">
              <w:t>970,9</w:t>
            </w:r>
          </w:p>
        </w:tc>
        <w:tc>
          <w:tcPr>
            <w:tcW w:w="160" w:type="dxa"/>
            <w:tcBorders>
              <w:top w:val="nil"/>
              <w:left w:val="nil"/>
              <w:bottom w:val="nil"/>
              <w:right w:val="nil"/>
            </w:tcBorders>
            <w:tcMar>
              <w:top w:w="100" w:type="dxa"/>
              <w:left w:w="43" w:type="dxa"/>
              <w:bottom w:w="40" w:type="dxa"/>
              <w:right w:w="43" w:type="dxa"/>
            </w:tcMar>
            <w:vAlign w:val="bottom"/>
          </w:tcPr>
          <w:p w14:paraId="6680BD13"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73E26122" w14:textId="77777777" w:rsidR="00F52703" w:rsidRPr="00A61365" w:rsidRDefault="00962653" w:rsidP="00A61365">
            <w:r w:rsidRPr="00A61365">
              <w:t>989</w:t>
            </w:r>
          </w:p>
        </w:tc>
        <w:tc>
          <w:tcPr>
            <w:tcW w:w="1020" w:type="dxa"/>
            <w:tcBorders>
              <w:top w:val="nil"/>
              <w:left w:val="nil"/>
              <w:bottom w:val="nil"/>
              <w:right w:val="nil"/>
            </w:tcBorders>
            <w:tcMar>
              <w:top w:w="100" w:type="dxa"/>
              <w:left w:w="43" w:type="dxa"/>
              <w:bottom w:w="40" w:type="dxa"/>
              <w:right w:w="43" w:type="dxa"/>
            </w:tcMar>
            <w:vAlign w:val="bottom"/>
          </w:tcPr>
          <w:p w14:paraId="4EB55062" w14:textId="77777777" w:rsidR="00F52703" w:rsidRPr="00A61365" w:rsidRDefault="00962653" w:rsidP="00A61365">
            <w:r w:rsidRPr="00A61365">
              <w:t>355,2</w:t>
            </w:r>
          </w:p>
        </w:tc>
        <w:tc>
          <w:tcPr>
            <w:tcW w:w="160" w:type="dxa"/>
            <w:tcBorders>
              <w:top w:val="nil"/>
              <w:left w:val="nil"/>
              <w:bottom w:val="nil"/>
              <w:right w:val="nil"/>
            </w:tcBorders>
            <w:tcMar>
              <w:top w:w="100" w:type="dxa"/>
              <w:left w:w="43" w:type="dxa"/>
              <w:bottom w:w="40" w:type="dxa"/>
              <w:right w:w="43" w:type="dxa"/>
            </w:tcMar>
            <w:vAlign w:val="bottom"/>
          </w:tcPr>
          <w:p w14:paraId="1CD9A355"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645BC4A6" w14:textId="77777777" w:rsidR="00F52703" w:rsidRPr="00A61365" w:rsidRDefault="00962653" w:rsidP="00A61365">
            <w:r w:rsidRPr="00A61365">
              <w:t>1 815</w:t>
            </w:r>
          </w:p>
        </w:tc>
        <w:tc>
          <w:tcPr>
            <w:tcW w:w="1080" w:type="dxa"/>
            <w:tcBorders>
              <w:top w:val="nil"/>
              <w:left w:val="nil"/>
              <w:bottom w:val="nil"/>
              <w:right w:val="nil"/>
            </w:tcBorders>
            <w:tcMar>
              <w:top w:w="100" w:type="dxa"/>
              <w:left w:w="43" w:type="dxa"/>
              <w:bottom w:w="40" w:type="dxa"/>
              <w:right w:w="43" w:type="dxa"/>
            </w:tcMar>
            <w:vAlign w:val="bottom"/>
          </w:tcPr>
          <w:p w14:paraId="2F940D2A" w14:textId="77777777" w:rsidR="00F52703" w:rsidRPr="00A61365" w:rsidRDefault="00962653" w:rsidP="00A61365">
            <w:r w:rsidRPr="00A61365">
              <w:t>615,7</w:t>
            </w:r>
          </w:p>
        </w:tc>
        <w:tc>
          <w:tcPr>
            <w:tcW w:w="940" w:type="dxa"/>
            <w:tcBorders>
              <w:top w:val="nil"/>
              <w:left w:val="nil"/>
              <w:bottom w:val="nil"/>
              <w:right w:val="nil"/>
            </w:tcBorders>
            <w:tcMar>
              <w:top w:w="100" w:type="dxa"/>
              <w:left w:w="43" w:type="dxa"/>
              <w:bottom w:w="40" w:type="dxa"/>
              <w:right w:w="43" w:type="dxa"/>
            </w:tcMar>
            <w:vAlign w:val="bottom"/>
          </w:tcPr>
          <w:p w14:paraId="5DC9DD92" w14:textId="77777777" w:rsidR="00F52703" w:rsidRPr="00A61365" w:rsidRDefault="00962653" w:rsidP="00A61365">
            <w:r w:rsidRPr="00A61365">
              <w:t>657,6</w:t>
            </w:r>
          </w:p>
        </w:tc>
      </w:tr>
      <w:tr w:rsidR="00F52703" w:rsidRPr="00A61365" w14:paraId="2C94E1A1" w14:textId="77777777">
        <w:trPr>
          <w:trHeight w:val="340"/>
        </w:trPr>
        <w:tc>
          <w:tcPr>
            <w:tcW w:w="2180" w:type="dxa"/>
            <w:tcBorders>
              <w:top w:val="nil"/>
              <w:left w:val="nil"/>
              <w:bottom w:val="nil"/>
              <w:right w:val="nil"/>
            </w:tcBorders>
            <w:tcMar>
              <w:top w:w="100" w:type="dxa"/>
              <w:left w:w="43" w:type="dxa"/>
              <w:bottom w:w="40" w:type="dxa"/>
              <w:right w:w="43" w:type="dxa"/>
            </w:tcMar>
          </w:tcPr>
          <w:p w14:paraId="30067E45" w14:textId="77777777" w:rsidR="00F52703" w:rsidRPr="00A61365" w:rsidRDefault="00962653" w:rsidP="00A61365">
            <w:r w:rsidRPr="00A61365">
              <w:t xml:space="preserve">400 000 – 499 999 </w:t>
            </w:r>
          </w:p>
        </w:tc>
        <w:tc>
          <w:tcPr>
            <w:tcW w:w="940" w:type="dxa"/>
            <w:tcBorders>
              <w:top w:val="nil"/>
              <w:left w:val="nil"/>
              <w:bottom w:val="nil"/>
              <w:right w:val="nil"/>
            </w:tcBorders>
            <w:tcMar>
              <w:top w:w="100" w:type="dxa"/>
              <w:left w:w="43" w:type="dxa"/>
              <w:bottom w:w="40" w:type="dxa"/>
              <w:right w:w="43" w:type="dxa"/>
            </w:tcMar>
            <w:vAlign w:val="bottom"/>
          </w:tcPr>
          <w:p w14:paraId="0426E8AC" w14:textId="77777777" w:rsidR="00F52703" w:rsidRPr="00A61365" w:rsidRDefault="00962653" w:rsidP="00A61365">
            <w:r w:rsidRPr="00A61365">
              <w:t>1 874</w:t>
            </w:r>
          </w:p>
        </w:tc>
        <w:tc>
          <w:tcPr>
            <w:tcW w:w="1060" w:type="dxa"/>
            <w:tcBorders>
              <w:top w:val="nil"/>
              <w:left w:val="nil"/>
              <w:bottom w:val="nil"/>
              <w:right w:val="nil"/>
            </w:tcBorders>
            <w:tcMar>
              <w:top w:w="100" w:type="dxa"/>
              <w:left w:w="43" w:type="dxa"/>
              <w:bottom w:w="40" w:type="dxa"/>
              <w:right w:w="43" w:type="dxa"/>
            </w:tcMar>
            <w:vAlign w:val="bottom"/>
          </w:tcPr>
          <w:p w14:paraId="63B8CC86" w14:textId="77777777" w:rsidR="00F52703" w:rsidRPr="00A61365" w:rsidRDefault="00962653" w:rsidP="00A61365">
            <w:r w:rsidRPr="00A61365">
              <w:t>836,7</w:t>
            </w:r>
          </w:p>
        </w:tc>
        <w:tc>
          <w:tcPr>
            <w:tcW w:w="160" w:type="dxa"/>
            <w:tcBorders>
              <w:top w:val="nil"/>
              <w:left w:val="nil"/>
              <w:bottom w:val="nil"/>
              <w:right w:val="nil"/>
            </w:tcBorders>
            <w:tcMar>
              <w:top w:w="100" w:type="dxa"/>
              <w:left w:w="43" w:type="dxa"/>
              <w:bottom w:w="40" w:type="dxa"/>
              <w:right w:w="43" w:type="dxa"/>
            </w:tcMar>
            <w:vAlign w:val="bottom"/>
          </w:tcPr>
          <w:p w14:paraId="438B19CE"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4A69C79B" w14:textId="77777777" w:rsidR="00F52703" w:rsidRPr="00A61365" w:rsidRDefault="00962653" w:rsidP="00A61365">
            <w:r w:rsidRPr="00A61365">
              <w:t>615</w:t>
            </w:r>
          </w:p>
        </w:tc>
        <w:tc>
          <w:tcPr>
            <w:tcW w:w="1020" w:type="dxa"/>
            <w:tcBorders>
              <w:top w:val="nil"/>
              <w:left w:val="nil"/>
              <w:bottom w:val="nil"/>
              <w:right w:val="nil"/>
            </w:tcBorders>
            <w:tcMar>
              <w:top w:w="100" w:type="dxa"/>
              <w:left w:w="43" w:type="dxa"/>
              <w:bottom w:w="40" w:type="dxa"/>
              <w:right w:w="43" w:type="dxa"/>
            </w:tcMar>
            <w:vAlign w:val="bottom"/>
          </w:tcPr>
          <w:p w14:paraId="571B61FE" w14:textId="77777777" w:rsidR="00F52703" w:rsidRPr="00A61365" w:rsidRDefault="00962653" w:rsidP="00A61365">
            <w:r w:rsidRPr="00A61365">
              <w:t>285,3</w:t>
            </w:r>
          </w:p>
        </w:tc>
        <w:tc>
          <w:tcPr>
            <w:tcW w:w="160" w:type="dxa"/>
            <w:tcBorders>
              <w:top w:val="nil"/>
              <w:left w:val="nil"/>
              <w:bottom w:val="nil"/>
              <w:right w:val="nil"/>
            </w:tcBorders>
            <w:tcMar>
              <w:top w:w="100" w:type="dxa"/>
              <w:left w:w="43" w:type="dxa"/>
              <w:bottom w:w="40" w:type="dxa"/>
              <w:right w:w="43" w:type="dxa"/>
            </w:tcMar>
            <w:vAlign w:val="bottom"/>
          </w:tcPr>
          <w:p w14:paraId="508B4190"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095F078F" w14:textId="77777777" w:rsidR="00F52703" w:rsidRPr="00A61365" w:rsidRDefault="00962653" w:rsidP="00A61365">
            <w:r w:rsidRPr="00A61365">
              <w:t>1 259</w:t>
            </w:r>
          </w:p>
        </w:tc>
        <w:tc>
          <w:tcPr>
            <w:tcW w:w="1080" w:type="dxa"/>
            <w:tcBorders>
              <w:top w:val="nil"/>
              <w:left w:val="nil"/>
              <w:bottom w:val="nil"/>
              <w:right w:val="nil"/>
            </w:tcBorders>
            <w:tcMar>
              <w:top w:w="100" w:type="dxa"/>
              <w:left w:w="43" w:type="dxa"/>
              <w:bottom w:w="40" w:type="dxa"/>
              <w:right w:w="43" w:type="dxa"/>
            </w:tcMar>
            <w:vAlign w:val="bottom"/>
          </w:tcPr>
          <w:p w14:paraId="1DB1AF0D" w14:textId="77777777" w:rsidR="00F52703" w:rsidRPr="00A61365" w:rsidRDefault="00962653" w:rsidP="00A61365">
            <w:r w:rsidRPr="00A61365">
              <w:t>551,5</w:t>
            </w:r>
          </w:p>
        </w:tc>
        <w:tc>
          <w:tcPr>
            <w:tcW w:w="940" w:type="dxa"/>
            <w:tcBorders>
              <w:top w:val="nil"/>
              <w:left w:val="nil"/>
              <w:bottom w:val="nil"/>
              <w:right w:val="nil"/>
            </w:tcBorders>
            <w:tcMar>
              <w:top w:w="100" w:type="dxa"/>
              <w:left w:w="43" w:type="dxa"/>
              <w:bottom w:w="40" w:type="dxa"/>
              <w:right w:w="43" w:type="dxa"/>
            </w:tcMar>
            <w:vAlign w:val="bottom"/>
          </w:tcPr>
          <w:p w14:paraId="44953EBE" w14:textId="77777777" w:rsidR="00F52703" w:rsidRPr="00A61365" w:rsidRDefault="00962653" w:rsidP="00A61365">
            <w:r w:rsidRPr="00A61365">
              <w:t>528,4</w:t>
            </w:r>
          </w:p>
        </w:tc>
      </w:tr>
      <w:tr w:rsidR="00F52703" w:rsidRPr="00A61365" w14:paraId="7BC27C9D" w14:textId="77777777">
        <w:trPr>
          <w:trHeight w:val="340"/>
        </w:trPr>
        <w:tc>
          <w:tcPr>
            <w:tcW w:w="2180" w:type="dxa"/>
            <w:tcBorders>
              <w:top w:val="nil"/>
              <w:left w:val="nil"/>
              <w:bottom w:val="nil"/>
              <w:right w:val="nil"/>
            </w:tcBorders>
            <w:tcMar>
              <w:top w:w="100" w:type="dxa"/>
              <w:left w:w="43" w:type="dxa"/>
              <w:bottom w:w="40" w:type="dxa"/>
              <w:right w:w="43" w:type="dxa"/>
            </w:tcMar>
          </w:tcPr>
          <w:p w14:paraId="66A0B8D3" w14:textId="77777777" w:rsidR="00F52703" w:rsidRPr="00A61365" w:rsidRDefault="00962653" w:rsidP="00A61365">
            <w:r w:rsidRPr="00A61365">
              <w:t xml:space="preserve">500 000 – 749 999 </w:t>
            </w:r>
          </w:p>
        </w:tc>
        <w:tc>
          <w:tcPr>
            <w:tcW w:w="940" w:type="dxa"/>
            <w:tcBorders>
              <w:top w:val="nil"/>
              <w:left w:val="nil"/>
              <w:bottom w:val="nil"/>
              <w:right w:val="nil"/>
            </w:tcBorders>
            <w:tcMar>
              <w:top w:w="100" w:type="dxa"/>
              <w:left w:w="43" w:type="dxa"/>
              <w:bottom w:w="40" w:type="dxa"/>
              <w:right w:w="43" w:type="dxa"/>
            </w:tcMar>
            <w:vAlign w:val="bottom"/>
          </w:tcPr>
          <w:p w14:paraId="3EDF609A" w14:textId="77777777" w:rsidR="00F52703" w:rsidRPr="00A61365" w:rsidRDefault="00962653" w:rsidP="00A61365">
            <w:r w:rsidRPr="00A61365">
              <w:t>2 918</w:t>
            </w:r>
          </w:p>
        </w:tc>
        <w:tc>
          <w:tcPr>
            <w:tcW w:w="1060" w:type="dxa"/>
            <w:tcBorders>
              <w:top w:val="nil"/>
              <w:left w:val="nil"/>
              <w:bottom w:val="nil"/>
              <w:right w:val="nil"/>
            </w:tcBorders>
            <w:tcMar>
              <w:top w:w="100" w:type="dxa"/>
              <w:left w:w="43" w:type="dxa"/>
              <w:bottom w:w="40" w:type="dxa"/>
              <w:right w:w="43" w:type="dxa"/>
            </w:tcMar>
            <w:vAlign w:val="bottom"/>
          </w:tcPr>
          <w:p w14:paraId="1A89C7A5" w14:textId="77777777" w:rsidR="00F52703" w:rsidRPr="00A61365" w:rsidRDefault="00962653" w:rsidP="00A61365">
            <w:r w:rsidRPr="00A61365">
              <w:t>1 793,5</w:t>
            </w:r>
          </w:p>
        </w:tc>
        <w:tc>
          <w:tcPr>
            <w:tcW w:w="160" w:type="dxa"/>
            <w:tcBorders>
              <w:top w:val="nil"/>
              <w:left w:val="nil"/>
              <w:bottom w:val="nil"/>
              <w:right w:val="nil"/>
            </w:tcBorders>
            <w:tcMar>
              <w:top w:w="100" w:type="dxa"/>
              <w:left w:w="43" w:type="dxa"/>
              <w:bottom w:w="40" w:type="dxa"/>
              <w:right w:w="43" w:type="dxa"/>
            </w:tcMar>
            <w:vAlign w:val="bottom"/>
          </w:tcPr>
          <w:p w14:paraId="32BCB44C"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0C5D99A9" w14:textId="77777777" w:rsidR="00F52703" w:rsidRPr="00A61365" w:rsidRDefault="00962653" w:rsidP="00A61365">
            <w:r w:rsidRPr="00A61365">
              <w:t>844</w:t>
            </w:r>
          </w:p>
        </w:tc>
        <w:tc>
          <w:tcPr>
            <w:tcW w:w="1020" w:type="dxa"/>
            <w:tcBorders>
              <w:top w:val="nil"/>
              <w:left w:val="nil"/>
              <w:bottom w:val="nil"/>
              <w:right w:val="nil"/>
            </w:tcBorders>
            <w:tcMar>
              <w:top w:w="100" w:type="dxa"/>
              <w:left w:w="43" w:type="dxa"/>
              <w:bottom w:w="40" w:type="dxa"/>
              <w:right w:w="43" w:type="dxa"/>
            </w:tcMar>
            <w:vAlign w:val="bottom"/>
          </w:tcPr>
          <w:p w14:paraId="7DDC97E5" w14:textId="77777777" w:rsidR="00F52703" w:rsidRPr="00A61365" w:rsidRDefault="00962653" w:rsidP="00A61365">
            <w:r w:rsidRPr="00A61365">
              <w:t>546,2</w:t>
            </w:r>
          </w:p>
        </w:tc>
        <w:tc>
          <w:tcPr>
            <w:tcW w:w="160" w:type="dxa"/>
            <w:tcBorders>
              <w:top w:val="nil"/>
              <w:left w:val="nil"/>
              <w:bottom w:val="nil"/>
              <w:right w:val="nil"/>
            </w:tcBorders>
            <w:tcMar>
              <w:top w:w="100" w:type="dxa"/>
              <w:left w:w="43" w:type="dxa"/>
              <w:bottom w:w="40" w:type="dxa"/>
              <w:right w:w="43" w:type="dxa"/>
            </w:tcMar>
            <w:vAlign w:val="bottom"/>
          </w:tcPr>
          <w:p w14:paraId="12BC328A"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58EBA5D5" w14:textId="77777777" w:rsidR="00F52703" w:rsidRPr="00A61365" w:rsidRDefault="00962653" w:rsidP="00A61365">
            <w:r w:rsidRPr="00A61365">
              <w:t>2 074</w:t>
            </w:r>
          </w:p>
        </w:tc>
        <w:tc>
          <w:tcPr>
            <w:tcW w:w="1080" w:type="dxa"/>
            <w:tcBorders>
              <w:top w:val="nil"/>
              <w:left w:val="nil"/>
              <w:bottom w:val="nil"/>
              <w:right w:val="nil"/>
            </w:tcBorders>
            <w:tcMar>
              <w:top w:w="100" w:type="dxa"/>
              <w:left w:w="43" w:type="dxa"/>
              <w:bottom w:w="40" w:type="dxa"/>
              <w:right w:w="43" w:type="dxa"/>
            </w:tcMar>
            <w:vAlign w:val="bottom"/>
          </w:tcPr>
          <w:p w14:paraId="6345C414" w14:textId="77777777" w:rsidR="00F52703" w:rsidRPr="00A61365" w:rsidRDefault="00962653" w:rsidP="00A61365">
            <w:r w:rsidRPr="00A61365">
              <w:t>1 247,2</w:t>
            </w:r>
          </w:p>
        </w:tc>
        <w:tc>
          <w:tcPr>
            <w:tcW w:w="940" w:type="dxa"/>
            <w:tcBorders>
              <w:top w:val="nil"/>
              <w:left w:val="nil"/>
              <w:bottom w:val="nil"/>
              <w:right w:val="nil"/>
            </w:tcBorders>
            <w:tcMar>
              <w:top w:w="100" w:type="dxa"/>
              <w:left w:w="43" w:type="dxa"/>
              <w:bottom w:w="40" w:type="dxa"/>
              <w:right w:w="43" w:type="dxa"/>
            </w:tcMar>
            <w:vAlign w:val="bottom"/>
          </w:tcPr>
          <w:p w14:paraId="06801C18" w14:textId="77777777" w:rsidR="00F52703" w:rsidRPr="00A61365" w:rsidRDefault="00962653" w:rsidP="00A61365">
            <w:r w:rsidRPr="00A61365">
              <w:t>961,7</w:t>
            </w:r>
          </w:p>
        </w:tc>
      </w:tr>
      <w:tr w:rsidR="00F52703" w:rsidRPr="00A61365" w14:paraId="4F5848C5" w14:textId="77777777">
        <w:trPr>
          <w:trHeight w:val="340"/>
        </w:trPr>
        <w:tc>
          <w:tcPr>
            <w:tcW w:w="2180" w:type="dxa"/>
            <w:tcBorders>
              <w:top w:val="nil"/>
              <w:left w:val="nil"/>
              <w:bottom w:val="nil"/>
              <w:right w:val="nil"/>
            </w:tcBorders>
            <w:tcMar>
              <w:top w:w="100" w:type="dxa"/>
              <w:left w:w="43" w:type="dxa"/>
              <w:bottom w:w="40" w:type="dxa"/>
              <w:right w:w="43" w:type="dxa"/>
            </w:tcMar>
          </w:tcPr>
          <w:p w14:paraId="6F338034" w14:textId="77777777" w:rsidR="00F52703" w:rsidRPr="00A61365" w:rsidRDefault="00962653" w:rsidP="00A61365">
            <w:r w:rsidRPr="00A61365">
              <w:t xml:space="preserve">750 000 – 999 999 </w:t>
            </w:r>
          </w:p>
        </w:tc>
        <w:tc>
          <w:tcPr>
            <w:tcW w:w="940" w:type="dxa"/>
            <w:tcBorders>
              <w:top w:val="nil"/>
              <w:left w:val="nil"/>
              <w:bottom w:val="nil"/>
              <w:right w:val="nil"/>
            </w:tcBorders>
            <w:tcMar>
              <w:top w:w="100" w:type="dxa"/>
              <w:left w:w="43" w:type="dxa"/>
              <w:bottom w:w="40" w:type="dxa"/>
              <w:right w:w="43" w:type="dxa"/>
            </w:tcMar>
            <w:vAlign w:val="bottom"/>
          </w:tcPr>
          <w:p w14:paraId="25CA3DC2" w14:textId="77777777" w:rsidR="00F52703" w:rsidRPr="00A61365" w:rsidRDefault="00962653" w:rsidP="00A61365">
            <w:r w:rsidRPr="00A61365">
              <w:t>2 092</w:t>
            </w:r>
          </w:p>
        </w:tc>
        <w:tc>
          <w:tcPr>
            <w:tcW w:w="1060" w:type="dxa"/>
            <w:tcBorders>
              <w:top w:val="nil"/>
              <w:left w:val="nil"/>
              <w:bottom w:val="nil"/>
              <w:right w:val="nil"/>
            </w:tcBorders>
            <w:tcMar>
              <w:top w:w="100" w:type="dxa"/>
              <w:left w:w="43" w:type="dxa"/>
              <w:bottom w:w="40" w:type="dxa"/>
              <w:right w:w="43" w:type="dxa"/>
            </w:tcMar>
            <w:vAlign w:val="bottom"/>
          </w:tcPr>
          <w:p w14:paraId="5AB0007C" w14:textId="77777777" w:rsidR="00F52703" w:rsidRPr="00A61365" w:rsidRDefault="00962653" w:rsidP="00A61365">
            <w:r w:rsidRPr="00A61365">
              <w:t>1 820,9</w:t>
            </w:r>
          </w:p>
        </w:tc>
        <w:tc>
          <w:tcPr>
            <w:tcW w:w="160" w:type="dxa"/>
            <w:tcBorders>
              <w:top w:val="nil"/>
              <w:left w:val="nil"/>
              <w:bottom w:val="nil"/>
              <w:right w:val="nil"/>
            </w:tcBorders>
            <w:tcMar>
              <w:top w:w="100" w:type="dxa"/>
              <w:left w:w="43" w:type="dxa"/>
              <w:bottom w:w="40" w:type="dxa"/>
              <w:right w:w="43" w:type="dxa"/>
            </w:tcMar>
            <w:vAlign w:val="bottom"/>
          </w:tcPr>
          <w:p w14:paraId="2D0F7A0D"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45CA18DE" w14:textId="77777777" w:rsidR="00F52703" w:rsidRPr="00A61365" w:rsidRDefault="00962653" w:rsidP="00A61365">
            <w:r w:rsidRPr="00A61365">
              <w:t>446</w:t>
            </w:r>
          </w:p>
        </w:tc>
        <w:tc>
          <w:tcPr>
            <w:tcW w:w="1020" w:type="dxa"/>
            <w:tcBorders>
              <w:top w:val="nil"/>
              <w:left w:val="nil"/>
              <w:bottom w:val="nil"/>
              <w:right w:val="nil"/>
            </w:tcBorders>
            <w:tcMar>
              <w:top w:w="100" w:type="dxa"/>
              <w:left w:w="43" w:type="dxa"/>
              <w:bottom w:w="40" w:type="dxa"/>
              <w:right w:w="43" w:type="dxa"/>
            </w:tcMar>
            <w:vAlign w:val="bottom"/>
          </w:tcPr>
          <w:p w14:paraId="7528D5CF" w14:textId="77777777" w:rsidR="00F52703" w:rsidRPr="00A61365" w:rsidRDefault="00962653" w:rsidP="00A61365">
            <w:r w:rsidRPr="00A61365">
              <w:t>427,3</w:t>
            </w:r>
          </w:p>
        </w:tc>
        <w:tc>
          <w:tcPr>
            <w:tcW w:w="160" w:type="dxa"/>
            <w:tcBorders>
              <w:top w:val="nil"/>
              <w:left w:val="nil"/>
              <w:bottom w:val="nil"/>
              <w:right w:val="nil"/>
            </w:tcBorders>
            <w:tcMar>
              <w:top w:w="100" w:type="dxa"/>
              <w:left w:w="43" w:type="dxa"/>
              <w:bottom w:w="40" w:type="dxa"/>
              <w:right w:w="43" w:type="dxa"/>
            </w:tcMar>
            <w:vAlign w:val="bottom"/>
          </w:tcPr>
          <w:p w14:paraId="3A9F6C3F"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11088515" w14:textId="77777777" w:rsidR="00F52703" w:rsidRPr="00A61365" w:rsidRDefault="00962653" w:rsidP="00A61365">
            <w:r w:rsidRPr="00A61365">
              <w:t>1 646</w:t>
            </w:r>
          </w:p>
        </w:tc>
        <w:tc>
          <w:tcPr>
            <w:tcW w:w="1080" w:type="dxa"/>
            <w:tcBorders>
              <w:top w:val="nil"/>
              <w:left w:val="nil"/>
              <w:bottom w:val="nil"/>
              <w:right w:val="nil"/>
            </w:tcBorders>
            <w:tcMar>
              <w:top w:w="100" w:type="dxa"/>
              <w:left w:w="43" w:type="dxa"/>
              <w:bottom w:w="40" w:type="dxa"/>
              <w:right w:w="43" w:type="dxa"/>
            </w:tcMar>
            <w:vAlign w:val="bottom"/>
          </w:tcPr>
          <w:p w14:paraId="0EE62217" w14:textId="77777777" w:rsidR="00F52703" w:rsidRPr="00A61365" w:rsidRDefault="00962653" w:rsidP="00A61365">
            <w:r w:rsidRPr="00A61365">
              <w:t>1 393,6</w:t>
            </w:r>
          </w:p>
        </w:tc>
        <w:tc>
          <w:tcPr>
            <w:tcW w:w="940" w:type="dxa"/>
            <w:tcBorders>
              <w:top w:val="nil"/>
              <w:left w:val="nil"/>
              <w:bottom w:val="nil"/>
              <w:right w:val="nil"/>
            </w:tcBorders>
            <w:tcMar>
              <w:top w:w="100" w:type="dxa"/>
              <w:left w:w="43" w:type="dxa"/>
              <w:bottom w:w="40" w:type="dxa"/>
              <w:right w:w="43" w:type="dxa"/>
            </w:tcMar>
            <w:vAlign w:val="bottom"/>
          </w:tcPr>
          <w:p w14:paraId="2DB68D52" w14:textId="77777777" w:rsidR="00F52703" w:rsidRPr="00A61365" w:rsidRDefault="00962653" w:rsidP="00A61365">
            <w:r w:rsidRPr="00A61365">
              <w:t>757,0</w:t>
            </w:r>
          </w:p>
        </w:tc>
      </w:tr>
      <w:tr w:rsidR="00F52703" w:rsidRPr="00A61365" w14:paraId="37FC5978" w14:textId="77777777">
        <w:trPr>
          <w:trHeight w:val="340"/>
        </w:trPr>
        <w:tc>
          <w:tcPr>
            <w:tcW w:w="2180" w:type="dxa"/>
            <w:tcBorders>
              <w:top w:val="nil"/>
              <w:left w:val="nil"/>
              <w:bottom w:val="nil"/>
              <w:right w:val="nil"/>
            </w:tcBorders>
            <w:tcMar>
              <w:top w:w="100" w:type="dxa"/>
              <w:left w:w="43" w:type="dxa"/>
              <w:bottom w:w="40" w:type="dxa"/>
              <w:right w:w="43" w:type="dxa"/>
            </w:tcMar>
          </w:tcPr>
          <w:p w14:paraId="08ECA06F" w14:textId="77777777" w:rsidR="00F52703" w:rsidRPr="00A61365" w:rsidRDefault="00962653" w:rsidP="00A61365">
            <w:r w:rsidRPr="00A61365">
              <w:t xml:space="preserve">1 000 000 – 1 499 999 </w:t>
            </w:r>
          </w:p>
        </w:tc>
        <w:tc>
          <w:tcPr>
            <w:tcW w:w="940" w:type="dxa"/>
            <w:tcBorders>
              <w:top w:val="nil"/>
              <w:left w:val="nil"/>
              <w:bottom w:val="nil"/>
              <w:right w:val="nil"/>
            </w:tcBorders>
            <w:tcMar>
              <w:top w:w="100" w:type="dxa"/>
              <w:left w:w="43" w:type="dxa"/>
              <w:bottom w:w="40" w:type="dxa"/>
              <w:right w:w="43" w:type="dxa"/>
            </w:tcMar>
            <w:vAlign w:val="bottom"/>
          </w:tcPr>
          <w:p w14:paraId="78D38741" w14:textId="77777777" w:rsidR="00F52703" w:rsidRPr="00A61365" w:rsidRDefault="00962653" w:rsidP="00A61365">
            <w:r w:rsidRPr="00A61365">
              <w:t>2 856</w:t>
            </w:r>
          </w:p>
        </w:tc>
        <w:tc>
          <w:tcPr>
            <w:tcW w:w="1060" w:type="dxa"/>
            <w:tcBorders>
              <w:top w:val="nil"/>
              <w:left w:val="nil"/>
              <w:bottom w:val="nil"/>
              <w:right w:val="nil"/>
            </w:tcBorders>
            <w:tcMar>
              <w:top w:w="100" w:type="dxa"/>
              <w:left w:w="43" w:type="dxa"/>
              <w:bottom w:w="40" w:type="dxa"/>
              <w:right w:w="43" w:type="dxa"/>
            </w:tcMar>
            <w:vAlign w:val="bottom"/>
          </w:tcPr>
          <w:p w14:paraId="65F8CD02" w14:textId="77777777" w:rsidR="00F52703" w:rsidRPr="00A61365" w:rsidRDefault="00962653" w:rsidP="00A61365">
            <w:r w:rsidRPr="00A61365">
              <w:t>3 506,2</w:t>
            </w:r>
          </w:p>
        </w:tc>
        <w:tc>
          <w:tcPr>
            <w:tcW w:w="160" w:type="dxa"/>
            <w:tcBorders>
              <w:top w:val="nil"/>
              <w:left w:val="nil"/>
              <w:bottom w:val="nil"/>
              <w:right w:val="nil"/>
            </w:tcBorders>
            <w:tcMar>
              <w:top w:w="100" w:type="dxa"/>
              <w:left w:w="43" w:type="dxa"/>
              <w:bottom w:w="40" w:type="dxa"/>
              <w:right w:w="43" w:type="dxa"/>
            </w:tcMar>
            <w:vAlign w:val="bottom"/>
          </w:tcPr>
          <w:p w14:paraId="14DDC46F"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1AC58FB9" w14:textId="77777777" w:rsidR="00F52703" w:rsidRPr="00A61365" w:rsidRDefault="00962653" w:rsidP="00A61365">
            <w:r w:rsidRPr="00A61365">
              <w:t>421</w:t>
            </w:r>
          </w:p>
        </w:tc>
        <w:tc>
          <w:tcPr>
            <w:tcW w:w="1020" w:type="dxa"/>
            <w:tcBorders>
              <w:top w:val="nil"/>
              <w:left w:val="nil"/>
              <w:bottom w:val="nil"/>
              <w:right w:val="nil"/>
            </w:tcBorders>
            <w:tcMar>
              <w:top w:w="100" w:type="dxa"/>
              <w:left w:w="43" w:type="dxa"/>
              <w:bottom w:w="40" w:type="dxa"/>
              <w:right w:w="43" w:type="dxa"/>
            </w:tcMar>
            <w:vAlign w:val="bottom"/>
          </w:tcPr>
          <w:p w14:paraId="282764EE" w14:textId="77777777" w:rsidR="00F52703" w:rsidRPr="00A61365" w:rsidRDefault="00962653" w:rsidP="00A61365">
            <w:r w:rsidRPr="00A61365">
              <w:t>611,2</w:t>
            </w:r>
          </w:p>
        </w:tc>
        <w:tc>
          <w:tcPr>
            <w:tcW w:w="160" w:type="dxa"/>
            <w:tcBorders>
              <w:top w:val="nil"/>
              <w:left w:val="nil"/>
              <w:bottom w:val="nil"/>
              <w:right w:val="nil"/>
            </w:tcBorders>
            <w:tcMar>
              <w:top w:w="100" w:type="dxa"/>
              <w:left w:w="43" w:type="dxa"/>
              <w:bottom w:w="40" w:type="dxa"/>
              <w:right w:w="43" w:type="dxa"/>
            </w:tcMar>
            <w:vAlign w:val="bottom"/>
          </w:tcPr>
          <w:p w14:paraId="0A57C532"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6434D49F" w14:textId="77777777" w:rsidR="00F52703" w:rsidRPr="00A61365" w:rsidRDefault="00962653" w:rsidP="00A61365">
            <w:r w:rsidRPr="00A61365">
              <w:t>2 435</w:t>
            </w:r>
          </w:p>
        </w:tc>
        <w:tc>
          <w:tcPr>
            <w:tcW w:w="1080" w:type="dxa"/>
            <w:tcBorders>
              <w:top w:val="nil"/>
              <w:left w:val="nil"/>
              <w:bottom w:val="nil"/>
              <w:right w:val="nil"/>
            </w:tcBorders>
            <w:tcMar>
              <w:top w:w="100" w:type="dxa"/>
              <w:left w:w="43" w:type="dxa"/>
              <w:bottom w:w="40" w:type="dxa"/>
              <w:right w:w="43" w:type="dxa"/>
            </w:tcMar>
            <w:vAlign w:val="bottom"/>
          </w:tcPr>
          <w:p w14:paraId="59CDC036" w14:textId="77777777" w:rsidR="00F52703" w:rsidRPr="00A61365" w:rsidRDefault="00962653" w:rsidP="00A61365">
            <w:r w:rsidRPr="00A61365">
              <w:t>2 895,0</w:t>
            </w:r>
          </w:p>
        </w:tc>
        <w:tc>
          <w:tcPr>
            <w:tcW w:w="940" w:type="dxa"/>
            <w:tcBorders>
              <w:top w:val="nil"/>
              <w:left w:val="nil"/>
              <w:bottom w:val="nil"/>
              <w:right w:val="nil"/>
            </w:tcBorders>
            <w:tcMar>
              <w:top w:w="100" w:type="dxa"/>
              <w:left w:w="43" w:type="dxa"/>
              <w:bottom w:w="40" w:type="dxa"/>
              <w:right w:w="43" w:type="dxa"/>
            </w:tcMar>
            <w:vAlign w:val="bottom"/>
          </w:tcPr>
          <w:p w14:paraId="4553B966" w14:textId="77777777" w:rsidR="00F52703" w:rsidRPr="00A61365" w:rsidRDefault="00962653" w:rsidP="00A61365">
            <w:r w:rsidRPr="00A61365">
              <w:t>1 141,2</w:t>
            </w:r>
          </w:p>
        </w:tc>
      </w:tr>
      <w:tr w:rsidR="00F52703" w:rsidRPr="00A61365" w14:paraId="05622244" w14:textId="77777777">
        <w:trPr>
          <w:trHeight w:val="340"/>
        </w:trPr>
        <w:tc>
          <w:tcPr>
            <w:tcW w:w="2180" w:type="dxa"/>
            <w:tcBorders>
              <w:top w:val="nil"/>
              <w:left w:val="nil"/>
              <w:bottom w:val="nil"/>
              <w:right w:val="nil"/>
            </w:tcBorders>
            <w:tcMar>
              <w:top w:w="100" w:type="dxa"/>
              <w:left w:w="43" w:type="dxa"/>
              <w:bottom w:w="40" w:type="dxa"/>
              <w:right w:w="43" w:type="dxa"/>
            </w:tcMar>
          </w:tcPr>
          <w:p w14:paraId="67011B25" w14:textId="77777777" w:rsidR="00F52703" w:rsidRPr="00A61365" w:rsidRDefault="00962653" w:rsidP="00A61365">
            <w:r w:rsidRPr="00A61365">
              <w:t xml:space="preserve">1 500 000 – 1 999 999 </w:t>
            </w:r>
          </w:p>
        </w:tc>
        <w:tc>
          <w:tcPr>
            <w:tcW w:w="940" w:type="dxa"/>
            <w:tcBorders>
              <w:top w:val="nil"/>
              <w:left w:val="nil"/>
              <w:bottom w:val="nil"/>
              <w:right w:val="nil"/>
            </w:tcBorders>
            <w:tcMar>
              <w:top w:w="100" w:type="dxa"/>
              <w:left w:w="43" w:type="dxa"/>
              <w:bottom w:w="40" w:type="dxa"/>
              <w:right w:w="43" w:type="dxa"/>
            </w:tcMar>
            <w:vAlign w:val="bottom"/>
          </w:tcPr>
          <w:p w14:paraId="307B5061" w14:textId="77777777" w:rsidR="00F52703" w:rsidRPr="00A61365" w:rsidRDefault="00962653" w:rsidP="00A61365">
            <w:r w:rsidRPr="00A61365">
              <w:t>1 923</w:t>
            </w:r>
          </w:p>
        </w:tc>
        <w:tc>
          <w:tcPr>
            <w:tcW w:w="1060" w:type="dxa"/>
            <w:tcBorders>
              <w:top w:val="nil"/>
              <w:left w:val="nil"/>
              <w:bottom w:val="nil"/>
              <w:right w:val="nil"/>
            </w:tcBorders>
            <w:tcMar>
              <w:top w:w="100" w:type="dxa"/>
              <w:left w:w="43" w:type="dxa"/>
              <w:bottom w:w="40" w:type="dxa"/>
              <w:right w:w="43" w:type="dxa"/>
            </w:tcMar>
            <w:vAlign w:val="bottom"/>
          </w:tcPr>
          <w:p w14:paraId="05C76F56" w14:textId="77777777" w:rsidR="00F52703" w:rsidRPr="00A61365" w:rsidRDefault="00962653" w:rsidP="00A61365">
            <w:r w:rsidRPr="00A61365">
              <w:t>3 304,1</w:t>
            </w:r>
          </w:p>
        </w:tc>
        <w:tc>
          <w:tcPr>
            <w:tcW w:w="160" w:type="dxa"/>
            <w:tcBorders>
              <w:top w:val="nil"/>
              <w:left w:val="nil"/>
              <w:bottom w:val="nil"/>
              <w:right w:val="nil"/>
            </w:tcBorders>
            <w:tcMar>
              <w:top w:w="100" w:type="dxa"/>
              <w:left w:w="43" w:type="dxa"/>
              <w:bottom w:w="40" w:type="dxa"/>
              <w:right w:w="43" w:type="dxa"/>
            </w:tcMar>
            <w:vAlign w:val="bottom"/>
          </w:tcPr>
          <w:p w14:paraId="4F06DE67"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558EFD0B" w14:textId="77777777" w:rsidR="00F52703" w:rsidRPr="00A61365" w:rsidRDefault="00962653" w:rsidP="00A61365">
            <w:r w:rsidRPr="00A61365">
              <w:t>200</w:t>
            </w:r>
          </w:p>
        </w:tc>
        <w:tc>
          <w:tcPr>
            <w:tcW w:w="1020" w:type="dxa"/>
            <w:tcBorders>
              <w:top w:val="nil"/>
              <w:left w:val="nil"/>
              <w:bottom w:val="nil"/>
              <w:right w:val="nil"/>
            </w:tcBorders>
            <w:tcMar>
              <w:top w:w="100" w:type="dxa"/>
              <w:left w:w="43" w:type="dxa"/>
              <w:bottom w:w="40" w:type="dxa"/>
              <w:right w:w="43" w:type="dxa"/>
            </w:tcMar>
            <w:vAlign w:val="bottom"/>
          </w:tcPr>
          <w:p w14:paraId="698E70DA" w14:textId="77777777" w:rsidR="00F52703" w:rsidRPr="00A61365" w:rsidRDefault="00962653" w:rsidP="00A61365">
            <w:r w:rsidRPr="00A61365">
              <w:t>464,5</w:t>
            </w:r>
          </w:p>
        </w:tc>
        <w:tc>
          <w:tcPr>
            <w:tcW w:w="160" w:type="dxa"/>
            <w:tcBorders>
              <w:top w:val="nil"/>
              <w:left w:val="nil"/>
              <w:bottom w:val="nil"/>
              <w:right w:val="nil"/>
            </w:tcBorders>
            <w:tcMar>
              <w:top w:w="100" w:type="dxa"/>
              <w:left w:w="43" w:type="dxa"/>
              <w:bottom w:w="40" w:type="dxa"/>
              <w:right w:w="43" w:type="dxa"/>
            </w:tcMar>
            <w:vAlign w:val="bottom"/>
          </w:tcPr>
          <w:p w14:paraId="188C3D94"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57231D32" w14:textId="77777777" w:rsidR="00F52703" w:rsidRPr="00A61365" w:rsidRDefault="00962653" w:rsidP="00A61365">
            <w:r w:rsidRPr="00A61365">
              <w:t>1 723</w:t>
            </w:r>
          </w:p>
        </w:tc>
        <w:tc>
          <w:tcPr>
            <w:tcW w:w="1080" w:type="dxa"/>
            <w:tcBorders>
              <w:top w:val="nil"/>
              <w:left w:val="nil"/>
              <w:bottom w:val="nil"/>
              <w:right w:val="nil"/>
            </w:tcBorders>
            <w:tcMar>
              <w:top w:w="100" w:type="dxa"/>
              <w:left w:w="43" w:type="dxa"/>
              <w:bottom w:w="40" w:type="dxa"/>
              <w:right w:w="43" w:type="dxa"/>
            </w:tcMar>
            <w:vAlign w:val="bottom"/>
          </w:tcPr>
          <w:p w14:paraId="7923FD79" w14:textId="77777777" w:rsidR="00F52703" w:rsidRPr="00A61365" w:rsidRDefault="00962653" w:rsidP="00A61365">
            <w:r w:rsidRPr="00A61365">
              <w:t>2 839,6</w:t>
            </w:r>
          </w:p>
        </w:tc>
        <w:tc>
          <w:tcPr>
            <w:tcW w:w="940" w:type="dxa"/>
            <w:tcBorders>
              <w:top w:val="nil"/>
              <w:left w:val="nil"/>
              <w:bottom w:val="nil"/>
              <w:right w:val="nil"/>
            </w:tcBorders>
            <w:tcMar>
              <w:top w:w="100" w:type="dxa"/>
              <w:left w:w="43" w:type="dxa"/>
              <w:bottom w:w="40" w:type="dxa"/>
              <w:right w:w="43" w:type="dxa"/>
            </w:tcMar>
            <w:vAlign w:val="bottom"/>
          </w:tcPr>
          <w:p w14:paraId="74C003E3" w14:textId="77777777" w:rsidR="00F52703" w:rsidRPr="00A61365" w:rsidRDefault="00962653" w:rsidP="00A61365">
            <w:r w:rsidRPr="00A61365">
              <w:t>799,6</w:t>
            </w:r>
          </w:p>
        </w:tc>
      </w:tr>
      <w:tr w:rsidR="00F52703" w:rsidRPr="00A61365" w14:paraId="5F3F2124" w14:textId="77777777">
        <w:trPr>
          <w:trHeight w:val="340"/>
        </w:trPr>
        <w:tc>
          <w:tcPr>
            <w:tcW w:w="2180" w:type="dxa"/>
            <w:tcBorders>
              <w:top w:val="nil"/>
              <w:left w:val="nil"/>
              <w:bottom w:val="nil"/>
              <w:right w:val="nil"/>
            </w:tcBorders>
            <w:tcMar>
              <w:top w:w="100" w:type="dxa"/>
              <w:left w:w="43" w:type="dxa"/>
              <w:bottom w:w="40" w:type="dxa"/>
              <w:right w:w="43" w:type="dxa"/>
            </w:tcMar>
          </w:tcPr>
          <w:p w14:paraId="20C9357D" w14:textId="77777777" w:rsidR="00F52703" w:rsidRPr="00A61365" w:rsidRDefault="00962653" w:rsidP="00A61365">
            <w:r w:rsidRPr="00A61365">
              <w:t xml:space="preserve">2 000 000 – 2 999 999 </w:t>
            </w:r>
          </w:p>
        </w:tc>
        <w:tc>
          <w:tcPr>
            <w:tcW w:w="940" w:type="dxa"/>
            <w:tcBorders>
              <w:top w:val="nil"/>
              <w:left w:val="nil"/>
              <w:bottom w:val="nil"/>
              <w:right w:val="nil"/>
            </w:tcBorders>
            <w:tcMar>
              <w:top w:w="100" w:type="dxa"/>
              <w:left w:w="43" w:type="dxa"/>
              <w:bottom w:w="40" w:type="dxa"/>
              <w:right w:w="43" w:type="dxa"/>
            </w:tcMar>
            <w:vAlign w:val="bottom"/>
          </w:tcPr>
          <w:p w14:paraId="6215CB62" w14:textId="77777777" w:rsidR="00F52703" w:rsidRPr="00A61365" w:rsidRDefault="00962653" w:rsidP="00A61365">
            <w:r w:rsidRPr="00A61365">
              <w:t>2 188</w:t>
            </w:r>
          </w:p>
        </w:tc>
        <w:tc>
          <w:tcPr>
            <w:tcW w:w="1060" w:type="dxa"/>
            <w:tcBorders>
              <w:top w:val="nil"/>
              <w:left w:val="nil"/>
              <w:bottom w:val="nil"/>
              <w:right w:val="nil"/>
            </w:tcBorders>
            <w:tcMar>
              <w:top w:w="100" w:type="dxa"/>
              <w:left w:w="43" w:type="dxa"/>
              <w:bottom w:w="40" w:type="dxa"/>
              <w:right w:w="43" w:type="dxa"/>
            </w:tcMar>
            <w:vAlign w:val="bottom"/>
          </w:tcPr>
          <w:p w14:paraId="792859AC" w14:textId="77777777" w:rsidR="00F52703" w:rsidRPr="00A61365" w:rsidRDefault="00962653" w:rsidP="00A61365">
            <w:r w:rsidRPr="00A61365">
              <w:t>5 380,1</w:t>
            </w:r>
          </w:p>
        </w:tc>
        <w:tc>
          <w:tcPr>
            <w:tcW w:w="160" w:type="dxa"/>
            <w:tcBorders>
              <w:top w:val="nil"/>
              <w:left w:val="nil"/>
              <w:bottom w:val="nil"/>
              <w:right w:val="nil"/>
            </w:tcBorders>
            <w:tcMar>
              <w:top w:w="100" w:type="dxa"/>
              <w:left w:w="43" w:type="dxa"/>
              <w:bottom w:w="40" w:type="dxa"/>
              <w:right w:w="43" w:type="dxa"/>
            </w:tcMar>
            <w:vAlign w:val="bottom"/>
          </w:tcPr>
          <w:p w14:paraId="1C050AFB" w14:textId="77777777" w:rsidR="00F52703" w:rsidRPr="00A61365" w:rsidRDefault="00F52703" w:rsidP="00A61365"/>
        </w:tc>
        <w:tc>
          <w:tcPr>
            <w:tcW w:w="940" w:type="dxa"/>
            <w:tcBorders>
              <w:top w:val="nil"/>
              <w:left w:val="nil"/>
              <w:bottom w:val="nil"/>
              <w:right w:val="nil"/>
            </w:tcBorders>
            <w:tcMar>
              <w:top w:w="100" w:type="dxa"/>
              <w:left w:w="43" w:type="dxa"/>
              <w:bottom w:w="40" w:type="dxa"/>
              <w:right w:w="43" w:type="dxa"/>
            </w:tcMar>
            <w:vAlign w:val="bottom"/>
          </w:tcPr>
          <w:p w14:paraId="0882FD74" w14:textId="77777777" w:rsidR="00F52703" w:rsidRPr="00A61365" w:rsidRDefault="00962653" w:rsidP="00A61365">
            <w:r w:rsidRPr="00A61365">
              <w:t>182</w:t>
            </w:r>
          </w:p>
        </w:tc>
        <w:tc>
          <w:tcPr>
            <w:tcW w:w="1020" w:type="dxa"/>
            <w:tcBorders>
              <w:top w:val="nil"/>
              <w:left w:val="nil"/>
              <w:bottom w:val="nil"/>
              <w:right w:val="nil"/>
            </w:tcBorders>
            <w:tcMar>
              <w:top w:w="100" w:type="dxa"/>
              <w:left w:w="43" w:type="dxa"/>
              <w:bottom w:w="40" w:type="dxa"/>
              <w:right w:w="43" w:type="dxa"/>
            </w:tcMar>
            <w:vAlign w:val="bottom"/>
          </w:tcPr>
          <w:p w14:paraId="2441FC72" w14:textId="77777777" w:rsidR="00F52703" w:rsidRPr="00A61365" w:rsidRDefault="00962653" w:rsidP="00A61365">
            <w:r w:rsidRPr="00A61365">
              <w:t>692,3</w:t>
            </w:r>
          </w:p>
        </w:tc>
        <w:tc>
          <w:tcPr>
            <w:tcW w:w="160" w:type="dxa"/>
            <w:tcBorders>
              <w:top w:val="nil"/>
              <w:left w:val="nil"/>
              <w:bottom w:val="nil"/>
              <w:right w:val="nil"/>
            </w:tcBorders>
            <w:tcMar>
              <w:top w:w="100" w:type="dxa"/>
              <w:left w:w="43" w:type="dxa"/>
              <w:bottom w:w="40" w:type="dxa"/>
              <w:right w:w="43" w:type="dxa"/>
            </w:tcMar>
            <w:vAlign w:val="bottom"/>
          </w:tcPr>
          <w:p w14:paraId="127E68D3" w14:textId="77777777" w:rsidR="00F52703" w:rsidRPr="00A61365" w:rsidRDefault="00F52703" w:rsidP="00A61365"/>
        </w:tc>
        <w:tc>
          <w:tcPr>
            <w:tcW w:w="1000" w:type="dxa"/>
            <w:tcBorders>
              <w:top w:val="nil"/>
              <w:left w:val="nil"/>
              <w:bottom w:val="nil"/>
              <w:right w:val="nil"/>
            </w:tcBorders>
            <w:tcMar>
              <w:top w:w="100" w:type="dxa"/>
              <w:left w:w="43" w:type="dxa"/>
              <w:bottom w:w="40" w:type="dxa"/>
              <w:right w:w="43" w:type="dxa"/>
            </w:tcMar>
            <w:vAlign w:val="bottom"/>
          </w:tcPr>
          <w:p w14:paraId="16881E1A" w14:textId="77777777" w:rsidR="00F52703" w:rsidRPr="00A61365" w:rsidRDefault="00962653" w:rsidP="00A61365">
            <w:r w:rsidRPr="00A61365">
              <w:t>2 006</w:t>
            </w:r>
          </w:p>
        </w:tc>
        <w:tc>
          <w:tcPr>
            <w:tcW w:w="1080" w:type="dxa"/>
            <w:tcBorders>
              <w:top w:val="nil"/>
              <w:left w:val="nil"/>
              <w:bottom w:val="nil"/>
              <w:right w:val="nil"/>
            </w:tcBorders>
            <w:tcMar>
              <w:top w:w="100" w:type="dxa"/>
              <w:left w:w="43" w:type="dxa"/>
              <w:bottom w:w="40" w:type="dxa"/>
              <w:right w:w="43" w:type="dxa"/>
            </w:tcMar>
            <w:vAlign w:val="bottom"/>
          </w:tcPr>
          <w:p w14:paraId="7EF78ECD" w14:textId="77777777" w:rsidR="00F52703" w:rsidRPr="00A61365" w:rsidRDefault="00962653" w:rsidP="00A61365">
            <w:r w:rsidRPr="00A61365">
              <w:t>4 687,8</w:t>
            </w:r>
          </w:p>
        </w:tc>
        <w:tc>
          <w:tcPr>
            <w:tcW w:w="940" w:type="dxa"/>
            <w:tcBorders>
              <w:top w:val="nil"/>
              <w:left w:val="nil"/>
              <w:bottom w:val="nil"/>
              <w:right w:val="nil"/>
            </w:tcBorders>
            <w:tcMar>
              <w:top w:w="100" w:type="dxa"/>
              <w:left w:w="43" w:type="dxa"/>
              <w:bottom w:w="40" w:type="dxa"/>
              <w:right w:w="43" w:type="dxa"/>
            </w:tcMar>
            <w:vAlign w:val="bottom"/>
          </w:tcPr>
          <w:p w14:paraId="7A2E59FC" w14:textId="77777777" w:rsidR="00F52703" w:rsidRPr="00A61365" w:rsidRDefault="00962653" w:rsidP="00A61365">
            <w:r w:rsidRPr="00A61365">
              <w:t>1 141,3</w:t>
            </w:r>
          </w:p>
        </w:tc>
      </w:tr>
      <w:tr w:rsidR="00F52703" w:rsidRPr="00A61365" w14:paraId="7E8693A3" w14:textId="77777777">
        <w:trPr>
          <w:trHeight w:val="340"/>
        </w:trPr>
        <w:tc>
          <w:tcPr>
            <w:tcW w:w="2180" w:type="dxa"/>
            <w:tcBorders>
              <w:top w:val="nil"/>
              <w:left w:val="nil"/>
              <w:bottom w:val="single" w:sz="4" w:space="0" w:color="000000"/>
              <w:right w:val="nil"/>
            </w:tcBorders>
            <w:tcMar>
              <w:top w:w="100" w:type="dxa"/>
              <w:left w:w="43" w:type="dxa"/>
              <w:bottom w:w="40" w:type="dxa"/>
              <w:right w:w="43" w:type="dxa"/>
            </w:tcMar>
          </w:tcPr>
          <w:p w14:paraId="13E74104" w14:textId="77777777" w:rsidR="00F52703" w:rsidRPr="00A61365" w:rsidRDefault="00962653" w:rsidP="00A61365">
            <w:r w:rsidRPr="00A61365">
              <w:t xml:space="preserve">3 000 000 og mer </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9B5EF40" w14:textId="77777777" w:rsidR="00F52703" w:rsidRPr="00A61365" w:rsidRDefault="00962653" w:rsidP="00A61365">
            <w:r w:rsidRPr="00A61365">
              <w:t>2 519</w:t>
            </w:r>
          </w:p>
        </w:tc>
        <w:tc>
          <w:tcPr>
            <w:tcW w:w="1060" w:type="dxa"/>
            <w:tcBorders>
              <w:top w:val="nil"/>
              <w:left w:val="nil"/>
              <w:bottom w:val="single" w:sz="4" w:space="0" w:color="000000"/>
              <w:right w:val="nil"/>
            </w:tcBorders>
            <w:tcMar>
              <w:top w:w="100" w:type="dxa"/>
              <w:left w:w="43" w:type="dxa"/>
              <w:bottom w:w="40" w:type="dxa"/>
              <w:right w:w="43" w:type="dxa"/>
            </w:tcMar>
            <w:vAlign w:val="bottom"/>
          </w:tcPr>
          <w:p w14:paraId="43A837F3" w14:textId="77777777" w:rsidR="00F52703" w:rsidRPr="00A61365" w:rsidRDefault="00962653" w:rsidP="00A61365">
            <w:r w:rsidRPr="00A61365">
              <w:t>14 212,6</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27774CFB" w14:textId="77777777" w:rsidR="00F52703" w:rsidRPr="00A61365" w:rsidRDefault="00F52703" w:rsidP="00A61365"/>
        </w:tc>
        <w:tc>
          <w:tcPr>
            <w:tcW w:w="940" w:type="dxa"/>
            <w:tcBorders>
              <w:top w:val="nil"/>
              <w:left w:val="nil"/>
              <w:bottom w:val="single" w:sz="4" w:space="0" w:color="000000"/>
              <w:right w:val="nil"/>
            </w:tcBorders>
            <w:tcMar>
              <w:top w:w="100" w:type="dxa"/>
              <w:left w:w="43" w:type="dxa"/>
              <w:bottom w:w="40" w:type="dxa"/>
              <w:right w:w="43" w:type="dxa"/>
            </w:tcMar>
            <w:vAlign w:val="bottom"/>
          </w:tcPr>
          <w:p w14:paraId="26D0FBA6" w14:textId="77777777" w:rsidR="00F52703" w:rsidRPr="00A61365" w:rsidRDefault="00962653" w:rsidP="00A61365">
            <w:r w:rsidRPr="00A61365">
              <w:t>431</w:t>
            </w:r>
          </w:p>
        </w:tc>
        <w:tc>
          <w:tcPr>
            <w:tcW w:w="1020" w:type="dxa"/>
            <w:tcBorders>
              <w:top w:val="nil"/>
              <w:left w:val="nil"/>
              <w:bottom w:val="single" w:sz="4" w:space="0" w:color="000000"/>
              <w:right w:val="nil"/>
            </w:tcBorders>
            <w:tcMar>
              <w:top w:w="100" w:type="dxa"/>
              <w:left w:w="43" w:type="dxa"/>
              <w:bottom w:w="40" w:type="dxa"/>
              <w:right w:w="43" w:type="dxa"/>
            </w:tcMar>
            <w:vAlign w:val="bottom"/>
          </w:tcPr>
          <w:p w14:paraId="3A52C734" w14:textId="77777777" w:rsidR="00F52703" w:rsidRPr="00A61365" w:rsidRDefault="00962653" w:rsidP="00A61365">
            <w:r w:rsidRPr="00A61365">
              <w:t>4 697,7</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14B0DCB3" w14:textId="77777777" w:rsidR="00F52703" w:rsidRPr="00A61365" w:rsidRDefault="00F52703" w:rsidP="00A61365"/>
        </w:tc>
        <w:tc>
          <w:tcPr>
            <w:tcW w:w="1000" w:type="dxa"/>
            <w:tcBorders>
              <w:top w:val="nil"/>
              <w:left w:val="nil"/>
              <w:bottom w:val="single" w:sz="4" w:space="0" w:color="000000"/>
              <w:right w:val="nil"/>
            </w:tcBorders>
            <w:tcMar>
              <w:top w:w="100" w:type="dxa"/>
              <w:left w:w="43" w:type="dxa"/>
              <w:bottom w:w="40" w:type="dxa"/>
              <w:right w:w="43" w:type="dxa"/>
            </w:tcMar>
            <w:vAlign w:val="bottom"/>
          </w:tcPr>
          <w:p w14:paraId="600F8B74" w14:textId="77777777" w:rsidR="00F52703" w:rsidRPr="00A61365" w:rsidRDefault="00962653" w:rsidP="00A61365">
            <w:r w:rsidRPr="00A61365">
              <w:t>2 088</w:t>
            </w:r>
          </w:p>
        </w:tc>
        <w:tc>
          <w:tcPr>
            <w:tcW w:w="1080" w:type="dxa"/>
            <w:tcBorders>
              <w:top w:val="nil"/>
              <w:left w:val="nil"/>
              <w:bottom w:val="single" w:sz="4" w:space="0" w:color="000000"/>
              <w:right w:val="nil"/>
            </w:tcBorders>
            <w:tcMar>
              <w:top w:w="100" w:type="dxa"/>
              <w:left w:w="43" w:type="dxa"/>
              <w:bottom w:w="40" w:type="dxa"/>
              <w:right w:w="43" w:type="dxa"/>
            </w:tcMar>
            <w:vAlign w:val="bottom"/>
          </w:tcPr>
          <w:p w14:paraId="4F65C578" w14:textId="77777777" w:rsidR="00F52703" w:rsidRPr="00A61365" w:rsidRDefault="00962653" w:rsidP="00A61365">
            <w:r w:rsidRPr="00A61365">
              <w:t>9 514,9</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0E556EC1" w14:textId="77777777" w:rsidR="00F52703" w:rsidRPr="00A61365" w:rsidRDefault="00962653" w:rsidP="00A61365">
            <w:r w:rsidRPr="00A61365">
              <w:t>1 753,1</w:t>
            </w:r>
          </w:p>
        </w:tc>
      </w:tr>
      <w:tr w:rsidR="00F52703" w:rsidRPr="00A61365" w14:paraId="198D855C" w14:textId="77777777">
        <w:trPr>
          <w:trHeight w:val="340"/>
        </w:trPr>
        <w:tc>
          <w:tcPr>
            <w:tcW w:w="2180" w:type="dxa"/>
            <w:tcBorders>
              <w:top w:val="single" w:sz="4" w:space="0" w:color="000000"/>
              <w:left w:val="nil"/>
              <w:bottom w:val="single" w:sz="4" w:space="0" w:color="000000"/>
              <w:right w:val="nil"/>
            </w:tcBorders>
            <w:tcMar>
              <w:top w:w="100" w:type="dxa"/>
              <w:left w:w="43" w:type="dxa"/>
              <w:bottom w:w="40" w:type="dxa"/>
              <w:right w:w="43" w:type="dxa"/>
            </w:tcMar>
          </w:tcPr>
          <w:p w14:paraId="0BDAD6E5" w14:textId="77777777" w:rsidR="00F52703" w:rsidRPr="00A61365" w:rsidRDefault="00962653" w:rsidP="00A61365">
            <w:r w:rsidRPr="00A61365">
              <w:rPr>
                <w:rStyle w:val="kursiv"/>
              </w:rPr>
              <w:t>Under 150 000</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572BA46" w14:textId="77777777" w:rsidR="00F52703" w:rsidRPr="00A61365" w:rsidRDefault="00962653" w:rsidP="00A61365">
            <w:r w:rsidRPr="00A61365">
              <w:rPr>
                <w:rStyle w:val="kursiv"/>
              </w:rPr>
              <w:t>11 895</w:t>
            </w:r>
          </w:p>
        </w:tc>
        <w:tc>
          <w:tcPr>
            <w:tcW w:w="10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D60FA46" w14:textId="77777777" w:rsidR="00F52703" w:rsidRPr="00A61365" w:rsidRDefault="00962653" w:rsidP="00A61365">
            <w:r w:rsidRPr="00A61365">
              <w:rPr>
                <w:rStyle w:val="kursiv"/>
              </w:rPr>
              <w:t xml:space="preserve">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6E5062"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0E8A4D" w14:textId="77777777" w:rsidR="00F52703" w:rsidRPr="00A61365" w:rsidRDefault="00962653" w:rsidP="00A61365">
            <w:r w:rsidRPr="00A61365">
              <w:rPr>
                <w:rStyle w:val="kursiv"/>
              </w:rPr>
              <w:t>4 962</w:t>
            </w:r>
          </w:p>
        </w:tc>
        <w:tc>
          <w:tcPr>
            <w:tcW w:w="10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DCAFD8" w14:textId="77777777" w:rsidR="00F52703" w:rsidRPr="00A61365" w:rsidRDefault="00962653" w:rsidP="00A61365">
            <w:r w:rsidRPr="00A61365">
              <w:rPr>
                <w:rStyle w:val="kursiv"/>
              </w:rPr>
              <w:t xml:space="preserve">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52E5B0" w14:textId="77777777" w:rsidR="00F52703" w:rsidRPr="00A61365" w:rsidRDefault="00F52703" w:rsidP="00A61365"/>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34239EC" w14:textId="77777777" w:rsidR="00F52703" w:rsidRPr="00A61365" w:rsidRDefault="00962653" w:rsidP="00A61365">
            <w:r w:rsidRPr="00A61365">
              <w:rPr>
                <w:rStyle w:val="kursiv"/>
              </w:rPr>
              <w:t>6 933</w:t>
            </w:r>
          </w:p>
        </w:tc>
        <w:tc>
          <w:tcPr>
            <w:tcW w:w="10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B4FA48"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F29D67" w14:textId="77777777" w:rsidR="00F52703" w:rsidRPr="00A61365" w:rsidRDefault="00962653" w:rsidP="00A61365">
            <w:r w:rsidRPr="00A61365">
              <w:rPr>
                <w:rStyle w:val="kursiv"/>
              </w:rPr>
              <w:t xml:space="preserve"> </w:t>
            </w:r>
          </w:p>
        </w:tc>
      </w:tr>
      <w:tr w:rsidR="00F52703" w:rsidRPr="00A61365" w14:paraId="67874879" w14:textId="77777777">
        <w:trPr>
          <w:trHeight w:val="340"/>
        </w:trPr>
        <w:tc>
          <w:tcPr>
            <w:tcW w:w="2180" w:type="dxa"/>
            <w:tcBorders>
              <w:top w:val="single" w:sz="4" w:space="0" w:color="000000"/>
              <w:left w:val="nil"/>
              <w:bottom w:val="single" w:sz="4" w:space="0" w:color="000000"/>
              <w:right w:val="nil"/>
            </w:tcBorders>
            <w:tcMar>
              <w:top w:w="100" w:type="dxa"/>
              <w:left w:w="43" w:type="dxa"/>
              <w:bottom w:w="40" w:type="dxa"/>
              <w:right w:w="43" w:type="dxa"/>
            </w:tcMar>
          </w:tcPr>
          <w:p w14:paraId="6541E785" w14:textId="77777777" w:rsidR="00F52703" w:rsidRPr="00A61365" w:rsidRDefault="00962653" w:rsidP="00A61365">
            <w:r w:rsidRPr="00A61365">
              <w:rPr>
                <w:rStyle w:val="kursiv"/>
              </w:rPr>
              <w:t>Andel &lt;150 000</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C5BD600" w14:textId="77777777" w:rsidR="00F52703" w:rsidRPr="00A61365" w:rsidRDefault="00962653" w:rsidP="00A61365">
            <w:r w:rsidRPr="00A61365">
              <w:rPr>
                <w:rStyle w:val="kursiv"/>
              </w:rPr>
              <w:t>30,7 %</w:t>
            </w:r>
          </w:p>
        </w:tc>
        <w:tc>
          <w:tcPr>
            <w:tcW w:w="10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2D7B11" w14:textId="77777777" w:rsidR="00F52703" w:rsidRPr="00A61365" w:rsidRDefault="00962653" w:rsidP="00A61365">
            <w:r w:rsidRPr="00A61365">
              <w:rPr>
                <w:rStyle w:val="kursiv"/>
              </w:rPr>
              <w:t>2,9 %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D71671"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84A9AB" w14:textId="77777777" w:rsidR="00F52703" w:rsidRPr="00A61365" w:rsidRDefault="00962653" w:rsidP="00A61365">
            <w:r w:rsidRPr="00A61365">
              <w:rPr>
                <w:rStyle w:val="kursiv"/>
              </w:rPr>
              <w:t>41,4 %</w:t>
            </w:r>
          </w:p>
        </w:tc>
        <w:tc>
          <w:tcPr>
            <w:tcW w:w="10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6DDCEF" w14:textId="77777777" w:rsidR="00F52703" w:rsidRPr="00A61365" w:rsidRDefault="00962653" w:rsidP="00A61365">
            <w:r w:rsidRPr="00A61365">
              <w:rPr>
                <w:rStyle w:val="kursiv"/>
              </w:rPr>
              <w:t>4,6 %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C1B888" w14:textId="77777777" w:rsidR="00F52703" w:rsidRPr="00A61365" w:rsidRDefault="00F52703" w:rsidP="00A61365"/>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D10F0E" w14:textId="77777777" w:rsidR="00F52703" w:rsidRPr="00A61365" w:rsidRDefault="00962653" w:rsidP="00A61365">
            <w:r w:rsidRPr="00A61365">
              <w:rPr>
                <w:rStyle w:val="kursiv"/>
              </w:rPr>
              <w:t>25,9 %</w:t>
            </w:r>
          </w:p>
        </w:tc>
        <w:tc>
          <w:tcPr>
            <w:tcW w:w="10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3B30CE" w14:textId="77777777" w:rsidR="00F52703" w:rsidRPr="00A61365" w:rsidRDefault="00962653" w:rsidP="00A61365">
            <w:r w:rsidRPr="00A61365">
              <w:rPr>
                <w:rStyle w:val="kursiv"/>
              </w:rPr>
              <w:t>2,3 %</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2CC0277" w14:textId="77777777" w:rsidR="00F52703" w:rsidRPr="00A61365" w:rsidRDefault="00962653" w:rsidP="00A61365">
            <w:r w:rsidRPr="00A61365">
              <w:rPr>
                <w:rStyle w:val="kursiv"/>
              </w:rPr>
              <w:t>8,9 %</w:t>
            </w:r>
          </w:p>
        </w:tc>
      </w:tr>
      <w:tr w:rsidR="00F52703" w:rsidRPr="00A61365" w14:paraId="0868C17D" w14:textId="77777777">
        <w:trPr>
          <w:trHeight w:val="340"/>
        </w:trPr>
        <w:tc>
          <w:tcPr>
            <w:tcW w:w="2180" w:type="dxa"/>
            <w:tcBorders>
              <w:top w:val="single" w:sz="4" w:space="0" w:color="000000"/>
              <w:left w:val="nil"/>
              <w:bottom w:val="single" w:sz="4" w:space="0" w:color="000000"/>
              <w:right w:val="nil"/>
            </w:tcBorders>
            <w:tcMar>
              <w:top w:w="100" w:type="dxa"/>
              <w:left w:w="43" w:type="dxa"/>
              <w:bottom w:w="40" w:type="dxa"/>
              <w:right w:w="43" w:type="dxa"/>
            </w:tcMar>
          </w:tcPr>
          <w:p w14:paraId="4BF44178" w14:textId="77777777" w:rsidR="00F52703" w:rsidRPr="00A61365" w:rsidRDefault="00962653" w:rsidP="00A61365">
            <w:r w:rsidRPr="00A61365">
              <w:rPr>
                <w:rStyle w:val="kursiv"/>
              </w:rPr>
              <w:t>Andel &lt;300 000</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807E91" w14:textId="77777777" w:rsidR="00F52703" w:rsidRPr="00A61365" w:rsidRDefault="00962653" w:rsidP="00A61365">
            <w:r w:rsidRPr="00A61365">
              <w:rPr>
                <w:rStyle w:val="kursiv"/>
              </w:rPr>
              <w:t>50,5 %</w:t>
            </w:r>
          </w:p>
        </w:tc>
        <w:tc>
          <w:tcPr>
            <w:tcW w:w="10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84890D" w14:textId="77777777" w:rsidR="00F52703" w:rsidRPr="00A61365" w:rsidRDefault="00962653" w:rsidP="00A61365">
            <w:r w:rsidRPr="00A61365">
              <w:rPr>
                <w:rStyle w:val="kursiv"/>
              </w:rPr>
              <w:t>7,7 %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8A5B4F"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DDF09F" w14:textId="77777777" w:rsidR="00F52703" w:rsidRPr="00A61365" w:rsidRDefault="00962653" w:rsidP="00A61365">
            <w:r w:rsidRPr="00A61365">
              <w:rPr>
                <w:rStyle w:val="kursiv"/>
              </w:rPr>
              <w:t>65,5 %</w:t>
            </w:r>
          </w:p>
        </w:tc>
        <w:tc>
          <w:tcPr>
            <w:tcW w:w="10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64B9A4" w14:textId="77777777" w:rsidR="00F52703" w:rsidRPr="00A61365" w:rsidRDefault="00962653" w:rsidP="00A61365">
            <w:r w:rsidRPr="00A61365">
              <w:rPr>
                <w:rStyle w:val="kursiv"/>
              </w:rPr>
              <w:t>11,6 %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326CB1" w14:textId="77777777" w:rsidR="00F52703" w:rsidRPr="00A61365" w:rsidRDefault="00F52703" w:rsidP="00A61365"/>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80B146" w14:textId="77777777" w:rsidR="00F52703" w:rsidRPr="00A61365" w:rsidRDefault="00962653" w:rsidP="00A61365">
            <w:r w:rsidRPr="00A61365">
              <w:rPr>
                <w:rStyle w:val="kursiv"/>
              </w:rPr>
              <w:t>43,7 %</w:t>
            </w:r>
          </w:p>
        </w:tc>
        <w:tc>
          <w:tcPr>
            <w:tcW w:w="10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1D7E49" w14:textId="77777777" w:rsidR="00F52703" w:rsidRPr="00A61365" w:rsidRDefault="00962653" w:rsidP="00A61365">
            <w:r w:rsidRPr="00A61365">
              <w:rPr>
                <w:rStyle w:val="kursiv"/>
              </w:rPr>
              <w:t>6,3 %</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825E4F" w14:textId="77777777" w:rsidR="00F52703" w:rsidRPr="00A61365" w:rsidRDefault="00962653" w:rsidP="00A61365">
            <w:r w:rsidRPr="00A61365">
              <w:rPr>
                <w:rStyle w:val="kursiv"/>
              </w:rPr>
              <w:t>21,5 %</w:t>
            </w:r>
          </w:p>
        </w:tc>
      </w:tr>
      <w:tr w:rsidR="00F52703" w:rsidRPr="00A61365" w14:paraId="271A9F0F" w14:textId="77777777">
        <w:trPr>
          <w:trHeight w:val="340"/>
        </w:trPr>
        <w:tc>
          <w:tcPr>
            <w:tcW w:w="2180" w:type="dxa"/>
            <w:tcBorders>
              <w:top w:val="single" w:sz="4" w:space="0" w:color="000000"/>
              <w:left w:val="nil"/>
              <w:bottom w:val="single" w:sz="4" w:space="0" w:color="000000"/>
              <w:right w:val="nil"/>
            </w:tcBorders>
            <w:tcMar>
              <w:top w:w="100" w:type="dxa"/>
              <w:left w:w="43" w:type="dxa"/>
              <w:bottom w:w="40" w:type="dxa"/>
              <w:right w:w="43" w:type="dxa"/>
            </w:tcMar>
          </w:tcPr>
          <w:p w14:paraId="35D38225" w14:textId="77777777" w:rsidR="00F52703" w:rsidRPr="00A61365" w:rsidRDefault="00962653" w:rsidP="00A61365">
            <w:r w:rsidRPr="00A61365">
              <w:rPr>
                <w:rStyle w:val="kursiv"/>
              </w:rPr>
              <w:t>Andel &lt;500 000</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34A5F4" w14:textId="77777777" w:rsidR="00F52703" w:rsidRPr="00A61365" w:rsidRDefault="00962653" w:rsidP="00A61365">
            <w:r w:rsidRPr="00A61365">
              <w:rPr>
                <w:rStyle w:val="kursiv"/>
              </w:rPr>
              <w:t>62,6 %</w:t>
            </w:r>
          </w:p>
        </w:tc>
        <w:tc>
          <w:tcPr>
            <w:tcW w:w="10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CF3352" w14:textId="77777777" w:rsidR="00F52703" w:rsidRPr="00A61365" w:rsidRDefault="00962653" w:rsidP="00A61365">
            <w:r w:rsidRPr="00A61365">
              <w:rPr>
                <w:rStyle w:val="kursiv"/>
              </w:rPr>
              <w:t>12,9 %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F094AC" w14:textId="77777777" w:rsidR="00F52703" w:rsidRPr="00A61365" w:rsidRDefault="00F52703" w:rsidP="00A61365"/>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847A0E" w14:textId="77777777" w:rsidR="00F52703" w:rsidRPr="00A61365" w:rsidRDefault="00962653" w:rsidP="00A61365">
            <w:r w:rsidRPr="00A61365">
              <w:rPr>
                <w:rStyle w:val="kursiv"/>
              </w:rPr>
              <w:t>78,9 %</w:t>
            </w:r>
          </w:p>
        </w:tc>
        <w:tc>
          <w:tcPr>
            <w:tcW w:w="10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4B3066" w14:textId="77777777" w:rsidR="00F52703" w:rsidRPr="00A61365" w:rsidRDefault="00962653" w:rsidP="00A61365">
            <w:r w:rsidRPr="00A61365">
              <w:rPr>
                <w:rStyle w:val="kursiv"/>
              </w:rPr>
              <w:t>18,6 %</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8C6D34" w14:textId="77777777" w:rsidR="00F52703" w:rsidRPr="00A61365" w:rsidRDefault="00F52703" w:rsidP="00A61365"/>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464DEB" w14:textId="77777777" w:rsidR="00F52703" w:rsidRPr="00A61365" w:rsidRDefault="00962653" w:rsidP="00A61365">
            <w:r w:rsidRPr="00A61365">
              <w:rPr>
                <w:rStyle w:val="kursiv"/>
              </w:rPr>
              <w:t>55,2 %</w:t>
            </w:r>
          </w:p>
        </w:tc>
        <w:tc>
          <w:tcPr>
            <w:tcW w:w="10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27F310" w14:textId="77777777" w:rsidR="00F52703" w:rsidRPr="00A61365" w:rsidRDefault="00962653" w:rsidP="00A61365">
            <w:r w:rsidRPr="00A61365">
              <w:rPr>
                <w:rStyle w:val="kursiv"/>
              </w:rPr>
              <w:t>10,9 %</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CA45340" w14:textId="77777777" w:rsidR="00F52703" w:rsidRPr="00A61365" w:rsidRDefault="00962653" w:rsidP="00A61365">
            <w:r w:rsidRPr="00A61365">
              <w:rPr>
                <w:rStyle w:val="kursiv"/>
              </w:rPr>
              <w:t>33,5 %</w:t>
            </w:r>
          </w:p>
        </w:tc>
      </w:tr>
    </w:tbl>
    <w:p w14:paraId="27BC69C4" w14:textId="6CF3C402" w:rsidR="00F52703" w:rsidRDefault="00962653" w:rsidP="00A61365">
      <w:pPr>
        <w:pStyle w:val="Kilde"/>
      </w:pPr>
      <w:r w:rsidRPr="00A61365">
        <w:t>SSB</w:t>
      </w:r>
    </w:p>
    <w:p w14:paraId="29992482" w14:textId="77777777" w:rsidR="00962653" w:rsidRDefault="00962653" w:rsidP="00962653">
      <w:pPr>
        <w:sectPr w:rsidR="00962653">
          <w:headerReference w:type="even" r:id="rId40"/>
          <w:headerReference w:type="default" r:id="rId41"/>
          <w:footerReference w:type="even" r:id="rId42"/>
          <w:footerReference w:type="default" r:id="rId43"/>
          <w:headerReference w:type="first" r:id="rId44"/>
          <w:footerReference w:type="first" r:id="rId45"/>
          <w:pgSz w:w="11905" w:h="16838"/>
          <w:pgMar w:top="1531" w:right="1162" w:bottom="1213" w:left="1162" w:header="708" w:footer="708" w:gutter="0"/>
          <w:cols w:space="708"/>
          <w:noEndnote/>
          <w:titlePg/>
        </w:sectPr>
      </w:pPr>
    </w:p>
    <w:p w14:paraId="12873F31" w14:textId="77777777" w:rsidR="00767594" w:rsidRPr="00014556" w:rsidRDefault="00767594" w:rsidP="00767594">
      <w:pPr>
        <w:pStyle w:val="tabell-tittel"/>
      </w:pPr>
      <w:r w:rsidRPr="00014556">
        <w:lastRenderedPageBreak/>
        <w:t>.Jordbruksbedrifter i 2020 inndelt etter standard omsetning og driftsform</w:t>
      </w:r>
    </w:p>
    <w:p w14:paraId="698FE702" w14:textId="77777777" w:rsidR="00767594" w:rsidRPr="00014556" w:rsidRDefault="00767594" w:rsidP="00767594">
      <w:pPr>
        <w:pStyle w:val="Tabellnavn"/>
      </w:pPr>
      <w:r w:rsidRPr="00014556">
        <w:t>13J1xt2</w:t>
      </w:r>
    </w:p>
    <w:tbl>
      <w:tblPr>
        <w:tblW w:w="13980" w:type="dxa"/>
        <w:tblLayout w:type="fixed"/>
        <w:tblCellMar>
          <w:top w:w="128" w:type="dxa"/>
          <w:left w:w="43" w:type="dxa"/>
          <w:bottom w:w="43" w:type="dxa"/>
          <w:right w:w="43" w:type="dxa"/>
        </w:tblCellMar>
        <w:tblLook w:val="0000" w:firstRow="0" w:lastRow="0" w:firstColumn="0" w:lastColumn="0" w:noHBand="0" w:noVBand="0"/>
      </w:tblPr>
      <w:tblGrid>
        <w:gridCol w:w="2100"/>
        <w:gridCol w:w="1020"/>
        <w:gridCol w:w="1020"/>
        <w:gridCol w:w="1040"/>
        <w:gridCol w:w="840"/>
        <w:gridCol w:w="820"/>
        <w:gridCol w:w="1100"/>
        <w:gridCol w:w="1020"/>
        <w:gridCol w:w="940"/>
        <w:gridCol w:w="1020"/>
        <w:gridCol w:w="1020"/>
        <w:gridCol w:w="1020"/>
        <w:gridCol w:w="1020"/>
      </w:tblGrid>
      <w:tr w:rsidR="00767594" w:rsidRPr="00014556" w14:paraId="08BF649A" w14:textId="77777777" w:rsidTr="00720DC5">
        <w:trPr>
          <w:trHeight w:val="860"/>
        </w:trPr>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E1802" w14:textId="77777777" w:rsidR="00767594" w:rsidRPr="00014556" w:rsidRDefault="00767594" w:rsidP="00720DC5"/>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BEE39" w14:textId="77777777" w:rsidR="00767594" w:rsidRPr="00014556" w:rsidRDefault="00767594" w:rsidP="00720DC5">
            <w:r w:rsidRPr="00014556">
              <w:t>Korn- og oljevekster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EF751" w14:textId="77777777" w:rsidR="00767594" w:rsidRPr="00014556" w:rsidRDefault="00767594" w:rsidP="00720DC5">
            <w:r w:rsidRPr="00014556">
              <w:t>Øvrige jordbruksvekster</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2CCDF" w14:textId="77777777" w:rsidR="00767594" w:rsidRPr="00014556" w:rsidRDefault="00767594" w:rsidP="00720DC5">
            <w:r w:rsidRPr="00014556">
              <w:t>Hagebruksvekster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A56CF" w14:textId="77777777" w:rsidR="00767594" w:rsidRPr="00014556" w:rsidRDefault="00767594" w:rsidP="00720DC5">
            <w:r w:rsidRPr="00014556">
              <w:t>Storfe</w:t>
            </w:r>
            <w:r w:rsidRPr="00014556">
              <w:br/>
              <w:t xml:space="preserve"> melkeprod.</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12E33" w14:textId="77777777" w:rsidR="00767594" w:rsidRPr="00014556" w:rsidRDefault="00767594" w:rsidP="00720DC5">
            <w:r w:rsidRPr="00014556">
              <w:t>Storfe kjøttprod.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61CAF" w14:textId="77777777" w:rsidR="00767594" w:rsidRPr="00014556" w:rsidRDefault="00767594" w:rsidP="00720DC5">
            <w:r w:rsidRPr="00014556">
              <w:t>Storfe</w:t>
            </w:r>
            <w:r w:rsidRPr="00014556">
              <w:br/>
              <w:t xml:space="preserve"> kombinert</w:t>
            </w:r>
            <w:r w:rsidRPr="00014556">
              <w:br/>
              <w:t xml:space="preserve"> melk/kjøtt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774AF" w14:textId="77777777" w:rsidR="00767594" w:rsidRPr="00014556" w:rsidRDefault="00767594" w:rsidP="00720DC5">
            <w:r w:rsidRPr="00014556">
              <w:t>Sau</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45B61" w14:textId="77777777" w:rsidR="00767594" w:rsidRPr="00014556" w:rsidRDefault="00767594" w:rsidP="00720DC5">
            <w:r w:rsidRPr="00014556">
              <w:t>Øvrige grovfordyr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2712E" w14:textId="77777777" w:rsidR="00767594" w:rsidRPr="00014556" w:rsidRDefault="00767594" w:rsidP="00720DC5">
            <w:r w:rsidRPr="00014556">
              <w:t>Svin og</w:t>
            </w:r>
            <w:r w:rsidRPr="00014556">
              <w:br/>
              <w:t xml:space="preserve"> fjørfe</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150CBC7E" w14:textId="77777777" w:rsidR="00767594" w:rsidRPr="00014556" w:rsidRDefault="00767594" w:rsidP="00720DC5">
            <w:r w:rsidRPr="00014556">
              <w:t>Blanda planteprod.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7EBE4" w14:textId="77777777" w:rsidR="00767594" w:rsidRPr="00014556" w:rsidRDefault="00767594" w:rsidP="00720DC5">
            <w:r w:rsidRPr="00014556">
              <w:t>Blanda husdyrprod.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1538E" w14:textId="77777777" w:rsidR="00767594" w:rsidRPr="00014556" w:rsidRDefault="00767594" w:rsidP="00720DC5">
            <w:r w:rsidRPr="00014556">
              <w:t>Plante- og husdyr i komb.</w:t>
            </w:r>
          </w:p>
        </w:tc>
      </w:tr>
      <w:tr w:rsidR="00767594" w:rsidRPr="00014556" w14:paraId="3D31DA08" w14:textId="77777777" w:rsidTr="00720DC5">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31831EA5" w14:textId="77777777" w:rsidR="00767594" w:rsidRPr="00014556" w:rsidRDefault="00767594" w:rsidP="00720DC5">
            <w:r w:rsidRPr="00014556">
              <w:rPr>
                <w:rStyle w:val="kursiv"/>
              </w:rPr>
              <w:t xml:space="preserve">Hele landet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B6A59" w14:textId="77777777" w:rsidR="00767594" w:rsidRPr="00014556" w:rsidRDefault="00767594" w:rsidP="00720DC5">
            <w:r w:rsidRPr="00014556">
              <w:rPr>
                <w:rStyle w:val="kursiv"/>
              </w:rPr>
              <w:t>6 308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B99F9" w14:textId="77777777" w:rsidR="00767594" w:rsidRPr="00014556" w:rsidRDefault="00767594" w:rsidP="00720DC5">
            <w:r w:rsidRPr="00014556">
              <w:rPr>
                <w:rStyle w:val="kursiv"/>
              </w:rPr>
              <w:t>3 996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E9D6D" w14:textId="77777777" w:rsidR="00767594" w:rsidRPr="00014556" w:rsidRDefault="00767594" w:rsidP="00720DC5">
            <w:r w:rsidRPr="00014556">
              <w:rPr>
                <w:rStyle w:val="kursiv"/>
              </w:rPr>
              <w:t>1 427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A52BD" w14:textId="77777777" w:rsidR="00767594" w:rsidRPr="00014556" w:rsidRDefault="00767594" w:rsidP="00720DC5">
            <w:r w:rsidRPr="00014556">
              <w:rPr>
                <w:rStyle w:val="kursiv"/>
              </w:rPr>
              <w:t>6 219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4E51E" w14:textId="77777777" w:rsidR="00767594" w:rsidRPr="00014556" w:rsidRDefault="00767594" w:rsidP="00720DC5">
            <w:r w:rsidRPr="00014556">
              <w:rPr>
                <w:rStyle w:val="kursiv"/>
              </w:rPr>
              <w:t>4 264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67C2E" w14:textId="77777777" w:rsidR="00767594" w:rsidRPr="00014556" w:rsidRDefault="00767594" w:rsidP="00720DC5">
            <w:r w:rsidRPr="00014556">
              <w:rPr>
                <w:rStyle w:val="kursiv"/>
              </w:rPr>
              <w:t>591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6A0BD" w14:textId="77777777" w:rsidR="00767594" w:rsidRPr="00014556" w:rsidRDefault="00767594" w:rsidP="00720DC5">
            <w:r w:rsidRPr="00014556">
              <w:rPr>
                <w:rStyle w:val="kursiv"/>
              </w:rPr>
              <w:t>9 291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15D0E" w14:textId="77777777" w:rsidR="00767594" w:rsidRPr="00014556" w:rsidRDefault="00767594" w:rsidP="00720DC5">
            <w:r w:rsidRPr="00014556">
              <w:rPr>
                <w:rStyle w:val="kursiv"/>
              </w:rPr>
              <w:t>2 515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BDF98" w14:textId="77777777" w:rsidR="00767594" w:rsidRPr="00014556" w:rsidRDefault="00767594" w:rsidP="00720DC5">
            <w:r w:rsidRPr="00014556">
              <w:rPr>
                <w:rStyle w:val="kursiv"/>
              </w:rPr>
              <w:t>1 771</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40FD8749" w14:textId="77777777" w:rsidR="00767594" w:rsidRPr="00014556" w:rsidRDefault="00767594" w:rsidP="00720DC5">
            <w:r w:rsidRPr="00014556">
              <w:rPr>
                <w:rStyle w:val="kursiv"/>
              </w:rPr>
              <w:t>249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BD6C8" w14:textId="77777777" w:rsidR="00767594" w:rsidRPr="00014556" w:rsidRDefault="00767594" w:rsidP="00720DC5">
            <w:r w:rsidRPr="00014556">
              <w:rPr>
                <w:rStyle w:val="kursiv"/>
              </w:rPr>
              <w:t>532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B99A2" w14:textId="77777777" w:rsidR="00767594" w:rsidRPr="00014556" w:rsidRDefault="00767594" w:rsidP="00720DC5">
            <w:r w:rsidRPr="00014556">
              <w:rPr>
                <w:rStyle w:val="kursiv"/>
              </w:rPr>
              <w:t>1 550</w:t>
            </w:r>
          </w:p>
        </w:tc>
      </w:tr>
      <w:tr w:rsidR="00767594" w:rsidRPr="00014556" w14:paraId="13FDB585"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3C863A40" w14:textId="77777777" w:rsidR="00767594" w:rsidRPr="00014556" w:rsidRDefault="00767594" w:rsidP="00720DC5">
            <w:r w:rsidRPr="00014556">
              <w:t xml:space="preserve">Mindre enn 50 000 </w:t>
            </w:r>
          </w:p>
        </w:tc>
        <w:tc>
          <w:tcPr>
            <w:tcW w:w="1020" w:type="dxa"/>
            <w:tcBorders>
              <w:top w:val="nil"/>
              <w:left w:val="nil"/>
              <w:bottom w:val="nil"/>
              <w:right w:val="nil"/>
            </w:tcBorders>
            <w:tcMar>
              <w:top w:w="128" w:type="dxa"/>
              <w:left w:w="43" w:type="dxa"/>
              <w:bottom w:w="43" w:type="dxa"/>
              <w:right w:w="43" w:type="dxa"/>
            </w:tcMar>
            <w:vAlign w:val="bottom"/>
          </w:tcPr>
          <w:p w14:paraId="04757ED2" w14:textId="77777777" w:rsidR="00767594" w:rsidRPr="00014556" w:rsidRDefault="00767594" w:rsidP="00720DC5">
            <w:r w:rsidRPr="00014556">
              <w:t>174</w:t>
            </w:r>
          </w:p>
        </w:tc>
        <w:tc>
          <w:tcPr>
            <w:tcW w:w="1020" w:type="dxa"/>
            <w:tcBorders>
              <w:top w:val="nil"/>
              <w:left w:val="nil"/>
              <w:bottom w:val="nil"/>
              <w:right w:val="nil"/>
            </w:tcBorders>
            <w:tcMar>
              <w:top w:w="128" w:type="dxa"/>
              <w:left w:w="43" w:type="dxa"/>
              <w:bottom w:w="43" w:type="dxa"/>
              <w:right w:w="43" w:type="dxa"/>
            </w:tcMar>
            <w:vAlign w:val="bottom"/>
          </w:tcPr>
          <w:p w14:paraId="2A8F0267" w14:textId="77777777" w:rsidR="00767594" w:rsidRPr="00014556" w:rsidRDefault="00767594" w:rsidP="00720DC5">
            <w:r w:rsidRPr="00014556">
              <w:t>791</w:t>
            </w:r>
          </w:p>
        </w:tc>
        <w:tc>
          <w:tcPr>
            <w:tcW w:w="1040" w:type="dxa"/>
            <w:tcBorders>
              <w:top w:val="nil"/>
              <w:left w:val="nil"/>
              <w:bottom w:val="nil"/>
              <w:right w:val="nil"/>
            </w:tcBorders>
            <w:tcMar>
              <w:top w:w="128" w:type="dxa"/>
              <w:left w:w="43" w:type="dxa"/>
              <w:bottom w:w="43" w:type="dxa"/>
              <w:right w:w="43" w:type="dxa"/>
            </w:tcMar>
            <w:vAlign w:val="bottom"/>
          </w:tcPr>
          <w:p w14:paraId="4B5BE12A" w14:textId="77777777" w:rsidR="00767594" w:rsidRPr="00014556" w:rsidRDefault="00767594" w:rsidP="00720DC5">
            <w:r w:rsidRPr="00014556">
              <w:t>36</w:t>
            </w:r>
          </w:p>
        </w:tc>
        <w:tc>
          <w:tcPr>
            <w:tcW w:w="840" w:type="dxa"/>
            <w:tcBorders>
              <w:top w:val="nil"/>
              <w:left w:val="nil"/>
              <w:bottom w:val="nil"/>
              <w:right w:val="nil"/>
            </w:tcBorders>
            <w:tcMar>
              <w:top w:w="128" w:type="dxa"/>
              <w:left w:w="43" w:type="dxa"/>
              <w:bottom w:w="43" w:type="dxa"/>
              <w:right w:w="43" w:type="dxa"/>
            </w:tcMar>
            <w:vAlign w:val="bottom"/>
          </w:tcPr>
          <w:p w14:paraId="1ED9E77E" w14:textId="77777777" w:rsidR="00767594" w:rsidRPr="00014556" w:rsidRDefault="00767594" w:rsidP="00720DC5">
            <w:r w:rsidRPr="00014556">
              <w:t>0</w:t>
            </w:r>
          </w:p>
        </w:tc>
        <w:tc>
          <w:tcPr>
            <w:tcW w:w="820" w:type="dxa"/>
            <w:tcBorders>
              <w:top w:val="nil"/>
              <w:left w:val="nil"/>
              <w:bottom w:val="nil"/>
              <w:right w:val="nil"/>
            </w:tcBorders>
            <w:tcMar>
              <w:top w:w="128" w:type="dxa"/>
              <w:left w:w="43" w:type="dxa"/>
              <w:bottom w:w="43" w:type="dxa"/>
              <w:right w:w="43" w:type="dxa"/>
            </w:tcMar>
            <w:vAlign w:val="bottom"/>
          </w:tcPr>
          <w:p w14:paraId="2892A172" w14:textId="77777777" w:rsidR="00767594" w:rsidRPr="00014556" w:rsidRDefault="00767594" w:rsidP="00720DC5">
            <w:r w:rsidRPr="00014556">
              <w:t>26</w:t>
            </w:r>
          </w:p>
        </w:tc>
        <w:tc>
          <w:tcPr>
            <w:tcW w:w="1100" w:type="dxa"/>
            <w:tcBorders>
              <w:top w:val="nil"/>
              <w:left w:val="nil"/>
              <w:bottom w:val="nil"/>
              <w:right w:val="nil"/>
            </w:tcBorders>
            <w:tcMar>
              <w:top w:w="128" w:type="dxa"/>
              <w:left w:w="43" w:type="dxa"/>
              <w:bottom w:w="43" w:type="dxa"/>
              <w:right w:w="43" w:type="dxa"/>
            </w:tcMar>
            <w:vAlign w:val="bottom"/>
          </w:tcPr>
          <w:p w14:paraId="1C484FA2" w14:textId="77777777" w:rsidR="00767594" w:rsidRPr="00014556" w:rsidRDefault="00767594" w:rsidP="00720DC5">
            <w:r w:rsidRPr="00014556">
              <w:t>0</w:t>
            </w:r>
          </w:p>
        </w:tc>
        <w:tc>
          <w:tcPr>
            <w:tcW w:w="1020" w:type="dxa"/>
            <w:tcBorders>
              <w:top w:val="nil"/>
              <w:left w:val="nil"/>
              <w:bottom w:val="nil"/>
              <w:right w:val="nil"/>
            </w:tcBorders>
            <w:tcMar>
              <w:top w:w="128" w:type="dxa"/>
              <w:left w:w="43" w:type="dxa"/>
              <w:bottom w:w="43" w:type="dxa"/>
              <w:right w:w="43" w:type="dxa"/>
            </w:tcMar>
            <w:vAlign w:val="bottom"/>
          </w:tcPr>
          <w:p w14:paraId="1D23BCB1" w14:textId="77777777" w:rsidR="00767594" w:rsidRPr="00014556" w:rsidRDefault="00767594" w:rsidP="00720DC5">
            <w:r w:rsidRPr="00014556">
              <w:t>1 070</w:t>
            </w:r>
          </w:p>
        </w:tc>
        <w:tc>
          <w:tcPr>
            <w:tcW w:w="940" w:type="dxa"/>
            <w:tcBorders>
              <w:top w:val="nil"/>
              <w:left w:val="nil"/>
              <w:bottom w:val="nil"/>
              <w:right w:val="nil"/>
            </w:tcBorders>
            <w:tcMar>
              <w:top w:w="128" w:type="dxa"/>
              <w:left w:w="43" w:type="dxa"/>
              <w:bottom w:w="43" w:type="dxa"/>
              <w:right w:w="43" w:type="dxa"/>
            </w:tcMar>
            <w:vAlign w:val="bottom"/>
          </w:tcPr>
          <w:p w14:paraId="7F0A86AC" w14:textId="77777777" w:rsidR="00767594" w:rsidRPr="00014556" w:rsidRDefault="00767594" w:rsidP="00720DC5">
            <w:r w:rsidRPr="00014556">
              <w:t>432</w:t>
            </w:r>
          </w:p>
        </w:tc>
        <w:tc>
          <w:tcPr>
            <w:tcW w:w="1020" w:type="dxa"/>
            <w:tcBorders>
              <w:top w:val="nil"/>
              <w:left w:val="nil"/>
              <w:bottom w:val="nil"/>
              <w:right w:val="nil"/>
            </w:tcBorders>
            <w:tcMar>
              <w:top w:w="128" w:type="dxa"/>
              <w:left w:w="43" w:type="dxa"/>
              <w:bottom w:w="43" w:type="dxa"/>
              <w:right w:w="43" w:type="dxa"/>
            </w:tcMar>
            <w:vAlign w:val="bottom"/>
          </w:tcPr>
          <w:p w14:paraId="51DD736A" w14:textId="77777777" w:rsidR="00767594" w:rsidRPr="00014556" w:rsidRDefault="00767594" w:rsidP="00720DC5">
            <w:r w:rsidRPr="00014556">
              <w:t>6</w:t>
            </w:r>
          </w:p>
        </w:tc>
        <w:tc>
          <w:tcPr>
            <w:tcW w:w="1020" w:type="dxa"/>
            <w:tcBorders>
              <w:top w:val="nil"/>
              <w:left w:val="nil"/>
              <w:bottom w:val="nil"/>
              <w:right w:val="nil"/>
            </w:tcBorders>
            <w:tcMar>
              <w:top w:w="128" w:type="dxa"/>
              <w:left w:w="83" w:type="dxa"/>
              <w:bottom w:w="43" w:type="dxa"/>
              <w:right w:w="43" w:type="dxa"/>
            </w:tcMar>
            <w:vAlign w:val="bottom"/>
          </w:tcPr>
          <w:p w14:paraId="37A177F5" w14:textId="77777777" w:rsidR="00767594" w:rsidRPr="00014556" w:rsidRDefault="00767594" w:rsidP="00720DC5">
            <w:r w:rsidRPr="00014556">
              <w:t>5</w:t>
            </w:r>
          </w:p>
        </w:tc>
        <w:tc>
          <w:tcPr>
            <w:tcW w:w="1020" w:type="dxa"/>
            <w:tcBorders>
              <w:top w:val="nil"/>
              <w:left w:val="nil"/>
              <w:bottom w:val="nil"/>
              <w:right w:val="nil"/>
            </w:tcBorders>
            <w:tcMar>
              <w:top w:w="128" w:type="dxa"/>
              <w:left w:w="43" w:type="dxa"/>
              <w:bottom w:w="43" w:type="dxa"/>
              <w:right w:w="43" w:type="dxa"/>
            </w:tcMar>
            <w:vAlign w:val="bottom"/>
          </w:tcPr>
          <w:p w14:paraId="4883D2A9" w14:textId="77777777" w:rsidR="00767594" w:rsidRPr="00014556" w:rsidRDefault="00767594" w:rsidP="00720DC5">
            <w:r w:rsidRPr="00014556">
              <w:t>9</w:t>
            </w:r>
          </w:p>
        </w:tc>
        <w:tc>
          <w:tcPr>
            <w:tcW w:w="1020" w:type="dxa"/>
            <w:tcBorders>
              <w:top w:val="nil"/>
              <w:left w:val="nil"/>
              <w:bottom w:val="nil"/>
              <w:right w:val="nil"/>
            </w:tcBorders>
            <w:tcMar>
              <w:top w:w="128" w:type="dxa"/>
              <w:left w:w="43" w:type="dxa"/>
              <w:bottom w:w="43" w:type="dxa"/>
              <w:right w:w="43" w:type="dxa"/>
            </w:tcMar>
            <w:vAlign w:val="bottom"/>
          </w:tcPr>
          <w:p w14:paraId="04358360" w14:textId="77777777" w:rsidR="00767594" w:rsidRPr="00014556" w:rsidRDefault="00767594" w:rsidP="00720DC5">
            <w:r w:rsidRPr="00014556">
              <w:t>42</w:t>
            </w:r>
          </w:p>
        </w:tc>
      </w:tr>
      <w:tr w:rsidR="00767594" w:rsidRPr="00014556" w14:paraId="3915680F"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7297946" w14:textId="77777777" w:rsidR="00767594" w:rsidRPr="00014556" w:rsidRDefault="00767594" w:rsidP="00720DC5">
            <w:r w:rsidRPr="00014556">
              <w:t xml:space="preserve">50 000 – 99 999 </w:t>
            </w:r>
          </w:p>
        </w:tc>
        <w:tc>
          <w:tcPr>
            <w:tcW w:w="1020" w:type="dxa"/>
            <w:tcBorders>
              <w:top w:val="nil"/>
              <w:left w:val="nil"/>
              <w:bottom w:val="nil"/>
              <w:right w:val="nil"/>
            </w:tcBorders>
            <w:tcMar>
              <w:top w:w="128" w:type="dxa"/>
              <w:left w:w="43" w:type="dxa"/>
              <w:bottom w:w="43" w:type="dxa"/>
              <w:right w:w="43" w:type="dxa"/>
            </w:tcMar>
            <w:vAlign w:val="bottom"/>
          </w:tcPr>
          <w:p w14:paraId="5D1E309E" w14:textId="77777777" w:rsidR="00767594" w:rsidRPr="00014556" w:rsidRDefault="00767594" w:rsidP="00720DC5">
            <w:r w:rsidRPr="00014556">
              <w:t>854</w:t>
            </w:r>
          </w:p>
        </w:tc>
        <w:tc>
          <w:tcPr>
            <w:tcW w:w="1020" w:type="dxa"/>
            <w:tcBorders>
              <w:top w:val="nil"/>
              <w:left w:val="nil"/>
              <w:bottom w:val="nil"/>
              <w:right w:val="nil"/>
            </w:tcBorders>
            <w:tcMar>
              <w:top w:w="128" w:type="dxa"/>
              <w:left w:w="43" w:type="dxa"/>
              <w:bottom w:w="43" w:type="dxa"/>
              <w:right w:w="43" w:type="dxa"/>
            </w:tcMar>
            <w:vAlign w:val="bottom"/>
          </w:tcPr>
          <w:p w14:paraId="6A3C1475" w14:textId="77777777" w:rsidR="00767594" w:rsidRPr="00014556" w:rsidRDefault="00767594" w:rsidP="00720DC5">
            <w:r w:rsidRPr="00014556">
              <w:t>1 270</w:t>
            </w:r>
          </w:p>
        </w:tc>
        <w:tc>
          <w:tcPr>
            <w:tcW w:w="1040" w:type="dxa"/>
            <w:tcBorders>
              <w:top w:val="nil"/>
              <w:left w:val="nil"/>
              <w:bottom w:val="nil"/>
              <w:right w:val="nil"/>
            </w:tcBorders>
            <w:tcMar>
              <w:top w:w="128" w:type="dxa"/>
              <w:left w:w="43" w:type="dxa"/>
              <w:bottom w:w="43" w:type="dxa"/>
              <w:right w:w="43" w:type="dxa"/>
            </w:tcMar>
            <w:vAlign w:val="bottom"/>
          </w:tcPr>
          <w:p w14:paraId="1DE9BE66" w14:textId="77777777" w:rsidR="00767594" w:rsidRPr="00014556" w:rsidRDefault="00767594" w:rsidP="00720DC5">
            <w:r w:rsidRPr="00014556">
              <w:t>75</w:t>
            </w:r>
          </w:p>
        </w:tc>
        <w:tc>
          <w:tcPr>
            <w:tcW w:w="840" w:type="dxa"/>
            <w:tcBorders>
              <w:top w:val="nil"/>
              <w:left w:val="nil"/>
              <w:bottom w:val="nil"/>
              <w:right w:val="nil"/>
            </w:tcBorders>
            <w:tcMar>
              <w:top w:w="128" w:type="dxa"/>
              <w:left w:w="43" w:type="dxa"/>
              <w:bottom w:w="43" w:type="dxa"/>
              <w:right w:w="43" w:type="dxa"/>
            </w:tcMar>
            <w:vAlign w:val="bottom"/>
          </w:tcPr>
          <w:p w14:paraId="2B3A0621" w14:textId="77777777" w:rsidR="00767594" w:rsidRPr="00014556" w:rsidRDefault="00767594" w:rsidP="00720DC5">
            <w:r w:rsidRPr="00014556">
              <w:t>0</w:t>
            </w:r>
          </w:p>
        </w:tc>
        <w:tc>
          <w:tcPr>
            <w:tcW w:w="820" w:type="dxa"/>
            <w:tcBorders>
              <w:top w:val="nil"/>
              <w:left w:val="nil"/>
              <w:bottom w:val="nil"/>
              <w:right w:val="nil"/>
            </w:tcBorders>
            <w:tcMar>
              <w:top w:w="128" w:type="dxa"/>
              <w:left w:w="43" w:type="dxa"/>
              <w:bottom w:w="43" w:type="dxa"/>
              <w:right w:w="43" w:type="dxa"/>
            </w:tcMar>
            <w:vAlign w:val="bottom"/>
          </w:tcPr>
          <w:p w14:paraId="6C09E6DE" w14:textId="77777777" w:rsidR="00767594" w:rsidRPr="00014556" w:rsidRDefault="00767594" w:rsidP="00720DC5">
            <w:r w:rsidRPr="00014556">
              <w:t>135</w:t>
            </w:r>
          </w:p>
        </w:tc>
        <w:tc>
          <w:tcPr>
            <w:tcW w:w="1100" w:type="dxa"/>
            <w:tcBorders>
              <w:top w:val="nil"/>
              <w:left w:val="nil"/>
              <w:bottom w:val="nil"/>
              <w:right w:val="nil"/>
            </w:tcBorders>
            <w:tcMar>
              <w:top w:w="128" w:type="dxa"/>
              <w:left w:w="43" w:type="dxa"/>
              <w:bottom w:w="43" w:type="dxa"/>
              <w:right w:w="43" w:type="dxa"/>
            </w:tcMar>
            <w:vAlign w:val="bottom"/>
          </w:tcPr>
          <w:p w14:paraId="52EACC68" w14:textId="77777777" w:rsidR="00767594" w:rsidRPr="00014556" w:rsidRDefault="00767594" w:rsidP="00720DC5">
            <w:r w:rsidRPr="00014556">
              <w:t>1</w:t>
            </w:r>
          </w:p>
        </w:tc>
        <w:tc>
          <w:tcPr>
            <w:tcW w:w="1020" w:type="dxa"/>
            <w:tcBorders>
              <w:top w:val="nil"/>
              <w:left w:val="nil"/>
              <w:bottom w:val="nil"/>
              <w:right w:val="nil"/>
            </w:tcBorders>
            <w:tcMar>
              <w:top w:w="128" w:type="dxa"/>
              <w:left w:w="43" w:type="dxa"/>
              <w:bottom w:w="43" w:type="dxa"/>
              <w:right w:w="43" w:type="dxa"/>
            </w:tcMar>
            <w:vAlign w:val="bottom"/>
          </w:tcPr>
          <w:p w14:paraId="14B09211" w14:textId="77777777" w:rsidR="00767594" w:rsidRPr="00014556" w:rsidRDefault="00767594" w:rsidP="00720DC5">
            <w:r w:rsidRPr="00014556">
              <w:t>2 066</w:t>
            </w:r>
          </w:p>
        </w:tc>
        <w:tc>
          <w:tcPr>
            <w:tcW w:w="940" w:type="dxa"/>
            <w:tcBorders>
              <w:top w:val="nil"/>
              <w:left w:val="nil"/>
              <w:bottom w:val="nil"/>
              <w:right w:val="nil"/>
            </w:tcBorders>
            <w:tcMar>
              <w:top w:w="128" w:type="dxa"/>
              <w:left w:w="43" w:type="dxa"/>
              <w:bottom w:w="43" w:type="dxa"/>
              <w:right w:w="43" w:type="dxa"/>
            </w:tcMar>
            <w:vAlign w:val="bottom"/>
          </w:tcPr>
          <w:p w14:paraId="54E05950" w14:textId="77777777" w:rsidR="00767594" w:rsidRPr="00014556" w:rsidRDefault="00767594" w:rsidP="00720DC5">
            <w:r w:rsidRPr="00014556">
              <w:t>525</w:t>
            </w:r>
          </w:p>
        </w:tc>
        <w:tc>
          <w:tcPr>
            <w:tcW w:w="1020" w:type="dxa"/>
            <w:tcBorders>
              <w:top w:val="nil"/>
              <w:left w:val="nil"/>
              <w:bottom w:val="nil"/>
              <w:right w:val="nil"/>
            </w:tcBorders>
            <w:tcMar>
              <w:top w:w="128" w:type="dxa"/>
              <w:left w:w="43" w:type="dxa"/>
              <w:bottom w:w="43" w:type="dxa"/>
              <w:right w:w="43" w:type="dxa"/>
            </w:tcMar>
            <w:vAlign w:val="bottom"/>
          </w:tcPr>
          <w:p w14:paraId="3DCF2250" w14:textId="77777777" w:rsidR="00767594" w:rsidRPr="00014556" w:rsidRDefault="00767594" w:rsidP="00720DC5">
            <w:r w:rsidRPr="00014556">
              <w:t>8</w:t>
            </w:r>
          </w:p>
        </w:tc>
        <w:tc>
          <w:tcPr>
            <w:tcW w:w="1020" w:type="dxa"/>
            <w:tcBorders>
              <w:top w:val="nil"/>
              <w:left w:val="nil"/>
              <w:bottom w:val="nil"/>
              <w:right w:val="nil"/>
            </w:tcBorders>
            <w:tcMar>
              <w:top w:w="128" w:type="dxa"/>
              <w:left w:w="83" w:type="dxa"/>
              <w:bottom w:w="43" w:type="dxa"/>
              <w:right w:w="43" w:type="dxa"/>
            </w:tcMar>
            <w:vAlign w:val="bottom"/>
          </w:tcPr>
          <w:p w14:paraId="4E641F25" w14:textId="77777777" w:rsidR="00767594" w:rsidRPr="00014556" w:rsidRDefault="00767594" w:rsidP="00720DC5">
            <w:r w:rsidRPr="00014556">
              <w:t>15</w:t>
            </w:r>
          </w:p>
        </w:tc>
        <w:tc>
          <w:tcPr>
            <w:tcW w:w="1020" w:type="dxa"/>
            <w:tcBorders>
              <w:top w:val="nil"/>
              <w:left w:val="nil"/>
              <w:bottom w:val="nil"/>
              <w:right w:val="nil"/>
            </w:tcBorders>
            <w:tcMar>
              <w:top w:w="128" w:type="dxa"/>
              <w:left w:w="43" w:type="dxa"/>
              <w:bottom w:w="43" w:type="dxa"/>
              <w:right w:w="43" w:type="dxa"/>
            </w:tcMar>
            <w:vAlign w:val="bottom"/>
          </w:tcPr>
          <w:p w14:paraId="720B9E3D" w14:textId="77777777" w:rsidR="00767594" w:rsidRPr="00014556" w:rsidRDefault="00767594" w:rsidP="00720DC5">
            <w:r w:rsidRPr="00014556">
              <w:t>19</w:t>
            </w:r>
          </w:p>
        </w:tc>
        <w:tc>
          <w:tcPr>
            <w:tcW w:w="1020" w:type="dxa"/>
            <w:tcBorders>
              <w:top w:val="nil"/>
              <w:left w:val="nil"/>
              <w:bottom w:val="nil"/>
              <w:right w:val="nil"/>
            </w:tcBorders>
            <w:tcMar>
              <w:top w:w="128" w:type="dxa"/>
              <w:left w:w="43" w:type="dxa"/>
              <w:bottom w:w="43" w:type="dxa"/>
              <w:right w:w="43" w:type="dxa"/>
            </w:tcMar>
            <w:vAlign w:val="bottom"/>
          </w:tcPr>
          <w:p w14:paraId="42C27528" w14:textId="77777777" w:rsidR="00767594" w:rsidRPr="00014556" w:rsidRDefault="00767594" w:rsidP="00720DC5">
            <w:r w:rsidRPr="00014556">
              <w:t>73</w:t>
            </w:r>
          </w:p>
        </w:tc>
      </w:tr>
      <w:tr w:rsidR="00767594" w:rsidRPr="00014556" w14:paraId="4164E52B"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545C9D7" w14:textId="77777777" w:rsidR="00767594" w:rsidRPr="00014556" w:rsidRDefault="00767594" w:rsidP="00720DC5">
            <w:r w:rsidRPr="00014556">
              <w:t xml:space="preserve">100 000 – 149 999 </w:t>
            </w:r>
          </w:p>
        </w:tc>
        <w:tc>
          <w:tcPr>
            <w:tcW w:w="1020" w:type="dxa"/>
            <w:tcBorders>
              <w:top w:val="nil"/>
              <w:left w:val="nil"/>
              <w:bottom w:val="nil"/>
              <w:right w:val="nil"/>
            </w:tcBorders>
            <w:tcMar>
              <w:top w:w="128" w:type="dxa"/>
              <w:left w:w="43" w:type="dxa"/>
              <w:bottom w:w="43" w:type="dxa"/>
              <w:right w:w="43" w:type="dxa"/>
            </w:tcMar>
            <w:vAlign w:val="bottom"/>
          </w:tcPr>
          <w:p w14:paraId="615CEE08" w14:textId="77777777" w:rsidR="00767594" w:rsidRPr="00014556" w:rsidRDefault="00767594" w:rsidP="00720DC5">
            <w:r w:rsidRPr="00014556">
              <w:t>928</w:t>
            </w:r>
          </w:p>
        </w:tc>
        <w:tc>
          <w:tcPr>
            <w:tcW w:w="1020" w:type="dxa"/>
            <w:tcBorders>
              <w:top w:val="nil"/>
              <w:left w:val="nil"/>
              <w:bottom w:val="nil"/>
              <w:right w:val="nil"/>
            </w:tcBorders>
            <w:tcMar>
              <w:top w:w="128" w:type="dxa"/>
              <w:left w:w="43" w:type="dxa"/>
              <w:bottom w:w="43" w:type="dxa"/>
              <w:right w:w="43" w:type="dxa"/>
            </w:tcMar>
            <w:vAlign w:val="bottom"/>
          </w:tcPr>
          <w:p w14:paraId="45249A33" w14:textId="77777777" w:rsidR="00767594" w:rsidRPr="00014556" w:rsidRDefault="00767594" w:rsidP="00720DC5">
            <w:r w:rsidRPr="00014556">
              <w:t>679</w:t>
            </w:r>
          </w:p>
        </w:tc>
        <w:tc>
          <w:tcPr>
            <w:tcW w:w="1040" w:type="dxa"/>
            <w:tcBorders>
              <w:top w:val="nil"/>
              <w:left w:val="nil"/>
              <w:bottom w:val="nil"/>
              <w:right w:val="nil"/>
            </w:tcBorders>
            <w:tcMar>
              <w:top w:w="128" w:type="dxa"/>
              <w:left w:w="43" w:type="dxa"/>
              <w:bottom w:w="43" w:type="dxa"/>
              <w:right w:w="43" w:type="dxa"/>
            </w:tcMar>
            <w:vAlign w:val="bottom"/>
          </w:tcPr>
          <w:p w14:paraId="283C6295" w14:textId="77777777" w:rsidR="00767594" w:rsidRPr="00014556" w:rsidRDefault="00767594" w:rsidP="00720DC5">
            <w:r w:rsidRPr="00014556">
              <w:t>111</w:t>
            </w:r>
          </w:p>
        </w:tc>
        <w:tc>
          <w:tcPr>
            <w:tcW w:w="840" w:type="dxa"/>
            <w:tcBorders>
              <w:top w:val="nil"/>
              <w:left w:val="nil"/>
              <w:bottom w:val="nil"/>
              <w:right w:val="nil"/>
            </w:tcBorders>
            <w:tcMar>
              <w:top w:w="128" w:type="dxa"/>
              <w:left w:w="43" w:type="dxa"/>
              <w:bottom w:w="43" w:type="dxa"/>
              <w:right w:w="43" w:type="dxa"/>
            </w:tcMar>
            <w:vAlign w:val="bottom"/>
          </w:tcPr>
          <w:p w14:paraId="2F9EAF9E" w14:textId="77777777" w:rsidR="00767594" w:rsidRPr="00014556" w:rsidRDefault="00767594" w:rsidP="00720DC5">
            <w:r w:rsidRPr="00014556">
              <w:t>0</w:t>
            </w:r>
          </w:p>
        </w:tc>
        <w:tc>
          <w:tcPr>
            <w:tcW w:w="820" w:type="dxa"/>
            <w:tcBorders>
              <w:top w:val="nil"/>
              <w:left w:val="nil"/>
              <w:bottom w:val="nil"/>
              <w:right w:val="nil"/>
            </w:tcBorders>
            <w:tcMar>
              <w:top w:w="128" w:type="dxa"/>
              <w:left w:w="43" w:type="dxa"/>
              <w:bottom w:w="43" w:type="dxa"/>
              <w:right w:w="43" w:type="dxa"/>
            </w:tcMar>
            <w:vAlign w:val="bottom"/>
          </w:tcPr>
          <w:p w14:paraId="75C410CB" w14:textId="77777777" w:rsidR="00767594" w:rsidRPr="00014556" w:rsidRDefault="00767594" w:rsidP="00720DC5">
            <w:r w:rsidRPr="00014556">
              <w:t>257</w:t>
            </w:r>
          </w:p>
        </w:tc>
        <w:tc>
          <w:tcPr>
            <w:tcW w:w="1100" w:type="dxa"/>
            <w:tcBorders>
              <w:top w:val="nil"/>
              <w:left w:val="nil"/>
              <w:bottom w:val="nil"/>
              <w:right w:val="nil"/>
            </w:tcBorders>
            <w:tcMar>
              <w:top w:w="128" w:type="dxa"/>
              <w:left w:w="43" w:type="dxa"/>
              <w:bottom w:w="43" w:type="dxa"/>
              <w:right w:w="43" w:type="dxa"/>
            </w:tcMar>
            <w:vAlign w:val="bottom"/>
          </w:tcPr>
          <w:p w14:paraId="7DC53820" w14:textId="77777777" w:rsidR="00767594" w:rsidRPr="00014556" w:rsidRDefault="00767594" w:rsidP="00720DC5">
            <w:r w:rsidRPr="00014556">
              <w:t>0</w:t>
            </w:r>
          </w:p>
        </w:tc>
        <w:tc>
          <w:tcPr>
            <w:tcW w:w="1020" w:type="dxa"/>
            <w:tcBorders>
              <w:top w:val="nil"/>
              <w:left w:val="nil"/>
              <w:bottom w:val="nil"/>
              <w:right w:val="nil"/>
            </w:tcBorders>
            <w:tcMar>
              <w:top w:w="128" w:type="dxa"/>
              <w:left w:w="43" w:type="dxa"/>
              <w:bottom w:w="43" w:type="dxa"/>
              <w:right w:w="43" w:type="dxa"/>
            </w:tcMar>
            <w:vAlign w:val="bottom"/>
          </w:tcPr>
          <w:p w14:paraId="1207118C" w14:textId="77777777" w:rsidR="00767594" w:rsidRPr="00014556" w:rsidRDefault="00767594" w:rsidP="00720DC5">
            <w:r w:rsidRPr="00014556">
              <w:t>1 694</w:t>
            </w:r>
          </w:p>
        </w:tc>
        <w:tc>
          <w:tcPr>
            <w:tcW w:w="940" w:type="dxa"/>
            <w:tcBorders>
              <w:top w:val="nil"/>
              <w:left w:val="nil"/>
              <w:bottom w:val="nil"/>
              <w:right w:val="nil"/>
            </w:tcBorders>
            <w:tcMar>
              <w:top w:w="128" w:type="dxa"/>
              <w:left w:w="43" w:type="dxa"/>
              <w:bottom w:w="43" w:type="dxa"/>
              <w:right w:w="43" w:type="dxa"/>
            </w:tcMar>
            <w:vAlign w:val="bottom"/>
          </w:tcPr>
          <w:p w14:paraId="3438ED52" w14:textId="77777777" w:rsidR="00767594" w:rsidRPr="00014556" w:rsidRDefault="00767594" w:rsidP="00720DC5">
            <w:r w:rsidRPr="00014556">
              <w:t>357</w:t>
            </w:r>
          </w:p>
        </w:tc>
        <w:tc>
          <w:tcPr>
            <w:tcW w:w="1020" w:type="dxa"/>
            <w:tcBorders>
              <w:top w:val="nil"/>
              <w:left w:val="nil"/>
              <w:bottom w:val="nil"/>
              <w:right w:val="nil"/>
            </w:tcBorders>
            <w:tcMar>
              <w:top w:w="128" w:type="dxa"/>
              <w:left w:w="43" w:type="dxa"/>
              <w:bottom w:w="43" w:type="dxa"/>
              <w:right w:w="43" w:type="dxa"/>
            </w:tcMar>
            <w:vAlign w:val="bottom"/>
          </w:tcPr>
          <w:p w14:paraId="06F524E1" w14:textId="77777777" w:rsidR="00767594" w:rsidRPr="00014556" w:rsidRDefault="00767594" w:rsidP="00720DC5">
            <w:r w:rsidRPr="00014556">
              <w:t>11</w:t>
            </w:r>
          </w:p>
        </w:tc>
        <w:tc>
          <w:tcPr>
            <w:tcW w:w="1020" w:type="dxa"/>
            <w:tcBorders>
              <w:top w:val="nil"/>
              <w:left w:val="nil"/>
              <w:bottom w:val="nil"/>
              <w:right w:val="nil"/>
            </w:tcBorders>
            <w:tcMar>
              <w:top w:w="128" w:type="dxa"/>
              <w:left w:w="83" w:type="dxa"/>
              <w:bottom w:w="43" w:type="dxa"/>
              <w:right w:w="43" w:type="dxa"/>
            </w:tcMar>
            <w:vAlign w:val="bottom"/>
          </w:tcPr>
          <w:p w14:paraId="05948729" w14:textId="77777777" w:rsidR="00767594" w:rsidRPr="00014556" w:rsidRDefault="00767594" w:rsidP="00720DC5">
            <w:r w:rsidRPr="00014556">
              <w:t>24</w:t>
            </w:r>
          </w:p>
        </w:tc>
        <w:tc>
          <w:tcPr>
            <w:tcW w:w="1020" w:type="dxa"/>
            <w:tcBorders>
              <w:top w:val="nil"/>
              <w:left w:val="nil"/>
              <w:bottom w:val="nil"/>
              <w:right w:val="nil"/>
            </w:tcBorders>
            <w:tcMar>
              <w:top w:w="128" w:type="dxa"/>
              <w:left w:w="43" w:type="dxa"/>
              <w:bottom w:w="43" w:type="dxa"/>
              <w:right w:w="43" w:type="dxa"/>
            </w:tcMar>
            <w:vAlign w:val="bottom"/>
          </w:tcPr>
          <w:p w14:paraId="2E11E4F2" w14:textId="77777777" w:rsidR="00767594" w:rsidRPr="00014556" w:rsidRDefault="00767594" w:rsidP="00720DC5">
            <w:r w:rsidRPr="00014556">
              <w:t>11</w:t>
            </w:r>
          </w:p>
        </w:tc>
        <w:tc>
          <w:tcPr>
            <w:tcW w:w="1020" w:type="dxa"/>
            <w:tcBorders>
              <w:top w:val="nil"/>
              <w:left w:val="nil"/>
              <w:bottom w:val="nil"/>
              <w:right w:val="nil"/>
            </w:tcBorders>
            <w:tcMar>
              <w:top w:w="128" w:type="dxa"/>
              <w:left w:w="43" w:type="dxa"/>
              <w:bottom w:w="43" w:type="dxa"/>
              <w:right w:w="43" w:type="dxa"/>
            </w:tcMar>
            <w:vAlign w:val="bottom"/>
          </w:tcPr>
          <w:p w14:paraId="7F88E277" w14:textId="77777777" w:rsidR="00767594" w:rsidRPr="00014556" w:rsidRDefault="00767594" w:rsidP="00720DC5">
            <w:r w:rsidRPr="00014556">
              <w:t>191</w:t>
            </w:r>
          </w:p>
        </w:tc>
      </w:tr>
      <w:tr w:rsidR="00767594" w:rsidRPr="00014556" w14:paraId="4F8DD338"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56B878DD" w14:textId="77777777" w:rsidR="00767594" w:rsidRPr="00014556" w:rsidRDefault="00767594" w:rsidP="00720DC5">
            <w:r w:rsidRPr="00014556">
              <w:t xml:space="preserve">150 000 – 199 999 </w:t>
            </w:r>
          </w:p>
        </w:tc>
        <w:tc>
          <w:tcPr>
            <w:tcW w:w="1020" w:type="dxa"/>
            <w:tcBorders>
              <w:top w:val="nil"/>
              <w:left w:val="nil"/>
              <w:bottom w:val="nil"/>
              <w:right w:val="nil"/>
            </w:tcBorders>
            <w:tcMar>
              <w:top w:w="128" w:type="dxa"/>
              <w:left w:w="43" w:type="dxa"/>
              <w:bottom w:w="43" w:type="dxa"/>
              <w:right w:w="43" w:type="dxa"/>
            </w:tcMar>
            <w:vAlign w:val="bottom"/>
          </w:tcPr>
          <w:p w14:paraId="7E0192BE" w14:textId="77777777" w:rsidR="00767594" w:rsidRPr="00014556" w:rsidRDefault="00767594" w:rsidP="00720DC5">
            <w:r w:rsidRPr="00014556">
              <w:t>848</w:t>
            </w:r>
          </w:p>
        </w:tc>
        <w:tc>
          <w:tcPr>
            <w:tcW w:w="1020" w:type="dxa"/>
            <w:tcBorders>
              <w:top w:val="nil"/>
              <w:left w:val="nil"/>
              <w:bottom w:val="nil"/>
              <w:right w:val="nil"/>
            </w:tcBorders>
            <w:tcMar>
              <w:top w:w="128" w:type="dxa"/>
              <w:left w:w="43" w:type="dxa"/>
              <w:bottom w:w="43" w:type="dxa"/>
              <w:right w:w="43" w:type="dxa"/>
            </w:tcMar>
            <w:vAlign w:val="bottom"/>
          </w:tcPr>
          <w:p w14:paraId="1D6788C6" w14:textId="77777777" w:rsidR="00767594" w:rsidRPr="00014556" w:rsidRDefault="00767594" w:rsidP="00720DC5">
            <w:r w:rsidRPr="00014556">
              <w:t>342</w:t>
            </w:r>
          </w:p>
        </w:tc>
        <w:tc>
          <w:tcPr>
            <w:tcW w:w="1040" w:type="dxa"/>
            <w:tcBorders>
              <w:top w:val="nil"/>
              <w:left w:val="nil"/>
              <w:bottom w:val="nil"/>
              <w:right w:val="nil"/>
            </w:tcBorders>
            <w:tcMar>
              <w:top w:w="128" w:type="dxa"/>
              <w:left w:w="43" w:type="dxa"/>
              <w:bottom w:w="43" w:type="dxa"/>
              <w:right w:w="43" w:type="dxa"/>
            </w:tcMar>
            <w:vAlign w:val="bottom"/>
          </w:tcPr>
          <w:p w14:paraId="27F6D040" w14:textId="77777777" w:rsidR="00767594" w:rsidRPr="00014556" w:rsidRDefault="00767594" w:rsidP="00720DC5">
            <w:r w:rsidRPr="00014556">
              <w:t>79</w:t>
            </w:r>
          </w:p>
        </w:tc>
        <w:tc>
          <w:tcPr>
            <w:tcW w:w="840" w:type="dxa"/>
            <w:tcBorders>
              <w:top w:val="nil"/>
              <w:left w:val="nil"/>
              <w:bottom w:val="nil"/>
              <w:right w:val="nil"/>
            </w:tcBorders>
            <w:tcMar>
              <w:top w:w="128" w:type="dxa"/>
              <w:left w:w="43" w:type="dxa"/>
              <w:bottom w:w="43" w:type="dxa"/>
              <w:right w:w="43" w:type="dxa"/>
            </w:tcMar>
            <w:vAlign w:val="bottom"/>
          </w:tcPr>
          <w:p w14:paraId="429FE331" w14:textId="77777777" w:rsidR="00767594" w:rsidRPr="00014556" w:rsidRDefault="00767594" w:rsidP="00720DC5">
            <w:r w:rsidRPr="00014556">
              <w:t>2</w:t>
            </w:r>
          </w:p>
        </w:tc>
        <w:tc>
          <w:tcPr>
            <w:tcW w:w="820" w:type="dxa"/>
            <w:tcBorders>
              <w:top w:val="nil"/>
              <w:left w:val="nil"/>
              <w:bottom w:val="nil"/>
              <w:right w:val="nil"/>
            </w:tcBorders>
            <w:tcMar>
              <w:top w:w="128" w:type="dxa"/>
              <w:left w:w="43" w:type="dxa"/>
              <w:bottom w:w="43" w:type="dxa"/>
              <w:right w:w="43" w:type="dxa"/>
            </w:tcMar>
            <w:vAlign w:val="bottom"/>
          </w:tcPr>
          <w:p w14:paraId="0ADBB4A2" w14:textId="77777777" w:rsidR="00767594" w:rsidRPr="00014556" w:rsidRDefault="00767594" w:rsidP="00720DC5">
            <w:r w:rsidRPr="00014556">
              <w:t>350</w:t>
            </w:r>
          </w:p>
        </w:tc>
        <w:tc>
          <w:tcPr>
            <w:tcW w:w="1100" w:type="dxa"/>
            <w:tcBorders>
              <w:top w:val="nil"/>
              <w:left w:val="nil"/>
              <w:bottom w:val="nil"/>
              <w:right w:val="nil"/>
            </w:tcBorders>
            <w:tcMar>
              <w:top w:w="128" w:type="dxa"/>
              <w:left w:w="43" w:type="dxa"/>
              <w:bottom w:w="43" w:type="dxa"/>
              <w:right w:w="43" w:type="dxa"/>
            </w:tcMar>
            <w:vAlign w:val="bottom"/>
          </w:tcPr>
          <w:p w14:paraId="29AD588F" w14:textId="77777777" w:rsidR="00767594" w:rsidRPr="00014556" w:rsidRDefault="00767594" w:rsidP="00720DC5">
            <w:r w:rsidRPr="00014556">
              <w:t>1</w:t>
            </w:r>
          </w:p>
        </w:tc>
        <w:tc>
          <w:tcPr>
            <w:tcW w:w="1020" w:type="dxa"/>
            <w:tcBorders>
              <w:top w:val="nil"/>
              <w:left w:val="nil"/>
              <w:bottom w:val="nil"/>
              <w:right w:val="nil"/>
            </w:tcBorders>
            <w:tcMar>
              <w:top w:w="128" w:type="dxa"/>
              <w:left w:w="43" w:type="dxa"/>
              <w:bottom w:w="43" w:type="dxa"/>
              <w:right w:w="43" w:type="dxa"/>
            </w:tcMar>
            <w:vAlign w:val="bottom"/>
          </w:tcPr>
          <w:p w14:paraId="7A2B3824" w14:textId="77777777" w:rsidR="00767594" w:rsidRPr="00014556" w:rsidRDefault="00767594" w:rsidP="00720DC5">
            <w:r w:rsidRPr="00014556">
              <w:t>1 229</w:t>
            </w:r>
          </w:p>
        </w:tc>
        <w:tc>
          <w:tcPr>
            <w:tcW w:w="940" w:type="dxa"/>
            <w:tcBorders>
              <w:top w:val="nil"/>
              <w:left w:val="nil"/>
              <w:bottom w:val="nil"/>
              <w:right w:val="nil"/>
            </w:tcBorders>
            <w:tcMar>
              <w:top w:w="128" w:type="dxa"/>
              <w:left w:w="43" w:type="dxa"/>
              <w:bottom w:w="43" w:type="dxa"/>
              <w:right w:w="43" w:type="dxa"/>
            </w:tcMar>
            <w:vAlign w:val="bottom"/>
          </w:tcPr>
          <w:p w14:paraId="6715C73E" w14:textId="77777777" w:rsidR="00767594" w:rsidRPr="00014556" w:rsidRDefault="00767594" w:rsidP="00720DC5">
            <w:r w:rsidRPr="00014556">
              <w:t>215</w:t>
            </w:r>
          </w:p>
        </w:tc>
        <w:tc>
          <w:tcPr>
            <w:tcW w:w="1020" w:type="dxa"/>
            <w:tcBorders>
              <w:top w:val="nil"/>
              <w:left w:val="nil"/>
              <w:bottom w:val="nil"/>
              <w:right w:val="nil"/>
            </w:tcBorders>
            <w:tcMar>
              <w:top w:w="128" w:type="dxa"/>
              <w:left w:w="43" w:type="dxa"/>
              <w:bottom w:w="43" w:type="dxa"/>
              <w:right w:w="43" w:type="dxa"/>
            </w:tcMar>
            <w:vAlign w:val="bottom"/>
          </w:tcPr>
          <w:p w14:paraId="498993A1" w14:textId="77777777" w:rsidR="00767594" w:rsidRPr="00014556" w:rsidRDefault="00767594" w:rsidP="00720DC5">
            <w:r w:rsidRPr="00014556">
              <w:t>6</w:t>
            </w:r>
          </w:p>
        </w:tc>
        <w:tc>
          <w:tcPr>
            <w:tcW w:w="1020" w:type="dxa"/>
            <w:tcBorders>
              <w:top w:val="nil"/>
              <w:left w:val="nil"/>
              <w:bottom w:val="nil"/>
              <w:right w:val="nil"/>
            </w:tcBorders>
            <w:tcMar>
              <w:top w:w="128" w:type="dxa"/>
              <w:left w:w="83" w:type="dxa"/>
              <w:bottom w:w="43" w:type="dxa"/>
              <w:right w:w="43" w:type="dxa"/>
            </w:tcMar>
            <w:vAlign w:val="bottom"/>
          </w:tcPr>
          <w:p w14:paraId="3DF155DD" w14:textId="77777777" w:rsidR="00767594" w:rsidRPr="00014556" w:rsidRDefault="00767594" w:rsidP="00720DC5">
            <w:r w:rsidRPr="00014556">
              <w:t>22</w:t>
            </w:r>
          </w:p>
        </w:tc>
        <w:tc>
          <w:tcPr>
            <w:tcW w:w="1020" w:type="dxa"/>
            <w:tcBorders>
              <w:top w:val="nil"/>
              <w:left w:val="nil"/>
              <w:bottom w:val="nil"/>
              <w:right w:val="nil"/>
            </w:tcBorders>
            <w:tcMar>
              <w:top w:w="128" w:type="dxa"/>
              <w:left w:w="43" w:type="dxa"/>
              <w:bottom w:w="43" w:type="dxa"/>
              <w:right w:w="43" w:type="dxa"/>
            </w:tcMar>
            <w:vAlign w:val="bottom"/>
          </w:tcPr>
          <w:p w14:paraId="6E77D8F9" w14:textId="77777777" w:rsidR="00767594" w:rsidRPr="00014556" w:rsidRDefault="00767594" w:rsidP="00720DC5">
            <w:r w:rsidRPr="00014556">
              <w:t>14</w:t>
            </w:r>
          </w:p>
        </w:tc>
        <w:tc>
          <w:tcPr>
            <w:tcW w:w="1020" w:type="dxa"/>
            <w:tcBorders>
              <w:top w:val="nil"/>
              <w:left w:val="nil"/>
              <w:bottom w:val="nil"/>
              <w:right w:val="nil"/>
            </w:tcBorders>
            <w:tcMar>
              <w:top w:w="128" w:type="dxa"/>
              <w:left w:w="43" w:type="dxa"/>
              <w:bottom w:w="43" w:type="dxa"/>
              <w:right w:w="43" w:type="dxa"/>
            </w:tcMar>
            <w:vAlign w:val="bottom"/>
          </w:tcPr>
          <w:p w14:paraId="06CBB28F" w14:textId="77777777" w:rsidR="00767594" w:rsidRPr="00014556" w:rsidRDefault="00767594" w:rsidP="00720DC5">
            <w:r w:rsidRPr="00014556">
              <w:t>153</w:t>
            </w:r>
          </w:p>
        </w:tc>
      </w:tr>
      <w:tr w:rsidR="00767594" w:rsidRPr="00014556" w14:paraId="4F73EFCA"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EECD8D3" w14:textId="77777777" w:rsidR="00767594" w:rsidRPr="00014556" w:rsidRDefault="00767594" w:rsidP="00720DC5">
            <w:r w:rsidRPr="00014556">
              <w:t xml:space="preserve">200 000 – 299 999 </w:t>
            </w:r>
          </w:p>
        </w:tc>
        <w:tc>
          <w:tcPr>
            <w:tcW w:w="1020" w:type="dxa"/>
            <w:tcBorders>
              <w:top w:val="nil"/>
              <w:left w:val="nil"/>
              <w:bottom w:val="nil"/>
              <w:right w:val="nil"/>
            </w:tcBorders>
            <w:tcMar>
              <w:top w:w="128" w:type="dxa"/>
              <w:left w:w="43" w:type="dxa"/>
              <w:bottom w:w="43" w:type="dxa"/>
              <w:right w:w="43" w:type="dxa"/>
            </w:tcMar>
            <w:vAlign w:val="bottom"/>
          </w:tcPr>
          <w:p w14:paraId="2F46C316" w14:textId="77777777" w:rsidR="00767594" w:rsidRPr="00014556" w:rsidRDefault="00767594" w:rsidP="00720DC5">
            <w:r w:rsidRPr="00014556">
              <w:t>1 142</w:t>
            </w:r>
          </w:p>
        </w:tc>
        <w:tc>
          <w:tcPr>
            <w:tcW w:w="1020" w:type="dxa"/>
            <w:tcBorders>
              <w:top w:val="nil"/>
              <w:left w:val="nil"/>
              <w:bottom w:val="nil"/>
              <w:right w:val="nil"/>
            </w:tcBorders>
            <w:tcMar>
              <w:top w:w="128" w:type="dxa"/>
              <w:left w:w="43" w:type="dxa"/>
              <w:bottom w:w="43" w:type="dxa"/>
              <w:right w:w="43" w:type="dxa"/>
            </w:tcMar>
            <w:vAlign w:val="bottom"/>
          </w:tcPr>
          <w:p w14:paraId="48B6F1D1" w14:textId="77777777" w:rsidR="00767594" w:rsidRPr="00014556" w:rsidRDefault="00767594" w:rsidP="00720DC5">
            <w:r w:rsidRPr="00014556">
              <w:t>294</w:t>
            </w:r>
          </w:p>
        </w:tc>
        <w:tc>
          <w:tcPr>
            <w:tcW w:w="1040" w:type="dxa"/>
            <w:tcBorders>
              <w:top w:val="nil"/>
              <w:left w:val="nil"/>
              <w:bottom w:val="nil"/>
              <w:right w:val="nil"/>
            </w:tcBorders>
            <w:tcMar>
              <w:top w:w="128" w:type="dxa"/>
              <w:left w:w="43" w:type="dxa"/>
              <w:bottom w:w="43" w:type="dxa"/>
              <w:right w:w="43" w:type="dxa"/>
            </w:tcMar>
            <w:vAlign w:val="bottom"/>
          </w:tcPr>
          <w:p w14:paraId="2D67BC10" w14:textId="77777777" w:rsidR="00767594" w:rsidRPr="00014556" w:rsidRDefault="00767594" w:rsidP="00720DC5">
            <w:r w:rsidRPr="00014556">
              <w:t>136</w:t>
            </w:r>
          </w:p>
        </w:tc>
        <w:tc>
          <w:tcPr>
            <w:tcW w:w="840" w:type="dxa"/>
            <w:tcBorders>
              <w:top w:val="nil"/>
              <w:left w:val="nil"/>
              <w:bottom w:val="nil"/>
              <w:right w:val="nil"/>
            </w:tcBorders>
            <w:tcMar>
              <w:top w:w="128" w:type="dxa"/>
              <w:left w:w="43" w:type="dxa"/>
              <w:bottom w:w="43" w:type="dxa"/>
              <w:right w:w="43" w:type="dxa"/>
            </w:tcMar>
            <w:vAlign w:val="bottom"/>
          </w:tcPr>
          <w:p w14:paraId="7FA6832E" w14:textId="77777777" w:rsidR="00767594" w:rsidRPr="00014556" w:rsidRDefault="00767594" w:rsidP="00720DC5">
            <w:r w:rsidRPr="00014556">
              <w:t>20</w:t>
            </w:r>
          </w:p>
        </w:tc>
        <w:tc>
          <w:tcPr>
            <w:tcW w:w="820" w:type="dxa"/>
            <w:tcBorders>
              <w:top w:val="nil"/>
              <w:left w:val="nil"/>
              <w:bottom w:val="nil"/>
              <w:right w:val="nil"/>
            </w:tcBorders>
            <w:tcMar>
              <w:top w:w="128" w:type="dxa"/>
              <w:left w:w="43" w:type="dxa"/>
              <w:bottom w:w="43" w:type="dxa"/>
              <w:right w:w="43" w:type="dxa"/>
            </w:tcMar>
            <w:vAlign w:val="bottom"/>
          </w:tcPr>
          <w:p w14:paraId="320385F4" w14:textId="77777777" w:rsidR="00767594" w:rsidRPr="00014556" w:rsidRDefault="00767594" w:rsidP="00720DC5">
            <w:r w:rsidRPr="00014556">
              <w:t>731</w:t>
            </w:r>
          </w:p>
        </w:tc>
        <w:tc>
          <w:tcPr>
            <w:tcW w:w="1100" w:type="dxa"/>
            <w:tcBorders>
              <w:top w:val="nil"/>
              <w:left w:val="nil"/>
              <w:bottom w:val="nil"/>
              <w:right w:val="nil"/>
            </w:tcBorders>
            <w:tcMar>
              <w:top w:w="128" w:type="dxa"/>
              <w:left w:w="43" w:type="dxa"/>
              <w:bottom w:w="43" w:type="dxa"/>
              <w:right w:w="43" w:type="dxa"/>
            </w:tcMar>
            <w:vAlign w:val="bottom"/>
          </w:tcPr>
          <w:p w14:paraId="4C36C06D" w14:textId="77777777" w:rsidR="00767594" w:rsidRPr="00014556" w:rsidRDefault="00767594" w:rsidP="00720DC5">
            <w:r w:rsidRPr="00014556">
              <w:t>2</w:t>
            </w:r>
          </w:p>
        </w:tc>
        <w:tc>
          <w:tcPr>
            <w:tcW w:w="1020" w:type="dxa"/>
            <w:tcBorders>
              <w:top w:val="nil"/>
              <w:left w:val="nil"/>
              <w:bottom w:val="nil"/>
              <w:right w:val="nil"/>
            </w:tcBorders>
            <w:tcMar>
              <w:top w:w="128" w:type="dxa"/>
              <w:left w:w="43" w:type="dxa"/>
              <w:bottom w:w="43" w:type="dxa"/>
              <w:right w:w="43" w:type="dxa"/>
            </w:tcMar>
            <w:vAlign w:val="bottom"/>
          </w:tcPr>
          <w:p w14:paraId="6B80E6D1" w14:textId="77777777" w:rsidR="00767594" w:rsidRPr="00014556" w:rsidRDefault="00767594" w:rsidP="00720DC5">
            <w:r w:rsidRPr="00014556">
              <w:t>1 501</w:t>
            </w:r>
          </w:p>
        </w:tc>
        <w:tc>
          <w:tcPr>
            <w:tcW w:w="940" w:type="dxa"/>
            <w:tcBorders>
              <w:top w:val="nil"/>
              <w:left w:val="nil"/>
              <w:bottom w:val="nil"/>
              <w:right w:val="nil"/>
            </w:tcBorders>
            <w:tcMar>
              <w:top w:w="128" w:type="dxa"/>
              <w:left w:w="43" w:type="dxa"/>
              <w:bottom w:w="43" w:type="dxa"/>
              <w:right w:w="43" w:type="dxa"/>
            </w:tcMar>
            <w:vAlign w:val="bottom"/>
          </w:tcPr>
          <w:p w14:paraId="4B23DC3B" w14:textId="77777777" w:rsidR="00767594" w:rsidRPr="00014556" w:rsidRDefault="00767594" w:rsidP="00720DC5">
            <w:r w:rsidRPr="00014556">
              <w:t>266</w:t>
            </w:r>
          </w:p>
        </w:tc>
        <w:tc>
          <w:tcPr>
            <w:tcW w:w="1020" w:type="dxa"/>
            <w:tcBorders>
              <w:top w:val="nil"/>
              <w:left w:val="nil"/>
              <w:bottom w:val="nil"/>
              <w:right w:val="nil"/>
            </w:tcBorders>
            <w:tcMar>
              <w:top w:w="128" w:type="dxa"/>
              <w:left w:w="43" w:type="dxa"/>
              <w:bottom w:w="43" w:type="dxa"/>
              <w:right w:w="43" w:type="dxa"/>
            </w:tcMar>
            <w:vAlign w:val="bottom"/>
          </w:tcPr>
          <w:p w14:paraId="39C4AA76" w14:textId="77777777" w:rsidR="00767594" w:rsidRPr="00014556" w:rsidRDefault="00767594" w:rsidP="00720DC5">
            <w:r w:rsidRPr="00014556">
              <w:t>16</w:t>
            </w:r>
          </w:p>
        </w:tc>
        <w:tc>
          <w:tcPr>
            <w:tcW w:w="1020" w:type="dxa"/>
            <w:tcBorders>
              <w:top w:val="nil"/>
              <w:left w:val="nil"/>
              <w:bottom w:val="nil"/>
              <w:right w:val="nil"/>
            </w:tcBorders>
            <w:tcMar>
              <w:top w:w="128" w:type="dxa"/>
              <w:left w:w="83" w:type="dxa"/>
              <w:bottom w:w="43" w:type="dxa"/>
              <w:right w:w="43" w:type="dxa"/>
            </w:tcMar>
            <w:vAlign w:val="bottom"/>
          </w:tcPr>
          <w:p w14:paraId="48CC4157" w14:textId="77777777" w:rsidR="00767594" w:rsidRPr="00014556" w:rsidRDefault="00767594" w:rsidP="00720DC5">
            <w:r w:rsidRPr="00014556">
              <w:t>27</w:t>
            </w:r>
          </w:p>
        </w:tc>
        <w:tc>
          <w:tcPr>
            <w:tcW w:w="1020" w:type="dxa"/>
            <w:tcBorders>
              <w:top w:val="nil"/>
              <w:left w:val="nil"/>
              <w:bottom w:val="nil"/>
              <w:right w:val="nil"/>
            </w:tcBorders>
            <w:tcMar>
              <w:top w:w="128" w:type="dxa"/>
              <w:left w:w="43" w:type="dxa"/>
              <w:bottom w:w="43" w:type="dxa"/>
              <w:right w:w="43" w:type="dxa"/>
            </w:tcMar>
            <w:vAlign w:val="bottom"/>
          </w:tcPr>
          <w:p w14:paraId="5EF38397" w14:textId="77777777" w:rsidR="00767594" w:rsidRPr="00014556" w:rsidRDefault="00767594" w:rsidP="00720DC5">
            <w:r w:rsidRPr="00014556">
              <w:t>19</w:t>
            </w:r>
          </w:p>
        </w:tc>
        <w:tc>
          <w:tcPr>
            <w:tcW w:w="1020" w:type="dxa"/>
            <w:tcBorders>
              <w:top w:val="nil"/>
              <w:left w:val="nil"/>
              <w:bottom w:val="nil"/>
              <w:right w:val="nil"/>
            </w:tcBorders>
            <w:tcMar>
              <w:top w:w="128" w:type="dxa"/>
              <w:left w:w="43" w:type="dxa"/>
              <w:bottom w:w="43" w:type="dxa"/>
              <w:right w:w="43" w:type="dxa"/>
            </w:tcMar>
            <w:vAlign w:val="bottom"/>
          </w:tcPr>
          <w:p w14:paraId="3F0C21A8" w14:textId="77777777" w:rsidR="00767594" w:rsidRPr="00014556" w:rsidRDefault="00767594" w:rsidP="00720DC5">
            <w:r w:rsidRPr="00014556">
              <w:t>229</w:t>
            </w:r>
          </w:p>
        </w:tc>
      </w:tr>
      <w:tr w:rsidR="00767594" w:rsidRPr="00014556" w14:paraId="4E3A2F99"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2DC2F658" w14:textId="77777777" w:rsidR="00767594" w:rsidRPr="00014556" w:rsidRDefault="00767594" w:rsidP="00720DC5">
            <w:r w:rsidRPr="00014556">
              <w:t xml:space="preserve">300 000 – 399 999 </w:t>
            </w:r>
          </w:p>
        </w:tc>
        <w:tc>
          <w:tcPr>
            <w:tcW w:w="1020" w:type="dxa"/>
            <w:tcBorders>
              <w:top w:val="nil"/>
              <w:left w:val="nil"/>
              <w:bottom w:val="nil"/>
              <w:right w:val="nil"/>
            </w:tcBorders>
            <w:tcMar>
              <w:top w:w="128" w:type="dxa"/>
              <w:left w:w="43" w:type="dxa"/>
              <w:bottom w:w="43" w:type="dxa"/>
              <w:right w:w="43" w:type="dxa"/>
            </w:tcMar>
            <w:vAlign w:val="bottom"/>
          </w:tcPr>
          <w:p w14:paraId="2B715F44" w14:textId="77777777" w:rsidR="00767594" w:rsidRPr="00014556" w:rsidRDefault="00767594" w:rsidP="00720DC5">
            <w:r w:rsidRPr="00014556">
              <w:t>740</w:t>
            </w:r>
          </w:p>
        </w:tc>
        <w:tc>
          <w:tcPr>
            <w:tcW w:w="1020" w:type="dxa"/>
            <w:tcBorders>
              <w:top w:val="nil"/>
              <w:left w:val="nil"/>
              <w:bottom w:val="nil"/>
              <w:right w:val="nil"/>
            </w:tcBorders>
            <w:tcMar>
              <w:top w:w="128" w:type="dxa"/>
              <w:left w:w="43" w:type="dxa"/>
              <w:bottom w:w="43" w:type="dxa"/>
              <w:right w:w="43" w:type="dxa"/>
            </w:tcMar>
            <w:vAlign w:val="bottom"/>
          </w:tcPr>
          <w:p w14:paraId="3760909D" w14:textId="77777777" w:rsidR="00767594" w:rsidRPr="00014556" w:rsidRDefault="00767594" w:rsidP="00720DC5">
            <w:r w:rsidRPr="00014556">
              <w:t>122</w:t>
            </w:r>
          </w:p>
        </w:tc>
        <w:tc>
          <w:tcPr>
            <w:tcW w:w="1040" w:type="dxa"/>
            <w:tcBorders>
              <w:top w:val="nil"/>
              <w:left w:val="nil"/>
              <w:bottom w:val="nil"/>
              <w:right w:val="nil"/>
            </w:tcBorders>
            <w:tcMar>
              <w:top w:w="128" w:type="dxa"/>
              <w:left w:w="43" w:type="dxa"/>
              <w:bottom w:w="43" w:type="dxa"/>
              <w:right w:w="43" w:type="dxa"/>
            </w:tcMar>
            <w:vAlign w:val="bottom"/>
          </w:tcPr>
          <w:p w14:paraId="0E98B9DE" w14:textId="77777777" w:rsidR="00767594" w:rsidRPr="00014556" w:rsidRDefault="00767594" w:rsidP="00720DC5">
            <w:r w:rsidRPr="00014556">
              <w:t>116</w:t>
            </w:r>
          </w:p>
        </w:tc>
        <w:tc>
          <w:tcPr>
            <w:tcW w:w="840" w:type="dxa"/>
            <w:tcBorders>
              <w:top w:val="nil"/>
              <w:left w:val="nil"/>
              <w:bottom w:val="nil"/>
              <w:right w:val="nil"/>
            </w:tcBorders>
            <w:tcMar>
              <w:top w:w="128" w:type="dxa"/>
              <w:left w:w="43" w:type="dxa"/>
              <w:bottom w:w="43" w:type="dxa"/>
              <w:right w:w="43" w:type="dxa"/>
            </w:tcMar>
            <w:vAlign w:val="bottom"/>
          </w:tcPr>
          <w:p w14:paraId="141F4388" w14:textId="77777777" w:rsidR="00767594" w:rsidRPr="00014556" w:rsidRDefault="00767594" w:rsidP="00720DC5">
            <w:r w:rsidRPr="00014556">
              <w:t>75</w:t>
            </w:r>
          </w:p>
        </w:tc>
        <w:tc>
          <w:tcPr>
            <w:tcW w:w="820" w:type="dxa"/>
            <w:tcBorders>
              <w:top w:val="nil"/>
              <w:left w:val="nil"/>
              <w:bottom w:val="nil"/>
              <w:right w:val="nil"/>
            </w:tcBorders>
            <w:tcMar>
              <w:top w:w="128" w:type="dxa"/>
              <w:left w:w="43" w:type="dxa"/>
              <w:bottom w:w="43" w:type="dxa"/>
              <w:right w:w="43" w:type="dxa"/>
            </w:tcMar>
            <w:vAlign w:val="bottom"/>
          </w:tcPr>
          <w:p w14:paraId="0E6E6FA2" w14:textId="77777777" w:rsidR="00767594" w:rsidRPr="00014556" w:rsidRDefault="00767594" w:rsidP="00720DC5">
            <w:r w:rsidRPr="00014556">
              <w:t>579</w:t>
            </w:r>
          </w:p>
        </w:tc>
        <w:tc>
          <w:tcPr>
            <w:tcW w:w="1100" w:type="dxa"/>
            <w:tcBorders>
              <w:top w:val="nil"/>
              <w:left w:val="nil"/>
              <w:bottom w:val="nil"/>
              <w:right w:val="nil"/>
            </w:tcBorders>
            <w:tcMar>
              <w:top w:w="128" w:type="dxa"/>
              <w:left w:w="43" w:type="dxa"/>
              <w:bottom w:w="43" w:type="dxa"/>
              <w:right w:w="43" w:type="dxa"/>
            </w:tcMar>
            <w:vAlign w:val="bottom"/>
          </w:tcPr>
          <w:p w14:paraId="3DBD484F" w14:textId="77777777" w:rsidR="00767594" w:rsidRPr="00014556" w:rsidRDefault="00767594" w:rsidP="00720DC5">
            <w:r w:rsidRPr="00014556">
              <w:t>6</w:t>
            </w:r>
          </w:p>
        </w:tc>
        <w:tc>
          <w:tcPr>
            <w:tcW w:w="1020" w:type="dxa"/>
            <w:tcBorders>
              <w:top w:val="nil"/>
              <w:left w:val="nil"/>
              <w:bottom w:val="nil"/>
              <w:right w:val="nil"/>
            </w:tcBorders>
            <w:tcMar>
              <w:top w:w="128" w:type="dxa"/>
              <w:left w:w="43" w:type="dxa"/>
              <w:bottom w:w="43" w:type="dxa"/>
              <w:right w:w="43" w:type="dxa"/>
            </w:tcMar>
            <w:vAlign w:val="bottom"/>
          </w:tcPr>
          <w:p w14:paraId="218BC9DB" w14:textId="77777777" w:rsidR="00767594" w:rsidRPr="00014556" w:rsidRDefault="00767594" w:rsidP="00720DC5">
            <w:r w:rsidRPr="00014556">
              <w:t>777</w:t>
            </w:r>
          </w:p>
        </w:tc>
        <w:tc>
          <w:tcPr>
            <w:tcW w:w="940" w:type="dxa"/>
            <w:tcBorders>
              <w:top w:val="nil"/>
              <w:left w:val="nil"/>
              <w:bottom w:val="nil"/>
              <w:right w:val="nil"/>
            </w:tcBorders>
            <w:tcMar>
              <w:top w:w="128" w:type="dxa"/>
              <w:left w:w="43" w:type="dxa"/>
              <w:bottom w:w="43" w:type="dxa"/>
              <w:right w:w="43" w:type="dxa"/>
            </w:tcMar>
            <w:vAlign w:val="bottom"/>
          </w:tcPr>
          <w:p w14:paraId="0ACB9128" w14:textId="77777777" w:rsidR="00767594" w:rsidRPr="00014556" w:rsidRDefault="00767594" w:rsidP="00720DC5">
            <w:r w:rsidRPr="00014556">
              <w:t>208</w:t>
            </w:r>
          </w:p>
        </w:tc>
        <w:tc>
          <w:tcPr>
            <w:tcW w:w="1020" w:type="dxa"/>
            <w:tcBorders>
              <w:top w:val="nil"/>
              <w:left w:val="nil"/>
              <w:bottom w:val="nil"/>
              <w:right w:val="nil"/>
            </w:tcBorders>
            <w:tcMar>
              <w:top w:w="128" w:type="dxa"/>
              <w:left w:w="43" w:type="dxa"/>
              <w:bottom w:w="43" w:type="dxa"/>
              <w:right w:w="43" w:type="dxa"/>
            </w:tcMar>
            <w:vAlign w:val="bottom"/>
          </w:tcPr>
          <w:p w14:paraId="3E8C60A8" w14:textId="77777777" w:rsidR="00767594" w:rsidRPr="00014556" w:rsidRDefault="00767594" w:rsidP="00720DC5">
            <w:r w:rsidRPr="00014556">
              <w:t>15</w:t>
            </w:r>
          </w:p>
        </w:tc>
        <w:tc>
          <w:tcPr>
            <w:tcW w:w="1020" w:type="dxa"/>
            <w:tcBorders>
              <w:top w:val="nil"/>
              <w:left w:val="nil"/>
              <w:bottom w:val="nil"/>
              <w:right w:val="nil"/>
            </w:tcBorders>
            <w:tcMar>
              <w:top w:w="128" w:type="dxa"/>
              <w:left w:w="83" w:type="dxa"/>
              <w:bottom w:w="43" w:type="dxa"/>
              <w:right w:w="43" w:type="dxa"/>
            </w:tcMar>
            <w:vAlign w:val="bottom"/>
          </w:tcPr>
          <w:p w14:paraId="2A64DE8E" w14:textId="77777777" w:rsidR="00767594" w:rsidRPr="00014556" w:rsidRDefault="00767594" w:rsidP="00720DC5">
            <w:r w:rsidRPr="00014556">
              <w:t>11</w:t>
            </w:r>
          </w:p>
        </w:tc>
        <w:tc>
          <w:tcPr>
            <w:tcW w:w="1020" w:type="dxa"/>
            <w:tcBorders>
              <w:top w:val="nil"/>
              <w:left w:val="nil"/>
              <w:bottom w:val="nil"/>
              <w:right w:val="nil"/>
            </w:tcBorders>
            <w:tcMar>
              <w:top w:w="128" w:type="dxa"/>
              <w:left w:w="43" w:type="dxa"/>
              <w:bottom w:w="43" w:type="dxa"/>
              <w:right w:w="43" w:type="dxa"/>
            </w:tcMar>
            <w:vAlign w:val="bottom"/>
          </w:tcPr>
          <w:p w14:paraId="7ABAB909" w14:textId="77777777" w:rsidR="00767594" w:rsidRPr="00014556" w:rsidRDefault="00767594" w:rsidP="00720DC5">
            <w:r w:rsidRPr="00014556">
              <w:t>12</w:t>
            </w:r>
          </w:p>
        </w:tc>
        <w:tc>
          <w:tcPr>
            <w:tcW w:w="1020" w:type="dxa"/>
            <w:tcBorders>
              <w:top w:val="nil"/>
              <w:left w:val="nil"/>
              <w:bottom w:val="nil"/>
              <w:right w:val="nil"/>
            </w:tcBorders>
            <w:tcMar>
              <w:top w:w="128" w:type="dxa"/>
              <w:left w:w="43" w:type="dxa"/>
              <w:bottom w:w="43" w:type="dxa"/>
              <w:right w:w="43" w:type="dxa"/>
            </w:tcMar>
            <w:vAlign w:val="bottom"/>
          </w:tcPr>
          <w:p w14:paraId="68598B19" w14:textId="77777777" w:rsidR="00767594" w:rsidRPr="00014556" w:rsidRDefault="00767594" w:rsidP="00720DC5">
            <w:r w:rsidRPr="00014556">
              <w:t>143</w:t>
            </w:r>
          </w:p>
        </w:tc>
      </w:tr>
      <w:tr w:rsidR="00767594" w:rsidRPr="00014556" w14:paraId="6B6B0978"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2940E18A" w14:textId="77777777" w:rsidR="00767594" w:rsidRPr="00014556" w:rsidRDefault="00767594" w:rsidP="00720DC5">
            <w:r w:rsidRPr="00014556">
              <w:t xml:space="preserve">400 000 – 499 999 </w:t>
            </w:r>
          </w:p>
        </w:tc>
        <w:tc>
          <w:tcPr>
            <w:tcW w:w="1020" w:type="dxa"/>
            <w:tcBorders>
              <w:top w:val="nil"/>
              <w:left w:val="nil"/>
              <w:bottom w:val="nil"/>
              <w:right w:val="nil"/>
            </w:tcBorders>
            <w:tcMar>
              <w:top w:w="128" w:type="dxa"/>
              <w:left w:w="43" w:type="dxa"/>
              <w:bottom w:w="43" w:type="dxa"/>
              <w:right w:w="43" w:type="dxa"/>
            </w:tcMar>
            <w:vAlign w:val="bottom"/>
          </w:tcPr>
          <w:p w14:paraId="3919469F" w14:textId="77777777" w:rsidR="00767594" w:rsidRPr="00014556" w:rsidRDefault="00767594" w:rsidP="00720DC5">
            <w:r w:rsidRPr="00014556">
              <w:t>447</w:t>
            </w:r>
          </w:p>
        </w:tc>
        <w:tc>
          <w:tcPr>
            <w:tcW w:w="1020" w:type="dxa"/>
            <w:tcBorders>
              <w:top w:val="nil"/>
              <w:left w:val="nil"/>
              <w:bottom w:val="nil"/>
              <w:right w:val="nil"/>
            </w:tcBorders>
            <w:tcMar>
              <w:top w:w="128" w:type="dxa"/>
              <w:left w:w="43" w:type="dxa"/>
              <w:bottom w:w="43" w:type="dxa"/>
              <w:right w:w="43" w:type="dxa"/>
            </w:tcMar>
            <w:vAlign w:val="bottom"/>
          </w:tcPr>
          <w:p w14:paraId="19B71349" w14:textId="77777777" w:rsidR="00767594" w:rsidRPr="00014556" w:rsidRDefault="00767594" w:rsidP="00720DC5">
            <w:r w:rsidRPr="00014556">
              <w:t>63</w:t>
            </w:r>
          </w:p>
        </w:tc>
        <w:tc>
          <w:tcPr>
            <w:tcW w:w="1040" w:type="dxa"/>
            <w:tcBorders>
              <w:top w:val="nil"/>
              <w:left w:val="nil"/>
              <w:bottom w:val="nil"/>
              <w:right w:val="nil"/>
            </w:tcBorders>
            <w:tcMar>
              <w:top w:w="128" w:type="dxa"/>
              <w:left w:w="43" w:type="dxa"/>
              <w:bottom w:w="43" w:type="dxa"/>
              <w:right w:w="43" w:type="dxa"/>
            </w:tcMar>
            <w:vAlign w:val="bottom"/>
          </w:tcPr>
          <w:p w14:paraId="1F6BA2FA" w14:textId="77777777" w:rsidR="00767594" w:rsidRPr="00014556" w:rsidRDefault="00767594" w:rsidP="00720DC5">
            <w:r w:rsidRPr="00014556">
              <w:t>89</w:t>
            </w:r>
          </w:p>
        </w:tc>
        <w:tc>
          <w:tcPr>
            <w:tcW w:w="840" w:type="dxa"/>
            <w:tcBorders>
              <w:top w:val="nil"/>
              <w:left w:val="nil"/>
              <w:bottom w:val="nil"/>
              <w:right w:val="nil"/>
            </w:tcBorders>
            <w:tcMar>
              <w:top w:w="128" w:type="dxa"/>
              <w:left w:w="43" w:type="dxa"/>
              <w:bottom w:w="43" w:type="dxa"/>
              <w:right w:w="43" w:type="dxa"/>
            </w:tcMar>
            <w:vAlign w:val="bottom"/>
          </w:tcPr>
          <w:p w14:paraId="7F5800EC" w14:textId="77777777" w:rsidR="00767594" w:rsidRPr="00014556" w:rsidRDefault="00767594" w:rsidP="00720DC5">
            <w:r w:rsidRPr="00014556">
              <w:t>100</w:t>
            </w:r>
          </w:p>
        </w:tc>
        <w:tc>
          <w:tcPr>
            <w:tcW w:w="820" w:type="dxa"/>
            <w:tcBorders>
              <w:top w:val="nil"/>
              <w:left w:val="nil"/>
              <w:bottom w:val="nil"/>
              <w:right w:val="nil"/>
            </w:tcBorders>
            <w:tcMar>
              <w:top w:w="128" w:type="dxa"/>
              <w:left w:w="43" w:type="dxa"/>
              <w:bottom w:w="43" w:type="dxa"/>
              <w:right w:w="43" w:type="dxa"/>
            </w:tcMar>
            <w:vAlign w:val="bottom"/>
          </w:tcPr>
          <w:p w14:paraId="6E284F19" w14:textId="77777777" w:rsidR="00767594" w:rsidRPr="00014556" w:rsidRDefault="00767594" w:rsidP="00720DC5">
            <w:r w:rsidRPr="00014556">
              <w:t>485</w:t>
            </w:r>
          </w:p>
        </w:tc>
        <w:tc>
          <w:tcPr>
            <w:tcW w:w="1100" w:type="dxa"/>
            <w:tcBorders>
              <w:top w:val="nil"/>
              <w:left w:val="nil"/>
              <w:bottom w:val="nil"/>
              <w:right w:val="nil"/>
            </w:tcBorders>
            <w:tcMar>
              <w:top w:w="128" w:type="dxa"/>
              <w:left w:w="43" w:type="dxa"/>
              <w:bottom w:w="43" w:type="dxa"/>
              <w:right w:w="43" w:type="dxa"/>
            </w:tcMar>
            <w:vAlign w:val="bottom"/>
          </w:tcPr>
          <w:p w14:paraId="1B6F6B8B" w14:textId="77777777" w:rsidR="00767594" w:rsidRPr="00014556" w:rsidRDefault="00767594" w:rsidP="00720DC5">
            <w:r w:rsidRPr="00014556">
              <w:t>7</w:t>
            </w:r>
          </w:p>
        </w:tc>
        <w:tc>
          <w:tcPr>
            <w:tcW w:w="1020" w:type="dxa"/>
            <w:tcBorders>
              <w:top w:val="nil"/>
              <w:left w:val="nil"/>
              <w:bottom w:val="nil"/>
              <w:right w:val="nil"/>
            </w:tcBorders>
            <w:tcMar>
              <w:top w:w="128" w:type="dxa"/>
              <w:left w:w="43" w:type="dxa"/>
              <w:bottom w:w="43" w:type="dxa"/>
              <w:right w:w="43" w:type="dxa"/>
            </w:tcMar>
            <w:vAlign w:val="bottom"/>
          </w:tcPr>
          <w:p w14:paraId="1C7D77E8" w14:textId="77777777" w:rsidR="00767594" w:rsidRPr="00014556" w:rsidRDefault="00767594" w:rsidP="00720DC5">
            <w:r w:rsidRPr="00014556">
              <w:t>418</w:t>
            </w:r>
          </w:p>
        </w:tc>
        <w:tc>
          <w:tcPr>
            <w:tcW w:w="940" w:type="dxa"/>
            <w:tcBorders>
              <w:top w:val="nil"/>
              <w:left w:val="nil"/>
              <w:bottom w:val="nil"/>
              <w:right w:val="nil"/>
            </w:tcBorders>
            <w:tcMar>
              <w:top w:w="128" w:type="dxa"/>
              <w:left w:w="43" w:type="dxa"/>
              <w:bottom w:w="43" w:type="dxa"/>
              <w:right w:w="43" w:type="dxa"/>
            </w:tcMar>
            <w:vAlign w:val="bottom"/>
          </w:tcPr>
          <w:p w14:paraId="146DD2E7" w14:textId="77777777" w:rsidR="00767594" w:rsidRPr="00014556" w:rsidRDefault="00767594" w:rsidP="00720DC5">
            <w:r w:rsidRPr="00014556">
              <w:t>138</w:t>
            </w:r>
          </w:p>
        </w:tc>
        <w:tc>
          <w:tcPr>
            <w:tcW w:w="1020" w:type="dxa"/>
            <w:tcBorders>
              <w:top w:val="nil"/>
              <w:left w:val="nil"/>
              <w:bottom w:val="nil"/>
              <w:right w:val="nil"/>
            </w:tcBorders>
            <w:tcMar>
              <w:top w:w="128" w:type="dxa"/>
              <w:left w:w="43" w:type="dxa"/>
              <w:bottom w:w="43" w:type="dxa"/>
              <w:right w:w="43" w:type="dxa"/>
            </w:tcMar>
            <w:vAlign w:val="bottom"/>
          </w:tcPr>
          <w:p w14:paraId="5440B6AB" w14:textId="77777777" w:rsidR="00767594" w:rsidRPr="00014556" w:rsidRDefault="00767594" w:rsidP="00720DC5">
            <w:r w:rsidRPr="00014556">
              <w:t>12</w:t>
            </w:r>
          </w:p>
        </w:tc>
        <w:tc>
          <w:tcPr>
            <w:tcW w:w="1020" w:type="dxa"/>
            <w:tcBorders>
              <w:top w:val="nil"/>
              <w:left w:val="nil"/>
              <w:bottom w:val="nil"/>
              <w:right w:val="nil"/>
            </w:tcBorders>
            <w:tcMar>
              <w:top w:w="128" w:type="dxa"/>
              <w:left w:w="83" w:type="dxa"/>
              <w:bottom w:w="43" w:type="dxa"/>
              <w:right w:w="43" w:type="dxa"/>
            </w:tcMar>
            <w:vAlign w:val="bottom"/>
          </w:tcPr>
          <w:p w14:paraId="51AC944A" w14:textId="77777777" w:rsidR="00767594" w:rsidRPr="00014556" w:rsidRDefault="00767594" w:rsidP="00720DC5">
            <w:r w:rsidRPr="00014556">
              <w:t>16</w:t>
            </w:r>
          </w:p>
        </w:tc>
        <w:tc>
          <w:tcPr>
            <w:tcW w:w="1020" w:type="dxa"/>
            <w:tcBorders>
              <w:top w:val="nil"/>
              <w:left w:val="nil"/>
              <w:bottom w:val="nil"/>
              <w:right w:val="nil"/>
            </w:tcBorders>
            <w:tcMar>
              <w:top w:w="128" w:type="dxa"/>
              <w:left w:w="43" w:type="dxa"/>
              <w:bottom w:w="43" w:type="dxa"/>
              <w:right w:w="43" w:type="dxa"/>
            </w:tcMar>
            <w:vAlign w:val="bottom"/>
          </w:tcPr>
          <w:p w14:paraId="64C1B060" w14:textId="77777777" w:rsidR="00767594" w:rsidRPr="00014556" w:rsidRDefault="00767594" w:rsidP="00720DC5">
            <w:r w:rsidRPr="00014556">
              <w:t>10</w:t>
            </w:r>
          </w:p>
        </w:tc>
        <w:tc>
          <w:tcPr>
            <w:tcW w:w="1020" w:type="dxa"/>
            <w:tcBorders>
              <w:top w:val="nil"/>
              <w:left w:val="nil"/>
              <w:bottom w:val="nil"/>
              <w:right w:val="nil"/>
            </w:tcBorders>
            <w:tcMar>
              <w:top w:w="128" w:type="dxa"/>
              <w:left w:w="43" w:type="dxa"/>
              <w:bottom w:w="43" w:type="dxa"/>
              <w:right w:w="43" w:type="dxa"/>
            </w:tcMar>
            <w:vAlign w:val="bottom"/>
          </w:tcPr>
          <w:p w14:paraId="75983660" w14:textId="77777777" w:rsidR="00767594" w:rsidRPr="00014556" w:rsidRDefault="00767594" w:rsidP="00720DC5">
            <w:r w:rsidRPr="00014556">
              <w:t>89</w:t>
            </w:r>
          </w:p>
        </w:tc>
      </w:tr>
      <w:tr w:rsidR="00767594" w:rsidRPr="00014556" w14:paraId="7E1BA3BE"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4571F88" w14:textId="77777777" w:rsidR="00767594" w:rsidRPr="00014556" w:rsidRDefault="00767594" w:rsidP="00720DC5">
            <w:r w:rsidRPr="00014556">
              <w:t xml:space="preserve">500 000 – 749 999 </w:t>
            </w:r>
          </w:p>
        </w:tc>
        <w:tc>
          <w:tcPr>
            <w:tcW w:w="1020" w:type="dxa"/>
            <w:tcBorders>
              <w:top w:val="nil"/>
              <w:left w:val="nil"/>
              <w:bottom w:val="nil"/>
              <w:right w:val="nil"/>
            </w:tcBorders>
            <w:tcMar>
              <w:top w:w="128" w:type="dxa"/>
              <w:left w:w="43" w:type="dxa"/>
              <w:bottom w:w="43" w:type="dxa"/>
              <w:right w:w="43" w:type="dxa"/>
            </w:tcMar>
            <w:vAlign w:val="bottom"/>
          </w:tcPr>
          <w:p w14:paraId="1D615D47" w14:textId="77777777" w:rsidR="00767594" w:rsidRPr="00014556" w:rsidRDefault="00767594" w:rsidP="00720DC5">
            <w:r w:rsidRPr="00014556">
              <w:t>582</w:t>
            </w:r>
          </w:p>
        </w:tc>
        <w:tc>
          <w:tcPr>
            <w:tcW w:w="1020" w:type="dxa"/>
            <w:tcBorders>
              <w:top w:val="nil"/>
              <w:left w:val="nil"/>
              <w:bottom w:val="nil"/>
              <w:right w:val="nil"/>
            </w:tcBorders>
            <w:tcMar>
              <w:top w:w="128" w:type="dxa"/>
              <w:left w:w="43" w:type="dxa"/>
              <w:bottom w:w="43" w:type="dxa"/>
              <w:right w:w="43" w:type="dxa"/>
            </w:tcMar>
            <w:vAlign w:val="bottom"/>
          </w:tcPr>
          <w:p w14:paraId="3B444176" w14:textId="77777777" w:rsidR="00767594" w:rsidRPr="00014556" w:rsidRDefault="00767594" w:rsidP="00720DC5">
            <w:r w:rsidRPr="00014556">
              <w:t>101</w:t>
            </w:r>
          </w:p>
        </w:tc>
        <w:tc>
          <w:tcPr>
            <w:tcW w:w="1040" w:type="dxa"/>
            <w:tcBorders>
              <w:top w:val="nil"/>
              <w:left w:val="nil"/>
              <w:bottom w:val="nil"/>
              <w:right w:val="nil"/>
            </w:tcBorders>
            <w:tcMar>
              <w:top w:w="128" w:type="dxa"/>
              <w:left w:w="43" w:type="dxa"/>
              <w:bottom w:w="43" w:type="dxa"/>
              <w:right w:w="43" w:type="dxa"/>
            </w:tcMar>
            <w:vAlign w:val="bottom"/>
          </w:tcPr>
          <w:p w14:paraId="44902F72" w14:textId="77777777" w:rsidR="00767594" w:rsidRPr="00014556" w:rsidRDefault="00767594" w:rsidP="00720DC5">
            <w:r w:rsidRPr="00014556">
              <w:t>143</w:t>
            </w:r>
          </w:p>
        </w:tc>
        <w:tc>
          <w:tcPr>
            <w:tcW w:w="840" w:type="dxa"/>
            <w:tcBorders>
              <w:top w:val="nil"/>
              <w:left w:val="nil"/>
              <w:bottom w:val="nil"/>
              <w:right w:val="nil"/>
            </w:tcBorders>
            <w:tcMar>
              <w:top w:w="128" w:type="dxa"/>
              <w:left w:w="43" w:type="dxa"/>
              <w:bottom w:w="43" w:type="dxa"/>
              <w:right w:w="43" w:type="dxa"/>
            </w:tcMar>
            <w:vAlign w:val="bottom"/>
          </w:tcPr>
          <w:p w14:paraId="6A79119C" w14:textId="77777777" w:rsidR="00767594" w:rsidRPr="00014556" w:rsidRDefault="00767594" w:rsidP="00720DC5">
            <w:r w:rsidRPr="00014556">
              <w:t>520</w:t>
            </w:r>
          </w:p>
        </w:tc>
        <w:tc>
          <w:tcPr>
            <w:tcW w:w="820" w:type="dxa"/>
            <w:tcBorders>
              <w:top w:val="nil"/>
              <w:left w:val="nil"/>
              <w:bottom w:val="nil"/>
              <w:right w:val="nil"/>
            </w:tcBorders>
            <w:tcMar>
              <w:top w:w="128" w:type="dxa"/>
              <w:left w:w="43" w:type="dxa"/>
              <w:bottom w:w="43" w:type="dxa"/>
              <w:right w:w="43" w:type="dxa"/>
            </w:tcMar>
            <w:vAlign w:val="bottom"/>
          </w:tcPr>
          <w:p w14:paraId="41A58EC6" w14:textId="77777777" w:rsidR="00767594" w:rsidRPr="00014556" w:rsidRDefault="00767594" w:rsidP="00720DC5">
            <w:r w:rsidRPr="00014556">
              <w:t>718</w:t>
            </w:r>
          </w:p>
        </w:tc>
        <w:tc>
          <w:tcPr>
            <w:tcW w:w="1100" w:type="dxa"/>
            <w:tcBorders>
              <w:top w:val="nil"/>
              <w:left w:val="nil"/>
              <w:bottom w:val="nil"/>
              <w:right w:val="nil"/>
            </w:tcBorders>
            <w:tcMar>
              <w:top w:w="128" w:type="dxa"/>
              <w:left w:w="43" w:type="dxa"/>
              <w:bottom w:w="43" w:type="dxa"/>
              <w:right w:w="43" w:type="dxa"/>
            </w:tcMar>
            <w:vAlign w:val="bottom"/>
          </w:tcPr>
          <w:p w14:paraId="07631A80" w14:textId="77777777" w:rsidR="00767594" w:rsidRPr="00014556" w:rsidRDefault="00767594" w:rsidP="00720DC5">
            <w:r w:rsidRPr="00014556">
              <w:t>33</w:t>
            </w:r>
          </w:p>
        </w:tc>
        <w:tc>
          <w:tcPr>
            <w:tcW w:w="1020" w:type="dxa"/>
            <w:tcBorders>
              <w:top w:val="nil"/>
              <w:left w:val="nil"/>
              <w:bottom w:val="nil"/>
              <w:right w:val="nil"/>
            </w:tcBorders>
            <w:tcMar>
              <w:top w:w="128" w:type="dxa"/>
              <w:left w:w="43" w:type="dxa"/>
              <w:bottom w:w="43" w:type="dxa"/>
              <w:right w:w="43" w:type="dxa"/>
            </w:tcMar>
            <w:vAlign w:val="bottom"/>
          </w:tcPr>
          <w:p w14:paraId="7FFC486F" w14:textId="77777777" w:rsidR="00767594" w:rsidRPr="00014556" w:rsidRDefault="00767594" w:rsidP="00720DC5">
            <w:r w:rsidRPr="00014556">
              <w:t>397</w:t>
            </w:r>
          </w:p>
        </w:tc>
        <w:tc>
          <w:tcPr>
            <w:tcW w:w="940" w:type="dxa"/>
            <w:tcBorders>
              <w:top w:val="nil"/>
              <w:left w:val="nil"/>
              <w:bottom w:val="nil"/>
              <w:right w:val="nil"/>
            </w:tcBorders>
            <w:tcMar>
              <w:top w:w="128" w:type="dxa"/>
              <w:left w:w="43" w:type="dxa"/>
              <w:bottom w:w="43" w:type="dxa"/>
              <w:right w:w="43" w:type="dxa"/>
            </w:tcMar>
            <w:vAlign w:val="bottom"/>
          </w:tcPr>
          <w:p w14:paraId="0C73C369" w14:textId="77777777" w:rsidR="00767594" w:rsidRPr="00014556" w:rsidRDefault="00767594" w:rsidP="00720DC5">
            <w:r w:rsidRPr="00014556">
              <w:t>210</w:t>
            </w:r>
          </w:p>
        </w:tc>
        <w:tc>
          <w:tcPr>
            <w:tcW w:w="1020" w:type="dxa"/>
            <w:tcBorders>
              <w:top w:val="nil"/>
              <w:left w:val="nil"/>
              <w:bottom w:val="nil"/>
              <w:right w:val="nil"/>
            </w:tcBorders>
            <w:tcMar>
              <w:top w:w="128" w:type="dxa"/>
              <w:left w:w="43" w:type="dxa"/>
              <w:bottom w:w="43" w:type="dxa"/>
              <w:right w:w="43" w:type="dxa"/>
            </w:tcMar>
            <w:vAlign w:val="bottom"/>
          </w:tcPr>
          <w:p w14:paraId="501C5B00" w14:textId="77777777" w:rsidR="00767594" w:rsidRPr="00014556" w:rsidRDefault="00767594" w:rsidP="00720DC5">
            <w:r w:rsidRPr="00014556">
              <w:t>54</w:t>
            </w:r>
          </w:p>
        </w:tc>
        <w:tc>
          <w:tcPr>
            <w:tcW w:w="1020" w:type="dxa"/>
            <w:tcBorders>
              <w:top w:val="nil"/>
              <w:left w:val="nil"/>
              <w:bottom w:val="nil"/>
              <w:right w:val="nil"/>
            </w:tcBorders>
            <w:tcMar>
              <w:top w:w="128" w:type="dxa"/>
              <w:left w:w="83" w:type="dxa"/>
              <w:bottom w:w="43" w:type="dxa"/>
              <w:right w:w="43" w:type="dxa"/>
            </w:tcMar>
            <w:vAlign w:val="bottom"/>
          </w:tcPr>
          <w:p w14:paraId="6ADBF041" w14:textId="77777777" w:rsidR="00767594" w:rsidRPr="00014556" w:rsidRDefault="00767594" w:rsidP="00720DC5">
            <w:r w:rsidRPr="00014556">
              <w:t>18</w:t>
            </w:r>
          </w:p>
        </w:tc>
        <w:tc>
          <w:tcPr>
            <w:tcW w:w="1020" w:type="dxa"/>
            <w:tcBorders>
              <w:top w:val="nil"/>
              <w:left w:val="nil"/>
              <w:bottom w:val="nil"/>
              <w:right w:val="nil"/>
            </w:tcBorders>
            <w:tcMar>
              <w:top w:w="128" w:type="dxa"/>
              <w:left w:w="43" w:type="dxa"/>
              <w:bottom w:w="43" w:type="dxa"/>
              <w:right w:w="43" w:type="dxa"/>
            </w:tcMar>
            <w:vAlign w:val="bottom"/>
          </w:tcPr>
          <w:p w14:paraId="129CE4FA" w14:textId="77777777" w:rsidR="00767594" w:rsidRPr="00014556" w:rsidRDefault="00767594" w:rsidP="00720DC5">
            <w:r w:rsidRPr="00014556">
              <w:t>18</w:t>
            </w:r>
          </w:p>
        </w:tc>
        <w:tc>
          <w:tcPr>
            <w:tcW w:w="1020" w:type="dxa"/>
            <w:tcBorders>
              <w:top w:val="nil"/>
              <w:left w:val="nil"/>
              <w:bottom w:val="nil"/>
              <w:right w:val="nil"/>
            </w:tcBorders>
            <w:tcMar>
              <w:top w:w="128" w:type="dxa"/>
              <w:left w:w="43" w:type="dxa"/>
              <w:bottom w:w="43" w:type="dxa"/>
              <w:right w:w="43" w:type="dxa"/>
            </w:tcMar>
            <w:vAlign w:val="bottom"/>
          </w:tcPr>
          <w:p w14:paraId="28090BEF" w14:textId="77777777" w:rsidR="00767594" w:rsidRPr="00014556" w:rsidRDefault="00767594" w:rsidP="00720DC5">
            <w:r w:rsidRPr="00014556">
              <w:t>124</w:t>
            </w:r>
          </w:p>
        </w:tc>
      </w:tr>
      <w:tr w:rsidR="00767594" w:rsidRPr="00014556" w14:paraId="36E34BF0"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5659AA6" w14:textId="77777777" w:rsidR="00767594" w:rsidRPr="00014556" w:rsidRDefault="00767594" w:rsidP="00720DC5">
            <w:r w:rsidRPr="00014556">
              <w:t xml:space="preserve">750 000 – 999 999 </w:t>
            </w:r>
          </w:p>
        </w:tc>
        <w:tc>
          <w:tcPr>
            <w:tcW w:w="1020" w:type="dxa"/>
            <w:tcBorders>
              <w:top w:val="nil"/>
              <w:left w:val="nil"/>
              <w:bottom w:val="nil"/>
              <w:right w:val="nil"/>
            </w:tcBorders>
            <w:tcMar>
              <w:top w:w="128" w:type="dxa"/>
              <w:left w:w="43" w:type="dxa"/>
              <w:bottom w:w="43" w:type="dxa"/>
              <w:right w:w="43" w:type="dxa"/>
            </w:tcMar>
            <w:vAlign w:val="bottom"/>
          </w:tcPr>
          <w:p w14:paraId="25EA9811" w14:textId="77777777" w:rsidR="00767594" w:rsidRPr="00014556" w:rsidRDefault="00767594" w:rsidP="00720DC5">
            <w:r w:rsidRPr="00014556">
              <w:t>272</w:t>
            </w:r>
          </w:p>
        </w:tc>
        <w:tc>
          <w:tcPr>
            <w:tcW w:w="1020" w:type="dxa"/>
            <w:tcBorders>
              <w:top w:val="nil"/>
              <w:left w:val="nil"/>
              <w:bottom w:val="nil"/>
              <w:right w:val="nil"/>
            </w:tcBorders>
            <w:tcMar>
              <w:top w:w="128" w:type="dxa"/>
              <w:left w:w="43" w:type="dxa"/>
              <w:bottom w:w="43" w:type="dxa"/>
              <w:right w:w="43" w:type="dxa"/>
            </w:tcMar>
            <w:vAlign w:val="bottom"/>
          </w:tcPr>
          <w:p w14:paraId="33D87BC6" w14:textId="77777777" w:rsidR="00767594" w:rsidRPr="00014556" w:rsidRDefault="00767594" w:rsidP="00720DC5">
            <w:r w:rsidRPr="00014556">
              <w:t>59</w:t>
            </w:r>
          </w:p>
        </w:tc>
        <w:tc>
          <w:tcPr>
            <w:tcW w:w="1040" w:type="dxa"/>
            <w:tcBorders>
              <w:top w:val="nil"/>
              <w:left w:val="nil"/>
              <w:bottom w:val="nil"/>
              <w:right w:val="nil"/>
            </w:tcBorders>
            <w:tcMar>
              <w:top w:w="128" w:type="dxa"/>
              <w:left w:w="43" w:type="dxa"/>
              <w:bottom w:w="43" w:type="dxa"/>
              <w:right w:w="43" w:type="dxa"/>
            </w:tcMar>
            <w:vAlign w:val="bottom"/>
          </w:tcPr>
          <w:p w14:paraId="13112C3B" w14:textId="77777777" w:rsidR="00767594" w:rsidRPr="00014556" w:rsidRDefault="00767594" w:rsidP="00720DC5">
            <w:r w:rsidRPr="00014556">
              <w:t>104</w:t>
            </w:r>
          </w:p>
        </w:tc>
        <w:tc>
          <w:tcPr>
            <w:tcW w:w="840" w:type="dxa"/>
            <w:tcBorders>
              <w:top w:val="nil"/>
              <w:left w:val="nil"/>
              <w:bottom w:val="nil"/>
              <w:right w:val="nil"/>
            </w:tcBorders>
            <w:tcMar>
              <w:top w:w="128" w:type="dxa"/>
              <w:left w:w="43" w:type="dxa"/>
              <w:bottom w:w="43" w:type="dxa"/>
              <w:right w:w="43" w:type="dxa"/>
            </w:tcMar>
            <w:vAlign w:val="bottom"/>
          </w:tcPr>
          <w:p w14:paraId="14DA89FC" w14:textId="77777777" w:rsidR="00767594" w:rsidRPr="00014556" w:rsidRDefault="00767594" w:rsidP="00720DC5">
            <w:r w:rsidRPr="00014556">
              <w:t>766</w:t>
            </w:r>
          </w:p>
        </w:tc>
        <w:tc>
          <w:tcPr>
            <w:tcW w:w="820" w:type="dxa"/>
            <w:tcBorders>
              <w:top w:val="nil"/>
              <w:left w:val="nil"/>
              <w:bottom w:val="nil"/>
              <w:right w:val="nil"/>
            </w:tcBorders>
            <w:tcMar>
              <w:top w:w="128" w:type="dxa"/>
              <w:left w:w="43" w:type="dxa"/>
              <w:bottom w:w="43" w:type="dxa"/>
              <w:right w:w="43" w:type="dxa"/>
            </w:tcMar>
            <w:vAlign w:val="bottom"/>
          </w:tcPr>
          <w:p w14:paraId="1EEC4504" w14:textId="77777777" w:rsidR="00767594" w:rsidRPr="00014556" w:rsidRDefault="00767594" w:rsidP="00720DC5">
            <w:r w:rsidRPr="00014556">
              <w:t>438</w:t>
            </w:r>
          </w:p>
        </w:tc>
        <w:tc>
          <w:tcPr>
            <w:tcW w:w="1100" w:type="dxa"/>
            <w:tcBorders>
              <w:top w:val="nil"/>
              <w:left w:val="nil"/>
              <w:bottom w:val="nil"/>
              <w:right w:val="nil"/>
            </w:tcBorders>
            <w:tcMar>
              <w:top w:w="128" w:type="dxa"/>
              <w:left w:w="43" w:type="dxa"/>
              <w:bottom w:w="43" w:type="dxa"/>
              <w:right w:w="43" w:type="dxa"/>
            </w:tcMar>
            <w:vAlign w:val="bottom"/>
          </w:tcPr>
          <w:p w14:paraId="69207455" w14:textId="77777777" w:rsidR="00767594" w:rsidRPr="00014556" w:rsidRDefault="00767594" w:rsidP="00720DC5">
            <w:r w:rsidRPr="00014556">
              <w:t>64</w:t>
            </w:r>
          </w:p>
        </w:tc>
        <w:tc>
          <w:tcPr>
            <w:tcW w:w="1020" w:type="dxa"/>
            <w:tcBorders>
              <w:top w:val="nil"/>
              <w:left w:val="nil"/>
              <w:bottom w:val="nil"/>
              <w:right w:val="nil"/>
            </w:tcBorders>
            <w:tcMar>
              <w:top w:w="128" w:type="dxa"/>
              <w:left w:w="43" w:type="dxa"/>
              <w:bottom w:w="43" w:type="dxa"/>
              <w:right w:w="43" w:type="dxa"/>
            </w:tcMar>
            <w:vAlign w:val="bottom"/>
          </w:tcPr>
          <w:p w14:paraId="1D1BBE78" w14:textId="77777777" w:rsidR="00767594" w:rsidRPr="00014556" w:rsidRDefault="00767594" w:rsidP="00720DC5">
            <w:r w:rsidRPr="00014556">
              <w:t>99</w:t>
            </w:r>
          </w:p>
        </w:tc>
        <w:tc>
          <w:tcPr>
            <w:tcW w:w="940" w:type="dxa"/>
            <w:tcBorders>
              <w:top w:val="nil"/>
              <w:left w:val="nil"/>
              <w:bottom w:val="nil"/>
              <w:right w:val="nil"/>
            </w:tcBorders>
            <w:tcMar>
              <w:top w:w="128" w:type="dxa"/>
              <w:left w:w="43" w:type="dxa"/>
              <w:bottom w:w="43" w:type="dxa"/>
              <w:right w:w="43" w:type="dxa"/>
            </w:tcMar>
            <w:vAlign w:val="bottom"/>
          </w:tcPr>
          <w:p w14:paraId="4C66B00D" w14:textId="77777777" w:rsidR="00767594" w:rsidRPr="00014556" w:rsidRDefault="00767594" w:rsidP="00720DC5">
            <w:r w:rsidRPr="00014556">
              <w:t>95</w:t>
            </w:r>
          </w:p>
        </w:tc>
        <w:tc>
          <w:tcPr>
            <w:tcW w:w="1020" w:type="dxa"/>
            <w:tcBorders>
              <w:top w:val="nil"/>
              <w:left w:val="nil"/>
              <w:bottom w:val="nil"/>
              <w:right w:val="nil"/>
            </w:tcBorders>
            <w:tcMar>
              <w:top w:w="128" w:type="dxa"/>
              <w:left w:w="43" w:type="dxa"/>
              <w:bottom w:w="43" w:type="dxa"/>
              <w:right w:w="43" w:type="dxa"/>
            </w:tcMar>
            <w:vAlign w:val="bottom"/>
          </w:tcPr>
          <w:p w14:paraId="1A7CADE1" w14:textId="77777777" w:rsidR="00767594" w:rsidRPr="00014556" w:rsidRDefault="00767594" w:rsidP="00720DC5">
            <w:r w:rsidRPr="00014556">
              <w:t>66</w:t>
            </w:r>
          </w:p>
        </w:tc>
        <w:tc>
          <w:tcPr>
            <w:tcW w:w="1020" w:type="dxa"/>
            <w:tcBorders>
              <w:top w:val="nil"/>
              <w:left w:val="nil"/>
              <w:bottom w:val="nil"/>
              <w:right w:val="nil"/>
            </w:tcBorders>
            <w:tcMar>
              <w:top w:w="128" w:type="dxa"/>
              <w:left w:w="83" w:type="dxa"/>
              <w:bottom w:w="43" w:type="dxa"/>
              <w:right w:w="43" w:type="dxa"/>
            </w:tcMar>
            <w:vAlign w:val="bottom"/>
          </w:tcPr>
          <w:p w14:paraId="3C274B55" w14:textId="77777777" w:rsidR="00767594" w:rsidRPr="00014556" w:rsidRDefault="00767594" w:rsidP="00720DC5">
            <w:r w:rsidRPr="00014556">
              <w:t>11</w:t>
            </w:r>
          </w:p>
        </w:tc>
        <w:tc>
          <w:tcPr>
            <w:tcW w:w="1020" w:type="dxa"/>
            <w:tcBorders>
              <w:top w:val="nil"/>
              <w:left w:val="nil"/>
              <w:bottom w:val="nil"/>
              <w:right w:val="nil"/>
            </w:tcBorders>
            <w:tcMar>
              <w:top w:w="128" w:type="dxa"/>
              <w:left w:w="43" w:type="dxa"/>
              <w:bottom w:w="43" w:type="dxa"/>
              <w:right w:w="43" w:type="dxa"/>
            </w:tcMar>
            <w:vAlign w:val="bottom"/>
          </w:tcPr>
          <w:p w14:paraId="4A81D75E" w14:textId="77777777" w:rsidR="00767594" w:rsidRPr="00014556" w:rsidRDefault="00767594" w:rsidP="00720DC5">
            <w:r w:rsidRPr="00014556">
              <w:t>21</w:t>
            </w:r>
          </w:p>
        </w:tc>
        <w:tc>
          <w:tcPr>
            <w:tcW w:w="1020" w:type="dxa"/>
            <w:tcBorders>
              <w:top w:val="nil"/>
              <w:left w:val="nil"/>
              <w:bottom w:val="nil"/>
              <w:right w:val="nil"/>
            </w:tcBorders>
            <w:tcMar>
              <w:top w:w="128" w:type="dxa"/>
              <w:left w:w="43" w:type="dxa"/>
              <w:bottom w:w="43" w:type="dxa"/>
              <w:right w:w="43" w:type="dxa"/>
            </w:tcMar>
            <w:vAlign w:val="bottom"/>
          </w:tcPr>
          <w:p w14:paraId="723002AB" w14:textId="77777777" w:rsidR="00767594" w:rsidRPr="00014556" w:rsidRDefault="00767594" w:rsidP="00720DC5">
            <w:r w:rsidRPr="00014556">
              <w:t>97</w:t>
            </w:r>
          </w:p>
        </w:tc>
      </w:tr>
      <w:tr w:rsidR="00767594" w:rsidRPr="00014556" w14:paraId="0A8AAD83"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48E50CBB" w14:textId="77777777" w:rsidR="00767594" w:rsidRPr="00014556" w:rsidRDefault="00767594" w:rsidP="00720DC5">
            <w:r w:rsidRPr="00014556">
              <w:t xml:space="preserve">1 000 000–1 499 999 </w:t>
            </w:r>
          </w:p>
        </w:tc>
        <w:tc>
          <w:tcPr>
            <w:tcW w:w="1020" w:type="dxa"/>
            <w:tcBorders>
              <w:top w:val="nil"/>
              <w:left w:val="nil"/>
              <w:bottom w:val="nil"/>
              <w:right w:val="nil"/>
            </w:tcBorders>
            <w:tcMar>
              <w:top w:w="128" w:type="dxa"/>
              <w:left w:w="43" w:type="dxa"/>
              <w:bottom w:w="43" w:type="dxa"/>
              <w:right w:w="43" w:type="dxa"/>
            </w:tcMar>
            <w:vAlign w:val="bottom"/>
          </w:tcPr>
          <w:p w14:paraId="162633E8" w14:textId="77777777" w:rsidR="00767594" w:rsidRPr="00014556" w:rsidRDefault="00767594" w:rsidP="00720DC5">
            <w:r w:rsidRPr="00014556">
              <w:t>187</w:t>
            </w:r>
          </w:p>
        </w:tc>
        <w:tc>
          <w:tcPr>
            <w:tcW w:w="1020" w:type="dxa"/>
            <w:tcBorders>
              <w:top w:val="nil"/>
              <w:left w:val="nil"/>
              <w:bottom w:val="nil"/>
              <w:right w:val="nil"/>
            </w:tcBorders>
            <w:tcMar>
              <w:top w:w="128" w:type="dxa"/>
              <w:left w:w="43" w:type="dxa"/>
              <w:bottom w:w="43" w:type="dxa"/>
              <w:right w:w="43" w:type="dxa"/>
            </w:tcMar>
            <w:vAlign w:val="bottom"/>
          </w:tcPr>
          <w:p w14:paraId="52A21A2E" w14:textId="77777777" w:rsidR="00767594" w:rsidRPr="00014556" w:rsidRDefault="00767594" w:rsidP="00720DC5">
            <w:r w:rsidRPr="00014556">
              <w:t>105</w:t>
            </w:r>
          </w:p>
        </w:tc>
        <w:tc>
          <w:tcPr>
            <w:tcW w:w="1040" w:type="dxa"/>
            <w:tcBorders>
              <w:top w:val="nil"/>
              <w:left w:val="nil"/>
              <w:bottom w:val="nil"/>
              <w:right w:val="nil"/>
            </w:tcBorders>
            <w:tcMar>
              <w:top w:w="128" w:type="dxa"/>
              <w:left w:w="43" w:type="dxa"/>
              <w:bottom w:w="43" w:type="dxa"/>
              <w:right w:w="43" w:type="dxa"/>
            </w:tcMar>
            <w:vAlign w:val="bottom"/>
          </w:tcPr>
          <w:p w14:paraId="2FD33AD1" w14:textId="77777777" w:rsidR="00767594" w:rsidRPr="00014556" w:rsidRDefault="00767594" w:rsidP="00720DC5">
            <w:r w:rsidRPr="00014556">
              <w:t>107</w:t>
            </w:r>
          </w:p>
        </w:tc>
        <w:tc>
          <w:tcPr>
            <w:tcW w:w="840" w:type="dxa"/>
            <w:tcBorders>
              <w:top w:val="nil"/>
              <w:left w:val="nil"/>
              <w:bottom w:val="nil"/>
              <w:right w:val="nil"/>
            </w:tcBorders>
            <w:tcMar>
              <w:top w:w="128" w:type="dxa"/>
              <w:left w:w="43" w:type="dxa"/>
              <w:bottom w:w="43" w:type="dxa"/>
              <w:right w:w="43" w:type="dxa"/>
            </w:tcMar>
            <w:vAlign w:val="bottom"/>
          </w:tcPr>
          <w:p w14:paraId="5584312D" w14:textId="77777777" w:rsidR="00767594" w:rsidRPr="00014556" w:rsidRDefault="00767594" w:rsidP="00720DC5">
            <w:r w:rsidRPr="00014556">
              <w:t>1 516</w:t>
            </w:r>
          </w:p>
        </w:tc>
        <w:tc>
          <w:tcPr>
            <w:tcW w:w="820" w:type="dxa"/>
            <w:tcBorders>
              <w:top w:val="nil"/>
              <w:left w:val="nil"/>
              <w:bottom w:val="nil"/>
              <w:right w:val="nil"/>
            </w:tcBorders>
            <w:tcMar>
              <w:top w:w="128" w:type="dxa"/>
              <w:left w:w="43" w:type="dxa"/>
              <w:bottom w:w="43" w:type="dxa"/>
              <w:right w:w="43" w:type="dxa"/>
            </w:tcMar>
            <w:vAlign w:val="bottom"/>
          </w:tcPr>
          <w:p w14:paraId="4B5F6F9A" w14:textId="77777777" w:rsidR="00767594" w:rsidRPr="00014556" w:rsidRDefault="00767594" w:rsidP="00720DC5">
            <w:r w:rsidRPr="00014556">
              <w:t>349</w:t>
            </w:r>
          </w:p>
        </w:tc>
        <w:tc>
          <w:tcPr>
            <w:tcW w:w="1100" w:type="dxa"/>
            <w:tcBorders>
              <w:top w:val="nil"/>
              <w:left w:val="nil"/>
              <w:bottom w:val="nil"/>
              <w:right w:val="nil"/>
            </w:tcBorders>
            <w:tcMar>
              <w:top w:w="128" w:type="dxa"/>
              <w:left w:w="43" w:type="dxa"/>
              <w:bottom w:w="43" w:type="dxa"/>
              <w:right w:w="43" w:type="dxa"/>
            </w:tcMar>
            <w:vAlign w:val="bottom"/>
          </w:tcPr>
          <w:p w14:paraId="27494223" w14:textId="77777777" w:rsidR="00767594" w:rsidRPr="00014556" w:rsidRDefault="00767594" w:rsidP="00720DC5">
            <w:r w:rsidRPr="00014556">
              <w:t>143</w:t>
            </w:r>
          </w:p>
        </w:tc>
        <w:tc>
          <w:tcPr>
            <w:tcW w:w="1020" w:type="dxa"/>
            <w:tcBorders>
              <w:top w:val="nil"/>
              <w:left w:val="nil"/>
              <w:bottom w:val="nil"/>
              <w:right w:val="nil"/>
            </w:tcBorders>
            <w:tcMar>
              <w:top w:w="128" w:type="dxa"/>
              <w:left w:w="43" w:type="dxa"/>
              <w:bottom w:w="43" w:type="dxa"/>
              <w:right w:w="43" w:type="dxa"/>
            </w:tcMar>
            <w:vAlign w:val="bottom"/>
          </w:tcPr>
          <w:p w14:paraId="407AEE5D" w14:textId="77777777" w:rsidR="00767594" w:rsidRPr="00014556" w:rsidRDefault="00767594" w:rsidP="00720DC5">
            <w:r w:rsidRPr="00014556">
              <w:t>39</w:t>
            </w:r>
          </w:p>
        </w:tc>
        <w:tc>
          <w:tcPr>
            <w:tcW w:w="940" w:type="dxa"/>
            <w:tcBorders>
              <w:top w:val="nil"/>
              <w:left w:val="nil"/>
              <w:bottom w:val="nil"/>
              <w:right w:val="nil"/>
            </w:tcBorders>
            <w:tcMar>
              <w:top w:w="128" w:type="dxa"/>
              <w:left w:w="43" w:type="dxa"/>
              <w:bottom w:w="43" w:type="dxa"/>
              <w:right w:w="43" w:type="dxa"/>
            </w:tcMar>
            <w:vAlign w:val="bottom"/>
          </w:tcPr>
          <w:p w14:paraId="471741B9" w14:textId="77777777" w:rsidR="00767594" w:rsidRPr="00014556" w:rsidRDefault="00767594" w:rsidP="00720DC5">
            <w:r w:rsidRPr="00014556">
              <w:t>51</w:t>
            </w:r>
          </w:p>
        </w:tc>
        <w:tc>
          <w:tcPr>
            <w:tcW w:w="1020" w:type="dxa"/>
            <w:tcBorders>
              <w:top w:val="nil"/>
              <w:left w:val="nil"/>
              <w:bottom w:val="nil"/>
              <w:right w:val="nil"/>
            </w:tcBorders>
            <w:tcMar>
              <w:top w:w="128" w:type="dxa"/>
              <w:left w:w="43" w:type="dxa"/>
              <w:bottom w:w="43" w:type="dxa"/>
              <w:right w:w="43" w:type="dxa"/>
            </w:tcMar>
            <w:vAlign w:val="bottom"/>
          </w:tcPr>
          <w:p w14:paraId="62412B2D" w14:textId="77777777" w:rsidR="00767594" w:rsidRPr="00014556" w:rsidRDefault="00767594" w:rsidP="00720DC5">
            <w:r w:rsidRPr="00014556">
              <w:t>175</w:t>
            </w:r>
          </w:p>
        </w:tc>
        <w:tc>
          <w:tcPr>
            <w:tcW w:w="1020" w:type="dxa"/>
            <w:tcBorders>
              <w:top w:val="nil"/>
              <w:left w:val="nil"/>
              <w:bottom w:val="nil"/>
              <w:right w:val="nil"/>
            </w:tcBorders>
            <w:tcMar>
              <w:top w:w="128" w:type="dxa"/>
              <w:left w:w="83" w:type="dxa"/>
              <w:bottom w:w="43" w:type="dxa"/>
              <w:right w:w="43" w:type="dxa"/>
            </w:tcMar>
            <w:vAlign w:val="bottom"/>
          </w:tcPr>
          <w:p w14:paraId="7922366F" w14:textId="77777777" w:rsidR="00767594" w:rsidRPr="00014556" w:rsidRDefault="00767594" w:rsidP="00720DC5">
            <w:r w:rsidRPr="00014556">
              <w:t>22</w:t>
            </w:r>
          </w:p>
        </w:tc>
        <w:tc>
          <w:tcPr>
            <w:tcW w:w="1020" w:type="dxa"/>
            <w:tcBorders>
              <w:top w:val="nil"/>
              <w:left w:val="nil"/>
              <w:bottom w:val="nil"/>
              <w:right w:val="nil"/>
            </w:tcBorders>
            <w:tcMar>
              <w:top w:w="128" w:type="dxa"/>
              <w:left w:w="43" w:type="dxa"/>
              <w:bottom w:w="43" w:type="dxa"/>
              <w:right w:w="43" w:type="dxa"/>
            </w:tcMar>
            <w:vAlign w:val="bottom"/>
          </w:tcPr>
          <w:p w14:paraId="308F3F67" w14:textId="77777777" w:rsidR="00767594" w:rsidRPr="00014556" w:rsidRDefault="00767594" w:rsidP="00720DC5">
            <w:r w:rsidRPr="00014556">
              <w:t>45</w:t>
            </w:r>
          </w:p>
        </w:tc>
        <w:tc>
          <w:tcPr>
            <w:tcW w:w="1020" w:type="dxa"/>
            <w:tcBorders>
              <w:top w:val="nil"/>
              <w:left w:val="nil"/>
              <w:bottom w:val="nil"/>
              <w:right w:val="nil"/>
            </w:tcBorders>
            <w:tcMar>
              <w:top w:w="128" w:type="dxa"/>
              <w:left w:w="43" w:type="dxa"/>
              <w:bottom w:w="43" w:type="dxa"/>
              <w:right w:w="43" w:type="dxa"/>
            </w:tcMar>
            <w:vAlign w:val="bottom"/>
          </w:tcPr>
          <w:p w14:paraId="02802EA9" w14:textId="77777777" w:rsidR="00767594" w:rsidRPr="00014556" w:rsidRDefault="00767594" w:rsidP="00720DC5">
            <w:r w:rsidRPr="00014556">
              <w:t>117</w:t>
            </w:r>
          </w:p>
        </w:tc>
      </w:tr>
      <w:tr w:rsidR="00767594" w:rsidRPr="00014556" w14:paraId="3AEEC64C"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052F4334" w14:textId="77777777" w:rsidR="00767594" w:rsidRPr="00014556" w:rsidRDefault="00767594" w:rsidP="00720DC5">
            <w:r w:rsidRPr="00014556">
              <w:lastRenderedPageBreak/>
              <w:t xml:space="preserve">1 500 000–1 999 999 </w:t>
            </w:r>
          </w:p>
        </w:tc>
        <w:tc>
          <w:tcPr>
            <w:tcW w:w="1020" w:type="dxa"/>
            <w:tcBorders>
              <w:top w:val="nil"/>
              <w:left w:val="nil"/>
              <w:bottom w:val="nil"/>
              <w:right w:val="nil"/>
            </w:tcBorders>
            <w:tcMar>
              <w:top w:w="128" w:type="dxa"/>
              <w:left w:w="43" w:type="dxa"/>
              <w:bottom w:w="43" w:type="dxa"/>
              <w:right w:w="43" w:type="dxa"/>
            </w:tcMar>
            <w:vAlign w:val="bottom"/>
          </w:tcPr>
          <w:p w14:paraId="0131C660" w14:textId="77777777" w:rsidR="00767594" w:rsidRPr="00014556" w:rsidRDefault="00767594" w:rsidP="00720DC5">
            <w:r w:rsidRPr="00014556">
              <w:t>80</w:t>
            </w:r>
          </w:p>
        </w:tc>
        <w:tc>
          <w:tcPr>
            <w:tcW w:w="1020" w:type="dxa"/>
            <w:tcBorders>
              <w:top w:val="nil"/>
              <w:left w:val="nil"/>
              <w:bottom w:val="nil"/>
              <w:right w:val="nil"/>
            </w:tcBorders>
            <w:tcMar>
              <w:top w:w="128" w:type="dxa"/>
              <w:left w:w="43" w:type="dxa"/>
              <w:bottom w:w="43" w:type="dxa"/>
              <w:right w:w="43" w:type="dxa"/>
            </w:tcMar>
            <w:vAlign w:val="bottom"/>
          </w:tcPr>
          <w:p w14:paraId="6D9406B3" w14:textId="77777777" w:rsidR="00767594" w:rsidRPr="00014556" w:rsidRDefault="00767594" w:rsidP="00720DC5">
            <w:r w:rsidRPr="00014556">
              <w:t>54</w:t>
            </w:r>
          </w:p>
        </w:tc>
        <w:tc>
          <w:tcPr>
            <w:tcW w:w="1040" w:type="dxa"/>
            <w:tcBorders>
              <w:top w:val="nil"/>
              <w:left w:val="nil"/>
              <w:bottom w:val="nil"/>
              <w:right w:val="nil"/>
            </w:tcBorders>
            <w:tcMar>
              <w:top w:w="128" w:type="dxa"/>
              <w:left w:w="43" w:type="dxa"/>
              <w:bottom w:w="43" w:type="dxa"/>
              <w:right w:w="43" w:type="dxa"/>
            </w:tcMar>
            <w:vAlign w:val="bottom"/>
          </w:tcPr>
          <w:p w14:paraId="62D1F24F" w14:textId="77777777" w:rsidR="00767594" w:rsidRPr="00014556" w:rsidRDefault="00767594" w:rsidP="00720DC5">
            <w:r w:rsidRPr="00014556">
              <w:t>58</w:t>
            </w:r>
          </w:p>
        </w:tc>
        <w:tc>
          <w:tcPr>
            <w:tcW w:w="840" w:type="dxa"/>
            <w:tcBorders>
              <w:top w:val="nil"/>
              <w:left w:val="nil"/>
              <w:bottom w:val="nil"/>
              <w:right w:val="nil"/>
            </w:tcBorders>
            <w:tcMar>
              <w:top w:w="128" w:type="dxa"/>
              <w:left w:w="43" w:type="dxa"/>
              <w:bottom w:w="43" w:type="dxa"/>
              <w:right w:w="43" w:type="dxa"/>
            </w:tcMar>
            <w:vAlign w:val="bottom"/>
          </w:tcPr>
          <w:p w14:paraId="2B49AF5F" w14:textId="77777777" w:rsidR="00767594" w:rsidRPr="00014556" w:rsidRDefault="00767594" w:rsidP="00720DC5">
            <w:r w:rsidRPr="00014556">
              <w:t>967</w:t>
            </w:r>
          </w:p>
        </w:tc>
        <w:tc>
          <w:tcPr>
            <w:tcW w:w="820" w:type="dxa"/>
            <w:tcBorders>
              <w:top w:val="nil"/>
              <w:left w:val="nil"/>
              <w:bottom w:val="nil"/>
              <w:right w:val="nil"/>
            </w:tcBorders>
            <w:tcMar>
              <w:top w:w="128" w:type="dxa"/>
              <w:left w:w="43" w:type="dxa"/>
              <w:bottom w:w="43" w:type="dxa"/>
              <w:right w:w="43" w:type="dxa"/>
            </w:tcMar>
            <w:vAlign w:val="bottom"/>
          </w:tcPr>
          <w:p w14:paraId="44D98DDA" w14:textId="77777777" w:rsidR="00767594" w:rsidRPr="00014556" w:rsidRDefault="00767594" w:rsidP="00720DC5">
            <w:r w:rsidRPr="00014556">
              <w:t>103</w:t>
            </w:r>
          </w:p>
        </w:tc>
        <w:tc>
          <w:tcPr>
            <w:tcW w:w="1100" w:type="dxa"/>
            <w:tcBorders>
              <w:top w:val="nil"/>
              <w:left w:val="nil"/>
              <w:bottom w:val="nil"/>
              <w:right w:val="nil"/>
            </w:tcBorders>
            <w:tcMar>
              <w:top w:w="128" w:type="dxa"/>
              <w:left w:w="43" w:type="dxa"/>
              <w:bottom w:w="43" w:type="dxa"/>
              <w:right w:w="43" w:type="dxa"/>
            </w:tcMar>
            <w:vAlign w:val="bottom"/>
          </w:tcPr>
          <w:p w14:paraId="6923C2D4" w14:textId="77777777" w:rsidR="00767594" w:rsidRPr="00014556" w:rsidRDefault="00767594" w:rsidP="00720DC5">
            <w:r w:rsidRPr="00014556">
              <w:t>95</w:t>
            </w:r>
          </w:p>
        </w:tc>
        <w:tc>
          <w:tcPr>
            <w:tcW w:w="1020" w:type="dxa"/>
            <w:tcBorders>
              <w:top w:val="nil"/>
              <w:left w:val="nil"/>
              <w:bottom w:val="nil"/>
              <w:right w:val="nil"/>
            </w:tcBorders>
            <w:tcMar>
              <w:top w:w="128" w:type="dxa"/>
              <w:left w:w="43" w:type="dxa"/>
              <w:bottom w:w="43" w:type="dxa"/>
              <w:right w:w="43" w:type="dxa"/>
            </w:tcMar>
            <w:vAlign w:val="bottom"/>
          </w:tcPr>
          <w:p w14:paraId="1BF628AB" w14:textId="77777777" w:rsidR="00767594" w:rsidRPr="00014556" w:rsidRDefault="00767594" w:rsidP="00720DC5">
            <w:r w:rsidRPr="00014556">
              <w:t>0</w:t>
            </w:r>
          </w:p>
        </w:tc>
        <w:tc>
          <w:tcPr>
            <w:tcW w:w="940" w:type="dxa"/>
            <w:tcBorders>
              <w:top w:val="nil"/>
              <w:left w:val="nil"/>
              <w:bottom w:val="nil"/>
              <w:right w:val="nil"/>
            </w:tcBorders>
            <w:tcMar>
              <w:top w:w="128" w:type="dxa"/>
              <w:left w:w="43" w:type="dxa"/>
              <w:bottom w:w="43" w:type="dxa"/>
              <w:right w:w="43" w:type="dxa"/>
            </w:tcMar>
            <w:vAlign w:val="bottom"/>
          </w:tcPr>
          <w:p w14:paraId="4D82DFF1" w14:textId="77777777" w:rsidR="00767594" w:rsidRPr="00014556" w:rsidRDefault="00767594" w:rsidP="00720DC5">
            <w:r w:rsidRPr="00014556">
              <w:t>12</w:t>
            </w:r>
          </w:p>
        </w:tc>
        <w:tc>
          <w:tcPr>
            <w:tcW w:w="1020" w:type="dxa"/>
            <w:tcBorders>
              <w:top w:val="nil"/>
              <w:left w:val="nil"/>
              <w:bottom w:val="nil"/>
              <w:right w:val="nil"/>
            </w:tcBorders>
            <w:tcMar>
              <w:top w:w="128" w:type="dxa"/>
              <w:left w:w="43" w:type="dxa"/>
              <w:bottom w:w="43" w:type="dxa"/>
              <w:right w:w="43" w:type="dxa"/>
            </w:tcMar>
            <w:vAlign w:val="bottom"/>
          </w:tcPr>
          <w:p w14:paraId="30D606C1" w14:textId="77777777" w:rsidR="00767594" w:rsidRPr="00014556" w:rsidRDefault="00767594" w:rsidP="00720DC5">
            <w:r w:rsidRPr="00014556">
              <w:t>451</w:t>
            </w:r>
          </w:p>
        </w:tc>
        <w:tc>
          <w:tcPr>
            <w:tcW w:w="1020" w:type="dxa"/>
            <w:tcBorders>
              <w:top w:val="nil"/>
              <w:left w:val="nil"/>
              <w:bottom w:val="nil"/>
              <w:right w:val="nil"/>
            </w:tcBorders>
            <w:tcMar>
              <w:top w:w="128" w:type="dxa"/>
              <w:left w:w="83" w:type="dxa"/>
              <w:bottom w:w="43" w:type="dxa"/>
              <w:right w:w="43" w:type="dxa"/>
            </w:tcMar>
            <w:vAlign w:val="bottom"/>
          </w:tcPr>
          <w:p w14:paraId="1DCDEAAA" w14:textId="77777777" w:rsidR="00767594" w:rsidRPr="00014556" w:rsidRDefault="00767594" w:rsidP="00720DC5">
            <w:r w:rsidRPr="00014556">
              <w:t>8</w:t>
            </w:r>
          </w:p>
        </w:tc>
        <w:tc>
          <w:tcPr>
            <w:tcW w:w="1020" w:type="dxa"/>
            <w:tcBorders>
              <w:top w:val="nil"/>
              <w:left w:val="nil"/>
              <w:bottom w:val="nil"/>
              <w:right w:val="nil"/>
            </w:tcBorders>
            <w:tcMar>
              <w:top w:w="128" w:type="dxa"/>
              <w:left w:w="43" w:type="dxa"/>
              <w:bottom w:w="43" w:type="dxa"/>
              <w:right w:w="43" w:type="dxa"/>
            </w:tcMar>
            <w:vAlign w:val="bottom"/>
          </w:tcPr>
          <w:p w14:paraId="7FB03958" w14:textId="77777777" w:rsidR="00767594" w:rsidRPr="00014556" w:rsidRDefault="00767594" w:rsidP="00720DC5">
            <w:r w:rsidRPr="00014556">
              <w:t>29</w:t>
            </w:r>
          </w:p>
        </w:tc>
        <w:tc>
          <w:tcPr>
            <w:tcW w:w="1020" w:type="dxa"/>
            <w:tcBorders>
              <w:top w:val="nil"/>
              <w:left w:val="nil"/>
              <w:bottom w:val="nil"/>
              <w:right w:val="nil"/>
            </w:tcBorders>
            <w:tcMar>
              <w:top w:w="128" w:type="dxa"/>
              <w:left w:w="43" w:type="dxa"/>
              <w:bottom w:w="43" w:type="dxa"/>
              <w:right w:w="43" w:type="dxa"/>
            </w:tcMar>
            <w:vAlign w:val="bottom"/>
          </w:tcPr>
          <w:p w14:paraId="2694F103" w14:textId="77777777" w:rsidR="00767594" w:rsidRPr="00014556" w:rsidRDefault="00767594" w:rsidP="00720DC5">
            <w:r w:rsidRPr="00014556">
              <w:t>66</w:t>
            </w:r>
          </w:p>
        </w:tc>
      </w:tr>
      <w:tr w:rsidR="00767594" w:rsidRPr="00014556" w14:paraId="1C5240DB" w14:textId="77777777" w:rsidTr="00720DC5">
        <w:trPr>
          <w:trHeight w:val="380"/>
        </w:trPr>
        <w:tc>
          <w:tcPr>
            <w:tcW w:w="2100" w:type="dxa"/>
            <w:tcBorders>
              <w:top w:val="nil"/>
              <w:left w:val="nil"/>
              <w:bottom w:val="nil"/>
              <w:right w:val="nil"/>
            </w:tcBorders>
            <w:tcMar>
              <w:top w:w="128" w:type="dxa"/>
              <w:left w:w="43" w:type="dxa"/>
              <w:bottom w:w="43" w:type="dxa"/>
              <w:right w:w="43" w:type="dxa"/>
            </w:tcMar>
          </w:tcPr>
          <w:p w14:paraId="753A3303" w14:textId="77777777" w:rsidR="00767594" w:rsidRPr="00014556" w:rsidRDefault="00767594" w:rsidP="00720DC5">
            <w:r w:rsidRPr="00014556">
              <w:t xml:space="preserve">2 000 000–2 999 999 </w:t>
            </w:r>
          </w:p>
        </w:tc>
        <w:tc>
          <w:tcPr>
            <w:tcW w:w="1020" w:type="dxa"/>
            <w:tcBorders>
              <w:top w:val="nil"/>
              <w:left w:val="nil"/>
              <w:bottom w:val="nil"/>
              <w:right w:val="nil"/>
            </w:tcBorders>
            <w:tcMar>
              <w:top w:w="128" w:type="dxa"/>
              <w:left w:w="43" w:type="dxa"/>
              <w:bottom w:w="43" w:type="dxa"/>
              <w:right w:w="43" w:type="dxa"/>
            </w:tcMar>
            <w:vAlign w:val="bottom"/>
          </w:tcPr>
          <w:p w14:paraId="54C3FF63" w14:textId="77777777" w:rsidR="00767594" w:rsidRPr="00014556" w:rsidRDefault="00767594" w:rsidP="00720DC5">
            <w:r w:rsidRPr="00014556">
              <w:t>35</w:t>
            </w:r>
          </w:p>
        </w:tc>
        <w:tc>
          <w:tcPr>
            <w:tcW w:w="1020" w:type="dxa"/>
            <w:tcBorders>
              <w:top w:val="nil"/>
              <w:left w:val="nil"/>
              <w:bottom w:val="nil"/>
              <w:right w:val="nil"/>
            </w:tcBorders>
            <w:tcMar>
              <w:top w:w="128" w:type="dxa"/>
              <w:left w:w="43" w:type="dxa"/>
              <w:bottom w:w="43" w:type="dxa"/>
              <w:right w:w="43" w:type="dxa"/>
            </w:tcMar>
            <w:vAlign w:val="bottom"/>
          </w:tcPr>
          <w:p w14:paraId="7E295832" w14:textId="77777777" w:rsidR="00767594" w:rsidRPr="00014556" w:rsidRDefault="00767594" w:rsidP="00720DC5">
            <w:r w:rsidRPr="00014556">
              <w:t>53</w:t>
            </w:r>
          </w:p>
        </w:tc>
        <w:tc>
          <w:tcPr>
            <w:tcW w:w="1040" w:type="dxa"/>
            <w:tcBorders>
              <w:top w:val="nil"/>
              <w:left w:val="nil"/>
              <w:bottom w:val="nil"/>
              <w:right w:val="nil"/>
            </w:tcBorders>
            <w:tcMar>
              <w:top w:w="128" w:type="dxa"/>
              <w:left w:w="43" w:type="dxa"/>
              <w:bottom w:w="43" w:type="dxa"/>
              <w:right w:w="43" w:type="dxa"/>
            </w:tcMar>
            <w:vAlign w:val="bottom"/>
          </w:tcPr>
          <w:p w14:paraId="13297133" w14:textId="77777777" w:rsidR="00767594" w:rsidRPr="00014556" w:rsidRDefault="00767594" w:rsidP="00720DC5">
            <w:r w:rsidRPr="00014556">
              <w:t>75</w:t>
            </w:r>
          </w:p>
        </w:tc>
        <w:tc>
          <w:tcPr>
            <w:tcW w:w="840" w:type="dxa"/>
            <w:tcBorders>
              <w:top w:val="nil"/>
              <w:left w:val="nil"/>
              <w:bottom w:val="nil"/>
              <w:right w:val="nil"/>
            </w:tcBorders>
            <w:tcMar>
              <w:top w:w="128" w:type="dxa"/>
              <w:left w:w="43" w:type="dxa"/>
              <w:bottom w:w="43" w:type="dxa"/>
              <w:right w:w="43" w:type="dxa"/>
            </w:tcMar>
            <w:vAlign w:val="bottom"/>
          </w:tcPr>
          <w:p w14:paraId="37E86EE5" w14:textId="77777777" w:rsidR="00767594" w:rsidRPr="00014556" w:rsidRDefault="00767594" w:rsidP="00720DC5">
            <w:r w:rsidRPr="00014556">
              <w:t>1 211</w:t>
            </w:r>
          </w:p>
        </w:tc>
        <w:tc>
          <w:tcPr>
            <w:tcW w:w="820" w:type="dxa"/>
            <w:tcBorders>
              <w:top w:val="nil"/>
              <w:left w:val="nil"/>
              <w:bottom w:val="nil"/>
              <w:right w:val="nil"/>
            </w:tcBorders>
            <w:tcMar>
              <w:top w:w="128" w:type="dxa"/>
              <w:left w:w="43" w:type="dxa"/>
              <w:bottom w:w="43" w:type="dxa"/>
              <w:right w:w="43" w:type="dxa"/>
            </w:tcMar>
            <w:vAlign w:val="bottom"/>
          </w:tcPr>
          <w:p w14:paraId="6AF317F6" w14:textId="77777777" w:rsidR="00767594" w:rsidRPr="00014556" w:rsidRDefault="00767594" w:rsidP="00720DC5">
            <w:r w:rsidRPr="00014556">
              <w:t>73</w:t>
            </w:r>
          </w:p>
        </w:tc>
        <w:tc>
          <w:tcPr>
            <w:tcW w:w="1100" w:type="dxa"/>
            <w:tcBorders>
              <w:top w:val="nil"/>
              <w:left w:val="nil"/>
              <w:bottom w:val="nil"/>
              <w:right w:val="nil"/>
            </w:tcBorders>
            <w:tcMar>
              <w:top w:w="128" w:type="dxa"/>
              <w:left w:w="43" w:type="dxa"/>
              <w:bottom w:w="43" w:type="dxa"/>
              <w:right w:w="43" w:type="dxa"/>
            </w:tcMar>
            <w:vAlign w:val="bottom"/>
          </w:tcPr>
          <w:p w14:paraId="0AEB313B" w14:textId="77777777" w:rsidR="00767594" w:rsidRPr="00014556" w:rsidRDefault="00767594" w:rsidP="00720DC5">
            <w:r w:rsidRPr="00014556">
              <w:t>120</w:t>
            </w:r>
          </w:p>
        </w:tc>
        <w:tc>
          <w:tcPr>
            <w:tcW w:w="1020" w:type="dxa"/>
            <w:tcBorders>
              <w:top w:val="nil"/>
              <w:left w:val="nil"/>
              <w:bottom w:val="nil"/>
              <w:right w:val="nil"/>
            </w:tcBorders>
            <w:tcMar>
              <w:top w:w="128" w:type="dxa"/>
              <w:left w:w="43" w:type="dxa"/>
              <w:bottom w:w="43" w:type="dxa"/>
              <w:right w:w="43" w:type="dxa"/>
            </w:tcMar>
            <w:vAlign w:val="bottom"/>
          </w:tcPr>
          <w:p w14:paraId="7BCC5775" w14:textId="77777777" w:rsidR="00767594" w:rsidRPr="00014556" w:rsidRDefault="00767594" w:rsidP="00720DC5">
            <w:r w:rsidRPr="00014556">
              <w:t>1</w:t>
            </w:r>
          </w:p>
        </w:tc>
        <w:tc>
          <w:tcPr>
            <w:tcW w:w="940" w:type="dxa"/>
            <w:tcBorders>
              <w:top w:val="nil"/>
              <w:left w:val="nil"/>
              <w:bottom w:val="nil"/>
              <w:right w:val="nil"/>
            </w:tcBorders>
            <w:tcMar>
              <w:top w:w="128" w:type="dxa"/>
              <w:left w:w="43" w:type="dxa"/>
              <w:bottom w:w="43" w:type="dxa"/>
              <w:right w:w="43" w:type="dxa"/>
            </w:tcMar>
            <w:vAlign w:val="bottom"/>
          </w:tcPr>
          <w:p w14:paraId="69441817" w14:textId="77777777" w:rsidR="00767594" w:rsidRPr="00014556" w:rsidRDefault="00767594" w:rsidP="00720DC5">
            <w:r w:rsidRPr="00014556">
              <w:t>6</w:t>
            </w:r>
          </w:p>
        </w:tc>
        <w:tc>
          <w:tcPr>
            <w:tcW w:w="1020" w:type="dxa"/>
            <w:tcBorders>
              <w:top w:val="nil"/>
              <w:left w:val="nil"/>
              <w:bottom w:val="nil"/>
              <w:right w:val="nil"/>
            </w:tcBorders>
            <w:tcMar>
              <w:top w:w="128" w:type="dxa"/>
              <w:left w:w="43" w:type="dxa"/>
              <w:bottom w:w="43" w:type="dxa"/>
              <w:right w:w="43" w:type="dxa"/>
            </w:tcMar>
            <w:vAlign w:val="bottom"/>
          </w:tcPr>
          <w:p w14:paraId="745D1C78" w14:textId="77777777" w:rsidR="00767594" w:rsidRPr="00014556" w:rsidRDefault="00767594" w:rsidP="00720DC5">
            <w:r w:rsidRPr="00014556">
              <w:t>401</w:t>
            </w:r>
          </w:p>
        </w:tc>
        <w:tc>
          <w:tcPr>
            <w:tcW w:w="1020" w:type="dxa"/>
            <w:tcBorders>
              <w:top w:val="nil"/>
              <w:left w:val="nil"/>
              <w:bottom w:val="nil"/>
              <w:right w:val="nil"/>
            </w:tcBorders>
            <w:tcMar>
              <w:top w:w="128" w:type="dxa"/>
              <w:left w:w="83" w:type="dxa"/>
              <w:bottom w:w="43" w:type="dxa"/>
              <w:right w:w="43" w:type="dxa"/>
            </w:tcMar>
            <w:vAlign w:val="bottom"/>
          </w:tcPr>
          <w:p w14:paraId="331A19EF" w14:textId="77777777" w:rsidR="00767594" w:rsidRPr="00014556" w:rsidRDefault="00767594" w:rsidP="00720DC5">
            <w:r w:rsidRPr="00014556">
              <w:t>19</w:t>
            </w:r>
          </w:p>
        </w:tc>
        <w:tc>
          <w:tcPr>
            <w:tcW w:w="1020" w:type="dxa"/>
            <w:tcBorders>
              <w:top w:val="nil"/>
              <w:left w:val="nil"/>
              <w:bottom w:val="nil"/>
              <w:right w:val="nil"/>
            </w:tcBorders>
            <w:tcMar>
              <w:top w:w="128" w:type="dxa"/>
              <w:left w:w="43" w:type="dxa"/>
              <w:bottom w:w="43" w:type="dxa"/>
              <w:right w:w="43" w:type="dxa"/>
            </w:tcMar>
            <w:vAlign w:val="bottom"/>
          </w:tcPr>
          <w:p w14:paraId="0B61C6DC" w14:textId="77777777" w:rsidR="00767594" w:rsidRPr="00014556" w:rsidRDefault="00767594" w:rsidP="00720DC5">
            <w:r w:rsidRPr="00014556">
              <w:t>99</w:t>
            </w:r>
          </w:p>
        </w:tc>
        <w:tc>
          <w:tcPr>
            <w:tcW w:w="1020" w:type="dxa"/>
            <w:tcBorders>
              <w:top w:val="nil"/>
              <w:left w:val="nil"/>
              <w:bottom w:val="nil"/>
              <w:right w:val="nil"/>
            </w:tcBorders>
            <w:tcMar>
              <w:top w:w="128" w:type="dxa"/>
              <w:left w:w="43" w:type="dxa"/>
              <w:bottom w:w="43" w:type="dxa"/>
              <w:right w:w="43" w:type="dxa"/>
            </w:tcMar>
            <w:vAlign w:val="bottom"/>
          </w:tcPr>
          <w:p w14:paraId="4116A204" w14:textId="77777777" w:rsidR="00767594" w:rsidRPr="00014556" w:rsidRDefault="00767594" w:rsidP="00720DC5">
            <w:r w:rsidRPr="00014556">
              <w:t>95</w:t>
            </w:r>
          </w:p>
        </w:tc>
      </w:tr>
      <w:tr w:rsidR="00767594" w:rsidRPr="00014556" w14:paraId="105AE3A9" w14:textId="77777777" w:rsidTr="00720DC5">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1A8EDD63" w14:textId="77777777" w:rsidR="00767594" w:rsidRPr="00014556" w:rsidRDefault="00767594" w:rsidP="00720DC5">
            <w:r w:rsidRPr="00014556">
              <w:t xml:space="preserve">3 000 000 og mer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5CFF1E8" w14:textId="77777777" w:rsidR="00767594" w:rsidRPr="00014556" w:rsidRDefault="00767594" w:rsidP="00720DC5">
            <w:r w:rsidRPr="00014556">
              <w:t>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805468" w14:textId="77777777" w:rsidR="00767594" w:rsidRPr="00014556" w:rsidRDefault="00767594" w:rsidP="00720DC5">
            <w:r w:rsidRPr="00014556">
              <w:t>63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732EED3" w14:textId="77777777" w:rsidR="00767594" w:rsidRPr="00014556" w:rsidRDefault="00767594" w:rsidP="00720DC5">
            <w:r w:rsidRPr="00014556">
              <w:t>298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00F4B6" w14:textId="77777777" w:rsidR="00767594" w:rsidRPr="00014556" w:rsidRDefault="00767594" w:rsidP="00720DC5">
            <w:r w:rsidRPr="00014556">
              <w:t>1 042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7B8BEB6" w14:textId="77777777" w:rsidR="00767594" w:rsidRPr="00014556" w:rsidRDefault="00767594" w:rsidP="00720DC5">
            <w:r w:rsidRPr="00014556">
              <w:t>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57928BB" w14:textId="77777777" w:rsidR="00767594" w:rsidRPr="00014556" w:rsidRDefault="00767594" w:rsidP="00720DC5">
            <w:r w:rsidRPr="00014556">
              <w:t>119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41C54E4" w14:textId="77777777" w:rsidR="00767594" w:rsidRPr="00014556" w:rsidRDefault="00767594" w:rsidP="00720DC5">
            <w:r w:rsidRPr="00014556">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DF18931" w14:textId="77777777" w:rsidR="00767594" w:rsidRPr="00014556" w:rsidRDefault="00767594" w:rsidP="00720DC5">
            <w:r w:rsidRPr="00014556">
              <w:t>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28F8E4" w14:textId="77777777" w:rsidR="00767594" w:rsidRPr="00014556" w:rsidRDefault="00767594" w:rsidP="00720DC5">
            <w:r w:rsidRPr="00014556">
              <w:t>550</w:t>
            </w:r>
          </w:p>
        </w:tc>
        <w:tc>
          <w:tcPr>
            <w:tcW w:w="1020" w:type="dxa"/>
            <w:tcBorders>
              <w:top w:val="nil"/>
              <w:left w:val="nil"/>
              <w:bottom w:val="single" w:sz="4" w:space="0" w:color="000000"/>
              <w:right w:val="nil"/>
            </w:tcBorders>
            <w:tcMar>
              <w:top w:w="128" w:type="dxa"/>
              <w:left w:w="83" w:type="dxa"/>
              <w:bottom w:w="43" w:type="dxa"/>
              <w:right w:w="43" w:type="dxa"/>
            </w:tcMar>
            <w:vAlign w:val="bottom"/>
          </w:tcPr>
          <w:p w14:paraId="0CE0FF60" w14:textId="77777777" w:rsidR="00767594" w:rsidRPr="00014556" w:rsidRDefault="00767594" w:rsidP="00720DC5">
            <w:r w:rsidRPr="00014556">
              <w:t>51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EB1B05C" w14:textId="77777777" w:rsidR="00767594" w:rsidRPr="00014556" w:rsidRDefault="00767594" w:rsidP="00720DC5">
            <w:r w:rsidRPr="00014556">
              <w:t>226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C792E2" w14:textId="77777777" w:rsidR="00767594" w:rsidRPr="00014556" w:rsidRDefault="00767594" w:rsidP="00720DC5">
            <w:r w:rsidRPr="00014556">
              <w:t>131</w:t>
            </w:r>
          </w:p>
        </w:tc>
      </w:tr>
      <w:tr w:rsidR="00767594" w:rsidRPr="00014556" w14:paraId="5CBCD9F9" w14:textId="77777777" w:rsidTr="00720DC5">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09DC921B" w14:textId="77777777" w:rsidR="00767594" w:rsidRPr="00014556" w:rsidRDefault="00767594" w:rsidP="00720DC5">
            <w:r w:rsidRPr="00014556">
              <w:rPr>
                <w:rStyle w:val="kursiv"/>
              </w:rPr>
              <w:t>Under 150 000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DC2C3" w14:textId="77777777" w:rsidR="00767594" w:rsidRPr="00014556" w:rsidRDefault="00767594" w:rsidP="00720DC5">
            <w:r w:rsidRPr="00014556">
              <w:rPr>
                <w:rStyle w:val="kursiv"/>
              </w:rPr>
              <w:t xml:space="preserve"> 1 956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5B271" w14:textId="77777777" w:rsidR="00767594" w:rsidRPr="00014556" w:rsidRDefault="00767594" w:rsidP="00720DC5">
            <w:r w:rsidRPr="00014556">
              <w:rPr>
                <w:rStyle w:val="kursiv"/>
              </w:rPr>
              <w:t xml:space="preserve"> 2 740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B7FC6" w14:textId="77777777" w:rsidR="00767594" w:rsidRPr="00014556" w:rsidRDefault="00767594" w:rsidP="00720DC5">
            <w:r w:rsidRPr="00014556">
              <w:rPr>
                <w:rStyle w:val="kursiv"/>
              </w:rPr>
              <w:t xml:space="preserve"> 222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1D054" w14:textId="77777777" w:rsidR="00767594" w:rsidRPr="00014556" w:rsidRDefault="00767594" w:rsidP="00720DC5">
            <w:r w:rsidRPr="00014556">
              <w:rPr>
                <w:rStyle w:val="kursiv"/>
              </w:rPr>
              <w:t xml:space="preserve"> –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21B07" w14:textId="77777777" w:rsidR="00767594" w:rsidRPr="00014556" w:rsidRDefault="00767594" w:rsidP="00720DC5">
            <w:r w:rsidRPr="00014556">
              <w:rPr>
                <w:rStyle w:val="kursiv"/>
              </w:rPr>
              <w:t xml:space="preserve"> 418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3C6C4" w14:textId="77777777" w:rsidR="00767594" w:rsidRPr="00014556" w:rsidRDefault="00767594" w:rsidP="00720DC5">
            <w:r w:rsidRPr="00014556">
              <w:rPr>
                <w:rStyle w:val="kursiv"/>
              </w:rPr>
              <w:t xml:space="preserve"> 1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D2444" w14:textId="77777777" w:rsidR="00767594" w:rsidRPr="00014556" w:rsidRDefault="00767594" w:rsidP="00720DC5">
            <w:r w:rsidRPr="00014556">
              <w:rPr>
                <w:rStyle w:val="kursiv"/>
              </w:rPr>
              <w:t xml:space="preserve"> 4 830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54774" w14:textId="77777777" w:rsidR="00767594" w:rsidRPr="00014556" w:rsidRDefault="00767594" w:rsidP="00720DC5">
            <w:r w:rsidRPr="00014556">
              <w:rPr>
                <w:rStyle w:val="kursiv"/>
              </w:rPr>
              <w:t xml:space="preserve"> 1 314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305A1" w14:textId="77777777" w:rsidR="00767594" w:rsidRPr="00014556" w:rsidRDefault="00767594" w:rsidP="00720DC5">
            <w:r w:rsidRPr="00014556">
              <w:rPr>
                <w:rStyle w:val="kursiv"/>
              </w:rPr>
              <w:t xml:space="preserve"> 25 </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464BDF2F" w14:textId="77777777" w:rsidR="00767594" w:rsidRPr="00014556" w:rsidRDefault="00767594" w:rsidP="00720DC5">
            <w:r w:rsidRPr="00014556">
              <w:rPr>
                <w:rStyle w:val="kursiv"/>
              </w:rPr>
              <w:t xml:space="preserve"> 44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DE4EA" w14:textId="77777777" w:rsidR="00767594" w:rsidRPr="00014556" w:rsidRDefault="00767594" w:rsidP="00720DC5">
            <w:r w:rsidRPr="00014556">
              <w:rPr>
                <w:rStyle w:val="kursiv"/>
              </w:rPr>
              <w:t xml:space="preserve"> 39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3D2D9" w14:textId="77777777" w:rsidR="00767594" w:rsidRPr="00014556" w:rsidRDefault="00767594" w:rsidP="00720DC5">
            <w:r w:rsidRPr="00014556">
              <w:rPr>
                <w:rStyle w:val="kursiv"/>
              </w:rPr>
              <w:t xml:space="preserve"> 306 </w:t>
            </w:r>
          </w:p>
        </w:tc>
      </w:tr>
      <w:tr w:rsidR="00767594" w:rsidRPr="00014556" w14:paraId="5B035373" w14:textId="77777777" w:rsidTr="00720DC5">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54030B22" w14:textId="77777777" w:rsidR="00767594" w:rsidRPr="00014556" w:rsidRDefault="00767594" w:rsidP="00720DC5">
            <w:r w:rsidRPr="00014556">
              <w:rPr>
                <w:rStyle w:val="kursiv"/>
              </w:rPr>
              <w:t>Andel &lt;150 000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F03DA" w14:textId="77777777" w:rsidR="00767594" w:rsidRPr="00014556" w:rsidRDefault="00767594" w:rsidP="00720DC5">
            <w:r w:rsidRPr="00014556">
              <w:rPr>
                <w:rStyle w:val="kursiv"/>
              </w:rPr>
              <w:t>31,0 %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37646" w14:textId="77777777" w:rsidR="00767594" w:rsidRPr="00014556" w:rsidRDefault="00767594" w:rsidP="00720DC5">
            <w:r w:rsidRPr="00014556">
              <w:rPr>
                <w:rStyle w:val="kursiv"/>
              </w:rPr>
              <w:t>68,6 %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D181F" w14:textId="77777777" w:rsidR="00767594" w:rsidRPr="00014556" w:rsidRDefault="00767594" w:rsidP="00720DC5">
            <w:r w:rsidRPr="00014556">
              <w:rPr>
                <w:rStyle w:val="kursiv"/>
              </w:rPr>
              <w:t>15,6 %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33C0C" w14:textId="77777777" w:rsidR="00767594" w:rsidRPr="00014556" w:rsidRDefault="00767594" w:rsidP="00720DC5">
            <w:r w:rsidRPr="00014556">
              <w:rPr>
                <w:rStyle w:val="kursiv"/>
              </w:rPr>
              <w:t>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36995" w14:textId="77777777" w:rsidR="00767594" w:rsidRPr="00014556" w:rsidRDefault="00767594" w:rsidP="00720DC5">
            <w:r w:rsidRPr="00014556">
              <w:rPr>
                <w:rStyle w:val="kursiv"/>
              </w:rPr>
              <w:t>9,8 %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64F12" w14:textId="77777777" w:rsidR="00767594" w:rsidRPr="00014556" w:rsidRDefault="00767594" w:rsidP="00720DC5">
            <w:r w:rsidRPr="00014556">
              <w:rPr>
                <w:rStyle w:val="kursiv"/>
              </w:rPr>
              <w:t>0,2 %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44C7D" w14:textId="77777777" w:rsidR="00767594" w:rsidRPr="00014556" w:rsidRDefault="00767594" w:rsidP="00720DC5">
            <w:r w:rsidRPr="00014556">
              <w:rPr>
                <w:rStyle w:val="kursiv"/>
              </w:rPr>
              <w:t>52,0 %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7476D" w14:textId="77777777" w:rsidR="00767594" w:rsidRPr="00014556" w:rsidRDefault="00767594" w:rsidP="00720DC5">
            <w:r w:rsidRPr="00014556">
              <w:rPr>
                <w:rStyle w:val="kursiv"/>
              </w:rPr>
              <w:t>52,2 %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C0FA3" w14:textId="77777777" w:rsidR="00767594" w:rsidRPr="00014556" w:rsidRDefault="00767594" w:rsidP="00720DC5">
            <w:r w:rsidRPr="00014556">
              <w:rPr>
                <w:rStyle w:val="kursiv"/>
              </w:rPr>
              <w:t>1,4 %</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2190E7C3" w14:textId="77777777" w:rsidR="00767594" w:rsidRPr="00014556" w:rsidRDefault="00767594" w:rsidP="00720DC5">
            <w:r w:rsidRPr="00014556">
              <w:rPr>
                <w:rStyle w:val="kursiv"/>
              </w:rPr>
              <w:t>17,7 %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7EDF1" w14:textId="77777777" w:rsidR="00767594" w:rsidRPr="00014556" w:rsidRDefault="00767594" w:rsidP="00720DC5">
            <w:r w:rsidRPr="00014556">
              <w:rPr>
                <w:rStyle w:val="kursiv"/>
              </w:rPr>
              <w:t>7,3 %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0290A" w14:textId="77777777" w:rsidR="00767594" w:rsidRPr="00014556" w:rsidRDefault="00767594" w:rsidP="00720DC5">
            <w:r w:rsidRPr="00014556">
              <w:rPr>
                <w:rStyle w:val="kursiv"/>
              </w:rPr>
              <w:t>19,7 %</w:t>
            </w:r>
          </w:p>
        </w:tc>
      </w:tr>
      <w:tr w:rsidR="00767594" w:rsidRPr="00014556" w14:paraId="0D342EF7" w14:textId="77777777" w:rsidTr="00720DC5">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29A5556B" w14:textId="77777777" w:rsidR="00767594" w:rsidRPr="00014556" w:rsidRDefault="00767594" w:rsidP="00720DC5">
            <w:r w:rsidRPr="00014556">
              <w:rPr>
                <w:rStyle w:val="kursiv"/>
              </w:rPr>
              <w:t>Andel &lt;300 000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AC043" w14:textId="77777777" w:rsidR="00767594" w:rsidRPr="00014556" w:rsidRDefault="00767594" w:rsidP="00720DC5">
            <w:r w:rsidRPr="00014556">
              <w:rPr>
                <w:rStyle w:val="kursiv"/>
              </w:rPr>
              <w:t>59,8 %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EB4BC" w14:textId="77777777" w:rsidR="00767594" w:rsidRPr="00014556" w:rsidRDefault="00767594" w:rsidP="00720DC5">
            <w:r w:rsidRPr="00014556">
              <w:rPr>
                <w:rStyle w:val="kursiv"/>
              </w:rPr>
              <w:t>64,7 %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88DCD" w14:textId="77777777" w:rsidR="00767594" w:rsidRPr="00014556" w:rsidRDefault="00767594" w:rsidP="00720DC5">
            <w:r w:rsidRPr="00014556">
              <w:rPr>
                <w:rStyle w:val="kursiv"/>
              </w:rPr>
              <w:t>28,1 %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4D4E7" w14:textId="77777777" w:rsidR="00767594" w:rsidRPr="00014556" w:rsidRDefault="00767594" w:rsidP="00720DC5">
            <w:r w:rsidRPr="00014556">
              <w:rPr>
                <w:rStyle w:val="kursiv"/>
              </w:rPr>
              <w:t>0,4 %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87D2F" w14:textId="77777777" w:rsidR="00767594" w:rsidRPr="00014556" w:rsidRDefault="00767594" w:rsidP="00720DC5">
            <w:r w:rsidRPr="00014556">
              <w:rPr>
                <w:rStyle w:val="kursiv"/>
              </w:rPr>
              <w:t>34,5 %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730B0" w14:textId="77777777" w:rsidR="00767594" w:rsidRPr="00014556" w:rsidRDefault="00767594" w:rsidP="00720DC5">
            <w:r w:rsidRPr="00014556">
              <w:rPr>
                <w:rStyle w:val="kursiv"/>
              </w:rPr>
              <w:t>0,7 %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3CE1D" w14:textId="77777777" w:rsidR="00767594" w:rsidRPr="00014556" w:rsidRDefault="00767594" w:rsidP="00720DC5">
            <w:r w:rsidRPr="00014556">
              <w:rPr>
                <w:rStyle w:val="kursiv"/>
              </w:rPr>
              <w:t>69,9 %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72A3E" w14:textId="77777777" w:rsidR="00767594" w:rsidRPr="00014556" w:rsidRDefault="00767594" w:rsidP="00720DC5">
            <w:r w:rsidRPr="00014556">
              <w:rPr>
                <w:rStyle w:val="kursiv"/>
              </w:rPr>
              <w:t>54,2 %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C622C" w14:textId="77777777" w:rsidR="00767594" w:rsidRPr="00014556" w:rsidRDefault="00767594" w:rsidP="00720DC5">
            <w:r w:rsidRPr="00014556">
              <w:rPr>
                <w:rStyle w:val="kursiv"/>
              </w:rPr>
              <w:t>2,3 %</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643ED6B3" w14:textId="77777777" w:rsidR="00767594" w:rsidRPr="00014556" w:rsidRDefault="00767594" w:rsidP="00720DC5">
            <w:r w:rsidRPr="00014556">
              <w:rPr>
                <w:rStyle w:val="kursiv"/>
              </w:rPr>
              <w:t>35,3 %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F6B04" w14:textId="77777777" w:rsidR="00767594" w:rsidRPr="00014556" w:rsidRDefault="00767594" w:rsidP="00720DC5">
            <w:r w:rsidRPr="00014556">
              <w:rPr>
                <w:rStyle w:val="kursiv"/>
              </w:rPr>
              <w:t>11,8 %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95810" w14:textId="77777777" w:rsidR="00767594" w:rsidRPr="00014556" w:rsidRDefault="00767594" w:rsidP="00720DC5">
            <w:r w:rsidRPr="00014556">
              <w:rPr>
                <w:rStyle w:val="kursiv"/>
              </w:rPr>
              <w:t>41,7 %</w:t>
            </w:r>
          </w:p>
        </w:tc>
      </w:tr>
      <w:tr w:rsidR="00767594" w:rsidRPr="00014556" w14:paraId="10299198" w14:textId="77777777" w:rsidTr="00720DC5">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25FA6258" w14:textId="77777777" w:rsidR="00767594" w:rsidRPr="00014556" w:rsidRDefault="00767594" w:rsidP="00720DC5">
            <w:r w:rsidRPr="00014556">
              <w:rPr>
                <w:rStyle w:val="kursiv"/>
              </w:rPr>
              <w:t>Andel &lt;500 000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B8EAE" w14:textId="77777777" w:rsidR="00767594" w:rsidRPr="00014556" w:rsidRDefault="00767594" w:rsidP="00720DC5">
            <w:r w:rsidRPr="00014556">
              <w:rPr>
                <w:rStyle w:val="kursiv"/>
              </w:rPr>
              <w:t>65,1 %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D7258" w14:textId="77777777" w:rsidR="00767594" w:rsidRPr="00014556" w:rsidRDefault="00767594" w:rsidP="00720DC5">
            <w:r w:rsidRPr="00014556">
              <w:rPr>
                <w:rStyle w:val="kursiv"/>
              </w:rPr>
              <w:t>37,5 %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8583C" w14:textId="77777777" w:rsidR="00767594" w:rsidRPr="00014556" w:rsidRDefault="00767594" w:rsidP="00720DC5">
            <w:r w:rsidRPr="00014556">
              <w:rPr>
                <w:rStyle w:val="kursiv"/>
              </w:rPr>
              <w:t>37,2 %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DCD76" w14:textId="77777777" w:rsidR="00767594" w:rsidRPr="00014556" w:rsidRDefault="00767594" w:rsidP="00720DC5">
            <w:r w:rsidRPr="00014556">
              <w:rPr>
                <w:rStyle w:val="kursiv"/>
              </w:rPr>
              <w:t>3,2 %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015A4" w14:textId="77777777" w:rsidR="00767594" w:rsidRPr="00014556" w:rsidRDefault="00767594" w:rsidP="00720DC5">
            <w:r w:rsidRPr="00014556">
              <w:rPr>
                <w:rStyle w:val="kursiv"/>
              </w:rPr>
              <w:t>56,3 %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AEC07" w14:textId="77777777" w:rsidR="00767594" w:rsidRPr="00014556" w:rsidRDefault="00767594" w:rsidP="00720DC5">
            <w:r w:rsidRPr="00014556">
              <w:rPr>
                <w:rStyle w:val="kursiv"/>
              </w:rPr>
              <w:t>2,7 %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D8BE7" w14:textId="77777777" w:rsidR="00767594" w:rsidRPr="00014556" w:rsidRDefault="00767594" w:rsidP="00720DC5">
            <w:r w:rsidRPr="00014556">
              <w:rPr>
                <w:rStyle w:val="kursiv"/>
              </w:rPr>
              <w:t>60,5 %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D0213" w14:textId="77777777" w:rsidR="00767594" w:rsidRPr="00014556" w:rsidRDefault="00767594" w:rsidP="00720DC5">
            <w:r w:rsidRPr="00014556">
              <w:rPr>
                <w:rStyle w:val="kursiv"/>
              </w:rPr>
              <w:t>47,1 %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54EA0" w14:textId="77777777" w:rsidR="00767594" w:rsidRPr="00014556" w:rsidRDefault="00767594" w:rsidP="00720DC5">
            <w:r w:rsidRPr="00014556">
              <w:rPr>
                <w:rStyle w:val="kursiv"/>
              </w:rPr>
              <w:t>3,4 %</w:t>
            </w:r>
          </w:p>
        </w:tc>
        <w:tc>
          <w:tcPr>
            <w:tcW w:w="1020" w:type="dxa"/>
            <w:tcBorders>
              <w:top w:val="single" w:sz="4" w:space="0" w:color="000000"/>
              <w:left w:val="nil"/>
              <w:bottom w:val="single" w:sz="4" w:space="0" w:color="000000"/>
              <w:right w:val="nil"/>
            </w:tcBorders>
            <w:tcMar>
              <w:top w:w="128" w:type="dxa"/>
              <w:left w:w="83" w:type="dxa"/>
              <w:bottom w:w="43" w:type="dxa"/>
              <w:right w:w="43" w:type="dxa"/>
            </w:tcMar>
            <w:vAlign w:val="bottom"/>
          </w:tcPr>
          <w:p w14:paraId="2C65FAB0" w14:textId="77777777" w:rsidR="00767594" w:rsidRPr="00014556" w:rsidRDefault="00767594" w:rsidP="00720DC5">
            <w:r w:rsidRPr="00014556">
              <w:rPr>
                <w:rStyle w:val="kursiv"/>
              </w:rPr>
              <w:t>40,2 %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EEC02" w14:textId="77777777" w:rsidR="00767594" w:rsidRPr="00014556" w:rsidRDefault="00767594" w:rsidP="00720DC5">
            <w:r w:rsidRPr="00014556">
              <w:rPr>
                <w:rStyle w:val="kursiv"/>
              </w:rPr>
              <w:t>12,4 %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C0E54C" w14:textId="77777777" w:rsidR="00767594" w:rsidRPr="00014556" w:rsidRDefault="00767594" w:rsidP="00720DC5">
            <w:r w:rsidRPr="00014556">
              <w:rPr>
                <w:rStyle w:val="kursiv"/>
              </w:rPr>
              <w:t>51,9 %</w:t>
            </w:r>
          </w:p>
        </w:tc>
      </w:tr>
    </w:tbl>
    <w:p w14:paraId="6915D3CE" w14:textId="77777777" w:rsidR="00962653" w:rsidRDefault="00767594" w:rsidP="00767594">
      <w:pPr>
        <w:pStyle w:val="Kilde"/>
      </w:pPr>
      <w:r w:rsidRPr="00014556">
        <w:t>SSB</w:t>
      </w:r>
    </w:p>
    <w:p w14:paraId="731A5EB9" w14:textId="55A654F3" w:rsidR="00962653" w:rsidRPr="00962653" w:rsidRDefault="00962653" w:rsidP="00962653">
      <w:pPr>
        <w:sectPr w:rsidR="00962653" w:rsidRPr="00962653" w:rsidSect="00962653">
          <w:pgSz w:w="16838" w:h="11905" w:orient="landscape"/>
          <w:pgMar w:top="1162" w:right="1531" w:bottom="1162" w:left="1213" w:header="708" w:footer="708" w:gutter="0"/>
          <w:cols w:space="708"/>
          <w:noEndnote/>
          <w:titlePg/>
          <w:docGrid w:linePitch="326"/>
        </w:sectPr>
      </w:pPr>
    </w:p>
    <w:p w14:paraId="02324EE9" w14:textId="55B0D4B2" w:rsidR="00F52703" w:rsidRPr="00A61365" w:rsidRDefault="00962653" w:rsidP="00A61365">
      <w:r w:rsidRPr="00A61365">
        <w:lastRenderedPageBreak/>
        <w:t>Tabell 4.10 viser at bruk med sau (94,2 prosent), øvrige jordbruksvekster (89,1 prosent) og øvrige grovfôrdyr (85,1 prosent) har størst andel bruk med standard omsetning under 500 000 kr, mens storfe kombinasjon melk/kjøtt (2,9 prosent), storfe melkeproduksjon (3,2 prosent) og svin/fjørfe (4,2 prosent) hadde den laveste andelen.</w:t>
      </w:r>
    </w:p>
    <w:p w14:paraId="5F09F7CA" w14:textId="77777777" w:rsidR="00F52703" w:rsidRPr="00A61365" w:rsidRDefault="00962653" w:rsidP="00A61365">
      <w:r w:rsidRPr="00A61365">
        <w:t>Blant bedriftene med under 150 000 kroner i standard omsetning er det sau, korn, øvrige grovfôrdyr og øvrige jordbruksvekster (herunder grovfôr for salg) som peker seg ut med de klart høyeste andelene.</w:t>
      </w:r>
    </w:p>
    <w:p w14:paraId="1C73F49A" w14:textId="77777777" w:rsidR="00F52703" w:rsidRPr="00A61365" w:rsidRDefault="00962653" w:rsidP="00A61365">
      <w:pPr>
        <w:pStyle w:val="Overskrift2"/>
      </w:pPr>
      <w:r w:rsidRPr="00A61365">
        <w:t>Inntektsmålsetting i EUs landbrukspolitikk</w:t>
      </w:r>
    </w:p>
    <w:p w14:paraId="277B77DC" w14:textId="77777777" w:rsidR="00F52703" w:rsidRPr="00A61365" w:rsidRDefault="00962653" w:rsidP="00A61365">
      <w:r w:rsidRPr="00A61365">
        <w:t>EUs Lisboa-traktat undertegnet i 2007 viderefører målsettingene for den felles landbrukspolitikken i Roma-traktaten fra 1957, og er nå nedfelt i Lisboa-traktatens Konsolidert utgave av traktaten om Den europeiske unions virkemåte (Utenriksdepartementet 2010), artikkel 39.1:</w:t>
      </w:r>
    </w:p>
    <w:p w14:paraId="46B20A70" w14:textId="77777777" w:rsidR="00F52703" w:rsidRPr="00A61365" w:rsidRDefault="00962653" w:rsidP="00A61365">
      <w:pPr>
        <w:pStyle w:val="blokksit"/>
      </w:pPr>
      <w:r w:rsidRPr="00A61365">
        <w:t>«Den felles landbrukspolitikk skal ha til formål</w:t>
      </w:r>
    </w:p>
    <w:p w14:paraId="37474A86" w14:textId="77777777" w:rsidR="00F52703" w:rsidRPr="00A61365" w:rsidRDefault="00962653" w:rsidP="00A61365">
      <w:pPr>
        <w:pStyle w:val="friliste2"/>
      </w:pPr>
      <w:r w:rsidRPr="00A61365">
        <w:t xml:space="preserve">a) </w:t>
      </w:r>
      <w:r w:rsidRPr="00A61365">
        <w:tab/>
        <w:t>å øke produktiviteten i landbruket ved å fremme teknisk framskritt og sikre rasjonell utvikling av landbruksproduksjonen og ved en best mulig anvendelse av produksjonsfaktorene, særlig arbeidskraften,</w:t>
      </w:r>
    </w:p>
    <w:p w14:paraId="4502B65E" w14:textId="77777777" w:rsidR="00F52703" w:rsidRPr="00A61365" w:rsidRDefault="00962653" w:rsidP="00A61365">
      <w:pPr>
        <w:pStyle w:val="friliste2"/>
      </w:pPr>
      <w:r w:rsidRPr="00A61365">
        <w:t xml:space="preserve">b) </w:t>
      </w:r>
      <w:r w:rsidRPr="00A61365">
        <w:tab/>
        <w:t>på denne måten å sikre en rimelig levestandard for landbruksbefolkningen, særlig gjennom en økning av den individuelle inntekt for de personer som er sysselsatt i landbruket,</w:t>
      </w:r>
    </w:p>
    <w:p w14:paraId="141B1D20" w14:textId="77777777" w:rsidR="00F52703" w:rsidRPr="00A61365" w:rsidRDefault="00962653" w:rsidP="00A61365">
      <w:pPr>
        <w:pStyle w:val="friliste2"/>
      </w:pPr>
      <w:r w:rsidRPr="00A61365">
        <w:t xml:space="preserve">c) </w:t>
      </w:r>
      <w:r w:rsidRPr="00A61365">
        <w:tab/>
        <w:t>å stabilisere markedene,</w:t>
      </w:r>
    </w:p>
    <w:p w14:paraId="6F391A75" w14:textId="77777777" w:rsidR="00F52703" w:rsidRPr="00A61365" w:rsidRDefault="00962653" w:rsidP="00A61365">
      <w:pPr>
        <w:pStyle w:val="friliste2"/>
      </w:pPr>
      <w:r w:rsidRPr="00A61365">
        <w:t xml:space="preserve">d) </w:t>
      </w:r>
      <w:r w:rsidRPr="00A61365">
        <w:tab/>
        <w:t>å garantere sikre forsyninger, og</w:t>
      </w:r>
    </w:p>
    <w:p w14:paraId="7CB8DF6E" w14:textId="77777777" w:rsidR="00F52703" w:rsidRPr="00A61365" w:rsidRDefault="00962653" w:rsidP="00A61365">
      <w:pPr>
        <w:pStyle w:val="friliste2"/>
      </w:pPr>
      <w:r w:rsidRPr="00A61365">
        <w:t xml:space="preserve">e) </w:t>
      </w:r>
      <w:r w:rsidRPr="00A61365">
        <w:tab/>
        <w:t>å sikre rimelige priser ved leveranser til forbrukerne.»</w:t>
      </w:r>
    </w:p>
    <w:p w14:paraId="5B607293" w14:textId="77777777" w:rsidR="00F52703" w:rsidRPr="00A61365" w:rsidRDefault="00962653" w:rsidP="00A61365">
      <w:r w:rsidRPr="00A61365">
        <w:t>Revisjonsretten i EU utarbeidet i 2016 en spesialrapport med tittelen «Er Kommisjonens system for resultatmåling relatert til bønders inntekter godt utformet og basert på gode data?» (European court of auditors, 2016) (vår oversettelse)</w:t>
      </w:r>
    </w:p>
    <w:p w14:paraId="1E1855BC" w14:textId="77777777" w:rsidR="00F52703" w:rsidRPr="00A61365" w:rsidRDefault="00962653" w:rsidP="00A61365">
      <w:r w:rsidRPr="00A61365">
        <w:t>Revisjonsretten skriver i rapporten at EU-lovgivning aldri har definert begrepene «landbruksbefolkningen» («agricultural community»), «rimelig levestandard» («fair standard of living») eller «inntekt» («earnings»), men at disponibel inntekt for jordbrukshusholdningen er et nøkkelelement i vurdering av levestandard. I forbindelse med dette refererer rapporten til en spesialrapport fra revisjonsretten i 2003 om «måling av jordbruksinntekter» relatert til artikkel 33 i EF-traktaten (OJ 20.2.2004 C 41/5). I rapporten fra 2003 skriver revisjonsretten at den «forsøkte å klargjøre de ulike begrepene under EF-artikkel 33 ved hjelp av en sakkyndig. Undersøkelsen viste at i mangel av andre data kan den samlede disponible inntekten til alle medlemmene av husholdningen tjene som en omtrentlig indikasjon på levestandarden. I tillegg at en landbrukshusholdnings levestandard ikke lenger kan anses som rimelig når den samlede disponible inntekten til alle medlemmene faller under en viss terskel sammenlignet med husholdningene til andre typer næringsdrivende» (vår oversettelse).</w:t>
      </w:r>
    </w:p>
    <w:p w14:paraId="269DC917" w14:textId="77777777" w:rsidR="00F52703" w:rsidRPr="00A61365" w:rsidRDefault="00962653" w:rsidP="00A61365">
      <w:r w:rsidRPr="00A61365">
        <w:t>Fra 2018 har EU arbeidet med grunnlaget som skal gjelde for den felles landbrukspolitikken fra 2023. I desember 2021 ble avtalen om reform av den felles landbrukspolitikken (CAP) formelt vedtatt (EUT 6.12.2021 L 435/1).</w:t>
      </w:r>
    </w:p>
    <w:p w14:paraId="0E384F40" w14:textId="77777777" w:rsidR="00F52703" w:rsidRPr="00A61365" w:rsidRDefault="00962653" w:rsidP="00A61365">
      <w:r w:rsidRPr="00A61365">
        <w:t>Å sikre en rimelig/rettferdig («fair») inntekt for bønder er et av 10 nøkkelmål i den nye felles landbrukspolitikken. Hovedinnholdet og den politiske relevansen av dette er beskrevet som støtte til en levedyktig gårdsinntekt og en robust landbrukssektor i hele EU, for å styrke langsiktig matsikkerhet og landbruksmangfold, samt sikre økonomisk bærekraftig landbruksproduksjon (EU-kommisjonen: Key policy objectives of the new CAP). De enkelte EU-landene skal implementere den nye felles landbrukspolitikken (CAP) med en strategisk plan på nasjonalt nivå.</w:t>
      </w:r>
    </w:p>
    <w:p w14:paraId="21450033" w14:textId="77777777" w:rsidR="00F52703" w:rsidRPr="00A61365" w:rsidRDefault="00962653" w:rsidP="00A61365">
      <w:r w:rsidRPr="00A61365">
        <w:lastRenderedPageBreak/>
        <w:t>Den nye CAP legger blant annet mer vekt på en rettferdig fordeling av inntektsstøtten og sterkere målretting mot små og mellomstore bruk. Dette skal gjøres på flere måter (EU-kommisjonen: A greener and fairer CAP):</w:t>
      </w:r>
    </w:p>
    <w:p w14:paraId="6F2575F9" w14:textId="77777777" w:rsidR="00F52703" w:rsidRPr="00A61365" w:rsidRDefault="00962653" w:rsidP="00A61365">
      <w:pPr>
        <w:pStyle w:val="Liste"/>
      </w:pPr>
      <w:r w:rsidRPr="00A61365">
        <w:t>Strategisk: Medlemslandene må undersøke og forklare hvordan deres strategiske CAP-plan vil gjøre fordelingen av direkte støtte mer rettferdig, i tillegg til mer virkningsfull og effektiv.</w:t>
      </w:r>
    </w:p>
    <w:p w14:paraId="0B2BBC4F" w14:textId="77777777" w:rsidR="00F52703" w:rsidRPr="00A61365" w:rsidRDefault="00962653" w:rsidP="00A61365">
      <w:pPr>
        <w:pStyle w:val="Liste"/>
      </w:pPr>
      <w:r w:rsidRPr="00A61365">
        <w:t>Obligatorisk omfordeling: Som hovedregel skal medlemslandene sette av minst 10 prosent av deres direkte støtte til omfordelingstilskudd, for å øke støtten til mindre bruk.</w:t>
      </w:r>
    </w:p>
    <w:p w14:paraId="27E3D713" w14:textId="77777777" w:rsidR="00F52703" w:rsidRPr="00A61365" w:rsidRDefault="00962653" w:rsidP="00A61365">
      <w:pPr>
        <w:pStyle w:val="Liste"/>
      </w:pPr>
      <w:r w:rsidRPr="00A61365">
        <w:t>Frivillig (for det enkelte medlemsland) reduksjon/avgrensing i hvor mye det enkelte bruk kan motta i støtte.</w:t>
      </w:r>
    </w:p>
    <w:p w14:paraId="6ABECC77" w14:textId="77777777" w:rsidR="00F52703" w:rsidRPr="00A61365" w:rsidRDefault="00962653" w:rsidP="00A61365">
      <w:pPr>
        <w:pStyle w:val="Liste"/>
      </w:pPr>
      <w:r w:rsidRPr="00A61365">
        <w:t>Utjevning av tilskuddssatser mellom land og innen land.</w:t>
      </w:r>
    </w:p>
    <w:p w14:paraId="34B6E5E5" w14:textId="77777777" w:rsidR="00F52703" w:rsidRPr="00A61365" w:rsidRDefault="00962653" w:rsidP="00A61365">
      <w:pPr>
        <w:pStyle w:val="Liste"/>
      </w:pPr>
      <w:r w:rsidRPr="00A61365">
        <w:t>Definering av «active farmer» (som vilkår for å motta tilskudd): Medlemslandene skal sette vilkår som kan knyttes til for eksempel inntekt (sammenligning av jordbruksinntekt med inntekt fra annen aktivitet), arbeidsinnsats, virksomhetens formål, eller registrering i et register.</w:t>
      </w:r>
    </w:p>
    <w:p w14:paraId="679E54E9" w14:textId="77777777" w:rsidR="00F52703" w:rsidRPr="00A61365" w:rsidRDefault="00962653" w:rsidP="00A61365">
      <w:pPr>
        <w:pStyle w:val="Overskrift2"/>
      </w:pPr>
      <w:r w:rsidRPr="00A61365">
        <w:t>Inntektsmåling og inntektsutvikling i EU (Eurostat)</w:t>
      </w:r>
    </w:p>
    <w:p w14:paraId="402C5CDD" w14:textId="77777777" w:rsidR="00F52703" w:rsidRPr="00A61365" w:rsidRDefault="00962653" w:rsidP="00A61365">
      <w:r w:rsidRPr="00A61365">
        <w:t>Eurostat utarbeider «Economic Accounts for Agriculture (EAA)» for EU-landene og for EØS-landene. Totalkalkylen er viktigste kilde også for rapporteringen til Eurostat. Formålet med statistikken er «for å kunne overvåke og evaluere den felles landbrukspolitikk er det nødvendig med sammenlignbare, aktuelle og pålitelige opplysninger om den økonomiske situasjonen i landbruket, og særskilt om endringer i landbrukets inntekter. Hovedformålet med EAA er å analysere produksjonsprosessen og den primære inntekten den genererer. Derfor utarbeides regnskapene på grunnlag av begrepet næring.»</w:t>
      </w:r>
    </w:p>
    <w:p w14:paraId="00F36B8C" w14:textId="77777777" w:rsidR="00F52703" w:rsidRPr="00A61365" w:rsidRDefault="00962653" w:rsidP="00A61365">
      <w:r w:rsidRPr="00A61365">
        <w:t>Jordbruk er av Eurostat definert i samsvar med definisjonene i nasjonalregnskapet. Det vil si noe videre enn avgrensningen som brukes i Totalkalkylen. Det betyr at reinsdyr, juletrær, jakt, innlandsfiske og sekundæraktiviteter der kostnadene ikke kan skilles fra selve jordbruksaktiviteten, blir inkludert. Det siste kan for eksempel være bearbeiding av jordbruksvarer. I tillegg skal pelsdyr inkluderes. Dette også i samsvar med Nasjonalregnskapet, men til forskjell fra Totalkalkylen.</w:t>
      </w:r>
    </w:p>
    <w:p w14:paraId="1571847F" w14:textId="77777777" w:rsidR="00F52703" w:rsidRPr="00A61365" w:rsidRDefault="00962653" w:rsidP="00A61365">
      <w:r w:rsidRPr="00A61365">
        <w:t>Eurostat fører grôvforproduksjon brutto, det vil si at sammenlignet med nettoføringen (null) Totalkalkylen bruker, vil det være en like stor inntekts- og kostnadspost. I Eurostat verdsettes produkter under arbeid, det gjelder særlig avlsdyr. Renter splittes i det som er betaling for finansielle tjenester og det som er kostnaden ved å leie kapital. Betaling for leid hjelp blir spesifisert.</w:t>
      </w:r>
    </w:p>
    <w:p w14:paraId="3EF4BD2D" w14:textId="77777777" w:rsidR="00F52703" w:rsidRPr="00A61365" w:rsidRDefault="00962653" w:rsidP="00A61365">
      <w:r w:rsidRPr="00A61365">
        <w:t>Jordbruksproduksjon som er ren fritidsaktivitet (villahageproduksjon) og landbrukstjenester som vedlikehold av parker, vanningsanlegg med videre er ikke med i EAA, men skal være med i den aggregerte jordbruksdelen av nasjonalregnskapet, se beskrivelse av markedsrettet og ikke-markedsrettet produksjon i avsnitt 4.2.</w:t>
      </w:r>
    </w:p>
    <w:p w14:paraId="4E0A3FCD" w14:textId="77777777" w:rsidR="00F52703" w:rsidRPr="00A61365" w:rsidRDefault="00962653" w:rsidP="00A61365">
      <w:r w:rsidRPr="00A61365">
        <w:t>Eurostat utarbeider indikatorer for å måle inntektsutvikling i det enkelte land, og rangerer gjerne landene etter hvilke land som har hatt størst endring mellom år. I EAA publiserer de indikatorene A, B og C (EUROSTAT metadata EAA). Oppbygning av indikatorene er illustrert i figur 4.8 nedenfor.</w:t>
      </w:r>
    </w:p>
    <w:p w14:paraId="7A3E7289" w14:textId="37E674DA" w:rsidR="00F52703" w:rsidRPr="00A61365" w:rsidRDefault="00767594" w:rsidP="00A61365">
      <w:r>
        <w:rPr>
          <w:noProof/>
        </w:rPr>
        <w:lastRenderedPageBreak/>
        <w:drawing>
          <wp:inline distT="0" distB="0" distL="0" distR="0" wp14:anchorId="1B857008" wp14:editId="603DA4C1">
            <wp:extent cx="6076950" cy="323850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48BCF485" w14:textId="77777777" w:rsidR="00F52703" w:rsidRPr="00A61365" w:rsidRDefault="00962653" w:rsidP="00A61365">
      <w:pPr>
        <w:pStyle w:val="figur-tittel"/>
      </w:pPr>
      <w:r w:rsidRPr="00A61365">
        <w:t>Oppbygning av indikatorene for jordbruksinntekt i Eurostats «Economic Accounts for Agriculture»</w:t>
      </w:r>
    </w:p>
    <w:p w14:paraId="13FD6ACF" w14:textId="77777777" w:rsidR="00F52703" w:rsidRPr="00A61365" w:rsidRDefault="00962653" w:rsidP="00A61365">
      <w:pPr>
        <w:pStyle w:val="Kilde"/>
      </w:pPr>
      <w:r w:rsidRPr="00A61365">
        <w:t>European court of auditors (2016)</w:t>
      </w:r>
    </w:p>
    <w:p w14:paraId="7BF74E87" w14:textId="77777777" w:rsidR="00F52703" w:rsidRPr="00A61365" w:rsidRDefault="00962653" w:rsidP="00A61365">
      <w:r w:rsidRPr="00A61365">
        <w:t>Fram til Agricultural factor income er figur 4.8 identisk med det Totalkalkylen kaller vederlag til arbeid og kapital (og det nasjonalregnskapet kaller faktorinntekt). EAAs indicator A framkommer ved å dividere Agricultural factor income på total arbeidsinnsats (både eieres og ansatte). Dette tilsvarer vederlag til arbeid og kapital per årsverk i Totalkalkylen.</w:t>
      </w:r>
    </w:p>
    <w:p w14:paraId="598C8E3F" w14:textId="77777777" w:rsidR="00F52703" w:rsidRPr="00A61365" w:rsidRDefault="00962653" w:rsidP="00A61365">
      <w:r w:rsidRPr="00A61365">
        <w:t>Til Agricultural factor income/vederlag legges renteinntekter (nominelt) og så trekker man fra renteutgifter (nominelt), lønnskostander (for betalt arbeidskraft), og «rent paid» som ifølge definisjonen omfatter betalt jordleie. Residualen kalles «net entrepreneurial income» eller oversatt til norsk «eierinntekt». EAAs indicator B framkommer ved å dividere «Net entrepreneurial income» på ubetalt arbeidsinnsats. I kapittel 6.2 er det gjort vurderinger av noen modifikasjoner av Totalkalkylen. Modifikasjonene som er kalt Steg 1 og Steg 2 i kapittel 6.2, vil etter det vi kan se, innebære at totalkalkylen vil kunne få et resultatmål som svarer til EAAs indicator B.</w:t>
      </w:r>
    </w:p>
    <w:p w14:paraId="0039F4D0" w14:textId="77777777" w:rsidR="00F52703" w:rsidRPr="00A61365" w:rsidRDefault="00962653" w:rsidP="00A61365">
      <w:r w:rsidRPr="00A61365">
        <w:t>Eurostat beskriver indikator A som en indikator for partiell arbeidsproduktivitet i jordbruket (EUROSTAT metadata Agricultural factor income per annual work unit).</w:t>
      </w:r>
    </w:p>
    <w:p w14:paraId="4A716E95" w14:textId="77777777" w:rsidR="00F52703" w:rsidRPr="00A61365" w:rsidRDefault="00962653" w:rsidP="00A61365">
      <w:r w:rsidRPr="00A61365">
        <w:t>Inntektsnivå per time for familiens arbeid i jordbruket (indicator B) i EU sammenlignet med gjennomsnittlig lønnsnivå for alle ansatte lå i 2019 på 46,1 prosent Sammenligning mellom de enkelte land er vist i figur 4.9. Det utarbeides ikke tilsvarende offisielle tall for Norge. Med en tilnærmet tilsvarende beregning blir resultat 60 prosent for Norge for 2020 (202 kroner for familiens arbeid i jordbruket mot 336 kroner i gjennomsnittlig timelønn). Beregningen har tatt utgangspunkt i totalkalkylens registrerte regnskap for 2020, vederlag til arbeid og kapital fratrukket et anslag på kostnad til leie av jord og melkekvote på henholdsvis 760 millioner kroner og 75 millioner kroner og et anslag på kostnad til leid hjelp på 4,4 milliarder kroner</w:t>
      </w:r>
      <w:r w:rsidRPr="00A61365">
        <w:rPr>
          <w:rStyle w:val="Fotnotereferanse"/>
        </w:rPr>
        <w:footnoteReference w:id="7"/>
      </w:r>
      <w:r w:rsidRPr="00A61365">
        <w:t>.</w:t>
      </w:r>
    </w:p>
    <w:p w14:paraId="7CAC2B9C" w14:textId="2A8CA3E9" w:rsidR="00F52703" w:rsidRPr="00A61365" w:rsidRDefault="00767594" w:rsidP="00A61365">
      <w:r>
        <w:rPr>
          <w:noProof/>
        </w:rPr>
        <w:lastRenderedPageBreak/>
        <w:drawing>
          <wp:inline distT="0" distB="0" distL="0" distR="0" wp14:anchorId="66EC3F4E" wp14:editId="45355863">
            <wp:extent cx="6076950" cy="449580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4495800"/>
                    </a:xfrm>
                    <a:prstGeom prst="rect">
                      <a:avLst/>
                    </a:prstGeom>
                    <a:noFill/>
                    <a:ln>
                      <a:noFill/>
                    </a:ln>
                  </pic:spPr>
                </pic:pic>
              </a:graphicData>
            </a:graphic>
          </wp:inline>
        </w:drawing>
      </w:r>
    </w:p>
    <w:p w14:paraId="7411F3F5" w14:textId="77777777" w:rsidR="00F52703" w:rsidRPr="00A61365" w:rsidRDefault="00962653" w:rsidP="00A61365">
      <w:pPr>
        <w:pStyle w:val="figur-tittel"/>
      </w:pPr>
      <w:r w:rsidRPr="00A61365">
        <w:t>Familiens inntekt per time i jordbruket i prosent av gjennomsnittlig timelønn i ulike land i EU 2019, Norge 2020</w:t>
      </w:r>
    </w:p>
    <w:p w14:paraId="6FC8FA9B" w14:textId="77777777" w:rsidR="00F52703" w:rsidRPr="00A61365" w:rsidRDefault="00962653" w:rsidP="00A61365">
      <w:pPr>
        <w:pStyle w:val="figur-noter"/>
      </w:pPr>
      <w:r w:rsidRPr="00A61365">
        <w:rPr>
          <w:rStyle w:val="skrift-hevet"/>
        </w:rPr>
        <w:t>1</w:t>
      </w:r>
      <w:r w:rsidRPr="00A61365">
        <w:tab/>
        <w:t>Egen beregning</w:t>
      </w:r>
    </w:p>
    <w:p w14:paraId="0C430F36" w14:textId="77777777" w:rsidR="00F52703" w:rsidRPr="00A61365" w:rsidRDefault="00962653" w:rsidP="00A61365">
      <w:pPr>
        <w:pStyle w:val="Kilde"/>
      </w:pPr>
      <w:r w:rsidRPr="00A61365">
        <w:t>EU-kommisjonen CAP CONTEXT INDICATORS – 2019 update og egen beregning</w:t>
      </w:r>
    </w:p>
    <w:p w14:paraId="03AB4AAF" w14:textId="77777777" w:rsidR="00F52703" w:rsidRPr="00A61365" w:rsidRDefault="00962653" w:rsidP="00A61365">
      <w:pPr>
        <w:pStyle w:val="Overskrift2"/>
      </w:pPr>
      <w:r w:rsidRPr="00A61365">
        <w:t>Driftsgranskinger i Europa</w:t>
      </w:r>
    </w:p>
    <w:p w14:paraId="5D5CDAAA" w14:textId="77777777" w:rsidR="00F52703" w:rsidRPr="00A61365" w:rsidRDefault="00962653" w:rsidP="00A61365">
      <w:r w:rsidRPr="00A61365">
        <w:t>Landene i EU lager også driftsgranskinger som Europakommisjonen sammenstiller. Disse kalles på engelsk Farm Accountancy Data Network (FADN) eller på fransk Réseau d’information comptable agricole (RICA). Begge forkortelser er vanlig å finne. Norge leverer ikke driftsgranskingstall til Europakommisjonen.</w:t>
      </w:r>
    </w:p>
    <w:p w14:paraId="4E3D8359" w14:textId="406BBAEB" w:rsidR="00F52703" w:rsidRPr="00A61365" w:rsidRDefault="00962653" w:rsidP="00A61365">
      <w:r w:rsidRPr="00A61365">
        <w:t>FADN-statistikken omfatter bare næringsdelen av husholdningsøkonomien (hovedsakelig jordbruk, men også noe skogbruk og tilleggsnæring). Gjennomsnittstallene i tabell 4.11 omfatter alle deltakerbruk fra alle EU-landene, og skjuler stor spredning.</w:t>
      </w:r>
    </w:p>
    <w:p w14:paraId="7FEEAA66" w14:textId="020C13E1" w:rsidR="00A61365" w:rsidRPr="00A61365" w:rsidRDefault="00A61365" w:rsidP="00A61365">
      <w:pPr>
        <w:pStyle w:val="tabell-tittel"/>
      </w:pPr>
      <w:r w:rsidRPr="00A61365">
        <w:t>Jordbruksbedrifters økonomi, årlig gjennomsnitt per gård i EU, euro</w:t>
      </w:r>
    </w:p>
    <w:p w14:paraId="28E4D423" w14:textId="77777777" w:rsidR="00F52703" w:rsidRPr="00A61365" w:rsidRDefault="00962653" w:rsidP="00A61365">
      <w:pPr>
        <w:pStyle w:val="Tabellnavn"/>
      </w:pPr>
      <w:r w:rsidRPr="00A6136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40"/>
        <w:gridCol w:w="820"/>
        <w:gridCol w:w="820"/>
        <w:gridCol w:w="820"/>
        <w:gridCol w:w="820"/>
        <w:gridCol w:w="820"/>
        <w:gridCol w:w="820"/>
      </w:tblGrid>
      <w:tr w:rsidR="00F52703" w:rsidRPr="00A61365" w14:paraId="157A3FCC" w14:textId="77777777">
        <w:trPr>
          <w:trHeight w:val="360"/>
        </w:trPr>
        <w:tc>
          <w:tcPr>
            <w:tcW w:w="4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5B2B0" w14:textId="77777777" w:rsidR="00F52703" w:rsidRPr="00A61365" w:rsidRDefault="00962653" w:rsidP="00A61365">
            <w:r w:rsidRPr="00A61365">
              <w:t>År</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4E833" w14:textId="77777777" w:rsidR="00F52703" w:rsidRPr="00A61365" w:rsidRDefault="00962653" w:rsidP="00A61365">
            <w:r w:rsidRPr="00A61365">
              <w:t>2015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CB356" w14:textId="77777777" w:rsidR="00F52703" w:rsidRPr="00A61365" w:rsidRDefault="00962653" w:rsidP="00A61365">
            <w:r w:rsidRPr="00A61365">
              <w:t>2016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8B6AB" w14:textId="77777777" w:rsidR="00F52703" w:rsidRPr="00A61365" w:rsidRDefault="00962653" w:rsidP="00A61365">
            <w:r w:rsidRPr="00A61365">
              <w:t>2017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4A273" w14:textId="77777777" w:rsidR="00F52703" w:rsidRPr="00A61365" w:rsidRDefault="00962653" w:rsidP="00A61365">
            <w:r w:rsidRPr="00A61365">
              <w:t>2018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8F7EF" w14:textId="77777777" w:rsidR="00F52703" w:rsidRPr="00A61365" w:rsidRDefault="00962653" w:rsidP="00A61365">
            <w:r w:rsidRPr="00A61365">
              <w:t>2019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C63B6" w14:textId="77777777" w:rsidR="00F52703" w:rsidRPr="00A61365" w:rsidRDefault="00962653" w:rsidP="00A61365">
            <w:r w:rsidRPr="00A61365">
              <w:t>2020</w:t>
            </w:r>
          </w:p>
        </w:tc>
      </w:tr>
      <w:tr w:rsidR="00F52703" w:rsidRPr="00A61365" w14:paraId="77242452" w14:textId="77777777">
        <w:trPr>
          <w:trHeight w:val="380"/>
        </w:trPr>
        <w:tc>
          <w:tcPr>
            <w:tcW w:w="4540" w:type="dxa"/>
            <w:tcBorders>
              <w:top w:val="single" w:sz="4" w:space="0" w:color="000000"/>
              <w:left w:val="nil"/>
              <w:bottom w:val="nil"/>
              <w:right w:val="nil"/>
            </w:tcBorders>
            <w:tcMar>
              <w:top w:w="128" w:type="dxa"/>
              <w:left w:w="43" w:type="dxa"/>
              <w:bottom w:w="43" w:type="dxa"/>
              <w:right w:w="43" w:type="dxa"/>
            </w:tcMar>
          </w:tcPr>
          <w:p w14:paraId="0DEE2032" w14:textId="77777777" w:rsidR="00F52703" w:rsidRPr="00A61365" w:rsidRDefault="00962653" w:rsidP="00A61365">
            <w:r w:rsidRPr="00A61365">
              <w:lastRenderedPageBreak/>
              <w:t xml:space="preserve"> Driftsinntekter i alt (SE131)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355E2A7" w14:textId="77777777" w:rsidR="00F52703" w:rsidRPr="00A61365" w:rsidRDefault="00962653" w:rsidP="00A61365">
            <w:r w:rsidRPr="00A61365">
              <w:t>72 545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0E4D4E5" w14:textId="77777777" w:rsidR="00F52703" w:rsidRPr="00A61365" w:rsidRDefault="00962653" w:rsidP="00A61365">
            <w:r w:rsidRPr="00A61365">
              <w:t>72 140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5C81FD2" w14:textId="77777777" w:rsidR="00F52703" w:rsidRPr="00A61365" w:rsidRDefault="00962653" w:rsidP="00A61365">
            <w:r w:rsidRPr="00A61365">
              <w:t>76 451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97991D4" w14:textId="77777777" w:rsidR="00F52703" w:rsidRPr="00A61365" w:rsidRDefault="00962653" w:rsidP="00A61365">
            <w:r w:rsidRPr="00A61365">
              <w:t>88 495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7DC6A5A" w14:textId="77777777" w:rsidR="00F52703" w:rsidRPr="00A61365" w:rsidRDefault="00962653" w:rsidP="00A61365">
            <w:r w:rsidRPr="00A61365">
              <w:t>92 389</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DE8CD98" w14:textId="77777777" w:rsidR="00F52703" w:rsidRPr="00A61365" w:rsidRDefault="00962653" w:rsidP="00A61365">
            <w:r w:rsidRPr="00A61365">
              <w:t>92 603</w:t>
            </w:r>
          </w:p>
        </w:tc>
      </w:tr>
      <w:tr w:rsidR="00F52703" w:rsidRPr="00A61365" w14:paraId="36C16A30" w14:textId="77777777">
        <w:trPr>
          <w:trHeight w:val="380"/>
        </w:trPr>
        <w:tc>
          <w:tcPr>
            <w:tcW w:w="4540" w:type="dxa"/>
            <w:tcBorders>
              <w:top w:val="nil"/>
              <w:left w:val="nil"/>
              <w:bottom w:val="nil"/>
              <w:right w:val="nil"/>
            </w:tcBorders>
            <w:tcMar>
              <w:top w:w="128" w:type="dxa"/>
              <w:left w:w="43" w:type="dxa"/>
              <w:bottom w:w="43" w:type="dxa"/>
              <w:right w:w="43" w:type="dxa"/>
            </w:tcMar>
          </w:tcPr>
          <w:p w14:paraId="40925167" w14:textId="77777777" w:rsidR="00F52703" w:rsidRPr="00A61365" w:rsidRDefault="00962653" w:rsidP="00A61365">
            <w:r w:rsidRPr="00A61365">
              <w:t>- Driftskostnader (innsatsfaktorer) (SE275)</w:t>
            </w:r>
          </w:p>
        </w:tc>
        <w:tc>
          <w:tcPr>
            <w:tcW w:w="820" w:type="dxa"/>
            <w:tcBorders>
              <w:top w:val="nil"/>
              <w:left w:val="nil"/>
              <w:bottom w:val="nil"/>
              <w:right w:val="nil"/>
            </w:tcBorders>
            <w:tcMar>
              <w:top w:w="128" w:type="dxa"/>
              <w:left w:w="43" w:type="dxa"/>
              <w:bottom w:w="43" w:type="dxa"/>
              <w:right w:w="43" w:type="dxa"/>
            </w:tcMar>
            <w:vAlign w:val="bottom"/>
          </w:tcPr>
          <w:p w14:paraId="4849C0BF" w14:textId="77777777" w:rsidR="00F52703" w:rsidRPr="00A61365" w:rsidRDefault="00962653" w:rsidP="00A61365">
            <w:r w:rsidRPr="00A61365">
              <w:t>45 231</w:t>
            </w:r>
          </w:p>
        </w:tc>
        <w:tc>
          <w:tcPr>
            <w:tcW w:w="820" w:type="dxa"/>
            <w:tcBorders>
              <w:top w:val="nil"/>
              <w:left w:val="nil"/>
              <w:bottom w:val="nil"/>
              <w:right w:val="nil"/>
            </w:tcBorders>
            <w:tcMar>
              <w:top w:w="128" w:type="dxa"/>
              <w:left w:w="43" w:type="dxa"/>
              <w:bottom w:w="43" w:type="dxa"/>
              <w:right w:w="43" w:type="dxa"/>
            </w:tcMar>
            <w:vAlign w:val="bottom"/>
          </w:tcPr>
          <w:p w14:paraId="5074418B" w14:textId="77777777" w:rsidR="00F52703" w:rsidRPr="00A61365" w:rsidRDefault="00962653" w:rsidP="00A61365">
            <w:r w:rsidRPr="00A61365">
              <w:t>44 619</w:t>
            </w:r>
          </w:p>
        </w:tc>
        <w:tc>
          <w:tcPr>
            <w:tcW w:w="820" w:type="dxa"/>
            <w:tcBorders>
              <w:top w:val="nil"/>
              <w:left w:val="nil"/>
              <w:bottom w:val="nil"/>
              <w:right w:val="nil"/>
            </w:tcBorders>
            <w:tcMar>
              <w:top w:w="128" w:type="dxa"/>
              <w:left w:w="43" w:type="dxa"/>
              <w:bottom w:w="43" w:type="dxa"/>
              <w:right w:w="43" w:type="dxa"/>
            </w:tcMar>
            <w:vAlign w:val="bottom"/>
          </w:tcPr>
          <w:p w14:paraId="17034964" w14:textId="77777777" w:rsidR="00F52703" w:rsidRPr="00A61365" w:rsidRDefault="00962653" w:rsidP="00A61365">
            <w:r w:rsidRPr="00A61365">
              <w:t>45 711</w:t>
            </w:r>
          </w:p>
        </w:tc>
        <w:tc>
          <w:tcPr>
            <w:tcW w:w="820" w:type="dxa"/>
            <w:tcBorders>
              <w:top w:val="nil"/>
              <w:left w:val="nil"/>
              <w:bottom w:val="nil"/>
              <w:right w:val="nil"/>
            </w:tcBorders>
            <w:tcMar>
              <w:top w:w="128" w:type="dxa"/>
              <w:left w:w="43" w:type="dxa"/>
              <w:bottom w:w="43" w:type="dxa"/>
              <w:right w:w="43" w:type="dxa"/>
            </w:tcMar>
            <w:vAlign w:val="bottom"/>
          </w:tcPr>
          <w:p w14:paraId="74233746" w14:textId="77777777" w:rsidR="00F52703" w:rsidRPr="00A61365" w:rsidRDefault="00962653" w:rsidP="00A61365">
            <w:r w:rsidRPr="00A61365">
              <w:t>54 721</w:t>
            </w:r>
          </w:p>
        </w:tc>
        <w:tc>
          <w:tcPr>
            <w:tcW w:w="820" w:type="dxa"/>
            <w:tcBorders>
              <w:top w:val="nil"/>
              <w:left w:val="nil"/>
              <w:bottom w:val="nil"/>
              <w:right w:val="nil"/>
            </w:tcBorders>
            <w:tcMar>
              <w:top w:w="128" w:type="dxa"/>
              <w:left w:w="43" w:type="dxa"/>
              <w:bottom w:w="43" w:type="dxa"/>
              <w:right w:w="43" w:type="dxa"/>
            </w:tcMar>
            <w:vAlign w:val="bottom"/>
          </w:tcPr>
          <w:p w14:paraId="060C703E" w14:textId="77777777" w:rsidR="00F52703" w:rsidRPr="00A61365" w:rsidRDefault="00962653" w:rsidP="00A61365">
            <w:r w:rsidRPr="00A61365">
              <w:t>56 571</w:t>
            </w:r>
          </w:p>
        </w:tc>
        <w:tc>
          <w:tcPr>
            <w:tcW w:w="820" w:type="dxa"/>
            <w:tcBorders>
              <w:top w:val="nil"/>
              <w:left w:val="nil"/>
              <w:bottom w:val="nil"/>
              <w:right w:val="nil"/>
            </w:tcBorders>
            <w:tcMar>
              <w:top w:w="128" w:type="dxa"/>
              <w:left w:w="43" w:type="dxa"/>
              <w:bottom w:w="43" w:type="dxa"/>
              <w:right w:w="43" w:type="dxa"/>
            </w:tcMar>
            <w:vAlign w:val="bottom"/>
          </w:tcPr>
          <w:p w14:paraId="263ABF16" w14:textId="77777777" w:rsidR="00F52703" w:rsidRPr="00A61365" w:rsidRDefault="00962653" w:rsidP="00A61365">
            <w:r w:rsidRPr="00A61365">
              <w:t>57 274</w:t>
            </w:r>
          </w:p>
        </w:tc>
      </w:tr>
      <w:tr w:rsidR="00F52703" w:rsidRPr="00A61365" w14:paraId="19D76726" w14:textId="77777777">
        <w:trPr>
          <w:trHeight w:val="640"/>
        </w:trPr>
        <w:tc>
          <w:tcPr>
            <w:tcW w:w="4540" w:type="dxa"/>
            <w:tcBorders>
              <w:top w:val="nil"/>
              <w:left w:val="nil"/>
              <w:bottom w:val="nil"/>
              <w:right w:val="nil"/>
            </w:tcBorders>
            <w:tcMar>
              <w:top w:w="128" w:type="dxa"/>
              <w:left w:w="43" w:type="dxa"/>
              <w:bottom w:w="43" w:type="dxa"/>
              <w:right w:w="43" w:type="dxa"/>
            </w:tcMar>
          </w:tcPr>
          <w:p w14:paraId="351379F2" w14:textId="77777777" w:rsidR="00F52703" w:rsidRPr="00A61365" w:rsidRDefault="00962653" w:rsidP="00A61365">
            <w:r w:rsidRPr="00A61365">
              <w:t xml:space="preserve">+ Netto produksjonssubsidier og eventuell </w:t>
            </w:r>
            <w:r w:rsidRPr="00A61365">
              <w:br/>
              <w:t>særskatt eller avgift (SE600)</w:t>
            </w:r>
          </w:p>
        </w:tc>
        <w:tc>
          <w:tcPr>
            <w:tcW w:w="820" w:type="dxa"/>
            <w:tcBorders>
              <w:top w:val="nil"/>
              <w:left w:val="nil"/>
              <w:bottom w:val="nil"/>
              <w:right w:val="nil"/>
            </w:tcBorders>
            <w:tcMar>
              <w:top w:w="128" w:type="dxa"/>
              <w:left w:w="43" w:type="dxa"/>
              <w:bottom w:w="43" w:type="dxa"/>
              <w:right w:w="43" w:type="dxa"/>
            </w:tcMar>
            <w:vAlign w:val="bottom"/>
          </w:tcPr>
          <w:p w14:paraId="473A0FD5" w14:textId="77777777" w:rsidR="00F52703" w:rsidRPr="00A61365" w:rsidRDefault="00962653" w:rsidP="00A61365">
            <w:r w:rsidRPr="00A61365">
              <w:t>10 688</w:t>
            </w:r>
          </w:p>
        </w:tc>
        <w:tc>
          <w:tcPr>
            <w:tcW w:w="820" w:type="dxa"/>
            <w:tcBorders>
              <w:top w:val="nil"/>
              <w:left w:val="nil"/>
              <w:bottom w:val="nil"/>
              <w:right w:val="nil"/>
            </w:tcBorders>
            <w:tcMar>
              <w:top w:w="128" w:type="dxa"/>
              <w:left w:w="43" w:type="dxa"/>
              <w:bottom w:w="43" w:type="dxa"/>
              <w:right w:w="43" w:type="dxa"/>
            </w:tcMar>
            <w:vAlign w:val="bottom"/>
          </w:tcPr>
          <w:p w14:paraId="197E2CD5" w14:textId="77777777" w:rsidR="00F52703" w:rsidRPr="00A61365" w:rsidRDefault="00962653" w:rsidP="00A61365">
            <w:r w:rsidRPr="00A61365">
              <w:t>11 284</w:t>
            </w:r>
          </w:p>
        </w:tc>
        <w:tc>
          <w:tcPr>
            <w:tcW w:w="820" w:type="dxa"/>
            <w:tcBorders>
              <w:top w:val="nil"/>
              <w:left w:val="nil"/>
              <w:bottom w:val="nil"/>
              <w:right w:val="nil"/>
            </w:tcBorders>
            <w:tcMar>
              <w:top w:w="128" w:type="dxa"/>
              <w:left w:w="43" w:type="dxa"/>
              <w:bottom w:w="43" w:type="dxa"/>
              <w:right w:w="43" w:type="dxa"/>
            </w:tcMar>
            <w:vAlign w:val="bottom"/>
          </w:tcPr>
          <w:p w14:paraId="188AA1AD" w14:textId="77777777" w:rsidR="00F52703" w:rsidRPr="00A61365" w:rsidRDefault="00962653" w:rsidP="00A61365">
            <w:r w:rsidRPr="00A61365">
              <w:t>11 609</w:t>
            </w:r>
          </w:p>
        </w:tc>
        <w:tc>
          <w:tcPr>
            <w:tcW w:w="820" w:type="dxa"/>
            <w:tcBorders>
              <w:top w:val="nil"/>
              <w:left w:val="nil"/>
              <w:bottom w:val="nil"/>
              <w:right w:val="nil"/>
            </w:tcBorders>
            <w:tcMar>
              <w:top w:w="128" w:type="dxa"/>
              <w:left w:w="43" w:type="dxa"/>
              <w:bottom w:w="43" w:type="dxa"/>
              <w:right w:w="43" w:type="dxa"/>
            </w:tcMar>
            <w:vAlign w:val="bottom"/>
          </w:tcPr>
          <w:p w14:paraId="19692977" w14:textId="77777777" w:rsidR="00F52703" w:rsidRPr="00A61365" w:rsidRDefault="00962653" w:rsidP="00A61365">
            <w:r w:rsidRPr="00A61365">
              <w:t>13 493</w:t>
            </w:r>
          </w:p>
        </w:tc>
        <w:tc>
          <w:tcPr>
            <w:tcW w:w="820" w:type="dxa"/>
            <w:tcBorders>
              <w:top w:val="nil"/>
              <w:left w:val="nil"/>
              <w:bottom w:val="nil"/>
              <w:right w:val="nil"/>
            </w:tcBorders>
            <w:tcMar>
              <w:top w:w="128" w:type="dxa"/>
              <w:left w:w="43" w:type="dxa"/>
              <w:bottom w:w="43" w:type="dxa"/>
              <w:right w:w="43" w:type="dxa"/>
            </w:tcMar>
            <w:vAlign w:val="bottom"/>
          </w:tcPr>
          <w:p w14:paraId="726875DF" w14:textId="77777777" w:rsidR="00F52703" w:rsidRPr="00A61365" w:rsidRDefault="00962653" w:rsidP="00A61365">
            <w:r w:rsidRPr="00A61365">
              <w:t>13 797</w:t>
            </w:r>
          </w:p>
        </w:tc>
        <w:tc>
          <w:tcPr>
            <w:tcW w:w="820" w:type="dxa"/>
            <w:tcBorders>
              <w:top w:val="nil"/>
              <w:left w:val="nil"/>
              <w:bottom w:val="nil"/>
              <w:right w:val="nil"/>
            </w:tcBorders>
            <w:tcMar>
              <w:top w:w="128" w:type="dxa"/>
              <w:left w:w="43" w:type="dxa"/>
              <w:bottom w:w="43" w:type="dxa"/>
              <w:right w:w="43" w:type="dxa"/>
            </w:tcMar>
            <w:vAlign w:val="bottom"/>
          </w:tcPr>
          <w:p w14:paraId="2C7EDC55" w14:textId="77777777" w:rsidR="00F52703" w:rsidRPr="00A61365" w:rsidRDefault="00962653" w:rsidP="00A61365">
            <w:r w:rsidRPr="00A61365">
              <w:t>14 183</w:t>
            </w:r>
          </w:p>
        </w:tc>
      </w:tr>
      <w:tr w:rsidR="00F52703" w:rsidRPr="00A61365" w14:paraId="01B8E745" w14:textId="77777777">
        <w:trPr>
          <w:trHeight w:val="380"/>
        </w:trPr>
        <w:tc>
          <w:tcPr>
            <w:tcW w:w="4540" w:type="dxa"/>
            <w:tcBorders>
              <w:top w:val="nil"/>
              <w:left w:val="nil"/>
              <w:bottom w:val="nil"/>
              <w:right w:val="nil"/>
            </w:tcBorders>
            <w:tcMar>
              <w:top w:w="128" w:type="dxa"/>
              <w:left w:w="43" w:type="dxa"/>
              <w:bottom w:w="43" w:type="dxa"/>
              <w:right w:w="43" w:type="dxa"/>
            </w:tcMar>
          </w:tcPr>
          <w:p w14:paraId="779CCE1B" w14:textId="77777777" w:rsidR="00F52703" w:rsidRPr="00A61365" w:rsidRDefault="00962653" w:rsidP="00A61365">
            <w:r w:rsidRPr="00A61365">
              <w:t>= Brutto produksjonsresultat på gården (SE410)</w:t>
            </w:r>
          </w:p>
        </w:tc>
        <w:tc>
          <w:tcPr>
            <w:tcW w:w="820" w:type="dxa"/>
            <w:tcBorders>
              <w:top w:val="nil"/>
              <w:left w:val="nil"/>
              <w:bottom w:val="nil"/>
              <w:right w:val="nil"/>
            </w:tcBorders>
            <w:tcMar>
              <w:top w:w="128" w:type="dxa"/>
              <w:left w:w="43" w:type="dxa"/>
              <w:bottom w:w="43" w:type="dxa"/>
              <w:right w:w="43" w:type="dxa"/>
            </w:tcMar>
            <w:vAlign w:val="bottom"/>
          </w:tcPr>
          <w:p w14:paraId="559BCF94" w14:textId="77777777" w:rsidR="00F52703" w:rsidRPr="00A61365" w:rsidRDefault="00962653" w:rsidP="00A61365">
            <w:r w:rsidRPr="00A61365">
              <w:t>38 002</w:t>
            </w:r>
          </w:p>
        </w:tc>
        <w:tc>
          <w:tcPr>
            <w:tcW w:w="820" w:type="dxa"/>
            <w:tcBorders>
              <w:top w:val="nil"/>
              <w:left w:val="nil"/>
              <w:bottom w:val="nil"/>
              <w:right w:val="nil"/>
            </w:tcBorders>
            <w:tcMar>
              <w:top w:w="128" w:type="dxa"/>
              <w:left w:w="43" w:type="dxa"/>
              <w:bottom w:w="43" w:type="dxa"/>
              <w:right w:w="43" w:type="dxa"/>
            </w:tcMar>
            <w:vAlign w:val="bottom"/>
          </w:tcPr>
          <w:p w14:paraId="55773EA6" w14:textId="77777777" w:rsidR="00F52703" w:rsidRPr="00A61365" w:rsidRDefault="00962653" w:rsidP="00A61365">
            <w:r w:rsidRPr="00A61365">
              <w:t>38 805</w:t>
            </w:r>
          </w:p>
        </w:tc>
        <w:tc>
          <w:tcPr>
            <w:tcW w:w="820" w:type="dxa"/>
            <w:tcBorders>
              <w:top w:val="nil"/>
              <w:left w:val="nil"/>
              <w:bottom w:val="nil"/>
              <w:right w:val="nil"/>
            </w:tcBorders>
            <w:tcMar>
              <w:top w:w="128" w:type="dxa"/>
              <w:left w:w="43" w:type="dxa"/>
              <w:bottom w:w="43" w:type="dxa"/>
              <w:right w:w="43" w:type="dxa"/>
            </w:tcMar>
            <w:vAlign w:val="bottom"/>
          </w:tcPr>
          <w:p w14:paraId="5AAB56FF" w14:textId="77777777" w:rsidR="00F52703" w:rsidRPr="00A61365" w:rsidRDefault="00962653" w:rsidP="00A61365">
            <w:r w:rsidRPr="00A61365">
              <w:t>42 348</w:t>
            </w:r>
          </w:p>
        </w:tc>
        <w:tc>
          <w:tcPr>
            <w:tcW w:w="820" w:type="dxa"/>
            <w:tcBorders>
              <w:top w:val="nil"/>
              <w:left w:val="nil"/>
              <w:bottom w:val="nil"/>
              <w:right w:val="nil"/>
            </w:tcBorders>
            <w:tcMar>
              <w:top w:w="128" w:type="dxa"/>
              <w:left w:w="43" w:type="dxa"/>
              <w:bottom w:w="43" w:type="dxa"/>
              <w:right w:w="43" w:type="dxa"/>
            </w:tcMar>
            <w:vAlign w:val="bottom"/>
          </w:tcPr>
          <w:p w14:paraId="7A3555AA" w14:textId="77777777" w:rsidR="00F52703" w:rsidRPr="00A61365" w:rsidRDefault="00962653" w:rsidP="00A61365">
            <w:r w:rsidRPr="00A61365">
              <w:t>47 267</w:t>
            </w:r>
          </w:p>
        </w:tc>
        <w:tc>
          <w:tcPr>
            <w:tcW w:w="820" w:type="dxa"/>
            <w:tcBorders>
              <w:top w:val="nil"/>
              <w:left w:val="nil"/>
              <w:bottom w:val="nil"/>
              <w:right w:val="nil"/>
            </w:tcBorders>
            <w:tcMar>
              <w:top w:w="128" w:type="dxa"/>
              <w:left w:w="43" w:type="dxa"/>
              <w:bottom w:w="43" w:type="dxa"/>
              <w:right w:w="43" w:type="dxa"/>
            </w:tcMar>
            <w:vAlign w:val="bottom"/>
          </w:tcPr>
          <w:p w14:paraId="6B246393" w14:textId="77777777" w:rsidR="00F52703" w:rsidRPr="00A61365" w:rsidRDefault="00962653" w:rsidP="00A61365">
            <w:r w:rsidRPr="00A61365">
              <w:t>49 616</w:t>
            </w:r>
          </w:p>
        </w:tc>
        <w:tc>
          <w:tcPr>
            <w:tcW w:w="820" w:type="dxa"/>
            <w:tcBorders>
              <w:top w:val="nil"/>
              <w:left w:val="nil"/>
              <w:bottom w:val="nil"/>
              <w:right w:val="nil"/>
            </w:tcBorders>
            <w:tcMar>
              <w:top w:w="128" w:type="dxa"/>
              <w:left w:w="43" w:type="dxa"/>
              <w:bottom w:w="43" w:type="dxa"/>
              <w:right w:w="43" w:type="dxa"/>
            </w:tcMar>
            <w:vAlign w:val="bottom"/>
          </w:tcPr>
          <w:p w14:paraId="6E0CF250" w14:textId="77777777" w:rsidR="00F52703" w:rsidRPr="00A61365" w:rsidRDefault="00962653" w:rsidP="00A61365">
            <w:r w:rsidRPr="00A61365">
              <w:t>49 513</w:t>
            </w:r>
          </w:p>
        </w:tc>
      </w:tr>
      <w:tr w:rsidR="00F52703" w:rsidRPr="00A61365" w14:paraId="76295FFC" w14:textId="77777777">
        <w:trPr>
          <w:trHeight w:val="640"/>
        </w:trPr>
        <w:tc>
          <w:tcPr>
            <w:tcW w:w="4540" w:type="dxa"/>
            <w:tcBorders>
              <w:top w:val="nil"/>
              <w:left w:val="nil"/>
              <w:bottom w:val="nil"/>
              <w:right w:val="nil"/>
            </w:tcBorders>
            <w:tcMar>
              <w:top w:w="128" w:type="dxa"/>
              <w:left w:w="43" w:type="dxa"/>
              <w:bottom w:w="43" w:type="dxa"/>
              <w:right w:w="43" w:type="dxa"/>
            </w:tcMar>
          </w:tcPr>
          <w:p w14:paraId="2D8CED74" w14:textId="77777777" w:rsidR="00F52703" w:rsidRPr="00A61365" w:rsidRDefault="00962653" w:rsidP="00A61365">
            <w:r w:rsidRPr="00A61365">
              <w:t>Produksjonsresultat etter avskrivning (SE415)</w:t>
            </w:r>
          </w:p>
          <w:p w14:paraId="127E3524" w14:textId="77777777" w:rsidR="00F52703" w:rsidRPr="00A61365" w:rsidRDefault="00962653" w:rsidP="00A61365">
            <w:r w:rsidRPr="00A61365">
              <w:t>(SE410 – avskrivninger)</w:t>
            </w:r>
          </w:p>
        </w:tc>
        <w:tc>
          <w:tcPr>
            <w:tcW w:w="820" w:type="dxa"/>
            <w:tcBorders>
              <w:top w:val="nil"/>
              <w:left w:val="nil"/>
              <w:bottom w:val="nil"/>
              <w:right w:val="nil"/>
            </w:tcBorders>
            <w:tcMar>
              <w:top w:w="128" w:type="dxa"/>
              <w:left w:w="43" w:type="dxa"/>
              <w:bottom w:w="43" w:type="dxa"/>
              <w:right w:w="43" w:type="dxa"/>
            </w:tcMar>
            <w:vAlign w:val="bottom"/>
          </w:tcPr>
          <w:p w14:paraId="0EC960D3" w14:textId="77777777" w:rsidR="00F52703" w:rsidRPr="00A61365" w:rsidRDefault="00962653" w:rsidP="00A61365">
            <w:r w:rsidRPr="00A61365">
              <w:t>28 649</w:t>
            </w:r>
          </w:p>
        </w:tc>
        <w:tc>
          <w:tcPr>
            <w:tcW w:w="820" w:type="dxa"/>
            <w:tcBorders>
              <w:top w:val="nil"/>
              <w:left w:val="nil"/>
              <w:bottom w:val="nil"/>
              <w:right w:val="nil"/>
            </w:tcBorders>
            <w:tcMar>
              <w:top w:w="128" w:type="dxa"/>
              <w:left w:w="43" w:type="dxa"/>
              <w:bottom w:w="43" w:type="dxa"/>
              <w:right w:w="43" w:type="dxa"/>
            </w:tcMar>
            <w:vAlign w:val="bottom"/>
          </w:tcPr>
          <w:p w14:paraId="5E9441B6" w14:textId="77777777" w:rsidR="00F52703" w:rsidRPr="00A61365" w:rsidRDefault="00962653" w:rsidP="00A61365">
            <w:r w:rsidRPr="00A61365">
              <w:t>29 488</w:t>
            </w:r>
          </w:p>
        </w:tc>
        <w:tc>
          <w:tcPr>
            <w:tcW w:w="820" w:type="dxa"/>
            <w:tcBorders>
              <w:top w:val="nil"/>
              <w:left w:val="nil"/>
              <w:bottom w:val="nil"/>
              <w:right w:val="nil"/>
            </w:tcBorders>
            <w:tcMar>
              <w:top w:w="128" w:type="dxa"/>
              <w:left w:w="43" w:type="dxa"/>
              <w:bottom w:w="43" w:type="dxa"/>
              <w:right w:w="43" w:type="dxa"/>
            </w:tcMar>
            <w:vAlign w:val="bottom"/>
          </w:tcPr>
          <w:p w14:paraId="78A9D2C2" w14:textId="77777777" w:rsidR="00F52703" w:rsidRPr="00A61365" w:rsidRDefault="00962653" w:rsidP="00A61365">
            <w:r w:rsidRPr="00A61365">
              <w:t>32 996</w:t>
            </w:r>
          </w:p>
        </w:tc>
        <w:tc>
          <w:tcPr>
            <w:tcW w:w="820" w:type="dxa"/>
            <w:tcBorders>
              <w:top w:val="nil"/>
              <w:left w:val="nil"/>
              <w:bottom w:val="nil"/>
              <w:right w:val="nil"/>
            </w:tcBorders>
            <w:tcMar>
              <w:top w:w="128" w:type="dxa"/>
              <w:left w:w="43" w:type="dxa"/>
              <w:bottom w:w="43" w:type="dxa"/>
              <w:right w:w="43" w:type="dxa"/>
            </w:tcMar>
            <w:vAlign w:val="bottom"/>
          </w:tcPr>
          <w:p w14:paraId="26074F0B" w14:textId="77777777" w:rsidR="00F52703" w:rsidRPr="00A61365" w:rsidRDefault="00962653" w:rsidP="00A61365">
            <w:r w:rsidRPr="00A61365">
              <w:t>36 629</w:t>
            </w:r>
          </w:p>
        </w:tc>
        <w:tc>
          <w:tcPr>
            <w:tcW w:w="820" w:type="dxa"/>
            <w:tcBorders>
              <w:top w:val="nil"/>
              <w:left w:val="nil"/>
              <w:bottom w:val="nil"/>
              <w:right w:val="nil"/>
            </w:tcBorders>
            <w:tcMar>
              <w:top w:w="128" w:type="dxa"/>
              <w:left w:w="43" w:type="dxa"/>
              <w:bottom w:w="43" w:type="dxa"/>
              <w:right w:w="43" w:type="dxa"/>
            </w:tcMar>
            <w:vAlign w:val="bottom"/>
          </w:tcPr>
          <w:p w14:paraId="01702880" w14:textId="77777777" w:rsidR="00F52703" w:rsidRPr="00A61365" w:rsidRDefault="00962653" w:rsidP="00A61365">
            <w:r w:rsidRPr="00A61365">
              <w:t>38 865</w:t>
            </w:r>
          </w:p>
        </w:tc>
        <w:tc>
          <w:tcPr>
            <w:tcW w:w="820" w:type="dxa"/>
            <w:tcBorders>
              <w:top w:val="nil"/>
              <w:left w:val="nil"/>
              <w:bottom w:val="nil"/>
              <w:right w:val="nil"/>
            </w:tcBorders>
            <w:tcMar>
              <w:top w:w="128" w:type="dxa"/>
              <w:left w:w="43" w:type="dxa"/>
              <w:bottom w:w="43" w:type="dxa"/>
              <w:right w:w="43" w:type="dxa"/>
            </w:tcMar>
            <w:vAlign w:val="bottom"/>
          </w:tcPr>
          <w:p w14:paraId="46CE5F43" w14:textId="77777777" w:rsidR="00F52703" w:rsidRPr="00A61365" w:rsidRDefault="00962653" w:rsidP="00A61365">
            <w:r w:rsidRPr="00A61365">
              <w:t>38 587</w:t>
            </w:r>
          </w:p>
        </w:tc>
      </w:tr>
      <w:tr w:rsidR="00F52703" w:rsidRPr="00A61365" w14:paraId="52BE6527" w14:textId="77777777">
        <w:trPr>
          <w:trHeight w:val="640"/>
        </w:trPr>
        <w:tc>
          <w:tcPr>
            <w:tcW w:w="4540" w:type="dxa"/>
            <w:tcBorders>
              <w:top w:val="nil"/>
              <w:left w:val="nil"/>
              <w:bottom w:val="nil"/>
              <w:right w:val="nil"/>
            </w:tcBorders>
            <w:tcMar>
              <w:top w:w="128" w:type="dxa"/>
              <w:left w:w="43" w:type="dxa"/>
              <w:bottom w:w="43" w:type="dxa"/>
              <w:right w:w="43" w:type="dxa"/>
            </w:tcMar>
          </w:tcPr>
          <w:p w14:paraId="2C543943" w14:textId="77777777" w:rsidR="00F52703" w:rsidRPr="00A61365" w:rsidRDefault="00962653" w:rsidP="00A61365">
            <w:r w:rsidRPr="00A61365">
              <w:t xml:space="preserve">Produksjonssubsidier i alt </w:t>
            </w:r>
            <w:r w:rsidRPr="00A61365">
              <w:br/>
              <w:t>(ikke investeringsstøtte) (SE605)</w:t>
            </w:r>
          </w:p>
        </w:tc>
        <w:tc>
          <w:tcPr>
            <w:tcW w:w="820" w:type="dxa"/>
            <w:tcBorders>
              <w:top w:val="nil"/>
              <w:left w:val="nil"/>
              <w:bottom w:val="nil"/>
              <w:right w:val="nil"/>
            </w:tcBorders>
            <w:tcMar>
              <w:top w:w="128" w:type="dxa"/>
              <w:left w:w="43" w:type="dxa"/>
              <w:bottom w:w="43" w:type="dxa"/>
              <w:right w:w="43" w:type="dxa"/>
            </w:tcMar>
            <w:vAlign w:val="bottom"/>
          </w:tcPr>
          <w:p w14:paraId="36259CC7" w14:textId="77777777" w:rsidR="00F52703" w:rsidRPr="00A61365" w:rsidRDefault="00962653" w:rsidP="00A61365">
            <w:r w:rsidRPr="00A61365">
              <w:t>11 277</w:t>
            </w:r>
          </w:p>
        </w:tc>
        <w:tc>
          <w:tcPr>
            <w:tcW w:w="820" w:type="dxa"/>
            <w:tcBorders>
              <w:top w:val="nil"/>
              <w:left w:val="nil"/>
              <w:bottom w:val="nil"/>
              <w:right w:val="nil"/>
            </w:tcBorders>
            <w:tcMar>
              <w:top w:w="128" w:type="dxa"/>
              <w:left w:w="43" w:type="dxa"/>
              <w:bottom w:w="43" w:type="dxa"/>
              <w:right w:w="43" w:type="dxa"/>
            </w:tcMar>
            <w:vAlign w:val="bottom"/>
          </w:tcPr>
          <w:p w14:paraId="5BFC452C" w14:textId="77777777" w:rsidR="00F52703" w:rsidRPr="00A61365" w:rsidRDefault="00962653" w:rsidP="00A61365">
            <w:r w:rsidRPr="00A61365">
              <w:t>11 860</w:t>
            </w:r>
          </w:p>
        </w:tc>
        <w:tc>
          <w:tcPr>
            <w:tcW w:w="820" w:type="dxa"/>
            <w:tcBorders>
              <w:top w:val="nil"/>
              <w:left w:val="nil"/>
              <w:bottom w:val="nil"/>
              <w:right w:val="nil"/>
            </w:tcBorders>
            <w:tcMar>
              <w:top w:w="128" w:type="dxa"/>
              <w:left w:w="43" w:type="dxa"/>
              <w:bottom w:w="43" w:type="dxa"/>
              <w:right w:w="43" w:type="dxa"/>
            </w:tcMar>
            <w:vAlign w:val="bottom"/>
          </w:tcPr>
          <w:p w14:paraId="77F6A2BD" w14:textId="77777777" w:rsidR="00F52703" w:rsidRPr="00A61365" w:rsidRDefault="00962653" w:rsidP="00A61365">
            <w:r w:rsidRPr="00A61365">
              <w:t>12 172</w:t>
            </w:r>
          </w:p>
        </w:tc>
        <w:tc>
          <w:tcPr>
            <w:tcW w:w="820" w:type="dxa"/>
            <w:tcBorders>
              <w:top w:val="nil"/>
              <w:left w:val="nil"/>
              <w:bottom w:val="nil"/>
              <w:right w:val="nil"/>
            </w:tcBorders>
            <w:tcMar>
              <w:top w:w="128" w:type="dxa"/>
              <w:left w:w="43" w:type="dxa"/>
              <w:bottom w:w="43" w:type="dxa"/>
              <w:right w:w="43" w:type="dxa"/>
            </w:tcMar>
            <w:vAlign w:val="bottom"/>
          </w:tcPr>
          <w:p w14:paraId="4BCE333B" w14:textId="77777777" w:rsidR="00F52703" w:rsidRPr="00A61365" w:rsidRDefault="00962653" w:rsidP="00A61365">
            <w:r w:rsidRPr="00A61365">
              <w:t>13 977</w:t>
            </w:r>
          </w:p>
        </w:tc>
        <w:tc>
          <w:tcPr>
            <w:tcW w:w="820" w:type="dxa"/>
            <w:tcBorders>
              <w:top w:val="nil"/>
              <w:left w:val="nil"/>
              <w:bottom w:val="nil"/>
              <w:right w:val="nil"/>
            </w:tcBorders>
            <w:tcMar>
              <w:top w:w="128" w:type="dxa"/>
              <w:left w:w="43" w:type="dxa"/>
              <w:bottom w:w="43" w:type="dxa"/>
              <w:right w:w="43" w:type="dxa"/>
            </w:tcMar>
            <w:vAlign w:val="bottom"/>
          </w:tcPr>
          <w:p w14:paraId="409040F7" w14:textId="77777777" w:rsidR="00F52703" w:rsidRPr="00A61365" w:rsidRDefault="00962653" w:rsidP="00A61365">
            <w:r w:rsidRPr="00A61365">
              <w:t>14 227</w:t>
            </w:r>
          </w:p>
        </w:tc>
        <w:tc>
          <w:tcPr>
            <w:tcW w:w="820" w:type="dxa"/>
            <w:tcBorders>
              <w:top w:val="nil"/>
              <w:left w:val="nil"/>
              <w:bottom w:val="nil"/>
              <w:right w:val="nil"/>
            </w:tcBorders>
            <w:tcMar>
              <w:top w:w="128" w:type="dxa"/>
              <w:left w:w="43" w:type="dxa"/>
              <w:bottom w:w="43" w:type="dxa"/>
              <w:right w:w="43" w:type="dxa"/>
            </w:tcMar>
            <w:vAlign w:val="bottom"/>
          </w:tcPr>
          <w:p w14:paraId="79191819" w14:textId="77777777" w:rsidR="00F52703" w:rsidRPr="00A61365" w:rsidRDefault="00962653" w:rsidP="00A61365">
            <w:r w:rsidRPr="00A61365">
              <w:t>14 648</w:t>
            </w:r>
          </w:p>
        </w:tc>
      </w:tr>
      <w:tr w:rsidR="00F52703" w:rsidRPr="00A61365" w14:paraId="2D5F3D13" w14:textId="77777777">
        <w:trPr>
          <w:trHeight w:val="380"/>
        </w:trPr>
        <w:tc>
          <w:tcPr>
            <w:tcW w:w="4540" w:type="dxa"/>
            <w:tcBorders>
              <w:top w:val="nil"/>
              <w:left w:val="nil"/>
              <w:bottom w:val="nil"/>
              <w:right w:val="nil"/>
            </w:tcBorders>
            <w:tcMar>
              <w:top w:w="128" w:type="dxa"/>
              <w:left w:w="43" w:type="dxa"/>
              <w:bottom w:w="43" w:type="dxa"/>
              <w:right w:w="43" w:type="dxa"/>
            </w:tcMar>
          </w:tcPr>
          <w:p w14:paraId="6D3B5C90" w14:textId="77777777" w:rsidR="00F52703" w:rsidRPr="00A61365" w:rsidRDefault="00962653" w:rsidP="00A61365">
            <w:r w:rsidRPr="00A61365">
              <w:t>Direkte utbetalinger i alt (SE606)</w:t>
            </w:r>
          </w:p>
        </w:tc>
        <w:tc>
          <w:tcPr>
            <w:tcW w:w="820" w:type="dxa"/>
            <w:tcBorders>
              <w:top w:val="nil"/>
              <w:left w:val="nil"/>
              <w:bottom w:val="nil"/>
              <w:right w:val="nil"/>
            </w:tcBorders>
            <w:tcMar>
              <w:top w:w="128" w:type="dxa"/>
              <w:left w:w="43" w:type="dxa"/>
              <w:bottom w:w="43" w:type="dxa"/>
              <w:right w:w="43" w:type="dxa"/>
            </w:tcMar>
            <w:vAlign w:val="bottom"/>
          </w:tcPr>
          <w:p w14:paraId="195AE086" w14:textId="77777777" w:rsidR="00F52703" w:rsidRPr="00A61365" w:rsidRDefault="00962653" w:rsidP="00A61365">
            <w:r w:rsidRPr="00A61365">
              <w:t>8 865</w:t>
            </w:r>
          </w:p>
        </w:tc>
        <w:tc>
          <w:tcPr>
            <w:tcW w:w="820" w:type="dxa"/>
            <w:tcBorders>
              <w:top w:val="nil"/>
              <w:left w:val="nil"/>
              <w:bottom w:val="nil"/>
              <w:right w:val="nil"/>
            </w:tcBorders>
            <w:tcMar>
              <w:top w:w="128" w:type="dxa"/>
              <w:left w:w="43" w:type="dxa"/>
              <w:bottom w:w="43" w:type="dxa"/>
              <w:right w:w="43" w:type="dxa"/>
            </w:tcMar>
            <w:vAlign w:val="bottom"/>
          </w:tcPr>
          <w:p w14:paraId="4E6430D9" w14:textId="77777777" w:rsidR="00F52703" w:rsidRPr="00A61365" w:rsidRDefault="00962653" w:rsidP="00A61365">
            <w:r w:rsidRPr="00A61365">
              <w:t>9 240</w:t>
            </w:r>
          </w:p>
        </w:tc>
        <w:tc>
          <w:tcPr>
            <w:tcW w:w="820" w:type="dxa"/>
            <w:tcBorders>
              <w:top w:val="nil"/>
              <w:left w:val="nil"/>
              <w:bottom w:val="nil"/>
              <w:right w:val="nil"/>
            </w:tcBorders>
            <w:tcMar>
              <w:top w:w="128" w:type="dxa"/>
              <w:left w:w="43" w:type="dxa"/>
              <w:bottom w:w="43" w:type="dxa"/>
              <w:right w:w="43" w:type="dxa"/>
            </w:tcMar>
            <w:vAlign w:val="bottom"/>
          </w:tcPr>
          <w:p w14:paraId="74B2C933" w14:textId="77777777" w:rsidR="00F52703" w:rsidRPr="00A61365" w:rsidRDefault="00962653" w:rsidP="00A61365">
            <w:r w:rsidRPr="00A61365">
              <w:t>9 383</w:t>
            </w:r>
          </w:p>
        </w:tc>
        <w:tc>
          <w:tcPr>
            <w:tcW w:w="820" w:type="dxa"/>
            <w:tcBorders>
              <w:top w:val="nil"/>
              <w:left w:val="nil"/>
              <w:bottom w:val="nil"/>
              <w:right w:val="nil"/>
            </w:tcBorders>
            <w:tcMar>
              <w:top w:w="128" w:type="dxa"/>
              <w:left w:w="43" w:type="dxa"/>
              <w:bottom w:w="43" w:type="dxa"/>
              <w:right w:w="43" w:type="dxa"/>
            </w:tcMar>
            <w:vAlign w:val="bottom"/>
          </w:tcPr>
          <w:p w14:paraId="09DD979A" w14:textId="77777777" w:rsidR="00F52703" w:rsidRPr="00A61365" w:rsidRDefault="00962653" w:rsidP="00A61365">
            <w:r w:rsidRPr="00A61365">
              <w:t>10 568</w:t>
            </w:r>
          </w:p>
        </w:tc>
        <w:tc>
          <w:tcPr>
            <w:tcW w:w="820" w:type="dxa"/>
            <w:tcBorders>
              <w:top w:val="nil"/>
              <w:left w:val="nil"/>
              <w:bottom w:val="nil"/>
              <w:right w:val="nil"/>
            </w:tcBorders>
            <w:tcMar>
              <w:top w:w="128" w:type="dxa"/>
              <w:left w:w="43" w:type="dxa"/>
              <w:bottom w:w="43" w:type="dxa"/>
              <w:right w:w="43" w:type="dxa"/>
            </w:tcMar>
            <w:vAlign w:val="bottom"/>
          </w:tcPr>
          <w:p w14:paraId="150D9BFB" w14:textId="77777777" w:rsidR="00F52703" w:rsidRPr="00A61365" w:rsidRDefault="00962653" w:rsidP="00A61365">
            <w:r w:rsidRPr="00A61365">
              <w:t>10 613</w:t>
            </w:r>
          </w:p>
        </w:tc>
        <w:tc>
          <w:tcPr>
            <w:tcW w:w="820" w:type="dxa"/>
            <w:tcBorders>
              <w:top w:val="nil"/>
              <w:left w:val="nil"/>
              <w:bottom w:val="nil"/>
              <w:right w:val="nil"/>
            </w:tcBorders>
            <w:tcMar>
              <w:top w:w="128" w:type="dxa"/>
              <w:left w:w="43" w:type="dxa"/>
              <w:bottom w:w="43" w:type="dxa"/>
              <w:right w:w="43" w:type="dxa"/>
            </w:tcMar>
            <w:vAlign w:val="bottom"/>
          </w:tcPr>
          <w:p w14:paraId="4625A607" w14:textId="77777777" w:rsidR="00F52703" w:rsidRPr="00A61365" w:rsidRDefault="00962653" w:rsidP="00A61365">
            <w:r w:rsidRPr="00A61365">
              <w:t>10 640</w:t>
            </w:r>
          </w:p>
        </w:tc>
      </w:tr>
      <w:tr w:rsidR="00F52703" w:rsidRPr="00A61365" w14:paraId="6947869A" w14:textId="77777777">
        <w:trPr>
          <w:trHeight w:val="380"/>
        </w:trPr>
        <w:tc>
          <w:tcPr>
            <w:tcW w:w="4540" w:type="dxa"/>
            <w:tcBorders>
              <w:top w:val="nil"/>
              <w:left w:val="nil"/>
              <w:bottom w:val="nil"/>
              <w:right w:val="nil"/>
            </w:tcBorders>
            <w:tcMar>
              <w:top w:w="128" w:type="dxa"/>
              <w:left w:w="43" w:type="dxa"/>
              <w:bottom w:w="43" w:type="dxa"/>
              <w:right w:w="43" w:type="dxa"/>
            </w:tcMar>
          </w:tcPr>
          <w:p w14:paraId="39B6D646" w14:textId="77777777" w:rsidR="00F52703" w:rsidRPr="00A61365" w:rsidRDefault="00962653" w:rsidP="00A61365">
            <w:r w:rsidRPr="00A61365">
              <w:t>Produksjonsuavhengige utbetalinger (SE630)</w:t>
            </w:r>
          </w:p>
        </w:tc>
        <w:tc>
          <w:tcPr>
            <w:tcW w:w="820" w:type="dxa"/>
            <w:tcBorders>
              <w:top w:val="nil"/>
              <w:left w:val="nil"/>
              <w:bottom w:val="nil"/>
              <w:right w:val="nil"/>
            </w:tcBorders>
            <w:tcMar>
              <w:top w:w="128" w:type="dxa"/>
              <w:left w:w="43" w:type="dxa"/>
              <w:bottom w:w="43" w:type="dxa"/>
              <w:right w:w="43" w:type="dxa"/>
            </w:tcMar>
            <w:vAlign w:val="bottom"/>
          </w:tcPr>
          <w:p w14:paraId="36470323" w14:textId="77777777" w:rsidR="00F52703" w:rsidRPr="00A61365" w:rsidRDefault="00962653" w:rsidP="00A61365">
            <w:r w:rsidRPr="00A61365">
              <w:t>7 559</w:t>
            </w:r>
          </w:p>
        </w:tc>
        <w:tc>
          <w:tcPr>
            <w:tcW w:w="820" w:type="dxa"/>
            <w:tcBorders>
              <w:top w:val="nil"/>
              <w:left w:val="nil"/>
              <w:bottom w:val="nil"/>
              <w:right w:val="nil"/>
            </w:tcBorders>
            <w:tcMar>
              <w:top w:w="128" w:type="dxa"/>
              <w:left w:w="43" w:type="dxa"/>
              <w:bottom w:w="43" w:type="dxa"/>
              <w:right w:w="43" w:type="dxa"/>
            </w:tcMar>
            <w:vAlign w:val="bottom"/>
          </w:tcPr>
          <w:p w14:paraId="5D502909" w14:textId="77777777" w:rsidR="00F52703" w:rsidRPr="00A61365" w:rsidRDefault="00962653" w:rsidP="00A61365">
            <w:r w:rsidRPr="00A61365">
              <w:t>7 813</w:t>
            </w:r>
          </w:p>
        </w:tc>
        <w:tc>
          <w:tcPr>
            <w:tcW w:w="820" w:type="dxa"/>
            <w:tcBorders>
              <w:top w:val="nil"/>
              <w:left w:val="nil"/>
              <w:bottom w:val="nil"/>
              <w:right w:val="nil"/>
            </w:tcBorders>
            <w:tcMar>
              <w:top w:w="128" w:type="dxa"/>
              <w:left w:w="43" w:type="dxa"/>
              <w:bottom w:w="43" w:type="dxa"/>
              <w:right w:w="43" w:type="dxa"/>
            </w:tcMar>
            <w:vAlign w:val="bottom"/>
          </w:tcPr>
          <w:p w14:paraId="67431782" w14:textId="77777777" w:rsidR="00F52703" w:rsidRPr="00A61365" w:rsidRDefault="00962653" w:rsidP="00A61365">
            <w:r w:rsidRPr="00A61365">
              <w:t>7 880</w:t>
            </w:r>
          </w:p>
        </w:tc>
        <w:tc>
          <w:tcPr>
            <w:tcW w:w="820" w:type="dxa"/>
            <w:tcBorders>
              <w:top w:val="nil"/>
              <w:left w:val="nil"/>
              <w:bottom w:val="nil"/>
              <w:right w:val="nil"/>
            </w:tcBorders>
            <w:tcMar>
              <w:top w:w="128" w:type="dxa"/>
              <w:left w:w="43" w:type="dxa"/>
              <w:bottom w:w="43" w:type="dxa"/>
              <w:right w:w="43" w:type="dxa"/>
            </w:tcMar>
            <w:vAlign w:val="bottom"/>
          </w:tcPr>
          <w:p w14:paraId="13E9BCE2" w14:textId="77777777" w:rsidR="00F52703" w:rsidRPr="00A61365" w:rsidRDefault="00962653" w:rsidP="00A61365">
            <w:r w:rsidRPr="00A61365">
              <w:t>8 995</w:t>
            </w:r>
          </w:p>
        </w:tc>
        <w:tc>
          <w:tcPr>
            <w:tcW w:w="820" w:type="dxa"/>
            <w:tcBorders>
              <w:top w:val="nil"/>
              <w:left w:val="nil"/>
              <w:bottom w:val="nil"/>
              <w:right w:val="nil"/>
            </w:tcBorders>
            <w:tcMar>
              <w:top w:w="128" w:type="dxa"/>
              <w:left w:w="43" w:type="dxa"/>
              <w:bottom w:w="43" w:type="dxa"/>
              <w:right w:w="43" w:type="dxa"/>
            </w:tcMar>
            <w:vAlign w:val="bottom"/>
          </w:tcPr>
          <w:p w14:paraId="08FFD7BD" w14:textId="77777777" w:rsidR="00F52703" w:rsidRPr="00A61365" w:rsidRDefault="00962653" w:rsidP="00A61365">
            <w:r w:rsidRPr="00A61365">
              <w:t>8 986</w:t>
            </w:r>
          </w:p>
        </w:tc>
        <w:tc>
          <w:tcPr>
            <w:tcW w:w="820" w:type="dxa"/>
            <w:tcBorders>
              <w:top w:val="nil"/>
              <w:left w:val="nil"/>
              <w:bottom w:val="nil"/>
              <w:right w:val="nil"/>
            </w:tcBorders>
            <w:tcMar>
              <w:top w:w="128" w:type="dxa"/>
              <w:left w:w="43" w:type="dxa"/>
              <w:bottom w:w="43" w:type="dxa"/>
              <w:right w:w="43" w:type="dxa"/>
            </w:tcMar>
            <w:vAlign w:val="bottom"/>
          </w:tcPr>
          <w:p w14:paraId="5A041286" w14:textId="77777777" w:rsidR="00F52703" w:rsidRPr="00A61365" w:rsidRDefault="00962653" w:rsidP="00A61365">
            <w:r w:rsidRPr="00A61365">
              <w:t>8 880</w:t>
            </w:r>
          </w:p>
        </w:tc>
      </w:tr>
      <w:tr w:rsidR="00F52703" w:rsidRPr="00A61365" w14:paraId="0DD036DC" w14:textId="77777777">
        <w:trPr>
          <w:trHeight w:val="380"/>
        </w:trPr>
        <w:tc>
          <w:tcPr>
            <w:tcW w:w="4540" w:type="dxa"/>
            <w:tcBorders>
              <w:top w:val="nil"/>
              <w:left w:val="nil"/>
              <w:bottom w:val="nil"/>
              <w:right w:val="nil"/>
            </w:tcBorders>
            <w:tcMar>
              <w:top w:w="128" w:type="dxa"/>
              <w:left w:w="43" w:type="dxa"/>
              <w:bottom w:w="43" w:type="dxa"/>
              <w:right w:w="43" w:type="dxa"/>
            </w:tcMar>
          </w:tcPr>
          <w:p w14:paraId="7803BFAC" w14:textId="77777777" w:rsidR="00F52703" w:rsidRPr="00A61365" w:rsidRDefault="00962653" w:rsidP="00A61365">
            <w:r w:rsidRPr="00A61365">
              <w:t xml:space="preserve">Eiendeler i alt (SE436) </w:t>
            </w:r>
          </w:p>
        </w:tc>
        <w:tc>
          <w:tcPr>
            <w:tcW w:w="820" w:type="dxa"/>
            <w:tcBorders>
              <w:top w:val="nil"/>
              <w:left w:val="nil"/>
              <w:bottom w:val="nil"/>
              <w:right w:val="nil"/>
            </w:tcBorders>
            <w:tcMar>
              <w:top w:w="128" w:type="dxa"/>
              <w:left w:w="43" w:type="dxa"/>
              <w:bottom w:w="43" w:type="dxa"/>
              <w:right w:w="43" w:type="dxa"/>
            </w:tcMar>
            <w:vAlign w:val="bottom"/>
          </w:tcPr>
          <w:p w14:paraId="42DD21BF" w14:textId="77777777" w:rsidR="00F52703" w:rsidRPr="00A61365" w:rsidRDefault="00962653" w:rsidP="00A61365">
            <w:r w:rsidRPr="00A61365">
              <w:t>330 041</w:t>
            </w:r>
          </w:p>
        </w:tc>
        <w:tc>
          <w:tcPr>
            <w:tcW w:w="820" w:type="dxa"/>
            <w:tcBorders>
              <w:top w:val="nil"/>
              <w:left w:val="nil"/>
              <w:bottom w:val="nil"/>
              <w:right w:val="nil"/>
            </w:tcBorders>
            <w:tcMar>
              <w:top w:w="128" w:type="dxa"/>
              <w:left w:w="43" w:type="dxa"/>
              <w:bottom w:w="43" w:type="dxa"/>
              <w:right w:w="43" w:type="dxa"/>
            </w:tcMar>
            <w:vAlign w:val="bottom"/>
          </w:tcPr>
          <w:p w14:paraId="38646465" w14:textId="77777777" w:rsidR="00F52703" w:rsidRPr="00A61365" w:rsidRDefault="00962653" w:rsidP="00A61365">
            <w:r w:rsidRPr="00A61365">
              <w:t>332 806</w:t>
            </w:r>
          </w:p>
        </w:tc>
        <w:tc>
          <w:tcPr>
            <w:tcW w:w="820" w:type="dxa"/>
            <w:tcBorders>
              <w:top w:val="nil"/>
              <w:left w:val="nil"/>
              <w:bottom w:val="nil"/>
              <w:right w:val="nil"/>
            </w:tcBorders>
            <w:tcMar>
              <w:top w:w="128" w:type="dxa"/>
              <w:left w:w="43" w:type="dxa"/>
              <w:bottom w:w="43" w:type="dxa"/>
              <w:right w:w="43" w:type="dxa"/>
            </w:tcMar>
            <w:vAlign w:val="bottom"/>
          </w:tcPr>
          <w:p w14:paraId="7E6C3F85" w14:textId="77777777" w:rsidR="00F52703" w:rsidRPr="00A61365" w:rsidRDefault="00962653" w:rsidP="00A61365">
            <w:r w:rsidRPr="00A61365">
              <w:t>338 362</w:t>
            </w:r>
          </w:p>
        </w:tc>
        <w:tc>
          <w:tcPr>
            <w:tcW w:w="820" w:type="dxa"/>
            <w:tcBorders>
              <w:top w:val="nil"/>
              <w:left w:val="nil"/>
              <w:bottom w:val="nil"/>
              <w:right w:val="nil"/>
            </w:tcBorders>
            <w:tcMar>
              <w:top w:w="128" w:type="dxa"/>
              <w:left w:w="43" w:type="dxa"/>
              <w:bottom w:w="43" w:type="dxa"/>
              <w:right w:w="43" w:type="dxa"/>
            </w:tcMar>
            <w:vAlign w:val="bottom"/>
          </w:tcPr>
          <w:p w14:paraId="19CDC070" w14:textId="77777777" w:rsidR="00F52703" w:rsidRPr="00A61365" w:rsidRDefault="00962653" w:rsidP="00A61365">
            <w:r w:rsidRPr="00A61365">
              <w:t>394 452</w:t>
            </w:r>
          </w:p>
        </w:tc>
        <w:tc>
          <w:tcPr>
            <w:tcW w:w="820" w:type="dxa"/>
            <w:tcBorders>
              <w:top w:val="nil"/>
              <w:left w:val="nil"/>
              <w:bottom w:val="nil"/>
              <w:right w:val="nil"/>
            </w:tcBorders>
            <w:tcMar>
              <w:top w:w="128" w:type="dxa"/>
              <w:left w:w="43" w:type="dxa"/>
              <w:bottom w:w="43" w:type="dxa"/>
              <w:right w:w="43" w:type="dxa"/>
            </w:tcMar>
            <w:vAlign w:val="bottom"/>
          </w:tcPr>
          <w:p w14:paraId="055C4A8E" w14:textId="77777777" w:rsidR="00F52703" w:rsidRPr="00A61365" w:rsidRDefault="00962653" w:rsidP="00A61365">
            <w:r w:rsidRPr="00A61365">
              <w:t>402 825</w:t>
            </w:r>
          </w:p>
        </w:tc>
        <w:tc>
          <w:tcPr>
            <w:tcW w:w="820" w:type="dxa"/>
            <w:tcBorders>
              <w:top w:val="nil"/>
              <w:left w:val="nil"/>
              <w:bottom w:val="nil"/>
              <w:right w:val="nil"/>
            </w:tcBorders>
            <w:tcMar>
              <w:top w:w="128" w:type="dxa"/>
              <w:left w:w="43" w:type="dxa"/>
              <w:bottom w:w="43" w:type="dxa"/>
              <w:right w:w="43" w:type="dxa"/>
            </w:tcMar>
            <w:vAlign w:val="bottom"/>
          </w:tcPr>
          <w:p w14:paraId="40A4D019" w14:textId="77777777" w:rsidR="00F52703" w:rsidRPr="00A61365" w:rsidRDefault="00962653" w:rsidP="00A61365">
            <w:r w:rsidRPr="00A61365">
              <w:t>414 511</w:t>
            </w:r>
          </w:p>
        </w:tc>
      </w:tr>
      <w:tr w:rsidR="00F52703" w:rsidRPr="00A61365" w14:paraId="4552E772" w14:textId="77777777">
        <w:trPr>
          <w:trHeight w:val="380"/>
        </w:trPr>
        <w:tc>
          <w:tcPr>
            <w:tcW w:w="4540" w:type="dxa"/>
            <w:tcBorders>
              <w:top w:val="nil"/>
              <w:left w:val="nil"/>
              <w:bottom w:val="nil"/>
              <w:right w:val="nil"/>
            </w:tcBorders>
            <w:tcMar>
              <w:top w:w="128" w:type="dxa"/>
              <w:left w:w="43" w:type="dxa"/>
              <w:bottom w:w="43" w:type="dxa"/>
              <w:right w:w="43" w:type="dxa"/>
            </w:tcMar>
          </w:tcPr>
          <w:p w14:paraId="07D55F5B" w14:textId="77777777" w:rsidR="00F52703" w:rsidRPr="00A61365" w:rsidRDefault="00962653" w:rsidP="00A61365">
            <w:r w:rsidRPr="00A61365">
              <w:t xml:space="preserve">Gjeld i alt (SE485) </w:t>
            </w:r>
          </w:p>
        </w:tc>
        <w:tc>
          <w:tcPr>
            <w:tcW w:w="820" w:type="dxa"/>
            <w:tcBorders>
              <w:top w:val="nil"/>
              <w:left w:val="nil"/>
              <w:bottom w:val="nil"/>
              <w:right w:val="nil"/>
            </w:tcBorders>
            <w:tcMar>
              <w:top w:w="128" w:type="dxa"/>
              <w:left w:w="43" w:type="dxa"/>
              <w:bottom w:w="43" w:type="dxa"/>
              <w:right w:w="43" w:type="dxa"/>
            </w:tcMar>
            <w:vAlign w:val="bottom"/>
          </w:tcPr>
          <w:p w14:paraId="1FB7D9D6" w14:textId="77777777" w:rsidR="00F52703" w:rsidRPr="00A61365" w:rsidRDefault="00962653" w:rsidP="00A61365">
            <w:r w:rsidRPr="00A61365">
              <w:t>54 726</w:t>
            </w:r>
          </w:p>
        </w:tc>
        <w:tc>
          <w:tcPr>
            <w:tcW w:w="820" w:type="dxa"/>
            <w:tcBorders>
              <w:top w:val="nil"/>
              <w:left w:val="nil"/>
              <w:bottom w:val="nil"/>
              <w:right w:val="nil"/>
            </w:tcBorders>
            <w:tcMar>
              <w:top w:w="128" w:type="dxa"/>
              <w:left w:w="43" w:type="dxa"/>
              <w:bottom w:w="43" w:type="dxa"/>
              <w:right w:w="43" w:type="dxa"/>
            </w:tcMar>
            <w:vAlign w:val="bottom"/>
          </w:tcPr>
          <w:p w14:paraId="6B2CADEC" w14:textId="77777777" w:rsidR="00F52703" w:rsidRPr="00A61365" w:rsidRDefault="00962653" w:rsidP="00A61365">
            <w:r w:rsidRPr="00A61365">
              <w:t>55 228</w:t>
            </w:r>
          </w:p>
        </w:tc>
        <w:tc>
          <w:tcPr>
            <w:tcW w:w="820" w:type="dxa"/>
            <w:tcBorders>
              <w:top w:val="nil"/>
              <w:left w:val="nil"/>
              <w:bottom w:val="nil"/>
              <w:right w:val="nil"/>
            </w:tcBorders>
            <w:tcMar>
              <w:top w:w="128" w:type="dxa"/>
              <w:left w:w="43" w:type="dxa"/>
              <w:bottom w:w="43" w:type="dxa"/>
              <w:right w:w="43" w:type="dxa"/>
            </w:tcMar>
            <w:vAlign w:val="bottom"/>
          </w:tcPr>
          <w:p w14:paraId="2C192601" w14:textId="77777777" w:rsidR="00F52703" w:rsidRPr="00A61365" w:rsidRDefault="00962653" w:rsidP="00A61365">
            <w:r w:rsidRPr="00A61365">
              <w:t>55 647</w:t>
            </w:r>
          </w:p>
        </w:tc>
        <w:tc>
          <w:tcPr>
            <w:tcW w:w="820" w:type="dxa"/>
            <w:tcBorders>
              <w:top w:val="nil"/>
              <w:left w:val="nil"/>
              <w:bottom w:val="nil"/>
              <w:right w:val="nil"/>
            </w:tcBorders>
            <w:tcMar>
              <w:top w:w="128" w:type="dxa"/>
              <w:left w:w="43" w:type="dxa"/>
              <w:bottom w:w="43" w:type="dxa"/>
              <w:right w:w="43" w:type="dxa"/>
            </w:tcMar>
            <w:vAlign w:val="bottom"/>
          </w:tcPr>
          <w:p w14:paraId="5BD3C429" w14:textId="77777777" w:rsidR="00F52703" w:rsidRPr="00A61365" w:rsidRDefault="00962653" w:rsidP="00A61365">
            <w:r w:rsidRPr="00A61365">
              <w:t>65 241</w:t>
            </w:r>
          </w:p>
        </w:tc>
        <w:tc>
          <w:tcPr>
            <w:tcW w:w="820" w:type="dxa"/>
            <w:tcBorders>
              <w:top w:val="nil"/>
              <w:left w:val="nil"/>
              <w:bottom w:val="nil"/>
              <w:right w:val="nil"/>
            </w:tcBorders>
            <w:tcMar>
              <w:top w:w="128" w:type="dxa"/>
              <w:left w:w="43" w:type="dxa"/>
              <w:bottom w:w="43" w:type="dxa"/>
              <w:right w:w="43" w:type="dxa"/>
            </w:tcMar>
            <w:vAlign w:val="bottom"/>
          </w:tcPr>
          <w:p w14:paraId="661943E4" w14:textId="77777777" w:rsidR="00F52703" w:rsidRPr="00A61365" w:rsidRDefault="00962653" w:rsidP="00A61365">
            <w:r w:rsidRPr="00A61365">
              <w:t>66 045</w:t>
            </w:r>
          </w:p>
        </w:tc>
        <w:tc>
          <w:tcPr>
            <w:tcW w:w="820" w:type="dxa"/>
            <w:tcBorders>
              <w:top w:val="nil"/>
              <w:left w:val="nil"/>
              <w:bottom w:val="nil"/>
              <w:right w:val="nil"/>
            </w:tcBorders>
            <w:tcMar>
              <w:top w:w="128" w:type="dxa"/>
              <w:left w:w="43" w:type="dxa"/>
              <w:bottom w:w="43" w:type="dxa"/>
              <w:right w:w="43" w:type="dxa"/>
            </w:tcMar>
            <w:vAlign w:val="bottom"/>
          </w:tcPr>
          <w:p w14:paraId="724E6A5A" w14:textId="77777777" w:rsidR="00F52703" w:rsidRPr="00A61365" w:rsidRDefault="00962653" w:rsidP="00A61365">
            <w:r w:rsidRPr="00A61365">
              <w:t>66 848</w:t>
            </w:r>
          </w:p>
        </w:tc>
      </w:tr>
      <w:tr w:rsidR="00F52703" w:rsidRPr="00A61365" w14:paraId="52CF8633" w14:textId="77777777">
        <w:trPr>
          <w:trHeight w:val="380"/>
        </w:trPr>
        <w:tc>
          <w:tcPr>
            <w:tcW w:w="4540" w:type="dxa"/>
            <w:tcBorders>
              <w:top w:val="nil"/>
              <w:left w:val="nil"/>
              <w:bottom w:val="nil"/>
              <w:right w:val="nil"/>
            </w:tcBorders>
            <w:tcMar>
              <w:top w:w="128" w:type="dxa"/>
              <w:left w:w="43" w:type="dxa"/>
              <w:bottom w:w="43" w:type="dxa"/>
              <w:right w:w="43" w:type="dxa"/>
            </w:tcMar>
          </w:tcPr>
          <w:p w14:paraId="1885D7DC" w14:textId="77777777" w:rsidR="00F52703" w:rsidRPr="00A61365" w:rsidRDefault="00962653" w:rsidP="00A61365">
            <w:r w:rsidRPr="00A61365">
              <w:t xml:space="preserve">Nettoformue (SE501) </w:t>
            </w:r>
          </w:p>
        </w:tc>
        <w:tc>
          <w:tcPr>
            <w:tcW w:w="820" w:type="dxa"/>
            <w:tcBorders>
              <w:top w:val="nil"/>
              <w:left w:val="nil"/>
              <w:bottom w:val="nil"/>
              <w:right w:val="nil"/>
            </w:tcBorders>
            <w:tcMar>
              <w:top w:w="128" w:type="dxa"/>
              <w:left w:w="43" w:type="dxa"/>
              <w:bottom w:w="43" w:type="dxa"/>
              <w:right w:w="43" w:type="dxa"/>
            </w:tcMar>
            <w:vAlign w:val="bottom"/>
          </w:tcPr>
          <w:p w14:paraId="61B6C56C" w14:textId="77777777" w:rsidR="00F52703" w:rsidRPr="00A61365" w:rsidRDefault="00962653" w:rsidP="00A61365">
            <w:r w:rsidRPr="00A61365">
              <w:t>275 315</w:t>
            </w:r>
          </w:p>
        </w:tc>
        <w:tc>
          <w:tcPr>
            <w:tcW w:w="820" w:type="dxa"/>
            <w:tcBorders>
              <w:top w:val="nil"/>
              <w:left w:val="nil"/>
              <w:bottom w:val="nil"/>
              <w:right w:val="nil"/>
            </w:tcBorders>
            <w:tcMar>
              <w:top w:w="128" w:type="dxa"/>
              <w:left w:w="43" w:type="dxa"/>
              <w:bottom w:w="43" w:type="dxa"/>
              <w:right w:w="43" w:type="dxa"/>
            </w:tcMar>
            <w:vAlign w:val="bottom"/>
          </w:tcPr>
          <w:p w14:paraId="3BC0AA69" w14:textId="77777777" w:rsidR="00F52703" w:rsidRPr="00A61365" w:rsidRDefault="00962653" w:rsidP="00A61365">
            <w:r w:rsidRPr="00A61365">
              <w:t>277 578</w:t>
            </w:r>
          </w:p>
        </w:tc>
        <w:tc>
          <w:tcPr>
            <w:tcW w:w="820" w:type="dxa"/>
            <w:tcBorders>
              <w:top w:val="nil"/>
              <w:left w:val="nil"/>
              <w:bottom w:val="nil"/>
              <w:right w:val="nil"/>
            </w:tcBorders>
            <w:tcMar>
              <w:top w:w="128" w:type="dxa"/>
              <w:left w:w="43" w:type="dxa"/>
              <w:bottom w:w="43" w:type="dxa"/>
              <w:right w:w="43" w:type="dxa"/>
            </w:tcMar>
            <w:vAlign w:val="bottom"/>
          </w:tcPr>
          <w:p w14:paraId="69564061" w14:textId="77777777" w:rsidR="00F52703" w:rsidRPr="00A61365" w:rsidRDefault="00962653" w:rsidP="00A61365">
            <w:r w:rsidRPr="00A61365">
              <w:t>282 715</w:t>
            </w:r>
          </w:p>
        </w:tc>
        <w:tc>
          <w:tcPr>
            <w:tcW w:w="820" w:type="dxa"/>
            <w:tcBorders>
              <w:top w:val="nil"/>
              <w:left w:val="nil"/>
              <w:bottom w:val="nil"/>
              <w:right w:val="nil"/>
            </w:tcBorders>
            <w:tcMar>
              <w:top w:w="128" w:type="dxa"/>
              <w:left w:w="43" w:type="dxa"/>
              <w:bottom w:w="43" w:type="dxa"/>
              <w:right w:w="43" w:type="dxa"/>
            </w:tcMar>
            <w:vAlign w:val="bottom"/>
          </w:tcPr>
          <w:p w14:paraId="2CF0B8F5" w14:textId="77777777" w:rsidR="00F52703" w:rsidRPr="00A61365" w:rsidRDefault="00962653" w:rsidP="00A61365">
            <w:r w:rsidRPr="00A61365">
              <w:t>329 211</w:t>
            </w:r>
          </w:p>
        </w:tc>
        <w:tc>
          <w:tcPr>
            <w:tcW w:w="820" w:type="dxa"/>
            <w:tcBorders>
              <w:top w:val="nil"/>
              <w:left w:val="nil"/>
              <w:bottom w:val="nil"/>
              <w:right w:val="nil"/>
            </w:tcBorders>
            <w:tcMar>
              <w:top w:w="128" w:type="dxa"/>
              <w:left w:w="43" w:type="dxa"/>
              <w:bottom w:w="43" w:type="dxa"/>
              <w:right w:w="43" w:type="dxa"/>
            </w:tcMar>
            <w:vAlign w:val="bottom"/>
          </w:tcPr>
          <w:p w14:paraId="29F4622D" w14:textId="77777777" w:rsidR="00F52703" w:rsidRPr="00A61365" w:rsidRDefault="00962653" w:rsidP="00A61365">
            <w:r w:rsidRPr="00A61365">
              <w:t>336 780</w:t>
            </w:r>
          </w:p>
        </w:tc>
        <w:tc>
          <w:tcPr>
            <w:tcW w:w="820" w:type="dxa"/>
            <w:tcBorders>
              <w:top w:val="nil"/>
              <w:left w:val="nil"/>
              <w:bottom w:val="nil"/>
              <w:right w:val="nil"/>
            </w:tcBorders>
            <w:tcMar>
              <w:top w:w="128" w:type="dxa"/>
              <w:left w:w="43" w:type="dxa"/>
              <w:bottom w:w="43" w:type="dxa"/>
              <w:right w:w="43" w:type="dxa"/>
            </w:tcMar>
            <w:vAlign w:val="bottom"/>
          </w:tcPr>
          <w:p w14:paraId="1F6723A7" w14:textId="77777777" w:rsidR="00F52703" w:rsidRPr="00A61365" w:rsidRDefault="00962653" w:rsidP="00A61365">
            <w:r w:rsidRPr="00A61365">
              <w:t>347 663</w:t>
            </w:r>
          </w:p>
        </w:tc>
      </w:tr>
      <w:tr w:rsidR="00F52703" w:rsidRPr="00A61365" w14:paraId="2999E7B3" w14:textId="77777777">
        <w:trPr>
          <w:trHeight w:val="640"/>
        </w:trPr>
        <w:tc>
          <w:tcPr>
            <w:tcW w:w="4540" w:type="dxa"/>
            <w:tcBorders>
              <w:top w:val="nil"/>
              <w:left w:val="nil"/>
              <w:bottom w:val="single" w:sz="4" w:space="0" w:color="000000"/>
              <w:right w:val="nil"/>
            </w:tcBorders>
            <w:tcMar>
              <w:top w:w="128" w:type="dxa"/>
              <w:left w:w="43" w:type="dxa"/>
              <w:bottom w:w="43" w:type="dxa"/>
              <w:right w:w="43" w:type="dxa"/>
            </w:tcMar>
          </w:tcPr>
          <w:p w14:paraId="7E5C25C5" w14:textId="77777777" w:rsidR="00F52703" w:rsidRPr="00A61365" w:rsidRDefault="00962653" w:rsidP="00A61365">
            <w:r w:rsidRPr="00A61365">
              <w:t xml:space="preserve">Gjennomsnittlig gårdskapital (SE510) </w:t>
            </w:r>
            <w:r w:rsidRPr="00A61365">
              <w:br/>
              <w:t>(uten verdi av jord og kvoter)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021EF34" w14:textId="77777777" w:rsidR="00F52703" w:rsidRPr="00A61365" w:rsidRDefault="00962653" w:rsidP="00A61365">
            <w:r w:rsidRPr="00A61365">
              <w:t>155 375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0E26274" w14:textId="77777777" w:rsidR="00F52703" w:rsidRPr="00A61365" w:rsidRDefault="00962653" w:rsidP="00A61365">
            <w:r w:rsidRPr="00A61365">
              <w:t>156 481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7E7B756" w14:textId="77777777" w:rsidR="00F52703" w:rsidRPr="00A61365" w:rsidRDefault="00962653" w:rsidP="00A61365">
            <w:r w:rsidRPr="00A61365">
              <w:t>158 055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F7124BF" w14:textId="77777777" w:rsidR="00F52703" w:rsidRPr="00A61365" w:rsidRDefault="00962653" w:rsidP="00A61365">
            <w:r w:rsidRPr="00A61365">
              <w:t>185 679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29BB0AB" w14:textId="77777777" w:rsidR="00F52703" w:rsidRPr="00A61365" w:rsidRDefault="00962653" w:rsidP="00A61365">
            <w:r w:rsidRPr="00A61365">
              <w:t>192 310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9D55E93" w14:textId="77777777" w:rsidR="00F52703" w:rsidRPr="00A61365" w:rsidRDefault="00962653" w:rsidP="00A61365">
            <w:r w:rsidRPr="00A61365">
              <w:t>200 270</w:t>
            </w:r>
          </w:p>
        </w:tc>
      </w:tr>
    </w:tbl>
    <w:p w14:paraId="7A92DE95" w14:textId="77777777" w:rsidR="00F52703" w:rsidRPr="00A61365" w:rsidRDefault="00962653" w:rsidP="00A61365">
      <w:pPr>
        <w:pStyle w:val="Kilde"/>
      </w:pPr>
      <w:r w:rsidRPr="00A61365">
        <w:t>https://agridata.ec.europa.eu/extensions/DashboardFarmEconomyFocus/DashboardFarmEconomyFocus.html</w:t>
      </w:r>
    </w:p>
    <w:p w14:paraId="003BFC0C" w14:textId="688BE14D" w:rsidR="00F52703" w:rsidRPr="00A61365" w:rsidRDefault="00962653" w:rsidP="00A61365">
      <w:r w:rsidRPr="00A61365">
        <w:t>Grenseverdiene for minimum standard omsetning for å kunne være del av utvalgspopulasjonen til FADN varierer innen EU, fra 4 000 euro for de fleste landene som ble medlemmer etter 2004 opp til 25 000 euro for BeNeLux-landene, Tyskland, Frankrike og Slovakia. Grensen er 15 000 euro i Danmark, Sverige og Østerrike.</w:t>
      </w:r>
    </w:p>
    <w:p w14:paraId="184109BD" w14:textId="77777777" w:rsidR="00F52703" w:rsidRPr="00A61365" w:rsidRDefault="00962653" w:rsidP="00A61365">
      <w:pPr>
        <w:pStyle w:val="Overskrift1"/>
      </w:pPr>
      <w:r w:rsidRPr="00A61365">
        <w:lastRenderedPageBreak/>
        <w:t>Teoretisk og empirisk grunnlag for vurdering av inntektsdannelse og insentiver til produksjon og investeringer</w:t>
      </w:r>
    </w:p>
    <w:p w14:paraId="121F660A" w14:textId="1267D814" w:rsidR="00F52703" w:rsidRPr="00A61365" w:rsidRDefault="00962653" w:rsidP="00A61365">
      <w:r w:rsidRPr="00A61365">
        <w:t xml:space="preserve">I dette kapittelet omtales insentiver for investeringer og produksjon i jordbruket. Videre etableres det en teoretisk modell for pris- og inntektsdannelsen i jordbruksmarkedene, før inntektsnivå og </w:t>
      </w:r>
      <w:r w:rsidR="00A61365">
        <w:t>-</w:t>
      </w:r>
      <w:r w:rsidRPr="00A61365">
        <w:t>utvikling sammenlignet med andre gruppe omtales. Jordbruksinntektene analyseres ut fra ulike mål som andel av bruttoinntekt, sentralitet, den andelen av næringen som er fulltidssysselsatte i jordbruket og omfanget av vedvarende lav jordbruksinntekt. I tillegg beskrives inntekter gruppert på selskaps- og driftsform, samt gjeld og gjeldsgrad. Inntektstallene gjelder her enten bruker eller husholdning og er ikke relatert til arbeidsinnsats.</w:t>
      </w:r>
    </w:p>
    <w:p w14:paraId="599A4F53" w14:textId="77777777" w:rsidR="00F52703" w:rsidRPr="00A61365" w:rsidRDefault="00962653" w:rsidP="00A61365">
      <w:pPr>
        <w:pStyle w:val="Overskrift2"/>
      </w:pPr>
      <w:r w:rsidRPr="00A61365">
        <w:t>Overordnet om insentiver til investeringer og produksjon</w:t>
      </w:r>
    </w:p>
    <w:p w14:paraId="0FE2104F" w14:textId="77777777" w:rsidR="00F52703" w:rsidRPr="00A61365" w:rsidRDefault="00962653" w:rsidP="00A61365">
      <w:r w:rsidRPr="00A61365">
        <w:t>Sammenhengene mellom avkastningskrav, lønnsomhet, investeringer og produksjon er sentralt for forståelsen av jordbruksmarkedenes funksjon og for effektiv utforming av virkemidler for å nå landbrukspolitiske mål. Sosiale hensyn var lenge en viktig begrunnelse for et inntektsmål i landbrukspolitikken, men er det ikke lenger. I et samfunnsøkonomisk perspektiv er inntekt ikke primært et mål i seg selv, men et virkemiddel for å opprettholde et tilstrekkelig nivå på jordbruksproduksjonen for å ivareta de overordnede målene knyttet til jordbrukets positive eksterne effekter og bidrag til kollektive goder som matsikkerhet og bosetting over hele landet. For å maksimere den samlede velferden i samfunnet er en viktig betingelse at måloppnåelse på alle politikkområder skjer med minst mulig ressursinnsats.</w:t>
      </w:r>
    </w:p>
    <w:p w14:paraId="6E9854A1" w14:textId="77777777" w:rsidR="00F52703" w:rsidRPr="00A61365" w:rsidRDefault="00962653" w:rsidP="00A61365">
      <w:r w:rsidRPr="00A61365">
        <w:t>Inntektene i jordbruket varierer betydelig. Figur 5.1 viser at andelen brukere med lav (&lt;10 prosent av samlet bruttoinntekt) eller ingen næringsinntekt fra jordbruk økte fra 38 prosent i 2005 til 46 prosent i 2020. Andelen med mer enn 50 prosent av bruttoinntekt fra jordbruket gikk ned fra 36 til 27 prosent i samme periode.</w:t>
      </w:r>
    </w:p>
    <w:p w14:paraId="64F38B96" w14:textId="5CDA7CEF" w:rsidR="00F52703" w:rsidRPr="00A61365" w:rsidRDefault="00767594" w:rsidP="00A61365">
      <w:r>
        <w:rPr>
          <w:noProof/>
        </w:rPr>
        <w:drawing>
          <wp:inline distT="0" distB="0" distL="0" distR="0" wp14:anchorId="6BB43AAB" wp14:editId="19B8AD3B">
            <wp:extent cx="6076950" cy="3057525"/>
            <wp:effectExtent l="0" t="0" r="0" b="9525"/>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6E3EF74B" w14:textId="77777777" w:rsidR="00F52703" w:rsidRPr="00A61365" w:rsidRDefault="00962653" w:rsidP="00A61365">
      <w:pPr>
        <w:pStyle w:val="figur-tittel"/>
      </w:pPr>
      <w:r w:rsidRPr="00A61365">
        <w:t>Andel personlige brukere etter andel av inntekten som er næringsinntekt jordbruk</w:t>
      </w:r>
    </w:p>
    <w:p w14:paraId="00A1F77B" w14:textId="77777777" w:rsidR="00F52703" w:rsidRPr="00A61365" w:rsidRDefault="00962653" w:rsidP="00A61365">
      <w:pPr>
        <w:pStyle w:val="Kilde"/>
      </w:pPr>
      <w:r w:rsidRPr="00A61365">
        <w:t>SSB</w:t>
      </w:r>
    </w:p>
    <w:p w14:paraId="609FC747" w14:textId="77777777" w:rsidR="00F52703" w:rsidRPr="00A61365" w:rsidRDefault="00962653" w:rsidP="00A61365">
      <w:r w:rsidRPr="00A61365">
        <w:lastRenderedPageBreak/>
        <w:t>Mange bønder, især blant de som oppnår lav avkastning over tid, driver trolig ikke primært overskuddsmaksimering, men maksimerer nytte i et samspill mellom jordbruk, annen næring, lønnsarbeid og husholdning (se for eksempel Mann (2015)). Jo mer kapital- og arbeidskrevende jordbruksdriften er og jo høyere andel av husholdningens samlede ressurser som brukes i jordbruket, jo større vekt er det grunn til å anta at den næringsdrivende legger på rene økonomiske resultater. På denne måten kan et stort bruk med relativt god inntekt være mer sårbart for negative endringer i økonomiske rammebetingelser enn et mindre bruk som gir lav eller ingen avkastning.</w:t>
      </w:r>
    </w:p>
    <w:p w14:paraId="6CACE554" w14:textId="77777777" w:rsidR="00F52703" w:rsidRPr="00A61365" w:rsidRDefault="00962653" w:rsidP="00A61365">
      <w:r w:rsidRPr="00A61365">
        <w:t>Den gjennomsnittlige lønnsomheten i jordbruket har alltid vært lav ut fra en alternativverdibetraktning. Likevel har produksjonen over tid vært høy og til dels økende, ofte på grensen til overproduksjon. Utviklingen det siste tiåret viser at arealene opprettholdes, prisene på jord- og melkekvoter øker, investeringsviljen er høy og avgangen av gårdsbruk og arbeidskraft er historisk lav. På denne bakgrunnen er det et spørsmål om hvor mye lønnsomheten kan stimuleres uten at det rokker ved jordbrukspolitikkens krevende balanse mellom bøndenes ønske om økt inntekt, markedsmessige hensyn og hensynet til effektiv ressursbruk og måloppnåelse. Dette drøftes nærmere i kapittel 10.</w:t>
      </w:r>
    </w:p>
    <w:p w14:paraId="3FE6BA75" w14:textId="22ACA6B4" w:rsidR="00F52703" w:rsidRPr="00A61365" w:rsidRDefault="00962653" w:rsidP="00A61365">
      <w:pPr>
        <w:pStyle w:val="Overskrift2"/>
      </w:pPr>
      <w:r w:rsidRPr="00A61365">
        <w:t xml:space="preserve">En teoretisk modell for pris- og inntektsdannelsen </w:t>
      </w:r>
      <w:r w:rsidRPr="00A61365">
        <w:br/>
        <w:t>i jordbruksmarkedene</w:t>
      </w:r>
    </w:p>
    <w:p w14:paraId="118BE68F" w14:textId="77777777" w:rsidR="00F52703" w:rsidRPr="00A61365" w:rsidRDefault="00962653" w:rsidP="00A61365">
      <w:r w:rsidRPr="00A61365">
        <w:t>Figur 5.2 og 5.3 viser en enkel og stilisert likevektsmodell for å illustrere virkningene av jordbrukspolitikken på jordbruksmarkedene.</w:t>
      </w:r>
    </w:p>
    <w:p w14:paraId="3F18BD70" w14:textId="77777777" w:rsidR="00F52703" w:rsidRPr="00A61365" w:rsidRDefault="00962653" w:rsidP="00A61365">
      <w:r w:rsidRPr="00A61365">
        <w:t>Beskrivelse av figur 5.2:</w:t>
      </w:r>
    </w:p>
    <w:p w14:paraId="33284216" w14:textId="77777777" w:rsidR="00F52703" w:rsidRPr="00A61365" w:rsidRDefault="00962653" w:rsidP="00A61365">
      <w:pPr>
        <w:pStyle w:val="Liste"/>
      </w:pPr>
      <w:r w:rsidRPr="00A61365">
        <w:t>E: Markedsetterspørsel. Bratt kurve = uelastisk etterspørsel</w:t>
      </w:r>
    </w:p>
    <w:p w14:paraId="2A7C1C03" w14:textId="77777777" w:rsidR="00F52703" w:rsidRPr="00A61365" w:rsidRDefault="00962653" w:rsidP="00A61365">
      <w:pPr>
        <w:pStyle w:val="Liste"/>
      </w:pPr>
      <w:r w:rsidRPr="00A61365">
        <w:t>MK</w:t>
      </w:r>
      <w:r w:rsidRPr="00A61365">
        <w:rPr>
          <w:rStyle w:val="skrift-senket"/>
        </w:rPr>
        <w:t>0</w:t>
      </w:r>
      <w:r w:rsidRPr="00A61365">
        <w:t xml:space="preserve">: Langtids grensekostnad for næringen uten subsidier og reguleringer. Det kan antas at hellingen på kurven primært skyldes knapphet på gode naturgitte produksjonsbetingelser,  varierende muligheter for drift i stor skala og transportavstander. Kurven kan tolkes som et aggregat av optimaliserte enkeltbruk i ulike deler av landet, rangert etter lønnsomhet. </w:t>
      </w:r>
      <w:r w:rsidRPr="00A61365">
        <w:rPr>
          <w:rStyle w:val="kursiv"/>
        </w:rPr>
        <w:t>Krav til avkastning på arbeid og avskrivbar kapital er inkludert i kostnadene</w:t>
      </w:r>
      <w:r w:rsidRPr="00A61365">
        <w:t>. I tråd med observerte driftsresultater, er det lagt til grunn at avkastningskravet varierer og er vesentlig lavere på små bruk enn på store. Dette vil i noen grad motvirke effekten av varierende naturgitte muligheter for drift i stor skala og bidra til en flatere tilbudskurve enn uten en slik forutsetning.</w:t>
      </w:r>
    </w:p>
    <w:p w14:paraId="764B66A5" w14:textId="77777777" w:rsidR="00F52703" w:rsidRPr="00A61365" w:rsidRDefault="00962653" w:rsidP="00A61365">
      <w:pPr>
        <w:pStyle w:val="Liste"/>
      </w:pPr>
      <w:r w:rsidRPr="00A61365">
        <w:t>MK</w:t>
      </w:r>
      <w:r w:rsidRPr="00A61365">
        <w:rPr>
          <w:rStyle w:val="skrift-senket"/>
        </w:rPr>
        <w:t>1</w:t>
      </w:r>
      <w:r w:rsidRPr="00A61365">
        <w:t>: Langtids grensekostnadskurve med produksjonsregulerende virkemidler som melkekvoter og konsesjonsgrenser i kraftfôrbasert husdyrhold. Slik produksjonsregulering begrenser mulighetene til å utnytte stordriftsfordeler og naturgitte/geografiske fortrinn (gjelder melkekvoter). Dette løfter kostnadene i den potensielt mest lønnsomme delen av næringen til venstre på grensekostnadskurven.</w:t>
      </w:r>
    </w:p>
    <w:p w14:paraId="45ADB3B0" w14:textId="77777777" w:rsidR="00F52703" w:rsidRPr="00A61365" w:rsidRDefault="00962653" w:rsidP="00A61365">
      <w:pPr>
        <w:pStyle w:val="Liste"/>
      </w:pPr>
      <w:r w:rsidRPr="00A61365">
        <w:t>T: Tilbudskurve avledet av langtids grensekostnadskurven MK</w:t>
      </w:r>
      <w:r w:rsidRPr="00A61365">
        <w:rPr>
          <w:rStyle w:val="skrift-senket"/>
        </w:rPr>
        <w:t>1</w:t>
      </w:r>
      <w:r w:rsidRPr="00A61365">
        <w:t xml:space="preserve"> fratrukket tilskudd. Ett av formålene med tilskuddssystemet er å utjevne geografiske og strukturelle kostnadsulemper. Det er derfor forutsatt at tilskuddene per produsert enhet øker utover langs tilbudskurven. Dette bidrar til en ytterligere utflating (utover bidraget fra produksjonsregulering).</w:t>
      </w:r>
    </w:p>
    <w:p w14:paraId="33D34892" w14:textId="77777777" w:rsidR="00F52703" w:rsidRPr="00A61365" w:rsidRDefault="00962653" w:rsidP="00A61365">
      <w:pPr>
        <w:pStyle w:val="Liste"/>
      </w:pPr>
      <w:r w:rsidRPr="00A61365">
        <w:t>P</w:t>
      </w:r>
      <w:r w:rsidRPr="00A61365">
        <w:rPr>
          <w:rStyle w:val="skrift-senket"/>
        </w:rPr>
        <w:t>P</w:t>
      </w:r>
      <w:r w:rsidRPr="00A61365">
        <w:t>: Produsentpris</w:t>
      </w:r>
    </w:p>
    <w:p w14:paraId="4B93D684" w14:textId="77777777" w:rsidR="00F52703" w:rsidRPr="00A61365" w:rsidRDefault="00962653" w:rsidP="00A61365">
      <w:pPr>
        <w:pStyle w:val="Liste"/>
      </w:pPr>
      <w:r w:rsidRPr="00A61365">
        <w:t>P</w:t>
      </w:r>
      <w:r w:rsidRPr="00A61365">
        <w:rPr>
          <w:rStyle w:val="skrift-senket"/>
        </w:rPr>
        <w:t>w</w:t>
      </w:r>
      <w:r w:rsidRPr="00A61365">
        <w:t>: Verdensmarkedspris</w:t>
      </w:r>
    </w:p>
    <w:p w14:paraId="019958C1" w14:textId="77777777" w:rsidR="00F52703" w:rsidRPr="00A61365" w:rsidRDefault="00962653" w:rsidP="00A61365">
      <w:pPr>
        <w:pStyle w:val="Liste"/>
      </w:pPr>
      <w:r w:rsidRPr="00A61365">
        <w:t>P</w:t>
      </w:r>
      <w:r w:rsidRPr="00A61365">
        <w:rPr>
          <w:rStyle w:val="skrift-senket"/>
        </w:rPr>
        <w:t>w</w:t>
      </w:r>
      <w:r w:rsidRPr="00A61365">
        <w:t>+toll: Markedspris = verdensmarkedspris pluss toll</w:t>
      </w:r>
    </w:p>
    <w:p w14:paraId="72EE8C92" w14:textId="77777777" w:rsidR="00F52703" w:rsidRPr="00A61365" w:rsidRDefault="00962653" w:rsidP="00A61365">
      <w:pPr>
        <w:pStyle w:val="Liste"/>
      </w:pPr>
      <w:r w:rsidRPr="00A61365">
        <w:t>A: Norsk produksjon</w:t>
      </w:r>
    </w:p>
    <w:p w14:paraId="4493C08A" w14:textId="77777777" w:rsidR="00F52703" w:rsidRPr="00A61365" w:rsidRDefault="00962653" w:rsidP="00A61365">
      <w:pPr>
        <w:pStyle w:val="Liste"/>
      </w:pPr>
      <w:r w:rsidRPr="00A61365">
        <w:t>B: Markedslikevekt</w:t>
      </w:r>
    </w:p>
    <w:p w14:paraId="734E4B1E" w14:textId="77777777" w:rsidR="00F52703" w:rsidRPr="00A61365" w:rsidRDefault="00962653" w:rsidP="00A61365">
      <w:pPr>
        <w:pStyle w:val="Liste"/>
      </w:pPr>
      <w:r w:rsidRPr="00A61365">
        <w:t>B-A: Import</w:t>
      </w:r>
    </w:p>
    <w:p w14:paraId="1DA4A7B3" w14:textId="53034670" w:rsidR="00F52703" w:rsidRPr="00A61365" w:rsidRDefault="00767594" w:rsidP="00A61365">
      <w:r>
        <w:rPr>
          <w:noProof/>
        </w:rPr>
        <w:lastRenderedPageBreak/>
        <w:drawing>
          <wp:inline distT="0" distB="0" distL="0" distR="0" wp14:anchorId="3BB89A34" wp14:editId="076BF0D8">
            <wp:extent cx="6076950" cy="2886075"/>
            <wp:effectExtent l="0" t="0" r="0" b="9525"/>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C243C9" w14:textId="77777777" w:rsidR="00F52703" w:rsidRPr="00A61365" w:rsidRDefault="00962653" w:rsidP="00A61365">
      <w:pPr>
        <w:pStyle w:val="figur-tittel"/>
      </w:pPr>
      <w:r w:rsidRPr="00A61365">
        <w:t>Langsiktig tilpasning i jordbruksmarkedene</w:t>
      </w:r>
    </w:p>
    <w:p w14:paraId="47AF53FB" w14:textId="77777777" w:rsidR="00F52703" w:rsidRPr="00A61365" w:rsidRDefault="00962653" w:rsidP="00A61365">
      <w:r w:rsidRPr="00A61365">
        <w:t>Figur 5.3 bygger på figur 5.2, men er supplert med en kortsiktig tilbudskurve, samt en illustrasjon på effekten av en stor økning i subsidier, for eksempel som følge av en ambisjon om å øke inntektsnivået.</w:t>
      </w:r>
    </w:p>
    <w:p w14:paraId="2C35957B" w14:textId="77777777" w:rsidR="00F52703" w:rsidRPr="00A61365" w:rsidRDefault="00962653" w:rsidP="00A61365">
      <w:r w:rsidRPr="00A61365">
        <w:t>Beskrivelse av figur 5.3:</w:t>
      </w:r>
    </w:p>
    <w:p w14:paraId="1EB46C99" w14:textId="77777777" w:rsidR="00F52703" w:rsidRPr="00A61365" w:rsidRDefault="00962653" w:rsidP="00A61365">
      <w:pPr>
        <w:pStyle w:val="Liste"/>
      </w:pPr>
      <w:r w:rsidRPr="00A61365">
        <w:t>E: Markedsetterspørsel</w:t>
      </w:r>
    </w:p>
    <w:p w14:paraId="0AB6E60E" w14:textId="77777777" w:rsidR="00F52703" w:rsidRPr="00A61365" w:rsidRDefault="00962653" w:rsidP="00A61365">
      <w:pPr>
        <w:pStyle w:val="Liste"/>
      </w:pPr>
      <w:r w:rsidRPr="00A61365">
        <w:t>T</w:t>
      </w:r>
      <w:r w:rsidRPr="00A61365">
        <w:rPr>
          <w:rStyle w:val="skrift-senket"/>
        </w:rPr>
        <w:t>L1</w:t>
      </w:r>
      <w:r w:rsidRPr="00A61365">
        <w:t>: Langtids tilbudskurve, initialt</w:t>
      </w:r>
    </w:p>
    <w:p w14:paraId="25A44A9B" w14:textId="77777777" w:rsidR="00F52703" w:rsidRPr="00A61365" w:rsidRDefault="00962653" w:rsidP="00A61365">
      <w:pPr>
        <w:pStyle w:val="Liste"/>
      </w:pPr>
      <w:r w:rsidRPr="00A61365">
        <w:t>T</w:t>
      </w:r>
      <w:r w:rsidRPr="00A61365">
        <w:rPr>
          <w:rStyle w:val="skrift-senket"/>
        </w:rPr>
        <w:t>K1</w:t>
      </w:r>
      <w:r w:rsidRPr="00A61365">
        <w:t>: Korttids tilbudskurve, initialt</w:t>
      </w:r>
    </w:p>
    <w:p w14:paraId="2ACED388" w14:textId="77777777" w:rsidR="00F52703" w:rsidRPr="00A61365" w:rsidRDefault="00962653" w:rsidP="00A61365">
      <w:pPr>
        <w:pStyle w:val="Liste"/>
      </w:pPr>
      <w:r w:rsidRPr="00A61365">
        <w:t>A: Initial norsk produksjon</w:t>
      </w:r>
    </w:p>
    <w:p w14:paraId="5B95DD39" w14:textId="77777777" w:rsidR="00F52703" w:rsidRPr="00A61365" w:rsidRDefault="00962653" w:rsidP="00A61365">
      <w:pPr>
        <w:pStyle w:val="Liste"/>
      </w:pPr>
      <w:r w:rsidRPr="00A61365">
        <w:t>s: Produktsubsidie</w:t>
      </w:r>
    </w:p>
    <w:p w14:paraId="1F54C53A" w14:textId="77777777" w:rsidR="00F52703" w:rsidRPr="00A61365" w:rsidRDefault="00962653" w:rsidP="00A61365">
      <w:pPr>
        <w:pStyle w:val="Liste"/>
      </w:pPr>
      <w:r w:rsidRPr="00A61365">
        <w:t>T</w:t>
      </w:r>
      <w:r w:rsidRPr="00A61365">
        <w:rPr>
          <w:rStyle w:val="skrift-senket"/>
        </w:rPr>
        <w:t>L2</w:t>
      </w:r>
      <w:r w:rsidRPr="00A61365">
        <w:t>: Langtids tilbudskurve etter produktsubsidie s</w:t>
      </w:r>
    </w:p>
    <w:p w14:paraId="121EFCAB" w14:textId="77777777" w:rsidR="00F52703" w:rsidRPr="00A61365" w:rsidRDefault="00962653" w:rsidP="00A61365">
      <w:pPr>
        <w:pStyle w:val="Liste"/>
      </w:pPr>
      <w:r w:rsidRPr="00A61365">
        <w:t>T</w:t>
      </w:r>
      <w:r w:rsidRPr="00A61365">
        <w:rPr>
          <w:rStyle w:val="skrift-senket"/>
        </w:rPr>
        <w:t>K2</w:t>
      </w:r>
      <w:r w:rsidRPr="00A61365">
        <w:t>: Korttids tilbudskurve etter produktsubsidie s. Korttidskurven er brattere (mindre priselastisk) enn langtidskurven fordi produksjonsmulighetene er begrenset av eksisterende produksjonskapasitet og en stor andel av kostnadene er faste kostnader som ikke varierer med produksjonsomfang.</w:t>
      </w:r>
    </w:p>
    <w:p w14:paraId="49CFE13F" w14:textId="77777777" w:rsidR="00F52703" w:rsidRPr="00A61365" w:rsidRDefault="00962653" w:rsidP="00A61365">
      <w:pPr>
        <w:pStyle w:val="Liste"/>
      </w:pPr>
      <w:r w:rsidRPr="00A61365">
        <w:t>C</w:t>
      </w:r>
      <w:r w:rsidRPr="00A61365">
        <w:rPr>
          <w:rStyle w:val="skrift-senket"/>
        </w:rPr>
        <w:t>K</w:t>
      </w:r>
      <w:r w:rsidRPr="00A61365">
        <w:t>: Korttids likevekt etter produktsubsidie s</w:t>
      </w:r>
    </w:p>
    <w:p w14:paraId="4700FF69" w14:textId="77777777" w:rsidR="00F52703" w:rsidRPr="00A61365" w:rsidRDefault="00962653" w:rsidP="00A61365">
      <w:pPr>
        <w:pStyle w:val="Liste"/>
      </w:pPr>
      <w:r w:rsidRPr="00A61365">
        <w:t>C</w:t>
      </w:r>
      <w:r w:rsidRPr="00A61365">
        <w:rPr>
          <w:rStyle w:val="skrift-senket"/>
        </w:rPr>
        <w:t>L</w:t>
      </w:r>
      <w:r w:rsidRPr="00A61365">
        <w:t>: Langtids likevekt etter produktsubsidie s</w:t>
      </w:r>
    </w:p>
    <w:p w14:paraId="0C532A9A" w14:textId="77777777" w:rsidR="00F52703" w:rsidRPr="00A61365" w:rsidRDefault="00962653" w:rsidP="00A61365">
      <w:pPr>
        <w:pStyle w:val="Liste"/>
      </w:pPr>
      <w:r w:rsidRPr="00A61365">
        <w:t>PP</w:t>
      </w:r>
      <w:r w:rsidRPr="00A61365">
        <w:rPr>
          <w:rStyle w:val="skrift-senket"/>
        </w:rPr>
        <w:t>K</w:t>
      </w:r>
      <w:r w:rsidRPr="00A61365">
        <w:t>: Kortsiktig produsentpris etter subsidie s</w:t>
      </w:r>
    </w:p>
    <w:p w14:paraId="6D96060C" w14:textId="77777777" w:rsidR="00F52703" w:rsidRPr="00A61365" w:rsidRDefault="00962653" w:rsidP="00A61365">
      <w:pPr>
        <w:pStyle w:val="Liste"/>
      </w:pPr>
      <w:r w:rsidRPr="00A61365">
        <w:t>PP</w:t>
      </w:r>
      <w:r w:rsidRPr="00A61365">
        <w:rPr>
          <w:rStyle w:val="skrift-senket"/>
        </w:rPr>
        <w:t>L</w:t>
      </w:r>
      <w:r w:rsidRPr="00A61365">
        <w:t>: Langsiktig produsentpris etter subsidie s</w:t>
      </w:r>
    </w:p>
    <w:p w14:paraId="2F72EBBA" w14:textId="77777777" w:rsidR="00F52703" w:rsidRPr="00A61365" w:rsidRDefault="00962653" w:rsidP="00A61365">
      <w:pPr>
        <w:pStyle w:val="Liste"/>
      </w:pPr>
      <w:r w:rsidRPr="00A61365">
        <w:t>P</w:t>
      </w:r>
      <w:r w:rsidRPr="00A61365">
        <w:rPr>
          <w:rStyle w:val="skrift-senket"/>
        </w:rPr>
        <w:t>K</w:t>
      </w:r>
      <w:r w:rsidRPr="00A61365">
        <w:t>: Kortsiktig markedspris etter subsidie s</w:t>
      </w:r>
    </w:p>
    <w:p w14:paraId="66CA11AA" w14:textId="77777777" w:rsidR="00F52703" w:rsidRPr="00A61365" w:rsidRDefault="00962653" w:rsidP="00A61365">
      <w:pPr>
        <w:pStyle w:val="Liste"/>
      </w:pPr>
      <w:r w:rsidRPr="00A61365">
        <w:t>P</w:t>
      </w:r>
      <w:r w:rsidRPr="00A61365">
        <w:rPr>
          <w:rStyle w:val="skrift-senket"/>
        </w:rPr>
        <w:t>L</w:t>
      </w:r>
      <w:r w:rsidRPr="00A61365">
        <w:t>: Langsiktig markedspris etter subsidie s</w:t>
      </w:r>
    </w:p>
    <w:p w14:paraId="71149174" w14:textId="3120B726" w:rsidR="00F52703" w:rsidRPr="00A61365" w:rsidRDefault="00767594" w:rsidP="00A61365">
      <w:r>
        <w:rPr>
          <w:noProof/>
        </w:rPr>
        <w:lastRenderedPageBreak/>
        <w:drawing>
          <wp:inline distT="0" distB="0" distL="0" distR="0" wp14:anchorId="58416881" wp14:editId="0E000085">
            <wp:extent cx="6076950" cy="2886075"/>
            <wp:effectExtent l="0" t="0" r="0" b="9525"/>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D1D0228" w14:textId="77777777" w:rsidR="00F52703" w:rsidRPr="00A61365" w:rsidRDefault="00962653" w:rsidP="00A61365">
      <w:pPr>
        <w:pStyle w:val="figur-tittel"/>
      </w:pPr>
      <w:r w:rsidRPr="00A61365">
        <w:t>Tilpasning på kort og lang sikt etter innføring av en produktsubsidie</w:t>
      </w:r>
    </w:p>
    <w:p w14:paraId="1CE88B7B" w14:textId="77777777" w:rsidR="00F52703" w:rsidRPr="00A61365" w:rsidRDefault="00962653" w:rsidP="00A61365">
      <w:r w:rsidRPr="00A61365">
        <w:t>I figur 5.3 innebærer den initiale tilpasningen at importvernet er effektivt bindende på norske priser og at noe av etterspørselen derfor dekkes av import. I praksis varierer tollsatsenes effektivitet mellom sektorer og produkter, fra rent prohibitive satser til nullsatser eller satser som er bindende som i figuren. Kraftig økte internasjonale priser det siste året har isolert sett bidratt til å styrke konkurransekraften til norsk produksjon.</w:t>
      </w:r>
    </w:p>
    <w:p w14:paraId="203BA415" w14:textId="77777777" w:rsidR="00F52703" w:rsidRPr="00A61365" w:rsidRDefault="00962653" w:rsidP="00A61365">
      <w:r w:rsidRPr="00A61365">
        <w:t>En produktsubsidie s vil på kort sikt føre til et tilsvarende skift i korttids-tilbudskurven T</w:t>
      </w:r>
      <w:r w:rsidRPr="00A61365">
        <w:rPr>
          <w:rStyle w:val="skrift-senket"/>
        </w:rPr>
        <w:t>K</w:t>
      </w:r>
      <w:r w:rsidRPr="00A61365">
        <w:t xml:space="preserve"> og en ny likevekt i punktet C</w:t>
      </w:r>
      <w:r w:rsidRPr="00A61365">
        <w:rPr>
          <w:rStyle w:val="skrift-senket"/>
        </w:rPr>
        <w:t>k.</w:t>
      </w:r>
      <w:r w:rsidRPr="00A61365">
        <w:t xml:space="preserve"> Den nye likevekten er i figuren karakterisert ved at innenlandsk pris (P</w:t>
      </w:r>
      <w:r w:rsidRPr="00A61365">
        <w:rPr>
          <w:rStyle w:val="skrift-senket"/>
        </w:rPr>
        <w:t>K</w:t>
      </w:r>
      <w:r w:rsidRPr="00A61365">
        <w:t>) faller under importpris og at import erstattes av innenlandsk produksjon. Dette bidrar til noe større produksjonsvekst enn en ren tilpasning til uelastisk innenlandsk etterspørsel.</w:t>
      </w:r>
    </w:p>
    <w:p w14:paraId="2B128E86" w14:textId="77777777" w:rsidR="00F52703" w:rsidRPr="00A61365" w:rsidRDefault="00962653" w:rsidP="00A61365">
      <w:r w:rsidRPr="00A61365">
        <w:t>På lang sikt antas det at økt lønnsomhet vil føre til investeringer i økt produksjonskapasitet og tilpasning i et nytt likevektspunkt C</w:t>
      </w:r>
      <w:r w:rsidRPr="00A61365">
        <w:rPr>
          <w:rStyle w:val="skrift-senket"/>
        </w:rPr>
        <w:t>L</w:t>
      </w:r>
      <w:r w:rsidRPr="00A61365">
        <w:t>. Uelastisk etterspørsel innebærer et betydelig prisfall fra P</w:t>
      </w:r>
      <w:r w:rsidRPr="00A61365">
        <w:rPr>
          <w:rStyle w:val="skrift-senket"/>
        </w:rPr>
        <w:t>w</w:t>
      </w:r>
      <w:r w:rsidRPr="00A61365">
        <w:t>+ toll til prisen P</w:t>
      </w:r>
      <w:r w:rsidRPr="00A61365">
        <w:rPr>
          <w:rStyle w:val="skrift-senket"/>
        </w:rPr>
        <w:t>L</w:t>
      </w:r>
      <w:r w:rsidRPr="00A61365">
        <w:t xml:space="preserve"> og relativt liten økning i produksjonen. Ettersom markedsprisene faller mye, mens omsatt kvantum og produsentpris øker relativt lite, vil subsidien være et lite effektivt virkemiddel for å øke produsentenes totale inntekt. Eventuelt økt produsentoverskudd vil dessuten primært være en grunnrente som tilfaller eiere av jord og kvote, uavhengig av om eierne er aktive bønder eller ikke.</w:t>
      </w:r>
    </w:p>
    <w:p w14:paraId="01F27CCE" w14:textId="77777777" w:rsidR="00F52703" w:rsidRPr="00A61365" w:rsidRDefault="00962653" w:rsidP="00A61365">
      <w:r w:rsidRPr="00A61365">
        <w:t>Det vises for øvrig til kapittel 10.1 og modellberegninger på Jordmod fra Ruralis (Mittenzwei, 22). Modellen er en partiell likevektsmodell for jordbrukssektoren basert på de samme teoretiske forutsetningene som figuranalysen over.</w:t>
      </w:r>
    </w:p>
    <w:p w14:paraId="4EAAA14F" w14:textId="77777777" w:rsidR="00F52703" w:rsidRPr="00A61365" w:rsidRDefault="00962653" w:rsidP="00A61365">
      <w:pPr>
        <w:pStyle w:val="Overskrift2"/>
      </w:pPr>
      <w:r w:rsidRPr="00A61365">
        <w:t>Inntektsvariasjon og inntektsdannelse i jordbruket</w:t>
      </w:r>
    </w:p>
    <w:p w14:paraId="02FB2F91" w14:textId="77777777" w:rsidR="00F52703" w:rsidRPr="00A61365" w:rsidRDefault="00962653" w:rsidP="00A61365">
      <w:r w:rsidRPr="00A61365">
        <w:t>I det følgende presenteres et utvalg av resultatene fra rapporten «Utviklingen i bønders inntekter mellom 2004 og 2020» (SSB Rapporter 2022/39). I denne rapporten, som er utarbeidet på oppdrag fra utvalget, analyseres norske bønders inntekter med utgangspunkt i SSBs Inntekts- og formuesstatistikk for husholdninger, hvor bønder er definert som innehavere av en aktiv jordbruksbedrift (organisert som enkeltpersonforetak (ENK), ansvarlig selskap/delt ansvar (ANS/DA) eller aksjeselskap (AS)).</w:t>
      </w:r>
    </w:p>
    <w:p w14:paraId="795C8C50" w14:textId="77777777" w:rsidR="00F52703" w:rsidRPr="00A61365" w:rsidRDefault="00962653" w:rsidP="00A61365">
      <w:pPr>
        <w:pStyle w:val="tittel-ramme"/>
      </w:pPr>
      <w:r w:rsidRPr="00A61365">
        <w:lastRenderedPageBreak/>
        <w:t>Boks: Om inntektsbegrepene i SSB Rapporter 2022/39</w:t>
      </w:r>
    </w:p>
    <w:p w14:paraId="6E7FD392" w14:textId="77777777" w:rsidR="00F52703" w:rsidRPr="00A61365" w:rsidRDefault="00962653" w:rsidP="00A61365">
      <w:r w:rsidRPr="00A61365">
        <w:t>Rapporten baserer seg på komponentene i inntekt etter skatt:</w:t>
      </w:r>
    </w:p>
    <w:p w14:paraId="38E47835" w14:textId="77777777" w:rsidR="00F52703" w:rsidRPr="00A61365" w:rsidRDefault="00962653" w:rsidP="00A61365">
      <w:pPr>
        <w:pStyle w:val="Liste"/>
      </w:pPr>
      <w:r w:rsidRPr="00A61365">
        <w:t>Inntekt etter skatt = yrkesinntekt + kapitalinntekt + overføringer – skatt</w:t>
      </w:r>
    </w:p>
    <w:p w14:paraId="2FE45FF2" w14:textId="77777777" w:rsidR="00F52703" w:rsidRPr="00A61365" w:rsidRDefault="00962653" w:rsidP="00A61365">
      <w:pPr>
        <w:pStyle w:val="Liste"/>
      </w:pPr>
      <w:r w:rsidRPr="00A61365">
        <w:t>Yrkesinntekt = jordbruksinntekt + andre næringsinntekter + lønnsinntekt.</w:t>
      </w:r>
    </w:p>
    <w:p w14:paraId="6741A6D2" w14:textId="77777777" w:rsidR="00F52703" w:rsidRPr="00A61365" w:rsidRDefault="00962653" w:rsidP="00A61365">
      <w:pPr>
        <w:pStyle w:val="Liste"/>
      </w:pPr>
      <w:r w:rsidRPr="00A61365">
        <w:t>Bruttoinntekt = yrkesinntekt + kapitalinntekt + overføringer.</w:t>
      </w:r>
    </w:p>
    <w:p w14:paraId="5CA9B34F" w14:textId="77777777" w:rsidR="00F52703" w:rsidRPr="00A61365" w:rsidRDefault="00962653" w:rsidP="00A61365">
      <w:pPr>
        <w:pStyle w:val="Liste"/>
      </w:pPr>
      <w:r w:rsidRPr="00A61365">
        <w:t>Jordbruksinntekt beregnes på person- eller husholdningsnivå for medlemmer i en jordbrukshusholdning, og omfatter næringsinntekt fra jordbruk knyttet til enkeltpersonforetak (ENK) og ansvarlige selskap (ANS/DA), og lønns- og kapitalinntekter fra jordbruksforetak organisert som aksjeselskap. Jordbruksinntekt inkluderer både positive og negative inntekter fra jordbruk.</w:t>
      </w:r>
    </w:p>
    <w:p w14:paraId="7550C28D" w14:textId="77777777" w:rsidR="00F52703" w:rsidRPr="00A61365" w:rsidRDefault="00962653" w:rsidP="00A61365">
      <w:r w:rsidRPr="00A61365">
        <w:t>Merk at SSB-rapporten viser årlige inntekter uten å justere for forskjeller i arbeidsinnsats mellom personene/husholdningene som inngår i utvalget, altså ikke omregnet til inntekt per årsverk.</w:t>
      </w:r>
    </w:p>
    <w:p w14:paraId="364487CB" w14:textId="623CE5B7" w:rsidR="00F52703" w:rsidRPr="00A61365" w:rsidRDefault="00962653" w:rsidP="00A61365">
      <w:pPr>
        <w:pStyle w:val="Ramme-slutt"/>
      </w:pPr>
      <w:r w:rsidRPr="00A61365">
        <w:t>[Boks slutt]</w:t>
      </w:r>
    </w:p>
    <w:p w14:paraId="55459285" w14:textId="6912D2FA" w:rsidR="00A61365" w:rsidRPr="00A61365" w:rsidRDefault="00A61365" w:rsidP="00A61365">
      <w:pPr>
        <w:pStyle w:val="tabell-tittel"/>
      </w:pPr>
      <w:r w:rsidRPr="00A61365">
        <w:t xml:space="preserve">Gjennomsnitt av komponentene i inntekt etter skatt for ulike grupper av bønder, 1000 kroner, </w:t>
      </w:r>
      <w:r w:rsidRPr="00A61365">
        <w:br/>
        <w:t>KPI-justert til 2020-nivå</w:t>
      </w:r>
    </w:p>
    <w:p w14:paraId="7E1A5839" w14:textId="77777777" w:rsidR="00F52703" w:rsidRPr="00A61365" w:rsidRDefault="00962653" w:rsidP="00A61365">
      <w:pPr>
        <w:pStyle w:val="Tabellnavn"/>
      </w:pPr>
      <w:r w:rsidRPr="00A61365">
        <w:t>09J3xt2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820"/>
        <w:gridCol w:w="820"/>
        <w:gridCol w:w="160"/>
        <w:gridCol w:w="820"/>
        <w:gridCol w:w="820"/>
        <w:gridCol w:w="160"/>
        <w:gridCol w:w="820"/>
        <w:gridCol w:w="820"/>
        <w:gridCol w:w="160"/>
        <w:gridCol w:w="820"/>
        <w:gridCol w:w="820"/>
      </w:tblGrid>
      <w:tr w:rsidR="00F52703" w:rsidRPr="00A61365" w14:paraId="53BF9223" w14:textId="77777777">
        <w:trPr>
          <w:trHeight w:val="360"/>
        </w:trPr>
        <w:tc>
          <w:tcPr>
            <w:tcW w:w="2460" w:type="dxa"/>
            <w:tcBorders>
              <w:top w:val="single" w:sz="4" w:space="0" w:color="000000"/>
              <w:left w:val="nil"/>
              <w:bottom w:val="nil"/>
              <w:right w:val="nil"/>
            </w:tcBorders>
            <w:tcMar>
              <w:top w:w="128" w:type="dxa"/>
              <w:left w:w="43" w:type="dxa"/>
              <w:bottom w:w="43" w:type="dxa"/>
              <w:right w:w="43" w:type="dxa"/>
            </w:tcMar>
            <w:vAlign w:val="bottom"/>
          </w:tcPr>
          <w:p w14:paraId="1FAFF337" w14:textId="77777777" w:rsidR="00F52703" w:rsidRPr="00A61365" w:rsidRDefault="00F52703" w:rsidP="00A61365"/>
        </w:tc>
        <w:tc>
          <w:tcPr>
            <w:tcW w:w="820" w:type="dxa"/>
            <w:tcBorders>
              <w:top w:val="single" w:sz="4" w:space="0" w:color="000000"/>
              <w:left w:val="nil"/>
              <w:bottom w:val="nil"/>
              <w:right w:val="nil"/>
            </w:tcBorders>
            <w:tcMar>
              <w:top w:w="128" w:type="dxa"/>
              <w:left w:w="43" w:type="dxa"/>
              <w:bottom w:w="43" w:type="dxa"/>
              <w:right w:w="43" w:type="dxa"/>
            </w:tcMar>
            <w:vAlign w:val="bottom"/>
          </w:tcPr>
          <w:p w14:paraId="3C1242CC" w14:textId="77777777" w:rsidR="00F52703" w:rsidRPr="00A61365" w:rsidRDefault="00F52703" w:rsidP="00A61365"/>
        </w:tc>
        <w:tc>
          <w:tcPr>
            <w:tcW w:w="820" w:type="dxa"/>
            <w:tcBorders>
              <w:top w:val="single" w:sz="4" w:space="0" w:color="000000"/>
              <w:left w:val="nil"/>
              <w:bottom w:val="nil"/>
              <w:right w:val="nil"/>
            </w:tcBorders>
            <w:tcMar>
              <w:top w:w="128" w:type="dxa"/>
              <w:left w:w="43" w:type="dxa"/>
              <w:bottom w:w="43" w:type="dxa"/>
              <w:right w:w="43" w:type="dxa"/>
            </w:tcMar>
            <w:vAlign w:val="bottom"/>
          </w:tcPr>
          <w:p w14:paraId="23996055" w14:textId="77777777" w:rsidR="00F52703" w:rsidRPr="00A61365" w:rsidRDefault="00F52703" w:rsidP="00A61365"/>
        </w:tc>
        <w:tc>
          <w:tcPr>
            <w:tcW w:w="160" w:type="dxa"/>
            <w:tcBorders>
              <w:top w:val="single" w:sz="4" w:space="0" w:color="000000"/>
              <w:left w:val="nil"/>
              <w:bottom w:val="nil"/>
              <w:right w:val="nil"/>
            </w:tcBorders>
            <w:tcMar>
              <w:top w:w="128" w:type="dxa"/>
              <w:left w:w="43" w:type="dxa"/>
              <w:bottom w:w="43" w:type="dxa"/>
              <w:right w:w="43" w:type="dxa"/>
            </w:tcMar>
            <w:vAlign w:val="bottom"/>
          </w:tcPr>
          <w:p w14:paraId="4E1156A6" w14:textId="77777777" w:rsidR="00F52703" w:rsidRPr="00A61365" w:rsidRDefault="00F52703" w:rsidP="00A61365"/>
        </w:tc>
        <w:tc>
          <w:tcPr>
            <w:tcW w:w="524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0A35F9DF" w14:textId="77777777" w:rsidR="00F52703" w:rsidRPr="00A61365" w:rsidRDefault="00962653" w:rsidP="00A61365">
            <w:r w:rsidRPr="00A61365">
              <w:t>Gjennomsnitt for kvartiler i fordelingen av inntekt etter skatt</w:t>
            </w:r>
          </w:p>
        </w:tc>
      </w:tr>
      <w:tr w:rsidR="00F52703" w:rsidRPr="00A61365" w14:paraId="4F6BECBE" w14:textId="77777777">
        <w:trPr>
          <w:trHeight w:val="360"/>
        </w:trPr>
        <w:tc>
          <w:tcPr>
            <w:tcW w:w="2460" w:type="dxa"/>
            <w:tcBorders>
              <w:top w:val="nil"/>
              <w:left w:val="nil"/>
              <w:bottom w:val="single" w:sz="4" w:space="0" w:color="000000"/>
              <w:right w:val="nil"/>
            </w:tcBorders>
            <w:tcMar>
              <w:top w:w="128" w:type="dxa"/>
              <w:left w:w="43" w:type="dxa"/>
              <w:bottom w:w="43" w:type="dxa"/>
              <w:right w:w="43" w:type="dxa"/>
            </w:tcMar>
            <w:vAlign w:val="bottom"/>
          </w:tcPr>
          <w:p w14:paraId="77563668" w14:textId="77777777" w:rsidR="00F52703" w:rsidRPr="00A61365" w:rsidRDefault="00F52703" w:rsidP="00A61365"/>
        </w:tc>
        <w:tc>
          <w:tcPr>
            <w:tcW w:w="1640" w:type="dxa"/>
            <w:gridSpan w:val="2"/>
            <w:tcBorders>
              <w:top w:val="nil"/>
              <w:left w:val="nil"/>
              <w:bottom w:val="single" w:sz="4" w:space="0" w:color="000000"/>
              <w:right w:val="nil"/>
            </w:tcBorders>
            <w:tcMar>
              <w:top w:w="128" w:type="dxa"/>
              <w:left w:w="43" w:type="dxa"/>
              <w:bottom w:w="43" w:type="dxa"/>
              <w:right w:w="43" w:type="dxa"/>
            </w:tcMar>
            <w:vAlign w:val="bottom"/>
          </w:tcPr>
          <w:p w14:paraId="417230FD" w14:textId="77777777" w:rsidR="00F52703" w:rsidRPr="00A61365" w:rsidRDefault="00962653" w:rsidP="00A61365">
            <w:r w:rsidRPr="00A61365">
              <w:t>Alle bønder</w:t>
            </w:r>
          </w:p>
        </w:tc>
        <w:tc>
          <w:tcPr>
            <w:tcW w:w="160" w:type="dxa"/>
            <w:tcBorders>
              <w:top w:val="nil"/>
              <w:left w:val="nil"/>
              <w:bottom w:val="nil"/>
              <w:right w:val="nil"/>
            </w:tcBorders>
            <w:tcMar>
              <w:top w:w="128" w:type="dxa"/>
              <w:left w:w="43" w:type="dxa"/>
              <w:bottom w:w="43" w:type="dxa"/>
              <w:right w:w="43" w:type="dxa"/>
            </w:tcMar>
            <w:vAlign w:val="bottom"/>
          </w:tcPr>
          <w:p w14:paraId="54CE2177" w14:textId="77777777" w:rsidR="00F52703" w:rsidRPr="00A61365" w:rsidRDefault="00F52703" w:rsidP="00A61365"/>
        </w:tc>
        <w:tc>
          <w:tcPr>
            <w:tcW w:w="1640" w:type="dxa"/>
            <w:gridSpan w:val="2"/>
            <w:tcBorders>
              <w:top w:val="nil"/>
              <w:left w:val="nil"/>
              <w:bottom w:val="single" w:sz="4" w:space="0" w:color="000000"/>
              <w:right w:val="nil"/>
            </w:tcBorders>
            <w:tcMar>
              <w:top w:w="128" w:type="dxa"/>
              <w:left w:w="43" w:type="dxa"/>
              <w:bottom w:w="43" w:type="dxa"/>
              <w:right w:w="43" w:type="dxa"/>
            </w:tcMar>
            <w:vAlign w:val="bottom"/>
          </w:tcPr>
          <w:p w14:paraId="02E6BDFB" w14:textId="77777777" w:rsidR="00F52703" w:rsidRPr="00A61365" w:rsidRDefault="00962653" w:rsidP="00A61365">
            <w:r w:rsidRPr="00A61365">
              <w:t>1.</w:t>
            </w:r>
          </w:p>
        </w:tc>
        <w:tc>
          <w:tcPr>
            <w:tcW w:w="160" w:type="dxa"/>
            <w:tcBorders>
              <w:top w:val="nil"/>
              <w:left w:val="nil"/>
              <w:bottom w:val="nil"/>
              <w:right w:val="nil"/>
            </w:tcBorders>
            <w:tcMar>
              <w:top w:w="128" w:type="dxa"/>
              <w:left w:w="43" w:type="dxa"/>
              <w:bottom w:w="43" w:type="dxa"/>
              <w:right w:w="43" w:type="dxa"/>
            </w:tcMar>
            <w:vAlign w:val="bottom"/>
          </w:tcPr>
          <w:p w14:paraId="6913014D" w14:textId="77777777" w:rsidR="00F52703" w:rsidRPr="00A61365" w:rsidRDefault="00F52703" w:rsidP="00A61365"/>
        </w:tc>
        <w:tc>
          <w:tcPr>
            <w:tcW w:w="1640" w:type="dxa"/>
            <w:gridSpan w:val="2"/>
            <w:tcBorders>
              <w:top w:val="nil"/>
              <w:left w:val="nil"/>
              <w:bottom w:val="single" w:sz="4" w:space="0" w:color="000000"/>
              <w:right w:val="nil"/>
            </w:tcBorders>
            <w:tcMar>
              <w:top w:w="128" w:type="dxa"/>
              <w:left w:w="43" w:type="dxa"/>
              <w:bottom w:w="43" w:type="dxa"/>
              <w:right w:w="43" w:type="dxa"/>
            </w:tcMar>
            <w:vAlign w:val="bottom"/>
          </w:tcPr>
          <w:p w14:paraId="1925CCE1" w14:textId="77777777" w:rsidR="00F52703" w:rsidRPr="00A61365" w:rsidRDefault="00962653" w:rsidP="00A61365">
            <w:r w:rsidRPr="00A61365">
              <w:t>2. og 3.</w:t>
            </w:r>
          </w:p>
        </w:tc>
        <w:tc>
          <w:tcPr>
            <w:tcW w:w="160" w:type="dxa"/>
            <w:tcBorders>
              <w:top w:val="nil"/>
              <w:left w:val="nil"/>
              <w:bottom w:val="nil"/>
              <w:right w:val="nil"/>
            </w:tcBorders>
            <w:tcMar>
              <w:top w:w="128" w:type="dxa"/>
              <w:left w:w="43" w:type="dxa"/>
              <w:bottom w:w="43" w:type="dxa"/>
              <w:right w:w="43" w:type="dxa"/>
            </w:tcMar>
            <w:vAlign w:val="bottom"/>
          </w:tcPr>
          <w:p w14:paraId="5A319F6A" w14:textId="77777777" w:rsidR="00F52703" w:rsidRPr="00A61365" w:rsidRDefault="00F52703" w:rsidP="00A61365"/>
        </w:tc>
        <w:tc>
          <w:tcPr>
            <w:tcW w:w="1640" w:type="dxa"/>
            <w:gridSpan w:val="2"/>
            <w:tcBorders>
              <w:top w:val="nil"/>
              <w:left w:val="nil"/>
              <w:bottom w:val="single" w:sz="4" w:space="0" w:color="000000"/>
              <w:right w:val="nil"/>
            </w:tcBorders>
            <w:tcMar>
              <w:top w:w="128" w:type="dxa"/>
              <w:left w:w="43" w:type="dxa"/>
              <w:bottom w:w="43" w:type="dxa"/>
              <w:right w:w="43" w:type="dxa"/>
            </w:tcMar>
            <w:vAlign w:val="bottom"/>
          </w:tcPr>
          <w:p w14:paraId="3CBD90E1" w14:textId="77777777" w:rsidR="00F52703" w:rsidRPr="00A61365" w:rsidRDefault="00962653" w:rsidP="00A61365">
            <w:r w:rsidRPr="00A61365">
              <w:t>4.</w:t>
            </w:r>
          </w:p>
        </w:tc>
      </w:tr>
      <w:tr w:rsidR="00F52703" w:rsidRPr="00A61365" w14:paraId="25457829"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7A66092A"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377A8FC9" w14:textId="77777777" w:rsidR="00F52703" w:rsidRPr="00A61365" w:rsidRDefault="00962653" w:rsidP="00A61365">
            <w:r w:rsidRPr="00A61365">
              <w:t>2004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3EAF1DA" w14:textId="77777777" w:rsidR="00F52703" w:rsidRPr="00A61365" w:rsidRDefault="00962653" w:rsidP="00A61365">
            <w:r w:rsidRPr="00A61365">
              <w:t>2020</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74D1E40"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048E4004" w14:textId="77777777" w:rsidR="00F52703" w:rsidRPr="00A61365" w:rsidRDefault="00962653" w:rsidP="00A61365">
            <w:r w:rsidRPr="00A61365">
              <w:t>2004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03A86DC" w14:textId="77777777" w:rsidR="00F52703" w:rsidRPr="00A61365" w:rsidRDefault="00962653" w:rsidP="00A61365">
            <w:r w:rsidRPr="00A61365">
              <w:t>2020</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054829C"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0523689A" w14:textId="77777777" w:rsidR="00F52703" w:rsidRPr="00A61365" w:rsidRDefault="00962653" w:rsidP="00A61365">
            <w:r w:rsidRPr="00A61365">
              <w:t>2004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A708BD3" w14:textId="77777777" w:rsidR="00F52703" w:rsidRPr="00A61365" w:rsidRDefault="00962653" w:rsidP="00A61365">
            <w:r w:rsidRPr="00A61365">
              <w:t>2020</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0AB0FA1E"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427809EB" w14:textId="77777777" w:rsidR="00F52703" w:rsidRPr="00A61365" w:rsidRDefault="00962653" w:rsidP="00A61365">
            <w:r w:rsidRPr="00A61365">
              <w:t>2004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2215EFB" w14:textId="77777777" w:rsidR="00F52703" w:rsidRPr="00A61365" w:rsidRDefault="00962653" w:rsidP="00A61365">
            <w:r w:rsidRPr="00A61365">
              <w:t>2020</w:t>
            </w:r>
          </w:p>
        </w:tc>
      </w:tr>
      <w:tr w:rsidR="00F52703" w:rsidRPr="00A61365" w14:paraId="24282DB6" w14:textId="77777777">
        <w:trPr>
          <w:trHeight w:val="380"/>
        </w:trPr>
        <w:tc>
          <w:tcPr>
            <w:tcW w:w="2460" w:type="dxa"/>
            <w:tcBorders>
              <w:top w:val="single" w:sz="4" w:space="0" w:color="000000"/>
              <w:left w:val="nil"/>
              <w:bottom w:val="nil"/>
              <w:right w:val="nil"/>
            </w:tcBorders>
            <w:tcMar>
              <w:top w:w="128" w:type="dxa"/>
              <w:left w:w="43" w:type="dxa"/>
              <w:bottom w:w="43" w:type="dxa"/>
              <w:right w:w="43" w:type="dxa"/>
            </w:tcMar>
          </w:tcPr>
          <w:p w14:paraId="751F807A" w14:textId="77777777" w:rsidR="00F52703" w:rsidRPr="00A61365" w:rsidRDefault="00962653" w:rsidP="00A61365">
            <w:r w:rsidRPr="00A61365">
              <w:t>Kapitalinntekter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490C261" w14:textId="77777777" w:rsidR="00F52703" w:rsidRPr="00A61365" w:rsidRDefault="00962653" w:rsidP="00A61365">
            <w:r w:rsidRPr="00A61365">
              <w:t>79</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07DD908" w14:textId="77777777" w:rsidR="00F52703" w:rsidRPr="00A61365" w:rsidRDefault="00962653" w:rsidP="00A61365">
            <w:r w:rsidRPr="00A61365">
              <w:t>215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06FBE0ED" w14:textId="77777777" w:rsidR="00F52703" w:rsidRPr="00A61365" w:rsidRDefault="00F52703" w:rsidP="00A61365"/>
        </w:tc>
        <w:tc>
          <w:tcPr>
            <w:tcW w:w="820" w:type="dxa"/>
            <w:tcBorders>
              <w:top w:val="single" w:sz="4" w:space="0" w:color="000000"/>
              <w:left w:val="nil"/>
              <w:bottom w:val="nil"/>
              <w:right w:val="nil"/>
            </w:tcBorders>
            <w:tcMar>
              <w:top w:w="128" w:type="dxa"/>
              <w:left w:w="43" w:type="dxa"/>
              <w:bottom w:w="43" w:type="dxa"/>
              <w:right w:w="43" w:type="dxa"/>
            </w:tcMar>
            <w:vAlign w:val="bottom"/>
          </w:tcPr>
          <w:p w14:paraId="07F08F7C" w14:textId="77777777" w:rsidR="00F52703" w:rsidRPr="00A61365" w:rsidRDefault="00962653" w:rsidP="00A61365">
            <w:r w:rsidRPr="00A61365">
              <w:t>-15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2BD420B" w14:textId="77777777" w:rsidR="00F52703" w:rsidRPr="00A61365" w:rsidRDefault="00962653" w:rsidP="00A61365">
            <w:r w:rsidRPr="00A61365">
              <w:t>-136</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219B6A1A" w14:textId="77777777" w:rsidR="00F52703" w:rsidRPr="00A61365" w:rsidRDefault="00F52703" w:rsidP="00A61365"/>
        </w:tc>
        <w:tc>
          <w:tcPr>
            <w:tcW w:w="820" w:type="dxa"/>
            <w:tcBorders>
              <w:top w:val="single" w:sz="4" w:space="0" w:color="000000"/>
              <w:left w:val="nil"/>
              <w:bottom w:val="nil"/>
              <w:right w:val="nil"/>
            </w:tcBorders>
            <w:tcMar>
              <w:top w:w="128" w:type="dxa"/>
              <w:left w:w="43" w:type="dxa"/>
              <w:bottom w:w="43" w:type="dxa"/>
              <w:right w:w="43" w:type="dxa"/>
            </w:tcMar>
            <w:vAlign w:val="bottom"/>
          </w:tcPr>
          <w:p w14:paraId="62423392" w14:textId="77777777" w:rsidR="00F52703" w:rsidRPr="00A61365" w:rsidRDefault="00962653" w:rsidP="00A61365">
            <w:r w:rsidRPr="00A61365">
              <w:t>10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0C156DC" w14:textId="77777777" w:rsidR="00F52703" w:rsidRPr="00A61365" w:rsidRDefault="00962653" w:rsidP="00A61365">
            <w:r w:rsidRPr="00A61365">
              <w:t>17</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342E0233" w14:textId="77777777" w:rsidR="00F52703" w:rsidRPr="00A61365" w:rsidRDefault="00F52703" w:rsidP="00A61365"/>
        </w:tc>
        <w:tc>
          <w:tcPr>
            <w:tcW w:w="820" w:type="dxa"/>
            <w:tcBorders>
              <w:top w:val="single" w:sz="4" w:space="0" w:color="000000"/>
              <w:left w:val="nil"/>
              <w:bottom w:val="nil"/>
              <w:right w:val="nil"/>
            </w:tcBorders>
            <w:tcMar>
              <w:top w:w="128" w:type="dxa"/>
              <w:left w:w="43" w:type="dxa"/>
              <w:bottom w:w="43" w:type="dxa"/>
              <w:right w:w="43" w:type="dxa"/>
            </w:tcMar>
            <w:vAlign w:val="bottom"/>
          </w:tcPr>
          <w:p w14:paraId="641734EB" w14:textId="77777777" w:rsidR="00F52703" w:rsidRPr="00A61365" w:rsidRDefault="00962653" w:rsidP="00A61365">
            <w:r w:rsidRPr="00A61365">
              <w:t>310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95605C4" w14:textId="77777777" w:rsidR="00F52703" w:rsidRPr="00A61365" w:rsidRDefault="00962653" w:rsidP="00A61365">
            <w:r w:rsidRPr="00A61365">
              <w:t>963</w:t>
            </w:r>
          </w:p>
        </w:tc>
      </w:tr>
      <w:tr w:rsidR="00F52703" w:rsidRPr="00A61365" w14:paraId="7E25D354" w14:textId="77777777">
        <w:trPr>
          <w:trHeight w:val="380"/>
        </w:trPr>
        <w:tc>
          <w:tcPr>
            <w:tcW w:w="2460" w:type="dxa"/>
            <w:tcBorders>
              <w:top w:val="nil"/>
              <w:left w:val="nil"/>
              <w:bottom w:val="nil"/>
              <w:right w:val="nil"/>
            </w:tcBorders>
            <w:tcMar>
              <w:top w:w="128" w:type="dxa"/>
              <w:left w:w="43" w:type="dxa"/>
              <w:bottom w:w="43" w:type="dxa"/>
              <w:right w:w="43" w:type="dxa"/>
            </w:tcMar>
          </w:tcPr>
          <w:p w14:paraId="346E5C1C" w14:textId="77777777" w:rsidR="00F52703" w:rsidRPr="00A61365" w:rsidRDefault="00962653" w:rsidP="00A61365">
            <w:r w:rsidRPr="00A61365">
              <w:t>Overføringer</w:t>
            </w:r>
          </w:p>
        </w:tc>
        <w:tc>
          <w:tcPr>
            <w:tcW w:w="820" w:type="dxa"/>
            <w:tcBorders>
              <w:top w:val="nil"/>
              <w:left w:val="nil"/>
              <w:bottom w:val="nil"/>
              <w:right w:val="nil"/>
            </w:tcBorders>
            <w:tcMar>
              <w:top w:w="128" w:type="dxa"/>
              <w:left w:w="43" w:type="dxa"/>
              <w:bottom w:w="43" w:type="dxa"/>
              <w:right w:w="43" w:type="dxa"/>
            </w:tcMar>
            <w:vAlign w:val="bottom"/>
          </w:tcPr>
          <w:p w14:paraId="08D07278" w14:textId="77777777" w:rsidR="00F52703" w:rsidRPr="00A61365" w:rsidRDefault="00962653" w:rsidP="00A61365">
            <w:r w:rsidRPr="00A61365">
              <w:t>36</w:t>
            </w:r>
          </w:p>
        </w:tc>
        <w:tc>
          <w:tcPr>
            <w:tcW w:w="820" w:type="dxa"/>
            <w:tcBorders>
              <w:top w:val="nil"/>
              <w:left w:val="nil"/>
              <w:bottom w:val="nil"/>
              <w:right w:val="nil"/>
            </w:tcBorders>
            <w:tcMar>
              <w:top w:w="128" w:type="dxa"/>
              <w:left w:w="43" w:type="dxa"/>
              <w:bottom w:w="43" w:type="dxa"/>
              <w:right w:w="43" w:type="dxa"/>
            </w:tcMar>
            <w:vAlign w:val="bottom"/>
          </w:tcPr>
          <w:p w14:paraId="3FC42655" w14:textId="77777777" w:rsidR="00F52703" w:rsidRPr="00A61365" w:rsidRDefault="00962653" w:rsidP="00A61365">
            <w:r w:rsidRPr="00A61365">
              <w:t>80</w:t>
            </w:r>
          </w:p>
        </w:tc>
        <w:tc>
          <w:tcPr>
            <w:tcW w:w="160" w:type="dxa"/>
            <w:tcBorders>
              <w:top w:val="nil"/>
              <w:left w:val="nil"/>
              <w:bottom w:val="nil"/>
              <w:right w:val="nil"/>
            </w:tcBorders>
            <w:tcMar>
              <w:top w:w="128" w:type="dxa"/>
              <w:left w:w="43" w:type="dxa"/>
              <w:bottom w:w="43" w:type="dxa"/>
              <w:right w:w="43" w:type="dxa"/>
            </w:tcMar>
            <w:vAlign w:val="bottom"/>
          </w:tcPr>
          <w:p w14:paraId="62FF6252"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7A6BBCA7" w14:textId="77777777" w:rsidR="00F52703" w:rsidRPr="00A61365" w:rsidRDefault="00962653" w:rsidP="00A61365">
            <w:r w:rsidRPr="00A61365">
              <w:t>44</w:t>
            </w:r>
          </w:p>
        </w:tc>
        <w:tc>
          <w:tcPr>
            <w:tcW w:w="820" w:type="dxa"/>
            <w:tcBorders>
              <w:top w:val="nil"/>
              <w:left w:val="nil"/>
              <w:bottom w:val="nil"/>
              <w:right w:val="nil"/>
            </w:tcBorders>
            <w:tcMar>
              <w:top w:w="128" w:type="dxa"/>
              <w:left w:w="43" w:type="dxa"/>
              <w:bottom w:w="43" w:type="dxa"/>
              <w:right w:w="43" w:type="dxa"/>
            </w:tcMar>
            <w:vAlign w:val="bottom"/>
          </w:tcPr>
          <w:p w14:paraId="12313CD8" w14:textId="77777777" w:rsidR="00F52703" w:rsidRPr="00A61365" w:rsidRDefault="00962653" w:rsidP="00A61365">
            <w:r w:rsidRPr="00A61365">
              <w:t>106</w:t>
            </w:r>
          </w:p>
        </w:tc>
        <w:tc>
          <w:tcPr>
            <w:tcW w:w="160" w:type="dxa"/>
            <w:tcBorders>
              <w:top w:val="nil"/>
              <w:left w:val="nil"/>
              <w:bottom w:val="nil"/>
              <w:right w:val="nil"/>
            </w:tcBorders>
            <w:tcMar>
              <w:top w:w="128" w:type="dxa"/>
              <w:left w:w="43" w:type="dxa"/>
              <w:bottom w:w="43" w:type="dxa"/>
              <w:right w:w="43" w:type="dxa"/>
            </w:tcMar>
            <w:vAlign w:val="bottom"/>
          </w:tcPr>
          <w:p w14:paraId="05F7ECC9"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134384FC" w14:textId="77777777" w:rsidR="00F52703" w:rsidRPr="00A61365" w:rsidRDefault="00962653" w:rsidP="00A61365">
            <w:r w:rsidRPr="00A61365">
              <w:t>37</w:t>
            </w:r>
          </w:p>
        </w:tc>
        <w:tc>
          <w:tcPr>
            <w:tcW w:w="820" w:type="dxa"/>
            <w:tcBorders>
              <w:top w:val="nil"/>
              <w:left w:val="nil"/>
              <w:bottom w:val="nil"/>
              <w:right w:val="nil"/>
            </w:tcBorders>
            <w:tcMar>
              <w:top w:w="128" w:type="dxa"/>
              <w:left w:w="43" w:type="dxa"/>
              <w:bottom w:w="43" w:type="dxa"/>
              <w:right w:w="43" w:type="dxa"/>
            </w:tcMar>
            <w:vAlign w:val="bottom"/>
          </w:tcPr>
          <w:p w14:paraId="2051603C" w14:textId="77777777" w:rsidR="00F52703" w:rsidRPr="00A61365" w:rsidRDefault="00962653" w:rsidP="00A61365">
            <w:r w:rsidRPr="00A61365">
              <w:t>75</w:t>
            </w:r>
          </w:p>
        </w:tc>
        <w:tc>
          <w:tcPr>
            <w:tcW w:w="160" w:type="dxa"/>
            <w:tcBorders>
              <w:top w:val="nil"/>
              <w:left w:val="nil"/>
              <w:bottom w:val="nil"/>
              <w:right w:val="nil"/>
            </w:tcBorders>
            <w:tcMar>
              <w:top w:w="128" w:type="dxa"/>
              <w:left w:w="43" w:type="dxa"/>
              <w:bottom w:w="43" w:type="dxa"/>
              <w:right w:w="43" w:type="dxa"/>
            </w:tcMar>
            <w:vAlign w:val="bottom"/>
          </w:tcPr>
          <w:p w14:paraId="6CE5A979"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41A37254" w14:textId="77777777" w:rsidR="00F52703" w:rsidRPr="00A61365" w:rsidRDefault="00962653" w:rsidP="00A61365">
            <w:r w:rsidRPr="00A61365">
              <w:t>25</w:t>
            </w:r>
          </w:p>
        </w:tc>
        <w:tc>
          <w:tcPr>
            <w:tcW w:w="820" w:type="dxa"/>
            <w:tcBorders>
              <w:top w:val="nil"/>
              <w:left w:val="nil"/>
              <w:bottom w:val="nil"/>
              <w:right w:val="nil"/>
            </w:tcBorders>
            <w:tcMar>
              <w:top w:w="128" w:type="dxa"/>
              <w:left w:w="43" w:type="dxa"/>
              <w:bottom w:w="43" w:type="dxa"/>
              <w:right w:w="43" w:type="dxa"/>
            </w:tcMar>
            <w:vAlign w:val="bottom"/>
          </w:tcPr>
          <w:p w14:paraId="3665E598" w14:textId="77777777" w:rsidR="00F52703" w:rsidRPr="00A61365" w:rsidRDefault="00962653" w:rsidP="00A61365">
            <w:r w:rsidRPr="00A61365">
              <w:t>63</w:t>
            </w:r>
          </w:p>
        </w:tc>
      </w:tr>
      <w:tr w:rsidR="00F52703" w:rsidRPr="00A61365" w14:paraId="41395355" w14:textId="77777777">
        <w:trPr>
          <w:trHeight w:val="380"/>
        </w:trPr>
        <w:tc>
          <w:tcPr>
            <w:tcW w:w="2460" w:type="dxa"/>
            <w:tcBorders>
              <w:top w:val="nil"/>
              <w:left w:val="nil"/>
              <w:bottom w:val="nil"/>
              <w:right w:val="nil"/>
            </w:tcBorders>
            <w:tcMar>
              <w:top w:w="128" w:type="dxa"/>
              <w:left w:w="43" w:type="dxa"/>
              <w:bottom w:w="43" w:type="dxa"/>
              <w:right w:w="43" w:type="dxa"/>
            </w:tcMar>
          </w:tcPr>
          <w:p w14:paraId="0C2938ED" w14:textId="77777777" w:rsidR="00F52703" w:rsidRPr="00A61365" w:rsidRDefault="00962653" w:rsidP="00A61365">
            <w:r w:rsidRPr="00A61365">
              <w:t>Lønnsinntekter</w:t>
            </w:r>
          </w:p>
        </w:tc>
        <w:tc>
          <w:tcPr>
            <w:tcW w:w="820" w:type="dxa"/>
            <w:tcBorders>
              <w:top w:val="nil"/>
              <w:left w:val="nil"/>
              <w:bottom w:val="nil"/>
              <w:right w:val="nil"/>
            </w:tcBorders>
            <w:tcMar>
              <w:top w:w="128" w:type="dxa"/>
              <w:left w:w="43" w:type="dxa"/>
              <w:bottom w:w="43" w:type="dxa"/>
              <w:right w:w="43" w:type="dxa"/>
            </w:tcMar>
            <w:vAlign w:val="bottom"/>
          </w:tcPr>
          <w:p w14:paraId="247995DF" w14:textId="77777777" w:rsidR="00F52703" w:rsidRPr="00A61365" w:rsidRDefault="00962653" w:rsidP="00A61365">
            <w:r w:rsidRPr="00A61365">
              <w:t>190</w:t>
            </w:r>
          </w:p>
        </w:tc>
        <w:tc>
          <w:tcPr>
            <w:tcW w:w="820" w:type="dxa"/>
            <w:tcBorders>
              <w:top w:val="nil"/>
              <w:left w:val="nil"/>
              <w:bottom w:val="nil"/>
              <w:right w:val="nil"/>
            </w:tcBorders>
            <w:tcMar>
              <w:top w:w="128" w:type="dxa"/>
              <w:left w:w="43" w:type="dxa"/>
              <w:bottom w:w="43" w:type="dxa"/>
              <w:right w:w="43" w:type="dxa"/>
            </w:tcMar>
            <w:vAlign w:val="bottom"/>
          </w:tcPr>
          <w:p w14:paraId="67774135" w14:textId="77777777" w:rsidR="00F52703" w:rsidRPr="00A61365" w:rsidRDefault="00962653" w:rsidP="00A61365">
            <w:r w:rsidRPr="00A61365">
              <w:t>305</w:t>
            </w:r>
          </w:p>
        </w:tc>
        <w:tc>
          <w:tcPr>
            <w:tcW w:w="160" w:type="dxa"/>
            <w:tcBorders>
              <w:top w:val="nil"/>
              <w:left w:val="nil"/>
              <w:bottom w:val="nil"/>
              <w:right w:val="nil"/>
            </w:tcBorders>
            <w:tcMar>
              <w:top w:w="128" w:type="dxa"/>
              <w:left w:w="43" w:type="dxa"/>
              <w:bottom w:w="43" w:type="dxa"/>
              <w:right w:w="43" w:type="dxa"/>
            </w:tcMar>
            <w:vAlign w:val="bottom"/>
          </w:tcPr>
          <w:p w14:paraId="650D8D1B"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53EB3281" w14:textId="77777777" w:rsidR="00F52703" w:rsidRPr="00A61365" w:rsidRDefault="00962653" w:rsidP="00A61365">
            <w:r w:rsidRPr="00A61365">
              <w:t>51</w:t>
            </w:r>
          </w:p>
        </w:tc>
        <w:tc>
          <w:tcPr>
            <w:tcW w:w="820" w:type="dxa"/>
            <w:tcBorders>
              <w:top w:val="nil"/>
              <w:left w:val="nil"/>
              <w:bottom w:val="nil"/>
              <w:right w:val="nil"/>
            </w:tcBorders>
            <w:tcMar>
              <w:top w:w="128" w:type="dxa"/>
              <w:left w:w="43" w:type="dxa"/>
              <w:bottom w:w="43" w:type="dxa"/>
              <w:right w:w="43" w:type="dxa"/>
            </w:tcMar>
            <w:vAlign w:val="bottom"/>
          </w:tcPr>
          <w:p w14:paraId="00FD55B6" w14:textId="77777777" w:rsidR="00F52703" w:rsidRPr="00A61365" w:rsidRDefault="00962653" w:rsidP="00A61365">
            <w:r w:rsidRPr="00A61365">
              <w:t>131</w:t>
            </w:r>
          </w:p>
        </w:tc>
        <w:tc>
          <w:tcPr>
            <w:tcW w:w="160" w:type="dxa"/>
            <w:tcBorders>
              <w:top w:val="nil"/>
              <w:left w:val="nil"/>
              <w:bottom w:val="nil"/>
              <w:right w:val="nil"/>
            </w:tcBorders>
            <w:tcMar>
              <w:top w:w="128" w:type="dxa"/>
              <w:left w:w="43" w:type="dxa"/>
              <w:bottom w:w="43" w:type="dxa"/>
              <w:right w:w="43" w:type="dxa"/>
            </w:tcMar>
            <w:vAlign w:val="bottom"/>
          </w:tcPr>
          <w:p w14:paraId="11CDC83D"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1E878A94" w14:textId="77777777" w:rsidR="00F52703" w:rsidRPr="00A61365" w:rsidRDefault="00962653" w:rsidP="00A61365">
            <w:r w:rsidRPr="00A61365">
              <w:t>187</w:t>
            </w:r>
          </w:p>
        </w:tc>
        <w:tc>
          <w:tcPr>
            <w:tcW w:w="820" w:type="dxa"/>
            <w:tcBorders>
              <w:top w:val="nil"/>
              <w:left w:val="nil"/>
              <w:bottom w:val="nil"/>
              <w:right w:val="nil"/>
            </w:tcBorders>
            <w:tcMar>
              <w:top w:w="128" w:type="dxa"/>
              <w:left w:w="43" w:type="dxa"/>
              <w:bottom w:w="43" w:type="dxa"/>
              <w:right w:w="43" w:type="dxa"/>
            </w:tcMar>
            <w:vAlign w:val="bottom"/>
          </w:tcPr>
          <w:p w14:paraId="50DC1A82" w14:textId="77777777" w:rsidR="00F52703" w:rsidRPr="00A61365" w:rsidRDefault="00962653" w:rsidP="00A61365">
            <w:r w:rsidRPr="00A61365">
              <w:t>298</w:t>
            </w:r>
          </w:p>
        </w:tc>
        <w:tc>
          <w:tcPr>
            <w:tcW w:w="160" w:type="dxa"/>
            <w:tcBorders>
              <w:top w:val="nil"/>
              <w:left w:val="nil"/>
              <w:bottom w:val="nil"/>
              <w:right w:val="nil"/>
            </w:tcBorders>
            <w:tcMar>
              <w:top w:w="128" w:type="dxa"/>
              <w:left w:w="43" w:type="dxa"/>
              <w:bottom w:w="43" w:type="dxa"/>
              <w:right w:w="43" w:type="dxa"/>
            </w:tcMar>
            <w:vAlign w:val="bottom"/>
          </w:tcPr>
          <w:p w14:paraId="26F1BB0B"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22A14DA5" w14:textId="77777777" w:rsidR="00F52703" w:rsidRPr="00A61365" w:rsidRDefault="00962653" w:rsidP="00A61365">
            <w:r w:rsidRPr="00A61365">
              <w:t>334</w:t>
            </w:r>
          </w:p>
        </w:tc>
        <w:tc>
          <w:tcPr>
            <w:tcW w:w="820" w:type="dxa"/>
            <w:tcBorders>
              <w:top w:val="nil"/>
              <w:left w:val="nil"/>
              <w:bottom w:val="nil"/>
              <w:right w:val="nil"/>
            </w:tcBorders>
            <w:tcMar>
              <w:top w:w="128" w:type="dxa"/>
              <w:left w:w="43" w:type="dxa"/>
              <w:bottom w:w="43" w:type="dxa"/>
              <w:right w:w="43" w:type="dxa"/>
            </w:tcMar>
            <w:vAlign w:val="bottom"/>
          </w:tcPr>
          <w:p w14:paraId="212C72B5" w14:textId="77777777" w:rsidR="00F52703" w:rsidRPr="00A61365" w:rsidRDefault="00962653" w:rsidP="00A61365">
            <w:r w:rsidRPr="00A61365">
              <w:t>492</w:t>
            </w:r>
          </w:p>
        </w:tc>
      </w:tr>
      <w:tr w:rsidR="00F52703" w:rsidRPr="00A61365" w14:paraId="483FCB68" w14:textId="77777777">
        <w:trPr>
          <w:trHeight w:val="380"/>
        </w:trPr>
        <w:tc>
          <w:tcPr>
            <w:tcW w:w="2460" w:type="dxa"/>
            <w:tcBorders>
              <w:top w:val="nil"/>
              <w:left w:val="nil"/>
              <w:bottom w:val="nil"/>
              <w:right w:val="nil"/>
            </w:tcBorders>
            <w:tcMar>
              <w:top w:w="128" w:type="dxa"/>
              <w:left w:w="43" w:type="dxa"/>
              <w:bottom w:w="43" w:type="dxa"/>
              <w:right w:w="43" w:type="dxa"/>
            </w:tcMar>
          </w:tcPr>
          <w:p w14:paraId="4F3ECBF4" w14:textId="77777777" w:rsidR="00F52703" w:rsidRPr="00A61365" w:rsidRDefault="00962653" w:rsidP="00A61365">
            <w:r w:rsidRPr="00A61365">
              <w:t>Andre næringsinntekter</w:t>
            </w:r>
          </w:p>
        </w:tc>
        <w:tc>
          <w:tcPr>
            <w:tcW w:w="820" w:type="dxa"/>
            <w:tcBorders>
              <w:top w:val="nil"/>
              <w:left w:val="nil"/>
              <w:bottom w:val="nil"/>
              <w:right w:val="nil"/>
            </w:tcBorders>
            <w:tcMar>
              <w:top w:w="128" w:type="dxa"/>
              <w:left w:w="43" w:type="dxa"/>
              <w:bottom w:w="43" w:type="dxa"/>
              <w:right w:w="43" w:type="dxa"/>
            </w:tcMar>
            <w:vAlign w:val="bottom"/>
          </w:tcPr>
          <w:p w14:paraId="372334F2" w14:textId="77777777" w:rsidR="00F52703" w:rsidRPr="00A61365" w:rsidRDefault="00962653" w:rsidP="00A61365">
            <w:r w:rsidRPr="00A61365">
              <w:t>57</w:t>
            </w:r>
          </w:p>
        </w:tc>
        <w:tc>
          <w:tcPr>
            <w:tcW w:w="820" w:type="dxa"/>
            <w:tcBorders>
              <w:top w:val="nil"/>
              <w:left w:val="nil"/>
              <w:bottom w:val="nil"/>
              <w:right w:val="nil"/>
            </w:tcBorders>
            <w:tcMar>
              <w:top w:w="128" w:type="dxa"/>
              <w:left w:w="43" w:type="dxa"/>
              <w:bottom w:w="43" w:type="dxa"/>
              <w:right w:w="43" w:type="dxa"/>
            </w:tcMar>
            <w:vAlign w:val="bottom"/>
          </w:tcPr>
          <w:p w14:paraId="5CB2F191" w14:textId="77777777" w:rsidR="00F52703" w:rsidRPr="00A61365" w:rsidRDefault="00962653" w:rsidP="00A61365">
            <w:r w:rsidRPr="00A61365">
              <w:t>73</w:t>
            </w:r>
          </w:p>
        </w:tc>
        <w:tc>
          <w:tcPr>
            <w:tcW w:w="160" w:type="dxa"/>
            <w:tcBorders>
              <w:top w:val="nil"/>
              <w:left w:val="nil"/>
              <w:bottom w:val="nil"/>
              <w:right w:val="nil"/>
            </w:tcBorders>
            <w:tcMar>
              <w:top w:w="128" w:type="dxa"/>
              <w:left w:w="43" w:type="dxa"/>
              <w:bottom w:w="43" w:type="dxa"/>
              <w:right w:w="43" w:type="dxa"/>
            </w:tcMar>
            <w:vAlign w:val="bottom"/>
          </w:tcPr>
          <w:p w14:paraId="57EA36B8"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4F421206" w14:textId="77777777" w:rsidR="00F52703" w:rsidRPr="00A61365" w:rsidRDefault="00962653" w:rsidP="00A61365">
            <w:r w:rsidRPr="00A61365">
              <w:t>19</w:t>
            </w:r>
          </w:p>
        </w:tc>
        <w:tc>
          <w:tcPr>
            <w:tcW w:w="820" w:type="dxa"/>
            <w:tcBorders>
              <w:top w:val="nil"/>
              <w:left w:val="nil"/>
              <w:bottom w:val="nil"/>
              <w:right w:val="nil"/>
            </w:tcBorders>
            <w:tcMar>
              <w:top w:w="128" w:type="dxa"/>
              <w:left w:w="43" w:type="dxa"/>
              <w:bottom w:w="43" w:type="dxa"/>
              <w:right w:w="43" w:type="dxa"/>
            </w:tcMar>
            <w:vAlign w:val="bottom"/>
          </w:tcPr>
          <w:p w14:paraId="34BA6093" w14:textId="77777777" w:rsidR="00F52703" w:rsidRPr="00A61365" w:rsidRDefault="00962653" w:rsidP="00A61365">
            <w:r w:rsidRPr="00A61365">
              <w:t>24</w:t>
            </w:r>
          </w:p>
        </w:tc>
        <w:tc>
          <w:tcPr>
            <w:tcW w:w="160" w:type="dxa"/>
            <w:tcBorders>
              <w:top w:val="nil"/>
              <w:left w:val="nil"/>
              <w:bottom w:val="nil"/>
              <w:right w:val="nil"/>
            </w:tcBorders>
            <w:tcMar>
              <w:top w:w="128" w:type="dxa"/>
              <w:left w:w="43" w:type="dxa"/>
              <w:bottom w:w="43" w:type="dxa"/>
              <w:right w:w="43" w:type="dxa"/>
            </w:tcMar>
            <w:vAlign w:val="bottom"/>
          </w:tcPr>
          <w:p w14:paraId="6D17AC8F"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4043DCE4" w14:textId="77777777" w:rsidR="00F52703" w:rsidRPr="00A61365" w:rsidRDefault="00962653" w:rsidP="00A61365">
            <w:r w:rsidRPr="00A61365">
              <w:t>41</w:t>
            </w:r>
          </w:p>
        </w:tc>
        <w:tc>
          <w:tcPr>
            <w:tcW w:w="820" w:type="dxa"/>
            <w:tcBorders>
              <w:top w:val="nil"/>
              <w:left w:val="nil"/>
              <w:bottom w:val="nil"/>
              <w:right w:val="nil"/>
            </w:tcBorders>
            <w:tcMar>
              <w:top w:w="128" w:type="dxa"/>
              <w:left w:w="43" w:type="dxa"/>
              <w:bottom w:w="43" w:type="dxa"/>
              <w:right w:w="43" w:type="dxa"/>
            </w:tcMar>
            <w:vAlign w:val="bottom"/>
          </w:tcPr>
          <w:p w14:paraId="067DE2E2" w14:textId="77777777" w:rsidR="00F52703" w:rsidRPr="00A61365" w:rsidRDefault="00962653" w:rsidP="00A61365">
            <w:r w:rsidRPr="00A61365">
              <w:t>55</w:t>
            </w:r>
          </w:p>
        </w:tc>
        <w:tc>
          <w:tcPr>
            <w:tcW w:w="160" w:type="dxa"/>
            <w:tcBorders>
              <w:top w:val="nil"/>
              <w:left w:val="nil"/>
              <w:bottom w:val="nil"/>
              <w:right w:val="nil"/>
            </w:tcBorders>
            <w:tcMar>
              <w:top w:w="128" w:type="dxa"/>
              <w:left w:w="43" w:type="dxa"/>
              <w:bottom w:w="43" w:type="dxa"/>
              <w:right w:w="43" w:type="dxa"/>
            </w:tcMar>
            <w:vAlign w:val="bottom"/>
          </w:tcPr>
          <w:p w14:paraId="2675B997" w14:textId="77777777" w:rsidR="00F52703" w:rsidRPr="00A61365" w:rsidRDefault="00F52703" w:rsidP="00A61365"/>
        </w:tc>
        <w:tc>
          <w:tcPr>
            <w:tcW w:w="820" w:type="dxa"/>
            <w:tcBorders>
              <w:top w:val="nil"/>
              <w:left w:val="nil"/>
              <w:bottom w:val="nil"/>
              <w:right w:val="nil"/>
            </w:tcBorders>
            <w:tcMar>
              <w:top w:w="128" w:type="dxa"/>
              <w:left w:w="43" w:type="dxa"/>
              <w:bottom w:w="43" w:type="dxa"/>
              <w:right w:w="43" w:type="dxa"/>
            </w:tcMar>
            <w:vAlign w:val="bottom"/>
          </w:tcPr>
          <w:p w14:paraId="0D5DA642" w14:textId="77777777" w:rsidR="00F52703" w:rsidRPr="00A61365" w:rsidRDefault="00962653" w:rsidP="00A61365">
            <w:r w:rsidRPr="00A61365">
              <w:t>126</w:t>
            </w:r>
          </w:p>
        </w:tc>
        <w:tc>
          <w:tcPr>
            <w:tcW w:w="820" w:type="dxa"/>
            <w:tcBorders>
              <w:top w:val="nil"/>
              <w:left w:val="nil"/>
              <w:bottom w:val="nil"/>
              <w:right w:val="nil"/>
            </w:tcBorders>
            <w:tcMar>
              <w:top w:w="128" w:type="dxa"/>
              <w:left w:w="43" w:type="dxa"/>
              <w:bottom w:w="43" w:type="dxa"/>
              <w:right w:w="43" w:type="dxa"/>
            </w:tcMar>
            <w:vAlign w:val="bottom"/>
          </w:tcPr>
          <w:p w14:paraId="5CBFE1A1" w14:textId="77777777" w:rsidR="00F52703" w:rsidRPr="00A61365" w:rsidRDefault="00962653" w:rsidP="00A61365">
            <w:r w:rsidRPr="00A61365">
              <w:t>157</w:t>
            </w:r>
          </w:p>
        </w:tc>
      </w:tr>
      <w:tr w:rsidR="00F52703" w:rsidRPr="00A61365" w14:paraId="1FC4A461"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526B4087" w14:textId="77777777" w:rsidR="00F52703" w:rsidRPr="00A61365" w:rsidRDefault="00962653" w:rsidP="00A61365">
            <w:r w:rsidRPr="00A61365">
              <w:t>Jordbruksinntekt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7975C86" w14:textId="77777777" w:rsidR="00F52703" w:rsidRPr="00A61365" w:rsidRDefault="00962653" w:rsidP="00A61365">
            <w:r w:rsidRPr="00A61365">
              <w:t>151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4C56696" w14:textId="77777777" w:rsidR="00F52703" w:rsidRPr="00A61365" w:rsidRDefault="00962653" w:rsidP="00A61365">
            <w:r w:rsidRPr="00A61365">
              <w:t>194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3FD3D2B"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452068B2" w14:textId="77777777" w:rsidR="00F52703" w:rsidRPr="00A61365" w:rsidRDefault="00962653" w:rsidP="00A61365">
            <w:r w:rsidRPr="00A61365">
              <w:t>73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75D58D9" w14:textId="77777777" w:rsidR="00F52703" w:rsidRPr="00A61365" w:rsidRDefault="00962653" w:rsidP="00A61365">
            <w:r w:rsidRPr="00A61365">
              <w:t>1</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3262AB1"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0A408213" w14:textId="77777777" w:rsidR="00F52703" w:rsidRPr="00A61365" w:rsidRDefault="00962653" w:rsidP="00A61365">
            <w:r w:rsidRPr="00A61365">
              <w:t>142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7CAC819" w14:textId="77777777" w:rsidR="00F52703" w:rsidRPr="00A61365" w:rsidRDefault="00962653" w:rsidP="00A61365">
            <w:r w:rsidRPr="00A61365">
              <w:t>159</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696B65EF" w14:textId="77777777" w:rsidR="00F52703" w:rsidRPr="00A61365" w:rsidRDefault="00F52703" w:rsidP="00A61365"/>
        </w:tc>
        <w:tc>
          <w:tcPr>
            <w:tcW w:w="820" w:type="dxa"/>
            <w:tcBorders>
              <w:top w:val="nil"/>
              <w:left w:val="nil"/>
              <w:bottom w:val="single" w:sz="4" w:space="0" w:color="000000"/>
              <w:right w:val="nil"/>
            </w:tcBorders>
            <w:tcMar>
              <w:top w:w="128" w:type="dxa"/>
              <w:left w:w="43" w:type="dxa"/>
              <w:bottom w:w="43" w:type="dxa"/>
              <w:right w:w="43" w:type="dxa"/>
            </w:tcMar>
            <w:vAlign w:val="bottom"/>
          </w:tcPr>
          <w:p w14:paraId="58326F85" w14:textId="77777777" w:rsidR="00F52703" w:rsidRPr="00A61365" w:rsidRDefault="00962653" w:rsidP="00A61365">
            <w:r w:rsidRPr="00A61365">
              <w:t>247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1ED1829" w14:textId="77777777" w:rsidR="00F52703" w:rsidRPr="00A61365" w:rsidRDefault="00962653" w:rsidP="00A61365">
            <w:r w:rsidRPr="00A61365">
              <w:t>454</w:t>
            </w:r>
          </w:p>
        </w:tc>
      </w:tr>
      <w:tr w:rsidR="00F52703" w:rsidRPr="00A61365" w14:paraId="6970626D"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55E2DBA7" w14:textId="77777777" w:rsidR="00F52703" w:rsidRPr="00A61365" w:rsidRDefault="00962653" w:rsidP="00A61365">
            <w:r w:rsidRPr="00A61365">
              <w:t>Samlet bruttoinntekt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17B44" w14:textId="77777777" w:rsidR="00F52703" w:rsidRPr="00A61365" w:rsidRDefault="00962653" w:rsidP="00A61365">
            <w:r w:rsidRPr="00A61365">
              <w:t>513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2EB98" w14:textId="77777777" w:rsidR="00F52703" w:rsidRPr="00A61365" w:rsidRDefault="00962653" w:rsidP="00A61365">
            <w:r w:rsidRPr="00A61365">
              <w:t>867</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504DB"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808D8" w14:textId="77777777" w:rsidR="00F52703" w:rsidRPr="00A61365" w:rsidRDefault="00962653" w:rsidP="00A61365">
            <w:r w:rsidRPr="00A61365">
              <w:t>172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824A6" w14:textId="77777777" w:rsidR="00F52703" w:rsidRPr="00A61365" w:rsidRDefault="00962653" w:rsidP="00A61365">
            <w:r w:rsidRPr="00A61365">
              <w:t>126</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300DF"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53B8F" w14:textId="77777777" w:rsidR="00F52703" w:rsidRPr="00A61365" w:rsidRDefault="00962653" w:rsidP="00A61365">
            <w:r w:rsidRPr="00A61365">
              <w:t>417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AC0E8" w14:textId="77777777" w:rsidR="00F52703" w:rsidRPr="00A61365" w:rsidRDefault="00962653" w:rsidP="00A61365">
            <w:r w:rsidRPr="00A61365">
              <w:t>604</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74398"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90AB7" w14:textId="77777777" w:rsidR="00F52703" w:rsidRPr="00A61365" w:rsidRDefault="00962653" w:rsidP="00A61365">
            <w:r w:rsidRPr="00A61365">
              <w:t>1 042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CE8EC" w14:textId="77777777" w:rsidR="00F52703" w:rsidRPr="00A61365" w:rsidRDefault="00962653" w:rsidP="00A61365">
            <w:r w:rsidRPr="00A61365">
              <w:t>2 129</w:t>
            </w:r>
          </w:p>
        </w:tc>
      </w:tr>
      <w:tr w:rsidR="00F52703" w:rsidRPr="00A61365" w14:paraId="5DD058EF"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177CCE62" w14:textId="77777777" w:rsidR="00F52703" w:rsidRPr="00A61365" w:rsidRDefault="00962653" w:rsidP="00A61365">
            <w:r w:rsidRPr="00A61365">
              <w:t>Skatt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656D3" w14:textId="77777777" w:rsidR="00F52703" w:rsidRPr="00A61365" w:rsidRDefault="00962653" w:rsidP="00A61365">
            <w:r w:rsidRPr="00A61365">
              <w:t>-123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DB298" w14:textId="77777777" w:rsidR="00F52703" w:rsidRPr="00A61365" w:rsidRDefault="00962653" w:rsidP="00A61365">
            <w:r w:rsidRPr="00A61365">
              <w:t>-194</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9582B"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8597E" w14:textId="77777777" w:rsidR="00F52703" w:rsidRPr="00A61365" w:rsidRDefault="00962653" w:rsidP="00A61365">
            <w:r w:rsidRPr="00A61365">
              <w:t>-44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DF184" w14:textId="77777777" w:rsidR="00F52703" w:rsidRPr="00A61365" w:rsidRDefault="00962653" w:rsidP="00A61365">
            <w:r w:rsidRPr="00A61365">
              <w:t>-82</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73E60"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0D885" w14:textId="77777777" w:rsidR="00F52703" w:rsidRPr="00A61365" w:rsidRDefault="00962653" w:rsidP="00A61365">
            <w:r w:rsidRPr="00A61365">
              <w:t>-104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F32AB" w14:textId="77777777" w:rsidR="00F52703" w:rsidRPr="00A61365" w:rsidRDefault="00962653" w:rsidP="00A61365">
            <w:r w:rsidRPr="00A61365">
              <w:t>-143</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7A77C"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0FFF7" w14:textId="77777777" w:rsidR="00F52703" w:rsidRPr="00A61365" w:rsidRDefault="00962653" w:rsidP="00A61365">
            <w:r w:rsidRPr="00A61365">
              <w:t>-237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857E3" w14:textId="77777777" w:rsidR="00F52703" w:rsidRPr="00A61365" w:rsidRDefault="00962653" w:rsidP="00A61365">
            <w:r w:rsidRPr="00A61365">
              <w:t>-406</w:t>
            </w:r>
          </w:p>
        </w:tc>
      </w:tr>
      <w:tr w:rsidR="00F52703" w:rsidRPr="00A61365" w14:paraId="46DF03FE" w14:textId="77777777">
        <w:trPr>
          <w:trHeight w:val="380"/>
        </w:trPr>
        <w:tc>
          <w:tcPr>
            <w:tcW w:w="2460" w:type="dxa"/>
            <w:tcBorders>
              <w:top w:val="single" w:sz="4" w:space="0" w:color="000000"/>
              <w:left w:val="nil"/>
              <w:bottom w:val="single" w:sz="4" w:space="0" w:color="000000"/>
              <w:right w:val="nil"/>
            </w:tcBorders>
            <w:tcMar>
              <w:top w:w="128" w:type="dxa"/>
              <w:left w:w="43" w:type="dxa"/>
              <w:bottom w:w="43" w:type="dxa"/>
              <w:right w:w="43" w:type="dxa"/>
            </w:tcMar>
          </w:tcPr>
          <w:p w14:paraId="1CF0AEE2" w14:textId="77777777" w:rsidR="00F52703" w:rsidRPr="00A61365" w:rsidRDefault="00962653" w:rsidP="00A61365">
            <w:r w:rsidRPr="00A61365">
              <w:t>Inntekt etter skatt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1C75A" w14:textId="77777777" w:rsidR="00F52703" w:rsidRPr="00A61365" w:rsidRDefault="00962653" w:rsidP="00A61365">
            <w:r w:rsidRPr="00A61365">
              <w:t>389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9AAD4" w14:textId="77777777" w:rsidR="00F52703" w:rsidRPr="00A61365" w:rsidRDefault="00962653" w:rsidP="00A61365">
            <w:r w:rsidRPr="00A61365">
              <w:t>672</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B4668"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8D0E2" w14:textId="77777777" w:rsidR="00F52703" w:rsidRPr="00A61365" w:rsidRDefault="00962653" w:rsidP="00A61365">
            <w:r w:rsidRPr="00A61365">
              <w:t>126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2446C" w14:textId="77777777" w:rsidR="00F52703" w:rsidRPr="00A61365" w:rsidRDefault="00962653" w:rsidP="00A61365">
            <w:r w:rsidRPr="00A61365">
              <w:t>45</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7A04D"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D853C" w14:textId="77777777" w:rsidR="00F52703" w:rsidRPr="00A61365" w:rsidRDefault="00962653" w:rsidP="00A61365">
            <w:r w:rsidRPr="00A61365">
              <w:t>313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D31C7" w14:textId="77777777" w:rsidR="00F52703" w:rsidRPr="00A61365" w:rsidRDefault="00962653" w:rsidP="00A61365">
            <w:r w:rsidRPr="00A61365">
              <w:t>461</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B7730" w14:textId="77777777" w:rsidR="00F52703" w:rsidRPr="00A61365" w:rsidRDefault="00F52703" w:rsidP="00A61365"/>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82263" w14:textId="77777777" w:rsidR="00F52703" w:rsidRPr="00A61365" w:rsidRDefault="00962653" w:rsidP="00A61365">
            <w:r w:rsidRPr="00A61365">
              <w:t>805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C0169" w14:textId="77777777" w:rsidR="00F52703" w:rsidRPr="00A61365" w:rsidRDefault="00962653" w:rsidP="00A61365">
            <w:r w:rsidRPr="00A61365">
              <w:t>1 723</w:t>
            </w:r>
          </w:p>
        </w:tc>
      </w:tr>
    </w:tbl>
    <w:p w14:paraId="12B945EB" w14:textId="77777777" w:rsidR="00F52703" w:rsidRPr="00A61365" w:rsidRDefault="00962653" w:rsidP="00A61365">
      <w:pPr>
        <w:pStyle w:val="Kilde"/>
      </w:pPr>
      <w:r w:rsidRPr="00A61365">
        <w:t>SSB Rapporter 2022/39</w:t>
      </w:r>
    </w:p>
    <w:p w14:paraId="68BBF88C" w14:textId="77777777" w:rsidR="00F52703" w:rsidRPr="00A61365" w:rsidRDefault="00962653" w:rsidP="00A61365">
      <w:r w:rsidRPr="00A61365">
        <w:t xml:space="preserve">Tabell 5.1 viser bøndenes inntekt etter skatt fordelt på inntektskomponentene kapitalinntekter, overføringer, lønnsinntekter, jordbruksinntekter, andre næringsinntekter og skatt, hvor jordbruksinntekter inkluderer næringsinntekter fra jordbruk (overskudd eller underskudd fra ENK eller </w:t>
      </w:r>
      <w:r w:rsidRPr="00A61365">
        <w:lastRenderedPageBreak/>
        <w:t>ANS/DA) og kapital- og lønnsinntekter fra jordbruksbedrifter organisert som aksjeselskap.</w:t>
      </w:r>
      <w:r w:rsidRPr="00A61365">
        <w:rPr>
          <w:rStyle w:val="Fotnotereferanse"/>
        </w:rPr>
        <w:footnoteReference w:id="8"/>
      </w:r>
      <w:r w:rsidRPr="00A61365">
        <w:t xml:space="preserve"> Bøndenes gjennomsnittlige inntekt etter skatt (målt i 2020-kroner) har økt fra 389 000 til 672 000 i perioden 2004–2020, noe som tilsvarer en realinntektsvekst på 73 prosent.</w:t>
      </w:r>
    </w:p>
    <w:p w14:paraId="0E3B0B33" w14:textId="5D293A69" w:rsidR="00F52703" w:rsidRPr="00A61365" w:rsidRDefault="00962653" w:rsidP="00A61365">
      <w:r w:rsidRPr="00A61365">
        <w:t>Den sterke veksten i gjennomsnittlig inntekt etter skatt er blant annet drevet av en spesielt sterk vekst i kapitalinntekt, som er svært skjevt fordelt og i all hovedsak tilfaller noen ganske få personer i øvre del av inntektsfordelingen (se tabell 5.2). Betydningen av kapitalinntekt reduseres når vi beregner gjennomsnittlig inntekt for bøndene i andre og tredje kvartil i fordelingen av inntekt etter skatt. Denne gruppen har moderate kapitalinntekter, mens de øvrige inntektskomponentene har omtrent samme nivå og utvikling som snittet blant alle bønder. Også denne gruppen har hatt en sterk vekst i inntekt etter skatt i perioden, tilsvarende en realinntektsvekst på 47 prosent. I tillegg viser SSB Rapporter 2022/39 at også medianen for inntekt etter skatt, som i svært liten grad vil påvirkes av observasjoner med ekstremverdier knyttet til f.eks. kapitalinntekter, økte med 46 prosent (målt i faste kroner) mellom 2004 og 2020.</w:t>
      </w:r>
    </w:p>
    <w:p w14:paraId="11B2C403" w14:textId="12164FDB" w:rsidR="00A61365" w:rsidRPr="00A61365" w:rsidRDefault="00A61365" w:rsidP="00A61365">
      <w:pPr>
        <w:pStyle w:val="tabell-tittel"/>
      </w:pPr>
      <w:r w:rsidRPr="00A61365">
        <w:t xml:space="preserve">Gjennomsnittlig kapitalinntekt </w:t>
      </w:r>
      <w:r w:rsidRPr="00A61365">
        <w:br/>
        <w:t>etter persentil i fordelingen av kapitalinntekt, i 1000 kroner, KPI-justert til 2020-nivå</w:t>
      </w:r>
    </w:p>
    <w:p w14:paraId="0A294C11" w14:textId="77777777" w:rsidR="00F52703" w:rsidRPr="00A61365" w:rsidRDefault="00962653" w:rsidP="00A61365">
      <w:pPr>
        <w:pStyle w:val="Tabellnavn"/>
      </w:pPr>
      <w:r w:rsidRPr="00A61365">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F52703" w:rsidRPr="00A61365" w14:paraId="11891100"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1F917" w14:textId="77777777" w:rsidR="00F52703" w:rsidRPr="00A61365" w:rsidRDefault="00962653" w:rsidP="00A61365">
            <w:r w:rsidRPr="00A61365">
              <w:t>Gruppe (persentil)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DC983" w14:textId="77777777" w:rsidR="00F52703" w:rsidRPr="00A61365" w:rsidRDefault="00962653" w:rsidP="00A61365">
            <w:r w:rsidRPr="00A61365">
              <w:t>2004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87E7C" w14:textId="77777777" w:rsidR="00F52703" w:rsidRPr="00A61365" w:rsidRDefault="00962653" w:rsidP="00A61365">
            <w:r w:rsidRPr="00A61365">
              <w:t>2020</w:t>
            </w:r>
          </w:p>
        </w:tc>
      </w:tr>
      <w:tr w:rsidR="00F52703" w:rsidRPr="00A61365" w14:paraId="148CD75A"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525DD815" w14:textId="77777777" w:rsidR="00F52703" w:rsidRPr="00A61365" w:rsidRDefault="00962653" w:rsidP="00A61365">
            <w:r w:rsidRPr="00A61365">
              <w:t>&lt;1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378879" w14:textId="77777777" w:rsidR="00F52703" w:rsidRPr="00A61365" w:rsidRDefault="00962653" w:rsidP="00A61365">
            <w:r w:rsidRPr="00A61365">
              <w:t>-664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7B8AE8" w14:textId="77777777" w:rsidR="00F52703" w:rsidRPr="00A61365" w:rsidRDefault="00962653" w:rsidP="00A61365">
            <w:r w:rsidRPr="00A61365">
              <w:t>-3 626</w:t>
            </w:r>
          </w:p>
        </w:tc>
      </w:tr>
      <w:tr w:rsidR="00F52703" w:rsidRPr="00A61365" w14:paraId="0DFABD9A" w14:textId="77777777">
        <w:trPr>
          <w:trHeight w:val="380"/>
        </w:trPr>
        <w:tc>
          <w:tcPr>
            <w:tcW w:w="1740" w:type="dxa"/>
            <w:tcBorders>
              <w:top w:val="nil"/>
              <w:left w:val="nil"/>
              <w:bottom w:val="nil"/>
              <w:right w:val="nil"/>
            </w:tcBorders>
            <w:tcMar>
              <w:top w:w="128" w:type="dxa"/>
              <w:left w:w="43" w:type="dxa"/>
              <w:bottom w:w="43" w:type="dxa"/>
              <w:right w:w="43" w:type="dxa"/>
            </w:tcMar>
          </w:tcPr>
          <w:p w14:paraId="7A2E4EEA" w14:textId="77777777" w:rsidR="00F52703" w:rsidRPr="00A61365" w:rsidRDefault="00962653" w:rsidP="00A61365">
            <w:r w:rsidRPr="00A61365">
              <w:t>1–5</w:t>
            </w:r>
          </w:p>
        </w:tc>
        <w:tc>
          <w:tcPr>
            <w:tcW w:w="1400" w:type="dxa"/>
            <w:tcBorders>
              <w:top w:val="nil"/>
              <w:left w:val="nil"/>
              <w:bottom w:val="nil"/>
              <w:right w:val="nil"/>
            </w:tcBorders>
            <w:tcMar>
              <w:top w:w="128" w:type="dxa"/>
              <w:left w:w="43" w:type="dxa"/>
              <w:bottom w:w="43" w:type="dxa"/>
              <w:right w:w="43" w:type="dxa"/>
            </w:tcMar>
            <w:vAlign w:val="bottom"/>
          </w:tcPr>
          <w:p w14:paraId="5D966230" w14:textId="77777777" w:rsidR="00F52703" w:rsidRPr="00A61365" w:rsidRDefault="00962653" w:rsidP="00A61365">
            <w:r w:rsidRPr="00A61365">
              <w:t>-12</w:t>
            </w:r>
          </w:p>
        </w:tc>
        <w:tc>
          <w:tcPr>
            <w:tcW w:w="1400" w:type="dxa"/>
            <w:tcBorders>
              <w:top w:val="nil"/>
              <w:left w:val="nil"/>
              <w:bottom w:val="nil"/>
              <w:right w:val="nil"/>
            </w:tcBorders>
            <w:tcMar>
              <w:top w:w="128" w:type="dxa"/>
              <w:left w:w="43" w:type="dxa"/>
              <w:bottom w:w="43" w:type="dxa"/>
              <w:right w:w="43" w:type="dxa"/>
            </w:tcMar>
            <w:vAlign w:val="bottom"/>
          </w:tcPr>
          <w:p w14:paraId="6D41BCF4" w14:textId="77777777" w:rsidR="00F52703" w:rsidRPr="00A61365" w:rsidRDefault="00962653" w:rsidP="00A61365">
            <w:r w:rsidRPr="00A61365">
              <w:t>-114</w:t>
            </w:r>
          </w:p>
        </w:tc>
      </w:tr>
      <w:tr w:rsidR="00F52703" w:rsidRPr="00A61365" w14:paraId="7A975293" w14:textId="77777777">
        <w:trPr>
          <w:trHeight w:val="380"/>
        </w:trPr>
        <w:tc>
          <w:tcPr>
            <w:tcW w:w="1740" w:type="dxa"/>
            <w:tcBorders>
              <w:top w:val="nil"/>
              <w:left w:val="nil"/>
              <w:bottom w:val="nil"/>
              <w:right w:val="nil"/>
            </w:tcBorders>
            <w:tcMar>
              <w:top w:w="128" w:type="dxa"/>
              <w:left w:w="43" w:type="dxa"/>
              <w:bottom w:w="43" w:type="dxa"/>
              <w:right w:w="43" w:type="dxa"/>
            </w:tcMar>
          </w:tcPr>
          <w:p w14:paraId="67487238" w14:textId="77777777" w:rsidR="00F52703" w:rsidRPr="00A61365" w:rsidRDefault="00962653" w:rsidP="00A61365">
            <w:r w:rsidRPr="00A61365">
              <w:t>5–10</w:t>
            </w:r>
          </w:p>
        </w:tc>
        <w:tc>
          <w:tcPr>
            <w:tcW w:w="1400" w:type="dxa"/>
            <w:tcBorders>
              <w:top w:val="nil"/>
              <w:left w:val="nil"/>
              <w:bottom w:val="nil"/>
              <w:right w:val="nil"/>
            </w:tcBorders>
            <w:tcMar>
              <w:top w:w="128" w:type="dxa"/>
              <w:left w:w="43" w:type="dxa"/>
              <w:bottom w:w="43" w:type="dxa"/>
              <w:right w:w="43" w:type="dxa"/>
            </w:tcMar>
            <w:vAlign w:val="bottom"/>
          </w:tcPr>
          <w:p w14:paraId="6152ADCD" w14:textId="77777777" w:rsidR="00F52703" w:rsidRPr="00A61365" w:rsidRDefault="00962653" w:rsidP="00A61365">
            <w:r w:rsidRPr="00A61365">
              <w:t>0</w:t>
            </w:r>
          </w:p>
        </w:tc>
        <w:tc>
          <w:tcPr>
            <w:tcW w:w="1400" w:type="dxa"/>
            <w:tcBorders>
              <w:top w:val="nil"/>
              <w:left w:val="nil"/>
              <w:bottom w:val="nil"/>
              <w:right w:val="nil"/>
            </w:tcBorders>
            <w:tcMar>
              <w:top w:w="128" w:type="dxa"/>
              <w:left w:w="43" w:type="dxa"/>
              <w:bottom w:w="43" w:type="dxa"/>
              <w:right w:w="43" w:type="dxa"/>
            </w:tcMar>
            <w:vAlign w:val="bottom"/>
          </w:tcPr>
          <w:p w14:paraId="3BE27B0C" w14:textId="77777777" w:rsidR="00F52703" w:rsidRPr="00A61365" w:rsidRDefault="00962653" w:rsidP="00A61365">
            <w:r w:rsidRPr="00A61365">
              <w:t>-7</w:t>
            </w:r>
          </w:p>
        </w:tc>
      </w:tr>
      <w:tr w:rsidR="00F52703" w:rsidRPr="00A61365" w14:paraId="27515A50" w14:textId="77777777">
        <w:trPr>
          <w:trHeight w:val="380"/>
        </w:trPr>
        <w:tc>
          <w:tcPr>
            <w:tcW w:w="1740" w:type="dxa"/>
            <w:tcBorders>
              <w:top w:val="nil"/>
              <w:left w:val="nil"/>
              <w:bottom w:val="nil"/>
              <w:right w:val="nil"/>
            </w:tcBorders>
            <w:tcMar>
              <w:top w:w="128" w:type="dxa"/>
              <w:left w:w="43" w:type="dxa"/>
              <w:bottom w:w="43" w:type="dxa"/>
              <w:right w:w="43" w:type="dxa"/>
            </w:tcMar>
          </w:tcPr>
          <w:p w14:paraId="1A47BBBA" w14:textId="77777777" w:rsidR="00F52703" w:rsidRPr="00A61365" w:rsidRDefault="00962653" w:rsidP="00A61365">
            <w:r w:rsidRPr="00A61365">
              <w:t>10–90</w:t>
            </w:r>
          </w:p>
        </w:tc>
        <w:tc>
          <w:tcPr>
            <w:tcW w:w="1400" w:type="dxa"/>
            <w:tcBorders>
              <w:top w:val="nil"/>
              <w:left w:val="nil"/>
              <w:bottom w:val="nil"/>
              <w:right w:val="nil"/>
            </w:tcBorders>
            <w:tcMar>
              <w:top w:w="128" w:type="dxa"/>
              <w:left w:w="43" w:type="dxa"/>
              <w:bottom w:w="43" w:type="dxa"/>
              <w:right w:w="43" w:type="dxa"/>
            </w:tcMar>
            <w:vAlign w:val="bottom"/>
          </w:tcPr>
          <w:p w14:paraId="4CF99ED1" w14:textId="77777777" w:rsidR="00F52703" w:rsidRPr="00A61365" w:rsidRDefault="00962653" w:rsidP="00A61365">
            <w:r w:rsidRPr="00A61365">
              <w:t>7</w:t>
            </w:r>
          </w:p>
        </w:tc>
        <w:tc>
          <w:tcPr>
            <w:tcW w:w="1400" w:type="dxa"/>
            <w:tcBorders>
              <w:top w:val="nil"/>
              <w:left w:val="nil"/>
              <w:bottom w:val="nil"/>
              <w:right w:val="nil"/>
            </w:tcBorders>
            <w:tcMar>
              <w:top w:w="128" w:type="dxa"/>
              <w:left w:w="43" w:type="dxa"/>
              <w:bottom w:w="43" w:type="dxa"/>
              <w:right w:w="43" w:type="dxa"/>
            </w:tcMar>
            <w:vAlign w:val="bottom"/>
          </w:tcPr>
          <w:p w14:paraId="1F4EA65F" w14:textId="77777777" w:rsidR="00F52703" w:rsidRPr="00A61365" w:rsidRDefault="00962653" w:rsidP="00A61365">
            <w:r w:rsidRPr="00A61365">
              <w:t>16</w:t>
            </w:r>
          </w:p>
        </w:tc>
      </w:tr>
      <w:tr w:rsidR="00F52703" w:rsidRPr="00A61365" w14:paraId="2939969A" w14:textId="77777777">
        <w:trPr>
          <w:trHeight w:val="380"/>
        </w:trPr>
        <w:tc>
          <w:tcPr>
            <w:tcW w:w="1740" w:type="dxa"/>
            <w:tcBorders>
              <w:top w:val="nil"/>
              <w:left w:val="nil"/>
              <w:bottom w:val="nil"/>
              <w:right w:val="nil"/>
            </w:tcBorders>
            <w:tcMar>
              <w:top w:w="128" w:type="dxa"/>
              <w:left w:w="43" w:type="dxa"/>
              <w:bottom w:w="43" w:type="dxa"/>
              <w:right w:w="43" w:type="dxa"/>
            </w:tcMar>
          </w:tcPr>
          <w:p w14:paraId="770273B2" w14:textId="77777777" w:rsidR="00F52703" w:rsidRPr="00A61365" w:rsidRDefault="00962653" w:rsidP="00A61365">
            <w:r w:rsidRPr="00A61365">
              <w:t>90–95</w:t>
            </w:r>
          </w:p>
        </w:tc>
        <w:tc>
          <w:tcPr>
            <w:tcW w:w="1400" w:type="dxa"/>
            <w:tcBorders>
              <w:top w:val="nil"/>
              <w:left w:val="nil"/>
              <w:bottom w:val="nil"/>
              <w:right w:val="nil"/>
            </w:tcBorders>
            <w:tcMar>
              <w:top w:w="128" w:type="dxa"/>
              <w:left w:w="43" w:type="dxa"/>
              <w:bottom w:w="43" w:type="dxa"/>
              <w:right w:w="43" w:type="dxa"/>
            </w:tcMar>
            <w:vAlign w:val="bottom"/>
          </w:tcPr>
          <w:p w14:paraId="341D5C31" w14:textId="77777777" w:rsidR="00F52703" w:rsidRPr="00A61365" w:rsidRDefault="00962653" w:rsidP="00A61365">
            <w:r w:rsidRPr="00A61365">
              <w:t>73</w:t>
            </w:r>
          </w:p>
        </w:tc>
        <w:tc>
          <w:tcPr>
            <w:tcW w:w="1400" w:type="dxa"/>
            <w:tcBorders>
              <w:top w:val="nil"/>
              <w:left w:val="nil"/>
              <w:bottom w:val="nil"/>
              <w:right w:val="nil"/>
            </w:tcBorders>
            <w:tcMar>
              <w:top w:w="128" w:type="dxa"/>
              <w:left w:w="43" w:type="dxa"/>
              <w:bottom w:w="43" w:type="dxa"/>
              <w:right w:w="43" w:type="dxa"/>
            </w:tcMar>
            <w:vAlign w:val="bottom"/>
          </w:tcPr>
          <w:p w14:paraId="65668643" w14:textId="77777777" w:rsidR="00F52703" w:rsidRPr="00A61365" w:rsidRDefault="00962653" w:rsidP="00A61365">
            <w:r w:rsidRPr="00A61365">
              <w:t>198</w:t>
            </w:r>
          </w:p>
        </w:tc>
      </w:tr>
      <w:tr w:rsidR="00F52703" w:rsidRPr="00A61365" w14:paraId="25F6CB06" w14:textId="77777777">
        <w:trPr>
          <w:trHeight w:val="380"/>
        </w:trPr>
        <w:tc>
          <w:tcPr>
            <w:tcW w:w="1740" w:type="dxa"/>
            <w:tcBorders>
              <w:top w:val="nil"/>
              <w:left w:val="nil"/>
              <w:bottom w:val="nil"/>
              <w:right w:val="nil"/>
            </w:tcBorders>
            <w:tcMar>
              <w:top w:w="128" w:type="dxa"/>
              <w:left w:w="43" w:type="dxa"/>
              <w:bottom w:w="43" w:type="dxa"/>
              <w:right w:w="43" w:type="dxa"/>
            </w:tcMar>
          </w:tcPr>
          <w:p w14:paraId="215358C1" w14:textId="77777777" w:rsidR="00F52703" w:rsidRPr="00A61365" w:rsidRDefault="00962653" w:rsidP="00A61365">
            <w:r w:rsidRPr="00A61365">
              <w:t>95–99</w:t>
            </w:r>
          </w:p>
        </w:tc>
        <w:tc>
          <w:tcPr>
            <w:tcW w:w="1400" w:type="dxa"/>
            <w:tcBorders>
              <w:top w:val="nil"/>
              <w:left w:val="nil"/>
              <w:bottom w:val="nil"/>
              <w:right w:val="nil"/>
            </w:tcBorders>
            <w:tcMar>
              <w:top w:w="128" w:type="dxa"/>
              <w:left w:w="43" w:type="dxa"/>
              <w:bottom w:w="43" w:type="dxa"/>
              <w:right w:w="43" w:type="dxa"/>
            </w:tcMar>
            <w:vAlign w:val="bottom"/>
          </w:tcPr>
          <w:p w14:paraId="1580B08B" w14:textId="77777777" w:rsidR="00F52703" w:rsidRPr="00A61365" w:rsidRDefault="00962653" w:rsidP="00A61365">
            <w:r w:rsidRPr="00A61365">
              <w:t>300</w:t>
            </w:r>
          </w:p>
        </w:tc>
        <w:tc>
          <w:tcPr>
            <w:tcW w:w="1400" w:type="dxa"/>
            <w:tcBorders>
              <w:top w:val="nil"/>
              <w:left w:val="nil"/>
              <w:bottom w:val="nil"/>
              <w:right w:val="nil"/>
            </w:tcBorders>
            <w:tcMar>
              <w:top w:w="128" w:type="dxa"/>
              <w:left w:w="43" w:type="dxa"/>
              <w:bottom w:w="43" w:type="dxa"/>
              <w:right w:w="43" w:type="dxa"/>
            </w:tcMar>
            <w:vAlign w:val="bottom"/>
          </w:tcPr>
          <w:p w14:paraId="05018277" w14:textId="77777777" w:rsidR="00F52703" w:rsidRPr="00A61365" w:rsidRDefault="00962653" w:rsidP="00A61365">
            <w:r w:rsidRPr="00A61365">
              <w:t>914</w:t>
            </w:r>
          </w:p>
        </w:tc>
      </w:tr>
      <w:tr w:rsidR="00F52703" w:rsidRPr="00A61365" w14:paraId="6FFD7980"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07D77D13" w14:textId="77777777" w:rsidR="00F52703" w:rsidRPr="00A61365" w:rsidRDefault="00962653" w:rsidP="00A61365">
            <w:r w:rsidRPr="00A61365">
              <w:t>&gt;99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E5F7D9" w14:textId="77777777" w:rsidR="00F52703" w:rsidRPr="00A61365" w:rsidRDefault="00962653" w:rsidP="00A61365">
            <w:r w:rsidRPr="00A61365">
              <w:t>6 485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6237A5" w14:textId="77777777" w:rsidR="00F52703" w:rsidRPr="00A61365" w:rsidRDefault="00962653" w:rsidP="00A61365">
            <w:r w:rsidRPr="00A61365">
              <w:t>19 663</w:t>
            </w:r>
          </w:p>
        </w:tc>
      </w:tr>
    </w:tbl>
    <w:p w14:paraId="0F6DD71C" w14:textId="77777777" w:rsidR="00F52703" w:rsidRPr="00A61365" w:rsidRDefault="00962653" w:rsidP="00A61365">
      <w:pPr>
        <w:pStyle w:val="Kilde"/>
      </w:pPr>
      <w:r w:rsidRPr="00A61365">
        <w:t>SSB Rapporter 2022/39</w:t>
      </w:r>
    </w:p>
    <w:p w14:paraId="03E20BAB" w14:textId="77777777" w:rsidR="00F52703" w:rsidRPr="00A61365" w:rsidRDefault="00962653" w:rsidP="00A61365">
      <w:r w:rsidRPr="00A61365">
        <w:t>Veksten i jordbruksinntekt har vært mer moderat, på 28 prosent, mens bøndenes gjennomsnittlige lønnsinntekter har økt med 61 prosent i perioden. Jordbruksinntekt som andel av yrkesinntekter (summen av næringsinntekter og lønnsinntekter) har dermed blitt redusert i perioden, fra 38 prosent i 2004 til 34 prosent i 2020.</w:t>
      </w:r>
    </w:p>
    <w:p w14:paraId="11E63EF8" w14:textId="77777777" w:rsidR="00F52703" w:rsidRPr="00A61365" w:rsidRDefault="00962653" w:rsidP="00A61365">
      <w:r w:rsidRPr="00A61365">
        <w:lastRenderedPageBreak/>
        <w:t>Gjennomsnittlige pensjoner og andre overføringer økte med 122 prosent mellom 2004 og 2020, i tråd med endringene i aldersfordelingen blant bønder i perioden: Andelen bønder under 45 år falt fra 37 til 28 prosent, mens andelen bønder over 65 år økte fra 6 til 15 prosent.</w:t>
      </w:r>
    </w:p>
    <w:p w14:paraId="490A6B23" w14:textId="77777777" w:rsidR="00F52703" w:rsidRPr="00A61365" w:rsidRDefault="00962653" w:rsidP="00A61365">
      <w:r w:rsidRPr="00A61365">
        <w:t>Figur 5.4 viser komponentene i inntekt etter skatt summert for alle bønder, og delt på summen av yrkesinntektene.</w:t>
      </w:r>
      <w:r w:rsidRPr="00A61365">
        <w:rPr>
          <w:rStyle w:val="Fotnotereferanse"/>
        </w:rPr>
        <w:footnoteReference w:id="9"/>
      </w:r>
      <w:r w:rsidRPr="00A61365">
        <w:t xml:space="preserve"> Figuren viser blant annet at reduksjonen i andelen av yrkesinntekten som kommer fra jordbruk inntraff i begynnelsen av perioden, mens denne andelen har vært ganske stabil etter 2009/2010: Andelen var 38,0 prosent i 2004, 34,1 prosent i 2010 og 33,9 prosent i 2020.</w:t>
      </w:r>
    </w:p>
    <w:p w14:paraId="2FBCFCA6" w14:textId="5ACB14F8" w:rsidR="00F52703" w:rsidRPr="00A61365" w:rsidRDefault="00767594" w:rsidP="00A61365">
      <w:r>
        <w:rPr>
          <w:noProof/>
        </w:rPr>
        <w:drawing>
          <wp:inline distT="0" distB="0" distL="0" distR="0" wp14:anchorId="6C382E24" wp14:editId="6D25B62F">
            <wp:extent cx="6076950" cy="2886075"/>
            <wp:effectExtent l="0" t="0" r="0" b="952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354B78" w14:textId="77777777" w:rsidR="00F52703" w:rsidRPr="00A61365" w:rsidRDefault="00962653" w:rsidP="00A61365">
      <w:pPr>
        <w:pStyle w:val="figur-tittel"/>
      </w:pPr>
      <w:r w:rsidRPr="00A61365">
        <w:t>Sammensetning av inntekt etter skatt, bønder</w:t>
      </w:r>
    </w:p>
    <w:p w14:paraId="179CE1EF" w14:textId="77777777" w:rsidR="00F52703" w:rsidRPr="00A61365" w:rsidRDefault="00962653" w:rsidP="00A61365">
      <w:pPr>
        <w:pStyle w:val="Kilde"/>
      </w:pPr>
      <w:r w:rsidRPr="00A61365">
        <w:t>SSB Rapporter 2022/39</w:t>
      </w:r>
    </w:p>
    <w:p w14:paraId="78944F29" w14:textId="77777777" w:rsidR="00F52703" w:rsidRPr="00A61365" w:rsidRDefault="00962653" w:rsidP="00A61365">
      <w:r w:rsidRPr="00A61365">
        <w:t>Bøndenes ektefeller og andre husholdningsmedlemmer bidrar til mye av jordbrukshusholdningenes inntekt. For ikke-enslige bønder kommer i gjennomsnitt halvparten av husholdningens inntekt etter skatt fra andre husholdningsmedlemmer enn bonden selv, først og fremst bondens ektefelle, både i 2004 og 2020. Tilsvarende kommer i snitt henholdsvis 21 og 17 prosent av jordbruksinntektene fra andre husholdningsmedlemmer i 2004 og 2020.</w:t>
      </w:r>
    </w:p>
    <w:p w14:paraId="6CADCF16" w14:textId="61D2080D" w:rsidR="00F52703" w:rsidRPr="00A61365" w:rsidRDefault="00962653" w:rsidP="00A61365">
      <w:r w:rsidRPr="00A61365">
        <w:t>Tabell 5.3 viser hvordan jordbrukshusholdningenes ekvivalensjusterte inntekt etter skatt er fordelt på de ulike inntektskomponentene i 2004 og 2020. Ekvivalensjustert husholdningsinntekt er summen av husholdningsmedlemmenes inntekter delt på en forbruksvekt, hvor forbruksvekten angir hvor stor inntekt en husholdning med en gitt sammensetning må ha for å ha like god økonomisk levestandard som en enslig person.</w:t>
      </w:r>
      <w:r w:rsidRPr="00A61365">
        <w:rPr>
          <w:rStyle w:val="Fotnotereferanse"/>
        </w:rPr>
        <w:footnoteReference w:id="10"/>
      </w:r>
      <w:r w:rsidRPr="00A61365">
        <w:t xml:space="preserve"> Gjennomsnittlig ekvivalensjustert inntekt etter skatt har økt med 67 prosent mellom 2004 og 2020. Som for individuelle inntekter er deler av denne veksten knyttet til en sterk vekst i kapitalinntekter, som er svært skjevt fordelt. SSB Rapporter 2022/39 viser imidlertid at også medianen for inntekt etter skatt økte vesentlig mellom 2004 og 2020, med 49 prosent (målt i faste kroner). Jordbrukshusholdningenes gjennomsnittlige lønnsinntekter har økt </w:t>
      </w:r>
      <w:r w:rsidRPr="00A61365">
        <w:lastRenderedPageBreak/>
        <w:t>med 55 prosent mellom 2004 og 2020, mens jordbruksinntekten økte med 30 prosent. Jordbruksinntekt som andel av yrkesinntekt falt dermed fra 27,2 til 24,3 prosent.</w:t>
      </w:r>
    </w:p>
    <w:p w14:paraId="518BBD67" w14:textId="78EDFAB9" w:rsidR="00A61365" w:rsidRPr="00A61365" w:rsidRDefault="00A61365" w:rsidP="00A61365">
      <w:pPr>
        <w:pStyle w:val="tabell-tittel"/>
      </w:pPr>
      <w:r w:rsidRPr="00A61365">
        <w:t>Gjennomsnitt av komponentene i inntekt etter skatt for jordbrukshusholdninger, i 1000 kroner, ekvivalensjustert og KPI-justert til 2020-nivå</w:t>
      </w:r>
    </w:p>
    <w:p w14:paraId="62EE6052" w14:textId="77777777" w:rsidR="00F52703" w:rsidRPr="00A61365" w:rsidRDefault="00962653" w:rsidP="00A61365">
      <w:pPr>
        <w:pStyle w:val="Tabellnavn"/>
      </w:pPr>
      <w:r w:rsidRPr="00A6136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F52703" w:rsidRPr="00A61365" w14:paraId="315021B2"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01E13" w14:textId="77777777" w:rsidR="00F52703" w:rsidRPr="00A61365" w:rsidRDefault="00F52703" w:rsidP="00A6136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EB882" w14:textId="77777777" w:rsidR="00F52703" w:rsidRPr="00A61365" w:rsidRDefault="00962653" w:rsidP="00A61365">
            <w:r w:rsidRPr="00A61365">
              <w:t>2004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94BDD" w14:textId="77777777" w:rsidR="00F52703" w:rsidRPr="00A61365" w:rsidRDefault="00962653" w:rsidP="00A61365">
            <w:r w:rsidRPr="00A61365">
              <w:t>2020</w:t>
            </w:r>
          </w:p>
        </w:tc>
      </w:tr>
      <w:tr w:rsidR="00F52703" w:rsidRPr="00A61365" w14:paraId="354E944B"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A297D48" w14:textId="77777777" w:rsidR="00F52703" w:rsidRPr="00A61365" w:rsidRDefault="00962653" w:rsidP="00A61365">
            <w:r w:rsidRPr="00A61365">
              <w:t>Kapitalinntekter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B82845" w14:textId="77777777" w:rsidR="00F52703" w:rsidRPr="00A61365" w:rsidRDefault="00962653" w:rsidP="00A61365">
            <w:r w:rsidRPr="00A61365">
              <w:t>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EDB53C" w14:textId="77777777" w:rsidR="00F52703" w:rsidRPr="00A61365" w:rsidRDefault="00962653" w:rsidP="00A61365">
            <w:r w:rsidRPr="00A61365">
              <w:t>149</w:t>
            </w:r>
          </w:p>
        </w:tc>
      </w:tr>
      <w:tr w:rsidR="00F52703" w:rsidRPr="00A61365" w14:paraId="7257B55E" w14:textId="77777777">
        <w:trPr>
          <w:trHeight w:val="380"/>
        </w:trPr>
        <w:tc>
          <w:tcPr>
            <w:tcW w:w="6740" w:type="dxa"/>
            <w:tcBorders>
              <w:top w:val="nil"/>
              <w:left w:val="nil"/>
              <w:bottom w:val="nil"/>
              <w:right w:val="nil"/>
            </w:tcBorders>
            <w:tcMar>
              <w:top w:w="128" w:type="dxa"/>
              <w:left w:w="43" w:type="dxa"/>
              <w:bottom w:w="43" w:type="dxa"/>
              <w:right w:w="43" w:type="dxa"/>
            </w:tcMar>
          </w:tcPr>
          <w:p w14:paraId="229BBE64" w14:textId="77777777" w:rsidR="00F52703" w:rsidRPr="00A61365" w:rsidRDefault="00962653" w:rsidP="00A61365">
            <w:r w:rsidRPr="00A61365">
              <w:t>Overføringer</w:t>
            </w:r>
          </w:p>
        </w:tc>
        <w:tc>
          <w:tcPr>
            <w:tcW w:w="1400" w:type="dxa"/>
            <w:tcBorders>
              <w:top w:val="nil"/>
              <w:left w:val="nil"/>
              <w:bottom w:val="nil"/>
              <w:right w:val="nil"/>
            </w:tcBorders>
            <w:tcMar>
              <w:top w:w="128" w:type="dxa"/>
              <w:left w:w="43" w:type="dxa"/>
              <w:bottom w:w="43" w:type="dxa"/>
              <w:right w:w="43" w:type="dxa"/>
            </w:tcMar>
            <w:vAlign w:val="bottom"/>
          </w:tcPr>
          <w:p w14:paraId="4BE3BE32" w14:textId="77777777" w:rsidR="00F52703" w:rsidRPr="00A61365" w:rsidRDefault="00962653" w:rsidP="00A61365">
            <w:r w:rsidRPr="00A61365">
              <w:t>61</w:t>
            </w:r>
          </w:p>
        </w:tc>
        <w:tc>
          <w:tcPr>
            <w:tcW w:w="1400" w:type="dxa"/>
            <w:tcBorders>
              <w:top w:val="nil"/>
              <w:left w:val="nil"/>
              <w:bottom w:val="nil"/>
              <w:right w:val="nil"/>
            </w:tcBorders>
            <w:tcMar>
              <w:top w:w="128" w:type="dxa"/>
              <w:left w:w="43" w:type="dxa"/>
              <w:bottom w:w="43" w:type="dxa"/>
              <w:right w:w="43" w:type="dxa"/>
            </w:tcMar>
            <w:vAlign w:val="bottom"/>
          </w:tcPr>
          <w:p w14:paraId="7B046305" w14:textId="77777777" w:rsidR="00F52703" w:rsidRPr="00A61365" w:rsidRDefault="00962653" w:rsidP="00A61365">
            <w:r w:rsidRPr="00A61365">
              <w:t>112</w:t>
            </w:r>
          </w:p>
        </w:tc>
      </w:tr>
      <w:tr w:rsidR="00F52703" w:rsidRPr="00A61365" w14:paraId="7F73F4C0" w14:textId="77777777">
        <w:trPr>
          <w:trHeight w:val="380"/>
        </w:trPr>
        <w:tc>
          <w:tcPr>
            <w:tcW w:w="6740" w:type="dxa"/>
            <w:tcBorders>
              <w:top w:val="nil"/>
              <w:left w:val="nil"/>
              <w:bottom w:val="nil"/>
              <w:right w:val="nil"/>
            </w:tcBorders>
            <w:tcMar>
              <w:top w:w="128" w:type="dxa"/>
              <w:left w:w="43" w:type="dxa"/>
              <w:bottom w:w="43" w:type="dxa"/>
              <w:right w:w="43" w:type="dxa"/>
            </w:tcMar>
          </w:tcPr>
          <w:p w14:paraId="29D5CF69" w14:textId="77777777" w:rsidR="00F52703" w:rsidRPr="00A61365" w:rsidRDefault="00962653" w:rsidP="00A61365">
            <w:r w:rsidRPr="00A61365">
              <w:t>Lønnsinntekter</w:t>
            </w:r>
          </w:p>
        </w:tc>
        <w:tc>
          <w:tcPr>
            <w:tcW w:w="1400" w:type="dxa"/>
            <w:tcBorders>
              <w:top w:val="nil"/>
              <w:left w:val="nil"/>
              <w:bottom w:val="nil"/>
              <w:right w:val="nil"/>
            </w:tcBorders>
            <w:tcMar>
              <w:top w:w="128" w:type="dxa"/>
              <w:left w:w="43" w:type="dxa"/>
              <w:bottom w:w="43" w:type="dxa"/>
              <w:right w:w="43" w:type="dxa"/>
            </w:tcMar>
            <w:vAlign w:val="bottom"/>
          </w:tcPr>
          <w:p w14:paraId="0A82B727" w14:textId="77777777" w:rsidR="00F52703" w:rsidRPr="00A61365" w:rsidRDefault="00962653" w:rsidP="00A61365">
            <w:r w:rsidRPr="00A61365">
              <w:t>229</w:t>
            </w:r>
          </w:p>
        </w:tc>
        <w:tc>
          <w:tcPr>
            <w:tcW w:w="1400" w:type="dxa"/>
            <w:tcBorders>
              <w:top w:val="nil"/>
              <w:left w:val="nil"/>
              <w:bottom w:val="nil"/>
              <w:right w:val="nil"/>
            </w:tcBorders>
            <w:tcMar>
              <w:top w:w="128" w:type="dxa"/>
              <w:left w:w="43" w:type="dxa"/>
              <w:bottom w:w="43" w:type="dxa"/>
              <w:right w:w="43" w:type="dxa"/>
            </w:tcMar>
            <w:vAlign w:val="bottom"/>
          </w:tcPr>
          <w:p w14:paraId="53B91BFF" w14:textId="77777777" w:rsidR="00F52703" w:rsidRPr="00A61365" w:rsidRDefault="00962653" w:rsidP="00A61365">
            <w:r w:rsidRPr="00A61365">
              <w:t>354</w:t>
            </w:r>
          </w:p>
        </w:tc>
      </w:tr>
      <w:tr w:rsidR="00F52703" w:rsidRPr="00A61365" w14:paraId="201397E1" w14:textId="77777777">
        <w:trPr>
          <w:trHeight w:val="380"/>
        </w:trPr>
        <w:tc>
          <w:tcPr>
            <w:tcW w:w="6740" w:type="dxa"/>
            <w:tcBorders>
              <w:top w:val="nil"/>
              <w:left w:val="nil"/>
              <w:bottom w:val="nil"/>
              <w:right w:val="nil"/>
            </w:tcBorders>
            <w:tcMar>
              <w:top w:w="128" w:type="dxa"/>
              <w:left w:w="43" w:type="dxa"/>
              <w:bottom w:w="43" w:type="dxa"/>
              <w:right w:w="43" w:type="dxa"/>
            </w:tcMar>
          </w:tcPr>
          <w:p w14:paraId="1E817844" w14:textId="77777777" w:rsidR="00F52703" w:rsidRPr="00A61365" w:rsidRDefault="00962653" w:rsidP="00A61365">
            <w:r w:rsidRPr="00A61365">
              <w:t>Andre næringsinntekter</w:t>
            </w:r>
          </w:p>
        </w:tc>
        <w:tc>
          <w:tcPr>
            <w:tcW w:w="1400" w:type="dxa"/>
            <w:tcBorders>
              <w:top w:val="nil"/>
              <w:left w:val="nil"/>
              <w:bottom w:val="nil"/>
              <w:right w:val="nil"/>
            </w:tcBorders>
            <w:tcMar>
              <w:top w:w="128" w:type="dxa"/>
              <w:left w:w="43" w:type="dxa"/>
              <w:bottom w:w="43" w:type="dxa"/>
              <w:right w:w="43" w:type="dxa"/>
            </w:tcMar>
            <w:vAlign w:val="bottom"/>
          </w:tcPr>
          <w:p w14:paraId="67EF8EC2" w14:textId="77777777" w:rsidR="00F52703" w:rsidRPr="00A61365" w:rsidRDefault="00962653" w:rsidP="00A61365">
            <w:r w:rsidRPr="00A61365">
              <w:t>42</w:t>
            </w:r>
          </w:p>
        </w:tc>
        <w:tc>
          <w:tcPr>
            <w:tcW w:w="1400" w:type="dxa"/>
            <w:tcBorders>
              <w:top w:val="nil"/>
              <w:left w:val="nil"/>
              <w:bottom w:val="nil"/>
              <w:right w:val="nil"/>
            </w:tcBorders>
            <w:tcMar>
              <w:top w:w="128" w:type="dxa"/>
              <w:left w:w="43" w:type="dxa"/>
              <w:bottom w:w="43" w:type="dxa"/>
              <w:right w:w="43" w:type="dxa"/>
            </w:tcMar>
            <w:vAlign w:val="bottom"/>
          </w:tcPr>
          <w:p w14:paraId="6C44A24F" w14:textId="77777777" w:rsidR="00F52703" w:rsidRPr="00A61365" w:rsidRDefault="00962653" w:rsidP="00A61365">
            <w:r w:rsidRPr="00A61365">
              <w:t>55</w:t>
            </w:r>
          </w:p>
        </w:tc>
      </w:tr>
      <w:tr w:rsidR="00F52703" w:rsidRPr="00A61365" w14:paraId="5267FF3F" w14:textId="77777777">
        <w:trPr>
          <w:trHeight w:val="380"/>
        </w:trPr>
        <w:tc>
          <w:tcPr>
            <w:tcW w:w="6740" w:type="dxa"/>
            <w:tcBorders>
              <w:top w:val="nil"/>
              <w:left w:val="nil"/>
              <w:bottom w:val="nil"/>
              <w:right w:val="nil"/>
            </w:tcBorders>
            <w:tcMar>
              <w:top w:w="128" w:type="dxa"/>
              <w:left w:w="43" w:type="dxa"/>
              <w:bottom w:w="43" w:type="dxa"/>
              <w:right w:w="43" w:type="dxa"/>
            </w:tcMar>
          </w:tcPr>
          <w:p w14:paraId="2AB64ADC" w14:textId="77777777" w:rsidR="00F52703" w:rsidRPr="00A61365" w:rsidRDefault="00962653" w:rsidP="00A61365">
            <w:r w:rsidRPr="00A61365">
              <w:t>Jordbruksinntekt</w:t>
            </w:r>
          </w:p>
        </w:tc>
        <w:tc>
          <w:tcPr>
            <w:tcW w:w="1400" w:type="dxa"/>
            <w:tcBorders>
              <w:top w:val="nil"/>
              <w:left w:val="nil"/>
              <w:bottom w:val="nil"/>
              <w:right w:val="nil"/>
            </w:tcBorders>
            <w:tcMar>
              <w:top w:w="128" w:type="dxa"/>
              <w:left w:w="43" w:type="dxa"/>
              <w:bottom w:w="43" w:type="dxa"/>
              <w:right w:w="43" w:type="dxa"/>
            </w:tcMar>
            <w:vAlign w:val="bottom"/>
          </w:tcPr>
          <w:p w14:paraId="2E62B5A3" w14:textId="77777777" w:rsidR="00F52703" w:rsidRPr="00A61365" w:rsidRDefault="00962653" w:rsidP="00A61365">
            <w:r w:rsidRPr="00A61365">
              <w:t>101</w:t>
            </w:r>
          </w:p>
        </w:tc>
        <w:tc>
          <w:tcPr>
            <w:tcW w:w="1400" w:type="dxa"/>
            <w:tcBorders>
              <w:top w:val="nil"/>
              <w:left w:val="nil"/>
              <w:bottom w:val="nil"/>
              <w:right w:val="nil"/>
            </w:tcBorders>
            <w:tcMar>
              <w:top w:w="128" w:type="dxa"/>
              <w:left w:w="43" w:type="dxa"/>
              <w:bottom w:w="43" w:type="dxa"/>
              <w:right w:w="43" w:type="dxa"/>
            </w:tcMar>
            <w:vAlign w:val="bottom"/>
          </w:tcPr>
          <w:p w14:paraId="1BDEEE48" w14:textId="77777777" w:rsidR="00F52703" w:rsidRPr="00A61365" w:rsidRDefault="00962653" w:rsidP="00A61365">
            <w:r w:rsidRPr="00A61365">
              <w:t>131</w:t>
            </w:r>
          </w:p>
        </w:tc>
      </w:tr>
      <w:tr w:rsidR="00F52703" w:rsidRPr="00A61365" w14:paraId="32DACA3A"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AB7EB7A" w14:textId="77777777" w:rsidR="00F52703" w:rsidRPr="00A61365" w:rsidRDefault="00962653" w:rsidP="00A61365">
            <w:r w:rsidRPr="00A61365">
              <w:t>Skatt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D18E1E" w14:textId="77777777" w:rsidR="00F52703" w:rsidRPr="00A61365" w:rsidRDefault="00962653" w:rsidP="00A61365">
            <w:r w:rsidRPr="00A61365">
              <w:t>-116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461D32" w14:textId="77777777" w:rsidR="00F52703" w:rsidRPr="00A61365" w:rsidRDefault="00962653" w:rsidP="00A61365">
            <w:r w:rsidRPr="00A61365">
              <w:t>-181</w:t>
            </w:r>
          </w:p>
        </w:tc>
      </w:tr>
      <w:tr w:rsidR="00F52703" w:rsidRPr="00A61365" w14:paraId="0F2DA758"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E8CDC5B" w14:textId="77777777" w:rsidR="00F52703" w:rsidRPr="00A61365" w:rsidRDefault="00962653" w:rsidP="00A61365">
            <w:r w:rsidRPr="00A61365">
              <w:t>Inntekt etter skatt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E34E6" w14:textId="77777777" w:rsidR="00F52703" w:rsidRPr="00A61365" w:rsidRDefault="00962653" w:rsidP="00A61365">
            <w:r w:rsidRPr="00A61365">
              <w:t>372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02AFA" w14:textId="77777777" w:rsidR="00F52703" w:rsidRPr="00A61365" w:rsidRDefault="00962653" w:rsidP="00A61365">
            <w:r w:rsidRPr="00A61365">
              <w:t>621</w:t>
            </w:r>
          </w:p>
        </w:tc>
      </w:tr>
    </w:tbl>
    <w:p w14:paraId="02E4A264" w14:textId="77777777" w:rsidR="00F52703" w:rsidRPr="00A61365" w:rsidRDefault="00962653" w:rsidP="00A61365">
      <w:pPr>
        <w:pStyle w:val="Kilde"/>
      </w:pPr>
      <w:r w:rsidRPr="00A61365">
        <w:t>SSB Rapporter 2022/39</w:t>
      </w:r>
    </w:p>
    <w:p w14:paraId="183698DE" w14:textId="77777777" w:rsidR="00F52703" w:rsidRPr="00A61365" w:rsidRDefault="00962653" w:rsidP="00A61365">
      <w:pPr>
        <w:pStyle w:val="Overskrift2"/>
      </w:pPr>
      <w:r w:rsidRPr="00A61365">
        <w:t>Inntektsnivå og inntektsutvikling sammenliknet med andre grupper</w:t>
      </w:r>
    </w:p>
    <w:p w14:paraId="01933B85" w14:textId="77777777" w:rsidR="00F52703" w:rsidRPr="00A61365" w:rsidRDefault="00962653" w:rsidP="00A61365">
      <w:r w:rsidRPr="00A61365">
        <w:t>I tabell 5.4 sammenliknes bøndenes gjennomsnittlige inntekter med gjennomsnittlig inntekt for to ulike sammenligningsgrupper. Gruppen «Andre» består av alle bosatte personer over 16 år som ikke regnes som bønder, mens gruppen «Andre yrkestilknyttede» består av bosatte personer over 16 år som ikke regnes som bønder, ikke er registrert som student eller elev, og som har yrkesinntekt forskjellig fra null. Sammenligningen tar ikke hensyn til arbeidsinnsats. Slike data på individnivå finnes kun for arbeid utført i jordbruket for et begrenset utvalg av år.</w:t>
      </w:r>
    </w:p>
    <w:p w14:paraId="085F10A5" w14:textId="0B951F2C" w:rsidR="00F52703" w:rsidRPr="00A61365" w:rsidRDefault="00962653" w:rsidP="00A61365">
      <w:r w:rsidRPr="00A61365">
        <w:t xml:space="preserve">Gruppen </w:t>
      </w:r>
      <w:r w:rsidRPr="00A61365">
        <w:rPr>
          <w:rStyle w:val="kursiv"/>
        </w:rPr>
        <w:t>Andre</w:t>
      </w:r>
      <w:r w:rsidRPr="00A61365">
        <w:t xml:space="preserve"> har vesentlig lavere inntekt etter skatt enn bøndene, og de har også hatt lavere inntektsvekst i perioden. Gruppen </w:t>
      </w:r>
      <w:r w:rsidRPr="00A61365">
        <w:rPr>
          <w:rStyle w:val="kursiv"/>
        </w:rPr>
        <w:t>Andre yrkestilknyttede</w:t>
      </w:r>
      <w:r w:rsidRPr="00A61365">
        <w:t xml:space="preserve"> hadde gjennomsnittlig inntekt etter skatt omtrent på nivå med bøndenes gjennomsnittlige inntekt etter skatt i 2004, men de har hatt en vesentlig lavere inntektsvekst i perioden.</w:t>
      </w:r>
    </w:p>
    <w:p w14:paraId="72D98CBC" w14:textId="1EF8F984" w:rsidR="00A61365" w:rsidRPr="00A61365" w:rsidRDefault="00A61365" w:rsidP="00A61365">
      <w:pPr>
        <w:pStyle w:val="tabell-tittel"/>
      </w:pPr>
      <w:r w:rsidRPr="00A61365">
        <w:t>Gjennomsnitt av komponentene i inntekt etter skatt for bønder, andre og andre yrkestilknyttede, i 1000 kr, KPI-justert til 2020-nivå</w:t>
      </w:r>
    </w:p>
    <w:p w14:paraId="420E4DAE" w14:textId="77777777" w:rsidR="00F52703" w:rsidRPr="00A61365" w:rsidRDefault="00962653" w:rsidP="00A61365">
      <w:pPr>
        <w:pStyle w:val="Tabellnavn"/>
      </w:pPr>
      <w:r w:rsidRPr="00A61365">
        <w:t>07J2xt2</w:t>
      </w:r>
    </w:p>
    <w:tbl>
      <w:tblPr>
        <w:tblW w:w="9806" w:type="dxa"/>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860"/>
        <w:gridCol w:w="1020"/>
        <w:gridCol w:w="506"/>
        <w:gridCol w:w="1020"/>
        <w:gridCol w:w="1020"/>
        <w:gridCol w:w="200"/>
        <w:gridCol w:w="1120"/>
        <w:gridCol w:w="1120"/>
      </w:tblGrid>
      <w:tr w:rsidR="00F52703" w:rsidRPr="00A61365" w14:paraId="2D7BA14C" w14:textId="77777777" w:rsidTr="00A61365">
        <w:trPr>
          <w:trHeight w:val="360"/>
        </w:trPr>
        <w:tc>
          <w:tcPr>
            <w:tcW w:w="2940" w:type="dxa"/>
            <w:tcBorders>
              <w:top w:val="single" w:sz="4" w:space="0" w:color="000000"/>
              <w:left w:val="nil"/>
              <w:bottom w:val="nil"/>
              <w:right w:val="nil"/>
            </w:tcBorders>
            <w:tcMar>
              <w:top w:w="128" w:type="dxa"/>
              <w:left w:w="43" w:type="dxa"/>
              <w:bottom w:w="43" w:type="dxa"/>
              <w:right w:w="43" w:type="dxa"/>
            </w:tcMar>
            <w:vAlign w:val="bottom"/>
          </w:tcPr>
          <w:p w14:paraId="4E8AF0D8" w14:textId="77777777" w:rsidR="00F52703" w:rsidRPr="00A61365" w:rsidRDefault="00F52703" w:rsidP="00A61365"/>
        </w:tc>
        <w:tc>
          <w:tcPr>
            <w:tcW w:w="188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3465B32" w14:textId="77777777" w:rsidR="00F52703" w:rsidRPr="00A61365" w:rsidRDefault="00962653" w:rsidP="00A61365">
            <w:r w:rsidRPr="00A61365">
              <w:t>Bønder</w:t>
            </w:r>
          </w:p>
        </w:tc>
        <w:tc>
          <w:tcPr>
            <w:tcW w:w="506" w:type="dxa"/>
            <w:tcBorders>
              <w:top w:val="single" w:sz="4" w:space="0" w:color="000000"/>
              <w:left w:val="nil"/>
              <w:bottom w:val="nil"/>
              <w:right w:val="nil"/>
            </w:tcBorders>
            <w:tcMar>
              <w:top w:w="128" w:type="dxa"/>
              <w:left w:w="443" w:type="dxa"/>
              <w:bottom w:w="43" w:type="dxa"/>
              <w:right w:w="43" w:type="dxa"/>
            </w:tcMar>
            <w:vAlign w:val="bottom"/>
          </w:tcPr>
          <w:p w14:paraId="7D256700" w14:textId="77777777" w:rsidR="00F52703" w:rsidRPr="00A61365" w:rsidRDefault="00F52703" w:rsidP="00A61365"/>
        </w:tc>
        <w:tc>
          <w:tcPr>
            <w:tcW w:w="2040" w:type="dxa"/>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1EED630A" w14:textId="77777777" w:rsidR="00F52703" w:rsidRPr="00A61365" w:rsidRDefault="00962653" w:rsidP="00A61365">
            <w:r w:rsidRPr="00A61365">
              <w:t>Andre</w:t>
            </w:r>
          </w:p>
        </w:tc>
        <w:tc>
          <w:tcPr>
            <w:tcW w:w="200" w:type="dxa"/>
            <w:tcBorders>
              <w:top w:val="single" w:sz="4" w:space="0" w:color="000000"/>
              <w:left w:val="nil"/>
              <w:bottom w:val="nil"/>
              <w:right w:val="nil"/>
            </w:tcBorders>
            <w:tcMar>
              <w:top w:w="128" w:type="dxa"/>
              <w:left w:w="43" w:type="dxa"/>
              <w:bottom w:w="43" w:type="dxa"/>
              <w:right w:w="43" w:type="dxa"/>
            </w:tcMar>
            <w:vAlign w:val="bottom"/>
          </w:tcPr>
          <w:p w14:paraId="13FD29D0" w14:textId="77777777" w:rsidR="00F52703" w:rsidRPr="00A61365" w:rsidRDefault="00F52703" w:rsidP="00A61365"/>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39C65C" w14:textId="77777777" w:rsidR="00F52703" w:rsidRPr="00A61365" w:rsidRDefault="00962653" w:rsidP="00A61365">
            <w:r w:rsidRPr="00A61365">
              <w:t>Andre yrkestilknyttede</w:t>
            </w:r>
          </w:p>
        </w:tc>
      </w:tr>
      <w:tr w:rsidR="00F52703" w:rsidRPr="00A61365" w14:paraId="0D6BC75B" w14:textId="77777777" w:rsidTr="00A61365">
        <w:trPr>
          <w:trHeight w:val="360"/>
        </w:trPr>
        <w:tc>
          <w:tcPr>
            <w:tcW w:w="2940" w:type="dxa"/>
            <w:tcBorders>
              <w:top w:val="nil"/>
              <w:left w:val="nil"/>
              <w:bottom w:val="nil"/>
              <w:right w:val="nil"/>
            </w:tcBorders>
            <w:tcMar>
              <w:top w:w="128" w:type="dxa"/>
              <w:left w:w="43" w:type="dxa"/>
              <w:bottom w:w="43" w:type="dxa"/>
              <w:right w:w="43" w:type="dxa"/>
            </w:tcMar>
            <w:vAlign w:val="bottom"/>
          </w:tcPr>
          <w:p w14:paraId="7AE7AD68" w14:textId="77777777" w:rsidR="00F52703" w:rsidRPr="00A61365" w:rsidRDefault="00F52703" w:rsidP="00A61365"/>
        </w:tc>
        <w:tc>
          <w:tcPr>
            <w:tcW w:w="860" w:type="dxa"/>
            <w:tcBorders>
              <w:top w:val="nil"/>
              <w:left w:val="nil"/>
              <w:bottom w:val="single" w:sz="4" w:space="0" w:color="000000"/>
              <w:right w:val="nil"/>
            </w:tcBorders>
            <w:tcMar>
              <w:top w:w="128" w:type="dxa"/>
              <w:left w:w="43" w:type="dxa"/>
              <w:bottom w:w="43" w:type="dxa"/>
              <w:right w:w="43" w:type="dxa"/>
            </w:tcMar>
            <w:vAlign w:val="bottom"/>
          </w:tcPr>
          <w:p w14:paraId="24F475F4" w14:textId="77777777" w:rsidR="00F52703" w:rsidRPr="00A61365" w:rsidRDefault="00962653" w:rsidP="00A61365">
            <w:r w:rsidRPr="00A61365">
              <w:t>2004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DDF31" w14:textId="77777777" w:rsidR="00F52703" w:rsidRPr="00A61365" w:rsidRDefault="00962653" w:rsidP="00A61365">
            <w:r w:rsidRPr="00A61365">
              <w:t>2020</w:t>
            </w:r>
          </w:p>
        </w:tc>
        <w:tc>
          <w:tcPr>
            <w:tcW w:w="506" w:type="dxa"/>
            <w:tcBorders>
              <w:top w:val="nil"/>
              <w:left w:val="nil"/>
              <w:bottom w:val="single" w:sz="4" w:space="0" w:color="000000"/>
              <w:right w:val="nil"/>
            </w:tcBorders>
            <w:tcMar>
              <w:top w:w="128" w:type="dxa"/>
              <w:left w:w="43" w:type="dxa"/>
              <w:bottom w:w="43" w:type="dxa"/>
              <w:right w:w="43" w:type="dxa"/>
            </w:tcMar>
            <w:vAlign w:val="bottom"/>
          </w:tcPr>
          <w:p w14:paraId="19483491"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2156962" w14:textId="77777777" w:rsidR="00F52703" w:rsidRPr="00A61365" w:rsidRDefault="00962653" w:rsidP="00A61365">
            <w:r w:rsidRPr="00A61365">
              <w:t>2004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A788BC1" w14:textId="77777777" w:rsidR="00F52703" w:rsidRPr="00A61365" w:rsidRDefault="00962653" w:rsidP="00A61365">
            <w:r w:rsidRPr="00A61365">
              <w:t>2020</w:t>
            </w:r>
          </w:p>
        </w:tc>
        <w:tc>
          <w:tcPr>
            <w:tcW w:w="200" w:type="dxa"/>
            <w:tcBorders>
              <w:top w:val="nil"/>
              <w:left w:val="nil"/>
              <w:bottom w:val="single" w:sz="4" w:space="0" w:color="000000"/>
              <w:right w:val="nil"/>
            </w:tcBorders>
            <w:tcMar>
              <w:top w:w="128" w:type="dxa"/>
              <w:left w:w="43" w:type="dxa"/>
              <w:bottom w:w="43" w:type="dxa"/>
              <w:right w:w="43" w:type="dxa"/>
            </w:tcMar>
            <w:vAlign w:val="bottom"/>
          </w:tcPr>
          <w:p w14:paraId="4D96129A" w14:textId="77777777" w:rsidR="00F52703" w:rsidRPr="00A61365" w:rsidRDefault="00F52703" w:rsidP="00A6136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1548437" w14:textId="77777777" w:rsidR="00F52703" w:rsidRPr="00A61365" w:rsidRDefault="00962653" w:rsidP="00A61365">
            <w:r w:rsidRPr="00A61365">
              <w:t>2004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60FA35" w14:textId="77777777" w:rsidR="00F52703" w:rsidRPr="00A61365" w:rsidRDefault="00962653" w:rsidP="00A61365">
            <w:r w:rsidRPr="00A61365">
              <w:t>2020</w:t>
            </w:r>
          </w:p>
        </w:tc>
      </w:tr>
      <w:tr w:rsidR="00F52703" w:rsidRPr="00A61365" w14:paraId="535B99E5" w14:textId="77777777" w:rsidTr="00A61365">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7ACBAA86" w14:textId="77777777" w:rsidR="00F52703" w:rsidRPr="00A61365" w:rsidRDefault="00962653" w:rsidP="00A61365">
            <w:r w:rsidRPr="00A61365">
              <w:t>Kapitalinntekter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7259C6EB" w14:textId="77777777" w:rsidR="00F52703" w:rsidRPr="00A61365" w:rsidRDefault="00962653" w:rsidP="00A61365">
            <w:r w:rsidRPr="00A61365">
              <w:t>79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312977" w14:textId="77777777" w:rsidR="00F52703" w:rsidRPr="00A61365" w:rsidRDefault="00962653" w:rsidP="00A61365">
            <w:r w:rsidRPr="00A61365">
              <w:t>215</w:t>
            </w:r>
          </w:p>
        </w:tc>
        <w:tc>
          <w:tcPr>
            <w:tcW w:w="506" w:type="dxa"/>
            <w:tcBorders>
              <w:top w:val="single" w:sz="4" w:space="0" w:color="000000"/>
              <w:left w:val="nil"/>
              <w:bottom w:val="nil"/>
              <w:right w:val="nil"/>
            </w:tcBorders>
            <w:tcMar>
              <w:top w:w="128" w:type="dxa"/>
              <w:left w:w="43" w:type="dxa"/>
              <w:bottom w:w="43" w:type="dxa"/>
              <w:right w:w="43" w:type="dxa"/>
            </w:tcMar>
            <w:vAlign w:val="bottom"/>
          </w:tcPr>
          <w:p w14:paraId="6E10C36C"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425F68E" w14:textId="77777777" w:rsidR="00F52703" w:rsidRPr="00A61365" w:rsidRDefault="00962653" w:rsidP="00A61365">
            <w:r w:rsidRPr="00A61365">
              <w:t>47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F7063DB" w14:textId="77777777" w:rsidR="00F52703" w:rsidRPr="00A61365" w:rsidRDefault="00962653" w:rsidP="00A61365">
            <w:r w:rsidRPr="00A61365">
              <w:t>78</w:t>
            </w:r>
          </w:p>
        </w:tc>
        <w:tc>
          <w:tcPr>
            <w:tcW w:w="200" w:type="dxa"/>
            <w:tcBorders>
              <w:top w:val="single" w:sz="4" w:space="0" w:color="000000"/>
              <w:left w:val="nil"/>
              <w:bottom w:val="nil"/>
              <w:right w:val="nil"/>
            </w:tcBorders>
            <w:tcMar>
              <w:top w:w="128" w:type="dxa"/>
              <w:left w:w="43" w:type="dxa"/>
              <w:bottom w:w="43" w:type="dxa"/>
              <w:right w:w="43" w:type="dxa"/>
            </w:tcMar>
            <w:vAlign w:val="bottom"/>
          </w:tcPr>
          <w:p w14:paraId="65B379DC" w14:textId="77777777" w:rsidR="00F52703" w:rsidRPr="00A61365" w:rsidRDefault="00F52703" w:rsidP="00A61365"/>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156DAB1" w14:textId="77777777" w:rsidR="00F52703" w:rsidRPr="00A61365" w:rsidRDefault="00962653" w:rsidP="00A61365">
            <w:r w:rsidRPr="00A61365">
              <w:t>63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C10961C" w14:textId="77777777" w:rsidR="00F52703" w:rsidRPr="00A61365" w:rsidRDefault="00962653" w:rsidP="00A61365">
            <w:r w:rsidRPr="00A61365">
              <w:t>114</w:t>
            </w:r>
          </w:p>
        </w:tc>
      </w:tr>
      <w:tr w:rsidR="00F52703" w:rsidRPr="00A61365" w14:paraId="38789AC4" w14:textId="77777777" w:rsidTr="00A61365">
        <w:trPr>
          <w:trHeight w:val="380"/>
        </w:trPr>
        <w:tc>
          <w:tcPr>
            <w:tcW w:w="2940" w:type="dxa"/>
            <w:tcBorders>
              <w:top w:val="nil"/>
              <w:left w:val="nil"/>
              <w:bottom w:val="nil"/>
              <w:right w:val="nil"/>
            </w:tcBorders>
            <w:tcMar>
              <w:top w:w="128" w:type="dxa"/>
              <w:left w:w="43" w:type="dxa"/>
              <w:bottom w:w="43" w:type="dxa"/>
              <w:right w:w="43" w:type="dxa"/>
            </w:tcMar>
          </w:tcPr>
          <w:p w14:paraId="7C2BCB6B" w14:textId="77777777" w:rsidR="00F52703" w:rsidRPr="00A61365" w:rsidRDefault="00962653" w:rsidP="00A61365">
            <w:r w:rsidRPr="00A61365">
              <w:t>Overføringer</w:t>
            </w:r>
          </w:p>
        </w:tc>
        <w:tc>
          <w:tcPr>
            <w:tcW w:w="860" w:type="dxa"/>
            <w:tcBorders>
              <w:top w:val="nil"/>
              <w:left w:val="nil"/>
              <w:bottom w:val="nil"/>
              <w:right w:val="nil"/>
            </w:tcBorders>
            <w:tcMar>
              <w:top w:w="128" w:type="dxa"/>
              <w:left w:w="43" w:type="dxa"/>
              <w:bottom w:w="43" w:type="dxa"/>
              <w:right w:w="43" w:type="dxa"/>
            </w:tcMar>
            <w:vAlign w:val="bottom"/>
          </w:tcPr>
          <w:p w14:paraId="3727B0EC" w14:textId="77777777" w:rsidR="00F52703" w:rsidRPr="00A61365" w:rsidRDefault="00962653" w:rsidP="00A61365">
            <w:r w:rsidRPr="00A61365">
              <w:t>36</w:t>
            </w:r>
          </w:p>
        </w:tc>
        <w:tc>
          <w:tcPr>
            <w:tcW w:w="1020" w:type="dxa"/>
            <w:tcBorders>
              <w:top w:val="nil"/>
              <w:left w:val="nil"/>
              <w:bottom w:val="nil"/>
              <w:right w:val="nil"/>
            </w:tcBorders>
            <w:tcMar>
              <w:top w:w="128" w:type="dxa"/>
              <w:left w:w="43" w:type="dxa"/>
              <w:bottom w:w="43" w:type="dxa"/>
              <w:right w:w="43" w:type="dxa"/>
            </w:tcMar>
            <w:vAlign w:val="bottom"/>
          </w:tcPr>
          <w:p w14:paraId="08BB1AB0" w14:textId="77777777" w:rsidR="00F52703" w:rsidRPr="00A61365" w:rsidRDefault="00962653" w:rsidP="00A61365">
            <w:r w:rsidRPr="00A61365">
              <w:t>80</w:t>
            </w:r>
          </w:p>
        </w:tc>
        <w:tc>
          <w:tcPr>
            <w:tcW w:w="506" w:type="dxa"/>
            <w:tcBorders>
              <w:top w:val="nil"/>
              <w:left w:val="nil"/>
              <w:bottom w:val="nil"/>
              <w:right w:val="nil"/>
            </w:tcBorders>
            <w:tcMar>
              <w:top w:w="128" w:type="dxa"/>
              <w:left w:w="43" w:type="dxa"/>
              <w:bottom w:w="43" w:type="dxa"/>
              <w:right w:w="43" w:type="dxa"/>
            </w:tcMar>
            <w:vAlign w:val="bottom"/>
          </w:tcPr>
          <w:p w14:paraId="0CFB9A5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2B5C0119" w14:textId="77777777" w:rsidR="00F52703" w:rsidRPr="00A61365" w:rsidRDefault="00962653" w:rsidP="00A61365">
            <w:r w:rsidRPr="00A61365">
              <w:t>87</w:t>
            </w:r>
          </w:p>
        </w:tc>
        <w:tc>
          <w:tcPr>
            <w:tcW w:w="1020" w:type="dxa"/>
            <w:tcBorders>
              <w:top w:val="nil"/>
              <w:left w:val="nil"/>
              <w:bottom w:val="nil"/>
              <w:right w:val="nil"/>
            </w:tcBorders>
            <w:tcMar>
              <w:top w:w="128" w:type="dxa"/>
              <w:left w:w="43" w:type="dxa"/>
              <w:bottom w:w="43" w:type="dxa"/>
              <w:right w:w="43" w:type="dxa"/>
            </w:tcMar>
            <w:vAlign w:val="bottom"/>
          </w:tcPr>
          <w:p w14:paraId="03A2F699" w14:textId="77777777" w:rsidR="00F52703" w:rsidRPr="00A61365" w:rsidRDefault="00962653" w:rsidP="00A61365">
            <w:r w:rsidRPr="00A61365">
              <w:t>124</w:t>
            </w:r>
          </w:p>
        </w:tc>
        <w:tc>
          <w:tcPr>
            <w:tcW w:w="200" w:type="dxa"/>
            <w:tcBorders>
              <w:top w:val="nil"/>
              <w:left w:val="nil"/>
              <w:bottom w:val="nil"/>
              <w:right w:val="nil"/>
            </w:tcBorders>
            <w:tcMar>
              <w:top w:w="128" w:type="dxa"/>
              <w:left w:w="43" w:type="dxa"/>
              <w:bottom w:w="43" w:type="dxa"/>
              <w:right w:w="43" w:type="dxa"/>
            </w:tcMar>
            <w:vAlign w:val="bottom"/>
          </w:tcPr>
          <w:p w14:paraId="1DDB0F3F" w14:textId="77777777" w:rsidR="00F52703" w:rsidRPr="00A61365" w:rsidRDefault="00F52703" w:rsidP="00A61365"/>
        </w:tc>
        <w:tc>
          <w:tcPr>
            <w:tcW w:w="1120" w:type="dxa"/>
            <w:tcBorders>
              <w:top w:val="nil"/>
              <w:left w:val="nil"/>
              <w:bottom w:val="nil"/>
              <w:right w:val="nil"/>
            </w:tcBorders>
            <w:tcMar>
              <w:top w:w="128" w:type="dxa"/>
              <w:left w:w="43" w:type="dxa"/>
              <w:bottom w:w="43" w:type="dxa"/>
              <w:right w:w="43" w:type="dxa"/>
            </w:tcMar>
            <w:vAlign w:val="bottom"/>
          </w:tcPr>
          <w:p w14:paraId="77E4982F" w14:textId="77777777" w:rsidR="00F52703" w:rsidRPr="00A61365" w:rsidRDefault="00962653" w:rsidP="00A61365">
            <w:r w:rsidRPr="00A61365">
              <w:t>50</w:t>
            </w:r>
          </w:p>
        </w:tc>
        <w:tc>
          <w:tcPr>
            <w:tcW w:w="1120" w:type="dxa"/>
            <w:tcBorders>
              <w:top w:val="nil"/>
              <w:left w:val="nil"/>
              <w:bottom w:val="nil"/>
              <w:right w:val="nil"/>
            </w:tcBorders>
            <w:tcMar>
              <w:top w:w="128" w:type="dxa"/>
              <w:left w:w="43" w:type="dxa"/>
              <w:bottom w:w="43" w:type="dxa"/>
              <w:right w:w="43" w:type="dxa"/>
            </w:tcMar>
            <w:vAlign w:val="bottom"/>
          </w:tcPr>
          <w:p w14:paraId="17AF3B0A" w14:textId="77777777" w:rsidR="00F52703" w:rsidRPr="00A61365" w:rsidRDefault="00962653" w:rsidP="00A61365">
            <w:r w:rsidRPr="00A61365">
              <w:t>75</w:t>
            </w:r>
          </w:p>
        </w:tc>
      </w:tr>
      <w:tr w:rsidR="00F52703" w:rsidRPr="00A61365" w14:paraId="4AF649B8" w14:textId="77777777" w:rsidTr="00A61365">
        <w:trPr>
          <w:trHeight w:val="380"/>
        </w:trPr>
        <w:tc>
          <w:tcPr>
            <w:tcW w:w="2940" w:type="dxa"/>
            <w:tcBorders>
              <w:top w:val="nil"/>
              <w:left w:val="nil"/>
              <w:bottom w:val="nil"/>
              <w:right w:val="nil"/>
            </w:tcBorders>
            <w:tcMar>
              <w:top w:w="128" w:type="dxa"/>
              <w:left w:w="43" w:type="dxa"/>
              <w:bottom w:w="43" w:type="dxa"/>
              <w:right w:w="43" w:type="dxa"/>
            </w:tcMar>
          </w:tcPr>
          <w:p w14:paraId="05D62A86" w14:textId="77777777" w:rsidR="00F52703" w:rsidRPr="00A61365" w:rsidRDefault="00962653" w:rsidP="00A61365">
            <w:r w:rsidRPr="00A61365">
              <w:t>Lønnsinntekter</w:t>
            </w:r>
          </w:p>
        </w:tc>
        <w:tc>
          <w:tcPr>
            <w:tcW w:w="860" w:type="dxa"/>
            <w:tcBorders>
              <w:top w:val="nil"/>
              <w:left w:val="nil"/>
              <w:bottom w:val="nil"/>
              <w:right w:val="nil"/>
            </w:tcBorders>
            <w:tcMar>
              <w:top w:w="128" w:type="dxa"/>
              <w:left w:w="43" w:type="dxa"/>
              <w:bottom w:w="43" w:type="dxa"/>
              <w:right w:w="43" w:type="dxa"/>
            </w:tcMar>
            <w:vAlign w:val="bottom"/>
          </w:tcPr>
          <w:p w14:paraId="0429F794" w14:textId="77777777" w:rsidR="00F52703" w:rsidRPr="00A61365" w:rsidRDefault="00962653" w:rsidP="00A61365">
            <w:r w:rsidRPr="00A61365">
              <w:t>190</w:t>
            </w:r>
          </w:p>
        </w:tc>
        <w:tc>
          <w:tcPr>
            <w:tcW w:w="1020" w:type="dxa"/>
            <w:tcBorders>
              <w:top w:val="nil"/>
              <w:left w:val="nil"/>
              <w:bottom w:val="nil"/>
              <w:right w:val="nil"/>
            </w:tcBorders>
            <w:tcMar>
              <w:top w:w="128" w:type="dxa"/>
              <w:left w:w="43" w:type="dxa"/>
              <w:bottom w:w="43" w:type="dxa"/>
              <w:right w:w="43" w:type="dxa"/>
            </w:tcMar>
            <w:vAlign w:val="bottom"/>
          </w:tcPr>
          <w:p w14:paraId="590B9246" w14:textId="77777777" w:rsidR="00F52703" w:rsidRPr="00A61365" w:rsidRDefault="00962653" w:rsidP="00A61365">
            <w:r w:rsidRPr="00A61365">
              <w:t>305</w:t>
            </w:r>
          </w:p>
        </w:tc>
        <w:tc>
          <w:tcPr>
            <w:tcW w:w="506" w:type="dxa"/>
            <w:tcBorders>
              <w:top w:val="nil"/>
              <w:left w:val="nil"/>
              <w:bottom w:val="nil"/>
              <w:right w:val="nil"/>
            </w:tcBorders>
            <w:tcMar>
              <w:top w:w="128" w:type="dxa"/>
              <w:left w:w="43" w:type="dxa"/>
              <w:bottom w:w="43" w:type="dxa"/>
              <w:right w:w="43" w:type="dxa"/>
            </w:tcMar>
            <w:vAlign w:val="bottom"/>
          </w:tcPr>
          <w:p w14:paraId="2BF77966"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4FF8FC18" w14:textId="77777777" w:rsidR="00F52703" w:rsidRPr="00A61365" w:rsidRDefault="00962653" w:rsidP="00A61365">
            <w:r w:rsidRPr="00A61365">
              <w:t>251</w:t>
            </w:r>
          </w:p>
        </w:tc>
        <w:tc>
          <w:tcPr>
            <w:tcW w:w="1020" w:type="dxa"/>
            <w:tcBorders>
              <w:top w:val="nil"/>
              <w:left w:val="nil"/>
              <w:bottom w:val="nil"/>
              <w:right w:val="nil"/>
            </w:tcBorders>
            <w:tcMar>
              <w:top w:w="128" w:type="dxa"/>
              <w:left w:w="43" w:type="dxa"/>
              <w:bottom w:w="43" w:type="dxa"/>
              <w:right w:w="43" w:type="dxa"/>
            </w:tcMar>
            <w:vAlign w:val="bottom"/>
          </w:tcPr>
          <w:p w14:paraId="1DEC0DD8" w14:textId="77777777" w:rsidR="00F52703" w:rsidRPr="00A61365" w:rsidRDefault="00962653" w:rsidP="00A61365">
            <w:r w:rsidRPr="00A61365">
              <w:t>330</w:t>
            </w:r>
          </w:p>
        </w:tc>
        <w:tc>
          <w:tcPr>
            <w:tcW w:w="200" w:type="dxa"/>
            <w:tcBorders>
              <w:top w:val="nil"/>
              <w:left w:val="nil"/>
              <w:bottom w:val="nil"/>
              <w:right w:val="nil"/>
            </w:tcBorders>
            <w:tcMar>
              <w:top w:w="128" w:type="dxa"/>
              <w:left w:w="43" w:type="dxa"/>
              <w:bottom w:w="43" w:type="dxa"/>
              <w:right w:w="43" w:type="dxa"/>
            </w:tcMar>
            <w:vAlign w:val="bottom"/>
          </w:tcPr>
          <w:p w14:paraId="03DBEB3E" w14:textId="77777777" w:rsidR="00F52703" w:rsidRPr="00A61365" w:rsidRDefault="00F52703" w:rsidP="00A61365"/>
        </w:tc>
        <w:tc>
          <w:tcPr>
            <w:tcW w:w="1120" w:type="dxa"/>
            <w:tcBorders>
              <w:top w:val="nil"/>
              <w:left w:val="nil"/>
              <w:bottom w:val="nil"/>
              <w:right w:val="nil"/>
            </w:tcBorders>
            <w:tcMar>
              <w:top w:w="128" w:type="dxa"/>
              <w:left w:w="43" w:type="dxa"/>
              <w:bottom w:w="43" w:type="dxa"/>
              <w:right w:w="43" w:type="dxa"/>
            </w:tcMar>
            <w:vAlign w:val="bottom"/>
          </w:tcPr>
          <w:p w14:paraId="26DC5FD9" w14:textId="77777777" w:rsidR="00F52703" w:rsidRPr="00A61365" w:rsidRDefault="00962653" w:rsidP="00A61365">
            <w:r w:rsidRPr="00A61365">
              <w:t>374</w:t>
            </w:r>
          </w:p>
        </w:tc>
        <w:tc>
          <w:tcPr>
            <w:tcW w:w="1120" w:type="dxa"/>
            <w:tcBorders>
              <w:top w:val="nil"/>
              <w:left w:val="nil"/>
              <w:bottom w:val="nil"/>
              <w:right w:val="nil"/>
            </w:tcBorders>
            <w:tcMar>
              <w:top w:w="128" w:type="dxa"/>
              <w:left w:w="43" w:type="dxa"/>
              <w:bottom w:w="43" w:type="dxa"/>
              <w:right w:w="43" w:type="dxa"/>
            </w:tcMar>
            <w:vAlign w:val="bottom"/>
          </w:tcPr>
          <w:p w14:paraId="6F55D5C1" w14:textId="77777777" w:rsidR="00F52703" w:rsidRPr="00A61365" w:rsidRDefault="00962653" w:rsidP="00A61365">
            <w:r w:rsidRPr="00A61365">
              <w:t>507</w:t>
            </w:r>
          </w:p>
        </w:tc>
      </w:tr>
      <w:tr w:rsidR="00F52703" w:rsidRPr="00A61365" w14:paraId="0060003E" w14:textId="77777777" w:rsidTr="00A61365">
        <w:trPr>
          <w:trHeight w:val="380"/>
        </w:trPr>
        <w:tc>
          <w:tcPr>
            <w:tcW w:w="2940" w:type="dxa"/>
            <w:tcBorders>
              <w:top w:val="nil"/>
              <w:left w:val="nil"/>
              <w:bottom w:val="nil"/>
              <w:right w:val="nil"/>
            </w:tcBorders>
            <w:tcMar>
              <w:top w:w="128" w:type="dxa"/>
              <w:left w:w="43" w:type="dxa"/>
              <w:bottom w:w="43" w:type="dxa"/>
              <w:right w:w="43" w:type="dxa"/>
            </w:tcMar>
          </w:tcPr>
          <w:p w14:paraId="6576F461" w14:textId="77777777" w:rsidR="00F52703" w:rsidRPr="00A61365" w:rsidRDefault="00962653" w:rsidP="00A61365">
            <w:r w:rsidRPr="00A61365">
              <w:t>Andre næringsinntekter</w:t>
            </w:r>
          </w:p>
        </w:tc>
        <w:tc>
          <w:tcPr>
            <w:tcW w:w="860" w:type="dxa"/>
            <w:tcBorders>
              <w:top w:val="nil"/>
              <w:left w:val="nil"/>
              <w:bottom w:val="nil"/>
              <w:right w:val="nil"/>
            </w:tcBorders>
            <w:tcMar>
              <w:top w:w="128" w:type="dxa"/>
              <w:left w:w="43" w:type="dxa"/>
              <w:bottom w:w="43" w:type="dxa"/>
              <w:right w:w="43" w:type="dxa"/>
            </w:tcMar>
            <w:vAlign w:val="bottom"/>
          </w:tcPr>
          <w:p w14:paraId="1F8A1398" w14:textId="77777777" w:rsidR="00F52703" w:rsidRPr="00A61365" w:rsidRDefault="00962653" w:rsidP="00A61365">
            <w:r w:rsidRPr="00A61365">
              <w:t>57</w:t>
            </w:r>
          </w:p>
        </w:tc>
        <w:tc>
          <w:tcPr>
            <w:tcW w:w="1020" w:type="dxa"/>
            <w:tcBorders>
              <w:top w:val="nil"/>
              <w:left w:val="nil"/>
              <w:bottom w:val="nil"/>
              <w:right w:val="nil"/>
            </w:tcBorders>
            <w:tcMar>
              <w:top w:w="128" w:type="dxa"/>
              <w:left w:w="43" w:type="dxa"/>
              <w:bottom w:w="43" w:type="dxa"/>
              <w:right w:w="43" w:type="dxa"/>
            </w:tcMar>
            <w:vAlign w:val="bottom"/>
          </w:tcPr>
          <w:p w14:paraId="0F1E6658" w14:textId="77777777" w:rsidR="00F52703" w:rsidRPr="00A61365" w:rsidRDefault="00962653" w:rsidP="00A61365">
            <w:r w:rsidRPr="00A61365">
              <w:t>73</w:t>
            </w:r>
          </w:p>
        </w:tc>
        <w:tc>
          <w:tcPr>
            <w:tcW w:w="506" w:type="dxa"/>
            <w:tcBorders>
              <w:top w:val="nil"/>
              <w:left w:val="nil"/>
              <w:bottom w:val="nil"/>
              <w:right w:val="nil"/>
            </w:tcBorders>
            <w:tcMar>
              <w:top w:w="128" w:type="dxa"/>
              <w:left w:w="43" w:type="dxa"/>
              <w:bottom w:w="43" w:type="dxa"/>
              <w:right w:w="43" w:type="dxa"/>
            </w:tcMar>
            <w:vAlign w:val="bottom"/>
          </w:tcPr>
          <w:p w14:paraId="1C48F35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35AB50DB" w14:textId="77777777" w:rsidR="00F52703" w:rsidRPr="00A61365" w:rsidRDefault="00962653" w:rsidP="00A61365">
            <w:r w:rsidRPr="00A61365">
              <w:t>19</w:t>
            </w:r>
          </w:p>
        </w:tc>
        <w:tc>
          <w:tcPr>
            <w:tcW w:w="1020" w:type="dxa"/>
            <w:tcBorders>
              <w:top w:val="nil"/>
              <w:left w:val="nil"/>
              <w:bottom w:val="nil"/>
              <w:right w:val="nil"/>
            </w:tcBorders>
            <w:tcMar>
              <w:top w:w="128" w:type="dxa"/>
              <w:left w:w="43" w:type="dxa"/>
              <w:bottom w:w="43" w:type="dxa"/>
              <w:right w:w="43" w:type="dxa"/>
            </w:tcMar>
            <w:vAlign w:val="bottom"/>
          </w:tcPr>
          <w:p w14:paraId="0849A0A7" w14:textId="77777777" w:rsidR="00F52703" w:rsidRPr="00A61365" w:rsidRDefault="00962653" w:rsidP="00A61365">
            <w:r w:rsidRPr="00A61365">
              <w:t>17</w:t>
            </w:r>
          </w:p>
        </w:tc>
        <w:tc>
          <w:tcPr>
            <w:tcW w:w="200" w:type="dxa"/>
            <w:tcBorders>
              <w:top w:val="nil"/>
              <w:left w:val="nil"/>
              <w:bottom w:val="nil"/>
              <w:right w:val="nil"/>
            </w:tcBorders>
            <w:tcMar>
              <w:top w:w="128" w:type="dxa"/>
              <w:left w:w="43" w:type="dxa"/>
              <w:bottom w:w="43" w:type="dxa"/>
              <w:right w:w="43" w:type="dxa"/>
            </w:tcMar>
            <w:vAlign w:val="bottom"/>
          </w:tcPr>
          <w:p w14:paraId="0BA4D7E6" w14:textId="77777777" w:rsidR="00F52703" w:rsidRPr="00A61365" w:rsidRDefault="00F52703" w:rsidP="00A61365"/>
        </w:tc>
        <w:tc>
          <w:tcPr>
            <w:tcW w:w="1120" w:type="dxa"/>
            <w:tcBorders>
              <w:top w:val="nil"/>
              <w:left w:val="nil"/>
              <w:bottom w:val="nil"/>
              <w:right w:val="nil"/>
            </w:tcBorders>
            <w:tcMar>
              <w:top w:w="128" w:type="dxa"/>
              <w:left w:w="43" w:type="dxa"/>
              <w:bottom w:w="43" w:type="dxa"/>
              <w:right w:w="43" w:type="dxa"/>
            </w:tcMar>
            <w:vAlign w:val="bottom"/>
          </w:tcPr>
          <w:p w14:paraId="4DFB52FE" w14:textId="77777777" w:rsidR="00F52703" w:rsidRPr="00A61365" w:rsidRDefault="00962653" w:rsidP="00A61365">
            <w:r w:rsidRPr="00A61365">
              <w:t>30</w:t>
            </w:r>
          </w:p>
        </w:tc>
        <w:tc>
          <w:tcPr>
            <w:tcW w:w="1120" w:type="dxa"/>
            <w:tcBorders>
              <w:top w:val="nil"/>
              <w:left w:val="nil"/>
              <w:bottom w:val="nil"/>
              <w:right w:val="nil"/>
            </w:tcBorders>
            <w:tcMar>
              <w:top w:w="128" w:type="dxa"/>
              <w:left w:w="43" w:type="dxa"/>
              <w:bottom w:w="43" w:type="dxa"/>
              <w:right w:w="43" w:type="dxa"/>
            </w:tcMar>
            <w:vAlign w:val="bottom"/>
          </w:tcPr>
          <w:p w14:paraId="3DABBC35" w14:textId="77777777" w:rsidR="00F52703" w:rsidRPr="00A61365" w:rsidRDefault="00962653" w:rsidP="00A61365">
            <w:r w:rsidRPr="00A61365">
              <w:t>27</w:t>
            </w:r>
          </w:p>
        </w:tc>
      </w:tr>
      <w:tr w:rsidR="00F52703" w:rsidRPr="00A61365" w14:paraId="2FD2F1DC" w14:textId="77777777" w:rsidTr="00A61365">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7DF60CD5" w14:textId="77777777" w:rsidR="00F52703" w:rsidRPr="00A61365" w:rsidRDefault="00962653" w:rsidP="00A61365">
            <w:r w:rsidRPr="00A61365">
              <w:t>Jordbruksinntekt</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3573E11" w14:textId="77777777" w:rsidR="00F52703" w:rsidRPr="00A61365" w:rsidRDefault="00962653" w:rsidP="00A61365">
            <w:r w:rsidRPr="00A61365">
              <w:t>151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F4EF9D" w14:textId="77777777" w:rsidR="00F52703" w:rsidRPr="00A61365" w:rsidRDefault="00962653" w:rsidP="00A61365">
            <w:r w:rsidRPr="00A61365">
              <w:t>194</w:t>
            </w:r>
          </w:p>
        </w:tc>
        <w:tc>
          <w:tcPr>
            <w:tcW w:w="506" w:type="dxa"/>
            <w:tcBorders>
              <w:top w:val="nil"/>
              <w:left w:val="nil"/>
              <w:bottom w:val="single" w:sz="4" w:space="0" w:color="000000"/>
              <w:right w:val="nil"/>
            </w:tcBorders>
            <w:tcMar>
              <w:top w:w="128" w:type="dxa"/>
              <w:left w:w="43" w:type="dxa"/>
              <w:bottom w:w="43" w:type="dxa"/>
              <w:right w:w="43" w:type="dxa"/>
            </w:tcMar>
            <w:vAlign w:val="bottom"/>
          </w:tcPr>
          <w:p w14:paraId="639920EA"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490AAC5" w14:textId="77777777" w:rsidR="00F52703" w:rsidRPr="00A61365" w:rsidRDefault="00962653" w:rsidP="00A61365">
            <w:r w:rsidRPr="00A61365">
              <w:t>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CF40169" w14:textId="77777777" w:rsidR="00F52703" w:rsidRPr="00A61365" w:rsidRDefault="00962653" w:rsidP="00A61365">
            <w:r w:rsidRPr="00A61365">
              <w:t>0</w:t>
            </w:r>
          </w:p>
        </w:tc>
        <w:tc>
          <w:tcPr>
            <w:tcW w:w="200" w:type="dxa"/>
            <w:tcBorders>
              <w:top w:val="nil"/>
              <w:left w:val="nil"/>
              <w:bottom w:val="single" w:sz="4" w:space="0" w:color="000000"/>
              <w:right w:val="nil"/>
            </w:tcBorders>
            <w:tcMar>
              <w:top w:w="128" w:type="dxa"/>
              <w:left w:w="43" w:type="dxa"/>
              <w:bottom w:w="43" w:type="dxa"/>
              <w:right w:w="43" w:type="dxa"/>
            </w:tcMar>
            <w:vAlign w:val="bottom"/>
          </w:tcPr>
          <w:p w14:paraId="77E6FBAC" w14:textId="77777777" w:rsidR="00F52703" w:rsidRPr="00A61365" w:rsidRDefault="00F52703" w:rsidP="00A6136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51F037" w14:textId="77777777" w:rsidR="00F52703" w:rsidRPr="00A61365" w:rsidRDefault="00962653" w:rsidP="00A61365">
            <w:r w:rsidRPr="00A61365">
              <w:t>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795C34" w14:textId="77777777" w:rsidR="00F52703" w:rsidRPr="00A61365" w:rsidRDefault="00962653" w:rsidP="00A61365">
            <w:r w:rsidRPr="00A61365">
              <w:t>1</w:t>
            </w:r>
          </w:p>
        </w:tc>
      </w:tr>
      <w:tr w:rsidR="00F52703" w:rsidRPr="00A61365" w14:paraId="4A1103F8" w14:textId="77777777" w:rsidTr="00A61365">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4A955CE3" w14:textId="77777777" w:rsidR="00F52703" w:rsidRPr="00A61365" w:rsidRDefault="00962653" w:rsidP="00A61365">
            <w:r w:rsidRPr="00A61365">
              <w:t>Samlet bruttoinntekt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953BE" w14:textId="77777777" w:rsidR="00F52703" w:rsidRPr="00A61365" w:rsidRDefault="00962653" w:rsidP="00A61365">
            <w:r w:rsidRPr="00A61365">
              <w:t>513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E93B6" w14:textId="77777777" w:rsidR="00F52703" w:rsidRPr="00A61365" w:rsidRDefault="00962653" w:rsidP="00A61365">
            <w:r w:rsidRPr="00A61365">
              <w:t>867</w:t>
            </w:r>
          </w:p>
        </w:tc>
        <w:tc>
          <w:tcPr>
            <w:tcW w:w="5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59856" w14:textId="77777777" w:rsidR="00F52703" w:rsidRPr="00A61365" w:rsidRDefault="00F52703" w:rsidP="00A61365"/>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9218AB" w14:textId="77777777" w:rsidR="00F52703" w:rsidRPr="00A61365" w:rsidRDefault="00962653" w:rsidP="00A61365">
            <w:r w:rsidRPr="00A61365">
              <w:t>404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95ADE" w14:textId="77777777" w:rsidR="00F52703" w:rsidRPr="00A61365" w:rsidRDefault="00962653" w:rsidP="00A61365">
            <w:r w:rsidRPr="00A61365">
              <w:t>549</w:t>
            </w:r>
          </w:p>
        </w:tc>
        <w:tc>
          <w:tcPr>
            <w:tcW w:w="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FF580" w14:textId="77777777" w:rsidR="00F52703" w:rsidRPr="00A61365" w:rsidRDefault="00F52703" w:rsidP="00A6136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A1D45" w14:textId="77777777" w:rsidR="00F52703" w:rsidRPr="00A61365" w:rsidRDefault="00962653" w:rsidP="00A61365">
            <w:r w:rsidRPr="00A61365">
              <w:t>518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1BDF3" w14:textId="77777777" w:rsidR="00F52703" w:rsidRPr="00A61365" w:rsidRDefault="00962653" w:rsidP="00A61365">
            <w:r w:rsidRPr="00A61365">
              <w:t>724</w:t>
            </w:r>
          </w:p>
        </w:tc>
      </w:tr>
      <w:tr w:rsidR="00F52703" w:rsidRPr="00A61365" w14:paraId="3EA51104" w14:textId="77777777" w:rsidTr="00A61365">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09D22221" w14:textId="77777777" w:rsidR="00F52703" w:rsidRPr="00A61365" w:rsidRDefault="00962653" w:rsidP="00A61365">
            <w:r w:rsidRPr="00A61365">
              <w:t>Skatt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40814" w14:textId="77777777" w:rsidR="00F52703" w:rsidRPr="00A61365" w:rsidRDefault="00962653" w:rsidP="00A61365">
            <w:r w:rsidRPr="00A61365">
              <w:t>-123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6DB08" w14:textId="77777777" w:rsidR="00F52703" w:rsidRPr="00A61365" w:rsidRDefault="00962653" w:rsidP="00A61365">
            <w:r w:rsidRPr="00A61365">
              <w:t>-194</w:t>
            </w:r>
          </w:p>
        </w:tc>
        <w:tc>
          <w:tcPr>
            <w:tcW w:w="5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D8DBC" w14:textId="77777777" w:rsidR="00F52703" w:rsidRPr="00A61365" w:rsidRDefault="00F52703" w:rsidP="00A61365"/>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383E" w14:textId="77777777" w:rsidR="00F52703" w:rsidRPr="00A61365" w:rsidRDefault="00962653" w:rsidP="00A61365">
            <w:r w:rsidRPr="00A61365">
              <w:t>-97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17F48" w14:textId="77777777" w:rsidR="00F52703" w:rsidRPr="00A61365" w:rsidRDefault="00962653" w:rsidP="00A61365">
            <w:r w:rsidRPr="00A61365">
              <w:t>-128</w:t>
            </w:r>
          </w:p>
        </w:tc>
        <w:tc>
          <w:tcPr>
            <w:tcW w:w="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CE869" w14:textId="77777777" w:rsidR="00F52703" w:rsidRPr="00A61365" w:rsidRDefault="00F52703" w:rsidP="00A6136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CFCA1" w14:textId="77777777" w:rsidR="00F52703" w:rsidRPr="00A61365" w:rsidRDefault="00962653" w:rsidP="00A61365">
            <w:r w:rsidRPr="00A61365">
              <w:t>-136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48953" w14:textId="77777777" w:rsidR="00F52703" w:rsidRPr="00A61365" w:rsidRDefault="00962653" w:rsidP="00A61365">
            <w:r w:rsidRPr="00A61365">
              <w:t>-181</w:t>
            </w:r>
          </w:p>
        </w:tc>
      </w:tr>
      <w:tr w:rsidR="00F52703" w:rsidRPr="00A61365" w14:paraId="56CBEE2E" w14:textId="77777777" w:rsidTr="00A61365">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5D8A9474" w14:textId="77777777" w:rsidR="00F52703" w:rsidRPr="00A61365" w:rsidRDefault="00962653" w:rsidP="00A61365">
            <w:r w:rsidRPr="00A61365">
              <w:t>Inntekt etter skatt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E035A" w14:textId="77777777" w:rsidR="00F52703" w:rsidRPr="00A61365" w:rsidRDefault="00962653" w:rsidP="00A61365">
            <w:r w:rsidRPr="00A61365">
              <w:t>389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36C0A" w14:textId="77777777" w:rsidR="00F52703" w:rsidRPr="00A61365" w:rsidRDefault="00962653" w:rsidP="00A61365">
            <w:r w:rsidRPr="00A61365">
              <w:t>672</w:t>
            </w:r>
          </w:p>
        </w:tc>
        <w:tc>
          <w:tcPr>
            <w:tcW w:w="5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47508" w14:textId="77777777" w:rsidR="00F52703" w:rsidRPr="00A61365" w:rsidRDefault="00F52703" w:rsidP="00A61365"/>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A6CA0" w14:textId="77777777" w:rsidR="00F52703" w:rsidRPr="00A61365" w:rsidRDefault="00962653" w:rsidP="00A61365">
            <w:r w:rsidRPr="00A61365">
              <w:t>306</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462339" w14:textId="77777777" w:rsidR="00F52703" w:rsidRPr="00A61365" w:rsidRDefault="00962653" w:rsidP="00A61365">
            <w:r w:rsidRPr="00A61365">
              <w:t>421</w:t>
            </w:r>
          </w:p>
        </w:tc>
        <w:tc>
          <w:tcPr>
            <w:tcW w:w="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2072B" w14:textId="77777777" w:rsidR="00F52703" w:rsidRPr="00A61365" w:rsidRDefault="00F52703" w:rsidP="00A6136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9BEB6" w14:textId="77777777" w:rsidR="00F52703" w:rsidRPr="00A61365" w:rsidRDefault="00962653" w:rsidP="00A61365">
            <w:r w:rsidRPr="00A61365">
              <w:t>382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60788" w14:textId="77777777" w:rsidR="00F52703" w:rsidRPr="00A61365" w:rsidRDefault="00962653" w:rsidP="00A61365">
            <w:r w:rsidRPr="00A61365">
              <w:t>543</w:t>
            </w:r>
          </w:p>
        </w:tc>
      </w:tr>
    </w:tbl>
    <w:p w14:paraId="29CB2F10" w14:textId="77777777" w:rsidR="00F52703" w:rsidRPr="00A61365" w:rsidRDefault="00962653" w:rsidP="00A61365">
      <w:pPr>
        <w:pStyle w:val="Kilde"/>
      </w:pPr>
      <w:r w:rsidRPr="00A61365">
        <w:t>SSB Rapporter 2022/39</w:t>
      </w:r>
    </w:p>
    <w:p w14:paraId="72D94EE7" w14:textId="77777777" w:rsidR="00F52703" w:rsidRPr="00A61365" w:rsidRDefault="00962653" w:rsidP="00A61365">
      <w:r w:rsidRPr="00A61365">
        <w:t xml:space="preserve">I figur 5.5 sammenliknes utviklingen i median yrkesinntekt og median inntekt etter skatt for bønder med inntektsutviklingen for andre grupper: </w:t>
      </w:r>
      <w:r w:rsidRPr="00A61365">
        <w:rPr>
          <w:rStyle w:val="kursiv"/>
        </w:rPr>
        <w:t>Andre</w:t>
      </w:r>
      <w:r w:rsidRPr="00A61365">
        <w:t xml:space="preserve">, </w:t>
      </w:r>
      <w:r w:rsidRPr="00A61365">
        <w:rPr>
          <w:rStyle w:val="kursiv"/>
        </w:rPr>
        <w:t>Andre unntatt studenter</w:t>
      </w:r>
      <w:r w:rsidRPr="00A61365">
        <w:t xml:space="preserve">, og </w:t>
      </w:r>
      <w:r w:rsidRPr="00A61365">
        <w:rPr>
          <w:rStyle w:val="kursiv"/>
        </w:rPr>
        <w:t>Andre yrkestilknyttede</w:t>
      </w:r>
      <w:r w:rsidRPr="00A61365">
        <w:t xml:space="preserve">. Videre vises medianinntekter for gruppen </w:t>
      </w:r>
      <w:r w:rsidRPr="00A61365">
        <w:rPr>
          <w:rStyle w:val="kursiv"/>
        </w:rPr>
        <w:t>Andre yrkestilknyttede</w:t>
      </w:r>
      <w:r w:rsidRPr="00A61365">
        <w:t xml:space="preserve"> etter at observasjonene er vektet om slik at aldersfordelingen for sammenligningsgruppen blir lik aldersfordelingen blant bønder, og slik at alders- og kjønnsfordelingen for sammenligningsgruppen er den samme som alders- og kjønnsfordelingen blant bønder.</w:t>
      </w:r>
    </w:p>
    <w:p w14:paraId="15B4E8CF" w14:textId="77777777" w:rsidR="00F52703" w:rsidRPr="00A61365" w:rsidRDefault="00962653" w:rsidP="00A61365">
      <w:r w:rsidRPr="00A61365">
        <w:t xml:space="preserve">Når sammenligningsgruppen er vektet om for å få samme alders- og kjønnsfordeling som bøndene, er yrkesinntekten høyere blant </w:t>
      </w:r>
      <w:r w:rsidRPr="00A61365">
        <w:rPr>
          <w:rStyle w:val="kursiv"/>
        </w:rPr>
        <w:t>Andre yrkestilknyttede</w:t>
      </w:r>
      <w:r w:rsidRPr="00A61365">
        <w:t xml:space="preserve"> enn blant bøndene, men bøndene har hatt høyere inntektsvekst i perioden. Forskjellen er mindre for inntekt etter skatt enn for yrkesinntekt. Det skyldes blant annet at bøndene betaler lavere skatt pga. jordbruksfradraget. Også for inntekt etter skatt har bøndene hatt sterkest vekst, og mot slutten av perioden er bøndenes inntektsnivå litt høyere enn sammenligningsgruppens inntektsnivå.</w:t>
      </w:r>
    </w:p>
    <w:p w14:paraId="58540E76" w14:textId="2C93416C" w:rsidR="00F52703" w:rsidRPr="00A61365" w:rsidRDefault="00767594" w:rsidP="00A61365">
      <w:r>
        <w:rPr>
          <w:noProof/>
        </w:rPr>
        <w:lastRenderedPageBreak/>
        <w:drawing>
          <wp:inline distT="0" distB="0" distL="0" distR="0" wp14:anchorId="0EC27C18" wp14:editId="778B0D89">
            <wp:extent cx="6076950" cy="3590925"/>
            <wp:effectExtent l="0" t="0" r="0" b="9525"/>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BBBA6BA" w14:textId="77777777" w:rsidR="00F52703" w:rsidRPr="00A61365" w:rsidRDefault="00962653" w:rsidP="00A61365">
      <w:pPr>
        <w:pStyle w:val="figur-tittel"/>
      </w:pPr>
      <w:r w:rsidRPr="00A61365">
        <w:t>Median yrkesinntekt og inntekt etter skatt, bønder sammenlignet med andre</w:t>
      </w:r>
    </w:p>
    <w:p w14:paraId="58F7E996" w14:textId="77777777" w:rsidR="00F52703" w:rsidRPr="00A61365" w:rsidRDefault="00962653" w:rsidP="00A61365">
      <w:pPr>
        <w:pStyle w:val="Kilde"/>
      </w:pPr>
      <w:r w:rsidRPr="00A61365">
        <w:t>SSB Rapporter 2022/39</w:t>
      </w:r>
    </w:p>
    <w:p w14:paraId="39C90C4A" w14:textId="77777777" w:rsidR="00F52703" w:rsidRPr="00A61365" w:rsidRDefault="00962653" w:rsidP="00A61365">
      <w:r w:rsidRPr="00A61365">
        <w:t>Fra midten av 1970-tallet til starten av 1990-tallet var det en uttalt målsetting at inntektene i jordbruket skulle være på samme nivå som inntektene til industriarbeidere (Løwe 2006). Inspirert av dette sammenligner figur 5.6 og 5.7 utviklingen i yrkesinntekt og inntekt etter skatt for bønder med utviklingen for alle ansatte i industrien og for arbeidere i industrien.</w:t>
      </w:r>
    </w:p>
    <w:p w14:paraId="70E942D4" w14:textId="77777777" w:rsidR="00F52703" w:rsidRPr="00A61365" w:rsidRDefault="00962653" w:rsidP="00A61365">
      <w:r w:rsidRPr="00A61365">
        <w:t>Utvalget er begrenset til bønder og ansatte i industrien som er mellom 30 og 60 år og som har høyere yrkesinntekt enn overføringer.</w:t>
      </w:r>
      <w:r w:rsidRPr="00A61365">
        <w:rPr>
          <w:rStyle w:val="Fotnotereferanse"/>
        </w:rPr>
        <w:footnoteReference w:id="11"/>
      </w:r>
      <w:r w:rsidRPr="00A61365">
        <w:t xml:space="preserve"> Ansatte i industrien jobber i foretak innen næringsgruppen «industrien». </w:t>
      </w:r>
      <w:r w:rsidRPr="00A61365">
        <w:rPr>
          <w:rStyle w:val="kursiv"/>
        </w:rPr>
        <w:t>Industriarbeidere</w:t>
      </w:r>
      <w:r w:rsidRPr="00A61365">
        <w:t xml:space="preserve"> har i tillegg yrkeskode som håndverker, prosessoperatør, maskinoperatør, transportarbeider, eller hjelpearbeider og lignende. Merk at denne definisjonen av industriarbeidere ikke samsvarer nøyaktig med den som brukes av det tekniske beregningsutvalget for inntektsoppgjørene (TBU).</w:t>
      </w:r>
    </w:p>
    <w:p w14:paraId="3FB5B7F3" w14:textId="77777777" w:rsidR="00F52703" w:rsidRPr="00A61365" w:rsidRDefault="00962653" w:rsidP="00A61365">
      <w:r w:rsidRPr="00A61365">
        <w:t>Figur 5.6 viser at median yrkesinntekt i starten av perioden er lavere blant bønder enn i industrien, men at veksten er klart størst for bøndene. Etter 2015 er medianen blant bøndene større enn medianen i industrien. Trenden for inntekt etter skatt er ganske lik. For utvalget som består av industriarbeidere er medianen lavere enn medianen for bøndene i de fleste av årene i perioden. Median inntekt etter skatt stiger med 49 prosent blant bøndene, 31 prosent blant ansatte i industrien og 24 prosent blant industriarbeiderne. I 2020 er medianen blant bøndene 7 prosent høyere enn medianen blant ansatte i industrien og 22 prosent høyere enn medianen blant industriarbeiderne.</w:t>
      </w:r>
    </w:p>
    <w:p w14:paraId="395EC5B6" w14:textId="77777777" w:rsidR="00F52703" w:rsidRPr="00A61365" w:rsidRDefault="00962653" w:rsidP="00A61365">
      <w:r w:rsidRPr="00A61365">
        <w:t>Figur 5.7 viser 10- og 90-persentilene, i tillegg til medianene, for yrkesinntekt og inntekt etter skatt. Inntektsfordelingen er mer sammenpresset blant industriarbeiderne enn blant bøndene. Og selv om 10-persentilene for bøndene stiger sterkere enn tilsvarende mål for industriarbeidere, er de lavere enn for industriarbeidere i hele perioden.</w:t>
      </w:r>
    </w:p>
    <w:p w14:paraId="03D3A832" w14:textId="10D095B9" w:rsidR="00F52703" w:rsidRPr="00A61365" w:rsidRDefault="00767594" w:rsidP="00A61365">
      <w:r>
        <w:rPr>
          <w:noProof/>
        </w:rPr>
        <w:lastRenderedPageBreak/>
        <w:drawing>
          <wp:inline distT="0" distB="0" distL="0" distR="0" wp14:anchorId="60AD4047" wp14:editId="19C40A6C">
            <wp:extent cx="6076950" cy="3057525"/>
            <wp:effectExtent l="0" t="0" r="0" b="9525"/>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69E827CE" w14:textId="77777777" w:rsidR="00F52703" w:rsidRPr="00A61365" w:rsidRDefault="00962653" w:rsidP="00A61365">
      <w:pPr>
        <w:pStyle w:val="figur-tittel"/>
      </w:pPr>
      <w:r w:rsidRPr="00A61365">
        <w:t>Median yrkesinntekt og inntekt etter skatt, bønder versus industrien</w:t>
      </w:r>
    </w:p>
    <w:p w14:paraId="0A4BF908" w14:textId="77777777" w:rsidR="00F52703" w:rsidRPr="00A61365" w:rsidRDefault="00962653" w:rsidP="00A61365">
      <w:pPr>
        <w:pStyle w:val="Kilde"/>
      </w:pPr>
      <w:r w:rsidRPr="00A61365">
        <w:t>SSB Rapporter 2022/39</w:t>
      </w:r>
    </w:p>
    <w:p w14:paraId="1F9D70AA" w14:textId="064A07D2" w:rsidR="00F52703" w:rsidRPr="00A61365" w:rsidRDefault="00767594" w:rsidP="00A61365">
      <w:r>
        <w:rPr>
          <w:noProof/>
        </w:rPr>
        <w:drawing>
          <wp:inline distT="0" distB="0" distL="0" distR="0" wp14:anchorId="2C3DCD43" wp14:editId="022FFEAE">
            <wp:extent cx="6076950" cy="3781425"/>
            <wp:effectExtent l="0" t="0" r="0" b="9525"/>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75F7EB8B" w14:textId="77777777" w:rsidR="00F52703" w:rsidRPr="00A61365" w:rsidRDefault="00962653" w:rsidP="00A61365">
      <w:pPr>
        <w:pStyle w:val="figur-tittel"/>
      </w:pPr>
      <w:r w:rsidRPr="00A61365">
        <w:t>10-, 50- og 90-persentilene i yrkesinntekt og inntekt etter skatt, bønder versus industrien</w:t>
      </w:r>
    </w:p>
    <w:p w14:paraId="43141FC5" w14:textId="77777777" w:rsidR="00F52703" w:rsidRPr="00A61365" w:rsidRDefault="00962653" w:rsidP="00A61365">
      <w:pPr>
        <w:pStyle w:val="Kilde"/>
      </w:pPr>
      <w:r w:rsidRPr="00A61365">
        <w:t>SSB Rapporter 2022/39</w:t>
      </w:r>
    </w:p>
    <w:p w14:paraId="76138E2C" w14:textId="77777777" w:rsidR="00F52703" w:rsidRPr="00A61365" w:rsidRDefault="00962653" w:rsidP="00A61365">
      <w:pPr>
        <w:pStyle w:val="Overskrift2"/>
      </w:pPr>
      <w:r w:rsidRPr="00A61365">
        <w:lastRenderedPageBreak/>
        <w:t>Jordbruksinntekt som andel av bruttoinntekt</w:t>
      </w:r>
    </w:p>
    <w:p w14:paraId="6742245E" w14:textId="77777777" w:rsidR="00F52703" w:rsidRPr="00A61365" w:rsidRDefault="00962653" w:rsidP="00A61365">
      <w:r w:rsidRPr="00A61365">
        <w:t>Figur 5.8 viser hvordan jordbruksinntekt som andel av bruttoinntekt (summen av yrkesinntekter, kapitalinntekter og offentlige overføringer) er fordelt blant bøndene i 2004 og 2020. Den vertikale aksen viser hvor stor andel av bøndene som har lavere andel av bruttoinntekten fra jordbruk enn andelene på den horisontale aksen. Andelen med negativ jordbruksinntekt har økt med 9,9 prosentpoeng i perioden, fra 15,0 prosent i 2004 til 24,9 prosent i 2020. Rundt 8 prosent av bøndene har null i inntekter fra jordbruk i begge år. Andelen bønder med mindre enn 10 prosent av bruttoinntekten fra jordbruk har økt fra 38,1 prosent i 2004 til 46,5 prosent i 2020, mens andelen bønder med mer enn halvparten av bruttoinntekten fra jordbruk har falt fra 35,8 prosent i 2004 til 27,7 prosent i 2020.</w:t>
      </w:r>
    </w:p>
    <w:p w14:paraId="6F7A2A0C" w14:textId="4B065C31" w:rsidR="00F52703" w:rsidRPr="00A61365" w:rsidRDefault="00767594" w:rsidP="00A61365">
      <w:r>
        <w:rPr>
          <w:noProof/>
        </w:rPr>
        <w:drawing>
          <wp:inline distT="0" distB="0" distL="0" distR="0" wp14:anchorId="79A43389" wp14:editId="67192752">
            <wp:extent cx="5486400" cy="5753100"/>
            <wp:effectExtent l="0" t="0" r="0" b="0"/>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14:paraId="3CAC10E3" w14:textId="77777777" w:rsidR="00F52703" w:rsidRPr="00A61365" w:rsidRDefault="00962653" w:rsidP="00A61365">
      <w:pPr>
        <w:pStyle w:val="figur-tittel"/>
      </w:pPr>
      <w:r w:rsidRPr="00A61365">
        <w:t>Fordelingen av jordbruksinntekt som andel av bruttoinntekt</w:t>
      </w:r>
    </w:p>
    <w:p w14:paraId="30109820" w14:textId="77777777" w:rsidR="00F52703" w:rsidRPr="00A61365" w:rsidRDefault="00962653" w:rsidP="00A61365">
      <w:pPr>
        <w:pStyle w:val="Kilde"/>
      </w:pPr>
      <w:r w:rsidRPr="00A61365">
        <w:t>SSB Rapporter 2022/39</w:t>
      </w:r>
    </w:p>
    <w:p w14:paraId="07A8DE4B" w14:textId="77777777" w:rsidR="00F52703" w:rsidRPr="00A61365" w:rsidRDefault="00962653" w:rsidP="00A61365">
      <w:pPr>
        <w:pStyle w:val="Overskrift2"/>
      </w:pPr>
      <w:r w:rsidRPr="00A61365">
        <w:lastRenderedPageBreak/>
        <w:t>Inntektsutviklingen etter sentralitet</w:t>
      </w:r>
    </w:p>
    <w:p w14:paraId="74648E7A" w14:textId="77777777" w:rsidR="00F52703" w:rsidRPr="00A61365" w:rsidRDefault="00962653" w:rsidP="00A61365">
      <w:r w:rsidRPr="00A61365">
        <w:t>Bønder som er bosatt i bynære strøk kan tenkes å ha lavere inntekter fra jordbruket enn bønder bosatt i mer rurale strøk fordi de har bedre jobbmuligheter utenfor jordbruket. Det kan også tenkes at bønder som ikke bor i nærheten av mange jobber – men som ønsker å fortsette å bo der de bor – i større grad enn andre er villige til å opprettholde gårdsdrifta til tross for lav inntjening.</w:t>
      </w:r>
    </w:p>
    <w:p w14:paraId="50BAD71B" w14:textId="77777777" w:rsidR="00F52703" w:rsidRPr="00A61365" w:rsidRDefault="00962653" w:rsidP="00A61365">
      <w:r w:rsidRPr="00A61365">
        <w:t>I det følgende sammenlignes inntektsutviklingen for bønder i tre ulike grupper etter bostedskommunens sentralitetsklasse (1994-standarden, se SSB (1994)).</w:t>
      </w:r>
    </w:p>
    <w:p w14:paraId="2ADAF928" w14:textId="77777777" w:rsidR="00F52703" w:rsidRPr="00A61365" w:rsidRDefault="00962653" w:rsidP="00A61365">
      <w:pPr>
        <w:pStyle w:val="Liste"/>
        <w:rPr>
          <w:rStyle w:val="kursiv"/>
        </w:rPr>
      </w:pPr>
      <w:r w:rsidRPr="00A61365">
        <w:rPr>
          <w:rStyle w:val="kursiv"/>
        </w:rPr>
        <w:t>Sentrale</w:t>
      </w:r>
      <w:r w:rsidRPr="00A61365">
        <w:t xml:space="preserve"> kommuner ligger innen 90 minutters reisetid fra Oslo, eller innen 75 minutters reisetid fra Bergen, Trondheim, Stavanger, Kristiansand eller Tromsø.</w:t>
      </w:r>
    </w:p>
    <w:p w14:paraId="2D953EE9" w14:textId="77777777" w:rsidR="00F52703" w:rsidRPr="00A61365" w:rsidRDefault="00962653" w:rsidP="00A61365">
      <w:pPr>
        <w:pStyle w:val="Liste"/>
        <w:rPr>
          <w:rStyle w:val="kursiv"/>
        </w:rPr>
      </w:pPr>
      <w:r w:rsidRPr="00A61365">
        <w:rPr>
          <w:rStyle w:val="kursiv"/>
        </w:rPr>
        <w:t>Lite sentrale</w:t>
      </w:r>
      <w:r w:rsidRPr="00A61365">
        <w:t xml:space="preserve"> kommuner ligger mer enn 45 minutters reisetid unna 81 store byer og tettsteder.</w:t>
      </w:r>
    </w:p>
    <w:p w14:paraId="519B4025" w14:textId="77777777" w:rsidR="00F52703" w:rsidRPr="00A61365" w:rsidRDefault="00962653" w:rsidP="00A61365">
      <w:pPr>
        <w:pStyle w:val="Liste"/>
        <w:rPr>
          <w:rStyle w:val="kursiv"/>
        </w:rPr>
      </w:pPr>
      <w:r w:rsidRPr="00A61365">
        <w:rPr>
          <w:rStyle w:val="kursiv"/>
        </w:rPr>
        <w:t>Mellomgruppen</w:t>
      </w:r>
      <w:r w:rsidRPr="00A61365">
        <w:t xml:space="preserve"> består av kommunene som verken er sentrale eller lite sentrale.</w:t>
      </w:r>
    </w:p>
    <w:p w14:paraId="4BF89A91" w14:textId="77777777" w:rsidR="00F52703" w:rsidRPr="00A61365" w:rsidRDefault="00962653" w:rsidP="00A61365">
      <w:r w:rsidRPr="00A61365">
        <w:t>Andelen bønder som bor i en lite sentral kommune har sunket med 1 prosent og andelen som bor i sentrale kommuner har økt like mye mellom 2004 og 2020 (35 og 30 prosent bor i henholdsvis sentrale og lite sentrale kommuner).</w:t>
      </w:r>
    </w:p>
    <w:p w14:paraId="1B4E7F53" w14:textId="77777777" w:rsidR="00F52703" w:rsidRPr="00A61365" w:rsidRDefault="00962653" w:rsidP="00A61365">
      <w:r w:rsidRPr="00A61365">
        <w:t>Figur 5.9 viser at jordbruksinntekten som andel av bruttoinntekten er høyest i de lite sentrale kommunene. Figur 5.10 viser at medianinntekten er høyere, men stiger litt mindre, i de mer sentrale kommunene. Til slutt viser figur 5.11 at andelen bønder med lave inntekter fra jordbruk er noe lavere i de lite sentrale kommunene enn i de øvrige kommunene.</w:t>
      </w:r>
    </w:p>
    <w:p w14:paraId="2D77540B" w14:textId="235AEC77" w:rsidR="00F52703" w:rsidRPr="00A61365" w:rsidRDefault="00767594" w:rsidP="00A61365">
      <w:r>
        <w:rPr>
          <w:noProof/>
        </w:rPr>
        <w:lastRenderedPageBreak/>
        <w:drawing>
          <wp:inline distT="0" distB="0" distL="0" distR="0" wp14:anchorId="76AC4A1E" wp14:editId="7881B71E">
            <wp:extent cx="5486400" cy="5419725"/>
            <wp:effectExtent l="0" t="0" r="0" b="9525"/>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5419725"/>
                    </a:xfrm>
                    <a:prstGeom prst="rect">
                      <a:avLst/>
                    </a:prstGeom>
                    <a:noFill/>
                    <a:ln>
                      <a:noFill/>
                    </a:ln>
                  </pic:spPr>
                </pic:pic>
              </a:graphicData>
            </a:graphic>
          </wp:inline>
        </w:drawing>
      </w:r>
    </w:p>
    <w:p w14:paraId="55DFE903" w14:textId="77777777" w:rsidR="00F52703" w:rsidRPr="00A61365" w:rsidRDefault="00962653" w:rsidP="00A61365">
      <w:pPr>
        <w:pStyle w:val="figur-tittel"/>
      </w:pPr>
      <w:r w:rsidRPr="00A61365">
        <w:t>Jordbruksinntekt som andel av bruttoinntekt etter sentralitet, gjennomsnitt</w:t>
      </w:r>
    </w:p>
    <w:p w14:paraId="09FAE8B7" w14:textId="77777777" w:rsidR="00F52703" w:rsidRPr="00A61365" w:rsidRDefault="00962653" w:rsidP="00A61365">
      <w:pPr>
        <w:pStyle w:val="Kilde"/>
      </w:pPr>
      <w:r w:rsidRPr="00A61365">
        <w:t>SSB Rapporter 2022/39</w:t>
      </w:r>
    </w:p>
    <w:p w14:paraId="79BE7909" w14:textId="32E4F2D7" w:rsidR="00F52703" w:rsidRPr="00A61365" w:rsidRDefault="00767594" w:rsidP="00A61365">
      <w:r>
        <w:rPr>
          <w:noProof/>
        </w:rPr>
        <w:lastRenderedPageBreak/>
        <w:drawing>
          <wp:inline distT="0" distB="0" distL="0" distR="0" wp14:anchorId="0DDCBD59" wp14:editId="5B60FD5E">
            <wp:extent cx="6076950" cy="3057525"/>
            <wp:effectExtent l="0" t="0" r="0" b="9525"/>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1B365631" w14:textId="77777777" w:rsidR="00F52703" w:rsidRPr="00A61365" w:rsidRDefault="00962653" w:rsidP="00A61365">
      <w:pPr>
        <w:pStyle w:val="figur-tittel"/>
      </w:pPr>
      <w:r w:rsidRPr="00A61365">
        <w:t>Median yrkesinntekt og inntekt etter skatt etter sentralitet</w:t>
      </w:r>
    </w:p>
    <w:p w14:paraId="0E955C76" w14:textId="77777777" w:rsidR="00F52703" w:rsidRPr="00A61365" w:rsidRDefault="00962653" w:rsidP="00A61365">
      <w:pPr>
        <w:pStyle w:val="Kilde"/>
      </w:pPr>
      <w:r w:rsidRPr="00A61365">
        <w:t>SSB Rapporter 2022/39</w:t>
      </w:r>
    </w:p>
    <w:p w14:paraId="1308D95C" w14:textId="329A8C89" w:rsidR="00F52703" w:rsidRPr="00A61365" w:rsidRDefault="00767594" w:rsidP="00A61365">
      <w:r>
        <w:rPr>
          <w:noProof/>
        </w:rPr>
        <w:drawing>
          <wp:inline distT="0" distB="0" distL="0" distR="0" wp14:anchorId="5558CDF3" wp14:editId="5D9EDD3E">
            <wp:extent cx="6076950" cy="3057525"/>
            <wp:effectExtent l="0" t="0" r="0" b="9525"/>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558764A1" w14:textId="77777777" w:rsidR="00F52703" w:rsidRPr="00A61365" w:rsidRDefault="00962653" w:rsidP="00A61365">
      <w:pPr>
        <w:pStyle w:val="figur-tittel"/>
      </w:pPr>
      <w:r w:rsidRPr="00A61365">
        <w:t>Andelen med lav jordbruksinntekt etter sentralitet.</w:t>
      </w:r>
    </w:p>
    <w:p w14:paraId="462C55E5" w14:textId="77777777" w:rsidR="00F52703" w:rsidRPr="00A61365" w:rsidRDefault="00962653" w:rsidP="00A61365">
      <w:pPr>
        <w:pStyle w:val="Kilde"/>
      </w:pPr>
      <w:r w:rsidRPr="00A61365">
        <w:t>SSB Rapporter 2022/39</w:t>
      </w:r>
    </w:p>
    <w:p w14:paraId="2DE81121" w14:textId="77777777" w:rsidR="00F52703" w:rsidRPr="00A61365" w:rsidRDefault="00962653" w:rsidP="00A61365">
      <w:pPr>
        <w:pStyle w:val="Overskrift2"/>
      </w:pPr>
      <w:r w:rsidRPr="00A61365">
        <w:t>Hvor mye tjener heltidsbonden?</w:t>
      </w:r>
    </w:p>
    <w:p w14:paraId="3AE5D7C9" w14:textId="77777777" w:rsidR="00F52703" w:rsidRPr="00A61365" w:rsidRDefault="00962653" w:rsidP="00A61365">
      <w:r w:rsidRPr="00A61365">
        <w:t xml:space="preserve">Tabell 5.5 sammenligner jordbruksinntekt, yrkesinntekt og inntekt etter skatt for grupper av bønder med ulike andeler av bruttoinntekten fra jordbruk: under 10 prosent, mellom 10 og 80 prosent, og over 80 prosent. I det følgende er den siste gruppen definert som heltidsbønder. I 2004 var medianen for yrkesinntekt høyest for bøndene med mindre enn 10 prosent av bruttoinntekten fra jordbruk, og lavest for bøndene med mer enn 80 prosent av bruttoinntekten fra jordbruk </w:t>
      </w:r>
      <w:r w:rsidRPr="00A61365">
        <w:lastRenderedPageBreak/>
        <w:t>(heltidsbøndene). Inntektsveksten har imidlertid vært klart størst blant heltidsbøndene, og i 2020 var median yrkesinntekt lavest for bøndene med mindre enn 10 prosent av bruttoinntekten fra jordbruk, mens heltidsbøndenes yrkesinntekt var på nivå med yrkesinntekten for bøndene med mellom 10 og 80 prosent av bruttoinntekten fra jordbruk.</w:t>
      </w:r>
    </w:p>
    <w:p w14:paraId="1E9407B9" w14:textId="41B3CD9A" w:rsidR="00F52703" w:rsidRPr="00A61365" w:rsidRDefault="00962653" w:rsidP="00A61365">
      <w:r w:rsidRPr="00A61365">
        <w:t>Trenden for inntekt etter skatt likner på trenden for yrkesinntekt. For inntekt etter skatt er imidlertid persentilmålene høyest for bøndene med mellom 10 og 80 prosent av bruttoinntekten fra jordbruk, fordi en del av disse har betydelige pensjons- eller kapitalinntekter. Den høye gjennomsnittsinntekten blant bøndene med mindre enn 10 prosent av bruttoinntekten fra jordbruk har sammenheng med at bøndene med de høyeste kapitalinntektene havner i denne gruppen.</w:t>
      </w:r>
    </w:p>
    <w:p w14:paraId="29E36596" w14:textId="13BD00C3" w:rsidR="00A61365" w:rsidRPr="00A61365" w:rsidRDefault="00A61365" w:rsidP="00A61365">
      <w:pPr>
        <w:pStyle w:val="tabell-tittel"/>
      </w:pPr>
      <w:r w:rsidRPr="00A61365">
        <w:t>Utviklingen i jordbruksinntekt, yrkesinntekt og inntekt etter skatt for ulike grupper av bønder, i 1000 kroner, KPI-justert til 2020-nivå</w:t>
      </w:r>
    </w:p>
    <w:p w14:paraId="2FF9058C" w14:textId="77777777" w:rsidR="00F52703" w:rsidRPr="00A61365" w:rsidRDefault="00962653" w:rsidP="00A61365">
      <w:pPr>
        <w:pStyle w:val="Tabellnavn"/>
      </w:pPr>
      <w:r w:rsidRPr="00A61365">
        <w:t>07J3xt2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80"/>
        <w:gridCol w:w="1020"/>
        <w:gridCol w:w="1020"/>
        <w:gridCol w:w="180"/>
        <w:gridCol w:w="1020"/>
        <w:gridCol w:w="1020"/>
        <w:gridCol w:w="180"/>
        <w:gridCol w:w="1020"/>
        <w:gridCol w:w="1020"/>
      </w:tblGrid>
      <w:tr w:rsidR="00F52703" w:rsidRPr="00A61365" w14:paraId="1322F37F" w14:textId="77777777">
        <w:trPr>
          <w:trHeight w:val="360"/>
        </w:trPr>
        <w:tc>
          <w:tcPr>
            <w:tcW w:w="3080" w:type="dxa"/>
            <w:tcBorders>
              <w:top w:val="single" w:sz="4" w:space="0" w:color="000000"/>
              <w:left w:val="nil"/>
              <w:bottom w:val="nil"/>
              <w:right w:val="nil"/>
            </w:tcBorders>
            <w:tcMar>
              <w:top w:w="128" w:type="dxa"/>
              <w:left w:w="43" w:type="dxa"/>
              <w:bottom w:w="43" w:type="dxa"/>
              <w:right w:w="43" w:type="dxa"/>
            </w:tcMar>
            <w:vAlign w:val="bottom"/>
          </w:tcPr>
          <w:p w14:paraId="02EDBFAF" w14:textId="77777777" w:rsidR="00F52703" w:rsidRPr="00A61365" w:rsidRDefault="00F52703" w:rsidP="00A61365"/>
        </w:tc>
        <w:tc>
          <w:tcPr>
            <w:tcW w:w="648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75DF5092" w14:textId="77777777" w:rsidR="00F52703" w:rsidRPr="00A61365" w:rsidRDefault="00962653" w:rsidP="00A61365">
            <w:r w:rsidRPr="00A61365">
              <w:t>Jordbruksinntekt som andel av bruttoinntekten</w:t>
            </w:r>
          </w:p>
        </w:tc>
      </w:tr>
      <w:tr w:rsidR="00F52703" w:rsidRPr="00A61365" w14:paraId="26F8CC9B" w14:textId="77777777">
        <w:trPr>
          <w:trHeight w:val="360"/>
        </w:trPr>
        <w:tc>
          <w:tcPr>
            <w:tcW w:w="3080" w:type="dxa"/>
            <w:tcBorders>
              <w:top w:val="nil"/>
              <w:left w:val="nil"/>
              <w:bottom w:val="nil"/>
              <w:right w:val="nil"/>
            </w:tcBorders>
            <w:tcMar>
              <w:top w:w="128" w:type="dxa"/>
              <w:left w:w="43" w:type="dxa"/>
              <w:bottom w:w="43" w:type="dxa"/>
              <w:right w:w="43" w:type="dxa"/>
            </w:tcMar>
            <w:vAlign w:val="bottom"/>
          </w:tcPr>
          <w:p w14:paraId="3EE3FC52" w14:textId="77777777" w:rsidR="00F52703" w:rsidRPr="00A61365" w:rsidRDefault="00F52703" w:rsidP="00A61365"/>
        </w:tc>
        <w:tc>
          <w:tcPr>
            <w:tcW w:w="2040" w:type="dxa"/>
            <w:gridSpan w:val="2"/>
            <w:tcBorders>
              <w:top w:val="nil"/>
              <w:left w:val="nil"/>
              <w:bottom w:val="single" w:sz="4" w:space="0" w:color="000000"/>
              <w:right w:val="nil"/>
            </w:tcBorders>
            <w:tcMar>
              <w:top w:w="128" w:type="dxa"/>
              <w:left w:w="43" w:type="dxa"/>
              <w:bottom w:w="43" w:type="dxa"/>
              <w:right w:w="43" w:type="dxa"/>
            </w:tcMar>
            <w:vAlign w:val="bottom"/>
          </w:tcPr>
          <w:p w14:paraId="4B539D92" w14:textId="77777777" w:rsidR="00F52703" w:rsidRPr="00A61365" w:rsidRDefault="00962653" w:rsidP="00A61365">
            <w:r w:rsidRPr="00A61365">
              <w:t>&lt; 10%</w:t>
            </w:r>
          </w:p>
        </w:tc>
        <w:tc>
          <w:tcPr>
            <w:tcW w:w="180" w:type="dxa"/>
            <w:tcBorders>
              <w:top w:val="nil"/>
              <w:left w:val="nil"/>
              <w:bottom w:val="nil"/>
              <w:right w:val="nil"/>
            </w:tcBorders>
            <w:tcMar>
              <w:top w:w="128" w:type="dxa"/>
              <w:left w:w="43" w:type="dxa"/>
              <w:bottom w:w="43" w:type="dxa"/>
              <w:right w:w="43" w:type="dxa"/>
            </w:tcMar>
            <w:vAlign w:val="bottom"/>
          </w:tcPr>
          <w:p w14:paraId="61D0C453" w14:textId="77777777" w:rsidR="00F52703" w:rsidRPr="00A61365" w:rsidRDefault="00F52703" w:rsidP="00A61365"/>
        </w:tc>
        <w:tc>
          <w:tcPr>
            <w:tcW w:w="2040" w:type="dxa"/>
            <w:gridSpan w:val="2"/>
            <w:tcBorders>
              <w:top w:val="nil"/>
              <w:left w:val="nil"/>
              <w:bottom w:val="single" w:sz="4" w:space="0" w:color="000000"/>
              <w:right w:val="nil"/>
            </w:tcBorders>
            <w:tcMar>
              <w:top w:w="128" w:type="dxa"/>
              <w:left w:w="43" w:type="dxa"/>
              <w:bottom w:w="43" w:type="dxa"/>
              <w:right w:w="43" w:type="dxa"/>
            </w:tcMar>
            <w:vAlign w:val="bottom"/>
          </w:tcPr>
          <w:p w14:paraId="21089FA3" w14:textId="77777777" w:rsidR="00F52703" w:rsidRPr="00A61365" w:rsidRDefault="00962653" w:rsidP="00A61365">
            <w:r w:rsidRPr="00A61365">
              <w:t>10–80%</w:t>
            </w:r>
          </w:p>
        </w:tc>
        <w:tc>
          <w:tcPr>
            <w:tcW w:w="180" w:type="dxa"/>
            <w:tcBorders>
              <w:top w:val="nil"/>
              <w:left w:val="nil"/>
              <w:bottom w:val="nil"/>
              <w:right w:val="nil"/>
            </w:tcBorders>
            <w:tcMar>
              <w:top w:w="128" w:type="dxa"/>
              <w:left w:w="43" w:type="dxa"/>
              <w:bottom w:w="43" w:type="dxa"/>
              <w:right w:w="43" w:type="dxa"/>
            </w:tcMar>
            <w:vAlign w:val="bottom"/>
          </w:tcPr>
          <w:p w14:paraId="62E0F0E0" w14:textId="77777777" w:rsidR="00F52703" w:rsidRPr="00A61365" w:rsidRDefault="00F52703" w:rsidP="00A61365"/>
        </w:tc>
        <w:tc>
          <w:tcPr>
            <w:tcW w:w="2040" w:type="dxa"/>
            <w:gridSpan w:val="2"/>
            <w:tcBorders>
              <w:top w:val="nil"/>
              <w:left w:val="nil"/>
              <w:bottom w:val="single" w:sz="4" w:space="0" w:color="000000"/>
              <w:right w:val="nil"/>
            </w:tcBorders>
            <w:tcMar>
              <w:top w:w="128" w:type="dxa"/>
              <w:left w:w="43" w:type="dxa"/>
              <w:bottom w:w="43" w:type="dxa"/>
              <w:right w:w="43" w:type="dxa"/>
            </w:tcMar>
            <w:vAlign w:val="bottom"/>
          </w:tcPr>
          <w:p w14:paraId="6A85B836" w14:textId="77777777" w:rsidR="00F52703" w:rsidRPr="00A61365" w:rsidRDefault="00962653" w:rsidP="00A61365">
            <w:r w:rsidRPr="00A61365">
              <w:t>&gt; 80%</w:t>
            </w:r>
          </w:p>
        </w:tc>
      </w:tr>
      <w:tr w:rsidR="00F52703" w:rsidRPr="00A61365" w14:paraId="2350C356" w14:textId="77777777">
        <w:trPr>
          <w:trHeight w:val="360"/>
        </w:trPr>
        <w:tc>
          <w:tcPr>
            <w:tcW w:w="3080" w:type="dxa"/>
            <w:tcBorders>
              <w:top w:val="nil"/>
              <w:left w:val="nil"/>
              <w:bottom w:val="single" w:sz="4" w:space="0" w:color="000000"/>
              <w:right w:val="nil"/>
            </w:tcBorders>
            <w:tcMar>
              <w:top w:w="128" w:type="dxa"/>
              <w:left w:w="43" w:type="dxa"/>
              <w:bottom w:w="43" w:type="dxa"/>
              <w:right w:w="43" w:type="dxa"/>
            </w:tcMar>
            <w:vAlign w:val="bottom"/>
          </w:tcPr>
          <w:p w14:paraId="31CE19BF"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ABE7A25" w14:textId="77777777" w:rsidR="00F52703" w:rsidRPr="00A61365" w:rsidRDefault="00962653" w:rsidP="00A61365">
            <w:r w:rsidRPr="00A61365">
              <w:t>2004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860BB68" w14:textId="77777777" w:rsidR="00F52703" w:rsidRPr="00A61365" w:rsidRDefault="00962653" w:rsidP="00A61365">
            <w:r w:rsidRPr="00A61365">
              <w:t>2020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02022FB8"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8ED5C65" w14:textId="77777777" w:rsidR="00F52703" w:rsidRPr="00A61365" w:rsidRDefault="00962653" w:rsidP="00A61365">
            <w:r w:rsidRPr="00A61365">
              <w:t>2004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4FE4B29" w14:textId="77777777" w:rsidR="00F52703" w:rsidRPr="00A61365" w:rsidRDefault="00962653" w:rsidP="00A61365">
            <w:r w:rsidRPr="00A61365">
              <w:t>2020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1A9644C8"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1D95AD1" w14:textId="77777777" w:rsidR="00F52703" w:rsidRPr="00A61365" w:rsidRDefault="00962653" w:rsidP="00A61365">
            <w:r w:rsidRPr="00A61365">
              <w:t>2004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A7DB334" w14:textId="77777777" w:rsidR="00F52703" w:rsidRPr="00A61365" w:rsidRDefault="00962653" w:rsidP="00A61365">
            <w:r w:rsidRPr="00A61365">
              <w:t>2020</w:t>
            </w:r>
          </w:p>
        </w:tc>
      </w:tr>
      <w:tr w:rsidR="00F52703" w:rsidRPr="00A61365" w14:paraId="63601DA7" w14:textId="77777777">
        <w:trPr>
          <w:trHeight w:val="380"/>
        </w:trPr>
        <w:tc>
          <w:tcPr>
            <w:tcW w:w="3080" w:type="dxa"/>
            <w:tcBorders>
              <w:top w:val="single" w:sz="4" w:space="0" w:color="000000"/>
              <w:left w:val="nil"/>
              <w:bottom w:val="nil"/>
              <w:right w:val="nil"/>
            </w:tcBorders>
            <w:tcMar>
              <w:top w:w="128" w:type="dxa"/>
              <w:left w:w="43" w:type="dxa"/>
              <w:bottom w:w="43" w:type="dxa"/>
              <w:right w:w="43" w:type="dxa"/>
            </w:tcMar>
          </w:tcPr>
          <w:p w14:paraId="6C626DDE" w14:textId="77777777" w:rsidR="00F52703" w:rsidRPr="00A61365" w:rsidRDefault="00962653" w:rsidP="00A61365">
            <w:r w:rsidRPr="00A61365">
              <w:t>Jordbruksinntekt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71DBD42"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AF25E1F" w14:textId="77777777" w:rsidR="00F52703" w:rsidRPr="00A61365" w:rsidRDefault="00F52703" w:rsidP="00A61365"/>
        </w:tc>
        <w:tc>
          <w:tcPr>
            <w:tcW w:w="180" w:type="dxa"/>
            <w:tcBorders>
              <w:top w:val="single" w:sz="4" w:space="0" w:color="000000"/>
              <w:left w:val="nil"/>
              <w:bottom w:val="nil"/>
              <w:right w:val="nil"/>
            </w:tcBorders>
            <w:tcMar>
              <w:top w:w="128" w:type="dxa"/>
              <w:left w:w="43" w:type="dxa"/>
              <w:bottom w:w="43" w:type="dxa"/>
              <w:right w:w="43" w:type="dxa"/>
            </w:tcMar>
            <w:vAlign w:val="bottom"/>
          </w:tcPr>
          <w:p w14:paraId="6F11C099"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71698CF"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8F0EDFA" w14:textId="77777777" w:rsidR="00F52703" w:rsidRPr="00A61365" w:rsidRDefault="00F52703" w:rsidP="00A61365"/>
        </w:tc>
        <w:tc>
          <w:tcPr>
            <w:tcW w:w="180" w:type="dxa"/>
            <w:tcBorders>
              <w:top w:val="single" w:sz="4" w:space="0" w:color="000000"/>
              <w:left w:val="nil"/>
              <w:bottom w:val="nil"/>
              <w:right w:val="nil"/>
            </w:tcBorders>
            <w:tcMar>
              <w:top w:w="128" w:type="dxa"/>
              <w:left w:w="43" w:type="dxa"/>
              <w:bottom w:w="43" w:type="dxa"/>
              <w:right w:w="43" w:type="dxa"/>
            </w:tcMar>
            <w:vAlign w:val="bottom"/>
          </w:tcPr>
          <w:p w14:paraId="2DE6732D"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CDD59A3" w14:textId="77777777" w:rsidR="00F52703" w:rsidRPr="00A61365" w:rsidRDefault="00F52703" w:rsidP="00A61365"/>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C4CFAE" w14:textId="77777777" w:rsidR="00F52703" w:rsidRPr="00A61365" w:rsidRDefault="00F52703" w:rsidP="00A61365"/>
        </w:tc>
      </w:tr>
      <w:tr w:rsidR="00F52703" w:rsidRPr="00A61365" w14:paraId="1B77B41F" w14:textId="77777777">
        <w:trPr>
          <w:trHeight w:val="380"/>
        </w:trPr>
        <w:tc>
          <w:tcPr>
            <w:tcW w:w="3080" w:type="dxa"/>
            <w:tcBorders>
              <w:top w:val="nil"/>
              <w:left w:val="nil"/>
              <w:bottom w:val="nil"/>
              <w:right w:val="nil"/>
            </w:tcBorders>
            <w:tcMar>
              <w:top w:w="128" w:type="dxa"/>
              <w:left w:w="43" w:type="dxa"/>
              <w:bottom w:w="43" w:type="dxa"/>
              <w:right w:w="43" w:type="dxa"/>
            </w:tcMar>
          </w:tcPr>
          <w:p w14:paraId="795E6888" w14:textId="77777777" w:rsidR="00F52703" w:rsidRPr="00A61365" w:rsidRDefault="00962653" w:rsidP="00A61365">
            <w:r w:rsidRPr="00A61365">
              <w:t>P10</w:t>
            </w:r>
          </w:p>
        </w:tc>
        <w:tc>
          <w:tcPr>
            <w:tcW w:w="1020" w:type="dxa"/>
            <w:tcBorders>
              <w:top w:val="nil"/>
              <w:left w:val="nil"/>
              <w:bottom w:val="nil"/>
              <w:right w:val="nil"/>
            </w:tcBorders>
            <w:tcMar>
              <w:top w:w="128" w:type="dxa"/>
              <w:left w:w="43" w:type="dxa"/>
              <w:bottom w:w="43" w:type="dxa"/>
              <w:right w:w="43" w:type="dxa"/>
            </w:tcMar>
            <w:vAlign w:val="bottom"/>
          </w:tcPr>
          <w:p w14:paraId="35DD1395" w14:textId="77777777" w:rsidR="00F52703" w:rsidRPr="00A61365" w:rsidRDefault="00962653" w:rsidP="00A61365">
            <w:r w:rsidRPr="00A61365">
              <w:t>-93</w:t>
            </w:r>
          </w:p>
        </w:tc>
        <w:tc>
          <w:tcPr>
            <w:tcW w:w="1020" w:type="dxa"/>
            <w:tcBorders>
              <w:top w:val="nil"/>
              <w:left w:val="nil"/>
              <w:bottom w:val="nil"/>
              <w:right w:val="nil"/>
            </w:tcBorders>
            <w:tcMar>
              <w:top w:w="128" w:type="dxa"/>
              <w:left w:w="43" w:type="dxa"/>
              <w:bottom w:w="43" w:type="dxa"/>
              <w:right w:w="43" w:type="dxa"/>
            </w:tcMar>
            <w:vAlign w:val="bottom"/>
          </w:tcPr>
          <w:p w14:paraId="7D44FD70" w14:textId="77777777" w:rsidR="00F52703" w:rsidRPr="00A61365" w:rsidRDefault="00962653" w:rsidP="00A61365">
            <w:r w:rsidRPr="00A61365">
              <w:t>-204</w:t>
            </w:r>
          </w:p>
        </w:tc>
        <w:tc>
          <w:tcPr>
            <w:tcW w:w="180" w:type="dxa"/>
            <w:tcBorders>
              <w:top w:val="nil"/>
              <w:left w:val="nil"/>
              <w:bottom w:val="nil"/>
              <w:right w:val="nil"/>
            </w:tcBorders>
            <w:tcMar>
              <w:top w:w="128" w:type="dxa"/>
              <w:left w:w="43" w:type="dxa"/>
              <w:bottom w:w="43" w:type="dxa"/>
              <w:right w:w="43" w:type="dxa"/>
            </w:tcMar>
            <w:vAlign w:val="bottom"/>
          </w:tcPr>
          <w:p w14:paraId="5ABBA85F"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6C3739EC" w14:textId="77777777" w:rsidR="00F52703" w:rsidRPr="00A61365" w:rsidRDefault="00962653" w:rsidP="00A61365">
            <w:r w:rsidRPr="00A61365">
              <w:t>50</w:t>
            </w:r>
          </w:p>
        </w:tc>
        <w:tc>
          <w:tcPr>
            <w:tcW w:w="1020" w:type="dxa"/>
            <w:tcBorders>
              <w:top w:val="nil"/>
              <w:left w:val="nil"/>
              <w:bottom w:val="nil"/>
              <w:right w:val="nil"/>
            </w:tcBorders>
            <w:tcMar>
              <w:top w:w="128" w:type="dxa"/>
              <w:left w:w="43" w:type="dxa"/>
              <w:bottom w:w="43" w:type="dxa"/>
              <w:right w:w="43" w:type="dxa"/>
            </w:tcMar>
            <w:vAlign w:val="bottom"/>
          </w:tcPr>
          <w:p w14:paraId="1DB604C7" w14:textId="77777777" w:rsidR="00F52703" w:rsidRPr="00A61365" w:rsidRDefault="00962653" w:rsidP="00A61365">
            <w:r w:rsidRPr="00A61365">
              <w:t>71</w:t>
            </w:r>
          </w:p>
        </w:tc>
        <w:tc>
          <w:tcPr>
            <w:tcW w:w="180" w:type="dxa"/>
            <w:tcBorders>
              <w:top w:val="nil"/>
              <w:left w:val="nil"/>
              <w:bottom w:val="nil"/>
              <w:right w:val="nil"/>
            </w:tcBorders>
            <w:tcMar>
              <w:top w:w="128" w:type="dxa"/>
              <w:left w:w="43" w:type="dxa"/>
              <w:bottom w:w="43" w:type="dxa"/>
              <w:right w:w="43" w:type="dxa"/>
            </w:tcMar>
            <w:vAlign w:val="bottom"/>
          </w:tcPr>
          <w:p w14:paraId="6AE20B73"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7CDE2DB7" w14:textId="77777777" w:rsidR="00F52703" w:rsidRPr="00A61365" w:rsidRDefault="00962653" w:rsidP="00A61365">
            <w:r w:rsidRPr="00A61365">
              <w:t>151</w:t>
            </w:r>
          </w:p>
        </w:tc>
        <w:tc>
          <w:tcPr>
            <w:tcW w:w="1020" w:type="dxa"/>
            <w:tcBorders>
              <w:top w:val="nil"/>
              <w:left w:val="nil"/>
              <w:bottom w:val="nil"/>
              <w:right w:val="nil"/>
            </w:tcBorders>
            <w:tcMar>
              <w:top w:w="128" w:type="dxa"/>
              <w:left w:w="43" w:type="dxa"/>
              <w:bottom w:w="43" w:type="dxa"/>
              <w:right w:w="43" w:type="dxa"/>
            </w:tcMar>
            <w:vAlign w:val="bottom"/>
          </w:tcPr>
          <w:p w14:paraId="728CB7E5" w14:textId="77777777" w:rsidR="00F52703" w:rsidRPr="00A61365" w:rsidRDefault="00962653" w:rsidP="00A61365">
            <w:r w:rsidRPr="00A61365">
              <w:t>243</w:t>
            </w:r>
          </w:p>
        </w:tc>
      </w:tr>
      <w:tr w:rsidR="00F52703" w:rsidRPr="00A61365" w14:paraId="6DA125BF" w14:textId="77777777">
        <w:trPr>
          <w:trHeight w:val="380"/>
        </w:trPr>
        <w:tc>
          <w:tcPr>
            <w:tcW w:w="3080" w:type="dxa"/>
            <w:tcBorders>
              <w:top w:val="nil"/>
              <w:left w:val="nil"/>
              <w:bottom w:val="nil"/>
              <w:right w:val="nil"/>
            </w:tcBorders>
            <w:tcMar>
              <w:top w:w="128" w:type="dxa"/>
              <w:left w:w="43" w:type="dxa"/>
              <w:bottom w:w="43" w:type="dxa"/>
              <w:right w:w="43" w:type="dxa"/>
            </w:tcMar>
          </w:tcPr>
          <w:p w14:paraId="5A45BA57" w14:textId="77777777" w:rsidR="00F52703" w:rsidRPr="00A61365" w:rsidRDefault="00962653" w:rsidP="00A61365">
            <w:r w:rsidRPr="00A61365">
              <w:t>Median</w:t>
            </w:r>
          </w:p>
        </w:tc>
        <w:tc>
          <w:tcPr>
            <w:tcW w:w="1020" w:type="dxa"/>
            <w:tcBorders>
              <w:top w:val="nil"/>
              <w:left w:val="nil"/>
              <w:bottom w:val="nil"/>
              <w:right w:val="nil"/>
            </w:tcBorders>
            <w:tcMar>
              <w:top w:w="128" w:type="dxa"/>
              <w:left w:w="43" w:type="dxa"/>
              <w:bottom w:w="43" w:type="dxa"/>
              <w:right w:w="43" w:type="dxa"/>
            </w:tcMar>
            <w:vAlign w:val="bottom"/>
          </w:tcPr>
          <w:p w14:paraId="400A7479" w14:textId="77777777" w:rsidR="00F52703" w:rsidRPr="00A61365" w:rsidRDefault="00962653" w:rsidP="00A61365">
            <w:r w:rsidRPr="00A61365">
              <w:t>0</w:t>
            </w:r>
          </w:p>
        </w:tc>
        <w:tc>
          <w:tcPr>
            <w:tcW w:w="1020" w:type="dxa"/>
            <w:tcBorders>
              <w:top w:val="nil"/>
              <w:left w:val="nil"/>
              <w:bottom w:val="nil"/>
              <w:right w:val="nil"/>
            </w:tcBorders>
            <w:tcMar>
              <w:top w:w="128" w:type="dxa"/>
              <w:left w:w="43" w:type="dxa"/>
              <w:bottom w:w="43" w:type="dxa"/>
              <w:right w:w="43" w:type="dxa"/>
            </w:tcMar>
            <w:vAlign w:val="bottom"/>
          </w:tcPr>
          <w:p w14:paraId="6C2309C4" w14:textId="77777777" w:rsidR="00F52703" w:rsidRPr="00A61365" w:rsidRDefault="00962653" w:rsidP="00A61365">
            <w:r w:rsidRPr="00A61365">
              <w:t>-9</w:t>
            </w:r>
          </w:p>
        </w:tc>
        <w:tc>
          <w:tcPr>
            <w:tcW w:w="180" w:type="dxa"/>
            <w:tcBorders>
              <w:top w:val="nil"/>
              <w:left w:val="nil"/>
              <w:bottom w:val="nil"/>
              <w:right w:val="nil"/>
            </w:tcBorders>
            <w:tcMar>
              <w:top w:w="128" w:type="dxa"/>
              <w:left w:w="43" w:type="dxa"/>
              <w:bottom w:w="43" w:type="dxa"/>
              <w:right w:w="43" w:type="dxa"/>
            </w:tcMar>
            <w:vAlign w:val="bottom"/>
          </w:tcPr>
          <w:p w14:paraId="173A8CCE"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3C388431" w14:textId="77777777" w:rsidR="00F52703" w:rsidRPr="00A61365" w:rsidRDefault="00962653" w:rsidP="00A61365">
            <w:r w:rsidRPr="00A61365">
              <w:t>132</w:t>
            </w:r>
          </w:p>
        </w:tc>
        <w:tc>
          <w:tcPr>
            <w:tcW w:w="1020" w:type="dxa"/>
            <w:tcBorders>
              <w:top w:val="nil"/>
              <w:left w:val="nil"/>
              <w:bottom w:val="nil"/>
              <w:right w:val="nil"/>
            </w:tcBorders>
            <w:tcMar>
              <w:top w:w="128" w:type="dxa"/>
              <w:left w:w="43" w:type="dxa"/>
              <w:bottom w:w="43" w:type="dxa"/>
              <w:right w:w="43" w:type="dxa"/>
            </w:tcMar>
            <w:vAlign w:val="bottom"/>
          </w:tcPr>
          <w:p w14:paraId="5F341EF8" w14:textId="77777777" w:rsidR="00F52703" w:rsidRPr="00A61365" w:rsidRDefault="00962653" w:rsidP="00A61365">
            <w:r w:rsidRPr="00A61365">
              <w:t>193</w:t>
            </w:r>
          </w:p>
        </w:tc>
        <w:tc>
          <w:tcPr>
            <w:tcW w:w="180" w:type="dxa"/>
            <w:tcBorders>
              <w:top w:val="nil"/>
              <w:left w:val="nil"/>
              <w:bottom w:val="nil"/>
              <w:right w:val="nil"/>
            </w:tcBorders>
            <w:tcMar>
              <w:top w:w="128" w:type="dxa"/>
              <w:left w:w="43" w:type="dxa"/>
              <w:bottom w:w="43" w:type="dxa"/>
              <w:right w:w="43" w:type="dxa"/>
            </w:tcMar>
            <w:vAlign w:val="bottom"/>
          </w:tcPr>
          <w:p w14:paraId="6D9501C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8715E60" w14:textId="77777777" w:rsidR="00F52703" w:rsidRPr="00A61365" w:rsidRDefault="00962653" w:rsidP="00A61365">
            <w:r w:rsidRPr="00A61365">
              <w:t>334</w:t>
            </w:r>
          </w:p>
        </w:tc>
        <w:tc>
          <w:tcPr>
            <w:tcW w:w="1020" w:type="dxa"/>
            <w:tcBorders>
              <w:top w:val="nil"/>
              <w:left w:val="nil"/>
              <w:bottom w:val="nil"/>
              <w:right w:val="nil"/>
            </w:tcBorders>
            <w:tcMar>
              <w:top w:w="128" w:type="dxa"/>
              <w:left w:w="43" w:type="dxa"/>
              <w:bottom w:w="43" w:type="dxa"/>
              <w:right w:w="43" w:type="dxa"/>
            </w:tcMar>
            <w:vAlign w:val="bottom"/>
          </w:tcPr>
          <w:p w14:paraId="003E35C3" w14:textId="77777777" w:rsidR="00F52703" w:rsidRPr="00A61365" w:rsidRDefault="00962653" w:rsidP="00A61365">
            <w:r w:rsidRPr="00A61365">
              <w:t>542</w:t>
            </w:r>
          </w:p>
        </w:tc>
      </w:tr>
      <w:tr w:rsidR="00F52703" w:rsidRPr="00A61365" w14:paraId="4612E1DA" w14:textId="77777777">
        <w:trPr>
          <w:trHeight w:val="380"/>
        </w:trPr>
        <w:tc>
          <w:tcPr>
            <w:tcW w:w="3080" w:type="dxa"/>
            <w:tcBorders>
              <w:top w:val="nil"/>
              <w:left w:val="nil"/>
              <w:bottom w:val="nil"/>
              <w:right w:val="nil"/>
            </w:tcBorders>
            <w:tcMar>
              <w:top w:w="128" w:type="dxa"/>
              <w:left w:w="43" w:type="dxa"/>
              <w:bottom w:w="43" w:type="dxa"/>
              <w:right w:w="43" w:type="dxa"/>
            </w:tcMar>
          </w:tcPr>
          <w:p w14:paraId="5A31FB29" w14:textId="77777777" w:rsidR="00F52703" w:rsidRPr="00A61365" w:rsidRDefault="00962653" w:rsidP="00A61365">
            <w:r w:rsidRPr="00A61365">
              <w:t>P90</w:t>
            </w:r>
          </w:p>
        </w:tc>
        <w:tc>
          <w:tcPr>
            <w:tcW w:w="1020" w:type="dxa"/>
            <w:tcBorders>
              <w:top w:val="nil"/>
              <w:left w:val="nil"/>
              <w:bottom w:val="nil"/>
              <w:right w:val="nil"/>
            </w:tcBorders>
            <w:tcMar>
              <w:top w:w="128" w:type="dxa"/>
              <w:left w:w="43" w:type="dxa"/>
              <w:bottom w:w="43" w:type="dxa"/>
              <w:right w:w="43" w:type="dxa"/>
            </w:tcMar>
            <w:vAlign w:val="bottom"/>
          </w:tcPr>
          <w:p w14:paraId="4A7D35FA" w14:textId="77777777" w:rsidR="00F52703" w:rsidRPr="00A61365" w:rsidRDefault="00962653" w:rsidP="00A61365">
            <w:r w:rsidRPr="00A61365">
              <w:t>43</w:t>
            </w:r>
          </w:p>
        </w:tc>
        <w:tc>
          <w:tcPr>
            <w:tcW w:w="1020" w:type="dxa"/>
            <w:tcBorders>
              <w:top w:val="nil"/>
              <w:left w:val="nil"/>
              <w:bottom w:val="nil"/>
              <w:right w:val="nil"/>
            </w:tcBorders>
            <w:tcMar>
              <w:top w:w="128" w:type="dxa"/>
              <w:left w:w="43" w:type="dxa"/>
              <w:bottom w:w="43" w:type="dxa"/>
              <w:right w:w="43" w:type="dxa"/>
            </w:tcMar>
            <w:vAlign w:val="bottom"/>
          </w:tcPr>
          <w:p w14:paraId="408C88BE" w14:textId="77777777" w:rsidR="00F52703" w:rsidRPr="00A61365" w:rsidRDefault="00962653" w:rsidP="00A61365">
            <w:r w:rsidRPr="00A61365">
              <w:t>47</w:t>
            </w:r>
          </w:p>
        </w:tc>
        <w:tc>
          <w:tcPr>
            <w:tcW w:w="180" w:type="dxa"/>
            <w:tcBorders>
              <w:top w:val="nil"/>
              <w:left w:val="nil"/>
              <w:bottom w:val="nil"/>
              <w:right w:val="nil"/>
            </w:tcBorders>
            <w:tcMar>
              <w:top w:w="128" w:type="dxa"/>
              <w:left w:w="43" w:type="dxa"/>
              <w:bottom w:w="43" w:type="dxa"/>
              <w:right w:w="43" w:type="dxa"/>
            </w:tcMar>
            <w:vAlign w:val="bottom"/>
          </w:tcPr>
          <w:p w14:paraId="6A66C17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3187695" w14:textId="77777777" w:rsidR="00F52703" w:rsidRPr="00A61365" w:rsidRDefault="00962653" w:rsidP="00A61365">
            <w:r w:rsidRPr="00A61365">
              <w:t>343</w:t>
            </w:r>
          </w:p>
        </w:tc>
        <w:tc>
          <w:tcPr>
            <w:tcW w:w="1020" w:type="dxa"/>
            <w:tcBorders>
              <w:top w:val="nil"/>
              <w:left w:val="nil"/>
              <w:bottom w:val="nil"/>
              <w:right w:val="nil"/>
            </w:tcBorders>
            <w:tcMar>
              <w:top w:w="128" w:type="dxa"/>
              <w:left w:w="43" w:type="dxa"/>
              <w:bottom w:w="43" w:type="dxa"/>
              <w:right w:w="43" w:type="dxa"/>
            </w:tcMar>
            <w:vAlign w:val="bottom"/>
          </w:tcPr>
          <w:p w14:paraId="5C89D3C5" w14:textId="77777777" w:rsidR="00F52703" w:rsidRPr="00A61365" w:rsidRDefault="00962653" w:rsidP="00A61365">
            <w:r w:rsidRPr="00A61365">
              <w:t>573</w:t>
            </w:r>
          </w:p>
        </w:tc>
        <w:tc>
          <w:tcPr>
            <w:tcW w:w="180" w:type="dxa"/>
            <w:tcBorders>
              <w:top w:val="nil"/>
              <w:left w:val="nil"/>
              <w:bottom w:val="nil"/>
              <w:right w:val="nil"/>
            </w:tcBorders>
            <w:tcMar>
              <w:top w:w="128" w:type="dxa"/>
              <w:left w:w="43" w:type="dxa"/>
              <w:bottom w:w="43" w:type="dxa"/>
              <w:right w:w="43" w:type="dxa"/>
            </w:tcMar>
            <w:vAlign w:val="bottom"/>
          </w:tcPr>
          <w:p w14:paraId="2E8E1BC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1CCBE79A" w14:textId="77777777" w:rsidR="00F52703" w:rsidRPr="00A61365" w:rsidRDefault="00962653" w:rsidP="00A61365">
            <w:r w:rsidRPr="00A61365">
              <w:t>609</w:t>
            </w:r>
          </w:p>
        </w:tc>
        <w:tc>
          <w:tcPr>
            <w:tcW w:w="1020" w:type="dxa"/>
            <w:tcBorders>
              <w:top w:val="nil"/>
              <w:left w:val="nil"/>
              <w:bottom w:val="nil"/>
              <w:right w:val="nil"/>
            </w:tcBorders>
            <w:tcMar>
              <w:top w:w="128" w:type="dxa"/>
              <w:left w:w="43" w:type="dxa"/>
              <w:bottom w:w="43" w:type="dxa"/>
              <w:right w:w="43" w:type="dxa"/>
            </w:tcMar>
            <w:vAlign w:val="bottom"/>
          </w:tcPr>
          <w:p w14:paraId="5580B7AA" w14:textId="77777777" w:rsidR="00F52703" w:rsidRPr="00A61365" w:rsidRDefault="00962653" w:rsidP="00A61365">
            <w:r w:rsidRPr="00A61365">
              <w:t>1108</w:t>
            </w:r>
          </w:p>
        </w:tc>
      </w:tr>
      <w:tr w:rsidR="00F52703" w:rsidRPr="00A61365" w14:paraId="0DA9082E" w14:textId="77777777">
        <w:trPr>
          <w:trHeight w:val="380"/>
        </w:trPr>
        <w:tc>
          <w:tcPr>
            <w:tcW w:w="3080" w:type="dxa"/>
            <w:tcBorders>
              <w:top w:val="nil"/>
              <w:left w:val="nil"/>
              <w:bottom w:val="nil"/>
              <w:right w:val="nil"/>
            </w:tcBorders>
            <w:tcMar>
              <w:top w:w="128" w:type="dxa"/>
              <w:left w:w="43" w:type="dxa"/>
              <w:bottom w:w="43" w:type="dxa"/>
              <w:right w:w="43" w:type="dxa"/>
            </w:tcMar>
          </w:tcPr>
          <w:p w14:paraId="5D6F5404" w14:textId="77777777" w:rsidR="00F52703" w:rsidRPr="00A61365" w:rsidRDefault="00962653" w:rsidP="00A61365">
            <w:r w:rsidRPr="00A61365">
              <w:t>Gjennomsnitt</w:t>
            </w:r>
          </w:p>
        </w:tc>
        <w:tc>
          <w:tcPr>
            <w:tcW w:w="1020" w:type="dxa"/>
            <w:tcBorders>
              <w:top w:val="nil"/>
              <w:left w:val="nil"/>
              <w:bottom w:val="nil"/>
              <w:right w:val="nil"/>
            </w:tcBorders>
            <w:tcMar>
              <w:top w:w="128" w:type="dxa"/>
              <w:left w:w="43" w:type="dxa"/>
              <w:bottom w:w="43" w:type="dxa"/>
              <w:right w:w="43" w:type="dxa"/>
            </w:tcMar>
            <w:vAlign w:val="bottom"/>
          </w:tcPr>
          <w:p w14:paraId="12F705E8" w14:textId="77777777" w:rsidR="00F52703" w:rsidRPr="00A61365" w:rsidRDefault="00962653" w:rsidP="00A61365">
            <w:r w:rsidRPr="00A61365">
              <w:t>-20</w:t>
            </w:r>
          </w:p>
        </w:tc>
        <w:tc>
          <w:tcPr>
            <w:tcW w:w="1020" w:type="dxa"/>
            <w:tcBorders>
              <w:top w:val="nil"/>
              <w:left w:val="nil"/>
              <w:bottom w:val="nil"/>
              <w:right w:val="nil"/>
            </w:tcBorders>
            <w:tcMar>
              <w:top w:w="128" w:type="dxa"/>
              <w:left w:w="43" w:type="dxa"/>
              <w:bottom w:w="43" w:type="dxa"/>
              <w:right w:w="43" w:type="dxa"/>
            </w:tcMar>
            <w:vAlign w:val="bottom"/>
          </w:tcPr>
          <w:p w14:paraId="29AA50B3" w14:textId="77777777" w:rsidR="00F52703" w:rsidRPr="00A61365" w:rsidRDefault="00962653" w:rsidP="00A61365">
            <w:r w:rsidRPr="00A61365">
              <w:t>-61</w:t>
            </w:r>
          </w:p>
        </w:tc>
        <w:tc>
          <w:tcPr>
            <w:tcW w:w="180" w:type="dxa"/>
            <w:tcBorders>
              <w:top w:val="nil"/>
              <w:left w:val="nil"/>
              <w:bottom w:val="nil"/>
              <w:right w:val="nil"/>
            </w:tcBorders>
            <w:tcMar>
              <w:top w:w="128" w:type="dxa"/>
              <w:left w:w="43" w:type="dxa"/>
              <w:bottom w:w="43" w:type="dxa"/>
              <w:right w:w="43" w:type="dxa"/>
            </w:tcMar>
            <w:vAlign w:val="bottom"/>
          </w:tcPr>
          <w:p w14:paraId="05E6BE7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024BF9C" w14:textId="77777777" w:rsidR="00F52703" w:rsidRPr="00A61365" w:rsidRDefault="00962653" w:rsidP="00A61365">
            <w:r w:rsidRPr="00A61365">
              <w:t>174</w:t>
            </w:r>
          </w:p>
        </w:tc>
        <w:tc>
          <w:tcPr>
            <w:tcW w:w="1020" w:type="dxa"/>
            <w:tcBorders>
              <w:top w:val="nil"/>
              <w:left w:val="nil"/>
              <w:bottom w:val="nil"/>
              <w:right w:val="nil"/>
            </w:tcBorders>
            <w:tcMar>
              <w:top w:w="128" w:type="dxa"/>
              <w:left w:w="43" w:type="dxa"/>
              <w:bottom w:w="43" w:type="dxa"/>
              <w:right w:w="43" w:type="dxa"/>
            </w:tcMar>
            <w:vAlign w:val="bottom"/>
          </w:tcPr>
          <w:p w14:paraId="1CD76CE3" w14:textId="77777777" w:rsidR="00F52703" w:rsidRPr="00A61365" w:rsidRDefault="00962653" w:rsidP="00A61365">
            <w:r w:rsidRPr="00A61365">
              <w:t>284</w:t>
            </w:r>
          </w:p>
        </w:tc>
        <w:tc>
          <w:tcPr>
            <w:tcW w:w="180" w:type="dxa"/>
            <w:tcBorders>
              <w:top w:val="nil"/>
              <w:left w:val="nil"/>
              <w:bottom w:val="nil"/>
              <w:right w:val="nil"/>
            </w:tcBorders>
            <w:tcMar>
              <w:top w:w="128" w:type="dxa"/>
              <w:left w:w="43" w:type="dxa"/>
              <w:bottom w:w="43" w:type="dxa"/>
              <w:right w:w="43" w:type="dxa"/>
            </w:tcMar>
            <w:vAlign w:val="bottom"/>
          </w:tcPr>
          <w:p w14:paraId="0F78F033"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2DA38B14" w14:textId="77777777" w:rsidR="00F52703" w:rsidRPr="00A61365" w:rsidRDefault="00962653" w:rsidP="00A61365">
            <w:r w:rsidRPr="00A61365">
              <w:t>386</w:t>
            </w:r>
          </w:p>
        </w:tc>
        <w:tc>
          <w:tcPr>
            <w:tcW w:w="1020" w:type="dxa"/>
            <w:tcBorders>
              <w:top w:val="nil"/>
              <w:left w:val="nil"/>
              <w:bottom w:val="nil"/>
              <w:right w:val="nil"/>
            </w:tcBorders>
            <w:tcMar>
              <w:top w:w="128" w:type="dxa"/>
              <w:left w:w="43" w:type="dxa"/>
              <w:bottom w:w="43" w:type="dxa"/>
              <w:right w:w="43" w:type="dxa"/>
            </w:tcMar>
            <w:vAlign w:val="bottom"/>
          </w:tcPr>
          <w:p w14:paraId="761B3ABB" w14:textId="77777777" w:rsidR="00F52703" w:rsidRPr="00A61365" w:rsidRDefault="00962653" w:rsidP="00A61365">
            <w:r w:rsidRPr="00A61365">
              <w:t>675</w:t>
            </w:r>
          </w:p>
        </w:tc>
      </w:tr>
      <w:tr w:rsidR="00F52703" w:rsidRPr="00A61365" w14:paraId="6AF45EB9" w14:textId="77777777">
        <w:trPr>
          <w:trHeight w:val="380"/>
        </w:trPr>
        <w:tc>
          <w:tcPr>
            <w:tcW w:w="3080" w:type="dxa"/>
            <w:tcBorders>
              <w:top w:val="nil"/>
              <w:left w:val="nil"/>
              <w:bottom w:val="nil"/>
              <w:right w:val="nil"/>
            </w:tcBorders>
            <w:tcMar>
              <w:top w:w="128" w:type="dxa"/>
              <w:left w:w="43" w:type="dxa"/>
              <w:bottom w:w="43" w:type="dxa"/>
              <w:right w:w="43" w:type="dxa"/>
            </w:tcMar>
          </w:tcPr>
          <w:p w14:paraId="28AB8416" w14:textId="77777777" w:rsidR="00F52703" w:rsidRPr="00A61365" w:rsidRDefault="00962653" w:rsidP="00A61365">
            <w:r w:rsidRPr="00A61365">
              <w:t>Yrkesinntekt</w:t>
            </w:r>
          </w:p>
        </w:tc>
        <w:tc>
          <w:tcPr>
            <w:tcW w:w="1020" w:type="dxa"/>
            <w:tcBorders>
              <w:top w:val="nil"/>
              <w:left w:val="nil"/>
              <w:bottom w:val="nil"/>
              <w:right w:val="nil"/>
            </w:tcBorders>
            <w:tcMar>
              <w:top w:w="128" w:type="dxa"/>
              <w:left w:w="43" w:type="dxa"/>
              <w:bottom w:w="43" w:type="dxa"/>
              <w:right w:w="43" w:type="dxa"/>
            </w:tcMar>
            <w:vAlign w:val="bottom"/>
          </w:tcPr>
          <w:p w14:paraId="56F6FC6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5C3D24E0" w14:textId="77777777" w:rsidR="00F52703" w:rsidRPr="00A61365" w:rsidRDefault="00F52703" w:rsidP="00A61365"/>
        </w:tc>
        <w:tc>
          <w:tcPr>
            <w:tcW w:w="180" w:type="dxa"/>
            <w:tcBorders>
              <w:top w:val="nil"/>
              <w:left w:val="nil"/>
              <w:bottom w:val="nil"/>
              <w:right w:val="nil"/>
            </w:tcBorders>
            <w:tcMar>
              <w:top w:w="128" w:type="dxa"/>
              <w:left w:w="43" w:type="dxa"/>
              <w:bottom w:w="43" w:type="dxa"/>
              <w:right w:w="43" w:type="dxa"/>
            </w:tcMar>
            <w:vAlign w:val="bottom"/>
          </w:tcPr>
          <w:p w14:paraId="30BC8715"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4B970513"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7BAA7893" w14:textId="77777777" w:rsidR="00F52703" w:rsidRPr="00A61365" w:rsidRDefault="00F52703" w:rsidP="00A61365"/>
        </w:tc>
        <w:tc>
          <w:tcPr>
            <w:tcW w:w="180" w:type="dxa"/>
            <w:tcBorders>
              <w:top w:val="nil"/>
              <w:left w:val="nil"/>
              <w:bottom w:val="nil"/>
              <w:right w:val="nil"/>
            </w:tcBorders>
            <w:tcMar>
              <w:top w:w="128" w:type="dxa"/>
              <w:left w:w="43" w:type="dxa"/>
              <w:bottom w:w="43" w:type="dxa"/>
              <w:right w:w="43" w:type="dxa"/>
            </w:tcMar>
            <w:vAlign w:val="bottom"/>
          </w:tcPr>
          <w:p w14:paraId="55E094F7"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23BFA16C"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9A06FF9" w14:textId="77777777" w:rsidR="00F52703" w:rsidRPr="00A61365" w:rsidRDefault="00F52703" w:rsidP="00A61365"/>
        </w:tc>
      </w:tr>
      <w:tr w:rsidR="00F52703" w:rsidRPr="00A61365" w14:paraId="5DB4BCB2" w14:textId="77777777">
        <w:trPr>
          <w:trHeight w:val="380"/>
        </w:trPr>
        <w:tc>
          <w:tcPr>
            <w:tcW w:w="3080" w:type="dxa"/>
            <w:tcBorders>
              <w:top w:val="nil"/>
              <w:left w:val="nil"/>
              <w:bottom w:val="nil"/>
              <w:right w:val="nil"/>
            </w:tcBorders>
            <w:tcMar>
              <w:top w:w="128" w:type="dxa"/>
              <w:left w:w="43" w:type="dxa"/>
              <w:bottom w:w="43" w:type="dxa"/>
              <w:right w:w="43" w:type="dxa"/>
            </w:tcMar>
          </w:tcPr>
          <w:p w14:paraId="3BE2D30C" w14:textId="77777777" w:rsidR="00F52703" w:rsidRPr="00A61365" w:rsidRDefault="00962653" w:rsidP="00A61365">
            <w:r w:rsidRPr="00A61365">
              <w:t>P10</w:t>
            </w:r>
          </w:p>
        </w:tc>
        <w:tc>
          <w:tcPr>
            <w:tcW w:w="1020" w:type="dxa"/>
            <w:tcBorders>
              <w:top w:val="nil"/>
              <w:left w:val="nil"/>
              <w:bottom w:val="nil"/>
              <w:right w:val="nil"/>
            </w:tcBorders>
            <w:tcMar>
              <w:top w:w="128" w:type="dxa"/>
              <w:left w:w="43" w:type="dxa"/>
              <w:bottom w:w="43" w:type="dxa"/>
              <w:right w:w="43" w:type="dxa"/>
            </w:tcMar>
            <w:vAlign w:val="bottom"/>
          </w:tcPr>
          <w:p w14:paraId="07C7464F" w14:textId="77777777" w:rsidR="00F52703" w:rsidRPr="00A61365" w:rsidRDefault="00962653" w:rsidP="00A61365">
            <w:r w:rsidRPr="00A61365">
              <w:t>0</w:t>
            </w:r>
          </w:p>
        </w:tc>
        <w:tc>
          <w:tcPr>
            <w:tcW w:w="1020" w:type="dxa"/>
            <w:tcBorders>
              <w:top w:val="nil"/>
              <w:left w:val="nil"/>
              <w:bottom w:val="nil"/>
              <w:right w:val="nil"/>
            </w:tcBorders>
            <w:tcMar>
              <w:top w:w="128" w:type="dxa"/>
              <w:left w:w="43" w:type="dxa"/>
              <w:bottom w:w="43" w:type="dxa"/>
              <w:right w:w="43" w:type="dxa"/>
            </w:tcMar>
            <w:vAlign w:val="bottom"/>
          </w:tcPr>
          <w:p w14:paraId="02E0FB1A" w14:textId="77777777" w:rsidR="00F52703" w:rsidRPr="00A61365" w:rsidRDefault="00962653" w:rsidP="00A61365">
            <w:r w:rsidRPr="00A61365">
              <w:t>-22</w:t>
            </w:r>
          </w:p>
        </w:tc>
        <w:tc>
          <w:tcPr>
            <w:tcW w:w="180" w:type="dxa"/>
            <w:tcBorders>
              <w:top w:val="nil"/>
              <w:left w:val="nil"/>
              <w:bottom w:val="nil"/>
              <w:right w:val="nil"/>
            </w:tcBorders>
            <w:tcMar>
              <w:top w:w="128" w:type="dxa"/>
              <w:left w:w="43" w:type="dxa"/>
              <w:bottom w:w="43" w:type="dxa"/>
              <w:right w:w="43" w:type="dxa"/>
            </w:tcMar>
            <w:vAlign w:val="bottom"/>
          </w:tcPr>
          <w:p w14:paraId="0C0DC2FB"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6FDC2F3" w14:textId="77777777" w:rsidR="00F52703" w:rsidRPr="00A61365" w:rsidRDefault="00962653" w:rsidP="00A61365">
            <w:r w:rsidRPr="00A61365">
              <w:t>98</w:t>
            </w:r>
          </w:p>
        </w:tc>
        <w:tc>
          <w:tcPr>
            <w:tcW w:w="1020" w:type="dxa"/>
            <w:tcBorders>
              <w:top w:val="nil"/>
              <w:left w:val="nil"/>
              <w:bottom w:val="nil"/>
              <w:right w:val="nil"/>
            </w:tcBorders>
            <w:tcMar>
              <w:top w:w="128" w:type="dxa"/>
              <w:left w:w="43" w:type="dxa"/>
              <w:bottom w:w="43" w:type="dxa"/>
              <w:right w:w="43" w:type="dxa"/>
            </w:tcMar>
            <w:vAlign w:val="bottom"/>
          </w:tcPr>
          <w:p w14:paraId="502C8B61" w14:textId="77777777" w:rsidR="00F52703" w:rsidRPr="00A61365" w:rsidRDefault="00962653" w:rsidP="00A61365">
            <w:r w:rsidRPr="00A61365">
              <w:t>120</w:t>
            </w:r>
          </w:p>
        </w:tc>
        <w:tc>
          <w:tcPr>
            <w:tcW w:w="180" w:type="dxa"/>
            <w:tcBorders>
              <w:top w:val="nil"/>
              <w:left w:val="nil"/>
              <w:bottom w:val="nil"/>
              <w:right w:val="nil"/>
            </w:tcBorders>
            <w:tcMar>
              <w:top w:w="128" w:type="dxa"/>
              <w:left w:w="43" w:type="dxa"/>
              <w:bottom w:w="43" w:type="dxa"/>
              <w:right w:w="43" w:type="dxa"/>
            </w:tcMar>
            <w:vAlign w:val="bottom"/>
          </w:tcPr>
          <w:p w14:paraId="57EBF22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11B5233A" w14:textId="77777777" w:rsidR="00F52703" w:rsidRPr="00A61365" w:rsidRDefault="00962653" w:rsidP="00A61365">
            <w:r w:rsidRPr="00A61365">
              <w:t>156</w:t>
            </w:r>
          </w:p>
        </w:tc>
        <w:tc>
          <w:tcPr>
            <w:tcW w:w="1020" w:type="dxa"/>
            <w:tcBorders>
              <w:top w:val="nil"/>
              <w:left w:val="nil"/>
              <w:bottom w:val="nil"/>
              <w:right w:val="nil"/>
            </w:tcBorders>
            <w:tcMar>
              <w:top w:w="128" w:type="dxa"/>
              <w:left w:w="43" w:type="dxa"/>
              <w:bottom w:w="43" w:type="dxa"/>
              <w:right w:w="43" w:type="dxa"/>
            </w:tcMar>
            <w:vAlign w:val="bottom"/>
          </w:tcPr>
          <w:p w14:paraId="6D151ADF" w14:textId="77777777" w:rsidR="00F52703" w:rsidRPr="00A61365" w:rsidRDefault="00962653" w:rsidP="00A61365">
            <w:r w:rsidRPr="00A61365">
              <w:t>253</w:t>
            </w:r>
          </w:p>
        </w:tc>
      </w:tr>
      <w:tr w:rsidR="00F52703" w:rsidRPr="00A61365" w14:paraId="5249E2F2" w14:textId="77777777">
        <w:trPr>
          <w:trHeight w:val="380"/>
        </w:trPr>
        <w:tc>
          <w:tcPr>
            <w:tcW w:w="3080" w:type="dxa"/>
            <w:tcBorders>
              <w:top w:val="nil"/>
              <w:left w:val="nil"/>
              <w:bottom w:val="nil"/>
              <w:right w:val="nil"/>
            </w:tcBorders>
            <w:tcMar>
              <w:top w:w="128" w:type="dxa"/>
              <w:left w:w="43" w:type="dxa"/>
              <w:bottom w:w="43" w:type="dxa"/>
              <w:right w:w="43" w:type="dxa"/>
            </w:tcMar>
          </w:tcPr>
          <w:p w14:paraId="79B7D0DA" w14:textId="77777777" w:rsidR="00F52703" w:rsidRPr="00A61365" w:rsidRDefault="00962653" w:rsidP="00A61365">
            <w:r w:rsidRPr="00A61365">
              <w:t>Median</w:t>
            </w:r>
          </w:p>
        </w:tc>
        <w:tc>
          <w:tcPr>
            <w:tcW w:w="1020" w:type="dxa"/>
            <w:tcBorders>
              <w:top w:val="nil"/>
              <w:left w:val="nil"/>
              <w:bottom w:val="nil"/>
              <w:right w:val="nil"/>
            </w:tcBorders>
            <w:tcMar>
              <w:top w:w="128" w:type="dxa"/>
              <w:left w:w="43" w:type="dxa"/>
              <w:bottom w:w="43" w:type="dxa"/>
              <w:right w:w="43" w:type="dxa"/>
            </w:tcMar>
            <w:vAlign w:val="bottom"/>
          </w:tcPr>
          <w:p w14:paraId="1BD43362" w14:textId="77777777" w:rsidR="00F52703" w:rsidRPr="00A61365" w:rsidRDefault="00962653" w:rsidP="00A61365">
            <w:r w:rsidRPr="00A61365">
              <w:t>401</w:t>
            </w:r>
          </w:p>
        </w:tc>
        <w:tc>
          <w:tcPr>
            <w:tcW w:w="1020" w:type="dxa"/>
            <w:tcBorders>
              <w:top w:val="nil"/>
              <w:left w:val="nil"/>
              <w:bottom w:val="nil"/>
              <w:right w:val="nil"/>
            </w:tcBorders>
            <w:tcMar>
              <w:top w:w="128" w:type="dxa"/>
              <w:left w:w="43" w:type="dxa"/>
              <w:bottom w:w="43" w:type="dxa"/>
              <w:right w:w="43" w:type="dxa"/>
            </w:tcMar>
            <w:vAlign w:val="bottom"/>
          </w:tcPr>
          <w:p w14:paraId="36C3F791" w14:textId="77777777" w:rsidR="00F52703" w:rsidRPr="00A61365" w:rsidRDefault="00962653" w:rsidP="00A61365">
            <w:r w:rsidRPr="00A61365">
              <w:t>480</w:t>
            </w:r>
          </w:p>
        </w:tc>
        <w:tc>
          <w:tcPr>
            <w:tcW w:w="180" w:type="dxa"/>
            <w:tcBorders>
              <w:top w:val="nil"/>
              <w:left w:val="nil"/>
              <w:bottom w:val="nil"/>
              <w:right w:val="nil"/>
            </w:tcBorders>
            <w:tcMar>
              <w:top w:w="128" w:type="dxa"/>
              <w:left w:w="43" w:type="dxa"/>
              <w:bottom w:w="43" w:type="dxa"/>
              <w:right w:w="43" w:type="dxa"/>
            </w:tcMar>
            <w:vAlign w:val="bottom"/>
          </w:tcPr>
          <w:p w14:paraId="16FD3BA9"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BE68EE6" w14:textId="77777777" w:rsidR="00F52703" w:rsidRPr="00A61365" w:rsidRDefault="00962653" w:rsidP="00A61365">
            <w:r w:rsidRPr="00A61365">
              <w:t>387</w:t>
            </w:r>
          </w:p>
        </w:tc>
        <w:tc>
          <w:tcPr>
            <w:tcW w:w="1020" w:type="dxa"/>
            <w:tcBorders>
              <w:top w:val="nil"/>
              <w:left w:val="nil"/>
              <w:bottom w:val="nil"/>
              <w:right w:val="nil"/>
            </w:tcBorders>
            <w:tcMar>
              <w:top w:w="128" w:type="dxa"/>
              <w:left w:w="43" w:type="dxa"/>
              <w:bottom w:w="43" w:type="dxa"/>
              <w:right w:w="43" w:type="dxa"/>
            </w:tcMar>
            <w:vAlign w:val="bottom"/>
          </w:tcPr>
          <w:p w14:paraId="2704D27E" w14:textId="77777777" w:rsidR="00F52703" w:rsidRPr="00A61365" w:rsidRDefault="00962653" w:rsidP="00A61365">
            <w:r w:rsidRPr="00A61365">
              <w:t>573</w:t>
            </w:r>
          </w:p>
        </w:tc>
        <w:tc>
          <w:tcPr>
            <w:tcW w:w="180" w:type="dxa"/>
            <w:tcBorders>
              <w:top w:val="nil"/>
              <w:left w:val="nil"/>
              <w:bottom w:val="nil"/>
              <w:right w:val="nil"/>
            </w:tcBorders>
            <w:tcMar>
              <w:top w:w="128" w:type="dxa"/>
              <w:left w:w="43" w:type="dxa"/>
              <w:bottom w:w="43" w:type="dxa"/>
              <w:right w:w="43" w:type="dxa"/>
            </w:tcMar>
            <w:vAlign w:val="bottom"/>
          </w:tcPr>
          <w:p w14:paraId="7F0BE371"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62164AF" w14:textId="77777777" w:rsidR="00F52703" w:rsidRPr="00A61365" w:rsidRDefault="00962653" w:rsidP="00A61365">
            <w:r w:rsidRPr="00A61365">
              <w:t>348</w:t>
            </w:r>
          </w:p>
        </w:tc>
        <w:tc>
          <w:tcPr>
            <w:tcW w:w="1020" w:type="dxa"/>
            <w:tcBorders>
              <w:top w:val="nil"/>
              <w:left w:val="nil"/>
              <w:bottom w:val="nil"/>
              <w:right w:val="nil"/>
            </w:tcBorders>
            <w:tcMar>
              <w:top w:w="128" w:type="dxa"/>
              <w:left w:w="43" w:type="dxa"/>
              <w:bottom w:w="43" w:type="dxa"/>
              <w:right w:w="43" w:type="dxa"/>
            </w:tcMar>
            <w:vAlign w:val="bottom"/>
          </w:tcPr>
          <w:p w14:paraId="4A204027" w14:textId="77777777" w:rsidR="00F52703" w:rsidRPr="00A61365" w:rsidRDefault="00962653" w:rsidP="00A61365">
            <w:r w:rsidRPr="00A61365">
              <w:t>567</w:t>
            </w:r>
          </w:p>
        </w:tc>
      </w:tr>
      <w:tr w:rsidR="00F52703" w:rsidRPr="00A61365" w14:paraId="6A30AE79" w14:textId="77777777">
        <w:trPr>
          <w:trHeight w:val="380"/>
        </w:trPr>
        <w:tc>
          <w:tcPr>
            <w:tcW w:w="3080" w:type="dxa"/>
            <w:tcBorders>
              <w:top w:val="nil"/>
              <w:left w:val="nil"/>
              <w:bottom w:val="nil"/>
              <w:right w:val="nil"/>
            </w:tcBorders>
            <w:tcMar>
              <w:top w:w="128" w:type="dxa"/>
              <w:left w:w="43" w:type="dxa"/>
              <w:bottom w:w="43" w:type="dxa"/>
              <w:right w:w="43" w:type="dxa"/>
            </w:tcMar>
          </w:tcPr>
          <w:p w14:paraId="77944264" w14:textId="77777777" w:rsidR="00F52703" w:rsidRPr="00A61365" w:rsidRDefault="00962653" w:rsidP="00A61365">
            <w:r w:rsidRPr="00A61365">
              <w:t>P90</w:t>
            </w:r>
          </w:p>
        </w:tc>
        <w:tc>
          <w:tcPr>
            <w:tcW w:w="1020" w:type="dxa"/>
            <w:tcBorders>
              <w:top w:val="nil"/>
              <w:left w:val="nil"/>
              <w:bottom w:val="nil"/>
              <w:right w:val="nil"/>
            </w:tcBorders>
            <w:tcMar>
              <w:top w:w="128" w:type="dxa"/>
              <w:left w:w="43" w:type="dxa"/>
              <w:bottom w:w="43" w:type="dxa"/>
              <w:right w:w="43" w:type="dxa"/>
            </w:tcMar>
            <w:vAlign w:val="bottom"/>
          </w:tcPr>
          <w:p w14:paraId="0DC3E66D" w14:textId="77777777" w:rsidR="00F52703" w:rsidRPr="00A61365" w:rsidRDefault="00962653" w:rsidP="00A61365">
            <w:r w:rsidRPr="00A61365">
              <w:t>706</w:t>
            </w:r>
          </w:p>
        </w:tc>
        <w:tc>
          <w:tcPr>
            <w:tcW w:w="1020" w:type="dxa"/>
            <w:tcBorders>
              <w:top w:val="nil"/>
              <w:left w:val="nil"/>
              <w:bottom w:val="nil"/>
              <w:right w:val="nil"/>
            </w:tcBorders>
            <w:tcMar>
              <w:top w:w="128" w:type="dxa"/>
              <w:left w:w="43" w:type="dxa"/>
              <w:bottom w:w="43" w:type="dxa"/>
              <w:right w:w="43" w:type="dxa"/>
            </w:tcMar>
            <w:vAlign w:val="bottom"/>
          </w:tcPr>
          <w:p w14:paraId="2F6B8CE2" w14:textId="77777777" w:rsidR="00F52703" w:rsidRPr="00A61365" w:rsidRDefault="00962653" w:rsidP="00A61365">
            <w:r w:rsidRPr="00A61365">
              <w:t>970</w:t>
            </w:r>
          </w:p>
        </w:tc>
        <w:tc>
          <w:tcPr>
            <w:tcW w:w="180" w:type="dxa"/>
            <w:tcBorders>
              <w:top w:val="nil"/>
              <w:left w:val="nil"/>
              <w:bottom w:val="nil"/>
              <w:right w:val="nil"/>
            </w:tcBorders>
            <w:tcMar>
              <w:top w:w="128" w:type="dxa"/>
              <w:left w:w="43" w:type="dxa"/>
              <w:bottom w:w="43" w:type="dxa"/>
              <w:right w:w="43" w:type="dxa"/>
            </w:tcMar>
            <w:vAlign w:val="bottom"/>
          </w:tcPr>
          <w:p w14:paraId="4C089729"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09BF0AA" w14:textId="77777777" w:rsidR="00F52703" w:rsidRPr="00A61365" w:rsidRDefault="00962653" w:rsidP="00A61365">
            <w:r w:rsidRPr="00A61365">
              <w:t>695</w:t>
            </w:r>
          </w:p>
        </w:tc>
        <w:tc>
          <w:tcPr>
            <w:tcW w:w="1020" w:type="dxa"/>
            <w:tcBorders>
              <w:top w:val="nil"/>
              <w:left w:val="nil"/>
              <w:bottom w:val="nil"/>
              <w:right w:val="nil"/>
            </w:tcBorders>
            <w:tcMar>
              <w:top w:w="128" w:type="dxa"/>
              <w:left w:w="43" w:type="dxa"/>
              <w:bottom w:w="43" w:type="dxa"/>
              <w:right w:w="43" w:type="dxa"/>
            </w:tcMar>
            <w:vAlign w:val="bottom"/>
          </w:tcPr>
          <w:p w14:paraId="796C6B64" w14:textId="77777777" w:rsidR="00F52703" w:rsidRPr="00A61365" w:rsidRDefault="00962653" w:rsidP="00A61365">
            <w:r w:rsidRPr="00A61365">
              <w:t>1074</w:t>
            </w:r>
          </w:p>
        </w:tc>
        <w:tc>
          <w:tcPr>
            <w:tcW w:w="180" w:type="dxa"/>
            <w:tcBorders>
              <w:top w:val="nil"/>
              <w:left w:val="nil"/>
              <w:bottom w:val="nil"/>
              <w:right w:val="nil"/>
            </w:tcBorders>
            <w:tcMar>
              <w:top w:w="128" w:type="dxa"/>
              <w:left w:w="43" w:type="dxa"/>
              <w:bottom w:w="43" w:type="dxa"/>
              <w:right w:w="43" w:type="dxa"/>
            </w:tcMar>
            <w:vAlign w:val="bottom"/>
          </w:tcPr>
          <w:p w14:paraId="4F60E007"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527F45EE" w14:textId="77777777" w:rsidR="00F52703" w:rsidRPr="00A61365" w:rsidRDefault="00962653" w:rsidP="00A61365">
            <w:r w:rsidRPr="00A61365">
              <w:t>630</w:t>
            </w:r>
          </w:p>
        </w:tc>
        <w:tc>
          <w:tcPr>
            <w:tcW w:w="1020" w:type="dxa"/>
            <w:tcBorders>
              <w:top w:val="nil"/>
              <w:left w:val="nil"/>
              <w:bottom w:val="nil"/>
              <w:right w:val="nil"/>
            </w:tcBorders>
            <w:tcMar>
              <w:top w:w="128" w:type="dxa"/>
              <w:left w:w="43" w:type="dxa"/>
              <w:bottom w:w="43" w:type="dxa"/>
              <w:right w:w="43" w:type="dxa"/>
            </w:tcMar>
            <w:vAlign w:val="bottom"/>
          </w:tcPr>
          <w:p w14:paraId="77AAB00C" w14:textId="77777777" w:rsidR="00F52703" w:rsidRPr="00A61365" w:rsidRDefault="00962653" w:rsidP="00A61365">
            <w:r w:rsidRPr="00A61365">
              <w:t>1168</w:t>
            </w:r>
          </w:p>
        </w:tc>
      </w:tr>
      <w:tr w:rsidR="00F52703" w:rsidRPr="00A61365" w14:paraId="73E49896" w14:textId="77777777">
        <w:trPr>
          <w:trHeight w:val="380"/>
        </w:trPr>
        <w:tc>
          <w:tcPr>
            <w:tcW w:w="3080" w:type="dxa"/>
            <w:tcBorders>
              <w:top w:val="nil"/>
              <w:left w:val="nil"/>
              <w:bottom w:val="nil"/>
              <w:right w:val="nil"/>
            </w:tcBorders>
            <w:tcMar>
              <w:top w:w="128" w:type="dxa"/>
              <w:left w:w="43" w:type="dxa"/>
              <w:bottom w:w="43" w:type="dxa"/>
              <w:right w:w="43" w:type="dxa"/>
            </w:tcMar>
          </w:tcPr>
          <w:p w14:paraId="68A24A5F" w14:textId="77777777" w:rsidR="00F52703" w:rsidRPr="00A61365" w:rsidRDefault="00962653" w:rsidP="00A61365">
            <w:r w:rsidRPr="00A61365">
              <w:t>Gjennomsnitt</w:t>
            </w:r>
          </w:p>
        </w:tc>
        <w:tc>
          <w:tcPr>
            <w:tcW w:w="1020" w:type="dxa"/>
            <w:tcBorders>
              <w:top w:val="nil"/>
              <w:left w:val="nil"/>
              <w:bottom w:val="nil"/>
              <w:right w:val="nil"/>
            </w:tcBorders>
            <w:tcMar>
              <w:top w:w="128" w:type="dxa"/>
              <w:left w:w="43" w:type="dxa"/>
              <w:bottom w:w="43" w:type="dxa"/>
              <w:right w:w="43" w:type="dxa"/>
            </w:tcMar>
            <w:vAlign w:val="bottom"/>
          </w:tcPr>
          <w:p w14:paraId="350C065D" w14:textId="77777777" w:rsidR="00F52703" w:rsidRPr="00A61365" w:rsidRDefault="00962653" w:rsidP="00A61365">
            <w:r w:rsidRPr="00A61365">
              <w:t>390</w:t>
            </w:r>
          </w:p>
        </w:tc>
        <w:tc>
          <w:tcPr>
            <w:tcW w:w="1020" w:type="dxa"/>
            <w:tcBorders>
              <w:top w:val="nil"/>
              <w:left w:val="nil"/>
              <w:bottom w:val="nil"/>
              <w:right w:val="nil"/>
            </w:tcBorders>
            <w:tcMar>
              <w:top w:w="128" w:type="dxa"/>
              <w:left w:w="43" w:type="dxa"/>
              <w:bottom w:w="43" w:type="dxa"/>
              <w:right w:w="43" w:type="dxa"/>
            </w:tcMar>
            <w:vAlign w:val="bottom"/>
          </w:tcPr>
          <w:p w14:paraId="295CEE2F" w14:textId="77777777" w:rsidR="00F52703" w:rsidRPr="00A61365" w:rsidRDefault="00962653" w:rsidP="00A61365">
            <w:r w:rsidRPr="00A61365">
              <w:t>488</w:t>
            </w:r>
          </w:p>
        </w:tc>
        <w:tc>
          <w:tcPr>
            <w:tcW w:w="180" w:type="dxa"/>
            <w:tcBorders>
              <w:top w:val="nil"/>
              <w:left w:val="nil"/>
              <w:bottom w:val="nil"/>
              <w:right w:val="nil"/>
            </w:tcBorders>
            <w:tcMar>
              <w:top w:w="128" w:type="dxa"/>
              <w:left w:w="43" w:type="dxa"/>
              <w:bottom w:w="43" w:type="dxa"/>
              <w:right w:w="43" w:type="dxa"/>
            </w:tcMar>
            <w:vAlign w:val="bottom"/>
          </w:tcPr>
          <w:p w14:paraId="6D2A5717"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0C5BFB47" w14:textId="77777777" w:rsidR="00F52703" w:rsidRPr="00A61365" w:rsidRDefault="00962653" w:rsidP="00A61365">
            <w:r w:rsidRPr="00A61365">
              <w:t>404</w:t>
            </w:r>
          </w:p>
        </w:tc>
        <w:tc>
          <w:tcPr>
            <w:tcW w:w="1020" w:type="dxa"/>
            <w:tcBorders>
              <w:top w:val="nil"/>
              <w:left w:val="nil"/>
              <w:bottom w:val="nil"/>
              <w:right w:val="nil"/>
            </w:tcBorders>
            <w:tcMar>
              <w:top w:w="128" w:type="dxa"/>
              <w:left w:w="43" w:type="dxa"/>
              <w:bottom w:w="43" w:type="dxa"/>
              <w:right w:w="43" w:type="dxa"/>
            </w:tcMar>
            <w:vAlign w:val="bottom"/>
          </w:tcPr>
          <w:p w14:paraId="3FC39840" w14:textId="77777777" w:rsidR="00F52703" w:rsidRPr="00A61365" w:rsidRDefault="00962653" w:rsidP="00A61365">
            <w:r w:rsidRPr="00A61365">
              <w:t>614</w:t>
            </w:r>
          </w:p>
        </w:tc>
        <w:tc>
          <w:tcPr>
            <w:tcW w:w="180" w:type="dxa"/>
            <w:tcBorders>
              <w:top w:val="nil"/>
              <w:left w:val="nil"/>
              <w:bottom w:val="nil"/>
              <w:right w:val="nil"/>
            </w:tcBorders>
            <w:tcMar>
              <w:top w:w="128" w:type="dxa"/>
              <w:left w:w="43" w:type="dxa"/>
              <w:bottom w:w="43" w:type="dxa"/>
              <w:right w:w="43" w:type="dxa"/>
            </w:tcMar>
            <w:vAlign w:val="bottom"/>
          </w:tcPr>
          <w:p w14:paraId="4DB4B7B3"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28F82FCF" w14:textId="77777777" w:rsidR="00F52703" w:rsidRPr="00A61365" w:rsidRDefault="00962653" w:rsidP="00A61365">
            <w:r w:rsidRPr="00A61365">
              <w:t>397</w:t>
            </w:r>
          </w:p>
        </w:tc>
        <w:tc>
          <w:tcPr>
            <w:tcW w:w="1020" w:type="dxa"/>
            <w:tcBorders>
              <w:top w:val="nil"/>
              <w:left w:val="nil"/>
              <w:bottom w:val="nil"/>
              <w:right w:val="nil"/>
            </w:tcBorders>
            <w:tcMar>
              <w:top w:w="128" w:type="dxa"/>
              <w:left w:w="43" w:type="dxa"/>
              <w:bottom w:w="43" w:type="dxa"/>
              <w:right w:w="43" w:type="dxa"/>
            </w:tcMar>
            <w:vAlign w:val="bottom"/>
          </w:tcPr>
          <w:p w14:paraId="544EF39C" w14:textId="77777777" w:rsidR="00F52703" w:rsidRPr="00A61365" w:rsidRDefault="00962653" w:rsidP="00A61365">
            <w:r w:rsidRPr="00A61365">
              <w:t>702</w:t>
            </w:r>
          </w:p>
        </w:tc>
      </w:tr>
      <w:tr w:rsidR="00F52703" w:rsidRPr="00A61365" w14:paraId="684150D9" w14:textId="77777777">
        <w:trPr>
          <w:trHeight w:val="380"/>
        </w:trPr>
        <w:tc>
          <w:tcPr>
            <w:tcW w:w="3080" w:type="dxa"/>
            <w:tcBorders>
              <w:top w:val="nil"/>
              <w:left w:val="nil"/>
              <w:bottom w:val="nil"/>
              <w:right w:val="nil"/>
            </w:tcBorders>
            <w:tcMar>
              <w:top w:w="128" w:type="dxa"/>
              <w:left w:w="43" w:type="dxa"/>
              <w:bottom w:w="43" w:type="dxa"/>
              <w:right w:w="43" w:type="dxa"/>
            </w:tcMar>
          </w:tcPr>
          <w:p w14:paraId="23BEA86E" w14:textId="77777777" w:rsidR="00F52703" w:rsidRPr="00A61365" w:rsidRDefault="00962653" w:rsidP="00A61365">
            <w:r w:rsidRPr="00A61365">
              <w:t>Inntekt etter skatt</w:t>
            </w:r>
          </w:p>
        </w:tc>
        <w:tc>
          <w:tcPr>
            <w:tcW w:w="1020" w:type="dxa"/>
            <w:tcBorders>
              <w:top w:val="nil"/>
              <w:left w:val="nil"/>
              <w:bottom w:val="nil"/>
              <w:right w:val="nil"/>
            </w:tcBorders>
            <w:tcMar>
              <w:top w:w="128" w:type="dxa"/>
              <w:left w:w="43" w:type="dxa"/>
              <w:bottom w:w="43" w:type="dxa"/>
              <w:right w:w="43" w:type="dxa"/>
            </w:tcMar>
            <w:vAlign w:val="bottom"/>
          </w:tcPr>
          <w:p w14:paraId="64505A3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79A15959" w14:textId="77777777" w:rsidR="00F52703" w:rsidRPr="00A61365" w:rsidRDefault="00F52703" w:rsidP="00A61365"/>
        </w:tc>
        <w:tc>
          <w:tcPr>
            <w:tcW w:w="180" w:type="dxa"/>
            <w:tcBorders>
              <w:top w:val="nil"/>
              <w:left w:val="nil"/>
              <w:bottom w:val="nil"/>
              <w:right w:val="nil"/>
            </w:tcBorders>
            <w:tcMar>
              <w:top w:w="128" w:type="dxa"/>
              <w:left w:w="43" w:type="dxa"/>
              <w:bottom w:w="43" w:type="dxa"/>
              <w:right w:w="43" w:type="dxa"/>
            </w:tcMar>
            <w:vAlign w:val="bottom"/>
          </w:tcPr>
          <w:p w14:paraId="3DEDB11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62AF2EF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75A8DC38" w14:textId="77777777" w:rsidR="00F52703" w:rsidRPr="00A61365" w:rsidRDefault="00F52703" w:rsidP="00A61365"/>
        </w:tc>
        <w:tc>
          <w:tcPr>
            <w:tcW w:w="180" w:type="dxa"/>
            <w:tcBorders>
              <w:top w:val="nil"/>
              <w:left w:val="nil"/>
              <w:bottom w:val="nil"/>
              <w:right w:val="nil"/>
            </w:tcBorders>
            <w:tcMar>
              <w:top w:w="128" w:type="dxa"/>
              <w:left w:w="43" w:type="dxa"/>
              <w:bottom w:w="43" w:type="dxa"/>
              <w:right w:w="43" w:type="dxa"/>
            </w:tcMar>
            <w:vAlign w:val="bottom"/>
          </w:tcPr>
          <w:p w14:paraId="6A15362B"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4ACC0A21"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10AD6D28" w14:textId="77777777" w:rsidR="00F52703" w:rsidRPr="00A61365" w:rsidRDefault="00F52703" w:rsidP="00A61365"/>
        </w:tc>
      </w:tr>
      <w:tr w:rsidR="00F52703" w:rsidRPr="00A61365" w14:paraId="789C9371" w14:textId="77777777">
        <w:trPr>
          <w:trHeight w:val="380"/>
        </w:trPr>
        <w:tc>
          <w:tcPr>
            <w:tcW w:w="3080" w:type="dxa"/>
            <w:tcBorders>
              <w:top w:val="nil"/>
              <w:left w:val="nil"/>
              <w:bottom w:val="nil"/>
              <w:right w:val="nil"/>
            </w:tcBorders>
            <w:tcMar>
              <w:top w:w="128" w:type="dxa"/>
              <w:left w:w="43" w:type="dxa"/>
              <w:bottom w:w="43" w:type="dxa"/>
              <w:right w:w="43" w:type="dxa"/>
            </w:tcMar>
          </w:tcPr>
          <w:p w14:paraId="2CC79350" w14:textId="77777777" w:rsidR="00F52703" w:rsidRPr="00A61365" w:rsidRDefault="00962653" w:rsidP="00A61365">
            <w:r w:rsidRPr="00A61365">
              <w:t>P10</w:t>
            </w:r>
          </w:p>
        </w:tc>
        <w:tc>
          <w:tcPr>
            <w:tcW w:w="1020" w:type="dxa"/>
            <w:tcBorders>
              <w:top w:val="nil"/>
              <w:left w:val="nil"/>
              <w:bottom w:val="nil"/>
              <w:right w:val="nil"/>
            </w:tcBorders>
            <w:tcMar>
              <w:top w:w="128" w:type="dxa"/>
              <w:left w:w="43" w:type="dxa"/>
              <w:bottom w:w="43" w:type="dxa"/>
              <w:right w:w="43" w:type="dxa"/>
            </w:tcMar>
            <w:vAlign w:val="bottom"/>
          </w:tcPr>
          <w:p w14:paraId="7F6B2EEA" w14:textId="77777777" w:rsidR="00F52703" w:rsidRPr="00A61365" w:rsidRDefault="00962653" w:rsidP="00A61365">
            <w:r w:rsidRPr="00A61365">
              <w:t>138</w:t>
            </w:r>
          </w:p>
        </w:tc>
        <w:tc>
          <w:tcPr>
            <w:tcW w:w="1020" w:type="dxa"/>
            <w:tcBorders>
              <w:top w:val="nil"/>
              <w:left w:val="nil"/>
              <w:bottom w:val="nil"/>
              <w:right w:val="nil"/>
            </w:tcBorders>
            <w:tcMar>
              <w:top w:w="128" w:type="dxa"/>
              <w:left w:w="43" w:type="dxa"/>
              <w:bottom w:w="43" w:type="dxa"/>
              <w:right w:w="43" w:type="dxa"/>
            </w:tcMar>
            <w:vAlign w:val="bottom"/>
          </w:tcPr>
          <w:p w14:paraId="4DF3B274" w14:textId="77777777" w:rsidR="00F52703" w:rsidRPr="00A61365" w:rsidRDefault="00962653" w:rsidP="00A61365">
            <w:r w:rsidRPr="00A61365">
              <w:t>170</w:t>
            </w:r>
          </w:p>
        </w:tc>
        <w:tc>
          <w:tcPr>
            <w:tcW w:w="180" w:type="dxa"/>
            <w:tcBorders>
              <w:top w:val="nil"/>
              <w:left w:val="nil"/>
              <w:bottom w:val="nil"/>
              <w:right w:val="nil"/>
            </w:tcBorders>
            <w:tcMar>
              <w:top w:w="128" w:type="dxa"/>
              <w:left w:w="43" w:type="dxa"/>
              <w:bottom w:w="43" w:type="dxa"/>
              <w:right w:w="43" w:type="dxa"/>
            </w:tcMar>
            <w:vAlign w:val="bottom"/>
          </w:tcPr>
          <w:p w14:paraId="1911F844"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616E004C" w14:textId="77777777" w:rsidR="00F52703" w:rsidRPr="00A61365" w:rsidRDefault="00962653" w:rsidP="00A61365">
            <w:r w:rsidRPr="00A61365">
              <w:t>169</w:t>
            </w:r>
          </w:p>
        </w:tc>
        <w:tc>
          <w:tcPr>
            <w:tcW w:w="1020" w:type="dxa"/>
            <w:tcBorders>
              <w:top w:val="nil"/>
              <w:left w:val="nil"/>
              <w:bottom w:val="nil"/>
              <w:right w:val="nil"/>
            </w:tcBorders>
            <w:tcMar>
              <w:top w:w="128" w:type="dxa"/>
              <w:left w:w="43" w:type="dxa"/>
              <w:bottom w:w="43" w:type="dxa"/>
              <w:right w:w="43" w:type="dxa"/>
            </w:tcMar>
            <w:vAlign w:val="bottom"/>
          </w:tcPr>
          <w:p w14:paraId="540E5B45" w14:textId="77777777" w:rsidR="00F52703" w:rsidRPr="00A61365" w:rsidRDefault="00962653" w:rsidP="00A61365">
            <w:r w:rsidRPr="00A61365">
              <w:t>278</w:t>
            </w:r>
          </w:p>
        </w:tc>
        <w:tc>
          <w:tcPr>
            <w:tcW w:w="180" w:type="dxa"/>
            <w:tcBorders>
              <w:top w:val="nil"/>
              <w:left w:val="nil"/>
              <w:bottom w:val="nil"/>
              <w:right w:val="nil"/>
            </w:tcBorders>
            <w:tcMar>
              <w:top w:w="128" w:type="dxa"/>
              <w:left w:w="43" w:type="dxa"/>
              <w:bottom w:w="43" w:type="dxa"/>
              <w:right w:w="43" w:type="dxa"/>
            </w:tcMar>
            <w:vAlign w:val="bottom"/>
          </w:tcPr>
          <w:p w14:paraId="45D042FA"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61A653A6" w14:textId="77777777" w:rsidR="00F52703" w:rsidRPr="00A61365" w:rsidRDefault="00962653" w:rsidP="00A61365">
            <w:r w:rsidRPr="00A61365">
              <w:t>130</w:t>
            </w:r>
          </w:p>
        </w:tc>
        <w:tc>
          <w:tcPr>
            <w:tcW w:w="1020" w:type="dxa"/>
            <w:tcBorders>
              <w:top w:val="nil"/>
              <w:left w:val="nil"/>
              <w:bottom w:val="nil"/>
              <w:right w:val="nil"/>
            </w:tcBorders>
            <w:tcMar>
              <w:top w:w="128" w:type="dxa"/>
              <w:left w:w="43" w:type="dxa"/>
              <w:bottom w:w="43" w:type="dxa"/>
              <w:right w:w="43" w:type="dxa"/>
            </w:tcMar>
            <w:vAlign w:val="bottom"/>
          </w:tcPr>
          <w:p w14:paraId="44E3F78C" w14:textId="77777777" w:rsidR="00F52703" w:rsidRPr="00A61365" w:rsidRDefault="00962653" w:rsidP="00A61365">
            <w:r w:rsidRPr="00A61365">
              <w:t>194</w:t>
            </w:r>
          </w:p>
        </w:tc>
      </w:tr>
      <w:tr w:rsidR="00F52703" w:rsidRPr="00A61365" w14:paraId="2F97A0D7" w14:textId="77777777">
        <w:trPr>
          <w:trHeight w:val="380"/>
        </w:trPr>
        <w:tc>
          <w:tcPr>
            <w:tcW w:w="3080" w:type="dxa"/>
            <w:tcBorders>
              <w:top w:val="nil"/>
              <w:left w:val="nil"/>
              <w:bottom w:val="nil"/>
              <w:right w:val="nil"/>
            </w:tcBorders>
            <w:tcMar>
              <w:top w:w="128" w:type="dxa"/>
              <w:left w:w="43" w:type="dxa"/>
              <w:bottom w:w="43" w:type="dxa"/>
              <w:right w:w="43" w:type="dxa"/>
            </w:tcMar>
          </w:tcPr>
          <w:p w14:paraId="29D1513C" w14:textId="77777777" w:rsidR="00F52703" w:rsidRPr="00A61365" w:rsidRDefault="00962653" w:rsidP="00A61365">
            <w:r w:rsidRPr="00A61365">
              <w:t>Median</w:t>
            </w:r>
          </w:p>
        </w:tc>
        <w:tc>
          <w:tcPr>
            <w:tcW w:w="1020" w:type="dxa"/>
            <w:tcBorders>
              <w:top w:val="nil"/>
              <w:left w:val="nil"/>
              <w:bottom w:val="nil"/>
              <w:right w:val="nil"/>
            </w:tcBorders>
            <w:tcMar>
              <w:top w:w="128" w:type="dxa"/>
              <w:left w:w="43" w:type="dxa"/>
              <w:bottom w:w="43" w:type="dxa"/>
              <w:right w:w="43" w:type="dxa"/>
            </w:tcMar>
            <w:vAlign w:val="bottom"/>
          </w:tcPr>
          <w:p w14:paraId="5E2635F3" w14:textId="77777777" w:rsidR="00F52703" w:rsidRPr="00A61365" w:rsidRDefault="00962653" w:rsidP="00A61365">
            <w:r w:rsidRPr="00A61365">
              <w:t>319</w:t>
            </w:r>
          </w:p>
        </w:tc>
        <w:tc>
          <w:tcPr>
            <w:tcW w:w="1020" w:type="dxa"/>
            <w:tcBorders>
              <w:top w:val="nil"/>
              <w:left w:val="nil"/>
              <w:bottom w:val="nil"/>
              <w:right w:val="nil"/>
            </w:tcBorders>
            <w:tcMar>
              <w:top w:w="128" w:type="dxa"/>
              <w:left w:w="43" w:type="dxa"/>
              <w:bottom w:w="43" w:type="dxa"/>
              <w:right w:w="43" w:type="dxa"/>
            </w:tcMar>
            <w:vAlign w:val="bottom"/>
          </w:tcPr>
          <w:p w14:paraId="7AF08C3B" w14:textId="77777777" w:rsidR="00F52703" w:rsidRPr="00A61365" w:rsidRDefault="00962653" w:rsidP="00A61365">
            <w:r w:rsidRPr="00A61365">
              <w:t>412</w:t>
            </w:r>
          </w:p>
        </w:tc>
        <w:tc>
          <w:tcPr>
            <w:tcW w:w="180" w:type="dxa"/>
            <w:tcBorders>
              <w:top w:val="nil"/>
              <w:left w:val="nil"/>
              <w:bottom w:val="nil"/>
              <w:right w:val="nil"/>
            </w:tcBorders>
            <w:tcMar>
              <w:top w:w="128" w:type="dxa"/>
              <w:left w:w="43" w:type="dxa"/>
              <w:bottom w:w="43" w:type="dxa"/>
              <w:right w:w="43" w:type="dxa"/>
            </w:tcMar>
            <w:vAlign w:val="bottom"/>
          </w:tcPr>
          <w:p w14:paraId="7940B548"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4277831E" w14:textId="77777777" w:rsidR="00F52703" w:rsidRPr="00A61365" w:rsidRDefault="00962653" w:rsidP="00A61365">
            <w:r w:rsidRPr="00A61365">
              <w:t>330</w:t>
            </w:r>
          </w:p>
        </w:tc>
        <w:tc>
          <w:tcPr>
            <w:tcW w:w="1020" w:type="dxa"/>
            <w:tcBorders>
              <w:top w:val="nil"/>
              <w:left w:val="nil"/>
              <w:bottom w:val="nil"/>
              <w:right w:val="nil"/>
            </w:tcBorders>
            <w:tcMar>
              <w:top w:w="128" w:type="dxa"/>
              <w:left w:w="43" w:type="dxa"/>
              <w:bottom w:w="43" w:type="dxa"/>
              <w:right w:w="43" w:type="dxa"/>
            </w:tcMar>
            <w:vAlign w:val="bottom"/>
          </w:tcPr>
          <w:p w14:paraId="7DEDE864" w14:textId="77777777" w:rsidR="00F52703" w:rsidRPr="00A61365" w:rsidRDefault="00962653" w:rsidP="00A61365">
            <w:r w:rsidRPr="00A61365">
              <w:t>513</w:t>
            </w:r>
          </w:p>
        </w:tc>
        <w:tc>
          <w:tcPr>
            <w:tcW w:w="180" w:type="dxa"/>
            <w:tcBorders>
              <w:top w:val="nil"/>
              <w:left w:val="nil"/>
              <w:bottom w:val="nil"/>
              <w:right w:val="nil"/>
            </w:tcBorders>
            <w:tcMar>
              <w:top w:w="128" w:type="dxa"/>
              <w:left w:w="43" w:type="dxa"/>
              <w:bottom w:w="43" w:type="dxa"/>
              <w:right w:w="43" w:type="dxa"/>
            </w:tcMar>
            <w:vAlign w:val="bottom"/>
          </w:tcPr>
          <w:p w14:paraId="2AF94402"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37B2C7FC" w14:textId="77777777" w:rsidR="00F52703" w:rsidRPr="00A61365" w:rsidRDefault="00962653" w:rsidP="00A61365">
            <w:r w:rsidRPr="00A61365">
              <w:t>272</w:t>
            </w:r>
          </w:p>
        </w:tc>
        <w:tc>
          <w:tcPr>
            <w:tcW w:w="1020" w:type="dxa"/>
            <w:tcBorders>
              <w:top w:val="nil"/>
              <w:left w:val="nil"/>
              <w:bottom w:val="nil"/>
              <w:right w:val="nil"/>
            </w:tcBorders>
            <w:tcMar>
              <w:top w:w="128" w:type="dxa"/>
              <w:left w:w="43" w:type="dxa"/>
              <w:bottom w:w="43" w:type="dxa"/>
              <w:right w:w="43" w:type="dxa"/>
            </w:tcMar>
            <w:vAlign w:val="bottom"/>
          </w:tcPr>
          <w:p w14:paraId="60AEDE6B" w14:textId="77777777" w:rsidR="00F52703" w:rsidRPr="00A61365" w:rsidRDefault="00962653" w:rsidP="00A61365">
            <w:r w:rsidRPr="00A61365">
              <w:t>449</w:t>
            </w:r>
          </w:p>
        </w:tc>
      </w:tr>
      <w:tr w:rsidR="00F52703" w:rsidRPr="00A61365" w14:paraId="401759BF" w14:textId="77777777">
        <w:trPr>
          <w:trHeight w:val="380"/>
        </w:trPr>
        <w:tc>
          <w:tcPr>
            <w:tcW w:w="3080" w:type="dxa"/>
            <w:tcBorders>
              <w:top w:val="nil"/>
              <w:left w:val="nil"/>
              <w:bottom w:val="nil"/>
              <w:right w:val="nil"/>
            </w:tcBorders>
            <w:tcMar>
              <w:top w:w="128" w:type="dxa"/>
              <w:left w:w="43" w:type="dxa"/>
              <w:bottom w:w="43" w:type="dxa"/>
              <w:right w:w="43" w:type="dxa"/>
            </w:tcMar>
          </w:tcPr>
          <w:p w14:paraId="67021625" w14:textId="77777777" w:rsidR="00F52703" w:rsidRPr="00A61365" w:rsidRDefault="00962653" w:rsidP="00A61365">
            <w:r w:rsidRPr="00A61365">
              <w:t>P90</w:t>
            </w:r>
          </w:p>
        </w:tc>
        <w:tc>
          <w:tcPr>
            <w:tcW w:w="1020" w:type="dxa"/>
            <w:tcBorders>
              <w:top w:val="nil"/>
              <w:left w:val="nil"/>
              <w:bottom w:val="nil"/>
              <w:right w:val="nil"/>
            </w:tcBorders>
            <w:tcMar>
              <w:top w:w="128" w:type="dxa"/>
              <w:left w:w="43" w:type="dxa"/>
              <w:bottom w:w="43" w:type="dxa"/>
              <w:right w:w="43" w:type="dxa"/>
            </w:tcMar>
            <w:vAlign w:val="bottom"/>
          </w:tcPr>
          <w:p w14:paraId="56187291" w14:textId="77777777" w:rsidR="00F52703" w:rsidRPr="00A61365" w:rsidRDefault="00962653" w:rsidP="00A61365">
            <w:r w:rsidRPr="00A61365">
              <w:t>550</w:t>
            </w:r>
          </w:p>
        </w:tc>
        <w:tc>
          <w:tcPr>
            <w:tcW w:w="1020" w:type="dxa"/>
            <w:tcBorders>
              <w:top w:val="nil"/>
              <w:left w:val="nil"/>
              <w:bottom w:val="nil"/>
              <w:right w:val="nil"/>
            </w:tcBorders>
            <w:tcMar>
              <w:top w:w="128" w:type="dxa"/>
              <w:left w:w="43" w:type="dxa"/>
              <w:bottom w:w="43" w:type="dxa"/>
              <w:right w:w="43" w:type="dxa"/>
            </w:tcMar>
            <w:vAlign w:val="bottom"/>
          </w:tcPr>
          <w:p w14:paraId="02EFF873" w14:textId="77777777" w:rsidR="00F52703" w:rsidRPr="00A61365" w:rsidRDefault="00962653" w:rsidP="00A61365">
            <w:r w:rsidRPr="00A61365">
              <w:t>831</w:t>
            </w:r>
          </w:p>
        </w:tc>
        <w:tc>
          <w:tcPr>
            <w:tcW w:w="180" w:type="dxa"/>
            <w:tcBorders>
              <w:top w:val="nil"/>
              <w:left w:val="nil"/>
              <w:bottom w:val="nil"/>
              <w:right w:val="nil"/>
            </w:tcBorders>
            <w:tcMar>
              <w:top w:w="128" w:type="dxa"/>
              <w:left w:w="43" w:type="dxa"/>
              <w:bottom w:w="43" w:type="dxa"/>
              <w:right w:w="43" w:type="dxa"/>
            </w:tcMar>
            <w:vAlign w:val="bottom"/>
          </w:tcPr>
          <w:p w14:paraId="4B1B0A1A"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675F555F" w14:textId="77777777" w:rsidR="00F52703" w:rsidRPr="00A61365" w:rsidRDefault="00962653" w:rsidP="00A61365">
            <w:r w:rsidRPr="00A61365">
              <w:t>546</w:t>
            </w:r>
          </w:p>
        </w:tc>
        <w:tc>
          <w:tcPr>
            <w:tcW w:w="1020" w:type="dxa"/>
            <w:tcBorders>
              <w:top w:val="nil"/>
              <w:left w:val="nil"/>
              <w:bottom w:val="nil"/>
              <w:right w:val="nil"/>
            </w:tcBorders>
            <w:tcMar>
              <w:top w:w="128" w:type="dxa"/>
              <w:left w:w="43" w:type="dxa"/>
              <w:bottom w:w="43" w:type="dxa"/>
              <w:right w:w="43" w:type="dxa"/>
            </w:tcMar>
            <w:vAlign w:val="bottom"/>
          </w:tcPr>
          <w:p w14:paraId="4F5B0AC2" w14:textId="77777777" w:rsidR="00F52703" w:rsidRPr="00A61365" w:rsidRDefault="00962653" w:rsidP="00A61365">
            <w:r w:rsidRPr="00A61365">
              <w:t>907</w:t>
            </w:r>
          </w:p>
        </w:tc>
        <w:tc>
          <w:tcPr>
            <w:tcW w:w="180" w:type="dxa"/>
            <w:tcBorders>
              <w:top w:val="nil"/>
              <w:left w:val="nil"/>
              <w:bottom w:val="nil"/>
              <w:right w:val="nil"/>
            </w:tcBorders>
            <w:tcMar>
              <w:top w:w="128" w:type="dxa"/>
              <w:left w:w="43" w:type="dxa"/>
              <w:bottom w:w="43" w:type="dxa"/>
              <w:right w:w="43" w:type="dxa"/>
            </w:tcMar>
            <w:vAlign w:val="bottom"/>
          </w:tcPr>
          <w:p w14:paraId="72B887DE" w14:textId="77777777" w:rsidR="00F52703" w:rsidRPr="00A61365" w:rsidRDefault="00F52703" w:rsidP="00A61365"/>
        </w:tc>
        <w:tc>
          <w:tcPr>
            <w:tcW w:w="1020" w:type="dxa"/>
            <w:tcBorders>
              <w:top w:val="nil"/>
              <w:left w:val="nil"/>
              <w:bottom w:val="nil"/>
              <w:right w:val="nil"/>
            </w:tcBorders>
            <w:tcMar>
              <w:top w:w="128" w:type="dxa"/>
              <w:left w:w="43" w:type="dxa"/>
              <w:bottom w:w="43" w:type="dxa"/>
              <w:right w:w="43" w:type="dxa"/>
            </w:tcMar>
            <w:vAlign w:val="bottom"/>
          </w:tcPr>
          <w:p w14:paraId="2C415639" w14:textId="77777777" w:rsidR="00F52703" w:rsidRPr="00A61365" w:rsidRDefault="00962653" w:rsidP="00A61365">
            <w:r w:rsidRPr="00A61365">
              <w:t>467</w:t>
            </w:r>
          </w:p>
        </w:tc>
        <w:tc>
          <w:tcPr>
            <w:tcW w:w="1020" w:type="dxa"/>
            <w:tcBorders>
              <w:top w:val="nil"/>
              <w:left w:val="nil"/>
              <w:bottom w:val="nil"/>
              <w:right w:val="nil"/>
            </w:tcBorders>
            <w:tcMar>
              <w:top w:w="128" w:type="dxa"/>
              <w:left w:w="43" w:type="dxa"/>
              <w:bottom w:w="43" w:type="dxa"/>
              <w:right w:w="43" w:type="dxa"/>
            </w:tcMar>
            <w:vAlign w:val="bottom"/>
          </w:tcPr>
          <w:p w14:paraId="619584DF" w14:textId="77777777" w:rsidR="00F52703" w:rsidRPr="00A61365" w:rsidRDefault="00962653" w:rsidP="00A61365">
            <w:r w:rsidRPr="00A61365">
              <w:t>866</w:t>
            </w:r>
          </w:p>
        </w:tc>
      </w:tr>
      <w:tr w:rsidR="00F52703" w:rsidRPr="00A61365" w14:paraId="126AB1C3" w14:textId="77777777">
        <w:trPr>
          <w:trHeight w:val="380"/>
        </w:trPr>
        <w:tc>
          <w:tcPr>
            <w:tcW w:w="3080" w:type="dxa"/>
            <w:tcBorders>
              <w:top w:val="nil"/>
              <w:left w:val="nil"/>
              <w:bottom w:val="single" w:sz="4" w:space="0" w:color="000000"/>
              <w:right w:val="nil"/>
            </w:tcBorders>
            <w:tcMar>
              <w:top w:w="128" w:type="dxa"/>
              <w:left w:w="43" w:type="dxa"/>
              <w:bottom w:w="43" w:type="dxa"/>
              <w:right w:w="43" w:type="dxa"/>
            </w:tcMar>
          </w:tcPr>
          <w:p w14:paraId="5ADABC17" w14:textId="77777777" w:rsidR="00F52703" w:rsidRPr="00A61365" w:rsidRDefault="00962653" w:rsidP="00A61365">
            <w:r w:rsidRPr="00A61365">
              <w:lastRenderedPageBreak/>
              <w:t>Gjennomsnitt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46EB80B" w14:textId="77777777" w:rsidR="00F52703" w:rsidRPr="00A61365" w:rsidRDefault="00962653" w:rsidP="00A61365">
            <w:r w:rsidRPr="00A61365">
              <w:t>483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69730DF" w14:textId="77777777" w:rsidR="00F52703" w:rsidRPr="00A61365" w:rsidRDefault="00962653" w:rsidP="00A61365">
            <w:r w:rsidRPr="00A61365">
              <w:t>798</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213AC1AA"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246AE6" w14:textId="77777777" w:rsidR="00F52703" w:rsidRPr="00A61365" w:rsidRDefault="00962653" w:rsidP="00A61365">
            <w:r w:rsidRPr="00A61365">
              <w:t>357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E25F916" w14:textId="77777777" w:rsidR="00F52703" w:rsidRPr="00A61365" w:rsidRDefault="00962653" w:rsidP="00A61365">
            <w:r w:rsidRPr="00A61365">
              <w:t>600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31D17A50" w14:textId="77777777" w:rsidR="00F52703" w:rsidRPr="00A61365" w:rsidRDefault="00F52703" w:rsidP="00A61365"/>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C4E272E" w14:textId="77777777" w:rsidR="00F52703" w:rsidRPr="00A61365" w:rsidRDefault="00962653" w:rsidP="00A61365">
            <w:r w:rsidRPr="00A61365">
              <w:t>290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D41DA90" w14:textId="77777777" w:rsidR="00F52703" w:rsidRPr="00A61365" w:rsidRDefault="00962653" w:rsidP="00A61365">
            <w:r w:rsidRPr="00A61365">
              <w:t>488</w:t>
            </w:r>
          </w:p>
        </w:tc>
      </w:tr>
    </w:tbl>
    <w:p w14:paraId="7E8B0A8A" w14:textId="77777777" w:rsidR="00F52703" w:rsidRPr="00A61365" w:rsidRDefault="00962653" w:rsidP="00A61365">
      <w:pPr>
        <w:pStyle w:val="Kilde"/>
      </w:pPr>
      <w:r w:rsidRPr="00A61365">
        <w:t>SSB Rapporter 2022/39</w:t>
      </w:r>
    </w:p>
    <w:p w14:paraId="372047CB" w14:textId="77777777" w:rsidR="00F52703" w:rsidRPr="00A61365" w:rsidRDefault="00962653" w:rsidP="00A61365">
      <w:r w:rsidRPr="00A61365">
        <w:t>Tabell 5.6 viser gjennomsnittlig næringsinntekt for en gårdbruker, og der næringsinntekten utgjør hhv mellom 50–89 og mer enn 90 prosent av brukerens samlede inntekter. Det antas at dette representerer brukere som i stor grad er heltidsbønder. Næringsinntekten fra jordbruk er hentet fra skattestatistikken for personer og næringsoppgaven til personlige gårdbrukere. Fradrag som blant annet kontingent til næringsorganisasjoner, årets underskudd i næringa, framførbart underskudd i næring fra tidligere år, gjeldsrenter og jordbruksfradrag, er ikke trukket fra. Inntekter fra skogbruk eller andre tilleggsnæringer i jordbruksbedriften, som skattemessig blir regnet som egen næring, er inkludert i andre næringsinntekter og inngår i bruttoinntekten. I 2020 baserte statistikken seg på 36 504 brukere.</w:t>
      </w:r>
    </w:p>
    <w:p w14:paraId="6C6F13BB" w14:textId="03978A96" w:rsidR="00F52703" w:rsidRPr="00A61365" w:rsidRDefault="00962653" w:rsidP="00A61365">
      <w:r w:rsidRPr="00A61365">
        <w:t>Gjennomsnittlig jordbruksinntekt for brukere der denne utgjorde mellom 50 og 89 prosent av samlet inntekt var i overkant av 540 000 kroner i 2020. Samlet var det om lagt 5 500 gårdbrukere i denne kategorien. For de rundt 4 400 gårdbrukere med næringsinntekt fra jordbruket på 90 prosent eller mer av samlet bruttoinntekt, var gjennomsnittlig jordbruksinntekt på om lag 660 000 kroner. Tabellen viser at jordbrukere fra Vestland har lavest gjennomsnittlig jordbruksinntekt, mens brukere fra Oslo og Viken, samt Vestfold og Telemark ligger over gjennomsnittet. Av driftsformene ligger sau, storfe melkeproduksjon, storfe kjøttproduksjon og kombinasjonsbruk samt øvrige grovfôrdyr under landsgjennomsnittet.</w:t>
      </w:r>
    </w:p>
    <w:p w14:paraId="67AC5F8D" w14:textId="5ADA93DD" w:rsidR="00A61365" w:rsidRPr="00A61365" w:rsidRDefault="00A61365" w:rsidP="00A61365">
      <w:pPr>
        <w:pStyle w:val="tabell-tittel"/>
      </w:pPr>
      <w:r w:rsidRPr="00A61365">
        <w:t xml:space="preserve">Gjennomsnittlig næringsinntekt fra jordbruket, gruppert etter andel av bruttoinntekten. </w:t>
      </w:r>
      <w:r w:rsidRPr="00A61365">
        <w:br/>
        <w:t>Tall per gårdbruker, 2020</w:t>
      </w:r>
    </w:p>
    <w:p w14:paraId="7C54D6BB" w14:textId="77777777" w:rsidR="00F52703" w:rsidRPr="00A61365" w:rsidRDefault="00962653" w:rsidP="00A61365">
      <w:pPr>
        <w:pStyle w:val="Tabellnavn"/>
      </w:pPr>
      <w:r w:rsidRPr="00A61365">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2300"/>
        <w:gridCol w:w="2300"/>
      </w:tblGrid>
      <w:tr w:rsidR="00F52703" w:rsidRPr="00A61365" w14:paraId="5ACD1D53" w14:textId="77777777">
        <w:trPr>
          <w:trHeight w:val="360"/>
        </w:trPr>
        <w:tc>
          <w:tcPr>
            <w:tcW w:w="4960" w:type="dxa"/>
            <w:tcBorders>
              <w:top w:val="single" w:sz="4" w:space="0" w:color="000000"/>
              <w:left w:val="nil"/>
              <w:bottom w:val="nil"/>
              <w:right w:val="nil"/>
            </w:tcBorders>
            <w:tcMar>
              <w:top w:w="128" w:type="dxa"/>
              <w:left w:w="43" w:type="dxa"/>
              <w:bottom w:w="43" w:type="dxa"/>
              <w:right w:w="43" w:type="dxa"/>
            </w:tcMar>
            <w:vAlign w:val="bottom"/>
          </w:tcPr>
          <w:p w14:paraId="5AD36887" w14:textId="77777777" w:rsidR="00F52703" w:rsidRPr="00A61365" w:rsidRDefault="00F52703" w:rsidP="00A61365"/>
        </w:tc>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B5DDBFB" w14:textId="77777777" w:rsidR="00F52703" w:rsidRPr="00A61365" w:rsidRDefault="00962653" w:rsidP="00A61365">
            <w:r w:rsidRPr="00A61365">
              <w:t>Næringsinntekt fra jordbruket, kr</w:t>
            </w:r>
          </w:p>
        </w:tc>
      </w:tr>
      <w:tr w:rsidR="00F52703" w:rsidRPr="00A61365" w14:paraId="26E0E7C3" w14:textId="77777777">
        <w:trPr>
          <w:trHeight w:val="360"/>
        </w:trPr>
        <w:tc>
          <w:tcPr>
            <w:tcW w:w="4960" w:type="dxa"/>
            <w:tcBorders>
              <w:top w:val="nil"/>
              <w:left w:val="nil"/>
              <w:bottom w:val="single" w:sz="4" w:space="0" w:color="000000"/>
              <w:right w:val="nil"/>
            </w:tcBorders>
            <w:tcMar>
              <w:top w:w="128" w:type="dxa"/>
              <w:left w:w="43" w:type="dxa"/>
              <w:bottom w:w="43" w:type="dxa"/>
              <w:right w:w="43" w:type="dxa"/>
            </w:tcMar>
            <w:vAlign w:val="bottom"/>
          </w:tcPr>
          <w:p w14:paraId="09EADDC9" w14:textId="77777777" w:rsidR="00F52703" w:rsidRPr="00A61365" w:rsidRDefault="00F52703" w:rsidP="00A61365"/>
        </w:tc>
        <w:tc>
          <w:tcPr>
            <w:tcW w:w="2300" w:type="dxa"/>
            <w:tcBorders>
              <w:top w:val="nil"/>
              <w:left w:val="nil"/>
              <w:bottom w:val="single" w:sz="4" w:space="0" w:color="000000"/>
              <w:right w:val="nil"/>
            </w:tcBorders>
            <w:tcMar>
              <w:top w:w="128" w:type="dxa"/>
              <w:left w:w="43" w:type="dxa"/>
              <w:bottom w:w="43" w:type="dxa"/>
              <w:right w:w="43" w:type="dxa"/>
            </w:tcMar>
            <w:vAlign w:val="bottom"/>
          </w:tcPr>
          <w:p w14:paraId="124B1953" w14:textId="77777777" w:rsidR="00F52703" w:rsidRPr="00A61365" w:rsidRDefault="00962653" w:rsidP="00A61365">
            <w:r w:rsidRPr="00A61365">
              <w:t>50–89 % av bruttoinntekt</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66174C8F" w14:textId="77777777" w:rsidR="00F52703" w:rsidRPr="00A61365" w:rsidRDefault="00962653" w:rsidP="00A61365">
            <w:r w:rsidRPr="00A61365">
              <w:t>&gt;90 % av bruttoinntekt</w:t>
            </w:r>
          </w:p>
        </w:tc>
      </w:tr>
      <w:tr w:rsidR="00F52703" w:rsidRPr="00A61365" w14:paraId="0721232C"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1D27E734" w14:textId="77777777" w:rsidR="00F52703" w:rsidRPr="00A61365" w:rsidRDefault="00962653" w:rsidP="00A61365">
            <w:r w:rsidRPr="00A61365">
              <w:t>Hele landet</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1EDD74AF" w14:textId="77777777" w:rsidR="00F52703" w:rsidRPr="00A61365" w:rsidRDefault="00962653" w:rsidP="00A61365">
            <w:r w:rsidRPr="00A61365">
              <w:t>540 236</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30D2194B" w14:textId="77777777" w:rsidR="00F52703" w:rsidRPr="00A61365" w:rsidRDefault="00962653" w:rsidP="00A61365">
            <w:r w:rsidRPr="00A61365">
              <w:t>661 101</w:t>
            </w:r>
          </w:p>
        </w:tc>
      </w:tr>
      <w:tr w:rsidR="00F52703" w:rsidRPr="00A61365" w14:paraId="542209D3"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1D4F090E" w14:textId="77777777" w:rsidR="00F52703" w:rsidRPr="00A61365" w:rsidRDefault="00962653" w:rsidP="00A61365">
            <w:r w:rsidRPr="00A61365">
              <w:rPr>
                <w:rStyle w:val="kursiv"/>
              </w:rPr>
              <w:t>Fylker</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7C1B2F28" w14:textId="77777777" w:rsidR="00F52703" w:rsidRPr="00A61365" w:rsidRDefault="00F52703" w:rsidP="00A61365"/>
        </w:tc>
        <w:tc>
          <w:tcPr>
            <w:tcW w:w="2300" w:type="dxa"/>
            <w:tcBorders>
              <w:top w:val="nil"/>
              <w:left w:val="nil"/>
              <w:bottom w:val="single" w:sz="4" w:space="0" w:color="000000"/>
              <w:right w:val="nil"/>
            </w:tcBorders>
            <w:tcMar>
              <w:top w:w="128" w:type="dxa"/>
              <w:left w:w="43" w:type="dxa"/>
              <w:bottom w:w="43" w:type="dxa"/>
              <w:right w:w="43" w:type="dxa"/>
            </w:tcMar>
            <w:vAlign w:val="bottom"/>
          </w:tcPr>
          <w:p w14:paraId="39ECFFE7" w14:textId="77777777" w:rsidR="00F52703" w:rsidRPr="00A61365" w:rsidRDefault="00F52703" w:rsidP="00A61365"/>
        </w:tc>
      </w:tr>
      <w:tr w:rsidR="00F52703" w:rsidRPr="00A61365" w14:paraId="183213D7" w14:textId="77777777">
        <w:trPr>
          <w:trHeight w:val="380"/>
        </w:trPr>
        <w:tc>
          <w:tcPr>
            <w:tcW w:w="4960" w:type="dxa"/>
            <w:tcBorders>
              <w:top w:val="nil"/>
              <w:left w:val="nil"/>
              <w:bottom w:val="nil"/>
              <w:right w:val="nil"/>
            </w:tcBorders>
            <w:tcMar>
              <w:top w:w="128" w:type="dxa"/>
              <w:left w:w="43" w:type="dxa"/>
              <w:bottom w:w="43" w:type="dxa"/>
              <w:right w:w="43" w:type="dxa"/>
            </w:tcMar>
          </w:tcPr>
          <w:p w14:paraId="38DFB360" w14:textId="77777777" w:rsidR="00F52703" w:rsidRPr="00A61365" w:rsidRDefault="00962653" w:rsidP="00A61365">
            <w:r w:rsidRPr="00A61365">
              <w:t>Innlandet</w:t>
            </w:r>
          </w:p>
        </w:tc>
        <w:tc>
          <w:tcPr>
            <w:tcW w:w="2300" w:type="dxa"/>
            <w:tcBorders>
              <w:top w:val="nil"/>
              <w:left w:val="nil"/>
              <w:bottom w:val="nil"/>
              <w:right w:val="nil"/>
            </w:tcBorders>
            <w:tcMar>
              <w:top w:w="128" w:type="dxa"/>
              <w:left w:w="43" w:type="dxa"/>
              <w:bottom w:w="43" w:type="dxa"/>
              <w:right w:w="43" w:type="dxa"/>
            </w:tcMar>
            <w:vAlign w:val="bottom"/>
          </w:tcPr>
          <w:p w14:paraId="78F14DE7" w14:textId="77777777" w:rsidR="00F52703" w:rsidRPr="00A61365" w:rsidRDefault="00962653" w:rsidP="00A61365">
            <w:r w:rsidRPr="00A61365">
              <w:t>528 837</w:t>
            </w:r>
          </w:p>
        </w:tc>
        <w:tc>
          <w:tcPr>
            <w:tcW w:w="2300" w:type="dxa"/>
            <w:tcBorders>
              <w:top w:val="nil"/>
              <w:left w:val="nil"/>
              <w:bottom w:val="nil"/>
              <w:right w:val="nil"/>
            </w:tcBorders>
            <w:tcMar>
              <w:top w:w="128" w:type="dxa"/>
              <w:left w:w="43" w:type="dxa"/>
              <w:bottom w:w="43" w:type="dxa"/>
              <w:right w:w="43" w:type="dxa"/>
            </w:tcMar>
            <w:vAlign w:val="bottom"/>
          </w:tcPr>
          <w:p w14:paraId="5C468390" w14:textId="77777777" w:rsidR="00F52703" w:rsidRPr="00A61365" w:rsidRDefault="00962653" w:rsidP="00A61365">
            <w:r w:rsidRPr="00A61365">
              <w:t>673 178</w:t>
            </w:r>
          </w:p>
        </w:tc>
      </w:tr>
      <w:tr w:rsidR="00F52703" w:rsidRPr="00A61365" w14:paraId="74C218DC" w14:textId="77777777">
        <w:trPr>
          <w:trHeight w:val="380"/>
        </w:trPr>
        <w:tc>
          <w:tcPr>
            <w:tcW w:w="4960" w:type="dxa"/>
            <w:tcBorders>
              <w:top w:val="nil"/>
              <w:left w:val="nil"/>
              <w:bottom w:val="nil"/>
              <w:right w:val="nil"/>
            </w:tcBorders>
            <w:tcMar>
              <w:top w:w="128" w:type="dxa"/>
              <w:left w:w="43" w:type="dxa"/>
              <w:bottom w:w="43" w:type="dxa"/>
              <w:right w:w="43" w:type="dxa"/>
            </w:tcMar>
          </w:tcPr>
          <w:p w14:paraId="542FE17E" w14:textId="77777777" w:rsidR="00F52703" w:rsidRPr="00A61365" w:rsidRDefault="00962653" w:rsidP="00A61365">
            <w:r w:rsidRPr="00A61365">
              <w:t>Oslo og Viken</w:t>
            </w:r>
          </w:p>
        </w:tc>
        <w:tc>
          <w:tcPr>
            <w:tcW w:w="2300" w:type="dxa"/>
            <w:tcBorders>
              <w:top w:val="nil"/>
              <w:left w:val="nil"/>
              <w:bottom w:val="nil"/>
              <w:right w:val="nil"/>
            </w:tcBorders>
            <w:tcMar>
              <w:top w:w="128" w:type="dxa"/>
              <w:left w:w="43" w:type="dxa"/>
              <w:bottom w:w="43" w:type="dxa"/>
              <w:right w:w="43" w:type="dxa"/>
            </w:tcMar>
            <w:vAlign w:val="bottom"/>
          </w:tcPr>
          <w:p w14:paraId="4BEA7611" w14:textId="77777777" w:rsidR="00F52703" w:rsidRPr="00A61365" w:rsidRDefault="00962653" w:rsidP="00A61365">
            <w:r w:rsidRPr="00A61365">
              <w:t>687 663</w:t>
            </w:r>
          </w:p>
        </w:tc>
        <w:tc>
          <w:tcPr>
            <w:tcW w:w="2300" w:type="dxa"/>
            <w:tcBorders>
              <w:top w:val="nil"/>
              <w:left w:val="nil"/>
              <w:bottom w:val="nil"/>
              <w:right w:val="nil"/>
            </w:tcBorders>
            <w:tcMar>
              <w:top w:w="128" w:type="dxa"/>
              <w:left w:w="43" w:type="dxa"/>
              <w:bottom w:w="43" w:type="dxa"/>
              <w:right w:w="43" w:type="dxa"/>
            </w:tcMar>
            <w:vAlign w:val="bottom"/>
          </w:tcPr>
          <w:p w14:paraId="7CC0351A" w14:textId="77777777" w:rsidR="00F52703" w:rsidRPr="00A61365" w:rsidRDefault="00962653" w:rsidP="00A61365">
            <w:r w:rsidRPr="00A61365">
              <w:t>776 709</w:t>
            </w:r>
          </w:p>
        </w:tc>
      </w:tr>
      <w:tr w:rsidR="00F52703" w:rsidRPr="00A61365" w14:paraId="761A946B" w14:textId="77777777">
        <w:trPr>
          <w:trHeight w:val="380"/>
        </w:trPr>
        <w:tc>
          <w:tcPr>
            <w:tcW w:w="4960" w:type="dxa"/>
            <w:tcBorders>
              <w:top w:val="nil"/>
              <w:left w:val="nil"/>
              <w:bottom w:val="nil"/>
              <w:right w:val="nil"/>
            </w:tcBorders>
            <w:tcMar>
              <w:top w:w="128" w:type="dxa"/>
              <w:left w:w="43" w:type="dxa"/>
              <w:bottom w:w="43" w:type="dxa"/>
              <w:right w:w="43" w:type="dxa"/>
            </w:tcMar>
          </w:tcPr>
          <w:p w14:paraId="554097D9" w14:textId="77777777" w:rsidR="00F52703" w:rsidRPr="00A61365" w:rsidRDefault="00962653" w:rsidP="00A61365">
            <w:r w:rsidRPr="00A61365">
              <w:t>Vestfold og Telemark</w:t>
            </w:r>
          </w:p>
        </w:tc>
        <w:tc>
          <w:tcPr>
            <w:tcW w:w="2300" w:type="dxa"/>
            <w:tcBorders>
              <w:top w:val="nil"/>
              <w:left w:val="nil"/>
              <w:bottom w:val="nil"/>
              <w:right w:val="nil"/>
            </w:tcBorders>
            <w:tcMar>
              <w:top w:w="128" w:type="dxa"/>
              <w:left w:w="43" w:type="dxa"/>
              <w:bottom w:w="43" w:type="dxa"/>
              <w:right w:w="43" w:type="dxa"/>
            </w:tcMar>
            <w:vAlign w:val="bottom"/>
          </w:tcPr>
          <w:p w14:paraId="2A0E3746" w14:textId="77777777" w:rsidR="00F52703" w:rsidRPr="00A61365" w:rsidRDefault="00962653" w:rsidP="00A61365">
            <w:r w:rsidRPr="00A61365">
              <w:t>648 121</w:t>
            </w:r>
          </w:p>
        </w:tc>
        <w:tc>
          <w:tcPr>
            <w:tcW w:w="2300" w:type="dxa"/>
            <w:tcBorders>
              <w:top w:val="nil"/>
              <w:left w:val="nil"/>
              <w:bottom w:val="nil"/>
              <w:right w:val="nil"/>
            </w:tcBorders>
            <w:tcMar>
              <w:top w:w="128" w:type="dxa"/>
              <w:left w:w="43" w:type="dxa"/>
              <w:bottom w:w="43" w:type="dxa"/>
              <w:right w:w="43" w:type="dxa"/>
            </w:tcMar>
            <w:vAlign w:val="bottom"/>
          </w:tcPr>
          <w:p w14:paraId="7E6B514B" w14:textId="77777777" w:rsidR="00F52703" w:rsidRPr="00A61365" w:rsidRDefault="00962653" w:rsidP="00A61365">
            <w:r w:rsidRPr="00A61365">
              <w:t>888 420</w:t>
            </w:r>
          </w:p>
        </w:tc>
      </w:tr>
      <w:tr w:rsidR="00F52703" w:rsidRPr="00A61365" w14:paraId="6B6BFF10" w14:textId="77777777">
        <w:trPr>
          <w:trHeight w:val="380"/>
        </w:trPr>
        <w:tc>
          <w:tcPr>
            <w:tcW w:w="4960" w:type="dxa"/>
            <w:tcBorders>
              <w:top w:val="nil"/>
              <w:left w:val="nil"/>
              <w:bottom w:val="nil"/>
              <w:right w:val="nil"/>
            </w:tcBorders>
            <w:tcMar>
              <w:top w:w="128" w:type="dxa"/>
              <w:left w:w="43" w:type="dxa"/>
              <w:bottom w:w="43" w:type="dxa"/>
              <w:right w:w="43" w:type="dxa"/>
            </w:tcMar>
          </w:tcPr>
          <w:p w14:paraId="74BCB58B" w14:textId="77777777" w:rsidR="00F52703" w:rsidRPr="00A61365" w:rsidRDefault="00962653" w:rsidP="00A61365">
            <w:r w:rsidRPr="00A61365">
              <w:t>Agder</w:t>
            </w:r>
          </w:p>
        </w:tc>
        <w:tc>
          <w:tcPr>
            <w:tcW w:w="2300" w:type="dxa"/>
            <w:tcBorders>
              <w:top w:val="nil"/>
              <w:left w:val="nil"/>
              <w:bottom w:val="nil"/>
              <w:right w:val="nil"/>
            </w:tcBorders>
            <w:tcMar>
              <w:top w:w="128" w:type="dxa"/>
              <w:left w:w="43" w:type="dxa"/>
              <w:bottom w:w="43" w:type="dxa"/>
              <w:right w:w="43" w:type="dxa"/>
            </w:tcMar>
            <w:vAlign w:val="bottom"/>
          </w:tcPr>
          <w:p w14:paraId="068D8C43" w14:textId="77777777" w:rsidR="00F52703" w:rsidRPr="00A61365" w:rsidRDefault="00962653" w:rsidP="00A61365">
            <w:r w:rsidRPr="00A61365">
              <w:t>514 738</w:t>
            </w:r>
          </w:p>
        </w:tc>
        <w:tc>
          <w:tcPr>
            <w:tcW w:w="2300" w:type="dxa"/>
            <w:tcBorders>
              <w:top w:val="nil"/>
              <w:left w:val="nil"/>
              <w:bottom w:val="nil"/>
              <w:right w:val="nil"/>
            </w:tcBorders>
            <w:tcMar>
              <w:top w:w="128" w:type="dxa"/>
              <w:left w:w="43" w:type="dxa"/>
              <w:bottom w:w="43" w:type="dxa"/>
              <w:right w:w="43" w:type="dxa"/>
            </w:tcMar>
            <w:vAlign w:val="bottom"/>
          </w:tcPr>
          <w:p w14:paraId="7F4A9611" w14:textId="77777777" w:rsidR="00F52703" w:rsidRPr="00A61365" w:rsidRDefault="00962653" w:rsidP="00A61365">
            <w:r w:rsidRPr="00A61365">
              <w:t>626 128</w:t>
            </w:r>
          </w:p>
        </w:tc>
      </w:tr>
      <w:tr w:rsidR="00F52703" w:rsidRPr="00A61365" w14:paraId="65BD300F" w14:textId="77777777">
        <w:trPr>
          <w:trHeight w:val="380"/>
        </w:trPr>
        <w:tc>
          <w:tcPr>
            <w:tcW w:w="4960" w:type="dxa"/>
            <w:tcBorders>
              <w:top w:val="nil"/>
              <w:left w:val="nil"/>
              <w:bottom w:val="nil"/>
              <w:right w:val="nil"/>
            </w:tcBorders>
            <w:tcMar>
              <w:top w:w="128" w:type="dxa"/>
              <w:left w:w="43" w:type="dxa"/>
              <w:bottom w:w="43" w:type="dxa"/>
              <w:right w:w="43" w:type="dxa"/>
            </w:tcMar>
          </w:tcPr>
          <w:p w14:paraId="2924F071" w14:textId="77777777" w:rsidR="00F52703" w:rsidRPr="00A61365" w:rsidRDefault="00962653" w:rsidP="00A61365">
            <w:r w:rsidRPr="00A61365">
              <w:t>Rogaland</w:t>
            </w:r>
          </w:p>
        </w:tc>
        <w:tc>
          <w:tcPr>
            <w:tcW w:w="2300" w:type="dxa"/>
            <w:tcBorders>
              <w:top w:val="nil"/>
              <w:left w:val="nil"/>
              <w:bottom w:val="nil"/>
              <w:right w:val="nil"/>
            </w:tcBorders>
            <w:tcMar>
              <w:top w:w="128" w:type="dxa"/>
              <w:left w:w="43" w:type="dxa"/>
              <w:bottom w:w="43" w:type="dxa"/>
              <w:right w:w="43" w:type="dxa"/>
            </w:tcMar>
            <w:vAlign w:val="bottom"/>
          </w:tcPr>
          <w:p w14:paraId="0928DA9F" w14:textId="77777777" w:rsidR="00F52703" w:rsidRPr="00A61365" w:rsidRDefault="00962653" w:rsidP="00A61365">
            <w:r w:rsidRPr="00A61365">
              <w:t>565 831</w:t>
            </w:r>
          </w:p>
        </w:tc>
        <w:tc>
          <w:tcPr>
            <w:tcW w:w="2300" w:type="dxa"/>
            <w:tcBorders>
              <w:top w:val="nil"/>
              <w:left w:val="nil"/>
              <w:bottom w:val="nil"/>
              <w:right w:val="nil"/>
            </w:tcBorders>
            <w:tcMar>
              <w:top w:w="128" w:type="dxa"/>
              <w:left w:w="43" w:type="dxa"/>
              <w:bottom w:w="43" w:type="dxa"/>
              <w:right w:w="43" w:type="dxa"/>
            </w:tcMar>
            <w:vAlign w:val="bottom"/>
          </w:tcPr>
          <w:p w14:paraId="7F57C8BE" w14:textId="77777777" w:rsidR="00F52703" w:rsidRPr="00A61365" w:rsidRDefault="00962653" w:rsidP="00A61365">
            <w:r w:rsidRPr="00A61365">
              <w:t>677 133</w:t>
            </w:r>
          </w:p>
        </w:tc>
      </w:tr>
      <w:tr w:rsidR="00F52703" w:rsidRPr="00A61365" w14:paraId="200DA851" w14:textId="77777777">
        <w:trPr>
          <w:trHeight w:val="380"/>
        </w:trPr>
        <w:tc>
          <w:tcPr>
            <w:tcW w:w="4960" w:type="dxa"/>
            <w:tcBorders>
              <w:top w:val="nil"/>
              <w:left w:val="nil"/>
              <w:bottom w:val="nil"/>
              <w:right w:val="nil"/>
            </w:tcBorders>
            <w:tcMar>
              <w:top w:w="128" w:type="dxa"/>
              <w:left w:w="43" w:type="dxa"/>
              <w:bottom w:w="43" w:type="dxa"/>
              <w:right w:w="43" w:type="dxa"/>
            </w:tcMar>
          </w:tcPr>
          <w:p w14:paraId="25E9A636" w14:textId="77777777" w:rsidR="00F52703" w:rsidRPr="00A61365" w:rsidRDefault="00962653" w:rsidP="00A61365">
            <w:r w:rsidRPr="00A61365">
              <w:t>Vestland</w:t>
            </w:r>
          </w:p>
        </w:tc>
        <w:tc>
          <w:tcPr>
            <w:tcW w:w="2300" w:type="dxa"/>
            <w:tcBorders>
              <w:top w:val="nil"/>
              <w:left w:val="nil"/>
              <w:bottom w:val="nil"/>
              <w:right w:val="nil"/>
            </w:tcBorders>
            <w:tcMar>
              <w:top w:w="128" w:type="dxa"/>
              <w:left w:w="43" w:type="dxa"/>
              <w:bottom w:w="43" w:type="dxa"/>
              <w:right w:w="43" w:type="dxa"/>
            </w:tcMar>
            <w:vAlign w:val="bottom"/>
          </w:tcPr>
          <w:p w14:paraId="0F9A3BA3" w14:textId="77777777" w:rsidR="00F52703" w:rsidRPr="00A61365" w:rsidRDefault="00962653" w:rsidP="00A61365">
            <w:r w:rsidRPr="00A61365">
              <w:t>433 173</w:t>
            </w:r>
          </w:p>
        </w:tc>
        <w:tc>
          <w:tcPr>
            <w:tcW w:w="2300" w:type="dxa"/>
            <w:tcBorders>
              <w:top w:val="nil"/>
              <w:left w:val="nil"/>
              <w:bottom w:val="nil"/>
              <w:right w:val="nil"/>
            </w:tcBorders>
            <w:tcMar>
              <w:top w:w="128" w:type="dxa"/>
              <w:left w:w="43" w:type="dxa"/>
              <w:bottom w:w="43" w:type="dxa"/>
              <w:right w:w="43" w:type="dxa"/>
            </w:tcMar>
            <w:vAlign w:val="bottom"/>
          </w:tcPr>
          <w:p w14:paraId="2AEEA3C6" w14:textId="77777777" w:rsidR="00F52703" w:rsidRPr="00A61365" w:rsidRDefault="00962653" w:rsidP="00A61365">
            <w:r w:rsidRPr="00A61365">
              <w:t>525 747</w:t>
            </w:r>
          </w:p>
        </w:tc>
      </w:tr>
      <w:tr w:rsidR="00F52703" w:rsidRPr="00A61365" w14:paraId="341902CC" w14:textId="77777777">
        <w:trPr>
          <w:trHeight w:val="380"/>
        </w:trPr>
        <w:tc>
          <w:tcPr>
            <w:tcW w:w="4960" w:type="dxa"/>
            <w:tcBorders>
              <w:top w:val="nil"/>
              <w:left w:val="nil"/>
              <w:bottom w:val="nil"/>
              <w:right w:val="nil"/>
            </w:tcBorders>
            <w:tcMar>
              <w:top w:w="128" w:type="dxa"/>
              <w:left w:w="43" w:type="dxa"/>
              <w:bottom w:w="43" w:type="dxa"/>
              <w:right w:w="43" w:type="dxa"/>
            </w:tcMar>
          </w:tcPr>
          <w:p w14:paraId="46FEE68B" w14:textId="77777777" w:rsidR="00F52703" w:rsidRPr="00A61365" w:rsidRDefault="00962653" w:rsidP="00A61365">
            <w:r w:rsidRPr="00A61365">
              <w:lastRenderedPageBreak/>
              <w:t>Møre og Romsdal</w:t>
            </w:r>
          </w:p>
        </w:tc>
        <w:tc>
          <w:tcPr>
            <w:tcW w:w="2300" w:type="dxa"/>
            <w:tcBorders>
              <w:top w:val="nil"/>
              <w:left w:val="nil"/>
              <w:bottom w:val="nil"/>
              <w:right w:val="nil"/>
            </w:tcBorders>
            <w:tcMar>
              <w:top w:w="128" w:type="dxa"/>
              <w:left w:w="43" w:type="dxa"/>
              <w:bottom w:w="43" w:type="dxa"/>
              <w:right w:w="43" w:type="dxa"/>
            </w:tcMar>
            <w:vAlign w:val="bottom"/>
          </w:tcPr>
          <w:p w14:paraId="3BDF4866" w14:textId="77777777" w:rsidR="00F52703" w:rsidRPr="00A61365" w:rsidRDefault="00962653" w:rsidP="00A61365">
            <w:r w:rsidRPr="00A61365">
              <w:t>498 113</w:t>
            </w:r>
          </w:p>
        </w:tc>
        <w:tc>
          <w:tcPr>
            <w:tcW w:w="2300" w:type="dxa"/>
            <w:tcBorders>
              <w:top w:val="nil"/>
              <w:left w:val="nil"/>
              <w:bottom w:val="nil"/>
              <w:right w:val="nil"/>
            </w:tcBorders>
            <w:tcMar>
              <w:top w:w="128" w:type="dxa"/>
              <w:left w:w="43" w:type="dxa"/>
              <w:bottom w:w="43" w:type="dxa"/>
              <w:right w:w="43" w:type="dxa"/>
            </w:tcMar>
            <w:vAlign w:val="bottom"/>
          </w:tcPr>
          <w:p w14:paraId="7FE94C17" w14:textId="77777777" w:rsidR="00F52703" w:rsidRPr="00A61365" w:rsidRDefault="00962653" w:rsidP="00A61365">
            <w:r w:rsidRPr="00A61365">
              <w:t>605 089</w:t>
            </w:r>
          </w:p>
        </w:tc>
      </w:tr>
      <w:tr w:rsidR="00F52703" w:rsidRPr="00A61365" w14:paraId="34F945EB" w14:textId="77777777">
        <w:trPr>
          <w:trHeight w:val="380"/>
        </w:trPr>
        <w:tc>
          <w:tcPr>
            <w:tcW w:w="4960" w:type="dxa"/>
            <w:tcBorders>
              <w:top w:val="nil"/>
              <w:left w:val="nil"/>
              <w:bottom w:val="nil"/>
              <w:right w:val="nil"/>
            </w:tcBorders>
            <w:tcMar>
              <w:top w:w="128" w:type="dxa"/>
              <w:left w:w="43" w:type="dxa"/>
              <w:bottom w:w="43" w:type="dxa"/>
              <w:right w:w="43" w:type="dxa"/>
            </w:tcMar>
          </w:tcPr>
          <w:p w14:paraId="3E8D0A13" w14:textId="77777777" w:rsidR="00F52703" w:rsidRPr="00A61365" w:rsidRDefault="00962653" w:rsidP="00A61365">
            <w:r w:rsidRPr="00A61365">
              <w:t>Trøndelag</w:t>
            </w:r>
          </w:p>
        </w:tc>
        <w:tc>
          <w:tcPr>
            <w:tcW w:w="2300" w:type="dxa"/>
            <w:tcBorders>
              <w:top w:val="nil"/>
              <w:left w:val="nil"/>
              <w:bottom w:val="nil"/>
              <w:right w:val="nil"/>
            </w:tcBorders>
            <w:tcMar>
              <w:top w:w="128" w:type="dxa"/>
              <w:left w:w="43" w:type="dxa"/>
              <w:bottom w:w="43" w:type="dxa"/>
              <w:right w:w="43" w:type="dxa"/>
            </w:tcMar>
            <w:vAlign w:val="bottom"/>
          </w:tcPr>
          <w:p w14:paraId="43C85D0F" w14:textId="77777777" w:rsidR="00F52703" w:rsidRPr="00A61365" w:rsidRDefault="00962653" w:rsidP="00A61365">
            <w:r w:rsidRPr="00A61365">
              <w:t>503 383</w:t>
            </w:r>
          </w:p>
        </w:tc>
        <w:tc>
          <w:tcPr>
            <w:tcW w:w="2300" w:type="dxa"/>
            <w:tcBorders>
              <w:top w:val="nil"/>
              <w:left w:val="nil"/>
              <w:bottom w:val="nil"/>
              <w:right w:val="nil"/>
            </w:tcBorders>
            <w:tcMar>
              <w:top w:w="128" w:type="dxa"/>
              <w:left w:w="43" w:type="dxa"/>
              <w:bottom w:w="43" w:type="dxa"/>
              <w:right w:w="43" w:type="dxa"/>
            </w:tcMar>
            <w:vAlign w:val="bottom"/>
          </w:tcPr>
          <w:p w14:paraId="78A6E056" w14:textId="77777777" w:rsidR="00F52703" w:rsidRPr="00A61365" w:rsidRDefault="00962653" w:rsidP="00A61365">
            <w:r w:rsidRPr="00A61365">
              <w:t>656 823</w:t>
            </w:r>
          </w:p>
        </w:tc>
      </w:tr>
      <w:tr w:rsidR="00F52703" w:rsidRPr="00A61365" w14:paraId="5BF2FFF2" w14:textId="77777777">
        <w:trPr>
          <w:trHeight w:val="380"/>
        </w:trPr>
        <w:tc>
          <w:tcPr>
            <w:tcW w:w="4960" w:type="dxa"/>
            <w:tcBorders>
              <w:top w:val="nil"/>
              <w:left w:val="nil"/>
              <w:bottom w:val="nil"/>
              <w:right w:val="nil"/>
            </w:tcBorders>
            <w:tcMar>
              <w:top w:w="128" w:type="dxa"/>
              <w:left w:w="43" w:type="dxa"/>
              <w:bottom w:w="43" w:type="dxa"/>
              <w:right w:w="43" w:type="dxa"/>
            </w:tcMar>
          </w:tcPr>
          <w:p w14:paraId="59FC19D1" w14:textId="77777777" w:rsidR="00F52703" w:rsidRPr="00A61365" w:rsidRDefault="00962653" w:rsidP="00A61365">
            <w:r w:rsidRPr="00A61365">
              <w:t>Nordland</w:t>
            </w:r>
          </w:p>
        </w:tc>
        <w:tc>
          <w:tcPr>
            <w:tcW w:w="2300" w:type="dxa"/>
            <w:tcBorders>
              <w:top w:val="nil"/>
              <w:left w:val="nil"/>
              <w:bottom w:val="nil"/>
              <w:right w:val="nil"/>
            </w:tcBorders>
            <w:tcMar>
              <w:top w:w="128" w:type="dxa"/>
              <w:left w:w="43" w:type="dxa"/>
              <w:bottom w:w="43" w:type="dxa"/>
              <w:right w:w="43" w:type="dxa"/>
            </w:tcMar>
            <w:vAlign w:val="bottom"/>
          </w:tcPr>
          <w:p w14:paraId="377751C6" w14:textId="77777777" w:rsidR="00F52703" w:rsidRPr="00A61365" w:rsidRDefault="00962653" w:rsidP="00A61365">
            <w:r w:rsidRPr="00A61365">
              <w:t>480 937</w:t>
            </w:r>
          </w:p>
        </w:tc>
        <w:tc>
          <w:tcPr>
            <w:tcW w:w="2300" w:type="dxa"/>
            <w:tcBorders>
              <w:top w:val="nil"/>
              <w:left w:val="nil"/>
              <w:bottom w:val="nil"/>
              <w:right w:val="nil"/>
            </w:tcBorders>
            <w:tcMar>
              <w:top w:w="128" w:type="dxa"/>
              <w:left w:w="43" w:type="dxa"/>
              <w:bottom w:w="43" w:type="dxa"/>
              <w:right w:w="43" w:type="dxa"/>
            </w:tcMar>
            <w:vAlign w:val="bottom"/>
          </w:tcPr>
          <w:p w14:paraId="7788F384" w14:textId="77777777" w:rsidR="00F52703" w:rsidRPr="00A61365" w:rsidRDefault="00962653" w:rsidP="00A61365">
            <w:r w:rsidRPr="00A61365">
              <w:t>658 146</w:t>
            </w:r>
          </w:p>
        </w:tc>
      </w:tr>
      <w:tr w:rsidR="00F52703" w:rsidRPr="00A61365" w14:paraId="7451FE72" w14:textId="77777777">
        <w:trPr>
          <w:trHeight w:val="380"/>
        </w:trPr>
        <w:tc>
          <w:tcPr>
            <w:tcW w:w="4960" w:type="dxa"/>
            <w:tcBorders>
              <w:top w:val="nil"/>
              <w:left w:val="nil"/>
              <w:bottom w:val="nil"/>
              <w:right w:val="nil"/>
            </w:tcBorders>
            <w:tcMar>
              <w:top w:w="128" w:type="dxa"/>
              <w:left w:w="43" w:type="dxa"/>
              <w:bottom w:w="43" w:type="dxa"/>
              <w:right w:w="43" w:type="dxa"/>
            </w:tcMar>
          </w:tcPr>
          <w:p w14:paraId="1451BD76" w14:textId="77777777" w:rsidR="00F52703" w:rsidRPr="00A61365" w:rsidRDefault="00962653" w:rsidP="00A61365">
            <w:r w:rsidRPr="00A61365">
              <w:t>Troms og Finnmark</w:t>
            </w:r>
          </w:p>
        </w:tc>
        <w:tc>
          <w:tcPr>
            <w:tcW w:w="2300" w:type="dxa"/>
            <w:tcBorders>
              <w:top w:val="nil"/>
              <w:left w:val="nil"/>
              <w:bottom w:val="nil"/>
              <w:right w:val="nil"/>
            </w:tcBorders>
            <w:tcMar>
              <w:top w:w="128" w:type="dxa"/>
              <w:left w:w="43" w:type="dxa"/>
              <w:bottom w:w="43" w:type="dxa"/>
              <w:right w:w="43" w:type="dxa"/>
            </w:tcMar>
            <w:vAlign w:val="bottom"/>
          </w:tcPr>
          <w:p w14:paraId="1EDE037A" w14:textId="77777777" w:rsidR="00F52703" w:rsidRPr="00A61365" w:rsidRDefault="00962653" w:rsidP="00A61365">
            <w:r w:rsidRPr="00A61365">
              <w:t>481 956</w:t>
            </w:r>
          </w:p>
        </w:tc>
        <w:tc>
          <w:tcPr>
            <w:tcW w:w="2300" w:type="dxa"/>
            <w:tcBorders>
              <w:top w:val="nil"/>
              <w:left w:val="nil"/>
              <w:bottom w:val="nil"/>
              <w:right w:val="nil"/>
            </w:tcBorders>
            <w:tcMar>
              <w:top w:w="128" w:type="dxa"/>
              <w:left w:w="43" w:type="dxa"/>
              <w:bottom w:w="43" w:type="dxa"/>
              <w:right w:w="43" w:type="dxa"/>
            </w:tcMar>
            <w:vAlign w:val="bottom"/>
          </w:tcPr>
          <w:p w14:paraId="46382E38" w14:textId="77777777" w:rsidR="00F52703" w:rsidRPr="00A61365" w:rsidRDefault="00962653" w:rsidP="00A61365">
            <w:r w:rsidRPr="00A61365">
              <w:t>598 504</w:t>
            </w:r>
          </w:p>
        </w:tc>
      </w:tr>
      <w:tr w:rsidR="00F52703" w:rsidRPr="00A61365" w14:paraId="10353D84"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089B4F08" w14:textId="77777777" w:rsidR="00F52703" w:rsidRPr="00A61365" w:rsidRDefault="00962653" w:rsidP="00A61365">
            <w:r w:rsidRPr="00A61365">
              <w:rPr>
                <w:rStyle w:val="kursiv"/>
              </w:rPr>
              <w:t>Driftsform</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4933A3DF" w14:textId="77777777" w:rsidR="00F52703" w:rsidRPr="00A61365" w:rsidRDefault="00F52703" w:rsidP="00A61365"/>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D22842B" w14:textId="77777777" w:rsidR="00F52703" w:rsidRPr="00A61365" w:rsidRDefault="00F52703" w:rsidP="00A61365"/>
        </w:tc>
      </w:tr>
      <w:tr w:rsidR="00F52703" w:rsidRPr="00A61365" w14:paraId="55BFB870" w14:textId="77777777">
        <w:trPr>
          <w:trHeight w:val="380"/>
        </w:trPr>
        <w:tc>
          <w:tcPr>
            <w:tcW w:w="4960" w:type="dxa"/>
            <w:tcBorders>
              <w:top w:val="nil"/>
              <w:left w:val="nil"/>
              <w:bottom w:val="nil"/>
              <w:right w:val="nil"/>
            </w:tcBorders>
            <w:tcMar>
              <w:top w:w="128" w:type="dxa"/>
              <w:left w:w="43" w:type="dxa"/>
              <w:bottom w:w="43" w:type="dxa"/>
              <w:right w:w="43" w:type="dxa"/>
            </w:tcMar>
          </w:tcPr>
          <w:p w14:paraId="6585A6E6" w14:textId="77777777" w:rsidR="00F52703" w:rsidRPr="00A61365" w:rsidRDefault="00962653" w:rsidP="00A61365">
            <w:r w:rsidRPr="00A61365">
              <w:t>Korn og oljevekster m.m.</w:t>
            </w:r>
          </w:p>
        </w:tc>
        <w:tc>
          <w:tcPr>
            <w:tcW w:w="2300" w:type="dxa"/>
            <w:tcBorders>
              <w:top w:val="nil"/>
              <w:left w:val="nil"/>
              <w:bottom w:val="nil"/>
              <w:right w:val="nil"/>
            </w:tcBorders>
            <w:tcMar>
              <w:top w:w="128" w:type="dxa"/>
              <w:left w:w="43" w:type="dxa"/>
              <w:bottom w:w="43" w:type="dxa"/>
              <w:right w:w="43" w:type="dxa"/>
            </w:tcMar>
            <w:vAlign w:val="bottom"/>
          </w:tcPr>
          <w:p w14:paraId="5360BD5D" w14:textId="77777777" w:rsidR="00F52703" w:rsidRPr="00A61365" w:rsidRDefault="00962653" w:rsidP="00A61365">
            <w:r w:rsidRPr="00A61365">
              <w:t>638 250</w:t>
            </w:r>
          </w:p>
        </w:tc>
        <w:tc>
          <w:tcPr>
            <w:tcW w:w="2300" w:type="dxa"/>
            <w:tcBorders>
              <w:top w:val="nil"/>
              <w:left w:val="nil"/>
              <w:bottom w:val="nil"/>
              <w:right w:val="nil"/>
            </w:tcBorders>
            <w:tcMar>
              <w:top w:w="128" w:type="dxa"/>
              <w:left w:w="43" w:type="dxa"/>
              <w:bottom w:w="43" w:type="dxa"/>
              <w:right w:w="43" w:type="dxa"/>
            </w:tcMar>
            <w:vAlign w:val="bottom"/>
          </w:tcPr>
          <w:p w14:paraId="414D83A2" w14:textId="77777777" w:rsidR="00F52703" w:rsidRPr="00A61365" w:rsidRDefault="00962653" w:rsidP="00A61365">
            <w:r w:rsidRPr="00A61365">
              <w:t>824 393</w:t>
            </w:r>
          </w:p>
        </w:tc>
      </w:tr>
      <w:tr w:rsidR="00F52703" w:rsidRPr="00A61365" w14:paraId="6DA9E6E4" w14:textId="77777777">
        <w:trPr>
          <w:trHeight w:val="380"/>
        </w:trPr>
        <w:tc>
          <w:tcPr>
            <w:tcW w:w="4960" w:type="dxa"/>
            <w:tcBorders>
              <w:top w:val="nil"/>
              <w:left w:val="nil"/>
              <w:bottom w:val="nil"/>
              <w:right w:val="nil"/>
            </w:tcBorders>
            <w:tcMar>
              <w:top w:w="128" w:type="dxa"/>
              <w:left w:w="43" w:type="dxa"/>
              <w:bottom w:w="43" w:type="dxa"/>
              <w:right w:w="43" w:type="dxa"/>
            </w:tcMar>
          </w:tcPr>
          <w:p w14:paraId="371391AE" w14:textId="77777777" w:rsidR="00F52703" w:rsidRPr="00A61365" w:rsidRDefault="00962653" w:rsidP="00A61365">
            <w:r w:rsidRPr="00A61365">
              <w:t>Øvrige jordbruksvekster</w:t>
            </w:r>
          </w:p>
        </w:tc>
        <w:tc>
          <w:tcPr>
            <w:tcW w:w="2300" w:type="dxa"/>
            <w:tcBorders>
              <w:top w:val="nil"/>
              <w:left w:val="nil"/>
              <w:bottom w:val="nil"/>
              <w:right w:val="nil"/>
            </w:tcBorders>
            <w:tcMar>
              <w:top w:w="128" w:type="dxa"/>
              <w:left w:w="43" w:type="dxa"/>
              <w:bottom w:w="43" w:type="dxa"/>
              <w:right w:w="43" w:type="dxa"/>
            </w:tcMar>
            <w:vAlign w:val="bottom"/>
          </w:tcPr>
          <w:p w14:paraId="04C896C2" w14:textId="77777777" w:rsidR="00F52703" w:rsidRPr="00A61365" w:rsidRDefault="00962653" w:rsidP="00A61365">
            <w:r w:rsidRPr="00A61365">
              <w:t>695 193</w:t>
            </w:r>
          </w:p>
        </w:tc>
        <w:tc>
          <w:tcPr>
            <w:tcW w:w="2300" w:type="dxa"/>
            <w:tcBorders>
              <w:top w:val="nil"/>
              <w:left w:val="nil"/>
              <w:bottom w:val="nil"/>
              <w:right w:val="nil"/>
            </w:tcBorders>
            <w:tcMar>
              <w:top w:w="128" w:type="dxa"/>
              <w:left w:w="43" w:type="dxa"/>
              <w:bottom w:w="43" w:type="dxa"/>
              <w:right w:w="43" w:type="dxa"/>
            </w:tcMar>
            <w:vAlign w:val="bottom"/>
          </w:tcPr>
          <w:p w14:paraId="1E4C3C16" w14:textId="77777777" w:rsidR="00F52703" w:rsidRPr="00A61365" w:rsidRDefault="00962653" w:rsidP="00A61365">
            <w:r w:rsidRPr="00A61365">
              <w:t>902 838</w:t>
            </w:r>
          </w:p>
        </w:tc>
      </w:tr>
      <w:tr w:rsidR="00F52703" w:rsidRPr="00A61365" w14:paraId="5DC49CB8" w14:textId="77777777">
        <w:trPr>
          <w:trHeight w:val="380"/>
        </w:trPr>
        <w:tc>
          <w:tcPr>
            <w:tcW w:w="4960" w:type="dxa"/>
            <w:tcBorders>
              <w:top w:val="nil"/>
              <w:left w:val="nil"/>
              <w:bottom w:val="nil"/>
              <w:right w:val="nil"/>
            </w:tcBorders>
            <w:tcMar>
              <w:top w:w="128" w:type="dxa"/>
              <w:left w:w="43" w:type="dxa"/>
              <w:bottom w:w="43" w:type="dxa"/>
              <w:right w:w="43" w:type="dxa"/>
            </w:tcMar>
          </w:tcPr>
          <w:p w14:paraId="2A0B9CEF" w14:textId="77777777" w:rsidR="00F52703" w:rsidRPr="00A61365" w:rsidRDefault="00962653" w:rsidP="00A61365">
            <w:r w:rsidRPr="00A61365">
              <w:t>Hagebruksvekster</w:t>
            </w:r>
          </w:p>
        </w:tc>
        <w:tc>
          <w:tcPr>
            <w:tcW w:w="2300" w:type="dxa"/>
            <w:tcBorders>
              <w:top w:val="nil"/>
              <w:left w:val="nil"/>
              <w:bottom w:val="nil"/>
              <w:right w:val="nil"/>
            </w:tcBorders>
            <w:tcMar>
              <w:top w:w="128" w:type="dxa"/>
              <w:left w:w="43" w:type="dxa"/>
              <w:bottom w:w="43" w:type="dxa"/>
              <w:right w:w="43" w:type="dxa"/>
            </w:tcMar>
            <w:vAlign w:val="bottom"/>
          </w:tcPr>
          <w:p w14:paraId="1A904A14" w14:textId="77777777" w:rsidR="00F52703" w:rsidRPr="00A61365" w:rsidRDefault="00962653" w:rsidP="00A61365">
            <w:r w:rsidRPr="00A61365">
              <w:t>922 355</w:t>
            </w:r>
          </w:p>
        </w:tc>
        <w:tc>
          <w:tcPr>
            <w:tcW w:w="2300" w:type="dxa"/>
            <w:tcBorders>
              <w:top w:val="nil"/>
              <w:left w:val="nil"/>
              <w:bottom w:val="nil"/>
              <w:right w:val="nil"/>
            </w:tcBorders>
            <w:tcMar>
              <w:top w:w="128" w:type="dxa"/>
              <w:left w:w="43" w:type="dxa"/>
              <w:bottom w:w="43" w:type="dxa"/>
              <w:right w:w="43" w:type="dxa"/>
            </w:tcMar>
            <w:vAlign w:val="bottom"/>
          </w:tcPr>
          <w:p w14:paraId="2C769F28" w14:textId="77777777" w:rsidR="00F52703" w:rsidRPr="00A61365" w:rsidRDefault="00962653" w:rsidP="00A61365">
            <w:r w:rsidRPr="00A61365">
              <w:t>1 151 490</w:t>
            </w:r>
          </w:p>
        </w:tc>
      </w:tr>
      <w:tr w:rsidR="00F52703" w:rsidRPr="00A61365" w14:paraId="430984E6" w14:textId="77777777">
        <w:trPr>
          <w:trHeight w:val="380"/>
        </w:trPr>
        <w:tc>
          <w:tcPr>
            <w:tcW w:w="4960" w:type="dxa"/>
            <w:tcBorders>
              <w:top w:val="nil"/>
              <w:left w:val="nil"/>
              <w:bottom w:val="nil"/>
              <w:right w:val="nil"/>
            </w:tcBorders>
            <w:tcMar>
              <w:top w:w="128" w:type="dxa"/>
              <w:left w:w="43" w:type="dxa"/>
              <w:bottom w:w="43" w:type="dxa"/>
              <w:right w:w="43" w:type="dxa"/>
            </w:tcMar>
          </w:tcPr>
          <w:p w14:paraId="5ABD1ADB" w14:textId="77777777" w:rsidR="00F52703" w:rsidRPr="00A61365" w:rsidRDefault="00962653" w:rsidP="00A61365">
            <w:r w:rsidRPr="00A61365">
              <w:t>Storfe, melkeproduksjon</w:t>
            </w:r>
          </w:p>
        </w:tc>
        <w:tc>
          <w:tcPr>
            <w:tcW w:w="2300" w:type="dxa"/>
            <w:tcBorders>
              <w:top w:val="nil"/>
              <w:left w:val="nil"/>
              <w:bottom w:val="nil"/>
              <w:right w:val="nil"/>
            </w:tcBorders>
            <w:tcMar>
              <w:top w:w="128" w:type="dxa"/>
              <w:left w:w="43" w:type="dxa"/>
              <w:bottom w:w="43" w:type="dxa"/>
              <w:right w:w="43" w:type="dxa"/>
            </w:tcMar>
            <w:vAlign w:val="bottom"/>
          </w:tcPr>
          <w:p w14:paraId="23BC1F7F" w14:textId="77777777" w:rsidR="00F52703" w:rsidRPr="00A61365" w:rsidRDefault="00962653" w:rsidP="00A61365">
            <w:r w:rsidRPr="00A61365">
              <w:t>477 994</w:t>
            </w:r>
          </w:p>
        </w:tc>
        <w:tc>
          <w:tcPr>
            <w:tcW w:w="2300" w:type="dxa"/>
            <w:tcBorders>
              <w:top w:val="nil"/>
              <w:left w:val="nil"/>
              <w:bottom w:val="nil"/>
              <w:right w:val="nil"/>
            </w:tcBorders>
            <w:tcMar>
              <w:top w:w="128" w:type="dxa"/>
              <w:left w:w="43" w:type="dxa"/>
              <w:bottom w:w="43" w:type="dxa"/>
              <w:right w:w="43" w:type="dxa"/>
            </w:tcMar>
            <w:vAlign w:val="bottom"/>
          </w:tcPr>
          <w:p w14:paraId="0311201C" w14:textId="77777777" w:rsidR="00F52703" w:rsidRPr="00A61365" w:rsidRDefault="00962653" w:rsidP="00A61365">
            <w:r w:rsidRPr="00A61365">
              <w:t>579 117</w:t>
            </w:r>
          </w:p>
        </w:tc>
      </w:tr>
      <w:tr w:rsidR="00F52703" w:rsidRPr="00A61365" w14:paraId="43C8C7F7" w14:textId="77777777">
        <w:trPr>
          <w:trHeight w:val="380"/>
        </w:trPr>
        <w:tc>
          <w:tcPr>
            <w:tcW w:w="4960" w:type="dxa"/>
            <w:tcBorders>
              <w:top w:val="nil"/>
              <w:left w:val="nil"/>
              <w:bottom w:val="nil"/>
              <w:right w:val="nil"/>
            </w:tcBorders>
            <w:tcMar>
              <w:top w:w="128" w:type="dxa"/>
              <w:left w:w="43" w:type="dxa"/>
              <w:bottom w:w="43" w:type="dxa"/>
              <w:right w:w="43" w:type="dxa"/>
            </w:tcMar>
          </w:tcPr>
          <w:p w14:paraId="5F3C4445" w14:textId="77777777" w:rsidR="00F52703" w:rsidRPr="00A61365" w:rsidRDefault="00962653" w:rsidP="00A61365">
            <w:r w:rsidRPr="00A61365">
              <w:t>Storfe, kjøttproduksjon</w:t>
            </w:r>
          </w:p>
        </w:tc>
        <w:tc>
          <w:tcPr>
            <w:tcW w:w="2300" w:type="dxa"/>
            <w:tcBorders>
              <w:top w:val="nil"/>
              <w:left w:val="nil"/>
              <w:bottom w:val="nil"/>
              <w:right w:val="nil"/>
            </w:tcBorders>
            <w:tcMar>
              <w:top w:w="128" w:type="dxa"/>
              <w:left w:w="43" w:type="dxa"/>
              <w:bottom w:w="43" w:type="dxa"/>
              <w:right w:w="43" w:type="dxa"/>
            </w:tcMar>
            <w:vAlign w:val="bottom"/>
          </w:tcPr>
          <w:p w14:paraId="2613FE4F" w14:textId="77777777" w:rsidR="00F52703" w:rsidRPr="00A61365" w:rsidRDefault="00962653" w:rsidP="00A61365">
            <w:r w:rsidRPr="00A61365">
              <w:t>451 134</w:t>
            </w:r>
          </w:p>
        </w:tc>
        <w:tc>
          <w:tcPr>
            <w:tcW w:w="2300" w:type="dxa"/>
            <w:tcBorders>
              <w:top w:val="nil"/>
              <w:left w:val="nil"/>
              <w:bottom w:val="nil"/>
              <w:right w:val="nil"/>
            </w:tcBorders>
            <w:tcMar>
              <w:top w:w="128" w:type="dxa"/>
              <w:left w:w="43" w:type="dxa"/>
              <w:bottom w:w="43" w:type="dxa"/>
              <w:right w:w="43" w:type="dxa"/>
            </w:tcMar>
            <w:vAlign w:val="bottom"/>
          </w:tcPr>
          <w:p w14:paraId="680FDE1C" w14:textId="77777777" w:rsidR="00F52703" w:rsidRPr="00A61365" w:rsidRDefault="00962653" w:rsidP="00A61365">
            <w:r w:rsidRPr="00A61365">
              <w:t>587 784</w:t>
            </w:r>
          </w:p>
        </w:tc>
      </w:tr>
      <w:tr w:rsidR="00F52703" w:rsidRPr="00A61365" w14:paraId="56C35743" w14:textId="77777777">
        <w:trPr>
          <w:trHeight w:val="380"/>
        </w:trPr>
        <w:tc>
          <w:tcPr>
            <w:tcW w:w="4960" w:type="dxa"/>
            <w:tcBorders>
              <w:top w:val="nil"/>
              <w:left w:val="nil"/>
              <w:bottom w:val="nil"/>
              <w:right w:val="nil"/>
            </w:tcBorders>
            <w:tcMar>
              <w:top w:w="128" w:type="dxa"/>
              <w:left w:w="43" w:type="dxa"/>
              <w:bottom w:w="43" w:type="dxa"/>
              <w:right w:w="43" w:type="dxa"/>
            </w:tcMar>
          </w:tcPr>
          <w:p w14:paraId="08AC28DF" w14:textId="77777777" w:rsidR="00F52703" w:rsidRPr="00A61365" w:rsidRDefault="00962653" w:rsidP="00A61365">
            <w:r w:rsidRPr="00A61365">
              <w:t>Kjøttproduksjon i kombinasjon</w:t>
            </w:r>
          </w:p>
        </w:tc>
        <w:tc>
          <w:tcPr>
            <w:tcW w:w="2300" w:type="dxa"/>
            <w:tcBorders>
              <w:top w:val="nil"/>
              <w:left w:val="nil"/>
              <w:bottom w:val="nil"/>
              <w:right w:val="nil"/>
            </w:tcBorders>
            <w:tcMar>
              <w:top w:w="128" w:type="dxa"/>
              <w:left w:w="43" w:type="dxa"/>
              <w:bottom w:w="43" w:type="dxa"/>
              <w:right w:w="43" w:type="dxa"/>
            </w:tcMar>
            <w:vAlign w:val="bottom"/>
          </w:tcPr>
          <w:p w14:paraId="4FA8BA31" w14:textId="77777777" w:rsidR="00F52703" w:rsidRPr="00A61365" w:rsidRDefault="00962653" w:rsidP="00A61365">
            <w:r w:rsidRPr="00A61365">
              <w:t>530 713</w:t>
            </w:r>
          </w:p>
        </w:tc>
        <w:tc>
          <w:tcPr>
            <w:tcW w:w="2300" w:type="dxa"/>
            <w:tcBorders>
              <w:top w:val="nil"/>
              <w:left w:val="nil"/>
              <w:bottom w:val="nil"/>
              <w:right w:val="nil"/>
            </w:tcBorders>
            <w:tcMar>
              <w:top w:w="128" w:type="dxa"/>
              <w:left w:w="43" w:type="dxa"/>
              <w:bottom w:w="43" w:type="dxa"/>
              <w:right w:w="43" w:type="dxa"/>
            </w:tcMar>
            <w:vAlign w:val="bottom"/>
          </w:tcPr>
          <w:p w14:paraId="16FBD912" w14:textId="77777777" w:rsidR="00F52703" w:rsidRPr="00A61365" w:rsidRDefault="00962653" w:rsidP="00A61365">
            <w:r w:rsidRPr="00A61365">
              <w:t>635 791</w:t>
            </w:r>
          </w:p>
        </w:tc>
      </w:tr>
      <w:tr w:rsidR="00F52703" w:rsidRPr="00A61365" w14:paraId="07D34314" w14:textId="77777777">
        <w:trPr>
          <w:trHeight w:val="380"/>
        </w:trPr>
        <w:tc>
          <w:tcPr>
            <w:tcW w:w="4960" w:type="dxa"/>
            <w:tcBorders>
              <w:top w:val="nil"/>
              <w:left w:val="nil"/>
              <w:bottom w:val="nil"/>
              <w:right w:val="nil"/>
            </w:tcBorders>
            <w:tcMar>
              <w:top w:w="128" w:type="dxa"/>
              <w:left w:w="43" w:type="dxa"/>
              <w:bottom w:w="43" w:type="dxa"/>
              <w:right w:w="43" w:type="dxa"/>
            </w:tcMar>
          </w:tcPr>
          <w:p w14:paraId="1EF7895F" w14:textId="77777777" w:rsidR="00F52703" w:rsidRPr="00A61365" w:rsidRDefault="00962653" w:rsidP="00A61365">
            <w:r w:rsidRPr="00A61365">
              <w:t>Sau</w:t>
            </w:r>
          </w:p>
        </w:tc>
        <w:tc>
          <w:tcPr>
            <w:tcW w:w="2300" w:type="dxa"/>
            <w:tcBorders>
              <w:top w:val="nil"/>
              <w:left w:val="nil"/>
              <w:bottom w:val="nil"/>
              <w:right w:val="nil"/>
            </w:tcBorders>
            <w:tcMar>
              <w:top w:w="128" w:type="dxa"/>
              <w:left w:w="43" w:type="dxa"/>
              <w:bottom w:w="43" w:type="dxa"/>
              <w:right w:w="43" w:type="dxa"/>
            </w:tcMar>
            <w:vAlign w:val="bottom"/>
          </w:tcPr>
          <w:p w14:paraId="195DC7CC" w14:textId="77777777" w:rsidR="00F52703" w:rsidRPr="00A61365" w:rsidRDefault="00962653" w:rsidP="00A61365">
            <w:r w:rsidRPr="00A61365">
              <w:t>352 076</w:t>
            </w:r>
          </w:p>
        </w:tc>
        <w:tc>
          <w:tcPr>
            <w:tcW w:w="2300" w:type="dxa"/>
            <w:tcBorders>
              <w:top w:val="nil"/>
              <w:left w:val="nil"/>
              <w:bottom w:val="nil"/>
              <w:right w:val="nil"/>
            </w:tcBorders>
            <w:tcMar>
              <w:top w:w="128" w:type="dxa"/>
              <w:left w:w="43" w:type="dxa"/>
              <w:bottom w:w="43" w:type="dxa"/>
              <w:right w:w="43" w:type="dxa"/>
            </w:tcMar>
            <w:vAlign w:val="bottom"/>
          </w:tcPr>
          <w:p w14:paraId="3DC69F1F" w14:textId="77777777" w:rsidR="00F52703" w:rsidRPr="00A61365" w:rsidRDefault="00962653" w:rsidP="00A61365">
            <w:r w:rsidRPr="00A61365">
              <w:t>402 770</w:t>
            </w:r>
          </w:p>
        </w:tc>
      </w:tr>
      <w:tr w:rsidR="00F52703" w:rsidRPr="00A61365" w14:paraId="19D0ABB9" w14:textId="77777777">
        <w:trPr>
          <w:trHeight w:val="380"/>
        </w:trPr>
        <w:tc>
          <w:tcPr>
            <w:tcW w:w="4960" w:type="dxa"/>
            <w:tcBorders>
              <w:top w:val="nil"/>
              <w:left w:val="nil"/>
              <w:bottom w:val="nil"/>
              <w:right w:val="nil"/>
            </w:tcBorders>
            <w:tcMar>
              <w:top w:w="128" w:type="dxa"/>
              <w:left w:w="43" w:type="dxa"/>
              <w:bottom w:w="43" w:type="dxa"/>
              <w:right w:w="43" w:type="dxa"/>
            </w:tcMar>
          </w:tcPr>
          <w:p w14:paraId="4EC10F6F" w14:textId="77777777" w:rsidR="00F52703" w:rsidRPr="00A61365" w:rsidRDefault="00962653" w:rsidP="00A61365">
            <w:r w:rsidRPr="00A61365">
              <w:t>Øvrige grovfôrdyr</w:t>
            </w:r>
          </w:p>
        </w:tc>
        <w:tc>
          <w:tcPr>
            <w:tcW w:w="2300" w:type="dxa"/>
            <w:tcBorders>
              <w:top w:val="nil"/>
              <w:left w:val="nil"/>
              <w:bottom w:val="nil"/>
              <w:right w:val="nil"/>
            </w:tcBorders>
            <w:tcMar>
              <w:top w:w="128" w:type="dxa"/>
              <w:left w:w="43" w:type="dxa"/>
              <w:bottom w:w="43" w:type="dxa"/>
              <w:right w:w="43" w:type="dxa"/>
            </w:tcMar>
            <w:vAlign w:val="bottom"/>
          </w:tcPr>
          <w:p w14:paraId="5F7A05DD" w14:textId="77777777" w:rsidR="00F52703" w:rsidRPr="00A61365" w:rsidRDefault="00962653" w:rsidP="00A61365">
            <w:r w:rsidRPr="00A61365">
              <w:t>439 724</w:t>
            </w:r>
          </w:p>
        </w:tc>
        <w:tc>
          <w:tcPr>
            <w:tcW w:w="2300" w:type="dxa"/>
            <w:tcBorders>
              <w:top w:val="nil"/>
              <w:left w:val="nil"/>
              <w:bottom w:val="nil"/>
              <w:right w:val="nil"/>
            </w:tcBorders>
            <w:tcMar>
              <w:top w:w="128" w:type="dxa"/>
              <w:left w:w="43" w:type="dxa"/>
              <w:bottom w:w="43" w:type="dxa"/>
              <w:right w:w="43" w:type="dxa"/>
            </w:tcMar>
            <w:vAlign w:val="bottom"/>
          </w:tcPr>
          <w:p w14:paraId="673FE8BE" w14:textId="77777777" w:rsidR="00F52703" w:rsidRPr="00A61365" w:rsidRDefault="00962653" w:rsidP="00A61365">
            <w:r w:rsidRPr="00A61365">
              <w:t>537 107</w:t>
            </w:r>
          </w:p>
        </w:tc>
      </w:tr>
      <w:tr w:rsidR="00F52703" w:rsidRPr="00A61365" w14:paraId="7774B1E3" w14:textId="77777777">
        <w:trPr>
          <w:trHeight w:val="380"/>
        </w:trPr>
        <w:tc>
          <w:tcPr>
            <w:tcW w:w="4960" w:type="dxa"/>
            <w:tcBorders>
              <w:top w:val="nil"/>
              <w:left w:val="nil"/>
              <w:bottom w:val="nil"/>
              <w:right w:val="nil"/>
            </w:tcBorders>
            <w:tcMar>
              <w:top w:w="128" w:type="dxa"/>
              <w:left w:w="43" w:type="dxa"/>
              <w:bottom w:w="43" w:type="dxa"/>
              <w:right w:w="43" w:type="dxa"/>
            </w:tcMar>
          </w:tcPr>
          <w:p w14:paraId="7558A4DB" w14:textId="77777777" w:rsidR="00F52703" w:rsidRPr="00A61365" w:rsidRDefault="00962653" w:rsidP="00A61365">
            <w:r w:rsidRPr="00A61365">
              <w:t>Svin og fjørfe</w:t>
            </w:r>
          </w:p>
        </w:tc>
        <w:tc>
          <w:tcPr>
            <w:tcW w:w="2300" w:type="dxa"/>
            <w:tcBorders>
              <w:top w:val="nil"/>
              <w:left w:val="nil"/>
              <w:bottom w:val="nil"/>
              <w:right w:val="nil"/>
            </w:tcBorders>
            <w:tcMar>
              <w:top w:w="128" w:type="dxa"/>
              <w:left w:w="43" w:type="dxa"/>
              <w:bottom w:w="43" w:type="dxa"/>
              <w:right w:w="43" w:type="dxa"/>
            </w:tcMar>
            <w:vAlign w:val="bottom"/>
          </w:tcPr>
          <w:p w14:paraId="64B95ECA" w14:textId="77777777" w:rsidR="00F52703" w:rsidRPr="00A61365" w:rsidRDefault="00962653" w:rsidP="00A61365">
            <w:r w:rsidRPr="00A61365">
              <w:t>680 776</w:t>
            </w:r>
          </w:p>
        </w:tc>
        <w:tc>
          <w:tcPr>
            <w:tcW w:w="2300" w:type="dxa"/>
            <w:tcBorders>
              <w:top w:val="nil"/>
              <w:left w:val="nil"/>
              <w:bottom w:val="nil"/>
              <w:right w:val="nil"/>
            </w:tcBorders>
            <w:tcMar>
              <w:top w:w="128" w:type="dxa"/>
              <w:left w:w="43" w:type="dxa"/>
              <w:bottom w:w="43" w:type="dxa"/>
              <w:right w:w="43" w:type="dxa"/>
            </w:tcMar>
            <w:vAlign w:val="bottom"/>
          </w:tcPr>
          <w:p w14:paraId="367667B1" w14:textId="77777777" w:rsidR="00F52703" w:rsidRPr="00A61365" w:rsidRDefault="00962653" w:rsidP="00A61365">
            <w:r w:rsidRPr="00A61365">
              <w:t>926 413</w:t>
            </w:r>
          </w:p>
        </w:tc>
      </w:tr>
      <w:tr w:rsidR="00F52703" w:rsidRPr="00A61365" w14:paraId="2F7489A1" w14:textId="77777777">
        <w:trPr>
          <w:trHeight w:val="380"/>
        </w:trPr>
        <w:tc>
          <w:tcPr>
            <w:tcW w:w="4960" w:type="dxa"/>
            <w:tcBorders>
              <w:top w:val="nil"/>
              <w:left w:val="nil"/>
              <w:bottom w:val="nil"/>
              <w:right w:val="nil"/>
            </w:tcBorders>
            <w:tcMar>
              <w:top w:w="128" w:type="dxa"/>
              <w:left w:w="43" w:type="dxa"/>
              <w:bottom w:w="43" w:type="dxa"/>
              <w:right w:w="43" w:type="dxa"/>
            </w:tcMar>
          </w:tcPr>
          <w:p w14:paraId="52D94155" w14:textId="77777777" w:rsidR="00F52703" w:rsidRPr="00A61365" w:rsidRDefault="00962653" w:rsidP="00A61365">
            <w:r w:rsidRPr="00A61365">
              <w:t>Blandet planteproduksjon</w:t>
            </w:r>
          </w:p>
        </w:tc>
        <w:tc>
          <w:tcPr>
            <w:tcW w:w="2300" w:type="dxa"/>
            <w:tcBorders>
              <w:top w:val="nil"/>
              <w:left w:val="nil"/>
              <w:bottom w:val="nil"/>
              <w:right w:val="nil"/>
            </w:tcBorders>
            <w:tcMar>
              <w:top w:w="128" w:type="dxa"/>
              <w:left w:w="43" w:type="dxa"/>
              <w:bottom w:w="43" w:type="dxa"/>
              <w:right w:w="43" w:type="dxa"/>
            </w:tcMar>
            <w:vAlign w:val="bottom"/>
          </w:tcPr>
          <w:p w14:paraId="73AC3B0F" w14:textId="77777777" w:rsidR="00F52703" w:rsidRPr="00A61365" w:rsidRDefault="00962653" w:rsidP="00A61365">
            <w:r w:rsidRPr="00A61365">
              <w:t>716 013</w:t>
            </w:r>
          </w:p>
        </w:tc>
        <w:tc>
          <w:tcPr>
            <w:tcW w:w="2300" w:type="dxa"/>
            <w:tcBorders>
              <w:top w:val="nil"/>
              <w:left w:val="nil"/>
              <w:bottom w:val="nil"/>
              <w:right w:val="nil"/>
            </w:tcBorders>
            <w:tcMar>
              <w:top w:w="128" w:type="dxa"/>
              <w:left w:w="43" w:type="dxa"/>
              <w:bottom w:w="43" w:type="dxa"/>
              <w:right w:w="43" w:type="dxa"/>
            </w:tcMar>
            <w:vAlign w:val="bottom"/>
          </w:tcPr>
          <w:p w14:paraId="31629ED8" w14:textId="77777777" w:rsidR="00F52703" w:rsidRPr="00A61365" w:rsidRDefault="00962653" w:rsidP="00A61365">
            <w:r w:rsidRPr="00A61365">
              <w:t>970 003</w:t>
            </w:r>
          </w:p>
        </w:tc>
      </w:tr>
      <w:tr w:rsidR="00F52703" w:rsidRPr="00A61365" w14:paraId="7E332459" w14:textId="77777777">
        <w:trPr>
          <w:trHeight w:val="380"/>
        </w:trPr>
        <w:tc>
          <w:tcPr>
            <w:tcW w:w="4960" w:type="dxa"/>
            <w:tcBorders>
              <w:top w:val="nil"/>
              <w:left w:val="nil"/>
              <w:bottom w:val="nil"/>
              <w:right w:val="nil"/>
            </w:tcBorders>
            <w:tcMar>
              <w:top w:w="128" w:type="dxa"/>
              <w:left w:w="43" w:type="dxa"/>
              <w:bottom w:w="43" w:type="dxa"/>
              <w:right w:w="43" w:type="dxa"/>
            </w:tcMar>
          </w:tcPr>
          <w:p w14:paraId="24D0B211" w14:textId="77777777" w:rsidR="00F52703" w:rsidRPr="00A61365" w:rsidRDefault="00962653" w:rsidP="00A61365">
            <w:r w:rsidRPr="00A61365">
              <w:t>Blandet husdyrhold</w:t>
            </w:r>
          </w:p>
        </w:tc>
        <w:tc>
          <w:tcPr>
            <w:tcW w:w="2300" w:type="dxa"/>
            <w:tcBorders>
              <w:top w:val="nil"/>
              <w:left w:val="nil"/>
              <w:bottom w:val="nil"/>
              <w:right w:val="nil"/>
            </w:tcBorders>
            <w:tcMar>
              <w:top w:w="128" w:type="dxa"/>
              <w:left w:w="43" w:type="dxa"/>
              <w:bottom w:w="43" w:type="dxa"/>
              <w:right w:w="43" w:type="dxa"/>
            </w:tcMar>
            <w:vAlign w:val="bottom"/>
          </w:tcPr>
          <w:p w14:paraId="754C0213" w14:textId="77777777" w:rsidR="00F52703" w:rsidRPr="00A61365" w:rsidRDefault="00962653" w:rsidP="00A61365">
            <w:r w:rsidRPr="00A61365">
              <w:t>673 730</w:t>
            </w:r>
          </w:p>
        </w:tc>
        <w:tc>
          <w:tcPr>
            <w:tcW w:w="2300" w:type="dxa"/>
            <w:tcBorders>
              <w:top w:val="nil"/>
              <w:left w:val="nil"/>
              <w:bottom w:val="nil"/>
              <w:right w:val="nil"/>
            </w:tcBorders>
            <w:tcMar>
              <w:top w:w="128" w:type="dxa"/>
              <w:left w:w="43" w:type="dxa"/>
              <w:bottom w:w="43" w:type="dxa"/>
              <w:right w:w="43" w:type="dxa"/>
            </w:tcMar>
            <w:vAlign w:val="bottom"/>
          </w:tcPr>
          <w:p w14:paraId="7FF8932D" w14:textId="77777777" w:rsidR="00F52703" w:rsidRPr="00A61365" w:rsidRDefault="00962653" w:rsidP="00A61365">
            <w:r w:rsidRPr="00A61365">
              <w:t>789 800</w:t>
            </w:r>
          </w:p>
        </w:tc>
      </w:tr>
      <w:tr w:rsidR="00F52703" w:rsidRPr="00A61365" w14:paraId="73D6F5FF"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0B06660B" w14:textId="77777777" w:rsidR="00F52703" w:rsidRPr="00A61365" w:rsidRDefault="00962653" w:rsidP="00A61365">
            <w:r w:rsidRPr="00A61365">
              <w:t>Planteproduksjon og husdyrhold i kombinasjon</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0F856347" w14:textId="77777777" w:rsidR="00F52703" w:rsidRPr="00A61365" w:rsidRDefault="00962653" w:rsidP="00A61365">
            <w:r w:rsidRPr="00A61365">
              <w:t>642 279</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0B3E65E0" w14:textId="77777777" w:rsidR="00F52703" w:rsidRPr="00A61365" w:rsidRDefault="00962653" w:rsidP="00A61365">
            <w:r w:rsidRPr="00A61365">
              <w:t>898 368</w:t>
            </w:r>
          </w:p>
        </w:tc>
      </w:tr>
    </w:tbl>
    <w:p w14:paraId="09505AD3" w14:textId="77777777" w:rsidR="00F52703" w:rsidRPr="00A61365" w:rsidRDefault="00962653" w:rsidP="00A61365">
      <w:pPr>
        <w:pStyle w:val="Kilde"/>
      </w:pPr>
      <w:r w:rsidRPr="00A61365">
        <w:t>SSB</w:t>
      </w:r>
    </w:p>
    <w:p w14:paraId="6AB8F943" w14:textId="77777777" w:rsidR="00F52703" w:rsidRPr="00A61365" w:rsidRDefault="00962653" w:rsidP="00A61365">
      <w:pPr>
        <w:pStyle w:val="Overskrift2"/>
      </w:pPr>
      <w:r w:rsidRPr="00A61365">
        <w:t>Vedvarende lav jordbruksinntekt</w:t>
      </w:r>
    </w:p>
    <w:p w14:paraId="553F6A69" w14:textId="77777777" w:rsidR="00F52703" w:rsidRPr="00A61365" w:rsidRDefault="00962653" w:rsidP="00A61365">
      <w:r w:rsidRPr="00A61365">
        <w:t>Figur 5.12 viser andelen av bøndene med lav jordbruksinntekt i to utvalgte år, 2004 og 2015, som hadde lav jordbruksinntekt også året etter (t+1); andelen med lav jordbruksinntekt tre år på rad (t+1 og t+2), også videre, opp til andelen av bøndene som hadde lav jordbruksinntekt seks år på rad. Lav jordbruksinntekt er definert som henholdsvis jordbruksinntekt under ett grunnbeløp (venstre panel) og negativ jordbruksinntekt (høyre panel). Figuren viser at omtrent 60 prosent av bøndene med jordbruksinntekt under 1 G i 2015 hadde jordbruksinntekt under 1 G i alle årene mellom 2015 og 2020. Når bøndene som avsluttet driften etter 2015 ikke regnes med blant bøndene med lav jordbruksinntekt, faller denne andelen til omtrent 40 prosent.</w:t>
      </w:r>
      <w:r w:rsidRPr="00A61365">
        <w:rPr>
          <w:rStyle w:val="Fotnotereferanse"/>
        </w:rPr>
        <w:footnoteReference w:id="12"/>
      </w:r>
      <w:r w:rsidRPr="00A61365">
        <w:t xml:space="preserve"> Andelene er ganske like for de to </w:t>
      </w:r>
      <w:r w:rsidRPr="00A61365">
        <w:lastRenderedPageBreak/>
        <w:t>startårene 2004 og 2015, men for 2004 er det en litt større andel av bøndene med jordbruksinntekt under 1 G som senere avsluttet driften.</w:t>
      </w:r>
    </w:p>
    <w:p w14:paraId="7CE22DA2" w14:textId="77777777" w:rsidR="00F52703" w:rsidRPr="00A61365" w:rsidRDefault="00962653" w:rsidP="00A61365">
      <w:r w:rsidRPr="00A61365">
        <w:t>Figuren i høyre panel viser at henholdsvis 11 og 17 prosent av bøndene som hadde negativ jordbruksinntekt i 2004 og 2015 hadde negative jordbruksinntekter seks år på rad (uten å avslutte driften).</w:t>
      </w:r>
    </w:p>
    <w:p w14:paraId="0BFDAAD9" w14:textId="686054B8" w:rsidR="00F52703" w:rsidRPr="00A61365" w:rsidRDefault="00767594" w:rsidP="00A61365">
      <w:r>
        <w:rPr>
          <w:noProof/>
        </w:rPr>
        <w:drawing>
          <wp:inline distT="0" distB="0" distL="0" distR="0" wp14:anchorId="254CA313" wp14:editId="3827C293">
            <wp:extent cx="6076950" cy="3590925"/>
            <wp:effectExtent l="0" t="0" r="0" b="9525"/>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D8FF836" w14:textId="77777777" w:rsidR="00F52703" w:rsidRPr="00A61365" w:rsidRDefault="00962653" w:rsidP="00A61365">
      <w:pPr>
        <w:pStyle w:val="figur-tittel"/>
      </w:pPr>
      <w:r w:rsidRPr="00A61365">
        <w:t>Persistens i lav jordbruksinntekt</w:t>
      </w:r>
    </w:p>
    <w:p w14:paraId="3731FDFE" w14:textId="77777777" w:rsidR="00F52703" w:rsidRPr="00A61365" w:rsidRDefault="00962653" w:rsidP="00A61365">
      <w:pPr>
        <w:pStyle w:val="figur-noter"/>
      </w:pPr>
      <w:r w:rsidRPr="00A61365">
        <w:t>Note: Utvalget er begrenset til bønder under 50 år med jordbruksinntekt under 1 G (venstre panel) eller negativ jordbruksinntekt (høyre panel) i 2004 eller 2015. Utvalgskriteriet «under 50 år i 2004/2015» er satt for å begrense omfanget av bønder som har lav jordbruksinntekt i forbindelse med generasjonsoverdragelse/pensjonering.</w:t>
      </w:r>
    </w:p>
    <w:p w14:paraId="13E9D2F7" w14:textId="77777777" w:rsidR="00F52703" w:rsidRPr="00A61365" w:rsidRDefault="00962653" w:rsidP="00A61365">
      <w:pPr>
        <w:pStyle w:val="Kilde"/>
      </w:pPr>
      <w:r w:rsidRPr="00A61365">
        <w:t>SSB Rapporter 2022/39</w:t>
      </w:r>
    </w:p>
    <w:p w14:paraId="0C4F1178" w14:textId="77777777" w:rsidR="00F52703" w:rsidRPr="00A61365" w:rsidRDefault="00962653" w:rsidP="00A61365">
      <w:pPr>
        <w:pStyle w:val="Overskrift2"/>
      </w:pPr>
      <w:r w:rsidRPr="00A61365">
        <w:t>Gjeld og gjeldsgrad</w:t>
      </w:r>
    </w:p>
    <w:p w14:paraId="505DE3DD" w14:textId="77777777" w:rsidR="00F52703" w:rsidRPr="00A61365" w:rsidRDefault="00962653" w:rsidP="00A61365">
      <w:r w:rsidRPr="00A61365">
        <w:t>Figur 5.13 viser utviklingen i jordbrukshusholdningenes gjeld og gjeldsgrad sammenlignet med andre yrkestilknyttede husholdninger, hvor gjeldsgrad er definert som gjeld som andel av inntekt etter skatt. Jordbrukshusholdningene har vesentlig høyere gjeld enn andre yrkestilknyttede husholdninger, og de har også hatt høyere gjeldsvekst i perioden. Blant jordbrukshusholdningene økte realverdien av gjelda på medianen med 107 prosent, fra 985 000 i 2004 til 2 043 000 i 2020 (2020-kroner). Til sammenligning økte mediangjelda blant andre yrkestilknyttede husholdninger med 92 prosent, fra 772 000 til 1 484 000 kroner. Blant jordbrukshusholdningene økte gjelda enda mer i toppen av fordelingen: 90-persentilen økte med 147 prosent mellom 2004 og 2020.</w:t>
      </w:r>
    </w:p>
    <w:p w14:paraId="3CFB62C3" w14:textId="77777777" w:rsidR="00F52703" w:rsidRPr="00A61365" w:rsidRDefault="00962653" w:rsidP="00A61365">
      <w:r w:rsidRPr="00A61365">
        <w:t>Veksten i gjeldsgrad er svakere enn veksten i gjeld, som følge av en sterk vekst i realinntekten i perioden. Median gjeldsgrad økte mer blant yrkestilknyttede husholdninger (47 prosent) enn blant jordbrukshusholdningene (39 prosent), mens 90-persentilen i gjeldsgrad økte mest for jordbrukshusholdningene (63 mot 38 prosent).</w:t>
      </w:r>
    </w:p>
    <w:p w14:paraId="1308A5A4" w14:textId="3529C18C" w:rsidR="00F52703" w:rsidRPr="00A61365" w:rsidRDefault="00767594" w:rsidP="00A61365">
      <w:r>
        <w:rPr>
          <w:noProof/>
        </w:rPr>
        <w:lastRenderedPageBreak/>
        <w:drawing>
          <wp:inline distT="0" distB="0" distL="0" distR="0" wp14:anchorId="68F5388A" wp14:editId="4C495AB5">
            <wp:extent cx="6076950" cy="2886075"/>
            <wp:effectExtent l="0" t="0" r="0" b="9525"/>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DC72D0A" w14:textId="77777777" w:rsidR="00F52703" w:rsidRPr="00A61365" w:rsidRDefault="00962653" w:rsidP="00A61365">
      <w:pPr>
        <w:pStyle w:val="figur-tittel"/>
      </w:pPr>
      <w:r w:rsidRPr="00A61365">
        <w:t>10-, 50- og 90-persentilene i gjeld og gjeldsgrad, bønder versus andre yrkestilknyttede</w:t>
      </w:r>
    </w:p>
    <w:p w14:paraId="6D17B5C4" w14:textId="77777777" w:rsidR="00F52703" w:rsidRPr="00A61365" w:rsidRDefault="00962653" w:rsidP="00A61365">
      <w:pPr>
        <w:pStyle w:val="Kilde"/>
      </w:pPr>
      <w:r w:rsidRPr="00A61365">
        <w:t>SSB Rapporter 2022/39</w:t>
      </w:r>
    </w:p>
    <w:p w14:paraId="41A517F0" w14:textId="77777777" w:rsidR="00F52703" w:rsidRPr="00A61365" w:rsidRDefault="00962653" w:rsidP="00A61365">
      <w:r w:rsidRPr="00A61365">
        <w:t>Figur 5.14 viser gjeld og gjeldsgrad etter husholdningsmedlemmenes alder. Gjelda øker med økt alder fram til midten av 30-årene, og deretter er den avtakende med økt alder. Gjelda blant yngre bønder er mye høyere enn gjelda bant andre yrkestilknyttede, men den faller også mer fra midten av 30-årene. Median gjeld og gjeldsgrad er dermed ganske like for bønder og andre yrkestilknyttede fra omtrent 50-årsalderen. En del yngre bønder har ekstremt høy gjeldsgrad, og dette skyldes en kombinasjon av høy gjeld og lav nettoinntekt.</w:t>
      </w:r>
    </w:p>
    <w:p w14:paraId="75943637" w14:textId="6E9F8A61" w:rsidR="00F52703" w:rsidRPr="00A61365" w:rsidRDefault="00767594" w:rsidP="00A61365">
      <w:r>
        <w:rPr>
          <w:noProof/>
        </w:rPr>
        <w:drawing>
          <wp:inline distT="0" distB="0" distL="0" distR="0" wp14:anchorId="454E044F" wp14:editId="54CD9A26">
            <wp:extent cx="6076950" cy="2886075"/>
            <wp:effectExtent l="0" t="0" r="0" b="9525"/>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F0C8A0" w14:textId="77777777" w:rsidR="00F52703" w:rsidRPr="00A61365" w:rsidRDefault="00962653" w:rsidP="00A61365">
      <w:pPr>
        <w:pStyle w:val="figur-tittel"/>
      </w:pPr>
      <w:r w:rsidRPr="00A61365">
        <w:t>10-, 50- og 90-persentilene i gjeld og gjeldsgrad, etter alder</w:t>
      </w:r>
    </w:p>
    <w:p w14:paraId="1D4D8AA7" w14:textId="77777777" w:rsidR="00F52703" w:rsidRPr="00A61365" w:rsidRDefault="00962653" w:rsidP="00A61365">
      <w:pPr>
        <w:pStyle w:val="figur-noter"/>
      </w:pPr>
      <w:r w:rsidRPr="00A61365">
        <w:t>Note: For hver person som er bonde eller har annen yrkestilknytning inngår en observasjon kjennetegnet av personens alder og husholdningens gjeld og gjeldsgrad. For ikke å regne med voksne som bor sammen med sine foreldre, utelates personer som er mer enn 15 år yngre enn husholdningens eldste. Målene for gjeld og gjeldsgrad er beregnet separat for årene 2004–2020. Figuren viser gjennomsnittet for hvert mål over de 17 årene.</w:t>
      </w:r>
    </w:p>
    <w:p w14:paraId="42CCEB0E" w14:textId="77777777" w:rsidR="00F52703" w:rsidRPr="00A61365" w:rsidRDefault="00962653" w:rsidP="00A61365">
      <w:pPr>
        <w:pStyle w:val="Kilde"/>
      </w:pPr>
      <w:r w:rsidRPr="00A61365">
        <w:lastRenderedPageBreak/>
        <w:t>SSB Rapporter 2022/39</w:t>
      </w:r>
    </w:p>
    <w:p w14:paraId="4A624F61" w14:textId="77777777" w:rsidR="00F52703" w:rsidRPr="00A61365" w:rsidRDefault="00962653" w:rsidP="00A61365">
      <w:r w:rsidRPr="00A61365">
        <w:t>Gjeld og gjeldsgrad må antas å henge nær sammen med driftsmessige variasjoner gjennom eierperioden. Ny eier vil vanligvis måtte finansiere deler av kjøpet av eiendommen ved lån, og store investeringer som utløser store avskrivninger skjer ofte også tidlig i eierperioden. Jordbruksinntekten vil derfor ofte ha en aldersprofil, med lave inntekter tidlig i eierperioden, høyere inntekter senere når driften er godt i gang etter en investeringsperiode og kapitalkostnadene redusert, og lavere inntekter mot slutten når arbeidskapasiteten reduseres og behovet for fornyelse av driftsapparatet melder seg på nytt. Figur 5.15 illustrerer dette. I 2020 var andelen med lav jordbruksinntekt (&lt;1G) om lag 75 prosent i aldersgruppen 20–25 år, ned mot 50 prosent i aldersgruppen 55–60 år, mens den blant de aller eldste var over 80 prosent.</w:t>
      </w:r>
    </w:p>
    <w:p w14:paraId="388C072B" w14:textId="5FE1E555" w:rsidR="00F52703" w:rsidRPr="00A61365" w:rsidRDefault="00767594" w:rsidP="00A61365">
      <w:r>
        <w:rPr>
          <w:noProof/>
        </w:rPr>
        <w:drawing>
          <wp:inline distT="0" distB="0" distL="0" distR="0" wp14:anchorId="349D4ABF" wp14:editId="2C1C9737">
            <wp:extent cx="6076950" cy="2886075"/>
            <wp:effectExtent l="0" t="0" r="0" b="9525"/>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FBC8AC" w14:textId="77777777" w:rsidR="00F52703" w:rsidRPr="00A61365" w:rsidRDefault="00962653" w:rsidP="00A61365">
      <w:pPr>
        <w:pStyle w:val="figur-tittel"/>
      </w:pPr>
      <w:r w:rsidRPr="00A61365">
        <w:t>Andel med lav jordbruksinntekt etter alder</w:t>
      </w:r>
    </w:p>
    <w:p w14:paraId="4C4E5656" w14:textId="77777777" w:rsidR="00F52703" w:rsidRPr="00A61365" w:rsidRDefault="00962653" w:rsidP="00A61365">
      <w:pPr>
        <w:pStyle w:val="Kilde"/>
      </w:pPr>
      <w:r w:rsidRPr="00A61365">
        <w:t>SSB Rapporter 2022/39</w:t>
      </w:r>
    </w:p>
    <w:p w14:paraId="7452F1CA" w14:textId="77777777" w:rsidR="00F52703" w:rsidRPr="00A61365" w:rsidRDefault="00962653" w:rsidP="00A61365">
      <w:pPr>
        <w:pStyle w:val="Overskrift2"/>
      </w:pPr>
      <w:r w:rsidRPr="00A61365">
        <w:t>Inntekter etter selskaps- og driftsform</w:t>
      </w:r>
    </w:p>
    <w:p w14:paraId="2D12B657" w14:textId="77777777" w:rsidR="00F52703" w:rsidRPr="00A61365" w:rsidRDefault="00962653" w:rsidP="00A61365">
      <w:r w:rsidRPr="00A61365">
        <w:t>Figur 5.16 viser samlet standard dekningsbidrag (SDB, t.o.m. 2009) og standard omsetning (SO, fra og med 2010) for bedriftene i jordbrukspopulasjonen, fordelt på selskapsform, og figur 5.17 viser jordbrukshusholdningenes samlede jordbruksinntekt fordelt på selskapsform. Selv om bare 1,5 prosent av jordbuksbedriftene var organisert som AS i 2020, sto de for 7,3 prosent av standard omsetning og 6,2 prosent av jordbruksinntekten som tilfalt jordbrukshusholdningene. De ansvarlige selskapene stod for 9,1 prosent av samlet standard omsetning og 7,4 prosent av jordbruksinntekten i 2020.</w:t>
      </w:r>
    </w:p>
    <w:p w14:paraId="41E9E712" w14:textId="43D7D925" w:rsidR="00F52703" w:rsidRPr="00A61365" w:rsidRDefault="00767594" w:rsidP="00A61365">
      <w:r>
        <w:rPr>
          <w:noProof/>
        </w:rPr>
        <w:lastRenderedPageBreak/>
        <w:drawing>
          <wp:inline distT="0" distB="0" distL="0" distR="0" wp14:anchorId="72F75826" wp14:editId="5CD3C921">
            <wp:extent cx="6076950" cy="2886075"/>
            <wp:effectExtent l="0" t="0" r="0" b="9525"/>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52719C" w14:textId="77777777" w:rsidR="00F52703" w:rsidRPr="00A61365" w:rsidRDefault="00962653" w:rsidP="00A61365">
      <w:pPr>
        <w:pStyle w:val="figur-tittel"/>
      </w:pPr>
      <w:r w:rsidRPr="00A61365">
        <w:t>Samlet standard dekningsbidrag (til og med 2009) og standard omsetning (f.o.m. 2010) etter selskapsform</w:t>
      </w:r>
    </w:p>
    <w:p w14:paraId="06DD3FDF" w14:textId="77777777" w:rsidR="00F52703" w:rsidRPr="00A61365" w:rsidRDefault="00962653" w:rsidP="00A61365">
      <w:pPr>
        <w:pStyle w:val="Kilde"/>
      </w:pPr>
      <w:r w:rsidRPr="00A61365">
        <w:t>SSB Rapporter 2022/39</w:t>
      </w:r>
    </w:p>
    <w:p w14:paraId="70E80B73" w14:textId="33687D15" w:rsidR="00F52703" w:rsidRPr="00A61365" w:rsidRDefault="00767594" w:rsidP="00A61365">
      <w:r>
        <w:rPr>
          <w:noProof/>
        </w:rPr>
        <w:drawing>
          <wp:inline distT="0" distB="0" distL="0" distR="0" wp14:anchorId="51F2FBE2" wp14:editId="362B3A4D">
            <wp:extent cx="6076950" cy="2886075"/>
            <wp:effectExtent l="0" t="0" r="0" b="9525"/>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0C38E3" w14:textId="77777777" w:rsidR="00F52703" w:rsidRPr="00A61365" w:rsidRDefault="00962653" w:rsidP="00A61365">
      <w:pPr>
        <w:pStyle w:val="figur-tittel"/>
      </w:pPr>
      <w:r w:rsidRPr="00A61365">
        <w:t>Jordbruksinntekt etter selskapsform</w:t>
      </w:r>
    </w:p>
    <w:p w14:paraId="1CEF048E" w14:textId="77777777" w:rsidR="00F52703" w:rsidRPr="00A61365" w:rsidRDefault="00962653" w:rsidP="00A61365">
      <w:pPr>
        <w:pStyle w:val="Kilde"/>
      </w:pPr>
      <w:r w:rsidRPr="00A61365">
        <w:t>SSB Rapporter 2022/39</w:t>
      </w:r>
    </w:p>
    <w:p w14:paraId="188E75E2" w14:textId="0AE7A596" w:rsidR="00F52703" w:rsidRPr="00A61365" w:rsidRDefault="00962653" w:rsidP="00A61365">
      <w:r w:rsidRPr="00A61365">
        <w:t xml:space="preserve">Bønder som driver ulike typer jordbruk påvirkes ulikt av værmessige forhold og endringer i markeder og støtteordninger, og har ulike forutsetninger for å kombinere driften med annet arbeid. Det er derfor grunn til å anta at inntektsnivå og </w:t>
      </w:r>
      <w:r w:rsidR="00A61365">
        <w:t>-</w:t>
      </w:r>
      <w:r w:rsidRPr="00A61365">
        <w:t>trender varierer betydelig på tvers av driftsformer.</w:t>
      </w:r>
    </w:p>
    <w:p w14:paraId="2C4D1EB8" w14:textId="77777777" w:rsidR="00F52703" w:rsidRPr="00A61365" w:rsidRDefault="00962653" w:rsidP="00A61365">
      <w:r w:rsidRPr="00A61365">
        <w:t>Figur 5.18 viser at jordbruksinntekten som andel av bruttoinntekten er mye høyere for bønder som driver med melk, svin og fjørfe enn for bønder som driver med sau og korn. Det reflekterer at arbeidsinnsatsen knyttet til melkekyr, som melkes flere ganger daglig, og svin og fjørfe, som gjerne drives i stor skala, er større enn innsatsen som kreves for å drive med sau og korn.</w:t>
      </w:r>
    </w:p>
    <w:p w14:paraId="25A0347D" w14:textId="5A1222EC" w:rsidR="00F52703" w:rsidRPr="00A61365" w:rsidRDefault="00767594" w:rsidP="00A61365">
      <w:r>
        <w:rPr>
          <w:noProof/>
        </w:rPr>
        <w:lastRenderedPageBreak/>
        <w:drawing>
          <wp:inline distT="0" distB="0" distL="0" distR="0" wp14:anchorId="709766C5" wp14:editId="2E0A3EA6">
            <wp:extent cx="6076950" cy="2886075"/>
            <wp:effectExtent l="0" t="0" r="0" b="9525"/>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E0A695E" w14:textId="77777777" w:rsidR="00F52703" w:rsidRPr="00A61365" w:rsidRDefault="00962653" w:rsidP="00A61365">
      <w:pPr>
        <w:pStyle w:val="figur-tittel"/>
      </w:pPr>
      <w:r w:rsidRPr="00A61365">
        <w:t>Jordbruksinntekt som andel av bruttoinntekt for ulike driftsformer, gjennomsnitt.</w:t>
      </w:r>
    </w:p>
    <w:p w14:paraId="4078F957" w14:textId="77777777" w:rsidR="00F52703" w:rsidRPr="00A61365" w:rsidRDefault="00962653" w:rsidP="00A61365">
      <w:pPr>
        <w:pStyle w:val="Kilde"/>
      </w:pPr>
      <w:r w:rsidRPr="00A61365">
        <w:t>SSB Rapporter 2022/39</w:t>
      </w:r>
    </w:p>
    <w:p w14:paraId="7C024F4D" w14:textId="77777777" w:rsidR="00F52703" w:rsidRPr="00A61365" w:rsidRDefault="00962653" w:rsidP="00A61365">
      <w:r w:rsidRPr="00A61365">
        <w:t>Figur 5.19 viser medianinntekten for de ulike driftsformene. For å synliggjøre forskjellene mellom gruppene er målene utrykt relativt til medianinntekten blant alle bønder. Bøndene som driver med svin og fjørfe har vesentlig høyere inntekter enn andre bønder. Medianinntekten blant kornbøndene var vesentlig høyere enn medianen blant andre bønder i starten av perioden, og er fortsatt relativt høy, trolig fordi denne driftsformen forholdsvis enkelt lar seg kombinere med annet arbeid. Inntekten blant melkebøndene har økt vesentlig mer enn inntekten blant andre bønder, samtidig som antallet melkebønder har sunket. En naturlig forklaring kan være at de minst lønnsomme produsentene har avsluttet driften, samtidig som driftsomfanget på gjenværende bruk har økt.</w:t>
      </w:r>
    </w:p>
    <w:p w14:paraId="7FA92EDC" w14:textId="71E71750" w:rsidR="00F52703" w:rsidRPr="00A61365" w:rsidRDefault="00767594" w:rsidP="00A61365">
      <w:r>
        <w:rPr>
          <w:noProof/>
        </w:rPr>
        <w:drawing>
          <wp:inline distT="0" distB="0" distL="0" distR="0" wp14:anchorId="59B895D2" wp14:editId="4ACE92EB">
            <wp:extent cx="6076950" cy="3238500"/>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877B1B9" w14:textId="77777777" w:rsidR="00F52703" w:rsidRPr="00A61365" w:rsidRDefault="00962653" w:rsidP="00A61365">
      <w:pPr>
        <w:pStyle w:val="figur-tittel"/>
      </w:pPr>
      <w:r w:rsidRPr="00A61365">
        <w:t>Median yrkesinntekt og inntekt etter skatt for ulike driftsformer</w:t>
      </w:r>
    </w:p>
    <w:p w14:paraId="42E9CD2A" w14:textId="77777777" w:rsidR="00F52703" w:rsidRPr="00A61365" w:rsidRDefault="00962653" w:rsidP="00A61365">
      <w:pPr>
        <w:pStyle w:val="Kilde"/>
      </w:pPr>
      <w:r w:rsidRPr="00A61365">
        <w:lastRenderedPageBreak/>
        <w:t>SSB Rapporter 2022/39</w:t>
      </w:r>
    </w:p>
    <w:p w14:paraId="1E709EA0" w14:textId="77777777" w:rsidR="00F52703" w:rsidRPr="00A61365" w:rsidRDefault="00962653" w:rsidP="00A61365">
      <w:pPr>
        <w:pStyle w:val="tittel-ramme"/>
      </w:pPr>
      <w:r w:rsidRPr="00A61365">
        <w:t>Inntekter og inntektsvariasjon i jordbruket</w:t>
      </w:r>
    </w:p>
    <w:p w14:paraId="618215D9" w14:textId="77777777" w:rsidR="00F52703" w:rsidRPr="00A61365" w:rsidRDefault="00962653" w:rsidP="00A61365">
      <w:pPr>
        <w:pStyle w:val="Liste"/>
      </w:pPr>
      <w:r w:rsidRPr="00A61365">
        <w:t>Uten justeringer for forskjeller i arbeidsinnsats er inntektsnivåene (gjennomsnitt og median) blant bønder (hovedbruker) høyere enn inntektsnivåene for andre grupper, som for eksempel andre yrkestilknyttede (Tabell 5.4) og ansatte i industrien (Figur 5.6). Korrigert for blant annet kjønn, alder og yrkesdeltakelse er bøndenes inntekter på nivå med inntektene for befolkningen for øvrig (Figur 5.5).</w:t>
      </w:r>
    </w:p>
    <w:p w14:paraId="568D08BC" w14:textId="77777777" w:rsidR="00F52703" w:rsidRPr="00A61365" w:rsidRDefault="00962653" w:rsidP="00A61365">
      <w:pPr>
        <w:pStyle w:val="Liste"/>
      </w:pPr>
      <w:r w:rsidRPr="00A61365">
        <w:t>Bøndene har hatt en bedre kjøpekraftsutvikling fra 2004 til 2020 enn andre grupper. Dette skyldes blant annet økte kapitalinntekter. Kapitalinntekter er svært skjevt fordelt. Også om man ser bort fra kapitalinntekter økte imidlertid bøndenes samlete inntekter mer enn for andre grupper.</w:t>
      </w:r>
    </w:p>
    <w:p w14:paraId="7B950B81" w14:textId="77777777" w:rsidR="00F52703" w:rsidRPr="00A61365" w:rsidRDefault="00962653" w:rsidP="00A61365">
      <w:pPr>
        <w:pStyle w:val="Liste"/>
      </w:pPr>
      <w:r w:rsidRPr="00A61365">
        <w:t>Samlet yrkesinntekt for heltidsbønder (definert som bønder med over 80 prosent av bruttoinntekten fra jordbruk) er høyere enn gjennomsnittet for alle bønder og for andre grupper i 2020. Veksten i yrkesinntekt fra 2004 til 2020 har dessuten vært noe sterkere for denne gruppen enn for andre bønder og for andre grupper.</w:t>
      </w:r>
    </w:p>
    <w:p w14:paraId="1FE753B1" w14:textId="77777777" w:rsidR="00F52703" w:rsidRPr="00A61365" w:rsidRDefault="00962653" w:rsidP="00A61365">
      <w:pPr>
        <w:pStyle w:val="Liste"/>
      </w:pPr>
      <w:r w:rsidRPr="00A61365">
        <w:t>I 2020 hadde 47 prosent av brukerne i enkeltpersonforetak lav, ingen eller negativ næringsinntekt fra jordbruk.</w:t>
      </w:r>
    </w:p>
    <w:p w14:paraId="088282A6" w14:textId="77777777" w:rsidR="00F52703" w:rsidRPr="00A61365" w:rsidRDefault="00962653" w:rsidP="00A61365">
      <w:pPr>
        <w:pStyle w:val="Liste"/>
      </w:pPr>
      <w:r w:rsidRPr="00A61365">
        <w:t>40 prosent av bøndene med jordbruksinntekt under 1G hadde jordbruksinntekter under 1G i 6 påfølgende år etter 2004, uten å slutte i næringen. Bildet var om lag tilsvarende etter 2015. Vedvarende lav jordbruksinntekt er en indikasjon på et vesentlig innslag av tilpasninger som ikke primært har maksimalt overskudd som formål.</w:t>
      </w:r>
    </w:p>
    <w:p w14:paraId="11DAC983" w14:textId="77777777" w:rsidR="00F52703" w:rsidRPr="00A61365" w:rsidRDefault="00962653" w:rsidP="00A61365">
      <w:pPr>
        <w:pStyle w:val="Liste"/>
      </w:pPr>
      <w:r w:rsidRPr="00A61365">
        <w:t>Jordbrukshusholdningene har vesentlig høyere gjeld enn andre yrkestilknyttede husholdninger, og har hatt høyere gjeldsvekst. En del yngre bønder har svært høy gjeldsgrad som følge av høy gjeld og lav inntekt etter skatt.</w:t>
      </w:r>
    </w:p>
    <w:p w14:paraId="11716AB4" w14:textId="77777777" w:rsidR="00F52703" w:rsidRPr="00A61365" w:rsidRDefault="00962653" w:rsidP="00A61365">
      <w:pPr>
        <w:pStyle w:val="Liste"/>
      </w:pPr>
      <w:r w:rsidRPr="00A61365">
        <w:t>1,5 prosent av jordbruksbedriftene var organisert som AS i 2020. Disse sto for 7,3 prosent av samlet standard omsetning.</w:t>
      </w:r>
    </w:p>
    <w:p w14:paraId="47173323" w14:textId="77777777" w:rsidR="00F52703" w:rsidRPr="00A61365" w:rsidRDefault="00962653" w:rsidP="00A61365">
      <w:pPr>
        <w:pStyle w:val="Ramme-slutt"/>
      </w:pPr>
      <w:r w:rsidRPr="00A61365">
        <w:t>[Boks slutt]</w:t>
      </w:r>
    </w:p>
    <w:p w14:paraId="6011A4F2" w14:textId="77777777" w:rsidR="00F52703" w:rsidRPr="00A61365" w:rsidRDefault="00F52703" w:rsidP="00A61365"/>
    <w:p w14:paraId="1FF1D2F3" w14:textId="77777777" w:rsidR="00F52703" w:rsidRPr="00A61365" w:rsidRDefault="00962653" w:rsidP="00A61365">
      <w:pPr>
        <w:pStyle w:val="Overskrift1"/>
      </w:pPr>
      <w:r w:rsidRPr="00A61365">
        <w:lastRenderedPageBreak/>
        <w:t>Sektorregnskap som måleinstrument for inntekt</w:t>
      </w:r>
    </w:p>
    <w:p w14:paraId="1B36717F" w14:textId="77777777" w:rsidR="00F52703" w:rsidRPr="00A61365" w:rsidRDefault="00962653" w:rsidP="00A61365">
      <w:pPr>
        <w:pStyle w:val="Overskrift2"/>
      </w:pPr>
      <w:r w:rsidRPr="00A61365">
        <w:t>Innledning og formål</w:t>
      </w:r>
    </w:p>
    <w:p w14:paraId="12ACD7FA" w14:textId="77777777" w:rsidR="00F52703" w:rsidRPr="00A61365" w:rsidRDefault="00962653" w:rsidP="00A61365">
      <w:r w:rsidRPr="00A61365">
        <w:t>Ifølge mandatet skal utvalget vurdere hvordan Totalkalkylen som sektorregnskap er egnet for å bedømme inntektsutviklingen, samt muligheter og begrensninger ved å modifisere Totalkalkylen til å bli et regnskap for aktive produsenter/foretak. Videre sier mandatet at utvalget skal vurdere muligheter for, og konsekvenser av, alternative måter å regnskapsføre kjøp/leie av ikke avskrivbar kapital som jord og melkekvoter.</w:t>
      </w:r>
    </w:p>
    <w:p w14:paraId="0BE64633" w14:textId="77777777" w:rsidR="00F52703" w:rsidRPr="00A61365" w:rsidRDefault="00962653" w:rsidP="00A61365">
      <w:r w:rsidRPr="00A61365">
        <w:t>Totalkalkylen har alltid vært et sektorregnskap som skal vise hva jordbruksproduksjon kaster av seg ved bruk av jordbrukets produksjonsmidler. Den sier imidlertid ikke noe om fordelingen av resultatet mellom personer, eller eierne av jordbrukskapitalen, om resultatet går til bonden, partner, familie innleid arbeidskraft, eller om de som eier jorda og kvotene kan kalles aktive brukere.</w:t>
      </w:r>
    </w:p>
    <w:p w14:paraId="1C1FC4BB" w14:textId="77777777" w:rsidR="00F52703" w:rsidRPr="00A61365" w:rsidRDefault="00962653" w:rsidP="00A61365">
      <w:r w:rsidRPr="00A61365">
        <w:t>Slik sett kan en si at Totalkalkylen viser inntektsutvikling for sektoren samlet, det vil si uavhengig av tilpasningene knyttet til hvem som utfører arbeidet og om jord og kvoter er eid eller leid. Det er jordbruksbedriftene – ikke personen bonden – som er objekt for utforming av rammebetingelser og utmåling av tilskudd.</w:t>
      </w:r>
    </w:p>
    <w:p w14:paraId="09CB083D" w14:textId="77777777" w:rsidR="00F52703" w:rsidRPr="00A61365" w:rsidRDefault="00962653" w:rsidP="00A61365">
      <w:r w:rsidRPr="00A61365">
        <w:t xml:space="preserve">Totalkalkylen viser registrert resultater for all produksjon, gitt den faktiske tilpasning hos jordbruksbedriftene med hensyn på bruk av kapital og rapportert arbeidsforbruk. Det gjøres ingen vurdering av effektivitet, bedriftenes størrelse, jordbrukets betydning for husholdningens inntekter eller effekter av den faktiske markedssituasjonen. Til bruk i jordbruksoppgjøret beregnes et </w:t>
      </w:r>
      <w:r w:rsidRPr="00A61365">
        <w:rPr>
          <w:rStyle w:val="kursiv"/>
        </w:rPr>
        <w:t>Normalisert regnskap</w:t>
      </w:r>
      <w:r w:rsidRPr="00A61365">
        <w:t xml:space="preserve"> hvor en del tilfeldig variasjon fra år til år, knyttet til forhold den enkelte bedrift ikke rår over, jevnes ut.</w:t>
      </w:r>
    </w:p>
    <w:p w14:paraId="4D07B884" w14:textId="77777777" w:rsidR="00F52703" w:rsidRPr="00A61365" w:rsidRDefault="00962653" w:rsidP="00A61365">
      <w:pPr>
        <w:pStyle w:val="Overskrift3"/>
      </w:pPr>
      <w:r w:rsidRPr="00A61365">
        <w:t>Jordbruksavtalen er en næringsavtale</w:t>
      </w:r>
    </w:p>
    <w:p w14:paraId="3C3E8E2C" w14:textId="77777777" w:rsidR="00F52703" w:rsidRPr="00A61365" w:rsidRDefault="00962653" w:rsidP="00A61365">
      <w:r w:rsidRPr="00A61365">
        <w:t>Det er i utgangspunktet meget krevende å sammenligne inntekter fra næringsdrift med lønn for arbeidstakere. Jordbruksoppgjøret legger rammer for selvstendig næringsdrivende og kan bare gi næringen inntektsmuligheter. Hovedmålene for jordbruksoppgjøret er det samme som for landbrukspolitikken for øvrig. Gode inntektsmuligheter er primært et virkemiddel for å nå de overordnede målene om matsikkerhet og selvforsyning, landbruk over hele landet, økt verdiskaping og et bærekraftig jordbruk med lavere utslipp av klimagasser.</w:t>
      </w:r>
    </w:p>
    <w:p w14:paraId="46E10F3E" w14:textId="77777777" w:rsidR="00F52703" w:rsidRPr="00A61365" w:rsidRDefault="00962653" w:rsidP="00A61365">
      <w:r w:rsidRPr="00A61365">
        <w:t>I flere av innspillene til utvalget har det vært vektlagt at Totalkalkylen må modifiseres til å vise «den reelle inntektssituasjonen» for bonden eller de aktive jordbruksbedriftene. Det kan handle om hvordan den beregnede inntekten i sektorregnskapet fordeles mellom de aktive jordbruksbedriftene og andre eiere av produksjonsmidler, og beregningstekniske forhold som er annerledes enn i vanlig regnskapsføring for foretak.</w:t>
      </w:r>
    </w:p>
    <w:p w14:paraId="43128E85" w14:textId="77777777" w:rsidR="00F52703" w:rsidRPr="00A61365" w:rsidRDefault="00962653" w:rsidP="00A61365">
      <w:r w:rsidRPr="00A61365">
        <w:t>Inntektspolitikken må ta hensyn til forbruksutvikling, konkurransekraft mot import og grensehandel, makroøkonomisk utvikling, bøndenes insentiver i tilpasningen med videre. Den må også ta hensyn til nødvendigheten av effektiv bruk av arbeid og kapital og begrensede offentlige midler. Evalueringen av måloppnåelse skjer imidlertid på grunnlag av faktisk resultat på bunnlinjen, som også inneholder effekter av forholdene nevnt over, samt bondens egne valg og tilpasninger som vil variere fra bruk til bruk.</w:t>
      </w:r>
    </w:p>
    <w:p w14:paraId="39F26BB8" w14:textId="77777777" w:rsidR="00F52703" w:rsidRPr="00A61365" w:rsidRDefault="00962653" w:rsidP="00A61365">
      <w:r w:rsidRPr="00A61365">
        <w:t>De siste 30 årene har Totalkalkylen vært brukt til å belyse relativ inntektsutvikling basert på faktisk gjennomsnittlig tilpasning og resultat. Med det som utgangspunkt har sammenhengende tidsserier, uten brudd, vært viktig. Ulike regjeringer og Storting har uttalt at Totalkalkylen ikke er egnet til å måle inntekts</w:t>
      </w:r>
      <w:r w:rsidRPr="00A61365">
        <w:rPr>
          <w:rStyle w:val="kursiv"/>
        </w:rPr>
        <w:t>nivå</w:t>
      </w:r>
      <w:r w:rsidRPr="00A61365">
        <w:t xml:space="preserve"> for sammenligning med andre grupper.</w:t>
      </w:r>
    </w:p>
    <w:p w14:paraId="241B3ECC" w14:textId="77777777" w:rsidR="00F52703" w:rsidRPr="00A61365" w:rsidRDefault="00962653" w:rsidP="00A61365">
      <w:r w:rsidRPr="00A61365">
        <w:rPr>
          <w:rStyle w:val="kursiv"/>
        </w:rPr>
        <w:lastRenderedPageBreak/>
        <w:t>Utvalget</w:t>
      </w:r>
      <w:r w:rsidRPr="00A61365">
        <w:t xml:space="preserve"> er enige om at det kan være formålstjenlig å utarbeide en modifisert Totalkalkyle til bruk under jordbruksforhandlingene for å vise inntektsutvikling over tid. Utvalget har i kapittel 9 vurdert modeller for inntektsmåling på nivå.</w:t>
      </w:r>
    </w:p>
    <w:p w14:paraId="4444E07D" w14:textId="77777777" w:rsidR="00F52703" w:rsidRPr="00A61365" w:rsidRDefault="00962653" w:rsidP="00A61365">
      <w:pPr>
        <w:pStyle w:val="Overskrift3"/>
      </w:pPr>
      <w:r w:rsidRPr="00A61365">
        <w:t>Kan utvikling i inntektsmuligheter måles?</w:t>
      </w:r>
    </w:p>
    <w:p w14:paraId="21650716" w14:textId="77777777" w:rsidR="00F52703" w:rsidRPr="00A61365" w:rsidRDefault="00962653" w:rsidP="00A61365">
      <w:r w:rsidRPr="00A61365">
        <w:t>Det har alltid vært knyttet betingelser til inntektsmålet for jordbruket. Dette gjelder særlig for de som lever av matproduksjon, hvor inntekten gir et avgjørende bidrag til husholdningens inntekt. Ikke minst fra Alstadheimutvalgets (NOU 1991: 2) arbeid har det vært sagt eksplisitt at offentlige myndigheter/jordbruksoppgjøret bare kan gi bønder inntekts</w:t>
      </w:r>
      <w:r w:rsidRPr="00A61365">
        <w:rPr>
          <w:rStyle w:val="kursiv"/>
        </w:rPr>
        <w:t>muligheter</w:t>
      </w:r>
      <w:r w:rsidRPr="00A61365">
        <w:t>. Hva som blir det faktiske resultatet avhenger av en rekke forhold, herunder ikke minst bøndenes egne tilpasninger. Registrert tilpasning er ikke et uttrykk for mulighetene. Registrert tilpasning har likevel vært utgangspunktet for å forhandle om bedring i inntekts</w:t>
      </w:r>
      <w:r w:rsidRPr="00A61365">
        <w:rPr>
          <w:rStyle w:val="kursiv"/>
        </w:rPr>
        <w:t>mulighetene</w:t>
      </w:r>
      <w:r w:rsidRPr="00A61365">
        <w:t>.</w:t>
      </w:r>
    </w:p>
    <w:p w14:paraId="3BCD8B25" w14:textId="77777777" w:rsidR="00F52703" w:rsidRPr="00A61365" w:rsidRDefault="00962653" w:rsidP="00A61365">
      <w:r w:rsidRPr="00A61365">
        <w:t>I praksis er det svært krevende å tallfeste utvikling i de politisk fastsatte inntektsmulighetene. Modellbrukene utgjorde tidligere en metode for å operasjonalisere forutsetningene for inntektsmålet og tallfeste inntektsmulighetene under de krav til effektivitet som ble fastsatt. Tross de store ambisjonene og de gjennomtenkte prinsippene bak modellbrukssystemet, viste det seg i praksis umulig å opprettholde over tid.</w:t>
      </w:r>
    </w:p>
    <w:p w14:paraId="575FCE1A" w14:textId="77777777" w:rsidR="00F52703" w:rsidRPr="00A61365" w:rsidRDefault="00962653" w:rsidP="00A61365">
      <w:r w:rsidRPr="00A61365">
        <w:rPr>
          <w:rStyle w:val="kursiv"/>
        </w:rPr>
        <w:t>Utvalget</w:t>
      </w:r>
      <w:r w:rsidRPr="00A61365">
        <w:t xml:space="preserve"> skisserer en mulighet for å bruke Totalkalkylen operativt i forhandlingene, sammen med en dokumentasjon av variasjon i utnytting av inntektsmuligheter gjennom «beste resultat» i kapittel 9.</w:t>
      </w:r>
    </w:p>
    <w:p w14:paraId="1172961D" w14:textId="77777777" w:rsidR="00F52703" w:rsidRPr="00A61365" w:rsidRDefault="00962653" w:rsidP="00A61365">
      <w:pPr>
        <w:pStyle w:val="Overskrift3"/>
      </w:pPr>
      <w:r w:rsidRPr="00A61365">
        <w:t>Definisjon av «det aktive jordbruket»</w:t>
      </w:r>
    </w:p>
    <w:p w14:paraId="73F581C4" w14:textId="77777777" w:rsidR="00F52703" w:rsidRPr="00A61365" w:rsidRDefault="00962653" w:rsidP="00A61365">
      <w:r w:rsidRPr="00A61365">
        <w:t>Vi har, ifølge SSBs statistikk, om lag 159 000 landbrukseiendommer med jord i Norge, men bare om lag 38 000 jordbruksbedrifter, ifølge SSBs definisjon av en jordbruksbedrift, som også Budsjettnemnda benytter i grunnlagsmaterialet for jordbruksforhandlingene, jf. kapittel 2.2.4. Grunnlaget er i hovedsak de som har rett på produksjonstilskudd, med et tillegg for enheter av et visst omfang som ikke mottar produksjonstilskudd.</w:t>
      </w:r>
    </w:p>
    <w:p w14:paraId="2C8034FD" w14:textId="77777777" w:rsidR="00F52703" w:rsidRPr="00A61365" w:rsidRDefault="00962653" w:rsidP="00A61365">
      <w:r w:rsidRPr="00A61365">
        <w:t>For å ha rett på produksjonstilskudd må foretaket være registrert i enhetsregisteret, drive «vanlig jordbruksproduksjon» og ha et driftsomfang som gjør at beregnet tilskudd er større enn bunnfradraget på 6 000 kroner i 2021. Det skal et veldig lite driftsomfang til for å komme opp i et beregnet tilskudd på 6 000 kroner. Som det er vist til i kapittel 4 har i overkant av 30 prosent av jordbruksbedriftene en standard omsetning på under 150 000 kroner, og faller derfor under grensen som er hovedregelen for å kunne komme med i NIBIOs driftsgranskinger. I 2020 leverte 3 100 av jordbruksforetakene ikke næringsoppgave, trolig fordi de er fritatt fra det fordi de har brutto driftsinntekter på under 50 000 kroner.</w:t>
      </w:r>
    </w:p>
    <w:p w14:paraId="4D7DA041" w14:textId="77777777" w:rsidR="00F52703" w:rsidRPr="00A61365" w:rsidRDefault="00962653" w:rsidP="00A61365">
      <w:r w:rsidRPr="00A61365">
        <w:t>Jordbruksbedriftene er svært heterogene, med et stort mangfold i tilpasninger, i gjennomføring av drifta, i form av eget arbeid eller innleie av arbeid og tjenester, i noen grad organisasjonsform. Om lag 95 prosent er enkeltpersonforetak, men andre organisasjonsformer er svakt økende. Om lag 40–45 prosent av hovedbrukerne i personlig drevne foretak har hatt under 10 prosent av sin inntekt fra jordbruk over flere år. Disse foretakene bidrar likevel i betydelig grad til matproduksjon og fellesgoder som arealbruk og bosetting.</w:t>
      </w:r>
    </w:p>
    <w:p w14:paraId="6779CF5A" w14:textId="77777777" w:rsidR="00F52703" w:rsidRPr="00A61365" w:rsidRDefault="00962653" w:rsidP="00A61365">
      <w:pPr>
        <w:pStyle w:val="Overskrift3"/>
      </w:pPr>
      <w:r w:rsidRPr="00A61365">
        <w:t>Sektoravgrensingen</w:t>
      </w:r>
    </w:p>
    <w:p w14:paraId="4714A58F" w14:textId="77777777" w:rsidR="00F52703" w:rsidRPr="00A61365" w:rsidRDefault="00962653" w:rsidP="00A61365">
      <w:r w:rsidRPr="00A61365">
        <w:t xml:space="preserve">Totalkalkylen er i dag relativt smalt definert med hensyn på hvilke produksjoner som inngår. I praksis er den avgrenset til tradisjonelt jord- og hagebruk. Den omfatter med andre ord ikke </w:t>
      </w:r>
      <w:r w:rsidRPr="00A61365">
        <w:lastRenderedPageBreak/>
        <w:t>tilleggsnæringer som mange jordbruksforetak har. Dersom Totalkalkylen skal modifiseres for i større grad å gi uttrykk for «det aktive jordbrukets reelle inntektssituasjon», burde all næringsaktivitet som er basert på gårdens ressurser ha vært inkludert. Jordbruket har alltid hatt en sammensatt inntektsdannelse. Omfanget av det som regnes som tilleggsnæring er likevel relativt begrenset. I driftsgranskingene utgjør summen av jordbruks-, skogbruksinntekt og inntekt fra tilleggsnæringer om lag 50 prosent av brukerfamiliens inntekt.</w:t>
      </w:r>
    </w:p>
    <w:p w14:paraId="7E202E12" w14:textId="77777777" w:rsidR="00F52703" w:rsidRPr="00A61365" w:rsidRDefault="00962653" w:rsidP="00A61365">
      <w:r w:rsidRPr="00A61365">
        <w:t>Motsatt har det vært spilt inn å ta ut blomster av Totalkalkylen, i hovedsak med bakgrunn i at datamaterialet er usikkert, men også for å konsentrere Totalkalkylen til de produksjonene som omfattes av jordbruksoppgjøret, det vil si sektorer som har målpris eller mottar produksjonstilskudd. Produksjoner bør imidlertid ikke utelukkes fra Totalkalkylen med grunnlag i at de er lønnsomme uten budsjettstøtte. I tillegg omfatter jordbruksavtalen flere utviklingsprogram med sikte på å bidra til næringsutvikling og konkurransekraft for mer enn den tradisjonelle produksjonen.</w:t>
      </w:r>
    </w:p>
    <w:p w14:paraId="3394618D" w14:textId="77777777" w:rsidR="00F52703" w:rsidRPr="00A61365" w:rsidRDefault="00962653" w:rsidP="00A61365">
      <w:pPr>
        <w:pStyle w:val="Overskrift2"/>
      </w:pPr>
      <w:r w:rsidRPr="00A61365">
        <w:t>Mulige steg i å modifisere Totalkalkylen</w:t>
      </w:r>
    </w:p>
    <w:p w14:paraId="5E6F1F2F" w14:textId="77777777" w:rsidR="00F52703" w:rsidRPr="00A61365" w:rsidRDefault="00962653" w:rsidP="00A61365">
      <w:r w:rsidRPr="00A61365">
        <w:t>I det følgende vurderer utvalget konkrete modifiseringer av Totalkalkylen med sikte på å gi bedre uttrykk for det aktive jordbrukets inntekter og kostnader.</w:t>
      </w:r>
    </w:p>
    <w:p w14:paraId="680C3A6B" w14:textId="77777777" w:rsidR="00F52703" w:rsidRPr="00A61365" w:rsidRDefault="00962653" w:rsidP="00A61365">
      <w:pPr>
        <w:pStyle w:val="Overskrift3"/>
      </w:pPr>
      <w:r w:rsidRPr="00A61365">
        <w:t>Steg 0: Videreføre kalkylen som et sektorregnskap</w:t>
      </w:r>
    </w:p>
    <w:p w14:paraId="382A0DBD" w14:textId="77777777" w:rsidR="00F52703" w:rsidRPr="00A61365" w:rsidRDefault="00962653" w:rsidP="00A61365">
      <w:pPr>
        <w:rPr>
          <w:rStyle w:val="kursiv"/>
        </w:rPr>
      </w:pPr>
      <w:r w:rsidRPr="00A61365">
        <w:rPr>
          <w:rStyle w:val="kursiv"/>
        </w:rPr>
        <w:t>Utvalget</w:t>
      </w:r>
      <w:r w:rsidRPr="00A61365">
        <w:t xml:space="preserve"> mener at som sektorregnskap bør Totalkalkylen modifiseres for å gi bedre uttrykk for inntektene og kostnadene for de aktive jordbruksbedriftene til bruk i jordbruksforhandlingene.</w:t>
      </w:r>
    </w:p>
    <w:p w14:paraId="405DD098" w14:textId="77777777" w:rsidR="00F52703" w:rsidRPr="00A61365" w:rsidRDefault="00962653" w:rsidP="00A61365">
      <w:r w:rsidRPr="00A61365">
        <w:t>Likevel bør Totalkalkylen også videreføres som sektorregnskap, med nødvendige kontinuerlige forbedringer i beregningsmetoder og tidsserier både på inntekts- og kostnadssiden. De lange sammenhengende tidsseriene for produksjon, inntekter, kostnader og faktorinnsats er verdifulle for å vurdere utviklingen i sektoren. Eventuelle forbedringer i tallgrunnlaget forutsetter at konsistensen i tidsseriene ikke brytes, det vil si at det må være tallgrunnlag for å justere tidsseriene tilbake i tid. Totalkalkylen vil fortsatt være egnet som kilde for jordbruksdelen av nasjonalregnskapet og for rapportering til Eurostats jordbruksregnskaper.</w:t>
      </w:r>
    </w:p>
    <w:p w14:paraId="6A183540" w14:textId="77777777" w:rsidR="00F52703" w:rsidRPr="00A61365" w:rsidRDefault="00962653" w:rsidP="00A61365">
      <w:r w:rsidRPr="00A61365">
        <w:t>Dette kan suppleres med en modifisert totalkalkyle til bruk i de årlige jordbruksoppgjørene, avhengig av hvilke behov Stortinget og avtalepartene i jordbruksoppgjøret har. I det følgende har utvalget stegvis skissert mulige modifikasjoner. I innspillene til utvalget er det i denne sammenheng først og fremst kostnader ved leie av jord og melkekvoter som har vært omtalt. Spørsmålet om kapital i resultatmålet er gjennomgått i kapittel 7.</w:t>
      </w:r>
    </w:p>
    <w:p w14:paraId="3DBFD6E1" w14:textId="77777777" w:rsidR="00F52703" w:rsidRPr="00A61365" w:rsidRDefault="00962653" w:rsidP="00A61365">
      <w:pPr>
        <w:pStyle w:val="Overskrift3"/>
      </w:pPr>
      <w:r w:rsidRPr="00A61365">
        <w:t>Steg 1: Totalkalkyle etter vanlige regnskapsmessige prinsipper</w:t>
      </w:r>
    </w:p>
    <w:p w14:paraId="03A34E88" w14:textId="77777777" w:rsidR="00F52703" w:rsidRPr="00A61365" w:rsidRDefault="00962653" w:rsidP="00A61365">
      <w:r w:rsidRPr="00A61365">
        <w:t xml:space="preserve">For å gjøre grunnlagsmaterialet til jordbruksoppgjøret mer gjenkjennelig for næringsutøverne kan det være formålstjenlig å utarbeide Totalkalkylen etter vanlige regnskapsmessige prinsipper og endre begrepsbruken til det som er vanlig for andre næringsdrivende. For eksempel er det i dag først og fremst jordbruksoppgjøret som benytter resultatmålet </w:t>
      </w:r>
      <w:r w:rsidRPr="00A61365">
        <w:rPr>
          <w:rStyle w:val="kursiv"/>
        </w:rPr>
        <w:t>Vederlag til arbeid og egenkapital</w:t>
      </w:r>
      <w:r w:rsidRPr="00A61365">
        <w:t>.</w:t>
      </w:r>
    </w:p>
    <w:p w14:paraId="2B087440" w14:textId="77777777" w:rsidR="00F52703" w:rsidRPr="00A61365" w:rsidRDefault="00962653" w:rsidP="00A61365">
      <w:r w:rsidRPr="00A61365">
        <w:t>Med den store variasjonen i resultat som er i jordbruket, vil de fleste se at en ikke uten videre vil kjenne seg igjen i gjennomsnittet. Det vil imidlertid bidra å bruke andre begreper og gjøre beregningene på en mer gjenkjennelig måte, jf. for eksempel å kostnadsføre jord- og kvoteleie også i Totalkalkylen (sammen med andre tilhørende endringer), og ikke bare på enkeltbruksnivå i driftsgranskingene.</w:t>
      </w:r>
    </w:p>
    <w:p w14:paraId="7E60819B" w14:textId="77777777" w:rsidR="00F52703" w:rsidRPr="00A61365" w:rsidRDefault="00962653" w:rsidP="00A61365">
      <w:r w:rsidRPr="00A61365">
        <w:t xml:space="preserve">Det bør derfor også føres avskrivninger etter kostpris/historisk kostnad, som i vanlige regnskap, det vil si uten prisjusteringen som gjøres i dag, og samtidig føre nominelle rentekostnader på gjeld. Det </w:t>
      </w:r>
      <w:r w:rsidRPr="00A61365">
        <w:lastRenderedPageBreak/>
        <w:t>bør i tilfelle også gjøres for leasingkostnader. Når leasingen betraktes som finansiell i Totalkalkylen bør rentekostnaden knyttet til leasing føres som en finansieringskostnad, selv om det siste ikke vil endre sluttresultatet.</w:t>
      </w:r>
    </w:p>
    <w:p w14:paraId="575906A7" w14:textId="08427A24" w:rsidR="00F52703" w:rsidRPr="00A61365" w:rsidRDefault="00962653" w:rsidP="00A61365">
      <w:r w:rsidRPr="00A61365">
        <w:t>Ved å beregne etter vanlige regnskapsprinsipper og justere for finanskostnader, kan sluttresultatet benevnes «</w:t>
      </w:r>
      <w:r w:rsidRPr="00A61365">
        <w:rPr>
          <w:rStyle w:val="kursiv"/>
        </w:rPr>
        <w:t>årsresultat før skatt</w:t>
      </w:r>
      <w:r w:rsidRPr="00A61365">
        <w:t>»</w:t>
      </w:r>
      <w:r w:rsidRPr="00A61365">
        <w:rPr>
          <w:rStyle w:val="Fotnotereferanse"/>
        </w:rPr>
        <w:footnoteReference w:id="13"/>
      </w:r>
      <w:r w:rsidRPr="00A61365">
        <w:t>. Effekten av å endre beregningen av kapitalslit, renter og leasingkostnadene vil være som vist i tabell 6.1, basert på data fra NIBIO, med grunnlag i Totalkalkylen beregnet i 2022. Gjennomgående ligger beregnede kostnader etter historisk kost og nominell rente lavere enn den inflasjonsjusterte serien, men med en variasjon som skyldes fluktuasjon i realrenta fra år til år. Tallene gjelder for registrert regnskap, det vil si uten den glattingen av realrentekostnaden som Budsjettnemnda gjør i Normalisert regnskap.</w:t>
      </w:r>
    </w:p>
    <w:p w14:paraId="79547797" w14:textId="387CC4C2" w:rsidR="00A61365" w:rsidRPr="00A61365" w:rsidRDefault="00A61365" w:rsidP="00A61365">
      <w:pPr>
        <w:pStyle w:val="tabell-tittel"/>
      </w:pPr>
      <w:r w:rsidRPr="00A61365">
        <w:t>Kapital- og leasingkostnader inflasjonsjustert, med realrente og etter historisk kost og nominell rente, millioner kroner</w:t>
      </w:r>
      <w:r w:rsidRPr="00A61365">
        <w:rPr>
          <w:rStyle w:val="skrift-hevet"/>
        </w:rPr>
        <w:t>1</w:t>
      </w:r>
    </w:p>
    <w:p w14:paraId="0D610B83" w14:textId="77777777" w:rsidR="00F52703" w:rsidRPr="00A61365" w:rsidRDefault="00962653" w:rsidP="00A61365">
      <w:pPr>
        <w:pStyle w:val="Tabellnavn"/>
      </w:pPr>
      <w:r w:rsidRPr="00A61365">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20"/>
        <w:gridCol w:w="940"/>
        <w:gridCol w:w="1000"/>
        <w:gridCol w:w="940"/>
        <w:gridCol w:w="840"/>
        <w:gridCol w:w="940"/>
        <w:gridCol w:w="1040"/>
        <w:gridCol w:w="940"/>
        <w:gridCol w:w="840"/>
        <w:gridCol w:w="1020"/>
      </w:tblGrid>
      <w:tr w:rsidR="00F52703" w:rsidRPr="00A61365" w14:paraId="367E7E81" w14:textId="77777777">
        <w:trPr>
          <w:trHeight w:val="360"/>
        </w:trPr>
        <w:tc>
          <w:tcPr>
            <w:tcW w:w="920" w:type="dxa"/>
            <w:tcBorders>
              <w:top w:val="single" w:sz="4" w:space="0" w:color="000000"/>
              <w:left w:val="nil"/>
              <w:bottom w:val="nil"/>
              <w:right w:val="nil"/>
            </w:tcBorders>
            <w:tcMar>
              <w:top w:w="128" w:type="dxa"/>
              <w:left w:w="43" w:type="dxa"/>
              <w:bottom w:w="43" w:type="dxa"/>
              <w:right w:w="43" w:type="dxa"/>
            </w:tcMar>
            <w:vAlign w:val="bottom"/>
          </w:tcPr>
          <w:p w14:paraId="75A18C07" w14:textId="77777777" w:rsidR="00F52703" w:rsidRPr="00A61365" w:rsidRDefault="00F52703" w:rsidP="00A61365"/>
        </w:tc>
        <w:tc>
          <w:tcPr>
            <w:tcW w:w="28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185CE12" w14:textId="77777777" w:rsidR="00F52703" w:rsidRPr="00A61365" w:rsidRDefault="00962653" w:rsidP="00A61365">
            <w:r w:rsidRPr="00A61365">
              <w:t>Inflasjonsjustert og realrente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3F672D" w14:textId="77777777" w:rsidR="00F52703" w:rsidRPr="00A61365" w:rsidRDefault="00F52703" w:rsidP="00A61365"/>
        </w:tc>
        <w:tc>
          <w:tcPr>
            <w:tcW w:w="29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C65ECA2" w14:textId="77777777" w:rsidR="00F52703" w:rsidRPr="00A61365" w:rsidRDefault="00962653" w:rsidP="00A61365">
            <w:r w:rsidRPr="00A61365">
              <w:t>Historisk kost og nominell rente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33E10A" w14:textId="77777777" w:rsidR="00F52703" w:rsidRPr="00A61365" w:rsidRDefault="00F52703" w:rsidP="00A61365"/>
        </w:tc>
        <w:tc>
          <w:tcPr>
            <w:tcW w:w="1020" w:type="dxa"/>
            <w:vMerge w:val="restart"/>
            <w:tcBorders>
              <w:top w:val="single" w:sz="4" w:space="0" w:color="000000"/>
              <w:left w:val="nil"/>
              <w:bottom w:val="nil"/>
              <w:right w:val="nil"/>
            </w:tcBorders>
            <w:tcMar>
              <w:top w:w="128" w:type="dxa"/>
              <w:left w:w="43" w:type="dxa"/>
              <w:bottom w:w="43" w:type="dxa"/>
              <w:right w:w="43" w:type="dxa"/>
            </w:tcMar>
            <w:vAlign w:val="bottom"/>
          </w:tcPr>
          <w:p w14:paraId="3A4CFC79" w14:textId="77777777" w:rsidR="00F52703" w:rsidRPr="00A61365" w:rsidRDefault="00962653" w:rsidP="00A61365">
            <w:r w:rsidRPr="00A61365">
              <w:t>Differanse kapitalslit, rente og leasing</w:t>
            </w:r>
            <w:r w:rsidRPr="00A61365">
              <w:rPr>
                <w:rStyle w:val="skrift-hevet"/>
              </w:rPr>
              <w:t>3</w:t>
            </w:r>
          </w:p>
        </w:tc>
      </w:tr>
      <w:tr w:rsidR="00F52703" w:rsidRPr="00A61365" w14:paraId="13E1747F" w14:textId="77777777">
        <w:trPr>
          <w:trHeight w:val="860"/>
        </w:trPr>
        <w:tc>
          <w:tcPr>
            <w:tcW w:w="920" w:type="dxa"/>
            <w:tcBorders>
              <w:top w:val="nil"/>
              <w:left w:val="nil"/>
              <w:bottom w:val="single" w:sz="4" w:space="0" w:color="000000"/>
              <w:right w:val="nil"/>
            </w:tcBorders>
            <w:tcMar>
              <w:top w:w="128" w:type="dxa"/>
              <w:left w:w="43" w:type="dxa"/>
              <w:bottom w:w="43" w:type="dxa"/>
              <w:right w:w="43" w:type="dxa"/>
            </w:tcMar>
            <w:vAlign w:val="bottom"/>
          </w:tcPr>
          <w:p w14:paraId="2DC7FED2"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43" w:type="dxa"/>
            </w:tcMar>
            <w:vAlign w:val="bottom"/>
          </w:tcPr>
          <w:p w14:paraId="6C877D9A" w14:textId="77777777" w:rsidR="00F52703" w:rsidRPr="00A61365" w:rsidRDefault="00962653" w:rsidP="00A61365">
            <w:r w:rsidRPr="00A61365">
              <w:t>Kapitalslit, mill. kroner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4EA6972" w14:textId="77777777" w:rsidR="00F52703" w:rsidRPr="00A61365" w:rsidRDefault="00962653" w:rsidP="00A61365">
            <w:r w:rsidRPr="00A61365">
              <w:t xml:space="preserve">Realrente, mill. </w:t>
            </w:r>
            <w:r w:rsidRPr="00A61365">
              <w:br/>
              <w:t>kroner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FDBEE7D" w14:textId="77777777" w:rsidR="00F52703" w:rsidRPr="00A61365" w:rsidRDefault="00962653" w:rsidP="00A61365">
            <w:r w:rsidRPr="00A61365">
              <w:t>Leasing</w:t>
            </w:r>
            <w:r w:rsidRPr="00A61365">
              <w:rPr>
                <w:rStyle w:val="skrift-hevet"/>
              </w:rPr>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591477" w14:textId="77777777" w:rsidR="00F52703" w:rsidRPr="00A61365" w:rsidRDefault="00962653" w:rsidP="00A61365">
            <w:r w:rsidRPr="00A61365">
              <w:t>Sum</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B72F804" w14:textId="77777777" w:rsidR="00F52703" w:rsidRPr="00A61365" w:rsidRDefault="00962653" w:rsidP="00A61365">
            <w:r w:rsidRPr="00A61365">
              <w:t xml:space="preserve">Kapitalslit, mill. </w:t>
            </w:r>
            <w:r w:rsidRPr="00A61365">
              <w:br/>
              <w:t>kroner</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4A182AE" w14:textId="77777777" w:rsidR="00F52703" w:rsidRPr="00A61365" w:rsidRDefault="00962653" w:rsidP="00A61365">
            <w:r w:rsidRPr="00A61365">
              <w:t>Nominell rente, mill. kroner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31EFCCB" w14:textId="77777777" w:rsidR="00F52703" w:rsidRPr="00A61365" w:rsidRDefault="00962653" w:rsidP="00A61365">
            <w:r w:rsidRPr="00A61365">
              <w:t>Leasing</w:t>
            </w:r>
            <w:r w:rsidRPr="00A61365">
              <w:rPr>
                <w:rStyle w:val="skrift-hevet"/>
              </w:rPr>
              <w:t>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D4B856" w14:textId="77777777" w:rsidR="00F52703" w:rsidRPr="00A61365" w:rsidRDefault="00962653" w:rsidP="00A61365">
            <w:r w:rsidRPr="00A61365">
              <w:t>Sum</w:t>
            </w:r>
          </w:p>
        </w:tc>
        <w:tc>
          <w:tcPr>
            <w:tcW w:w="1020" w:type="dxa"/>
            <w:vMerge/>
            <w:tcBorders>
              <w:top w:val="single" w:sz="4" w:space="0" w:color="000000"/>
              <w:left w:val="nil"/>
              <w:bottom w:val="nil"/>
              <w:right w:val="nil"/>
            </w:tcBorders>
          </w:tcPr>
          <w:p w14:paraId="49B084BF" w14:textId="77777777" w:rsidR="00F52703" w:rsidRPr="00A61365" w:rsidRDefault="00F52703" w:rsidP="00767594"/>
        </w:tc>
      </w:tr>
      <w:tr w:rsidR="00F52703" w:rsidRPr="00A61365" w14:paraId="419F5A82" w14:textId="77777777">
        <w:trPr>
          <w:trHeight w:val="380"/>
        </w:trPr>
        <w:tc>
          <w:tcPr>
            <w:tcW w:w="920" w:type="dxa"/>
            <w:tcBorders>
              <w:top w:val="single" w:sz="4" w:space="0" w:color="000000"/>
              <w:left w:val="nil"/>
              <w:bottom w:val="nil"/>
              <w:right w:val="nil"/>
            </w:tcBorders>
            <w:tcMar>
              <w:top w:w="128" w:type="dxa"/>
              <w:left w:w="43" w:type="dxa"/>
              <w:bottom w:w="43" w:type="dxa"/>
              <w:right w:w="43" w:type="dxa"/>
            </w:tcMar>
          </w:tcPr>
          <w:p w14:paraId="4B3EEF32" w14:textId="77777777" w:rsidR="00F52703" w:rsidRPr="00A61365" w:rsidRDefault="00962653" w:rsidP="00A61365">
            <w:r w:rsidRPr="00A61365">
              <w:t>2005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86B40CF" w14:textId="77777777" w:rsidR="00F52703" w:rsidRPr="00A61365" w:rsidRDefault="00962653" w:rsidP="00A61365">
            <w:r w:rsidRPr="00A61365">
              <w:t xml:space="preserve">5 157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5A21166" w14:textId="77777777" w:rsidR="00F52703" w:rsidRPr="00A61365" w:rsidRDefault="00962653" w:rsidP="00A61365">
            <w:r w:rsidRPr="00A61365">
              <w:t>600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5826BD8" w14:textId="77777777" w:rsidR="00F52703" w:rsidRPr="00A61365" w:rsidRDefault="00962653" w:rsidP="00A61365">
            <w:r w:rsidRPr="00A61365">
              <w:t xml:space="preserve">412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7005A0" w14:textId="77777777" w:rsidR="00F52703" w:rsidRPr="00A61365" w:rsidRDefault="00962653" w:rsidP="00A61365">
            <w:r w:rsidRPr="00A61365">
              <w:t>6 169</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F94A1E4" w14:textId="77777777" w:rsidR="00F52703" w:rsidRPr="00A61365" w:rsidRDefault="00962653" w:rsidP="00A61365">
            <w:r w:rsidRPr="00A61365">
              <w:t xml:space="preserve">3 723 </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4138EB4" w14:textId="77777777" w:rsidR="00F52703" w:rsidRPr="00A61365" w:rsidRDefault="00962653" w:rsidP="00A61365">
            <w:r w:rsidRPr="00A61365">
              <w:t xml:space="preserve">1 121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D56784A" w14:textId="77777777" w:rsidR="00F52703" w:rsidRPr="00A61365" w:rsidRDefault="00962653" w:rsidP="00A61365">
            <w:r w:rsidRPr="00A61365">
              <w:t xml:space="preserve">419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51941C" w14:textId="77777777" w:rsidR="00F52703" w:rsidRPr="00A61365" w:rsidRDefault="00962653" w:rsidP="00A61365">
            <w:r w:rsidRPr="00A61365">
              <w:t>5 263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9ABDF39" w14:textId="77777777" w:rsidR="00F52703" w:rsidRPr="00A61365" w:rsidRDefault="00962653" w:rsidP="00A61365">
            <w:r w:rsidRPr="00A61365">
              <w:t>906</w:t>
            </w:r>
          </w:p>
        </w:tc>
      </w:tr>
      <w:tr w:rsidR="00F52703" w:rsidRPr="00A61365" w14:paraId="027AA962" w14:textId="77777777">
        <w:trPr>
          <w:trHeight w:val="380"/>
        </w:trPr>
        <w:tc>
          <w:tcPr>
            <w:tcW w:w="920" w:type="dxa"/>
            <w:tcBorders>
              <w:top w:val="nil"/>
              <w:left w:val="nil"/>
              <w:bottom w:val="nil"/>
              <w:right w:val="nil"/>
            </w:tcBorders>
            <w:tcMar>
              <w:top w:w="128" w:type="dxa"/>
              <w:left w:w="43" w:type="dxa"/>
              <w:bottom w:w="43" w:type="dxa"/>
              <w:right w:w="43" w:type="dxa"/>
            </w:tcMar>
          </w:tcPr>
          <w:p w14:paraId="19600E09" w14:textId="77777777" w:rsidR="00F52703" w:rsidRPr="00A61365" w:rsidRDefault="00962653" w:rsidP="00A61365">
            <w:r w:rsidRPr="00A61365">
              <w:t>2006</w:t>
            </w:r>
          </w:p>
        </w:tc>
        <w:tc>
          <w:tcPr>
            <w:tcW w:w="940" w:type="dxa"/>
            <w:tcBorders>
              <w:top w:val="nil"/>
              <w:left w:val="nil"/>
              <w:bottom w:val="nil"/>
              <w:right w:val="nil"/>
            </w:tcBorders>
            <w:tcMar>
              <w:top w:w="128" w:type="dxa"/>
              <w:left w:w="43" w:type="dxa"/>
              <w:bottom w:w="43" w:type="dxa"/>
              <w:right w:w="43" w:type="dxa"/>
            </w:tcMar>
            <w:vAlign w:val="bottom"/>
          </w:tcPr>
          <w:p w14:paraId="15073CD3" w14:textId="77777777" w:rsidR="00F52703" w:rsidRPr="00A61365" w:rsidRDefault="00962653" w:rsidP="00A61365">
            <w:r w:rsidRPr="00A61365">
              <w:t xml:space="preserve">5 283 </w:t>
            </w:r>
          </w:p>
        </w:tc>
        <w:tc>
          <w:tcPr>
            <w:tcW w:w="1000" w:type="dxa"/>
            <w:tcBorders>
              <w:top w:val="nil"/>
              <w:left w:val="nil"/>
              <w:bottom w:val="nil"/>
              <w:right w:val="nil"/>
            </w:tcBorders>
            <w:tcMar>
              <w:top w:w="128" w:type="dxa"/>
              <w:left w:w="43" w:type="dxa"/>
              <w:bottom w:w="43" w:type="dxa"/>
              <w:right w:w="43" w:type="dxa"/>
            </w:tcMar>
            <w:vAlign w:val="bottom"/>
          </w:tcPr>
          <w:p w14:paraId="51B51E0D" w14:textId="77777777" w:rsidR="00F52703" w:rsidRPr="00A61365" w:rsidRDefault="00962653" w:rsidP="00A61365">
            <w:r w:rsidRPr="00A61365">
              <w:t xml:space="preserve">498 </w:t>
            </w:r>
          </w:p>
        </w:tc>
        <w:tc>
          <w:tcPr>
            <w:tcW w:w="940" w:type="dxa"/>
            <w:tcBorders>
              <w:top w:val="nil"/>
              <w:left w:val="nil"/>
              <w:bottom w:val="nil"/>
              <w:right w:val="nil"/>
            </w:tcBorders>
            <w:tcMar>
              <w:top w:w="128" w:type="dxa"/>
              <w:left w:w="43" w:type="dxa"/>
              <w:bottom w:w="43" w:type="dxa"/>
              <w:right w:w="43" w:type="dxa"/>
            </w:tcMar>
            <w:vAlign w:val="bottom"/>
          </w:tcPr>
          <w:p w14:paraId="2C4EC9CA" w14:textId="77777777" w:rsidR="00F52703" w:rsidRPr="00A61365" w:rsidRDefault="00962653" w:rsidP="00A61365">
            <w:r w:rsidRPr="00A61365">
              <w:t xml:space="preserve">549 </w:t>
            </w:r>
          </w:p>
        </w:tc>
        <w:tc>
          <w:tcPr>
            <w:tcW w:w="840" w:type="dxa"/>
            <w:tcBorders>
              <w:top w:val="nil"/>
              <w:left w:val="nil"/>
              <w:bottom w:val="nil"/>
              <w:right w:val="nil"/>
            </w:tcBorders>
            <w:tcMar>
              <w:top w:w="128" w:type="dxa"/>
              <w:left w:w="43" w:type="dxa"/>
              <w:bottom w:w="43" w:type="dxa"/>
              <w:right w:w="43" w:type="dxa"/>
            </w:tcMar>
            <w:vAlign w:val="bottom"/>
          </w:tcPr>
          <w:p w14:paraId="65A027E4" w14:textId="77777777" w:rsidR="00F52703" w:rsidRPr="00A61365" w:rsidRDefault="00962653" w:rsidP="00A61365">
            <w:r w:rsidRPr="00A61365">
              <w:t>6 330</w:t>
            </w:r>
          </w:p>
        </w:tc>
        <w:tc>
          <w:tcPr>
            <w:tcW w:w="940" w:type="dxa"/>
            <w:tcBorders>
              <w:top w:val="nil"/>
              <w:left w:val="nil"/>
              <w:bottom w:val="nil"/>
              <w:right w:val="nil"/>
            </w:tcBorders>
            <w:tcMar>
              <w:top w:w="128" w:type="dxa"/>
              <w:left w:w="43" w:type="dxa"/>
              <w:bottom w:w="43" w:type="dxa"/>
              <w:right w:w="43" w:type="dxa"/>
            </w:tcMar>
            <w:vAlign w:val="bottom"/>
          </w:tcPr>
          <w:p w14:paraId="4C274A0B" w14:textId="77777777" w:rsidR="00F52703" w:rsidRPr="00A61365" w:rsidRDefault="00962653" w:rsidP="00A61365">
            <w:r w:rsidRPr="00A61365">
              <w:t xml:space="preserve">3 853 </w:t>
            </w:r>
          </w:p>
        </w:tc>
        <w:tc>
          <w:tcPr>
            <w:tcW w:w="1040" w:type="dxa"/>
            <w:tcBorders>
              <w:top w:val="nil"/>
              <w:left w:val="nil"/>
              <w:bottom w:val="nil"/>
              <w:right w:val="nil"/>
            </w:tcBorders>
            <w:tcMar>
              <w:top w:w="128" w:type="dxa"/>
              <w:left w:w="43" w:type="dxa"/>
              <w:bottom w:w="43" w:type="dxa"/>
              <w:right w:w="43" w:type="dxa"/>
            </w:tcMar>
            <w:vAlign w:val="bottom"/>
          </w:tcPr>
          <w:p w14:paraId="1A505746" w14:textId="77777777" w:rsidR="00F52703" w:rsidRPr="00A61365" w:rsidRDefault="00962653" w:rsidP="00A61365">
            <w:r w:rsidRPr="00A61365">
              <w:t xml:space="preserve">1 295 </w:t>
            </w:r>
          </w:p>
        </w:tc>
        <w:tc>
          <w:tcPr>
            <w:tcW w:w="940" w:type="dxa"/>
            <w:tcBorders>
              <w:top w:val="nil"/>
              <w:left w:val="nil"/>
              <w:bottom w:val="nil"/>
              <w:right w:val="nil"/>
            </w:tcBorders>
            <w:tcMar>
              <w:top w:w="128" w:type="dxa"/>
              <w:left w:w="43" w:type="dxa"/>
              <w:bottom w:w="43" w:type="dxa"/>
              <w:right w:w="43" w:type="dxa"/>
            </w:tcMar>
            <w:vAlign w:val="bottom"/>
          </w:tcPr>
          <w:p w14:paraId="1730D2A7" w14:textId="77777777" w:rsidR="00F52703" w:rsidRPr="00A61365" w:rsidRDefault="00962653" w:rsidP="00A61365">
            <w:r w:rsidRPr="00A61365">
              <w:t xml:space="preserve">570 </w:t>
            </w:r>
          </w:p>
        </w:tc>
        <w:tc>
          <w:tcPr>
            <w:tcW w:w="840" w:type="dxa"/>
            <w:tcBorders>
              <w:top w:val="nil"/>
              <w:left w:val="nil"/>
              <w:bottom w:val="nil"/>
              <w:right w:val="nil"/>
            </w:tcBorders>
            <w:tcMar>
              <w:top w:w="128" w:type="dxa"/>
              <w:left w:w="43" w:type="dxa"/>
              <w:bottom w:w="43" w:type="dxa"/>
              <w:right w:w="43" w:type="dxa"/>
            </w:tcMar>
            <w:vAlign w:val="bottom"/>
          </w:tcPr>
          <w:p w14:paraId="470E0950" w14:textId="77777777" w:rsidR="00F52703" w:rsidRPr="00A61365" w:rsidRDefault="00962653" w:rsidP="00A61365">
            <w:r w:rsidRPr="00A61365">
              <w:t>5 718</w:t>
            </w:r>
          </w:p>
        </w:tc>
        <w:tc>
          <w:tcPr>
            <w:tcW w:w="1020" w:type="dxa"/>
            <w:tcBorders>
              <w:top w:val="nil"/>
              <w:left w:val="nil"/>
              <w:bottom w:val="nil"/>
              <w:right w:val="nil"/>
            </w:tcBorders>
            <w:tcMar>
              <w:top w:w="128" w:type="dxa"/>
              <w:left w:w="43" w:type="dxa"/>
              <w:bottom w:w="43" w:type="dxa"/>
              <w:right w:w="43" w:type="dxa"/>
            </w:tcMar>
            <w:vAlign w:val="bottom"/>
          </w:tcPr>
          <w:p w14:paraId="00882832" w14:textId="77777777" w:rsidR="00F52703" w:rsidRPr="00A61365" w:rsidRDefault="00962653" w:rsidP="00A61365">
            <w:r w:rsidRPr="00A61365">
              <w:t>612</w:t>
            </w:r>
          </w:p>
        </w:tc>
      </w:tr>
      <w:tr w:rsidR="00F52703" w:rsidRPr="00A61365" w14:paraId="2C1BBD55" w14:textId="77777777">
        <w:trPr>
          <w:trHeight w:val="380"/>
        </w:trPr>
        <w:tc>
          <w:tcPr>
            <w:tcW w:w="920" w:type="dxa"/>
            <w:tcBorders>
              <w:top w:val="nil"/>
              <w:left w:val="nil"/>
              <w:bottom w:val="nil"/>
              <w:right w:val="nil"/>
            </w:tcBorders>
            <w:tcMar>
              <w:top w:w="128" w:type="dxa"/>
              <w:left w:w="43" w:type="dxa"/>
              <w:bottom w:w="43" w:type="dxa"/>
              <w:right w:w="43" w:type="dxa"/>
            </w:tcMar>
          </w:tcPr>
          <w:p w14:paraId="36C0D651" w14:textId="77777777" w:rsidR="00F52703" w:rsidRPr="00A61365" w:rsidRDefault="00962653" w:rsidP="00A61365">
            <w:r w:rsidRPr="00A61365">
              <w:t>2007</w:t>
            </w:r>
          </w:p>
        </w:tc>
        <w:tc>
          <w:tcPr>
            <w:tcW w:w="940" w:type="dxa"/>
            <w:tcBorders>
              <w:top w:val="nil"/>
              <w:left w:val="nil"/>
              <w:bottom w:val="nil"/>
              <w:right w:val="nil"/>
            </w:tcBorders>
            <w:tcMar>
              <w:top w:w="128" w:type="dxa"/>
              <w:left w:w="43" w:type="dxa"/>
              <w:bottom w:w="43" w:type="dxa"/>
              <w:right w:w="43" w:type="dxa"/>
            </w:tcMar>
            <w:vAlign w:val="bottom"/>
          </w:tcPr>
          <w:p w14:paraId="1EEAABDE" w14:textId="77777777" w:rsidR="00F52703" w:rsidRPr="00A61365" w:rsidRDefault="00962653" w:rsidP="00A61365">
            <w:r w:rsidRPr="00A61365">
              <w:t xml:space="preserve">5 345 </w:t>
            </w:r>
          </w:p>
        </w:tc>
        <w:tc>
          <w:tcPr>
            <w:tcW w:w="1000" w:type="dxa"/>
            <w:tcBorders>
              <w:top w:val="nil"/>
              <w:left w:val="nil"/>
              <w:bottom w:val="nil"/>
              <w:right w:val="nil"/>
            </w:tcBorders>
            <w:tcMar>
              <w:top w:w="128" w:type="dxa"/>
              <w:left w:w="43" w:type="dxa"/>
              <w:bottom w:w="43" w:type="dxa"/>
              <w:right w:w="43" w:type="dxa"/>
            </w:tcMar>
            <w:vAlign w:val="bottom"/>
          </w:tcPr>
          <w:p w14:paraId="2BD024FD" w14:textId="77777777" w:rsidR="00F52703" w:rsidRPr="00A61365" w:rsidRDefault="00962653" w:rsidP="00A61365">
            <w:r w:rsidRPr="00A61365">
              <w:t xml:space="preserve">1 509 </w:t>
            </w:r>
          </w:p>
        </w:tc>
        <w:tc>
          <w:tcPr>
            <w:tcW w:w="940" w:type="dxa"/>
            <w:tcBorders>
              <w:top w:val="nil"/>
              <w:left w:val="nil"/>
              <w:bottom w:val="nil"/>
              <w:right w:val="nil"/>
            </w:tcBorders>
            <w:tcMar>
              <w:top w:w="128" w:type="dxa"/>
              <w:left w:w="43" w:type="dxa"/>
              <w:bottom w:w="43" w:type="dxa"/>
              <w:right w:w="43" w:type="dxa"/>
            </w:tcMar>
            <w:vAlign w:val="bottom"/>
          </w:tcPr>
          <w:p w14:paraId="6B27C05F" w14:textId="77777777" w:rsidR="00F52703" w:rsidRPr="00A61365" w:rsidRDefault="00962653" w:rsidP="00A61365">
            <w:r w:rsidRPr="00A61365">
              <w:t xml:space="preserve">743 </w:t>
            </w:r>
          </w:p>
        </w:tc>
        <w:tc>
          <w:tcPr>
            <w:tcW w:w="840" w:type="dxa"/>
            <w:tcBorders>
              <w:top w:val="nil"/>
              <w:left w:val="nil"/>
              <w:bottom w:val="nil"/>
              <w:right w:val="nil"/>
            </w:tcBorders>
            <w:tcMar>
              <w:top w:w="128" w:type="dxa"/>
              <w:left w:w="43" w:type="dxa"/>
              <w:bottom w:w="43" w:type="dxa"/>
              <w:right w:w="43" w:type="dxa"/>
            </w:tcMar>
            <w:vAlign w:val="bottom"/>
          </w:tcPr>
          <w:p w14:paraId="6F0BDAC5" w14:textId="77777777" w:rsidR="00F52703" w:rsidRPr="00A61365" w:rsidRDefault="00962653" w:rsidP="00A61365">
            <w:r w:rsidRPr="00A61365">
              <w:t>7 597</w:t>
            </w:r>
          </w:p>
        </w:tc>
        <w:tc>
          <w:tcPr>
            <w:tcW w:w="940" w:type="dxa"/>
            <w:tcBorders>
              <w:top w:val="nil"/>
              <w:left w:val="nil"/>
              <w:bottom w:val="nil"/>
              <w:right w:val="nil"/>
            </w:tcBorders>
            <w:tcMar>
              <w:top w:w="128" w:type="dxa"/>
              <w:left w:w="43" w:type="dxa"/>
              <w:bottom w:w="43" w:type="dxa"/>
              <w:right w:w="43" w:type="dxa"/>
            </w:tcMar>
            <w:vAlign w:val="bottom"/>
          </w:tcPr>
          <w:p w14:paraId="34D4A4E3" w14:textId="77777777" w:rsidR="00F52703" w:rsidRPr="00A61365" w:rsidRDefault="00962653" w:rsidP="00A61365">
            <w:r w:rsidRPr="00A61365">
              <w:t xml:space="preserve">3 987 </w:t>
            </w:r>
          </w:p>
        </w:tc>
        <w:tc>
          <w:tcPr>
            <w:tcW w:w="1040" w:type="dxa"/>
            <w:tcBorders>
              <w:top w:val="nil"/>
              <w:left w:val="nil"/>
              <w:bottom w:val="nil"/>
              <w:right w:val="nil"/>
            </w:tcBorders>
            <w:tcMar>
              <w:top w:w="128" w:type="dxa"/>
              <w:left w:w="43" w:type="dxa"/>
              <w:bottom w:w="43" w:type="dxa"/>
              <w:right w:w="43" w:type="dxa"/>
            </w:tcMar>
            <w:vAlign w:val="bottom"/>
          </w:tcPr>
          <w:p w14:paraId="5CC672E7" w14:textId="77777777" w:rsidR="00F52703" w:rsidRPr="00A61365" w:rsidRDefault="00962653" w:rsidP="00A61365">
            <w:r w:rsidRPr="00A61365">
              <w:t xml:space="preserve">1 798 </w:t>
            </w:r>
          </w:p>
        </w:tc>
        <w:tc>
          <w:tcPr>
            <w:tcW w:w="940" w:type="dxa"/>
            <w:tcBorders>
              <w:top w:val="nil"/>
              <w:left w:val="nil"/>
              <w:bottom w:val="nil"/>
              <w:right w:val="nil"/>
            </w:tcBorders>
            <w:tcMar>
              <w:top w:w="128" w:type="dxa"/>
              <w:left w:w="43" w:type="dxa"/>
              <w:bottom w:w="43" w:type="dxa"/>
              <w:right w:w="43" w:type="dxa"/>
            </w:tcMar>
            <w:vAlign w:val="bottom"/>
          </w:tcPr>
          <w:p w14:paraId="4432EAF9" w14:textId="77777777" w:rsidR="00F52703" w:rsidRPr="00A61365" w:rsidRDefault="00962653" w:rsidP="00A61365">
            <w:r w:rsidRPr="00A61365">
              <w:t xml:space="preserve">740 </w:t>
            </w:r>
          </w:p>
        </w:tc>
        <w:tc>
          <w:tcPr>
            <w:tcW w:w="840" w:type="dxa"/>
            <w:tcBorders>
              <w:top w:val="nil"/>
              <w:left w:val="nil"/>
              <w:bottom w:val="nil"/>
              <w:right w:val="nil"/>
            </w:tcBorders>
            <w:tcMar>
              <w:top w:w="128" w:type="dxa"/>
              <w:left w:w="43" w:type="dxa"/>
              <w:bottom w:w="43" w:type="dxa"/>
              <w:right w:w="43" w:type="dxa"/>
            </w:tcMar>
            <w:vAlign w:val="bottom"/>
          </w:tcPr>
          <w:p w14:paraId="706D313D" w14:textId="77777777" w:rsidR="00F52703" w:rsidRPr="00A61365" w:rsidRDefault="00962653" w:rsidP="00A61365">
            <w:r w:rsidRPr="00A61365">
              <w:t>6 525</w:t>
            </w:r>
          </w:p>
        </w:tc>
        <w:tc>
          <w:tcPr>
            <w:tcW w:w="1020" w:type="dxa"/>
            <w:tcBorders>
              <w:top w:val="nil"/>
              <w:left w:val="nil"/>
              <w:bottom w:val="nil"/>
              <w:right w:val="nil"/>
            </w:tcBorders>
            <w:tcMar>
              <w:top w:w="128" w:type="dxa"/>
              <w:left w:w="43" w:type="dxa"/>
              <w:bottom w:w="43" w:type="dxa"/>
              <w:right w:w="43" w:type="dxa"/>
            </w:tcMar>
            <w:vAlign w:val="bottom"/>
          </w:tcPr>
          <w:p w14:paraId="2806E8BF" w14:textId="77777777" w:rsidR="00F52703" w:rsidRPr="00A61365" w:rsidRDefault="00962653" w:rsidP="00A61365">
            <w:r w:rsidRPr="00A61365">
              <w:t>1 072</w:t>
            </w:r>
          </w:p>
        </w:tc>
      </w:tr>
      <w:tr w:rsidR="00F52703" w:rsidRPr="00A61365" w14:paraId="52B4C1C1" w14:textId="77777777">
        <w:trPr>
          <w:trHeight w:val="380"/>
        </w:trPr>
        <w:tc>
          <w:tcPr>
            <w:tcW w:w="920" w:type="dxa"/>
            <w:tcBorders>
              <w:top w:val="nil"/>
              <w:left w:val="nil"/>
              <w:bottom w:val="nil"/>
              <w:right w:val="nil"/>
            </w:tcBorders>
            <w:tcMar>
              <w:top w:w="128" w:type="dxa"/>
              <w:left w:w="43" w:type="dxa"/>
              <w:bottom w:w="43" w:type="dxa"/>
              <w:right w:w="43" w:type="dxa"/>
            </w:tcMar>
          </w:tcPr>
          <w:p w14:paraId="3F3B2678" w14:textId="77777777" w:rsidR="00F52703" w:rsidRPr="00A61365" w:rsidRDefault="00962653" w:rsidP="00A61365">
            <w:r w:rsidRPr="00A61365">
              <w:t>2008</w:t>
            </w:r>
          </w:p>
        </w:tc>
        <w:tc>
          <w:tcPr>
            <w:tcW w:w="940" w:type="dxa"/>
            <w:tcBorders>
              <w:top w:val="nil"/>
              <w:left w:val="nil"/>
              <w:bottom w:val="nil"/>
              <w:right w:val="nil"/>
            </w:tcBorders>
            <w:tcMar>
              <w:top w:w="128" w:type="dxa"/>
              <w:left w:w="43" w:type="dxa"/>
              <w:bottom w:w="43" w:type="dxa"/>
              <w:right w:w="43" w:type="dxa"/>
            </w:tcMar>
            <w:vAlign w:val="bottom"/>
          </w:tcPr>
          <w:p w14:paraId="5B3F9319" w14:textId="77777777" w:rsidR="00F52703" w:rsidRPr="00A61365" w:rsidRDefault="00962653" w:rsidP="00A61365">
            <w:r w:rsidRPr="00A61365">
              <w:t xml:space="preserve">5 583 </w:t>
            </w:r>
          </w:p>
        </w:tc>
        <w:tc>
          <w:tcPr>
            <w:tcW w:w="1000" w:type="dxa"/>
            <w:tcBorders>
              <w:top w:val="nil"/>
              <w:left w:val="nil"/>
              <w:bottom w:val="nil"/>
              <w:right w:val="nil"/>
            </w:tcBorders>
            <w:tcMar>
              <w:top w:w="128" w:type="dxa"/>
              <w:left w:w="43" w:type="dxa"/>
              <w:bottom w:w="43" w:type="dxa"/>
              <w:right w:w="43" w:type="dxa"/>
            </w:tcMar>
            <w:vAlign w:val="bottom"/>
          </w:tcPr>
          <w:p w14:paraId="30FB0731" w14:textId="77777777" w:rsidR="00F52703" w:rsidRPr="00A61365" w:rsidRDefault="00962653" w:rsidP="00A61365">
            <w:r w:rsidRPr="00A61365">
              <w:t>868</w:t>
            </w:r>
          </w:p>
        </w:tc>
        <w:tc>
          <w:tcPr>
            <w:tcW w:w="940" w:type="dxa"/>
            <w:tcBorders>
              <w:top w:val="nil"/>
              <w:left w:val="nil"/>
              <w:bottom w:val="nil"/>
              <w:right w:val="nil"/>
            </w:tcBorders>
            <w:tcMar>
              <w:top w:w="128" w:type="dxa"/>
              <w:left w:w="43" w:type="dxa"/>
              <w:bottom w:w="43" w:type="dxa"/>
              <w:right w:w="43" w:type="dxa"/>
            </w:tcMar>
            <w:vAlign w:val="bottom"/>
          </w:tcPr>
          <w:p w14:paraId="294FA5DD" w14:textId="77777777" w:rsidR="00F52703" w:rsidRPr="00A61365" w:rsidRDefault="00962653" w:rsidP="00A61365">
            <w:r w:rsidRPr="00A61365">
              <w:t xml:space="preserve">836 </w:t>
            </w:r>
          </w:p>
        </w:tc>
        <w:tc>
          <w:tcPr>
            <w:tcW w:w="840" w:type="dxa"/>
            <w:tcBorders>
              <w:top w:val="nil"/>
              <w:left w:val="nil"/>
              <w:bottom w:val="nil"/>
              <w:right w:val="nil"/>
            </w:tcBorders>
            <w:tcMar>
              <w:top w:w="128" w:type="dxa"/>
              <w:left w:w="43" w:type="dxa"/>
              <w:bottom w:w="43" w:type="dxa"/>
              <w:right w:w="43" w:type="dxa"/>
            </w:tcMar>
            <w:vAlign w:val="bottom"/>
          </w:tcPr>
          <w:p w14:paraId="6F9AD890" w14:textId="77777777" w:rsidR="00F52703" w:rsidRPr="00A61365" w:rsidRDefault="00962653" w:rsidP="00A61365">
            <w:r w:rsidRPr="00A61365">
              <w:t>7 287</w:t>
            </w:r>
          </w:p>
        </w:tc>
        <w:tc>
          <w:tcPr>
            <w:tcW w:w="940" w:type="dxa"/>
            <w:tcBorders>
              <w:top w:val="nil"/>
              <w:left w:val="nil"/>
              <w:bottom w:val="nil"/>
              <w:right w:val="nil"/>
            </w:tcBorders>
            <w:tcMar>
              <w:top w:w="128" w:type="dxa"/>
              <w:left w:w="43" w:type="dxa"/>
              <w:bottom w:w="43" w:type="dxa"/>
              <w:right w:w="43" w:type="dxa"/>
            </w:tcMar>
            <w:vAlign w:val="bottom"/>
          </w:tcPr>
          <w:p w14:paraId="2272FEE1" w14:textId="77777777" w:rsidR="00F52703" w:rsidRPr="00A61365" w:rsidRDefault="00962653" w:rsidP="00A61365">
            <w:r w:rsidRPr="00A61365">
              <w:t xml:space="preserve">4 140 </w:t>
            </w:r>
          </w:p>
        </w:tc>
        <w:tc>
          <w:tcPr>
            <w:tcW w:w="1040" w:type="dxa"/>
            <w:tcBorders>
              <w:top w:val="nil"/>
              <w:left w:val="nil"/>
              <w:bottom w:val="nil"/>
              <w:right w:val="nil"/>
            </w:tcBorders>
            <w:tcMar>
              <w:top w:w="128" w:type="dxa"/>
              <w:left w:w="43" w:type="dxa"/>
              <w:bottom w:w="43" w:type="dxa"/>
              <w:right w:w="43" w:type="dxa"/>
            </w:tcMar>
            <w:vAlign w:val="bottom"/>
          </w:tcPr>
          <w:p w14:paraId="30A8CD3D" w14:textId="77777777" w:rsidR="00F52703" w:rsidRPr="00A61365" w:rsidRDefault="00962653" w:rsidP="00A61365">
            <w:r w:rsidRPr="00A61365">
              <w:t xml:space="preserve">2 405 </w:t>
            </w:r>
          </w:p>
        </w:tc>
        <w:tc>
          <w:tcPr>
            <w:tcW w:w="940" w:type="dxa"/>
            <w:tcBorders>
              <w:top w:val="nil"/>
              <w:left w:val="nil"/>
              <w:bottom w:val="nil"/>
              <w:right w:val="nil"/>
            </w:tcBorders>
            <w:tcMar>
              <w:top w:w="128" w:type="dxa"/>
              <w:left w:w="43" w:type="dxa"/>
              <w:bottom w:w="43" w:type="dxa"/>
              <w:right w:w="43" w:type="dxa"/>
            </w:tcMar>
            <w:vAlign w:val="bottom"/>
          </w:tcPr>
          <w:p w14:paraId="56D66C49" w14:textId="77777777" w:rsidR="00F52703" w:rsidRPr="00A61365" w:rsidRDefault="00962653" w:rsidP="00A61365">
            <w:r w:rsidRPr="00A61365">
              <w:t xml:space="preserve">901 </w:t>
            </w:r>
          </w:p>
        </w:tc>
        <w:tc>
          <w:tcPr>
            <w:tcW w:w="840" w:type="dxa"/>
            <w:tcBorders>
              <w:top w:val="nil"/>
              <w:left w:val="nil"/>
              <w:bottom w:val="nil"/>
              <w:right w:val="nil"/>
            </w:tcBorders>
            <w:tcMar>
              <w:top w:w="128" w:type="dxa"/>
              <w:left w:w="43" w:type="dxa"/>
              <w:bottom w:w="43" w:type="dxa"/>
              <w:right w:w="43" w:type="dxa"/>
            </w:tcMar>
            <w:vAlign w:val="bottom"/>
          </w:tcPr>
          <w:p w14:paraId="7B04FF2A" w14:textId="77777777" w:rsidR="00F52703" w:rsidRPr="00A61365" w:rsidRDefault="00962653" w:rsidP="00A61365">
            <w:r w:rsidRPr="00A61365">
              <w:t>7 446</w:t>
            </w:r>
          </w:p>
        </w:tc>
        <w:tc>
          <w:tcPr>
            <w:tcW w:w="1020" w:type="dxa"/>
            <w:tcBorders>
              <w:top w:val="nil"/>
              <w:left w:val="nil"/>
              <w:bottom w:val="nil"/>
              <w:right w:val="nil"/>
            </w:tcBorders>
            <w:tcMar>
              <w:top w:w="128" w:type="dxa"/>
              <w:left w:w="43" w:type="dxa"/>
              <w:bottom w:w="43" w:type="dxa"/>
              <w:right w:w="43" w:type="dxa"/>
            </w:tcMar>
            <w:vAlign w:val="bottom"/>
          </w:tcPr>
          <w:p w14:paraId="09BDD583" w14:textId="77777777" w:rsidR="00F52703" w:rsidRPr="00A61365" w:rsidRDefault="00962653" w:rsidP="00A61365">
            <w:r w:rsidRPr="00A61365">
              <w:t>-159</w:t>
            </w:r>
          </w:p>
        </w:tc>
      </w:tr>
      <w:tr w:rsidR="00F52703" w:rsidRPr="00A61365" w14:paraId="525330AD" w14:textId="77777777">
        <w:trPr>
          <w:trHeight w:val="380"/>
        </w:trPr>
        <w:tc>
          <w:tcPr>
            <w:tcW w:w="920" w:type="dxa"/>
            <w:tcBorders>
              <w:top w:val="nil"/>
              <w:left w:val="nil"/>
              <w:bottom w:val="nil"/>
              <w:right w:val="nil"/>
            </w:tcBorders>
            <w:tcMar>
              <w:top w:w="128" w:type="dxa"/>
              <w:left w:w="43" w:type="dxa"/>
              <w:bottom w:w="43" w:type="dxa"/>
              <w:right w:w="43" w:type="dxa"/>
            </w:tcMar>
          </w:tcPr>
          <w:p w14:paraId="7B79E7AB" w14:textId="77777777" w:rsidR="00F52703" w:rsidRPr="00A61365" w:rsidRDefault="00962653" w:rsidP="00A61365">
            <w:r w:rsidRPr="00A61365">
              <w:t>2009</w:t>
            </w:r>
          </w:p>
        </w:tc>
        <w:tc>
          <w:tcPr>
            <w:tcW w:w="940" w:type="dxa"/>
            <w:tcBorders>
              <w:top w:val="nil"/>
              <w:left w:val="nil"/>
              <w:bottom w:val="nil"/>
              <w:right w:val="nil"/>
            </w:tcBorders>
            <w:tcMar>
              <w:top w:w="128" w:type="dxa"/>
              <w:left w:w="43" w:type="dxa"/>
              <w:bottom w:w="43" w:type="dxa"/>
              <w:right w:w="43" w:type="dxa"/>
            </w:tcMar>
            <w:vAlign w:val="bottom"/>
          </w:tcPr>
          <w:p w14:paraId="0EB9942B" w14:textId="77777777" w:rsidR="00F52703" w:rsidRPr="00A61365" w:rsidRDefault="00962653" w:rsidP="00A61365">
            <w:r w:rsidRPr="00A61365">
              <w:t xml:space="preserve">5 658 </w:t>
            </w:r>
          </w:p>
        </w:tc>
        <w:tc>
          <w:tcPr>
            <w:tcW w:w="1000" w:type="dxa"/>
            <w:tcBorders>
              <w:top w:val="nil"/>
              <w:left w:val="nil"/>
              <w:bottom w:val="nil"/>
              <w:right w:val="nil"/>
            </w:tcBorders>
            <w:tcMar>
              <w:top w:w="128" w:type="dxa"/>
              <w:left w:w="43" w:type="dxa"/>
              <w:bottom w:w="43" w:type="dxa"/>
              <w:right w:w="43" w:type="dxa"/>
            </w:tcMar>
            <w:vAlign w:val="bottom"/>
          </w:tcPr>
          <w:p w14:paraId="0075F1A5" w14:textId="77777777" w:rsidR="00F52703" w:rsidRPr="00A61365" w:rsidRDefault="00962653" w:rsidP="00A61365">
            <w:r w:rsidRPr="00A61365">
              <w:t>911</w:t>
            </w:r>
          </w:p>
        </w:tc>
        <w:tc>
          <w:tcPr>
            <w:tcW w:w="940" w:type="dxa"/>
            <w:tcBorders>
              <w:top w:val="nil"/>
              <w:left w:val="nil"/>
              <w:bottom w:val="nil"/>
              <w:right w:val="nil"/>
            </w:tcBorders>
            <w:tcMar>
              <w:top w:w="128" w:type="dxa"/>
              <w:left w:w="43" w:type="dxa"/>
              <w:bottom w:w="43" w:type="dxa"/>
              <w:right w:w="43" w:type="dxa"/>
            </w:tcMar>
            <w:vAlign w:val="bottom"/>
          </w:tcPr>
          <w:p w14:paraId="47C3E703" w14:textId="77777777" w:rsidR="00F52703" w:rsidRPr="00A61365" w:rsidRDefault="00962653" w:rsidP="00A61365">
            <w:r w:rsidRPr="00A61365">
              <w:t xml:space="preserve">930 </w:t>
            </w:r>
          </w:p>
        </w:tc>
        <w:tc>
          <w:tcPr>
            <w:tcW w:w="840" w:type="dxa"/>
            <w:tcBorders>
              <w:top w:val="nil"/>
              <w:left w:val="nil"/>
              <w:bottom w:val="nil"/>
              <w:right w:val="nil"/>
            </w:tcBorders>
            <w:tcMar>
              <w:top w:w="128" w:type="dxa"/>
              <w:left w:w="43" w:type="dxa"/>
              <w:bottom w:w="43" w:type="dxa"/>
              <w:right w:w="43" w:type="dxa"/>
            </w:tcMar>
            <w:vAlign w:val="bottom"/>
          </w:tcPr>
          <w:p w14:paraId="41822E0A" w14:textId="77777777" w:rsidR="00F52703" w:rsidRPr="00A61365" w:rsidRDefault="00962653" w:rsidP="00A61365">
            <w:r w:rsidRPr="00A61365">
              <w:t>7 499</w:t>
            </w:r>
          </w:p>
        </w:tc>
        <w:tc>
          <w:tcPr>
            <w:tcW w:w="940" w:type="dxa"/>
            <w:tcBorders>
              <w:top w:val="nil"/>
              <w:left w:val="nil"/>
              <w:bottom w:val="nil"/>
              <w:right w:val="nil"/>
            </w:tcBorders>
            <w:tcMar>
              <w:top w:w="128" w:type="dxa"/>
              <w:left w:w="43" w:type="dxa"/>
              <w:bottom w:w="43" w:type="dxa"/>
              <w:right w:w="43" w:type="dxa"/>
            </w:tcMar>
            <w:vAlign w:val="bottom"/>
          </w:tcPr>
          <w:p w14:paraId="3A2D13AB" w14:textId="77777777" w:rsidR="00F52703" w:rsidRPr="00A61365" w:rsidRDefault="00962653" w:rsidP="00A61365">
            <w:r w:rsidRPr="00A61365">
              <w:t xml:space="preserve">4 211 </w:t>
            </w:r>
          </w:p>
        </w:tc>
        <w:tc>
          <w:tcPr>
            <w:tcW w:w="1040" w:type="dxa"/>
            <w:tcBorders>
              <w:top w:val="nil"/>
              <w:left w:val="nil"/>
              <w:bottom w:val="nil"/>
              <w:right w:val="nil"/>
            </w:tcBorders>
            <w:tcMar>
              <w:top w:w="128" w:type="dxa"/>
              <w:left w:w="43" w:type="dxa"/>
              <w:bottom w:w="43" w:type="dxa"/>
              <w:right w:w="43" w:type="dxa"/>
            </w:tcMar>
            <w:vAlign w:val="bottom"/>
          </w:tcPr>
          <w:p w14:paraId="6E585F62" w14:textId="77777777" w:rsidR="00F52703" w:rsidRPr="00A61365" w:rsidRDefault="00962653" w:rsidP="00A61365">
            <w:r w:rsidRPr="00A61365">
              <w:t xml:space="preserve">1 807 </w:t>
            </w:r>
          </w:p>
        </w:tc>
        <w:tc>
          <w:tcPr>
            <w:tcW w:w="940" w:type="dxa"/>
            <w:tcBorders>
              <w:top w:val="nil"/>
              <w:left w:val="nil"/>
              <w:bottom w:val="nil"/>
              <w:right w:val="nil"/>
            </w:tcBorders>
            <w:tcMar>
              <w:top w:w="128" w:type="dxa"/>
              <w:left w:w="43" w:type="dxa"/>
              <w:bottom w:w="43" w:type="dxa"/>
              <w:right w:w="43" w:type="dxa"/>
            </w:tcMar>
            <w:vAlign w:val="bottom"/>
          </w:tcPr>
          <w:p w14:paraId="4F5031C1" w14:textId="77777777" w:rsidR="00F52703" w:rsidRPr="00A61365" w:rsidRDefault="00962653" w:rsidP="00A61365">
            <w:r w:rsidRPr="00A61365">
              <w:t xml:space="preserve">946 </w:t>
            </w:r>
          </w:p>
        </w:tc>
        <w:tc>
          <w:tcPr>
            <w:tcW w:w="840" w:type="dxa"/>
            <w:tcBorders>
              <w:top w:val="nil"/>
              <w:left w:val="nil"/>
              <w:bottom w:val="nil"/>
              <w:right w:val="nil"/>
            </w:tcBorders>
            <w:tcMar>
              <w:top w:w="128" w:type="dxa"/>
              <w:left w:w="43" w:type="dxa"/>
              <w:bottom w:w="43" w:type="dxa"/>
              <w:right w:w="43" w:type="dxa"/>
            </w:tcMar>
            <w:vAlign w:val="bottom"/>
          </w:tcPr>
          <w:p w14:paraId="52919C64" w14:textId="77777777" w:rsidR="00F52703" w:rsidRPr="00A61365" w:rsidRDefault="00962653" w:rsidP="00A61365">
            <w:r w:rsidRPr="00A61365">
              <w:t>6 964</w:t>
            </w:r>
          </w:p>
        </w:tc>
        <w:tc>
          <w:tcPr>
            <w:tcW w:w="1020" w:type="dxa"/>
            <w:tcBorders>
              <w:top w:val="nil"/>
              <w:left w:val="nil"/>
              <w:bottom w:val="nil"/>
              <w:right w:val="nil"/>
            </w:tcBorders>
            <w:tcMar>
              <w:top w:w="128" w:type="dxa"/>
              <w:left w:w="43" w:type="dxa"/>
              <w:bottom w:w="43" w:type="dxa"/>
              <w:right w:w="43" w:type="dxa"/>
            </w:tcMar>
            <w:vAlign w:val="bottom"/>
          </w:tcPr>
          <w:p w14:paraId="37299C05" w14:textId="77777777" w:rsidR="00F52703" w:rsidRPr="00A61365" w:rsidRDefault="00962653" w:rsidP="00A61365">
            <w:r w:rsidRPr="00A61365">
              <w:t>535</w:t>
            </w:r>
          </w:p>
        </w:tc>
      </w:tr>
      <w:tr w:rsidR="00F52703" w:rsidRPr="00A61365" w14:paraId="1A1455B1" w14:textId="77777777">
        <w:trPr>
          <w:trHeight w:val="380"/>
        </w:trPr>
        <w:tc>
          <w:tcPr>
            <w:tcW w:w="920" w:type="dxa"/>
            <w:tcBorders>
              <w:top w:val="nil"/>
              <w:left w:val="nil"/>
              <w:bottom w:val="nil"/>
              <w:right w:val="nil"/>
            </w:tcBorders>
            <w:tcMar>
              <w:top w:w="128" w:type="dxa"/>
              <w:left w:w="43" w:type="dxa"/>
              <w:bottom w:w="43" w:type="dxa"/>
              <w:right w:w="43" w:type="dxa"/>
            </w:tcMar>
          </w:tcPr>
          <w:p w14:paraId="5C7F33EA" w14:textId="77777777" w:rsidR="00F52703" w:rsidRPr="00A61365" w:rsidRDefault="00962653" w:rsidP="00A61365">
            <w:r w:rsidRPr="00A61365">
              <w:t>2010</w:t>
            </w:r>
          </w:p>
        </w:tc>
        <w:tc>
          <w:tcPr>
            <w:tcW w:w="940" w:type="dxa"/>
            <w:tcBorders>
              <w:top w:val="nil"/>
              <w:left w:val="nil"/>
              <w:bottom w:val="nil"/>
              <w:right w:val="nil"/>
            </w:tcBorders>
            <w:tcMar>
              <w:top w:w="128" w:type="dxa"/>
              <w:left w:w="43" w:type="dxa"/>
              <w:bottom w:w="43" w:type="dxa"/>
              <w:right w:w="43" w:type="dxa"/>
            </w:tcMar>
            <w:vAlign w:val="bottom"/>
          </w:tcPr>
          <w:p w14:paraId="16F77466" w14:textId="77777777" w:rsidR="00F52703" w:rsidRPr="00A61365" w:rsidRDefault="00962653" w:rsidP="00A61365">
            <w:r w:rsidRPr="00A61365">
              <w:t xml:space="preserve">5 830 </w:t>
            </w:r>
          </w:p>
        </w:tc>
        <w:tc>
          <w:tcPr>
            <w:tcW w:w="1000" w:type="dxa"/>
            <w:tcBorders>
              <w:top w:val="nil"/>
              <w:left w:val="nil"/>
              <w:bottom w:val="nil"/>
              <w:right w:val="nil"/>
            </w:tcBorders>
            <w:tcMar>
              <w:top w:w="128" w:type="dxa"/>
              <w:left w:w="43" w:type="dxa"/>
              <w:bottom w:w="43" w:type="dxa"/>
              <w:right w:w="43" w:type="dxa"/>
            </w:tcMar>
            <w:vAlign w:val="bottom"/>
          </w:tcPr>
          <w:p w14:paraId="2E391F1C" w14:textId="77777777" w:rsidR="00F52703" w:rsidRPr="00A61365" w:rsidRDefault="00962653" w:rsidP="00A61365">
            <w:r w:rsidRPr="00A61365">
              <w:t xml:space="preserve">656 </w:t>
            </w:r>
          </w:p>
        </w:tc>
        <w:tc>
          <w:tcPr>
            <w:tcW w:w="940" w:type="dxa"/>
            <w:tcBorders>
              <w:top w:val="nil"/>
              <w:left w:val="nil"/>
              <w:bottom w:val="nil"/>
              <w:right w:val="nil"/>
            </w:tcBorders>
            <w:tcMar>
              <w:top w:w="128" w:type="dxa"/>
              <w:left w:w="43" w:type="dxa"/>
              <w:bottom w:w="43" w:type="dxa"/>
              <w:right w:w="43" w:type="dxa"/>
            </w:tcMar>
            <w:vAlign w:val="bottom"/>
          </w:tcPr>
          <w:p w14:paraId="606B3589" w14:textId="77777777" w:rsidR="00F52703" w:rsidRPr="00A61365" w:rsidRDefault="00962653" w:rsidP="00A61365">
            <w:r w:rsidRPr="00A61365">
              <w:t xml:space="preserve">982 </w:t>
            </w:r>
          </w:p>
        </w:tc>
        <w:tc>
          <w:tcPr>
            <w:tcW w:w="840" w:type="dxa"/>
            <w:tcBorders>
              <w:top w:val="nil"/>
              <w:left w:val="nil"/>
              <w:bottom w:val="nil"/>
              <w:right w:val="nil"/>
            </w:tcBorders>
            <w:tcMar>
              <w:top w:w="128" w:type="dxa"/>
              <w:left w:w="43" w:type="dxa"/>
              <w:bottom w:w="43" w:type="dxa"/>
              <w:right w:w="43" w:type="dxa"/>
            </w:tcMar>
            <w:vAlign w:val="bottom"/>
          </w:tcPr>
          <w:p w14:paraId="0BF1A3BC" w14:textId="77777777" w:rsidR="00F52703" w:rsidRPr="00A61365" w:rsidRDefault="00962653" w:rsidP="00A61365">
            <w:r w:rsidRPr="00A61365">
              <w:t>7 468</w:t>
            </w:r>
          </w:p>
        </w:tc>
        <w:tc>
          <w:tcPr>
            <w:tcW w:w="940" w:type="dxa"/>
            <w:tcBorders>
              <w:top w:val="nil"/>
              <w:left w:val="nil"/>
              <w:bottom w:val="nil"/>
              <w:right w:val="nil"/>
            </w:tcBorders>
            <w:tcMar>
              <w:top w:w="128" w:type="dxa"/>
              <w:left w:w="43" w:type="dxa"/>
              <w:bottom w:w="43" w:type="dxa"/>
              <w:right w:w="43" w:type="dxa"/>
            </w:tcMar>
            <w:vAlign w:val="bottom"/>
          </w:tcPr>
          <w:p w14:paraId="50232A67" w14:textId="77777777" w:rsidR="00F52703" w:rsidRPr="00A61365" w:rsidRDefault="00962653" w:rsidP="00A61365">
            <w:r w:rsidRPr="00A61365">
              <w:t xml:space="preserve">4 362 </w:t>
            </w:r>
          </w:p>
        </w:tc>
        <w:tc>
          <w:tcPr>
            <w:tcW w:w="1040" w:type="dxa"/>
            <w:tcBorders>
              <w:top w:val="nil"/>
              <w:left w:val="nil"/>
              <w:bottom w:val="nil"/>
              <w:right w:val="nil"/>
            </w:tcBorders>
            <w:tcMar>
              <w:top w:w="128" w:type="dxa"/>
              <w:left w:w="43" w:type="dxa"/>
              <w:bottom w:w="43" w:type="dxa"/>
              <w:right w:w="43" w:type="dxa"/>
            </w:tcMar>
            <w:vAlign w:val="bottom"/>
          </w:tcPr>
          <w:p w14:paraId="701E99B7" w14:textId="77777777" w:rsidR="00F52703" w:rsidRPr="00A61365" w:rsidRDefault="00962653" w:rsidP="00A61365">
            <w:r w:rsidRPr="00A61365">
              <w:t xml:space="preserve">1 747 </w:t>
            </w:r>
          </w:p>
        </w:tc>
        <w:tc>
          <w:tcPr>
            <w:tcW w:w="940" w:type="dxa"/>
            <w:tcBorders>
              <w:top w:val="nil"/>
              <w:left w:val="nil"/>
              <w:bottom w:val="nil"/>
              <w:right w:val="nil"/>
            </w:tcBorders>
            <w:tcMar>
              <w:top w:w="128" w:type="dxa"/>
              <w:left w:w="43" w:type="dxa"/>
              <w:bottom w:w="43" w:type="dxa"/>
              <w:right w:w="43" w:type="dxa"/>
            </w:tcMar>
            <w:vAlign w:val="bottom"/>
          </w:tcPr>
          <w:p w14:paraId="60FBFBB0" w14:textId="77777777" w:rsidR="00F52703" w:rsidRPr="00A61365" w:rsidRDefault="00962653" w:rsidP="00A61365">
            <w:r w:rsidRPr="00A61365">
              <w:t xml:space="preserve">1 000 </w:t>
            </w:r>
          </w:p>
        </w:tc>
        <w:tc>
          <w:tcPr>
            <w:tcW w:w="840" w:type="dxa"/>
            <w:tcBorders>
              <w:top w:val="nil"/>
              <w:left w:val="nil"/>
              <w:bottom w:val="nil"/>
              <w:right w:val="nil"/>
            </w:tcBorders>
            <w:tcMar>
              <w:top w:w="128" w:type="dxa"/>
              <w:left w:w="43" w:type="dxa"/>
              <w:bottom w:w="43" w:type="dxa"/>
              <w:right w:w="43" w:type="dxa"/>
            </w:tcMar>
            <w:vAlign w:val="bottom"/>
          </w:tcPr>
          <w:p w14:paraId="3DF372AB" w14:textId="77777777" w:rsidR="00F52703" w:rsidRPr="00A61365" w:rsidRDefault="00962653" w:rsidP="00A61365">
            <w:r w:rsidRPr="00A61365">
              <w:t>7 109</w:t>
            </w:r>
          </w:p>
        </w:tc>
        <w:tc>
          <w:tcPr>
            <w:tcW w:w="1020" w:type="dxa"/>
            <w:tcBorders>
              <w:top w:val="nil"/>
              <w:left w:val="nil"/>
              <w:bottom w:val="nil"/>
              <w:right w:val="nil"/>
            </w:tcBorders>
            <w:tcMar>
              <w:top w:w="128" w:type="dxa"/>
              <w:left w:w="43" w:type="dxa"/>
              <w:bottom w:w="43" w:type="dxa"/>
              <w:right w:w="43" w:type="dxa"/>
            </w:tcMar>
            <w:vAlign w:val="bottom"/>
          </w:tcPr>
          <w:p w14:paraId="3F82DAE5" w14:textId="77777777" w:rsidR="00F52703" w:rsidRPr="00A61365" w:rsidRDefault="00962653" w:rsidP="00A61365">
            <w:r w:rsidRPr="00A61365">
              <w:t>359</w:t>
            </w:r>
          </w:p>
        </w:tc>
      </w:tr>
      <w:tr w:rsidR="00F52703" w:rsidRPr="00A61365" w14:paraId="48C8CA89" w14:textId="77777777">
        <w:trPr>
          <w:trHeight w:val="380"/>
        </w:trPr>
        <w:tc>
          <w:tcPr>
            <w:tcW w:w="920" w:type="dxa"/>
            <w:tcBorders>
              <w:top w:val="nil"/>
              <w:left w:val="nil"/>
              <w:bottom w:val="nil"/>
              <w:right w:val="nil"/>
            </w:tcBorders>
            <w:tcMar>
              <w:top w:w="128" w:type="dxa"/>
              <w:left w:w="43" w:type="dxa"/>
              <w:bottom w:w="43" w:type="dxa"/>
              <w:right w:w="43" w:type="dxa"/>
            </w:tcMar>
          </w:tcPr>
          <w:p w14:paraId="19281A41" w14:textId="77777777" w:rsidR="00F52703" w:rsidRPr="00A61365" w:rsidRDefault="00962653" w:rsidP="00A61365">
            <w:r w:rsidRPr="00A61365">
              <w:t>2011</w:t>
            </w:r>
          </w:p>
        </w:tc>
        <w:tc>
          <w:tcPr>
            <w:tcW w:w="940" w:type="dxa"/>
            <w:tcBorders>
              <w:top w:val="nil"/>
              <w:left w:val="nil"/>
              <w:bottom w:val="nil"/>
              <w:right w:val="nil"/>
            </w:tcBorders>
            <w:tcMar>
              <w:top w:w="128" w:type="dxa"/>
              <w:left w:w="43" w:type="dxa"/>
              <w:bottom w:w="43" w:type="dxa"/>
              <w:right w:w="43" w:type="dxa"/>
            </w:tcMar>
            <w:vAlign w:val="bottom"/>
          </w:tcPr>
          <w:p w14:paraId="3283F6DF" w14:textId="77777777" w:rsidR="00F52703" w:rsidRPr="00A61365" w:rsidRDefault="00962653" w:rsidP="00A61365">
            <w:r w:rsidRPr="00A61365">
              <w:t xml:space="preserve">5 932 </w:t>
            </w:r>
          </w:p>
        </w:tc>
        <w:tc>
          <w:tcPr>
            <w:tcW w:w="1000" w:type="dxa"/>
            <w:tcBorders>
              <w:top w:val="nil"/>
              <w:left w:val="nil"/>
              <w:bottom w:val="nil"/>
              <w:right w:val="nil"/>
            </w:tcBorders>
            <w:tcMar>
              <w:top w:w="128" w:type="dxa"/>
              <w:left w:w="43" w:type="dxa"/>
              <w:bottom w:w="43" w:type="dxa"/>
              <w:right w:w="43" w:type="dxa"/>
            </w:tcMar>
            <w:vAlign w:val="bottom"/>
          </w:tcPr>
          <w:p w14:paraId="0BA298E4" w14:textId="77777777" w:rsidR="00F52703" w:rsidRPr="00A61365" w:rsidRDefault="00962653" w:rsidP="00A61365">
            <w:r w:rsidRPr="00A61365">
              <w:t xml:space="preserve">1 298 </w:t>
            </w:r>
          </w:p>
        </w:tc>
        <w:tc>
          <w:tcPr>
            <w:tcW w:w="940" w:type="dxa"/>
            <w:tcBorders>
              <w:top w:val="nil"/>
              <w:left w:val="nil"/>
              <w:bottom w:val="nil"/>
              <w:right w:val="nil"/>
            </w:tcBorders>
            <w:tcMar>
              <w:top w:w="128" w:type="dxa"/>
              <w:left w:w="43" w:type="dxa"/>
              <w:bottom w:w="43" w:type="dxa"/>
              <w:right w:w="43" w:type="dxa"/>
            </w:tcMar>
            <w:vAlign w:val="bottom"/>
          </w:tcPr>
          <w:p w14:paraId="77D00810" w14:textId="77777777" w:rsidR="00F52703" w:rsidRPr="00A61365" w:rsidRDefault="00962653" w:rsidP="00A61365">
            <w:r w:rsidRPr="00A61365">
              <w:t xml:space="preserve">1 123 </w:t>
            </w:r>
          </w:p>
        </w:tc>
        <w:tc>
          <w:tcPr>
            <w:tcW w:w="840" w:type="dxa"/>
            <w:tcBorders>
              <w:top w:val="nil"/>
              <w:left w:val="nil"/>
              <w:bottom w:val="nil"/>
              <w:right w:val="nil"/>
            </w:tcBorders>
            <w:tcMar>
              <w:top w:w="128" w:type="dxa"/>
              <w:left w:w="43" w:type="dxa"/>
              <w:bottom w:w="43" w:type="dxa"/>
              <w:right w:w="43" w:type="dxa"/>
            </w:tcMar>
            <w:vAlign w:val="bottom"/>
          </w:tcPr>
          <w:p w14:paraId="02D25895" w14:textId="77777777" w:rsidR="00F52703" w:rsidRPr="00A61365" w:rsidRDefault="00962653" w:rsidP="00A61365">
            <w:r w:rsidRPr="00A61365">
              <w:t>8 353</w:t>
            </w:r>
          </w:p>
        </w:tc>
        <w:tc>
          <w:tcPr>
            <w:tcW w:w="940" w:type="dxa"/>
            <w:tcBorders>
              <w:top w:val="nil"/>
              <w:left w:val="nil"/>
              <w:bottom w:val="nil"/>
              <w:right w:val="nil"/>
            </w:tcBorders>
            <w:tcMar>
              <w:top w:w="128" w:type="dxa"/>
              <w:left w:w="43" w:type="dxa"/>
              <w:bottom w:w="43" w:type="dxa"/>
              <w:right w:w="43" w:type="dxa"/>
            </w:tcMar>
            <w:vAlign w:val="bottom"/>
          </w:tcPr>
          <w:p w14:paraId="5A9D0EE4" w14:textId="77777777" w:rsidR="00F52703" w:rsidRPr="00A61365" w:rsidRDefault="00962653" w:rsidP="00A61365">
            <w:r w:rsidRPr="00A61365">
              <w:t xml:space="preserve">4 502 </w:t>
            </w:r>
          </w:p>
        </w:tc>
        <w:tc>
          <w:tcPr>
            <w:tcW w:w="1040" w:type="dxa"/>
            <w:tcBorders>
              <w:top w:val="nil"/>
              <w:left w:val="nil"/>
              <w:bottom w:val="nil"/>
              <w:right w:val="nil"/>
            </w:tcBorders>
            <w:tcMar>
              <w:top w:w="128" w:type="dxa"/>
              <w:left w:w="43" w:type="dxa"/>
              <w:bottom w:w="43" w:type="dxa"/>
              <w:right w:w="43" w:type="dxa"/>
            </w:tcMar>
            <w:vAlign w:val="bottom"/>
          </w:tcPr>
          <w:p w14:paraId="56511499" w14:textId="77777777" w:rsidR="00F52703" w:rsidRPr="00A61365" w:rsidRDefault="00962653" w:rsidP="00A61365">
            <w:r w:rsidRPr="00A61365">
              <w:t xml:space="preserve">1 912 </w:t>
            </w:r>
          </w:p>
        </w:tc>
        <w:tc>
          <w:tcPr>
            <w:tcW w:w="940" w:type="dxa"/>
            <w:tcBorders>
              <w:top w:val="nil"/>
              <w:left w:val="nil"/>
              <w:bottom w:val="nil"/>
              <w:right w:val="nil"/>
            </w:tcBorders>
            <w:tcMar>
              <w:top w:w="128" w:type="dxa"/>
              <w:left w:w="43" w:type="dxa"/>
              <w:bottom w:w="43" w:type="dxa"/>
              <w:right w:w="43" w:type="dxa"/>
            </w:tcMar>
            <w:vAlign w:val="bottom"/>
          </w:tcPr>
          <w:p w14:paraId="7F902545" w14:textId="77777777" w:rsidR="00F52703" w:rsidRPr="00A61365" w:rsidRDefault="00962653" w:rsidP="00A61365">
            <w:r w:rsidRPr="00A61365">
              <w:t xml:space="preserve">1 098 </w:t>
            </w:r>
          </w:p>
        </w:tc>
        <w:tc>
          <w:tcPr>
            <w:tcW w:w="840" w:type="dxa"/>
            <w:tcBorders>
              <w:top w:val="nil"/>
              <w:left w:val="nil"/>
              <w:bottom w:val="nil"/>
              <w:right w:val="nil"/>
            </w:tcBorders>
            <w:tcMar>
              <w:top w:w="128" w:type="dxa"/>
              <w:left w:w="43" w:type="dxa"/>
              <w:bottom w:w="43" w:type="dxa"/>
              <w:right w:w="43" w:type="dxa"/>
            </w:tcMar>
            <w:vAlign w:val="bottom"/>
          </w:tcPr>
          <w:p w14:paraId="57F2B34A" w14:textId="77777777" w:rsidR="00F52703" w:rsidRPr="00A61365" w:rsidRDefault="00962653" w:rsidP="00A61365">
            <w:r w:rsidRPr="00A61365">
              <w:t>7 512</w:t>
            </w:r>
          </w:p>
        </w:tc>
        <w:tc>
          <w:tcPr>
            <w:tcW w:w="1020" w:type="dxa"/>
            <w:tcBorders>
              <w:top w:val="nil"/>
              <w:left w:val="nil"/>
              <w:bottom w:val="nil"/>
              <w:right w:val="nil"/>
            </w:tcBorders>
            <w:tcMar>
              <w:top w:w="128" w:type="dxa"/>
              <w:left w:w="43" w:type="dxa"/>
              <w:bottom w:w="43" w:type="dxa"/>
              <w:right w:w="43" w:type="dxa"/>
            </w:tcMar>
            <w:vAlign w:val="bottom"/>
          </w:tcPr>
          <w:p w14:paraId="14D4F507" w14:textId="77777777" w:rsidR="00F52703" w:rsidRPr="00A61365" w:rsidRDefault="00962653" w:rsidP="00A61365">
            <w:r w:rsidRPr="00A61365">
              <w:t>841</w:t>
            </w:r>
          </w:p>
        </w:tc>
      </w:tr>
      <w:tr w:rsidR="00F52703" w:rsidRPr="00A61365" w14:paraId="3E094EC9" w14:textId="77777777">
        <w:trPr>
          <w:trHeight w:val="380"/>
        </w:trPr>
        <w:tc>
          <w:tcPr>
            <w:tcW w:w="920" w:type="dxa"/>
            <w:tcBorders>
              <w:top w:val="nil"/>
              <w:left w:val="nil"/>
              <w:bottom w:val="nil"/>
              <w:right w:val="nil"/>
            </w:tcBorders>
            <w:tcMar>
              <w:top w:w="128" w:type="dxa"/>
              <w:left w:w="43" w:type="dxa"/>
              <w:bottom w:w="43" w:type="dxa"/>
              <w:right w:w="43" w:type="dxa"/>
            </w:tcMar>
          </w:tcPr>
          <w:p w14:paraId="5A0EBE10" w14:textId="77777777" w:rsidR="00F52703" w:rsidRPr="00A61365" w:rsidRDefault="00962653" w:rsidP="00A61365">
            <w:r w:rsidRPr="00A61365">
              <w:t>2012</w:t>
            </w:r>
          </w:p>
        </w:tc>
        <w:tc>
          <w:tcPr>
            <w:tcW w:w="940" w:type="dxa"/>
            <w:tcBorders>
              <w:top w:val="nil"/>
              <w:left w:val="nil"/>
              <w:bottom w:val="nil"/>
              <w:right w:val="nil"/>
            </w:tcBorders>
            <w:tcMar>
              <w:top w:w="128" w:type="dxa"/>
              <w:left w:w="43" w:type="dxa"/>
              <w:bottom w:w="43" w:type="dxa"/>
              <w:right w:w="43" w:type="dxa"/>
            </w:tcMar>
            <w:vAlign w:val="bottom"/>
          </w:tcPr>
          <w:p w14:paraId="029E52EB" w14:textId="77777777" w:rsidR="00F52703" w:rsidRPr="00A61365" w:rsidRDefault="00962653" w:rsidP="00A61365">
            <w:r w:rsidRPr="00A61365">
              <w:t xml:space="preserve">5 942 </w:t>
            </w:r>
          </w:p>
        </w:tc>
        <w:tc>
          <w:tcPr>
            <w:tcW w:w="1000" w:type="dxa"/>
            <w:tcBorders>
              <w:top w:val="nil"/>
              <w:left w:val="nil"/>
              <w:bottom w:val="nil"/>
              <w:right w:val="nil"/>
            </w:tcBorders>
            <w:tcMar>
              <w:top w:w="128" w:type="dxa"/>
              <w:left w:w="43" w:type="dxa"/>
              <w:bottom w:w="43" w:type="dxa"/>
              <w:right w:w="43" w:type="dxa"/>
            </w:tcMar>
            <w:vAlign w:val="bottom"/>
          </w:tcPr>
          <w:p w14:paraId="0EDFB274" w14:textId="77777777" w:rsidR="00F52703" w:rsidRPr="00A61365" w:rsidRDefault="00962653" w:rsidP="00A61365">
            <w:r w:rsidRPr="00A61365">
              <w:t xml:space="preserve">1 745 </w:t>
            </w:r>
          </w:p>
        </w:tc>
        <w:tc>
          <w:tcPr>
            <w:tcW w:w="940" w:type="dxa"/>
            <w:tcBorders>
              <w:top w:val="nil"/>
              <w:left w:val="nil"/>
              <w:bottom w:val="nil"/>
              <w:right w:val="nil"/>
            </w:tcBorders>
            <w:tcMar>
              <w:top w:w="128" w:type="dxa"/>
              <w:left w:w="43" w:type="dxa"/>
              <w:bottom w:w="43" w:type="dxa"/>
              <w:right w:w="43" w:type="dxa"/>
            </w:tcMar>
            <w:vAlign w:val="bottom"/>
          </w:tcPr>
          <w:p w14:paraId="36CDBEA5" w14:textId="77777777" w:rsidR="00F52703" w:rsidRPr="00A61365" w:rsidRDefault="00962653" w:rsidP="00A61365">
            <w:r w:rsidRPr="00A61365">
              <w:t xml:space="preserve">1 239 </w:t>
            </w:r>
          </w:p>
        </w:tc>
        <w:tc>
          <w:tcPr>
            <w:tcW w:w="840" w:type="dxa"/>
            <w:tcBorders>
              <w:top w:val="nil"/>
              <w:left w:val="nil"/>
              <w:bottom w:val="nil"/>
              <w:right w:val="nil"/>
            </w:tcBorders>
            <w:tcMar>
              <w:top w:w="128" w:type="dxa"/>
              <w:left w:w="43" w:type="dxa"/>
              <w:bottom w:w="43" w:type="dxa"/>
              <w:right w:w="43" w:type="dxa"/>
            </w:tcMar>
            <w:vAlign w:val="bottom"/>
          </w:tcPr>
          <w:p w14:paraId="0E179AC2" w14:textId="77777777" w:rsidR="00F52703" w:rsidRPr="00A61365" w:rsidRDefault="00962653" w:rsidP="00A61365">
            <w:r w:rsidRPr="00A61365">
              <w:t>8 926</w:t>
            </w:r>
          </w:p>
        </w:tc>
        <w:tc>
          <w:tcPr>
            <w:tcW w:w="940" w:type="dxa"/>
            <w:tcBorders>
              <w:top w:val="nil"/>
              <w:left w:val="nil"/>
              <w:bottom w:val="nil"/>
              <w:right w:val="nil"/>
            </w:tcBorders>
            <w:tcMar>
              <w:top w:w="128" w:type="dxa"/>
              <w:left w:w="43" w:type="dxa"/>
              <w:bottom w:w="43" w:type="dxa"/>
              <w:right w:w="43" w:type="dxa"/>
            </w:tcMar>
            <w:vAlign w:val="bottom"/>
          </w:tcPr>
          <w:p w14:paraId="3A98BDA6" w14:textId="77777777" w:rsidR="00F52703" w:rsidRPr="00A61365" w:rsidRDefault="00962653" w:rsidP="00A61365">
            <w:r w:rsidRPr="00A61365">
              <w:t xml:space="preserve">4 579 </w:t>
            </w:r>
          </w:p>
        </w:tc>
        <w:tc>
          <w:tcPr>
            <w:tcW w:w="1040" w:type="dxa"/>
            <w:tcBorders>
              <w:top w:val="nil"/>
              <w:left w:val="nil"/>
              <w:bottom w:val="nil"/>
              <w:right w:val="nil"/>
            </w:tcBorders>
            <w:tcMar>
              <w:top w:w="128" w:type="dxa"/>
              <w:left w:w="43" w:type="dxa"/>
              <w:bottom w:w="43" w:type="dxa"/>
              <w:right w:w="43" w:type="dxa"/>
            </w:tcMar>
            <w:vAlign w:val="bottom"/>
          </w:tcPr>
          <w:p w14:paraId="10B0537D" w14:textId="77777777" w:rsidR="00F52703" w:rsidRPr="00A61365" w:rsidRDefault="00962653" w:rsidP="00A61365">
            <w:r w:rsidRPr="00A61365">
              <w:t xml:space="preserve">2 065 </w:t>
            </w:r>
          </w:p>
        </w:tc>
        <w:tc>
          <w:tcPr>
            <w:tcW w:w="940" w:type="dxa"/>
            <w:tcBorders>
              <w:top w:val="nil"/>
              <w:left w:val="nil"/>
              <w:bottom w:val="nil"/>
              <w:right w:val="nil"/>
            </w:tcBorders>
            <w:tcMar>
              <w:top w:w="128" w:type="dxa"/>
              <w:left w:w="43" w:type="dxa"/>
              <w:bottom w:w="43" w:type="dxa"/>
              <w:right w:w="43" w:type="dxa"/>
            </w:tcMar>
            <w:vAlign w:val="bottom"/>
          </w:tcPr>
          <w:p w14:paraId="577F8F24" w14:textId="77777777" w:rsidR="00F52703" w:rsidRPr="00A61365" w:rsidRDefault="00962653" w:rsidP="00A61365">
            <w:r w:rsidRPr="00A61365">
              <w:t xml:space="preserve">1 201 </w:t>
            </w:r>
          </w:p>
        </w:tc>
        <w:tc>
          <w:tcPr>
            <w:tcW w:w="840" w:type="dxa"/>
            <w:tcBorders>
              <w:top w:val="nil"/>
              <w:left w:val="nil"/>
              <w:bottom w:val="nil"/>
              <w:right w:val="nil"/>
            </w:tcBorders>
            <w:tcMar>
              <w:top w:w="128" w:type="dxa"/>
              <w:left w:w="43" w:type="dxa"/>
              <w:bottom w:w="43" w:type="dxa"/>
              <w:right w:w="43" w:type="dxa"/>
            </w:tcMar>
            <w:vAlign w:val="bottom"/>
          </w:tcPr>
          <w:p w14:paraId="53A342C6" w14:textId="77777777" w:rsidR="00F52703" w:rsidRPr="00A61365" w:rsidRDefault="00962653" w:rsidP="00A61365">
            <w:r w:rsidRPr="00A61365">
              <w:t>7 845</w:t>
            </w:r>
          </w:p>
        </w:tc>
        <w:tc>
          <w:tcPr>
            <w:tcW w:w="1020" w:type="dxa"/>
            <w:tcBorders>
              <w:top w:val="nil"/>
              <w:left w:val="nil"/>
              <w:bottom w:val="nil"/>
              <w:right w:val="nil"/>
            </w:tcBorders>
            <w:tcMar>
              <w:top w:w="128" w:type="dxa"/>
              <w:left w:w="43" w:type="dxa"/>
              <w:bottom w:w="43" w:type="dxa"/>
              <w:right w:w="43" w:type="dxa"/>
            </w:tcMar>
            <w:vAlign w:val="bottom"/>
          </w:tcPr>
          <w:p w14:paraId="394598F2" w14:textId="77777777" w:rsidR="00F52703" w:rsidRPr="00A61365" w:rsidRDefault="00962653" w:rsidP="00A61365">
            <w:r w:rsidRPr="00A61365">
              <w:t>1 081</w:t>
            </w:r>
          </w:p>
        </w:tc>
      </w:tr>
      <w:tr w:rsidR="00F52703" w:rsidRPr="00A61365" w14:paraId="5FD60104" w14:textId="77777777">
        <w:trPr>
          <w:trHeight w:val="380"/>
        </w:trPr>
        <w:tc>
          <w:tcPr>
            <w:tcW w:w="920" w:type="dxa"/>
            <w:tcBorders>
              <w:top w:val="nil"/>
              <w:left w:val="nil"/>
              <w:bottom w:val="nil"/>
              <w:right w:val="nil"/>
            </w:tcBorders>
            <w:tcMar>
              <w:top w:w="128" w:type="dxa"/>
              <w:left w:w="43" w:type="dxa"/>
              <w:bottom w:w="43" w:type="dxa"/>
              <w:right w:w="43" w:type="dxa"/>
            </w:tcMar>
          </w:tcPr>
          <w:p w14:paraId="06204AD1" w14:textId="77777777" w:rsidR="00F52703" w:rsidRPr="00A61365" w:rsidRDefault="00962653" w:rsidP="00A61365">
            <w:r w:rsidRPr="00A61365">
              <w:t>2013</w:t>
            </w:r>
          </w:p>
        </w:tc>
        <w:tc>
          <w:tcPr>
            <w:tcW w:w="940" w:type="dxa"/>
            <w:tcBorders>
              <w:top w:val="nil"/>
              <w:left w:val="nil"/>
              <w:bottom w:val="nil"/>
              <w:right w:val="nil"/>
            </w:tcBorders>
            <w:tcMar>
              <w:top w:w="128" w:type="dxa"/>
              <w:left w:w="43" w:type="dxa"/>
              <w:bottom w:w="43" w:type="dxa"/>
              <w:right w:w="43" w:type="dxa"/>
            </w:tcMar>
            <w:vAlign w:val="bottom"/>
          </w:tcPr>
          <w:p w14:paraId="1FE2E694" w14:textId="77777777" w:rsidR="00F52703" w:rsidRPr="00A61365" w:rsidRDefault="00962653" w:rsidP="00A61365">
            <w:r w:rsidRPr="00A61365">
              <w:t xml:space="preserve">6 058 </w:t>
            </w:r>
          </w:p>
        </w:tc>
        <w:tc>
          <w:tcPr>
            <w:tcW w:w="1000" w:type="dxa"/>
            <w:tcBorders>
              <w:top w:val="nil"/>
              <w:left w:val="nil"/>
              <w:bottom w:val="nil"/>
              <w:right w:val="nil"/>
            </w:tcBorders>
            <w:tcMar>
              <w:top w:w="128" w:type="dxa"/>
              <w:left w:w="43" w:type="dxa"/>
              <w:bottom w:w="43" w:type="dxa"/>
              <w:right w:w="43" w:type="dxa"/>
            </w:tcMar>
            <w:vAlign w:val="bottom"/>
          </w:tcPr>
          <w:p w14:paraId="5EB48D83" w14:textId="77777777" w:rsidR="00F52703" w:rsidRPr="00A61365" w:rsidRDefault="00962653" w:rsidP="00A61365">
            <w:r w:rsidRPr="00A61365">
              <w:t xml:space="preserve">1 028 </w:t>
            </w:r>
          </w:p>
        </w:tc>
        <w:tc>
          <w:tcPr>
            <w:tcW w:w="940" w:type="dxa"/>
            <w:tcBorders>
              <w:top w:val="nil"/>
              <w:left w:val="nil"/>
              <w:bottom w:val="nil"/>
              <w:right w:val="nil"/>
            </w:tcBorders>
            <w:tcMar>
              <w:top w:w="128" w:type="dxa"/>
              <w:left w:w="43" w:type="dxa"/>
              <w:bottom w:w="43" w:type="dxa"/>
              <w:right w:w="43" w:type="dxa"/>
            </w:tcMar>
            <w:vAlign w:val="bottom"/>
          </w:tcPr>
          <w:p w14:paraId="4FA5BAF2" w14:textId="77777777" w:rsidR="00F52703" w:rsidRPr="00A61365" w:rsidRDefault="00962653" w:rsidP="00A61365">
            <w:r w:rsidRPr="00A61365">
              <w:t xml:space="preserve">1 281 </w:t>
            </w:r>
          </w:p>
        </w:tc>
        <w:tc>
          <w:tcPr>
            <w:tcW w:w="840" w:type="dxa"/>
            <w:tcBorders>
              <w:top w:val="nil"/>
              <w:left w:val="nil"/>
              <w:bottom w:val="nil"/>
              <w:right w:val="nil"/>
            </w:tcBorders>
            <w:tcMar>
              <w:top w:w="128" w:type="dxa"/>
              <w:left w:w="43" w:type="dxa"/>
              <w:bottom w:w="43" w:type="dxa"/>
              <w:right w:w="43" w:type="dxa"/>
            </w:tcMar>
            <w:vAlign w:val="bottom"/>
          </w:tcPr>
          <w:p w14:paraId="2401C662" w14:textId="77777777" w:rsidR="00F52703" w:rsidRPr="00A61365" w:rsidRDefault="00962653" w:rsidP="00A61365">
            <w:r w:rsidRPr="00A61365">
              <w:t>8 367</w:t>
            </w:r>
          </w:p>
        </w:tc>
        <w:tc>
          <w:tcPr>
            <w:tcW w:w="940" w:type="dxa"/>
            <w:tcBorders>
              <w:top w:val="nil"/>
              <w:left w:val="nil"/>
              <w:bottom w:val="nil"/>
              <w:right w:val="nil"/>
            </w:tcBorders>
            <w:tcMar>
              <w:top w:w="128" w:type="dxa"/>
              <w:left w:w="43" w:type="dxa"/>
              <w:bottom w:w="43" w:type="dxa"/>
              <w:right w:w="43" w:type="dxa"/>
            </w:tcMar>
            <w:vAlign w:val="bottom"/>
          </w:tcPr>
          <w:p w14:paraId="732469BA" w14:textId="77777777" w:rsidR="00F52703" w:rsidRPr="00A61365" w:rsidRDefault="00962653" w:rsidP="00A61365">
            <w:r w:rsidRPr="00A61365">
              <w:t xml:space="preserve">4 680 </w:t>
            </w:r>
          </w:p>
        </w:tc>
        <w:tc>
          <w:tcPr>
            <w:tcW w:w="1040" w:type="dxa"/>
            <w:tcBorders>
              <w:top w:val="nil"/>
              <w:left w:val="nil"/>
              <w:bottom w:val="nil"/>
              <w:right w:val="nil"/>
            </w:tcBorders>
            <w:tcMar>
              <w:top w:w="128" w:type="dxa"/>
              <w:left w:w="43" w:type="dxa"/>
              <w:bottom w:w="43" w:type="dxa"/>
              <w:right w:w="43" w:type="dxa"/>
            </w:tcMar>
            <w:vAlign w:val="bottom"/>
          </w:tcPr>
          <w:p w14:paraId="56F8F363" w14:textId="77777777" w:rsidR="00F52703" w:rsidRPr="00A61365" w:rsidRDefault="00962653" w:rsidP="00A61365">
            <w:r w:rsidRPr="00A61365">
              <w:t xml:space="preserve">2 138 </w:t>
            </w:r>
          </w:p>
        </w:tc>
        <w:tc>
          <w:tcPr>
            <w:tcW w:w="940" w:type="dxa"/>
            <w:tcBorders>
              <w:top w:val="nil"/>
              <w:left w:val="nil"/>
              <w:bottom w:val="nil"/>
              <w:right w:val="nil"/>
            </w:tcBorders>
            <w:tcMar>
              <w:top w:w="128" w:type="dxa"/>
              <w:left w:w="43" w:type="dxa"/>
              <w:bottom w:w="43" w:type="dxa"/>
              <w:right w:w="43" w:type="dxa"/>
            </w:tcMar>
            <w:vAlign w:val="bottom"/>
          </w:tcPr>
          <w:p w14:paraId="279E0FAF" w14:textId="77777777" w:rsidR="00F52703" w:rsidRPr="00A61365" w:rsidRDefault="00962653" w:rsidP="00A61365">
            <w:r w:rsidRPr="00A61365">
              <w:t xml:space="preserve">1 278 </w:t>
            </w:r>
          </w:p>
        </w:tc>
        <w:tc>
          <w:tcPr>
            <w:tcW w:w="840" w:type="dxa"/>
            <w:tcBorders>
              <w:top w:val="nil"/>
              <w:left w:val="nil"/>
              <w:bottom w:val="nil"/>
              <w:right w:val="nil"/>
            </w:tcBorders>
            <w:tcMar>
              <w:top w:w="128" w:type="dxa"/>
              <w:left w:w="43" w:type="dxa"/>
              <w:bottom w:w="43" w:type="dxa"/>
              <w:right w:w="43" w:type="dxa"/>
            </w:tcMar>
            <w:vAlign w:val="bottom"/>
          </w:tcPr>
          <w:p w14:paraId="75CC6392" w14:textId="77777777" w:rsidR="00F52703" w:rsidRPr="00A61365" w:rsidRDefault="00962653" w:rsidP="00A61365">
            <w:r w:rsidRPr="00A61365">
              <w:t>8 096</w:t>
            </w:r>
          </w:p>
        </w:tc>
        <w:tc>
          <w:tcPr>
            <w:tcW w:w="1020" w:type="dxa"/>
            <w:tcBorders>
              <w:top w:val="nil"/>
              <w:left w:val="nil"/>
              <w:bottom w:val="nil"/>
              <w:right w:val="nil"/>
            </w:tcBorders>
            <w:tcMar>
              <w:top w:w="128" w:type="dxa"/>
              <w:left w:w="43" w:type="dxa"/>
              <w:bottom w:w="43" w:type="dxa"/>
              <w:right w:w="43" w:type="dxa"/>
            </w:tcMar>
            <w:vAlign w:val="bottom"/>
          </w:tcPr>
          <w:p w14:paraId="3D14BE51" w14:textId="77777777" w:rsidR="00F52703" w:rsidRPr="00A61365" w:rsidRDefault="00962653" w:rsidP="00A61365">
            <w:r w:rsidRPr="00A61365">
              <w:t>271</w:t>
            </w:r>
          </w:p>
        </w:tc>
      </w:tr>
      <w:tr w:rsidR="00F52703" w:rsidRPr="00A61365" w14:paraId="7055E2CD" w14:textId="77777777">
        <w:trPr>
          <w:trHeight w:val="380"/>
        </w:trPr>
        <w:tc>
          <w:tcPr>
            <w:tcW w:w="920" w:type="dxa"/>
            <w:tcBorders>
              <w:top w:val="nil"/>
              <w:left w:val="nil"/>
              <w:bottom w:val="nil"/>
              <w:right w:val="nil"/>
            </w:tcBorders>
            <w:tcMar>
              <w:top w:w="128" w:type="dxa"/>
              <w:left w:w="43" w:type="dxa"/>
              <w:bottom w:w="43" w:type="dxa"/>
              <w:right w:w="43" w:type="dxa"/>
            </w:tcMar>
          </w:tcPr>
          <w:p w14:paraId="2FF1DD42" w14:textId="77777777" w:rsidR="00F52703" w:rsidRPr="00A61365" w:rsidRDefault="00962653" w:rsidP="00A61365">
            <w:r w:rsidRPr="00A61365">
              <w:t>2014</w:t>
            </w:r>
          </w:p>
        </w:tc>
        <w:tc>
          <w:tcPr>
            <w:tcW w:w="940" w:type="dxa"/>
            <w:tcBorders>
              <w:top w:val="nil"/>
              <w:left w:val="nil"/>
              <w:bottom w:val="nil"/>
              <w:right w:val="nil"/>
            </w:tcBorders>
            <w:tcMar>
              <w:top w:w="128" w:type="dxa"/>
              <w:left w:w="43" w:type="dxa"/>
              <w:bottom w:w="43" w:type="dxa"/>
              <w:right w:w="43" w:type="dxa"/>
            </w:tcMar>
            <w:vAlign w:val="bottom"/>
          </w:tcPr>
          <w:p w14:paraId="6CC1E88B" w14:textId="77777777" w:rsidR="00F52703" w:rsidRPr="00A61365" w:rsidRDefault="00962653" w:rsidP="00A61365">
            <w:r w:rsidRPr="00A61365">
              <w:t xml:space="preserve">6 122 </w:t>
            </w:r>
          </w:p>
        </w:tc>
        <w:tc>
          <w:tcPr>
            <w:tcW w:w="1000" w:type="dxa"/>
            <w:tcBorders>
              <w:top w:val="nil"/>
              <w:left w:val="nil"/>
              <w:bottom w:val="nil"/>
              <w:right w:val="nil"/>
            </w:tcBorders>
            <w:tcMar>
              <w:top w:w="128" w:type="dxa"/>
              <w:left w:w="43" w:type="dxa"/>
              <w:bottom w:w="43" w:type="dxa"/>
              <w:right w:w="43" w:type="dxa"/>
            </w:tcMar>
            <w:vAlign w:val="bottom"/>
          </w:tcPr>
          <w:p w14:paraId="660305D8" w14:textId="77777777" w:rsidR="00F52703" w:rsidRPr="00A61365" w:rsidRDefault="00962653" w:rsidP="00A61365">
            <w:r w:rsidRPr="00A61365">
              <w:t>1 077</w:t>
            </w:r>
          </w:p>
        </w:tc>
        <w:tc>
          <w:tcPr>
            <w:tcW w:w="940" w:type="dxa"/>
            <w:tcBorders>
              <w:top w:val="nil"/>
              <w:left w:val="nil"/>
              <w:bottom w:val="nil"/>
              <w:right w:val="nil"/>
            </w:tcBorders>
            <w:tcMar>
              <w:top w:w="128" w:type="dxa"/>
              <w:left w:w="43" w:type="dxa"/>
              <w:bottom w:w="43" w:type="dxa"/>
              <w:right w:w="43" w:type="dxa"/>
            </w:tcMar>
            <w:vAlign w:val="bottom"/>
          </w:tcPr>
          <w:p w14:paraId="1D04184C" w14:textId="77777777" w:rsidR="00F52703" w:rsidRPr="00A61365" w:rsidRDefault="00962653" w:rsidP="00A61365">
            <w:r w:rsidRPr="00A61365">
              <w:t xml:space="preserve">1 382 </w:t>
            </w:r>
          </w:p>
        </w:tc>
        <w:tc>
          <w:tcPr>
            <w:tcW w:w="840" w:type="dxa"/>
            <w:tcBorders>
              <w:top w:val="nil"/>
              <w:left w:val="nil"/>
              <w:bottom w:val="nil"/>
              <w:right w:val="nil"/>
            </w:tcBorders>
            <w:tcMar>
              <w:top w:w="128" w:type="dxa"/>
              <w:left w:w="43" w:type="dxa"/>
              <w:bottom w:w="43" w:type="dxa"/>
              <w:right w:w="43" w:type="dxa"/>
            </w:tcMar>
            <w:vAlign w:val="bottom"/>
          </w:tcPr>
          <w:p w14:paraId="4124D382" w14:textId="77777777" w:rsidR="00F52703" w:rsidRPr="00A61365" w:rsidRDefault="00962653" w:rsidP="00A61365">
            <w:r w:rsidRPr="00A61365">
              <w:t>8 581</w:t>
            </w:r>
          </w:p>
        </w:tc>
        <w:tc>
          <w:tcPr>
            <w:tcW w:w="940" w:type="dxa"/>
            <w:tcBorders>
              <w:top w:val="nil"/>
              <w:left w:val="nil"/>
              <w:bottom w:val="nil"/>
              <w:right w:val="nil"/>
            </w:tcBorders>
            <w:tcMar>
              <w:top w:w="128" w:type="dxa"/>
              <w:left w:w="43" w:type="dxa"/>
              <w:bottom w:w="43" w:type="dxa"/>
              <w:right w:w="43" w:type="dxa"/>
            </w:tcMar>
            <w:vAlign w:val="bottom"/>
          </w:tcPr>
          <w:p w14:paraId="3CD2E909" w14:textId="77777777" w:rsidR="00F52703" w:rsidRPr="00A61365" w:rsidRDefault="00962653" w:rsidP="00A61365">
            <w:r w:rsidRPr="00A61365">
              <w:t xml:space="preserve">4 728 </w:t>
            </w:r>
          </w:p>
        </w:tc>
        <w:tc>
          <w:tcPr>
            <w:tcW w:w="1040" w:type="dxa"/>
            <w:tcBorders>
              <w:top w:val="nil"/>
              <w:left w:val="nil"/>
              <w:bottom w:val="nil"/>
              <w:right w:val="nil"/>
            </w:tcBorders>
            <w:tcMar>
              <w:top w:w="128" w:type="dxa"/>
              <w:left w:w="43" w:type="dxa"/>
              <w:bottom w:w="43" w:type="dxa"/>
              <w:right w:w="43" w:type="dxa"/>
            </w:tcMar>
            <w:vAlign w:val="bottom"/>
          </w:tcPr>
          <w:p w14:paraId="0242CAB3" w14:textId="77777777" w:rsidR="00F52703" w:rsidRPr="00A61365" w:rsidRDefault="00962653" w:rsidP="00A61365">
            <w:r w:rsidRPr="00A61365">
              <w:t xml:space="preserve">2 207 </w:t>
            </w:r>
          </w:p>
        </w:tc>
        <w:tc>
          <w:tcPr>
            <w:tcW w:w="940" w:type="dxa"/>
            <w:tcBorders>
              <w:top w:val="nil"/>
              <w:left w:val="nil"/>
              <w:bottom w:val="nil"/>
              <w:right w:val="nil"/>
            </w:tcBorders>
            <w:tcMar>
              <w:top w:w="128" w:type="dxa"/>
              <w:left w:w="43" w:type="dxa"/>
              <w:bottom w:w="43" w:type="dxa"/>
              <w:right w:w="43" w:type="dxa"/>
            </w:tcMar>
            <w:vAlign w:val="bottom"/>
          </w:tcPr>
          <w:p w14:paraId="5766F2FE" w14:textId="77777777" w:rsidR="00F52703" w:rsidRPr="00A61365" w:rsidRDefault="00962653" w:rsidP="00A61365">
            <w:r w:rsidRPr="00A61365">
              <w:t xml:space="preserve">1 366 </w:t>
            </w:r>
          </w:p>
        </w:tc>
        <w:tc>
          <w:tcPr>
            <w:tcW w:w="840" w:type="dxa"/>
            <w:tcBorders>
              <w:top w:val="nil"/>
              <w:left w:val="nil"/>
              <w:bottom w:val="nil"/>
              <w:right w:val="nil"/>
            </w:tcBorders>
            <w:tcMar>
              <w:top w:w="128" w:type="dxa"/>
              <w:left w:w="43" w:type="dxa"/>
              <w:bottom w:w="43" w:type="dxa"/>
              <w:right w:w="43" w:type="dxa"/>
            </w:tcMar>
            <w:vAlign w:val="bottom"/>
          </w:tcPr>
          <w:p w14:paraId="2384DC6F" w14:textId="77777777" w:rsidR="00F52703" w:rsidRPr="00A61365" w:rsidRDefault="00962653" w:rsidP="00A61365">
            <w:r w:rsidRPr="00A61365">
              <w:t>8 301</w:t>
            </w:r>
          </w:p>
        </w:tc>
        <w:tc>
          <w:tcPr>
            <w:tcW w:w="1020" w:type="dxa"/>
            <w:tcBorders>
              <w:top w:val="nil"/>
              <w:left w:val="nil"/>
              <w:bottom w:val="nil"/>
              <w:right w:val="nil"/>
            </w:tcBorders>
            <w:tcMar>
              <w:top w:w="128" w:type="dxa"/>
              <w:left w:w="43" w:type="dxa"/>
              <w:bottom w:w="43" w:type="dxa"/>
              <w:right w:w="43" w:type="dxa"/>
            </w:tcMar>
            <w:vAlign w:val="bottom"/>
          </w:tcPr>
          <w:p w14:paraId="3B0956DB" w14:textId="77777777" w:rsidR="00F52703" w:rsidRPr="00A61365" w:rsidRDefault="00962653" w:rsidP="00A61365">
            <w:r w:rsidRPr="00A61365">
              <w:t>280</w:t>
            </w:r>
          </w:p>
        </w:tc>
      </w:tr>
      <w:tr w:rsidR="00F52703" w:rsidRPr="00A61365" w14:paraId="061B6621" w14:textId="77777777">
        <w:trPr>
          <w:trHeight w:val="380"/>
        </w:trPr>
        <w:tc>
          <w:tcPr>
            <w:tcW w:w="920" w:type="dxa"/>
            <w:tcBorders>
              <w:top w:val="nil"/>
              <w:left w:val="nil"/>
              <w:bottom w:val="nil"/>
              <w:right w:val="nil"/>
            </w:tcBorders>
            <w:tcMar>
              <w:top w:w="128" w:type="dxa"/>
              <w:left w:w="43" w:type="dxa"/>
              <w:bottom w:w="43" w:type="dxa"/>
              <w:right w:w="43" w:type="dxa"/>
            </w:tcMar>
          </w:tcPr>
          <w:p w14:paraId="29EACB1C" w14:textId="77777777" w:rsidR="00F52703" w:rsidRPr="00A61365" w:rsidRDefault="00962653" w:rsidP="00A61365">
            <w:r w:rsidRPr="00A61365">
              <w:t>2015</w:t>
            </w:r>
          </w:p>
        </w:tc>
        <w:tc>
          <w:tcPr>
            <w:tcW w:w="940" w:type="dxa"/>
            <w:tcBorders>
              <w:top w:val="nil"/>
              <w:left w:val="nil"/>
              <w:bottom w:val="nil"/>
              <w:right w:val="nil"/>
            </w:tcBorders>
            <w:tcMar>
              <w:top w:w="128" w:type="dxa"/>
              <w:left w:w="43" w:type="dxa"/>
              <w:bottom w:w="43" w:type="dxa"/>
              <w:right w:w="43" w:type="dxa"/>
            </w:tcMar>
            <w:vAlign w:val="bottom"/>
          </w:tcPr>
          <w:p w14:paraId="2F7EB5BC" w14:textId="77777777" w:rsidR="00F52703" w:rsidRPr="00A61365" w:rsidRDefault="00962653" w:rsidP="00A61365">
            <w:r w:rsidRPr="00A61365">
              <w:t xml:space="preserve">6 226 </w:t>
            </w:r>
          </w:p>
        </w:tc>
        <w:tc>
          <w:tcPr>
            <w:tcW w:w="1000" w:type="dxa"/>
            <w:tcBorders>
              <w:top w:val="nil"/>
              <w:left w:val="nil"/>
              <w:bottom w:val="nil"/>
              <w:right w:val="nil"/>
            </w:tcBorders>
            <w:tcMar>
              <w:top w:w="128" w:type="dxa"/>
              <w:left w:w="43" w:type="dxa"/>
              <w:bottom w:w="43" w:type="dxa"/>
              <w:right w:w="43" w:type="dxa"/>
            </w:tcMar>
            <w:vAlign w:val="bottom"/>
          </w:tcPr>
          <w:p w14:paraId="2B0EA87E" w14:textId="77777777" w:rsidR="00F52703" w:rsidRPr="00A61365" w:rsidRDefault="00962653" w:rsidP="00A61365">
            <w:r w:rsidRPr="00A61365">
              <w:t xml:space="preserve">816 </w:t>
            </w:r>
          </w:p>
        </w:tc>
        <w:tc>
          <w:tcPr>
            <w:tcW w:w="940" w:type="dxa"/>
            <w:tcBorders>
              <w:top w:val="nil"/>
              <w:left w:val="nil"/>
              <w:bottom w:val="nil"/>
              <w:right w:val="nil"/>
            </w:tcBorders>
            <w:tcMar>
              <w:top w:w="128" w:type="dxa"/>
              <w:left w:w="43" w:type="dxa"/>
              <w:bottom w:w="43" w:type="dxa"/>
              <w:right w:w="43" w:type="dxa"/>
            </w:tcMar>
            <w:vAlign w:val="bottom"/>
          </w:tcPr>
          <w:p w14:paraId="6C62B047" w14:textId="77777777" w:rsidR="00F52703" w:rsidRPr="00A61365" w:rsidRDefault="00962653" w:rsidP="00A61365">
            <w:r w:rsidRPr="00A61365">
              <w:t xml:space="preserve">1 486 </w:t>
            </w:r>
          </w:p>
        </w:tc>
        <w:tc>
          <w:tcPr>
            <w:tcW w:w="840" w:type="dxa"/>
            <w:tcBorders>
              <w:top w:val="nil"/>
              <w:left w:val="nil"/>
              <w:bottom w:val="nil"/>
              <w:right w:val="nil"/>
            </w:tcBorders>
            <w:tcMar>
              <w:top w:w="128" w:type="dxa"/>
              <w:left w:w="43" w:type="dxa"/>
              <w:bottom w:w="43" w:type="dxa"/>
              <w:right w:w="43" w:type="dxa"/>
            </w:tcMar>
            <w:vAlign w:val="bottom"/>
          </w:tcPr>
          <w:p w14:paraId="21119113" w14:textId="77777777" w:rsidR="00F52703" w:rsidRPr="00A61365" w:rsidRDefault="00962653" w:rsidP="00A61365">
            <w:r w:rsidRPr="00A61365">
              <w:t>8 528</w:t>
            </w:r>
          </w:p>
        </w:tc>
        <w:tc>
          <w:tcPr>
            <w:tcW w:w="940" w:type="dxa"/>
            <w:tcBorders>
              <w:top w:val="nil"/>
              <w:left w:val="nil"/>
              <w:bottom w:val="nil"/>
              <w:right w:val="nil"/>
            </w:tcBorders>
            <w:tcMar>
              <w:top w:w="128" w:type="dxa"/>
              <w:left w:w="43" w:type="dxa"/>
              <w:bottom w:w="43" w:type="dxa"/>
              <w:right w:w="43" w:type="dxa"/>
            </w:tcMar>
            <w:vAlign w:val="bottom"/>
          </w:tcPr>
          <w:p w14:paraId="39F7545A" w14:textId="77777777" w:rsidR="00F52703" w:rsidRPr="00A61365" w:rsidRDefault="00962653" w:rsidP="00A61365">
            <w:r w:rsidRPr="00A61365">
              <w:t xml:space="preserve">4 813 </w:t>
            </w:r>
          </w:p>
        </w:tc>
        <w:tc>
          <w:tcPr>
            <w:tcW w:w="1040" w:type="dxa"/>
            <w:tcBorders>
              <w:top w:val="nil"/>
              <w:left w:val="nil"/>
              <w:bottom w:val="nil"/>
              <w:right w:val="nil"/>
            </w:tcBorders>
            <w:tcMar>
              <w:top w:w="128" w:type="dxa"/>
              <w:left w:w="43" w:type="dxa"/>
              <w:bottom w:w="43" w:type="dxa"/>
              <w:right w:w="43" w:type="dxa"/>
            </w:tcMar>
            <w:vAlign w:val="bottom"/>
          </w:tcPr>
          <w:p w14:paraId="606BE15A" w14:textId="77777777" w:rsidR="00F52703" w:rsidRPr="00A61365" w:rsidRDefault="00962653" w:rsidP="00A61365">
            <w:r w:rsidRPr="00A61365">
              <w:t xml:space="preserve">2 025 </w:t>
            </w:r>
          </w:p>
        </w:tc>
        <w:tc>
          <w:tcPr>
            <w:tcW w:w="940" w:type="dxa"/>
            <w:tcBorders>
              <w:top w:val="nil"/>
              <w:left w:val="nil"/>
              <w:bottom w:val="nil"/>
              <w:right w:val="nil"/>
            </w:tcBorders>
            <w:tcMar>
              <w:top w:w="128" w:type="dxa"/>
              <w:left w:w="43" w:type="dxa"/>
              <w:bottom w:w="43" w:type="dxa"/>
              <w:right w:w="43" w:type="dxa"/>
            </w:tcMar>
            <w:vAlign w:val="bottom"/>
          </w:tcPr>
          <w:p w14:paraId="25B11FAD" w14:textId="77777777" w:rsidR="00F52703" w:rsidRPr="00A61365" w:rsidRDefault="00962653" w:rsidP="00A61365">
            <w:r w:rsidRPr="00A61365">
              <w:t xml:space="preserve">1 463 </w:t>
            </w:r>
          </w:p>
        </w:tc>
        <w:tc>
          <w:tcPr>
            <w:tcW w:w="840" w:type="dxa"/>
            <w:tcBorders>
              <w:top w:val="nil"/>
              <w:left w:val="nil"/>
              <w:bottom w:val="nil"/>
              <w:right w:val="nil"/>
            </w:tcBorders>
            <w:tcMar>
              <w:top w:w="128" w:type="dxa"/>
              <w:left w:w="43" w:type="dxa"/>
              <w:bottom w:w="43" w:type="dxa"/>
              <w:right w:w="43" w:type="dxa"/>
            </w:tcMar>
            <w:vAlign w:val="bottom"/>
          </w:tcPr>
          <w:p w14:paraId="1718EB7E" w14:textId="77777777" w:rsidR="00F52703" w:rsidRPr="00A61365" w:rsidRDefault="00962653" w:rsidP="00A61365">
            <w:r w:rsidRPr="00A61365">
              <w:t>8 301</w:t>
            </w:r>
          </w:p>
        </w:tc>
        <w:tc>
          <w:tcPr>
            <w:tcW w:w="1020" w:type="dxa"/>
            <w:tcBorders>
              <w:top w:val="nil"/>
              <w:left w:val="nil"/>
              <w:bottom w:val="nil"/>
              <w:right w:val="nil"/>
            </w:tcBorders>
            <w:tcMar>
              <w:top w:w="128" w:type="dxa"/>
              <w:left w:w="43" w:type="dxa"/>
              <w:bottom w:w="43" w:type="dxa"/>
              <w:right w:w="43" w:type="dxa"/>
            </w:tcMar>
            <w:vAlign w:val="bottom"/>
          </w:tcPr>
          <w:p w14:paraId="320F0ABB" w14:textId="77777777" w:rsidR="00F52703" w:rsidRPr="00A61365" w:rsidRDefault="00962653" w:rsidP="00A61365">
            <w:r w:rsidRPr="00A61365">
              <w:t>227</w:t>
            </w:r>
          </w:p>
        </w:tc>
      </w:tr>
      <w:tr w:rsidR="00F52703" w:rsidRPr="00A61365" w14:paraId="6E73D113" w14:textId="77777777">
        <w:trPr>
          <w:trHeight w:val="380"/>
        </w:trPr>
        <w:tc>
          <w:tcPr>
            <w:tcW w:w="920" w:type="dxa"/>
            <w:tcBorders>
              <w:top w:val="nil"/>
              <w:left w:val="nil"/>
              <w:bottom w:val="nil"/>
              <w:right w:val="nil"/>
            </w:tcBorders>
            <w:tcMar>
              <w:top w:w="128" w:type="dxa"/>
              <w:left w:w="43" w:type="dxa"/>
              <w:bottom w:w="43" w:type="dxa"/>
              <w:right w:w="43" w:type="dxa"/>
            </w:tcMar>
          </w:tcPr>
          <w:p w14:paraId="6429AA52" w14:textId="77777777" w:rsidR="00F52703" w:rsidRPr="00A61365" w:rsidRDefault="00962653" w:rsidP="00A61365">
            <w:r w:rsidRPr="00A61365">
              <w:lastRenderedPageBreak/>
              <w:t>2016</w:t>
            </w:r>
          </w:p>
        </w:tc>
        <w:tc>
          <w:tcPr>
            <w:tcW w:w="940" w:type="dxa"/>
            <w:tcBorders>
              <w:top w:val="nil"/>
              <w:left w:val="nil"/>
              <w:bottom w:val="nil"/>
              <w:right w:val="nil"/>
            </w:tcBorders>
            <w:tcMar>
              <w:top w:w="128" w:type="dxa"/>
              <w:left w:w="43" w:type="dxa"/>
              <w:bottom w:w="43" w:type="dxa"/>
              <w:right w:w="43" w:type="dxa"/>
            </w:tcMar>
            <w:vAlign w:val="bottom"/>
          </w:tcPr>
          <w:p w14:paraId="2D77FDAE" w14:textId="77777777" w:rsidR="00F52703" w:rsidRPr="00A61365" w:rsidRDefault="00962653" w:rsidP="00A61365">
            <w:r w:rsidRPr="00A61365">
              <w:t xml:space="preserve">6 455 </w:t>
            </w:r>
          </w:p>
        </w:tc>
        <w:tc>
          <w:tcPr>
            <w:tcW w:w="1000" w:type="dxa"/>
            <w:tcBorders>
              <w:top w:val="nil"/>
              <w:left w:val="nil"/>
              <w:bottom w:val="nil"/>
              <w:right w:val="nil"/>
            </w:tcBorders>
            <w:tcMar>
              <w:top w:w="128" w:type="dxa"/>
              <w:left w:w="43" w:type="dxa"/>
              <w:bottom w:w="43" w:type="dxa"/>
              <w:right w:w="43" w:type="dxa"/>
            </w:tcMar>
            <w:vAlign w:val="bottom"/>
          </w:tcPr>
          <w:p w14:paraId="6F4BD9A5" w14:textId="77777777" w:rsidR="00F52703" w:rsidRPr="00A61365" w:rsidRDefault="00962653" w:rsidP="00A61365">
            <w:r w:rsidRPr="00A61365">
              <w:t>-274</w:t>
            </w:r>
          </w:p>
        </w:tc>
        <w:tc>
          <w:tcPr>
            <w:tcW w:w="940" w:type="dxa"/>
            <w:tcBorders>
              <w:top w:val="nil"/>
              <w:left w:val="nil"/>
              <w:bottom w:val="nil"/>
              <w:right w:val="nil"/>
            </w:tcBorders>
            <w:tcMar>
              <w:top w:w="128" w:type="dxa"/>
              <w:left w:w="43" w:type="dxa"/>
              <w:bottom w:w="43" w:type="dxa"/>
              <w:right w:w="43" w:type="dxa"/>
            </w:tcMar>
            <w:vAlign w:val="bottom"/>
          </w:tcPr>
          <w:p w14:paraId="4BE97C30" w14:textId="77777777" w:rsidR="00F52703" w:rsidRPr="00A61365" w:rsidRDefault="00962653" w:rsidP="00A61365">
            <w:r w:rsidRPr="00A61365">
              <w:t xml:space="preserve">1 560 </w:t>
            </w:r>
          </w:p>
        </w:tc>
        <w:tc>
          <w:tcPr>
            <w:tcW w:w="840" w:type="dxa"/>
            <w:tcBorders>
              <w:top w:val="nil"/>
              <w:left w:val="nil"/>
              <w:bottom w:val="nil"/>
              <w:right w:val="nil"/>
            </w:tcBorders>
            <w:tcMar>
              <w:top w:w="128" w:type="dxa"/>
              <w:left w:w="43" w:type="dxa"/>
              <w:bottom w:w="43" w:type="dxa"/>
              <w:right w:w="43" w:type="dxa"/>
            </w:tcMar>
            <w:vAlign w:val="bottom"/>
          </w:tcPr>
          <w:p w14:paraId="574E10FB" w14:textId="77777777" w:rsidR="00F52703" w:rsidRPr="00A61365" w:rsidRDefault="00962653" w:rsidP="00A61365">
            <w:r w:rsidRPr="00A61365">
              <w:t>7 741</w:t>
            </w:r>
          </w:p>
        </w:tc>
        <w:tc>
          <w:tcPr>
            <w:tcW w:w="940" w:type="dxa"/>
            <w:tcBorders>
              <w:top w:val="nil"/>
              <w:left w:val="nil"/>
              <w:bottom w:val="nil"/>
              <w:right w:val="nil"/>
            </w:tcBorders>
            <w:tcMar>
              <w:top w:w="128" w:type="dxa"/>
              <w:left w:w="43" w:type="dxa"/>
              <w:bottom w:w="43" w:type="dxa"/>
              <w:right w:w="43" w:type="dxa"/>
            </w:tcMar>
            <w:vAlign w:val="bottom"/>
          </w:tcPr>
          <w:p w14:paraId="68EE5B53" w14:textId="77777777" w:rsidR="00F52703" w:rsidRPr="00A61365" w:rsidRDefault="00962653" w:rsidP="00A61365">
            <w:r w:rsidRPr="00A61365">
              <w:t xml:space="preserve">4 939 </w:t>
            </w:r>
          </w:p>
        </w:tc>
        <w:tc>
          <w:tcPr>
            <w:tcW w:w="1040" w:type="dxa"/>
            <w:tcBorders>
              <w:top w:val="nil"/>
              <w:left w:val="nil"/>
              <w:bottom w:val="nil"/>
              <w:right w:val="nil"/>
            </w:tcBorders>
            <w:tcMar>
              <w:top w:w="128" w:type="dxa"/>
              <w:left w:w="43" w:type="dxa"/>
              <w:bottom w:w="43" w:type="dxa"/>
              <w:right w:w="43" w:type="dxa"/>
            </w:tcMar>
            <w:vAlign w:val="bottom"/>
          </w:tcPr>
          <w:p w14:paraId="1B327FCF" w14:textId="77777777" w:rsidR="00F52703" w:rsidRPr="00A61365" w:rsidRDefault="00962653" w:rsidP="00A61365">
            <w:r w:rsidRPr="00A61365">
              <w:t xml:space="preserve">1 841 </w:t>
            </w:r>
          </w:p>
        </w:tc>
        <w:tc>
          <w:tcPr>
            <w:tcW w:w="940" w:type="dxa"/>
            <w:tcBorders>
              <w:top w:val="nil"/>
              <w:left w:val="nil"/>
              <w:bottom w:val="nil"/>
              <w:right w:val="nil"/>
            </w:tcBorders>
            <w:tcMar>
              <w:top w:w="128" w:type="dxa"/>
              <w:left w:w="43" w:type="dxa"/>
              <w:bottom w:w="43" w:type="dxa"/>
              <w:right w:w="43" w:type="dxa"/>
            </w:tcMar>
            <w:vAlign w:val="bottom"/>
          </w:tcPr>
          <w:p w14:paraId="7B5DD6F4" w14:textId="77777777" w:rsidR="00F52703" w:rsidRPr="00A61365" w:rsidRDefault="00962653" w:rsidP="00A61365">
            <w:r w:rsidRPr="00A61365">
              <w:t xml:space="preserve">1 573 </w:t>
            </w:r>
          </w:p>
        </w:tc>
        <w:tc>
          <w:tcPr>
            <w:tcW w:w="840" w:type="dxa"/>
            <w:tcBorders>
              <w:top w:val="nil"/>
              <w:left w:val="nil"/>
              <w:bottom w:val="nil"/>
              <w:right w:val="nil"/>
            </w:tcBorders>
            <w:tcMar>
              <w:top w:w="128" w:type="dxa"/>
              <w:left w:w="43" w:type="dxa"/>
              <w:bottom w:w="43" w:type="dxa"/>
              <w:right w:w="43" w:type="dxa"/>
            </w:tcMar>
            <w:vAlign w:val="bottom"/>
          </w:tcPr>
          <w:p w14:paraId="5A0C35AA" w14:textId="77777777" w:rsidR="00F52703" w:rsidRPr="00A61365" w:rsidRDefault="00962653" w:rsidP="00A61365">
            <w:r w:rsidRPr="00A61365">
              <w:t>8 353</w:t>
            </w:r>
          </w:p>
        </w:tc>
        <w:tc>
          <w:tcPr>
            <w:tcW w:w="1020" w:type="dxa"/>
            <w:tcBorders>
              <w:top w:val="nil"/>
              <w:left w:val="nil"/>
              <w:bottom w:val="nil"/>
              <w:right w:val="nil"/>
            </w:tcBorders>
            <w:tcMar>
              <w:top w:w="128" w:type="dxa"/>
              <w:left w:w="43" w:type="dxa"/>
              <w:bottom w:w="43" w:type="dxa"/>
              <w:right w:w="43" w:type="dxa"/>
            </w:tcMar>
            <w:vAlign w:val="bottom"/>
          </w:tcPr>
          <w:p w14:paraId="2173B1AC" w14:textId="77777777" w:rsidR="00F52703" w:rsidRPr="00A61365" w:rsidRDefault="00962653" w:rsidP="00A61365">
            <w:r w:rsidRPr="00A61365">
              <w:t>-612</w:t>
            </w:r>
          </w:p>
        </w:tc>
      </w:tr>
      <w:tr w:rsidR="00F52703" w:rsidRPr="00A61365" w14:paraId="0FE52316" w14:textId="77777777">
        <w:trPr>
          <w:trHeight w:val="380"/>
        </w:trPr>
        <w:tc>
          <w:tcPr>
            <w:tcW w:w="920" w:type="dxa"/>
            <w:tcBorders>
              <w:top w:val="nil"/>
              <w:left w:val="nil"/>
              <w:bottom w:val="nil"/>
              <w:right w:val="nil"/>
            </w:tcBorders>
            <w:tcMar>
              <w:top w:w="128" w:type="dxa"/>
              <w:left w:w="43" w:type="dxa"/>
              <w:bottom w:w="43" w:type="dxa"/>
              <w:right w:w="43" w:type="dxa"/>
            </w:tcMar>
          </w:tcPr>
          <w:p w14:paraId="6C28AB94" w14:textId="77777777" w:rsidR="00F52703" w:rsidRPr="00A61365" w:rsidRDefault="00962653" w:rsidP="00A61365">
            <w:r w:rsidRPr="00A61365">
              <w:t>2017</w:t>
            </w:r>
          </w:p>
        </w:tc>
        <w:tc>
          <w:tcPr>
            <w:tcW w:w="940" w:type="dxa"/>
            <w:tcBorders>
              <w:top w:val="nil"/>
              <w:left w:val="nil"/>
              <w:bottom w:val="nil"/>
              <w:right w:val="nil"/>
            </w:tcBorders>
            <w:tcMar>
              <w:top w:w="128" w:type="dxa"/>
              <w:left w:w="43" w:type="dxa"/>
              <w:bottom w:w="43" w:type="dxa"/>
              <w:right w:w="43" w:type="dxa"/>
            </w:tcMar>
            <w:vAlign w:val="bottom"/>
          </w:tcPr>
          <w:p w14:paraId="6F4B3956" w14:textId="77777777" w:rsidR="00F52703" w:rsidRPr="00A61365" w:rsidRDefault="00962653" w:rsidP="00A61365">
            <w:r w:rsidRPr="00A61365">
              <w:t xml:space="preserve">6 609 </w:t>
            </w:r>
          </w:p>
        </w:tc>
        <w:tc>
          <w:tcPr>
            <w:tcW w:w="1000" w:type="dxa"/>
            <w:tcBorders>
              <w:top w:val="nil"/>
              <w:left w:val="nil"/>
              <w:bottom w:val="nil"/>
              <w:right w:val="nil"/>
            </w:tcBorders>
            <w:tcMar>
              <w:top w:w="128" w:type="dxa"/>
              <w:left w:w="43" w:type="dxa"/>
              <w:bottom w:w="43" w:type="dxa"/>
              <w:right w:w="43" w:type="dxa"/>
            </w:tcMar>
            <w:vAlign w:val="bottom"/>
          </w:tcPr>
          <w:p w14:paraId="33E379BA" w14:textId="77777777" w:rsidR="00F52703" w:rsidRPr="00A61365" w:rsidRDefault="00962653" w:rsidP="00A61365">
            <w:r w:rsidRPr="00A61365">
              <w:t xml:space="preserve">780 </w:t>
            </w:r>
          </w:p>
        </w:tc>
        <w:tc>
          <w:tcPr>
            <w:tcW w:w="940" w:type="dxa"/>
            <w:tcBorders>
              <w:top w:val="nil"/>
              <w:left w:val="nil"/>
              <w:bottom w:val="nil"/>
              <w:right w:val="nil"/>
            </w:tcBorders>
            <w:tcMar>
              <w:top w:w="128" w:type="dxa"/>
              <w:left w:w="43" w:type="dxa"/>
              <w:bottom w:w="43" w:type="dxa"/>
              <w:right w:w="43" w:type="dxa"/>
            </w:tcMar>
            <w:vAlign w:val="bottom"/>
          </w:tcPr>
          <w:p w14:paraId="38C1942F" w14:textId="77777777" w:rsidR="00F52703" w:rsidRPr="00A61365" w:rsidRDefault="00962653" w:rsidP="00A61365">
            <w:r w:rsidRPr="00A61365">
              <w:t xml:space="preserve">1 760 </w:t>
            </w:r>
          </w:p>
        </w:tc>
        <w:tc>
          <w:tcPr>
            <w:tcW w:w="840" w:type="dxa"/>
            <w:tcBorders>
              <w:top w:val="nil"/>
              <w:left w:val="nil"/>
              <w:bottom w:val="nil"/>
              <w:right w:val="nil"/>
            </w:tcBorders>
            <w:tcMar>
              <w:top w:w="128" w:type="dxa"/>
              <w:left w:w="43" w:type="dxa"/>
              <w:bottom w:w="43" w:type="dxa"/>
              <w:right w:w="43" w:type="dxa"/>
            </w:tcMar>
            <w:vAlign w:val="bottom"/>
          </w:tcPr>
          <w:p w14:paraId="755EB114" w14:textId="77777777" w:rsidR="00F52703" w:rsidRPr="00A61365" w:rsidRDefault="00962653" w:rsidP="00A61365">
            <w:r w:rsidRPr="00A61365">
              <w:t>9 149</w:t>
            </w:r>
          </w:p>
        </w:tc>
        <w:tc>
          <w:tcPr>
            <w:tcW w:w="940" w:type="dxa"/>
            <w:tcBorders>
              <w:top w:val="nil"/>
              <w:left w:val="nil"/>
              <w:bottom w:val="nil"/>
              <w:right w:val="nil"/>
            </w:tcBorders>
            <w:tcMar>
              <w:top w:w="128" w:type="dxa"/>
              <w:left w:w="43" w:type="dxa"/>
              <w:bottom w:w="43" w:type="dxa"/>
              <w:right w:w="43" w:type="dxa"/>
            </w:tcMar>
            <w:vAlign w:val="bottom"/>
          </w:tcPr>
          <w:p w14:paraId="4CBC3C95" w14:textId="77777777" w:rsidR="00F52703" w:rsidRPr="00A61365" w:rsidRDefault="00962653" w:rsidP="00A61365">
            <w:r w:rsidRPr="00A61365">
              <w:t xml:space="preserve">5 093 </w:t>
            </w:r>
          </w:p>
        </w:tc>
        <w:tc>
          <w:tcPr>
            <w:tcW w:w="1040" w:type="dxa"/>
            <w:tcBorders>
              <w:top w:val="nil"/>
              <w:left w:val="nil"/>
              <w:bottom w:val="nil"/>
              <w:right w:val="nil"/>
            </w:tcBorders>
            <w:tcMar>
              <w:top w:w="128" w:type="dxa"/>
              <w:left w:w="43" w:type="dxa"/>
              <w:bottom w:w="43" w:type="dxa"/>
              <w:right w:w="43" w:type="dxa"/>
            </w:tcMar>
            <w:vAlign w:val="bottom"/>
          </w:tcPr>
          <w:p w14:paraId="6C6D04C1" w14:textId="77777777" w:rsidR="00F52703" w:rsidRPr="00A61365" w:rsidRDefault="00962653" w:rsidP="00A61365">
            <w:r w:rsidRPr="00A61365">
              <w:t xml:space="preserve">1 923 </w:t>
            </w:r>
          </w:p>
        </w:tc>
        <w:tc>
          <w:tcPr>
            <w:tcW w:w="940" w:type="dxa"/>
            <w:tcBorders>
              <w:top w:val="nil"/>
              <w:left w:val="nil"/>
              <w:bottom w:val="nil"/>
              <w:right w:val="nil"/>
            </w:tcBorders>
            <w:tcMar>
              <w:top w:w="128" w:type="dxa"/>
              <w:left w:w="43" w:type="dxa"/>
              <w:bottom w:w="43" w:type="dxa"/>
              <w:right w:w="43" w:type="dxa"/>
            </w:tcMar>
            <w:vAlign w:val="bottom"/>
          </w:tcPr>
          <w:p w14:paraId="2D5C5E25" w14:textId="77777777" w:rsidR="00F52703" w:rsidRPr="00A61365" w:rsidRDefault="00962653" w:rsidP="00A61365">
            <w:r w:rsidRPr="00A61365">
              <w:t xml:space="preserve">1 704 </w:t>
            </w:r>
          </w:p>
        </w:tc>
        <w:tc>
          <w:tcPr>
            <w:tcW w:w="840" w:type="dxa"/>
            <w:tcBorders>
              <w:top w:val="nil"/>
              <w:left w:val="nil"/>
              <w:bottom w:val="nil"/>
              <w:right w:val="nil"/>
            </w:tcBorders>
            <w:tcMar>
              <w:top w:w="128" w:type="dxa"/>
              <w:left w:w="43" w:type="dxa"/>
              <w:bottom w:w="43" w:type="dxa"/>
              <w:right w:w="43" w:type="dxa"/>
            </w:tcMar>
            <w:vAlign w:val="bottom"/>
          </w:tcPr>
          <w:p w14:paraId="4B9478FF" w14:textId="77777777" w:rsidR="00F52703" w:rsidRPr="00A61365" w:rsidRDefault="00962653" w:rsidP="00A61365">
            <w:r w:rsidRPr="00A61365">
              <w:t>8 720</w:t>
            </w:r>
          </w:p>
        </w:tc>
        <w:tc>
          <w:tcPr>
            <w:tcW w:w="1020" w:type="dxa"/>
            <w:tcBorders>
              <w:top w:val="nil"/>
              <w:left w:val="nil"/>
              <w:bottom w:val="nil"/>
              <w:right w:val="nil"/>
            </w:tcBorders>
            <w:tcMar>
              <w:top w:w="128" w:type="dxa"/>
              <w:left w:w="43" w:type="dxa"/>
              <w:bottom w:w="43" w:type="dxa"/>
              <w:right w:w="43" w:type="dxa"/>
            </w:tcMar>
            <w:vAlign w:val="bottom"/>
          </w:tcPr>
          <w:p w14:paraId="19F2BA63" w14:textId="77777777" w:rsidR="00F52703" w:rsidRPr="00A61365" w:rsidRDefault="00962653" w:rsidP="00A61365">
            <w:r w:rsidRPr="00A61365">
              <w:t>429</w:t>
            </w:r>
          </w:p>
        </w:tc>
      </w:tr>
      <w:tr w:rsidR="00F52703" w:rsidRPr="00A61365" w14:paraId="15C4040C" w14:textId="77777777">
        <w:trPr>
          <w:trHeight w:val="380"/>
        </w:trPr>
        <w:tc>
          <w:tcPr>
            <w:tcW w:w="920" w:type="dxa"/>
            <w:tcBorders>
              <w:top w:val="nil"/>
              <w:left w:val="nil"/>
              <w:bottom w:val="nil"/>
              <w:right w:val="nil"/>
            </w:tcBorders>
            <w:tcMar>
              <w:top w:w="128" w:type="dxa"/>
              <w:left w:w="43" w:type="dxa"/>
              <w:bottom w:w="43" w:type="dxa"/>
              <w:right w:w="43" w:type="dxa"/>
            </w:tcMar>
          </w:tcPr>
          <w:p w14:paraId="647FC288" w14:textId="77777777" w:rsidR="00F52703" w:rsidRPr="00A61365" w:rsidRDefault="00962653" w:rsidP="00A61365">
            <w:r w:rsidRPr="00A61365">
              <w:t>2018</w:t>
            </w:r>
          </w:p>
        </w:tc>
        <w:tc>
          <w:tcPr>
            <w:tcW w:w="940" w:type="dxa"/>
            <w:tcBorders>
              <w:top w:val="nil"/>
              <w:left w:val="nil"/>
              <w:bottom w:val="nil"/>
              <w:right w:val="nil"/>
            </w:tcBorders>
            <w:tcMar>
              <w:top w:w="128" w:type="dxa"/>
              <w:left w:w="43" w:type="dxa"/>
              <w:bottom w:w="43" w:type="dxa"/>
              <w:right w:w="43" w:type="dxa"/>
            </w:tcMar>
            <w:vAlign w:val="bottom"/>
          </w:tcPr>
          <w:p w14:paraId="1456B672" w14:textId="77777777" w:rsidR="00F52703" w:rsidRPr="00A61365" w:rsidRDefault="00962653" w:rsidP="00A61365">
            <w:r w:rsidRPr="00A61365">
              <w:t xml:space="preserve">6 780 </w:t>
            </w:r>
          </w:p>
        </w:tc>
        <w:tc>
          <w:tcPr>
            <w:tcW w:w="1000" w:type="dxa"/>
            <w:tcBorders>
              <w:top w:val="nil"/>
              <w:left w:val="nil"/>
              <w:bottom w:val="nil"/>
              <w:right w:val="nil"/>
            </w:tcBorders>
            <w:tcMar>
              <w:top w:w="128" w:type="dxa"/>
              <w:left w:w="43" w:type="dxa"/>
              <w:bottom w:w="43" w:type="dxa"/>
              <w:right w:w="43" w:type="dxa"/>
            </w:tcMar>
            <w:vAlign w:val="bottom"/>
          </w:tcPr>
          <w:p w14:paraId="5DA2017D" w14:textId="77777777" w:rsidR="00F52703" w:rsidRPr="00A61365" w:rsidRDefault="00962653" w:rsidP="00A61365">
            <w:r w:rsidRPr="00A61365">
              <w:t xml:space="preserve">205 </w:t>
            </w:r>
          </w:p>
        </w:tc>
        <w:tc>
          <w:tcPr>
            <w:tcW w:w="940" w:type="dxa"/>
            <w:tcBorders>
              <w:top w:val="nil"/>
              <w:left w:val="nil"/>
              <w:bottom w:val="nil"/>
              <w:right w:val="nil"/>
            </w:tcBorders>
            <w:tcMar>
              <w:top w:w="128" w:type="dxa"/>
              <w:left w:w="43" w:type="dxa"/>
              <w:bottom w:w="43" w:type="dxa"/>
              <w:right w:w="43" w:type="dxa"/>
            </w:tcMar>
            <w:vAlign w:val="bottom"/>
          </w:tcPr>
          <w:p w14:paraId="2B1FFC97" w14:textId="77777777" w:rsidR="00F52703" w:rsidRPr="00A61365" w:rsidRDefault="00962653" w:rsidP="00A61365">
            <w:r w:rsidRPr="00A61365">
              <w:t xml:space="preserve">1 872 </w:t>
            </w:r>
          </w:p>
        </w:tc>
        <w:tc>
          <w:tcPr>
            <w:tcW w:w="840" w:type="dxa"/>
            <w:tcBorders>
              <w:top w:val="nil"/>
              <w:left w:val="nil"/>
              <w:bottom w:val="nil"/>
              <w:right w:val="nil"/>
            </w:tcBorders>
            <w:tcMar>
              <w:top w:w="128" w:type="dxa"/>
              <w:left w:w="43" w:type="dxa"/>
              <w:bottom w:w="43" w:type="dxa"/>
              <w:right w:w="43" w:type="dxa"/>
            </w:tcMar>
            <w:vAlign w:val="bottom"/>
          </w:tcPr>
          <w:p w14:paraId="052A0114" w14:textId="77777777" w:rsidR="00F52703" w:rsidRPr="00A61365" w:rsidRDefault="00962653" w:rsidP="00A61365">
            <w:r w:rsidRPr="00A61365">
              <w:t>8 857</w:t>
            </w:r>
          </w:p>
        </w:tc>
        <w:tc>
          <w:tcPr>
            <w:tcW w:w="940" w:type="dxa"/>
            <w:tcBorders>
              <w:top w:val="nil"/>
              <w:left w:val="nil"/>
              <w:bottom w:val="nil"/>
              <w:right w:val="nil"/>
            </w:tcBorders>
            <w:tcMar>
              <w:top w:w="128" w:type="dxa"/>
              <w:left w:w="43" w:type="dxa"/>
              <w:bottom w:w="43" w:type="dxa"/>
              <w:right w:w="43" w:type="dxa"/>
            </w:tcMar>
            <w:vAlign w:val="bottom"/>
          </w:tcPr>
          <w:p w14:paraId="37781609" w14:textId="77777777" w:rsidR="00F52703" w:rsidRPr="00A61365" w:rsidRDefault="00962653" w:rsidP="00A61365">
            <w:r w:rsidRPr="00A61365">
              <w:t xml:space="preserve">5 204 </w:t>
            </w:r>
          </w:p>
        </w:tc>
        <w:tc>
          <w:tcPr>
            <w:tcW w:w="1040" w:type="dxa"/>
            <w:tcBorders>
              <w:top w:val="nil"/>
              <w:left w:val="nil"/>
              <w:bottom w:val="nil"/>
              <w:right w:val="nil"/>
            </w:tcBorders>
            <w:tcMar>
              <w:top w:w="128" w:type="dxa"/>
              <w:left w:w="43" w:type="dxa"/>
              <w:bottom w:w="43" w:type="dxa"/>
              <w:right w:w="43" w:type="dxa"/>
            </w:tcMar>
            <w:vAlign w:val="bottom"/>
          </w:tcPr>
          <w:p w14:paraId="14F232D6" w14:textId="77777777" w:rsidR="00F52703" w:rsidRPr="00A61365" w:rsidRDefault="00962653" w:rsidP="00A61365">
            <w:r w:rsidRPr="00A61365">
              <w:t xml:space="preserve">1 999 </w:t>
            </w:r>
          </w:p>
        </w:tc>
        <w:tc>
          <w:tcPr>
            <w:tcW w:w="940" w:type="dxa"/>
            <w:tcBorders>
              <w:top w:val="nil"/>
              <w:left w:val="nil"/>
              <w:bottom w:val="nil"/>
              <w:right w:val="nil"/>
            </w:tcBorders>
            <w:tcMar>
              <w:top w:w="128" w:type="dxa"/>
              <w:left w:w="43" w:type="dxa"/>
              <w:bottom w:w="43" w:type="dxa"/>
              <w:right w:w="43" w:type="dxa"/>
            </w:tcMar>
            <w:vAlign w:val="bottom"/>
          </w:tcPr>
          <w:p w14:paraId="2A94EDDF" w14:textId="77777777" w:rsidR="00F52703" w:rsidRPr="00A61365" w:rsidRDefault="00962653" w:rsidP="00A61365">
            <w:r w:rsidRPr="00A61365">
              <w:t xml:space="preserve">1 845 </w:t>
            </w:r>
          </w:p>
        </w:tc>
        <w:tc>
          <w:tcPr>
            <w:tcW w:w="840" w:type="dxa"/>
            <w:tcBorders>
              <w:top w:val="nil"/>
              <w:left w:val="nil"/>
              <w:bottom w:val="nil"/>
              <w:right w:val="nil"/>
            </w:tcBorders>
            <w:tcMar>
              <w:top w:w="128" w:type="dxa"/>
              <w:left w:w="43" w:type="dxa"/>
              <w:bottom w:w="43" w:type="dxa"/>
              <w:right w:w="43" w:type="dxa"/>
            </w:tcMar>
            <w:vAlign w:val="bottom"/>
          </w:tcPr>
          <w:p w14:paraId="2E764B58" w14:textId="77777777" w:rsidR="00F52703" w:rsidRPr="00A61365" w:rsidRDefault="00962653" w:rsidP="00A61365">
            <w:r w:rsidRPr="00A61365">
              <w:t>9 048</w:t>
            </w:r>
          </w:p>
        </w:tc>
        <w:tc>
          <w:tcPr>
            <w:tcW w:w="1020" w:type="dxa"/>
            <w:tcBorders>
              <w:top w:val="nil"/>
              <w:left w:val="nil"/>
              <w:bottom w:val="nil"/>
              <w:right w:val="nil"/>
            </w:tcBorders>
            <w:tcMar>
              <w:top w:w="128" w:type="dxa"/>
              <w:left w:w="43" w:type="dxa"/>
              <w:bottom w:w="43" w:type="dxa"/>
              <w:right w:w="43" w:type="dxa"/>
            </w:tcMar>
            <w:vAlign w:val="bottom"/>
          </w:tcPr>
          <w:p w14:paraId="0B3545D0" w14:textId="77777777" w:rsidR="00F52703" w:rsidRPr="00A61365" w:rsidRDefault="00962653" w:rsidP="00A61365">
            <w:r w:rsidRPr="00A61365">
              <w:t>-191</w:t>
            </w:r>
          </w:p>
        </w:tc>
      </w:tr>
      <w:tr w:rsidR="00F52703" w:rsidRPr="00A61365" w14:paraId="32197CCC" w14:textId="77777777">
        <w:trPr>
          <w:trHeight w:val="380"/>
        </w:trPr>
        <w:tc>
          <w:tcPr>
            <w:tcW w:w="920" w:type="dxa"/>
            <w:tcBorders>
              <w:top w:val="nil"/>
              <w:left w:val="nil"/>
              <w:bottom w:val="nil"/>
              <w:right w:val="nil"/>
            </w:tcBorders>
            <w:tcMar>
              <w:top w:w="128" w:type="dxa"/>
              <w:left w:w="43" w:type="dxa"/>
              <w:bottom w:w="43" w:type="dxa"/>
              <w:right w:w="43" w:type="dxa"/>
            </w:tcMar>
          </w:tcPr>
          <w:p w14:paraId="1BDBFEC7" w14:textId="77777777" w:rsidR="00F52703" w:rsidRPr="00A61365" w:rsidRDefault="00962653" w:rsidP="00A61365">
            <w:r w:rsidRPr="00A61365">
              <w:t>2019</w:t>
            </w:r>
          </w:p>
        </w:tc>
        <w:tc>
          <w:tcPr>
            <w:tcW w:w="940" w:type="dxa"/>
            <w:tcBorders>
              <w:top w:val="nil"/>
              <w:left w:val="nil"/>
              <w:bottom w:val="nil"/>
              <w:right w:val="nil"/>
            </w:tcBorders>
            <w:tcMar>
              <w:top w:w="128" w:type="dxa"/>
              <w:left w:w="43" w:type="dxa"/>
              <w:bottom w:w="43" w:type="dxa"/>
              <w:right w:w="43" w:type="dxa"/>
            </w:tcMar>
            <w:vAlign w:val="bottom"/>
          </w:tcPr>
          <w:p w14:paraId="61C9D788" w14:textId="77777777" w:rsidR="00F52703" w:rsidRPr="00A61365" w:rsidRDefault="00962653" w:rsidP="00A61365">
            <w:r w:rsidRPr="00A61365">
              <w:t xml:space="preserve">6 952 </w:t>
            </w:r>
          </w:p>
        </w:tc>
        <w:tc>
          <w:tcPr>
            <w:tcW w:w="1000" w:type="dxa"/>
            <w:tcBorders>
              <w:top w:val="nil"/>
              <w:left w:val="nil"/>
              <w:bottom w:val="nil"/>
              <w:right w:val="nil"/>
            </w:tcBorders>
            <w:tcMar>
              <w:top w:w="128" w:type="dxa"/>
              <w:left w:w="43" w:type="dxa"/>
              <w:bottom w:w="43" w:type="dxa"/>
              <w:right w:w="43" w:type="dxa"/>
            </w:tcMar>
            <w:vAlign w:val="bottom"/>
          </w:tcPr>
          <w:p w14:paraId="175E61F0" w14:textId="77777777" w:rsidR="00F52703" w:rsidRPr="00A61365" w:rsidRDefault="00962653" w:rsidP="00A61365">
            <w:r w:rsidRPr="00A61365">
              <w:t xml:space="preserve">771 </w:t>
            </w:r>
          </w:p>
        </w:tc>
        <w:tc>
          <w:tcPr>
            <w:tcW w:w="940" w:type="dxa"/>
            <w:tcBorders>
              <w:top w:val="nil"/>
              <w:left w:val="nil"/>
              <w:bottom w:val="nil"/>
              <w:right w:val="nil"/>
            </w:tcBorders>
            <w:tcMar>
              <w:top w:w="128" w:type="dxa"/>
              <w:left w:w="43" w:type="dxa"/>
              <w:bottom w:w="43" w:type="dxa"/>
              <w:right w:w="43" w:type="dxa"/>
            </w:tcMar>
            <w:vAlign w:val="bottom"/>
          </w:tcPr>
          <w:p w14:paraId="1ADFEC63" w14:textId="77777777" w:rsidR="00F52703" w:rsidRPr="00A61365" w:rsidRDefault="00962653" w:rsidP="00A61365">
            <w:r w:rsidRPr="00A61365">
              <w:t xml:space="preserve">2 058 </w:t>
            </w:r>
          </w:p>
        </w:tc>
        <w:tc>
          <w:tcPr>
            <w:tcW w:w="840" w:type="dxa"/>
            <w:tcBorders>
              <w:top w:val="nil"/>
              <w:left w:val="nil"/>
              <w:bottom w:val="nil"/>
              <w:right w:val="nil"/>
            </w:tcBorders>
            <w:tcMar>
              <w:top w:w="128" w:type="dxa"/>
              <w:left w:w="43" w:type="dxa"/>
              <w:bottom w:w="43" w:type="dxa"/>
              <w:right w:w="43" w:type="dxa"/>
            </w:tcMar>
            <w:vAlign w:val="bottom"/>
          </w:tcPr>
          <w:p w14:paraId="1B7C4E49" w14:textId="77777777" w:rsidR="00F52703" w:rsidRPr="00A61365" w:rsidRDefault="00962653" w:rsidP="00A61365">
            <w:r w:rsidRPr="00A61365">
              <w:t>9 781</w:t>
            </w:r>
          </w:p>
        </w:tc>
        <w:tc>
          <w:tcPr>
            <w:tcW w:w="940" w:type="dxa"/>
            <w:tcBorders>
              <w:top w:val="nil"/>
              <w:left w:val="nil"/>
              <w:bottom w:val="nil"/>
              <w:right w:val="nil"/>
            </w:tcBorders>
            <w:tcMar>
              <w:top w:w="128" w:type="dxa"/>
              <w:left w:w="43" w:type="dxa"/>
              <w:bottom w:w="43" w:type="dxa"/>
              <w:right w:w="43" w:type="dxa"/>
            </w:tcMar>
            <w:vAlign w:val="bottom"/>
          </w:tcPr>
          <w:p w14:paraId="0AD40277" w14:textId="77777777" w:rsidR="00F52703" w:rsidRPr="00A61365" w:rsidRDefault="00962653" w:rsidP="00A61365">
            <w:r w:rsidRPr="00A61365">
              <w:t xml:space="preserve">5 348 </w:t>
            </w:r>
          </w:p>
        </w:tc>
        <w:tc>
          <w:tcPr>
            <w:tcW w:w="1040" w:type="dxa"/>
            <w:tcBorders>
              <w:top w:val="nil"/>
              <w:left w:val="nil"/>
              <w:bottom w:val="nil"/>
              <w:right w:val="nil"/>
            </w:tcBorders>
            <w:tcMar>
              <w:top w:w="128" w:type="dxa"/>
              <w:left w:w="43" w:type="dxa"/>
              <w:bottom w:w="43" w:type="dxa"/>
              <w:right w:w="43" w:type="dxa"/>
            </w:tcMar>
            <w:vAlign w:val="bottom"/>
          </w:tcPr>
          <w:p w14:paraId="026F4EB3" w14:textId="77777777" w:rsidR="00F52703" w:rsidRPr="00A61365" w:rsidRDefault="00962653" w:rsidP="00A61365">
            <w:r w:rsidRPr="00A61365">
              <w:t xml:space="preserve">2 279 </w:t>
            </w:r>
          </w:p>
        </w:tc>
        <w:tc>
          <w:tcPr>
            <w:tcW w:w="940" w:type="dxa"/>
            <w:tcBorders>
              <w:top w:val="nil"/>
              <w:left w:val="nil"/>
              <w:bottom w:val="nil"/>
              <w:right w:val="nil"/>
            </w:tcBorders>
            <w:tcMar>
              <w:top w:w="128" w:type="dxa"/>
              <w:left w:w="43" w:type="dxa"/>
              <w:bottom w:w="43" w:type="dxa"/>
              <w:right w:w="43" w:type="dxa"/>
            </w:tcMar>
            <w:vAlign w:val="bottom"/>
          </w:tcPr>
          <w:p w14:paraId="032AD6BD" w14:textId="77777777" w:rsidR="00F52703" w:rsidRPr="00A61365" w:rsidRDefault="00962653" w:rsidP="00A61365">
            <w:r w:rsidRPr="00A61365">
              <w:t xml:space="preserve">1 990 </w:t>
            </w:r>
          </w:p>
        </w:tc>
        <w:tc>
          <w:tcPr>
            <w:tcW w:w="840" w:type="dxa"/>
            <w:tcBorders>
              <w:top w:val="nil"/>
              <w:left w:val="nil"/>
              <w:bottom w:val="nil"/>
              <w:right w:val="nil"/>
            </w:tcBorders>
            <w:tcMar>
              <w:top w:w="128" w:type="dxa"/>
              <w:left w:w="43" w:type="dxa"/>
              <w:bottom w:w="43" w:type="dxa"/>
              <w:right w:w="43" w:type="dxa"/>
            </w:tcMar>
            <w:vAlign w:val="bottom"/>
          </w:tcPr>
          <w:p w14:paraId="1D7CBC7F" w14:textId="77777777" w:rsidR="00F52703" w:rsidRPr="00A61365" w:rsidRDefault="00962653" w:rsidP="00A61365">
            <w:r w:rsidRPr="00A61365">
              <w:t>9 617</w:t>
            </w:r>
          </w:p>
        </w:tc>
        <w:tc>
          <w:tcPr>
            <w:tcW w:w="1020" w:type="dxa"/>
            <w:tcBorders>
              <w:top w:val="nil"/>
              <w:left w:val="nil"/>
              <w:bottom w:val="nil"/>
              <w:right w:val="nil"/>
            </w:tcBorders>
            <w:tcMar>
              <w:top w:w="128" w:type="dxa"/>
              <w:left w:w="43" w:type="dxa"/>
              <w:bottom w:w="43" w:type="dxa"/>
              <w:right w:w="43" w:type="dxa"/>
            </w:tcMar>
            <w:vAlign w:val="bottom"/>
          </w:tcPr>
          <w:p w14:paraId="55582893" w14:textId="77777777" w:rsidR="00F52703" w:rsidRPr="00A61365" w:rsidRDefault="00962653" w:rsidP="00A61365">
            <w:r w:rsidRPr="00A61365">
              <w:t>164</w:t>
            </w:r>
          </w:p>
        </w:tc>
      </w:tr>
      <w:tr w:rsidR="00F52703" w:rsidRPr="00A61365" w14:paraId="25A599DC" w14:textId="77777777">
        <w:trPr>
          <w:trHeight w:val="380"/>
        </w:trPr>
        <w:tc>
          <w:tcPr>
            <w:tcW w:w="920" w:type="dxa"/>
            <w:tcBorders>
              <w:top w:val="nil"/>
              <w:left w:val="nil"/>
              <w:bottom w:val="nil"/>
              <w:right w:val="nil"/>
            </w:tcBorders>
            <w:tcMar>
              <w:top w:w="128" w:type="dxa"/>
              <w:left w:w="43" w:type="dxa"/>
              <w:bottom w:w="43" w:type="dxa"/>
              <w:right w:w="43" w:type="dxa"/>
            </w:tcMar>
          </w:tcPr>
          <w:p w14:paraId="16D57F72" w14:textId="77777777" w:rsidR="00F52703" w:rsidRPr="00A61365" w:rsidRDefault="00962653" w:rsidP="00A61365">
            <w:r w:rsidRPr="00A61365">
              <w:t>2020</w:t>
            </w:r>
          </w:p>
        </w:tc>
        <w:tc>
          <w:tcPr>
            <w:tcW w:w="940" w:type="dxa"/>
            <w:tcBorders>
              <w:top w:val="nil"/>
              <w:left w:val="nil"/>
              <w:bottom w:val="nil"/>
              <w:right w:val="nil"/>
            </w:tcBorders>
            <w:tcMar>
              <w:top w:w="128" w:type="dxa"/>
              <w:left w:w="43" w:type="dxa"/>
              <w:bottom w:w="43" w:type="dxa"/>
              <w:right w:w="43" w:type="dxa"/>
            </w:tcMar>
            <w:vAlign w:val="bottom"/>
          </w:tcPr>
          <w:p w14:paraId="1786EA05" w14:textId="77777777" w:rsidR="00F52703" w:rsidRPr="00A61365" w:rsidRDefault="00962653" w:rsidP="00A61365">
            <w:r w:rsidRPr="00A61365">
              <w:t xml:space="preserve">7 136 </w:t>
            </w:r>
          </w:p>
        </w:tc>
        <w:tc>
          <w:tcPr>
            <w:tcW w:w="1000" w:type="dxa"/>
            <w:tcBorders>
              <w:top w:val="nil"/>
              <w:left w:val="nil"/>
              <w:bottom w:val="nil"/>
              <w:right w:val="nil"/>
            </w:tcBorders>
            <w:tcMar>
              <w:top w:w="128" w:type="dxa"/>
              <w:left w:w="43" w:type="dxa"/>
              <w:bottom w:w="43" w:type="dxa"/>
              <w:right w:w="43" w:type="dxa"/>
            </w:tcMar>
            <w:vAlign w:val="bottom"/>
          </w:tcPr>
          <w:p w14:paraId="2DCC7EBC" w14:textId="77777777" w:rsidR="00F52703" w:rsidRPr="00A61365" w:rsidRDefault="00962653" w:rsidP="00A61365">
            <w:r w:rsidRPr="00A61365">
              <w:t xml:space="preserve">1 212 </w:t>
            </w:r>
          </w:p>
        </w:tc>
        <w:tc>
          <w:tcPr>
            <w:tcW w:w="940" w:type="dxa"/>
            <w:tcBorders>
              <w:top w:val="nil"/>
              <w:left w:val="nil"/>
              <w:bottom w:val="nil"/>
              <w:right w:val="nil"/>
            </w:tcBorders>
            <w:tcMar>
              <w:top w:w="128" w:type="dxa"/>
              <w:left w:w="43" w:type="dxa"/>
              <w:bottom w:w="43" w:type="dxa"/>
              <w:right w:w="43" w:type="dxa"/>
            </w:tcMar>
            <w:vAlign w:val="bottom"/>
          </w:tcPr>
          <w:p w14:paraId="1926BFA0" w14:textId="77777777" w:rsidR="00F52703" w:rsidRPr="00A61365" w:rsidRDefault="00962653" w:rsidP="00A61365">
            <w:r w:rsidRPr="00A61365">
              <w:t xml:space="preserve">2 116 </w:t>
            </w:r>
          </w:p>
        </w:tc>
        <w:tc>
          <w:tcPr>
            <w:tcW w:w="840" w:type="dxa"/>
            <w:tcBorders>
              <w:top w:val="nil"/>
              <w:left w:val="nil"/>
              <w:bottom w:val="nil"/>
              <w:right w:val="nil"/>
            </w:tcBorders>
            <w:tcMar>
              <w:top w:w="128" w:type="dxa"/>
              <w:left w:w="43" w:type="dxa"/>
              <w:bottom w:w="43" w:type="dxa"/>
              <w:right w:w="43" w:type="dxa"/>
            </w:tcMar>
            <w:vAlign w:val="bottom"/>
          </w:tcPr>
          <w:p w14:paraId="7E9221FB" w14:textId="77777777" w:rsidR="00F52703" w:rsidRPr="00A61365" w:rsidRDefault="00962653" w:rsidP="00A61365">
            <w:r w:rsidRPr="00A61365">
              <w:t>10 464</w:t>
            </w:r>
          </w:p>
        </w:tc>
        <w:tc>
          <w:tcPr>
            <w:tcW w:w="940" w:type="dxa"/>
            <w:tcBorders>
              <w:top w:val="nil"/>
              <w:left w:val="nil"/>
              <w:bottom w:val="nil"/>
              <w:right w:val="nil"/>
            </w:tcBorders>
            <w:tcMar>
              <w:top w:w="128" w:type="dxa"/>
              <w:left w:w="43" w:type="dxa"/>
              <w:bottom w:w="43" w:type="dxa"/>
              <w:right w:w="43" w:type="dxa"/>
            </w:tcMar>
            <w:vAlign w:val="bottom"/>
          </w:tcPr>
          <w:p w14:paraId="472E979D" w14:textId="77777777" w:rsidR="00F52703" w:rsidRPr="00A61365" w:rsidRDefault="00962653" w:rsidP="00A61365">
            <w:r w:rsidRPr="00A61365">
              <w:t xml:space="preserve">5 558 </w:t>
            </w:r>
          </w:p>
        </w:tc>
        <w:tc>
          <w:tcPr>
            <w:tcW w:w="1040" w:type="dxa"/>
            <w:tcBorders>
              <w:top w:val="nil"/>
              <w:left w:val="nil"/>
              <w:bottom w:val="nil"/>
              <w:right w:val="nil"/>
            </w:tcBorders>
            <w:tcMar>
              <w:top w:w="128" w:type="dxa"/>
              <w:left w:w="43" w:type="dxa"/>
              <w:bottom w:w="43" w:type="dxa"/>
              <w:right w:w="43" w:type="dxa"/>
            </w:tcMar>
            <w:vAlign w:val="bottom"/>
          </w:tcPr>
          <w:p w14:paraId="617B3E92" w14:textId="77777777" w:rsidR="00F52703" w:rsidRPr="00A61365" w:rsidRDefault="00962653" w:rsidP="00A61365">
            <w:r w:rsidRPr="00A61365">
              <w:t xml:space="preserve">2 105 </w:t>
            </w:r>
          </w:p>
        </w:tc>
        <w:tc>
          <w:tcPr>
            <w:tcW w:w="940" w:type="dxa"/>
            <w:tcBorders>
              <w:top w:val="nil"/>
              <w:left w:val="nil"/>
              <w:bottom w:val="nil"/>
              <w:right w:val="nil"/>
            </w:tcBorders>
            <w:tcMar>
              <w:top w:w="128" w:type="dxa"/>
              <w:left w:w="43" w:type="dxa"/>
              <w:bottom w:w="43" w:type="dxa"/>
              <w:right w:w="43" w:type="dxa"/>
            </w:tcMar>
            <w:vAlign w:val="bottom"/>
          </w:tcPr>
          <w:p w14:paraId="501C4D64" w14:textId="77777777" w:rsidR="00F52703" w:rsidRPr="00A61365" w:rsidRDefault="00962653" w:rsidP="00A61365">
            <w:r w:rsidRPr="00A61365">
              <w:t xml:space="preserve">2 001 </w:t>
            </w:r>
          </w:p>
        </w:tc>
        <w:tc>
          <w:tcPr>
            <w:tcW w:w="840" w:type="dxa"/>
            <w:tcBorders>
              <w:top w:val="nil"/>
              <w:left w:val="nil"/>
              <w:bottom w:val="nil"/>
              <w:right w:val="nil"/>
            </w:tcBorders>
            <w:tcMar>
              <w:top w:w="128" w:type="dxa"/>
              <w:left w:w="43" w:type="dxa"/>
              <w:bottom w:w="43" w:type="dxa"/>
              <w:right w:w="43" w:type="dxa"/>
            </w:tcMar>
            <w:vAlign w:val="bottom"/>
          </w:tcPr>
          <w:p w14:paraId="68D1D3CF" w14:textId="77777777" w:rsidR="00F52703" w:rsidRPr="00A61365" w:rsidRDefault="00962653" w:rsidP="00A61365">
            <w:r w:rsidRPr="00A61365">
              <w:t>9 664</w:t>
            </w:r>
          </w:p>
        </w:tc>
        <w:tc>
          <w:tcPr>
            <w:tcW w:w="1020" w:type="dxa"/>
            <w:tcBorders>
              <w:top w:val="nil"/>
              <w:left w:val="nil"/>
              <w:bottom w:val="nil"/>
              <w:right w:val="nil"/>
            </w:tcBorders>
            <w:tcMar>
              <w:top w:w="128" w:type="dxa"/>
              <w:left w:w="43" w:type="dxa"/>
              <w:bottom w:w="43" w:type="dxa"/>
              <w:right w:w="43" w:type="dxa"/>
            </w:tcMar>
            <w:vAlign w:val="bottom"/>
          </w:tcPr>
          <w:p w14:paraId="54B7AE46" w14:textId="77777777" w:rsidR="00F52703" w:rsidRPr="00A61365" w:rsidRDefault="00962653" w:rsidP="00A61365">
            <w:r w:rsidRPr="00A61365">
              <w:t>800</w:t>
            </w:r>
          </w:p>
        </w:tc>
      </w:tr>
      <w:tr w:rsidR="00F52703" w:rsidRPr="00A61365" w14:paraId="48E2670F" w14:textId="77777777">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5D0C4C03" w14:textId="77777777" w:rsidR="00F52703" w:rsidRPr="00A61365" w:rsidRDefault="00962653" w:rsidP="00A61365">
            <w:r w:rsidRPr="00A61365">
              <w:t>2021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BCCE6AE" w14:textId="77777777" w:rsidR="00F52703" w:rsidRPr="00A61365" w:rsidRDefault="00962653" w:rsidP="00A61365">
            <w:r w:rsidRPr="00A61365">
              <w:t xml:space="preserve">7 437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EBA8803" w14:textId="77777777" w:rsidR="00F52703" w:rsidRPr="00A61365" w:rsidRDefault="00962653" w:rsidP="00A61365">
            <w:r w:rsidRPr="00A61365">
              <w:t xml:space="preserve">-718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500BD06" w14:textId="77777777" w:rsidR="00F52703" w:rsidRPr="00A61365" w:rsidRDefault="00962653" w:rsidP="00A61365">
            <w:r w:rsidRPr="00A61365">
              <w:t xml:space="preserve">2 143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60522A" w14:textId="77777777" w:rsidR="00F52703" w:rsidRPr="00A61365" w:rsidRDefault="00962653" w:rsidP="00A61365">
            <w:r w:rsidRPr="00A61365">
              <w:t>8 862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23CFDF0" w14:textId="77777777" w:rsidR="00F52703" w:rsidRPr="00A61365" w:rsidRDefault="00962653" w:rsidP="00A61365">
            <w:r w:rsidRPr="00A61365">
              <w:t xml:space="preserve">5 791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8E68A25" w14:textId="77777777" w:rsidR="00F52703" w:rsidRPr="00A61365" w:rsidRDefault="00962653" w:rsidP="00A61365">
            <w:r w:rsidRPr="00A61365">
              <w:t xml:space="preserve">1 809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F4EA2DB" w14:textId="77777777" w:rsidR="00F52703" w:rsidRPr="00A61365" w:rsidRDefault="00962653" w:rsidP="00A61365">
            <w:r w:rsidRPr="00A61365">
              <w:t xml:space="preserve">2 102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CA8E3D" w14:textId="77777777" w:rsidR="00F52703" w:rsidRPr="00A61365" w:rsidRDefault="00962653" w:rsidP="00A61365">
            <w:r w:rsidRPr="00A61365">
              <w:t>9 702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BF9C77" w14:textId="77777777" w:rsidR="00F52703" w:rsidRPr="00A61365" w:rsidRDefault="00962653" w:rsidP="00A61365">
            <w:r w:rsidRPr="00A61365">
              <w:t>-840</w:t>
            </w:r>
          </w:p>
        </w:tc>
      </w:tr>
    </w:tbl>
    <w:p w14:paraId="653A8683" w14:textId="77777777" w:rsidR="00F52703" w:rsidRPr="00A61365" w:rsidRDefault="00962653" w:rsidP="00A61365">
      <w:pPr>
        <w:pStyle w:val="tabell-noter"/>
        <w:rPr>
          <w:rStyle w:val="skrift-hevet"/>
        </w:rPr>
      </w:pPr>
      <w:r w:rsidRPr="00A61365">
        <w:rPr>
          <w:rStyle w:val="skrift-hevet"/>
        </w:rPr>
        <w:t>1</w:t>
      </w:r>
      <w:r w:rsidRPr="00A61365">
        <w:t xml:space="preserve"> </w:t>
      </w:r>
      <w:r w:rsidRPr="00A61365">
        <w:tab/>
        <w:t>Totalkalkylen, registrert regnskap. I Totalkalkylen inflasjonsjusteres investeringene i avskrivbare driftsmidler med konsumprisindeksen, jf. kapittel 4.</w:t>
      </w:r>
    </w:p>
    <w:p w14:paraId="11473366" w14:textId="77777777" w:rsidR="00F52703" w:rsidRPr="00A61365" w:rsidRDefault="00962653" w:rsidP="00A61365">
      <w:pPr>
        <w:pStyle w:val="tabell-noter"/>
        <w:rPr>
          <w:rStyle w:val="skrift-hevet"/>
        </w:rPr>
      </w:pPr>
      <w:r w:rsidRPr="00A61365">
        <w:rPr>
          <w:rStyle w:val="skrift-hevet"/>
        </w:rPr>
        <w:t>2</w:t>
      </w:r>
      <w:r w:rsidRPr="00A61365">
        <w:t xml:space="preserve"> </w:t>
      </w:r>
      <w:r w:rsidRPr="00A61365">
        <w:tab/>
        <w:t>Inkluderer både renter og avdrag</w:t>
      </w:r>
    </w:p>
    <w:p w14:paraId="738B816E" w14:textId="77777777" w:rsidR="00F52703" w:rsidRPr="00A61365" w:rsidRDefault="00962653" w:rsidP="00A61365">
      <w:pPr>
        <w:pStyle w:val="tabell-noter"/>
      </w:pPr>
      <w:r w:rsidRPr="00A61365">
        <w:rPr>
          <w:rStyle w:val="skrift-hevet"/>
        </w:rPr>
        <w:t>3</w:t>
      </w:r>
      <w:r w:rsidRPr="00A61365">
        <w:t xml:space="preserve"> </w:t>
      </w:r>
      <w:r w:rsidRPr="00A61365">
        <w:tab/>
        <w:t>Positive tall betyr at beregnet nettoinntekt øker med ny beregningsmåte.</w:t>
      </w:r>
    </w:p>
    <w:p w14:paraId="49F14DB3" w14:textId="77777777" w:rsidR="00F52703" w:rsidRPr="00A61365" w:rsidRDefault="00962653" w:rsidP="00A61365">
      <w:r w:rsidRPr="00A61365">
        <w:rPr>
          <w:rStyle w:val="kursiv"/>
        </w:rPr>
        <w:t>Utvalget</w:t>
      </w:r>
      <w:r w:rsidRPr="00A61365">
        <w:t xml:space="preserve"> mener at når det legges stor vekt på gjenkjennelighet i beregningsmetoder bør Totalkalkylen beregnes etter historisk kost og nominelle renter.</w:t>
      </w:r>
    </w:p>
    <w:p w14:paraId="493EA5DE" w14:textId="77777777" w:rsidR="00F52703" w:rsidRPr="00A61365" w:rsidRDefault="00962653" w:rsidP="00A61365">
      <w:pPr>
        <w:pStyle w:val="Overskrift3"/>
      </w:pPr>
      <w:r w:rsidRPr="00A61365">
        <w:t>Steg 2: Leie av ikke avskrivbare driftsmidler – jord og melkekvoter</w:t>
      </w:r>
    </w:p>
    <w:p w14:paraId="036E0753" w14:textId="77777777" w:rsidR="00F52703" w:rsidRPr="00A61365" w:rsidRDefault="00962653" w:rsidP="00A61365">
      <w:r w:rsidRPr="00A61365">
        <w:t>Et viktig steg i en modifisert totalkalkyle er å føre leie av de ikke avskrivbare driftsmidlene jord og kvoter på en annen måte. Det vil innebære at jordbrukets kapital, gjeld og rentekostnader reduseres til det nivået den aktive jordbrukspopulasjonen eier og i stedet føres årlige leiekostnader. Noe av denne leien vil gå til andre aktive bedrifter og må inntektsføres.</w:t>
      </w:r>
    </w:p>
    <w:p w14:paraId="2F1BAE2E" w14:textId="77777777" w:rsidR="00F52703" w:rsidRPr="00A61365" w:rsidRDefault="00962653" w:rsidP="00A61365">
      <w:pPr>
        <w:pStyle w:val="avsnitt-tittel"/>
      </w:pPr>
      <w:r w:rsidRPr="00A61365">
        <w:t>Jordleie</w:t>
      </w:r>
    </w:p>
    <w:p w14:paraId="53F5E8EF" w14:textId="77777777" w:rsidR="00F52703" w:rsidRPr="00A61365" w:rsidRDefault="00962653" w:rsidP="00A61365">
      <w:pPr>
        <w:rPr>
          <w:rStyle w:val="kursiv"/>
        </w:rPr>
      </w:pPr>
      <w:r w:rsidRPr="00A61365">
        <w:rPr>
          <w:rStyle w:val="kursiv"/>
        </w:rPr>
        <w:t>Utvalget</w:t>
      </w:r>
      <w:r w:rsidRPr="00A61365">
        <w:t xml:space="preserve"> mener leien bør føres brutto, det vil si som en kostnadspost for alt leid areal, og en inntektspost for den delen som er leid fra andre aktive bedrifter. Samtidig reduseres sektorens gjeld, rentekostnader og jordkapitalen. Konsekvensen vil være et lavere beregnet «Vederlag til arbeid og egenkapital». Utviklingen i resultatet over tid vil ikke nødvendigvis bli vesentlig forskjellig. Etter en lang periode med økning i andelen leiejord, har den vært mer stabil de siste årene.</w:t>
      </w:r>
    </w:p>
    <w:p w14:paraId="1BF60AF1" w14:textId="77777777" w:rsidR="00F52703" w:rsidRPr="00A61365" w:rsidRDefault="00962653" w:rsidP="00A61365">
      <w:r w:rsidRPr="00A61365">
        <w:t>Det finnes to mulige kilder for priser på jordleie. Tabell 6.2 illustrerer utslaget av å føre leie av jord som en inntekts- og kostnadspost basert på regnskapsførte kostnader til jordleie i NIBIOs driftsgranskinger, som har tidsserier for jordleie. Landbruksdirektoratet undersøker også priser på jordleie gjennom spørreundersøkelser til kommunene. Det gjøres vurderinger av prisene på henholdsvis «god jord» og «dårlig jord». Denne undersøkelsen gir derfor ikke noe godt grunnlag for å vekte tallene sammen til ett totaltall. Dersom en forutsetter at all leid jord er «god jord» gir Landbruksdirektoratets undersøkelse av jordleiepriser for 2021 en totalkostnad for aktive brukere på 1,155 milliarder kroner. Landbruksdirektoratets vurdering er at dette anslaget er for høyt.</w:t>
      </w:r>
    </w:p>
    <w:p w14:paraId="490E8B87" w14:textId="5EC85C2F" w:rsidR="00F52703" w:rsidRPr="00A61365" w:rsidRDefault="00962653" w:rsidP="00A61365">
      <w:r w:rsidRPr="00A61365">
        <w:t>Variasjonen i priser på jordleie er stor mellom produksjoner og regioner. Det gjør gjennomsnittstallet sårbart for sammenveiing. Ifølge Landbruksdirektoratet var 3,5 prosent av jorda i 2020 leid fra andre aktive bedrifter. Det er sannsynlig at mye av denne leien skjer i områder med korn- og plantevekster, på grunn av behov for vekstskifte, hvor leieprisene er høyere enn gjennomsnittet. På den andre siden er gjennomsnittlig leiepris i tabell 6.2 også benyttet for overflatedyrket mark med lav verdi, som utgjør 18 prosent av totalarealet.</w:t>
      </w:r>
    </w:p>
    <w:p w14:paraId="47856AFD" w14:textId="646645AC" w:rsidR="00A61365" w:rsidRPr="00A61365" w:rsidRDefault="00A61365" w:rsidP="00A61365">
      <w:pPr>
        <w:pStyle w:val="tabell-tittel"/>
      </w:pPr>
      <w:r w:rsidRPr="00A61365">
        <w:lastRenderedPageBreak/>
        <w:t>Illustrasjon på effekt av å kostnadsføre leiejord i Totalkalkylen</w:t>
      </w:r>
    </w:p>
    <w:p w14:paraId="4E0B9AED" w14:textId="77777777" w:rsidR="00F52703" w:rsidRPr="00A61365" w:rsidRDefault="00962653" w:rsidP="00A61365">
      <w:pPr>
        <w:pStyle w:val="Tabellnavn"/>
      </w:pPr>
      <w:r w:rsidRPr="00A61365">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20"/>
        <w:gridCol w:w="840"/>
        <w:gridCol w:w="940"/>
        <w:gridCol w:w="960"/>
        <w:gridCol w:w="1180"/>
        <w:gridCol w:w="1100"/>
        <w:gridCol w:w="1180"/>
        <w:gridCol w:w="1180"/>
        <w:gridCol w:w="1180"/>
      </w:tblGrid>
      <w:tr w:rsidR="00F52703" w:rsidRPr="00A61365" w14:paraId="0D6ABF1B" w14:textId="77777777">
        <w:trPr>
          <w:trHeight w:val="1120"/>
        </w:trPr>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B2214" w14:textId="77777777" w:rsidR="00F52703" w:rsidRPr="00A61365" w:rsidRDefault="00962653" w:rsidP="00A61365">
            <w:r w:rsidRPr="00A61365">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70CE5" w14:textId="77777777" w:rsidR="00F52703" w:rsidRPr="00A61365" w:rsidRDefault="00962653" w:rsidP="00A61365">
            <w:r w:rsidRPr="00A61365">
              <w:t>Kr/daa</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66670" w14:textId="77777777" w:rsidR="00F52703" w:rsidRPr="00A61365" w:rsidRDefault="00962653" w:rsidP="00A61365">
            <w:r w:rsidRPr="00A61365">
              <w:t>Andel</w:t>
            </w:r>
            <w:r w:rsidRPr="00A61365">
              <w:br/>
              <w:t xml:space="preserve"> leid</w:t>
            </w:r>
            <w:r w:rsidRPr="00A61365">
              <w:br/>
              <w:t xml:space="preserve"> areal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4A7D6" w14:textId="77777777" w:rsidR="00F52703" w:rsidRPr="00A61365" w:rsidRDefault="00962653" w:rsidP="00A61365">
            <w:r w:rsidRPr="00A61365">
              <w:t>Totalt</w:t>
            </w:r>
            <w:r w:rsidRPr="00A61365">
              <w:br/>
              <w:t xml:space="preserve"> areal,</w:t>
            </w:r>
            <w:r w:rsidRPr="00A61365">
              <w:br/>
              <w:t xml:space="preserve"> 1000 daa</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78BB8" w14:textId="77777777" w:rsidR="00F52703" w:rsidRPr="00A61365" w:rsidRDefault="00962653" w:rsidP="00A61365">
            <w:r w:rsidRPr="00A61365">
              <w:t xml:space="preserve">Totale leiekostnader mill. kr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7D68F" w14:textId="77777777" w:rsidR="00F52703" w:rsidRPr="00A61365" w:rsidRDefault="00962653" w:rsidP="00A61365">
            <w:r w:rsidRPr="00A61365">
              <w:t xml:space="preserve">Leieinntekt for «aktive» </w:t>
            </w:r>
            <w:r w:rsidRPr="00A61365">
              <w:br/>
              <w:t>mill. 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ECEB7" w14:textId="77777777" w:rsidR="00F52703" w:rsidRPr="00A61365" w:rsidRDefault="00962653" w:rsidP="00A61365">
            <w:r w:rsidRPr="00A61365">
              <w:t>Netto</w:t>
            </w:r>
            <w:r w:rsidRPr="00A61365">
              <w:br/>
              <w:t xml:space="preserve"> leiekostnad for «aktive»</w:t>
            </w:r>
            <w:r w:rsidRPr="00A61365">
              <w:rPr>
                <w:rStyle w:val="skrift-hevet"/>
              </w:rPr>
              <w:t>1</w:t>
            </w:r>
            <w:r w:rsidRPr="00A61365">
              <w:rPr>
                <w:rStyle w:val="skrift-hevet"/>
              </w:rPr>
              <w:br/>
            </w:r>
            <w:r w:rsidRPr="00A61365">
              <w:t xml:space="preserve"> mill. 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D271D" w14:textId="77777777" w:rsidR="00F52703" w:rsidRPr="00A61365" w:rsidRDefault="00962653" w:rsidP="00A61365">
            <w:r w:rsidRPr="00A61365">
              <w:t>Reduserte renter ikke aktive bruk</w:t>
            </w:r>
          </w:p>
          <w:p w14:paraId="62624BD7" w14:textId="77777777" w:rsidR="00F52703" w:rsidRPr="00A61365" w:rsidRDefault="00962653" w:rsidP="00A61365">
            <w:r w:rsidRPr="00A61365">
              <w:t>mill. kr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45BCE" w14:textId="77777777" w:rsidR="00F52703" w:rsidRPr="00A61365" w:rsidRDefault="00962653" w:rsidP="00A61365">
            <w:r w:rsidRPr="00A61365">
              <w:t>Netto, inkl. redusert rente</w:t>
            </w:r>
          </w:p>
          <w:p w14:paraId="7242F2D5" w14:textId="77777777" w:rsidR="00F52703" w:rsidRPr="00A61365" w:rsidRDefault="00962653" w:rsidP="00A61365">
            <w:r w:rsidRPr="00A61365">
              <w:t>mill. kr</w:t>
            </w:r>
          </w:p>
        </w:tc>
      </w:tr>
      <w:tr w:rsidR="00F52703" w:rsidRPr="00A61365" w14:paraId="53F172FD" w14:textId="77777777">
        <w:trPr>
          <w:trHeight w:val="380"/>
        </w:trPr>
        <w:tc>
          <w:tcPr>
            <w:tcW w:w="920" w:type="dxa"/>
            <w:tcBorders>
              <w:top w:val="single" w:sz="4" w:space="0" w:color="000000"/>
              <w:left w:val="nil"/>
              <w:bottom w:val="nil"/>
              <w:right w:val="nil"/>
            </w:tcBorders>
            <w:tcMar>
              <w:top w:w="128" w:type="dxa"/>
              <w:left w:w="43" w:type="dxa"/>
              <w:bottom w:w="43" w:type="dxa"/>
              <w:right w:w="43" w:type="dxa"/>
            </w:tcMar>
          </w:tcPr>
          <w:p w14:paraId="53322DAC" w14:textId="77777777" w:rsidR="00F52703" w:rsidRPr="00A61365" w:rsidRDefault="00962653" w:rsidP="00A61365">
            <w:r w:rsidRPr="00A61365">
              <w:t>2005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0F0889" w14:textId="77777777" w:rsidR="00F52703" w:rsidRPr="00A61365" w:rsidRDefault="00962653" w:rsidP="00A61365">
            <w:r w:rsidRPr="00A61365">
              <w:t>148</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6C73C93" w14:textId="77777777" w:rsidR="00F52703" w:rsidRPr="00A61365" w:rsidRDefault="00962653" w:rsidP="00A61365">
            <w:r w:rsidRPr="00A61365">
              <w:t>37,3 %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46B8DD9" w14:textId="77777777" w:rsidR="00F52703" w:rsidRPr="00A61365" w:rsidRDefault="00962653" w:rsidP="00A61365">
            <w:r w:rsidRPr="00A61365">
              <w:t>10 354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D2D8B61" w14:textId="77777777" w:rsidR="00F52703" w:rsidRPr="00A61365" w:rsidRDefault="00962653" w:rsidP="00A61365">
            <w:r w:rsidRPr="00A61365">
              <w:t>572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749085F" w14:textId="77777777" w:rsidR="00F52703" w:rsidRPr="00A61365" w:rsidRDefault="00962653" w:rsidP="00A61365">
            <w:r w:rsidRPr="00A61365">
              <w:t>20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7D2C901" w14:textId="77777777" w:rsidR="00F52703" w:rsidRPr="00A61365" w:rsidRDefault="00962653" w:rsidP="00A61365">
            <w:r w:rsidRPr="00A61365">
              <w:t>552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C75F073" w14:textId="77777777" w:rsidR="00F52703" w:rsidRPr="00A61365" w:rsidRDefault="00962653" w:rsidP="00A61365">
            <w:r w:rsidRPr="00A61365">
              <w:t>33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3963163" w14:textId="77777777" w:rsidR="00F52703" w:rsidRPr="00A61365" w:rsidRDefault="00962653" w:rsidP="00A61365">
            <w:r w:rsidRPr="00A61365">
              <w:t>519</w:t>
            </w:r>
          </w:p>
        </w:tc>
      </w:tr>
      <w:tr w:rsidR="00F52703" w:rsidRPr="00A61365" w14:paraId="781C5941" w14:textId="77777777">
        <w:trPr>
          <w:trHeight w:val="380"/>
        </w:trPr>
        <w:tc>
          <w:tcPr>
            <w:tcW w:w="920" w:type="dxa"/>
            <w:tcBorders>
              <w:top w:val="nil"/>
              <w:left w:val="nil"/>
              <w:bottom w:val="nil"/>
              <w:right w:val="nil"/>
            </w:tcBorders>
            <w:tcMar>
              <w:top w:w="128" w:type="dxa"/>
              <w:left w:w="43" w:type="dxa"/>
              <w:bottom w:w="43" w:type="dxa"/>
              <w:right w:w="43" w:type="dxa"/>
            </w:tcMar>
          </w:tcPr>
          <w:p w14:paraId="70D52D72" w14:textId="77777777" w:rsidR="00F52703" w:rsidRPr="00A61365" w:rsidRDefault="00962653" w:rsidP="00A61365">
            <w:r w:rsidRPr="00A61365">
              <w:t>2006</w:t>
            </w:r>
          </w:p>
        </w:tc>
        <w:tc>
          <w:tcPr>
            <w:tcW w:w="840" w:type="dxa"/>
            <w:tcBorders>
              <w:top w:val="nil"/>
              <w:left w:val="nil"/>
              <w:bottom w:val="nil"/>
              <w:right w:val="nil"/>
            </w:tcBorders>
            <w:tcMar>
              <w:top w:w="128" w:type="dxa"/>
              <w:left w:w="43" w:type="dxa"/>
              <w:bottom w:w="43" w:type="dxa"/>
              <w:right w:w="43" w:type="dxa"/>
            </w:tcMar>
            <w:vAlign w:val="bottom"/>
          </w:tcPr>
          <w:p w14:paraId="3D3D70F1" w14:textId="77777777" w:rsidR="00F52703" w:rsidRPr="00A61365" w:rsidRDefault="00962653" w:rsidP="00A61365">
            <w:r w:rsidRPr="00A61365">
              <w:t>154</w:t>
            </w:r>
          </w:p>
        </w:tc>
        <w:tc>
          <w:tcPr>
            <w:tcW w:w="940" w:type="dxa"/>
            <w:tcBorders>
              <w:top w:val="nil"/>
              <w:left w:val="nil"/>
              <w:bottom w:val="nil"/>
              <w:right w:val="nil"/>
            </w:tcBorders>
            <w:tcMar>
              <w:top w:w="128" w:type="dxa"/>
              <w:left w:w="43" w:type="dxa"/>
              <w:bottom w:w="43" w:type="dxa"/>
              <w:right w:w="43" w:type="dxa"/>
            </w:tcMar>
            <w:vAlign w:val="bottom"/>
          </w:tcPr>
          <w:p w14:paraId="79229135" w14:textId="77777777" w:rsidR="00F52703" w:rsidRPr="00A61365" w:rsidRDefault="00962653" w:rsidP="00A61365">
            <w:r w:rsidRPr="00A61365">
              <w:t>38,1 %</w:t>
            </w:r>
          </w:p>
        </w:tc>
        <w:tc>
          <w:tcPr>
            <w:tcW w:w="960" w:type="dxa"/>
            <w:tcBorders>
              <w:top w:val="nil"/>
              <w:left w:val="nil"/>
              <w:bottom w:val="nil"/>
              <w:right w:val="nil"/>
            </w:tcBorders>
            <w:tcMar>
              <w:top w:w="128" w:type="dxa"/>
              <w:left w:w="43" w:type="dxa"/>
              <w:bottom w:w="43" w:type="dxa"/>
              <w:right w:w="43" w:type="dxa"/>
            </w:tcMar>
            <w:vAlign w:val="bottom"/>
          </w:tcPr>
          <w:p w14:paraId="3E299F48" w14:textId="77777777" w:rsidR="00F52703" w:rsidRPr="00A61365" w:rsidRDefault="00962653" w:rsidP="00A61365">
            <w:r w:rsidRPr="00A61365">
              <w:t>10 346</w:t>
            </w:r>
          </w:p>
        </w:tc>
        <w:tc>
          <w:tcPr>
            <w:tcW w:w="1180" w:type="dxa"/>
            <w:tcBorders>
              <w:top w:val="nil"/>
              <w:left w:val="nil"/>
              <w:bottom w:val="nil"/>
              <w:right w:val="nil"/>
            </w:tcBorders>
            <w:tcMar>
              <w:top w:w="128" w:type="dxa"/>
              <w:left w:w="43" w:type="dxa"/>
              <w:bottom w:w="43" w:type="dxa"/>
              <w:right w:w="43" w:type="dxa"/>
            </w:tcMar>
            <w:vAlign w:val="bottom"/>
          </w:tcPr>
          <w:p w14:paraId="5DD05EE7" w14:textId="77777777" w:rsidR="00F52703" w:rsidRPr="00A61365" w:rsidRDefault="00962653" w:rsidP="00A61365">
            <w:r w:rsidRPr="00A61365">
              <w:t>607</w:t>
            </w:r>
          </w:p>
        </w:tc>
        <w:tc>
          <w:tcPr>
            <w:tcW w:w="1100" w:type="dxa"/>
            <w:tcBorders>
              <w:top w:val="nil"/>
              <w:left w:val="nil"/>
              <w:bottom w:val="nil"/>
              <w:right w:val="nil"/>
            </w:tcBorders>
            <w:tcMar>
              <w:top w:w="128" w:type="dxa"/>
              <w:left w:w="43" w:type="dxa"/>
              <w:bottom w:w="43" w:type="dxa"/>
              <w:right w:w="43" w:type="dxa"/>
            </w:tcMar>
            <w:vAlign w:val="bottom"/>
          </w:tcPr>
          <w:p w14:paraId="1DD5A447" w14:textId="77777777" w:rsidR="00F52703" w:rsidRPr="00A61365" w:rsidRDefault="00962653" w:rsidP="00A61365">
            <w:r w:rsidRPr="00A61365">
              <w:t>21</w:t>
            </w:r>
          </w:p>
        </w:tc>
        <w:tc>
          <w:tcPr>
            <w:tcW w:w="1180" w:type="dxa"/>
            <w:tcBorders>
              <w:top w:val="nil"/>
              <w:left w:val="nil"/>
              <w:bottom w:val="nil"/>
              <w:right w:val="nil"/>
            </w:tcBorders>
            <w:tcMar>
              <w:top w:w="128" w:type="dxa"/>
              <w:left w:w="43" w:type="dxa"/>
              <w:bottom w:w="43" w:type="dxa"/>
              <w:right w:w="43" w:type="dxa"/>
            </w:tcMar>
            <w:vAlign w:val="bottom"/>
          </w:tcPr>
          <w:p w14:paraId="280C01E6" w14:textId="77777777" w:rsidR="00F52703" w:rsidRPr="00A61365" w:rsidRDefault="00962653" w:rsidP="00A61365">
            <w:r w:rsidRPr="00A61365">
              <w:t>586</w:t>
            </w:r>
          </w:p>
        </w:tc>
        <w:tc>
          <w:tcPr>
            <w:tcW w:w="1180" w:type="dxa"/>
            <w:tcBorders>
              <w:top w:val="nil"/>
              <w:left w:val="nil"/>
              <w:bottom w:val="nil"/>
              <w:right w:val="nil"/>
            </w:tcBorders>
            <w:tcMar>
              <w:top w:w="128" w:type="dxa"/>
              <w:left w:w="43" w:type="dxa"/>
              <w:bottom w:w="43" w:type="dxa"/>
              <w:right w:w="43" w:type="dxa"/>
            </w:tcMar>
            <w:vAlign w:val="bottom"/>
          </w:tcPr>
          <w:p w14:paraId="6FB1A0AE" w14:textId="77777777" w:rsidR="00F52703" w:rsidRPr="00A61365" w:rsidRDefault="00962653" w:rsidP="00A61365">
            <w:r w:rsidRPr="00A61365">
              <w:t>36</w:t>
            </w:r>
          </w:p>
        </w:tc>
        <w:tc>
          <w:tcPr>
            <w:tcW w:w="1180" w:type="dxa"/>
            <w:tcBorders>
              <w:top w:val="nil"/>
              <w:left w:val="nil"/>
              <w:bottom w:val="nil"/>
              <w:right w:val="nil"/>
            </w:tcBorders>
            <w:tcMar>
              <w:top w:w="128" w:type="dxa"/>
              <w:left w:w="43" w:type="dxa"/>
              <w:bottom w:w="43" w:type="dxa"/>
              <w:right w:w="43" w:type="dxa"/>
            </w:tcMar>
            <w:vAlign w:val="bottom"/>
          </w:tcPr>
          <w:p w14:paraId="0C6E2209" w14:textId="77777777" w:rsidR="00F52703" w:rsidRPr="00A61365" w:rsidRDefault="00962653" w:rsidP="00A61365">
            <w:r w:rsidRPr="00A61365">
              <w:t>550</w:t>
            </w:r>
          </w:p>
        </w:tc>
      </w:tr>
      <w:tr w:rsidR="00F52703" w:rsidRPr="00A61365" w14:paraId="143E0E7C" w14:textId="77777777">
        <w:trPr>
          <w:trHeight w:val="380"/>
        </w:trPr>
        <w:tc>
          <w:tcPr>
            <w:tcW w:w="920" w:type="dxa"/>
            <w:tcBorders>
              <w:top w:val="nil"/>
              <w:left w:val="nil"/>
              <w:bottom w:val="nil"/>
              <w:right w:val="nil"/>
            </w:tcBorders>
            <w:tcMar>
              <w:top w:w="128" w:type="dxa"/>
              <w:left w:w="43" w:type="dxa"/>
              <w:bottom w:w="43" w:type="dxa"/>
              <w:right w:w="43" w:type="dxa"/>
            </w:tcMar>
          </w:tcPr>
          <w:p w14:paraId="72991656" w14:textId="77777777" w:rsidR="00F52703" w:rsidRPr="00A61365" w:rsidRDefault="00962653" w:rsidP="00A61365">
            <w:r w:rsidRPr="00A61365">
              <w:t>2007</w:t>
            </w:r>
          </w:p>
        </w:tc>
        <w:tc>
          <w:tcPr>
            <w:tcW w:w="840" w:type="dxa"/>
            <w:tcBorders>
              <w:top w:val="nil"/>
              <w:left w:val="nil"/>
              <w:bottom w:val="nil"/>
              <w:right w:val="nil"/>
            </w:tcBorders>
            <w:tcMar>
              <w:top w:w="128" w:type="dxa"/>
              <w:left w:w="43" w:type="dxa"/>
              <w:bottom w:w="43" w:type="dxa"/>
              <w:right w:w="43" w:type="dxa"/>
            </w:tcMar>
            <w:vAlign w:val="bottom"/>
          </w:tcPr>
          <w:p w14:paraId="75FAC7AB" w14:textId="77777777" w:rsidR="00F52703" w:rsidRPr="00A61365" w:rsidRDefault="00962653" w:rsidP="00A61365">
            <w:r w:rsidRPr="00A61365">
              <w:t>156</w:t>
            </w:r>
          </w:p>
        </w:tc>
        <w:tc>
          <w:tcPr>
            <w:tcW w:w="940" w:type="dxa"/>
            <w:tcBorders>
              <w:top w:val="nil"/>
              <w:left w:val="nil"/>
              <w:bottom w:val="nil"/>
              <w:right w:val="nil"/>
            </w:tcBorders>
            <w:tcMar>
              <w:top w:w="128" w:type="dxa"/>
              <w:left w:w="43" w:type="dxa"/>
              <w:bottom w:w="43" w:type="dxa"/>
              <w:right w:w="43" w:type="dxa"/>
            </w:tcMar>
            <w:vAlign w:val="bottom"/>
          </w:tcPr>
          <w:p w14:paraId="30CAD0A6" w14:textId="77777777" w:rsidR="00F52703" w:rsidRPr="00A61365" w:rsidRDefault="00962653" w:rsidP="00A61365">
            <w:r w:rsidRPr="00A61365">
              <w:t>39,0 %</w:t>
            </w:r>
          </w:p>
        </w:tc>
        <w:tc>
          <w:tcPr>
            <w:tcW w:w="960" w:type="dxa"/>
            <w:tcBorders>
              <w:top w:val="nil"/>
              <w:left w:val="nil"/>
              <w:bottom w:val="nil"/>
              <w:right w:val="nil"/>
            </w:tcBorders>
            <w:tcMar>
              <w:top w:w="128" w:type="dxa"/>
              <w:left w:w="43" w:type="dxa"/>
              <w:bottom w:w="43" w:type="dxa"/>
              <w:right w:w="43" w:type="dxa"/>
            </w:tcMar>
            <w:vAlign w:val="bottom"/>
          </w:tcPr>
          <w:p w14:paraId="6FB34EF0" w14:textId="77777777" w:rsidR="00F52703" w:rsidRPr="00A61365" w:rsidRDefault="00962653" w:rsidP="00A61365">
            <w:r w:rsidRPr="00A61365">
              <w:t>10 321</w:t>
            </w:r>
          </w:p>
        </w:tc>
        <w:tc>
          <w:tcPr>
            <w:tcW w:w="1180" w:type="dxa"/>
            <w:tcBorders>
              <w:top w:val="nil"/>
              <w:left w:val="nil"/>
              <w:bottom w:val="nil"/>
              <w:right w:val="nil"/>
            </w:tcBorders>
            <w:tcMar>
              <w:top w:w="128" w:type="dxa"/>
              <w:left w:w="43" w:type="dxa"/>
              <w:bottom w:w="43" w:type="dxa"/>
              <w:right w:w="43" w:type="dxa"/>
            </w:tcMar>
            <w:vAlign w:val="bottom"/>
          </w:tcPr>
          <w:p w14:paraId="4CE836D6" w14:textId="77777777" w:rsidR="00F52703" w:rsidRPr="00A61365" w:rsidRDefault="00962653" w:rsidP="00A61365">
            <w:r w:rsidRPr="00A61365">
              <w:t>628</w:t>
            </w:r>
          </w:p>
        </w:tc>
        <w:tc>
          <w:tcPr>
            <w:tcW w:w="1100" w:type="dxa"/>
            <w:tcBorders>
              <w:top w:val="nil"/>
              <w:left w:val="nil"/>
              <w:bottom w:val="nil"/>
              <w:right w:val="nil"/>
            </w:tcBorders>
            <w:tcMar>
              <w:top w:w="128" w:type="dxa"/>
              <w:left w:w="43" w:type="dxa"/>
              <w:bottom w:w="43" w:type="dxa"/>
              <w:right w:w="43" w:type="dxa"/>
            </w:tcMar>
            <w:vAlign w:val="bottom"/>
          </w:tcPr>
          <w:p w14:paraId="038C8E15" w14:textId="77777777" w:rsidR="00F52703" w:rsidRPr="00A61365" w:rsidRDefault="00962653" w:rsidP="00A61365">
            <w:r w:rsidRPr="00A61365">
              <w:t>22</w:t>
            </w:r>
          </w:p>
        </w:tc>
        <w:tc>
          <w:tcPr>
            <w:tcW w:w="1180" w:type="dxa"/>
            <w:tcBorders>
              <w:top w:val="nil"/>
              <w:left w:val="nil"/>
              <w:bottom w:val="nil"/>
              <w:right w:val="nil"/>
            </w:tcBorders>
            <w:tcMar>
              <w:top w:w="128" w:type="dxa"/>
              <w:left w:w="43" w:type="dxa"/>
              <w:bottom w:w="43" w:type="dxa"/>
              <w:right w:w="43" w:type="dxa"/>
            </w:tcMar>
            <w:vAlign w:val="bottom"/>
          </w:tcPr>
          <w:p w14:paraId="4233630B" w14:textId="77777777" w:rsidR="00F52703" w:rsidRPr="00A61365" w:rsidRDefault="00962653" w:rsidP="00A61365">
            <w:r w:rsidRPr="00A61365">
              <w:t>606</w:t>
            </w:r>
          </w:p>
        </w:tc>
        <w:tc>
          <w:tcPr>
            <w:tcW w:w="1180" w:type="dxa"/>
            <w:tcBorders>
              <w:top w:val="nil"/>
              <w:left w:val="nil"/>
              <w:bottom w:val="nil"/>
              <w:right w:val="nil"/>
            </w:tcBorders>
            <w:tcMar>
              <w:top w:w="128" w:type="dxa"/>
              <w:left w:w="43" w:type="dxa"/>
              <w:bottom w:w="43" w:type="dxa"/>
              <w:right w:w="43" w:type="dxa"/>
            </w:tcMar>
            <w:vAlign w:val="bottom"/>
          </w:tcPr>
          <w:p w14:paraId="486B654D" w14:textId="77777777" w:rsidR="00F52703" w:rsidRPr="00A61365" w:rsidRDefault="00962653" w:rsidP="00A61365">
            <w:r w:rsidRPr="00A61365">
              <w:t>48</w:t>
            </w:r>
          </w:p>
        </w:tc>
        <w:tc>
          <w:tcPr>
            <w:tcW w:w="1180" w:type="dxa"/>
            <w:tcBorders>
              <w:top w:val="nil"/>
              <w:left w:val="nil"/>
              <w:bottom w:val="nil"/>
              <w:right w:val="nil"/>
            </w:tcBorders>
            <w:tcMar>
              <w:top w:w="128" w:type="dxa"/>
              <w:left w:w="43" w:type="dxa"/>
              <w:bottom w:w="43" w:type="dxa"/>
              <w:right w:w="43" w:type="dxa"/>
            </w:tcMar>
            <w:vAlign w:val="bottom"/>
          </w:tcPr>
          <w:p w14:paraId="5B1A1FAD" w14:textId="77777777" w:rsidR="00F52703" w:rsidRPr="00A61365" w:rsidRDefault="00962653" w:rsidP="00A61365">
            <w:r w:rsidRPr="00A61365">
              <w:t>558</w:t>
            </w:r>
          </w:p>
        </w:tc>
      </w:tr>
      <w:tr w:rsidR="00F52703" w:rsidRPr="00A61365" w14:paraId="6AA07449" w14:textId="77777777">
        <w:trPr>
          <w:trHeight w:val="380"/>
        </w:trPr>
        <w:tc>
          <w:tcPr>
            <w:tcW w:w="920" w:type="dxa"/>
            <w:tcBorders>
              <w:top w:val="nil"/>
              <w:left w:val="nil"/>
              <w:bottom w:val="nil"/>
              <w:right w:val="nil"/>
            </w:tcBorders>
            <w:tcMar>
              <w:top w:w="128" w:type="dxa"/>
              <w:left w:w="43" w:type="dxa"/>
              <w:bottom w:w="43" w:type="dxa"/>
              <w:right w:w="43" w:type="dxa"/>
            </w:tcMar>
          </w:tcPr>
          <w:p w14:paraId="2BBE6E56" w14:textId="77777777" w:rsidR="00F52703" w:rsidRPr="00A61365" w:rsidRDefault="00962653" w:rsidP="00A61365">
            <w:r w:rsidRPr="00A61365">
              <w:t>2008</w:t>
            </w:r>
          </w:p>
        </w:tc>
        <w:tc>
          <w:tcPr>
            <w:tcW w:w="840" w:type="dxa"/>
            <w:tcBorders>
              <w:top w:val="nil"/>
              <w:left w:val="nil"/>
              <w:bottom w:val="nil"/>
              <w:right w:val="nil"/>
            </w:tcBorders>
            <w:tcMar>
              <w:top w:w="128" w:type="dxa"/>
              <w:left w:w="43" w:type="dxa"/>
              <w:bottom w:w="43" w:type="dxa"/>
              <w:right w:w="43" w:type="dxa"/>
            </w:tcMar>
            <w:vAlign w:val="bottom"/>
          </w:tcPr>
          <w:p w14:paraId="439B9110" w14:textId="77777777" w:rsidR="00F52703" w:rsidRPr="00A61365" w:rsidRDefault="00962653" w:rsidP="00A61365">
            <w:r w:rsidRPr="00A61365">
              <w:t>151</w:t>
            </w:r>
          </w:p>
        </w:tc>
        <w:tc>
          <w:tcPr>
            <w:tcW w:w="940" w:type="dxa"/>
            <w:tcBorders>
              <w:top w:val="nil"/>
              <w:left w:val="nil"/>
              <w:bottom w:val="nil"/>
              <w:right w:val="nil"/>
            </w:tcBorders>
            <w:tcMar>
              <w:top w:w="128" w:type="dxa"/>
              <w:left w:w="43" w:type="dxa"/>
              <w:bottom w:w="43" w:type="dxa"/>
              <w:right w:w="43" w:type="dxa"/>
            </w:tcMar>
            <w:vAlign w:val="bottom"/>
          </w:tcPr>
          <w:p w14:paraId="4218F904" w14:textId="77777777" w:rsidR="00F52703" w:rsidRPr="00A61365" w:rsidRDefault="00962653" w:rsidP="00A61365">
            <w:r w:rsidRPr="00A61365">
              <w:t>39,9 %</w:t>
            </w:r>
          </w:p>
        </w:tc>
        <w:tc>
          <w:tcPr>
            <w:tcW w:w="960" w:type="dxa"/>
            <w:tcBorders>
              <w:top w:val="nil"/>
              <w:left w:val="nil"/>
              <w:bottom w:val="nil"/>
              <w:right w:val="nil"/>
            </w:tcBorders>
            <w:tcMar>
              <w:top w:w="128" w:type="dxa"/>
              <w:left w:w="43" w:type="dxa"/>
              <w:bottom w:w="43" w:type="dxa"/>
              <w:right w:w="43" w:type="dxa"/>
            </w:tcMar>
            <w:vAlign w:val="bottom"/>
          </w:tcPr>
          <w:p w14:paraId="5315DF00" w14:textId="77777777" w:rsidR="00F52703" w:rsidRPr="00A61365" w:rsidRDefault="00962653" w:rsidP="00A61365">
            <w:r w:rsidRPr="00A61365">
              <w:t>10 245</w:t>
            </w:r>
          </w:p>
        </w:tc>
        <w:tc>
          <w:tcPr>
            <w:tcW w:w="1180" w:type="dxa"/>
            <w:tcBorders>
              <w:top w:val="nil"/>
              <w:left w:val="nil"/>
              <w:bottom w:val="nil"/>
              <w:right w:val="nil"/>
            </w:tcBorders>
            <w:tcMar>
              <w:top w:w="128" w:type="dxa"/>
              <w:left w:w="43" w:type="dxa"/>
              <w:bottom w:w="43" w:type="dxa"/>
              <w:right w:w="43" w:type="dxa"/>
            </w:tcMar>
            <w:vAlign w:val="bottom"/>
          </w:tcPr>
          <w:p w14:paraId="0918E6F5" w14:textId="77777777" w:rsidR="00F52703" w:rsidRPr="00A61365" w:rsidRDefault="00962653" w:rsidP="00A61365">
            <w:r w:rsidRPr="00A61365">
              <w:t>617</w:t>
            </w:r>
          </w:p>
        </w:tc>
        <w:tc>
          <w:tcPr>
            <w:tcW w:w="1100" w:type="dxa"/>
            <w:tcBorders>
              <w:top w:val="nil"/>
              <w:left w:val="nil"/>
              <w:bottom w:val="nil"/>
              <w:right w:val="nil"/>
            </w:tcBorders>
            <w:tcMar>
              <w:top w:w="128" w:type="dxa"/>
              <w:left w:w="43" w:type="dxa"/>
              <w:bottom w:w="43" w:type="dxa"/>
              <w:right w:w="43" w:type="dxa"/>
            </w:tcMar>
            <w:vAlign w:val="bottom"/>
          </w:tcPr>
          <w:p w14:paraId="1B610452" w14:textId="77777777" w:rsidR="00F52703" w:rsidRPr="00A61365" w:rsidRDefault="00962653" w:rsidP="00A61365">
            <w:r w:rsidRPr="00A61365">
              <w:t>22</w:t>
            </w:r>
          </w:p>
        </w:tc>
        <w:tc>
          <w:tcPr>
            <w:tcW w:w="1180" w:type="dxa"/>
            <w:tcBorders>
              <w:top w:val="nil"/>
              <w:left w:val="nil"/>
              <w:bottom w:val="nil"/>
              <w:right w:val="nil"/>
            </w:tcBorders>
            <w:tcMar>
              <w:top w:w="128" w:type="dxa"/>
              <w:left w:w="43" w:type="dxa"/>
              <w:bottom w:w="43" w:type="dxa"/>
              <w:right w:w="43" w:type="dxa"/>
            </w:tcMar>
            <w:vAlign w:val="bottom"/>
          </w:tcPr>
          <w:p w14:paraId="73EF83EB" w14:textId="77777777" w:rsidR="00F52703" w:rsidRPr="00A61365" w:rsidRDefault="00962653" w:rsidP="00A61365">
            <w:r w:rsidRPr="00A61365">
              <w:t>596</w:t>
            </w:r>
          </w:p>
        </w:tc>
        <w:tc>
          <w:tcPr>
            <w:tcW w:w="1180" w:type="dxa"/>
            <w:tcBorders>
              <w:top w:val="nil"/>
              <w:left w:val="nil"/>
              <w:bottom w:val="nil"/>
              <w:right w:val="nil"/>
            </w:tcBorders>
            <w:tcMar>
              <w:top w:w="128" w:type="dxa"/>
              <w:left w:w="43" w:type="dxa"/>
              <w:bottom w:w="43" w:type="dxa"/>
              <w:right w:w="43" w:type="dxa"/>
            </w:tcMar>
            <w:vAlign w:val="bottom"/>
          </w:tcPr>
          <w:p w14:paraId="46A4CF2C" w14:textId="77777777" w:rsidR="00F52703" w:rsidRPr="00A61365" w:rsidRDefault="00962653" w:rsidP="00A61365">
            <w:r w:rsidRPr="00A61365">
              <w:t>63</w:t>
            </w:r>
          </w:p>
        </w:tc>
        <w:tc>
          <w:tcPr>
            <w:tcW w:w="1180" w:type="dxa"/>
            <w:tcBorders>
              <w:top w:val="nil"/>
              <w:left w:val="nil"/>
              <w:bottom w:val="nil"/>
              <w:right w:val="nil"/>
            </w:tcBorders>
            <w:tcMar>
              <w:top w:w="128" w:type="dxa"/>
              <w:left w:w="43" w:type="dxa"/>
              <w:bottom w:w="43" w:type="dxa"/>
              <w:right w:w="43" w:type="dxa"/>
            </w:tcMar>
            <w:vAlign w:val="bottom"/>
          </w:tcPr>
          <w:p w14:paraId="3BACAE1D" w14:textId="77777777" w:rsidR="00F52703" w:rsidRPr="00A61365" w:rsidRDefault="00962653" w:rsidP="00A61365">
            <w:r w:rsidRPr="00A61365">
              <w:t>532</w:t>
            </w:r>
          </w:p>
        </w:tc>
      </w:tr>
      <w:tr w:rsidR="00F52703" w:rsidRPr="00A61365" w14:paraId="4D658230" w14:textId="77777777">
        <w:trPr>
          <w:trHeight w:val="380"/>
        </w:trPr>
        <w:tc>
          <w:tcPr>
            <w:tcW w:w="920" w:type="dxa"/>
            <w:tcBorders>
              <w:top w:val="nil"/>
              <w:left w:val="nil"/>
              <w:bottom w:val="nil"/>
              <w:right w:val="nil"/>
            </w:tcBorders>
            <w:tcMar>
              <w:top w:w="128" w:type="dxa"/>
              <w:left w:w="43" w:type="dxa"/>
              <w:bottom w:w="43" w:type="dxa"/>
              <w:right w:w="43" w:type="dxa"/>
            </w:tcMar>
          </w:tcPr>
          <w:p w14:paraId="289A07FC" w14:textId="77777777" w:rsidR="00F52703" w:rsidRPr="00A61365" w:rsidRDefault="00962653" w:rsidP="00A61365">
            <w:r w:rsidRPr="00A61365">
              <w:t>2009</w:t>
            </w:r>
          </w:p>
        </w:tc>
        <w:tc>
          <w:tcPr>
            <w:tcW w:w="840" w:type="dxa"/>
            <w:tcBorders>
              <w:top w:val="nil"/>
              <w:left w:val="nil"/>
              <w:bottom w:val="nil"/>
              <w:right w:val="nil"/>
            </w:tcBorders>
            <w:tcMar>
              <w:top w:w="128" w:type="dxa"/>
              <w:left w:w="43" w:type="dxa"/>
              <w:bottom w:w="43" w:type="dxa"/>
              <w:right w:w="43" w:type="dxa"/>
            </w:tcMar>
            <w:vAlign w:val="bottom"/>
          </w:tcPr>
          <w:p w14:paraId="383124DD" w14:textId="77777777" w:rsidR="00F52703" w:rsidRPr="00A61365" w:rsidRDefault="00962653" w:rsidP="00A61365">
            <w:r w:rsidRPr="00A61365">
              <w:t>159</w:t>
            </w:r>
          </w:p>
        </w:tc>
        <w:tc>
          <w:tcPr>
            <w:tcW w:w="940" w:type="dxa"/>
            <w:tcBorders>
              <w:top w:val="nil"/>
              <w:left w:val="nil"/>
              <w:bottom w:val="nil"/>
              <w:right w:val="nil"/>
            </w:tcBorders>
            <w:tcMar>
              <w:top w:w="128" w:type="dxa"/>
              <w:left w:w="43" w:type="dxa"/>
              <w:bottom w:w="43" w:type="dxa"/>
              <w:right w:w="43" w:type="dxa"/>
            </w:tcMar>
            <w:vAlign w:val="bottom"/>
          </w:tcPr>
          <w:p w14:paraId="506015B7" w14:textId="77777777" w:rsidR="00F52703" w:rsidRPr="00A61365" w:rsidRDefault="00962653" w:rsidP="00A61365">
            <w:r w:rsidRPr="00A61365">
              <w:t>40,8 %</w:t>
            </w:r>
          </w:p>
        </w:tc>
        <w:tc>
          <w:tcPr>
            <w:tcW w:w="960" w:type="dxa"/>
            <w:tcBorders>
              <w:top w:val="nil"/>
              <w:left w:val="nil"/>
              <w:bottom w:val="nil"/>
              <w:right w:val="nil"/>
            </w:tcBorders>
            <w:tcMar>
              <w:top w:w="128" w:type="dxa"/>
              <w:left w:w="43" w:type="dxa"/>
              <w:bottom w:w="43" w:type="dxa"/>
              <w:right w:w="43" w:type="dxa"/>
            </w:tcMar>
            <w:vAlign w:val="bottom"/>
          </w:tcPr>
          <w:p w14:paraId="112DE8BF" w14:textId="77777777" w:rsidR="00F52703" w:rsidRPr="00A61365" w:rsidRDefault="00962653" w:rsidP="00A61365">
            <w:r w:rsidRPr="00A61365">
              <w:t>10 143</w:t>
            </w:r>
          </w:p>
        </w:tc>
        <w:tc>
          <w:tcPr>
            <w:tcW w:w="1180" w:type="dxa"/>
            <w:tcBorders>
              <w:top w:val="nil"/>
              <w:left w:val="nil"/>
              <w:bottom w:val="nil"/>
              <w:right w:val="nil"/>
            </w:tcBorders>
            <w:tcMar>
              <w:top w:w="128" w:type="dxa"/>
              <w:left w:w="43" w:type="dxa"/>
              <w:bottom w:w="43" w:type="dxa"/>
              <w:right w:w="43" w:type="dxa"/>
            </w:tcMar>
            <w:vAlign w:val="bottom"/>
          </w:tcPr>
          <w:p w14:paraId="2946A401" w14:textId="77777777" w:rsidR="00F52703" w:rsidRPr="00A61365" w:rsidRDefault="00962653" w:rsidP="00A61365">
            <w:r w:rsidRPr="00A61365">
              <w:t>658</w:t>
            </w:r>
          </w:p>
        </w:tc>
        <w:tc>
          <w:tcPr>
            <w:tcW w:w="1100" w:type="dxa"/>
            <w:tcBorders>
              <w:top w:val="nil"/>
              <w:left w:val="nil"/>
              <w:bottom w:val="nil"/>
              <w:right w:val="nil"/>
            </w:tcBorders>
            <w:tcMar>
              <w:top w:w="128" w:type="dxa"/>
              <w:left w:w="43" w:type="dxa"/>
              <w:bottom w:w="43" w:type="dxa"/>
              <w:right w:w="43" w:type="dxa"/>
            </w:tcMar>
            <w:vAlign w:val="bottom"/>
          </w:tcPr>
          <w:p w14:paraId="160E922F" w14:textId="77777777" w:rsidR="00F52703" w:rsidRPr="00A61365" w:rsidRDefault="00962653" w:rsidP="00A61365">
            <w:r w:rsidRPr="00A61365">
              <w:t>23</w:t>
            </w:r>
          </w:p>
        </w:tc>
        <w:tc>
          <w:tcPr>
            <w:tcW w:w="1180" w:type="dxa"/>
            <w:tcBorders>
              <w:top w:val="nil"/>
              <w:left w:val="nil"/>
              <w:bottom w:val="nil"/>
              <w:right w:val="nil"/>
            </w:tcBorders>
            <w:tcMar>
              <w:top w:w="128" w:type="dxa"/>
              <w:left w:w="43" w:type="dxa"/>
              <w:bottom w:w="43" w:type="dxa"/>
              <w:right w:w="43" w:type="dxa"/>
            </w:tcMar>
            <w:vAlign w:val="bottom"/>
          </w:tcPr>
          <w:p w14:paraId="480AC40E" w14:textId="77777777" w:rsidR="00F52703" w:rsidRPr="00A61365" w:rsidRDefault="00962653" w:rsidP="00A61365">
            <w:r w:rsidRPr="00A61365">
              <w:t>635</w:t>
            </w:r>
          </w:p>
        </w:tc>
        <w:tc>
          <w:tcPr>
            <w:tcW w:w="1180" w:type="dxa"/>
            <w:tcBorders>
              <w:top w:val="nil"/>
              <w:left w:val="nil"/>
              <w:bottom w:val="nil"/>
              <w:right w:val="nil"/>
            </w:tcBorders>
            <w:tcMar>
              <w:top w:w="128" w:type="dxa"/>
              <w:left w:w="43" w:type="dxa"/>
              <w:bottom w:w="43" w:type="dxa"/>
              <w:right w:w="43" w:type="dxa"/>
            </w:tcMar>
            <w:vAlign w:val="bottom"/>
          </w:tcPr>
          <w:p w14:paraId="601022A7" w14:textId="77777777" w:rsidR="00F52703" w:rsidRPr="00A61365" w:rsidRDefault="00962653" w:rsidP="00A61365">
            <w:r w:rsidRPr="00A61365">
              <w:t>43</w:t>
            </w:r>
          </w:p>
        </w:tc>
        <w:tc>
          <w:tcPr>
            <w:tcW w:w="1180" w:type="dxa"/>
            <w:tcBorders>
              <w:top w:val="nil"/>
              <w:left w:val="nil"/>
              <w:bottom w:val="nil"/>
              <w:right w:val="nil"/>
            </w:tcBorders>
            <w:tcMar>
              <w:top w:w="128" w:type="dxa"/>
              <w:left w:w="43" w:type="dxa"/>
              <w:bottom w:w="43" w:type="dxa"/>
              <w:right w:w="43" w:type="dxa"/>
            </w:tcMar>
            <w:vAlign w:val="bottom"/>
          </w:tcPr>
          <w:p w14:paraId="660E4B24" w14:textId="77777777" w:rsidR="00F52703" w:rsidRPr="00A61365" w:rsidRDefault="00962653" w:rsidP="00A61365">
            <w:r w:rsidRPr="00A61365">
              <w:t>592</w:t>
            </w:r>
          </w:p>
        </w:tc>
      </w:tr>
      <w:tr w:rsidR="00F52703" w:rsidRPr="00A61365" w14:paraId="735972FA" w14:textId="77777777">
        <w:trPr>
          <w:trHeight w:val="380"/>
        </w:trPr>
        <w:tc>
          <w:tcPr>
            <w:tcW w:w="920" w:type="dxa"/>
            <w:tcBorders>
              <w:top w:val="nil"/>
              <w:left w:val="nil"/>
              <w:bottom w:val="nil"/>
              <w:right w:val="nil"/>
            </w:tcBorders>
            <w:tcMar>
              <w:top w:w="128" w:type="dxa"/>
              <w:left w:w="43" w:type="dxa"/>
              <w:bottom w:w="43" w:type="dxa"/>
              <w:right w:w="43" w:type="dxa"/>
            </w:tcMar>
          </w:tcPr>
          <w:p w14:paraId="4A404AAC" w14:textId="77777777" w:rsidR="00F52703" w:rsidRPr="00A61365" w:rsidRDefault="00962653" w:rsidP="00A61365">
            <w:r w:rsidRPr="00A61365">
              <w:t>2010</w:t>
            </w:r>
          </w:p>
        </w:tc>
        <w:tc>
          <w:tcPr>
            <w:tcW w:w="840" w:type="dxa"/>
            <w:tcBorders>
              <w:top w:val="nil"/>
              <w:left w:val="nil"/>
              <w:bottom w:val="nil"/>
              <w:right w:val="nil"/>
            </w:tcBorders>
            <w:tcMar>
              <w:top w:w="128" w:type="dxa"/>
              <w:left w:w="43" w:type="dxa"/>
              <w:bottom w:w="43" w:type="dxa"/>
              <w:right w:w="43" w:type="dxa"/>
            </w:tcMar>
            <w:vAlign w:val="bottom"/>
          </w:tcPr>
          <w:p w14:paraId="1F7D7D28" w14:textId="77777777" w:rsidR="00F52703" w:rsidRPr="00A61365" w:rsidRDefault="00962653" w:rsidP="00A61365">
            <w:r w:rsidRPr="00A61365">
              <w:t>152</w:t>
            </w:r>
          </w:p>
        </w:tc>
        <w:tc>
          <w:tcPr>
            <w:tcW w:w="940" w:type="dxa"/>
            <w:tcBorders>
              <w:top w:val="nil"/>
              <w:left w:val="nil"/>
              <w:bottom w:val="nil"/>
              <w:right w:val="nil"/>
            </w:tcBorders>
            <w:tcMar>
              <w:top w:w="128" w:type="dxa"/>
              <w:left w:w="43" w:type="dxa"/>
              <w:bottom w:w="43" w:type="dxa"/>
              <w:right w:w="43" w:type="dxa"/>
            </w:tcMar>
            <w:vAlign w:val="bottom"/>
          </w:tcPr>
          <w:p w14:paraId="2C3724C0" w14:textId="77777777" w:rsidR="00F52703" w:rsidRPr="00A61365" w:rsidRDefault="00962653" w:rsidP="00A61365">
            <w:r w:rsidRPr="00A61365">
              <w:t>41,6 %</w:t>
            </w:r>
          </w:p>
        </w:tc>
        <w:tc>
          <w:tcPr>
            <w:tcW w:w="960" w:type="dxa"/>
            <w:tcBorders>
              <w:top w:val="nil"/>
              <w:left w:val="nil"/>
              <w:bottom w:val="nil"/>
              <w:right w:val="nil"/>
            </w:tcBorders>
            <w:tcMar>
              <w:top w:w="128" w:type="dxa"/>
              <w:left w:w="43" w:type="dxa"/>
              <w:bottom w:w="43" w:type="dxa"/>
              <w:right w:w="43" w:type="dxa"/>
            </w:tcMar>
            <w:vAlign w:val="bottom"/>
          </w:tcPr>
          <w:p w14:paraId="5A899C96" w14:textId="77777777" w:rsidR="00F52703" w:rsidRPr="00A61365" w:rsidRDefault="00962653" w:rsidP="00A61365">
            <w:r w:rsidRPr="00A61365">
              <w:t>10 060</w:t>
            </w:r>
          </w:p>
        </w:tc>
        <w:tc>
          <w:tcPr>
            <w:tcW w:w="1180" w:type="dxa"/>
            <w:tcBorders>
              <w:top w:val="nil"/>
              <w:left w:val="nil"/>
              <w:bottom w:val="nil"/>
              <w:right w:val="nil"/>
            </w:tcBorders>
            <w:tcMar>
              <w:top w:w="128" w:type="dxa"/>
              <w:left w:w="43" w:type="dxa"/>
              <w:bottom w:w="43" w:type="dxa"/>
              <w:right w:w="43" w:type="dxa"/>
            </w:tcMar>
            <w:vAlign w:val="bottom"/>
          </w:tcPr>
          <w:p w14:paraId="6C49013A" w14:textId="77777777" w:rsidR="00F52703" w:rsidRPr="00A61365" w:rsidRDefault="00962653" w:rsidP="00A61365">
            <w:r w:rsidRPr="00A61365">
              <w:t>636</w:t>
            </w:r>
          </w:p>
        </w:tc>
        <w:tc>
          <w:tcPr>
            <w:tcW w:w="1100" w:type="dxa"/>
            <w:tcBorders>
              <w:top w:val="nil"/>
              <w:left w:val="nil"/>
              <w:bottom w:val="nil"/>
              <w:right w:val="nil"/>
            </w:tcBorders>
            <w:tcMar>
              <w:top w:w="128" w:type="dxa"/>
              <w:left w:w="43" w:type="dxa"/>
              <w:bottom w:w="43" w:type="dxa"/>
              <w:right w:w="43" w:type="dxa"/>
            </w:tcMar>
            <w:vAlign w:val="bottom"/>
          </w:tcPr>
          <w:p w14:paraId="47C10D00" w14:textId="77777777" w:rsidR="00F52703" w:rsidRPr="00A61365" w:rsidRDefault="00962653" w:rsidP="00A61365">
            <w:r w:rsidRPr="00A61365">
              <w:t>22</w:t>
            </w:r>
          </w:p>
        </w:tc>
        <w:tc>
          <w:tcPr>
            <w:tcW w:w="1180" w:type="dxa"/>
            <w:tcBorders>
              <w:top w:val="nil"/>
              <w:left w:val="nil"/>
              <w:bottom w:val="nil"/>
              <w:right w:val="nil"/>
            </w:tcBorders>
            <w:tcMar>
              <w:top w:w="128" w:type="dxa"/>
              <w:left w:w="43" w:type="dxa"/>
              <w:bottom w:w="43" w:type="dxa"/>
              <w:right w:w="43" w:type="dxa"/>
            </w:tcMar>
            <w:vAlign w:val="bottom"/>
          </w:tcPr>
          <w:p w14:paraId="541C8773" w14:textId="77777777" w:rsidR="00F52703" w:rsidRPr="00A61365" w:rsidRDefault="00962653" w:rsidP="00A61365">
            <w:r w:rsidRPr="00A61365">
              <w:t>614</w:t>
            </w:r>
          </w:p>
        </w:tc>
        <w:tc>
          <w:tcPr>
            <w:tcW w:w="1180" w:type="dxa"/>
            <w:tcBorders>
              <w:top w:val="nil"/>
              <w:left w:val="nil"/>
              <w:bottom w:val="nil"/>
              <w:right w:val="nil"/>
            </w:tcBorders>
            <w:tcMar>
              <w:top w:w="128" w:type="dxa"/>
              <w:left w:w="43" w:type="dxa"/>
              <w:bottom w:w="43" w:type="dxa"/>
              <w:right w:w="43" w:type="dxa"/>
            </w:tcMar>
            <w:vAlign w:val="bottom"/>
          </w:tcPr>
          <w:p w14:paraId="6585276F" w14:textId="77777777" w:rsidR="00F52703" w:rsidRPr="00A61365" w:rsidRDefault="00962653" w:rsidP="00A61365">
            <w:r w:rsidRPr="00A61365">
              <w:t>40</w:t>
            </w:r>
          </w:p>
        </w:tc>
        <w:tc>
          <w:tcPr>
            <w:tcW w:w="1180" w:type="dxa"/>
            <w:tcBorders>
              <w:top w:val="nil"/>
              <w:left w:val="nil"/>
              <w:bottom w:val="nil"/>
              <w:right w:val="nil"/>
            </w:tcBorders>
            <w:tcMar>
              <w:top w:w="128" w:type="dxa"/>
              <w:left w:w="43" w:type="dxa"/>
              <w:bottom w:w="43" w:type="dxa"/>
              <w:right w:w="43" w:type="dxa"/>
            </w:tcMar>
            <w:vAlign w:val="bottom"/>
          </w:tcPr>
          <w:p w14:paraId="4046B34D" w14:textId="77777777" w:rsidR="00F52703" w:rsidRPr="00A61365" w:rsidRDefault="00962653" w:rsidP="00A61365">
            <w:r w:rsidRPr="00A61365">
              <w:t>574</w:t>
            </w:r>
          </w:p>
        </w:tc>
      </w:tr>
      <w:tr w:rsidR="00F52703" w:rsidRPr="00A61365" w14:paraId="716D559D" w14:textId="77777777">
        <w:trPr>
          <w:trHeight w:val="380"/>
        </w:trPr>
        <w:tc>
          <w:tcPr>
            <w:tcW w:w="920" w:type="dxa"/>
            <w:tcBorders>
              <w:top w:val="nil"/>
              <w:left w:val="nil"/>
              <w:bottom w:val="nil"/>
              <w:right w:val="nil"/>
            </w:tcBorders>
            <w:tcMar>
              <w:top w:w="128" w:type="dxa"/>
              <w:left w:w="43" w:type="dxa"/>
              <w:bottom w:w="43" w:type="dxa"/>
              <w:right w:w="43" w:type="dxa"/>
            </w:tcMar>
          </w:tcPr>
          <w:p w14:paraId="499CD123" w14:textId="77777777" w:rsidR="00F52703" w:rsidRPr="00A61365" w:rsidRDefault="00962653" w:rsidP="00A61365">
            <w:r w:rsidRPr="00A61365">
              <w:t>2011</w:t>
            </w:r>
          </w:p>
        </w:tc>
        <w:tc>
          <w:tcPr>
            <w:tcW w:w="840" w:type="dxa"/>
            <w:tcBorders>
              <w:top w:val="nil"/>
              <w:left w:val="nil"/>
              <w:bottom w:val="nil"/>
              <w:right w:val="nil"/>
            </w:tcBorders>
            <w:tcMar>
              <w:top w:w="128" w:type="dxa"/>
              <w:left w:w="43" w:type="dxa"/>
              <w:bottom w:w="43" w:type="dxa"/>
              <w:right w:w="43" w:type="dxa"/>
            </w:tcMar>
            <w:vAlign w:val="bottom"/>
          </w:tcPr>
          <w:p w14:paraId="20101059" w14:textId="77777777" w:rsidR="00F52703" w:rsidRPr="00A61365" w:rsidRDefault="00962653" w:rsidP="00A61365">
            <w:r w:rsidRPr="00A61365">
              <w:t>163</w:t>
            </w:r>
          </w:p>
        </w:tc>
        <w:tc>
          <w:tcPr>
            <w:tcW w:w="940" w:type="dxa"/>
            <w:tcBorders>
              <w:top w:val="nil"/>
              <w:left w:val="nil"/>
              <w:bottom w:val="nil"/>
              <w:right w:val="nil"/>
            </w:tcBorders>
            <w:tcMar>
              <w:top w:w="128" w:type="dxa"/>
              <w:left w:w="43" w:type="dxa"/>
              <w:bottom w:w="43" w:type="dxa"/>
              <w:right w:w="43" w:type="dxa"/>
            </w:tcMar>
            <w:vAlign w:val="bottom"/>
          </w:tcPr>
          <w:p w14:paraId="234FD7A3" w14:textId="77777777" w:rsidR="00F52703" w:rsidRPr="00A61365" w:rsidRDefault="00962653" w:rsidP="00A61365">
            <w:r w:rsidRPr="00A61365">
              <w:t>42,2 %</w:t>
            </w:r>
          </w:p>
        </w:tc>
        <w:tc>
          <w:tcPr>
            <w:tcW w:w="960" w:type="dxa"/>
            <w:tcBorders>
              <w:top w:val="nil"/>
              <w:left w:val="nil"/>
              <w:bottom w:val="nil"/>
              <w:right w:val="nil"/>
            </w:tcBorders>
            <w:tcMar>
              <w:top w:w="128" w:type="dxa"/>
              <w:left w:w="43" w:type="dxa"/>
              <w:bottom w:w="43" w:type="dxa"/>
              <w:right w:w="43" w:type="dxa"/>
            </w:tcMar>
            <w:vAlign w:val="bottom"/>
          </w:tcPr>
          <w:p w14:paraId="49104F9F" w14:textId="77777777" w:rsidR="00F52703" w:rsidRPr="00A61365" w:rsidRDefault="00962653" w:rsidP="00A61365">
            <w:r w:rsidRPr="00A61365">
              <w:t>9 989</w:t>
            </w:r>
          </w:p>
        </w:tc>
        <w:tc>
          <w:tcPr>
            <w:tcW w:w="1180" w:type="dxa"/>
            <w:tcBorders>
              <w:top w:val="nil"/>
              <w:left w:val="nil"/>
              <w:bottom w:val="nil"/>
              <w:right w:val="nil"/>
            </w:tcBorders>
            <w:tcMar>
              <w:top w:w="128" w:type="dxa"/>
              <w:left w:w="43" w:type="dxa"/>
              <w:bottom w:w="43" w:type="dxa"/>
              <w:right w:w="43" w:type="dxa"/>
            </w:tcMar>
            <w:vAlign w:val="bottom"/>
          </w:tcPr>
          <w:p w14:paraId="11CB6493" w14:textId="77777777" w:rsidR="00F52703" w:rsidRPr="00A61365" w:rsidRDefault="00962653" w:rsidP="00A61365">
            <w:r w:rsidRPr="00A61365">
              <w:t>688</w:t>
            </w:r>
          </w:p>
        </w:tc>
        <w:tc>
          <w:tcPr>
            <w:tcW w:w="1100" w:type="dxa"/>
            <w:tcBorders>
              <w:top w:val="nil"/>
              <w:left w:val="nil"/>
              <w:bottom w:val="nil"/>
              <w:right w:val="nil"/>
            </w:tcBorders>
            <w:tcMar>
              <w:top w:w="128" w:type="dxa"/>
              <w:left w:w="43" w:type="dxa"/>
              <w:bottom w:w="43" w:type="dxa"/>
              <w:right w:w="43" w:type="dxa"/>
            </w:tcMar>
            <w:vAlign w:val="bottom"/>
          </w:tcPr>
          <w:p w14:paraId="42DE1EC3" w14:textId="77777777" w:rsidR="00F52703" w:rsidRPr="00A61365" w:rsidRDefault="00962653" w:rsidP="00A61365">
            <w:r w:rsidRPr="00A61365">
              <w:t>24</w:t>
            </w:r>
          </w:p>
        </w:tc>
        <w:tc>
          <w:tcPr>
            <w:tcW w:w="1180" w:type="dxa"/>
            <w:tcBorders>
              <w:top w:val="nil"/>
              <w:left w:val="nil"/>
              <w:bottom w:val="nil"/>
              <w:right w:val="nil"/>
            </w:tcBorders>
            <w:tcMar>
              <w:top w:w="128" w:type="dxa"/>
              <w:left w:w="43" w:type="dxa"/>
              <w:bottom w:w="43" w:type="dxa"/>
              <w:right w:w="43" w:type="dxa"/>
            </w:tcMar>
            <w:vAlign w:val="bottom"/>
          </w:tcPr>
          <w:p w14:paraId="5E4F03FE" w14:textId="77777777" w:rsidR="00F52703" w:rsidRPr="00A61365" w:rsidRDefault="00962653" w:rsidP="00A61365">
            <w:r w:rsidRPr="00A61365">
              <w:t>664</w:t>
            </w:r>
          </w:p>
        </w:tc>
        <w:tc>
          <w:tcPr>
            <w:tcW w:w="1180" w:type="dxa"/>
            <w:tcBorders>
              <w:top w:val="nil"/>
              <w:left w:val="nil"/>
              <w:bottom w:val="nil"/>
              <w:right w:val="nil"/>
            </w:tcBorders>
            <w:tcMar>
              <w:top w:w="128" w:type="dxa"/>
              <w:left w:w="43" w:type="dxa"/>
              <w:bottom w:w="43" w:type="dxa"/>
              <w:right w:w="43" w:type="dxa"/>
            </w:tcMar>
            <w:vAlign w:val="bottom"/>
          </w:tcPr>
          <w:p w14:paraId="1859095B" w14:textId="77777777" w:rsidR="00F52703" w:rsidRPr="00A61365" w:rsidRDefault="00962653" w:rsidP="00A61365">
            <w:r w:rsidRPr="00A61365">
              <w:t>42</w:t>
            </w:r>
          </w:p>
        </w:tc>
        <w:tc>
          <w:tcPr>
            <w:tcW w:w="1180" w:type="dxa"/>
            <w:tcBorders>
              <w:top w:val="nil"/>
              <w:left w:val="nil"/>
              <w:bottom w:val="nil"/>
              <w:right w:val="nil"/>
            </w:tcBorders>
            <w:tcMar>
              <w:top w:w="128" w:type="dxa"/>
              <w:left w:w="43" w:type="dxa"/>
              <w:bottom w:w="43" w:type="dxa"/>
              <w:right w:w="43" w:type="dxa"/>
            </w:tcMar>
            <w:vAlign w:val="bottom"/>
          </w:tcPr>
          <w:p w14:paraId="2AC8B8FC" w14:textId="77777777" w:rsidR="00F52703" w:rsidRPr="00A61365" w:rsidRDefault="00962653" w:rsidP="00A61365">
            <w:r w:rsidRPr="00A61365">
              <w:t>621</w:t>
            </w:r>
          </w:p>
        </w:tc>
      </w:tr>
      <w:tr w:rsidR="00F52703" w:rsidRPr="00A61365" w14:paraId="4CD20D57" w14:textId="77777777">
        <w:trPr>
          <w:trHeight w:val="380"/>
        </w:trPr>
        <w:tc>
          <w:tcPr>
            <w:tcW w:w="920" w:type="dxa"/>
            <w:tcBorders>
              <w:top w:val="nil"/>
              <w:left w:val="nil"/>
              <w:bottom w:val="nil"/>
              <w:right w:val="nil"/>
            </w:tcBorders>
            <w:tcMar>
              <w:top w:w="128" w:type="dxa"/>
              <w:left w:w="43" w:type="dxa"/>
              <w:bottom w:w="43" w:type="dxa"/>
              <w:right w:w="43" w:type="dxa"/>
            </w:tcMar>
          </w:tcPr>
          <w:p w14:paraId="0A7A5F79" w14:textId="77777777" w:rsidR="00F52703" w:rsidRPr="00A61365" w:rsidRDefault="00962653" w:rsidP="00A61365">
            <w:r w:rsidRPr="00A61365">
              <w:t>2012</w:t>
            </w:r>
          </w:p>
        </w:tc>
        <w:tc>
          <w:tcPr>
            <w:tcW w:w="840" w:type="dxa"/>
            <w:tcBorders>
              <w:top w:val="nil"/>
              <w:left w:val="nil"/>
              <w:bottom w:val="nil"/>
              <w:right w:val="nil"/>
            </w:tcBorders>
            <w:tcMar>
              <w:top w:w="128" w:type="dxa"/>
              <w:left w:w="43" w:type="dxa"/>
              <w:bottom w:w="43" w:type="dxa"/>
              <w:right w:w="43" w:type="dxa"/>
            </w:tcMar>
            <w:vAlign w:val="bottom"/>
          </w:tcPr>
          <w:p w14:paraId="13AD6D1E" w14:textId="77777777" w:rsidR="00F52703" w:rsidRPr="00A61365" w:rsidRDefault="00962653" w:rsidP="00A61365">
            <w:r w:rsidRPr="00A61365">
              <w:t>167</w:t>
            </w:r>
          </w:p>
        </w:tc>
        <w:tc>
          <w:tcPr>
            <w:tcW w:w="940" w:type="dxa"/>
            <w:tcBorders>
              <w:top w:val="nil"/>
              <w:left w:val="nil"/>
              <w:bottom w:val="nil"/>
              <w:right w:val="nil"/>
            </w:tcBorders>
            <w:tcMar>
              <w:top w:w="128" w:type="dxa"/>
              <w:left w:w="43" w:type="dxa"/>
              <w:bottom w:w="43" w:type="dxa"/>
              <w:right w:w="43" w:type="dxa"/>
            </w:tcMar>
            <w:vAlign w:val="bottom"/>
          </w:tcPr>
          <w:p w14:paraId="7F3FC84C" w14:textId="77777777" w:rsidR="00F52703" w:rsidRPr="00A61365" w:rsidRDefault="00962653" w:rsidP="00A61365">
            <w:r w:rsidRPr="00A61365">
              <w:t>43,0 %</w:t>
            </w:r>
          </w:p>
        </w:tc>
        <w:tc>
          <w:tcPr>
            <w:tcW w:w="960" w:type="dxa"/>
            <w:tcBorders>
              <w:top w:val="nil"/>
              <w:left w:val="nil"/>
              <w:bottom w:val="nil"/>
              <w:right w:val="nil"/>
            </w:tcBorders>
            <w:tcMar>
              <w:top w:w="128" w:type="dxa"/>
              <w:left w:w="43" w:type="dxa"/>
              <w:bottom w:w="43" w:type="dxa"/>
              <w:right w:w="43" w:type="dxa"/>
            </w:tcMar>
            <w:vAlign w:val="bottom"/>
          </w:tcPr>
          <w:p w14:paraId="4CF418D9" w14:textId="77777777" w:rsidR="00F52703" w:rsidRPr="00A61365" w:rsidRDefault="00962653" w:rsidP="00A61365">
            <w:r w:rsidRPr="00A61365">
              <w:t>9 929</w:t>
            </w:r>
          </w:p>
        </w:tc>
        <w:tc>
          <w:tcPr>
            <w:tcW w:w="1180" w:type="dxa"/>
            <w:tcBorders>
              <w:top w:val="nil"/>
              <w:left w:val="nil"/>
              <w:bottom w:val="nil"/>
              <w:right w:val="nil"/>
            </w:tcBorders>
            <w:tcMar>
              <w:top w:w="128" w:type="dxa"/>
              <w:left w:w="43" w:type="dxa"/>
              <w:bottom w:w="43" w:type="dxa"/>
              <w:right w:w="43" w:type="dxa"/>
            </w:tcMar>
            <w:vAlign w:val="bottom"/>
          </w:tcPr>
          <w:p w14:paraId="4B6A25CE" w14:textId="77777777" w:rsidR="00F52703" w:rsidRPr="00A61365" w:rsidRDefault="00962653" w:rsidP="00A61365">
            <w:r w:rsidRPr="00A61365">
              <w:t>713</w:t>
            </w:r>
          </w:p>
        </w:tc>
        <w:tc>
          <w:tcPr>
            <w:tcW w:w="1100" w:type="dxa"/>
            <w:tcBorders>
              <w:top w:val="nil"/>
              <w:left w:val="nil"/>
              <w:bottom w:val="nil"/>
              <w:right w:val="nil"/>
            </w:tcBorders>
            <w:tcMar>
              <w:top w:w="128" w:type="dxa"/>
              <w:left w:w="43" w:type="dxa"/>
              <w:bottom w:w="43" w:type="dxa"/>
              <w:right w:w="43" w:type="dxa"/>
            </w:tcMar>
            <w:vAlign w:val="bottom"/>
          </w:tcPr>
          <w:p w14:paraId="42393C08" w14:textId="77777777" w:rsidR="00F52703" w:rsidRPr="00A61365" w:rsidRDefault="00962653" w:rsidP="00A61365">
            <w:r w:rsidRPr="00A61365">
              <w:t>25</w:t>
            </w:r>
          </w:p>
        </w:tc>
        <w:tc>
          <w:tcPr>
            <w:tcW w:w="1180" w:type="dxa"/>
            <w:tcBorders>
              <w:top w:val="nil"/>
              <w:left w:val="nil"/>
              <w:bottom w:val="nil"/>
              <w:right w:val="nil"/>
            </w:tcBorders>
            <w:tcMar>
              <w:top w:w="128" w:type="dxa"/>
              <w:left w:w="43" w:type="dxa"/>
              <w:bottom w:w="43" w:type="dxa"/>
              <w:right w:w="43" w:type="dxa"/>
            </w:tcMar>
            <w:vAlign w:val="bottom"/>
          </w:tcPr>
          <w:p w14:paraId="28C0E3D6" w14:textId="77777777" w:rsidR="00F52703" w:rsidRPr="00A61365" w:rsidRDefault="00962653" w:rsidP="00A61365">
            <w:r w:rsidRPr="00A61365">
              <w:t>688</w:t>
            </w:r>
          </w:p>
        </w:tc>
        <w:tc>
          <w:tcPr>
            <w:tcW w:w="1180" w:type="dxa"/>
            <w:tcBorders>
              <w:top w:val="nil"/>
              <w:left w:val="nil"/>
              <w:bottom w:val="nil"/>
              <w:right w:val="nil"/>
            </w:tcBorders>
            <w:tcMar>
              <w:top w:w="128" w:type="dxa"/>
              <w:left w:w="43" w:type="dxa"/>
              <w:bottom w:w="43" w:type="dxa"/>
              <w:right w:w="43" w:type="dxa"/>
            </w:tcMar>
            <w:vAlign w:val="bottom"/>
          </w:tcPr>
          <w:p w14:paraId="0AF155EC" w14:textId="77777777" w:rsidR="00F52703" w:rsidRPr="00A61365" w:rsidRDefault="00962653" w:rsidP="00A61365">
            <w:r w:rsidRPr="00A61365">
              <w:t>44</w:t>
            </w:r>
          </w:p>
        </w:tc>
        <w:tc>
          <w:tcPr>
            <w:tcW w:w="1180" w:type="dxa"/>
            <w:tcBorders>
              <w:top w:val="nil"/>
              <w:left w:val="nil"/>
              <w:bottom w:val="nil"/>
              <w:right w:val="nil"/>
            </w:tcBorders>
            <w:tcMar>
              <w:top w:w="128" w:type="dxa"/>
              <w:left w:w="43" w:type="dxa"/>
              <w:bottom w:w="43" w:type="dxa"/>
              <w:right w:w="43" w:type="dxa"/>
            </w:tcMar>
            <w:vAlign w:val="bottom"/>
          </w:tcPr>
          <w:p w14:paraId="6779F5A8" w14:textId="77777777" w:rsidR="00F52703" w:rsidRPr="00A61365" w:rsidRDefault="00962653" w:rsidP="00A61365">
            <w:r w:rsidRPr="00A61365">
              <w:t>644</w:t>
            </w:r>
          </w:p>
        </w:tc>
      </w:tr>
      <w:tr w:rsidR="00F52703" w:rsidRPr="00A61365" w14:paraId="7F4D93BF" w14:textId="77777777">
        <w:trPr>
          <w:trHeight w:val="380"/>
        </w:trPr>
        <w:tc>
          <w:tcPr>
            <w:tcW w:w="920" w:type="dxa"/>
            <w:tcBorders>
              <w:top w:val="nil"/>
              <w:left w:val="nil"/>
              <w:bottom w:val="nil"/>
              <w:right w:val="nil"/>
            </w:tcBorders>
            <w:tcMar>
              <w:top w:w="128" w:type="dxa"/>
              <w:left w:w="43" w:type="dxa"/>
              <w:bottom w:w="43" w:type="dxa"/>
              <w:right w:w="43" w:type="dxa"/>
            </w:tcMar>
          </w:tcPr>
          <w:p w14:paraId="31569E3E" w14:textId="77777777" w:rsidR="00F52703" w:rsidRPr="00A61365" w:rsidRDefault="00962653" w:rsidP="00A61365">
            <w:r w:rsidRPr="00A61365">
              <w:t>2013</w:t>
            </w:r>
          </w:p>
        </w:tc>
        <w:tc>
          <w:tcPr>
            <w:tcW w:w="840" w:type="dxa"/>
            <w:tcBorders>
              <w:top w:val="nil"/>
              <w:left w:val="nil"/>
              <w:bottom w:val="nil"/>
              <w:right w:val="nil"/>
            </w:tcBorders>
            <w:tcMar>
              <w:top w:w="128" w:type="dxa"/>
              <w:left w:w="43" w:type="dxa"/>
              <w:bottom w:w="43" w:type="dxa"/>
              <w:right w:w="43" w:type="dxa"/>
            </w:tcMar>
            <w:vAlign w:val="bottom"/>
          </w:tcPr>
          <w:p w14:paraId="63018FFB" w14:textId="77777777" w:rsidR="00F52703" w:rsidRPr="00A61365" w:rsidRDefault="00962653" w:rsidP="00A61365">
            <w:r w:rsidRPr="00A61365">
              <w:t>177</w:t>
            </w:r>
          </w:p>
        </w:tc>
        <w:tc>
          <w:tcPr>
            <w:tcW w:w="940" w:type="dxa"/>
            <w:tcBorders>
              <w:top w:val="nil"/>
              <w:left w:val="nil"/>
              <w:bottom w:val="nil"/>
              <w:right w:val="nil"/>
            </w:tcBorders>
            <w:tcMar>
              <w:top w:w="128" w:type="dxa"/>
              <w:left w:w="43" w:type="dxa"/>
              <w:bottom w:w="43" w:type="dxa"/>
              <w:right w:w="43" w:type="dxa"/>
            </w:tcMar>
            <w:vAlign w:val="bottom"/>
          </w:tcPr>
          <w:p w14:paraId="4DFD79C2" w14:textId="77777777" w:rsidR="00F52703" w:rsidRPr="00A61365" w:rsidRDefault="00962653" w:rsidP="00A61365">
            <w:r w:rsidRPr="00A61365">
              <w:t>44,0 %</w:t>
            </w:r>
          </w:p>
        </w:tc>
        <w:tc>
          <w:tcPr>
            <w:tcW w:w="960" w:type="dxa"/>
            <w:tcBorders>
              <w:top w:val="nil"/>
              <w:left w:val="nil"/>
              <w:bottom w:val="nil"/>
              <w:right w:val="nil"/>
            </w:tcBorders>
            <w:tcMar>
              <w:top w:w="128" w:type="dxa"/>
              <w:left w:w="43" w:type="dxa"/>
              <w:bottom w:w="43" w:type="dxa"/>
              <w:right w:w="43" w:type="dxa"/>
            </w:tcMar>
            <w:vAlign w:val="bottom"/>
          </w:tcPr>
          <w:p w14:paraId="1034DEB2" w14:textId="77777777" w:rsidR="00F52703" w:rsidRPr="00A61365" w:rsidRDefault="00962653" w:rsidP="00A61365">
            <w:r w:rsidRPr="00A61365">
              <w:t>9 871</w:t>
            </w:r>
          </w:p>
        </w:tc>
        <w:tc>
          <w:tcPr>
            <w:tcW w:w="1180" w:type="dxa"/>
            <w:tcBorders>
              <w:top w:val="nil"/>
              <w:left w:val="nil"/>
              <w:bottom w:val="nil"/>
              <w:right w:val="nil"/>
            </w:tcBorders>
            <w:tcMar>
              <w:top w:w="128" w:type="dxa"/>
              <w:left w:w="43" w:type="dxa"/>
              <w:bottom w:w="43" w:type="dxa"/>
              <w:right w:w="43" w:type="dxa"/>
            </w:tcMar>
            <w:vAlign w:val="bottom"/>
          </w:tcPr>
          <w:p w14:paraId="5750169F" w14:textId="77777777" w:rsidR="00F52703" w:rsidRPr="00A61365" w:rsidRDefault="00962653" w:rsidP="00A61365">
            <w:r w:rsidRPr="00A61365">
              <w:t>768</w:t>
            </w:r>
          </w:p>
        </w:tc>
        <w:tc>
          <w:tcPr>
            <w:tcW w:w="1100" w:type="dxa"/>
            <w:tcBorders>
              <w:top w:val="nil"/>
              <w:left w:val="nil"/>
              <w:bottom w:val="nil"/>
              <w:right w:val="nil"/>
            </w:tcBorders>
            <w:tcMar>
              <w:top w:w="128" w:type="dxa"/>
              <w:left w:w="43" w:type="dxa"/>
              <w:bottom w:w="43" w:type="dxa"/>
              <w:right w:w="43" w:type="dxa"/>
            </w:tcMar>
            <w:vAlign w:val="bottom"/>
          </w:tcPr>
          <w:p w14:paraId="3680C84D" w14:textId="77777777" w:rsidR="00F52703" w:rsidRPr="00A61365" w:rsidRDefault="00962653" w:rsidP="00A61365">
            <w:r w:rsidRPr="00A61365">
              <w:t>27</w:t>
            </w:r>
          </w:p>
        </w:tc>
        <w:tc>
          <w:tcPr>
            <w:tcW w:w="1180" w:type="dxa"/>
            <w:tcBorders>
              <w:top w:val="nil"/>
              <w:left w:val="nil"/>
              <w:bottom w:val="nil"/>
              <w:right w:val="nil"/>
            </w:tcBorders>
            <w:tcMar>
              <w:top w:w="128" w:type="dxa"/>
              <w:left w:w="43" w:type="dxa"/>
              <w:bottom w:w="43" w:type="dxa"/>
              <w:right w:w="43" w:type="dxa"/>
            </w:tcMar>
            <w:vAlign w:val="bottom"/>
          </w:tcPr>
          <w:p w14:paraId="0590F317" w14:textId="77777777" w:rsidR="00F52703" w:rsidRPr="00A61365" w:rsidRDefault="00962653" w:rsidP="00A61365">
            <w:r w:rsidRPr="00A61365">
              <w:t>741</w:t>
            </w:r>
          </w:p>
        </w:tc>
        <w:tc>
          <w:tcPr>
            <w:tcW w:w="1180" w:type="dxa"/>
            <w:tcBorders>
              <w:top w:val="nil"/>
              <w:left w:val="nil"/>
              <w:bottom w:val="nil"/>
              <w:right w:val="nil"/>
            </w:tcBorders>
            <w:tcMar>
              <w:top w:w="128" w:type="dxa"/>
              <w:left w:w="43" w:type="dxa"/>
              <w:bottom w:w="43" w:type="dxa"/>
              <w:right w:w="43" w:type="dxa"/>
            </w:tcMar>
            <w:vAlign w:val="bottom"/>
          </w:tcPr>
          <w:p w14:paraId="24CA66EA" w14:textId="77777777" w:rsidR="00F52703" w:rsidRPr="00A61365" w:rsidRDefault="00962653" w:rsidP="00A61365">
            <w:r w:rsidRPr="00A61365">
              <w:t>44</w:t>
            </w:r>
          </w:p>
        </w:tc>
        <w:tc>
          <w:tcPr>
            <w:tcW w:w="1180" w:type="dxa"/>
            <w:tcBorders>
              <w:top w:val="nil"/>
              <w:left w:val="nil"/>
              <w:bottom w:val="nil"/>
              <w:right w:val="nil"/>
            </w:tcBorders>
            <w:tcMar>
              <w:top w:w="128" w:type="dxa"/>
              <w:left w:w="43" w:type="dxa"/>
              <w:bottom w:w="43" w:type="dxa"/>
              <w:right w:w="43" w:type="dxa"/>
            </w:tcMar>
            <w:vAlign w:val="bottom"/>
          </w:tcPr>
          <w:p w14:paraId="03DAE346" w14:textId="77777777" w:rsidR="00F52703" w:rsidRPr="00A61365" w:rsidRDefault="00962653" w:rsidP="00A61365">
            <w:r w:rsidRPr="00A61365">
              <w:t>697</w:t>
            </w:r>
          </w:p>
        </w:tc>
      </w:tr>
      <w:tr w:rsidR="00F52703" w:rsidRPr="00A61365" w14:paraId="4A70560C" w14:textId="77777777">
        <w:trPr>
          <w:trHeight w:val="380"/>
        </w:trPr>
        <w:tc>
          <w:tcPr>
            <w:tcW w:w="920" w:type="dxa"/>
            <w:tcBorders>
              <w:top w:val="nil"/>
              <w:left w:val="nil"/>
              <w:bottom w:val="nil"/>
              <w:right w:val="nil"/>
            </w:tcBorders>
            <w:tcMar>
              <w:top w:w="128" w:type="dxa"/>
              <w:left w:w="43" w:type="dxa"/>
              <w:bottom w:w="43" w:type="dxa"/>
              <w:right w:w="43" w:type="dxa"/>
            </w:tcMar>
          </w:tcPr>
          <w:p w14:paraId="5E2A03BE" w14:textId="77777777" w:rsidR="00F52703" w:rsidRPr="00A61365" w:rsidRDefault="00962653" w:rsidP="00A61365">
            <w:r w:rsidRPr="00A61365">
              <w:t>2014</w:t>
            </w:r>
          </w:p>
        </w:tc>
        <w:tc>
          <w:tcPr>
            <w:tcW w:w="840" w:type="dxa"/>
            <w:tcBorders>
              <w:top w:val="nil"/>
              <w:left w:val="nil"/>
              <w:bottom w:val="nil"/>
              <w:right w:val="nil"/>
            </w:tcBorders>
            <w:tcMar>
              <w:top w:w="128" w:type="dxa"/>
              <w:left w:w="43" w:type="dxa"/>
              <w:bottom w:w="43" w:type="dxa"/>
              <w:right w:w="43" w:type="dxa"/>
            </w:tcMar>
            <w:vAlign w:val="bottom"/>
          </w:tcPr>
          <w:p w14:paraId="0CDE6585" w14:textId="77777777" w:rsidR="00F52703" w:rsidRPr="00A61365" w:rsidRDefault="00962653" w:rsidP="00A61365">
            <w:r w:rsidRPr="00A61365">
              <w:t>166</w:t>
            </w:r>
          </w:p>
        </w:tc>
        <w:tc>
          <w:tcPr>
            <w:tcW w:w="940" w:type="dxa"/>
            <w:tcBorders>
              <w:top w:val="nil"/>
              <w:left w:val="nil"/>
              <w:bottom w:val="nil"/>
              <w:right w:val="nil"/>
            </w:tcBorders>
            <w:tcMar>
              <w:top w:w="128" w:type="dxa"/>
              <w:left w:w="43" w:type="dxa"/>
              <w:bottom w:w="43" w:type="dxa"/>
              <w:right w:w="43" w:type="dxa"/>
            </w:tcMar>
            <w:vAlign w:val="bottom"/>
          </w:tcPr>
          <w:p w14:paraId="4AE95C75" w14:textId="77777777" w:rsidR="00F52703" w:rsidRPr="00A61365" w:rsidRDefault="00962653" w:rsidP="00A61365">
            <w:r w:rsidRPr="00A61365">
              <w:t>44,2 %</w:t>
            </w:r>
          </w:p>
        </w:tc>
        <w:tc>
          <w:tcPr>
            <w:tcW w:w="960" w:type="dxa"/>
            <w:tcBorders>
              <w:top w:val="nil"/>
              <w:left w:val="nil"/>
              <w:bottom w:val="nil"/>
              <w:right w:val="nil"/>
            </w:tcBorders>
            <w:tcMar>
              <w:top w:w="128" w:type="dxa"/>
              <w:left w:w="43" w:type="dxa"/>
              <w:bottom w:w="43" w:type="dxa"/>
              <w:right w:w="43" w:type="dxa"/>
            </w:tcMar>
            <w:vAlign w:val="bottom"/>
          </w:tcPr>
          <w:p w14:paraId="758CD6BB" w14:textId="77777777" w:rsidR="00F52703" w:rsidRPr="00A61365" w:rsidRDefault="00962653" w:rsidP="00A61365">
            <w:r w:rsidRPr="00A61365">
              <w:t>9 868</w:t>
            </w:r>
          </w:p>
        </w:tc>
        <w:tc>
          <w:tcPr>
            <w:tcW w:w="1180" w:type="dxa"/>
            <w:tcBorders>
              <w:top w:val="nil"/>
              <w:left w:val="nil"/>
              <w:bottom w:val="nil"/>
              <w:right w:val="nil"/>
            </w:tcBorders>
            <w:tcMar>
              <w:top w:w="128" w:type="dxa"/>
              <w:left w:w="43" w:type="dxa"/>
              <w:bottom w:w="43" w:type="dxa"/>
              <w:right w:w="43" w:type="dxa"/>
            </w:tcMar>
            <w:vAlign w:val="bottom"/>
          </w:tcPr>
          <w:p w14:paraId="3716C928" w14:textId="77777777" w:rsidR="00F52703" w:rsidRPr="00A61365" w:rsidRDefault="00962653" w:rsidP="00A61365">
            <w:r w:rsidRPr="00A61365">
              <w:t>723</w:t>
            </w:r>
          </w:p>
        </w:tc>
        <w:tc>
          <w:tcPr>
            <w:tcW w:w="1100" w:type="dxa"/>
            <w:tcBorders>
              <w:top w:val="nil"/>
              <w:left w:val="nil"/>
              <w:bottom w:val="nil"/>
              <w:right w:val="nil"/>
            </w:tcBorders>
            <w:tcMar>
              <w:top w:w="128" w:type="dxa"/>
              <w:left w:w="43" w:type="dxa"/>
              <w:bottom w:w="43" w:type="dxa"/>
              <w:right w:w="43" w:type="dxa"/>
            </w:tcMar>
            <w:vAlign w:val="bottom"/>
          </w:tcPr>
          <w:p w14:paraId="002FDBE0" w14:textId="77777777" w:rsidR="00F52703" w:rsidRPr="00A61365" w:rsidRDefault="00962653" w:rsidP="00A61365">
            <w:r w:rsidRPr="00A61365">
              <w:t>25</w:t>
            </w:r>
          </w:p>
        </w:tc>
        <w:tc>
          <w:tcPr>
            <w:tcW w:w="1180" w:type="dxa"/>
            <w:tcBorders>
              <w:top w:val="nil"/>
              <w:left w:val="nil"/>
              <w:bottom w:val="nil"/>
              <w:right w:val="nil"/>
            </w:tcBorders>
            <w:tcMar>
              <w:top w:w="128" w:type="dxa"/>
              <w:left w:w="43" w:type="dxa"/>
              <w:bottom w:w="43" w:type="dxa"/>
              <w:right w:w="43" w:type="dxa"/>
            </w:tcMar>
            <w:vAlign w:val="bottom"/>
          </w:tcPr>
          <w:p w14:paraId="4712D9C5" w14:textId="77777777" w:rsidR="00F52703" w:rsidRPr="00A61365" w:rsidRDefault="00962653" w:rsidP="00A61365">
            <w:r w:rsidRPr="00A61365">
              <w:t>698</w:t>
            </w:r>
          </w:p>
        </w:tc>
        <w:tc>
          <w:tcPr>
            <w:tcW w:w="1180" w:type="dxa"/>
            <w:tcBorders>
              <w:top w:val="nil"/>
              <w:left w:val="nil"/>
              <w:bottom w:val="nil"/>
              <w:right w:val="nil"/>
            </w:tcBorders>
            <w:tcMar>
              <w:top w:w="128" w:type="dxa"/>
              <w:left w:w="43" w:type="dxa"/>
              <w:bottom w:w="43" w:type="dxa"/>
              <w:right w:w="43" w:type="dxa"/>
            </w:tcMar>
            <w:vAlign w:val="bottom"/>
          </w:tcPr>
          <w:p w14:paraId="393939A7" w14:textId="77777777" w:rsidR="00F52703" w:rsidRPr="00A61365" w:rsidRDefault="00962653" w:rsidP="00A61365">
            <w:r w:rsidRPr="00A61365">
              <w:t>43</w:t>
            </w:r>
          </w:p>
        </w:tc>
        <w:tc>
          <w:tcPr>
            <w:tcW w:w="1180" w:type="dxa"/>
            <w:tcBorders>
              <w:top w:val="nil"/>
              <w:left w:val="nil"/>
              <w:bottom w:val="nil"/>
              <w:right w:val="nil"/>
            </w:tcBorders>
            <w:tcMar>
              <w:top w:w="128" w:type="dxa"/>
              <w:left w:w="43" w:type="dxa"/>
              <w:bottom w:w="43" w:type="dxa"/>
              <w:right w:w="43" w:type="dxa"/>
            </w:tcMar>
            <w:vAlign w:val="bottom"/>
          </w:tcPr>
          <w:p w14:paraId="636590C9" w14:textId="77777777" w:rsidR="00F52703" w:rsidRPr="00A61365" w:rsidRDefault="00962653" w:rsidP="00A61365">
            <w:r w:rsidRPr="00A61365">
              <w:t>655</w:t>
            </w:r>
          </w:p>
        </w:tc>
      </w:tr>
      <w:tr w:rsidR="00F52703" w:rsidRPr="00A61365" w14:paraId="73C73226" w14:textId="77777777">
        <w:trPr>
          <w:trHeight w:val="380"/>
        </w:trPr>
        <w:tc>
          <w:tcPr>
            <w:tcW w:w="920" w:type="dxa"/>
            <w:tcBorders>
              <w:top w:val="nil"/>
              <w:left w:val="nil"/>
              <w:bottom w:val="nil"/>
              <w:right w:val="nil"/>
            </w:tcBorders>
            <w:tcMar>
              <w:top w:w="128" w:type="dxa"/>
              <w:left w:w="43" w:type="dxa"/>
              <w:bottom w:w="43" w:type="dxa"/>
              <w:right w:w="43" w:type="dxa"/>
            </w:tcMar>
          </w:tcPr>
          <w:p w14:paraId="52A1DAD5" w14:textId="77777777" w:rsidR="00F52703" w:rsidRPr="00A61365" w:rsidRDefault="00962653" w:rsidP="00A61365">
            <w:r w:rsidRPr="00A61365">
              <w:t>2015</w:t>
            </w:r>
          </w:p>
        </w:tc>
        <w:tc>
          <w:tcPr>
            <w:tcW w:w="840" w:type="dxa"/>
            <w:tcBorders>
              <w:top w:val="nil"/>
              <w:left w:val="nil"/>
              <w:bottom w:val="nil"/>
              <w:right w:val="nil"/>
            </w:tcBorders>
            <w:tcMar>
              <w:top w:w="128" w:type="dxa"/>
              <w:left w:w="43" w:type="dxa"/>
              <w:bottom w:w="43" w:type="dxa"/>
              <w:right w:w="43" w:type="dxa"/>
            </w:tcMar>
            <w:vAlign w:val="bottom"/>
          </w:tcPr>
          <w:p w14:paraId="2654FA5E" w14:textId="77777777" w:rsidR="00F52703" w:rsidRPr="00A61365" w:rsidRDefault="00962653" w:rsidP="00A61365">
            <w:r w:rsidRPr="00A61365">
              <w:t>169</w:t>
            </w:r>
          </w:p>
        </w:tc>
        <w:tc>
          <w:tcPr>
            <w:tcW w:w="940" w:type="dxa"/>
            <w:tcBorders>
              <w:top w:val="nil"/>
              <w:left w:val="nil"/>
              <w:bottom w:val="nil"/>
              <w:right w:val="nil"/>
            </w:tcBorders>
            <w:tcMar>
              <w:top w:w="128" w:type="dxa"/>
              <w:left w:w="43" w:type="dxa"/>
              <w:bottom w:w="43" w:type="dxa"/>
              <w:right w:w="43" w:type="dxa"/>
            </w:tcMar>
            <w:vAlign w:val="bottom"/>
          </w:tcPr>
          <w:p w14:paraId="2515AB96" w14:textId="77777777" w:rsidR="00F52703" w:rsidRPr="00A61365" w:rsidRDefault="00962653" w:rsidP="00A61365">
            <w:r w:rsidRPr="00A61365">
              <w:t>44,4 %</w:t>
            </w:r>
          </w:p>
        </w:tc>
        <w:tc>
          <w:tcPr>
            <w:tcW w:w="960" w:type="dxa"/>
            <w:tcBorders>
              <w:top w:val="nil"/>
              <w:left w:val="nil"/>
              <w:bottom w:val="nil"/>
              <w:right w:val="nil"/>
            </w:tcBorders>
            <w:tcMar>
              <w:top w:w="128" w:type="dxa"/>
              <w:left w:w="43" w:type="dxa"/>
              <w:bottom w:w="43" w:type="dxa"/>
              <w:right w:w="43" w:type="dxa"/>
            </w:tcMar>
            <w:vAlign w:val="bottom"/>
          </w:tcPr>
          <w:p w14:paraId="4B645F40" w14:textId="77777777" w:rsidR="00F52703" w:rsidRPr="00A61365" w:rsidRDefault="00962653" w:rsidP="00A61365">
            <w:r w:rsidRPr="00A61365">
              <w:t>9 860</w:t>
            </w:r>
          </w:p>
        </w:tc>
        <w:tc>
          <w:tcPr>
            <w:tcW w:w="1180" w:type="dxa"/>
            <w:tcBorders>
              <w:top w:val="nil"/>
              <w:left w:val="nil"/>
              <w:bottom w:val="nil"/>
              <w:right w:val="nil"/>
            </w:tcBorders>
            <w:tcMar>
              <w:top w:w="128" w:type="dxa"/>
              <w:left w:w="43" w:type="dxa"/>
              <w:bottom w:w="43" w:type="dxa"/>
              <w:right w:w="43" w:type="dxa"/>
            </w:tcMar>
            <w:vAlign w:val="bottom"/>
          </w:tcPr>
          <w:p w14:paraId="64A6F835" w14:textId="77777777" w:rsidR="00F52703" w:rsidRPr="00A61365" w:rsidRDefault="00962653" w:rsidP="00A61365">
            <w:r w:rsidRPr="00A61365">
              <w:t>740</w:t>
            </w:r>
          </w:p>
        </w:tc>
        <w:tc>
          <w:tcPr>
            <w:tcW w:w="1100" w:type="dxa"/>
            <w:tcBorders>
              <w:top w:val="nil"/>
              <w:left w:val="nil"/>
              <w:bottom w:val="nil"/>
              <w:right w:val="nil"/>
            </w:tcBorders>
            <w:tcMar>
              <w:top w:w="128" w:type="dxa"/>
              <w:left w:w="43" w:type="dxa"/>
              <w:bottom w:w="43" w:type="dxa"/>
              <w:right w:w="43" w:type="dxa"/>
            </w:tcMar>
            <w:vAlign w:val="bottom"/>
          </w:tcPr>
          <w:p w14:paraId="748D00E9" w14:textId="77777777" w:rsidR="00F52703" w:rsidRPr="00A61365" w:rsidRDefault="00962653" w:rsidP="00A61365">
            <w:r w:rsidRPr="00A61365">
              <w:t>26</w:t>
            </w:r>
          </w:p>
        </w:tc>
        <w:tc>
          <w:tcPr>
            <w:tcW w:w="1180" w:type="dxa"/>
            <w:tcBorders>
              <w:top w:val="nil"/>
              <w:left w:val="nil"/>
              <w:bottom w:val="nil"/>
              <w:right w:val="nil"/>
            </w:tcBorders>
            <w:tcMar>
              <w:top w:w="128" w:type="dxa"/>
              <w:left w:w="43" w:type="dxa"/>
              <w:bottom w:w="43" w:type="dxa"/>
              <w:right w:w="43" w:type="dxa"/>
            </w:tcMar>
            <w:vAlign w:val="bottom"/>
          </w:tcPr>
          <w:p w14:paraId="6068EDEB" w14:textId="77777777" w:rsidR="00F52703" w:rsidRPr="00A61365" w:rsidRDefault="00962653" w:rsidP="00A61365">
            <w:r w:rsidRPr="00A61365">
              <w:t>714</w:t>
            </w:r>
          </w:p>
        </w:tc>
        <w:tc>
          <w:tcPr>
            <w:tcW w:w="1180" w:type="dxa"/>
            <w:tcBorders>
              <w:top w:val="nil"/>
              <w:left w:val="nil"/>
              <w:bottom w:val="nil"/>
              <w:right w:val="nil"/>
            </w:tcBorders>
            <w:tcMar>
              <w:top w:w="128" w:type="dxa"/>
              <w:left w:w="43" w:type="dxa"/>
              <w:bottom w:w="43" w:type="dxa"/>
              <w:right w:w="43" w:type="dxa"/>
            </w:tcMar>
            <w:vAlign w:val="bottom"/>
          </w:tcPr>
          <w:p w14:paraId="347C3334" w14:textId="77777777" w:rsidR="00F52703" w:rsidRPr="00A61365" w:rsidRDefault="00962653" w:rsidP="00A61365">
            <w:r w:rsidRPr="00A61365">
              <w:t>37</w:t>
            </w:r>
          </w:p>
        </w:tc>
        <w:tc>
          <w:tcPr>
            <w:tcW w:w="1180" w:type="dxa"/>
            <w:tcBorders>
              <w:top w:val="nil"/>
              <w:left w:val="nil"/>
              <w:bottom w:val="nil"/>
              <w:right w:val="nil"/>
            </w:tcBorders>
            <w:tcMar>
              <w:top w:w="128" w:type="dxa"/>
              <w:left w:w="43" w:type="dxa"/>
              <w:bottom w:w="43" w:type="dxa"/>
              <w:right w:w="43" w:type="dxa"/>
            </w:tcMar>
            <w:vAlign w:val="bottom"/>
          </w:tcPr>
          <w:p w14:paraId="1BC51BC6" w14:textId="77777777" w:rsidR="00F52703" w:rsidRPr="00A61365" w:rsidRDefault="00962653" w:rsidP="00A61365">
            <w:r w:rsidRPr="00A61365">
              <w:t>677</w:t>
            </w:r>
          </w:p>
        </w:tc>
      </w:tr>
      <w:tr w:rsidR="00F52703" w:rsidRPr="00A61365" w14:paraId="36B93104" w14:textId="77777777">
        <w:trPr>
          <w:trHeight w:val="380"/>
        </w:trPr>
        <w:tc>
          <w:tcPr>
            <w:tcW w:w="920" w:type="dxa"/>
            <w:tcBorders>
              <w:top w:val="nil"/>
              <w:left w:val="nil"/>
              <w:bottom w:val="nil"/>
              <w:right w:val="nil"/>
            </w:tcBorders>
            <w:tcMar>
              <w:top w:w="128" w:type="dxa"/>
              <w:left w:w="43" w:type="dxa"/>
              <w:bottom w:w="43" w:type="dxa"/>
              <w:right w:w="43" w:type="dxa"/>
            </w:tcMar>
          </w:tcPr>
          <w:p w14:paraId="3BDBD6FD" w14:textId="77777777" w:rsidR="00F52703" w:rsidRPr="00A61365" w:rsidRDefault="00962653" w:rsidP="00A61365">
            <w:r w:rsidRPr="00A61365">
              <w:t>2016</w:t>
            </w:r>
          </w:p>
        </w:tc>
        <w:tc>
          <w:tcPr>
            <w:tcW w:w="840" w:type="dxa"/>
            <w:tcBorders>
              <w:top w:val="nil"/>
              <w:left w:val="nil"/>
              <w:bottom w:val="nil"/>
              <w:right w:val="nil"/>
            </w:tcBorders>
            <w:tcMar>
              <w:top w:w="128" w:type="dxa"/>
              <w:left w:w="43" w:type="dxa"/>
              <w:bottom w:w="43" w:type="dxa"/>
              <w:right w:w="43" w:type="dxa"/>
            </w:tcMar>
            <w:vAlign w:val="bottom"/>
          </w:tcPr>
          <w:p w14:paraId="7BD3730F" w14:textId="77777777" w:rsidR="00F52703" w:rsidRPr="00A61365" w:rsidRDefault="00962653" w:rsidP="00A61365">
            <w:r w:rsidRPr="00A61365">
              <w:t>171</w:t>
            </w:r>
          </w:p>
        </w:tc>
        <w:tc>
          <w:tcPr>
            <w:tcW w:w="940" w:type="dxa"/>
            <w:tcBorders>
              <w:top w:val="nil"/>
              <w:left w:val="nil"/>
              <w:bottom w:val="nil"/>
              <w:right w:val="nil"/>
            </w:tcBorders>
            <w:tcMar>
              <w:top w:w="128" w:type="dxa"/>
              <w:left w:w="43" w:type="dxa"/>
              <w:bottom w:w="43" w:type="dxa"/>
              <w:right w:w="43" w:type="dxa"/>
            </w:tcMar>
            <w:vAlign w:val="bottom"/>
          </w:tcPr>
          <w:p w14:paraId="79F20DC4" w14:textId="77777777" w:rsidR="00F52703" w:rsidRPr="00A61365" w:rsidRDefault="00962653" w:rsidP="00A61365">
            <w:r w:rsidRPr="00A61365">
              <w:t>44,8 %</w:t>
            </w:r>
          </w:p>
        </w:tc>
        <w:tc>
          <w:tcPr>
            <w:tcW w:w="960" w:type="dxa"/>
            <w:tcBorders>
              <w:top w:val="nil"/>
              <w:left w:val="nil"/>
              <w:bottom w:val="nil"/>
              <w:right w:val="nil"/>
            </w:tcBorders>
            <w:tcMar>
              <w:top w:w="128" w:type="dxa"/>
              <w:left w:w="43" w:type="dxa"/>
              <w:bottom w:w="43" w:type="dxa"/>
              <w:right w:w="43" w:type="dxa"/>
            </w:tcMar>
            <w:vAlign w:val="bottom"/>
          </w:tcPr>
          <w:p w14:paraId="56071A34" w14:textId="77777777" w:rsidR="00F52703" w:rsidRPr="00A61365" w:rsidRDefault="00962653" w:rsidP="00A61365">
            <w:r w:rsidRPr="00A61365">
              <w:t>9 837</w:t>
            </w:r>
          </w:p>
        </w:tc>
        <w:tc>
          <w:tcPr>
            <w:tcW w:w="1180" w:type="dxa"/>
            <w:tcBorders>
              <w:top w:val="nil"/>
              <w:left w:val="nil"/>
              <w:bottom w:val="nil"/>
              <w:right w:val="nil"/>
            </w:tcBorders>
            <w:tcMar>
              <w:top w:w="128" w:type="dxa"/>
              <w:left w:w="43" w:type="dxa"/>
              <w:bottom w:w="43" w:type="dxa"/>
              <w:right w:w="43" w:type="dxa"/>
            </w:tcMar>
            <w:vAlign w:val="bottom"/>
          </w:tcPr>
          <w:p w14:paraId="69851C6C" w14:textId="77777777" w:rsidR="00F52703" w:rsidRPr="00A61365" w:rsidRDefault="00962653" w:rsidP="00A61365">
            <w:r w:rsidRPr="00A61365">
              <w:t>754</w:t>
            </w:r>
          </w:p>
        </w:tc>
        <w:tc>
          <w:tcPr>
            <w:tcW w:w="1100" w:type="dxa"/>
            <w:tcBorders>
              <w:top w:val="nil"/>
              <w:left w:val="nil"/>
              <w:bottom w:val="nil"/>
              <w:right w:val="nil"/>
            </w:tcBorders>
            <w:tcMar>
              <w:top w:w="128" w:type="dxa"/>
              <w:left w:w="43" w:type="dxa"/>
              <w:bottom w:w="43" w:type="dxa"/>
              <w:right w:w="43" w:type="dxa"/>
            </w:tcMar>
            <w:vAlign w:val="bottom"/>
          </w:tcPr>
          <w:p w14:paraId="32A04BC7" w14:textId="77777777" w:rsidR="00F52703" w:rsidRPr="00A61365" w:rsidRDefault="00962653" w:rsidP="00A61365">
            <w:r w:rsidRPr="00A61365">
              <w:t>26</w:t>
            </w:r>
          </w:p>
        </w:tc>
        <w:tc>
          <w:tcPr>
            <w:tcW w:w="1180" w:type="dxa"/>
            <w:tcBorders>
              <w:top w:val="nil"/>
              <w:left w:val="nil"/>
              <w:bottom w:val="nil"/>
              <w:right w:val="nil"/>
            </w:tcBorders>
            <w:tcMar>
              <w:top w:w="128" w:type="dxa"/>
              <w:left w:w="43" w:type="dxa"/>
              <w:bottom w:w="43" w:type="dxa"/>
              <w:right w:w="43" w:type="dxa"/>
            </w:tcMar>
            <w:vAlign w:val="bottom"/>
          </w:tcPr>
          <w:p w14:paraId="4A87E463" w14:textId="77777777" w:rsidR="00F52703" w:rsidRPr="00A61365" w:rsidRDefault="00962653" w:rsidP="00A61365">
            <w:r w:rsidRPr="00A61365">
              <w:t>727</w:t>
            </w:r>
          </w:p>
        </w:tc>
        <w:tc>
          <w:tcPr>
            <w:tcW w:w="1180" w:type="dxa"/>
            <w:tcBorders>
              <w:top w:val="nil"/>
              <w:left w:val="nil"/>
              <w:bottom w:val="nil"/>
              <w:right w:val="nil"/>
            </w:tcBorders>
            <w:tcMar>
              <w:top w:w="128" w:type="dxa"/>
              <w:left w:w="43" w:type="dxa"/>
              <w:bottom w:w="43" w:type="dxa"/>
              <w:right w:w="43" w:type="dxa"/>
            </w:tcMar>
            <w:vAlign w:val="bottom"/>
          </w:tcPr>
          <w:p w14:paraId="5A5194A9" w14:textId="77777777" w:rsidR="00F52703" w:rsidRPr="00A61365" w:rsidRDefault="00962653" w:rsidP="00A61365">
            <w:r w:rsidRPr="00A61365">
              <w:t>33</w:t>
            </w:r>
          </w:p>
        </w:tc>
        <w:tc>
          <w:tcPr>
            <w:tcW w:w="1180" w:type="dxa"/>
            <w:tcBorders>
              <w:top w:val="nil"/>
              <w:left w:val="nil"/>
              <w:bottom w:val="nil"/>
              <w:right w:val="nil"/>
            </w:tcBorders>
            <w:tcMar>
              <w:top w:w="128" w:type="dxa"/>
              <w:left w:w="43" w:type="dxa"/>
              <w:bottom w:w="43" w:type="dxa"/>
              <w:right w:w="43" w:type="dxa"/>
            </w:tcMar>
            <w:vAlign w:val="bottom"/>
          </w:tcPr>
          <w:p w14:paraId="06C10A6A" w14:textId="77777777" w:rsidR="00F52703" w:rsidRPr="00A61365" w:rsidRDefault="00962653" w:rsidP="00A61365">
            <w:r w:rsidRPr="00A61365">
              <w:t>694</w:t>
            </w:r>
          </w:p>
        </w:tc>
      </w:tr>
      <w:tr w:rsidR="00F52703" w:rsidRPr="00A61365" w14:paraId="42B81FA0" w14:textId="77777777">
        <w:trPr>
          <w:trHeight w:val="380"/>
        </w:trPr>
        <w:tc>
          <w:tcPr>
            <w:tcW w:w="920" w:type="dxa"/>
            <w:tcBorders>
              <w:top w:val="nil"/>
              <w:left w:val="nil"/>
              <w:bottom w:val="nil"/>
              <w:right w:val="nil"/>
            </w:tcBorders>
            <w:tcMar>
              <w:top w:w="128" w:type="dxa"/>
              <w:left w:w="43" w:type="dxa"/>
              <w:bottom w:w="43" w:type="dxa"/>
              <w:right w:w="43" w:type="dxa"/>
            </w:tcMar>
          </w:tcPr>
          <w:p w14:paraId="799A3C3E" w14:textId="77777777" w:rsidR="00F52703" w:rsidRPr="00A61365" w:rsidRDefault="00962653" w:rsidP="00A61365">
            <w:r w:rsidRPr="00A61365">
              <w:t>2017</w:t>
            </w:r>
          </w:p>
        </w:tc>
        <w:tc>
          <w:tcPr>
            <w:tcW w:w="840" w:type="dxa"/>
            <w:tcBorders>
              <w:top w:val="nil"/>
              <w:left w:val="nil"/>
              <w:bottom w:val="nil"/>
              <w:right w:val="nil"/>
            </w:tcBorders>
            <w:tcMar>
              <w:top w:w="128" w:type="dxa"/>
              <w:left w:w="43" w:type="dxa"/>
              <w:bottom w:w="43" w:type="dxa"/>
              <w:right w:w="43" w:type="dxa"/>
            </w:tcMar>
            <w:vAlign w:val="bottom"/>
          </w:tcPr>
          <w:p w14:paraId="2D0615E7" w14:textId="77777777" w:rsidR="00F52703" w:rsidRPr="00A61365" w:rsidRDefault="00962653" w:rsidP="00A61365">
            <w:r w:rsidRPr="00A61365">
              <w:t>172</w:t>
            </w:r>
          </w:p>
        </w:tc>
        <w:tc>
          <w:tcPr>
            <w:tcW w:w="940" w:type="dxa"/>
            <w:tcBorders>
              <w:top w:val="nil"/>
              <w:left w:val="nil"/>
              <w:bottom w:val="nil"/>
              <w:right w:val="nil"/>
            </w:tcBorders>
            <w:tcMar>
              <w:top w:w="128" w:type="dxa"/>
              <w:left w:w="43" w:type="dxa"/>
              <w:bottom w:w="43" w:type="dxa"/>
              <w:right w:w="43" w:type="dxa"/>
            </w:tcMar>
            <w:vAlign w:val="bottom"/>
          </w:tcPr>
          <w:p w14:paraId="5D8310AA" w14:textId="77777777" w:rsidR="00F52703" w:rsidRPr="00A61365" w:rsidRDefault="00962653" w:rsidP="00A61365">
            <w:r w:rsidRPr="00A61365">
              <w:t>45,2 %</w:t>
            </w:r>
          </w:p>
        </w:tc>
        <w:tc>
          <w:tcPr>
            <w:tcW w:w="960" w:type="dxa"/>
            <w:tcBorders>
              <w:top w:val="nil"/>
              <w:left w:val="nil"/>
              <w:bottom w:val="nil"/>
              <w:right w:val="nil"/>
            </w:tcBorders>
            <w:tcMar>
              <w:top w:w="128" w:type="dxa"/>
              <w:left w:w="43" w:type="dxa"/>
              <w:bottom w:w="43" w:type="dxa"/>
              <w:right w:w="43" w:type="dxa"/>
            </w:tcMar>
            <w:vAlign w:val="bottom"/>
          </w:tcPr>
          <w:p w14:paraId="08232A1F" w14:textId="77777777" w:rsidR="00F52703" w:rsidRPr="00A61365" w:rsidRDefault="00962653" w:rsidP="00A61365">
            <w:r w:rsidRPr="00A61365">
              <w:t>9 851</w:t>
            </w:r>
          </w:p>
        </w:tc>
        <w:tc>
          <w:tcPr>
            <w:tcW w:w="1180" w:type="dxa"/>
            <w:tcBorders>
              <w:top w:val="nil"/>
              <w:left w:val="nil"/>
              <w:bottom w:val="nil"/>
              <w:right w:val="nil"/>
            </w:tcBorders>
            <w:tcMar>
              <w:top w:w="128" w:type="dxa"/>
              <w:left w:w="43" w:type="dxa"/>
              <w:bottom w:w="43" w:type="dxa"/>
              <w:right w:w="43" w:type="dxa"/>
            </w:tcMar>
            <w:vAlign w:val="bottom"/>
          </w:tcPr>
          <w:p w14:paraId="48138B01" w14:textId="77777777" w:rsidR="00F52703" w:rsidRPr="00A61365" w:rsidRDefault="00962653" w:rsidP="00A61365">
            <w:r w:rsidRPr="00A61365">
              <w:t>766</w:t>
            </w:r>
          </w:p>
        </w:tc>
        <w:tc>
          <w:tcPr>
            <w:tcW w:w="1100" w:type="dxa"/>
            <w:tcBorders>
              <w:top w:val="nil"/>
              <w:left w:val="nil"/>
              <w:bottom w:val="nil"/>
              <w:right w:val="nil"/>
            </w:tcBorders>
            <w:tcMar>
              <w:top w:w="128" w:type="dxa"/>
              <w:left w:w="43" w:type="dxa"/>
              <w:bottom w:w="43" w:type="dxa"/>
              <w:right w:w="43" w:type="dxa"/>
            </w:tcMar>
            <w:vAlign w:val="bottom"/>
          </w:tcPr>
          <w:p w14:paraId="30C8717E" w14:textId="77777777" w:rsidR="00F52703" w:rsidRPr="00A61365" w:rsidRDefault="00962653" w:rsidP="00A61365">
            <w:r w:rsidRPr="00A61365">
              <w:t>27</w:t>
            </w:r>
          </w:p>
        </w:tc>
        <w:tc>
          <w:tcPr>
            <w:tcW w:w="1180" w:type="dxa"/>
            <w:tcBorders>
              <w:top w:val="nil"/>
              <w:left w:val="nil"/>
              <w:bottom w:val="nil"/>
              <w:right w:val="nil"/>
            </w:tcBorders>
            <w:tcMar>
              <w:top w:w="128" w:type="dxa"/>
              <w:left w:w="43" w:type="dxa"/>
              <w:bottom w:w="43" w:type="dxa"/>
              <w:right w:w="43" w:type="dxa"/>
            </w:tcMar>
            <w:vAlign w:val="bottom"/>
          </w:tcPr>
          <w:p w14:paraId="14B6B73B" w14:textId="77777777" w:rsidR="00F52703" w:rsidRPr="00A61365" w:rsidRDefault="00962653" w:rsidP="00A61365">
            <w:r w:rsidRPr="00A61365">
              <w:t>739</w:t>
            </w:r>
          </w:p>
        </w:tc>
        <w:tc>
          <w:tcPr>
            <w:tcW w:w="1180" w:type="dxa"/>
            <w:tcBorders>
              <w:top w:val="nil"/>
              <w:left w:val="nil"/>
              <w:bottom w:val="nil"/>
              <w:right w:val="nil"/>
            </w:tcBorders>
            <w:tcMar>
              <w:top w:w="128" w:type="dxa"/>
              <w:left w:w="43" w:type="dxa"/>
              <w:bottom w:w="43" w:type="dxa"/>
              <w:right w:w="43" w:type="dxa"/>
            </w:tcMar>
            <w:vAlign w:val="bottom"/>
          </w:tcPr>
          <w:p w14:paraId="40A01EB6" w14:textId="77777777" w:rsidR="00F52703" w:rsidRPr="00A61365" w:rsidRDefault="00962653" w:rsidP="00A61365">
            <w:r w:rsidRPr="00A61365">
              <w:t>33</w:t>
            </w:r>
          </w:p>
        </w:tc>
        <w:tc>
          <w:tcPr>
            <w:tcW w:w="1180" w:type="dxa"/>
            <w:tcBorders>
              <w:top w:val="nil"/>
              <w:left w:val="nil"/>
              <w:bottom w:val="nil"/>
              <w:right w:val="nil"/>
            </w:tcBorders>
            <w:tcMar>
              <w:top w:w="128" w:type="dxa"/>
              <w:left w:w="43" w:type="dxa"/>
              <w:bottom w:w="43" w:type="dxa"/>
              <w:right w:w="43" w:type="dxa"/>
            </w:tcMar>
            <w:vAlign w:val="bottom"/>
          </w:tcPr>
          <w:p w14:paraId="59C70282" w14:textId="77777777" w:rsidR="00F52703" w:rsidRPr="00A61365" w:rsidRDefault="00962653" w:rsidP="00A61365">
            <w:r w:rsidRPr="00A61365">
              <w:t>707</w:t>
            </w:r>
          </w:p>
        </w:tc>
      </w:tr>
      <w:tr w:rsidR="00F52703" w:rsidRPr="00A61365" w14:paraId="60DA722A" w14:textId="77777777">
        <w:trPr>
          <w:trHeight w:val="380"/>
        </w:trPr>
        <w:tc>
          <w:tcPr>
            <w:tcW w:w="920" w:type="dxa"/>
            <w:tcBorders>
              <w:top w:val="nil"/>
              <w:left w:val="nil"/>
              <w:bottom w:val="nil"/>
              <w:right w:val="nil"/>
            </w:tcBorders>
            <w:tcMar>
              <w:top w:w="128" w:type="dxa"/>
              <w:left w:w="43" w:type="dxa"/>
              <w:bottom w:w="43" w:type="dxa"/>
              <w:right w:w="43" w:type="dxa"/>
            </w:tcMar>
          </w:tcPr>
          <w:p w14:paraId="2CA21445" w14:textId="77777777" w:rsidR="00F52703" w:rsidRPr="00A61365" w:rsidRDefault="00962653" w:rsidP="00A61365">
            <w:r w:rsidRPr="00A61365">
              <w:t>2018</w:t>
            </w:r>
          </w:p>
        </w:tc>
        <w:tc>
          <w:tcPr>
            <w:tcW w:w="840" w:type="dxa"/>
            <w:tcBorders>
              <w:top w:val="nil"/>
              <w:left w:val="nil"/>
              <w:bottom w:val="nil"/>
              <w:right w:val="nil"/>
            </w:tcBorders>
            <w:tcMar>
              <w:top w:w="128" w:type="dxa"/>
              <w:left w:w="43" w:type="dxa"/>
              <w:bottom w:w="43" w:type="dxa"/>
              <w:right w:w="43" w:type="dxa"/>
            </w:tcMar>
            <w:vAlign w:val="bottom"/>
          </w:tcPr>
          <w:p w14:paraId="60F0580E" w14:textId="77777777" w:rsidR="00F52703" w:rsidRPr="00A61365" w:rsidRDefault="00962653" w:rsidP="00A61365">
            <w:r w:rsidRPr="00A61365">
              <w:t>169</w:t>
            </w:r>
          </w:p>
        </w:tc>
        <w:tc>
          <w:tcPr>
            <w:tcW w:w="940" w:type="dxa"/>
            <w:tcBorders>
              <w:top w:val="nil"/>
              <w:left w:val="nil"/>
              <w:bottom w:val="nil"/>
              <w:right w:val="nil"/>
            </w:tcBorders>
            <w:tcMar>
              <w:top w:w="128" w:type="dxa"/>
              <w:left w:w="43" w:type="dxa"/>
              <w:bottom w:w="43" w:type="dxa"/>
              <w:right w:w="43" w:type="dxa"/>
            </w:tcMar>
            <w:vAlign w:val="bottom"/>
          </w:tcPr>
          <w:p w14:paraId="7F6F0BBD" w14:textId="77777777" w:rsidR="00F52703" w:rsidRPr="00A61365" w:rsidRDefault="00962653" w:rsidP="00A61365">
            <w:r w:rsidRPr="00A61365">
              <w:t>45,9 %</w:t>
            </w:r>
          </w:p>
        </w:tc>
        <w:tc>
          <w:tcPr>
            <w:tcW w:w="960" w:type="dxa"/>
            <w:tcBorders>
              <w:top w:val="nil"/>
              <w:left w:val="nil"/>
              <w:bottom w:val="nil"/>
              <w:right w:val="nil"/>
            </w:tcBorders>
            <w:tcMar>
              <w:top w:w="128" w:type="dxa"/>
              <w:left w:w="43" w:type="dxa"/>
              <w:bottom w:w="43" w:type="dxa"/>
              <w:right w:w="43" w:type="dxa"/>
            </w:tcMar>
            <w:vAlign w:val="bottom"/>
          </w:tcPr>
          <w:p w14:paraId="62225F1F" w14:textId="77777777" w:rsidR="00F52703" w:rsidRPr="00A61365" w:rsidRDefault="00962653" w:rsidP="00A61365">
            <w:r w:rsidRPr="00A61365">
              <w:t>9 863</w:t>
            </w:r>
          </w:p>
        </w:tc>
        <w:tc>
          <w:tcPr>
            <w:tcW w:w="1180" w:type="dxa"/>
            <w:tcBorders>
              <w:top w:val="nil"/>
              <w:left w:val="nil"/>
              <w:bottom w:val="nil"/>
              <w:right w:val="nil"/>
            </w:tcBorders>
            <w:tcMar>
              <w:top w:w="128" w:type="dxa"/>
              <w:left w:w="43" w:type="dxa"/>
              <w:bottom w:w="43" w:type="dxa"/>
              <w:right w:w="43" w:type="dxa"/>
            </w:tcMar>
            <w:vAlign w:val="bottom"/>
          </w:tcPr>
          <w:p w14:paraId="5BA82611" w14:textId="77777777" w:rsidR="00F52703" w:rsidRPr="00A61365" w:rsidRDefault="00962653" w:rsidP="00A61365">
            <w:r w:rsidRPr="00A61365">
              <w:t>766</w:t>
            </w:r>
          </w:p>
        </w:tc>
        <w:tc>
          <w:tcPr>
            <w:tcW w:w="1100" w:type="dxa"/>
            <w:tcBorders>
              <w:top w:val="nil"/>
              <w:left w:val="nil"/>
              <w:bottom w:val="nil"/>
              <w:right w:val="nil"/>
            </w:tcBorders>
            <w:tcMar>
              <w:top w:w="128" w:type="dxa"/>
              <w:left w:w="43" w:type="dxa"/>
              <w:bottom w:w="43" w:type="dxa"/>
              <w:right w:w="43" w:type="dxa"/>
            </w:tcMar>
            <w:vAlign w:val="bottom"/>
          </w:tcPr>
          <w:p w14:paraId="5CC9330A" w14:textId="77777777" w:rsidR="00F52703" w:rsidRPr="00A61365" w:rsidRDefault="00962653" w:rsidP="00A61365">
            <w:r w:rsidRPr="00A61365">
              <w:t>27</w:t>
            </w:r>
          </w:p>
        </w:tc>
        <w:tc>
          <w:tcPr>
            <w:tcW w:w="1180" w:type="dxa"/>
            <w:tcBorders>
              <w:top w:val="nil"/>
              <w:left w:val="nil"/>
              <w:bottom w:val="nil"/>
              <w:right w:val="nil"/>
            </w:tcBorders>
            <w:tcMar>
              <w:top w:w="128" w:type="dxa"/>
              <w:left w:w="43" w:type="dxa"/>
              <w:bottom w:w="43" w:type="dxa"/>
              <w:right w:w="43" w:type="dxa"/>
            </w:tcMar>
            <w:vAlign w:val="bottom"/>
          </w:tcPr>
          <w:p w14:paraId="2DB7F0CF" w14:textId="77777777" w:rsidR="00F52703" w:rsidRPr="00A61365" w:rsidRDefault="00962653" w:rsidP="00A61365">
            <w:r w:rsidRPr="00A61365">
              <w:t>739</w:t>
            </w:r>
          </w:p>
        </w:tc>
        <w:tc>
          <w:tcPr>
            <w:tcW w:w="1180" w:type="dxa"/>
            <w:tcBorders>
              <w:top w:val="nil"/>
              <w:left w:val="nil"/>
              <w:bottom w:val="nil"/>
              <w:right w:val="nil"/>
            </w:tcBorders>
            <w:tcMar>
              <w:top w:w="128" w:type="dxa"/>
              <w:left w:w="43" w:type="dxa"/>
              <w:bottom w:w="43" w:type="dxa"/>
              <w:right w:w="43" w:type="dxa"/>
            </w:tcMar>
            <w:vAlign w:val="bottom"/>
          </w:tcPr>
          <w:p w14:paraId="049DF771" w14:textId="77777777" w:rsidR="00F52703" w:rsidRPr="00A61365" w:rsidRDefault="00962653" w:rsidP="00A61365">
            <w:r w:rsidRPr="00A61365">
              <w:t>33</w:t>
            </w:r>
          </w:p>
        </w:tc>
        <w:tc>
          <w:tcPr>
            <w:tcW w:w="1180" w:type="dxa"/>
            <w:tcBorders>
              <w:top w:val="nil"/>
              <w:left w:val="nil"/>
              <w:bottom w:val="nil"/>
              <w:right w:val="nil"/>
            </w:tcBorders>
            <w:tcMar>
              <w:top w:w="128" w:type="dxa"/>
              <w:left w:w="43" w:type="dxa"/>
              <w:bottom w:w="43" w:type="dxa"/>
              <w:right w:w="43" w:type="dxa"/>
            </w:tcMar>
            <w:vAlign w:val="bottom"/>
          </w:tcPr>
          <w:p w14:paraId="3B2A4D0B" w14:textId="77777777" w:rsidR="00F52703" w:rsidRPr="00A61365" w:rsidRDefault="00962653" w:rsidP="00A61365">
            <w:r w:rsidRPr="00A61365">
              <w:t>706</w:t>
            </w:r>
          </w:p>
        </w:tc>
      </w:tr>
      <w:tr w:rsidR="00F52703" w:rsidRPr="00A61365" w14:paraId="0F280B11" w14:textId="77777777">
        <w:trPr>
          <w:trHeight w:val="380"/>
        </w:trPr>
        <w:tc>
          <w:tcPr>
            <w:tcW w:w="920" w:type="dxa"/>
            <w:tcBorders>
              <w:top w:val="nil"/>
              <w:left w:val="nil"/>
              <w:bottom w:val="nil"/>
              <w:right w:val="nil"/>
            </w:tcBorders>
            <w:tcMar>
              <w:top w:w="128" w:type="dxa"/>
              <w:left w:w="43" w:type="dxa"/>
              <w:bottom w:w="43" w:type="dxa"/>
              <w:right w:w="43" w:type="dxa"/>
            </w:tcMar>
          </w:tcPr>
          <w:p w14:paraId="375AA6ED" w14:textId="77777777" w:rsidR="00F52703" w:rsidRPr="00A61365" w:rsidRDefault="00962653" w:rsidP="00A61365">
            <w:r w:rsidRPr="00A61365">
              <w:t>2019</w:t>
            </w:r>
          </w:p>
        </w:tc>
        <w:tc>
          <w:tcPr>
            <w:tcW w:w="840" w:type="dxa"/>
            <w:tcBorders>
              <w:top w:val="nil"/>
              <w:left w:val="nil"/>
              <w:bottom w:val="nil"/>
              <w:right w:val="nil"/>
            </w:tcBorders>
            <w:tcMar>
              <w:top w:w="128" w:type="dxa"/>
              <w:left w:w="43" w:type="dxa"/>
              <w:bottom w:w="43" w:type="dxa"/>
              <w:right w:w="43" w:type="dxa"/>
            </w:tcMar>
            <w:vAlign w:val="bottom"/>
          </w:tcPr>
          <w:p w14:paraId="2BC29AA1" w14:textId="77777777" w:rsidR="00F52703" w:rsidRPr="00A61365" w:rsidRDefault="00962653" w:rsidP="00A61365">
            <w:r w:rsidRPr="00A61365">
              <w:t>171</w:t>
            </w:r>
          </w:p>
        </w:tc>
        <w:tc>
          <w:tcPr>
            <w:tcW w:w="940" w:type="dxa"/>
            <w:tcBorders>
              <w:top w:val="nil"/>
              <w:left w:val="nil"/>
              <w:bottom w:val="nil"/>
              <w:right w:val="nil"/>
            </w:tcBorders>
            <w:tcMar>
              <w:top w:w="128" w:type="dxa"/>
              <w:left w:w="43" w:type="dxa"/>
              <w:bottom w:w="43" w:type="dxa"/>
              <w:right w:w="43" w:type="dxa"/>
            </w:tcMar>
            <w:vAlign w:val="bottom"/>
          </w:tcPr>
          <w:p w14:paraId="63B2E5BB" w14:textId="77777777" w:rsidR="00F52703" w:rsidRPr="00A61365" w:rsidRDefault="00962653" w:rsidP="00A61365">
            <w:r w:rsidRPr="00A61365">
              <w:t>46,2 %</w:t>
            </w:r>
          </w:p>
        </w:tc>
        <w:tc>
          <w:tcPr>
            <w:tcW w:w="960" w:type="dxa"/>
            <w:tcBorders>
              <w:top w:val="nil"/>
              <w:left w:val="nil"/>
              <w:bottom w:val="nil"/>
              <w:right w:val="nil"/>
            </w:tcBorders>
            <w:tcMar>
              <w:top w:w="128" w:type="dxa"/>
              <w:left w:w="43" w:type="dxa"/>
              <w:bottom w:w="43" w:type="dxa"/>
              <w:right w:w="43" w:type="dxa"/>
            </w:tcMar>
            <w:vAlign w:val="bottom"/>
          </w:tcPr>
          <w:p w14:paraId="61242F91" w14:textId="77777777" w:rsidR="00F52703" w:rsidRPr="00A61365" w:rsidRDefault="00962653" w:rsidP="00A61365">
            <w:r w:rsidRPr="00A61365">
              <w:t>9 843</w:t>
            </w:r>
          </w:p>
        </w:tc>
        <w:tc>
          <w:tcPr>
            <w:tcW w:w="1180" w:type="dxa"/>
            <w:tcBorders>
              <w:top w:val="nil"/>
              <w:left w:val="nil"/>
              <w:bottom w:val="nil"/>
              <w:right w:val="nil"/>
            </w:tcBorders>
            <w:tcMar>
              <w:top w:w="128" w:type="dxa"/>
              <w:left w:w="43" w:type="dxa"/>
              <w:bottom w:w="43" w:type="dxa"/>
              <w:right w:w="43" w:type="dxa"/>
            </w:tcMar>
            <w:vAlign w:val="bottom"/>
          </w:tcPr>
          <w:p w14:paraId="4441B873" w14:textId="77777777" w:rsidR="00F52703" w:rsidRPr="00A61365" w:rsidRDefault="00962653" w:rsidP="00A61365">
            <w:r w:rsidRPr="00A61365">
              <w:t>777</w:t>
            </w:r>
          </w:p>
        </w:tc>
        <w:tc>
          <w:tcPr>
            <w:tcW w:w="1100" w:type="dxa"/>
            <w:tcBorders>
              <w:top w:val="nil"/>
              <w:left w:val="nil"/>
              <w:bottom w:val="nil"/>
              <w:right w:val="nil"/>
            </w:tcBorders>
            <w:tcMar>
              <w:top w:w="128" w:type="dxa"/>
              <w:left w:w="43" w:type="dxa"/>
              <w:bottom w:w="43" w:type="dxa"/>
              <w:right w:w="43" w:type="dxa"/>
            </w:tcMar>
            <w:vAlign w:val="bottom"/>
          </w:tcPr>
          <w:p w14:paraId="284DE766" w14:textId="77777777" w:rsidR="00F52703" w:rsidRPr="00A61365" w:rsidRDefault="00962653" w:rsidP="00A61365">
            <w:r w:rsidRPr="00A61365">
              <w:t>27</w:t>
            </w:r>
          </w:p>
        </w:tc>
        <w:tc>
          <w:tcPr>
            <w:tcW w:w="1180" w:type="dxa"/>
            <w:tcBorders>
              <w:top w:val="nil"/>
              <w:left w:val="nil"/>
              <w:bottom w:val="nil"/>
              <w:right w:val="nil"/>
            </w:tcBorders>
            <w:tcMar>
              <w:top w:w="128" w:type="dxa"/>
              <w:left w:w="43" w:type="dxa"/>
              <w:bottom w:w="43" w:type="dxa"/>
              <w:right w:w="43" w:type="dxa"/>
            </w:tcMar>
            <w:vAlign w:val="bottom"/>
          </w:tcPr>
          <w:p w14:paraId="4FB302CE" w14:textId="77777777" w:rsidR="00F52703" w:rsidRPr="00A61365" w:rsidRDefault="00962653" w:rsidP="00A61365">
            <w:r w:rsidRPr="00A61365">
              <w:t>750</w:t>
            </w:r>
          </w:p>
        </w:tc>
        <w:tc>
          <w:tcPr>
            <w:tcW w:w="1180" w:type="dxa"/>
            <w:tcBorders>
              <w:top w:val="nil"/>
              <w:left w:val="nil"/>
              <w:bottom w:val="nil"/>
              <w:right w:val="nil"/>
            </w:tcBorders>
            <w:tcMar>
              <w:top w:w="128" w:type="dxa"/>
              <w:left w:w="43" w:type="dxa"/>
              <w:bottom w:w="43" w:type="dxa"/>
              <w:right w:w="43" w:type="dxa"/>
            </w:tcMar>
            <w:vAlign w:val="bottom"/>
          </w:tcPr>
          <w:p w14:paraId="217F6F01" w14:textId="77777777" w:rsidR="00F52703" w:rsidRPr="00A61365" w:rsidRDefault="00962653" w:rsidP="00A61365">
            <w:r w:rsidRPr="00A61365">
              <w:t>36</w:t>
            </w:r>
          </w:p>
        </w:tc>
        <w:tc>
          <w:tcPr>
            <w:tcW w:w="1180" w:type="dxa"/>
            <w:tcBorders>
              <w:top w:val="nil"/>
              <w:left w:val="nil"/>
              <w:bottom w:val="nil"/>
              <w:right w:val="nil"/>
            </w:tcBorders>
            <w:tcMar>
              <w:top w:w="128" w:type="dxa"/>
              <w:left w:w="43" w:type="dxa"/>
              <w:bottom w:w="43" w:type="dxa"/>
              <w:right w:w="43" w:type="dxa"/>
            </w:tcMar>
            <w:vAlign w:val="bottom"/>
          </w:tcPr>
          <w:p w14:paraId="30D24EDC" w14:textId="77777777" w:rsidR="00F52703" w:rsidRPr="00A61365" w:rsidRDefault="00962653" w:rsidP="00A61365">
            <w:r w:rsidRPr="00A61365">
              <w:t>714</w:t>
            </w:r>
          </w:p>
        </w:tc>
      </w:tr>
      <w:tr w:rsidR="00F52703" w:rsidRPr="00A61365" w14:paraId="0CCF8978" w14:textId="77777777">
        <w:trPr>
          <w:trHeight w:val="380"/>
        </w:trPr>
        <w:tc>
          <w:tcPr>
            <w:tcW w:w="920" w:type="dxa"/>
            <w:tcBorders>
              <w:top w:val="nil"/>
              <w:left w:val="nil"/>
              <w:bottom w:val="nil"/>
              <w:right w:val="nil"/>
            </w:tcBorders>
            <w:tcMar>
              <w:top w:w="128" w:type="dxa"/>
              <w:left w:w="43" w:type="dxa"/>
              <w:bottom w:w="43" w:type="dxa"/>
              <w:right w:w="43" w:type="dxa"/>
            </w:tcMar>
          </w:tcPr>
          <w:p w14:paraId="0E3D470C" w14:textId="77777777" w:rsidR="00F52703" w:rsidRPr="00A61365" w:rsidRDefault="00962653" w:rsidP="00A61365">
            <w:r w:rsidRPr="00A61365">
              <w:t>2020</w:t>
            </w:r>
          </w:p>
        </w:tc>
        <w:tc>
          <w:tcPr>
            <w:tcW w:w="840" w:type="dxa"/>
            <w:tcBorders>
              <w:top w:val="nil"/>
              <w:left w:val="nil"/>
              <w:bottom w:val="nil"/>
              <w:right w:val="nil"/>
            </w:tcBorders>
            <w:tcMar>
              <w:top w:w="128" w:type="dxa"/>
              <w:left w:w="43" w:type="dxa"/>
              <w:bottom w:w="43" w:type="dxa"/>
              <w:right w:w="43" w:type="dxa"/>
            </w:tcMar>
            <w:vAlign w:val="bottom"/>
          </w:tcPr>
          <w:p w14:paraId="5FDB4FDB" w14:textId="77777777" w:rsidR="00F52703" w:rsidRPr="00A61365" w:rsidRDefault="00962653" w:rsidP="00A61365">
            <w:r w:rsidRPr="00A61365">
              <w:t>170</w:t>
            </w:r>
          </w:p>
        </w:tc>
        <w:tc>
          <w:tcPr>
            <w:tcW w:w="940" w:type="dxa"/>
            <w:tcBorders>
              <w:top w:val="nil"/>
              <w:left w:val="nil"/>
              <w:bottom w:val="nil"/>
              <w:right w:val="nil"/>
            </w:tcBorders>
            <w:tcMar>
              <w:top w:w="128" w:type="dxa"/>
              <w:left w:w="43" w:type="dxa"/>
              <w:bottom w:w="43" w:type="dxa"/>
              <w:right w:w="43" w:type="dxa"/>
            </w:tcMar>
            <w:vAlign w:val="bottom"/>
          </w:tcPr>
          <w:p w14:paraId="7B935CBF" w14:textId="77777777" w:rsidR="00F52703" w:rsidRPr="00A61365" w:rsidRDefault="00962653" w:rsidP="00A61365">
            <w:r w:rsidRPr="00A61365">
              <w:t>47,0 %</w:t>
            </w:r>
          </w:p>
        </w:tc>
        <w:tc>
          <w:tcPr>
            <w:tcW w:w="960" w:type="dxa"/>
            <w:tcBorders>
              <w:top w:val="nil"/>
              <w:left w:val="nil"/>
              <w:bottom w:val="nil"/>
              <w:right w:val="nil"/>
            </w:tcBorders>
            <w:tcMar>
              <w:top w:w="128" w:type="dxa"/>
              <w:left w:w="43" w:type="dxa"/>
              <w:bottom w:w="43" w:type="dxa"/>
              <w:right w:w="43" w:type="dxa"/>
            </w:tcMar>
            <w:vAlign w:val="bottom"/>
          </w:tcPr>
          <w:p w14:paraId="5F5A0392" w14:textId="77777777" w:rsidR="00F52703" w:rsidRPr="00A61365" w:rsidRDefault="00962653" w:rsidP="00A61365">
            <w:r w:rsidRPr="00A61365">
              <w:t>9 860</w:t>
            </w:r>
          </w:p>
        </w:tc>
        <w:tc>
          <w:tcPr>
            <w:tcW w:w="1180" w:type="dxa"/>
            <w:tcBorders>
              <w:top w:val="nil"/>
              <w:left w:val="nil"/>
              <w:bottom w:val="nil"/>
              <w:right w:val="nil"/>
            </w:tcBorders>
            <w:tcMar>
              <w:top w:w="128" w:type="dxa"/>
              <w:left w:w="43" w:type="dxa"/>
              <w:bottom w:w="43" w:type="dxa"/>
              <w:right w:w="43" w:type="dxa"/>
            </w:tcMar>
            <w:vAlign w:val="bottom"/>
          </w:tcPr>
          <w:p w14:paraId="1B47DF5E" w14:textId="77777777" w:rsidR="00F52703" w:rsidRPr="00A61365" w:rsidRDefault="00962653" w:rsidP="00A61365">
            <w:r w:rsidRPr="00A61365">
              <w:t>788</w:t>
            </w:r>
          </w:p>
        </w:tc>
        <w:tc>
          <w:tcPr>
            <w:tcW w:w="1100" w:type="dxa"/>
            <w:tcBorders>
              <w:top w:val="nil"/>
              <w:left w:val="nil"/>
              <w:bottom w:val="nil"/>
              <w:right w:val="nil"/>
            </w:tcBorders>
            <w:tcMar>
              <w:top w:w="128" w:type="dxa"/>
              <w:left w:w="43" w:type="dxa"/>
              <w:bottom w:w="43" w:type="dxa"/>
              <w:right w:w="43" w:type="dxa"/>
            </w:tcMar>
            <w:vAlign w:val="bottom"/>
          </w:tcPr>
          <w:p w14:paraId="2F50DF22" w14:textId="77777777" w:rsidR="00F52703" w:rsidRPr="00A61365" w:rsidRDefault="00962653" w:rsidP="00A61365">
            <w:r w:rsidRPr="00A61365">
              <w:t>28</w:t>
            </w:r>
          </w:p>
        </w:tc>
        <w:tc>
          <w:tcPr>
            <w:tcW w:w="1180" w:type="dxa"/>
            <w:tcBorders>
              <w:top w:val="nil"/>
              <w:left w:val="nil"/>
              <w:bottom w:val="nil"/>
              <w:right w:val="nil"/>
            </w:tcBorders>
            <w:tcMar>
              <w:top w:w="128" w:type="dxa"/>
              <w:left w:w="43" w:type="dxa"/>
              <w:bottom w:w="43" w:type="dxa"/>
              <w:right w:w="43" w:type="dxa"/>
            </w:tcMar>
            <w:vAlign w:val="bottom"/>
          </w:tcPr>
          <w:p w14:paraId="4C8CE7DA" w14:textId="77777777" w:rsidR="00F52703" w:rsidRPr="00A61365" w:rsidRDefault="00962653" w:rsidP="00A61365">
            <w:r w:rsidRPr="00A61365">
              <w:t>760</w:t>
            </w:r>
          </w:p>
        </w:tc>
        <w:tc>
          <w:tcPr>
            <w:tcW w:w="1180" w:type="dxa"/>
            <w:tcBorders>
              <w:top w:val="nil"/>
              <w:left w:val="nil"/>
              <w:bottom w:val="nil"/>
              <w:right w:val="nil"/>
            </w:tcBorders>
            <w:tcMar>
              <w:top w:w="128" w:type="dxa"/>
              <w:left w:w="43" w:type="dxa"/>
              <w:bottom w:w="43" w:type="dxa"/>
              <w:right w:w="43" w:type="dxa"/>
            </w:tcMar>
            <w:vAlign w:val="bottom"/>
          </w:tcPr>
          <w:p w14:paraId="54A7817E" w14:textId="77777777" w:rsidR="00F52703" w:rsidRPr="00A61365" w:rsidRDefault="00962653" w:rsidP="00A61365">
            <w:r w:rsidRPr="00A61365">
              <w:t>31</w:t>
            </w:r>
          </w:p>
        </w:tc>
        <w:tc>
          <w:tcPr>
            <w:tcW w:w="1180" w:type="dxa"/>
            <w:tcBorders>
              <w:top w:val="nil"/>
              <w:left w:val="nil"/>
              <w:bottom w:val="nil"/>
              <w:right w:val="nil"/>
            </w:tcBorders>
            <w:tcMar>
              <w:top w:w="128" w:type="dxa"/>
              <w:left w:w="43" w:type="dxa"/>
              <w:bottom w:w="43" w:type="dxa"/>
              <w:right w:w="43" w:type="dxa"/>
            </w:tcMar>
            <w:vAlign w:val="bottom"/>
          </w:tcPr>
          <w:p w14:paraId="391F9CCF" w14:textId="77777777" w:rsidR="00F52703" w:rsidRPr="00A61365" w:rsidRDefault="00962653" w:rsidP="00A61365">
            <w:r w:rsidRPr="00A61365">
              <w:t>729</w:t>
            </w:r>
          </w:p>
        </w:tc>
      </w:tr>
      <w:tr w:rsidR="00F52703" w:rsidRPr="00A61365" w14:paraId="08190CA3" w14:textId="77777777">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10D97306" w14:textId="77777777" w:rsidR="00F52703" w:rsidRPr="00A61365" w:rsidRDefault="00962653" w:rsidP="00A61365">
            <w:r w:rsidRPr="00A61365">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1E6A07" w14:textId="77777777" w:rsidR="00F52703" w:rsidRPr="00A61365" w:rsidRDefault="00962653" w:rsidP="00A61365">
            <w:r w:rsidRPr="00A61365">
              <w:t>170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6D62E8B" w14:textId="77777777" w:rsidR="00F52703" w:rsidRPr="00A61365" w:rsidRDefault="00962653" w:rsidP="00A61365">
            <w:r w:rsidRPr="00A61365">
              <w:t>47,0 %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1C42D1D" w14:textId="77777777" w:rsidR="00F52703" w:rsidRPr="00A61365" w:rsidRDefault="00962653" w:rsidP="00A61365">
            <w:r w:rsidRPr="00A61365">
              <w:t>9 858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0393BB" w14:textId="77777777" w:rsidR="00F52703" w:rsidRPr="00A61365" w:rsidRDefault="00962653" w:rsidP="00A61365">
            <w:r w:rsidRPr="00A61365">
              <w:t>788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47352B" w14:textId="77777777" w:rsidR="00F52703" w:rsidRPr="00A61365" w:rsidRDefault="00962653" w:rsidP="00A61365">
            <w:r w:rsidRPr="00A61365">
              <w:t>28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8CF69FF" w14:textId="77777777" w:rsidR="00F52703" w:rsidRPr="00A61365" w:rsidRDefault="00962653" w:rsidP="00A61365">
            <w:r w:rsidRPr="00A61365">
              <w:t>760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221808" w14:textId="77777777" w:rsidR="00F52703" w:rsidRPr="00A61365" w:rsidRDefault="00962653" w:rsidP="00A61365">
            <w:r w:rsidRPr="00A61365">
              <w:t>27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F00ADD1" w14:textId="77777777" w:rsidR="00F52703" w:rsidRPr="00A61365" w:rsidRDefault="00962653" w:rsidP="00A61365">
            <w:r w:rsidRPr="00A61365">
              <w:t>733</w:t>
            </w:r>
          </w:p>
        </w:tc>
      </w:tr>
    </w:tbl>
    <w:p w14:paraId="471B6D49" w14:textId="77777777" w:rsidR="00F52703" w:rsidRPr="00A61365" w:rsidRDefault="00962653" w:rsidP="00A61365">
      <w:pPr>
        <w:pStyle w:val="tabell-noter"/>
      </w:pPr>
      <w:r w:rsidRPr="00A61365">
        <w:rPr>
          <w:rStyle w:val="skrift-hevet"/>
        </w:rPr>
        <w:t>1</w:t>
      </w:r>
      <w:r w:rsidRPr="00A61365">
        <w:t xml:space="preserve"> </w:t>
      </w:r>
      <w:r w:rsidRPr="00A61365">
        <w:tab/>
        <w:t>Illustrert med Landbruksdirektoratets anslag på at 3,5 prosent leies fra andre aktive foretak i 2020.</w:t>
      </w:r>
    </w:p>
    <w:p w14:paraId="023C58B9" w14:textId="4F42A914" w:rsidR="00F52703" w:rsidRPr="00A61365" w:rsidRDefault="00962653" w:rsidP="00A61365">
      <w:r w:rsidRPr="00A61365">
        <w:t>Tabell 6.3 viser priser på jordleie i driftsgranskingene i ulike regioner for den samme perioden.</w:t>
      </w:r>
    </w:p>
    <w:p w14:paraId="4B5D44D9" w14:textId="542717D7" w:rsidR="00A61365" w:rsidRPr="00A61365" w:rsidRDefault="00A61365" w:rsidP="00A61365">
      <w:pPr>
        <w:pStyle w:val="tabell-tittel"/>
      </w:pPr>
      <w:r w:rsidRPr="00A61365">
        <w:lastRenderedPageBreak/>
        <w:t>Priser på jordleie i ulike regioner ifølge NIBIOs driftsgranskinger, kroner per daa</w:t>
      </w:r>
    </w:p>
    <w:p w14:paraId="60246475" w14:textId="77777777" w:rsidR="00F52703" w:rsidRPr="00A61365" w:rsidRDefault="00962653" w:rsidP="00A61365">
      <w:pPr>
        <w:pStyle w:val="Tabellnavn"/>
      </w:pPr>
      <w:r w:rsidRPr="00A6136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920"/>
        <w:gridCol w:w="920"/>
        <w:gridCol w:w="920"/>
        <w:gridCol w:w="920"/>
        <w:gridCol w:w="920"/>
        <w:gridCol w:w="920"/>
      </w:tblGrid>
      <w:tr w:rsidR="00F52703" w:rsidRPr="00A61365" w14:paraId="2811F2F4" w14:textId="77777777">
        <w:trPr>
          <w:trHeight w:val="360"/>
        </w:trPr>
        <w:tc>
          <w:tcPr>
            <w:tcW w:w="3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672C8" w14:textId="77777777" w:rsidR="00F52703" w:rsidRPr="00A61365" w:rsidRDefault="00962653" w:rsidP="00A61365">
            <w:r w:rsidRPr="00A61365">
              <w:t xml:space="preserve">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E40D7" w14:textId="77777777" w:rsidR="00F52703" w:rsidRPr="00A61365" w:rsidRDefault="00962653" w:rsidP="00A61365">
            <w:r w:rsidRPr="00A61365">
              <w:t>2005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A5E50" w14:textId="77777777" w:rsidR="00F52703" w:rsidRPr="00A61365" w:rsidRDefault="00962653" w:rsidP="00A61365">
            <w:r w:rsidRPr="00A61365">
              <w:t>2010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0CD3F" w14:textId="77777777" w:rsidR="00F52703" w:rsidRPr="00A61365" w:rsidRDefault="00962653" w:rsidP="00A61365">
            <w:r w:rsidRPr="00A61365">
              <w:t>2015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ECDD7" w14:textId="77777777" w:rsidR="00F52703" w:rsidRPr="00A61365" w:rsidRDefault="00962653" w:rsidP="00A61365">
            <w:r w:rsidRPr="00A61365">
              <w:t>2018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BA23F" w14:textId="77777777" w:rsidR="00F52703" w:rsidRPr="00A61365" w:rsidRDefault="00962653" w:rsidP="00A61365">
            <w:r w:rsidRPr="00A61365">
              <w:t>2019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C2F5D" w14:textId="77777777" w:rsidR="00F52703" w:rsidRPr="00A61365" w:rsidRDefault="00962653" w:rsidP="00A61365">
            <w:r w:rsidRPr="00A61365">
              <w:t>2020</w:t>
            </w:r>
          </w:p>
        </w:tc>
      </w:tr>
      <w:tr w:rsidR="00F52703" w:rsidRPr="00A61365" w14:paraId="2333E4C0" w14:textId="77777777">
        <w:trPr>
          <w:trHeight w:val="380"/>
        </w:trPr>
        <w:tc>
          <w:tcPr>
            <w:tcW w:w="3920" w:type="dxa"/>
            <w:tcBorders>
              <w:top w:val="single" w:sz="4" w:space="0" w:color="000000"/>
              <w:left w:val="nil"/>
              <w:bottom w:val="nil"/>
              <w:right w:val="nil"/>
            </w:tcBorders>
            <w:tcMar>
              <w:top w:w="128" w:type="dxa"/>
              <w:left w:w="43" w:type="dxa"/>
              <w:bottom w:w="43" w:type="dxa"/>
              <w:right w:w="43" w:type="dxa"/>
            </w:tcMar>
          </w:tcPr>
          <w:p w14:paraId="53A25142" w14:textId="77777777" w:rsidR="00F52703" w:rsidRPr="00A61365" w:rsidRDefault="00962653" w:rsidP="00A61365">
            <w:r w:rsidRPr="00A61365">
              <w:t>Landet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51429EB" w14:textId="77777777" w:rsidR="00F52703" w:rsidRPr="00A61365" w:rsidRDefault="00962653" w:rsidP="00A61365">
            <w:r w:rsidRPr="00A61365">
              <w:t>148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198E726" w14:textId="77777777" w:rsidR="00F52703" w:rsidRPr="00A61365" w:rsidRDefault="00962653" w:rsidP="00A61365">
            <w:r w:rsidRPr="00A61365">
              <w:t>152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1E88149" w14:textId="77777777" w:rsidR="00F52703" w:rsidRPr="00A61365" w:rsidRDefault="00962653" w:rsidP="00A61365">
            <w:r w:rsidRPr="00A61365">
              <w:t>169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FB4973F" w14:textId="77777777" w:rsidR="00F52703" w:rsidRPr="00A61365" w:rsidRDefault="00962653" w:rsidP="00A61365">
            <w:r w:rsidRPr="00A61365">
              <w:t>169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E1B41E5" w14:textId="77777777" w:rsidR="00F52703" w:rsidRPr="00A61365" w:rsidRDefault="00962653" w:rsidP="00A61365">
            <w:r w:rsidRPr="00A61365">
              <w:t>171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6BBF1B0" w14:textId="77777777" w:rsidR="00F52703" w:rsidRPr="00A61365" w:rsidRDefault="00962653" w:rsidP="00A61365">
            <w:r w:rsidRPr="00A61365">
              <w:t>170</w:t>
            </w:r>
          </w:p>
        </w:tc>
      </w:tr>
      <w:tr w:rsidR="00F52703" w:rsidRPr="00A61365" w14:paraId="3FFED586" w14:textId="77777777">
        <w:trPr>
          <w:trHeight w:val="380"/>
        </w:trPr>
        <w:tc>
          <w:tcPr>
            <w:tcW w:w="3920" w:type="dxa"/>
            <w:tcBorders>
              <w:top w:val="nil"/>
              <w:left w:val="nil"/>
              <w:bottom w:val="nil"/>
              <w:right w:val="nil"/>
            </w:tcBorders>
            <w:tcMar>
              <w:top w:w="128" w:type="dxa"/>
              <w:left w:w="43" w:type="dxa"/>
              <w:bottom w:w="43" w:type="dxa"/>
              <w:right w:w="43" w:type="dxa"/>
            </w:tcMar>
          </w:tcPr>
          <w:p w14:paraId="18DB5E50" w14:textId="77777777" w:rsidR="00F52703" w:rsidRPr="00A61365" w:rsidRDefault="00962653" w:rsidP="00A61365">
            <w:r w:rsidRPr="00A61365">
              <w:t>Østlandet flatbygder</w:t>
            </w:r>
          </w:p>
        </w:tc>
        <w:tc>
          <w:tcPr>
            <w:tcW w:w="920" w:type="dxa"/>
            <w:tcBorders>
              <w:top w:val="nil"/>
              <w:left w:val="nil"/>
              <w:bottom w:val="nil"/>
              <w:right w:val="nil"/>
            </w:tcBorders>
            <w:tcMar>
              <w:top w:w="128" w:type="dxa"/>
              <w:left w:w="43" w:type="dxa"/>
              <w:bottom w:w="43" w:type="dxa"/>
              <w:right w:w="43" w:type="dxa"/>
            </w:tcMar>
            <w:vAlign w:val="bottom"/>
          </w:tcPr>
          <w:p w14:paraId="32BDDE42" w14:textId="77777777" w:rsidR="00F52703" w:rsidRPr="00A61365" w:rsidRDefault="00962653" w:rsidP="00A61365">
            <w:r w:rsidRPr="00A61365">
              <w:t>279</w:t>
            </w:r>
          </w:p>
        </w:tc>
        <w:tc>
          <w:tcPr>
            <w:tcW w:w="920" w:type="dxa"/>
            <w:tcBorders>
              <w:top w:val="nil"/>
              <w:left w:val="nil"/>
              <w:bottom w:val="nil"/>
              <w:right w:val="nil"/>
            </w:tcBorders>
            <w:tcMar>
              <w:top w:w="128" w:type="dxa"/>
              <w:left w:w="43" w:type="dxa"/>
              <w:bottom w:w="43" w:type="dxa"/>
              <w:right w:w="43" w:type="dxa"/>
            </w:tcMar>
            <w:vAlign w:val="bottom"/>
          </w:tcPr>
          <w:p w14:paraId="3904507C" w14:textId="77777777" w:rsidR="00F52703" w:rsidRPr="00A61365" w:rsidRDefault="00962653" w:rsidP="00A61365">
            <w:r w:rsidRPr="00A61365">
              <w:t>294</w:t>
            </w:r>
          </w:p>
        </w:tc>
        <w:tc>
          <w:tcPr>
            <w:tcW w:w="920" w:type="dxa"/>
            <w:tcBorders>
              <w:top w:val="nil"/>
              <w:left w:val="nil"/>
              <w:bottom w:val="nil"/>
              <w:right w:val="nil"/>
            </w:tcBorders>
            <w:tcMar>
              <w:top w:w="128" w:type="dxa"/>
              <w:left w:w="43" w:type="dxa"/>
              <w:bottom w:w="43" w:type="dxa"/>
              <w:right w:w="43" w:type="dxa"/>
            </w:tcMar>
            <w:vAlign w:val="bottom"/>
          </w:tcPr>
          <w:p w14:paraId="75907BF6" w14:textId="77777777" w:rsidR="00F52703" w:rsidRPr="00A61365" w:rsidRDefault="00962653" w:rsidP="00A61365">
            <w:r w:rsidRPr="00A61365">
              <w:t>283</w:t>
            </w:r>
          </w:p>
        </w:tc>
        <w:tc>
          <w:tcPr>
            <w:tcW w:w="920" w:type="dxa"/>
            <w:tcBorders>
              <w:top w:val="nil"/>
              <w:left w:val="nil"/>
              <w:bottom w:val="nil"/>
              <w:right w:val="nil"/>
            </w:tcBorders>
            <w:tcMar>
              <w:top w:w="128" w:type="dxa"/>
              <w:left w:w="43" w:type="dxa"/>
              <w:bottom w:w="43" w:type="dxa"/>
              <w:right w:w="43" w:type="dxa"/>
            </w:tcMar>
            <w:vAlign w:val="bottom"/>
          </w:tcPr>
          <w:p w14:paraId="42F0812E" w14:textId="77777777" w:rsidR="00F52703" w:rsidRPr="00A61365" w:rsidRDefault="00962653" w:rsidP="00A61365">
            <w:r w:rsidRPr="00A61365">
              <w:t>295</w:t>
            </w:r>
          </w:p>
        </w:tc>
        <w:tc>
          <w:tcPr>
            <w:tcW w:w="920" w:type="dxa"/>
            <w:tcBorders>
              <w:top w:val="nil"/>
              <w:left w:val="nil"/>
              <w:bottom w:val="nil"/>
              <w:right w:val="nil"/>
            </w:tcBorders>
            <w:tcMar>
              <w:top w:w="128" w:type="dxa"/>
              <w:left w:w="43" w:type="dxa"/>
              <w:bottom w:w="43" w:type="dxa"/>
              <w:right w:w="43" w:type="dxa"/>
            </w:tcMar>
            <w:vAlign w:val="bottom"/>
          </w:tcPr>
          <w:p w14:paraId="1F98A272" w14:textId="77777777" w:rsidR="00F52703" w:rsidRPr="00A61365" w:rsidRDefault="00962653" w:rsidP="00A61365">
            <w:r w:rsidRPr="00A61365">
              <w:t>300</w:t>
            </w:r>
          </w:p>
        </w:tc>
        <w:tc>
          <w:tcPr>
            <w:tcW w:w="920" w:type="dxa"/>
            <w:tcBorders>
              <w:top w:val="nil"/>
              <w:left w:val="nil"/>
              <w:bottom w:val="nil"/>
              <w:right w:val="nil"/>
            </w:tcBorders>
            <w:tcMar>
              <w:top w:w="128" w:type="dxa"/>
              <w:left w:w="43" w:type="dxa"/>
              <w:bottom w:w="43" w:type="dxa"/>
              <w:right w:w="43" w:type="dxa"/>
            </w:tcMar>
            <w:vAlign w:val="bottom"/>
          </w:tcPr>
          <w:p w14:paraId="3D9CB5FF" w14:textId="77777777" w:rsidR="00F52703" w:rsidRPr="00A61365" w:rsidRDefault="00962653" w:rsidP="00A61365">
            <w:r w:rsidRPr="00A61365">
              <w:t>304</w:t>
            </w:r>
          </w:p>
        </w:tc>
      </w:tr>
      <w:tr w:rsidR="00F52703" w:rsidRPr="00A61365" w14:paraId="6B0DEB62" w14:textId="77777777">
        <w:trPr>
          <w:trHeight w:val="380"/>
        </w:trPr>
        <w:tc>
          <w:tcPr>
            <w:tcW w:w="3920" w:type="dxa"/>
            <w:tcBorders>
              <w:top w:val="nil"/>
              <w:left w:val="nil"/>
              <w:bottom w:val="nil"/>
              <w:right w:val="nil"/>
            </w:tcBorders>
            <w:tcMar>
              <w:top w:w="128" w:type="dxa"/>
              <w:left w:w="43" w:type="dxa"/>
              <w:bottom w:w="43" w:type="dxa"/>
              <w:right w:w="43" w:type="dxa"/>
            </w:tcMar>
          </w:tcPr>
          <w:p w14:paraId="2E524003" w14:textId="77777777" w:rsidR="00F52703" w:rsidRPr="00A61365" w:rsidRDefault="00962653" w:rsidP="00A61365">
            <w:r w:rsidRPr="00A61365">
              <w:t>Østlandet andre bygder</w:t>
            </w:r>
          </w:p>
        </w:tc>
        <w:tc>
          <w:tcPr>
            <w:tcW w:w="920" w:type="dxa"/>
            <w:tcBorders>
              <w:top w:val="nil"/>
              <w:left w:val="nil"/>
              <w:bottom w:val="nil"/>
              <w:right w:val="nil"/>
            </w:tcBorders>
            <w:tcMar>
              <w:top w:w="128" w:type="dxa"/>
              <w:left w:w="43" w:type="dxa"/>
              <w:bottom w:w="43" w:type="dxa"/>
              <w:right w:w="43" w:type="dxa"/>
            </w:tcMar>
            <w:vAlign w:val="bottom"/>
          </w:tcPr>
          <w:p w14:paraId="246E6DC3" w14:textId="77777777" w:rsidR="00F52703" w:rsidRPr="00A61365" w:rsidRDefault="00962653" w:rsidP="00A61365">
            <w:r w:rsidRPr="00A61365">
              <w:t>109</w:t>
            </w:r>
          </w:p>
        </w:tc>
        <w:tc>
          <w:tcPr>
            <w:tcW w:w="920" w:type="dxa"/>
            <w:tcBorders>
              <w:top w:val="nil"/>
              <w:left w:val="nil"/>
              <w:bottom w:val="nil"/>
              <w:right w:val="nil"/>
            </w:tcBorders>
            <w:tcMar>
              <w:top w:w="128" w:type="dxa"/>
              <w:left w:w="43" w:type="dxa"/>
              <w:bottom w:w="43" w:type="dxa"/>
              <w:right w:w="43" w:type="dxa"/>
            </w:tcMar>
            <w:vAlign w:val="bottom"/>
          </w:tcPr>
          <w:p w14:paraId="3B758DEF" w14:textId="77777777" w:rsidR="00F52703" w:rsidRPr="00A61365" w:rsidRDefault="00962653" w:rsidP="00A61365">
            <w:r w:rsidRPr="00A61365">
              <w:t>125</w:t>
            </w:r>
          </w:p>
        </w:tc>
        <w:tc>
          <w:tcPr>
            <w:tcW w:w="920" w:type="dxa"/>
            <w:tcBorders>
              <w:top w:val="nil"/>
              <w:left w:val="nil"/>
              <w:bottom w:val="nil"/>
              <w:right w:val="nil"/>
            </w:tcBorders>
            <w:tcMar>
              <w:top w:w="128" w:type="dxa"/>
              <w:left w:w="43" w:type="dxa"/>
              <w:bottom w:w="43" w:type="dxa"/>
              <w:right w:w="43" w:type="dxa"/>
            </w:tcMar>
            <w:vAlign w:val="bottom"/>
          </w:tcPr>
          <w:p w14:paraId="27D2D73A" w14:textId="77777777" w:rsidR="00F52703" w:rsidRPr="00A61365" w:rsidRDefault="00962653" w:rsidP="00A61365">
            <w:r w:rsidRPr="00A61365">
              <w:t>129</w:t>
            </w:r>
          </w:p>
        </w:tc>
        <w:tc>
          <w:tcPr>
            <w:tcW w:w="920" w:type="dxa"/>
            <w:tcBorders>
              <w:top w:val="nil"/>
              <w:left w:val="nil"/>
              <w:bottom w:val="nil"/>
              <w:right w:val="nil"/>
            </w:tcBorders>
            <w:tcMar>
              <w:top w:w="128" w:type="dxa"/>
              <w:left w:w="43" w:type="dxa"/>
              <w:bottom w:w="43" w:type="dxa"/>
              <w:right w:w="43" w:type="dxa"/>
            </w:tcMar>
            <w:vAlign w:val="bottom"/>
          </w:tcPr>
          <w:p w14:paraId="5E9797E5" w14:textId="77777777" w:rsidR="00F52703" w:rsidRPr="00A61365" w:rsidRDefault="00962653" w:rsidP="00A61365">
            <w:r w:rsidRPr="00A61365">
              <w:t>142</w:t>
            </w:r>
          </w:p>
        </w:tc>
        <w:tc>
          <w:tcPr>
            <w:tcW w:w="920" w:type="dxa"/>
            <w:tcBorders>
              <w:top w:val="nil"/>
              <w:left w:val="nil"/>
              <w:bottom w:val="nil"/>
              <w:right w:val="nil"/>
            </w:tcBorders>
            <w:tcMar>
              <w:top w:w="128" w:type="dxa"/>
              <w:left w:w="43" w:type="dxa"/>
              <w:bottom w:w="43" w:type="dxa"/>
              <w:right w:w="43" w:type="dxa"/>
            </w:tcMar>
            <w:vAlign w:val="bottom"/>
          </w:tcPr>
          <w:p w14:paraId="78AB257F" w14:textId="77777777" w:rsidR="00F52703" w:rsidRPr="00A61365" w:rsidRDefault="00962653" w:rsidP="00A61365">
            <w:r w:rsidRPr="00A61365">
              <w:t>147</w:t>
            </w:r>
          </w:p>
        </w:tc>
        <w:tc>
          <w:tcPr>
            <w:tcW w:w="920" w:type="dxa"/>
            <w:tcBorders>
              <w:top w:val="nil"/>
              <w:left w:val="nil"/>
              <w:bottom w:val="nil"/>
              <w:right w:val="nil"/>
            </w:tcBorders>
            <w:tcMar>
              <w:top w:w="128" w:type="dxa"/>
              <w:left w:w="43" w:type="dxa"/>
              <w:bottom w:w="43" w:type="dxa"/>
              <w:right w:w="43" w:type="dxa"/>
            </w:tcMar>
            <w:vAlign w:val="bottom"/>
          </w:tcPr>
          <w:p w14:paraId="58CA7C43" w14:textId="77777777" w:rsidR="00F52703" w:rsidRPr="00A61365" w:rsidRDefault="00962653" w:rsidP="00A61365">
            <w:r w:rsidRPr="00A61365">
              <w:t>162</w:t>
            </w:r>
          </w:p>
        </w:tc>
      </w:tr>
      <w:tr w:rsidR="00F52703" w:rsidRPr="00A61365" w14:paraId="7563AE99" w14:textId="77777777">
        <w:trPr>
          <w:trHeight w:val="380"/>
        </w:trPr>
        <w:tc>
          <w:tcPr>
            <w:tcW w:w="3920" w:type="dxa"/>
            <w:tcBorders>
              <w:top w:val="nil"/>
              <w:left w:val="nil"/>
              <w:bottom w:val="nil"/>
              <w:right w:val="nil"/>
            </w:tcBorders>
            <w:tcMar>
              <w:top w:w="128" w:type="dxa"/>
              <w:left w:w="43" w:type="dxa"/>
              <w:bottom w:w="43" w:type="dxa"/>
              <w:right w:w="43" w:type="dxa"/>
            </w:tcMar>
          </w:tcPr>
          <w:p w14:paraId="100BEEAA" w14:textId="77777777" w:rsidR="00F52703" w:rsidRPr="00A61365" w:rsidRDefault="00962653" w:rsidP="00A61365">
            <w:r w:rsidRPr="00A61365">
              <w:t>Rogaland/Agder Jæren</w:t>
            </w:r>
          </w:p>
        </w:tc>
        <w:tc>
          <w:tcPr>
            <w:tcW w:w="920" w:type="dxa"/>
            <w:tcBorders>
              <w:top w:val="nil"/>
              <w:left w:val="nil"/>
              <w:bottom w:val="nil"/>
              <w:right w:val="nil"/>
            </w:tcBorders>
            <w:tcMar>
              <w:top w:w="128" w:type="dxa"/>
              <w:left w:w="43" w:type="dxa"/>
              <w:bottom w:w="43" w:type="dxa"/>
              <w:right w:w="43" w:type="dxa"/>
            </w:tcMar>
            <w:vAlign w:val="bottom"/>
          </w:tcPr>
          <w:p w14:paraId="34CF9E24" w14:textId="77777777" w:rsidR="00F52703" w:rsidRPr="00A61365" w:rsidRDefault="00962653" w:rsidP="00A61365">
            <w:r w:rsidRPr="00A61365">
              <w:t>294</w:t>
            </w:r>
          </w:p>
        </w:tc>
        <w:tc>
          <w:tcPr>
            <w:tcW w:w="920" w:type="dxa"/>
            <w:tcBorders>
              <w:top w:val="nil"/>
              <w:left w:val="nil"/>
              <w:bottom w:val="nil"/>
              <w:right w:val="nil"/>
            </w:tcBorders>
            <w:tcMar>
              <w:top w:w="128" w:type="dxa"/>
              <w:left w:w="43" w:type="dxa"/>
              <w:bottom w:w="43" w:type="dxa"/>
              <w:right w:w="43" w:type="dxa"/>
            </w:tcMar>
            <w:vAlign w:val="bottom"/>
          </w:tcPr>
          <w:p w14:paraId="1BF28F44" w14:textId="77777777" w:rsidR="00F52703" w:rsidRPr="00A61365" w:rsidRDefault="00962653" w:rsidP="00A61365">
            <w:r w:rsidRPr="00A61365">
              <w:t>371</w:t>
            </w:r>
          </w:p>
        </w:tc>
        <w:tc>
          <w:tcPr>
            <w:tcW w:w="920" w:type="dxa"/>
            <w:tcBorders>
              <w:top w:val="nil"/>
              <w:left w:val="nil"/>
              <w:bottom w:val="nil"/>
              <w:right w:val="nil"/>
            </w:tcBorders>
            <w:tcMar>
              <w:top w:w="128" w:type="dxa"/>
              <w:left w:w="43" w:type="dxa"/>
              <w:bottom w:w="43" w:type="dxa"/>
              <w:right w:w="43" w:type="dxa"/>
            </w:tcMar>
            <w:vAlign w:val="bottom"/>
          </w:tcPr>
          <w:p w14:paraId="436EE26B" w14:textId="77777777" w:rsidR="00F52703" w:rsidRPr="00A61365" w:rsidRDefault="00962653" w:rsidP="00A61365">
            <w:r w:rsidRPr="00A61365">
              <w:t>406</w:t>
            </w:r>
          </w:p>
        </w:tc>
        <w:tc>
          <w:tcPr>
            <w:tcW w:w="920" w:type="dxa"/>
            <w:tcBorders>
              <w:top w:val="nil"/>
              <w:left w:val="nil"/>
              <w:bottom w:val="nil"/>
              <w:right w:val="nil"/>
            </w:tcBorders>
            <w:tcMar>
              <w:top w:w="128" w:type="dxa"/>
              <w:left w:w="43" w:type="dxa"/>
              <w:bottom w:w="43" w:type="dxa"/>
              <w:right w:w="43" w:type="dxa"/>
            </w:tcMar>
            <w:vAlign w:val="bottom"/>
          </w:tcPr>
          <w:p w14:paraId="0FF0FDFD" w14:textId="77777777" w:rsidR="00F52703" w:rsidRPr="00A61365" w:rsidRDefault="00962653" w:rsidP="00A61365">
            <w:r w:rsidRPr="00A61365">
              <w:t>366</w:t>
            </w:r>
          </w:p>
        </w:tc>
        <w:tc>
          <w:tcPr>
            <w:tcW w:w="920" w:type="dxa"/>
            <w:tcBorders>
              <w:top w:val="nil"/>
              <w:left w:val="nil"/>
              <w:bottom w:val="nil"/>
              <w:right w:val="nil"/>
            </w:tcBorders>
            <w:tcMar>
              <w:top w:w="128" w:type="dxa"/>
              <w:left w:w="43" w:type="dxa"/>
              <w:bottom w:w="43" w:type="dxa"/>
              <w:right w:w="43" w:type="dxa"/>
            </w:tcMar>
            <w:vAlign w:val="bottom"/>
          </w:tcPr>
          <w:p w14:paraId="2B4C8198" w14:textId="77777777" w:rsidR="00F52703" w:rsidRPr="00A61365" w:rsidRDefault="00962653" w:rsidP="00A61365">
            <w:r w:rsidRPr="00A61365">
              <w:t>341</w:t>
            </w:r>
          </w:p>
        </w:tc>
        <w:tc>
          <w:tcPr>
            <w:tcW w:w="920" w:type="dxa"/>
            <w:tcBorders>
              <w:top w:val="nil"/>
              <w:left w:val="nil"/>
              <w:bottom w:val="nil"/>
              <w:right w:val="nil"/>
            </w:tcBorders>
            <w:tcMar>
              <w:top w:w="128" w:type="dxa"/>
              <w:left w:w="43" w:type="dxa"/>
              <w:bottom w:w="43" w:type="dxa"/>
              <w:right w:w="43" w:type="dxa"/>
            </w:tcMar>
            <w:vAlign w:val="bottom"/>
          </w:tcPr>
          <w:p w14:paraId="31145DEA" w14:textId="77777777" w:rsidR="00F52703" w:rsidRPr="00A61365" w:rsidRDefault="00962653" w:rsidP="00A61365">
            <w:r w:rsidRPr="00A61365">
              <w:t>318</w:t>
            </w:r>
          </w:p>
        </w:tc>
      </w:tr>
      <w:tr w:rsidR="00F52703" w:rsidRPr="00A61365" w14:paraId="0588220E" w14:textId="77777777">
        <w:trPr>
          <w:trHeight w:val="380"/>
        </w:trPr>
        <w:tc>
          <w:tcPr>
            <w:tcW w:w="3920" w:type="dxa"/>
            <w:tcBorders>
              <w:top w:val="nil"/>
              <w:left w:val="nil"/>
              <w:bottom w:val="nil"/>
              <w:right w:val="nil"/>
            </w:tcBorders>
            <w:tcMar>
              <w:top w:w="128" w:type="dxa"/>
              <w:left w:w="43" w:type="dxa"/>
              <w:bottom w:w="43" w:type="dxa"/>
              <w:right w:w="43" w:type="dxa"/>
            </w:tcMar>
          </w:tcPr>
          <w:p w14:paraId="0C2E268F" w14:textId="77777777" w:rsidR="00F52703" w:rsidRPr="00A61365" w:rsidRDefault="00962653" w:rsidP="00A61365">
            <w:r w:rsidRPr="00A61365">
              <w:t>Rogaland/Agder andre bygder</w:t>
            </w:r>
          </w:p>
        </w:tc>
        <w:tc>
          <w:tcPr>
            <w:tcW w:w="920" w:type="dxa"/>
            <w:tcBorders>
              <w:top w:val="nil"/>
              <w:left w:val="nil"/>
              <w:bottom w:val="nil"/>
              <w:right w:val="nil"/>
            </w:tcBorders>
            <w:tcMar>
              <w:top w:w="128" w:type="dxa"/>
              <w:left w:w="43" w:type="dxa"/>
              <w:bottom w:w="43" w:type="dxa"/>
              <w:right w:w="43" w:type="dxa"/>
            </w:tcMar>
            <w:vAlign w:val="bottom"/>
          </w:tcPr>
          <w:p w14:paraId="618A02E8" w14:textId="77777777" w:rsidR="00F52703" w:rsidRPr="00A61365" w:rsidRDefault="00962653" w:rsidP="00A61365">
            <w:r w:rsidRPr="00A61365">
              <w:t>132</w:t>
            </w:r>
          </w:p>
        </w:tc>
        <w:tc>
          <w:tcPr>
            <w:tcW w:w="920" w:type="dxa"/>
            <w:tcBorders>
              <w:top w:val="nil"/>
              <w:left w:val="nil"/>
              <w:bottom w:val="nil"/>
              <w:right w:val="nil"/>
            </w:tcBorders>
            <w:tcMar>
              <w:top w:w="128" w:type="dxa"/>
              <w:left w:w="43" w:type="dxa"/>
              <w:bottom w:w="43" w:type="dxa"/>
              <w:right w:w="43" w:type="dxa"/>
            </w:tcMar>
            <w:vAlign w:val="bottom"/>
          </w:tcPr>
          <w:p w14:paraId="069E58A6" w14:textId="77777777" w:rsidR="00F52703" w:rsidRPr="00A61365" w:rsidRDefault="00962653" w:rsidP="00A61365">
            <w:r w:rsidRPr="00A61365">
              <w:t>116</w:t>
            </w:r>
          </w:p>
        </w:tc>
        <w:tc>
          <w:tcPr>
            <w:tcW w:w="920" w:type="dxa"/>
            <w:tcBorders>
              <w:top w:val="nil"/>
              <w:left w:val="nil"/>
              <w:bottom w:val="nil"/>
              <w:right w:val="nil"/>
            </w:tcBorders>
            <w:tcMar>
              <w:top w:w="128" w:type="dxa"/>
              <w:left w:w="43" w:type="dxa"/>
              <w:bottom w:w="43" w:type="dxa"/>
              <w:right w:w="43" w:type="dxa"/>
            </w:tcMar>
            <w:vAlign w:val="bottom"/>
          </w:tcPr>
          <w:p w14:paraId="03BB8E08" w14:textId="77777777" w:rsidR="00F52703" w:rsidRPr="00A61365" w:rsidRDefault="00962653" w:rsidP="00A61365">
            <w:r w:rsidRPr="00A61365">
              <w:t>134</w:t>
            </w:r>
          </w:p>
        </w:tc>
        <w:tc>
          <w:tcPr>
            <w:tcW w:w="920" w:type="dxa"/>
            <w:tcBorders>
              <w:top w:val="nil"/>
              <w:left w:val="nil"/>
              <w:bottom w:val="nil"/>
              <w:right w:val="nil"/>
            </w:tcBorders>
            <w:tcMar>
              <w:top w:w="128" w:type="dxa"/>
              <w:left w:w="43" w:type="dxa"/>
              <w:bottom w:w="43" w:type="dxa"/>
              <w:right w:w="43" w:type="dxa"/>
            </w:tcMar>
            <w:vAlign w:val="bottom"/>
          </w:tcPr>
          <w:p w14:paraId="4D448573" w14:textId="77777777" w:rsidR="00F52703" w:rsidRPr="00A61365" w:rsidRDefault="00962653" w:rsidP="00A61365">
            <w:r w:rsidRPr="00A61365">
              <w:t>144</w:t>
            </w:r>
          </w:p>
        </w:tc>
        <w:tc>
          <w:tcPr>
            <w:tcW w:w="920" w:type="dxa"/>
            <w:tcBorders>
              <w:top w:val="nil"/>
              <w:left w:val="nil"/>
              <w:bottom w:val="nil"/>
              <w:right w:val="nil"/>
            </w:tcBorders>
            <w:tcMar>
              <w:top w:w="128" w:type="dxa"/>
              <w:left w:w="43" w:type="dxa"/>
              <w:bottom w:w="43" w:type="dxa"/>
              <w:right w:w="43" w:type="dxa"/>
            </w:tcMar>
            <w:vAlign w:val="bottom"/>
          </w:tcPr>
          <w:p w14:paraId="58C05DA0" w14:textId="77777777" w:rsidR="00F52703" w:rsidRPr="00A61365" w:rsidRDefault="00962653" w:rsidP="00A61365">
            <w:r w:rsidRPr="00A61365">
              <w:t>136</w:t>
            </w:r>
          </w:p>
        </w:tc>
        <w:tc>
          <w:tcPr>
            <w:tcW w:w="920" w:type="dxa"/>
            <w:tcBorders>
              <w:top w:val="nil"/>
              <w:left w:val="nil"/>
              <w:bottom w:val="nil"/>
              <w:right w:val="nil"/>
            </w:tcBorders>
            <w:tcMar>
              <w:top w:w="128" w:type="dxa"/>
              <w:left w:w="43" w:type="dxa"/>
              <w:bottom w:w="43" w:type="dxa"/>
              <w:right w:w="43" w:type="dxa"/>
            </w:tcMar>
            <w:vAlign w:val="bottom"/>
          </w:tcPr>
          <w:p w14:paraId="66D49C96" w14:textId="77777777" w:rsidR="00F52703" w:rsidRPr="00A61365" w:rsidRDefault="00962653" w:rsidP="00A61365">
            <w:r w:rsidRPr="00A61365">
              <w:t>122</w:t>
            </w:r>
          </w:p>
        </w:tc>
      </w:tr>
      <w:tr w:rsidR="00F52703" w:rsidRPr="00A61365" w14:paraId="64B682D9" w14:textId="77777777">
        <w:trPr>
          <w:trHeight w:val="380"/>
        </w:trPr>
        <w:tc>
          <w:tcPr>
            <w:tcW w:w="3920" w:type="dxa"/>
            <w:tcBorders>
              <w:top w:val="nil"/>
              <w:left w:val="nil"/>
              <w:bottom w:val="nil"/>
              <w:right w:val="nil"/>
            </w:tcBorders>
            <w:tcMar>
              <w:top w:w="128" w:type="dxa"/>
              <w:left w:w="43" w:type="dxa"/>
              <w:bottom w:w="43" w:type="dxa"/>
              <w:right w:w="43" w:type="dxa"/>
            </w:tcMar>
          </w:tcPr>
          <w:p w14:paraId="528F145A" w14:textId="77777777" w:rsidR="00F52703" w:rsidRPr="00A61365" w:rsidRDefault="00962653" w:rsidP="00A61365">
            <w:r w:rsidRPr="00A61365">
              <w:t>Vestlandet</w:t>
            </w:r>
          </w:p>
        </w:tc>
        <w:tc>
          <w:tcPr>
            <w:tcW w:w="920" w:type="dxa"/>
            <w:tcBorders>
              <w:top w:val="nil"/>
              <w:left w:val="nil"/>
              <w:bottom w:val="nil"/>
              <w:right w:val="nil"/>
            </w:tcBorders>
            <w:tcMar>
              <w:top w:w="128" w:type="dxa"/>
              <w:left w:w="43" w:type="dxa"/>
              <w:bottom w:w="43" w:type="dxa"/>
              <w:right w:w="43" w:type="dxa"/>
            </w:tcMar>
            <w:vAlign w:val="bottom"/>
          </w:tcPr>
          <w:p w14:paraId="560CB369" w14:textId="77777777" w:rsidR="00F52703" w:rsidRPr="00A61365" w:rsidRDefault="00962653" w:rsidP="00A61365">
            <w:r w:rsidRPr="00A61365">
              <w:t>56</w:t>
            </w:r>
          </w:p>
        </w:tc>
        <w:tc>
          <w:tcPr>
            <w:tcW w:w="920" w:type="dxa"/>
            <w:tcBorders>
              <w:top w:val="nil"/>
              <w:left w:val="nil"/>
              <w:bottom w:val="nil"/>
              <w:right w:val="nil"/>
            </w:tcBorders>
            <w:tcMar>
              <w:top w:w="128" w:type="dxa"/>
              <w:left w:w="43" w:type="dxa"/>
              <w:bottom w:w="43" w:type="dxa"/>
              <w:right w:w="43" w:type="dxa"/>
            </w:tcMar>
            <w:vAlign w:val="bottom"/>
          </w:tcPr>
          <w:p w14:paraId="404BA081" w14:textId="77777777" w:rsidR="00F52703" w:rsidRPr="00A61365" w:rsidRDefault="00962653" w:rsidP="00A61365">
            <w:r w:rsidRPr="00A61365">
              <w:t>71</w:t>
            </w:r>
          </w:p>
        </w:tc>
        <w:tc>
          <w:tcPr>
            <w:tcW w:w="920" w:type="dxa"/>
            <w:tcBorders>
              <w:top w:val="nil"/>
              <w:left w:val="nil"/>
              <w:bottom w:val="nil"/>
              <w:right w:val="nil"/>
            </w:tcBorders>
            <w:tcMar>
              <w:top w:w="128" w:type="dxa"/>
              <w:left w:w="43" w:type="dxa"/>
              <w:bottom w:w="43" w:type="dxa"/>
              <w:right w:w="43" w:type="dxa"/>
            </w:tcMar>
            <w:vAlign w:val="bottom"/>
          </w:tcPr>
          <w:p w14:paraId="30595B24" w14:textId="77777777" w:rsidR="00F52703" w:rsidRPr="00A61365" w:rsidRDefault="00962653" w:rsidP="00A61365">
            <w:r w:rsidRPr="00A61365">
              <w:t>77</w:t>
            </w:r>
          </w:p>
        </w:tc>
        <w:tc>
          <w:tcPr>
            <w:tcW w:w="920" w:type="dxa"/>
            <w:tcBorders>
              <w:top w:val="nil"/>
              <w:left w:val="nil"/>
              <w:bottom w:val="nil"/>
              <w:right w:val="nil"/>
            </w:tcBorders>
            <w:tcMar>
              <w:top w:w="128" w:type="dxa"/>
              <w:left w:w="43" w:type="dxa"/>
              <w:bottom w:w="43" w:type="dxa"/>
              <w:right w:w="43" w:type="dxa"/>
            </w:tcMar>
            <w:vAlign w:val="bottom"/>
          </w:tcPr>
          <w:p w14:paraId="6F0A4B98" w14:textId="77777777" w:rsidR="00F52703" w:rsidRPr="00A61365" w:rsidRDefault="00962653" w:rsidP="00A61365">
            <w:r w:rsidRPr="00A61365">
              <w:t>85</w:t>
            </w:r>
          </w:p>
        </w:tc>
        <w:tc>
          <w:tcPr>
            <w:tcW w:w="920" w:type="dxa"/>
            <w:tcBorders>
              <w:top w:val="nil"/>
              <w:left w:val="nil"/>
              <w:bottom w:val="nil"/>
              <w:right w:val="nil"/>
            </w:tcBorders>
            <w:tcMar>
              <w:top w:w="128" w:type="dxa"/>
              <w:left w:w="43" w:type="dxa"/>
              <w:bottom w:w="43" w:type="dxa"/>
              <w:right w:w="43" w:type="dxa"/>
            </w:tcMar>
            <w:vAlign w:val="bottom"/>
          </w:tcPr>
          <w:p w14:paraId="7902E60D" w14:textId="77777777" w:rsidR="00F52703" w:rsidRPr="00A61365" w:rsidRDefault="00962653" w:rsidP="00A61365">
            <w:r w:rsidRPr="00A61365">
              <w:t>89</w:t>
            </w:r>
          </w:p>
        </w:tc>
        <w:tc>
          <w:tcPr>
            <w:tcW w:w="920" w:type="dxa"/>
            <w:tcBorders>
              <w:top w:val="nil"/>
              <w:left w:val="nil"/>
              <w:bottom w:val="nil"/>
              <w:right w:val="nil"/>
            </w:tcBorders>
            <w:tcMar>
              <w:top w:w="128" w:type="dxa"/>
              <w:left w:w="43" w:type="dxa"/>
              <w:bottom w:w="43" w:type="dxa"/>
              <w:right w:w="43" w:type="dxa"/>
            </w:tcMar>
            <w:vAlign w:val="bottom"/>
          </w:tcPr>
          <w:p w14:paraId="7F4066D9" w14:textId="77777777" w:rsidR="00F52703" w:rsidRPr="00A61365" w:rsidRDefault="00962653" w:rsidP="00A61365">
            <w:r w:rsidRPr="00A61365">
              <w:t>81</w:t>
            </w:r>
          </w:p>
        </w:tc>
      </w:tr>
      <w:tr w:rsidR="00F52703" w:rsidRPr="00A61365" w14:paraId="31020792" w14:textId="77777777">
        <w:trPr>
          <w:trHeight w:val="380"/>
        </w:trPr>
        <w:tc>
          <w:tcPr>
            <w:tcW w:w="3920" w:type="dxa"/>
            <w:tcBorders>
              <w:top w:val="nil"/>
              <w:left w:val="nil"/>
              <w:bottom w:val="nil"/>
              <w:right w:val="nil"/>
            </w:tcBorders>
            <w:tcMar>
              <w:top w:w="128" w:type="dxa"/>
              <w:left w:w="43" w:type="dxa"/>
              <w:bottom w:w="43" w:type="dxa"/>
              <w:right w:w="43" w:type="dxa"/>
            </w:tcMar>
          </w:tcPr>
          <w:p w14:paraId="48C6ADF3" w14:textId="77777777" w:rsidR="00F52703" w:rsidRPr="00A61365" w:rsidRDefault="00962653" w:rsidP="00A61365">
            <w:r w:rsidRPr="00A61365">
              <w:t>Trøndelag flatbygder</w:t>
            </w:r>
          </w:p>
        </w:tc>
        <w:tc>
          <w:tcPr>
            <w:tcW w:w="920" w:type="dxa"/>
            <w:tcBorders>
              <w:top w:val="nil"/>
              <w:left w:val="nil"/>
              <w:bottom w:val="nil"/>
              <w:right w:val="nil"/>
            </w:tcBorders>
            <w:tcMar>
              <w:top w:w="128" w:type="dxa"/>
              <w:left w:w="43" w:type="dxa"/>
              <w:bottom w:w="43" w:type="dxa"/>
              <w:right w:w="43" w:type="dxa"/>
            </w:tcMar>
            <w:vAlign w:val="bottom"/>
          </w:tcPr>
          <w:p w14:paraId="090C2B6E" w14:textId="77777777" w:rsidR="00F52703" w:rsidRPr="00A61365" w:rsidRDefault="00962653" w:rsidP="00A61365">
            <w:r w:rsidRPr="00A61365">
              <w:t>141</w:t>
            </w:r>
          </w:p>
        </w:tc>
        <w:tc>
          <w:tcPr>
            <w:tcW w:w="920" w:type="dxa"/>
            <w:tcBorders>
              <w:top w:val="nil"/>
              <w:left w:val="nil"/>
              <w:bottom w:val="nil"/>
              <w:right w:val="nil"/>
            </w:tcBorders>
            <w:tcMar>
              <w:top w:w="128" w:type="dxa"/>
              <w:left w:w="43" w:type="dxa"/>
              <w:bottom w:w="43" w:type="dxa"/>
              <w:right w:w="43" w:type="dxa"/>
            </w:tcMar>
            <w:vAlign w:val="bottom"/>
          </w:tcPr>
          <w:p w14:paraId="32EAE0DF" w14:textId="77777777" w:rsidR="00F52703" w:rsidRPr="00A61365" w:rsidRDefault="00962653" w:rsidP="00A61365">
            <w:r w:rsidRPr="00A61365">
              <w:t>178</w:t>
            </w:r>
          </w:p>
        </w:tc>
        <w:tc>
          <w:tcPr>
            <w:tcW w:w="920" w:type="dxa"/>
            <w:tcBorders>
              <w:top w:val="nil"/>
              <w:left w:val="nil"/>
              <w:bottom w:val="nil"/>
              <w:right w:val="nil"/>
            </w:tcBorders>
            <w:tcMar>
              <w:top w:w="128" w:type="dxa"/>
              <w:left w:w="43" w:type="dxa"/>
              <w:bottom w:w="43" w:type="dxa"/>
              <w:right w:w="43" w:type="dxa"/>
            </w:tcMar>
            <w:vAlign w:val="bottom"/>
          </w:tcPr>
          <w:p w14:paraId="77C1908B" w14:textId="77777777" w:rsidR="00F52703" w:rsidRPr="00A61365" w:rsidRDefault="00962653" w:rsidP="00A61365">
            <w:r w:rsidRPr="00A61365">
              <w:t>230</w:t>
            </w:r>
          </w:p>
        </w:tc>
        <w:tc>
          <w:tcPr>
            <w:tcW w:w="920" w:type="dxa"/>
            <w:tcBorders>
              <w:top w:val="nil"/>
              <w:left w:val="nil"/>
              <w:bottom w:val="nil"/>
              <w:right w:val="nil"/>
            </w:tcBorders>
            <w:tcMar>
              <w:top w:w="128" w:type="dxa"/>
              <w:left w:w="43" w:type="dxa"/>
              <w:bottom w:w="43" w:type="dxa"/>
              <w:right w:w="43" w:type="dxa"/>
            </w:tcMar>
            <w:vAlign w:val="bottom"/>
          </w:tcPr>
          <w:p w14:paraId="57D313EA" w14:textId="77777777" w:rsidR="00F52703" w:rsidRPr="00A61365" w:rsidRDefault="00962653" w:rsidP="00A61365">
            <w:r w:rsidRPr="00A61365">
              <w:t>217</w:t>
            </w:r>
          </w:p>
        </w:tc>
        <w:tc>
          <w:tcPr>
            <w:tcW w:w="920" w:type="dxa"/>
            <w:tcBorders>
              <w:top w:val="nil"/>
              <w:left w:val="nil"/>
              <w:bottom w:val="nil"/>
              <w:right w:val="nil"/>
            </w:tcBorders>
            <w:tcMar>
              <w:top w:w="128" w:type="dxa"/>
              <w:left w:w="43" w:type="dxa"/>
              <w:bottom w:w="43" w:type="dxa"/>
              <w:right w:w="43" w:type="dxa"/>
            </w:tcMar>
            <w:vAlign w:val="bottom"/>
          </w:tcPr>
          <w:p w14:paraId="57AFD5BE" w14:textId="77777777" w:rsidR="00F52703" w:rsidRPr="00A61365" w:rsidRDefault="00962653" w:rsidP="00A61365">
            <w:r w:rsidRPr="00A61365">
              <w:t>228</w:t>
            </w:r>
          </w:p>
        </w:tc>
        <w:tc>
          <w:tcPr>
            <w:tcW w:w="920" w:type="dxa"/>
            <w:tcBorders>
              <w:top w:val="nil"/>
              <w:left w:val="nil"/>
              <w:bottom w:val="nil"/>
              <w:right w:val="nil"/>
            </w:tcBorders>
            <w:tcMar>
              <w:top w:w="128" w:type="dxa"/>
              <w:left w:w="43" w:type="dxa"/>
              <w:bottom w:w="43" w:type="dxa"/>
              <w:right w:w="43" w:type="dxa"/>
            </w:tcMar>
            <w:vAlign w:val="bottom"/>
          </w:tcPr>
          <w:p w14:paraId="0FA7BCC8" w14:textId="77777777" w:rsidR="00F52703" w:rsidRPr="00A61365" w:rsidRDefault="00962653" w:rsidP="00A61365">
            <w:r w:rsidRPr="00A61365">
              <w:t>232</w:t>
            </w:r>
          </w:p>
        </w:tc>
      </w:tr>
      <w:tr w:rsidR="00F52703" w:rsidRPr="00A61365" w14:paraId="66376C28" w14:textId="77777777">
        <w:trPr>
          <w:trHeight w:val="380"/>
        </w:trPr>
        <w:tc>
          <w:tcPr>
            <w:tcW w:w="3920" w:type="dxa"/>
            <w:tcBorders>
              <w:top w:val="nil"/>
              <w:left w:val="nil"/>
              <w:bottom w:val="nil"/>
              <w:right w:val="nil"/>
            </w:tcBorders>
            <w:tcMar>
              <w:top w:w="128" w:type="dxa"/>
              <w:left w:w="43" w:type="dxa"/>
              <w:bottom w:w="43" w:type="dxa"/>
              <w:right w:w="43" w:type="dxa"/>
            </w:tcMar>
          </w:tcPr>
          <w:p w14:paraId="35E92762" w14:textId="77777777" w:rsidR="00F52703" w:rsidRPr="00A61365" w:rsidRDefault="00962653" w:rsidP="00A61365">
            <w:r w:rsidRPr="00A61365">
              <w:t>Trøndelag andre bygder</w:t>
            </w:r>
          </w:p>
        </w:tc>
        <w:tc>
          <w:tcPr>
            <w:tcW w:w="920" w:type="dxa"/>
            <w:tcBorders>
              <w:top w:val="nil"/>
              <w:left w:val="nil"/>
              <w:bottom w:val="nil"/>
              <w:right w:val="nil"/>
            </w:tcBorders>
            <w:tcMar>
              <w:top w:w="128" w:type="dxa"/>
              <w:left w:w="43" w:type="dxa"/>
              <w:bottom w:w="43" w:type="dxa"/>
              <w:right w:w="43" w:type="dxa"/>
            </w:tcMar>
            <w:vAlign w:val="bottom"/>
          </w:tcPr>
          <w:p w14:paraId="4C98AF0C" w14:textId="77777777" w:rsidR="00F52703" w:rsidRPr="00A61365" w:rsidRDefault="00962653" w:rsidP="00A61365">
            <w:r w:rsidRPr="00A61365">
              <w:t>81</w:t>
            </w:r>
          </w:p>
        </w:tc>
        <w:tc>
          <w:tcPr>
            <w:tcW w:w="920" w:type="dxa"/>
            <w:tcBorders>
              <w:top w:val="nil"/>
              <w:left w:val="nil"/>
              <w:bottom w:val="nil"/>
              <w:right w:val="nil"/>
            </w:tcBorders>
            <w:tcMar>
              <w:top w:w="128" w:type="dxa"/>
              <w:left w:w="43" w:type="dxa"/>
              <w:bottom w:w="43" w:type="dxa"/>
              <w:right w:w="43" w:type="dxa"/>
            </w:tcMar>
            <w:vAlign w:val="bottom"/>
          </w:tcPr>
          <w:p w14:paraId="18802E09" w14:textId="77777777" w:rsidR="00F52703" w:rsidRPr="00A61365" w:rsidRDefault="00962653" w:rsidP="00A61365">
            <w:r w:rsidRPr="00A61365">
              <w:t>90</w:t>
            </w:r>
          </w:p>
        </w:tc>
        <w:tc>
          <w:tcPr>
            <w:tcW w:w="920" w:type="dxa"/>
            <w:tcBorders>
              <w:top w:val="nil"/>
              <w:left w:val="nil"/>
              <w:bottom w:val="nil"/>
              <w:right w:val="nil"/>
            </w:tcBorders>
            <w:tcMar>
              <w:top w:w="128" w:type="dxa"/>
              <w:left w:w="43" w:type="dxa"/>
              <w:bottom w:w="43" w:type="dxa"/>
              <w:right w:w="43" w:type="dxa"/>
            </w:tcMar>
            <w:vAlign w:val="bottom"/>
          </w:tcPr>
          <w:p w14:paraId="0872DE79" w14:textId="77777777" w:rsidR="00F52703" w:rsidRPr="00A61365" w:rsidRDefault="00962653" w:rsidP="00A61365">
            <w:r w:rsidRPr="00A61365">
              <w:t>98</w:t>
            </w:r>
          </w:p>
        </w:tc>
        <w:tc>
          <w:tcPr>
            <w:tcW w:w="920" w:type="dxa"/>
            <w:tcBorders>
              <w:top w:val="nil"/>
              <w:left w:val="nil"/>
              <w:bottom w:val="nil"/>
              <w:right w:val="nil"/>
            </w:tcBorders>
            <w:tcMar>
              <w:top w:w="128" w:type="dxa"/>
              <w:left w:w="43" w:type="dxa"/>
              <w:bottom w:w="43" w:type="dxa"/>
              <w:right w:w="43" w:type="dxa"/>
            </w:tcMar>
            <w:vAlign w:val="bottom"/>
          </w:tcPr>
          <w:p w14:paraId="39CD7B35" w14:textId="77777777" w:rsidR="00F52703" w:rsidRPr="00A61365" w:rsidRDefault="00962653" w:rsidP="00A61365">
            <w:r w:rsidRPr="00A61365">
              <w:t>112</w:t>
            </w:r>
          </w:p>
        </w:tc>
        <w:tc>
          <w:tcPr>
            <w:tcW w:w="920" w:type="dxa"/>
            <w:tcBorders>
              <w:top w:val="nil"/>
              <w:left w:val="nil"/>
              <w:bottom w:val="nil"/>
              <w:right w:val="nil"/>
            </w:tcBorders>
            <w:tcMar>
              <w:top w:w="128" w:type="dxa"/>
              <w:left w:w="43" w:type="dxa"/>
              <w:bottom w:w="43" w:type="dxa"/>
              <w:right w:w="43" w:type="dxa"/>
            </w:tcMar>
            <w:vAlign w:val="bottom"/>
          </w:tcPr>
          <w:p w14:paraId="1AFC8363" w14:textId="77777777" w:rsidR="00F52703" w:rsidRPr="00A61365" w:rsidRDefault="00962653" w:rsidP="00A61365">
            <w:r w:rsidRPr="00A61365">
              <w:t>113</w:t>
            </w:r>
          </w:p>
        </w:tc>
        <w:tc>
          <w:tcPr>
            <w:tcW w:w="920" w:type="dxa"/>
            <w:tcBorders>
              <w:top w:val="nil"/>
              <w:left w:val="nil"/>
              <w:bottom w:val="nil"/>
              <w:right w:val="nil"/>
            </w:tcBorders>
            <w:tcMar>
              <w:top w:w="128" w:type="dxa"/>
              <w:left w:w="43" w:type="dxa"/>
              <w:bottom w:w="43" w:type="dxa"/>
              <w:right w:w="43" w:type="dxa"/>
            </w:tcMar>
            <w:vAlign w:val="bottom"/>
          </w:tcPr>
          <w:p w14:paraId="64492C5A" w14:textId="77777777" w:rsidR="00F52703" w:rsidRPr="00A61365" w:rsidRDefault="00962653" w:rsidP="00A61365">
            <w:r w:rsidRPr="00A61365">
              <w:t>117</w:t>
            </w:r>
          </w:p>
        </w:tc>
      </w:tr>
      <w:tr w:rsidR="00F52703" w:rsidRPr="00A61365" w14:paraId="761FB498"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773D3735" w14:textId="77777777" w:rsidR="00F52703" w:rsidRPr="00A61365" w:rsidRDefault="00962653" w:rsidP="00A61365">
            <w:r w:rsidRPr="00A61365">
              <w:t>Nord-Norge</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27BF60D" w14:textId="77777777" w:rsidR="00F52703" w:rsidRPr="00A61365" w:rsidRDefault="00962653" w:rsidP="00A61365">
            <w:r w:rsidRPr="00A61365">
              <w:t>13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9B05B2" w14:textId="77777777" w:rsidR="00F52703" w:rsidRPr="00A61365" w:rsidRDefault="00962653" w:rsidP="00A61365">
            <w:r w:rsidRPr="00A61365">
              <w:t>27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E36679E" w14:textId="77777777" w:rsidR="00F52703" w:rsidRPr="00A61365" w:rsidRDefault="00962653" w:rsidP="00A61365">
            <w:r w:rsidRPr="00A61365">
              <w:t>29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831DCBC" w14:textId="77777777" w:rsidR="00F52703" w:rsidRPr="00A61365" w:rsidRDefault="00962653" w:rsidP="00A61365">
            <w:r w:rsidRPr="00A61365">
              <w:t>35</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BEDE4F3" w14:textId="77777777" w:rsidR="00F52703" w:rsidRPr="00A61365" w:rsidRDefault="00962653" w:rsidP="00A61365">
            <w:r w:rsidRPr="00A61365">
              <w:t>39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0751127" w14:textId="77777777" w:rsidR="00F52703" w:rsidRPr="00A61365" w:rsidRDefault="00962653" w:rsidP="00A61365">
            <w:r w:rsidRPr="00A61365">
              <w:t>38</w:t>
            </w:r>
          </w:p>
        </w:tc>
      </w:tr>
    </w:tbl>
    <w:p w14:paraId="394F0154" w14:textId="77777777" w:rsidR="00F52703" w:rsidRPr="00A61365" w:rsidRDefault="00962653" w:rsidP="00A61365">
      <w:pPr>
        <w:pStyle w:val="Kilde"/>
      </w:pPr>
      <w:r w:rsidRPr="00A61365">
        <w:t>Kilde: NIBIO</w:t>
      </w:r>
    </w:p>
    <w:p w14:paraId="26F2D3E0" w14:textId="77777777" w:rsidR="00F52703" w:rsidRPr="00A61365" w:rsidRDefault="00962653" w:rsidP="00A61365">
      <w:pPr>
        <w:pStyle w:val="avsnitt-tittel"/>
      </w:pPr>
      <w:r w:rsidRPr="00A61365">
        <w:t>Leie av melkekvoter</w:t>
      </w:r>
    </w:p>
    <w:p w14:paraId="4CB7027B" w14:textId="77777777" w:rsidR="00F52703" w:rsidRPr="00A61365" w:rsidRDefault="00962653" w:rsidP="00A61365">
      <w:r w:rsidRPr="00A61365">
        <w:t>Det registreres ikke løpende priser på kvoteleie. Utleie av grunnkvote er ikke regulert i forskrift. Det finnes ikke oversikt over avtaler eller oppgjørsformer som omfatter slik leie. Datagrunnlaget er derfor svakt. I tillegg er det en problemstilling hva som defineres som kvoteleie. Andelen kvote som er bortdisponert ved å inngå i fellesforetak, eller vært leid har ligget relativt stabilt de siste ti årene, jf. figur 6.1. Fra ordningen med leie av melkekvoter ble innført i 2009 er en del kvoteleie organisert som fellesforetak blitt oppløst og erstattet med innleie fra enkeltpersonforetak, uten andre endringer enn at det spares regnskapsmessige kostnader for fellesforetaket. Det finnes ikke data for hvor mange av fellesforetakene som reelt sett er i leieforhold. Grunnlag for å kostnads- og inntektsføre kvoteleie er derfor svakt, men en klart større andel er intern omsetning mellom aktive jordbruksforetak enn det som er tilfelle for jord.</w:t>
      </w:r>
    </w:p>
    <w:p w14:paraId="23E6F4D0" w14:textId="06A3A739" w:rsidR="00F52703" w:rsidRPr="00A61365" w:rsidRDefault="00767594" w:rsidP="00A61365">
      <w:r>
        <w:rPr>
          <w:noProof/>
        </w:rPr>
        <w:lastRenderedPageBreak/>
        <w:drawing>
          <wp:inline distT="0" distB="0" distL="0" distR="0" wp14:anchorId="0ED2D745" wp14:editId="057578B0">
            <wp:extent cx="6076950" cy="2886075"/>
            <wp:effectExtent l="0" t="0" r="0" b="9525"/>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4A9804" w14:textId="77777777" w:rsidR="00F52703" w:rsidRPr="00A61365" w:rsidRDefault="00962653" w:rsidP="00A61365">
      <w:pPr>
        <w:pStyle w:val="figur-tittel"/>
      </w:pPr>
      <w:r w:rsidRPr="00A61365">
        <w:t>Andel av grunnkvote som inngår i produksjon på flere kvoter, 2009–2021</w:t>
      </w:r>
    </w:p>
    <w:p w14:paraId="3EB6C418" w14:textId="77777777" w:rsidR="00F52703" w:rsidRPr="00A61365" w:rsidRDefault="00962653" w:rsidP="00A61365">
      <w:pPr>
        <w:pStyle w:val="Kilde"/>
      </w:pPr>
      <w:r w:rsidRPr="00A61365">
        <w:t>Prop. 120 S (2021–2022)</w:t>
      </w:r>
    </w:p>
    <w:p w14:paraId="048DA344" w14:textId="77777777" w:rsidR="00F52703" w:rsidRPr="00A61365" w:rsidRDefault="00962653" w:rsidP="00A61365">
      <w:r w:rsidRPr="00A61365">
        <w:t>Ifølge Landbruksdirektoratet var 332,5 millioner liter kvote utleid i 2021, mens 257,2 millioner liter inngikk i produksjon i fellesforetak. Totalt var dermed 37 prosent av grunnkvoten bortdisponert. Dersom en bare regner på kvoter som er registrert som utleid, og forutsetter en leiepris på 1 krone per liter, gir det en total kostnad på 332,5 millioner kroner. Ifølge Landbruksdirektoratet ble 75 prosent av kvotene i leieordningen i 2021 leid fra foretak som søkte produksjonstilskudd, og kvoteleien gir dermed inntekt for andre deler av det aktive jordbruket. Med disse forutsetningene blir netto kostnad for det aktive jordbruket 83 millioner kroner i 2021.</w:t>
      </w:r>
    </w:p>
    <w:p w14:paraId="48BD1350" w14:textId="77777777" w:rsidR="00F52703" w:rsidRPr="00A61365" w:rsidRDefault="00962653" w:rsidP="00A61365">
      <w:r w:rsidRPr="00A61365">
        <w:rPr>
          <w:rStyle w:val="kursiv"/>
        </w:rPr>
        <w:t>Utvalget</w:t>
      </w:r>
      <w:r w:rsidRPr="00A61365">
        <w:t xml:space="preserve"> mener at både jord- og kvoteleie bør kostnads- og inntektsføres. Kostnadsføring av kvoteleie er krevende, på grunn av ulike måter å organisere bortdisponering av kvoter på og mangel på data. Det er dermed uvisst hvilket volum som skal regnes som leid. </w:t>
      </w:r>
      <w:r w:rsidRPr="00A61365">
        <w:rPr>
          <w:rStyle w:val="kursiv"/>
        </w:rPr>
        <w:t>Utvalget</w:t>
      </w:r>
      <w:r w:rsidRPr="00A61365">
        <w:t xml:space="preserve"> mener det bør utarbeides relevant kvoteleiestatistikk som kan tas inn i Totalkalkylen i fremtiden.</w:t>
      </w:r>
    </w:p>
    <w:p w14:paraId="189AB2F7" w14:textId="77777777" w:rsidR="00F52703" w:rsidRPr="00A61365" w:rsidRDefault="00962653" w:rsidP="00A61365">
      <w:pPr>
        <w:pStyle w:val="Overskrift3"/>
      </w:pPr>
      <w:r w:rsidRPr="00A61365">
        <w:t>Steg 3: Kostnadsføre innleid arbeid</w:t>
      </w:r>
    </w:p>
    <w:p w14:paraId="01D06B7A" w14:textId="77777777" w:rsidR="00F52703" w:rsidRPr="00A61365" w:rsidRDefault="00962653" w:rsidP="00A61365">
      <w:r w:rsidRPr="00A61365">
        <w:t>I dag kostnadsføres tjenester fra selvstendig næringsdrivende utenfor jordbruket i Totalkalkylen. Lønn til ansatte med videre føres ikke, men deres arbeidstimer inngår i totalt arbeidsforbruk som det totale vederlaget divideres på. Det innebærer at det er et lønnsevnemål som beregnes. Man skiller dermed ikke på tilpasninger i det enkelte foretak med hensyn på å utføre arbeidet selv eller å leie inn arbeidshjelp.</w:t>
      </w:r>
    </w:p>
    <w:p w14:paraId="33B7CE36" w14:textId="77777777" w:rsidR="00F52703" w:rsidRPr="00A61365" w:rsidRDefault="00962653" w:rsidP="00A61365">
      <w:r w:rsidRPr="00A61365">
        <w:t>Det bør være mulig å føre kostnadene til innleid arbeid og samtidig redusere arbeidsforbruket det divideres på. Det vil i tilfelle gi et resultat som angir inntekt for familien som helhet, inklusive bruker, partner, barn og kårfolk. Ifølge SSBs landbruksundersøkelse for 2020 ble 10 992 årsverk à 1845 timer, utført av «annen fast og tilfeldig hjelp», unntatt arbeid utført av andre selvstendig næringsdrivende som er kostnadsført i kalkylen. Det bemerkes at året 2020 var spesielt på grunn av pandemien, med et ekstraordinært høyt rapportert timetall i grøntsektoren.</w:t>
      </w:r>
    </w:p>
    <w:p w14:paraId="2D6EAB83" w14:textId="77777777" w:rsidR="00F52703" w:rsidRPr="00A61365" w:rsidRDefault="00962653" w:rsidP="00A61365">
      <w:r w:rsidRPr="00A61365">
        <w:t>Det finnes utallige tilpasninger i jordbruket. Noen utfører arbeidet selv, mens andre leier tilfeldig eller fast arbeidshjelp, fordi det er nødvendig eller for å bruke egen tid i annen inntektsgivende virksomhet. Jordbrukspolitiske virkemidler har jordbruksforetaket som objekt. Hvilke tilpasninger som gjøres i foretaket har ikke betydning for utmålingen av tilskudd.</w:t>
      </w:r>
    </w:p>
    <w:p w14:paraId="09B68C6C" w14:textId="77777777" w:rsidR="00F52703" w:rsidRPr="00A61365" w:rsidRDefault="00962653" w:rsidP="00A61365">
      <w:r w:rsidRPr="00A61365">
        <w:lastRenderedPageBreak/>
        <w:t>Spørsmålet er om resultatmålet i Totalkalkylen skal ha en lønnsevnetilnærming, eller beregne inntekt for brukerfamilien. Spørsmålet henger også sammen med hvorvidt en ser på jordbruksoppgjøret som en avtale for selvstendig næringsdrivende, som utøverne tilpasser seg til, eller et inntektsoppgjør for bønder.</w:t>
      </w:r>
    </w:p>
    <w:p w14:paraId="3B35B7D1" w14:textId="219D8D53" w:rsidR="00F52703" w:rsidRPr="00A61365" w:rsidRDefault="00962653" w:rsidP="00A61365">
      <w:r w:rsidRPr="00A61365">
        <w:t>Tabell 6.4 viser beregninger av kostnader til innleie av fast og tilfeldig arbeidskraft, utenom familiearbeidskraft, basert på SSBs arbeidsforbruksundersøkelser, og et anslag på total leiekostnad basert på leiekostnaden per time (inkludert sosiale kostnader) i NIBIOs driftsgranskinger.</w:t>
      </w:r>
    </w:p>
    <w:p w14:paraId="34436A91" w14:textId="195C061C" w:rsidR="00A61365" w:rsidRPr="00A61365" w:rsidRDefault="00A61365" w:rsidP="00A61365">
      <w:pPr>
        <w:pStyle w:val="tabell-tittel"/>
      </w:pPr>
      <w:r w:rsidRPr="00A61365">
        <w:t>Innleid arbeidskraft i Totalkalkylen</w:t>
      </w:r>
      <w:r w:rsidRPr="00A61365">
        <w:rPr>
          <w:rStyle w:val="skrift-hevet"/>
        </w:rPr>
        <w:t>1</w:t>
      </w:r>
      <w:r w:rsidRPr="00A61365">
        <w:t xml:space="preserve"> og anslag på leiekostnad</w:t>
      </w:r>
    </w:p>
    <w:p w14:paraId="16D9A9B1"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00"/>
        <w:gridCol w:w="1340"/>
        <w:gridCol w:w="1740"/>
        <w:gridCol w:w="1920"/>
        <w:gridCol w:w="1560"/>
        <w:gridCol w:w="1940"/>
      </w:tblGrid>
      <w:tr w:rsidR="00F52703" w:rsidRPr="00A61365" w14:paraId="7C072F1A" w14:textId="77777777">
        <w:trPr>
          <w:trHeight w:val="600"/>
        </w:trPr>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2D555" w14:textId="77777777" w:rsidR="00F52703" w:rsidRPr="00A61365" w:rsidRDefault="00962653" w:rsidP="00A61365">
            <w:r w:rsidRPr="00A61365">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F201A" w14:textId="77777777" w:rsidR="00F52703" w:rsidRPr="00A61365" w:rsidRDefault="00962653" w:rsidP="00A61365">
            <w:r w:rsidRPr="00A61365">
              <w:t>Årsverk totalt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F79F7" w14:textId="77777777" w:rsidR="00F52703" w:rsidRPr="00A61365" w:rsidRDefault="00962653" w:rsidP="00A61365">
            <w:r w:rsidRPr="00A61365">
              <w:t>Familieårsverk</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6973A" w14:textId="77777777" w:rsidR="00F52703" w:rsidRPr="00A61365" w:rsidRDefault="00962653" w:rsidP="00A61365">
            <w:r w:rsidRPr="00A61365">
              <w:t>Innleid arbeidskraft, årsverk</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46323" w14:textId="77777777" w:rsidR="00F52703" w:rsidRPr="00A61365" w:rsidRDefault="00962653" w:rsidP="00A61365">
            <w:r w:rsidRPr="00A61365">
              <w:t>Leiekostnad</w:t>
            </w:r>
            <w:r w:rsidRPr="00A61365">
              <w:br/>
              <w:t xml:space="preserve"> kr/time</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C207D" w14:textId="77777777" w:rsidR="00F52703" w:rsidRPr="00A61365" w:rsidRDefault="00962653" w:rsidP="00A61365">
            <w:r w:rsidRPr="00A61365">
              <w:t xml:space="preserve">Leiekostnad arbeid, </w:t>
            </w:r>
            <w:r w:rsidRPr="00A61365">
              <w:br/>
              <w:t>mill. kroner</w:t>
            </w:r>
          </w:p>
        </w:tc>
      </w:tr>
      <w:tr w:rsidR="00F52703" w:rsidRPr="00A61365" w14:paraId="14F0E7F7" w14:textId="77777777">
        <w:trPr>
          <w:trHeight w:val="380"/>
        </w:trPr>
        <w:tc>
          <w:tcPr>
            <w:tcW w:w="1000" w:type="dxa"/>
            <w:tcBorders>
              <w:top w:val="single" w:sz="4" w:space="0" w:color="000000"/>
              <w:left w:val="nil"/>
              <w:bottom w:val="nil"/>
              <w:right w:val="nil"/>
            </w:tcBorders>
            <w:tcMar>
              <w:top w:w="128" w:type="dxa"/>
              <w:left w:w="43" w:type="dxa"/>
              <w:bottom w:w="43" w:type="dxa"/>
              <w:right w:w="43" w:type="dxa"/>
            </w:tcMar>
          </w:tcPr>
          <w:p w14:paraId="3AA6F487" w14:textId="77777777" w:rsidR="00F52703" w:rsidRPr="00A61365" w:rsidRDefault="00962653" w:rsidP="00A61365">
            <w:r w:rsidRPr="00A61365">
              <w:t>2005</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1FFB117" w14:textId="77777777" w:rsidR="00F52703" w:rsidRPr="00A61365" w:rsidRDefault="00962653" w:rsidP="00A61365">
            <w:r w:rsidRPr="00A61365">
              <w:t>61 700</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9399539" w14:textId="77777777" w:rsidR="00F52703" w:rsidRPr="00A61365" w:rsidRDefault="00962653" w:rsidP="00A61365">
            <w:r w:rsidRPr="00A61365">
              <w:t>51 400</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711E8BB0" w14:textId="77777777" w:rsidR="00F52703" w:rsidRPr="00A61365" w:rsidRDefault="00962653" w:rsidP="00A61365">
            <w:r w:rsidRPr="00A61365">
              <w:t>10 319</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BE1D2ED" w14:textId="77777777" w:rsidR="00F52703" w:rsidRPr="00A61365" w:rsidRDefault="00962653" w:rsidP="00A61365">
            <w:r w:rsidRPr="00A61365">
              <w:t>135</w:t>
            </w:r>
          </w:p>
        </w:tc>
        <w:tc>
          <w:tcPr>
            <w:tcW w:w="1940" w:type="dxa"/>
            <w:tcBorders>
              <w:top w:val="single" w:sz="4" w:space="0" w:color="000000"/>
              <w:left w:val="nil"/>
              <w:bottom w:val="nil"/>
              <w:right w:val="nil"/>
            </w:tcBorders>
            <w:tcMar>
              <w:top w:w="128" w:type="dxa"/>
              <w:left w:w="43" w:type="dxa"/>
              <w:bottom w:w="43" w:type="dxa"/>
              <w:right w:w="43" w:type="dxa"/>
            </w:tcMar>
            <w:vAlign w:val="bottom"/>
          </w:tcPr>
          <w:p w14:paraId="6165AED4" w14:textId="77777777" w:rsidR="00F52703" w:rsidRPr="00A61365" w:rsidRDefault="00962653" w:rsidP="00A61365">
            <w:r w:rsidRPr="00A61365">
              <w:t xml:space="preserve"> 2 570 </w:t>
            </w:r>
          </w:p>
        </w:tc>
      </w:tr>
      <w:tr w:rsidR="00F52703" w:rsidRPr="00A61365" w14:paraId="66EF7432" w14:textId="77777777">
        <w:trPr>
          <w:trHeight w:val="380"/>
        </w:trPr>
        <w:tc>
          <w:tcPr>
            <w:tcW w:w="1000" w:type="dxa"/>
            <w:tcBorders>
              <w:top w:val="nil"/>
              <w:left w:val="nil"/>
              <w:bottom w:val="nil"/>
              <w:right w:val="nil"/>
            </w:tcBorders>
            <w:tcMar>
              <w:top w:w="128" w:type="dxa"/>
              <w:left w:w="43" w:type="dxa"/>
              <w:bottom w:w="43" w:type="dxa"/>
              <w:right w:w="43" w:type="dxa"/>
            </w:tcMar>
          </w:tcPr>
          <w:p w14:paraId="78FFA640" w14:textId="77777777" w:rsidR="00F52703" w:rsidRPr="00A61365" w:rsidRDefault="00962653" w:rsidP="00A61365">
            <w:r w:rsidRPr="00A61365">
              <w:t>2006</w:t>
            </w:r>
          </w:p>
        </w:tc>
        <w:tc>
          <w:tcPr>
            <w:tcW w:w="1340" w:type="dxa"/>
            <w:tcBorders>
              <w:top w:val="nil"/>
              <w:left w:val="nil"/>
              <w:bottom w:val="nil"/>
              <w:right w:val="nil"/>
            </w:tcBorders>
            <w:tcMar>
              <w:top w:w="128" w:type="dxa"/>
              <w:left w:w="43" w:type="dxa"/>
              <w:bottom w:w="43" w:type="dxa"/>
              <w:right w:w="43" w:type="dxa"/>
            </w:tcMar>
            <w:vAlign w:val="bottom"/>
          </w:tcPr>
          <w:p w14:paraId="0299D5F2" w14:textId="77777777" w:rsidR="00F52703" w:rsidRPr="00A61365" w:rsidRDefault="00962653" w:rsidP="00A61365">
            <w:r w:rsidRPr="00A61365">
              <w:t>59 200</w:t>
            </w:r>
          </w:p>
        </w:tc>
        <w:tc>
          <w:tcPr>
            <w:tcW w:w="1740" w:type="dxa"/>
            <w:tcBorders>
              <w:top w:val="nil"/>
              <w:left w:val="nil"/>
              <w:bottom w:val="nil"/>
              <w:right w:val="nil"/>
            </w:tcBorders>
            <w:tcMar>
              <w:top w:w="128" w:type="dxa"/>
              <w:left w:w="43" w:type="dxa"/>
              <w:bottom w:w="43" w:type="dxa"/>
              <w:right w:w="43" w:type="dxa"/>
            </w:tcMar>
            <w:vAlign w:val="bottom"/>
          </w:tcPr>
          <w:p w14:paraId="62B15F95" w14:textId="77777777" w:rsidR="00F52703" w:rsidRPr="00A61365" w:rsidRDefault="00962653" w:rsidP="00A61365">
            <w:r w:rsidRPr="00A61365">
              <w:t>48 700</w:t>
            </w:r>
          </w:p>
        </w:tc>
        <w:tc>
          <w:tcPr>
            <w:tcW w:w="1920" w:type="dxa"/>
            <w:tcBorders>
              <w:top w:val="nil"/>
              <w:left w:val="nil"/>
              <w:bottom w:val="nil"/>
              <w:right w:val="nil"/>
            </w:tcBorders>
            <w:tcMar>
              <w:top w:w="128" w:type="dxa"/>
              <w:left w:w="43" w:type="dxa"/>
              <w:bottom w:w="43" w:type="dxa"/>
              <w:right w:w="43" w:type="dxa"/>
            </w:tcMar>
            <w:vAlign w:val="bottom"/>
          </w:tcPr>
          <w:p w14:paraId="49ACB996" w14:textId="77777777" w:rsidR="00F52703" w:rsidRPr="00A61365" w:rsidRDefault="00962653" w:rsidP="00A61365">
            <w:r w:rsidRPr="00A61365">
              <w:t>10 494</w:t>
            </w:r>
          </w:p>
        </w:tc>
        <w:tc>
          <w:tcPr>
            <w:tcW w:w="1560" w:type="dxa"/>
            <w:tcBorders>
              <w:top w:val="nil"/>
              <w:left w:val="nil"/>
              <w:bottom w:val="nil"/>
              <w:right w:val="nil"/>
            </w:tcBorders>
            <w:tcMar>
              <w:top w:w="128" w:type="dxa"/>
              <w:left w:w="43" w:type="dxa"/>
              <w:bottom w:w="43" w:type="dxa"/>
              <w:right w:w="43" w:type="dxa"/>
            </w:tcMar>
            <w:vAlign w:val="bottom"/>
          </w:tcPr>
          <w:p w14:paraId="025893E6" w14:textId="77777777" w:rsidR="00F52703" w:rsidRPr="00A61365" w:rsidRDefault="00962653" w:rsidP="00A61365">
            <w:r w:rsidRPr="00A61365">
              <w:t>138</w:t>
            </w:r>
          </w:p>
        </w:tc>
        <w:tc>
          <w:tcPr>
            <w:tcW w:w="1940" w:type="dxa"/>
            <w:tcBorders>
              <w:top w:val="nil"/>
              <w:left w:val="nil"/>
              <w:bottom w:val="nil"/>
              <w:right w:val="nil"/>
            </w:tcBorders>
            <w:tcMar>
              <w:top w:w="128" w:type="dxa"/>
              <w:left w:w="43" w:type="dxa"/>
              <w:bottom w:w="43" w:type="dxa"/>
              <w:right w:w="43" w:type="dxa"/>
            </w:tcMar>
            <w:vAlign w:val="bottom"/>
          </w:tcPr>
          <w:p w14:paraId="1B2EA152" w14:textId="77777777" w:rsidR="00F52703" w:rsidRPr="00A61365" w:rsidRDefault="00962653" w:rsidP="00A61365">
            <w:r w:rsidRPr="00A61365">
              <w:t xml:space="preserve"> 2 672 </w:t>
            </w:r>
          </w:p>
        </w:tc>
      </w:tr>
      <w:tr w:rsidR="00F52703" w:rsidRPr="00A61365" w14:paraId="123CE9B5" w14:textId="77777777">
        <w:trPr>
          <w:trHeight w:val="380"/>
        </w:trPr>
        <w:tc>
          <w:tcPr>
            <w:tcW w:w="1000" w:type="dxa"/>
            <w:tcBorders>
              <w:top w:val="nil"/>
              <w:left w:val="nil"/>
              <w:bottom w:val="nil"/>
              <w:right w:val="nil"/>
            </w:tcBorders>
            <w:tcMar>
              <w:top w:w="128" w:type="dxa"/>
              <w:left w:w="43" w:type="dxa"/>
              <w:bottom w:w="43" w:type="dxa"/>
              <w:right w:w="43" w:type="dxa"/>
            </w:tcMar>
          </w:tcPr>
          <w:p w14:paraId="0B4995DB" w14:textId="77777777" w:rsidR="00F52703" w:rsidRPr="00A61365" w:rsidRDefault="00962653" w:rsidP="00A61365">
            <w:r w:rsidRPr="00A61365">
              <w:t>2007</w:t>
            </w:r>
          </w:p>
        </w:tc>
        <w:tc>
          <w:tcPr>
            <w:tcW w:w="1340" w:type="dxa"/>
            <w:tcBorders>
              <w:top w:val="nil"/>
              <w:left w:val="nil"/>
              <w:bottom w:val="nil"/>
              <w:right w:val="nil"/>
            </w:tcBorders>
            <w:tcMar>
              <w:top w:w="128" w:type="dxa"/>
              <w:left w:w="43" w:type="dxa"/>
              <w:bottom w:w="43" w:type="dxa"/>
              <w:right w:w="43" w:type="dxa"/>
            </w:tcMar>
            <w:vAlign w:val="bottom"/>
          </w:tcPr>
          <w:p w14:paraId="2106B76B" w14:textId="77777777" w:rsidR="00F52703" w:rsidRPr="00A61365" w:rsidRDefault="00962653" w:rsidP="00A61365">
            <w:r w:rsidRPr="00A61365">
              <w:t>56 800</w:t>
            </w:r>
          </w:p>
        </w:tc>
        <w:tc>
          <w:tcPr>
            <w:tcW w:w="1740" w:type="dxa"/>
            <w:tcBorders>
              <w:top w:val="nil"/>
              <w:left w:val="nil"/>
              <w:bottom w:val="nil"/>
              <w:right w:val="nil"/>
            </w:tcBorders>
            <w:tcMar>
              <w:top w:w="128" w:type="dxa"/>
              <w:left w:w="43" w:type="dxa"/>
              <w:bottom w:w="43" w:type="dxa"/>
              <w:right w:w="43" w:type="dxa"/>
            </w:tcMar>
            <w:vAlign w:val="bottom"/>
          </w:tcPr>
          <w:p w14:paraId="19B75AF1" w14:textId="77777777" w:rsidR="00F52703" w:rsidRPr="00A61365" w:rsidRDefault="00962653" w:rsidP="00A61365">
            <w:r w:rsidRPr="00A61365">
              <w:t>46 100</w:t>
            </w:r>
          </w:p>
        </w:tc>
        <w:tc>
          <w:tcPr>
            <w:tcW w:w="1920" w:type="dxa"/>
            <w:tcBorders>
              <w:top w:val="nil"/>
              <w:left w:val="nil"/>
              <w:bottom w:val="nil"/>
              <w:right w:val="nil"/>
            </w:tcBorders>
            <w:tcMar>
              <w:top w:w="128" w:type="dxa"/>
              <w:left w:w="43" w:type="dxa"/>
              <w:bottom w:w="43" w:type="dxa"/>
              <w:right w:w="43" w:type="dxa"/>
            </w:tcMar>
            <w:vAlign w:val="bottom"/>
          </w:tcPr>
          <w:p w14:paraId="2A288593" w14:textId="77777777" w:rsidR="00F52703" w:rsidRPr="00A61365" w:rsidRDefault="00962653" w:rsidP="00A61365">
            <w:r w:rsidRPr="00A61365">
              <w:t>10 674</w:t>
            </w:r>
          </w:p>
        </w:tc>
        <w:tc>
          <w:tcPr>
            <w:tcW w:w="1560" w:type="dxa"/>
            <w:tcBorders>
              <w:top w:val="nil"/>
              <w:left w:val="nil"/>
              <w:bottom w:val="nil"/>
              <w:right w:val="nil"/>
            </w:tcBorders>
            <w:tcMar>
              <w:top w:w="128" w:type="dxa"/>
              <w:left w:w="43" w:type="dxa"/>
              <w:bottom w:w="43" w:type="dxa"/>
              <w:right w:w="43" w:type="dxa"/>
            </w:tcMar>
            <w:vAlign w:val="bottom"/>
          </w:tcPr>
          <w:p w14:paraId="6F9930D1" w14:textId="77777777" w:rsidR="00F52703" w:rsidRPr="00A61365" w:rsidRDefault="00962653" w:rsidP="00A61365">
            <w:r w:rsidRPr="00A61365">
              <w:t>149</w:t>
            </w:r>
          </w:p>
        </w:tc>
        <w:tc>
          <w:tcPr>
            <w:tcW w:w="1940" w:type="dxa"/>
            <w:tcBorders>
              <w:top w:val="nil"/>
              <w:left w:val="nil"/>
              <w:bottom w:val="nil"/>
              <w:right w:val="nil"/>
            </w:tcBorders>
            <w:tcMar>
              <w:top w:w="128" w:type="dxa"/>
              <w:left w:w="43" w:type="dxa"/>
              <w:bottom w:w="43" w:type="dxa"/>
              <w:right w:w="43" w:type="dxa"/>
            </w:tcMar>
            <w:vAlign w:val="bottom"/>
          </w:tcPr>
          <w:p w14:paraId="62F2A8A7" w14:textId="77777777" w:rsidR="00F52703" w:rsidRPr="00A61365" w:rsidRDefault="00962653" w:rsidP="00A61365">
            <w:r w:rsidRPr="00A61365">
              <w:t xml:space="preserve"> 2 934 </w:t>
            </w:r>
          </w:p>
        </w:tc>
      </w:tr>
      <w:tr w:rsidR="00F52703" w:rsidRPr="00A61365" w14:paraId="68AFEC94" w14:textId="77777777">
        <w:trPr>
          <w:trHeight w:val="380"/>
        </w:trPr>
        <w:tc>
          <w:tcPr>
            <w:tcW w:w="1000" w:type="dxa"/>
            <w:tcBorders>
              <w:top w:val="nil"/>
              <w:left w:val="nil"/>
              <w:bottom w:val="nil"/>
              <w:right w:val="nil"/>
            </w:tcBorders>
            <w:tcMar>
              <w:top w:w="128" w:type="dxa"/>
              <w:left w:w="43" w:type="dxa"/>
              <w:bottom w:w="43" w:type="dxa"/>
              <w:right w:w="43" w:type="dxa"/>
            </w:tcMar>
          </w:tcPr>
          <w:p w14:paraId="45DE92D4" w14:textId="77777777" w:rsidR="00F52703" w:rsidRPr="00A61365" w:rsidRDefault="00962653" w:rsidP="00A61365">
            <w:r w:rsidRPr="00A61365">
              <w:t>2008</w:t>
            </w:r>
          </w:p>
        </w:tc>
        <w:tc>
          <w:tcPr>
            <w:tcW w:w="1340" w:type="dxa"/>
            <w:tcBorders>
              <w:top w:val="nil"/>
              <w:left w:val="nil"/>
              <w:bottom w:val="nil"/>
              <w:right w:val="nil"/>
            </w:tcBorders>
            <w:tcMar>
              <w:top w:w="128" w:type="dxa"/>
              <w:left w:w="43" w:type="dxa"/>
              <w:bottom w:w="43" w:type="dxa"/>
              <w:right w:w="43" w:type="dxa"/>
            </w:tcMar>
            <w:vAlign w:val="bottom"/>
          </w:tcPr>
          <w:p w14:paraId="06B3B333" w14:textId="77777777" w:rsidR="00F52703" w:rsidRPr="00A61365" w:rsidRDefault="00962653" w:rsidP="00A61365">
            <w:r w:rsidRPr="00A61365">
              <w:t>54 300</w:t>
            </w:r>
          </w:p>
        </w:tc>
        <w:tc>
          <w:tcPr>
            <w:tcW w:w="1740" w:type="dxa"/>
            <w:tcBorders>
              <w:top w:val="nil"/>
              <w:left w:val="nil"/>
              <w:bottom w:val="nil"/>
              <w:right w:val="nil"/>
            </w:tcBorders>
            <w:tcMar>
              <w:top w:w="128" w:type="dxa"/>
              <w:left w:w="43" w:type="dxa"/>
              <w:bottom w:w="43" w:type="dxa"/>
              <w:right w:w="43" w:type="dxa"/>
            </w:tcMar>
            <w:vAlign w:val="bottom"/>
          </w:tcPr>
          <w:p w14:paraId="36EE5962" w14:textId="77777777" w:rsidR="00F52703" w:rsidRPr="00A61365" w:rsidRDefault="00962653" w:rsidP="00A61365">
            <w:r w:rsidRPr="00A61365">
              <w:t>43 400</w:t>
            </w:r>
          </w:p>
        </w:tc>
        <w:tc>
          <w:tcPr>
            <w:tcW w:w="1920" w:type="dxa"/>
            <w:tcBorders>
              <w:top w:val="nil"/>
              <w:left w:val="nil"/>
              <w:bottom w:val="nil"/>
              <w:right w:val="nil"/>
            </w:tcBorders>
            <w:tcMar>
              <w:top w:w="128" w:type="dxa"/>
              <w:left w:w="43" w:type="dxa"/>
              <w:bottom w:w="43" w:type="dxa"/>
              <w:right w:w="43" w:type="dxa"/>
            </w:tcMar>
            <w:vAlign w:val="bottom"/>
          </w:tcPr>
          <w:p w14:paraId="70E7E4BB" w14:textId="77777777" w:rsidR="00F52703" w:rsidRPr="00A61365" w:rsidRDefault="00962653" w:rsidP="00A61365">
            <w:r w:rsidRPr="00A61365">
              <w:t>10 864</w:t>
            </w:r>
          </w:p>
        </w:tc>
        <w:tc>
          <w:tcPr>
            <w:tcW w:w="1560" w:type="dxa"/>
            <w:tcBorders>
              <w:top w:val="nil"/>
              <w:left w:val="nil"/>
              <w:bottom w:val="nil"/>
              <w:right w:val="nil"/>
            </w:tcBorders>
            <w:tcMar>
              <w:top w:w="128" w:type="dxa"/>
              <w:left w:w="43" w:type="dxa"/>
              <w:bottom w:w="43" w:type="dxa"/>
              <w:right w:w="43" w:type="dxa"/>
            </w:tcMar>
            <w:vAlign w:val="bottom"/>
          </w:tcPr>
          <w:p w14:paraId="0B3EDBDD" w14:textId="77777777" w:rsidR="00F52703" w:rsidRPr="00A61365" w:rsidRDefault="00962653" w:rsidP="00A61365">
            <w:r w:rsidRPr="00A61365">
              <w:t>154</w:t>
            </w:r>
          </w:p>
        </w:tc>
        <w:tc>
          <w:tcPr>
            <w:tcW w:w="1940" w:type="dxa"/>
            <w:tcBorders>
              <w:top w:val="nil"/>
              <w:left w:val="nil"/>
              <w:bottom w:val="nil"/>
              <w:right w:val="nil"/>
            </w:tcBorders>
            <w:tcMar>
              <w:top w:w="128" w:type="dxa"/>
              <w:left w:w="43" w:type="dxa"/>
              <w:bottom w:w="43" w:type="dxa"/>
              <w:right w:w="43" w:type="dxa"/>
            </w:tcMar>
            <w:vAlign w:val="bottom"/>
          </w:tcPr>
          <w:p w14:paraId="05855F91" w14:textId="77777777" w:rsidR="00F52703" w:rsidRPr="00A61365" w:rsidRDefault="00962653" w:rsidP="00A61365">
            <w:r w:rsidRPr="00A61365">
              <w:t xml:space="preserve"> 3 087 </w:t>
            </w:r>
          </w:p>
        </w:tc>
      </w:tr>
      <w:tr w:rsidR="00F52703" w:rsidRPr="00A61365" w14:paraId="2B8DCA4C" w14:textId="77777777">
        <w:trPr>
          <w:trHeight w:val="380"/>
        </w:trPr>
        <w:tc>
          <w:tcPr>
            <w:tcW w:w="1000" w:type="dxa"/>
            <w:tcBorders>
              <w:top w:val="nil"/>
              <w:left w:val="nil"/>
              <w:bottom w:val="nil"/>
              <w:right w:val="nil"/>
            </w:tcBorders>
            <w:tcMar>
              <w:top w:w="128" w:type="dxa"/>
              <w:left w:w="43" w:type="dxa"/>
              <w:bottom w:w="43" w:type="dxa"/>
              <w:right w:w="43" w:type="dxa"/>
            </w:tcMar>
          </w:tcPr>
          <w:p w14:paraId="4013DEBB" w14:textId="77777777" w:rsidR="00F52703" w:rsidRPr="00A61365" w:rsidRDefault="00962653" w:rsidP="00A61365">
            <w:r w:rsidRPr="00A61365">
              <w:t>2009</w:t>
            </w:r>
          </w:p>
        </w:tc>
        <w:tc>
          <w:tcPr>
            <w:tcW w:w="1340" w:type="dxa"/>
            <w:tcBorders>
              <w:top w:val="nil"/>
              <w:left w:val="nil"/>
              <w:bottom w:val="nil"/>
              <w:right w:val="nil"/>
            </w:tcBorders>
            <w:tcMar>
              <w:top w:w="128" w:type="dxa"/>
              <w:left w:w="43" w:type="dxa"/>
              <w:bottom w:w="43" w:type="dxa"/>
              <w:right w:w="43" w:type="dxa"/>
            </w:tcMar>
            <w:vAlign w:val="bottom"/>
          </w:tcPr>
          <w:p w14:paraId="5554742A" w14:textId="77777777" w:rsidR="00F52703" w:rsidRPr="00A61365" w:rsidRDefault="00962653" w:rsidP="00A61365">
            <w:r w:rsidRPr="00A61365">
              <w:t>52 000</w:t>
            </w:r>
          </w:p>
        </w:tc>
        <w:tc>
          <w:tcPr>
            <w:tcW w:w="1740" w:type="dxa"/>
            <w:tcBorders>
              <w:top w:val="nil"/>
              <w:left w:val="nil"/>
              <w:bottom w:val="nil"/>
              <w:right w:val="nil"/>
            </w:tcBorders>
            <w:tcMar>
              <w:top w:w="128" w:type="dxa"/>
              <w:left w:w="43" w:type="dxa"/>
              <w:bottom w:w="43" w:type="dxa"/>
              <w:right w:w="43" w:type="dxa"/>
            </w:tcMar>
            <w:vAlign w:val="bottom"/>
          </w:tcPr>
          <w:p w14:paraId="23F94CFF" w14:textId="77777777" w:rsidR="00F52703" w:rsidRPr="00A61365" w:rsidRDefault="00962653" w:rsidP="00A61365">
            <w:r w:rsidRPr="00A61365">
              <w:t>40 900</w:t>
            </w:r>
          </w:p>
        </w:tc>
        <w:tc>
          <w:tcPr>
            <w:tcW w:w="1920" w:type="dxa"/>
            <w:tcBorders>
              <w:top w:val="nil"/>
              <w:left w:val="nil"/>
              <w:bottom w:val="nil"/>
              <w:right w:val="nil"/>
            </w:tcBorders>
            <w:tcMar>
              <w:top w:w="128" w:type="dxa"/>
              <w:left w:w="43" w:type="dxa"/>
              <w:bottom w:w="43" w:type="dxa"/>
              <w:right w:w="43" w:type="dxa"/>
            </w:tcMar>
            <w:vAlign w:val="bottom"/>
          </w:tcPr>
          <w:p w14:paraId="2E0B8F08" w14:textId="77777777" w:rsidR="00F52703" w:rsidRPr="00A61365" w:rsidRDefault="00962653" w:rsidP="00A61365">
            <w:r w:rsidRPr="00A61365">
              <w:t>11 056</w:t>
            </w:r>
          </w:p>
        </w:tc>
        <w:tc>
          <w:tcPr>
            <w:tcW w:w="1560" w:type="dxa"/>
            <w:tcBorders>
              <w:top w:val="nil"/>
              <w:left w:val="nil"/>
              <w:bottom w:val="nil"/>
              <w:right w:val="nil"/>
            </w:tcBorders>
            <w:tcMar>
              <w:top w:w="128" w:type="dxa"/>
              <w:left w:w="43" w:type="dxa"/>
              <w:bottom w:w="43" w:type="dxa"/>
              <w:right w:w="43" w:type="dxa"/>
            </w:tcMar>
            <w:vAlign w:val="bottom"/>
          </w:tcPr>
          <w:p w14:paraId="0C7AE8D2" w14:textId="77777777" w:rsidR="00F52703" w:rsidRPr="00A61365" w:rsidRDefault="00962653" w:rsidP="00A61365">
            <w:r w:rsidRPr="00A61365">
              <w:t>156</w:t>
            </w:r>
          </w:p>
        </w:tc>
        <w:tc>
          <w:tcPr>
            <w:tcW w:w="1940" w:type="dxa"/>
            <w:tcBorders>
              <w:top w:val="nil"/>
              <w:left w:val="nil"/>
              <w:bottom w:val="nil"/>
              <w:right w:val="nil"/>
            </w:tcBorders>
            <w:tcMar>
              <w:top w:w="128" w:type="dxa"/>
              <w:left w:w="43" w:type="dxa"/>
              <w:bottom w:w="43" w:type="dxa"/>
              <w:right w:w="43" w:type="dxa"/>
            </w:tcMar>
            <w:vAlign w:val="bottom"/>
          </w:tcPr>
          <w:p w14:paraId="62427BA1" w14:textId="77777777" w:rsidR="00F52703" w:rsidRPr="00A61365" w:rsidRDefault="00962653" w:rsidP="00A61365">
            <w:r w:rsidRPr="00A61365">
              <w:t xml:space="preserve"> 3 182 </w:t>
            </w:r>
          </w:p>
        </w:tc>
      </w:tr>
      <w:tr w:rsidR="00F52703" w:rsidRPr="00A61365" w14:paraId="4B620AD5" w14:textId="77777777">
        <w:trPr>
          <w:trHeight w:val="380"/>
        </w:trPr>
        <w:tc>
          <w:tcPr>
            <w:tcW w:w="1000" w:type="dxa"/>
            <w:tcBorders>
              <w:top w:val="nil"/>
              <w:left w:val="nil"/>
              <w:bottom w:val="nil"/>
              <w:right w:val="nil"/>
            </w:tcBorders>
            <w:tcMar>
              <w:top w:w="128" w:type="dxa"/>
              <w:left w:w="43" w:type="dxa"/>
              <w:bottom w:w="43" w:type="dxa"/>
              <w:right w:w="43" w:type="dxa"/>
            </w:tcMar>
          </w:tcPr>
          <w:p w14:paraId="79969448" w14:textId="77777777" w:rsidR="00F52703" w:rsidRPr="00A61365" w:rsidRDefault="00962653" w:rsidP="00A61365">
            <w:r w:rsidRPr="00A61365">
              <w:t>2010</w:t>
            </w:r>
          </w:p>
        </w:tc>
        <w:tc>
          <w:tcPr>
            <w:tcW w:w="1340" w:type="dxa"/>
            <w:tcBorders>
              <w:top w:val="nil"/>
              <w:left w:val="nil"/>
              <w:bottom w:val="nil"/>
              <w:right w:val="nil"/>
            </w:tcBorders>
            <w:tcMar>
              <w:top w:w="128" w:type="dxa"/>
              <w:left w:w="43" w:type="dxa"/>
              <w:bottom w:w="43" w:type="dxa"/>
              <w:right w:w="43" w:type="dxa"/>
            </w:tcMar>
            <w:vAlign w:val="bottom"/>
          </w:tcPr>
          <w:p w14:paraId="20C383B9" w14:textId="77777777" w:rsidR="00F52703" w:rsidRPr="00A61365" w:rsidRDefault="00962653" w:rsidP="00A61365">
            <w:r w:rsidRPr="00A61365">
              <w:t>49 700</w:t>
            </w:r>
          </w:p>
        </w:tc>
        <w:tc>
          <w:tcPr>
            <w:tcW w:w="1740" w:type="dxa"/>
            <w:tcBorders>
              <w:top w:val="nil"/>
              <w:left w:val="nil"/>
              <w:bottom w:val="nil"/>
              <w:right w:val="nil"/>
            </w:tcBorders>
            <w:tcMar>
              <w:top w:w="128" w:type="dxa"/>
              <w:left w:w="43" w:type="dxa"/>
              <w:bottom w:w="43" w:type="dxa"/>
              <w:right w:w="43" w:type="dxa"/>
            </w:tcMar>
            <w:vAlign w:val="bottom"/>
          </w:tcPr>
          <w:p w14:paraId="07A10389" w14:textId="77777777" w:rsidR="00F52703" w:rsidRPr="00A61365" w:rsidRDefault="00962653" w:rsidP="00A61365">
            <w:r w:rsidRPr="00A61365">
              <w:t>38 400</w:t>
            </w:r>
          </w:p>
        </w:tc>
        <w:tc>
          <w:tcPr>
            <w:tcW w:w="1920" w:type="dxa"/>
            <w:tcBorders>
              <w:top w:val="nil"/>
              <w:left w:val="nil"/>
              <w:bottom w:val="nil"/>
              <w:right w:val="nil"/>
            </w:tcBorders>
            <w:tcMar>
              <w:top w:w="128" w:type="dxa"/>
              <w:left w:w="43" w:type="dxa"/>
              <w:bottom w:w="43" w:type="dxa"/>
              <w:right w:w="43" w:type="dxa"/>
            </w:tcMar>
            <w:vAlign w:val="bottom"/>
          </w:tcPr>
          <w:p w14:paraId="47116281" w14:textId="77777777" w:rsidR="00F52703" w:rsidRPr="00A61365" w:rsidRDefault="00962653" w:rsidP="00A61365">
            <w:r w:rsidRPr="00A61365">
              <w:t>11 254</w:t>
            </w:r>
          </w:p>
        </w:tc>
        <w:tc>
          <w:tcPr>
            <w:tcW w:w="1560" w:type="dxa"/>
            <w:tcBorders>
              <w:top w:val="nil"/>
              <w:left w:val="nil"/>
              <w:bottom w:val="nil"/>
              <w:right w:val="nil"/>
            </w:tcBorders>
            <w:tcMar>
              <w:top w:w="128" w:type="dxa"/>
              <w:left w:w="43" w:type="dxa"/>
              <w:bottom w:w="43" w:type="dxa"/>
              <w:right w:w="43" w:type="dxa"/>
            </w:tcMar>
            <w:vAlign w:val="bottom"/>
          </w:tcPr>
          <w:p w14:paraId="00FCD080" w14:textId="77777777" w:rsidR="00F52703" w:rsidRPr="00A61365" w:rsidRDefault="00962653" w:rsidP="00A61365">
            <w:r w:rsidRPr="00A61365">
              <w:t>160</w:t>
            </w:r>
          </w:p>
        </w:tc>
        <w:tc>
          <w:tcPr>
            <w:tcW w:w="1940" w:type="dxa"/>
            <w:tcBorders>
              <w:top w:val="nil"/>
              <w:left w:val="nil"/>
              <w:bottom w:val="nil"/>
              <w:right w:val="nil"/>
            </w:tcBorders>
            <w:tcMar>
              <w:top w:w="128" w:type="dxa"/>
              <w:left w:w="43" w:type="dxa"/>
              <w:bottom w:w="43" w:type="dxa"/>
              <w:right w:w="43" w:type="dxa"/>
            </w:tcMar>
            <w:vAlign w:val="bottom"/>
          </w:tcPr>
          <w:p w14:paraId="7DD7659C" w14:textId="77777777" w:rsidR="00F52703" w:rsidRPr="00A61365" w:rsidRDefault="00962653" w:rsidP="00A61365">
            <w:r w:rsidRPr="00A61365">
              <w:t xml:space="preserve"> 3 322 </w:t>
            </w:r>
          </w:p>
        </w:tc>
      </w:tr>
      <w:tr w:rsidR="00F52703" w:rsidRPr="00A61365" w14:paraId="124E9DF4" w14:textId="77777777">
        <w:trPr>
          <w:trHeight w:val="380"/>
        </w:trPr>
        <w:tc>
          <w:tcPr>
            <w:tcW w:w="1000" w:type="dxa"/>
            <w:tcBorders>
              <w:top w:val="nil"/>
              <w:left w:val="nil"/>
              <w:bottom w:val="nil"/>
              <w:right w:val="nil"/>
            </w:tcBorders>
            <w:tcMar>
              <w:top w:w="128" w:type="dxa"/>
              <w:left w:w="43" w:type="dxa"/>
              <w:bottom w:w="43" w:type="dxa"/>
              <w:right w:w="43" w:type="dxa"/>
            </w:tcMar>
          </w:tcPr>
          <w:p w14:paraId="0B4667D2" w14:textId="77777777" w:rsidR="00F52703" w:rsidRPr="00A61365" w:rsidRDefault="00962653" w:rsidP="00A61365">
            <w:r w:rsidRPr="00A61365">
              <w:t>2011</w:t>
            </w:r>
          </w:p>
        </w:tc>
        <w:tc>
          <w:tcPr>
            <w:tcW w:w="1340" w:type="dxa"/>
            <w:tcBorders>
              <w:top w:val="nil"/>
              <w:left w:val="nil"/>
              <w:bottom w:val="nil"/>
              <w:right w:val="nil"/>
            </w:tcBorders>
            <w:tcMar>
              <w:top w:w="128" w:type="dxa"/>
              <w:left w:w="43" w:type="dxa"/>
              <w:bottom w:w="43" w:type="dxa"/>
              <w:right w:w="43" w:type="dxa"/>
            </w:tcMar>
            <w:vAlign w:val="bottom"/>
          </w:tcPr>
          <w:p w14:paraId="27099FFC" w14:textId="77777777" w:rsidR="00F52703" w:rsidRPr="00A61365" w:rsidRDefault="00962653" w:rsidP="00A61365">
            <w:r w:rsidRPr="00A61365">
              <w:t>48 600</w:t>
            </w:r>
          </w:p>
        </w:tc>
        <w:tc>
          <w:tcPr>
            <w:tcW w:w="1740" w:type="dxa"/>
            <w:tcBorders>
              <w:top w:val="nil"/>
              <w:left w:val="nil"/>
              <w:bottom w:val="nil"/>
              <w:right w:val="nil"/>
            </w:tcBorders>
            <w:tcMar>
              <w:top w:w="128" w:type="dxa"/>
              <w:left w:w="43" w:type="dxa"/>
              <w:bottom w:w="43" w:type="dxa"/>
              <w:right w:w="43" w:type="dxa"/>
            </w:tcMar>
            <w:vAlign w:val="bottom"/>
          </w:tcPr>
          <w:p w14:paraId="374B3EF8" w14:textId="77777777" w:rsidR="00F52703" w:rsidRPr="00A61365" w:rsidRDefault="00962653" w:rsidP="00A61365">
            <w:r w:rsidRPr="00A61365">
              <w:t>37 500</w:t>
            </w:r>
          </w:p>
        </w:tc>
        <w:tc>
          <w:tcPr>
            <w:tcW w:w="1920" w:type="dxa"/>
            <w:tcBorders>
              <w:top w:val="nil"/>
              <w:left w:val="nil"/>
              <w:bottom w:val="nil"/>
              <w:right w:val="nil"/>
            </w:tcBorders>
            <w:tcMar>
              <w:top w:w="128" w:type="dxa"/>
              <w:left w:w="43" w:type="dxa"/>
              <w:bottom w:w="43" w:type="dxa"/>
              <w:right w:w="43" w:type="dxa"/>
            </w:tcMar>
            <w:vAlign w:val="bottom"/>
          </w:tcPr>
          <w:p w14:paraId="5CBB8151" w14:textId="77777777" w:rsidR="00F52703" w:rsidRPr="00A61365" w:rsidRDefault="00962653" w:rsidP="00A61365">
            <w:r w:rsidRPr="00A61365">
              <w:t>11 126</w:t>
            </w:r>
          </w:p>
        </w:tc>
        <w:tc>
          <w:tcPr>
            <w:tcW w:w="1560" w:type="dxa"/>
            <w:tcBorders>
              <w:top w:val="nil"/>
              <w:left w:val="nil"/>
              <w:bottom w:val="nil"/>
              <w:right w:val="nil"/>
            </w:tcBorders>
            <w:tcMar>
              <w:top w:w="128" w:type="dxa"/>
              <w:left w:w="43" w:type="dxa"/>
              <w:bottom w:w="43" w:type="dxa"/>
              <w:right w:w="43" w:type="dxa"/>
            </w:tcMar>
            <w:vAlign w:val="bottom"/>
          </w:tcPr>
          <w:p w14:paraId="205CD65F" w14:textId="77777777" w:rsidR="00F52703" w:rsidRPr="00A61365" w:rsidRDefault="00962653" w:rsidP="00A61365">
            <w:r w:rsidRPr="00A61365">
              <w:t>167</w:t>
            </w:r>
          </w:p>
        </w:tc>
        <w:tc>
          <w:tcPr>
            <w:tcW w:w="1940" w:type="dxa"/>
            <w:tcBorders>
              <w:top w:val="nil"/>
              <w:left w:val="nil"/>
              <w:bottom w:val="nil"/>
              <w:right w:val="nil"/>
            </w:tcBorders>
            <w:tcMar>
              <w:top w:w="128" w:type="dxa"/>
              <w:left w:w="43" w:type="dxa"/>
              <w:bottom w:w="43" w:type="dxa"/>
              <w:right w:w="43" w:type="dxa"/>
            </w:tcMar>
            <w:vAlign w:val="bottom"/>
          </w:tcPr>
          <w:p w14:paraId="2498BB1A" w14:textId="77777777" w:rsidR="00F52703" w:rsidRPr="00A61365" w:rsidRDefault="00962653" w:rsidP="00A61365">
            <w:r w:rsidRPr="00A61365">
              <w:t xml:space="preserve"> 3 428 </w:t>
            </w:r>
          </w:p>
        </w:tc>
      </w:tr>
      <w:tr w:rsidR="00F52703" w:rsidRPr="00A61365" w14:paraId="6F816A4E" w14:textId="77777777">
        <w:trPr>
          <w:trHeight w:val="380"/>
        </w:trPr>
        <w:tc>
          <w:tcPr>
            <w:tcW w:w="1000" w:type="dxa"/>
            <w:tcBorders>
              <w:top w:val="nil"/>
              <w:left w:val="nil"/>
              <w:bottom w:val="nil"/>
              <w:right w:val="nil"/>
            </w:tcBorders>
            <w:tcMar>
              <w:top w:w="128" w:type="dxa"/>
              <w:left w:w="43" w:type="dxa"/>
              <w:bottom w:w="43" w:type="dxa"/>
              <w:right w:w="43" w:type="dxa"/>
            </w:tcMar>
          </w:tcPr>
          <w:p w14:paraId="6D0E5462" w14:textId="77777777" w:rsidR="00F52703" w:rsidRPr="00A61365" w:rsidRDefault="00962653" w:rsidP="00A61365">
            <w:r w:rsidRPr="00A61365">
              <w:t>2012</w:t>
            </w:r>
          </w:p>
        </w:tc>
        <w:tc>
          <w:tcPr>
            <w:tcW w:w="1340" w:type="dxa"/>
            <w:tcBorders>
              <w:top w:val="nil"/>
              <w:left w:val="nil"/>
              <w:bottom w:val="nil"/>
              <w:right w:val="nil"/>
            </w:tcBorders>
            <w:tcMar>
              <w:top w:w="128" w:type="dxa"/>
              <w:left w:w="43" w:type="dxa"/>
              <w:bottom w:w="43" w:type="dxa"/>
              <w:right w:w="43" w:type="dxa"/>
            </w:tcMar>
            <w:vAlign w:val="bottom"/>
          </w:tcPr>
          <w:p w14:paraId="59C81D06" w14:textId="77777777" w:rsidR="00F52703" w:rsidRPr="00A61365" w:rsidRDefault="00962653" w:rsidP="00A61365">
            <w:r w:rsidRPr="00A61365">
              <w:t>47 400</w:t>
            </w:r>
          </w:p>
        </w:tc>
        <w:tc>
          <w:tcPr>
            <w:tcW w:w="1740" w:type="dxa"/>
            <w:tcBorders>
              <w:top w:val="nil"/>
              <w:left w:val="nil"/>
              <w:bottom w:val="nil"/>
              <w:right w:val="nil"/>
            </w:tcBorders>
            <w:tcMar>
              <w:top w:w="128" w:type="dxa"/>
              <w:left w:w="43" w:type="dxa"/>
              <w:bottom w:w="43" w:type="dxa"/>
              <w:right w:w="43" w:type="dxa"/>
            </w:tcMar>
            <w:vAlign w:val="bottom"/>
          </w:tcPr>
          <w:p w14:paraId="6D0E5EE5" w14:textId="77777777" w:rsidR="00F52703" w:rsidRPr="00A61365" w:rsidRDefault="00962653" w:rsidP="00A61365">
            <w:r w:rsidRPr="00A61365">
              <w:t>36 400</w:t>
            </w:r>
          </w:p>
        </w:tc>
        <w:tc>
          <w:tcPr>
            <w:tcW w:w="1920" w:type="dxa"/>
            <w:tcBorders>
              <w:top w:val="nil"/>
              <w:left w:val="nil"/>
              <w:bottom w:val="nil"/>
              <w:right w:val="nil"/>
            </w:tcBorders>
            <w:tcMar>
              <w:top w:w="128" w:type="dxa"/>
              <w:left w:w="43" w:type="dxa"/>
              <w:bottom w:w="43" w:type="dxa"/>
              <w:right w:w="43" w:type="dxa"/>
            </w:tcMar>
            <w:vAlign w:val="bottom"/>
          </w:tcPr>
          <w:p w14:paraId="5B5B70B9" w14:textId="77777777" w:rsidR="00F52703" w:rsidRPr="00A61365" w:rsidRDefault="00962653" w:rsidP="00A61365">
            <w:r w:rsidRPr="00A61365">
              <w:t>11 000</w:t>
            </w:r>
          </w:p>
        </w:tc>
        <w:tc>
          <w:tcPr>
            <w:tcW w:w="1560" w:type="dxa"/>
            <w:tcBorders>
              <w:top w:val="nil"/>
              <w:left w:val="nil"/>
              <w:bottom w:val="nil"/>
              <w:right w:val="nil"/>
            </w:tcBorders>
            <w:tcMar>
              <w:top w:w="128" w:type="dxa"/>
              <w:left w:w="43" w:type="dxa"/>
              <w:bottom w:w="43" w:type="dxa"/>
              <w:right w:w="43" w:type="dxa"/>
            </w:tcMar>
            <w:vAlign w:val="bottom"/>
          </w:tcPr>
          <w:p w14:paraId="5E005B06" w14:textId="77777777" w:rsidR="00F52703" w:rsidRPr="00A61365" w:rsidRDefault="00962653" w:rsidP="00A61365">
            <w:r w:rsidRPr="00A61365">
              <w:t>171</w:t>
            </w:r>
          </w:p>
        </w:tc>
        <w:tc>
          <w:tcPr>
            <w:tcW w:w="1940" w:type="dxa"/>
            <w:tcBorders>
              <w:top w:val="nil"/>
              <w:left w:val="nil"/>
              <w:bottom w:val="nil"/>
              <w:right w:val="nil"/>
            </w:tcBorders>
            <w:tcMar>
              <w:top w:w="128" w:type="dxa"/>
              <w:left w:w="43" w:type="dxa"/>
              <w:bottom w:w="43" w:type="dxa"/>
              <w:right w:w="43" w:type="dxa"/>
            </w:tcMar>
            <w:vAlign w:val="bottom"/>
          </w:tcPr>
          <w:p w14:paraId="4EB0CBA5" w14:textId="77777777" w:rsidR="00F52703" w:rsidRPr="00A61365" w:rsidRDefault="00962653" w:rsidP="00A61365">
            <w:r w:rsidRPr="00A61365">
              <w:t xml:space="preserve"> 3 470 </w:t>
            </w:r>
          </w:p>
        </w:tc>
      </w:tr>
      <w:tr w:rsidR="00F52703" w:rsidRPr="00A61365" w14:paraId="6551C9AA" w14:textId="77777777">
        <w:trPr>
          <w:trHeight w:val="380"/>
        </w:trPr>
        <w:tc>
          <w:tcPr>
            <w:tcW w:w="1000" w:type="dxa"/>
            <w:tcBorders>
              <w:top w:val="nil"/>
              <w:left w:val="nil"/>
              <w:bottom w:val="nil"/>
              <w:right w:val="nil"/>
            </w:tcBorders>
            <w:tcMar>
              <w:top w:w="128" w:type="dxa"/>
              <w:left w:w="43" w:type="dxa"/>
              <w:bottom w:w="43" w:type="dxa"/>
              <w:right w:w="43" w:type="dxa"/>
            </w:tcMar>
          </w:tcPr>
          <w:p w14:paraId="52D82BB8" w14:textId="77777777" w:rsidR="00F52703" w:rsidRPr="00A61365" w:rsidRDefault="00962653" w:rsidP="00A61365">
            <w:r w:rsidRPr="00A61365">
              <w:t>2013</w:t>
            </w:r>
          </w:p>
        </w:tc>
        <w:tc>
          <w:tcPr>
            <w:tcW w:w="1340" w:type="dxa"/>
            <w:tcBorders>
              <w:top w:val="nil"/>
              <w:left w:val="nil"/>
              <w:bottom w:val="nil"/>
              <w:right w:val="nil"/>
            </w:tcBorders>
            <w:tcMar>
              <w:top w:w="128" w:type="dxa"/>
              <w:left w:w="43" w:type="dxa"/>
              <w:bottom w:w="43" w:type="dxa"/>
              <w:right w:w="43" w:type="dxa"/>
            </w:tcMar>
            <w:vAlign w:val="bottom"/>
          </w:tcPr>
          <w:p w14:paraId="4A121593" w14:textId="77777777" w:rsidR="00F52703" w:rsidRPr="00A61365" w:rsidRDefault="00962653" w:rsidP="00A61365">
            <w:r w:rsidRPr="00A61365">
              <w:t>46 200</w:t>
            </w:r>
          </w:p>
        </w:tc>
        <w:tc>
          <w:tcPr>
            <w:tcW w:w="1740" w:type="dxa"/>
            <w:tcBorders>
              <w:top w:val="nil"/>
              <w:left w:val="nil"/>
              <w:bottom w:val="nil"/>
              <w:right w:val="nil"/>
            </w:tcBorders>
            <w:tcMar>
              <w:top w:w="128" w:type="dxa"/>
              <w:left w:w="43" w:type="dxa"/>
              <w:bottom w:w="43" w:type="dxa"/>
              <w:right w:w="43" w:type="dxa"/>
            </w:tcMar>
            <w:vAlign w:val="bottom"/>
          </w:tcPr>
          <w:p w14:paraId="32D2792D" w14:textId="77777777" w:rsidR="00F52703" w:rsidRPr="00A61365" w:rsidRDefault="00962653" w:rsidP="00A61365">
            <w:r w:rsidRPr="00A61365">
              <w:t>35 300</w:t>
            </w:r>
          </w:p>
        </w:tc>
        <w:tc>
          <w:tcPr>
            <w:tcW w:w="1920" w:type="dxa"/>
            <w:tcBorders>
              <w:top w:val="nil"/>
              <w:left w:val="nil"/>
              <w:bottom w:val="nil"/>
              <w:right w:val="nil"/>
            </w:tcBorders>
            <w:tcMar>
              <w:top w:w="128" w:type="dxa"/>
              <w:left w:w="43" w:type="dxa"/>
              <w:bottom w:w="43" w:type="dxa"/>
              <w:right w:w="43" w:type="dxa"/>
            </w:tcMar>
            <w:vAlign w:val="bottom"/>
          </w:tcPr>
          <w:p w14:paraId="4F7F85D8" w14:textId="77777777" w:rsidR="00F52703" w:rsidRPr="00A61365" w:rsidRDefault="00962653" w:rsidP="00A61365">
            <w:r w:rsidRPr="00A61365">
              <w:t>10 882</w:t>
            </w:r>
          </w:p>
        </w:tc>
        <w:tc>
          <w:tcPr>
            <w:tcW w:w="1560" w:type="dxa"/>
            <w:tcBorders>
              <w:top w:val="nil"/>
              <w:left w:val="nil"/>
              <w:bottom w:val="nil"/>
              <w:right w:val="nil"/>
            </w:tcBorders>
            <w:tcMar>
              <w:top w:w="128" w:type="dxa"/>
              <w:left w:w="43" w:type="dxa"/>
              <w:bottom w:w="43" w:type="dxa"/>
              <w:right w:w="43" w:type="dxa"/>
            </w:tcMar>
            <w:vAlign w:val="bottom"/>
          </w:tcPr>
          <w:p w14:paraId="6A3E88C8" w14:textId="77777777" w:rsidR="00F52703" w:rsidRPr="00A61365" w:rsidRDefault="00962653" w:rsidP="00A61365">
            <w:r w:rsidRPr="00A61365">
              <w:t>182</w:t>
            </w:r>
          </w:p>
        </w:tc>
        <w:tc>
          <w:tcPr>
            <w:tcW w:w="1940" w:type="dxa"/>
            <w:tcBorders>
              <w:top w:val="nil"/>
              <w:left w:val="nil"/>
              <w:bottom w:val="nil"/>
              <w:right w:val="nil"/>
            </w:tcBorders>
            <w:tcMar>
              <w:top w:w="128" w:type="dxa"/>
              <w:left w:w="43" w:type="dxa"/>
              <w:bottom w:w="43" w:type="dxa"/>
              <w:right w:w="43" w:type="dxa"/>
            </w:tcMar>
            <w:vAlign w:val="bottom"/>
          </w:tcPr>
          <w:p w14:paraId="7C124E46" w14:textId="77777777" w:rsidR="00F52703" w:rsidRPr="00A61365" w:rsidRDefault="00962653" w:rsidP="00A61365">
            <w:r w:rsidRPr="00A61365">
              <w:t xml:space="preserve"> 3 654 </w:t>
            </w:r>
          </w:p>
        </w:tc>
      </w:tr>
      <w:tr w:rsidR="00F52703" w:rsidRPr="00A61365" w14:paraId="23FA313C" w14:textId="77777777">
        <w:trPr>
          <w:trHeight w:val="380"/>
        </w:trPr>
        <w:tc>
          <w:tcPr>
            <w:tcW w:w="1000" w:type="dxa"/>
            <w:tcBorders>
              <w:top w:val="nil"/>
              <w:left w:val="nil"/>
              <w:bottom w:val="nil"/>
              <w:right w:val="nil"/>
            </w:tcBorders>
            <w:tcMar>
              <w:top w:w="128" w:type="dxa"/>
              <w:left w:w="43" w:type="dxa"/>
              <w:bottom w:w="43" w:type="dxa"/>
              <w:right w:w="43" w:type="dxa"/>
            </w:tcMar>
          </w:tcPr>
          <w:p w14:paraId="0DB270E1" w14:textId="77777777" w:rsidR="00F52703" w:rsidRPr="00A61365" w:rsidRDefault="00962653" w:rsidP="00A61365">
            <w:r w:rsidRPr="00A61365">
              <w:t>2014</w:t>
            </w:r>
          </w:p>
        </w:tc>
        <w:tc>
          <w:tcPr>
            <w:tcW w:w="1340" w:type="dxa"/>
            <w:tcBorders>
              <w:top w:val="nil"/>
              <w:left w:val="nil"/>
              <w:bottom w:val="nil"/>
              <w:right w:val="nil"/>
            </w:tcBorders>
            <w:tcMar>
              <w:top w:w="128" w:type="dxa"/>
              <w:left w:w="43" w:type="dxa"/>
              <w:bottom w:w="43" w:type="dxa"/>
              <w:right w:w="43" w:type="dxa"/>
            </w:tcMar>
            <w:vAlign w:val="bottom"/>
          </w:tcPr>
          <w:p w14:paraId="11A10D5B" w14:textId="77777777" w:rsidR="00F52703" w:rsidRPr="00A61365" w:rsidRDefault="00962653" w:rsidP="00A61365">
            <w:r w:rsidRPr="00A61365">
              <w:t>45 500</w:t>
            </w:r>
          </w:p>
        </w:tc>
        <w:tc>
          <w:tcPr>
            <w:tcW w:w="1740" w:type="dxa"/>
            <w:tcBorders>
              <w:top w:val="nil"/>
              <w:left w:val="nil"/>
              <w:bottom w:val="nil"/>
              <w:right w:val="nil"/>
            </w:tcBorders>
            <w:tcMar>
              <w:top w:w="128" w:type="dxa"/>
              <w:left w:w="43" w:type="dxa"/>
              <w:bottom w:w="43" w:type="dxa"/>
              <w:right w:w="43" w:type="dxa"/>
            </w:tcMar>
            <w:vAlign w:val="bottom"/>
          </w:tcPr>
          <w:p w14:paraId="6A8A1693" w14:textId="77777777" w:rsidR="00F52703" w:rsidRPr="00A61365" w:rsidRDefault="00962653" w:rsidP="00A61365">
            <w:r w:rsidRPr="00A61365">
              <w:t>34 800</w:t>
            </w:r>
          </w:p>
        </w:tc>
        <w:tc>
          <w:tcPr>
            <w:tcW w:w="1920" w:type="dxa"/>
            <w:tcBorders>
              <w:top w:val="nil"/>
              <w:left w:val="nil"/>
              <w:bottom w:val="nil"/>
              <w:right w:val="nil"/>
            </w:tcBorders>
            <w:tcMar>
              <w:top w:w="128" w:type="dxa"/>
              <w:left w:w="43" w:type="dxa"/>
              <w:bottom w:w="43" w:type="dxa"/>
              <w:right w:w="43" w:type="dxa"/>
            </w:tcMar>
            <w:vAlign w:val="bottom"/>
          </w:tcPr>
          <w:p w14:paraId="4E910049" w14:textId="77777777" w:rsidR="00F52703" w:rsidRPr="00A61365" w:rsidRDefault="00962653" w:rsidP="00A61365">
            <w:r w:rsidRPr="00A61365">
              <w:t>10 747</w:t>
            </w:r>
          </w:p>
        </w:tc>
        <w:tc>
          <w:tcPr>
            <w:tcW w:w="1560" w:type="dxa"/>
            <w:tcBorders>
              <w:top w:val="nil"/>
              <w:left w:val="nil"/>
              <w:bottom w:val="nil"/>
              <w:right w:val="nil"/>
            </w:tcBorders>
            <w:tcMar>
              <w:top w:w="128" w:type="dxa"/>
              <w:left w:w="43" w:type="dxa"/>
              <w:bottom w:w="43" w:type="dxa"/>
              <w:right w:w="43" w:type="dxa"/>
            </w:tcMar>
            <w:vAlign w:val="bottom"/>
          </w:tcPr>
          <w:p w14:paraId="2BC4C62A" w14:textId="77777777" w:rsidR="00F52703" w:rsidRPr="00A61365" w:rsidRDefault="00962653" w:rsidP="00A61365">
            <w:r w:rsidRPr="00A61365">
              <w:t>183</w:t>
            </w:r>
          </w:p>
        </w:tc>
        <w:tc>
          <w:tcPr>
            <w:tcW w:w="1940" w:type="dxa"/>
            <w:tcBorders>
              <w:top w:val="nil"/>
              <w:left w:val="nil"/>
              <w:bottom w:val="nil"/>
              <w:right w:val="nil"/>
            </w:tcBorders>
            <w:tcMar>
              <w:top w:w="128" w:type="dxa"/>
              <w:left w:w="43" w:type="dxa"/>
              <w:bottom w:w="43" w:type="dxa"/>
              <w:right w:w="43" w:type="dxa"/>
            </w:tcMar>
            <w:vAlign w:val="bottom"/>
          </w:tcPr>
          <w:p w14:paraId="36F30456" w14:textId="77777777" w:rsidR="00F52703" w:rsidRPr="00A61365" w:rsidRDefault="00962653" w:rsidP="00A61365">
            <w:r w:rsidRPr="00A61365">
              <w:t xml:space="preserve"> 3 629 </w:t>
            </w:r>
          </w:p>
        </w:tc>
      </w:tr>
      <w:tr w:rsidR="00F52703" w:rsidRPr="00A61365" w14:paraId="6E8172DD" w14:textId="77777777">
        <w:trPr>
          <w:trHeight w:val="380"/>
        </w:trPr>
        <w:tc>
          <w:tcPr>
            <w:tcW w:w="1000" w:type="dxa"/>
            <w:tcBorders>
              <w:top w:val="nil"/>
              <w:left w:val="nil"/>
              <w:bottom w:val="nil"/>
              <w:right w:val="nil"/>
            </w:tcBorders>
            <w:tcMar>
              <w:top w:w="128" w:type="dxa"/>
              <w:left w:w="43" w:type="dxa"/>
              <w:bottom w:w="43" w:type="dxa"/>
              <w:right w:w="43" w:type="dxa"/>
            </w:tcMar>
          </w:tcPr>
          <w:p w14:paraId="503F840B" w14:textId="77777777" w:rsidR="00F52703" w:rsidRPr="00A61365" w:rsidRDefault="00962653" w:rsidP="00A61365">
            <w:r w:rsidRPr="00A61365">
              <w:t>2015</w:t>
            </w:r>
          </w:p>
        </w:tc>
        <w:tc>
          <w:tcPr>
            <w:tcW w:w="1340" w:type="dxa"/>
            <w:tcBorders>
              <w:top w:val="nil"/>
              <w:left w:val="nil"/>
              <w:bottom w:val="nil"/>
              <w:right w:val="nil"/>
            </w:tcBorders>
            <w:tcMar>
              <w:top w:w="128" w:type="dxa"/>
              <w:left w:w="43" w:type="dxa"/>
              <w:bottom w:w="43" w:type="dxa"/>
              <w:right w:w="43" w:type="dxa"/>
            </w:tcMar>
            <w:vAlign w:val="bottom"/>
          </w:tcPr>
          <w:p w14:paraId="2FB96B25" w14:textId="77777777" w:rsidR="00F52703" w:rsidRPr="00A61365" w:rsidRDefault="00962653" w:rsidP="00A61365">
            <w:r w:rsidRPr="00A61365">
              <w:t>44 750</w:t>
            </w:r>
          </w:p>
        </w:tc>
        <w:tc>
          <w:tcPr>
            <w:tcW w:w="1740" w:type="dxa"/>
            <w:tcBorders>
              <w:top w:val="nil"/>
              <w:left w:val="nil"/>
              <w:bottom w:val="nil"/>
              <w:right w:val="nil"/>
            </w:tcBorders>
            <w:tcMar>
              <w:top w:w="128" w:type="dxa"/>
              <w:left w:w="43" w:type="dxa"/>
              <w:bottom w:w="43" w:type="dxa"/>
              <w:right w:w="43" w:type="dxa"/>
            </w:tcMar>
            <w:vAlign w:val="bottom"/>
          </w:tcPr>
          <w:p w14:paraId="7750396A" w14:textId="77777777" w:rsidR="00F52703" w:rsidRPr="00A61365" w:rsidRDefault="00962653" w:rsidP="00A61365">
            <w:r w:rsidRPr="00A61365">
              <w:t>34 100</w:t>
            </w:r>
          </w:p>
        </w:tc>
        <w:tc>
          <w:tcPr>
            <w:tcW w:w="1920" w:type="dxa"/>
            <w:tcBorders>
              <w:top w:val="nil"/>
              <w:left w:val="nil"/>
              <w:bottom w:val="nil"/>
              <w:right w:val="nil"/>
            </w:tcBorders>
            <w:tcMar>
              <w:top w:w="128" w:type="dxa"/>
              <w:left w:w="43" w:type="dxa"/>
              <w:bottom w:w="43" w:type="dxa"/>
              <w:right w:w="43" w:type="dxa"/>
            </w:tcMar>
            <w:vAlign w:val="bottom"/>
          </w:tcPr>
          <w:p w14:paraId="5BB78294" w14:textId="77777777" w:rsidR="00F52703" w:rsidRPr="00A61365" w:rsidRDefault="00962653" w:rsidP="00A61365">
            <w:r w:rsidRPr="00A61365">
              <w:t>10 622</w:t>
            </w:r>
          </w:p>
        </w:tc>
        <w:tc>
          <w:tcPr>
            <w:tcW w:w="1560" w:type="dxa"/>
            <w:tcBorders>
              <w:top w:val="nil"/>
              <w:left w:val="nil"/>
              <w:bottom w:val="nil"/>
              <w:right w:val="nil"/>
            </w:tcBorders>
            <w:tcMar>
              <w:top w:w="128" w:type="dxa"/>
              <w:left w:w="43" w:type="dxa"/>
              <w:bottom w:w="43" w:type="dxa"/>
              <w:right w:w="43" w:type="dxa"/>
            </w:tcMar>
            <w:vAlign w:val="bottom"/>
          </w:tcPr>
          <w:p w14:paraId="2A195756" w14:textId="77777777" w:rsidR="00F52703" w:rsidRPr="00A61365" w:rsidRDefault="00962653" w:rsidP="00A61365">
            <w:r w:rsidRPr="00A61365">
              <w:t>191</w:t>
            </w:r>
          </w:p>
        </w:tc>
        <w:tc>
          <w:tcPr>
            <w:tcW w:w="1940" w:type="dxa"/>
            <w:tcBorders>
              <w:top w:val="nil"/>
              <w:left w:val="nil"/>
              <w:bottom w:val="nil"/>
              <w:right w:val="nil"/>
            </w:tcBorders>
            <w:tcMar>
              <w:top w:w="128" w:type="dxa"/>
              <w:left w:w="43" w:type="dxa"/>
              <w:bottom w:w="43" w:type="dxa"/>
              <w:right w:w="43" w:type="dxa"/>
            </w:tcMar>
            <w:vAlign w:val="bottom"/>
          </w:tcPr>
          <w:p w14:paraId="2938437A" w14:textId="77777777" w:rsidR="00F52703" w:rsidRPr="00A61365" w:rsidRDefault="00962653" w:rsidP="00A61365">
            <w:r w:rsidRPr="00A61365">
              <w:t xml:space="preserve"> 3 743 </w:t>
            </w:r>
          </w:p>
        </w:tc>
      </w:tr>
      <w:tr w:rsidR="00F52703" w:rsidRPr="00A61365" w14:paraId="7ABB6468" w14:textId="77777777">
        <w:trPr>
          <w:trHeight w:val="380"/>
        </w:trPr>
        <w:tc>
          <w:tcPr>
            <w:tcW w:w="1000" w:type="dxa"/>
            <w:tcBorders>
              <w:top w:val="nil"/>
              <w:left w:val="nil"/>
              <w:bottom w:val="nil"/>
              <w:right w:val="nil"/>
            </w:tcBorders>
            <w:tcMar>
              <w:top w:w="128" w:type="dxa"/>
              <w:left w:w="43" w:type="dxa"/>
              <w:bottom w:w="43" w:type="dxa"/>
              <w:right w:w="43" w:type="dxa"/>
            </w:tcMar>
          </w:tcPr>
          <w:p w14:paraId="7720766D" w14:textId="77777777" w:rsidR="00F52703" w:rsidRPr="00A61365" w:rsidRDefault="00962653" w:rsidP="00A61365">
            <w:r w:rsidRPr="00A61365">
              <w:t>2016</w:t>
            </w:r>
          </w:p>
        </w:tc>
        <w:tc>
          <w:tcPr>
            <w:tcW w:w="1340" w:type="dxa"/>
            <w:tcBorders>
              <w:top w:val="nil"/>
              <w:left w:val="nil"/>
              <w:bottom w:val="nil"/>
              <w:right w:val="nil"/>
            </w:tcBorders>
            <w:tcMar>
              <w:top w:w="128" w:type="dxa"/>
              <w:left w:w="43" w:type="dxa"/>
              <w:bottom w:w="43" w:type="dxa"/>
              <w:right w:w="43" w:type="dxa"/>
            </w:tcMar>
            <w:vAlign w:val="bottom"/>
          </w:tcPr>
          <w:p w14:paraId="336C3467" w14:textId="77777777" w:rsidR="00F52703" w:rsidRPr="00A61365" w:rsidRDefault="00962653" w:rsidP="00A61365">
            <w:r w:rsidRPr="00A61365">
              <w:t>44 000</w:t>
            </w:r>
          </w:p>
        </w:tc>
        <w:tc>
          <w:tcPr>
            <w:tcW w:w="1740" w:type="dxa"/>
            <w:tcBorders>
              <w:top w:val="nil"/>
              <w:left w:val="nil"/>
              <w:bottom w:val="nil"/>
              <w:right w:val="nil"/>
            </w:tcBorders>
            <w:tcMar>
              <w:top w:w="128" w:type="dxa"/>
              <w:left w:w="43" w:type="dxa"/>
              <w:bottom w:w="43" w:type="dxa"/>
              <w:right w:w="43" w:type="dxa"/>
            </w:tcMar>
            <w:vAlign w:val="bottom"/>
          </w:tcPr>
          <w:p w14:paraId="5923102F" w14:textId="77777777" w:rsidR="00F52703" w:rsidRPr="00A61365" w:rsidRDefault="00962653" w:rsidP="00A61365">
            <w:r w:rsidRPr="00A61365">
              <w:t>33 500</w:t>
            </w:r>
          </w:p>
        </w:tc>
        <w:tc>
          <w:tcPr>
            <w:tcW w:w="1920" w:type="dxa"/>
            <w:tcBorders>
              <w:top w:val="nil"/>
              <w:left w:val="nil"/>
              <w:bottom w:val="nil"/>
              <w:right w:val="nil"/>
            </w:tcBorders>
            <w:tcMar>
              <w:top w:w="128" w:type="dxa"/>
              <w:left w:w="43" w:type="dxa"/>
              <w:bottom w:w="43" w:type="dxa"/>
              <w:right w:w="43" w:type="dxa"/>
            </w:tcMar>
            <w:vAlign w:val="bottom"/>
          </w:tcPr>
          <w:p w14:paraId="3130C0D4" w14:textId="77777777" w:rsidR="00F52703" w:rsidRPr="00A61365" w:rsidRDefault="00962653" w:rsidP="00A61365">
            <w:r w:rsidRPr="00A61365">
              <w:t>10 503</w:t>
            </w:r>
          </w:p>
        </w:tc>
        <w:tc>
          <w:tcPr>
            <w:tcW w:w="1560" w:type="dxa"/>
            <w:tcBorders>
              <w:top w:val="nil"/>
              <w:left w:val="nil"/>
              <w:bottom w:val="nil"/>
              <w:right w:val="nil"/>
            </w:tcBorders>
            <w:tcMar>
              <w:top w:w="128" w:type="dxa"/>
              <w:left w:w="43" w:type="dxa"/>
              <w:bottom w:w="43" w:type="dxa"/>
              <w:right w:w="43" w:type="dxa"/>
            </w:tcMar>
            <w:vAlign w:val="bottom"/>
          </w:tcPr>
          <w:p w14:paraId="3662521E" w14:textId="77777777" w:rsidR="00F52703" w:rsidRPr="00A61365" w:rsidRDefault="00962653" w:rsidP="00A61365">
            <w:r w:rsidRPr="00A61365">
              <w:t>195</w:t>
            </w:r>
          </w:p>
        </w:tc>
        <w:tc>
          <w:tcPr>
            <w:tcW w:w="1940" w:type="dxa"/>
            <w:tcBorders>
              <w:top w:val="nil"/>
              <w:left w:val="nil"/>
              <w:bottom w:val="nil"/>
              <w:right w:val="nil"/>
            </w:tcBorders>
            <w:tcMar>
              <w:top w:w="128" w:type="dxa"/>
              <w:left w:w="43" w:type="dxa"/>
              <w:bottom w:w="43" w:type="dxa"/>
              <w:right w:w="43" w:type="dxa"/>
            </w:tcMar>
            <w:vAlign w:val="bottom"/>
          </w:tcPr>
          <w:p w14:paraId="74F51F37" w14:textId="77777777" w:rsidR="00F52703" w:rsidRPr="00A61365" w:rsidRDefault="00962653" w:rsidP="00A61365">
            <w:r w:rsidRPr="00A61365">
              <w:t xml:space="preserve"> 3 779 </w:t>
            </w:r>
          </w:p>
        </w:tc>
      </w:tr>
      <w:tr w:rsidR="00F52703" w:rsidRPr="00A61365" w14:paraId="0D67245E" w14:textId="77777777">
        <w:trPr>
          <w:trHeight w:val="380"/>
        </w:trPr>
        <w:tc>
          <w:tcPr>
            <w:tcW w:w="1000" w:type="dxa"/>
            <w:tcBorders>
              <w:top w:val="nil"/>
              <w:left w:val="nil"/>
              <w:bottom w:val="nil"/>
              <w:right w:val="nil"/>
            </w:tcBorders>
            <w:tcMar>
              <w:top w:w="128" w:type="dxa"/>
              <w:left w:w="43" w:type="dxa"/>
              <w:bottom w:w="43" w:type="dxa"/>
              <w:right w:w="43" w:type="dxa"/>
            </w:tcMar>
          </w:tcPr>
          <w:p w14:paraId="0207EB7C" w14:textId="77777777" w:rsidR="00F52703" w:rsidRPr="00A61365" w:rsidRDefault="00962653" w:rsidP="00A61365">
            <w:r w:rsidRPr="00A61365">
              <w:t>2017</w:t>
            </w:r>
          </w:p>
        </w:tc>
        <w:tc>
          <w:tcPr>
            <w:tcW w:w="1340" w:type="dxa"/>
            <w:tcBorders>
              <w:top w:val="nil"/>
              <w:left w:val="nil"/>
              <w:bottom w:val="nil"/>
              <w:right w:val="nil"/>
            </w:tcBorders>
            <w:tcMar>
              <w:top w:w="128" w:type="dxa"/>
              <w:left w:w="43" w:type="dxa"/>
              <w:bottom w:w="43" w:type="dxa"/>
              <w:right w:w="43" w:type="dxa"/>
            </w:tcMar>
            <w:vAlign w:val="bottom"/>
          </w:tcPr>
          <w:p w14:paraId="04E1B7B6" w14:textId="77777777" w:rsidR="00F52703" w:rsidRPr="00A61365" w:rsidRDefault="00962653" w:rsidP="00A61365">
            <w:r w:rsidRPr="00A61365">
              <w:t>43 300</w:t>
            </w:r>
          </w:p>
        </w:tc>
        <w:tc>
          <w:tcPr>
            <w:tcW w:w="1740" w:type="dxa"/>
            <w:tcBorders>
              <w:top w:val="nil"/>
              <w:left w:val="nil"/>
              <w:bottom w:val="nil"/>
              <w:right w:val="nil"/>
            </w:tcBorders>
            <w:tcMar>
              <w:top w:w="128" w:type="dxa"/>
              <w:left w:w="43" w:type="dxa"/>
              <w:bottom w:w="43" w:type="dxa"/>
              <w:right w:w="43" w:type="dxa"/>
            </w:tcMar>
            <w:vAlign w:val="bottom"/>
          </w:tcPr>
          <w:p w14:paraId="6251756B" w14:textId="77777777" w:rsidR="00F52703" w:rsidRPr="00A61365" w:rsidRDefault="00962653" w:rsidP="00A61365">
            <w:r w:rsidRPr="00A61365">
              <w:t>32 900</w:t>
            </w:r>
          </w:p>
        </w:tc>
        <w:tc>
          <w:tcPr>
            <w:tcW w:w="1920" w:type="dxa"/>
            <w:tcBorders>
              <w:top w:val="nil"/>
              <w:left w:val="nil"/>
              <w:bottom w:val="nil"/>
              <w:right w:val="nil"/>
            </w:tcBorders>
            <w:tcMar>
              <w:top w:w="128" w:type="dxa"/>
              <w:left w:w="43" w:type="dxa"/>
              <w:bottom w:w="43" w:type="dxa"/>
              <w:right w:w="43" w:type="dxa"/>
            </w:tcMar>
            <w:vAlign w:val="bottom"/>
          </w:tcPr>
          <w:p w14:paraId="6A127276" w14:textId="77777777" w:rsidR="00F52703" w:rsidRPr="00A61365" w:rsidRDefault="00962653" w:rsidP="00A61365">
            <w:r w:rsidRPr="00A61365">
              <w:t>10 391</w:t>
            </w:r>
          </w:p>
        </w:tc>
        <w:tc>
          <w:tcPr>
            <w:tcW w:w="1560" w:type="dxa"/>
            <w:tcBorders>
              <w:top w:val="nil"/>
              <w:left w:val="nil"/>
              <w:bottom w:val="nil"/>
              <w:right w:val="nil"/>
            </w:tcBorders>
            <w:tcMar>
              <w:top w:w="128" w:type="dxa"/>
              <w:left w:w="43" w:type="dxa"/>
              <w:bottom w:w="43" w:type="dxa"/>
              <w:right w:w="43" w:type="dxa"/>
            </w:tcMar>
            <w:vAlign w:val="bottom"/>
          </w:tcPr>
          <w:p w14:paraId="60BDF94C" w14:textId="77777777" w:rsidR="00F52703" w:rsidRPr="00A61365" w:rsidRDefault="00962653" w:rsidP="00A61365">
            <w:r w:rsidRPr="00A61365">
              <w:t>204</w:t>
            </w:r>
          </w:p>
        </w:tc>
        <w:tc>
          <w:tcPr>
            <w:tcW w:w="1940" w:type="dxa"/>
            <w:tcBorders>
              <w:top w:val="nil"/>
              <w:left w:val="nil"/>
              <w:bottom w:val="nil"/>
              <w:right w:val="nil"/>
            </w:tcBorders>
            <w:tcMar>
              <w:top w:w="128" w:type="dxa"/>
              <w:left w:w="43" w:type="dxa"/>
              <w:bottom w:w="43" w:type="dxa"/>
              <w:right w:w="43" w:type="dxa"/>
            </w:tcMar>
            <w:vAlign w:val="bottom"/>
          </w:tcPr>
          <w:p w14:paraId="7311D00B" w14:textId="77777777" w:rsidR="00F52703" w:rsidRPr="00A61365" w:rsidRDefault="00962653" w:rsidP="00A61365">
            <w:r w:rsidRPr="00A61365">
              <w:t xml:space="preserve"> 3 911 </w:t>
            </w:r>
          </w:p>
        </w:tc>
      </w:tr>
      <w:tr w:rsidR="00F52703" w:rsidRPr="00A61365" w14:paraId="476FA93F" w14:textId="77777777">
        <w:trPr>
          <w:trHeight w:val="380"/>
        </w:trPr>
        <w:tc>
          <w:tcPr>
            <w:tcW w:w="1000" w:type="dxa"/>
            <w:tcBorders>
              <w:top w:val="nil"/>
              <w:left w:val="nil"/>
              <w:bottom w:val="nil"/>
              <w:right w:val="nil"/>
            </w:tcBorders>
            <w:tcMar>
              <w:top w:w="128" w:type="dxa"/>
              <w:left w:w="43" w:type="dxa"/>
              <w:bottom w:w="43" w:type="dxa"/>
              <w:right w:w="43" w:type="dxa"/>
            </w:tcMar>
          </w:tcPr>
          <w:p w14:paraId="48EAF30E" w14:textId="77777777" w:rsidR="00F52703" w:rsidRPr="00A61365" w:rsidRDefault="00962653" w:rsidP="00A61365">
            <w:r w:rsidRPr="00A61365">
              <w:t>2018</w:t>
            </w:r>
          </w:p>
        </w:tc>
        <w:tc>
          <w:tcPr>
            <w:tcW w:w="1340" w:type="dxa"/>
            <w:tcBorders>
              <w:top w:val="nil"/>
              <w:left w:val="nil"/>
              <w:bottom w:val="nil"/>
              <w:right w:val="nil"/>
            </w:tcBorders>
            <w:tcMar>
              <w:top w:w="128" w:type="dxa"/>
              <w:left w:w="43" w:type="dxa"/>
              <w:bottom w:w="43" w:type="dxa"/>
              <w:right w:w="43" w:type="dxa"/>
            </w:tcMar>
            <w:vAlign w:val="bottom"/>
          </w:tcPr>
          <w:p w14:paraId="787B2FCE" w14:textId="77777777" w:rsidR="00F52703" w:rsidRPr="00A61365" w:rsidRDefault="00962653" w:rsidP="00A61365">
            <w:r w:rsidRPr="00A61365">
              <w:t>42 800</w:t>
            </w:r>
          </w:p>
        </w:tc>
        <w:tc>
          <w:tcPr>
            <w:tcW w:w="1740" w:type="dxa"/>
            <w:tcBorders>
              <w:top w:val="nil"/>
              <w:left w:val="nil"/>
              <w:bottom w:val="nil"/>
              <w:right w:val="nil"/>
            </w:tcBorders>
            <w:tcMar>
              <w:top w:w="128" w:type="dxa"/>
              <w:left w:w="43" w:type="dxa"/>
              <w:bottom w:w="43" w:type="dxa"/>
              <w:right w:w="43" w:type="dxa"/>
            </w:tcMar>
            <w:vAlign w:val="bottom"/>
          </w:tcPr>
          <w:p w14:paraId="28E5FC3B" w14:textId="77777777" w:rsidR="00F52703" w:rsidRPr="00A61365" w:rsidRDefault="00962653" w:rsidP="00A61365">
            <w:r w:rsidRPr="00A61365">
              <w:t>32 200</w:t>
            </w:r>
          </w:p>
        </w:tc>
        <w:tc>
          <w:tcPr>
            <w:tcW w:w="1920" w:type="dxa"/>
            <w:tcBorders>
              <w:top w:val="nil"/>
              <w:left w:val="nil"/>
              <w:bottom w:val="nil"/>
              <w:right w:val="nil"/>
            </w:tcBorders>
            <w:tcMar>
              <w:top w:w="128" w:type="dxa"/>
              <w:left w:w="43" w:type="dxa"/>
              <w:bottom w:w="43" w:type="dxa"/>
              <w:right w:w="43" w:type="dxa"/>
            </w:tcMar>
            <w:vAlign w:val="bottom"/>
          </w:tcPr>
          <w:p w14:paraId="1A0A29CB" w14:textId="77777777" w:rsidR="00F52703" w:rsidRPr="00A61365" w:rsidRDefault="00962653" w:rsidP="00A61365">
            <w:r w:rsidRPr="00A61365">
              <w:t>10 641</w:t>
            </w:r>
          </w:p>
        </w:tc>
        <w:tc>
          <w:tcPr>
            <w:tcW w:w="1560" w:type="dxa"/>
            <w:tcBorders>
              <w:top w:val="nil"/>
              <w:left w:val="nil"/>
              <w:bottom w:val="nil"/>
              <w:right w:val="nil"/>
            </w:tcBorders>
            <w:tcMar>
              <w:top w:w="128" w:type="dxa"/>
              <w:left w:w="43" w:type="dxa"/>
              <w:bottom w:w="43" w:type="dxa"/>
              <w:right w:w="43" w:type="dxa"/>
            </w:tcMar>
            <w:vAlign w:val="bottom"/>
          </w:tcPr>
          <w:p w14:paraId="12F219BB" w14:textId="77777777" w:rsidR="00F52703" w:rsidRPr="00A61365" w:rsidRDefault="00962653" w:rsidP="00A61365">
            <w:r w:rsidRPr="00A61365">
              <w:t>206</w:t>
            </w:r>
          </w:p>
        </w:tc>
        <w:tc>
          <w:tcPr>
            <w:tcW w:w="1940" w:type="dxa"/>
            <w:tcBorders>
              <w:top w:val="nil"/>
              <w:left w:val="nil"/>
              <w:bottom w:val="nil"/>
              <w:right w:val="nil"/>
            </w:tcBorders>
            <w:tcMar>
              <w:top w:w="128" w:type="dxa"/>
              <w:left w:w="43" w:type="dxa"/>
              <w:bottom w:w="43" w:type="dxa"/>
              <w:right w:w="43" w:type="dxa"/>
            </w:tcMar>
            <w:vAlign w:val="bottom"/>
          </w:tcPr>
          <w:p w14:paraId="6CD1CB43" w14:textId="77777777" w:rsidR="00F52703" w:rsidRPr="00A61365" w:rsidRDefault="00962653" w:rsidP="00A61365">
            <w:r w:rsidRPr="00A61365">
              <w:t xml:space="preserve"> 4 044 </w:t>
            </w:r>
          </w:p>
        </w:tc>
      </w:tr>
      <w:tr w:rsidR="00F52703" w:rsidRPr="00A61365" w14:paraId="5E697919" w14:textId="77777777">
        <w:trPr>
          <w:trHeight w:val="380"/>
        </w:trPr>
        <w:tc>
          <w:tcPr>
            <w:tcW w:w="1000" w:type="dxa"/>
            <w:tcBorders>
              <w:top w:val="nil"/>
              <w:left w:val="nil"/>
              <w:bottom w:val="nil"/>
              <w:right w:val="nil"/>
            </w:tcBorders>
            <w:tcMar>
              <w:top w:w="128" w:type="dxa"/>
              <w:left w:w="43" w:type="dxa"/>
              <w:bottom w:w="43" w:type="dxa"/>
              <w:right w:w="43" w:type="dxa"/>
            </w:tcMar>
          </w:tcPr>
          <w:p w14:paraId="21BCC2E9" w14:textId="77777777" w:rsidR="00F52703" w:rsidRPr="00A61365" w:rsidRDefault="00962653" w:rsidP="00A61365">
            <w:r w:rsidRPr="00A61365">
              <w:t>2019</w:t>
            </w:r>
          </w:p>
        </w:tc>
        <w:tc>
          <w:tcPr>
            <w:tcW w:w="1340" w:type="dxa"/>
            <w:tcBorders>
              <w:top w:val="nil"/>
              <w:left w:val="nil"/>
              <w:bottom w:val="nil"/>
              <w:right w:val="nil"/>
            </w:tcBorders>
            <w:tcMar>
              <w:top w:w="128" w:type="dxa"/>
              <w:left w:w="43" w:type="dxa"/>
              <w:bottom w:w="43" w:type="dxa"/>
              <w:right w:w="43" w:type="dxa"/>
            </w:tcMar>
            <w:vAlign w:val="bottom"/>
          </w:tcPr>
          <w:p w14:paraId="618E2322" w14:textId="77777777" w:rsidR="00F52703" w:rsidRPr="00A61365" w:rsidRDefault="00962653" w:rsidP="00A61365">
            <w:r w:rsidRPr="00A61365">
              <w:t>42 300</w:t>
            </w:r>
          </w:p>
        </w:tc>
        <w:tc>
          <w:tcPr>
            <w:tcW w:w="1740" w:type="dxa"/>
            <w:tcBorders>
              <w:top w:val="nil"/>
              <w:left w:val="nil"/>
              <w:bottom w:val="nil"/>
              <w:right w:val="nil"/>
            </w:tcBorders>
            <w:tcMar>
              <w:top w:w="128" w:type="dxa"/>
              <w:left w:w="43" w:type="dxa"/>
              <w:bottom w:w="43" w:type="dxa"/>
              <w:right w:w="43" w:type="dxa"/>
            </w:tcMar>
            <w:vAlign w:val="bottom"/>
          </w:tcPr>
          <w:p w14:paraId="24E6BBED" w14:textId="77777777" w:rsidR="00F52703" w:rsidRPr="00A61365" w:rsidRDefault="00962653" w:rsidP="00A61365">
            <w:r w:rsidRPr="00A61365">
              <w:t>31 400</w:t>
            </w:r>
          </w:p>
        </w:tc>
        <w:tc>
          <w:tcPr>
            <w:tcW w:w="1920" w:type="dxa"/>
            <w:tcBorders>
              <w:top w:val="nil"/>
              <w:left w:val="nil"/>
              <w:bottom w:val="nil"/>
              <w:right w:val="nil"/>
            </w:tcBorders>
            <w:tcMar>
              <w:top w:w="128" w:type="dxa"/>
              <w:left w:w="43" w:type="dxa"/>
              <w:bottom w:w="43" w:type="dxa"/>
              <w:right w:w="43" w:type="dxa"/>
            </w:tcMar>
            <w:vAlign w:val="bottom"/>
          </w:tcPr>
          <w:p w14:paraId="42C42E24" w14:textId="77777777" w:rsidR="00F52703" w:rsidRPr="00A61365" w:rsidRDefault="00962653" w:rsidP="00A61365">
            <w:r w:rsidRPr="00A61365">
              <w:t>10 854</w:t>
            </w:r>
          </w:p>
        </w:tc>
        <w:tc>
          <w:tcPr>
            <w:tcW w:w="1560" w:type="dxa"/>
            <w:tcBorders>
              <w:top w:val="nil"/>
              <w:left w:val="nil"/>
              <w:bottom w:val="nil"/>
              <w:right w:val="nil"/>
            </w:tcBorders>
            <w:tcMar>
              <w:top w:w="128" w:type="dxa"/>
              <w:left w:w="43" w:type="dxa"/>
              <w:bottom w:w="43" w:type="dxa"/>
              <w:right w:w="43" w:type="dxa"/>
            </w:tcMar>
            <w:vAlign w:val="bottom"/>
          </w:tcPr>
          <w:p w14:paraId="7B2AFA02" w14:textId="77777777" w:rsidR="00F52703" w:rsidRPr="00A61365" w:rsidRDefault="00962653" w:rsidP="00A61365">
            <w:r w:rsidRPr="00A61365">
              <w:t>207</w:t>
            </w:r>
          </w:p>
        </w:tc>
        <w:tc>
          <w:tcPr>
            <w:tcW w:w="1940" w:type="dxa"/>
            <w:tcBorders>
              <w:top w:val="nil"/>
              <w:left w:val="nil"/>
              <w:bottom w:val="nil"/>
              <w:right w:val="nil"/>
            </w:tcBorders>
            <w:tcMar>
              <w:top w:w="128" w:type="dxa"/>
              <w:left w:w="43" w:type="dxa"/>
              <w:bottom w:w="43" w:type="dxa"/>
              <w:right w:w="43" w:type="dxa"/>
            </w:tcMar>
            <w:vAlign w:val="bottom"/>
          </w:tcPr>
          <w:p w14:paraId="3AC62440" w14:textId="77777777" w:rsidR="00F52703" w:rsidRPr="00A61365" w:rsidRDefault="00962653" w:rsidP="00A61365">
            <w:r w:rsidRPr="00A61365">
              <w:t xml:space="preserve"> 4 145 </w:t>
            </w:r>
          </w:p>
        </w:tc>
      </w:tr>
      <w:tr w:rsidR="00F52703" w:rsidRPr="00A61365" w14:paraId="795E1D98" w14:textId="77777777">
        <w:trPr>
          <w:trHeight w:val="380"/>
        </w:trPr>
        <w:tc>
          <w:tcPr>
            <w:tcW w:w="1000" w:type="dxa"/>
            <w:tcBorders>
              <w:top w:val="nil"/>
              <w:left w:val="nil"/>
              <w:bottom w:val="nil"/>
              <w:right w:val="nil"/>
            </w:tcBorders>
            <w:tcMar>
              <w:top w:w="128" w:type="dxa"/>
              <w:left w:w="43" w:type="dxa"/>
              <w:bottom w:w="43" w:type="dxa"/>
              <w:right w:w="43" w:type="dxa"/>
            </w:tcMar>
          </w:tcPr>
          <w:p w14:paraId="0F57A9B9" w14:textId="77777777" w:rsidR="00F52703" w:rsidRPr="00A61365" w:rsidRDefault="00962653" w:rsidP="00A61365">
            <w:r w:rsidRPr="00A61365">
              <w:t>2020</w:t>
            </w:r>
          </w:p>
        </w:tc>
        <w:tc>
          <w:tcPr>
            <w:tcW w:w="1340" w:type="dxa"/>
            <w:tcBorders>
              <w:top w:val="nil"/>
              <w:left w:val="nil"/>
              <w:bottom w:val="nil"/>
              <w:right w:val="nil"/>
            </w:tcBorders>
            <w:tcMar>
              <w:top w:w="128" w:type="dxa"/>
              <w:left w:w="43" w:type="dxa"/>
              <w:bottom w:w="43" w:type="dxa"/>
              <w:right w:w="43" w:type="dxa"/>
            </w:tcMar>
            <w:vAlign w:val="bottom"/>
          </w:tcPr>
          <w:p w14:paraId="3116D86D" w14:textId="77777777" w:rsidR="00F52703" w:rsidRPr="00A61365" w:rsidRDefault="00962653" w:rsidP="00A61365">
            <w:r w:rsidRPr="00A61365">
              <w:t>42 700</w:t>
            </w:r>
          </w:p>
        </w:tc>
        <w:tc>
          <w:tcPr>
            <w:tcW w:w="1740" w:type="dxa"/>
            <w:tcBorders>
              <w:top w:val="nil"/>
              <w:left w:val="nil"/>
              <w:bottom w:val="nil"/>
              <w:right w:val="nil"/>
            </w:tcBorders>
            <w:tcMar>
              <w:top w:w="128" w:type="dxa"/>
              <w:left w:w="43" w:type="dxa"/>
              <w:bottom w:w="43" w:type="dxa"/>
              <w:right w:w="43" w:type="dxa"/>
            </w:tcMar>
            <w:vAlign w:val="bottom"/>
          </w:tcPr>
          <w:p w14:paraId="5479AC9B" w14:textId="77777777" w:rsidR="00F52703" w:rsidRPr="00A61365" w:rsidRDefault="00962653" w:rsidP="00A61365">
            <w:r w:rsidRPr="00A61365">
              <w:t>31 700</w:t>
            </w:r>
          </w:p>
        </w:tc>
        <w:tc>
          <w:tcPr>
            <w:tcW w:w="1920" w:type="dxa"/>
            <w:tcBorders>
              <w:top w:val="nil"/>
              <w:left w:val="nil"/>
              <w:bottom w:val="nil"/>
              <w:right w:val="nil"/>
            </w:tcBorders>
            <w:tcMar>
              <w:top w:w="128" w:type="dxa"/>
              <w:left w:w="43" w:type="dxa"/>
              <w:bottom w:w="43" w:type="dxa"/>
              <w:right w:w="43" w:type="dxa"/>
            </w:tcMar>
            <w:vAlign w:val="bottom"/>
          </w:tcPr>
          <w:p w14:paraId="5ADF9C6F" w14:textId="77777777" w:rsidR="00F52703" w:rsidRPr="00A61365" w:rsidRDefault="00962653" w:rsidP="00A61365">
            <w:r w:rsidRPr="00A61365">
              <w:t>10 992</w:t>
            </w:r>
          </w:p>
        </w:tc>
        <w:tc>
          <w:tcPr>
            <w:tcW w:w="1560" w:type="dxa"/>
            <w:tcBorders>
              <w:top w:val="nil"/>
              <w:left w:val="nil"/>
              <w:bottom w:val="nil"/>
              <w:right w:val="nil"/>
            </w:tcBorders>
            <w:tcMar>
              <w:top w:w="128" w:type="dxa"/>
              <w:left w:w="43" w:type="dxa"/>
              <w:bottom w:w="43" w:type="dxa"/>
              <w:right w:w="43" w:type="dxa"/>
            </w:tcMar>
            <w:vAlign w:val="bottom"/>
          </w:tcPr>
          <w:p w14:paraId="4F813E44" w14:textId="77777777" w:rsidR="00F52703" w:rsidRPr="00A61365" w:rsidRDefault="00962653" w:rsidP="00A61365">
            <w:r w:rsidRPr="00A61365">
              <w:t>216</w:t>
            </w:r>
          </w:p>
        </w:tc>
        <w:tc>
          <w:tcPr>
            <w:tcW w:w="1940" w:type="dxa"/>
            <w:tcBorders>
              <w:top w:val="nil"/>
              <w:left w:val="nil"/>
              <w:bottom w:val="nil"/>
              <w:right w:val="nil"/>
            </w:tcBorders>
            <w:tcMar>
              <w:top w:w="128" w:type="dxa"/>
              <w:left w:w="43" w:type="dxa"/>
              <w:bottom w:w="43" w:type="dxa"/>
              <w:right w:w="43" w:type="dxa"/>
            </w:tcMar>
            <w:vAlign w:val="bottom"/>
          </w:tcPr>
          <w:p w14:paraId="2C3E9EC8" w14:textId="77777777" w:rsidR="00F52703" w:rsidRPr="00A61365" w:rsidRDefault="00962653" w:rsidP="00A61365">
            <w:r w:rsidRPr="00A61365">
              <w:t xml:space="preserve"> 4 380 </w:t>
            </w:r>
          </w:p>
        </w:tc>
      </w:tr>
      <w:tr w:rsidR="00F52703" w:rsidRPr="00A61365" w14:paraId="7E04C455" w14:textId="77777777">
        <w:trPr>
          <w:trHeight w:val="380"/>
        </w:trPr>
        <w:tc>
          <w:tcPr>
            <w:tcW w:w="1000" w:type="dxa"/>
            <w:tcBorders>
              <w:top w:val="nil"/>
              <w:left w:val="nil"/>
              <w:bottom w:val="single" w:sz="4" w:space="0" w:color="000000"/>
              <w:right w:val="nil"/>
            </w:tcBorders>
            <w:tcMar>
              <w:top w:w="128" w:type="dxa"/>
              <w:left w:w="43" w:type="dxa"/>
              <w:bottom w:w="43" w:type="dxa"/>
              <w:right w:w="43" w:type="dxa"/>
            </w:tcMar>
          </w:tcPr>
          <w:p w14:paraId="2AA2403D" w14:textId="77777777" w:rsidR="00F52703" w:rsidRPr="00A61365" w:rsidRDefault="00962653" w:rsidP="00A61365">
            <w:r w:rsidRPr="00A61365">
              <w:t>2021</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D872CEB" w14:textId="77777777" w:rsidR="00F52703" w:rsidRPr="00A61365" w:rsidRDefault="00962653" w:rsidP="00A61365">
            <w:r w:rsidRPr="00A61365">
              <w:t>42 100</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5D2F529" w14:textId="77777777" w:rsidR="00F52703" w:rsidRPr="00A61365" w:rsidRDefault="00962653" w:rsidP="00A61365">
            <w:r w:rsidRPr="00A61365">
              <w:t>31 000</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913EBCD" w14:textId="77777777" w:rsidR="00F52703" w:rsidRPr="00A61365" w:rsidRDefault="00962653" w:rsidP="00A61365">
            <w:r w:rsidRPr="00A61365">
              <w:t>11 130</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0C4A035F" w14:textId="77777777" w:rsidR="00F52703" w:rsidRPr="00A61365" w:rsidRDefault="00962653" w:rsidP="00A61365">
            <w:r w:rsidRPr="00A61365">
              <w:t>223</w:t>
            </w:r>
          </w:p>
        </w:tc>
        <w:tc>
          <w:tcPr>
            <w:tcW w:w="1940" w:type="dxa"/>
            <w:tcBorders>
              <w:top w:val="nil"/>
              <w:left w:val="nil"/>
              <w:bottom w:val="single" w:sz="4" w:space="0" w:color="000000"/>
              <w:right w:val="nil"/>
            </w:tcBorders>
            <w:tcMar>
              <w:top w:w="128" w:type="dxa"/>
              <w:left w:w="43" w:type="dxa"/>
              <w:bottom w:w="43" w:type="dxa"/>
              <w:right w:w="43" w:type="dxa"/>
            </w:tcMar>
            <w:vAlign w:val="bottom"/>
          </w:tcPr>
          <w:p w14:paraId="0E701C92" w14:textId="77777777" w:rsidR="00F52703" w:rsidRPr="00A61365" w:rsidRDefault="00962653" w:rsidP="00A61365">
            <w:r w:rsidRPr="00A61365">
              <w:t xml:space="preserve"> 4 582 </w:t>
            </w:r>
          </w:p>
        </w:tc>
      </w:tr>
    </w:tbl>
    <w:p w14:paraId="78344103" w14:textId="77777777" w:rsidR="00F52703" w:rsidRPr="00A61365" w:rsidRDefault="00962653" w:rsidP="00A61365">
      <w:pPr>
        <w:pStyle w:val="tabell-noter"/>
        <w:rPr>
          <w:rStyle w:val="skrift-hevet"/>
        </w:rPr>
      </w:pPr>
      <w:r w:rsidRPr="00A61365">
        <w:rPr>
          <w:rStyle w:val="skrift-hevet"/>
        </w:rPr>
        <w:lastRenderedPageBreak/>
        <w:t>1</w:t>
      </w:r>
      <w:r w:rsidRPr="00A61365">
        <w:tab/>
        <w:t>Eksklusive andre selvstendig næringsdrivende.</w:t>
      </w:r>
    </w:p>
    <w:p w14:paraId="07AEF865" w14:textId="77777777" w:rsidR="00F52703" w:rsidRPr="00A61365" w:rsidRDefault="00962653" w:rsidP="00A61365">
      <w:pPr>
        <w:pStyle w:val="Kilde"/>
      </w:pPr>
      <w:r w:rsidRPr="00A61365">
        <w:t>Budsjettnemnda for jordbruket og NIBIO.</w:t>
      </w:r>
    </w:p>
    <w:p w14:paraId="5E7BE82C" w14:textId="77777777" w:rsidR="00F52703" w:rsidRPr="00A61365" w:rsidRDefault="00962653" w:rsidP="00A61365">
      <w:r w:rsidRPr="00A61365">
        <w:t>Basert på timekostnader i driftsgranskingene og rapporterte timer i SSBs arbeidsforbruksundersøkelse for 2020, anslås det i tabell 6.4 en kostnad til innleid arbeidskraft på 4 380 millioner kroner. Dette kan være et overestimat fordi grøntsektoren er lite representert i driftsgranskingene. Grøntsektoren har en stor innleie av tilfeldig sesongarbeidskraft med relativt lav avlønning.</w:t>
      </w:r>
    </w:p>
    <w:p w14:paraId="5286C3A3" w14:textId="77777777" w:rsidR="00F52703" w:rsidRPr="00A61365" w:rsidRDefault="00962653" w:rsidP="00A61365">
      <w:r w:rsidRPr="00A61365">
        <w:t xml:space="preserve">SSB har hentet ut tall for lønnskostnader fra a-ordningen. Alle foretak som har ansatte har rapporteringsplikt, og alle arbeidsforhold er rapporteringspliktige. Når alle virksomheter i jordbrukspopulasjonen inkluderes, gir det en samlet rapportert lønnskostnad, inkludert arbeidsgiveravgift, på 3 014 millioner kroner til alle ansatte, inkludert husholdningsmedlemmer (dersom disse mottar lønn for utført arbeid). For jordbruksvirksomheter med definert jordbruker som eier, ble det rapportert en total lønnskostnad til andre ansatte enn husholdningsmedlemmer på 2 431 millioner kroner. Jordbruksforetakene rapporterer lønnskostnader med videre på alle sine ansatte uavhengig av om de ansatte jobber med tradisjonell jordbruksproduksjon eller jobber med tilleggsnæringer, for eksempel gårdsturisme. </w:t>
      </w:r>
      <w:r w:rsidRPr="00A61365">
        <w:rPr>
          <w:rStyle w:val="kursiv"/>
        </w:rPr>
        <w:t>Utvalget</w:t>
      </w:r>
      <w:r w:rsidRPr="00A61365">
        <w:t xml:space="preserve"> vil foreslå at man i arbeidet med Totalkalkylen ser nærmere på den relativt store forskjellen mellom lønnskostnadstall beregnet i tabell 6.4 og tall fra a-ordningen. Målet må være å finne det beste estimatet på kostnadene til innleid arbeidskraft.</w:t>
      </w:r>
    </w:p>
    <w:p w14:paraId="170C3463" w14:textId="77777777" w:rsidR="00F52703" w:rsidRPr="00A61365" w:rsidRDefault="00962653" w:rsidP="00A61365">
      <w:r w:rsidRPr="00A61365">
        <w:t xml:space="preserve">Å kostnadsføre leid arbeid og samtidig fjerne årsverkene som leid arbeidskraft utfører fra beregningene, innebærer å gå fra et lønnsevnemål til et mål på eiers resultat før skatt. </w:t>
      </w:r>
      <w:r w:rsidRPr="00A61365">
        <w:rPr>
          <w:rStyle w:val="kursiv"/>
        </w:rPr>
        <w:t>Utvalget</w:t>
      </w:r>
      <w:r w:rsidRPr="00A61365">
        <w:t xml:space="preserve"> mener at det er en logisk oppfølging av å modifisere Totalkalkylen til i større grad å vise resultatet for det aktive jordbruket.</w:t>
      </w:r>
    </w:p>
    <w:p w14:paraId="4A426A38" w14:textId="77777777" w:rsidR="00F52703" w:rsidRPr="00A61365" w:rsidRDefault="00962653" w:rsidP="00A61365">
      <w:pPr>
        <w:pStyle w:val="Overskrift3"/>
      </w:pPr>
      <w:r w:rsidRPr="00A61365">
        <w:t>Oppsummering av stegvis modifisering av Totalkalkylen</w:t>
      </w:r>
    </w:p>
    <w:p w14:paraId="70F1BF48" w14:textId="77777777" w:rsidR="00F52703" w:rsidRPr="00A61365" w:rsidRDefault="00962653" w:rsidP="00A61365">
      <w:r w:rsidRPr="00A61365">
        <w:t>Figur 6.2 viser effekten av stegene i en modifisering av Totalkalkylen, med utgangspunkt i den eksisterende Totalkalkylen, registrert regnskap, slik den ble avgitt av Budsjettnemnda i april 2022. De isolerte utslagene av hvert steg er gjengitt i tabellene 6.1, 6.2 og 6.4. I figur 6.1 er ett og ett steg lagt til. Alle tall er eksklusive verdien av jordbruksfradraget.</w:t>
      </w:r>
    </w:p>
    <w:p w14:paraId="05441E4D" w14:textId="77777777" w:rsidR="00F52703" w:rsidRPr="00A61365" w:rsidRDefault="00962653" w:rsidP="00A61365">
      <w:r w:rsidRPr="00A61365">
        <w:t xml:space="preserve">Den svarte linjen i figuren er Totalkalkylens </w:t>
      </w:r>
      <w:r w:rsidRPr="00A61365">
        <w:rPr>
          <w:rStyle w:val="kursiv"/>
        </w:rPr>
        <w:t>Vederlag til arbeid og egenkapital</w:t>
      </w:r>
      <w:r w:rsidRPr="00A61365">
        <w:t xml:space="preserve"> per årsverk, avgitt i april 2022. Rød linje viser </w:t>
      </w:r>
      <w:r w:rsidRPr="00A61365">
        <w:rPr>
          <w:rStyle w:val="kursiv"/>
        </w:rPr>
        <w:t>Resultat før skatt</w:t>
      </w:r>
      <w:r w:rsidRPr="00A61365">
        <w:t xml:space="preserve"> per årsverk etter omlegging av beregningen av kapitalslit, renter og leasing. Resultatet ligger i underkant av 10 000 kroner per årsverk høyere enn gjeldende Totalkalkyle, med stor variasjon fra år til år knyttet til variasjon i realrenta i gjeldende Totalkalkyle. Denne variasjonen kunne vært redusert ved å glatte realrenta, for eksempel over 3 år.</w:t>
      </w:r>
    </w:p>
    <w:p w14:paraId="214B2E3E" w14:textId="77777777" w:rsidR="00F52703" w:rsidRPr="00A61365" w:rsidRDefault="00962653" w:rsidP="00A61365">
      <w:r w:rsidRPr="00A61365">
        <w:t>I blå linje er kostnaden til leid jord trukket fra resultatet i rød linje. Med datagrunnlaget utvalget har benyttet, reduseres resultatet med fra under 10 000 kroner per årsverk i starten av perioden til om lag 17 000 kroner de siste årene.</w:t>
      </w:r>
    </w:p>
    <w:p w14:paraId="5C39B1D3" w14:textId="77777777" w:rsidR="00F52703" w:rsidRPr="00A61365" w:rsidRDefault="00962653" w:rsidP="00A61365">
      <w:r w:rsidRPr="00A61365">
        <w:t>Til slutt er anslaget på arbeidskraftkostnaden trukket fra den blå linja, og antall årsverk er redusert til bare å omfatte familiens arbeidskraft (bruker, partner og andre familiemedlemmer, hvor arbeid utført av familiemedlemmer er regnet som fullverdige timeverk). Sammenlignet med foregående steg reduseres resultatet, varierende fra 10 000 til 25 000 kroner per årsverk. Det er uklart hvor representativ leiekostnaden i driftsgranskingene er.</w:t>
      </w:r>
    </w:p>
    <w:p w14:paraId="2C67D96C" w14:textId="555F40A4" w:rsidR="00F52703" w:rsidRPr="00A61365" w:rsidRDefault="00767594" w:rsidP="00A61365">
      <w:r>
        <w:rPr>
          <w:noProof/>
        </w:rPr>
        <w:lastRenderedPageBreak/>
        <w:drawing>
          <wp:inline distT="0" distB="0" distL="0" distR="0" wp14:anchorId="4A70DB60" wp14:editId="7B610DE7">
            <wp:extent cx="6076950" cy="2886075"/>
            <wp:effectExtent l="0" t="0" r="0" b="9525"/>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0CE20C" w14:textId="77777777" w:rsidR="00F52703" w:rsidRPr="00A61365" w:rsidRDefault="00962653" w:rsidP="00A61365">
      <w:pPr>
        <w:pStyle w:val="figur-tittel"/>
      </w:pPr>
      <w:r w:rsidRPr="00A61365">
        <w:t>Årsresultat før skatt ved stegvis modifisering av Totalkalkylen for jordbruket, kroner per årsverk</w:t>
      </w:r>
    </w:p>
    <w:p w14:paraId="3448A9B9" w14:textId="77777777" w:rsidR="00F52703" w:rsidRPr="00A61365" w:rsidRDefault="00962653" w:rsidP="00A61365">
      <w:pPr>
        <w:pStyle w:val="figur-noter"/>
      </w:pPr>
      <w:r w:rsidRPr="00A61365">
        <w:t xml:space="preserve">Kostnaden til innleid arbeidskraft kan være overestimert. </w:t>
      </w:r>
    </w:p>
    <w:p w14:paraId="62A3DCFF" w14:textId="77777777" w:rsidR="00F52703" w:rsidRPr="00A61365" w:rsidRDefault="00962653" w:rsidP="00A61365">
      <w:pPr>
        <w:pStyle w:val="Kilde"/>
      </w:pPr>
      <w:r w:rsidRPr="00A61365">
        <w:t>Utvalget basert på tabellene 6.1, 6.2 og 6.4.</w:t>
      </w:r>
    </w:p>
    <w:p w14:paraId="436204B8" w14:textId="77777777" w:rsidR="00F52703" w:rsidRPr="00A61365" w:rsidRDefault="00962653" w:rsidP="00A61365">
      <w:r w:rsidRPr="00A61365">
        <w:t>Selv om Totalkalkylen modifiseres som beskrevet ovenfor, vil den ikke være egnet til nivåsammenligning. Totalkalkylen omfatter all jordbruksaktivitet, inklusiv registrert resultat og tilpasning i store og små bedrifter. Det er tidligere vist til at politikernes begrunnelse for et inntektsmål, ut over at gode inntektsmuligheter er avgjørende for oppnåelse av landbrukspolitiske mål, er hensynet til de som lever av jordbruk, eller jordbruket gir et betydelig bidrag til deres inntekt.</w:t>
      </w:r>
    </w:p>
    <w:p w14:paraId="225BD7C5" w14:textId="77777777" w:rsidR="00F52703" w:rsidRPr="00A61365" w:rsidRDefault="00962653" w:rsidP="00A61365">
      <w:r w:rsidRPr="00A61365">
        <w:t>Når inntektsmålet er et nivåmål, blir det et spørsmål om for hvilken del av det samlede aktive jordbruket et slikt mål skal gjelde for. Det vil si om det bør gjelde for den totale populasjonen av jordbruksbedrifter, uavhengig av omfang, og uavhengig av betydningen av jordbruksinntekten for brukeren/husholdningen.</w:t>
      </w:r>
    </w:p>
    <w:p w14:paraId="38715AA3" w14:textId="77777777" w:rsidR="00F52703" w:rsidRPr="00A61365" w:rsidRDefault="00962653" w:rsidP="00A61365">
      <w:r w:rsidRPr="00A61365">
        <w:t>Det er i praksis ingen minstegrense for å registrere et foretak i enhetsregisteret og få rett til produksjonstilskudd. I kapittel 5 er det gitt indikasjoner på at en del bedrifter ikke nødvendigvis har mål om maksimering av overskudd i jordbruksdriften. Bondens driftsmål er bondens eget valg, og også denne driften bidrar til landbrukspolitiske mål, men ikke til å nå inntektsmålet.</w:t>
      </w:r>
    </w:p>
    <w:p w14:paraId="6FAEF049" w14:textId="77777777" w:rsidR="00F52703" w:rsidRPr="00A61365" w:rsidRDefault="00962653" w:rsidP="00A61365">
      <w:r w:rsidRPr="00A61365">
        <w:t>En avgrensing av det aktive jordbruket, eller forsøk på å måle inntektsmulighet eventuelt nivå under gitte forutsetninger, kan ikke gjøres ved hjelp av Totalkalkylen. For å kunne innarbeide avgrensninger og forutsetninger, for å gi data for enkeltproduksjoner, bruksstørrelser og områder må målingen baseres på mikrodata i form av gårdsregnskap. Dette vurderes i kapittel 8 og 9.</w:t>
      </w:r>
    </w:p>
    <w:p w14:paraId="25450EE4" w14:textId="77777777" w:rsidR="00F52703" w:rsidRPr="00A61365" w:rsidRDefault="00962653" w:rsidP="00A61365">
      <w:pPr>
        <w:pStyle w:val="Overskrift2"/>
      </w:pPr>
      <w:r w:rsidRPr="00A61365">
        <w:t>Inntektsutvikling i et sektorregnskap</w:t>
      </w:r>
    </w:p>
    <w:p w14:paraId="655909BB" w14:textId="77777777" w:rsidR="00F52703" w:rsidRPr="00A61365" w:rsidRDefault="00962653" w:rsidP="00A61365">
      <w:r w:rsidRPr="00A61365">
        <w:t>Inntektsutviklingen i Totalkalkylen viser utviklingen i gjennomsnitt for sektoren. Det vil også være tilfelle etter en modifisering. Som for lønnsstatistikken inneholder den sammensetningseffekter. Jordbruket endrer seg over tid, sammensetningen av produksjoner og bruksstørrelser endrer seg. Totalkalkylen fanger kontinuerlig opp gjennomsnittlige effekter av produktivitetsutvikling, strukturendringer og sammensetning mellom produksjoner.</w:t>
      </w:r>
    </w:p>
    <w:p w14:paraId="23D74106" w14:textId="77777777" w:rsidR="00F52703" w:rsidRPr="00A61365" w:rsidRDefault="00962653" w:rsidP="00A61365">
      <w:r w:rsidRPr="00A61365">
        <w:lastRenderedPageBreak/>
        <w:t>I perioder med store endringer i jordbruket vil derfor Totalkalkylen kunne vise en annen inntektsutvikling enn det enkeltbruk i en produksjon opplever. Produktivitetsforbedringer skjer også på enkeltbruksnivå som effekter av avl, planteforedling, bedre dyrkingsteknikker, ny teknologi og så videre. Gjennomsnittlige effekter av strukturendringer og produksjonssammensetning år for år på sektornivå, skjer imidlertid i sprang på enkeltbruk, når produksjonen utvides eller endres med lengre mellomrom. Gjennomsnittet vil også bli påvirket hvis de som slutter har lavere eller høyere inntekt enn de som er igjen. Sammensetningseffektene gjør at produksjon og arealbruk på gårdsbruk som går ut av drift i stor grad overtas på marginen hos gjenværende bruk, med potensielt høyere bidrag til inntekten i sektoren.</w:t>
      </w:r>
    </w:p>
    <w:p w14:paraId="13E640D9" w14:textId="77777777" w:rsidR="00F52703" w:rsidRPr="00A61365" w:rsidRDefault="00962653" w:rsidP="00A61365">
      <w:r w:rsidRPr="00A61365">
        <w:t>Sammensetningseffekter bidrar til at enkeltbrukere ikke «kjenner seg igjen». Over tid er det imidlertid ikke et formålstjenlig alternativ å beregne inntektsutviklingen basert på en fast sammensetning som eliminerer produktivitetseffekter av strukturendringer i et sektorregnskap.</w:t>
      </w:r>
    </w:p>
    <w:p w14:paraId="03528B1E" w14:textId="77777777" w:rsidR="00F52703" w:rsidRPr="00A61365" w:rsidRDefault="00F52703" w:rsidP="00A61365"/>
    <w:p w14:paraId="10AFBFEA" w14:textId="77777777" w:rsidR="00F52703" w:rsidRPr="00A61365" w:rsidRDefault="00962653" w:rsidP="00A61365">
      <w:pPr>
        <w:pStyle w:val="Overskrift1"/>
      </w:pPr>
      <w:r w:rsidRPr="00A61365">
        <w:lastRenderedPageBreak/>
        <w:t>Vurdering av resultatmålet</w:t>
      </w:r>
    </w:p>
    <w:p w14:paraId="41622876" w14:textId="77777777" w:rsidR="00F52703" w:rsidRPr="00A61365" w:rsidRDefault="00962653" w:rsidP="00A61365">
      <w:pPr>
        <w:pStyle w:val="Overskrift2"/>
      </w:pPr>
      <w:r w:rsidRPr="00A61365">
        <w:t>Innledning</w:t>
      </w:r>
    </w:p>
    <w:p w14:paraId="6DB7070A" w14:textId="77777777" w:rsidR="00F52703" w:rsidRPr="00A61365" w:rsidRDefault="00962653" w:rsidP="00A61365">
      <w:r w:rsidRPr="00A61365">
        <w:t xml:space="preserve">Ifølge mandatet skal utvalget vurdere dagens resultatmål </w:t>
      </w:r>
      <w:r w:rsidRPr="00A61365">
        <w:rPr>
          <w:rStyle w:val="kursiv"/>
        </w:rPr>
        <w:t>«Vederlag til arbeid og egenkapital»,</w:t>
      </w:r>
      <w:r w:rsidRPr="00A61365">
        <w:t xml:space="preserve"> og måten det er beregnet på, avhengig av om hensikten med beregningen er å sammenligne resultatet med ulike lønnstakergruppers lønnsnivå eller å måle utvikling. Videre sier mandatet at utvalget skal drøfte hensikt og konsekvenser av å eventuelt splitte resultatet i vederlag til arbeid og avkastning til egenkapital. I så tilfelle også hvordan egenkapitalen som skal gis godtgjøring skal beregnes/fastsettes.</w:t>
      </w:r>
    </w:p>
    <w:p w14:paraId="2195F21C" w14:textId="77777777" w:rsidR="00F52703" w:rsidRPr="00A61365" w:rsidRDefault="00962653" w:rsidP="00A61365">
      <w:r w:rsidRPr="00A61365">
        <w:t>Som det er vist til i kapittel 3, anbefalte Alstadheimutvalget (NOU 1991: 2A) – etter perioden med modellbrukene – å avvikle det omfattende og detaljerte arbeidet med sammenligning av inntekter og levekår, og gå over til å vurdere inntektsutviklingen på Totalkalkylen sammenlignet med inntektsutviklingen i samfunnet generelt, og i større grad vurdere effekten av landbrukspolitikken på oppfylling av Stortingets fastsatte mål for politikken, jf. etableringen av resultatkontrollen. Alstadheimutvalget foreslo videre å snu rekkefølgen i jordbruksforhandlingene. Alstadheimutvalgets forslag innebar i realiteten at Stortingets mål for politikken ble satt som hensikten med jordbruksforhandlingene, og at inntektsutviklingen i større grad ble vurdert som et virkemiddel.</w:t>
      </w:r>
    </w:p>
    <w:p w14:paraId="1075F02B" w14:textId="77777777" w:rsidR="00F52703" w:rsidRPr="00A61365" w:rsidRDefault="00962653" w:rsidP="00A61365">
      <w:r w:rsidRPr="00A61365">
        <w:t>Siden bønder er selvstendig næringsdrivende, kan ikke jordbruksoppgjøret sammenlignes med og betraktes som et lønnsoppgjør. Jordbruksoppgjøret kan bare bidra til bøndenes inntekts</w:t>
      </w:r>
      <w:r w:rsidRPr="00A61365">
        <w:rPr>
          <w:rStyle w:val="kursiv"/>
        </w:rPr>
        <w:t>muligheter.</w:t>
      </w:r>
      <w:r w:rsidRPr="00A61365">
        <w:t xml:space="preserve"> Det faktiske resultatet på bunnlinja i om lag 38 000 småbedrifter kan ikke vedtas. Det er i tillegg resultat av en rekke forhold i økonomien og markedet som ikke styres av jordbruksoppgjøret og framkommer ikke minst av jordbrukshusholdningenes tilpasninger og insentiver for jordbruksdrift, jf. kapittel 5 og figur 7.1. Etter at jordbruksavtalen begynte som en prisavtale, er jordbruksavtalens innflytelse over prisdannelsen vesentlig redusert. Fra 2007 er administrerte målpriser, adgang til reguleringslagring og reguleringseksport gradvis avviklet for kylling, storfe, lam, egg og svin. Over 50 prosent av jordbrukets markedsinntekter er nå i sektorer som ikke har målpriser.</w:t>
      </w:r>
    </w:p>
    <w:p w14:paraId="178B6CDA" w14:textId="324C4469" w:rsidR="00F52703" w:rsidRPr="00A61365" w:rsidRDefault="00767594" w:rsidP="00A61365">
      <w:r>
        <w:rPr>
          <w:noProof/>
        </w:rPr>
        <w:drawing>
          <wp:inline distT="0" distB="0" distL="0" distR="0" wp14:anchorId="2F76D024" wp14:editId="38AF25DC">
            <wp:extent cx="6076950" cy="2886075"/>
            <wp:effectExtent l="0" t="0" r="0" b="9525"/>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ADBA8C2" w14:textId="77777777" w:rsidR="00F52703" w:rsidRPr="00A61365" w:rsidRDefault="00962653" w:rsidP="00A61365">
      <w:pPr>
        <w:pStyle w:val="figur-tittel"/>
      </w:pPr>
      <w:r w:rsidRPr="00A61365">
        <w:t>Jordbruksavtalens bidrag til inntektsmuligheter (grønn tekst) og hva som ellers påvirker det registrerte resultatet i bøndenes regnskap (rød og blå tekst)</w:t>
      </w:r>
    </w:p>
    <w:p w14:paraId="37E5F1D8" w14:textId="77777777" w:rsidR="00F52703" w:rsidRPr="00A61365" w:rsidRDefault="00962653" w:rsidP="00A61365">
      <w:pPr>
        <w:pStyle w:val="Overskrift2"/>
      </w:pPr>
      <w:r w:rsidRPr="00A61365">
        <w:lastRenderedPageBreak/>
        <w:t>Selvstendig næringsdrivende og arbeidstakere</w:t>
      </w:r>
    </w:p>
    <w:p w14:paraId="0B7BBD5E" w14:textId="77777777" w:rsidR="00F52703" w:rsidRPr="00A61365" w:rsidRDefault="00962653" w:rsidP="00A61365">
      <w:r w:rsidRPr="00A61365">
        <w:t>Det er store forskjeller på å være privat næringsdrivende og lønnsmottaker. Arbeidstakere får sin avtalte lønn for sitt arbeid, uavhengig av arbeidsgivers lønnsomhet, inntil lønnsomheten eventuelt blir så svak at arbeidstakeren mister jobben eller en sjelden gang at lønnen reduseres. Lønnen blir avtalt og det registrerte resultatet blir som avtalt. Næringsdrivende er aktører i markeder for varer og/eller tjenester. De er sin egen og sine ansattes arbeidsgiver. De investerer kapital, aktiviteten genererer inntekter, foretaket har driftskostnader for å generere denne inntekten, og nettoinntekten er forskjellen mellom inntekter og totale kostnader. Ingen offentlig myndighet kan avtale med noen hva dette nettoresultatet skal være. Næringsdrivende og lønnsmottakere behandles ulikt i skattesystemet og har forskjellige muligheter for tilpasning til dette. Som det er vist til i kapittel 3, har den historiske begrunnelsen for å ha et inntektsmål vært hensynet til levekårene til dem som lever av matproduksjon. Det utgjør med andre ord i stor grad en sosialpolitisk tilnærming om at bønder må kunne ha tilsvarende levekår som industriarbeidere eller vanlige lønnsmottakere. I dag utgjør jordbruksinntekten for mange bønder en liten del av jordbrukshusholdningenes inntekter og jordbrukshusholdningenes samlede inntekter og konsummuligheter er på nivå med husholdninger for øvrig.</w:t>
      </w:r>
    </w:p>
    <w:p w14:paraId="251C8715" w14:textId="77777777" w:rsidR="00F52703" w:rsidRPr="00A61365" w:rsidRDefault="00962653" w:rsidP="00A61365">
      <w:r w:rsidRPr="00A61365">
        <w:t xml:space="preserve">Historien har vist at å tallfeste forskjeller i levekår mellom bønder og arbeidstakere er svært krevende. Slike vurderinger må i stor grad baseres på usikkert skjønn av forhold som varierer mye både internt i jordbruksbefolkningen og i befolkningen for øvrig. </w:t>
      </w:r>
      <w:r w:rsidRPr="00A61365">
        <w:rPr>
          <w:rStyle w:val="kursiv"/>
        </w:rPr>
        <w:t>Utvalget</w:t>
      </w:r>
      <w:r w:rsidRPr="00A61365">
        <w:t xml:space="preserve"> mener at levekårsforhold ikke bør inngå i en tallfestet inntektssammenlikning. </w:t>
      </w:r>
      <w:r w:rsidRPr="00A61365">
        <w:rPr>
          <w:rStyle w:val="kursiv"/>
        </w:rPr>
        <w:t>Utvalget</w:t>
      </w:r>
      <w:r w:rsidRPr="00A61365">
        <w:t xml:space="preserve"> har derfor konsentrert seg om måling av den løpende inntekten og ikke livsløpsinntekt. Det vil være krevende å gå inn på spørsmål knyttet til pensjon, investering i utdanning og så videre hvor også andre inntektskilder enn jordbruk og det store omfanget av inntektskombinasjoner vil spille inn. Slike forhold er likevel relevante momenter i en politisk diskusjon om jordbrukspolitikken.</w:t>
      </w:r>
    </w:p>
    <w:p w14:paraId="5276F27D" w14:textId="77777777" w:rsidR="00F52703" w:rsidRPr="00A61365" w:rsidRDefault="00962653" w:rsidP="00A61365">
      <w:r w:rsidRPr="00A61365">
        <w:rPr>
          <w:rStyle w:val="kursiv"/>
        </w:rPr>
        <w:t>Utvalgets medlem Bjørgen</w:t>
      </w:r>
      <w:r w:rsidRPr="00A61365">
        <w:t xml:space="preserve"> viser til sin merknad i kapitel 7.5.1.</w:t>
      </w:r>
    </w:p>
    <w:p w14:paraId="384198A7" w14:textId="77777777" w:rsidR="00F52703" w:rsidRPr="00A61365" w:rsidRDefault="00962653" w:rsidP="00A61365">
      <w:pPr>
        <w:pStyle w:val="Overskrift2"/>
      </w:pPr>
      <w:r w:rsidRPr="00A61365">
        <w:t>Kapital i jordbruket</w:t>
      </w:r>
    </w:p>
    <w:p w14:paraId="478A0015" w14:textId="77777777" w:rsidR="00F52703" w:rsidRPr="00A61365" w:rsidRDefault="00962653" w:rsidP="00A61365">
      <w:r w:rsidRPr="00A61365">
        <w:t>I motsetning til lønnstakere må bønder som private næringsdrivende finansiere virksomheten med nødvendig kapital. Dette gjelder både ved kjøp av eiendom og ved videre utvikling av eiendom og drift. Kapitalen per bruk har økt mye de siste åra. Som i samfunnet for øvrig blir arbeidsinnsats erstattet med kapital i jordbruket. Totalkapitalen, gjeld og egenkapital, på en gård vil i varierende grad være fordelt i en næringsdel og en privat gjeld, som i praksis kan være vanskelig å skille.</w:t>
      </w:r>
    </w:p>
    <w:p w14:paraId="1431EF10" w14:textId="77777777" w:rsidR="00F52703" w:rsidRPr="00A61365" w:rsidRDefault="00962653" w:rsidP="00A61365">
      <w:r w:rsidRPr="00A61365">
        <w:t>Det er mange ulike metoder for å vurdere den samlede kapitalen i et foretak. For børsnoterte selskaper er aksjekursen ett uttrykk for verdien. Ved oppkjøp eller verdsettelser av selskaper er det vanlig å foreta egne verdivurderinger, basert på selskapets kontantstrøm, realisasjonsverdier, opsjonsverdier (det vil si mulighet for framtidig verdiøkning, med eller uten årlig kontantstrøm), prising av likeartede foretak og så videre. For andre formål kan andre metoder for verdifastsettelser benyttes, herunder gjenanskaffelsesverdier og tekniske verdier.</w:t>
      </w:r>
    </w:p>
    <w:p w14:paraId="5AACEC96" w14:textId="77777777" w:rsidR="00F52703" w:rsidRPr="00A61365" w:rsidRDefault="00962653" w:rsidP="00A61365">
      <w:r w:rsidRPr="00A61365">
        <w:t>Skatteregler, bokføringslov, regnskapslov og så videre har regler for hvordan et foretaks aktiva og gjeld skal rapporteres. Store selskaper som fører regnskap etter IFRS-standarden må gjøre særskilte verdivurderinger av balansepostene.</w:t>
      </w:r>
    </w:p>
    <w:p w14:paraId="36FD240A" w14:textId="77777777" w:rsidR="00F52703" w:rsidRPr="00A61365" w:rsidRDefault="00962653" w:rsidP="00A61365">
      <w:r w:rsidRPr="00A61365">
        <w:t>For mindre foretak, inkludert de fleste jordbruksforetak, består verdiene i skatteregnskapets balanse av historisk kostpris fratrukket årlige saldoavskrivninger med satser fastsatt av myndighetene. Salg og kjøp av landbrukseiendom skjer i hovedsak i form av familieoverdragelser. De fleste landbrukseiendommer omfattes av konsesjonslovens bestemmelser med blant annet offentlig priskontroll.</w:t>
      </w:r>
    </w:p>
    <w:p w14:paraId="285C5C8A" w14:textId="77777777" w:rsidR="00F52703" w:rsidRPr="00A61365" w:rsidRDefault="00962653" w:rsidP="00A61365">
      <w:r w:rsidRPr="00A61365">
        <w:t xml:space="preserve">I kapittel 4 er det vist at ifølge Totalkalkylen for jordbruket var samlede bokførte verdier i jordbruksdriften i 2020 på 135 milliarder kroner, når avskrivbare investeringer er avskrevet med </w:t>
      </w:r>
      <w:r w:rsidRPr="00A61365">
        <w:lastRenderedPageBreak/>
        <w:t xml:space="preserve">saldoavskrivninger. Summen av verdiene i næringsoppgave 1 og 2 for 2020 viser samlede bokførte verdier knyttet til jordbruksdrift på om lag 90 milliarder kroner. Bruttoinvesteringene i avskrivbare driftsmidler var på 8,4 milliarder kroner i 2020 i Totalkalkylen som er basert på SSBs investeringsundersøkelser. I tillegg til ordinære investeringer kommer over 2 milliarder kroner i leasingkontrakter for maskiner, som i økende grad erstatter kjøp. I en modifisert Totalkalkyle vil samlet kapital bli redusert, fordi jord og melkekvote føres som leid fra jord- og kvoteeiere som ikke er aktive foretak. </w:t>
      </w:r>
    </w:p>
    <w:p w14:paraId="7A56E9DA" w14:textId="77777777" w:rsidR="00F52703" w:rsidRPr="00A61365" w:rsidRDefault="00962653" w:rsidP="00A61365">
      <w:r w:rsidRPr="00A61365">
        <w:t>Avkastning til kapitalen i jordbruket – enten det dreier seg om avskrivbare eller ikke avskrivbare driftsmidler – kan komme både fra årlig løpende overskudd fra driften, altså være en del av driftsoverskuddet, og fra eventuell gevinst ved realisasjon av eiendom og løsøre.</w:t>
      </w:r>
    </w:p>
    <w:p w14:paraId="73565A96" w14:textId="77777777" w:rsidR="00F52703" w:rsidRPr="00A61365" w:rsidRDefault="00962653" w:rsidP="00A61365">
      <w:r w:rsidRPr="00A61365">
        <w:t>Utvalget har fått innspill der det bes om en særskilt vurdering, håndtering og godtgjøring av egenkapitalen i jordbruket begrunnet med at bønder, i motsetning til lønnstakere, må sette inn egenkapital i drifta. I andre innspill er det tatt til orde for at investeringer i jordbruket må sees på som enhver annen investering (i eiendom, verdipapirer mv.) og der et viktig formål er å oppnå en rimelig avkastning på kapitalen.</w:t>
      </w:r>
    </w:p>
    <w:p w14:paraId="52DE1936" w14:textId="77777777" w:rsidR="00F52703" w:rsidRPr="00A61365" w:rsidRDefault="00962653" w:rsidP="00A61365">
      <w:r w:rsidRPr="00A61365">
        <w:t>Utvalgets mandat på dette punktet innebærer å gjøre en økonomisk vurdering av hensikt og konsekvenser ved å splitte resultatmålet i henholdsvis et separat vederlag for arbeid og en godtgjøring for egenkapital.</w:t>
      </w:r>
    </w:p>
    <w:p w14:paraId="2D7A1C09" w14:textId="77777777" w:rsidR="00F52703" w:rsidRPr="00A61365" w:rsidRDefault="00962653" w:rsidP="00A61365">
      <w:r w:rsidRPr="00A61365">
        <w:rPr>
          <w:rStyle w:val="kursiv"/>
        </w:rPr>
        <w:t>Utvalget</w:t>
      </w:r>
      <w:r w:rsidRPr="00A61365">
        <w:t xml:space="preserve"> har funnet det hensiktsmessig og nødvendig å plassere denne drøftingen innenfor rammen av en kort gjennomgang av lovverket som regulerer omsetning, verdsetting og beskatning ved salg av landbrukseiendommer.</w:t>
      </w:r>
    </w:p>
    <w:p w14:paraId="409262EE" w14:textId="77777777" w:rsidR="00F52703" w:rsidRPr="00A61365" w:rsidRDefault="00962653" w:rsidP="00A61365">
      <w:pPr>
        <w:pStyle w:val="Overskrift3"/>
      </w:pPr>
      <w:r w:rsidRPr="00A61365">
        <w:t>Kultur, tradisjoner og lovverk i jordbruket</w:t>
      </w:r>
    </w:p>
    <w:p w14:paraId="4AEA203F" w14:textId="77777777" w:rsidR="00F52703" w:rsidRPr="00A61365" w:rsidRDefault="00962653" w:rsidP="00A61365">
      <w:r w:rsidRPr="00A61365">
        <w:t>Omsetningen av landbrukseiendommer og dermed kapitaldannelsen i norsk landbruk, skjer innenfor rammen av lover og regler som i dag er nokså unike for Norge.</w:t>
      </w:r>
    </w:p>
    <w:p w14:paraId="12E3FE49" w14:textId="77777777" w:rsidR="00F52703" w:rsidRPr="00A61365" w:rsidRDefault="00962653" w:rsidP="00A61365">
      <w:pPr>
        <w:rPr>
          <w:rStyle w:val="kursiv"/>
        </w:rPr>
      </w:pPr>
      <w:r w:rsidRPr="00A61365">
        <w:rPr>
          <w:rStyle w:val="kursiv"/>
        </w:rPr>
        <w:t>Odelsloven</w:t>
      </w:r>
      <w:r w:rsidRPr="00A61365">
        <w:t xml:space="preserve"> (odel- og åsetesretten) gir forrang til visse medlemmer av eierens familie ved salg og kjøp av landbrukseiendom. Det norske odelsinstituttet har lange tradisjoner – helt tilbake til Gulatings- og Frostatingsloven. Odelsinstituttet har også en spesiell status i Grunnloven (§ 117) som sier at odels- og åsetesretten </w:t>
      </w:r>
      <w:r w:rsidRPr="00A61365">
        <w:rPr>
          <w:rStyle w:val="kursiv"/>
        </w:rPr>
        <w:t>«må ikke opphæves».</w:t>
      </w:r>
    </w:p>
    <w:p w14:paraId="4F9EF17D" w14:textId="77777777" w:rsidR="00F52703" w:rsidRPr="00A61365" w:rsidRDefault="00962653" w:rsidP="00A61365">
      <w:r w:rsidRPr="00A61365">
        <w:t xml:space="preserve">I dag er </w:t>
      </w:r>
      <w:r w:rsidRPr="00A61365">
        <w:rPr>
          <w:rStyle w:val="kursiv"/>
        </w:rPr>
        <w:t>«odelsretten»</w:t>
      </w:r>
      <w:r w:rsidRPr="00A61365">
        <w:t xml:space="preserve"> begrenset til å gjelde landbrukseiendommer med mer enn 35 dekar jordbruksareal eller mer enn 500 dekar produktivt skogareal. Verdsettingsprinsippene i odelsloven kommer til anvendelse når en med bedre odel krever å få kjøpt tilbake en eiendom som er solgt til en lengre ut i odelsrekken eller utenfor denne kretsen. Denne retten må hevdes innen 6 måneder etter salget.</w:t>
      </w:r>
    </w:p>
    <w:p w14:paraId="1FA32061" w14:textId="77777777" w:rsidR="00F52703" w:rsidRPr="00A61365" w:rsidRDefault="00962653" w:rsidP="00A61365">
      <w:r w:rsidRPr="00A61365">
        <w:t>Odelsloven har også bestemmelser om åsetesrett. Dette er bestemmelser som kommer til anvendelse når tidligere eier er død og en odelsberettiget vil ta over eiendommen. Da skal taksten på eiendommen (åsetestaksten) settes på et nivå slik at denne personen makter å sitte med eiendommen, utfra sine evner. Odelskretsen er betydelig innskrenket de siste årene. Disse bestemmelsene benyttes derfor sjelden ved verdsetting av landbrukseiendommer.</w:t>
      </w:r>
    </w:p>
    <w:p w14:paraId="501DE628" w14:textId="77777777" w:rsidR="00F52703" w:rsidRPr="00A61365" w:rsidRDefault="00962653" w:rsidP="00A61365">
      <w:r w:rsidRPr="00A61365">
        <w:t xml:space="preserve">Salg og kjøp av landbrukseiendom utenom familieoverdragelse skjer videre innenfor bestemmelser i </w:t>
      </w:r>
      <w:r w:rsidRPr="00A61365">
        <w:rPr>
          <w:rStyle w:val="kursiv"/>
        </w:rPr>
        <w:t>konsesjonsloven</w:t>
      </w:r>
      <w:r w:rsidRPr="00A61365">
        <w:t>. Denne lovens virkeområde har tilsvarende arealgrenser som odelsloven. Formålet med loven (§ 1) er:</w:t>
      </w:r>
    </w:p>
    <w:p w14:paraId="261359DC" w14:textId="77777777" w:rsidR="00F52703" w:rsidRPr="00A61365" w:rsidRDefault="00962653" w:rsidP="00A61365">
      <w:pPr>
        <w:pStyle w:val="blokksit"/>
      </w:pPr>
      <w:r w:rsidRPr="00A61365">
        <w:t xml:space="preserve">«å regulere og kontrollere omsetningen av fast eiendom for å oppnå et effektivt vern om landbrukets ressurser og slike eier- og bruksforhold som er mest gagnlige for samfunnet, bl.a. for å </w:t>
      </w:r>
      <w:r w:rsidRPr="00A61365">
        <w:lastRenderedPageBreak/>
        <w:t>tilgodese framtidige generasjoners behov, landbruksnæringen, behovet for utbyggingsgrunn, hensynet til miljøet, almene naturverninteresser og friluftsinteresser og hensynet til bosettingen».</w:t>
      </w:r>
    </w:p>
    <w:p w14:paraId="4F6B11C8" w14:textId="77777777" w:rsidR="00F52703" w:rsidRPr="00A61365" w:rsidRDefault="00962653" w:rsidP="00A61365">
      <w:r w:rsidRPr="00A61365">
        <w:t>Konsesjonsloven har også bestemmelser om offentlig priskontroll ved overdragelse av landbrukseiendommer i fritt salg (§ 9a), der det skal:</w:t>
      </w:r>
    </w:p>
    <w:p w14:paraId="5995FCB9" w14:textId="77777777" w:rsidR="00F52703" w:rsidRPr="00A61365" w:rsidRDefault="00962653" w:rsidP="00A61365">
      <w:pPr>
        <w:pStyle w:val="blokksit"/>
      </w:pPr>
      <w:r w:rsidRPr="00A61365">
        <w:t xml:space="preserve"> «…. Legges særlig vekt på om den avtalte prisen tilgodeser en samfunnsmessig forsvarlig prisutvikling.» </w:t>
      </w:r>
    </w:p>
    <w:p w14:paraId="6A0D2197" w14:textId="77777777" w:rsidR="00F52703" w:rsidRPr="00A61365" w:rsidRDefault="00962653" w:rsidP="00A61365">
      <w:r w:rsidRPr="00A61365">
        <w:t>Prisvurdering skal likevel unnlates ved erverv av bebygd eiendom med brukbart bolighus dersom den avtalte prisen er under 3,5 millioner kroner (jf. forskrift 1.9.2017). Konsesjonsloven setter også krav til eiers skikkethet og bo- og driveplikt. Dette bidrar til at prisene ved omsetning av landbrukseiendommer lavere enn uten slik regulering.</w:t>
      </w:r>
    </w:p>
    <w:p w14:paraId="14CE9CA3" w14:textId="77777777" w:rsidR="00F52703" w:rsidRPr="00A61365" w:rsidRDefault="00962653" w:rsidP="00A61365">
      <w:pPr>
        <w:rPr>
          <w:rStyle w:val="kursiv"/>
        </w:rPr>
      </w:pPr>
      <w:r w:rsidRPr="00A61365">
        <w:rPr>
          <w:rStyle w:val="kursiv"/>
        </w:rPr>
        <w:t>Skatteloven</w:t>
      </w:r>
      <w:r w:rsidRPr="00A61365">
        <w:t xml:space="preserve"> har også bestemmelser som er særegne for landbruket, som bidrar til å holde verdiene i jordbruket lave, og gjøre det lettere for neste generasjon å ta over. Ved familieoverdragelse kan eier selge skattefritt dersom disse vilkårene er oppfylt:</w:t>
      </w:r>
    </w:p>
    <w:p w14:paraId="555BD994" w14:textId="77777777" w:rsidR="00F52703" w:rsidRPr="00A61365" w:rsidRDefault="00962653" w:rsidP="00A61365">
      <w:pPr>
        <w:pStyle w:val="Liste"/>
      </w:pPr>
      <w:r w:rsidRPr="00A61365">
        <w:t>Eiendommen er et alminnelig gårdsbruk.</w:t>
      </w:r>
    </w:p>
    <w:p w14:paraId="3FB6DDBB" w14:textId="77777777" w:rsidR="00F52703" w:rsidRPr="00A61365" w:rsidRDefault="00962653" w:rsidP="00A61365">
      <w:pPr>
        <w:pStyle w:val="Liste"/>
      </w:pPr>
      <w:r w:rsidRPr="00A61365">
        <w:t>Eiendommen selges til nærstående (altså familieoverdragelse).</w:t>
      </w:r>
    </w:p>
    <w:p w14:paraId="6565160A" w14:textId="77777777" w:rsidR="00F52703" w:rsidRPr="00A61365" w:rsidRDefault="00962653" w:rsidP="00A61365">
      <w:pPr>
        <w:pStyle w:val="Liste"/>
      </w:pPr>
      <w:r w:rsidRPr="00A61365">
        <w:t>Kjøpesummen er under 75 prosent av markedsmessig omsetningsverdi.</w:t>
      </w:r>
    </w:p>
    <w:p w14:paraId="720B65EE" w14:textId="77777777" w:rsidR="00F52703" w:rsidRPr="00A61365" w:rsidRDefault="00962653" w:rsidP="00A61365">
      <w:pPr>
        <w:pStyle w:val="Liste"/>
      </w:pPr>
      <w:r w:rsidRPr="00A61365">
        <w:t>Selger må ha eid eiendommen i minst 10 år.</w:t>
      </w:r>
    </w:p>
    <w:p w14:paraId="3A5255AB" w14:textId="77777777" w:rsidR="00F52703" w:rsidRPr="00A61365" w:rsidRDefault="00962653" w:rsidP="00A61365">
      <w:r w:rsidRPr="00A61365">
        <w:t>Denne gevinsten til selger kan være lav ettersom eiendommens overdragelsessum ofte kan være vesentlig lavere enn omsetningsverdien.</w:t>
      </w:r>
    </w:p>
    <w:p w14:paraId="03AD64DB" w14:textId="77777777" w:rsidR="00F52703" w:rsidRPr="00A61365" w:rsidRDefault="00962653" w:rsidP="00A61365">
      <w:pPr>
        <w:pStyle w:val="Overskrift3"/>
      </w:pPr>
      <w:r w:rsidRPr="00A61365">
        <w:t>Omsetning av landbrukseiendom i «fritt salg»</w:t>
      </w:r>
    </w:p>
    <w:p w14:paraId="2E02CFF8" w14:textId="77777777" w:rsidR="00F52703" w:rsidRPr="00A61365" w:rsidRDefault="00962653" w:rsidP="00A61365">
      <w:r w:rsidRPr="00A61365">
        <w:t xml:space="preserve">Statistisk sentralbyrå publiserer årlig statistikk over gjennomsnittlig kjøpesum for omsetning av landbrukseiendommer i </w:t>
      </w:r>
      <w:r w:rsidRPr="00A61365">
        <w:rPr>
          <w:rStyle w:val="kursiv"/>
        </w:rPr>
        <w:t>«fritt salg»,</w:t>
      </w:r>
      <w:r w:rsidRPr="00A61365">
        <w:t xml:space="preserve"> det vil si for eiendommer som er omsatt til en pris som svarer til markedsverdien. Årlig omsettes det i størrelsesorden 9 000 landbrukseiendommer i Norge, noe som svarer til om lag 5 prosent av det totale antallet landbrukseiendommer. I de senere årene har om lag hver tredje eiendom blitt omsatt i </w:t>
      </w:r>
      <w:r w:rsidRPr="00A61365">
        <w:rPr>
          <w:rStyle w:val="kursiv"/>
        </w:rPr>
        <w:t>«fritt salg»,</w:t>
      </w:r>
      <w:r w:rsidRPr="00A61365">
        <w:t xml:space="preserve"> slik dette er definert.</w:t>
      </w:r>
    </w:p>
    <w:p w14:paraId="3CF12F97" w14:textId="77777777" w:rsidR="00F52703" w:rsidRPr="00A61365" w:rsidRDefault="00962653" w:rsidP="00A61365">
      <w:r w:rsidRPr="00A61365">
        <w:t>I gjennomsnitt for hele landet økte prisene for slike eiendommer ifølge SSB fra 1,185 millioner kroner i 2006 til 2,946 millioner kroner i 2020. Dette tilsvarer en gjennomsnittlig økning i salgsprisen opp landbrukseiendommer på 149 prosent, men da er det ikke tatt hensyn til verken beliggenhet, eiendommens størrelse med videre. Økning i gjennomsnittlig salgspris må ses i lys av at det har vært en økning i salget av større og dyrere eiendommer fra 2006 til 2020, mens salget av små og lavere prisede eiendommer har avtatt. Til sammenligning økte prisene på landsbasis for omsetningen av brukte boliger med 96 prosent fra 2006 til 2020.</w:t>
      </w:r>
      <w:r w:rsidRPr="00A61365">
        <w:rPr>
          <w:rStyle w:val="Fotnotereferanse"/>
        </w:rPr>
        <w:footnoteReference w:id="14"/>
      </w:r>
    </w:p>
    <w:p w14:paraId="0BBB8D2C" w14:textId="77777777" w:rsidR="00F52703" w:rsidRPr="00A61365" w:rsidRDefault="00962653" w:rsidP="00A61365">
      <w:r w:rsidRPr="00A61365">
        <w:t>Prisutviklingen på landbrukseiendommer gjenspeiler også det som følger av investeringer og påkostninger som er gjort i perioden. Statistikken skiller ikke mellom hva som skyldes markedsmessig verdiøkning og hva som følger av at eiendommen som selges ikke er den samme (de samme aktivaene) som den som i sin tid ble kjøpt. Statistikken fanger sannsynligvis ikke opp salg av at melkekvoter som skjer løsrevet fra salg av eiendommen.</w:t>
      </w:r>
    </w:p>
    <w:p w14:paraId="3523983E" w14:textId="77777777" w:rsidR="00F52703" w:rsidRPr="00A61365" w:rsidRDefault="00962653" w:rsidP="00A61365">
      <w:r w:rsidRPr="00A61365">
        <w:t xml:space="preserve">Statistikken viser store regionale variasjoner i priser og prisutvikling for landbrukseiendommer. Prisene er høyest i områdene rundt Oslofjorden (opp mot 5 millioner kroner i gjennomsnitt i 2020) og lavest på deler av Vestlandet og i Nord-Norge (i størrelsesorden 1,5 millioner kroner i gjennomsnitt i 2020). Samtidig har den prosentvise prisøkningen gjennomgående vært høyest i de fylkene der prisene i utgangspunktet er lavest. I forbindelse med hjemmelsoverdragelsen skal nye eier angi </w:t>
      </w:r>
      <w:r w:rsidRPr="00A61365">
        <w:lastRenderedPageBreak/>
        <w:t>formålet med kjøpet. For de minste brukene er formålet «bolig/fritid» generelt sterkt økende, mens «landbruk» utgjør en mindre andel.</w:t>
      </w:r>
    </w:p>
    <w:p w14:paraId="31945266" w14:textId="287F4E66" w:rsidR="00F52703" w:rsidRPr="00A61365" w:rsidRDefault="00962653" w:rsidP="00A61365">
      <w:r w:rsidRPr="00A61365">
        <w:t>Statistikken for omsetning av landbrukseiendommer i «</w:t>
      </w:r>
      <w:r w:rsidRPr="00A61365">
        <w:rPr>
          <w:rStyle w:val="kursiv"/>
        </w:rPr>
        <w:t>fritt salg</w:t>
      </w:r>
      <w:r w:rsidRPr="00A61365">
        <w:t>» gir også grunnlag for å gruppere etter størrelsen på jordbruksarealet (gjennomsnitt på landsbasis), se tabell 7.1.</w:t>
      </w:r>
    </w:p>
    <w:p w14:paraId="36EF547B" w14:textId="1688B9B8" w:rsidR="00A61365" w:rsidRPr="00A61365" w:rsidRDefault="00A61365" w:rsidP="00A61365">
      <w:pPr>
        <w:pStyle w:val="tabell-tittel"/>
      </w:pPr>
      <w:r w:rsidRPr="00A61365">
        <w:t>Omsetningsverdier for landbrukseiendommer, millioner kroner</w:t>
      </w:r>
    </w:p>
    <w:p w14:paraId="2229DEA9" w14:textId="77777777" w:rsidR="00F52703" w:rsidRPr="00A61365" w:rsidRDefault="00962653" w:rsidP="00A61365">
      <w:pPr>
        <w:pStyle w:val="Tabellnavn"/>
      </w:pPr>
      <w:r w:rsidRPr="00A6136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1620"/>
        <w:gridCol w:w="1620"/>
        <w:gridCol w:w="1620"/>
        <w:gridCol w:w="2360"/>
      </w:tblGrid>
      <w:tr w:rsidR="00F52703" w:rsidRPr="00A61365" w14:paraId="35C2ED60" w14:textId="77777777">
        <w:trPr>
          <w:trHeight w:val="600"/>
        </w:trPr>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D3D8C" w14:textId="77777777" w:rsidR="00F52703" w:rsidRPr="00A61365" w:rsidRDefault="00962653" w:rsidP="00A61365">
            <w:r w:rsidRPr="00A61365">
              <w:t>Jordbruksareal, dekar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F00B1" w14:textId="77777777" w:rsidR="00F52703" w:rsidRPr="00A61365" w:rsidRDefault="00962653" w:rsidP="00A61365">
            <w:r w:rsidRPr="00A61365">
              <w:t>2006</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A8887" w14:textId="77777777" w:rsidR="00F52703" w:rsidRPr="00A61365" w:rsidRDefault="00962653" w:rsidP="00A61365">
            <w:r w:rsidRPr="00A61365">
              <w:t>2015</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47132" w14:textId="77777777" w:rsidR="00F52703" w:rsidRPr="00A61365" w:rsidRDefault="00962653" w:rsidP="00A61365">
            <w:r w:rsidRPr="00A61365">
              <w:t>2020</w:t>
            </w:r>
          </w:p>
        </w:tc>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74FF4" w14:textId="77777777" w:rsidR="00F52703" w:rsidRPr="00A61365" w:rsidRDefault="00962653" w:rsidP="00A61365">
            <w:r w:rsidRPr="00A61365">
              <w:t>Prosentvis endring,</w:t>
            </w:r>
            <w:r w:rsidRPr="00A61365">
              <w:br/>
              <w:t xml:space="preserve"> 2006–2020</w:t>
            </w:r>
          </w:p>
        </w:tc>
      </w:tr>
      <w:tr w:rsidR="00F52703" w:rsidRPr="00A61365" w14:paraId="7B3EC9E0" w14:textId="77777777">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12195C63" w14:textId="77777777" w:rsidR="00F52703" w:rsidRPr="00A61365" w:rsidRDefault="00962653" w:rsidP="00A61365">
            <w:r w:rsidRPr="00A61365">
              <w:t>0–4</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71F9F3A4" w14:textId="77777777" w:rsidR="00F52703" w:rsidRPr="00A61365" w:rsidRDefault="00962653" w:rsidP="00A61365">
            <w:r w:rsidRPr="00A61365">
              <w:t>1,116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D04C4D4" w14:textId="77777777" w:rsidR="00F52703" w:rsidRPr="00A61365" w:rsidRDefault="00962653" w:rsidP="00A61365">
            <w:r w:rsidRPr="00A61365">
              <w:t>1,420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AFFC25E" w14:textId="77777777" w:rsidR="00F52703" w:rsidRPr="00A61365" w:rsidRDefault="00962653" w:rsidP="00A61365">
            <w:r w:rsidRPr="00A61365">
              <w:t>2,224</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20D089AF" w14:textId="77777777" w:rsidR="00F52703" w:rsidRPr="00A61365" w:rsidRDefault="00962653" w:rsidP="00A61365">
            <w:r w:rsidRPr="00A61365">
              <w:t>99</w:t>
            </w:r>
          </w:p>
        </w:tc>
      </w:tr>
      <w:tr w:rsidR="00F52703" w:rsidRPr="00A61365" w14:paraId="42B1806A" w14:textId="77777777">
        <w:trPr>
          <w:trHeight w:val="380"/>
        </w:trPr>
        <w:tc>
          <w:tcPr>
            <w:tcW w:w="2320" w:type="dxa"/>
            <w:tcBorders>
              <w:top w:val="nil"/>
              <w:left w:val="nil"/>
              <w:bottom w:val="nil"/>
              <w:right w:val="nil"/>
            </w:tcBorders>
            <w:tcMar>
              <w:top w:w="128" w:type="dxa"/>
              <w:left w:w="43" w:type="dxa"/>
              <w:bottom w:w="43" w:type="dxa"/>
              <w:right w:w="43" w:type="dxa"/>
            </w:tcMar>
          </w:tcPr>
          <w:p w14:paraId="32D38545" w14:textId="77777777" w:rsidR="00F52703" w:rsidRPr="00A61365" w:rsidRDefault="00962653" w:rsidP="00A61365">
            <w:r w:rsidRPr="00A61365">
              <w:t>5–99</w:t>
            </w:r>
          </w:p>
        </w:tc>
        <w:tc>
          <w:tcPr>
            <w:tcW w:w="1620" w:type="dxa"/>
            <w:tcBorders>
              <w:top w:val="nil"/>
              <w:left w:val="nil"/>
              <w:bottom w:val="nil"/>
              <w:right w:val="nil"/>
            </w:tcBorders>
            <w:tcMar>
              <w:top w:w="128" w:type="dxa"/>
              <w:left w:w="43" w:type="dxa"/>
              <w:bottom w:w="43" w:type="dxa"/>
              <w:right w:w="43" w:type="dxa"/>
            </w:tcMar>
            <w:vAlign w:val="bottom"/>
          </w:tcPr>
          <w:p w14:paraId="77AC7B4F" w14:textId="77777777" w:rsidR="00F52703" w:rsidRPr="00A61365" w:rsidRDefault="00962653" w:rsidP="00A61365">
            <w:r w:rsidRPr="00A61365">
              <w:t>1,061</w:t>
            </w:r>
          </w:p>
        </w:tc>
        <w:tc>
          <w:tcPr>
            <w:tcW w:w="1620" w:type="dxa"/>
            <w:tcBorders>
              <w:top w:val="nil"/>
              <w:left w:val="nil"/>
              <w:bottom w:val="nil"/>
              <w:right w:val="nil"/>
            </w:tcBorders>
            <w:tcMar>
              <w:top w:w="128" w:type="dxa"/>
              <w:left w:w="43" w:type="dxa"/>
              <w:bottom w:w="43" w:type="dxa"/>
              <w:right w:w="43" w:type="dxa"/>
            </w:tcMar>
            <w:vAlign w:val="bottom"/>
          </w:tcPr>
          <w:p w14:paraId="2F037E56" w14:textId="77777777" w:rsidR="00F52703" w:rsidRPr="00A61365" w:rsidRDefault="00962653" w:rsidP="00A61365">
            <w:r w:rsidRPr="00A61365">
              <w:t>1,930</w:t>
            </w:r>
          </w:p>
        </w:tc>
        <w:tc>
          <w:tcPr>
            <w:tcW w:w="1620" w:type="dxa"/>
            <w:tcBorders>
              <w:top w:val="nil"/>
              <w:left w:val="nil"/>
              <w:bottom w:val="nil"/>
              <w:right w:val="nil"/>
            </w:tcBorders>
            <w:tcMar>
              <w:top w:w="128" w:type="dxa"/>
              <w:left w:w="43" w:type="dxa"/>
              <w:bottom w:w="43" w:type="dxa"/>
              <w:right w:w="43" w:type="dxa"/>
            </w:tcMar>
            <w:vAlign w:val="bottom"/>
          </w:tcPr>
          <w:p w14:paraId="34126DCD" w14:textId="77777777" w:rsidR="00F52703" w:rsidRPr="00A61365" w:rsidRDefault="00962653" w:rsidP="00A61365">
            <w:r w:rsidRPr="00A61365">
              <w:t>2,546</w:t>
            </w:r>
          </w:p>
        </w:tc>
        <w:tc>
          <w:tcPr>
            <w:tcW w:w="2360" w:type="dxa"/>
            <w:tcBorders>
              <w:top w:val="nil"/>
              <w:left w:val="nil"/>
              <w:bottom w:val="nil"/>
              <w:right w:val="nil"/>
            </w:tcBorders>
            <w:tcMar>
              <w:top w:w="128" w:type="dxa"/>
              <w:left w:w="43" w:type="dxa"/>
              <w:bottom w:w="43" w:type="dxa"/>
              <w:right w:w="43" w:type="dxa"/>
            </w:tcMar>
            <w:vAlign w:val="bottom"/>
          </w:tcPr>
          <w:p w14:paraId="420B3308" w14:textId="77777777" w:rsidR="00F52703" w:rsidRPr="00A61365" w:rsidRDefault="00962653" w:rsidP="00A61365">
            <w:r w:rsidRPr="00A61365">
              <w:t>140</w:t>
            </w:r>
          </w:p>
        </w:tc>
      </w:tr>
      <w:tr w:rsidR="00F52703" w:rsidRPr="00A61365" w14:paraId="6286FE0C" w14:textId="77777777">
        <w:trPr>
          <w:trHeight w:val="380"/>
        </w:trPr>
        <w:tc>
          <w:tcPr>
            <w:tcW w:w="2320" w:type="dxa"/>
            <w:tcBorders>
              <w:top w:val="nil"/>
              <w:left w:val="nil"/>
              <w:bottom w:val="nil"/>
              <w:right w:val="nil"/>
            </w:tcBorders>
            <w:tcMar>
              <w:top w:w="128" w:type="dxa"/>
              <w:left w:w="43" w:type="dxa"/>
              <w:bottom w:w="43" w:type="dxa"/>
              <w:right w:w="43" w:type="dxa"/>
            </w:tcMar>
          </w:tcPr>
          <w:p w14:paraId="2E98396D" w14:textId="77777777" w:rsidR="00F52703" w:rsidRPr="00A61365" w:rsidRDefault="00962653" w:rsidP="00A61365">
            <w:r w:rsidRPr="00A61365">
              <w:t>100–199</w:t>
            </w:r>
          </w:p>
        </w:tc>
        <w:tc>
          <w:tcPr>
            <w:tcW w:w="1620" w:type="dxa"/>
            <w:tcBorders>
              <w:top w:val="nil"/>
              <w:left w:val="nil"/>
              <w:bottom w:val="nil"/>
              <w:right w:val="nil"/>
            </w:tcBorders>
            <w:tcMar>
              <w:top w:w="128" w:type="dxa"/>
              <w:left w:w="43" w:type="dxa"/>
              <w:bottom w:w="43" w:type="dxa"/>
              <w:right w:w="43" w:type="dxa"/>
            </w:tcMar>
            <w:vAlign w:val="bottom"/>
          </w:tcPr>
          <w:p w14:paraId="20DFD90D" w14:textId="77777777" w:rsidR="00F52703" w:rsidRPr="00A61365" w:rsidRDefault="00962653" w:rsidP="00A61365">
            <w:r w:rsidRPr="00A61365">
              <w:t>1,708</w:t>
            </w:r>
          </w:p>
        </w:tc>
        <w:tc>
          <w:tcPr>
            <w:tcW w:w="1620" w:type="dxa"/>
            <w:tcBorders>
              <w:top w:val="nil"/>
              <w:left w:val="nil"/>
              <w:bottom w:val="nil"/>
              <w:right w:val="nil"/>
            </w:tcBorders>
            <w:tcMar>
              <w:top w:w="128" w:type="dxa"/>
              <w:left w:w="43" w:type="dxa"/>
              <w:bottom w:w="43" w:type="dxa"/>
              <w:right w:w="43" w:type="dxa"/>
            </w:tcMar>
            <w:vAlign w:val="bottom"/>
          </w:tcPr>
          <w:p w14:paraId="46968204" w14:textId="77777777" w:rsidR="00F52703" w:rsidRPr="00A61365" w:rsidRDefault="00962653" w:rsidP="00A61365">
            <w:r w:rsidRPr="00A61365">
              <w:t>3,144</w:t>
            </w:r>
          </w:p>
        </w:tc>
        <w:tc>
          <w:tcPr>
            <w:tcW w:w="1620" w:type="dxa"/>
            <w:tcBorders>
              <w:top w:val="nil"/>
              <w:left w:val="nil"/>
              <w:bottom w:val="nil"/>
              <w:right w:val="nil"/>
            </w:tcBorders>
            <w:tcMar>
              <w:top w:w="128" w:type="dxa"/>
              <w:left w:w="43" w:type="dxa"/>
              <w:bottom w:w="43" w:type="dxa"/>
              <w:right w:w="43" w:type="dxa"/>
            </w:tcMar>
            <w:vAlign w:val="bottom"/>
          </w:tcPr>
          <w:p w14:paraId="1706B96F" w14:textId="77777777" w:rsidR="00F52703" w:rsidRPr="00A61365" w:rsidRDefault="00962653" w:rsidP="00A61365">
            <w:r w:rsidRPr="00A61365">
              <w:t>4,510</w:t>
            </w:r>
          </w:p>
        </w:tc>
        <w:tc>
          <w:tcPr>
            <w:tcW w:w="2360" w:type="dxa"/>
            <w:tcBorders>
              <w:top w:val="nil"/>
              <w:left w:val="nil"/>
              <w:bottom w:val="nil"/>
              <w:right w:val="nil"/>
            </w:tcBorders>
            <w:tcMar>
              <w:top w:w="128" w:type="dxa"/>
              <w:left w:w="43" w:type="dxa"/>
              <w:bottom w:w="43" w:type="dxa"/>
              <w:right w:w="43" w:type="dxa"/>
            </w:tcMar>
            <w:vAlign w:val="bottom"/>
          </w:tcPr>
          <w:p w14:paraId="780492F7" w14:textId="77777777" w:rsidR="00F52703" w:rsidRPr="00A61365" w:rsidRDefault="00962653" w:rsidP="00A61365">
            <w:r w:rsidRPr="00A61365">
              <w:t>164</w:t>
            </w:r>
          </w:p>
        </w:tc>
      </w:tr>
      <w:tr w:rsidR="00F52703" w:rsidRPr="00A61365" w14:paraId="19505728"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6FCCF6FC" w14:textId="77777777" w:rsidR="00F52703" w:rsidRPr="00A61365" w:rsidRDefault="00962653" w:rsidP="00A61365">
            <w:r w:rsidRPr="00A61365">
              <w:t>200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52C1F94" w14:textId="77777777" w:rsidR="00F52703" w:rsidRPr="00A61365" w:rsidRDefault="00962653" w:rsidP="00A61365">
            <w:r w:rsidRPr="00A61365">
              <w:t>2,433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8C43853" w14:textId="77777777" w:rsidR="00F52703" w:rsidRPr="00A61365" w:rsidRDefault="00962653" w:rsidP="00A61365">
            <w:r w:rsidRPr="00A61365">
              <w:t>5,093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AB18D8A" w14:textId="77777777" w:rsidR="00F52703" w:rsidRPr="00A61365" w:rsidRDefault="00962653" w:rsidP="00A61365">
            <w:r w:rsidRPr="00A61365">
              <w:t>7,596</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588FA240" w14:textId="77777777" w:rsidR="00F52703" w:rsidRPr="00A61365" w:rsidRDefault="00962653" w:rsidP="00A61365">
            <w:r w:rsidRPr="00A61365">
              <w:t>212</w:t>
            </w:r>
          </w:p>
        </w:tc>
      </w:tr>
    </w:tbl>
    <w:p w14:paraId="50C11554" w14:textId="77777777" w:rsidR="00F52703" w:rsidRPr="00A61365" w:rsidRDefault="00962653" w:rsidP="00A61365">
      <w:pPr>
        <w:pStyle w:val="Kilde"/>
      </w:pPr>
      <w:r w:rsidRPr="00A61365">
        <w:t>SSB/Statistikkbanken</w:t>
      </w:r>
    </w:p>
    <w:p w14:paraId="1A5C1BB3" w14:textId="77777777" w:rsidR="00F52703" w:rsidRPr="00A61365" w:rsidRDefault="00962653" w:rsidP="00A61365">
      <w:r w:rsidRPr="00A61365">
        <w:t>Det er altså eiendommene med størst areal som trolig videreføres til landbruksformål som har hatt størst prisøkning. Utvalget har ikke hatt grunnlag for å vurdere i hvilken grad dette kan forklares med beliggenhet, eller med at det er de største eiendommene som har gjennomført mest investeringer og i hvilken grad eventuelle verdier av melkekvoter og løsøre kan komme i tillegg.</w:t>
      </w:r>
    </w:p>
    <w:p w14:paraId="5A9F4FE2" w14:textId="77777777" w:rsidR="00F52703" w:rsidRPr="00A61365" w:rsidRDefault="00962653" w:rsidP="00A61365">
      <w:pPr>
        <w:pStyle w:val="Overskrift3"/>
      </w:pPr>
      <w:r w:rsidRPr="00A61365">
        <w:t>Omsetning av landbrukseiendom ved familieoverdragelse</w:t>
      </w:r>
    </w:p>
    <w:p w14:paraId="2CC8713C" w14:textId="77777777" w:rsidR="00F52703" w:rsidRPr="00A61365" w:rsidRDefault="00962653" w:rsidP="00A61365">
      <w:r w:rsidRPr="00A61365">
        <w:t>Om lag 2/3 av omsetningen av landbrukseiendommer skjer i familier og innenfor rammen av et forvaltnings- og generasjonsperspektiv.</w:t>
      </w:r>
    </w:p>
    <w:p w14:paraId="20ACE65D" w14:textId="77777777" w:rsidR="00F52703" w:rsidRPr="00A61365" w:rsidRDefault="00962653" w:rsidP="00A61365">
      <w:r w:rsidRPr="00A61365">
        <w:t>Ulike kilder som utvalget har vært i kontakt med peker i retning av at så mye som 90 prosent av omsetningen av gårdsbruk i full drift skjer innenfor rammen av familieoverdragelser. Det foreligger ikke statistikk som kan dokumentere dette spørsmålet.</w:t>
      </w:r>
    </w:p>
    <w:p w14:paraId="240E2FEA" w14:textId="4EAE5CE7" w:rsidR="00F52703" w:rsidRPr="00A61365" w:rsidRDefault="00962653" w:rsidP="00A61365">
      <w:r w:rsidRPr="00A61365">
        <w:t>Prosessen ved familieoverdragelse av landbrukseiendom starter normalt med at det blir utarbeidet en takst, som er ment å gjenspeile markedsverdien av gårdsbruket og/eller det som skattemyndighetene vil kunne akseptere. De fleste eiendommene, særlig i distriktene får en verdi som ligger godt under konsesjonslovens prisbestemmelser. I tillegg blir det ofte utarbeidet en driftsplan eller en kontantstrømsanalyse for å vise hvor mye gjeld kjøper kan betjene. I lys av dette blir det gjort ulike fradrag i taksten i form av gave og forskudd på arv fra selger til kjøper. Kjøpesummen er ofte vesentlig lavere enn taksten. Årsaken til de lave overdragelsessummene er at selger ønsker å gi kjøper en god start og at gjeldsnivået begrenses av driftas evne til å betjene gjeld. Dette innebærer at egenkapital i jordbruket, etter tradisjonen, i vesentlig grad videreføres mellom generasjonene. Alternativt kunne en større del av antatt markedsverdi vært realisert av selger.</w:t>
      </w:r>
    </w:p>
    <w:p w14:paraId="4F50EB57" w14:textId="77777777" w:rsidR="00F52703" w:rsidRPr="00A61365" w:rsidRDefault="00962653" w:rsidP="00A61365">
      <w:r w:rsidRPr="00A61365">
        <w:t>Selv om salgssummen er vesentlig lavere enn taksten, kan kjøper skrive opp verdiene til 75 prosent av taksten. Dette kan i noen tilfeller føre til at enkelte objekter skrives av mer enn 100 prosent. I andre overdragelser kan selgers skattemessige verdi på driftsbygninger ligge vesentlig over 75 prosent av markedsverdien. Da vil objektet bli avskrevet under 100 prosent.</w:t>
      </w:r>
    </w:p>
    <w:p w14:paraId="6E613F72" w14:textId="77777777" w:rsidR="00F52703" w:rsidRPr="00A61365" w:rsidRDefault="00962653" w:rsidP="00A61365">
      <w:r w:rsidRPr="00A61365">
        <w:lastRenderedPageBreak/>
        <w:t>Fradrag i markedsprisen ved omsetning innenfor familien letter ny eiers mulighet til å få lån uten å måtte stille ny egenkapital på kjøpstidspunktet. Dette legger i neste omgang grunnlaget for at kjøper kan overta gårdsbruket med beskjeden innsatt egenkapital. Etter de opplysninger utvalget har fått er det forholdsvis sjelden at egenkapital finansierer mer enn i størrelsesorden 10 prosent av kjøpesummen ved slike kjøp, eller følgelig tilsvarende om lag 5 prosent av takst- og markedsverdien for gårdsbruket. Dette innebærer at forrige eier gir fra seg store verdier til neste eier og at eventuelle søsken av ny eier ikke får nyte godt av den verdiøkningen som foreldrenes drift har tilført eiendommen.</w:t>
      </w:r>
    </w:p>
    <w:p w14:paraId="23CBE643" w14:textId="77777777" w:rsidR="00F52703" w:rsidRPr="00A61365" w:rsidRDefault="00962653" w:rsidP="00A61365">
      <w:pPr>
        <w:pStyle w:val="Overskrift3"/>
      </w:pPr>
      <w:r w:rsidRPr="00A61365">
        <w:t>Oppbygging av kapital i eierperioden</w:t>
      </w:r>
    </w:p>
    <w:p w14:paraId="604D56E7" w14:textId="77777777" w:rsidR="00F52703" w:rsidRPr="00A61365" w:rsidRDefault="00962653" w:rsidP="00A61365">
      <w:r w:rsidRPr="00A61365">
        <w:t>Etter at det er foretatt kjøp av et gårdsbruk vil det i eierens periode løpende være behov for investeringer i bygninger og utstyr og vedlikehold. Slike kostnader vil enten bli aktivert i en saldo i regnskapet og avskrevet som årlige kostnader framover i tid, eller utgiftene blir kostnadsført løpende i regnskapet.</w:t>
      </w:r>
    </w:p>
    <w:p w14:paraId="120BCF76" w14:textId="77777777" w:rsidR="00F52703" w:rsidRPr="00A61365" w:rsidRDefault="00962653" w:rsidP="00A61365">
      <w:r w:rsidRPr="00A61365">
        <w:t>Denne regnskapsmessige/skattemessige fradragsretten for avskrivninger og vedlikehold gjelder for jordbruket som for all annen næringsvirksomhet.</w:t>
      </w:r>
    </w:p>
    <w:p w14:paraId="6A2298CA" w14:textId="77777777" w:rsidR="00F52703" w:rsidRPr="00A61365" w:rsidRDefault="00962653" w:rsidP="00A61365">
      <w:r w:rsidRPr="00A61365">
        <w:t>Utvalget har fått innspill på at de skattemessige avskrivningene ofte ikke benyttes fullt ut. Årsaken kan være at overskuddet må justeres for å oppnå ei minimumsinntekt i forhold til pensjons- og trygdeytelser, samt å utnytte jordbruksfradraget.</w:t>
      </w:r>
    </w:p>
    <w:p w14:paraId="4C4C5CB1" w14:textId="77777777" w:rsidR="00F52703" w:rsidRPr="00A61365" w:rsidRDefault="00962653" w:rsidP="00A61365">
      <w:r w:rsidRPr="00A61365">
        <w:t>Investeringer i nye driftsbygninger har i dag en kostnad på 10–20 millioner kroner. Landbrukseiendommens verdi kan i noen tilfeller øke med bare 50–75 prosent av den tekniske verdien. Dette avhenger av produksjon, beliggenhet, størrelse og mulighet for alternativ anvendelse av bygningen. Det ligger derfor en betydelig risiko i en slik investering.</w:t>
      </w:r>
    </w:p>
    <w:p w14:paraId="288CCDF1" w14:textId="77777777" w:rsidR="00F52703" w:rsidRPr="00A61365" w:rsidRDefault="00962653" w:rsidP="00A61365">
      <w:pPr>
        <w:pStyle w:val="Overskrift3"/>
      </w:pPr>
      <w:r w:rsidRPr="00A61365">
        <w:t>Oppsummering av verdsetting av jordbrukskapital</w:t>
      </w:r>
    </w:p>
    <w:p w14:paraId="3CC54FA6" w14:textId="77777777" w:rsidR="00F52703" w:rsidRPr="00A61365" w:rsidRDefault="00962653" w:rsidP="00A61365">
      <w:r w:rsidRPr="00A61365">
        <w:rPr>
          <w:rStyle w:val="kursiv"/>
        </w:rPr>
        <w:t>Utvalget</w:t>
      </w:r>
      <w:r w:rsidRPr="00A61365">
        <w:t xml:space="preserve"> har ikke funnet det hensiktsmessig å gå nærmere inn på andre metoder enn de som utvalget har drøftet over. Det er utvalgets vurdering at bokført kapital er det som er praktisk tilgjengelig som verdivurdering, men understreker at bokført kapital ikke derved representerer den «riktige» verdien av jordbrukets kapital.</w:t>
      </w:r>
    </w:p>
    <w:p w14:paraId="788D5683" w14:textId="77777777" w:rsidR="00F52703" w:rsidRPr="00A61365" w:rsidRDefault="00962653" w:rsidP="00A61365">
      <w:pPr>
        <w:pStyle w:val="Overskrift2"/>
      </w:pPr>
      <w:r w:rsidRPr="00A61365">
        <w:t>Krav til avkastning</w:t>
      </w:r>
    </w:p>
    <w:p w14:paraId="613CDD2B" w14:textId="77777777" w:rsidR="00F52703" w:rsidRPr="00A61365" w:rsidRDefault="00962653" w:rsidP="00A61365">
      <w:r w:rsidRPr="00A61365">
        <w:t>Kapitalinnsatsen i jordbruket er et resultat av bøndenes investeringer over tid. Investeringsbeslutningene er det bøndene selv som rår over ut fra sine individuelle vurderinger av utsikt til økonomisk og ikke-økonomisk avkastning i næring og husholdning, risiko, avkastningskrav, alternativverdier og finansieringsmuligheter. Det er ikke mulig å observere den enkelte bondes avkastningskrav direkte. Den gjennomsnittlige regnskapsmessige avkastningen på arbeid og kapital i næringen er lav, jf. Tabell 7.3 sammenlignet med en ren bedriftsøkonomisk alternativverdibetraktning. Likevel er investeringsviljen og produksjonsviljen høy. Økende priser på jord, melkekvoter og jordbrukseiendommer over tid er isolert sett en indikator på lønnsomhet. Om kapitalavkastningen i seg selv ikke skulle være tilfredsstillende, skulle man ha sett en utvikling mot mindre kapitalintensive bruk. Utviklingen har imidlertid gått motsatt vei.</w:t>
      </w:r>
    </w:p>
    <w:p w14:paraId="76FDA4F1" w14:textId="77777777" w:rsidR="00F52703" w:rsidRPr="00A61365" w:rsidRDefault="00962653" w:rsidP="00A61365">
      <w:r w:rsidRPr="00A61365">
        <w:t xml:space="preserve">Uavhengig av organisasjons- eller selskapsform finnes det ingen regnskapsposter som viser hvor stor del av foretakets inntekter som kommer fra arbeidsinnsats alene eller kapitalinnsats alene. På foretaksnivå er det ikke mulig å si noe presist om hvor mye den ene bidrar med i forhold til den andre. Dersom egenkapitalen skulle holdes utenfor inntektsbegrepet i jordbruket vil man innføre et </w:t>
      </w:r>
      <w:r w:rsidRPr="00A61365">
        <w:lastRenderedPageBreak/>
        <w:t>resultatbegrep for jordbruket som er forskjellig fra det som nyttes i annet næringsliv og som bryter med at næringsinntekt er et resultat av samspillet mellom arbeid og kapital. På makronivå gjøres slike beregninger sjablongmessig og da til analytiske formål.</w:t>
      </w:r>
    </w:p>
    <w:p w14:paraId="7BADA816" w14:textId="77777777" w:rsidR="00F52703" w:rsidRPr="00A61365" w:rsidRDefault="00962653" w:rsidP="00A61365">
      <w:r w:rsidRPr="00A61365">
        <w:t>Bøndenes investeringsmotiver varierer antakelig mye, slik avkastningen på arbeid og kapital gjør. Investeringer på større bruk der næringsinntekten utgjør en stor andel av inntektsgrunnlaget, er trolig i større grad rent bedriftsøkonomisk motivert enn investeringer på mindre bruk der avkastningen har mindre betydning for den samlede husholdningsinntekten, men der investeringer og drift kan gi andre former for nytte eller verdi for husholdningen enn løpende regnskapsmessig avkastning. Å anslå et avkastningskrav basert på en bedriftsøkonomisk alternativverdibetraktning har begrenset relevans for analysen. Det gjelder for både arbeid og kapital.</w:t>
      </w:r>
    </w:p>
    <w:p w14:paraId="50163B9E" w14:textId="77777777" w:rsidR="00F52703" w:rsidRPr="00A61365" w:rsidRDefault="00962653" w:rsidP="00A61365">
      <w:r w:rsidRPr="00A61365">
        <w:t>Fastsetting av et avkastningskrav krever normering av volum. For kapital er det betydelige utfordringer med å måle kapitalvolumet ved bokført kapital og ta hensyn til verdiendring som en del av avkastningen.</w:t>
      </w:r>
    </w:p>
    <w:p w14:paraId="7FF9FE53" w14:textId="77777777" w:rsidR="00F52703" w:rsidRPr="00A61365" w:rsidRDefault="00962653" w:rsidP="00A61365">
      <w:pPr>
        <w:pStyle w:val="tittel-ramme"/>
      </w:pPr>
      <w:r w:rsidRPr="00A61365">
        <w:t>Kapital i dansk landbruk</w:t>
      </w:r>
    </w:p>
    <w:p w14:paraId="349EC5DE" w14:textId="77777777" w:rsidR="00F52703" w:rsidRPr="00A61365" w:rsidRDefault="00962653" w:rsidP="00A61365">
      <w:r w:rsidRPr="00A61365">
        <w:t>Debatten om avkastningskrav i jordbruksproduksjon ikke er et særnorsk fenomen. I dansk jordbruk er det utbredt at selskaper eier jordbruksjord. Selskapseierskap øker i omfang og er drevet av spesialisering, strukturutvikling og vertikal integrasjon. Av 2 085 selskaper som eier landbruksjord er 66 prosent ikke eid av en person eller én familie. (Hansen m.fl., 2021) Utviklingen har bidratt til at spørsmål omkring eierformer, egenkapitalbehov, avkastningskrav og tilgang på lånekapital er en sentral del av diskusjonene om landbruket og landbrukspolitikken i Danmark. Med strukturutviklingen som er observert i Danmark kreves det betydelig kapital for å overta en landbruksbedrift, som medfører at personlig eierskap ikke blir videreført. På den andre siden har det blitt hevdet:</w:t>
      </w:r>
    </w:p>
    <w:p w14:paraId="4A19981C" w14:textId="77777777" w:rsidR="00F52703" w:rsidRPr="00A61365" w:rsidRDefault="00962653" w:rsidP="00A61365">
      <w:pPr>
        <w:pStyle w:val="blokksit"/>
        <w:rPr>
          <w:rStyle w:val="kursiv"/>
        </w:rPr>
      </w:pPr>
      <w:r w:rsidRPr="00A61365">
        <w:rPr>
          <w:rStyle w:val="kursiv"/>
        </w:rPr>
        <w:t>«Så længe der er landmænd, der er så glade for at være selvstændige og herre i eget hus, at de er villige til at betale ejendoms- og jordpriser, der er så høje, at deres egen aflønning og forrentningen af deres egenkapital er langt under markedslønningerne og markedsrenten, så er det svært at se, hvad langsigtede investorer vil få ud af at investere i landbruget, selv om de får mulighed for det.»</w:t>
      </w:r>
      <w:r w:rsidRPr="00A61365">
        <w:t xml:space="preserve"> </w:t>
      </w:r>
    </w:p>
    <w:p w14:paraId="52ED486E" w14:textId="77777777" w:rsidR="00F52703" w:rsidRPr="00A61365" w:rsidRDefault="00962653" w:rsidP="00A61365">
      <w:pPr>
        <w:pStyle w:val="Kilde"/>
      </w:pPr>
      <w:r w:rsidRPr="00A61365">
        <w:t>(Kærgård, 2010)</w:t>
      </w:r>
    </w:p>
    <w:p w14:paraId="74009121" w14:textId="77777777" w:rsidR="00F52703" w:rsidRPr="00A61365" w:rsidRDefault="00962653" w:rsidP="00A61365">
      <w:pPr>
        <w:pStyle w:val="Ramme-slutt"/>
      </w:pPr>
      <w:r w:rsidRPr="00A61365">
        <w:t>[Boks slutt]</w:t>
      </w:r>
    </w:p>
    <w:p w14:paraId="54CC91C7" w14:textId="77777777" w:rsidR="00F52703" w:rsidRPr="00A61365" w:rsidRDefault="00962653" w:rsidP="00A61365">
      <w:pPr>
        <w:pStyle w:val="Overskrift3"/>
      </w:pPr>
      <w:r w:rsidRPr="00A61365">
        <w:t>Egenkapitalens alternativverdi</w:t>
      </w:r>
    </w:p>
    <w:p w14:paraId="4701639F" w14:textId="122EF43F" w:rsidR="00F52703" w:rsidRPr="00A61365" w:rsidRDefault="00962653" w:rsidP="00A61365">
      <w:r w:rsidRPr="00A61365">
        <w:t xml:space="preserve">I praksis er det ikke mulig å skille mellom avkastning på arbeid og (egen)kapital på en presis måte. Det er heller ikke mulig å observere den enkelte bondes avkastningskrav direkte. Som nevnt innledningsvis varierer avkastningskravet sannsynligvis mye, blant annet mellom «heltidsbønder» og bønder med andre driftsmotiver enn primært å maksimere overskudd. </w:t>
      </w:r>
      <w:r w:rsidRPr="00A61365">
        <w:rPr>
          <w:rStyle w:val="kursiv"/>
        </w:rPr>
        <w:t>Utvalgets flertall mener</w:t>
      </w:r>
      <w:r w:rsidRPr="00A61365">
        <w:t xml:space="preserve"> at det i det operative resultatbegrepet som skal benyttes i jordbruksoppgjøret ikke bør innføres et skille mellom avkastning på arbeid og avkastning på egenkapital. Det kan likevel være av analytisk interesse å belyse anslagsvis hvor stor avkastning en representativ bonde har på kapitalen som en andel av den samlede avkastningen. Her vil det etter utvalgets mening være summen av egenkapital og fremmedkapital som er mest relevant, ikke egenkapitalen alene.</w:t>
      </w:r>
    </w:p>
    <w:p w14:paraId="1B57ACEC" w14:textId="77777777" w:rsidR="00F52703" w:rsidRPr="00A61365" w:rsidRDefault="00962653" w:rsidP="00A61365">
      <w:r w:rsidRPr="00A61365">
        <w:t>Det er i hovedsak to relevante tilnærminger for sjablongmessig å estimere en nærings inntekt fra arbeid og kapital; den ene ved å normere avkastningen på kapital og beregne avkastningen på arbeid residualt, eller omvendt, å normere avkastningen på arbeid og beregne kapitalavkastningen residualt.</w:t>
      </w:r>
    </w:p>
    <w:p w14:paraId="0D918B44" w14:textId="77777777" w:rsidR="00F52703" w:rsidRPr="00A61365" w:rsidRDefault="00962653" w:rsidP="00A61365">
      <w:r w:rsidRPr="00A61365">
        <w:lastRenderedPageBreak/>
        <w:t>Samlet avkastning til (egen)kapital består i hovedsak av to komponenter – løpende avkastning og verdiendring på aktiva. Akkumulert avkastning vil være summen av løpende avkastning og verdiendring ved realiseringstidspunkt. Når man ser på egenkapitalens løpende avkastning vil man derfor kun se på det første leddet, hvor mye egenkapitalen løpende ville ha gitt av avkastning gitt en alternativ avkastning til å investere den i jordbruket.</w:t>
      </w:r>
    </w:p>
    <w:p w14:paraId="239865A7" w14:textId="77777777" w:rsidR="00F52703" w:rsidRPr="00A61365" w:rsidRDefault="00962653" w:rsidP="00A61365">
      <w:pPr>
        <w:pStyle w:val="Overskrift3"/>
      </w:pPr>
      <w:r w:rsidRPr="00A61365">
        <w:t>Risikofaktorer og risikohåndtering</w:t>
      </w:r>
    </w:p>
    <w:p w14:paraId="2880891E" w14:textId="77777777" w:rsidR="00F52703" w:rsidRPr="00A61365" w:rsidRDefault="00962653" w:rsidP="00A61365">
      <w:pPr>
        <w:pStyle w:val="avsnitt-tittel"/>
      </w:pPr>
      <w:r w:rsidRPr="00A61365">
        <w:t>Produksjonsrisiko og markedsrisiko</w:t>
      </w:r>
    </w:p>
    <w:p w14:paraId="66190862" w14:textId="77777777" w:rsidR="00F52703" w:rsidRPr="00A61365" w:rsidRDefault="00962653" w:rsidP="00A61365">
      <w:r w:rsidRPr="00A61365">
        <w:t>Risikofaktorer ved jordbruksdrift er omtalt i kapittel 2. Produksjonsrisiko og markedsrisiko er for mange produksjoner vesentlig redusert ved landbrukspolitiske ordninger som tollvern, markedsbalansering med mottaksplikt, kvoteordning for melk, tilskuddsordninger per areal og dyr, avlingsskadeordning og ekstraordinære tilskudd i spesielle situasjoner som tørke og under koronapandemien.</w:t>
      </w:r>
    </w:p>
    <w:p w14:paraId="69637230" w14:textId="77777777" w:rsidR="00F52703" w:rsidRPr="00A61365" w:rsidRDefault="00962653" w:rsidP="00A61365">
      <w:r w:rsidRPr="00A61365">
        <w:t>Det er vanligvis nokså stabile priser på innsatsfaktorer til norsk jordbruk. Det er ingen tradisjon for at bonden i Norge sikrer seg gjennom finansielle instrumenter i forbindelse med innkjøp av fôr, gjødsel eller energi. Fastrente på lån er risikoreduserende tiltak. Bondeeide innkjøpssamvirker og konkurranse i markedene er virkemidler for lave innkjøpspriser til bonden. Det er tradisjon for at kostnadsøkninger i jordbruket dekkes inn i rammen i jordbruksavtalen. Ulike forutsetninger og tilpasninger hos den enkelte bonde kan likevel føre til at den enkelte bonde ikke fullt ut kompenseres for sine økte kostnader. I 2021/2022 har det vært uvanlig sterke prisøkninger på viktige innsatsfaktorer som kraftfôr, gjødsel og energi, som følge av internasjonale prisøkninger.</w:t>
      </w:r>
    </w:p>
    <w:p w14:paraId="27208C6E" w14:textId="77777777" w:rsidR="00F52703" w:rsidRPr="00A61365" w:rsidRDefault="00962653" w:rsidP="00A61365">
      <w:r w:rsidRPr="00A61365">
        <w:t>Diversifisering av virksomheten er vanlig, både innenfor jordbruksdelen av foretaket og utenfor jordbruket, enten det er skogbruk, annen næring eller lønnsinntekter. En vesentlig andel av norske jordbruksforetak har inntekter ut over jordbruksinntekter.</w:t>
      </w:r>
    </w:p>
    <w:p w14:paraId="26B82E81" w14:textId="77777777" w:rsidR="00F52703" w:rsidRPr="00A61365" w:rsidRDefault="00962653" w:rsidP="00A61365">
      <w:r w:rsidRPr="00A61365">
        <w:t>Internasjonal litteratur om risikohåndtering og jordbruk peker blant annet på diversifisering i produksjonen, kontrakter, vertikal integrasjon, futures og opsjoner for prissikring, forsikringsordninger med og uten støtte fra myndigheter og inntekter fra andre kilder. Sikring gjennom landbrukspolitiske ordninger har til nå vært foretrukket av næring og myndigheter.</w:t>
      </w:r>
    </w:p>
    <w:p w14:paraId="02DCDCD7" w14:textId="77777777" w:rsidR="00F52703" w:rsidRPr="00A61365" w:rsidRDefault="00962653" w:rsidP="00A61365">
      <w:pPr>
        <w:pStyle w:val="avsnitt-tittel"/>
      </w:pPr>
      <w:r w:rsidRPr="00A61365">
        <w:t>Personlig risiko</w:t>
      </w:r>
    </w:p>
    <w:p w14:paraId="6E10CCA4" w14:textId="77777777" w:rsidR="00F52703" w:rsidRPr="00A61365" w:rsidRDefault="00962653" w:rsidP="00A61365">
      <w:r w:rsidRPr="00A61365">
        <w:t>Det er ikke risikofritt å være bonde. Det er likevel en rekke tiltak i landbrukspolitikken som reduserer de klassiske risikoelementene knyttet til å drive jordbruk. Avløserordningene inkludert sykdomsavløsning reduserer nøkkelpersonrisikoen noe. Jordbruket betaler lavere sats for trygdeavgift enn andre næringsdrivende. Det er mulig å tegne nøkkelpersonforsikring. Bankene krever gjerne dette ved større investeringer. Bankene er profesjonelle på risikovurdering. Når betjeningsevne og pantegrunnlag er tilfredsstillende i et landbruksprosjekt, er det nøkkelpersonrisiko som ofte gjenstår som vesentlig risikoelement.</w:t>
      </w:r>
    </w:p>
    <w:p w14:paraId="158793B0" w14:textId="77777777" w:rsidR="00F52703" w:rsidRPr="00A61365" w:rsidRDefault="00962653" w:rsidP="00A61365">
      <w:r w:rsidRPr="00A61365">
        <w:t>Den opplevde risikoen hos bonden er gjerne knyttet til det tunge ansvaret som hviler på bonden alene for å lykkes, særlig knyttet til større investeringer. Kravet til styring og faglig dyktighet øker når investeringen er foretatt. Driften kan ikke lenger avsluttes og gjeld betjenes med en vanlig lønnsinntekt utenom jordbruket. Fallhøyden er stor dersom bonden ikke lykkes faglig eller skulle bli satt ut av spill pga. ulykker, sykdom eller lignende. Når bosted, familiehistorie og drift er så sterkt vevd sammen som i jordbruket, medfører dette et opplevd ansvar og risiko som ikke uten videre er parallell med andre næringer.</w:t>
      </w:r>
    </w:p>
    <w:p w14:paraId="0D3984E8" w14:textId="5FCEBC76" w:rsidR="00F52703" w:rsidRPr="00A61365" w:rsidRDefault="00962653" w:rsidP="00A61365">
      <w:r w:rsidRPr="00A61365">
        <w:lastRenderedPageBreak/>
        <w:t xml:space="preserve">Samspillet mellom næring og husholdning, og at jordbruksfortakene i stor grad er enkeltpersonforetak, innebærer for øvrig at konkursrisikoen i jordbruket er lav og at kredittilgang og </w:t>
      </w:r>
      <w:r w:rsidR="00A61365">
        <w:t>-</w:t>
      </w:r>
      <w:r w:rsidRPr="00A61365">
        <w:t>betingelser er god. Andelen konkurser har lenge ligget på 0,01–0,02 prosent, men utgjorde 0,06 prosent i 2021 (kilde: SSB).</w:t>
      </w:r>
    </w:p>
    <w:p w14:paraId="72AC7412" w14:textId="77777777" w:rsidR="00F52703" w:rsidRPr="00A61365" w:rsidRDefault="00962653" w:rsidP="00A61365">
      <w:pPr>
        <w:pStyle w:val="Overskrift3"/>
      </w:pPr>
      <w:r w:rsidRPr="00A61365">
        <w:t>Relevant kapitalavkastningskrav</w:t>
      </w:r>
    </w:p>
    <w:p w14:paraId="5CEDD4CB" w14:textId="77777777" w:rsidR="00F52703" w:rsidRPr="00A61365" w:rsidRDefault="00962653" w:rsidP="00A61365">
      <w:r w:rsidRPr="00A61365">
        <w:t>Dersom en skal gjøre en sjablongmessig beregning av egenkapitalavkastning vil et viktig begrep være avkastningskrav på kapital. For en overskuddsmaksimerende bonde skal det reflektere hvilken avkastning (egen)kapitalen kan forvente å oppnå ved alternativ plassering med samme risiko. En metode er den såkalte kapitalverdimodellen (KVM). Følgende er en vanlig formel for egenkapitalavkastningskrav:</w:t>
      </w:r>
    </w:p>
    <w:p w14:paraId="2B094C22" w14:textId="77777777" w:rsidR="00F52703" w:rsidRPr="00A61365" w:rsidRDefault="00962653" w:rsidP="00A61365">
      <w:pPr>
        <w:pStyle w:val="friliste"/>
        <w:rPr>
          <w:rStyle w:val="kursiv"/>
        </w:rPr>
      </w:pPr>
      <w:r w:rsidRPr="00A61365">
        <w:rPr>
          <w:rStyle w:val="kursiv"/>
        </w:rPr>
        <w:t>(1)</w:t>
      </w:r>
      <w:r w:rsidRPr="00A61365">
        <w:rPr>
          <w:rStyle w:val="kursiv"/>
        </w:rPr>
        <w:tab/>
        <w:t>r</w:t>
      </w:r>
      <w:r w:rsidRPr="00A61365">
        <w:rPr>
          <w:rStyle w:val="skrift-senket"/>
        </w:rPr>
        <w:t>e</w:t>
      </w:r>
      <w:r w:rsidRPr="00A61365">
        <w:rPr>
          <w:rStyle w:val="kursiv"/>
        </w:rPr>
        <w:t xml:space="preserve"> = r</w:t>
      </w:r>
      <w:r w:rsidRPr="00A61365">
        <w:rPr>
          <w:rStyle w:val="skrift-senket"/>
        </w:rPr>
        <w:t>f</w:t>
      </w:r>
      <w:r w:rsidRPr="00A61365">
        <w:rPr>
          <w:rStyle w:val="kursiv"/>
        </w:rPr>
        <w:t xml:space="preserve"> + β x (r</w:t>
      </w:r>
      <w:r w:rsidRPr="00A61365">
        <w:rPr>
          <w:rStyle w:val="skrift-senket"/>
        </w:rPr>
        <w:t>m</w:t>
      </w:r>
      <w:r w:rsidRPr="00A61365">
        <w:rPr>
          <w:rStyle w:val="kursiv"/>
        </w:rPr>
        <w:t xml:space="preserve"> – r</w:t>
      </w:r>
      <w:r w:rsidRPr="00A61365">
        <w:rPr>
          <w:rStyle w:val="skrift-senket"/>
        </w:rPr>
        <w:t>f</w:t>
      </w:r>
      <w:r w:rsidRPr="00A61365">
        <w:rPr>
          <w:rStyle w:val="kursiv"/>
        </w:rPr>
        <w:t>) + ç + µ</w:t>
      </w:r>
    </w:p>
    <w:p w14:paraId="1EBA8CC5" w14:textId="77777777" w:rsidR="00F52703" w:rsidRPr="00A61365" w:rsidRDefault="00962653" w:rsidP="00A61365">
      <w:r w:rsidRPr="00A61365">
        <w:t xml:space="preserve">Her er </w:t>
      </w:r>
      <w:r w:rsidRPr="00A61365">
        <w:rPr>
          <w:rStyle w:val="kursiv"/>
        </w:rPr>
        <w:t>r</w:t>
      </w:r>
      <w:r w:rsidRPr="00A61365">
        <w:rPr>
          <w:rStyle w:val="skrift-senket"/>
        </w:rPr>
        <w:t xml:space="preserve">e </w:t>
      </w:r>
      <w:r w:rsidRPr="00A61365">
        <w:t xml:space="preserve">egenkapitalens avkastningskrav, </w:t>
      </w:r>
      <w:r w:rsidRPr="00A61365">
        <w:rPr>
          <w:rStyle w:val="kursiv"/>
        </w:rPr>
        <w:t>r</w:t>
      </w:r>
      <w:r w:rsidRPr="00A61365">
        <w:rPr>
          <w:rStyle w:val="skrift-senket"/>
        </w:rPr>
        <w:t>f</w:t>
      </w:r>
      <w:r w:rsidRPr="00A61365">
        <w:t xml:space="preserve"> er lik risikofri rente. </w:t>
      </w:r>
      <w:r w:rsidRPr="00A61365">
        <w:rPr>
          <w:rStyle w:val="kursiv"/>
        </w:rPr>
        <w:t>β</w:t>
      </w:r>
      <w:r w:rsidRPr="00A61365">
        <w:t xml:space="preserve"> er et foretaks relative svingning i avkastning i forhold til andre foretak, </w:t>
      </w:r>
      <w:r w:rsidRPr="00A61365">
        <w:rPr>
          <w:rStyle w:val="kursiv"/>
        </w:rPr>
        <w:t>r</w:t>
      </w:r>
      <w:r w:rsidRPr="00A61365">
        <w:rPr>
          <w:rStyle w:val="skrift-senket"/>
        </w:rPr>
        <w:t>m</w:t>
      </w:r>
      <w:r w:rsidRPr="00A61365">
        <w:t xml:space="preserve"> er markedets rente, </w:t>
      </w:r>
      <w:r w:rsidRPr="00A61365">
        <w:rPr>
          <w:rStyle w:val="kursiv"/>
        </w:rPr>
        <w:t>(r</w:t>
      </w:r>
      <w:r w:rsidRPr="00A61365">
        <w:rPr>
          <w:rStyle w:val="skrift-senket"/>
        </w:rPr>
        <w:t>m</w:t>
      </w:r>
      <w:r w:rsidRPr="00A61365">
        <w:rPr>
          <w:rStyle w:val="kursiv"/>
        </w:rPr>
        <w:t xml:space="preserve"> – r</w:t>
      </w:r>
      <w:r w:rsidRPr="00A61365">
        <w:rPr>
          <w:rStyle w:val="skrift-senket"/>
        </w:rPr>
        <w:t>f</w:t>
      </w:r>
      <w:r w:rsidRPr="00A61365">
        <w:rPr>
          <w:rStyle w:val="kursiv"/>
        </w:rPr>
        <w:t xml:space="preserve">) </w:t>
      </w:r>
      <w:r w:rsidRPr="00A61365">
        <w:t xml:space="preserve">er markedets risikopremie, mens </w:t>
      </w:r>
      <w:r w:rsidRPr="00A61365">
        <w:rPr>
          <w:rStyle w:val="kursiv"/>
        </w:rPr>
        <w:t>ç</w:t>
      </w:r>
      <w:r w:rsidRPr="00A61365">
        <w:t xml:space="preserve"> regnes som eventuell småbedriftspremie og µ er bedriftsspesifikke forhold.</w:t>
      </w:r>
    </w:p>
    <w:p w14:paraId="75B721ED" w14:textId="77777777" w:rsidR="00F52703" w:rsidRPr="00A61365" w:rsidRDefault="00962653" w:rsidP="00A61365">
      <w:r w:rsidRPr="00A61365">
        <w:t>KVM er ment å reflektere kapitalavkastning på aksjer, primært som omsettes på børs. Modellen forutsetter at investeringer primært er motivert av økonomisk avkastning justert for risiko, og er basert på observert atferd i aksjemarkedet. Mange investeringer i jordbruket er trolig påvirket av andre motiver enn økonomisk overskudd alene. Dette understøttes av observert atferd, jf. kapittel 5. KVM har derfor svært begrenset relevans for vurdering av kapitalavkastningskrav i jordbruket.</w:t>
      </w:r>
    </w:p>
    <w:p w14:paraId="0D9D826D" w14:textId="77777777" w:rsidR="00F52703" w:rsidRPr="00A61365" w:rsidRDefault="00962653" w:rsidP="00A61365">
      <w:r w:rsidRPr="00A61365">
        <w:t>Man må for øvrig ikke forveksle avkastningskrav med egenkapitalrentabilitet eller totalkapitalrentabilitet (avkastning). Egenkapitalrentabilitet (</w:t>
      </w:r>
      <w:r w:rsidRPr="00A61365">
        <w:rPr>
          <w:rStyle w:val="kursiv"/>
        </w:rPr>
        <w:t>E</w:t>
      </w:r>
      <w:r w:rsidRPr="00A61365">
        <w:rPr>
          <w:rStyle w:val="skrift-senket"/>
        </w:rPr>
        <w:t>a</w:t>
      </w:r>
      <w:r w:rsidRPr="00A61365">
        <w:t>) måles normalt som resultat før skatts (</w:t>
      </w:r>
      <w:r w:rsidRPr="00A61365">
        <w:rPr>
          <w:rStyle w:val="kursiv"/>
        </w:rPr>
        <w:t>R</w:t>
      </w:r>
      <w:r w:rsidRPr="00A61365">
        <w:rPr>
          <w:rStyle w:val="skrift-senket"/>
        </w:rPr>
        <w:t>bt</w:t>
      </w:r>
      <w:r w:rsidRPr="00A61365">
        <w:t>) andel av egenkapitalen (</w:t>
      </w:r>
      <w:r w:rsidRPr="00A61365">
        <w:rPr>
          <w:rStyle w:val="kursiv"/>
        </w:rPr>
        <w:t>EK</w:t>
      </w:r>
      <w:r w:rsidRPr="00A61365">
        <w:t>):</w:t>
      </w:r>
    </w:p>
    <w:p w14:paraId="6EA156DA" w14:textId="77777777" w:rsidR="00F52703" w:rsidRPr="00A61365" w:rsidRDefault="00962653" w:rsidP="00A61365">
      <w:pPr>
        <w:pStyle w:val="friliste"/>
      </w:pPr>
      <w:r w:rsidRPr="00A61365">
        <w:rPr>
          <w:rStyle w:val="kursiv"/>
        </w:rPr>
        <w:t>(2)</w:t>
      </w:r>
      <w:r w:rsidRPr="00A61365">
        <w:rPr>
          <w:rStyle w:val="kursiv"/>
        </w:rPr>
        <w:tab/>
        <w:t>E</w:t>
      </w:r>
      <w:r w:rsidRPr="00A61365">
        <w:rPr>
          <w:rStyle w:val="skrift-senket"/>
        </w:rPr>
        <w:t>a</w:t>
      </w:r>
      <w:r w:rsidRPr="00A61365">
        <w:rPr>
          <w:rStyle w:val="kursiv"/>
        </w:rPr>
        <w:t xml:space="preserve"> = R</w:t>
      </w:r>
      <w:r w:rsidRPr="00A61365">
        <w:rPr>
          <w:rStyle w:val="skrift-senket"/>
        </w:rPr>
        <w:t>bt</w:t>
      </w:r>
      <w:r w:rsidRPr="00A61365">
        <w:rPr>
          <w:rStyle w:val="kursiv"/>
        </w:rPr>
        <w:t>/EK</w:t>
      </w:r>
    </w:p>
    <w:p w14:paraId="3E8DDF6F" w14:textId="77777777" w:rsidR="00F52703" w:rsidRPr="00A61365" w:rsidRDefault="00962653" w:rsidP="00A61365">
      <w:r w:rsidRPr="00A61365">
        <w:t>Totalkapitlrentabilitet (</w:t>
      </w:r>
      <w:r w:rsidRPr="00A61365">
        <w:rPr>
          <w:rStyle w:val="kursiv"/>
        </w:rPr>
        <w:t>T</w:t>
      </w:r>
      <w:r w:rsidRPr="00A61365">
        <w:rPr>
          <w:rStyle w:val="skrift-senket"/>
        </w:rPr>
        <w:t>a</w:t>
      </w:r>
      <w:r w:rsidRPr="00A61365">
        <w:t>) måles på tilsvarende måte som resultat før skatt (</w:t>
      </w:r>
      <w:r w:rsidRPr="00A61365">
        <w:rPr>
          <w:rStyle w:val="kursiv"/>
        </w:rPr>
        <w:t>R</w:t>
      </w:r>
      <w:r w:rsidRPr="00A61365">
        <w:rPr>
          <w:rStyle w:val="skrift-senket"/>
        </w:rPr>
        <w:t>bt</w:t>
      </w:r>
      <w:r w:rsidRPr="00A61365">
        <w:t>) pluss finanskostnader (</w:t>
      </w:r>
      <w:r w:rsidRPr="00A61365">
        <w:rPr>
          <w:rStyle w:val="kursiv"/>
        </w:rPr>
        <w:t>K</w:t>
      </w:r>
      <w:r w:rsidRPr="00A61365">
        <w:rPr>
          <w:rStyle w:val="skrift-senket"/>
        </w:rPr>
        <w:t>fin</w:t>
      </w:r>
      <w:r w:rsidRPr="00A61365">
        <w:t>) andel av totalkapitalen (</w:t>
      </w:r>
      <w:r w:rsidRPr="00A61365">
        <w:rPr>
          <w:rStyle w:val="kursiv"/>
        </w:rPr>
        <w:t>TK</w:t>
      </w:r>
      <w:r w:rsidRPr="00A61365">
        <w:t>):</w:t>
      </w:r>
    </w:p>
    <w:p w14:paraId="63C17113" w14:textId="77777777" w:rsidR="00F52703" w:rsidRPr="00A61365" w:rsidRDefault="00962653" w:rsidP="00A61365">
      <w:pPr>
        <w:pStyle w:val="friliste"/>
      </w:pPr>
      <w:r w:rsidRPr="00A61365">
        <w:rPr>
          <w:rStyle w:val="kursiv"/>
        </w:rPr>
        <w:t>(3)</w:t>
      </w:r>
      <w:r w:rsidRPr="00A61365">
        <w:rPr>
          <w:rStyle w:val="kursiv"/>
        </w:rPr>
        <w:tab/>
        <w:t>T</w:t>
      </w:r>
      <w:r w:rsidRPr="00A61365">
        <w:rPr>
          <w:rStyle w:val="skrift-senket"/>
        </w:rPr>
        <w:t>a</w:t>
      </w:r>
      <w:r w:rsidRPr="00A61365">
        <w:rPr>
          <w:rStyle w:val="kursiv"/>
        </w:rPr>
        <w:t xml:space="preserve"> = (R</w:t>
      </w:r>
      <w:r w:rsidRPr="00A61365">
        <w:rPr>
          <w:rStyle w:val="skrift-senket"/>
        </w:rPr>
        <w:t xml:space="preserve">bt </w:t>
      </w:r>
      <w:r w:rsidRPr="00A61365">
        <w:rPr>
          <w:rStyle w:val="kursiv"/>
        </w:rPr>
        <w:t>+ K</w:t>
      </w:r>
      <w:r w:rsidRPr="00A61365">
        <w:rPr>
          <w:rStyle w:val="skrift-senket"/>
        </w:rPr>
        <w:t>fin</w:t>
      </w:r>
      <w:r w:rsidRPr="00A61365">
        <w:rPr>
          <w:rStyle w:val="kursiv"/>
        </w:rPr>
        <w:t>)/TK</w:t>
      </w:r>
    </w:p>
    <w:p w14:paraId="0F1BD83F" w14:textId="77777777" w:rsidR="00F52703" w:rsidRPr="00A61365" w:rsidRDefault="00962653" w:rsidP="00A61365">
      <w:r w:rsidRPr="00A61365">
        <w:t>Dersom man bruker disse målene innebærer det at man fordeler hele resultatet på kapitalen alene. Det er en ganske annen størrelse enn et vederlag til egenkapital adskilt fra vederlag til arbeid.</w:t>
      </w:r>
    </w:p>
    <w:p w14:paraId="3A43A368" w14:textId="77777777" w:rsidR="00F52703" w:rsidRPr="00A61365" w:rsidRDefault="00962653" w:rsidP="00A61365">
      <w:r w:rsidRPr="00A61365">
        <w:t>Et avkastningskrav for en næring under ett, også for jordbruket, vil måtte ta høyde for at ikke alle investeringer er bedriftsøkonomisk motivert. En del av kapitalvolumet burde i så fall holdes utenfor analysen og eventuelt tas hensyn til på andre måter. For det resterende volumet kan avkastningskravet estimeres ved to komponenter, risikofri avkastning pluss et risikopåslag.</w:t>
      </w:r>
    </w:p>
    <w:p w14:paraId="4FE0A14D" w14:textId="77777777" w:rsidR="00F52703" w:rsidRPr="00A61365" w:rsidRDefault="00962653" w:rsidP="00A61365">
      <w:r w:rsidRPr="00A61365">
        <w:t>En enkel ligning for en overskuddsmaksimerende bonde kan være som følger, men vil ikke være relevant for gjennomsnittsjordbruket:</w:t>
      </w:r>
    </w:p>
    <w:p w14:paraId="7798DC9D" w14:textId="77777777" w:rsidR="00F52703" w:rsidRPr="00A61365" w:rsidRDefault="00962653" w:rsidP="00A61365">
      <w:pPr>
        <w:pStyle w:val="friliste"/>
      </w:pPr>
      <w:r w:rsidRPr="00A61365">
        <w:rPr>
          <w:rStyle w:val="kursiv"/>
        </w:rPr>
        <w:t>(4)</w:t>
      </w:r>
      <w:r w:rsidRPr="00A61365">
        <w:rPr>
          <w:rStyle w:val="kursiv"/>
        </w:rPr>
        <w:tab/>
        <w:t>r</w:t>
      </w:r>
      <w:r w:rsidRPr="00A61365">
        <w:rPr>
          <w:rStyle w:val="skrift-senket"/>
        </w:rPr>
        <w:t>e</w:t>
      </w:r>
      <w:r w:rsidRPr="00A61365">
        <w:rPr>
          <w:rStyle w:val="kursiv"/>
        </w:rPr>
        <w:t xml:space="preserve"> = r</w:t>
      </w:r>
      <w:r w:rsidRPr="00A61365">
        <w:rPr>
          <w:rStyle w:val="skrift-senket"/>
        </w:rPr>
        <w:t>f</w:t>
      </w:r>
      <w:r w:rsidRPr="00A61365">
        <w:rPr>
          <w:rStyle w:val="kursiv"/>
        </w:rPr>
        <w:t xml:space="preserve"> + (r</w:t>
      </w:r>
      <w:r w:rsidRPr="00A61365">
        <w:rPr>
          <w:rStyle w:val="skrift-senket"/>
        </w:rPr>
        <w:t>m</w:t>
      </w:r>
      <w:r w:rsidRPr="00A61365">
        <w:rPr>
          <w:rStyle w:val="kursiv"/>
        </w:rPr>
        <w:t xml:space="preserve"> – r</w:t>
      </w:r>
      <w:r w:rsidRPr="00A61365">
        <w:rPr>
          <w:rStyle w:val="skrift-senket"/>
        </w:rPr>
        <w:t>f</w:t>
      </w:r>
      <w:r w:rsidRPr="00A61365">
        <w:rPr>
          <w:rStyle w:val="kursiv"/>
        </w:rPr>
        <w:t>)</w:t>
      </w:r>
    </w:p>
    <w:p w14:paraId="3E54647A" w14:textId="77777777" w:rsidR="00F52703" w:rsidRPr="00A61365" w:rsidRDefault="00962653" w:rsidP="00A61365">
      <w:r w:rsidRPr="00A61365">
        <w:t>Det innebærer at egenkapital avkastningskravet for bonden kommer frem som en risikofri avkastning pluss et risikopåslag. I aksjemarkedet er det vanlig å benytte langsiktig rente, ofte på tiårige eventuelt femårige statsobligasjoner som risikofri avkastning og et tillegg på 4–6 prosent som risikopåslaget. De siste årene har risikopåslaget på børsen ligget på 4,8 prosent. Børsen representerer imidlertid et langt mer volatilt marked med langt større risikopåslag enn i jordbruket.</w:t>
      </w:r>
    </w:p>
    <w:p w14:paraId="469F7675" w14:textId="77777777" w:rsidR="00F52703" w:rsidRPr="00A61365" w:rsidRDefault="00962653" w:rsidP="00A61365">
      <w:r w:rsidRPr="00A61365">
        <w:t>En tilnærming kan være å anta at kapitalavkastningskravet for egenkapitalen er lik alternativ avkastningen på kapital. Da vil det være ulike mål man kan benytte:</w:t>
      </w:r>
    </w:p>
    <w:p w14:paraId="6E90540C" w14:textId="77777777" w:rsidR="00F52703" w:rsidRPr="00A61365" w:rsidRDefault="00962653" w:rsidP="00A61365">
      <w:pPr>
        <w:pStyle w:val="friliste"/>
      </w:pPr>
      <w:r w:rsidRPr="00A61365">
        <w:lastRenderedPageBreak/>
        <w:t xml:space="preserve">a) </w:t>
      </w:r>
      <w:r w:rsidRPr="00A61365">
        <w:tab/>
        <w:t>Avkastning på aksjekapital: Her har vi børsnoteringer og fondsavkastninger. Disse representerer imidlertid helt andre næringer og markeder med større finansiell risiko enn i jordbruket.</w:t>
      </w:r>
    </w:p>
    <w:p w14:paraId="31F53FA1" w14:textId="77777777" w:rsidR="00F52703" w:rsidRPr="00A61365" w:rsidRDefault="00962653" w:rsidP="00A61365">
      <w:pPr>
        <w:pStyle w:val="friliste"/>
      </w:pPr>
      <w:r w:rsidRPr="00A61365">
        <w:t xml:space="preserve">b) </w:t>
      </w:r>
      <w:r w:rsidRPr="00A61365">
        <w:tab/>
        <w:t>Avkastning i produksjonsbedrifter: Denne avkastningen er relativt lav og representerer foretak av annen karakter og i andre markeder enn jordbruket</w:t>
      </w:r>
    </w:p>
    <w:p w14:paraId="2896D34A" w14:textId="77777777" w:rsidR="00F52703" w:rsidRPr="00A61365" w:rsidRDefault="00962653" w:rsidP="00A61365">
      <w:pPr>
        <w:pStyle w:val="friliste"/>
      </w:pPr>
      <w:r w:rsidRPr="00A61365">
        <w:t xml:space="preserve">c) </w:t>
      </w:r>
      <w:r w:rsidRPr="00A61365">
        <w:tab/>
        <w:t>Renter: Bankrenter utgjør avkastning på sikre plasseringer, særlig renter knyttet til pant i fast eiendom. En sikker alternativ plassering for jordbruket vil være i bankinnskudd. Alternativt kan man se på utlånsrenter, som har et betydelig påslag og derfor er betydelig høyere. Man antar da at jordbrukets avkastning på kapital tilsvarer hva næringen hadde fått om de hadde lånt ut pengene i konkurranse med banker. Vanligvis brukes gjerne renten på langsiktige statsobligasjoner som rente- eller avkastningskrav for helt sikre plasseringer eventuelt pengemarkedsrente eller den langsiktige renten på andre sikre verdipapirer. I den senere tid har denne vært ned mot 1 prosent, men er stigende nå. Det er neppe aktuelt for et flertall av gårdbrukere å investere i statsobligasjoner eller i pengemarkedet og en alternativ sikker plassering av egenkapital vil være langsiktige innskudd i bank, som sparekontoer, som gir høyere renter enn folio eller brukskontoer. Denne ligger normalt heller ikke langt i fra langsiktig rente på statsobligasjoner. Man kan derfor gå ut ifra rente på sparekonto i bank som langsiktig risikofri alternativ plassering av egenkapital for jordbruket.</w:t>
      </w:r>
    </w:p>
    <w:p w14:paraId="3D348285" w14:textId="77777777" w:rsidR="00F52703" w:rsidRPr="00A61365" w:rsidRDefault="00962653" w:rsidP="00A61365">
      <w:r w:rsidRPr="00A61365">
        <w:t>Det er ingen enkel sak å velge rente som gjenspeiler risikofaktorene i jordbruket. En slik rente vil gjenspeile det som betegnes som risikopåslaget i kapitalverdimodellen. Jordbruket er ingen homogen næring, verken når det gjelder risikoprofil eller investeringsmotiver for øvrig. For mange bønder med lav eller ingen jordbruksinntekt er sannsynligvis ulike former for ikke-økonomisk avkastning vel så viktig som den økonomiske avkastningen. For en heltidsbonde med store investeringer, vil risikoen og avkastningskravet sannsynligvis være høyere enn for en deltidsbonde med lønnet arbeid som viktigste inntektskilde. Derfor er det ikke mulig å anslå et representativt avkastningskrav for alle aktører i næringen under ett. Dette innebærer i seg selv et behov for en sjablongmessig og skjønnsmessig tilnærming.</w:t>
      </w:r>
    </w:p>
    <w:p w14:paraId="227FEA7B" w14:textId="77777777" w:rsidR="00F52703" w:rsidRPr="00A61365" w:rsidRDefault="00962653" w:rsidP="00A61365">
      <w:r w:rsidRPr="00A61365">
        <w:t>Bankenes utlånsrente til jordbruket med fratrekk av innskuddsrenten på sparekonto (risikofri rente) er et mål for risikorente, som reflekterer bankenes avkastningskrav til jordbruket. Dette kan dermed være et relevant mål for næringens avkastningskrav.</w:t>
      </w:r>
    </w:p>
    <w:p w14:paraId="20533313" w14:textId="77777777" w:rsidR="00F52703" w:rsidRPr="00A61365" w:rsidRDefault="00962653" w:rsidP="00A61365">
      <w:pPr>
        <w:pStyle w:val="avsnitt-tittel"/>
      </w:pPr>
      <w:r w:rsidRPr="00A61365">
        <w:t>Inflasjonsjustering</w:t>
      </w:r>
    </w:p>
    <w:p w14:paraId="32DB10D5" w14:textId="77777777" w:rsidR="00F52703" w:rsidRPr="00A61365" w:rsidRDefault="00962653" w:rsidP="00A61365">
      <w:r w:rsidRPr="00A61365">
        <w:t>Dette målet vil i praksis by på en betydelig utfordring knyttet til inflasjon. Renten stiger nemlig med inflasjonstakten. Dermed kan man få et egenkapitalavkastningsmål som i stor grad bestemmes av inflasjonen, noe som til en viss grad kan forsvares, da avkastningskravet bør kunne dekke løpende renteutgifter. Et avkastningskrav som ligger nært opp til inflasjonstakten vil imidlertid gi høy egenkapitalavkastning i høyinflasjonsperioder og lav i lavinflasjonsperioder. Dermed blir avkastningsmålet svært avhengig av inflasjonen og kan i tider med variabel prisstigning bli lite stabilt. Det vil derfor være rimelig å justere avkastningskravet i tråd med inflasjon som avviker fra normalinflasjonen, som kan betegnes som sær-inflasjon.</w:t>
      </w:r>
    </w:p>
    <w:p w14:paraId="1921864F" w14:textId="77777777" w:rsidR="00F52703" w:rsidRPr="00A61365" w:rsidRDefault="00962653" w:rsidP="00A61365">
      <w:r w:rsidRPr="00A61365">
        <w:t>Et mål på avvik fra normalinflasjon kan være faktisk inflasjon π</w:t>
      </w:r>
      <w:r w:rsidRPr="00A61365">
        <w:rPr>
          <w:rStyle w:val="skrift-senket"/>
        </w:rPr>
        <w:t>f</w:t>
      </w:r>
      <w:r w:rsidRPr="00A61365">
        <w:t xml:space="preserve"> med fratrekk av en inflasjon på størrelse med Norges Banks inflasjonsmål, som mål på normalinflasjon π</w:t>
      </w:r>
      <w:r w:rsidRPr="00A61365">
        <w:rPr>
          <w:rStyle w:val="skrift-hevet"/>
        </w:rPr>
        <w:t>*</w:t>
      </w:r>
      <w:r w:rsidRPr="00A61365">
        <w:t>. Mens Norges Bank bruker kjerneinflasjon som inflasjonsmål med fratrekk for svingninger i energipriser og avgifter (KPI-JAE) er det her mer naturlig å bruke fullstendig konsumprisindeks (KPI), siden energipriser og avgiftsendringer er viktige i næringen. Man kan også vurderes andre hensiktsmessige deflatorer, som for eksempel jordbrukets implisitte deflator i nasjonalregnskapet, avhengig av hva man ønsker å måle. Avkastningskravet før skatt for egenkapital blir:</w:t>
      </w:r>
    </w:p>
    <w:p w14:paraId="362A50C1" w14:textId="77777777" w:rsidR="00F52703" w:rsidRPr="00A61365" w:rsidRDefault="00962653" w:rsidP="00A61365">
      <w:pPr>
        <w:pStyle w:val="friliste"/>
      </w:pPr>
      <w:r w:rsidRPr="00A61365">
        <w:rPr>
          <w:rStyle w:val="kursiv"/>
        </w:rPr>
        <w:lastRenderedPageBreak/>
        <w:t>(5)</w:t>
      </w:r>
      <w:r w:rsidRPr="00A61365">
        <w:rPr>
          <w:rStyle w:val="kursiv"/>
        </w:rPr>
        <w:tab/>
        <w:t>r</w:t>
      </w:r>
      <w:r w:rsidRPr="00A61365">
        <w:rPr>
          <w:rStyle w:val="skrift-senket"/>
        </w:rPr>
        <w:t>e</w:t>
      </w:r>
      <w:r w:rsidRPr="00A61365">
        <w:rPr>
          <w:rStyle w:val="kursiv"/>
        </w:rPr>
        <w:t xml:space="preserve"> = r</w:t>
      </w:r>
      <w:r w:rsidRPr="00A61365">
        <w:rPr>
          <w:rStyle w:val="skrift-senket"/>
        </w:rPr>
        <w:t>f</w:t>
      </w:r>
      <w:r w:rsidRPr="00A61365">
        <w:rPr>
          <w:rStyle w:val="kursiv"/>
        </w:rPr>
        <w:t xml:space="preserve"> + (r</w:t>
      </w:r>
      <w:r w:rsidRPr="00A61365">
        <w:rPr>
          <w:rStyle w:val="skrift-senket"/>
        </w:rPr>
        <w:t>m</w:t>
      </w:r>
      <w:r w:rsidRPr="00A61365">
        <w:rPr>
          <w:rStyle w:val="kursiv"/>
        </w:rPr>
        <w:t xml:space="preserve"> – r</w:t>
      </w:r>
      <w:r w:rsidRPr="00A61365">
        <w:rPr>
          <w:rStyle w:val="skrift-senket"/>
        </w:rPr>
        <w:t>f</w:t>
      </w:r>
      <w:r w:rsidRPr="00A61365">
        <w:rPr>
          <w:rStyle w:val="kursiv"/>
        </w:rPr>
        <w:t>) = i</w:t>
      </w:r>
      <w:r w:rsidRPr="00A61365">
        <w:rPr>
          <w:rStyle w:val="skrift-senket"/>
        </w:rPr>
        <w:t>s</w:t>
      </w:r>
      <w:r w:rsidRPr="00A61365">
        <w:rPr>
          <w:rStyle w:val="kursiv"/>
        </w:rPr>
        <w:t xml:space="preserve"> + (i</w:t>
      </w:r>
      <w:r w:rsidRPr="00A61365">
        <w:rPr>
          <w:rStyle w:val="skrift-senket"/>
        </w:rPr>
        <w:t>u</w:t>
      </w:r>
      <w:r w:rsidRPr="00A61365">
        <w:rPr>
          <w:rStyle w:val="kursiv"/>
        </w:rPr>
        <w:t xml:space="preserve"> – i</w:t>
      </w:r>
      <w:r w:rsidRPr="00A61365">
        <w:rPr>
          <w:rStyle w:val="skrift-senket"/>
        </w:rPr>
        <w:t>s</w:t>
      </w:r>
      <w:r w:rsidRPr="00A61365">
        <w:rPr>
          <w:rStyle w:val="kursiv"/>
        </w:rPr>
        <w:t>) – (π</w:t>
      </w:r>
      <w:r w:rsidRPr="00A61365">
        <w:rPr>
          <w:rStyle w:val="skrift-senket"/>
        </w:rPr>
        <w:t>f</w:t>
      </w:r>
      <w:r w:rsidRPr="00A61365">
        <w:rPr>
          <w:rStyle w:val="kursiv"/>
        </w:rPr>
        <w:t xml:space="preserve"> – π</w:t>
      </w:r>
      <w:r w:rsidRPr="00A61365">
        <w:rPr>
          <w:rStyle w:val="skrift-hevet"/>
        </w:rPr>
        <w:t>*</w:t>
      </w:r>
      <w:r w:rsidRPr="00A61365">
        <w:rPr>
          <w:rStyle w:val="kursiv"/>
        </w:rPr>
        <w:t xml:space="preserve">) </w:t>
      </w:r>
      <w:r w:rsidRPr="00A61365">
        <w:rPr>
          <w:rStyle w:val="kursiv"/>
        </w:rPr>
        <w:br/>
        <w:t>= i</w:t>
      </w:r>
      <w:r w:rsidRPr="00A61365">
        <w:rPr>
          <w:rStyle w:val="skrift-senket"/>
        </w:rPr>
        <w:t>u</w:t>
      </w:r>
      <w:r w:rsidRPr="00A61365">
        <w:rPr>
          <w:rStyle w:val="kursiv"/>
        </w:rPr>
        <w:t xml:space="preserve"> – (π</w:t>
      </w:r>
      <w:r w:rsidRPr="00A61365">
        <w:rPr>
          <w:rStyle w:val="skrift-senket"/>
        </w:rPr>
        <w:t>f</w:t>
      </w:r>
      <w:r w:rsidRPr="00A61365">
        <w:rPr>
          <w:rStyle w:val="kursiv"/>
        </w:rPr>
        <w:t xml:space="preserve"> – π</w:t>
      </w:r>
      <w:r w:rsidRPr="00A61365">
        <w:rPr>
          <w:rStyle w:val="skrift-hevet"/>
        </w:rPr>
        <w:t>*</w:t>
      </w:r>
      <w:r w:rsidRPr="00A61365">
        <w:rPr>
          <w:rStyle w:val="kursiv"/>
        </w:rPr>
        <w:t>)</w:t>
      </w:r>
    </w:p>
    <w:p w14:paraId="1068BD9B" w14:textId="745A087A" w:rsidR="00F52703" w:rsidRPr="00A61365" w:rsidRDefault="00962653" w:rsidP="00A61365">
      <w:r w:rsidRPr="00A61365">
        <w:t>der i</w:t>
      </w:r>
      <w:r w:rsidRPr="00A61365">
        <w:rPr>
          <w:rStyle w:val="skrift-senket"/>
        </w:rPr>
        <w:t>s</w:t>
      </w:r>
      <w:r w:rsidRPr="00A61365">
        <w:t xml:space="preserve"> er innskuddsrenten på sparekonto og i</w:t>
      </w:r>
      <w:r w:rsidRPr="00A61365">
        <w:rPr>
          <w:rStyle w:val="skrift-senket"/>
        </w:rPr>
        <w:t>u</w:t>
      </w:r>
      <w:r w:rsidRPr="00A61365">
        <w:t xml:space="preserve"> er bankenes utlånsrente til jordbruket. Dersom man benytter nominell utlånsrente i jordbruket og nominell rente justert med sær-inflasjon ifølge konsumprisindeksen fra Statistisk sentralbyrå får vi de rentesammenhengene som er vist i tabell 7.2.</w:t>
      </w:r>
    </w:p>
    <w:p w14:paraId="3D041B8B" w14:textId="61A17AA3" w:rsidR="00A61365" w:rsidRPr="00A61365" w:rsidRDefault="00A61365" w:rsidP="00A61365">
      <w:pPr>
        <w:pStyle w:val="tabell-tittel"/>
      </w:pPr>
      <w:r w:rsidRPr="00A61365">
        <w:t>Jordbrukets utlånsrente, nominell og justert for særinflasjon 2012-april 2022</w:t>
      </w:r>
    </w:p>
    <w:p w14:paraId="1D3E8D59" w14:textId="77777777" w:rsidR="00F52703" w:rsidRPr="00A61365" w:rsidRDefault="00962653" w:rsidP="00A61365">
      <w:pPr>
        <w:pStyle w:val="Tabellnavn"/>
      </w:pPr>
      <w:r w:rsidRPr="00A6136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1680"/>
        <w:gridCol w:w="1680"/>
        <w:gridCol w:w="1680"/>
        <w:gridCol w:w="1680"/>
      </w:tblGrid>
      <w:tr w:rsidR="00F52703" w:rsidRPr="00A61365" w14:paraId="6880E285" w14:textId="77777777">
        <w:trPr>
          <w:trHeight w:val="60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EBBFA" w14:textId="77777777" w:rsidR="00F52703" w:rsidRPr="00A61365" w:rsidRDefault="00962653" w:rsidP="00A61365">
            <w:r w:rsidRPr="00A61365">
              <w:t xml:space="preserve"> </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E474E" w14:textId="77777777" w:rsidR="00F52703" w:rsidRPr="00A61365" w:rsidRDefault="00962653" w:rsidP="00A61365">
            <w:r w:rsidRPr="00A61365">
              <w:t>Nominell</w:t>
            </w:r>
            <w:r w:rsidRPr="00A61365">
              <w:br/>
              <w:t xml:space="preserve"> utlånsrenteente</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23AE0" w14:textId="77777777" w:rsidR="00F52703" w:rsidRPr="00A61365" w:rsidRDefault="00962653" w:rsidP="00A61365">
            <w:r w:rsidRPr="00A61365">
              <w:t>Inflasjon</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97E6A" w14:textId="77777777" w:rsidR="00F52703" w:rsidRPr="00A61365" w:rsidRDefault="00962653" w:rsidP="00A61365">
            <w:r w:rsidRPr="00A61365">
              <w:t>Inflasjonsmål</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3820C" w14:textId="77777777" w:rsidR="00F52703" w:rsidRPr="00A61365" w:rsidRDefault="00962653" w:rsidP="00A61365">
            <w:r w:rsidRPr="00A61365">
              <w:t>Rente justert</w:t>
            </w:r>
            <w:r w:rsidRPr="00A61365">
              <w:br/>
              <w:t xml:space="preserve"> for særinflasjon</w:t>
            </w:r>
          </w:p>
        </w:tc>
      </w:tr>
      <w:tr w:rsidR="00F52703" w:rsidRPr="00A61365" w14:paraId="1C94A205"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337EF231" w14:textId="77777777" w:rsidR="00F52703" w:rsidRPr="00A61365" w:rsidRDefault="00962653" w:rsidP="00A61365">
            <w:r w:rsidRPr="00A61365">
              <w:t>Gjennomsnitt 2012–2021</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281E0E87" w14:textId="77777777" w:rsidR="00F52703" w:rsidRPr="00A61365" w:rsidRDefault="00962653" w:rsidP="00A61365">
            <w:r w:rsidRPr="00A61365">
              <w:t>3,42</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24202AE2" w14:textId="77777777" w:rsidR="00F52703" w:rsidRPr="00A61365" w:rsidRDefault="00962653" w:rsidP="00A61365">
            <w:r w:rsidRPr="00A61365">
              <w:t>2,21</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0119F1C7" w14:textId="77777777" w:rsidR="00F52703" w:rsidRPr="00A61365" w:rsidRDefault="00962653" w:rsidP="00A61365">
            <w:r w:rsidRPr="00A61365">
              <w:t>2,31</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5B5D1251" w14:textId="77777777" w:rsidR="00F52703" w:rsidRPr="00A61365" w:rsidRDefault="00962653" w:rsidP="00A61365">
            <w:r w:rsidRPr="00A61365">
              <w:t>3,52</w:t>
            </w:r>
          </w:p>
        </w:tc>
      </w:tr>
      <w:tr w:rsidR="00F52703" w:rsidRPr="00A61365" w14:paraId="602A457E" w14:textId="77777777">
        <w:trPr>
          <w:trHeight w:val="380"/>
        </w:trPr>
        <w:tc>
          <w:tcPr>
            <w:tcW w:w="2780" w:type="dxa"/>
            <w:tcBorders>
              <w:top w:val="nil"/>
              <w:left w:val="nil"/>
              <w:bottom w:val="nil"/>
              <w:right w:val="nil"/>
            </w:tcBorders>
            <w:tcMar>
              <w:top w:w="128" w:type="dxa"/>
              <w:left w:w="43" w:type="dxa"/>
              <w:bottom w:w="43" w:type="dxa"/>
              <w:right w:w="43" w:type="dxa"/>
            </w:tcMar>
          </w:tcPr>
          <w:p w14:paraId="0D184AAC" w14:textId="77777777" w:rsidR="00F52703" w:rsidRPr="00A61365" w:rsidRDefault="00962653" w:rsidP="00A61365">
            <w:r w:rsidRPr="00A61365">
              <w:t>Gjennomsnitt 2012–2022</w:t>
            </w:r>
          </w:p>
        </w:tc>
        <w:tc>
          <w:tcPr>
            <w:tcW w:w="1680" w:type="dxa"/>
            <w:tcBorders>
              <w:top w:val="nil"/>
              <w:left w:val="nil"/>
              <w:bottom w:val="nil"/>
              <w:right w:val="nil"/>
            </w:tcBorders>
            <w:tcMar>
              <w:top w:w="128" w:type="dxa"/>
              <w:left w:w="43" w:type="dxa"/>
              <w:bottom w:w="43" w:type="dxa"/>
              <w:right w:w="43" w:type="dxa"/>
            </w:tcMar>
            <w:vAlign w:val="bottom"/>
          </w:tcPr>
          <w:p w14:paraId="77F56C71" w14:textId="77777777" w:rsidR="00F52703" w:rsidRPr="00A61365" w:rsidRDefault="00962653" w:rsidP="00A61365">
            <w:r w:rsidRPr="00A61365">
              <w:t>3,39</w:t>
            </w:r>
          </w:p>
        </w:tc>
        <w:tc>
          <w:tcPr>
            <w:tcW w:w="1680" w:type="dxa"/>
            <w:tcBorders>
              <w:top w:val="nil"/>
              <w:left w:val="nil"/>
              <w:bottom w:val="nil"/>
              <w:right w:val="nil"/>
            </w:tcBorders>
            <w:tcMar>
              <w:top w:w="128" w:type="dxa"/>
              <w:left w:w="43" w:type="dxa"/>
              <w:bottom w:w="43" w:type="dxa"/>
              <w:right w:w="43" w:type="dxa"/>
            </w:tcMar>
            <w:vAlign w:val="bottom"/>
          </w:tcPr>
          <w:p w14:paraId="1D4E2197" w14:textId="77777777" w:rsidR="00F52703" w:rsidRPr="00A61365" w:rsidRDefault="00962653" w:rsidP="00A61365">
            <w:r w:rsidRPr="00A61365">
              <w:t>2,50</w:t>
            </w:r>
          </w:p>
        </w:tc>
        <w:tc>
          <w:tcPr>
            <w:tcW w:w="1680" w:type="dxa"/>
            <w:tcBorders>
              <w:top w:val="nil"/>
              <w:left w:val="nil"/>
              <w:bottom w:val="nil"/>
              <w:right w:val="nil"/>
            </w:tcBorders>
            <w:tcMar>
              <w:top w:w="128" w:type="dxa"/>
              <w:left w:w="43" w:type="dxa"/>
              <w:bottom w:w="43" w:type="dxa"/>
              <w:right w:w="43" w:type="dxa"/>
            </w:tcMar>
            <w:vAlign w:val="bottom"/>
          </w:tcPr>
          <w:p w14:paraId="596B5F1E" w14:textId="77777777" w:rsidR="00F52703" w:rsidRPr="00A61365" w:rsidRDefault="00962653" w:rsidP="00A61365">
            <w:r w:rsidRPr="00A61365">
              <w:t>2,28</w:t>
            </w:r>
          </w:p>
        </w:tc>
        <w:tc>
          <w:tcPr>
            <w:tcW w:w="1680" w:type="dxa"/>
            <w:tcBorders>
              <w:top w:val="nil"/>
              <w:left w:val="nil"/>
              <w:bottom w:val="nil"/>
              <w:right w:val="nil"/>
            </w:tcBorders>
            <w:tcMar>
              <w:top w:w="128" w:type="dxa"/>
              <w:left w:w="43" w:type="dxa"/>
              <w:bottom w:w="43" w:type="dxa"/>
              <w:right w:w="43" w:type="dxa"/>
            </w:tcMar>
            <w:vAlign w:val="bottom"/>
          </w:tcPr>
          <w:p w14:paraId="072CE3C2" w14:textId="77777777" w:rsidR="00F52703" w:rsidRPr="00A61365" w:rsidRDefault="00962653" w:rsidP="00A61365">
            <w:r w:rsidRPr="00A61365">
              <w:t>3,17</w:t>
            </w:r>
          </w:p>
        </w:tc>
      </w:tr>
      <w:tr w:rsidR="00F52703" w:rsidRPr="00A61365" w14:paraId="4B7ACDAE" w14:textId="77777777">
        <w:trPr>
          <w:trHeight w:val="380"/>
        </w:trPr>
        <w:tc>
          <w:tcPr>
            <w:tcW w:w="2780" w:type="dxa"/>
            <w:tcBorders>
              <w:top w:val="nil"/>
              <w:left w:val="nil"/>
              <w:bottom w:val="nil"/>
              <w:right w:val="nil"/>
            </w:tcBorders>
            <w:tcMar>
              <w:top w:w="128" w:type="dxa"/>
              <w:left w:w="43" w:type="dxa"/>
              <w:bottom w:w="43" w:type="dxa"/>
              <w:right w:w="43" w:type="dxa"/>
            </w:tcMar>
          </w:tcPr>
          <w:p w14:paraId="50B8DF92" w14:textId="77777777" w:rsidR="00F52703" w:rsidRPr="00A61365" w:rsidRDefault="00962653" w:rsidP="00A61365">
            <w:r w:rsidRPr="00A61365">
              <w:t>Gjennomsnitt 2017–2021</w:t>
            </w:r>
          </w:p>
        </w:tc>
        <w:tc>
          <w:tcPr>
            <w:tcW w:w="1680" w:type="dxa"/>
            <w:tcBorders>
              <w:top w:val="nil"/>
              <w:left w:val="nil"/>
              <w:bottom w:val="nil"/>
              <w:right w:val="nil"/>
            </w:tcBorders>
            <w:tcMar>
              <w:top w:w="128" w:type="dxa"/>
              <w:left w:w="43" w:type="dxa"/>
              <w:bottom w:w="43" w:type="dxa"/>
              <w:right w:w="43" w:type="dxa"/>
            </w:tcMar>
            <w:vAlign w:val="bottom"/>
          </w:tcPr>
          <w:p w14:paraId="5F65B3FC" w14:textId="77777777" w:rsidR="00F52703" w:rsidRPr="00A61365" w:rsidRDefault="00962653" w:rsidP="00A61365">
            <w:r w:rsidRPr="00A61365">
              <w:t>3,00</w:t>
            </w:r>
          </w:p>
        </w:tc>
        <w:tc>
          <w:tcPr>
            <w:tcW w:w="1680" w:type="dxa"/>
            <w:tcBorders>
              <w:top w:val="nil"/>
              <w:left w:val="nil"/>
              <w:bottom w:val="nil"/>
              <w:right w:val="nil"/>
            </w:tcBorders>
            <w:tcMar>
              <w:top w:w="128" w:type="dxa"/>
              <w:left w:w="43" w:type="dxa"/>
              <w:bottom w:w="43" w:type="dxa"/>
              <w:right w:w="43" w:type="dxa"/>
            </w:tcMar>
            <w:vAlign w:val="bottom"/>
          </w:tcPr>
          <w:p w14:paraId="5BB6C37B" w14:textId="77777777" w:rsidR="00F52703" w:rsidRPr="00A61365" w:rsidRDefault="00962653" w:rsidP="00A61365">
            <w:r w:rsidRPr="00A61365">
              <w:t>2,31</w:t>
            </w:r>
          </w:p>
        </w:tc>
        <w:tc>
          <w:tcPr>
            <w:tcW w:w="1680" w:type="dxa"/>
            <w:tcBorders>
              <w:top w:val="nil"/>
              <w:left w:val="nil"/>
              <w:bottom w:val="nil"/>
              <w:right w:val="nil"/>
            </w:tcBorders>
            <w:tcMar>
              <w:top w:w="128" w:type="dxa"/>
              <w:left w:w="43" w:type="dxa"/>
              <w:bottom w:w="43" w:type="dxa"/>
              <w:right w:w="43" w:type="dxa"/>
            </w:tcMar>
            <w:vAlign w:val="bottom"/>
          </w:tcPr>
          <w:p w14:paraId="0D7625F8" w14:textId="77777777" w:rsidR="00F52703" w:rsidRPr="00A61365" w:rsidRDefault="00962653" w:rsidP="00A61365">
            <w:r w:rsidRPr="00A61365">
              <w:t>2,12</w:t>
            </w:r>
          </w:p>
        </w:tc>
        <w:tc>
          <w:tcPr>
            <w:tcW w:w="1680" w:type="dxa"/>
            <w:tcBorders>
              <w:top w:val="nil"/>
              <w:left w:val="nil"/>
              <w:bottom w:val="nil"/>
              <w:right w:val="nil"/>
            </w:tcBorders>
            <w:tcMar>
              <w:top w:w="128" w:type="dxa"/>
              <w:left w:w="43" w:type="dxa"/>
              <w:bottom w:w="43" w:type="dxa"/>
              <w:right w:w="43" w:type="dxa"/>
            </w:tcMar>
            <w:vAlign w:val="bottom"/>
          </w:tcPr>
          <w:p w14:paraId="089B5E3C" w14:textId="77777777" w:rsidR="00F52703" w:rsidRPr="00A61365" w:rsidRDefault="00962653" w:rsidP="00A61365">
            <w:r w:rsidRPr="00A61365">
              <w:t>2,81</w:t>
            </w:r>
          </w:p>
        </w:tc>
      </w:tr>
      <w:tr w:rsidR="00F52703" w:rsidRPr="00A61365" w14:paraId="6EB8DA75"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41317AA8" w14:textId="77777777" w:rsidR="00F52703" w:rsidRPr="00A61365" w:rsidRDefault="00962653" w:rsidP="00A61365">
            <w:r w:rsidRPr="00A61365">
              <w:t>Gjennomsnitt 2017–2022</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223B4ED5" w14:textId="77777777" w:rsidR="00F52703" w:rsidRPr="00A61365" w:rsidRDefault="00962653" w:rsidP="00A61365">
            <w:r w:rsidRPr="00A61365">
              <w:t>3,01</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84C0603" w14:textId="77777777" w:rsidR="00F52703" w:rsidRPr="00A61365" w:rsidRDefault="00962653" w:rsidP="00A61365">
            <w:r w:rsidRPr="00A61365">
              <w:t>2,82</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778F899D" w14:textId="77777777" w:rsidR="00F52703" w:rsidRPr="00A61365" w:rsidRDefault="00962653" w:rsidP="00A61365">
            <w:r w:rsidRPr="00A61365">
              <w:t>2,10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89F34C9" w14:textId="77777777" w:rsidR="00F52703" w:rsidRPr="00A61365" w:rsidRDefault="00962653" w:rsidP="00A61365">
            <w:r w:rsidRPr="00A61365">
              <w:t>2,29</w:t>
            </w:r>
          </w:p>
        </w:tc>
      </w:tr>
    </w:tbl>
    <w:p w14:paraId="0B5F2543" w14:textId="77777777" w:rsidR="00F52703" w:rsidRPr="00A61365" w:rsidRDefault="00962653" w:rsidP="00A61365">
      <w:pPr>
        <w:pStyle w:val="Kilde"/>
      </w:pPr>
      <w:r w:rsidRPr="00A61365">
        <w:t>Totalkalkylen, Norges Bank, Statistisk sentralbyrå.</w:t>
      </w:r>
    </w:p>
    <w:p w14:paraId="5C252526" w14:textId="77777777" w:rsidR="00F52703" w:rsidRPr="00A61365" w:rsidRDefault="00962653" w:rsidP="00A61365">
      <w:r w:rsidRPr="00A61365">
        <w:t>For å finne et stabilt avkastningskrav vil det være aktuelt å se på rentenivået på sikt, gjerne tre, fem eller i noen tilfeller kanskje ti år. Tabell 7.2 viser rentenivå 2012 – april 2022. Både nominell rente og rente justert for avvik fra normal inflasjon ligger rundt 3 prosent i gjennomsnitt, noe høyere i begynnelsen av perioden enn de siste 5–6 årene. For den delen av jordbruket som drives forretningsmessig kan 3 prosent være et rimelig anslag for kapitalavkastningskravet.</w:t>
      </w:r>
    </w:p>
    <w:p w14:paraId="180F0A49" w14:textId="77777777" w:rsidR="00F52703" w:rsidRPr="00A61365" w:rsidRDefault="00962653" w:rsidP="00A61365">
      <w:pPr>
        <w:pStyle w:val="Overskrift3"/>
      </w:pPr>
      <w:r w:rsidRPr="00A61365">
        <w:t>Fastsettelse av egenkapitalen</w:t>
      </w:r>
    </w:p>
    <w:p w14:paraId="140A4014" w14:textId="77777777" w:rsidR="00F52703" w:rsidRPr="00A61365" w:rsidRDefault="00962653" w:rsidP="00A61365">
      <w:r w:rsidRPr="00A61365">
        <w:t>Dersom det skal beregnes en avkastning til egenkapitalen, må størrelsen på denne fastsettes. Med alle sine begrensninger er bokførte verdier det eneste mulige i praksis.</w:t>
      </w:r>
    </w:p>
    <w:p w14:paraId="68490386" w14:textId="77777777" w:rsidR="00F52703" w:rsidRPr="00A61365" w:rsidRDefault="00962653" w:rsidP="00A61365">
      <w:r w:rsidRPr="00A61365">
        <w:t>Det må videre tas hensyn til at en del av jordbrukskapitalen ikke synes å være forretningsmessig motivert. Det kan ikke fastsettes et normert avkastningskrav til kapitalen/egenkapitalen uten samtidig å ta stilling til hvorvidt kapitalinnsatsen er bedriftsøkonomisk motivert. Det vil i ytterste konsekvens kunne innebære en garantert kollektiv avkastning for hele næringen, også for investeringer som ikke har som sitt primære formål å generere inntekt for brukerfamilien.</w:t>
      </w:r>
    </w:p>
    <w:p w14:paraId="541917BA" w14:textId="77777777" w:rsidR="00F52703" w:rsidRPr="00A61365" w:rsidRDefault="00962653" w:rsidP="00A61365">
      <w:r w:rsidRPr="00A61365">
        <w:rPr>
          <w:rStyle w:val="kursiv"/>
        </w:rPr>
        <w:t>Utvalget</w:t>
      </w:r>
      <w:r w:rsidRPr="00A61365">
        <w:t xml:space="preserve"> mener at – ut over den prinsipielle forskjellen mellom inntekt fra næringsdrift og lønnsinntekt – er usikkerheten om verdsettingen av kapitalen/egenkapitalen i seg selv et argument for ikke å forsøke å fordele driftsoverskuddet på arbeid og kapital i jordbruksforhandlingene. Det vises for øvrig til kapittel 9 og beskrivelse av «hybridmodellen». som blant annet kan erstatte behovet for å normere innsatsen av arbeid og kapital.</w:t>
      </w:r>
    </w:p>
    <w:p w14:paraId="61B0118F" w14:textId="77777777" w:rsidR="00F52703" w:rsidRPr="00A61365" w:rsidRDefault="00962653" w:rsidP="00A61365">
      <w:pPr>
        <w:pStyle w:val="Overskrift2"/>
      </w:pPr>
      <w:r w:rsidRPr="00A61365">
        <w:t>Årsresultat før skatt/Vederlag til arbeid og egenkapital</w:t>
      </w:r>
    </w:p>
    <w:p w14:paraId="3A9E96BB" w14:textId="77777777" w:rsidR="00F52703" w:rsidRPr="00A61365" w:rsidRDefault="00962653" w:rsidP="00A61365">
      <w:r w:rsidRPr="00A61365">
        <w:t xml:space="preserve">Det kan beregnes flere ulike resultatmål for næringsdrivende, jf. kapittel 4. Næringsdrivende benytter flere ulike beregninger, avhengig av hva som er formålet med beregningen. Utvalget har i sitt </w:t>
      </w:r>
      <w:r w:rsidRPr="00A61365">
        <w:lastRenderedPageBreak/>
        <w:t>mandat fått i oppgave å vurdere resultatmålet for jordbruksdrift, når hensikten er å sammenlikne resultatet med lønnsinntekt.</w:t>
      </w:r>
    </w:p>
    <w:p w14:paraId="71096078" w14:textId="77777777" w:rsidR="00F52703" w:rsidRPr="00A61365" w:rsidRDefault="00962653" w:rsidP="00A61365">
      <w:r w:rsidRPr="00A61365">
        <w:t>Hvis en tar alle inntekter, inkludert tilskudd, og trekker fra ikke-varige driftsmidler/vareinnsats og kapitalslit/faste kostnader kommer en til driftsoverskuddet/vederlag til arbeid og kapital i jordbruket, jf. kapittel 4. Dette driftsoverskuddet må gi avkastning til både arbeid og kapital. Over tid har sammensetningen av disse produksjonsfaktorene endret seg vesentlig i jordbruket, ved at manuelt arbeid er erstattet av kapital, jf. kapittel 2.</w:t>
      </w:r>
    </w:p>
    <w:p w14:paraId="0FC6C1F3" w14:textId="77777777" w:rsidR="00F52703" w:rsidRPr="00A61365" w:rsidRDefault="00962653" w:rsidP="00A61365">
      <w:pPr>
        <w:rPr>
          <w:rStyle w:val="kursiv"/>
        </w:rPr>
      </w:pPr>
      <w:r w:rsidRPr="00A61365">
        <w:rPr>
          <w:rStyle w:val="kursiv"/>
        </w:rPr>
        <w:t>Utvalget</w:t>
      </w:r>
      <w:r w:rsidRPr="00A61365">
        <w:t xml:space="preserve"> oppfatter at dette skiftet i faktorbruken er en av årsakene til at spørsmålet om hvilket resultatmål som bør benyttes ved sammenligning med lønnsinntekt igjen er reist. Jordbruket må – i motsetning til arbeidstakere – investere i realkapital i sitt yrke for å generere inntekt. Det er en av forskjellene på å være næringsdrivende og lønnsmottaker, og bidrar til at en presis inntektssammenlikning i utgangspunktet ikke er mulig. Innenfor noen tekniske grenser kan bonden velge sin sammensetning av arbeid og kapital i produksjonen.</w:t>
      </w:r>
    </w:p>
    <w:p w14:paraId="570B3F8C" w14:textId="77777777" w:rsidR="00F52703" w:rsidRPr="00A61365" w:rsidRDefault="00962653" w:rsidP="00A61365">
      <w:r w:rsidRPr="00A61365">
        <w:t>Jordbruksproduksjon gir i gjennomsnitt ikke markedsmessig avkastning til både arbeid og kapital. Det er illustrert i tabell 7.3, beregnet med grunnlag i Budsjettnemndas totalkalkyle avgitt i april 2022. Som illustrert i kapittel 2 og 4 er variasjonen i resultatet mellom jordbruksbedriftene svært stort, og Totalkalkylen omfatter all jordbruksaktivitet, også små deltidsbruk hvor inntekten gir ingen, eller svært lite, bidrag til husholdningens inntekt, jf. diskusjonen i kapittel 9 om avgrensninger og forutsetninger for oppfylling av et inntektsmål. Den store variasjonen i avkastning er trolig en funksjon av bl.a. varierende driftsmål og avkastningskrav. Det gjør i seg selv at å fastsette ett normert kapitalavkastningskrav for all kapital er svært krevende og at tradisjonelle metoder basert på forutsetninger om overskuddmaksimering og gjennomsnittsbetraktninger av risiko og alternativverdier, er lite egnet.</w:t>
      </w:r>
    </w:p>
    <w:p w14:paraId="6591C782" w14:textId="77777777" w:rsidR="00F52703" w:rsidRPr="00A61365" w:rsidRDefault="00962653" w:rsidP="00A61365">
      <w:r w:rsidRPr="00A61365">
        <w:t>I tabell 7.3 kan det, med utgangspunkt i driftsoverskuddet, beregnes et vederlag til arbeid residualt på to måter; (1) ved å trekke fra renter på næringsgjelda og et normert krav til avkastning på egenkapitalen, og (2) ved å trekke fra et normert krav til avkastning på totalkapitalen. Det siste krever ikke at gjelda i jordbruksforetakene fordeles mellom privat og næring.</w:t>
      </w:r>
    </w:p>
    <w:p w14:paraId="249FA46A" w14:textId="77777777" w:rsidR="00F52703" w:rsidRPr="00A61365" w:rsidRDefault="00962653" w:rsidP="00A61365">
      <w:r w:rsidRPr="00A61365">
        <w:t>En kan også gå motsatt vei, og legge inn et normert krav til avkastning på arbeidet, og beregne kapitalavkastningen residualt, enten avkastning til totalkapitalen eller til egenkapitalen</w:t>
      </w:r>
    </w:p>
    <w:p w14:paraId="1B733659" w14:textId="77777777" w:rsidR="00F52703" w:rsidRPr="00A61365" w:rsidRDefault="00962653" w:rsidP="00A61365">
      <w:r w:rsidRPr="00A61365">
        <w:t xml:space="preserve">Disse beregningene krever en tallfesting av størrelsen på kapitalen og/eller egenkapitalen i jordbruket. Som vist til i kapittel 7.3 er det meget krevende. </w:t>
      </w:r>
      <w:r w:rsidRPr="00A61365">
        <w:rPr>
          <w:rStyle w:val="kursiv"/>
        </w:rPr>
        <w:t>Utvalget</w:t>
      </w:r>
      <w:r w:rsidRPr="00A61365">
        <w:t xml:space="preserve"> ser bokførte verdier som det eneste realistiske målet for kapitalens størrelse. Det kan uansett stilles en rekke spørsmål ved hva som er riktig kapitalverdsetting, eller hvor stor markedsverdien av egenkapitalen egentlig er. Med hensyn på egenkapital er også fordelingen av husholdningsgjelda mellom privat og næring i de 95 prosentene av jordbruksbedriftene som er enkeltpersonforetak en problemstilling.</w:t>
      </w:r>
    </w:p>
    <w:p w14:paraId="2DF8C4E2" w14:textId="77777777" w:rsidR="00F52703" w:rsidRPr="00A61365" w:rsidRDefault="00962653" w:rsidP="00A61365">
      <w:pPr>
        <w:pStyle w:val="Overskrift3"/>
      </w:pPr>
      <w:r w:rsidRPr="00A61365">
        <w:t>Illustrasjon på fordeling fra kapitalsiden og arbeidssiden</w:t>
      </w:r>
    </w:p>
    <w:p w14:paraId="3BA5CFB1" w14:textId="77777777" w:rsidR="00F52703" w:rsidRPr="00A61365" w:rsidRDefault="00962653" w:rsidP="00A61365">
      <w:r w:rsidRPr="00A61365">
        <w:t>Årsresultatet/driftsoverskuddet gir avkastning til arbeid og kapital. I tabell 7.3 er det vist eksempler på mulig fordeling av driftsoverskuddet mellom arbeid og kapital, med utgangspunkt i registrert regnskap for 2021 i Budsjettnemndas Totalkalkyle, avgitt i april 2022. Det regnet etter overgang til å føre kapitalslit etter historisk kost og nominelle gjeldsrenter. Videre er kostnad ved jordleie innarbeidet sammen med reduksjon i jordkapital og gjeld knyttet til «ikke-aktive» jordbruksbedrifter. Til slutt er det innarbeidet anslag på kostnad til innleid arbeid og antall årsverk er redusert til 31 000 (steg 3 i kapittel 6).</w:t>
      </w:r>
    </w:p>
    <w:p w14:paraId="631D9EFA" w14:textId="77777777" w:rsidR="00F52703" w:rsidRPr="00A61365" w:rsidRDefault="00962653" w:rsidP="00A61365">
      <w:r w:rsidRPr="00A61365">
        <w:lastRenderedPageBreak/>
        <w:t>I kolonne A er det beregnet et vederlag til arbeid per årsverk på 346 600 kroner, ved å legge inn et avkastningskrav på 2 prosent for egenkapitalen, tilsvarende avkastningskravet i driftsgranskingene for 2020, i tillegg til faktisk betalte renter på gjeld.</w:t>
      </w:r>
    </w:p>
    <w:p w14:paraId="0268C952" w14:textId="77777777" w:rsidR="00F52703" w:rsidRPr="00A61365" w:rsidRDefault="00962653" w:rsidP="00A61365">
      <w:r w:rsidRPr="00A61365">
        <w:t>I kolonne B er det lagt inn et avkastningskrav til totalkapitalen på 3 prosent, tilsvarende gjennomsnittlig rente på jordbruksgjeld de siste 5 år. Det gir et beregnet vederlag til arbeid på 319 300 kroner per årsverk.</w:t>
      </w:r>
    </w:p>
    <w:p w14:paraId="090002DE" w14:textId="45BAF2A0" w:rsidR="00F52703" w:rsidRPr="00A61365" w:rsidRDefault="00962653" w:rsidP="00A61365">
      <w:r w:rsidRPr="00A61365">
        <w:t>I kolonne C er det lagt inn et avkastningskrav til arbeid lik gjennomsnittlig arbeidskostnad inkludert sosiale utgifter i driftsgranskingene i 2020, som var på 216 kroner inkludert sosiale avgifter. Denne er regnet fram til 2021 med lønnsveksten på 3,5 prosent, som gir et avkastningskrav til arbeid på 412 500. Det tilsvarer om lag 2/3 av gjennomsnittlig årslønn på 609 600 kroner i 2021. Dette avkastningskravet er lagt på alt arbeid utført av familiearbeidskraft (31 000 årsverk i 2021). Det gir som resultat en negativ avkastning til egenkapitalen på -2,2 prosent regnet av bokførte verdier.</w:t>
      </w:r>
    </w:p>
    <w:p w14:paraId="2FFABCFE" w14:textId="41312015" w:rsidR="00A61365" w:rsidRPr="00A61365" w:rsidRDefault="00A61365" w:rsidP="00A61365">
      <w:pPr>
        <w:pStyle w:val="tabell-tittel"/>
      </w:pPr>
      <w:r w:rsidRPr="00A61365">
        <w:t>Illustrasjon på mulig fordeling av årsresultatet mellom arbeid og kapital, totalkalkylen, registrert regnskap etter steg 3 (historisk kost, jordleie og leid arbeid), 2021 tall</w:t>
      </w:r>
      <w:r w:rsidRPr="00A61365">
        <w:rPr>
          <w:rStyle w:val="skrift-hevet"/>
        </w:rPr>
        <w:t>1</w:t>
      </w:r>
    </w:p>
    <w:p w14:paraId="607ABB57" w14:textId="77777777" w:rsidR="00F52703" w:rsidRPr="00A61365" w:rsidRDefault="00962653" w:rsidP="00A61365">
      <w:pPr>
        <w:pStyle w:val="Tabellnavn"/>
      </w:pPr>
      <w:r w:rsidRPr="00A61365">
        <w:t>04J1xt2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5320"/>
        <w:gridCol w:w="1400"/>
        <w:gridCol w:w="1400"/>
        <w:gridCol w:w="1400"/>
      </w:tblGrid>
      <w:tr w:rsidR="00F52703" w:rsidRPr="00A61365" w14:paraId="30DA3DE2" w14:textId="77777777">
        <w:trPr>
          <w:trHeight w:val="340"/>
        </w:trPr>
        <w:tc>
          <w:tcPr>
            <w:tcW w:w="53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6D5A6A" w14:textId="77777777" w:rsidR="00F52703" w:rsidRPr="00A61365" w:rsidRDefault="00962653" w:rsidP="00A61365">
            <w:r w:rsidRPr="00A61365">
              <w:t xml:space="preserve"> </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3251B9" w14:textId="77777777" w:rsidR="00F52703" w:rsidRPr="00A61365" w:rsidRDefault="00962653" w:rsidP="00A61365">
            <w:r w:rsidRPr="00A61365">
              <w:t>A</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760F68" w14:textId="77777777" w:rsidR="00F52703" w:rsidRPr="00A61365" w:rsidRDefault="00962653" w:rsidP="00A61365">
            <w:r w:rsidRPr="00A61365">
              <w:t>B</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39E384" w14:textId="77777777" w:rsidR="00F52703" w:rsidRPr="00A61365" w:rsidRDefault="00962653" w:rsidP="00A61365">
            <w:r w:rsidRPr="00A61365">
              <w:t>C</w:t>
            </w:r>
          </w:p>
        </w:tc>
      </w:tr>
      <w:tr w:rsidR="00F52703" w:rsidRPr="00A61365" w14:paraId="31710A5E" w14:textId="77777777">
        <w:trPr>
          <w:trHeight w:val="360"/>
        </w:trPr>
        <w:tc>
          <w:tcPr>
            <w:tcW w:w="5320" w:type="dxa"/>
            <w:tcBorders>
              <w:top w:val="single" w:sz="4" w:space="0" w:color="000000"/>
              <w:left w:val="nil"/>
              <w:bottom w:val="nil"/>
              <w:right w:val="nil"/>
            </w:tcBorders>
            <w:tcMar>
              <w:top w:w="120" w:type="dxa"/>
              <w:left w:w="43" w:type="dxa"/>
              <w:bottom w:w="43" w:type="dxa"/>
              <w:right w:w="43" w:type="dxa"/>
            </w:tcMar>
          </w:tcPr>
          <w:p w14:paraId="3F84D58D" w14:textId="77777777" w:rsidR="00F52703" w:rsidRPr="00A61365" w:rsidRDefault="00962653" w:rsidP="00A61365">
            <w:r w:rsidRPr="00A61365">
              <w:t>Driftsresultat i mill. kr</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660162E1" w14:textId="77777777" w:rsidR="00F52703" w:rsidRPr="00A61365" w:rsidRDefault="00962653" w:rsidP="00A61365">
            <w:r w:rsidRPr="00A61365">
              <w:t xml:space="preserve"> 13 481 </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5E3B37B7" w14:textId="77777777" w:rsidR="00F52703" w:rsidRPr="00A61365" w:rsidRDefault="00962653" w:rsidP="00A61365">
            <w:r w:rsidRPr="00A61365">
              <w:t xml:space="preserve"> 13 481 </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20D5497D" w14:textId="77777777" w:rsidR="00F52703" w:rsidRPr="00A61365" w:rsidRDefault="00962653" w:rsidP="00A61365">
            <w:r w:rsidRPr="00A61365">
              <w:t xml:space="preserve"> 13 481 </w:t>
            </w:r>
          </w:p>
        </w:tc>
      </w:tr>
      <w:tr w:rsidR="00F52703" w:rsidRPr="00A61365" w14:paraId="5528DA17" w14:textId="77777777">
        <w:trPr>
          <w:trHeight w:val="360"/>
        </w:trPr>
        <w:tc>
          <w:tcPr>
            <w:tcW w:w="5320" w:type="dxa"/>
            <w:tcBorders>
              <w:top w:val="nil"/>
              <w:left w:val="nil"/>
              <w:bottom w:val="nil"/>
              <w:right w:val="nil"/>
            </w:tcBorders>
            <w:tcMar>
              <w:top w:w="120" w:type="dxa"/>
              <w:left w:w="43" w:type="dxa"/>
              <w:bottom w:w="43" w:type="dxa"/>
              <w:right w:w="43" w:type="dxa"/>
            </w:tcMar>
          </w:tcPr>
          <w:p w14:paraId="58A77656" w14:textId="77777777" w:rsidR="00F52703" w:rsidRPr="00A61365" w:rsidRDefault="00962653" w:rsidP="00A61365">
            <w:r w:rsidRPr="00A61365">
              <w:t>Vederlag til kapital i mill. kr</w:t>
            </w:r>
          </w:p>
        </w:tc>
        <w:tc>
          <w:tcPr>
            <w:tcW w:w="1400" w:type="dxa"/>
            <w:tcBorders>
              <w:top w:val="nil"/>
              <w:left w:val="nil"/>
              <w:bottom w:val="nil"/>
              <w:right w:val="nil"/>
            </w:tcBorders>
            <w:tcMar>
              <w:top w:w="120" w:type="dxa"/>
              <w:left w:w="43" w:type="dxa"/>
              <w:bottom w:w="43" w:type="dxa"/>
              <w:right w:w="43" w:type="dxa"/>
            </w:tcMar>
            <w:vAlign w:val="bottom"/>
          </w:tcPr>
          <w:p w14:paraId="2B73B84E" w14:textId="77777777" w:rsidR="00F52703" w:rsidRPr="00A61365" w:rsidRDefault="00962653" w:rsidP="00A61365">
            <w:r w:rsidRPr="00A61365">
              <w:t xml:space="preserve"> 2 737 </w:t>
            </w:r>
          </w:p>
        </w:tc>
        <w:tc>
          <w:tcPr>
            <w:tcW w:w="1400" w:type="dxa"/>
            <w:tcBorders>
              <w:top w:val="nil"/>
              <w:left w:val="nil"/>
              <w:bottom w:val="nil"/>
              <w:right w:val="nil"/>
            </w:tcBorders>
            <w:tcMar>
              <w:top w:w="120" w:type="dxa"/>
              <w:left w:w="43" w:type="dxa"/>
              <w:bottom w:w="43" w:type="dxa"/>
              <w:right w:w="43" w:type="dxa"/>
            </w:tcMar>
            <w:vAlign w:val="bottom"/>
          </w:tcPr>
          <w:p w14:paraId="117253DE" w14:textId="77777777" w:rsidR="00F52703" w:rsidRPr="00A61365" w:rsidRDefault="00962653" w:rsidP="00A61365">
            <w:r w:rsidRPr="00A61365">
              <w:t xml:space="preserve"> 3 582 </w:t>
            </w:r>
          </w:p>
        </w:tc>
        <w:tc>
          <w:tcPr>
            <w:tcW w:w="1400" w:type="dxa"/>
            <w:tcBorders>
              <w:top w:val="nil"/>
              <w:left w:val="nil"/>
              <w:bottom w:val="nil"/>
              <w:right w:val="nil"/>
            </w:tcBorders>
            <w:tcMar>
              <w:top w:w="120" w:type="dxa"/>
              <w:left w:w="43" w:type="dxa"/>
              <w:bottom w:w="43" w:type="dxa"/>
              <w:right w:w="43" w:type="dxa"/>
            </w:tcMar>
            <w:vAlign w:val="bottom"/>
          </w:tcPr>
          <w:p w14:paraId="6A0822B8" w14:textId="77777777" w:rsidR="00F52703" w:rsidRPr="00A61365" w:rsidRDefault="00962653" w:rsidP="00A61365">
            <w:r w:rsidRPr="00A61365">
              <w:t xml:space="preserve"> 693 </w:t>
            </w:r>
          </w:p>
        </w:tc>
      </w:tr>
      <w:tr w:rsidR="00F52703" w:rsidRPr="00A61365" w14:paraId="5F6C19C8" w14:textId="77777777">
        <w:trPr>
          <w:trHeight w:val="360"/>
        </w:trPr>
        <w:tc>
          <w:tcPr>
            <w:tcW w:w="5320" w:type="dxa"/>
            <w:tcBorders>
              <w:top w:val="nil"/>
              <w:left w:val="nil"/>
              <w:bottom w:val="nil"/>
              <w:right w:val="nil"/>
            </w:tcBorders>
            <w:tcMar>
              <w:top w:w="120" w:type="dxa"/>
              <w:left w:w="43" w:type="dxa"/>
              <w:bottom w:w="43" w:type="dxa"/>
              <w:right w:w="43" w:type="dxa"/>
            </w:tcMar>
          </w:tcPr>
          <w:p w14:paraId="1B4377C1" w14:textId="77777777" w:rsidR="00F52703" w:rsidRPr="00A61365" w:rsidRDefault="00962653" w:rsidP="00A61365">
            <w:r w:rsidRPr="00A61365">
              <w:t>Rentekostnader i mill. kr</w:t>
            </w:r>
          </w:p>
        </w:tc>
        <w:tc>
          <w:tcPr>
            <w:tcW w:w="1400" w:type="dxa"/>
            <w:tcBorders>
              <w:top w:val="nil"/>
              <w:left w:val="nil"/>
              <w:bottom w:val="nil"/>
              <w:right w:val="nil"/>
            </w:tcBorders>
            <w:tcMar>
              <w:top w:w="120" w:type="dxa"/>
              <w:left w:w="43" w:type="dxa"/>
              <w:bottom w:w="43" w:type="dxa"/>
              <w:right w:w="43" w:type="dxa"/>
            </w:tcMar>
            <w:vAlign w:val="bottom"/>
          </w:tcPr>
          <w:p w14:paraId="0655E0F6" w14:textId="77777777" w:rsidR="00F52703" w:rsidRPr="00A61365" w:rsidRDefault="00962653" w:rsidP="00A61365">
            <w:r w:rsidRPr="00A61365">
              <w:t xml:space="preserve"> 1 771 </w:t>
            </w:r>
          </w:p>
        </w:tc>
        <w:tc>
          <w:tcPr>
            <w:tcW w:w="1400" w:type="dxa"/>
            <w:tcBorders>
              <w:top w:val="nil"/>
              <w:left w:val="nil"/>
              <w:bottom w:val="nil"/>
              <w:right w:val="nil"/>
            </w:tcBorders>
            <w:tcMar>
              <w:top w:w="120" w:type="dxa"/>
              <w:left w:w="43" w:type="dxa"/>
              <w:bottom w:w="43" w:type="dxa"/>
              <w:right w:w="43" w:type="dxa"/>
            </w:tcMar>
            <w:vAlign w:val="bottom"/>
          </w:tcPr>
          <w:p w14:paraId="27A3F989" w14:textId="77777777" w:rsidR="00F52703" w:rsidRPr="00A61365" w:rsidRDefault="00962653" w:rsidP="00A61365">
            <w:r w:rsidRPr="00A61365">
              <w:t xml:space="preserve"> 1 771 </w:t>
            </w:r>
          </w:p>
        </w:tc>
        <w:tc>
          <w:tcPr>
            <w:tcW w:w="1400" w:type="dxa"/>
            <w:tcBorders>
              <w:top w:val="nil"/>
              <w:left w:val="nil"/>
              <w:bottom w:val="nil"/>
              <w:right w:val="nil"/>
            </w:tcBorders>
            <w:tcMar>
              <w:top w:w="120" w:type="dxa"/>
              <w:left w:w="43" w:type="dxa"/>
              <w:bottom w:w="43" w:type="dxa"/>
              <w:right w:w="43" w:type="dxa"/>
            </w:tcMar>
            <w:vAlign w:val="bottom"/>
          </w:tcPr>
          <w:p w14:paraId="58A8D123" w14:textId="77777777" w:rsidR="00F52703" w:rsidRPr="00A61365" w:rsidRDefault="00962653" w:rsidP="00A61365">
            <w:r w:rsidRPr="00A61365">
              <w:t xml:space="preserve"> 1 771 </w:t>
            </w:r>
          </w:p>
        </w:tc>
      </w:tr>
      <w:tr w:rsidR="00F52703" w:rsidRPr="00A61365" w14:paraId="38CFF235" w14:textId="77777777">
        <w:trPr>
          <w:trHeight w:val="360"/>
        </w:trPr>
        <w:tc>
          <w:tcPr>
            <w:tcW w:w="5320" w:type="dxa"/>
            <w:tcBorders>
              <w:top w:val="nil"/>
              <w:left w:val="nil"/>
              <w:bottom w:val="nil"/>
              <w:right w:val="nil"/>
            </w:tcBorders>
            <w:tcMar>
              <w:top w:w="120" w:type="dxa"/>
              <w:left w:w="43" w:type="dxa"/>
              <w:bottom w:w="43" w:type="dxa"/>
              <w:right w:w="43" w:type="dxa"/>
            </w:tcMar>
          </w:tcPr>
          <w:p w14:paraId="51260757" w14:textId="77777777" w:rsidR="00F52703" w:rsidRPr="00A61365" w:rsidRDefault="00962653" w:rsidP="00A61365">
            <w:r w:rsidRPr="00A61365">
              <w:t>Vederlag egenkapital i mill. kr</w:t>
            </w:r>
          </w:p>
        </w:tc>
        <w:tc>
          <w:tcPr>
            <w:tcW w:w="1400" w:type="dxa"/>
            <w:tcBorders>
              <w:top w:val="nil"/>
              <w:left w:val="nil"/>
              <w:bottom w:val="nil"/>
              <w:right w:val="nil"/>
            </w:tcBorders>
            <w:tcMar>
              <w:top w:w="120" w:type="dxa"/>
              <w:left w:w="43" w:type="dxa"/>
              <w:bottom w:w="43" w:type="dxa"/>
              <w:right w:w="43" w:type="dxa"/>
            </w:tcMar>
            <w:vAlign w:val="bottom"/>
          </w:tcPr>
          <w:p w14:paraId="3AF46DD8" w14:textId="77777777" w:rsidR="00F52703" w:rsidRPr="00A61365" w:rsidRDefault="00962653" w:rsidP="00A61365">
            <w:r w:rsidRPr="00A61365">
              <w:t xml:space="preserve"> 965 </w:t>
            </w:r>
          </w:p>
        </w:tc>
        <w:tc>
          <w:tcPr>
            <w:tcW w:w="1400" w:type="dxa"/>
            <w:tcBorders>
              <w:top w:val="nil"/>
              <w:left w:val="nil"/>
              <w:bottom w:val="nil"/>
              <w:right w:val="nil"/>
            </w:tcBorders>
            <w:tcMar>
              <w:top w:w="120" w:type="dxa"/>
              <w:left w:w="43" w:type="dxa"/>
              <w:bottom w:w="43" w:type="dxa"/>
              <w:right w:w="43" w:type="dxa"/>
            </w:tcMar>
            <w:vAlign w:val="bottom"/>
          </w:tcPr>
          <w:p w14:paraId="4E26DE1F" w14:textId="77777777" w:rsidR="00F52703" w:rsidRPr="00A61365" w:rsidRDefault="00962653" w:rsidP="00A61365">
            <w:r w:rsidRPr="00A61365">
              <w:t xml:space="preserve"> 1 811 </w:t>
            </w:r>
          </w:p>
        </w:tc>
        <w:tc>
          <w:tcPr>
            <w:tcW w:w="1400" w:type="dxa"/>
            <w:tcBorders>
              <w:top w:val="nil"/>
              <w:left w:val="nil"/>
              <w:bottom w:val="nil"/>
              <w:right w:val="nil"/>
            </w:tcBorders>
            <w:tcMar>
              <w:top w:w="120" w:type="dxa"/>
              <w:left w:w="43" w:type="dxa"/>
              <w:bottom w:w="43" w:type="dxa"/>
              <w:right w:w="43" w:type="dxa"/>
            </w:tcMar>
            <w:vAlign w:val="bottom"/>
          </w:tcPr>
          <w:p w14:paraId="44241F42" w14:textId="77777777" w:rsidR="00F52703" w:rsidRPr="00A61365" w:rsidRDefault="00962653" w:rsidP="00A61365">
            <w:r w:rsidRPr="00A61365">
              <w:t xml:space="preserve"> -1 078 </w:t>
            </w:r>
          </w:p>
        </w:tc>
      </w:tr>
      <w:tr w:rsidR="00F52703" w:rsidRPr="00A61365" w14:paraId="2FAF3BBD" w14:textId="77777777">
        <w:trPr>
          <w:trHeight w:val="360"/>
        </w:trPr>
        <w:tc>
          <w:tcPr>
            <w:tcW w:w="5320" w:type="dxa"/>
            <w:tcBorders>
              <w:top w:val="nil"/>
              <w:left w:val="nil"/>
              <w:bottom w:val="nil"/>
              <w:right w:val="nil"/>
            </w:tcBorders>
            <w:tcMar>
              <w:top w:w="120" w:type="dxa"/>
              <w:left w:w="43" w:type="dxa"/>
              <w:bottom w:w="43" w:type="dxa"/>
              <w:right w:w="43" w:type="dxa"/>
            </w:tcMar>
          </w:tcPr>
          <w:p w14:paraId="1C8B9CD2" w14:textId="77777777" w:rsidR="00F52703" w:rsidRPr="00A61365" w:rsidRDefault="00962653" w:rsidP="00A61365">
            <w:r w:rsidRPr="00A61365">
              <w:t>Vederlag til arbeid i mill. kr</w:t>
            </w:r>
          </w:p>
        </w:tc>
        <w:tc>
          <w:tcPr>
            <w:tcW w:w="1400" w:type="dxa"/>
            <w:tcBorders>
              <w:top w:val="nil"/>
              <w:left w:val="nil"/>
              <w:bottom w:val="nil"/>
              <w:right w:val="nil"/>
            </w:tcBorders>
            <w:tcMar>
              <w:top w:w="120" w:type="dxa"/>
              <w:left w:w="43" w:type="dxa"/>
              <w:bottom w:w="43" w:type="dxa"/>
              <w:right w:w="43" w:type="dxa"/>
            </w:tcMar>
            <w:vAlign w:val="bottom"/>
          </w:tcPr>
          <w:p w14:paraId="330BD54B" w14:textId="77777777" w:rsidR="00F52703" w:rsidRPr="00A61365" w:rsidRDefault="00962653" w:rsidP="00A61365">
            <w:r w:rsidRPr="00A61365">
              <w:t xml:space="preserve"> 10 744 </w:t>
            </w:r>
          </w:p>
        </w:tc>
        <w:tc>
          <w:tcPr>
            <w:tcW w:w="1400" w:type="dxa"/>
            <w:tcBorders>
              <w:top w:val="nil"/>
              <w:left w:val="nil"/>
              <w:bottom w:val="nil"/>
              <w:right w:val="nil"/>
            </w:tcBorders>
            <w:tcMar>
              <w:top w:w="120" w:type="dxa"/>
              <w:left w:w="43" w:type="dxa"/>
              <w:bottom w:w="43" w:type="dxa"/>
              <w:right w:w="43" w:type="dxa"/>
            </w:tcMar>
            <w:vAlign w:val="bottom"/>
          </w:tcPr>
          <w:p w14:paraId="68027024" w14:textId="77777777" w:rsidR="00F52703" w:rsidRPr="00A61365" w:rsidRDefault="00962653" w:rsidP="00A61365">
            <w:r w:rsidRPr="00A61365">
              <w:t xml:space="preserve"> 9 899 </w:t>
            </w:r>
          </w:p>
        </w:tc>
        <w:tc>
          <w:tcPr>
            <w:tcW w:w="1400" w:type="dxa"/>
            <w:tcBorders>
              <w:top w:val="nil"/>
              <w:left w:val="nil"/>
              <w:bottom w:val="nil"/>
              <w:right w:val="nil"/>
            </w:tcBorders>
            <w:tcMar>
              <w:top w:w="120" w:type="dxa"/>
              <w:left w:w="43" w:type="dxa"/>
              <w:bottom w:w="43" w:type="dxa"/>
              <w:right w:w="43" w:type="dxa"/>
            </w:tcMar>
            <w:vAlign w:val="bottom"/>
          </w:tcPr>
          <w:p w14:paraId="4095035F" w14:textId="77777777" w:rsidR="00F52703" w:rsidRPr="00A61365" w:rsidRDefault="00962653" w:rsidP="00A61365">
            <w:r w:rsidRPr="00A61365">
              <w:t xml:space="preserve"> 12 788 </w:t>
            </w:r>
          </w:p>
        </w:tc>
      </w:tr>
      <w:tr w:rsidR="00F52703" w:rsidRPr="00A61365" w14:paraId="0FFBA141" w14:textId="77777777">
        <w:trPr>
          <w:trHeight w:val="360"/>
        </w:trPr>
        <w:tc>
          <w:tcPr>
            <w:tcW w:w="5320" w:type="dxa"/>
            <w:tcBorders>
              <w:top w:val="nil"/>
              <w:left w:val="nil"/>
              <w:bottom w:val="nil"/>
              <w:right w:val="nil"/>
            </w:tcBorders>
            <w:tcMar>
              <w:top w:w="120" w:type="dxa"/>
              <w:left w:w="43" w:type="dxa"/>
              <w:bottom w:w="43" w:type="dxa"/>
              <w:right w:w="43" w:type="dxa"/>
            </w:tcMar>
          </w:tcPr>
          <w:p w14:paraId="70938E89" w14:textId="77777777" w:rsidR="00F52703" w:rsidRPr="00A61365" w:rsidRDefault="00962653" w:rsidP="00A61365">
            <w:r w:rsidRPr="00A61365">
              <w:t>Vederlag til arbeid per årsverk</w:t>
            </w:r>
          </w:p>
        </w:tc>
        <w:tc>
          <w:tcPr>
            <w:tcW w:w="1400" w:type="dxa"/>
            <w:tcBorders>
              <w:top w:val="nil"/>
              <w:left w:val="nil"/>
              <w:bottom w:val="nil"/>
              <w:right w:val="nil"/>
            </w:tcBorders>
            <w:tcMar>
              <w:top w:w="120" w:type="dxa"/>
              <w:left w:w="43" w:type="dxa"/>
              <w:bottom w:w="43" w:type="dxa"/>
              <w:right w:w="43" w:type="dxa"/>
            </w:tcMar>
            <w:vAlign w:val="bottom"/>
          </w:tcPr>
          <w:p w14:paraId="67D0058B" w14:textId="77777777" w:rsidR="00F52703" w:rsidRPr="00A61365" w:rsidRDefault="00962653" w:rsidP="00A61365">
            <w:r w:rsidRPr="00A61365">
              <w:t xml:space="preserve"> 346 600 </w:t>
            </w:r>
          </w:p>
        </w:tc>
        <w:tc>
          <w:tcPr>
            <w:tcW w:w="1400" w:type="dxa"/>
            <w:tcBorders>
              <w:top w:val="nil"/>
              <w:left w:val="nil"/>
              <w:bottom w:val="nil"/>
              <w:right w:val="nil"/>
            </w:tcBorders>
            <w:tcMar>
              <w:top w:w="120" w:type="dxa"/>
              <w:left w:w="43" w:type="dxa"/>
              <w:bottom w:w="43" w:type="dxa"/>
              <w:right w:w="43" w:type="dxa"/>
            </w:tcMar>
            <w:vAlign w:val="bottom"/>
          </w:tcPr>
          <w:p w14:paraId="3271955D" w14:textId="77777777" w:rsidR="00F52703" w:rsidRPr="00A61365" w:rsidRDefault="00962653" w:rsidP="00A61365">
            <w:r w:rsidRPr="00A61365">
              <w:t xml:space="preserve"> 319 300 </w:t>
            </w:r>
          </w:p>
        </w:tc>
        <w:tc>
          <w:tcPr>
            <w:tcW w:w="1400" w:type="dxa"/>
            <w:tcBorders>
              <w:top w:val="nil"/>
              <w:left w:val="nil"/>
              <w:bottom w:val="nil"/>
              <w:right w:val="nil"/>
            </w:tcBorders>
            <w:tcMar>
              <w:top w:w="120" w:type="dxa"/>
              <w:left w:w="43" w:type="dxa"/>
              <w:bottom w:w="43" w:type="dxa"/>
              <w:right w:w="43" w:type="dxa"/>
            </w:tcMar>
            <w:vAlign w:val="bottom"/>
          </w:tcPr>
          <w:p w14:paraId="4A7BF1E4" w14:textId="77777777" w:rsidR="00F52703" w:rsidRPr="00A61365" w:rsidRDefault="00962653" w:rsidP="00A61365">
            <w:r w:rsidRPr="00A61365">
              <w:t xml:space="preserve"> 412 500 </w:t>
            </w:r>
          </w:p>
        </w:tc>
      </w:tr>
      <w:tr w:rsidR="00F52703" w:rsidRPr="00A61365" w14:paraId="288BC0EE" w14:textId="77777777">
        <w:trPr>
          <w:trHeight w:val="360"/>
        </w:trPr>
        <w:tc>
          <w:tcPr>
            <w:tcW w:w="5320" w:type="dxa"/>
            <w:tcBorders>
              <w:top w:val="nil"/>
              <w:left w:val="nil"/>
              <w:bottom w:val="single" w:sz="4" w:space="0" w:color="000000"/>
              <w:right w:val="nil"/>
            </w:tcBorders>
            <w:tcMar>
              <w:top w:w="120" w:type="dxa"/>
              <w:left w:w="43" w:type="dxa"/>
              <w:bottom w:w="43" w:type="dxa"/>
              <w:right w:w="43" w:type="dxa"/>
            </w:tcMar>
          </w:tcPr>
          <w:p w14:paraId="436603E5" w14:textId="77777777" w:rsidR="00F52703" w:rsidRPr="00A61365" w:rsidRDefault="00962653" w:rsidP="00A61365">
            <w:r w:rsidRPr="00A61365">
              <w:t>Effektivt avkastningskrav EK</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BB03465" w14:textId="77777777" w:rsidR="00F52703" w:rsidRPr="00A61365" w:rsidRDefault="00962653" w:rsidP="00A61365">
            <w:r w:rsidRPr="00A61365">
              <w:t>2 %</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1D6D61D" w14:textId="77777777" w:rsidR="00F52703" w:rsidRPr="00A61365" w:rsidRDefault="00962653" w:rsidP="00A61365">
            <w:r w:rsidRPr="00A61365">
              <w:t>3,75 %</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9E1050E" w14:textId="77777777" w:rsidR="00F52703" w:rsidRPr="00A61365" w:rsidRDefault="00962653" w:rsidP="00A61365">
            <w:r w:rsidRPr="00A61365">
              <w:t>-2,23 %</w:t>
            </w:r>
          </w:p>
        </w:tc>
      </w:tr>
      <w:tr w:rsidR="00F52703" w:rsidRPr="00A61365" w14:paraId="6F09CF54" w14:textId="77777777">
        <w:trPr>
          <w:trHeight w:val="360"/>
        </w:trPr>
        <w:tc>
          <w:tcPr>
            <w:tcW w:w="9520" w:type="dxa"/>
            <w:gridSpan w:val="4"/>
            <w:tcBorders>
              <w:top w:val="single" w:sz="4" w:space="0" w:color="000000"/>
              <w:left w:val="nil"/>
              <w:bottom w:val="nil"/>
              <w:right w:val="nil"/>
            </w:tcBorders>
            <w:tcMar>
              <w:top w:w="120" w:type="dxa"/>
              <w:left w:w="43" w:type="dxa"/>
              <w:bottom w:w="43" w:type="dxa"/>
              <w:right w:w="43" w:type="dxa"/>
            </w:tcMar>
          </w:tcPr>
          <w:p w14:paraId="147531F2" w14:textId="77777777" w:rsidR="00F52703" w:rsidRPr="00A61365" w:rsidRDefault="00962653" w:rsidP="00A61365">
            <w:r w:rsidRPr="00A61365">
              <w:t>A = Avkastningskrav 2% på egenkapital + renter på næringsgjeld</w:t>
            </w:r>
          </w:p>
        </w:tc>
      </w:tr>
      <w:tr w:rsidR="00F52703" w:rsidRPr="00A61365" w14:paraId="1B8CB437" w14:textId="77777777">
        <w:trPr>
          <w:trHeight w:val="360"/>
        </w:trPr>
        <w:tc>
          <w:tcPr>
            <w:tcW w:w="6720" w:type="dxa"/>
            <w:gridSpan w:val="2"/>
            <w:tcBorders>
              <w:top w:val="nil"/>
              <w:left w:val="nil"/>
              <w:bottom w:val="nil"/>
              <w:right w:val="nil"/>
            </w:tcBorders>
            <w:tcMar>
              <w:top w:w="120" w:type="dxa"/>
              <w:left w:w="43" w:type="dxa"/>
              <w:bottom w:w="43" w:type="dxa"/>
              <w:right w:w="43" w:type="dxa"/>
            </w:tcMar>
          </w:tcPr>
          <w:p w14:paraId="6663AF1E" w14:textId="77777777" w:rsidR="00F52703" w:rsidRPr="00A61365" w:rsidRDefault="00962653" w:rsidP="00A61365">
            <w:r w:rsidRPr="00A61365">
              <w:t>B = 3% avkastningskrav på totalkapital</w:t>
            </w:r>
          </w:p>
        </w:tc>
        <w:tc>
          <w:tcPr>
            <w:tcW w:w="1400" w:type="dxa"/>
            <w:tcBorders>
              <w:top w:val="nil"/>
              <w:left w:val="nil"/>
              <w:bottom w:val="nil"/>
              <w:right w:val="nil"/>
            </w:tcBorders>
            <w:tcMar>
              <w:top w:w="120" w:type="dxa"/>
              <w:left w:w="43" w:type="dxa"/>
              <w:bottom w:w="43" w:type="dxa"/>
              <w:right w:w="43" w:type="dxa"/>
            </w:tcMar>
            <w:vAlign w:val="bottom"/>
          </w:tcPr>
          <w:p w14:paraId="1941F76E" w14:textId="77777777" w:rsidR="00F52703" w:rsidRPr="00A61365" w:rsidRDefault="00F52703" w:rsidP="00A61365"/>
        </w:tc>
        <w:tc>
          <w:tcPr>
            <w:tcW w:w="1400" w:type="dxa"/>
            <w:tcBorders>
              <w:top w:val="nil"/>
              <w:left w:val="nil"/>
              <w:bottom w:val="nil"/>
              <w:right w:val="nil"/>
            </w:tcBorders>
            <w:tcMar>
              <w:top w:w="120" w:type="dxa"/>
              <w:left w:w="43" w:type="dxa"/>
              <w:bottom w:w="43" w:type="dxa"/>
              <w:right w:w="43" w:type="dxa"/>
            </w:tcMar>
            <w:vAlign w:val="bottom"/>
          </w:tcPr>
          <w:p w14:paraId="12BDEF29" w14:textId="77777777" w:rsidR="00F52703" w:rsidRPr="00A61365" w:rsidRDefault="00F52703" w:rsidP="00A61365"/>
        </w:tc>
      </w:tr>
      <w:tr w:rsidR="00F52703" w:rsidRPr="00A61365" w14:paraId="136BA0F5" w14:textId="77777777">
        <w:trPr>
          <w:trHeight w:val="360"/>
        </w:trPr>
        <w:tc>
          <w:tcPr>
            <w:tcW w:w="5320" w:type="dxa"/>
            <w:tcBorders>
              <w:top w:val="nil"/>
              <w:left w:val="nil"/>
              <w:bottom w:val="single" w:sz="4" w:space="0" w:color="000000"/>
              <w:right w:val="nil"/>
            </w:tcBorders>
            <w:tcMar>
              <w:top w:w="120" w:type="dxa"/>
              <w:left w:w="43" w:type="dxa"/>
              <w:bottom w:w="43" w:type="dxa"/>
              <w:right w:w="43" w:type="dxa"/>
            </w:tcMar>
          </w:tcPr>
          <w:p w14:paraId="7FEA5DEB" w14:textId="77777777" w:rsidR="00F52703" w:rsidRPr="00A61365" w:rsidRDefault="00962653" w:rsidP="00A61365">
            <w:r w:rsidRPr="00A61365">
              <w:t>C = Lønnskrav på arbeid</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D220C8F" w14:textId="77777777" w:rsidR="00F52703" w:rsidRPr="00A61365" w:rsidRDefault="00F52703" w:rsidP="00A61365"/>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E48C474" w14:textId="77777777" w:rsidR="00F52703" w:rsidRPr="00A61365" w:rsidRDefault="00F52703" w:rsidP="00A61365"/>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8A595AB" w14:textId="77777777" w:rsidR="00F52703" w:rsidRPr="00A61365" w:rsidRDefault="00F52703" w:rsidP="00A61365"/>
        </w:tc>
      </w:tr>
    </w:tbl>
    <w:p w14:paraId="6843ED46" w14:textId="77777777" w:rsidR="00F52703" w:rsidRPr="00A61365" w:rsidRDefault="00962653" w:rsidP="00A61365">
      <w:pPr>
        <w:pStyle w:val="tabell-noter"/>
      </w:pPr>
      <w:r w:rsidRPr="00A61365">
        <w:rPr>
          <w:rStyle w:val="skrift-hevet"/>
        </w:rPr>
        <w:t>1</w:t>
      </w:r>
      <w:r w:rsidRPr="00A61365">
        <w:t xml:space="preserve"> </w:t>
      </w:r>
      <w:r w:rsidRPr="00A61365">
        <w:tab/>
        <w:t>Etter anslag fra NIBIO er det aktive jordbrukets bokførte kapital redusert med 15,2 milliarder kroner, og næringsgjelda med 1,6 milliarder kroner, sammenlignet med Budsjettnemndas totalkalkyle, avgitt i april 2022.</w:t>
      </w:r>
    </w:p>
    <w:p w14:paraId="10F282A1" w14:textId="77777777" w:rsidR="00F52703" w:rsidRPr="00A61365" w:rsidRDefault="00962653" w:rsidP="00A61365">
      <w:pPr>
        <w:pStyle w:val="tabell-noter"/>
      </w:pPr>
      <w:r w:rsidRPr="00A61365">
        <w:t xml:space="preserve">. </w:t>
      </w:r>
    </w:p>
    <w:p w14:paraId="428A190E" w14:textId="77777777" w:rsidR="00F52703" w:rsidRPr="00A61365" w:rsidRDefault="00962653" w:rsidP="00A61365">
      <w:r w:rsidRPr="00A61365">
        <w:t xml:space="preserve">Tabell 7.3 illustrerer at gjennomsnittlig lønnsomhet i jordbruket er lav. Jordbruksproduksjon i Norge gir i gjennomsnitt ikke markedsmessig avkastning til både arbeid og kapital. Bondens inntekt fra jordbruk fremkommer, som hos andre selvstendig næringsdrivende, som resultatet av arbeid og kapital i samspill. Avkastningen til både arbeid og kapital må komme fra driftsoverskuddet. </w:t>
      </w:r>
      <w:r w:rsidRPr="00A61365">
        <w:lastRenderedPageBreak/>
        <w:t>Settes et krav til avkastning på kapital høyt, blir det liten gjennomsnittlig avkastning til arbeidet. Legges det inn et høyt avkastningskrav til arbeidet blir den gjennomsnittlige avkastningen til egenkapitalen liten, eller negativ.</w:t>
      </w:r>
    </w:p>
    <w:p w14:paraId="46EFFB43" w14:textId="77777777" w:rsidR="00F52703" w:rsidRPr="00A61365" w:rsidRDefault="00962653" w:rsidP="00A61365">
      <w:r w:rsidRPr="00A61365">
        <w:t>Dersom avkastningen til arbeidet og/eller egenkapitalen skal øke, må driftsoverskuddet økes. Det må skje ved at bruttoinntekten øker og/eller ved at kostnadene reduseres. Hvorvidt en slik økning skal kalles økt avkastning til arbeidet eller til kapitalen, finnes det ikke noe entydig svar på.</w:t>
      </w:r>
    </w:p>
    <w:p w14:paraId="7F87169F" w14:textId="77777777" w:rsidR="00F52703" w:rsidRPr="00A61365" w:rsidRDefault="00962653" w:rsidP="00A61365">
      <w:r w:rsidRPr="00A61365">
        <w:t xml:space="preserve">Utvalget har drøftet ulike metoder for å splitte resultatmålet. </w:t>
      </w:r>
      <w:r w:rsidRPr="00A61365">
        <w:rPr>
          <w:rStyle w:val="kursiv"/>
        </w:rPr>
        <w:t>Utvalget</w:t>
      </w:r>
      <w:r w:rsidRPr="00A61365">
        <w:t xml:space="preserve"> har konkludert med at det ikke finnes faglige forsvarlige metoder for en slik splitting for det totale jordbruket. For den enkelte bonde er dette mulig å gjøre i sin drift eller investeringsvurdering, altså fastsette en verdi på kapitalen/investeringen og legge til grunn et avkastningskrav.</w:t>
      </w:r>
    </w:p>
    <w:p w14:paraId="7C7BD76E" w14:textId="77777777" w:rsidR="00F52703" w:rsidRPr="00A61365" w:rsidRDefault="00962653" w:rsidP="00A61365">
      <w:pPr>
        <w:rPr>
          <w:rStyle w:val="kursiv"/>
        </w:rPr>
      </w:pPr>
      <w:r w:rsidRPr="00A61365">
        <w:rPr>
          <w:rStyle w:val="kursiv"/>
        </w:rPr>
        <w:t>Flertallet i utvalget</w:t>
      </w:r>
      <w:r w:rsidRPr="00A61365">
        <w:t xml:space="preserve"> mener at jordbruksdriftens </w:t>
      </w:r>
      <w:r w:rsidRPr="00A61365">
        <w:rPr>
          <w:rStyle w:val="kursiv"/>
        </w:rPr>
        <w:t>Årsresultat før skatt</w:t>
      </w:r>
      <w:r w:rsidRPr="00A61365">
        <w:t xml:space="preserve"> tilsvarende </w:t>
      </w:r>
      <w:r w:rsidRPr="00A61365">
        <w:rPr>
          <w:rStyle w:val="kursiv"/>
        </w:rPr>
        <w:t>Vederlag til arbeid og egenkapital,</w:t>
      </w:r>
      <w:r w:rsidRPr="00A61365">
        <w:t xml:space="preserve"> er det relevante resultatmålet fra jordbruksdrift, fordi både avkastningen til arbeid og kapital er inntekt. Det følger av den grunnleggende forskjellen mellom å være næringsdrivende og lønnsmottaker. Hvordan den enkelte jordbrukshusholdning velger å fordele denne avkastningen mellom arbeidet og egenkapitalen har ingen betydning for den samlede inntekten til en jordbruksbedrift. Dette resultatmålet krever ikke fastsetting av størrelsen på kapitalen/egenkapitalen.</w:t>
      </w:r>
    </w:p>
    <w:p w14:paraId="360498F6" w14:textId="77777777" w:rsidR="00F52703" w:rsidRPr="00A61365" w:rsidRDefault="00962653" w:rsidP="00A61365">
      <w:pPr>
        <w:rPr>
          <w:rStyle w:val="kursiv"/>
        </w:rPr>
      </w:pPr>
      <w:r w:rsidRPr="00A61365">
        <w:rPr>
          <w:rStyle w:val="kursiv"/>
        </w:rPr>
        <w:t>Utvalgets medlem Bjørgen</w:t>
      </w:r>
      <w:r w:rsidRPr="00A61365">
        <w:t xml:space="preserve"> mener at:</w:t>
      </w:r>
    </w:p>
    <w:p w14:paraId="696CF4E6" w14:textId="77777777" w:rsidR="00F52703" w:rsidRPr="00A61365" w:rsidRDefault="00962653" w:rsidP="00A61365">
      <w:pPr>
        <w:pStyle w:val="blokksit"/>
      </w:pPr>
      <w:r w:rsidRPr="00A61365">
        <w:rPr>
          <w:rStyle w:val="kursiv"/>
        </w:rPr>
        <w:t>«flertallet av utvalget legger for lite vekt på at jordbruket har hatt en sterk effektivitetsutvikling de siste åra. Betingelsen for dette har vært at arbeidsinnsats er erstattet av kapital. I sum for næringa er ikke denne kapitaløkningen dramatisk, men for enkeltbruk er «vanlige» investeringer i dag meget store, og betinger økt bruk av egenkapital i finansieringa. Dette er en betydelig kostnad, eller tapt alternativinntekt. Økende andel av egenkapitalfinansiering av norsk matvareproduksjon gjør at dagens resultatmål med avkastning til arbeid og egenkapital gir et misvisende bilde av lønnsomheten i norsk jordbruk.</w:t>
      </w:r>
    </w:p>
    <w:p w14:paraId="13FC0C1A" w14:textId="77777777" w:rsidR="00F52703" w:rsidRPr="00A61365" w:rsidRDefault="00962653" w:rsidP="00A61365">
      <w:pPr>
        <w:pStyle w:val="blokksit"/>
      </w:pPr>
      <w:r w:rsidRPr="00A61365">
        <w:rPr>
          <w:rStyle w:val="kursiv"/>
        </w:rPr>
        <w:t>For å komme fram til et bedre resultatmål som enklere kan sammenlignes med andre grupper/lønnstagere er det derfor nødvendig å beregne en kostnad også med egenkapitalen, ikke bare den lånte kapitalen. Dette er viktig da denne kapitalen har en alternativverdi.</w:t>
      </w:r>
    </w:p>
    <w:p w14:paraId="4768EE2D" w14:textId="77777777" w:rsidR="00F52703" w:rsidRPr="00A61365" w:rsidRDefault="00962653" w:rsidP="00A61365">
      <w:pPr>
        <w:pStyle w:val="blokksit"/>
      </w:pPr>
      <w:r w:rsidRPr="00A61365">
        <w:rPr>
          <w:rStyle w:val="kursiv"/>
        </w:rPr>
        <w:t>Avkastningen kan beregnes vha. vanlige økonomiske modeller basert på belåningsgrad, alternativverdi, risiko, rentenivå osv. Staten har til sammenligning mange ulike modeller for å beregne støttenivå til næringer som løser samfunnsoppdrag.</w:t>
      </w:r>
    </w:p>
    <w:p w14:paraId="1F861F0C" w14:textId="77777777" w:rsidR="00F52703" w:rsidRPr="00A61365" w:rsidRDefault="00962653" w:rsidP="00A61365">
      <w:pPr>
        <w:pStyle w:val="blokksit"/>
      </w:pPr>
      <w:r w:rsidRPr="00A61365">
        <w:rPr>
          <w:rStyle w:val="kursiv"/>
        </w:rPr>
        <w:t>En samla kapitalkostnad i norsk jordbruk er viktig faktor for å uttrykke den reelle lønnsomheten i næringa, noe som gjøres i mange næringer og i mange land. Utviklingen i fordelingen mellom kostnadene til arbeid og kapital (utenom kapitalslit) er viktig politisk informasjon ved utforming av jordbrukspolitikk og virkemidler. Denne beregna kostnaden må synliggjøres i jordbrukets rammeoppsett ved jordbruksforhandlingene.</w:t>
      </w:r>
    </w:p>
    <w:p w14:paraId="7761DC02" w14:textId="77777777" w:rsidR="00F52703" w:rsidRPr="00A61365" w:rsidRDefault="00962653" w:rsidP="00A61365">
      <w:pPr>
        <w:pStyle w:val="blokksit"/>
      </w:pPr>
      <w:r w:rsidRPr="00A61365">
        <w:rPr>
          <w:rStyle w:val="kursiv"/>
        </w:rPr>
        <w:t>For å beregne utslag av dette er en avhengig av en videreføring av referansebrukene basert på verdier og gjeldsgrad. Dersom antall referansebruk økes i omfang kan en beregnet egenkapitalgodtgjøring vise utslagene av jordbruksavtalen mellom produksjoner og bruksstørrelser.</w:t>
      </w:r>
    </w:p>
    <w:p w14:paraId="004231F7" w14:textId="77777777" w:rsidR="00F52703" w:rsidRPr="00A61365" w:rsidRDefault="00962653" w:rsidP="00A61365">
      <w:pPr>
        <w:pStyle w:val="blokksit"/>
      </w:pPr>
      <w:r w:rsidRPr="00A61365">
        <w:rPr>
          <w:rStyle w:val="kursiv"/>
        </w:rPr>
        <w:t>En framskrivning av kapitalbruken i jordbruket basert på historiske tall, og en videreføring av inntektsutvikling vil forutsette at egenkapitalen øker ytterligere. Gjeldende resultatmål vil da bli mer og mer i utakt med vederlag for den arbeidsinnsatsen bonden setter inn.</w:t>
      </w:r>
    </w:p>
    <w:p w14:paraId="06838050" w14:textId="77777777" w:rsidR="00F52703" w:rsidRPr="00A61365" w:rsidRDefault="00962653" w:rsidP="00A61365">
      <w:pPr>
        <w:pStyle w:val="blokksit"/>
      </w:pPr>
      <w:r w:rsidRPr="00A61365">
        <w:rPr>
          <w:rStyle w:val="kursiv"/>
        </w:rPr>
        <w:t xml:space="preserve">Et premiss for vurderingene og konklusjonene i rapporten bygger på en sterk antagelse om at mange i jordbruksnæringa ikke har som formål å drive bedriftsøkonomisk optimalt, der investeringsbeslutninger og valg i drifta ikke har som formål å optimalisere resultatet. Dette er nok til dels riktig for en liten gruppe i næringa. På den annen side er deler av jordbruket underfinansiert mhp. HMS, kommende dyrevelferdskrav, grøfting, tørkeanlegg, miljøforbedringer osv. I </w:t>
      </w:r>
      <w:r w:rsidRPr="00A61365">
        <w:rPr>
          <w:rStyle w:val="kursiv"/>
        </w:rPr>
        <w:lastRenderedPageBreak/>
        <w:t>tillegg er det mange som utnytter eldre investeringer meget godt og som bidrar til å holde kostnadene langt lavere enn det som ville vært en vanlig investeringstakt, og det vi ser i andre næringer/bransjer. Jordbruksbedrifter med eventuelle tilpasninger som i stor grad avviker fra bedriftsøkonomiske driftsmål, bør følges opp av skatteetaten.</w:t>
      </w:r>
    </w:p>
    <w:p w14:paraId="7DDE3DA6" w14:textId="77777777" w:rsidR="00F52703" w:rsidRPr="00A61365" w:rsidRDefault="00962653" w:rsidP="00A61365">
      <w:pPr>
        <w:pStyle w:val="blokksit"/>
      </w:pPr>
      <w:r w:rsidRPr="00A61365">
        <w:rPr>
          <w:rStyle w:val="kursiv"/>
        </w:rPr>
        <w:t>En forventning om 100 prosent bedriftsøkonomisk tilpasning på alle bruk vil dessuten gå på akkord med jordbrukspolitiske ambisjoner om blant annet velpleid kulturlandskap, levende bygder, variert bruksstruktur og matberedskap. Dette er et forhold som burde vært drøftet nærmere i rapporten.</w:t>
      </w:r>
    </w:p>
    <w:p w14:paraId="51F0078B" w14:textId="77777777" w:rsidR="00F52703" w:rsidRPr="00A61365" w:rsidRDefault="00962653" w:rsidP="00A61365">
      <w:pPr>
        <w:pStyle w:val="blokksit"/>
      </w:pPr>
      <w:r w:rsidRPr="00A61365">
        <w:rPr>
          <w:rStyle w:val="kursiv"/>
        </w:rPr>
        <w:t>Rapporten beskriver overproduksjon som følge av en eventuell økning i lønnsomheten i jordbruket som en stor utfordring. Regjeringserklæringen går inn for vesentlig større sjølforsyning i Norge, noe som treffer godt i forhold til verdensbildet vi ser pr. tiden og framover. Utvalget burde vurdert økt sjølforsyning i diskusjonene og konklusjonene omkring farene med overproduksjon. Regjeringserklæringen legger også sterkere jordbrukspolitiske virkemidler til grunn, som blant annet sterkere strukturelementer. Dette i kombinasjon med gode markeds- og produksjonsregulerende tiltak vil kunne redusere overproduksjonsutfordringen.</w:t>
      </w:r>
    </w:p>
    <w:p w14:paraId="005E4B52" w14:textId="77777777" w:rsidR="00F52703" w:rsidRPr="00A61365" w:rsidRDefault="00962653" w:rsidP="00A61365">
      <w:pPr>
        <w:pStyle w:val="blokksit"/>
      </w:pPr>
      <w:r w:rsidRPr="00A61365">
        <w:rPr>
          <w:rStyle w:val="kursiv"/>
        </w:rPr>
        <w:t xml:space="preserve">Modifisert totalkalkyle må beregnes basert på et timetall i årsverk på samme måte som det beregnes for turnusansatte. Øvrige beregninger basert på årsverk i rapporten må også baseres på tilsvarende timetall. Jordbrukerens kostnader med pensjonssparing, samt effekt av dagens ordninger for jordbrukere burde blitt beregnet av utvalget. Opparbeidelse av pensjonsrettigheter er en viktig faktor når man skal sammenligne inntektsnivå mellom andre grupper som har pensjonsopptjening som følge av lønn.» </w:t>
      </w:r>
    </w:p>
    <w:p w14:paraId="3C7C4AE0" w14:textId="77777777" w:rsidR="00F52703" w:rsidRPr="00A61365" w:rsidRDefault="00962653" w:rsidP="00A61365">
      <w:pPr>
        <w:pStyle w:val="Overskrift3"/>
      </w:pPr>
      <w:r w:rsidRPr="00A61365">
        <w:t>Kontantstrøm og avkastning</w:t>
      </w:r>
    </w:p>
    <w:p w14:paraId="07515529" w14:textId="77777777" w:rsidR="00F52703" w:rsidRPr="00A61365" w:rsidRDefault="00962653" w:rsidP="00A61365">
      <w:r w:rsidRPr="00A61365">
        <w:t>Bønder som investerer store beløp, for eksempel i en driftsbygning, må ha en rimelig sikker forventing om en positiv kontantstrøm over investeringens levetid. Et naturlig første steg er da å budsjettere kontantstrømmen for investeringen (Boye et. al. 2018), se også diskusjonen i kapittel 7.3.3. Regnskapsresultat basert på skatteligningen gir gode indikasjoner på utviklingen i en næring. For en nivåsammenligning med lønnsmottakere er imidlertid kontantstrøm et alternativ, spesielt om det var ønskelig å skille mellom avkastning til egenkapital og vederlag til arbeid (Brathaug og Olaussen 2022).</w:t>
      </w:r>
    </w:p>
    <w:p w14:paraId="563CC954" w14:textId="77777777" w:rsidR="00F52703" w:rsidRPr="00A61365" w:rsidRDefault="00962653" w:rsidP="00A61365">
      <w:r w:rsidRPr="00A61365">
        <w:t>I en beregning av kontantstrømmen må man justere årsregnskapet for kostnader som er inkludert av skattemessige hensyn. Først og fremst må en justere for avskrivinger av kapital. Videre bør en justere for nettovirkningen av finansierings- og investeringsdelen av kontantstrømmen, det vil si hvor mye av kontantoverskuddet som trengs for å opprettholde nødvendig kapital til driften. Dette resulterer i et kontantoverskudd, det vil si hva bonden sitter igjen med av likvide midler. Samtidig understreker kontantstrømoppstillingen hvorfor en ikke bør trekke ut avkastning på egenkapital, fordi det ville bety at nødvendig kapitalbinding for å opprettholde driften måtte dekkes utelukkende av vederlag til arbeid. Siden konklusjonen uansett er at det ikke er formålstjenlig å skille resultat (overskuddet) i vederlag til arbeid og kapital, har utvalget ikke gått videre i diskusjonen av alternativet basert på kontantstrøm, men viser til Brathaug og Olaussen (2022).</w:t>
      </w:r>
    </w:p>
    <w:p w14:paraId="750487A2" w14:textId="77777777" w:rsidR="00F52703" w:rsidRPr="00A61365" w:rsidRDefault="00962653" w:rsidP="00A61365">
      <w:pPr>
        <w:pStyle w:val="Overskrift2"/>
      </w:pPr>
      <w:r w:rsidRPr="00A61365">
        <w:t>Beregning per årsverk</w:t>
      </w:r>
    </w:p>
    <w:p w14:paraId="49D4562D" w14:textId="77777777" w:rsidR="00F52703" w:rsidRPr="00A61365" w:rsidRDefault="00962653" w:rsidP="00A61365">
      <w:r w:rsidRPr="00A61365">
        <w:t xml:space="preserve">I beregningen av inntekt </w:t>
      </w:r>
      <w:r w:rsidRPr="00A61365">
        <w:rPr>
          <w:rStyle w:val="kursiv"/>
        </w:rPr>
        <w:t>per årsverk</w:t>
      </w:r>
      <w:r w:rsidRPr="00A61365">
        <w:t xml:space="preserve">, utgjør arbeidsforbruket nevneren i regnestykket. Både i Totalkalkylen og NIBIOs driftsgranskinger er antallet årsverk basert på registreringer av antall utførte timeverk i jordbruksbedriftene. Problemstillinger rundt usikkerhet, variasjon og insentiver i registrering av arbeidsforbruk er vist og kommentert i kapittel 4 og 9. Det oppgitte timetallet har vært </w:t>
      </w:r>
      <w:r w:rsidRPr="00A61365">
        <w:lastRenderedPageBreak/>
        <w:t>dividert på 1 845 for å komme fram til antall årsverk siden 2002. Som omtalt i kapittel 3 var utgangspunktet for timetallet per årsverk i jordbruket timetallet for industriarbeidere, med tillegg for arbeidsreiser, under en forutsetning om at bønder bor på arbeidsplassen og ikke har arbeidsreiser (168 timer). Antall årsverk i jordbruket har siden da blitt redusert i takt med reduksjon i arbeidstid for lønnstakere. I kapittel 4 er det også vist til antall timer i jordbruket som regnes som et årsverk i noen andre land.</w:t>
      </w:r>
    </w:p>
    <w:p w14:paraId="71FACDCB" w14:textId="77777777" w:rsidR="00F52703" w:rsidRPr="00A61365" w:rsidRDefault="00962653" w:rsidP="00A61365">
      <w:r w:rsidRPr="00A61365">
        <w:rPr>
          <w:rStyle w:val="kursiv"/>
        </w:rPr>
        <w:t>Utvalget</w:t>
      </w:r>
      <w:r w:rsidRPr="00A61365">
        <w:t xml:space="preserve"> viser til at antall timer i et årsverk ikke er en del av mandatet og er et politisk spørsmål som må avgjøres gjennom forhandlinger, blant annet fordi timetallet per årsverk er en mulig faktor for å uttrykke et effektivitetskrav i et system for måling av inntektsnivå per årsverk for næringsdrivende. For eksempel ble 7,8 millioner timeverk (10 prosent av timeverkene) i SSBs telling av arbeidsforbruket i 2020 utført av andre familiemedlemmer enn bruker og ektefelle, det vil si barn og kårfolk, som i driftsgranskingene ikke regnes som effektive timer fullt ut.</w:t>
      </w:r>
    </w:p>
    <w:p w14:paraId="3DB5CF98" w14:textId="77777777" w:rsidR="00F52703" w:rsidRPr="00A61365" w:rsidRDefault="00962653" w:rsidP="00A61365">
      <w:r w:rsidRPr="00A61365">
        <w:t>Utvalget har ikke gjort noen undersøkelser av timetallet knyttet til arbeidsreiser for «andre grupper». En eventuell reduksjon i timetallet per årsverk vil øke antallet beregnede årsverk og dermed redusere inntekten per årsverk. Som en illustrasjon kan det anslås at å redusere timetallet per årsverk med 50 timer vil gi en økning på 1 200 årsverk med timetallet i 2020. Alt annet likt, må sektorens nettoinntekt i tilfelle økes med i størrelsesorden 450 millioner kroner å bringe inntekten per årsverk tilbake til nivået før endringen.</w:t>
      </w:r>
    </w:p>
    <w:p w14:paraId="02E9D4F6" w14:textId="77777777" w:rsidR="00F52703" w:rsidRPr="00A61365" w:rsidRDefault="00962653" w:rsidP="00A61365">
      <w:r w:rsidRPr="00A61365">
        <w:rPr>
          <w:rStyle w:val="kursiv"/>
        </w:rPr>
        <w:t>Utvalgets medlem Bjørgen</w:t>
      </w:r>
      <w:r w:rsidRPr="00A61365">
        <w:t xml:space="preserve"> viser til sin merknad i kapittel 7.5.1.</w:t>
      </w:r>
    </w:p>
    <w:p w14:paraId="5F9B9391" w14:textId="77777777" w:rsidR="00F52703" w:rsidRPr="00A61365" w:rsidRDefault="00F52703" w:rsidP="00A61365"/>
    <w:p w14:paraId="6E791657" w14:textId="77777777" w:rsidR="00F52703" w:rsidRPr="00A61365" w:rsidRDefault="00962653" w:rsidP="00A61365">
      <w:pPr>
        <w:pStyle w:val="Overskrift1"/>
      </w:pPr>
      <w:r w:rsidRPr="00A61365">
        <w:lastRenderedPageBreak/>
        <w:t>Nivåmåling med gårdsregnskap</w:t>
      </w:r>
    </w:p>
    <w:p w14:paraId="365AF155" w14:textId="77777777" w:rsidR="00F52703" w:rsidRPr="00A61365" w:rsidRDefault="00962653" w:rsidP="00A61365">
      <w:r w:rsidRPr="00A61365">
        <w:t>Med utgangspunkt i gårdsregnskap kan det beregnes diverse resultatmål for ulike inndelinger etter driftsform (produksjoner), driftsomfang (bruksstørrelser) og regioner. Med gårdsregnskap som utgangspunkt vil det også kunne innarbeides forutsetninger som eventuelt inngår i en inntektsmålsetting, jf. kapittel 9.</w:t>
      </w:r>
    </w:p>
    <w:p w14:paraId="59E908BE" w14:textId="77777777" w:rsidR="00F52703" w:rsidRPr="00A61365" w:rsidRDefault="00962653" w:rsidP="00A61365">
      <w:r w:rsidRPr="00A61365">
        <w:t>NIBIOs driftsgranskinger var hovedgrunnlaget for modellbrukssystemet som ble benyttet til nivåmåling av bøndenes inntekter fra 1978 til 1992. I tillegg ble det utarbeidet noen kalkyler, og materialet ble utvidet til å omfatte noen tilleggsnæringer. I driftsgranskingene omarbeider NIBIO i overkant av 900 skatteregnskap til driftsregnskap for analyse av ressursbruk og det økonomiske resultatet av driften, jf. kapittel 4.4. Driftsgranskingene er i dag også grunnlaget for referansebrukene som benyttes under forhandlingene til å vurdere fordelingseffekter av et jordbruksoppgjør.</w:t>
      </w:r>
    </w:p>
    <w:p w14:paraId="5C014A12" w14:textId="77777777" w:rsidR="00F52703" w:rsidRPr="00A61365" w:rsidRDefault="00962653" w:rsidP="00A61365">
      <w:pPr>
        <w:pStyle w:val="Overskrift2"/>
      </w:pPr>
      <w:r w:rsidRPr="00A61365">
        <w:t>Datatilfang</w:t>
      </w:r>
    </w:p>
    <w:p w14:paraId="388387B4" w14:textId="77777777" w:rsidR="00F52703" w:rsidRPr="00A61365" w:rsidRDefault="00962653" w:rsidP="00A61365">
      <w:r w:rsidRPr="00A61365">
        <w:t xml:space="preserve">Hvor stort datagrunnlag som kreves i et målesystem for nivå, vil avhenge mye av hvor mange nivåtall en har ambisjon om å generere og hvilke krav til presisjon man måtte ha. Dersom det skal beregnes </w:t>
      </w:r>
      <w:r w:rsidRPr="00A61365">
        <w:rPr>
          <w:rStyle w:val="kursiv"/>
        </w:rPr>
        <w:t>ett</w:t>
      </w:r>
      <w:r w:rsidRPr="00A61365">
        <w:t xml:space="preserve"> tall for jordbruket samlet, kan kanskje dagens antall i driftsgranskingene være tilstrekkelig. Selv om driftsgranskingene har som målsetting å vise inntektene på «mer yrkesaktivt drevne bruk», og vel 30 prosent av jordbruksbedriftene har for liten standard omsetning til å være med, er det også i driftsgranskingene svært stor inntektsvariasjon mellom bruk. Den store inntektsvariasjonen innebærer risiko for utslag av skjevheter og tilfeldigheter i måling av inntektsnivå ved utskifting av deltagerbruk og ved at deltagelse er frivillig.</w:t>
      </w:r>
    </w:p>
    <w:p w14:paraId="28F9E533" w14:textId="77777777" w:rsidR="00F52703" w:rsidRPr="00A61365" w:rsidRDefault="00962653" w:rsidP="00A61365">
      <w:r w:rsidRPr="00A61365">
        <w:t>Modellbrukssystemet var basert på om lag like få regnskaper. I de operative modellene var det imidlertid gjort så mye normeringer av arbeidsinnsats, kapitalbruk, ytelse, normalisering av avlingsnivå og beregning under forutsetning om markedsbalanse, at mye tilfeldig variasjon i praksis var eliminert.</w:t>
      </w:r>
    </w:p>
    <w:p w14:paraId="15DAA315" w14:textId="13AFD0E4" w:rsidR="00F52703" w:rsidRPr="00A61365" w:rsidRDefault="00962653" w:rsidP="00A61365">
      <w:r w:rsidRPr="00A61365">
        <w:t>Tabell 8.1 viser antall regnskap som ligger bak hvert av referansebrukene i Budsjettnemndas grunnlagsmateriale i 2022.</w:t>
      </w:r>
    </w:p>
    <w:p w14:paraId="5AED835B" w14:textId="64D533AA" w:rsidR="00A61365" w:rsidRPr="00A61365" w:rsidRDefault="00A61365" w:rsidP="00A61365">
      <w:pPr>
        <w:pStyle w:val="tabell-tittel"/>
      </w:pPr>
      <w:r w:rsidRPr="00A61365">
        <w:t>Antall regnskap bak hvert referansebruk i 2022</w:t>
      </w:r>
    </w:p>
    <w:p w14:paraId="7FAF1007" w14:textId="77777777" w:rsidR="00F52703" w:rsidRPr="00A61365" w:rsidRDefault="00962653" w:rsidP="00A61365">
      <w:pPr>
        <w:pStyle w:val="Tabellnavn"/>
      </w:pPr>
      <w:r w:rsidRPr="00A61365">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5260"/>
        <w:gridCol w:w="1920"/>
        <w:gridCol w:w="1840"/>
      </w:tblGrid>
      <w:tr w:rsidR="00F52703" w:rsidRPr="00A61365" w14:paraId="4108922D" w14:textId="77777777">
        <w:trPr>
          <w:trHeight w:val="360"/>
        </w:trPr>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533DF" w14:textId="77777777" w:rsidR="00F52703" w:rsidRPr="00A61365" w:rsidRDefault="00962653" w:rsidP="00A61365">
            <w:r w:rsidRPr="00A61365">
              <w:t>Nr.</w:t>
            </w:r>
          </w:p>
        </w:tc>
        <w:tc>
          <w:tcPr>
            <w:tcW w:w="5260" w:type="dxa"/>
            <w:tcBorders>
              <w:top w:val="single" w:sz="4" w:space="0" w:color="000000"/>
              <w:left w:val="nil"/>
              <w:bottom w:val="single" w:sz="4" w:space="0" w:color="000000"/>
              <w:right w:val="nil"/>
            </w:tcBorders>
            <w:tcMar>
              <w:top w:w="128" w:type="dxa"/>
              <w:left w:w="43" w:type="dxa"/>
              <w:bottom w:w="43" w:type="dxa"/>
              <w:right w:w="43" w:type="dxa"/>
            </w:tcMar>
          </w:tcPr>
          <w:p w14:paraId="4E43C435" w14:textId="77777777" w:rsidR="00F52703" w:rsidRPr="00A61365" w:rsidRDefault="00962653" w:rsidP="00A61365">
            <w:r w:rsidRPr="00A61365">
              <w:rPr>
                <w:rStyle w:val="kursiv"/>
              </w:rPr>
              <w:t>Produksjon og omfang</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B0910" w14:textId="77777777" w:rsidR="00F52703" w:rsidRPr="00A61365" w:rsidRDefault="00962653" w:rsidP="00A61365">
            <w:r w:rsidRPr="00A61365">
              <w:t>Område</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75C31" w14:textId="77777777" w:rsidR="00F52703" w:rsidRPr="00A61365" w:rsidRDefault="00962653" w:rsidP="00A61365">
            <w:r w:rsidRPr="00A61365">
              <w:t>Antall bruk i 2022</w:t>
            </w:r>
          </w:p>
        </w:tc>
      </w:tr>
      <w:tr w:rsidR="00F52703" w:rsidRPr="00A61365" w14:paraId="6C2D9555" w14:textId="77777777">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00DCA20A" w14:textId="77777777" w:rsidR="00F52703" w:rsidRPr="00A61365" w:rsidRDefault="00962653" w:rsidP="00A61365">
            <w:r w:rsidRPr="00A61365">
              <w:t>1</w:t>
            </w:r>
          </w:p>
        </w:tc>
        <w:tc>
          <w:tcPr>
            <w:tcW w:w="5260" w:type="dxa"/>
            <w:tcBorders>
              <w:top w:val="single" w:sz="4" w:space="0" w:color="000000"/>
              <w:left w:val="nil"/>
              <w:bottom w:val="nil"/>
              <w:right w:val="nil"/>
            </w:tcBorders>
            <w:tcMar>
              <w:top w:w="128" w:type="dxa"/>
              <w:left w:w="43" w:type="dxa"/>
              <w:bottom w:w="43" w:type="dxa"/>
              <w:right w:w="43" w:type="dxa"/>
            </w:tcMar>
          </w:tcPr>
          <w:p w14:paraId="2B411D5F" w14:textId="77777777" w:rsidR="00F52703" w:rsidRPr="00A61365" w:rsidRDefault="00962653" w:rsidP="00A61365">
            <w:r w:rsidRPr="00A61365">
              <w:t xml:space="preserve">Melk. 31 årskyr </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7C1080C7" w14:textId="77777777" w:rsidR="00F52703" w:rsidRPr="00A61365" w:rsidRDefault="00962653" w:rsidP="00A61365">
            <w:r w:rsidRPr="00A61365">
              <w:t>Landet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02951A3" w14:textId="77777777" w:rsidR="00F52703" w:rsidRPr="00A61365" w:rsidRDefault="00962653" w:rsidP="00A61365">
            <w:r w:rsidRPr="00A61365">
              <w:t xml:space="preserve">306 </w:t>
            </w:r>
          </w:p>
        </w:tc>
      </w:tr>
      <w:tr w:rsidR="00F52703" w:rsidRPr="00A61365" w14:paraId="0FA2DD55" w14:textId="77777777">
        <w:trPr>
          <w:trHeight w:val="380"/>
        </w:trPr>
        <w:tc>
          <w:tcPr>
            <w:tcW w:w="520" w:type="dxa"/>
            <w:tcBorders>
              <w:top w:val="nil"/>
              <w:left w:val="nil"/>
              <w:bottom w:val="nil"/>
              <w:right w:val="nil"/>
            </w:tcBorders>
            <w:tcMar>
              <w:top w:w="128" w:type="dxa"/>
              <w:left w:w="43" w:type="dxa"/>
              <w:bottom w:w="43" w:type="dxa"/>
              <w:right w:w="43" w:type="dxa"/>
            </w:tcMar>
          </w:tcPr>
          <w:p w14:paraId="2BC6C3C8" w14:textId="77777777" w:rsidR="00F52703" w:rsidRPr="00A61365" w:rsidRDefault="00962653" w:rsidP="00A61365">
            <w:r w:rsidRPr="00A61365">
              <w:t>2</w:t>
            </w:r>
          </w:p>
        </w:tc>
        <w:tc>
          <w:tcPr>
            <w:tcW w:w="5260" w:type="dxa"/>
            <w:tcBorders>
              <w:top w:val="nil"/>
              <w:left w:val="nil"/>
              <w:bottom w:val="nil"/>
              <w:right w:val="nil"/>
            </w:tcBorders>
            <w:tcMar>
              <w:top w:w="128" w:type="dxa"/>
              <w:left w:w="43" w:type="dxa"/>
              <w:bottom w:w="43" w:type="dxa"/>
              <w:right w:w="43" w:type="dxa"/>
            </w:tcMar>
          </w:tcPr>
          <w:p w14:paraId="0351AAB3" w14:textId="77777777" w:rsidR="00F52703" w:rsidRPr="00A61365" w:rsidRDefault="00962653" w:rsidP="00A61365">
            <w:r w:rsidRPr="00A61365">
              <w:t xml:space="preserve">Korn. 513 dekar korn </w:t>
            </w:r>
          </w:p>
        </w:tc>
        <w:tc>
          <w:tcPr>
            <w:tcW w:w="1920" w:type="dxa"/>
            <w:tcBorders>
              <w:top w:val="nil"/>
              <w:left w:val="nil"/>
              <w:bottom w:val="nil"/>
              <w:right w:val="nil"/>
            </w:tcBorders>
            <w:tcMar>
              <w:top w:w="128" w:type="dxa"/>
              <w:left w:w="43" w:type="dxa"/>
              <w:bottom w:w="43" w:type="dxa"/>
              <w:right w:w="43" w:type="dxa"/>
            </w:tcMar>
            <w:vAlign w:val="bottom"/>
          </w:tcPr>
          <w:p w14:paraId="6F0E3CBD"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103D02D8" w14:textId="77777777" w:rsidR="00F52703" w:rsidRPr="00A61365" w:rsidRDefault="00962653" w:rsidP="00A61365">
            <w:r w:rsidRPr="00A61365">
              <w:t xml:space="preserve">72 </w:t>
            </w:r>
          </w:p>
        </w:tc>
      </w:tr>
      <w:tr w:rsidR="00F52703" w:rsidRPr="00A61365" w14:paraId="0047883C" w14:textId="77777777">
        <w:trPr>
          <w:trHeight w:val="380"/>
        </w:trPr>
        <w:tc>
          <w:tcPr>
            <w:tcW w:w="520" w:type="dxa"/>
            <w:tcBorders>
              <w:top w:val="nil"/>
              <w:left w:val="nil"/>
              <w:bottom w:val="nil"/>
              <w:right w:val="nil"/>
            </w:tcBorders>
            <w:tcMar>
              <w:top w:w="128" w:type="dxa"/>
              <w:left w:w="43" w:type="dxa"/>
              <w:bottom w:w="43" w:type="dxa"/>
              <w:right w:w="43" w:type="dxa"/>
            </w:tcMar>
          </w:tcPr>
          <w:p w14:paraId="7611B694" w14:textId="77777777" w:rsidR="00F52703" w:rsidRPr="00A61365" w:rsidRDefault="00962653" w:rsidP="00A61365">
            <w:r w:rsidRPr="00A61365">
              <w:t>3</w:t>
            </w:r>
          </w:p>
        </w:tc>
        <w:tc>
          <w:tcPr>
            <w:tcW w:w="5260" w:type="dxa"/>
            <w:tcBorders>
              <w:top w:val="nil"/>
              <w:left w:val="nil"/>
              <w:bottom w:val="nil"/>
              <w:right w:val="nil"/>
            </w:tcBorders>
            <w:tcMar>
              <w:top w:w="128" w:type="dxa"/>
              <w:left w:w="43" w:type="dxa"/>
              <w:bottom w:w="43" w:type="dxa"/>
              <w:right w:w="43" w:type="dxa"/>
            </w:tcMar>
          </w:tcPr>
          <w:p w14:paraId="20964E85" w14:textId="77777777" w:rsidR="00F52703" w:rsidRPr="00A61365" w:rsidRDefault="00962653" w:rsidP="00A61365">
            <w:r w:rsidRPr="00A61365">
              <w:t xml:space="preserve">Sau. 170 vinterfôra sauer </w:t>
            </w:r>
          </w:p>
        </w:tc>
        <w:tc>
          <w:tcPr>
            <w:tcW w:w="1920" w:type="dxa"/>
            <w:tcBorders>
              <w:top w:val="nil"/>
              <w:left w:val="nil"/>
              <w:bottom w:val="nil"/>
              <w:right w:val="nil"/>
            </w:tcBorders>
            <w:tcMar>
              <w:top w:w="128" w:type="dxa"/>
              <w:left w:w="43" w:type="dxa"/>
              <w:bottom w:w="43" w:type="dxa"/>
              <w:right w:w="43" w:type="dxa"/>
            </w:tcMar>
            <w:vAlign w:val="bottom"/>
          </w:tcPr>
          <w:p w14:paraId="414EF672"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0D513AC0" w14:textId="77777777" w:rsidR="00F52703" w:rsidRPr="00A61365" w:rsidRDefault="00962653" w:rsidP="00A61365">
            <w:r w:rsidRPr="00A61365">
              <w:t xml:space="preserve">114 </w:t>
            </w:r>
          </w:p>
        </w:tc>
      </w:tr>
      <w:tr w:rsidR="00F52703" w:rsidRPr="00A61365" w14:paraId="6A176873" w14:textId="77777777">
        <w:trPr>
          <w:trHeight w:val="380"/>
        </w:trPr>
        <w:tc>
          <w:tcPr>
            <w:tcW w:w="520" w:type="dxa"/>
            <w:tcBorders>
              <w:top w:val="nil"/>
              <w:left w:val="nil"/>
              <w:bottom w:val="nil"/>
              <w:right w:val="nil"/>
            </w:tcBorders>
            <w:tcMar>
              <w:top w:w="128" w:type="dxa"/>
              <w:left w:w="43" w:type="dxa"/>
              <w:bottom w:w="43" w:type="dxa"/>
              <w:right w:w="43" w:type="dxa"/>
            </w:tcMar>
          </w:tcPr>
          <w:p w14:paraId="534206EA" w14:textId="77777777" w:rsidR="00F52703" w:rsidRPr="00A61365" w:rsidRDefault="00962653" w:rsidP="00A61365">
            <w:r w:rsidRPr="00A61365">
              <w:t>4</w:t>
            </w:r>
          </w:p>
        </w:tc>
        <w:tc>
          <w:tcPr>
            <w:tcW w:w="5260" w:type="dxa"/>
            <w:tcBorders>
              <w:top w:val="nil"/>
              <w:left w:val="nil"/>
              <w:bottom w:val="nil"/>
              <w:right w:val="nil"/>
            </w:tcBorders>
            <w:tcMar>
              <w:top w:w="128" w:type="dxa"/>
              <w:left w:w="43" w:type="dxa"/>
              <w:bottom w:w="43" w:type="dxa"/>
              <w:right w:w="43" w:type="dxa"/>
            </w:tcMar>
          </w:tcPr>
          <w:p w14:paraId="271023CA" w14:textId="77777777" w:rsidR="00F52703" w:rsidRPr="00A61365" w:rsidRDefault="00962653" w:rsidP="00A61365">
            <w:r w:rsidRPr="00A61365">
              <w:t xml:space="preserve">Melkeproduksjon geit. 143 årsgeiter </w:t>
            </w:r>
          </w:p>
        </w:tc>
        <w:tc>
          <w:tcPr>
            <w:tcW w:w="1920" w:type="dxa"/>
            <w:tcBorders>
              <w:top w:val="nil"/>
              <w:left w:val="nil"/>
              <w:bottom w:val="nil"/>
              <w:right w:val="nil"/>
            </w:tcBorders>
            <w:tcMar>
              <w:top w:w="128" w:type="dxa"/>
              <w:left w:w="43" w:type="dxa"/>
              <w:bottom w:w="43" w:type="dxa"/>
              <w:right w:w="43" w:type="dxa"/>
            </w:tcMar>
            <w:vAlign w:val="bottom"/>
          </w:tcPr>
          <w:p w14:paraId="3139CA02"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11078F76" w14:textId="77777777" w:rsidR="00F52703" w:rsidRPr="00A61365" w:rsidRDefault="00962653" w:rsidP="00A61365">
            <w:r w:rsidRPr="00A61365">
              <w:t xml:space="preserve">19 </w:t>
            </w:r>
          </w:p>
        </w:tc>
      </w:tr>
      <w:tr w:rsidR="00F52703" w:rsidRPr="00A61365" w14:paraId="2F4F3C9E" w14:textId="77777777">
        <w:trPr>
          <w:trHeight w:val="380"/>
        </w:trPr>
        <w:tc>
          <w:tcPr>
            <w:tcW w:w="520" w:type="dxa"/>
            <w:tcBorders>
              <w:top w:val="nil"/>
              <w:left w:val="nil"/>
              <w:bottom w:val="nil"/>
              <w:right w:val="nil"/>
            </w:tcBorders>
            <w:tcMar>
              <w:top w:w="128" w:type="dxa"/>
              <w:left w:w="43" w:type="dxa"/>
              <w:bottom w:w="43" w:type="dxa"/>
              <w:right w:w="43" w:type="dxa"/>
            </w:tcMar>
          </w:tcPr>
          <w:p w14:paraId="1F0EE1AA" w14:textId="77777777" w:rsidR="00F52703" w:rsidRPr="00A61365" w:rsidRDefault="00962653" w:rsidP="00A61365">
            <w:r w:rsidRPr="00A61365">
              <w:t>5</w:t>
            </w:r>
          </w:p>
        </w:tc>
        <w:tc>
          <w:tcPr>
            <w:tcW w:w="5260" w:type="dxa"/>
            <w:tcBorders>
              <w:top w:val="nil"/>
              <w:left w:val="nil"/>
              <w:bottom w:val="nil"/>
              <w:right w:val="nil"/>
            </w:tcBorders>
            <w:tcMar>
              <w:top w:w="128" w:type="dxa"/>
              <w:left w:w="43" w:type="dxa"/>
              <w:bottom w:w="43" w:type="dxa"/>
              <w:right w:w="43" w:type="dxa"/>
            </w:tcMar>
          </w:tcPr>
          <w:p w14:paraId="18F40117" w14:textId="77777777" w:rsidR="00F52703" w:rsidRPr="00A61365" w:rsidRDefault="00962653" w:rsidP="00A61365">
            <w:r w:rsidRPr="00A61365">
              <w:t xml:space="preserve">Svin og korn. 53 avlssvin + 383 dekar korn </w:t>
            </w:r>
          </w:p>
        </w:tc>
        <w:tc>
          <w:tcPr>
            <w:tcW w:w="1920" w:type="dxa"/>
            <w:tcBorders>
              <w:top w:val="nil"/>
              <w:left w:val="nil"/>
              <w:bottom w:val="nil"/>
              <w:right w:val="nil"/>
            </w:tcBorders>
            <w:tcMar>
              <w:top w:w="128" w:type="dxa"/>
              <w:left w:w="43" w:type="dxa"/>
              <w:bottom w:w="43" w:type="dxa"/>
              <w:right w:w="43" w:type="dxa"/>
            </w:tcMar>
            <w:vAlign w:val="bottom"/>
          </w:tcPr>
          <w:p w14:paraId="63DA8A06"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51EDEAA2" w14:textId="77777777" w:rsidR="00F52703" w:rsidRPr="00A61365" w:rsidRDefault="00962653" w:rsidP="00A61365">
            <w:r w:rsidRPr="00A61365">
              <w:t xml:space="preserve">32 </w:t>
            </w:r>
          </w:p>
        </w:tc>
      </w:tr>
      <w:tr w:rsidR="00F52703" w:rsidRPr="00A61365" w14:paraId="269D7C93" w14:textId="77777777">
        <w:trPr>
          <w:trHeight w:val="380"/>
        </w:trPr>
        <w:tc>
          <w:tcPr>
            <w:tcW w:w="520" w:type="dxa"/>
            <w:tcBorders>
              <w:top w:val="nil"/>
              <w:left w:val="nil"/>
              <w:bottom w:val="nil"/>
              <w:right w:val="nil"/>
            </w:tcBorders>
            <w:tcMar>
              <w:top w:w="128" w:type="dxa"/>
              <w:left w:w="43" w:type="dxa"/>
              <w:bottom w:w="43" w:type="dxa"/>
              <w:right w:w="43" w:type="dxa"/>
            </w:tcMar>
          </w:tcPr>
          <w:p w14:paraId="0DD5453B" w14:textId="77777777" w:rsidR="00F52703" w:rsidRPr="00A61365" w:rsidRDefault="00962653" w:rsidP="00A61365">
            <w:r w:rsidRPr="00A61365">
              <w:lastRenderedPageBreak/>
              <w:t>6</w:t>
            </w:r>
          </w:p>
        </w:tc>
        <w:tc>
          <w:tcPr>
            <w:tcW w:w="5260" w:type="dxa"/>
            <w:tcBorders>
              <w:top w:val="nil"/>
              <w:left w:val="nil"/>
              <w:bottom w:val="nil"/>
              <w:right w:val="nil"/>
            </w:tcBorders>
            <w:tcMar>
              <w:top w:w="128" w:type="dxa"/>
              <w:left w:w="43" w:type="dxa"/>
              <w:bottom w:w="43" w:type="dxa"/>
              <w:right w:w="43" w:type="dxa"/>
            </w:tcMar>
          </w:tcPr>
          <w:p w14:paraId="49CD9504" w14:textId="77777777" w:rsidR="00F52703" w:rsidRPr="00A61365" w:rsidRDefault="00962653" w:rsidP="00A61365">
            <w:r w:rsidRPr="00A61365">
              <w:t xml:space="preserve">Egg og planteprodukter. 7128 høner + 349 dekar korn </w:t>
            </w:r>
          </w:p>
        </w:tc>
        <w:tc>
          <w:tcPr>
            <w:tcW w:w="1920" w:type="dxa"/>
            <w:tcBorders>
              <w:top w:val="nil"/>
              <w:left w:val="nil"/>
              <w:bottom w:val="nil"/>
              <w:right w:val="nil"/>
            </w:tcBorders>
            <w:tcMar>
              <w:top w:w="128" w:type="dxa"/>
              <w:left w:w="43" w:type="dxa"/>
              <w:bottom w:w="43" w:type="dxa"/>
              <w:right w:w="43" w:type="dxa"/>
            </w:tcMar>
            <w:vAlign w:val="bottom"/>
          </w:tcPr>
          <w:p w14:paraId="6EDA9736"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52E7EDE0" w14:textId="77777777" w:rsidR="00F52703" w:rsidRPr="00A61365" w:rsidRDefault="00962653" w:rsidP="00A61365">
            <w:r w:rsidRPr="00A61365">
              <w:t xml:space="preserve">15 </w:t>
            </w:r>
          </w:p>
        </w:tc>
      </w:tr>
      <w:tr w:rsidR="00F52703" w:rsidRPr="00A61365" w14:paraId="495D8FC3" w14:textId="77777777">
        <w:trPr>
          <w:trHeight w:val="380"/>
        </w:trPr>
        <w:tc>
          <w:tcPr>
            <w:tcW w:w="520" w:type="dxa"/>
            <w:tcBorders>
              <w:top w:val="nil"/>
              <w:left w:val="nil"/>
              <w:bottom w:val="nil"/>
              <w:right w:val="nil"/>
            </w:tcBorders>
            <w:tcMar>
              <w:top w:w="128" w:type="dxa"/>
              <w:left w:w="43" w:type="dxa"/>
              <w:bottom w:w="43" w:type="dxa"/>
              <w:right w:w="43" w:type="dxa"/>
            </w:tcMar>
          </w:tcPr>
          <w:p w14:paraId="02C0D0D9" w14:textId="77777777" w:rsidR="00F52703" w:rsidRPr="00A61365" w:rsidRDefault="00962653" w:rsidP="00A61365">
            <w:r w:rsidRPr="00A61365">
              <w:t>7</w:t>
            </w:r>
          </w:p>
        </w:tc>
        <w:tc>
          <w:tcPr>
            <w:tcW w:w="5260" w:type="dxa"/>
            <w:tcBorders>
              <w:top w:val="nil"/>
              <w:left w:val="nil"/>
              <w:bottom w:val="nil"/>
              <w:right w:val="nil"/>
            </w:tcBorders>
            <w:tcMar>
              <w:top w:w="128" w:type="dxa"/>
              <w:left w:w="43" w:type="dxa"/>
              <w:bottom w:w="43" w:type="dxa"/>
              <w:right w:w="43" w:type="dxa"/>
            </w:tcMar>
          </w:tcPr>
          <w:p w14:paraId="3A18C636" w14:textId="77777777" w:rsidR="00F52703" w:rsidRPr="00A61365" w:rsidRDefault="00962653" w:rsidP="00A61365">
            <w:r w:rsidRPr="00A61365">
              <w:t xml:space="preserve">Poteter og korn. 128 dekar poteter + 307 dekar korn </w:t>
            </w:r>
          </w:p>
        </w:tc>
        <w:tc>
          <w:tcPr>
            <w:tcW w:w="1920" w:type="dxa"/>
            <w:tcBorders>
              <w:top w:val="nil"/>
              <w:left w:val="nil"/>
              <w:bottom w:val="nil"/>
              <w:right w:val="nil"/>
            </w:tcBorders>
            <w:tcMar>
              <w:top w:w="128" w:type="dxa"/>
              <w:left w:w="43" w:type="dxa"/>
              <w:bottom w:w="43" w:type="dxa"/>
              <w:right w:w="43" w:type="dxa"/>
            </w:tcMar>
            <w:vAlign w:val="bottom"/>
          </w:tcPr>
          <w:p w14:paraId="6378D3FE"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2D69A7F8" w14:textId="77777777" w:rsidR="00F52703" w:rsidRPr="00A61365" w:rsidRDefault="00962653" w:rsidP="00A61365">
            <w:r w:rsidRPr="00A61365">
              <w:t xml:space="preserve">15 </w:t>
            </w:r>
          </w:p>
        </w:tc>
      </w:tr>
      <w:tr w:rsidR="00F52703" w:rsidRPr="00A61365" w14:paraId="04D3B344" w14:textId="77777777">
        <w:trPr>
          <w:trHeight w:val="380"/>
        </w:trPr>
        <w:tc>
          <w:tcPr>
            <w:tcW w:w="520" w:type="dxa"/>
            <w:tcBorders>
              <w:top w:val="nil"/>
              <w:left w:val="nil"/>
              <w:bottom w:val="nil"/>
              <w:right w:val="nil"/>
            </w:tcBorders>
            <w:tcMar>
              <w:top w:w="128" w:type="dxa"/>
              <w:left w:w="43" w:type="dxa"/>
              <w:bottom w:w="43" w:type="dxa"/>
              <w:right w:w="43" w:type="dxa"/>
            </w:tcMar>
          </w:tcPr>
          <w:p w14:paraId="25610E4C" w14:textId="77777777" w:rsidR="00F52703" w:rsidRPr="00A61365" w:rsidRDefault="00962653" w:rsidP="00A61365">
            <w:r w:rsidRPr="00A61365">
              <w:t>8</w:t>
            </w:r>
          </w:p>
        </w:tc>
        <w:tc>
          <w:tcPr>
            <w:tcW w:w="5260" w:type="dxa"/>
            <w:tcBorders>
              <w:top w:val="nil"/>
              <w:left w:val="nil"/>
              <w:bottom w:val="nil"/>
              <w:right w:val="nil"/>
            </w:tcBorders>
            <w:tcMar>
              <w:top w:w="128" w:type="dxa"/>
              <w:left w:w="43" w:type="dxa"/>
              <w:bottom w:w="43" w:type="dxa"/>
              <w:right w:w="43" w:type="dxa"/>
            </w:tcMar>
          </w:tcPr>
          <w:p w14:paraId="176E4703" w14:textId="77777777" w:rsidR="00F52703" w:rsidRPr="00A61365" w:rsidRDefault="00962653" w:rsidP="00A61365">
            <w:r w:rsidRPr="00A61365">
              <w:t xml:space="preserve">Ammeku. 32 ammekyr </w:t>
            </w:r>
          </w:p>
        </w:tc>
        <w:tc>
          <w:tcPr>
            <w:tcW w:w="1920" w:type="dxa"/>
            <w:tcBorders>
              <w:top w:val="nil"/>
              <w:left w:val="nil"/>
              <w:bottom w:val="nil"/>
              <w:right w:val="nil"/>
            </w:tcBorders>
            <w:tcMar>
              <w:top w:w="128" w:type="dxa"/>
              <w:left w:w="43" w:type="dxa"/>
              <w:bottom w:w="43" w:type="dxa"/>
              <w:right w:w="43" w:type="dxa"/>
            </w:tcMar>
            <w:vAlign w:val="bottom"/>
          </w:tcPr>
          <w:p w14:paraId="7CA709EA"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2F344F51" w14:textId="77777777" w:rsidR="00F52703" w:rsidRPr="00A61365" w:rsidRDefault="00962653" w:rsidP="00A61365">
            <w:r w:rsidRPr="00A61365">
              <w:t xml:space="preserve">68 </w:t>
            </w:r>
          </w:p>
        </w:tc>
      </w:tr>
      <w:tr w:rsidR="00F52703" w:rsidRPr="00A61365" w14:paraId="2CFA8838" w14:textId="77777777">
        <w:trPr>
          <w:trHeight w:val="380"/>
        </w:trPr>
        <w:tc>
          <w:tcPr>
            <w:tcW w:w="520" w:type="dxa"/>
            <w:tcBorders>
              <w:top w:val="nil"/>
              <w:left w:val="nil"/>
              <w:bottom w:val="nil"/>
              <w:right w:val="nil"/>
            </w:tcBorders>
            <w:tcMar>
              <w:top w:w="128" w:type="dxa"/>
              <w:left w:w="43" w:type="dxa"/>
              <w:bottom w:w="43" w:type="dxa"/>
              <w:right w:w="43" w:type="dxa"/>
            </w:tcMar>
          </w:tcPr>
          <w:p w14:paraId="4890ED34" w14:textId="77777777" w:rsidR="00F52703" w:rsidRPr="00A61365" w:rsidRDefault="00962653" w:rsidP="00A61365">
            <w:r w:rsidRPr="00A61365">
              <w:t>9</w:t>
            </w:r>
          </w:p>
        </w:tc>
        <w:tc>
          <w:tcPr>
            <w:tcW w:w="5260" w:type="dxa"/>
            <w:tcBorders>
              <w:top w:val="nil"/>
              <w:left w:val="nil"/>
              <w:bottom w:val="nil"/>
              <w:right w:val="nil"/>
            </w:tcBorders>
            <w:tcMar>
              <w:top w:w="128" w:type="dxa"/>
              <w:left w:w="43" w:type="dxa"/>
              <w:bottom w:w="43" w:type="dxa"/>
              <w:right w:w="43" w:type="dxa"/>
            </w:tcMar>
          </w:tcPr>
          <w:p w14:paraId="7AE8B1E3" w14:textId="77777777" w:rsidR="00F52703" w:rsidRPr="00A61365" w:rsidRDefault="00962653" w:rsidP="00A61365">
            <w:r w:rsidRPr="00A61365">
              <w:t xml:space="preserve">Frukt og bær. 51 dekar frukt og bær </w:t>
            </w:r>
          </w:p>
        </w:tc>
        <w:tc>
          <w:tcPr>
            <w:tcW w:w="1920" w:type="dxa"/>
            <w:tcBorders>
              <w:top w:val="nil"/>
              <w:left w:val="nil"/>
              <w:bottom w:val="nil"/>
              <w:right w:val="nil"/>
            </w:tcBorders>
            <w:tcMar>
              <w:top w:w="128" w:type="dxa"/>
              <w:left w:w="43" w:type="dxa"/>
              <w:bottom w:w="43" w:type="dxa"/>
              <w:right w:w="43" w:type="dxa"/>
            </w:tcMar>
            <w:vAlign w:val="bottom"/>
          </w:tcPr>
          <w:p w14:paraId="4BFD550A"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50B438F9" w14:textId="77777777" w:rsidR="00F52703" w:rsidRPr="00A61365" w:rsidRDefault="00962653" w:rsidP="00A61365">
            <w:r w:rsidRPr="00A61365">
              <w:t xml:space="preserve">24 </w:t>
            </w:r>
          </w:p>
        </w:tc>
      </w:tr>
      <w:tr w:rsidR="00F52703" w:rsidRPr="00A61365" w14:paraId="2C2D0AF9" w14:textId="77777777">
        <w:trPr>
          <w:trHeight w:val="380"/>
        </w:trPr>
        <w:tc>
          <w:tcPr>
            <w:tcW w:w="520" w:type="dxa"/>
            <w:tcBorders>
              <w:top w:val="nil"/>
              <w:left w:val="nil"/>
              <w:bottom w:val="nil"/>
              <w:right w:val="nil"/>
            </w:tcBorders>
            <w:tcMar>
              <w:top w:w="128" w:type="dxa"/>
              <w:left w:w="43" w:type="dxa"/>
              <w:bottom w:w="43" w:type="dxa"/>
              <w:right w:w="43" w:type="dxa"/>
            </w:tcMar>
          </w:tcPr>
          <w:p w14:paraId="22488511" w14:textId="77777777" w:rsidR="00F52703" w:rsidRPr="00A61365" w:rsidRDefault="00962653" w:rsidP="00A61365">
            <w:r w:rsidRPr="00A61365">
              <w:t>10</w:t>
            </w:r>
          </w:p>
        </w:tc>
        <w:tc>
          <w:tcPr>
            <w:tcW w:w="5260" w:type="dxa"/>
            <w:tcBorders>
              <w:top w:val="nil"/>
              <w:left w:val="nil"/>
              <w:bottom w:val="nil"/>
              <w:right w:val="nil"/>
            </w:tcBorders>
            <w:tcMar>
              <w:top w:w="128" w:type="dxa"/>
              <w:left w:w="43" w:type="dxa"/>
              <w:bottom w:w="43" w:type="dxa"/>
              <w:right w:w="43" w:type="dxa"/>
            </w:tcMar>
          </w:tcPr>
          <w:p w14:paraId="5325A3E8" w14:textId="77777777" w:rsidR="00F52703" w:rsidRPr="00A61365" w:rsidRDefault="00962653" w:rsidP="00A61365">
            <w:r w:rsidRPr="00A61365">
              <w:t xml:space="preserve">Grønnsaker. 113 dekar grønnsaker + 302 dekar korn </w:t>
            </w:r>
          </w:p>
        </w:tc>
        <w:tc>
          <w:tcPr>
            <w:tcW w:w="1920" w:type="dxa"/>
            <w:tcBorders>
              <w:top w:val="nil"/>
              <w:left w:val="nil"/>
              <w:bottom w:val="nil"/>
              <w:right w:val="nil"/>
            </w:tcBorders>
            <w:tcMar>
              <w:top w:w="128" w:type="dxa"/>
              <w:left w:w="43" w:type="dxa"/>
              <w:bottom w:w="43" w:type="dxa"/>
              <w:right w:w="43" w:type="dxa"/>
            </w:tcMar>
            <w:vAlign w:val="bottom"/>
          </w:tcPr>
          <w:p w14:paraId="660DE71A" w14:textId="77777777" w:rsidR="00F52703" w:rsidRPr="00A61365" w:rsidRDefault="00962653" w:rsidP="00A61365">
            <w:r w:rsidRPr="00A61365">
              <w:t>Landet</w:t>
            </w:r>
          </w:p>
        </w:tc>
        <w:tc>
          <w:tcPr>
            <w:tcW w:w="1840" w:type="dxa"/>
            <w:tcBorders>
              <w:top w:val="nil"/>
              <w:left w:val="nil"/>
              <w:bottom w:val="nil"/>
              <w:right w:val="nil"/>
            </w:tcBorders>
            <w:tcMar>
              <w:top w:w="128" w:type="dxa"/>
              <w:left w:w="43" w:type="dxa"/>
              <w:bottom w:w="43" w:type="dxa"/>
              <w:right w:w="43" w:type="dxa"/>
            </w:tcMar>
            <w:vAlign w:val="bottom"/>
          </w:tcPr>
          <w:p w14:paraId="3E67B8E5" w14:textId="77777777" w:rsidR="00F52703" w:rsidRPr="00A61365" w:rsidRDefault="00962653" w:rsidP="00A61365">
            <w:r w:rsidRPr="00A61365">
              <w:t xml:space="preserve">15 </w:t>
            </w:r>
          </w:p>
        </w:tc>
      </w:tr>
      <w:tr w:rsidR="00F52703" w:rsidRPr="00A61365" w14:paraId="6309577E"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570ACDDE" w14:textId="77777777" w:rsidR="00F52703" w:rsidRPr="00A61365" w:rsidRDefault="00962653" w:rsidP="00A61365">
            <w:r w:rsidRPr="00A61365">
              <w:t>11</w:t>
            </w:r>
          </w:p>
        </w:tc>
        <w:tc>
          <w:tcPr>
            <w:tcW w:w="5260" w:type="dxa"/>
            <w:tcBorders>
              <w:top w:val="nil"/>
              <w:left w:val="nil"/>
              <w:bottom w:val="single" w:sz="4" w:space="0" w:color="000000"/>
              <w:right w:val="nil"/>
            </w:tcBorders>
            <w:tcMar>
              <w:top w:w="128" w:type="dxa"/>
              <w:left w:w="43" w:type="dxa"/>
              <w:bottom w:w="43" w:type="dxa"/>
              <w:right w:w="43" w:type="dxa"/>
            </w:tcMar>
          </w:tcPr>
          <w:p w14:paraId="5488AE90" w14:textId="77777777" w:rsidR="00F52703" w:rsidRPr="00A61365" w:rsidRDefault="00962653" w:rsidP="00A61365">
            <w:r w:rsidRPr="00A61365">
              <w:t xml:space="preserve">Fjørfekjøtt og planteprodukter. 119 342 fjørfeslakt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A9DC041" w14:textId="77777777" w:rsidR="00F52703" w:rsidRPr="00A61365" w:rsidRDefault="00962653" w:rsidP="00A61365">
            <w:r w:rsidRPr="00A61365">
              <w:t>Landet</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30E52D58" w14:textId="77777777" w:rsidR="00F52703" w:rsidRPr="00A61365" w:rsidRDefault="00962653" w:rsidP="00A61365">
            <w:r w:rsidRPr="00A61365">
              <w:t xml:space="preserve">18 </w:t>
            </w:r>
          </w:p>
        </w:tc>
      </w:tr>
      <w:tr w:rsidR="00F52703" w:rsidRPr="00A61365" w14:paraId="5189CF8D" w14:textId="77777777">
        <w:trPr>
          <w:trHeight w:val="380"/>
        </w:trPr>
        <w:tc>
          <w:tcPr>
            <w:tcW w:w="520" w:type="dxa"/>
            <w:tcBorders>
              <w:top w:val="single" w:sz="4" w:space="0" w:color="000000"/>
              <w:left w:val="nil"/>
              <w:bottom w:val="single" w:sz="4" w:space="0" w:color="000000"/>
              <w:right w:val="nil"/>
            </w:tcBorders>
            <w:tcMar>
              <w:top w:w="128" w:type="dxa"/>
              <w:left w:w="43" w:type="dxa"/>
              <w:bottom w:w="43" w:type="dxa"/>
              <w:right w:w="43" w:type="dxa"/>
            </w:tcMar>
          </w:tcPr>
          <w:p w14:paraId="786E6465" w14:textId="77777777" w:rsidR="00F52703" w:rsidRPr="00A61365" w:rsidRDefault="00F52703" w:rsidP="00A61365"/>
        </w:tc>
        <w:tc>
          <w:tcPr>
            <w:tcW w:w="5260" w:type="dxa"/>
            <w:tcBorders>
              <w:top w:val="single" w:sz="4" w:space="0" w:color="000000"/>
              <w:left w:val="nil"/>
              <w:bottom w:val="single" w:sz="4" w:space="0" w:color="000000"/>
              <w:right w:val="nil"/>
            </w:tcBorders>
            <w:tcMar>
              <w:top w:w="128" w:type="dxa"/>
              <w:left w:w="43" w:type="dxa"/>
              <w:bottom w:w="43" w:type="dxa"/>
              <w:right w:w="43" w:type="dxa"/>
            </w:tcMar>
          </w:tcPr>
          <w:p w14:paraId="3E0E7EE9" w14:textId="77777777" w:rsidR="00F52703" w:rsidRPr="00A61365" w:rsidRDefault="00962653" w:rsidP="00A61365">
            <w:r w:rsidRPr="00A61365">
              <w:rPr>
                <w:rStyle w:val="kursiv"/>
              </w:rPr>
              <w:t>Etter område, størrelse og driftsmåte</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7932D" w14:textId="77777777" w:rsidR="00F52703" w:rsidRPr="00A61365" w:rsidRDefault="00F52703" w:rsidP="00A61365"/>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5F9B9" w14:textId="77777777" w:rsidR="00F52703" w:rsidRPr="00A61365" w:rsidRDefault="00F52703" w:rsidP="00A61365"/>
        </w:tc>
      </w:tr>
      <w:tr w:rsidR="00F52703" w:rsidRPr="00A61365" w14:paraId="738956E7" w14:textId="77777777">
        <w:trPr>
          <w:trHeight w:val="380"/>
        </w:trPr>
        <w:tc>
          <w:tcPr>
            <w:tcW w:w="520" w:type="dxa"/>
            <w:tcBorders>
              <w:top w:val="nil"/>
              <w:left w:val="nil"/>
              <w:bottom w:val="nil"/>
              <w:right w:val="nil"/>
            </w:tcBorders>
            <w:tcMar>
              <w:top w:w="128" w:type="dxa"/>
              <w:left w:w="43" w:type="dxa"/>
              <w:bottom w:w="43" w:type="dxa"/>
              <w:right w:w="43" w:type="dxa"/>
            </w:tcMar>
          </w:tcPr>
          <w:p w14:paraId="2EEC278C" w14:textId="77777777" w:rsidR="00F52703" w:rsidRPr="00A61365" w:rsidRDefault="00962653" w:rsidP="00A61365">
            <w:r w:rsidRPr="00A61365">
              <w:t>12</w:t>
            </w:r>
          </w:p>
        </w:tc>
        <w:tc>
          <w:tcPr>
            <w:tcW w:w="5260" w:type="dxa"/>
            <w:tcBorders>
              <w:top w:val="nil"/>
              <w:left w:val="nil"/>
              <w:bottom w:val="nil"/>
              <w:right w:val="nil"/>
            </w:tcBorders>
            <w:tcMar>
              <w:top w:w="128" w:type="dxa"/>
              <w:left w:w="43" w:type="dxa"/>
              <w:bottom w:w="43" w:type="dxa"/>
              <w:right w:w="43" w:type="dxa"/>
            </w:tcMar>
          </w:tcPr>
          <w:p w14:paraId="34B5EFBD" w14:textId="77777777" w:rsidR="00F52703" w:rsidRPr="00A61365" w:rsidRDefault="00962653" w:rsidP="00A61365">
            <w:r w:rsidRPr="00A61365">
              <w:t xml:space="preserve">Økologisk melk. 29 årskyr </w:t>
            </w:r>
          </w:p>
        </w:tc>
        <w:tc>
          <w:tcPr>
            <w:tcW w:w="1920" w:type="dxa"/>
            <w:tcBorders>
              <w:top w:val="nil"/>
              <w:left w:val="nil"/>
              <w:bottom w:val="nil"/>
              <w:right w:val="nil"/>
            </w:tcBorders>
            <w:tcMar>
              <w:top w:w="128" w:type="dxa"/>
              <w:left w:w="43" w:type="dxa"/>
              <w:bottom w:w="43" w:type="dxa"/>
              <w:right w:w="43" w:type="dxa"/>
            </w:tcMar>
            <w:vAlign w:val="bottom"/>
          </w:tcPr>
          <w:p w14:paraId="42BB033F"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1B785CB5" w14:textId="77777777" w:rsidR="00F52703" w:rsidRPr="00A61365" w:rsidRDefault="00962653" w:rsidP="00A61365">
            <w:r w:rsidRPr="00A61365">
              <w:t xml:space="preserve">19 </w:t>
            </w:r>
          </w:p>
        </w:tc>
      </w:tr>
      <w:tr w:rsidR="00F52703" w:rsidRPr="00A61365" w14:paraId="660E735B" w14:textId="77777777">
        <w:trPr>
          <w:trHeight w:val="380"/>
        </w:trPr>
        <w:tc>
          <w:tcPr>
            <w:tcW w:w="520" w:type="dxa"/>
            <w:tcBorders>
              <w:top w:val="nil"/>
              <w:left w:val="nil"/>
              <w:bottom w:val="nil"/>
              <w:right w:val="nil"/>
            </w:tcBorders>
            <w:tcMar>
              <w:top w:w="128" w:type="dxa"/>
              <w:left w:w="43" w:type="dxa"/>
              <w:bottom w:w="43" w:type="dxa"/>
              <w:right w:w="43" w:type="dxa"/>
            </w:tcMar>
          </w:tcPr>
          <w:p w14:paraId="76D7E33C" w14:textId="77777777" w:rsidR="00F52703" w:rsidRPr="00A61365" w:rsidRDefault="00962653" w:rsidP="00A61365">
            <w:r w:rsidRPr="00A61365">
              <w:t>13</w:t>
            </w:r>
          </w:p>
        </w:tc>
        <w:tc>
          <w:tcPr>
            <w:tcW w:w="5260" w:type="dxa"/>
            <w:tcBorders>
              <w:top w:val="nil"/>
              <w:left w:val="nil"/>
              <w:bottom w:val="nil"/>
              <w:right w:val="nil"/>
            </w:tcBorders>
            <w:tcMar>
              <w:top w:w="128" w:type="dxa"/>
              <w:left w:w="43" w:type="dxa"/>
              <w:bottom w:w="43" w:type="dxa"/>
              <w:right w:w="43" w:type="dxa"/>
            </w:tcMar>
          </w:tcPr>
          <w:p w14:paraId="533576CC" w14:textId="77777777" w:rsidR="00F52703" w:rsidRPr="00A61365" w:rsidRDefault="00962653" w:rsidP="00A61365">
            <w:r w:rsidRPr="00A61365">
              <w:t xml:space="preserve">Melk. 16 årskyr </w:t>
            </w:r>
          </w:p>
        </w:tc>
        <w:tc>
          <w:tcPr>
            <w:tcW w:w="1920" w:type="dxa"/>
            <w:tcBorders>
              <w:top w:val="nil"/>
              <w:left w:val="nil"/>
              <w:bottom w:val="nil"/>
              <w:right w:val="nil"/>
            </w:tcBorders>
            <w:tcMar>
              <w:top w:w="128" w:type="dxa"/>
              <w:left w:w="43" w:type="dxa"/>
              <w:bottom w:w="43" w:type="dxa"/>
              <w:right w:w="43" w:type="dxa"/>
            </w:tcMar>
            <w:vAlign w:val="bottom"/>
          </w:tcPr>
          <w:p w14:paraId="451B4FA5"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43CB371F" w14:textId="77777777" w:rsidR="00F52703" w:rsidRPr="00A61365" w:rsidRDefault="00962653" w:rsidP="00A61365">
            <w:r w:rsidRPr="00A61365">
              <w:t xml:space="preserve">102 </w:t>
            </w:r>
          </w:p>
        </w:tc>
      </w:tr>
      <w:tr w:rsidR="00F52703" w:rsidRPr="00A61365" w14:paraId="1E2C513D" w14:textId="77777777">
        <w:trPr>
          <w:trHeight w:val="380"/>
        </w:trPr>
        <w:tc>
          <w:tcPr>
            <w:tcW w:w="520" w:type="dxa"/>
            <w:tcBorders>
              <w:top w:val="nil"/>
              <w:left w:val="nil"/>
              <w:bottom w:val="nil"/>
              <w:right w:val="nil"/>
            </w:tcBorders>
            <w:tcMar>
              <w:top w:w="128" w:type="dxa"/>
              <w:left w:w="43" w:type="dxa"/>
              <w:bottom w:w="43" w:type="dxa"/>
              <w:right w:w="43" w:type="dxa"/>
            </w:tcMar>
          </w:tcPr>
          <w:p w14:paraId="536C54C1" w14:textId="77777777" w:rsidR="00F52703" w:rsidRPr="00A61365" w:rsidRDefault="00962653" w:rsidP="00A61365">
            <w:r w:rsidRPr="00A61365">
              <w:t>14</w:t>
            </w:r>
          </w:p>
        </w:tc>
        <w:tc>
          <w:tcPr>
            <w:tcW w:w="5260" w:type="dxa"/>
            <w:tcBorders>
              <w:top w:val="nil"/>
              <w:left w:val="nil"/>
              <w:bottom w:val="nil"/>
              <w:right w:val="nil"/>
            </w:tcBorders>
            <w:tcMar>
              <w:top w:w="128" w:type="dxa"/>
              <w:left w:w="43" w:type="dxa"/>
              <w:bottom w:w="43" w:type="dxa"/>
              <w:right w:w="43" w:type="dxa"/>
            </w:tcMar>
          </w:tcPr>
          <w:p w14:paraId="7DFC6320" w14:textId="77777777" w:rsidR="00F52703" w:rsidRPr="00A61365" w:rsidRDefault="00962653" w:rsidP="00A61365">
            <w:r w:rsidRPr="00A61365">
              <w:t xml:space="preserve">Melk. 51 årskyr </w:t>
            </w:r>
          </w:p>
        </w:tc>
        <w:tc>
          <w:tcPr>
            <w:tcW w:w="1920" w:type="dxa"/>
            <w:tcBorders>
              <w:top w:val="nil"/>
              <w:left w:val="nil"/>
              <w:bottom w:val="nil"/>
              <w:right w:val="nil"/>
            </w:tcBorders>
            <w:tcMar>
              <w:top w:w="128" w:type="dxa"/>
              <w:left w:w="43" w:type="dxa"/>
              <w:bottom w:w="43" w:type="dxa"/>
              <w:right w:w="43" w:type="dxa"/>
            </w:tcMar>
            <w:vAlign w:val="bottom"/>
          </w:tcPr>
          <w:p w14:paraId="5673BBDC"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30FABCDE" w14:textId="77777777" w:rsidR="00F52703" w:rsidRPr="00A61365" w:rsidRDefault="00962653" w:rsidP="00A61365">
            <w:r w:rsidRPr="00A61365">
              <w:t xml:space="preserve">102 </w:t>
            </w:r>
          </w:p>
        </w:tc>
      </w:tr>
      <w:tr w:rsidR="00F52703" w:rsidRPr="00A61365" w14:paraId="3A064342" w14:textId="77777777">
        <w:trPr>
          <w:trHeight w:val="380"/>
        </w:trPr>
        <w:tc>
          <w:tcPr>
            <w:tcW w:w="520" w:type="dxa"/>
            <w:tcBorders>
              <w:top w:val="nil"/>
              <w:left w:val="nil"/>
              <w:bottom w:val="nil"/>
              <w:right w:val="nil"/>
            </w:tcBorders>
            <w:tcMar>
              <w:top w:w="128" w:type="dxa"/>
              <w:left w:w="43" w:type="dxa"/>
              <w:bottom w:w="43" w:type="dxa"/>
              <w:right w:w="43" w:type="dxa"/>
            </w:tcMar>
          </w:tcPr>
          <w:p w14:paraId="25355AAB" w14:textId="77777777" w:rsidR="00F52703" w:rsidRPr="00A61365" w:rsidRDefault="00962653" w:rsidP="00A61365">
            <w:r w:rsidRPr="00A61365">
              <w:t>15</w:t>
            </w:r>
          </w:p>
        </w:tc>
        <w:tc>
          <w:tcPr>
            <w:tcW w:w="5260" w:type="dxa"/>
            <w:tcBorders>
              <w:top w:val="nil"/>
              <w:left w:val="nil"/>
              <w:bottom w:val="nil"/>
              <w:right w:val="nil"/>
            </w:tcBorders>
            <w:tcMar>
              <w:top w:w="128" w:type="dxa"/>
              <w:left w:w="43" w:type="dxa"/>
              <w:bottom w:w="43" w:type="dxa"/>
              <w:right w:w="43" w:type="dxa"/>
            </w:tcMar>
          </w:tcPr>
          <w:p w14:paraId="0AE40CDE" w14:textId="77777777" w:rsidR="00F52703" w:rsidRPr="00A61365" w:rsidRDefault="00962653" w:rsidP="00A61365">
            <w:r w:rsidRPr="00A61365">
              <w:t xml:space="preserve">Melk. 68 årskyr </w:t>
            </w:r>
          </w:p>
        </w:tc>
        <w:tc>
          <w:tcPr>
            <w:tcW w:w="1920" w:type="dxa"/>
            <w:tcBorders>
              <w:top w:val="nil"/>
              <w:left w:val="nil"/>
              <w:bottom w:val="nil"/>
              <w:right w:val="nil"/>
            </w:tcBorders>
            <w:tcMar>
              <w:top w:w="128" w:type="dxa"/>
              <w:left w:w="43" w:type="dxa"/>
              <w:bottom w:w="43" w:type="dxa"/>
              <w:right w:w="43" w:type="dxa"/>
            </w:tcMar>
            <w:vAlign w:val="bottom"/>
          </w:tcPr>
          <w:p w14:paraId="69CE63B5"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2DD40666" w14:textId="77777777" w:rsidR="00F52703" w:rsidRPr="00A61365" w:rsidRDefault="00962653" w:rsidP="00A61365">
            <w:r w:rsidRPr="00A61365">
              <w:t xml:space="preserve">25 </w:t>
            </w:r>
          </w:p>
        </w:tc>
      </w:tr>
      <w:tr w:rsidR="00F52703" w:rsidRPr="00A61365" w14:paraId="609533DA" w14:textId="77777777">
        <w:trPr>
          <w:trHeight w:val="380"/>
        </w:trPr>
        <w:tc>
          <w:tcPr>
            <w:tcW w:w="520" w:type="dxa"/>
            <w:tcBorders>
              <w:top w:val="nil"/>
              <w:left w:val="nil"/>
              <w:bottom w:val="nil"/>
              <w:right w:val="nil"/>
            </w:tcBorders>
            <w:tcMar>
              <w:top w:w="128" w:type="dxa"/>
              <w:left w:w="43" w:type="dxa"/>
              <w:bottom w:w="43" w:type="dxa"/>
              <w:right w:w="43" w:type="dxa"/>
            </w:tcMar>
          </w:tcPr>
          <w:p w14:paraId="1D4F0A67" w14:textId="77777777" w:rsidR="00F52703" w:rsidRPr="00A61365" w:rsidRDefault="00962653" w:rsidP="00A61365">
            <w:r w:rsidRPr="00A61365">
              <w:t>16</w:t>
            </w:r>
          </w:p>
        </w:tc>
        <w:tc>
          <w:tcPr>
            <w:tcW w:w="5260" w:type="dxa"/>
            <w:tcBorders>
              <w:top w:val="nil"/>
              <w:left w:val="nil"/>
              <w:bottom w:val="nil"/>
              <w:right w:val="nil"/>
            </w:tcBorders>
            <w:tcMar>
              <w:top w:w="128" w:type="dxa"/>
              <w:left w:w="43" w:type="dxa"/>
              <w:bottom w:w="43" w:type="dxa"/>
              <w:right w:w="43" w:type="dxa"/>
            </w:tcMar>
          </w:tcPr>
          <w:p w14:paraId="7C4ED992" w14:textId="77777777" w:rsidR="00F52703" w:rsidRPr="00A61365" w:rsidRDefault="00962653" w:rsidP="00A61365">
            <w:r w:rsidRPr="00A61365">
              <w:t xml:space="preserve">Melk. 39 årskyr </w:t>
            </w:r>
          </w:p>
        </w:tc>
        <w:tc>
          <w:tcPr>
            <w:tcW w:w="1920" w:type="dxa"/>
            <w:tcBorders>
              <w:top w:val="nil"/>
              <w:left w:val="nil"/>
              <w:bottom w:val="nil"/>
              <w:right w:val="nil"/>
            </w:tcBorders>
            <w:tcMar>
              <w:top w:w="128" w:type="dxa"/>
              <w:left w:w="43" w:type="dxa"/>
              <w:bottom w:w="43" w:type="dxa"/>
              <w:right w:w="43" w:type="dxa"/>
            </w:tcMar>
            <w:vAlign w:val="bottom"/>
          </w:tcPr>
          <w:p w14:paraId="77FDB32B" w14:textId="77777777" w:rsidR="00F52703" w:rsidRPr="00A61365" w:rsidRDefault="00962653" w:rsidP="00A61365">
            <w:r w:rsidRPr="00A61365">
              <w:t xml:space="preserve">Arealsone 1 og 3 </w:t>
            </w:r>
          </w:p>
        </w:tc>
        <w:tc>
          <w:tcPr>
            <w:tcW w:w="1840" w:type="dxa"/>
            <w:tcBorders>
              <w:top w:val="nil"/>
              <w:left w:val="nil"/>
              <w:bottom w:val="nil"/>
              <w:right w:val="nil"/>
            </w:tcBorders>
            <w:tcMar>
              <w:top w:w="128" w:type="dxa"/>
              <w:left w:w="43" w:type="dxa"/>
              <w:bottom w:w="43" w:type="dxa"/>
              <w:right w:w="43" w:type="dxa"/>
            </w:tcMar>
            <w:vAlign w:val="bottom"/>
          </w:tcPr>
          <w:p w14:paraId="5ACF5FA5" w14:textId="77777777" w:rsidR="00F52703" w:rsidRPr="00A61365" w:rsidRDefault="00962653" w:rsidP="00A61365">
            <w:r w:rsidRPr="00A61365">
              <w:t xml:space="preserve">26 </w:t>
            </w:r>
          </w:p>
        </w:tc>
      </w:tr>
      <w:tr w:rsidR="00F52703" w:rsidRPr="00A61365" w14:paraId="430A53DC" w14:textId="77777777">
        <w:trPr>
          <w:trHeight w:val="380"/>
        </w:trPr>
        <w:tc>
          <w:tcPr>
            <w:tcW w:w="520" w:type="dxa"/>
            <w:tcBorders>
              <w:top w:val="nil"/>
              <w:left w:val="nil"/>
              <w:bottom w:val="nil"/>
              <w:right w:val="nil"/>
            </w:tcBorders>
            <w:tcMar>
              <w:top w:w="128" w:type="dxa"/>
              <w:left w:w="43" w:type="dxa"/>
              <w:bottom w:w="43" w:type="dxa"/>
              <w:right w:w="43" w:type="dxa"/>
            </w:tcMar>
          </w:tcPr>
          <w:p w14:paraId="56F31626" w14:textId="77777777" w:rsidR="00F52703" w:rsidRPr="00A61365" w:rsidRDefault="00962653" w:rsidP="00A61365">
            <w:r w:rsidRPr="00A61365">
              <w:t>17</w:t>
            </w:r>
          </w:p>
        </w:tc>
        <w:tc>
          <w:tcPr>
            <w:tcW w:w="5260" w:type="dxa"/>
            <w:tcBorders>
              <w:top w:val="nil"/>
              <w:left w:val="nil"/>
              <w:bottom w:val="nil"/>
              <w:right w:val="nil"/>
            </w:tcBorders>
            <w:tcMar>
              <w:top w:w="128" w:type="dxa"/>
              <w:left w:w="43" w:type="dxa"/>
              <w:bottom w:w="43" w:type="dxa"/>
              <w:right w:w="43" w:type="dxa"/>
            </w:tcMar>
          </w:tcPr>
          <w:p w14:paraId="46A5957B" w14:textId="77777777" w:rsidR="00F52703" w:rsidRPr="00A61365" w:rsidRDefault="00962653" w:rsidP="00A61365">
            <w:r w:rsidRPr="00A61365">
              <w:t xml:space="preserve">Melk. 28 årskyr </w:t>
            </w:r>
          </w:p>
        </w:tc>
        <w:tc>
          <w:tcPr>
            <w:tcW w:w="1920" w:type="dxa"/>
            <w:tcBorders>
              <w:top w:val="nil"/>
              <w:left w:val="nil"/>
              <w:bottom w:val="nil"/>
              <w:right w:val="nil"/>
            </w:tcBorders>
            <w:tcMar>
              <w:top w:w="128" w:type="dxa"/>
              <w:left w:w="43" w:type="dxa"/>
              <w:bottom w:w="43" w:type="dxa"/>
              <w:right w:w="43" w:type="dxa"/>
            </w:tcMar>
            <w:vAlign w:val="bottom"/>
          </w:tcPr>
          <w:p w14:paraId="59647C2E" w14:textId="77777777" w:rsidR="00F52703" w:rsidRPr="00A61365" w:rsidRDefault="00962653" w:rsidP="00A61365">
            <w:r w:rsidRPr="00A61365">
              <w:t xml:space="preserve">Arealsone 5A </w:t>
            </w:r>
          </w:p>
        </w:tc>
        <w:tc>
          <w:tcPr>
            <w:tcW w:w="1840" w:type="dxa"/>
            <w:tcBorders>
              <w:top w:val="nil"/>
              <w:left w:val="nil"/>
              <w:bottom w:val="nil"/>
              <w:right w:val="nil"/>
            </w:tcBorders>
            <w:tcMar>
              <w:top w:w="128" w:type="dxa"/>
              <w:left w:w="43" w:type="dxa"/>
              <w:bottom w:w="43" w:type="dxa"/>
              <w:right w:w="43" w:type="dxa"/>
            </w:tcMar>
            <w:vAlign w:val="bottom"/>
          </w:tcPr>
          <w:p w14:paraId="7EFCCB25" w14:textId="77777777" w:rsidR="00F52703" w:rsidRPr="00A61365" w:rsidRDefault="00962653" w:rsidP="00A61365">
            <w:r w:rsidRPr="00A61365">
              <w:t xml:space="preserve">83 </w:t>
            </w:r>
          </w:p>
        </w:tc>
      </w:tr>
      <w:tr w:rsidR="00F52703" w:rsidRPr="00A61365" w14:paraId="50CDC3A4" w14:textId="77777777">
        <w:trPr>
          <w:trHeight w:val="380"/>
        </w:trPr>
        <w:tc>
          <w:tcPr>
            <w:tcW w:w="520" w:type="dxa"/>
            <w:tcBorders>
              <w:top w:val="nil"/>
              <w:left w:val="nil"/>
              <w:bottom w:val="nil"/>
              <w:right w:val="nil"/>
            </w:tcBorders>
            <w:tcMar>
              <w:top w:w="128" w:type="dxa"/>
              <w:left w:w="43" w:type="dxa"/>
              <w:bottom w:w="43" w:type="dxa"/>
              <w:right w:w="43" w:type="dxa"/>
            </w:tcMar>
          </w:tcPr>
          <w:p w14:paraId="7E3FFDDA" w14:textId="77777777" w:rsidR="00F52703" w:rsidRPr="00A61365" w:rsidRDefault="00962653" w:rsidP="00A61365">
            <w:r w:rsidRPr="00A61365">
              <w:t>18</w:t>
            </w:r>
          </w:p>
        </w:tc>
        <w:tc>
          <w:tcPr>
            <w:tcW w:w="5260" w:type="dxa"/>
            <w:tcBorders>
              <w:top w:val="nil"/>
              <w:left w:val="nil"/>
              <w:bottom w:val="nil"/>
              <w:right w:val="nil"/>
            </w:tcBorders>
            <w:tcMar>
              <w:top w:w="128" w:type="dxa"/>
              <w:left w:w="43" w:type="dxa"/>
              <w:bottom w:w="43" w:type="dxa"/>
              <w:right w:w="43" w:type="dxa"/>
            </w:tcMar>
          </w:tcPr>
          <w:p w14:paraId="77FA99B7" w14:textId="77777777" w:rsidR="00F52703" w:rsidRPr="00A61365" w:rsidRDefault="00962653" w:rsidP="00A61365">
            <w:r w:rsidRPr="00A61365">
              <w:t xml:space="preserve">Melk. 36 årskyr </w:t>
            </w:r>
          </w:p>
        </w:tc>
        <w:tc>
          <w:tcPr>
            <w:tcW w:w="1920" w:type="dxa"/>
            <w:tcBorders>
              <w:top w:val="nil"/>
              <w:left w:val="nil"/>
              <w:bottom w:val="nil"/>
              <w:right w:val="nil"/>
            </w:tcBorders>
            <w:tcMar>
              <w:top w:w="128" w:type="dxa"/>
              <w:left w:w="43" w:type="dxa"/>
              <w:bottom w:w="43" w:type="dxa"/>
              <w:right w:w="43" w:type="dxa"/>
            </w:tcMar>
            <w:vAlign w:val="bottom"/>
          </w:tcPr>
          <w:p w14:paraId="63E7F5B1" w14:textId="77777777" w:rsidR="00F52703" w:rsidRPr="00A61365" w:rsidRDefault="00962653" w:rsidP="00A61365">
            <w:r w:rsidRPr="00A61365">
              <w:t xml:space="preserve">Arealsone 2 </w:t>
            </w:r>
          </w:p>
        </w:tc>
        <w:tc>
          <w:tcPr>
            <w:tcW w:w="1840" w:type="dxa"/>
            <w:tcBorders>
              <w:top w:val="nil"/>
              <w:left w:val="nil"/>
              <w:bottom w:val="nil"/>
              <w:right w:val="nil"/>
            </w:tcBorders>
            <w:tcMar>
              <w:top w:w="128" w:type="dxa"/>
              <w:left w:w="43" w:type="dxa"/>
              <w:bottom w:w="43" w:type="dxa"/>
              <w:right w:w="43" w:type="dxa"/>
            </w:tcMar>
            <w:vAlign w:val="bottom"/>
          </w:tcPr>
          <w:p w14:paraId="54C97D03" w14:textId="77777777" w:rsidR="00F52703" w:rsidRPr="00A61365" w:rsidRDefault="00962653" w:rsidP="00A61365">
            <w:r w:rsidRPr="00A61365">
              <w:t xml:space="preserve">20 </w:t>
            </w:r>
          </w:p>
        </w:tc>
      </w:tr>
      <w:tr w:rsidR="00F52703" w:rsidRPr="00A61365" w14:paraId="15FDCA6F" w14:textId="77777777">
        <w:trPr>
          <w:trHeight w:val="380"/>
        </w:trPr>
        <w:tc>
          <w:tcPr>
            <w:tcW w:w="520" w:type="dxa"/>
            <w:tcBorders>
              <w:top w:val="nil"/>
              <w:left w:val="nil"/>
              <w:bottom w:val="nil"/>
              <w:right w:val="nil"/>
            </w:tcBorders>
            <w:tcMar>
              <w:top w:w="128" w:type="dxa"/>
              <w:left w:w="43" w:type="dxa"/>
              <w:bottom w:w="43" w:type="dxa"/>
              <w:right w:w="43" w:type="dxa"/>
            </w:tcMar>
          </w:tcPr>
          <w:p w14:paraId="00D74578" w14:textId="77777777" w:rsidR="00F52703" w:rsidRPr="00A61365" w:rsidRDefault="00962653" w:rsidP="00A61365">
            <w:r w:rsidRPr="00A61365">
              <w:t>19</w:t>
            </w:r>
          </w:p>
        </w:tc>
        <w:tc>
          <w:tcPr>
            <w:tcW w:w="5260" w:type="dxa"/>
            <w:tcBorders>
              <w:top w:val="nil"/>
              <w:left w:val="nil"/>
              <w:bottom w:val="nil"/>
              <w:right w:val="nil"/>
            </w:tcBorders>
            <w:tcMar>
              <w:top w:w="128" w:type="dxa"/>
              <w:left w:w="43" w:type="dxa"/>
              <w:bottom w:w="43" w:type="dxa"/>
              <w:right w:w="43" w:type="dxa"/>
            </w:tcMar>
          </w:tcPr>
          <w:p w14:paraId="5D90CCBB" w14:textId="77777777" w:rsidR="00F52703" w:rsidRPr="00A61365" w:rsidRDefault="00962653" w:rsidP="00A61365">
            <w:r w:rsidRPr="00A61365">
              <w:t xml:space="preserve">Melk. 29 årskyr </w:t>
            </w:r>
          </w:p>
        </w:tc>
        <w:tc>
          <w:tcPr>
            <w:tcW w:w="1920" w:type="dxa"/>
            <w:tcBorders>
              <w:top w:val="nil"/>
              <w:left w:val="nil"/>
              <w:bottom w:val="nil"/>
              <w:right w:val="nil"/>
            </w:tcBorders>
            <w:tcMar>
              <w:top w:w="128" w:type="dxa"/>
              <w:left w:w="43" w:type="dxa"/>
              <w:bottom w:w="43" w:type="dxa"/>
              <w:right w:w="43" w:type="dxa"/>
            </w:tcMar>
            <w:vAlign w:val="bottom"/>
          </w:tcPr>
          <w:p w14:paraId="170B0E5C" w14:textId="77777777" w:rsidR="00F52703" w:rsidRPr="00A61365" w:rsidRDefault="00962653" w:rsidP="00A61365">
            <w:r w:rsidRPr="00A61365">
              <w:t xml:space="preserve">Arealsone 5B </w:t>
            </w:r>
          </w:p>
        </w:tc>
        <w:tc>
          <w:tcPr>
            <w:tcW w:w="1840" w:type="dxa"/>
            <w:tcBorders>
              <w:top w:val="nil"/>
              <w:left w:val="nil"/>
              <w:bottom w:val="nil"/>
              <w:right w:val="nil"/>
            </w:tcBorders>
            <w:tcMar>
              <w:top w:w="128" w:type="dxa"/>
              <w:left w:w="43" w:type="dxa"/>
              <w:bottom w:w="43" w:type="dxa"/>
              <w:right w:w="43" w:type="dxa"/>
            </w:tcMar>
            <w:vAlign w:val="bottom"/>
          </w:tcPr>
          <w:p w14:paraId="1E3297FF" w14:textId="77777777" w:rsidR="00F52703" w:rsidRPr="00A61365" w:rsidRDefault="00962653" w:rsidP="00A61365">
            <w:r w:rsidRPr="00A61365">
              <w:t xml:space="preserve">85 </w:t>
            </w:r>
          </w:p>
        </w:tc>
      </w:tr>
      <w:tr w:rsidR="00F52703" w:rsidRPr="00A61365" w14:paraId="011F4B37" w14:textId="77777777">
        <w:trPr>
          <w:trHeight w:val="380"/>
        </w:trPr>
        <w:tc>
          <w:tcPr>
            <w:tcW w:w="520" w:type="dxa"/>
            <w:tcBorders>
              <w:top w:val="nil"/>
              <w:left w:val="nil"/>
              <w:bottom w:val="nil"/>
              <w:right w:val="nil"/>
            </w:tcBorders>
            <w:tcMar>
              <w:top w:w="128" w:type="dxa"/>
              <w:left w:w="43" w:type="dxa"/>
              <w:bottom w:w="43" w:type="dxa"/>
              <w:right w:w="43" w:type="dxa"/>
            </w:tcMar>
          </w:tcPr>
          <w:p w14:paraId="444BD206" w14:textId="77777777" w:rsidR="00F52703" w:rsidRPr="00A61365" w:rsidRDefault="00962653" w:rsidP="00A61365">
            <w:r w:rsidRPr="00A61365">
              <w:t>20</w:t>
            </w:r>
          </w:p>
        </w:tc>
        <w:tc>
          <w:tcPr>
            <w:tcW w:w="5260" w:type="dxa"/>
            <w:tcBorders>
              <w:top w:val="nil"/>
              <w:left w:val="nil"/>
              <w:bottom w:val="nil"/>
              <w:right w:val="nil"/>
            </w:tcBorders>
            <w:tcMar>
              <w:top w:w="128" w:type="dxa"/>
              <w:left w:w="43" w:type="dxa"/>
              <w:bottom w:w="43" w:type="dxa"/>
              <w:right w:w="43" w:type="dxa"/>
            </w:tcMar>
          </w:tcPr>
          <w:p w14:paraId="2BC517E2" w14:textId="77777777" w:rsidR="00F52703" w:rsidRPr="00A61365" w:rsidRDefault="00962653" w:rsidP="00A61365">
            <w:r w:rsidRPr="00A61365">
              <w:t xml:space="preserve">Melk. 38 årskyr </w:t>
            </w:r>
          </w:p>
        </w:tc>
        <w:tc>
          <w:tcPr>
            <w:tcW w:w="1920" w:type="dxa"/>
            <w:tcBorders>
              <w:top w:val="nil"/>
              <w:left w:val="nil"/>
              <w:bottom w:val="nil"/>
              <w:right w:val="nil"/>
            </w:tcBorders>
            <w:tcMar>
              <w:top w:w="128" w:type="dxa"/>
              <w:left w:w="43" w:type="dxa"/>
              <w:bottom w:w="43" w:type="dxa"/>
              <w:right w:w="43" w:type="dxa"/>
            </w:tcMar>
            <w:vAlign w:val="bottom"/>
          </w:tcPr>
          <w:p w14:paraId="4331FB90" w14:textId="77777777" w:rsidR="00F52703" w:rsidRPr="00A61365" w:rsidRDefault="00962653" w:rsidP="00A61365">
            <w:r w:rsidRPr="00A61365">
              <w:t xml:space="preserve">Arealsone 4 </w:t>
            </w:r>
          </w:p>
        </w:tc>
        <w:tc>
          <w:tcPr>
            <w:tcW w:w="1840" w:type="dxa"/>
            <w:tcBorders>
              <w:top w:val="nil"/>
              <w:left w:val="nil"/>
              <w:bottom w:val="nil"/>
              <w:right w:val="nil"/>
            </w:tcBorders>
            <w:tcMar>
              <w:top w:w="128" w:type="dxa"/>
              <w:left w:w="43" w:type="dxa"/>
              <w:bottom w:w="43" w:type="dxa"/>
              <w:right w:w="43" w:type="dxa"/>
            </w:tcMar>
            <w:vAlign w:val="bottom"/>
          </w:tcPr>
          <w:p w14:paraId="6F8CA192" w14:textId="77777777" w:rsidR="00F52703" w:rsidRPr="00A61365" w:rsidRDefault="00962653" w:rsidP="00A61365">
            <w:r w:rsidRPr="00A61365">
              <w:t xml:space="preserve">27 </w:t>
            </w:r>
          </w:p>
        </w:tc>
      </w:tr>
      <w:tr w:rsidR="00F52703" w:rsidRPr="00A61365" w14:paraId="0D26FF90" w14:textId="77777777">
        <w:trPr>
          <w:trHeight w:val="380"/>
        </w:trPr>
        <w:tc>
          <w:tcPr>
            <w:tcW w:w="520" w:type="dxa"/>
            <w:tcBorders>
              <w:top w:val="nil"/>
              <w:left w:val="nil"/>
              <w:bottom w:val="nil"/>
              <w:right w:val="nil"/>
            </w:tcBorders>
            <w:tcMar>
              <w:top w:w="128" w:type="dxa"/>
              <w:left w:w="43" w:type="dxa"/>
              <w:bottom w:w="43" w:type="dxa"/>
              <w:right w:w="43" w:type="dxa"/>
            </w:tcMar>
          </w:tcPr>
          <w:p w14:paraId="2895231F" w14:textId="77777777" w:rsidR="00F52703" w:rsidRPr="00A61365" w:rsidRDefault="00962653" w:rsidP="00A61365">
            <w:r w:rsidRPr="00A61365">
              <w:t>21</w:t>
            </w:r>
          </w:p>
        </w:tc>
        <w:tc>
          <w:tcPr>
            <w:tcW w:w="5260" w:type="dxa"/>
            <w:tcBorders>
              <w:top w:val="nil"/>
              <w:left w:val="nil"/>
              <w:bottom w:val="nil"/>
              <w:right w:val="nil"/>
            </w:tcBorders>
            <w:tcMar>
              <w:top w:w="128" w:type="dxa"/>
              <w:left w:w="43" w:type="dxa"/>
              <w:bottom w:w="43" w:type="dxa"/>
              <w:right w:w="43" w:type="dxa"/>
            </w:tcMar>
          </w:tcPr>
          <w:p w14:paraId="7C712132" w14:textId="77777777" w:rsidR="00F52703" w:rsidRPr="00A61365" w:rsidRDefault="00962653" w:rsidP="00A61365">
            <w:r w:rsidRPr="00A61365">
              <w:t xml:space="preserve">Melk. 29 årskyr </w:t>
            </w:r>
          </w:p>
        </w:tc>
        <w:tc>
          <w:tcPr>
            <w:tcW w:w="1920" w:type="dxa"/>
            <w:tcBorders>
              <w:top w:val="nil"/>
              <w:left w:val="nil"/>
              <w:bottom w:val="nil"/>
              <w:right w:val="nil"/>
            </w:tcBorders>
            <w:tcMar>
              <w:top w:w="128" w:type="dxa"/>
              <w:left w:w="43" w:type="dxa"/>
              <w:bottom w:w="43" w:type="dxa"/>
              <w:right w:w="43" w:type="dxa"/>
            </w:tcMar>
            <w:vAlign w:val="bottom"/>
          </w:tcPr>
          <w:p w14:paraId="1B1364B4" w14:textId="77777777" w:rsidR="00F52703" w:rsidRPr="00A61365" w:rsidRDefault="00962653" w:rsidP="00A61365">
            <w:r w:rsidRPr="00A61365">
              <w:t xml:space="preserve">Arealsone 6 og 7 </w:t>
            </w:r>
          </w:p>
        </w:tc>
        <w:tc>
          <w:tcPr>
            <w:tcW w:w="1840" w:type="dxa"/>
            <w:tcBorders>
              <w:top w:val="nil"/>
              <w:left w:val="nil"/>
              <w:bottom w:val="nil"/>
              <w:right w:val="nil"/>
            </w:tcBorders>
            <w:tcMar>
              <w:top w:w="128" w:type="dxa"/>
              <w:left w:w="43" w:type="dxa"/>
              <w:bottom w:w="43" w:type="dxa"/>
              <w:right w:w="43" w:type="dxa"/>
            </w:tcMar>
            <w:vAlign w:val="bottom"/>
          </w:tcPr>
          <w:p w14:paraId="520B0E0E" w14:textId="77777777" w:rsidR="00F52703" w:rsidRPr="00A61365" w:rsidRDefault="00962653" w:rsidP="00A61365">
            <w:r w:rsidRPr="00A61365">
              <w:t xml:space="preserve">65 </w:t>
            </w:r>
          </w:p>
        </w:tc>
      </w:tr>
      <w:tr w:rsidR="00F52703" w:rsidRPr="00A61365" w14:paraId="1937790F" w14:textId="77777777">
        <w:trPr>
          <w:trHeight w:val="380"/>
        </w:trPr>
        <w:tc>
          <w:tcPr>
            <w:tcW w:w="520" w:type="dxa"/>
            <w:tcBorders>
              <w:top w:val="nil"/>
              <w:left w:val="nil"/>
              <w:bottom w:val="nil"/>
              <w:right w:val="nil"/>
            </w:tcBorders>
            <w:tcMar>
              <w:top w:w="128" w:type="dxa"/>
              <w:left w:w="43" w:type="dxa"/>
              <w:bottom w:w="43" w:type="dxa"/>
              <w:right w:w="43" w:type="dxa"/>
            </w:tcMar>
          </w:tcPr>
          <w:p w14:paraId="2C26EDF0" w14:textId="77777777" w:rsidR="00F52703" w:rsidRPr="00A61365" w:rsidRDefault="00962653" w:rsidP="00A61365">
            <w:r w:rsidRPr="00A61365">
              <w:t>22</w:t>
            </w:r>
          </w:p>
        </w:tc>
        <w:tc>
          <w:tcPr>
            <w:tcW w:w="5260" w:type="dxa"/>
            <w:tcBorders>
              <w:top w:val="nil"/>
              <w:left w:val="nil"/>
              <w:bottom w:val="nil"/>
              <w:right w:val="nil"/>
            </w:tcBorders>
            <w:tcMar>
              <w:top w:w="128" w:type="dxa"/>
              <w:left w:w="43" w:type="dxa"/>
              <w:bottom w:w="43" w:type="dxa"/>
              <w:right w:w="43" w:type="dxa"/>
            </w:tcMar>
          </w:tcPr>
          <w:p w14:paraId="6C82D39F" w14:textId="77777777" w:rsidR="00F52703" w:rsidRPr="00A61365" w:rsidRDefault="00962653" w:rsidP="00A61365">
            <w:r w:rsidRPr="00A61365">
              <w:t xml:space="preserve">Korn. 327 dekar korn </w:t>
            </w:r>
          </w:p>
        </w:tc>
        <w:tc>
          <w:tcPr>
            <w:tcW w:w="1920" w:type="dxa"/>
            <w:tcBorders>
              <w:top w:val="nil"/>
              <w:left w:val="nil"/>
              <w:bottom w:val="nil"/>
              <w:right w:val="nil"/>
            </w:tcBorders>
            <w:tcMar>
              <w:top w:w="128" w:type="dxa"/>
              <w:left w:w="43" w:type="dxa"/>
              <w:bottom w:w="43" w:type="dxa"/>
              <w:right w:w="43" w:type="dxa"/>
            </w:tcMar>
            <w:vAlign w:val="bottom"/>
          </w:tcPr>
          <w:p w14:paraId="71FD66E1" w14:textId="77777777" w:rsidR="00F52703" w:rsidRPr="00A61365" w:rsidRDefault="00962653" w:rsidP="00A61365">
            <w:r w:rsidRPr="00A61365">
              <w:t xml:space="preserve">Østlandet </w:t>
            </w:r>
          </w:p>
        </w:tc>
        <w:tc>
          <w:tcPr>
            <w:tcW w:w="1840" w:type="dxa"/>
            <w:tcBorders>
              <w:top w:val="nil"/>
              <w:left w:val="nil"/>
              <w:bottom w:val="nil"/>
              <w:right w:val="nil"/>
            </w:tcBorders>
            <w:tcMar>
              <w:top w:w="128" w:type="dxa"/>
              <w:left w:w="43" w:type="dxa"/>
              <w:bottom w:w="43" w:type="dxa"/>
              <w:right w:w="43" w:type="dxa"/>
            </w:tcMar>
            <w:vAlign w:val="bottom"/>
          </w:tcPr>
          <w:p w14:paraId="2160CA24" w14:textId="77777777" w:rsidR="00F52703" w:rsidRPr="00A61365" w:rsidRDefault="00962653" w:rsidP="00A61365">
            <w:r w:rsidRPr="00A61365">
              <w:t xml:space="preserve">25 </w:t>
            </w:r>
          </w:p>
        </w:tc>
      </w:tr>
      <w:tr w:rsidR="00F52703" w:rsidRPr="00A61365" w14:paraId="28675F82" w14:textId="77777777">
        <w:trPr>
          <w:trHeight w:val="380"/>
        </w:trPr>
        <w:tc>
          <w:tcPr>
            <w:tcW w:w="520" w:type="dxa"/>
            <w:tcBorders>
              <w:top w:val="nil"/>
              <w:left w:val="nil"/>
              <w:bottom w:val="nil"/>
              <w:right w:val="nil"/>
            </w:tcBorders>
            <w:tcMar>
              <w:top w:w="128" w:type="dxa"/>
              <w:left w:w="43" w:type="dxa"/>
              <w:bottom w:w="43" w:type="dxa"/>
              <w:right w:w="43" w:type="dxa"/>
            </w:tcMar>
          </w:tcPr>
          <w:p w14:paraId="002BEDD9" w14:textId="77777777" w:rsidR="00F52703" w:rsidRPr="00A61365" w:rsidRDefault="00962653" w:rsidP="00A61365">
            <w:r w:rsidRPr="00A61365">
              <w:t>23</w:t>
            </w:r>
          </w:p>
        </w:tc>
        <w:tc>
          <w:tcPr>
            <w:tcW w:w="5260" w:type="dxa"/>
            <w:tcBorders>
              <w:top w:val="nil"/>
              <w:left w:val="nil"/>
              <w:bottom w:val="nil"/>
              <w:right w:val="nil"/>
            </w:tcBorders>
            <w:tcMar>
              <w:top w:w="128" w:type="dxa"/>
              <w:left w:w="43" w:type="dxa"/>
              <w:bottom w:w="43" w:type="dxa"/>
              <w:right w:w="43" w:type="dxa"/>
            </w:tcMar>
          </w:tcPr>
          <w:p w14:paraId="3050568E" w14:textId="77777777" w:rsidR="00F52703" w:rsidRPr="00A61365" w:rsidRDefault="00962653" w:rsidP="00A61365">
            <w:r w:rsidRPr="00A61365">
              <w:t xml:space="preserve">Korn. 801 dekar korn </w:t>
            </w:r>
          </w:p>
        </w:tc>
        <w:tc>
          <w:tcPr>
            <w:tcW w:w="1920" w:type="dxa"/>
            <w:tcBorders>
              <w:top w:val="nil"/>
              <w:left w:val="nil"/>
              <w:bottom w:val="nil"/>
              <w:right w:val="nil"/>
            </w:tcBorders>
            <w:tcMar>
              <w:top w:w="128" w:type="dxa"/>
              <w:left w:w="43" w:type="dxa"/>
              <w:bottom w:w="43" w:type="dxa"/>
              <w:right w:w="43" w:type="dxa"/>
            </w:tcMar>
            <w:vAlign w:val="bottom"/>
          </w:tcPr>
          <w:p w14:paraId="15154C53" w14:textId="77777777" w:rsidR="00F52703" w:rsidRPr="00A61365" w:rsidRDefault="00962653" w:rsidP="00A61365">
            <w:r w:rsidRPr="00A61365">
              <w:t xml:space="preserve">Østlandet </w:t>
            </w:r>
          </w:p>
        </w:tc>
        <w:tc>
          <w:tcPr>
            <w:tcW w:w="1840" w:type="dxa"/>
            <w:tcBorders>
              <w:top w:val="nil"/>
              <w:left w:val="nil"/>
              <w:bottom w:val="nil"/>
              <w:right w:val="nil"/>
            </w:tcBorders>
            <w:tcMar>
              <w:top w:w="128" w:type="dxa"/>
              <w:left w:w="43" w:type="dxa"/>
              <w:bottom w:w="43" w:type="dxa"/>
              <w:right w:w="43" w:type="dxa"/>
            </w:tcMar>
            <w:vAlign w:val="bottom"/>
          </w:tcPr>
          <w:p w14:paraId="6D1DB9A2" w14:textId="77777777" w:rsidR="00F52703" w:rsidRPr="00A61365" w:rsidRDefault="00962653" w:rsidP="00A61365">
            <w:r w:rsidRPr="00A61365">
              <w:t xml:space="preserve">25 </w:t>
            </w:r>
          </w:p>
        </w:tc>
      </w:tr>
      <w:tr w:rsidR="00F52703" w:rsidRPr="00A61365" w14:paraId="70D83159" w14:textId="77777777">
        <w:trPr>
          <w:trHeight w:val="380"/>
        </w:trPr>
        <w:tc>
          <w:tcPr>
            <w:tcW w:w="520" w:type="dxa"/>
            <w:tcBorders>
              <w:top w:val="nil"/>
              <w:left w:val="nil"/>
              <w:bottom w:val="nil"/>
              <w:right w:val="nil"/>
            </w:tcBorders>
            <w:tcMar>
              <w:top w:w="128" w:type="dxa"/>
              <w:left w:w="43" w:type="dxa"/>
              <w:bottom w:w="43" w:type="dxa"/>
              <w:right w:w="43" w:type="dxa"/>
            </w:tcMar>
          </w:tcPr>
          <w:p w14:paraId="20C7C82F" w14:textId="77777777" w:rsidR="00F52703" w:rsidRPr="00A61365" w:rsidRDefault="00962653" w:rsidP="00A61365">
            <w:r w:rsidRPr="00A61365">
              <w:t>24</w:t>
            </w:r>
          </w:p>
        </w:tc>
        <w:tc>
          <w:tcPr>
            <w:tcW w:w="5260" w:type="dxa"/>
            <w:tcBorders>
              <w:top w:val="nil"/>
              <w:left w:val="nil"/>
              <w:bottom w:val="nil"/>
              <w:right w:val="nil"/>
            </w:tcBorders>
            <w:tcMar>
              <w:top w:w="128" w:type="dxa"/>
              <w:left w:w="43" w:type="dxa"/>
              <w:bottom w:w="43" w:type="dxa"/>
              <w:right w:w="43" w:type="dxa"/>
            </w:tcMar>
          </w:tcPr>
          <w:p w14:paraId="2B577144" w14:textId="77777777" w:rsidR="00F52703" w:rsidRPr="00A61365" w:rsidRDefault="00962653" w:rsidP="00A61365">
            <w:r w:rsidRPr="00A61365">
              <w:t xml:space="preserve">Sau. 156 vinterfôra sauer </w:t>
            </w:r>
          </w:p>
        </w:tc>
        <w:tc>
          <w:tcPr>
            <w:tcW w:w="1920" w:type="dxa"/>
            <w:tcBorders>
              <w:top w:val="nil"/>
              <w:left w:val="nil"/>
              <w:bottom w:val="nil"/>
              <w:right w:val="nil"/>
            </w:tcBorders>
            <w:tcMar>
              <w:top w:w="128" w:type="dxa"/>
              <w:left w:w="43" w:type="dxa"/>
              <w:bottom w:w="43" w:type="dxa"/>
              <w:right w:w="43" w:type="dxa"/>
            </w:tcMar>
            <w:vAlign w:val="bottom"/>
          </w:tcPr>
          <w:p w14:paraId="54A10E66" w14:textId="77777777" w:rsidR="00F52703" w:rsidRPr="00A61365" w:rsidRDefault="00962653" w:rsidP="00A61365">
            <w:r w:rsidRPr="00A61365">
              <w:t xml:space="preserve">Arealsone 5A og 5B </w:t>
            </w:r>
          </w:p>
        </w:tc>
        <w:tc>
          <w:tcPr>
            <w:tcW w:w="1840" w:type="dxa"/>
            <w:tcBorders>
              <w:top w:val="nil"/>
              <w:left w:val="nil"/>
              <w:bottom w:val="nil"/>
              <w:right w:val="nil"/>
            </w:tcBorders>
            <w:tcMar>
              <w:top w:w="128" w:type="dxa"/>
              <w:left w:w="43" w:type="dxa"/>
              <w:bottom w:w="43" w:type="dxa"/>
              <w:right w:w="43" w:type="dxa"/>
            </w:tcMar>
            <w:vAlign w:val="bottom"/>
          </w:tcPr>
          <w:p w14:paraId="41B250F2" w14:textId="77777777" w:rsidR="00F52703" w:rsidRPr="00A61365" w:rsidRDefault="00962653" w:rsidP="00A61365">
            <w:r w:rsidRPr="00A61365">
              <w:t xml:space="preserve">79 </w:t>
            </w:r>
          </w:p>
        </w:tc>
      </w:tr>
      <w:tr w:rsidR="00F52703" w:rsidRPr="00A61365" w14:paraId="4B0B3898" w14:textId="77777777">
        <w:trPr>
          <w:trHeight w:val="380"/>
        </w:trPr>
        <w:tc>
          <w:tcPr>
            <w:tcW w:w="520" w:type="dxa"/>
            <w:tcBorders>
              <w:top w:val="nil"/>
              <w:left w:val="nil"/>
              <w:bottom w:val="nil"/>
              <w:right w:val="nil"/>
            </w:tcBorders>
            <w:tcMar>
              <w:top w:w="128" w:type="dxa"/>
              <w:left w:w="43" w:type="dxa"/>
              <w:bottom w:w="43" w:type="dxa"/>
              <w:right w:w="43" w:type="dxa"/>
            </w:tcMar>
          </w:tcPr>
          <w:p w14:paraId="30EA1094" w14:textId="77777777" w:rsidR="00F52703" w:rsidRPr="00A61365" w:rsidRDefault="00962653" w:rsidP="00A61365">
            <w:r w:rsidRPr="00A61365">
              <w:t>25</w:t>
            </w:r>
          </w:p>
        </w:tc>
        <w:tc>
          <w:tcPr>
            <w:tcW w:w="5260" w:type="dxa"/>
            <w:tcBorders>
              <w:top w:val="nil"/>
              <w:left w:val="nil"/>
              <w:bottom w:val="nil"/>
              <w:right w:val="nil"/>
            </w:tcBorders>
            <w:tcMar>
              <w:top w:w="128" w:type="dxa"/>
              <w:left w:w="43" w:type="dxa"/>
              <w:bottom w:w="43" w:type="dxa"/>
              <w:right w:w="43" w:type="dxa"/>
            </w:tcMar>
          </w:tcPr>
          <w:p w14:paraId="1E8AD150" w14:textId="77777777" w:rsidR="00F52703" w:rsidRPr="00A61365" w:rsidRDefault="00962653" w:rsidP="00A61365">
            <w:r w:rsidRPr="00A61365">
              <w:t xml:space="preserve">Sau. 194 vinterfôra sauer </w:t>
            </w:r>
          </w:p>
        </w:tc>
        <w:tc>
          <w:tcPr>
            <w:tcW w:w="1920" w:type="dxa"/>
            <w:tcBorders>
              <w:top w:val="nil"/>
              <w:left w:val="nil"/>
              <w:bottom w:val="nil"/>
              <w:right w:val="nil"/>
            </w:tcBorders>
            <w:tcMar>
              <w:top w:w="128" w:type="dxa"/>
              <w:left w:w="43" w:type="dxa"/>
              <w:bottom w:w="43" w:type="dxa"/>
              <w:right w:w="43" w:type="dxa"/>
            </w:tcMar>
            <w:vAlign w:val="bottom"/>
          </w:tcPr>
          <w:p w14:paraId="4E8CB1D8" w14:textId="77777777" w:rsidR="00F52703" w:rsidRPr="00A61365" w:rsidRDefault="00962653" w:rsidP="00A61365">
            <w:r w:rsidRPr="00A61365">
              <w:t xml:space="preserve">Arealsone 6 og 7 </w:t>
            </w:r>
          </w:p>
        </w:tc>
        <w:tc>
          <w:tcPr>
            <w:tcW w:w="1840" w:type="dxa"/>
            <w:tcBorders>
              <w:top w:val="nil"/>
              <w:left w:val="nil"/>
              <w:bottom w:val="nil"/>
              <w:right w:val="nil"/>
            </w:tcBorders>
            <w:tcMar>
              <w:top w:w="128" w:type="dxa"/>
              <w:left w:w="43" w:type="dxa"/>
              <w:bottom w:w="43" w:type="dxa"/>
              <w:right w:w="43" w:type="dxa"/>
            </w:tcMar>
            <w:vAlign w:val="bottom"/>
          </w:tcPr>
          <w:p w14:paraId="068F85C3" w14:textId="77777777" w:rsidR="00F52703" w:rsidRPr="00A61365" w:rsidRDefault="00962653" w:rsidP="00A61365">
            <w:r w:rsidRPr="00A61365">
              <w:t xml:space="preserve">20 </w:t>
            </w:r>
          </w:p>
        </w:tc>
      </w:tr>
      <w:tr w:rsidR="00F52703" w:rsidRPr="00A61365" w14:paraId="04AEBDE4" w14:textId="77777777">
        <w:trPr>
          <w:trHeight w:val="380"/>
        </w:trPr>
        <w:tc>
          <w:tcPr>
            <w:tcW w:w="520" w:type="dxa"/>
            <w:tcBorders>
              <w:top w:val="nil"/>
              <w:left w:val="nil"/>
              <w:bottom w:val="nil"/>
              <w:right w:val="nil"/>
            </w:tcBorders>
            <w:tcMar>
              <w:top w:w="128" w:type="dxa"/>
              <w:left w:w="43" w:type="dxa"/>
              <w:bottom w:w="43" w:type="dxa"/>
              <w:right w:w="43" w:type="dxa"/>
            </w:tcMar>
          </w:tcPr>
          <w:p w14:paraId="08870640" w14:textId="77777777" w:rsidR="00F52703" w:rsidRPr="00A61365" w:rsidRDefault="00962653" w:rsidP="00A61365">
            <w:r w:rsidRPr="00A61365">
              <w:t>26</w:t>
            </w:r>
          </w:p>
        </w:tc>
        <w:tc>
          <w:tcPr>
            <w:tcW w:w="5260" w:type="dxa"/>
            <w:tcBorders>
              <w:top w:val="nil"/>
              <w:left w:val="nil"/>
              <w:bottom w:val="nil"/>
              <w:right w:val="nil"/>
            </w:tcBorders>
            <w:tcMar>
              <w:top w:w="128" w:type="dxa"/>
              <w:left w:w="43" w:type="dxa"/>
              <w:bottom w:w="43" w:type="dxa"/>
              <w:right w:w="43" w:type="dxa"/>
            </w:tcMar>
          </w:tcPr>
          <w:p w14:paraId="3F076F5C" w14:textId="77777777" w:rsidR="00F52703" w:rsidRPr="00A61365" w:rsidRDefault="00962653" w:rsidP="00A61365">
            <w:r w:rsidRPr="00A61365">
              <w:t xml:space="preserve">Sau. 85 vinterfôra sauer </w:t>
            </w:r>
          </w:p>
        </w:tc>
        <w:tc>
          <w:tcPr>
            <w:tcW w:w="1920" w:type="dxa"/>
            <w:tcBorders>
              <w:top w:val="nil"/>
              <w:left w:val="nil"/>
              <w:bottom w:val="nil"/>
              <w:right w:val="nil"/>
            </w:tcBorders>
            <w:tcMar>
              <w:top w:w="128" w:type="dxa"/>
              <w:left w:w="43" w:type="dxa"/>
              <w:bottom w:w="43" w:type="dxa"/>
              <w:right w:w="43" w:type="dxa"/>
            </w:tcMar>
            <w:vAlign w:val="bottom"/>
          </w:tcPr>
          <w:p w14:paraId="1B47F969"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3337F495" w14:textId="77777777" w:rsidR="00F52703" w:rsidRPr="00A61365" w:rsidRDefault="00962653" w:rsidP="00A61365">
            <w:r w:rsidRPr="00A61365">
              <w:t xml:space="preserve">25 </w:t>
            </w:r>
          </w:p>
        </w:tc>
      </w:tr>
      <w:tr w:rsidR="00F52703" w:rsidRPr="00A61365" w14:paraId="78E86CAB" w14:textId="77777777">
        <w:trPr>
          <w:trHeight w:val="380"/>
        </w:trPr>
        <w:tc>
          <w:tcPr>
            <w:tcW w:w="520" w:type="dxa"/>
            <w:tcBorders>
              <w:top w:val="nil"/>
              <w:left w:val="nil"/>
              <w:bottom w:val="nil"/>
              <w:right w:val="nil"/>
            </w:tcBorders>
            <w:tcMar>
              <w:top w:w="128" w:type="dxa"/>
              <w:left w:w="43" w:type="dxa"/>
              <w:bottom w:w="43" w:type="dxa"/>
              <w:right w:w="43" w:type="dxa"/>
            </w:tcMar>
          </w:tcPr>
          <w:p w14:paraId="3EB78B6D" w14:textId="77777777" w:rsidR="00F52703" w:rsidRPr="00A61365" w:rsidRDefault="00962653" w:rsidP="00A61365">
            <w:r w:rsidRPr="00A61365">
              <w:t>27</w:t>
            </w:r>
          </w:p>
        </w:tc>
        <w:tc>
          <w:tcPr>
            <w:tcW w:w="5260" w:type="dxa"/>
            <w:tcBorders>
              <w:top w:val="nil"/>
              <w:left w:val="nil"/>
              <w:bottom w:val="nil"/>
              <w:right w:val="nil"/>
            </w:tcBorders>
            <w:tcMar>
              <w:top w:w="128" w:type="dxa"/>
              <w:left w:w="43" w:type="dxa"/>
              <w:bottom w:w="43" w:type="dxa"/>
              <w:right w:w="43" w:type="dxa"/>
            </w:tcMar>
          </w:tcPr>
          <w:p w14:paraId="226CA5E6" w14:textId="77777777" w:rsidR="00F52703" w:rsidRPr="00A61365" w:rsidRDefault="00962653" w:rsidP="00A61365">
            <w:r w:rsidRPr="00A61365">
              <w:t xml:space="preserve">Sau. 295 vinterfôra sauer </w:t>
            </w:r>
          </w:p>
        </w:tc>
        <w:tc>
          <w:tcPr>
            <w:tcW w:w="1920" w:type="dxa"/>
            <w:tcBorders>
              <w:top w:val="nil"/>
              <w:left w:val="nil"/>
              <w:bottom w:val="nil"/>
              <w:right w:val="nil"/>
            </w:tcBorders>
            <w:tcMar>
              <w:top w:w="128" w:type="dxa"/>
              <w:left w:w="43" w:type="dxa"/>
              <w:bottom w:w="43" w:type="dxa"/>
              <w:right w:w="43" w:type="dxa"/>
            </w:tcMar>
            <w:vAlign w:val="bottom"/>
          </w:tcPr>
          <w:p w14:paraId="3D251F1A" w14:textId="77777777" w:rsidR="00F52703" w:rsidRPr="00A61365" w:rsidRDefault="00962653" w:rsidP="00A61365">
            <w:r w:rsidRPr="00A61365">
              <w:t xml:space="preserve">Landet </w:t>
            </w:r>
          </w:p>
        </w:tc>
        <w:tc>
          <w:tcPr>
            <w:tcW w:w="1840" w:type="dxa"/>
            <w:tcBorders>
              <w:top w:val="nil"/>
              <w:left w:val="nil"/>
              <w:bottom w:val="nil"/>
              <w:right w:val="nil"/>
            </w:tcBorders>
            <w:tcMar>
              <w:top w:w="128" w:type="dxa"/>
              <w:left w:w="43" w:type="dxa"/>
              <w:bottom w:w="43" w:type="dxa"/>
              <w:right w:w="43" w:type="dxa"/>
            </w:tcMar>
            <w:vAlign w:val="bottom"/>
          </w:tcPr>
          <w:p w14:paraId="54270B46" w14:textId="77777777" w:rsidR="00F52703" w:rsidRPr="00A61365" w:rsidRDefault="00962653" w:rsidP="00A61365">
            <w:r w:rsidRPr="00A61365">
              <w:t xml:space="preserve">25 </w:t>
            </w:r>
          </w:p>
        </w:tc>
      </w:tr>
      <w:tr w:rsidR="00F52703" w:rsidRPr="00A61365" w14:paraId="2670F41D" w14:textId="77777777">
        <w:trPr>
          <w:trHeight w:val="640"/>
        </w:trPr>
        <w:tc>
          <w:tcPr>
            <w:tcW w:w="520" w:type="dxa"/>
            <w:tcBorders>
              <w:top w:val="nil"/>
              <w:left w:val="nil"/>
              <w:bottom w:val="nil"/>
              <w:right w:val="nil"/>
            </w:tcBorders>
            <w:tcMar>
              <w:top w:w="128" w:type="dxa"/>
              <w:left w:w="43" w:type="dxa"/>
              <w:bottom w:w="43" w:type="dxa"/>
              <w:right w:w="43" w:type="dxa"/>
            </w:tcMar>
          </w:tcPr>
          <w:p w14:paraId="079DE013" w14:textId="77777777" w:rsidR="00F52703" w:rsidRPr="00A61365" w:rsidRDefault="00962653" w:rsidP="00A61365">
            <w:r w:rsidRPr="00A61365">
              <w:lastRenderedPageBreak/>
              <w:t>28</w:t>
            </w:r>
          </w:p>
        </w:tc>
        <w:tc>
          <w:tcPr>
            <w:tcW w:w="5260" w:type="dxa"/>
            <w:tcBorders>
              <w:top w:val="nil"/>
              <w:left w:val="nil"/>
              <w:bottom w:val="nil"/>
              <w:right w:val="nil"/>
            </w:tcBorders>
            <w:tcMar>
              <w:top w:w="128" w:type="dxa"/>
              <w:left w:w="43" w:type="dxa"/>
              <w:bottom w:w="43" w:type="dxa"/>
              <w:right w:w="43" w:type="dxa"/>
            </w:tcMar>
          </w:tcPr>
          <w:p w14:paraId="4EA9E76F" w14:textId="77777777" w:rsidR="00F52703" w:rsidRPr="00A61365" w:rsidRDefault="00962653" w:rsidP="00A61365">
            <w:r w:rsidRPr="00A61365">
              <w:t xml:space="preserve">Ammeku. 30 ammekyr </w:t>
            </w:r>
          </w:p>
        </w:tc>
        <w:tc>
          <w:tcPr>
            <w:tcW w:w="1920" w:type="dxa"/>
            <w:tcBorders>
              <w:top w:val="nil"/>
              <w:left w:val="nil"/>
              <w:bottom w:val="nil"/>
              <w:right w:val="nil"/>
            </w:tcBorders>
            <w:tcMar>
              <w:top w:w="128" w:type="dxa"/>
              <w:left w:w="43" w:type="dxa"/>
              <w:bottom w:w="43" w:type="dxa"/>
              <w:right w:w="43" w:type="dxa"/>
            </w:tcMar>
            <w:vAlign w:val="bottom"/>
          </w:tcPr>
          <w:p w14:paraId="67205F72" w14:textId="77777777" w:rsidR="00F52703" w:rsidRPr="00A61365" w:rsidRDefault="00962653" w:rsidP="00A61365">
            <w:r w:rsidRPr="00A61365">
              <w:t xml:space="preserve">«Grasområder» (5A, 5B, 6 og 7) </w:t>
            </w:r>
          </w:p>
        </w:tc>
        <w:tc>
          <w:tcPr>
            <w:tcW w:w="1840" w:type="dxa"/>
            <w:tcBorders>
              <w:top w:val="nil"/>
              <w:left w:val="nil"/>
              <w:bottom w:val="nil"/>
              <w:right w:val="nil"/>
            </w:tcBorders>
            <w:tcMar>
              <w:top w:w="128" w:type="dxa"/>
              <w:left w:w="43" w:type="dxa"/>
              <w:bottom w:w="43" w:type="dxa"/>
              <w:right w:w="43" w:type="dxa"/>
            </w:tcMar>
            <w:vAlign w:val="bottom"/>
          </w:tcPr>
          <w:p w14:paraId="5FFA7540" w14:textId="77777777" w:rsidR="00F52703" w:rsidRPr="00A61365" w:rsidRDefault="00962653" w:rsidP="00A61365">
            <w:r w:rsidRPr="00A61365">
              <w:t xml:space="preserve">36 </w:t>
            </w:r>
          </w:p>
        </w:tc>
      </w:tr>
      <w:tr w:rsidR="00F52703" w:rsidRPr="00A61365" w14:paraId="6B2006C5" w14:textId="77777777">
        <w:trPr>
          <w:trHeight w:val="640"/>
        </w:trPr>
        <w:tc>
          <w:tcPr>
            <w:tcW w:w="520" w:type="dxa"/>
            <w:tcBorders>
              <w:top w:val="nil"/>
              <w:left w:val="nil"/>
              <w:bottom w:val="nil"/>
              <w:right w:val="nil"/>
            </w:tcBorders>
            <w:tcMar>
              <w:top w:w="128" w:type="dxa"/>
              <w:left w:w="43" w:type="dxa"/>
              <w:bottom w:w="43" w:type="dxa"/>
              <w:right w:w="43" w:type="dxa"/>
            </w:tcMar>
          </w:tcPr>
          <w:p w14:paraId="5651CA89" w14:textId="77777777" w:rsidR="00F52703" w:rsidRPr="00A61365" w:rsidRDefault="00962653" w:rsidP="00A61365">
            <w:r w:rsidRPr="00A61365">
              <w:t>29</w:t>
            </w:r>
          </w:p>
        </w:tc>
        <w:tc>
          <w:tcPr>
            <w:tcW w:w="5260" w:type="dxa"/>
            <w:tcBorders>
              <w:top w:val="nil"/>
              <w:left w:val="nil"/>
              <w:bottom w:val="nil"/>
              <w:right w:val="nil"/>
            </w:tcBorders>
            <w:tcMar>
              <w:top w:w="128" w:type="dxa"/>
              <w:left w:w="43" w:type="dxa"/>
              <w:bottom w:w="43" w:type="dxa"/>
              <w:right w:w="43" w:type="dxa"/>
            </w:tcMar>
          </w:tcPr>
          <w:p w14:paraId="1AD3C6FC" w14:textId="77777777" w:rsidR="00F52703" w:rsidRPr="00A61365" w:rsidRDefault="00962653" w:rsidP="00A61365">
            <w:r w:rsidRPr="00A61365">
              <w:t xml:space="preserve">Ammeku. 34 ammekyr </w:t>
            </w:r>
          </w:p>
        </w:tc>
        <w:tc>
          <w:tcPr>
            <w:tcW w:w="1920" w:type="dxa"/>
            <w:tcBorders>
              <w:top w:val="nil"/>
              <w:left w:val="nil"/>
              <w:bottom w:val="nil"/>
              <w:right w:val="nil"/>
            </w:tcBorders>
            <w:tcMar>
              <w:top w:w="128" w:type="dxa"/>
              <w:left w:w="43" w:type="dxa"/>
              <w:bottom w:w="43" w:type="dxa"/>
              <w:right w:w="43" w:type="dxa"/>
            </w:tcMar>
            <w:vAlign w:val="bottom"/>
          </w:tcPr>
          <w:p w14:paraId="49856386" w14:textId="77777777" w:rsidR="00F52703" w:rsidRPr="00A61365" w:rsidRDefault="00962653" w:rsidP="00A61365">
            <w:r w:rsidRPr="00A61365">
              <w:t>«Kornområder»</w:t>
            </w:r>
            <w:r w:rsidRPr="00A61365">
              <w:br/>
              <w:t xml:space="preserve"> (1, 3 og 4) </w:t>
            </w:r>
          </w:p>
        </w:tc>
        <w:tc>
          <w:tcPr>
            <w:tcW w:w="1840" w:type="dxa"/>
            <w:tcBorders>
              <w:top w:val="nil"/>
              <w:left w:val="nil"/>
              <w:bottom w:val="nil"/>
              <w:right w:val="nil"/>
            </w:tcBorders>
            <w:tcMar>
              <w:top w:w="128" w:type="dxa"/>
              <w:left w:w="43" w:type="dxa"/>
              <w:bottom w:w="43" w:type="dxa"/>
              <w:right w:w="43" w:type="dxa"/>
            </w:tcMar>
            <w:vAlign w:val="bottom"/>
          </w:tcPr>
          <w:p w14:paraId="1D47EB71" w14:textId="77777777" w:rsidR="00F52703" w:rsidRPr="00A61365" w:rsidRDefault="00962653" w:rsidP="00A61365">
            <w:r w:rsidRPr="00A61365">
              <w:t xml:space="preserve">31 </w:t>
            </w:r>
          </w:p>
        </w:tc>
      </w:tr>
      <w:tr w:rsidR="00F52703" w:rsidRPr="00A61365" w14:paraId="27D4DA0D"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46B0A0A9" w14:textId="77777777" w:rsidR="00F52703" w:rsidRPr="00A61365" w:rsidRDefault="00962653" w:rsidP="00A61365">
            <w:r w:rsidRPr="00A61365">
              <w:t>30</w:t>
            </w:r>
          </w:p>
        </w:tc>
        <w:tc>
          <w:tcPr>
            <w:tcW w:w="5260" w:type="dxa"/>
            <w:tcBorders>
              <w:top w:val="nil"/>
              <w:left w:val="nil"/>
              <w:bottom w:val="single" w:sz="4" w:space="0" w:color="000000"/>
              <w:right w:val="nil"/>
            </w:tcBorders>
            <w:tcMar>
              <w:top w:w="128" w:type="dxa"/>
              <w:left w:w="43" w:type="dxa"/>
              <w:bottom w:w="43" w:type="dxa"/>
              <w:right w:w="43" w:type="dxa"/>
            </w:tcMar>
          </w:tcPr>
          <w:p w14:paraId="01105F38" w14:textId="77777777" w:rsidR="00F52703" w:rsidRPr="00A61365" w:rsidRDefault="00962653" w:rsidP="00A61365">
            <w:r w:rsidRPr="00A61365">
              <w:t xml:space="preserve">Ammeku. 46 ammekyr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C21A96E" w14:textId="77777777" w:rsidR="00F52703" w:rsidRPr="00A61365" w:rsidRDefault="00962653" w:rsidP="00A61365">
            <w:r w:rsidRPr="00A61365">
              <w:t xml:space="preserve">Landet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626DC2BE" w14:textId="77777777" w:rsidR="00F52703" w:rsidRPr="00A61365" w:rsidRDefault="00962653" w:rsidP="00A61365">
            <w:r w:rsidRPr="00A61365">
              <w:t xml:space="preserve">25 </w:t>
            </w:r>
          </w:p>
        </w:tc>
      </w:tr>
    </w:tbl>
    <w:p w14:paraId="31745C27" w14:textId="77777777" w:rsidR="00F52703" w:rsidRPr="00A61365" w:rsidRDefault="00962653" w:rsidP="00A61365">
      <w:pPr>
        <w:pStyle w:val="Kilde"/>
      </w:pPr>
      <w:r w:rsidRPr="00A61365">
        <w:t>Budsjettnemnda for jordbruket</w:t>
      </w:r>
    </w:p>
    <w:p w14:paraId="5800079A" w14:textId="77777777" w:rsidR="00F52703" w:rsidRPr="00A61365" w:rsidRDefault="00962653" w:rsidP="00A61365">
      <w:r w:rsidRPr="00A61365">
        <w:t>Dersom et målesystem skal kunne gi et noenlunde stabilt utrykk for nivå for produksjoner (referansebruk 1–11), og i tillegg for bruksstørrelser og regioner for hver produksjon, vil det kreve et vesentlig større antall regnskap enn det som er med i NIBIOs driftsgranskinger i dag. Selv en inndeling i to til tre regioner og to til tre bruksstørrelser per produksjon vil kreve en vesentlig utvidelse.</w:t>
      </w:r>
    </w:p>
    <w:p w14:paraId="14308B12" w14:textId="77777777" w:rsidR="00F52703" w:rsidRPr="00A61365" w:rsidRDefault="00962653" w:rsidP="00A61365">
      <w:r w:rsidRPr="00A61365">
        <w:t>Med dagens nivå på antall deltakere i driftsgranskingene er kostnaden med driftsgranskingene som i hovedsak ligger i bearbeiding av skatteregnskapene, på om lag 15 millioner kroner per år. NIBIOs vurdering er at det er liten grad av stordriftsfordeler i dette arbeidet, og at en eventuell utvidelse av antall deltakere vil medføre økt ressursbehov.</w:t>
      </w:r>
    </w:p>
    <w:p w14:paraId="2553E923" w14:textId="77777777" w:rsidR="00F52703" w:rsidRPr="00A61365" w:rsidRDefault="00962653" w:rsidP="00A61365">
      <w:pPr>
        <w:pStyle w:val="Overskrift3"/>
      </w:pPr>
      <w:r w:rsidRPr="00A61365">
        <w:t>Å bruke skattedata direkte</w:t>
      </w:r>
    </w:p>
    <w:p w14:paraId="1F23B504" w14:textId="77777777" w:rsidR="00F52703" w:rsidRPr="00A61365" w:rsidRDefault="00962653" w:rsidP="00A61365">
      <w:r w:rsidRPr="00A61365">
        <w:t>Dersom skattedata kan brukes uten omarbeiding til driftsregnskap, har en i utgangspunktet data for hele populasjonen av jordbruksbedrifter og muligheter for å gjøre ønskede grupperinger etter ulike kriterier. Skattedata vil også kunne kobles med opplysninger fra produksjonstilskuddssøknader for så å si hele populasjonen av jordbruksbedrifter, og dermed gi et stort grunnlag for beregninger for inndelinger etter driftsformer, driftsomfang og regioner.</w:t>
      </w:r>
    </w:p>
    <w:p w14:paraId="37E41100" w14:textId="77777777" w:rsidR="00F52703" w:rsidRPr="00A61365" w:rsidRDefault="00962653" w:rsidP="00A61365">
      <w:r w:rsidRPr="00A61365">
        <w:t>Skattedata inneholder imidlertid ikke informasjon om arbeidsinnsats, bare kostnader til lønnet arbeidskraft er inkludert. Data for arbeidsinnsats er nødvendig for å kunne beregne et resultat per årsverk eller per time. Arbeidsinnsats i jordbruket har vært registrert i SSBs fullstendige landbrukstellinger hvert tiende år, og har vært registrert omtrent hvert tredje år i de årlige utvalgstellingene som omfatter om lag 7 000 jordbruksbedrifter, jf. kapittel 4.3.1. Med en videreføring av samme hyppighet av tema i utvalgstellinger og fullstendige tellinger, vil en altså ha mulighet for en direkte kobling mellom skattedata og data for arbeidsinnsatsdata for om lag 7 000 jordbruksbedrifter hvert tredje år.</w:t>
      </w:r>
    </w:p>
    <w:p w14:paraId="436D0FD5" w14:textId="77777777" w:rsidR="00F52703" w:rsidRPr="00A61365" w:rsidRDefault="00962653" w:rsidP="00A61365">
      <w:r w:rsidRPr="00A61365">
        <w:t>For å vurdere muligheten for å bruke skattedata direkte uten omarbeiding til driftsregnskap har NIBIO gjort sammenligninger av skatteregnskap med driftsregnskap jf. NIBIOs rapport 117/2022.</w:t>
      </w:r>
    </w:p>
    <w:p w14:paraId="4A052842" w14:textId="77777777" w:rsidR="00F52703" w:rsidRPr="00A61365" w:rsidRDefault="00962653" w:rsidP="00A61365">
      <w:r w:rsidRPr="00A61365">
        <w:t>Resultatmålet fra skatteregnskap som er benyttet i sammenligningen, er post 0402 i dagens næringsoppgave. Dette er data som vil være tilgjengelig bakover i tid. Fra og med regnskapsåret 2022 vil næringsoppgaven bli erstattet med en næringsspesifikasjon som legges ved skattemeldingen. Denne næringsspesifikasjonen får en ny struktur, der opplysninger som naturlig hører sammen, blir samlet. Det vil også i det nye systemet være mulig å finne et egnet standardisert resultatmål som kan måle økonomisk resultat i jordbruket over tid med de svakheter som er påpekt i denne undersøkelsen.</w:t>
      </w:r>
    </w:p>
    <w:p w14:paraId="42E64990" w14:textId="77777777" w:rsidR="00F52703" w:rsidRPr="00A61365" w:rsidRDefault="00962653" w:rsidP="00A61365">
      <w:pPr>
        <w:pStyle w:val="Overskrift2"/>
      </w:pPr>
      <w:r w:rsidRPr="00A61365">
        <w:lastRenderedPageBreak/>
        <w:t xml:space="preserve">Forskjeller på skatteregnskap </w:t>
      </w:r>
      <w:r w:rsidRPr="00A61365">
        <w:br/>
        <w:t>og driftsregnskap</w:t>
      </w:r>
    </w:p>
    <w:p w14:paraId="17A0EE22" w14:textId="77777777" w:rsidR="00F52703" w:rsidRPr="00A61365" w:rsidRDefault="00962653" w:rsidP="00A61365">
      <w:pPr>
        <w:pStyle w:val="Overskrift3"/>
      </w:pPr>
      <w:r w:rsidRPr="00A61365">
        <w:t>Metodiske forskjeller</w:t>
      </w:r>
    </w:p>
    <w:p w14:paraId="13DC5982" w14:textId="77777777" w:rsidR="00F52703" w:rsidRPr="00A61365" w:rsidRDefault="00962653" w:rsidP="00A61365">
      <w:r w:rsidRPr="00A61365">
        <w:t>Skatteregnskap har som formål å vise bedriftens grunnlag for beskatning ut fra det som til enhver tid er gjeldene skatteregler. Driftsregnskap skal vise resultatet av driften.</w:t>
      </w:r>
    </w:p>
    <w:p w14:paraId="07628AD3" w14:textId="77777777" w:rsidR="00F52703" w:rsidRPr="00A61365" w:rsidRDefault="00962653" w:rsidP="00A61365">
      <w:r w:rsidRPr="00A61365">
        <w:t>Nedenfor vises en oversikt over de viktigste særtrekkene ved driftsregnskapet, sett i forhold til et skatteregnskap.</w:t>
      </w:r>
    </w:p>
    <w:p w14:paraId="6A7475C6" w14:textId="77777777" w:rsidR="00F52703" w:rsidRPr="00A61365" w:rsidRDefault="00962653" w:rsidP="00A61365">
      <w:pPr>
        <w:pStyle w:val="Liste"/>
      </w:pPr>
      <w:r w:rsidRPr="00A61365">
        <w:t>I driftsregnskapet er det klarere skillelinjer mellom jordbruk, skogbruk, andre typer næringsvirksomhet og private disposisjoner enn det vi finner i skatteregnskapet. Dette fører til at enkelte inntekts- og kostnadsposter i skatteregnskapet helt eller delvis kan bli overførte for eksempel fra jordbruk til skogbruk, eller fra jordbruk til tilleggsnæring eller annen næring i driftsregnskapet.</w:t>
      </w:r>
    </w:p>
    <w:p w14:paraId="10D724D1" w14:textId="77777777" w:rsidR="00F52703" w:rsidRPr="00A61365" w:rsidRDefault="00962653" w:rsidP="00A61365">
      <w:pPr>
        <w:pStyle w:val="Liste"/>
      </w:pPr>
      <w:r w:rsidRPr="00A61365">
        <w:t>Det blir benyttet lineære avskrivinger i driftsregnskapet, mens skatteregnskapet bruker saldoavskrivning.</w:t>
      </w:r>
    </w:p>
    <w:p w14:paraId="28AC3161" w14:textId="77777777" w:rsidR="00F52703" w:rsidRPr="00A61365" w:rsidRDefault="00962653" w:rsidP="00A61365">
      <w:pPr>
        <w:pStyle w:val="Liste"/>
      </w:pPr>
      <w:r w:rsidRPr="00A61365">
        <w:t>Større vedlikeholdskostnader, for eksempel på driftsbygninger, blir i driftsregnskapet balanseført, mens det blir direkte utgiftsført i skatteregnskapet.</w:t>
      </w:r>
    </w:p>
    <w:p w14:paraId="70EF2CB4" w14:textId="77777777" w:rsidR="00F52703" w:rsidRPr="00A61365" w:rsidRDefault="00962653" w:rsidP="00A61365">
      <w:pPr>
        <w:pStyle w:val="Liste"/>
      </w:pPr>
      <w:r w:rsidRPr="00A61365">
        <w:t>Store kostnader til nydyrking, grøfting og annet arbeid på arealer og veier blir balanseført i driftsregnskapet, mens det i skatteregnskapet er anledning til å utgiftsføre alt i året.</w:t>
      </w:r>
    </w:p>
    <w:p w14:paraId="2292E6C2" w14:textId="77777777" w:rsidR="00F52703" w:rsidRPr="00A61365" w:rsidRDefault="00962653" w:rsidP="00A61365">
      <w:pPr>
        <w:pStyle w:val="Liste"/>
      </w:pPr>
      <w:r w:rsidRPr="00A61365">
        <w:t>Tilskudd til investeringer i distriktene fra Innovasjon Norge blir i driftsregnskapet inntektsført og skrevet ned i balanse for aktuelt anleggsmiddel. I skatteregnskapet er dette unntatt beskatning, og føres direkte mot egenkapital</w:t>
      </w:r>
    </w:p>
    <w:p w14:paraId="78AB7392" w14:textId="77777777" w:rsidR="00F52703" w:rsidRPr="00A61365" w:rsidRDefault="00962653" w:rsidP="00A61365">
      <w:pPr>
        <w:pStyle w:val="Liste"/>
      </w:pPr>
      <w:r w:rsidRPr="00A61365">
        <w:t>Buskapen blir, som hovedprinsipp, verdsatt etter slakteverdi i driftsregnskapet. I skatteregnskapet er buskap verdsatt etter variable tilvirkingskostnader eller verdier fastsatt av Skattedirektoratet.</w:t>
      </w:r>
    </w:p>
    <w:p w14:paraId="647D92BC" w14:textId="77777777" w:rsidR="00F52703" w:rsidRPr="00A61365" w:rsidRDefault="00962653" w:rsidP="00A61365">
      <w:pPr>
        <w:pStyle w:val="Liste"/>
      </w:pPr>
      <w:r w:rsidRPr="00A61365">
        <w:t>Lager av selvproduserte varer for salg blir i driftsregnskapet verdsatt til den verdien en mener varene har for salg. Skatteregnskapet benytter variable kostnader ved tilvirking.</w:t>
      </w:r>
    </w:p>
    <w:p w14:paraId="40732950" w14:textId="77777777" w:rsidR="00F52703" w:rsidRPr="00A61365" w:rsidRDefault="00962653" w:rsidP="00A61365">
      <w:pPr>
        <w:pStyle w:val="avsnitt-tittel"/>
      </w:pPr>
      <w:r w:rsidRPr="00A61365">
        <w:t>Regelverk som kan påvirke det skattemessige grunnlaget:</w:t>
      </w:r>
    </w:p>
    <w:p w14:paraId="1D04B4F0" w14:textId="77777777" w:rsidR="00F52703" w:rsidRPr="00A61365" w:rsidRDefault="00962653" w:rsidP="00A61365">
      <w:r w:rsidRPr="00A61365">
        <w:t>Regelverket for beskatning gir den skattepliktige flere muligheter for tilpassing av næringsinntekten som har effekt for både beskatning og framtidige pensjonsutbetalinger.</w:t>
      </w:r>
    </w:p>
    <w:p w14:paraId="589E0A9E" w14:textId="77777777" w:rsidR="00F52703" w:rsidRPr="00A61365" w:rsidRDefault="00962653" w:rsidP="00A61365">
      <w:pPr>
        <w:pStyle w:val="Liste"/>
      </w:pPr>
      <w:r w:rsidRPr="00A61365">
        <w:t>Benytte spennet i avskrivingssatser</w:t>
      </w:r>
    </w:p>
    <w:p w14:paraId="420A286A" w14:textId="77777777" w:rsidR="00F52703" w:rsidRPr="00A61365" w:rsidRDefault="00962653" w:rsidP="00A61365">
      <w:pPr>
        <w:pStyle w:val="Liste"/>
      </w:pPr>
      <w:r w:rsidRPr="00A61365">
        <w:t>Avsetning til gevinst- og tapskonti</w:t>
      </w:r>
    </w:p>
    <w:p w14:paraId="1ABD3C42" w14:textId="77777777" w:rsidR="00F52703" w:rsidRPr="00A61365" w:rsidRDefault="00962653" w:rsidP="00A61365">
      <w:pPr>
        <w:pStyle w:val="Liste"/>
      </w:pPr>
      <w:r w:rsidRPr="00A61365">
        <w:t>Avsetning til tømmerkonto</w:t>
      </w:r>
    </w:p>
    <w:p w14:paraId="68BD69F8" w14:textId="77777777" w:rsidR="00F52703" w:rsidRPr="00A61365" w:rsidRDefault="00962653" w:rsidP="00A61365">
      <w:pPr>
        <w:pStyle w:val="Liste"/>
      </w:pPr>
      <w:r w:rsidRPr="00A61365">
        <w:t>Pensjonsordning for selvstendig næringsdrivende</w:t>
      </w:r>
    </w:p>
    <w:p w14:paraId="45973F90" w14:textId="77777777" w:rsidR="00F52703" w:rsidRPr="00A61365" w:rsidRDefault="00962653" w:rsidP="00A61365">
      <w:pPr>
        <w:pStyle w:val="Liste"/>
      </w:pPr>
      <w:r w:rsidRPr="00A61365">
        <w:t>Inntekter fra annen virksomhet/annen aktivitet kan tas med i jordbruksregnskapet så lenge omsetningen ikke overstiger 30 000 kroner.</w:t>
      </w:r>
    </w:p>
    <w:p w14:paraId="566E4370" w14:textId="77777777" w:rsidR="00F52703" w:rsidRPr="00A61365" w:rsidRDefault="00962653" w:rsidP="00A61365">
      <w:pPr>
        <w:pStyle w:val="Liste"/>
      </w:pPr>
      <w:r w:rsidRPr="00A61365">
        <w:t>Føringspraksis i skatteregnskap for virksomhet der inntekter/nettoinntekter kan tas med i grunnlaget for beregning av jordbruksfradrag.</w:t>
      </w:r>
      <w:r w:rsidRPr="00A61365">
        <w:rPr>
          <w:rStyle w:val="Fotnotereferanse"/>
        </w:rPr>
        <w:footnoteReference w:id="15"/>
      </w:r>
    </w:p>
    <w:p w14:paraId="5F1E0E81" w14:textId="77777777" w:rsidR="00F52703" w:rsidRPr="00A61365" w:rsidRDefault="00962653" w:rsidP="00A61365">
      <w:r w:rsidRPr="00A61365">
        <w:t>Tilpasninger den skattepliktige gjør ved å benytte seg av ovennevnte punkter vil gi seg utslag i utnyttelsen av jordbruksfradrag. Valgene vil også påvirke pensjonsgrunnlaget for skattepliktig og dermed framtidig pensjon fra folketrygden.</w:t>
      </w:r>
    </w:p>
    <w:p w14:paraId="1F1F5D82" w14:textId="77777777" w:rsidR="00F52703" w:rsidRPr="00A61365" w:rsidRDefault="00962653" w:rsidP="00A61365">
      <w:r w:rsidRPr="00A61365">
        <w:lastRenderedPageBreak/>
        <w:t>Dette er momenter som ikke har noen realitet i det driftsmessige resultatet, men som virker forstyrrende når en sammenligner driftsresultat i skatteregnskapet med driftsoverskudd i driftsregnskapet.</w:t>
      </w:r>
    </w:p>
    <w:p w14:paraId="1152F442" w14:textId="77777777" w:rsidR="00F52703" w:rsidRPr="00A61365" w:rsidRDefault="00962653" w:rsidP="00A61365">
      <w:pPr>
        <w:pStyle w:val="Overskrift3"/>
      </w:pPr>
      <w:r w:rsidRPr="00A61365">
        <w:t>Sammenligninger av resultat mellom driftsregnskap og skatteregnskap for et utvalg av foretak</w:t>
      </w:r>
    </w:p>
    <w:p w14:paraId="36714C03" w14:textId="77777777" w:rsidR="00F52703" w:rsidRPr="00A61365" w:rsidRDefault="00962653" w:rsidP="00A61365">
      <w:r w:rsidRPr="00A61365">
        <w:t>For å belyse hvordan de metodiske forskjellene mellom driftsregnskap og skatteregnskap slår ut, er det gjort sammenligninger for et utvalg regnskap som representerer ulike driftsformer, driftsomfang og regioner. Resultatmålet «driftsoverskudd i driftsregnskapet» beregnes etter følgende oppstilling:</w:t>
      </w:r>
    </w:p>
    <w:p w14:paraId="337DE63C" w14:textId="77777777" w:rsidR="00F52703" w:rsidRPr="00A61365" w:rsidRDefault="00962653" w:rsidP="00A61365">
      <w:pPr>
        <w:pStyle w:val="Tabellnavn"/>
      </w:pPr>
      <w:r w:rsidRPr="00A61365">
        <w:t>02N0xx1</w:t>
      </w:r>
    </w:p>
    <w:tbl>
      <w:tblPr>
        <w:tblW w:w="0" w:type="auto"/>
        <w:tblInd w:w="43" w:type="dxa"/>
        <w:tblLayout w:type="fixed"/>
        <w:tblCellMar>
          <w:top w:w="84" w:type="dxa"/>
          <w:left w:w="43" w:type="dxa"/>
          <w:bottom w:w="84" w:type="dxa"/>
          <w:right w:w="43" w:type="dxa"/>
        </w:tblCellMar>
        <w:tblLook w:val="0000" w:firstRow="0" w:lastRow="0" w:firstColumn="0" w:lastColumn="0" w:noHBand="0" w:noVBand="0"/>
      </w:tblPr>
      <w:tblGrid>
        <w:gridCol w:w="2160"/>
        <w:gridCol w:w="2400"/>
      </w:tblGrid>
      <w:tr w:rsidR="00F52703" w:rsidRPr="00A61365" w14:paraId="630B7106" w14:textId="77777777">
        <w:trPr>
          <w:trHeight w:val="380"/>
        </w:trPr>
        <w:tc>
          <w:tcPr>
            <w:tcW w:w="2160" w:type="dxa"/>
            <w:tcBorders>
              <w:top w:val="nil"/>
              <w:left w:val="nil"/>
              <w:bottom w:val="nil"/>
              <w:right w:val="nil"/>
            </w:tcBorders>
            <w:tcMar>
              <w:top w:w="84" w:type="dxa"/>
              <w:left w:w="43" w:type="dxa"/>
              <w:bottom w:w="84" w:type="dxa"/>
              <w:right w:w="43" w:type="dxa"/>
            </w:tcMar>
          </w:tcPr>
          <w:p w14:paraId="7FF648C9" w14:textId="77777777" w:rsidR="00F52703" w:rsidRPr="00A61365" w:rsidRDefault="00962653" w:rsidP="00A61365">
            <w:r w:rsidRPr="00A61365">
              <w:t>Produksjonsinntekter</w:t>
            </w:r>
          </w:p>
        </w:tc>
        <w:tc>
          <w:tcPr>
            <w:tcW w:w="2400" w:type="dxa"/>
            <w:tcBorders>
              <w:top w:val="nil"/>
              <w:left w:val="nil"/>
              <w:bottom w:val="nil"/>
              <w:right w:val="nil"/>
            </w:tcBorders>
            <w:tcMar>
              <w:top w:w="84" w:type="dxa"/>
              <w:left w:w="43" w:type="dxa"/>
              <w:bottom w:w="84" w:type="dxa"/>
              <w:right w:w="43" w:type="dxa"/>
            </w:tcMar>
          </w:tcPr>
          <w:p w14:paraId="265341AE" w14:textId="77777777" w:rsidR="00F52703" w:rsidRPr="00A61365" w:rsidRDefault="00F52703" w:rsidP="00A61365"/>
        </w:tc>
      </w:tr>
      <w:tr w:rsidR="00F52703" w:rsidRPr="00A61365" w14:paraId="60677221" w14:textId="77777777">
        <w:trPr>
          <w:trHeight w:val="380"/>
        </w:trPr>
        <w:tc>
          <w:tcPr>
            <w:tcW w:w="2160" w:type="dxa"/>
            <w:tcBorders>
              <w:top w:val="nil"/>
              <w:left w:val="nil"/>
              <w:bottom w:val="nil"/>
              <w:right w:val="nil"/>
            </w:tcBorders>
            <w:tcMar>
              <w:top w:w="84" w:type="dxa"/>
              <w:left w:w="43" w:type="dxa"/>
              <w:bottom w:w="84" w:type="dxa"/>
              <w:right w:w="43" w:type="dxa"/>
            </w:tcMar>
          </w:tcPr>
          <w:p w14:paraId="48FBD197" w14:textId="77777777" w:rsidR="00F52703" w:rsidRPr="00A61365" w:rsidRDefault="00962653" w:rsidP="00A61365">
            <w:r w:rsidRPr="00A61365">
              <w:t xml:space="preserve">- </w:t>
            </w:r>
            <w:r w:rsidRPr="00A61365">
              <w:tab/>
              <w:t>Variable kostnader</w:t>
            </w:r>
          </w:p>
        </w:tc>
        <w:tc>
          <w:tcPr>
            <w:tcW w:w="2400" w:type="dxa"/>
            <w:tcBorders>
              <w:top w:val="nil"/>
              <w:left w:val="nil"/>
              <w:bottom w:val="nil"/>
              <w:right w:val="nil"/>
            </w:tcBorders>
            <w:tcMar>
              <w:top w:w="84" w:type="dxa"/>
              <w:left w:w="43" w:type="dxa"/>
              <w:bottom w:w="84" w:type="dxa"/>
              <w:right w:w="43" w:type="dxa"/>
            </w:tcMar>
          </w:tcPr>
          <w:p w14:paraId="7FA46299" w14:textId="77777777" w:rsidR="00F52703" w:rsidRPr="00A61365" w:rsidRDefault="00F52703" w:rsidP="00A61365"/>
        </w:tc>
      </w:tr>
      <w:tr w:rsidR="00F52703" w:rsidRPr="00A61365" w14:paraId="145933DC" w14:textId="77777777">
        <w:trPr>
          <w:trHeight w:val="380"/>
        </w:trPr>
        <w:tc>
          <w:tcPr>
            <w:tcW w:w="2160" w:type="dxa"/>
            <w:tcBorders>
              <w:top w:val="nil"/>
              <w:left w:val="nil"/>
              <w:bottom w:val="nil"/>
              <w:right w:val="nil"/>
            </w:tcBorders>
            <w:tcMar>
              <w:top w:w="84" w:type="dxa"/>
              <w:left w:w="43" w:type="dxa"/>
              <w:bottom w:w="84" w:type="dxa"/>
              <w:right w:w="43" w:type="dxa"/>
            </w:tcMar>
          </w:tcPr>
          <w:p w14:paraId="7B924137" w14:textId="77777777" w:rsidR="00F52703" w:rsidRPr="00A61365" w:rsidRDefault="00962653" w:rsidP="00A61365">
            <w:r w:rsidRPr="00A61365">
              <w:t xml:space="preserve">- </w:t>
            </w:r>
            <w:r w:rsidRPr="00A61365">
              <w:tab/>
              <w:t>Faste kostnader</w:t>
            </w:r>
          </w:p>
        </w:tc>
        <w:tc>
          <w:tcPr>
            <w:tcW w:w="2400" w:type="dxa"/>
            <w:tcBorders>
              <w:top w:val="nil"/>
              <w:left w:val="nil"/>
              <w:bottom w:val="nil"/>
              <w:right w:val="nil"/>
            </w:tcBorders>
            <w:tcMar>
              <w:top w:w="84" w:type="dxa"/>
              <w:left w:w="43" w:type="dxa"/>
              <w:bottom w:w="84" w:type="dxa"/>
              <w:right w:w="43" w:type="dxa"/>
            </w:tcMar>
          </w:tcPr>
          <w:p w14:paraId="34DCC408" w14:textId="77777777" w:rsidR="00F52703" w:rsidRPr="00A61365" w:rsidRDefault="00F52703" w:rsidP="00A61365"/>
        </w:tc>
      </w:tr>
      <w:tr w:rsidR="00F52703" w:rsidRPr="00A61365" w14:paraId="10A7D475" w14:textId="77777777">
        <w:trPr>
          <w:trHeight w:val="380"/>
        </w:trPr>
        <w:tc>
          <w:tcPr>
            <w:tcW w:w="2160" w:type="dxa"/>
            <w:tcBorders>
              <w:top w:val="nil"/>
              <w:left w:val="nil"/>
              <w:bottom w:val="single" w:sz="4" w:space="0" w:color="000000"/>
              <w:right w:val="nil"/>
            </w:tcBorders>
            <w:tcMar>
              <w:top w:w="84" w:type="dxa"/>
              <w:left w:w="43" w:type="dxa"/>
              <w:bottom w:w="84" w:type="dxa"/>
              <w:right w:w="43" w:type="dxa"/>
            </w:tcMar>
          </w:tcPr>
          <w:p w14:paraId="3D27474E" w14:textId="77777777" w:rsidR="00F52703" w:rsidRPr="00A61365" w:rsidRDefault="00962653" w:rsidP="00A61365">
            <w:r w:rsidRPr="00A61365">
              <w:t xml:space="preserve">- </w:t>
            </w:r>
            <w:r w:rsidRPr="00A61365">
              <w:tab/>
              <w:t>Avskrivinger</w:t>
            </w:r>
          </w:p>
        </w:tc>
        <w:tc>
          <w:tcPr>
            <w:tcW w:w="2400" w:type="dxa"/>
            <w:tcBorders>
              <w:top w:val="nil"/>
              <w:left w:val="nil"/>
              <w:bottom w:val="nil"/>
              <w:right w:val="nil"/>
            </w:tcBorders>
            <w:tcMar>
              <w:top w:w="84" w:type="dxa"/>
              <w:left w:w="43" w:type="dxa"/>
              <w:bottom w:w="84" w:type="dxa"/>
              <w:right w:w="43" w:type="dxa"/>
            </w:tcMar>
          </w:tcPr>
          <w:p w14:paraId="26E740A5" w14:textId="77777777" w:rsidR="00F52703" w:rsidRPr="00A61365" w:rsidRDefault="00F52703" w:rsidP="00A61365"/>
        </w:tc>
      </w:tr>
      <w:tr w:rsidR="00F52703" w:rsidRPr="00A61365" w14:paraId="526F7055" w14:textId="77777777">
        <w:trPr>
          <w:trHeight w:val="380"/>
        </w:trPr>
        <w:tc>
          <w:tcPr>
            <w:tcW w:w="2160" w:type="dxa"/>
            <w:tcBorders>
              <w:top w:val="single" w:sz="4" w:space="0" w:color="000000"/>
              <w:left w:val="nil"/>
              <w:bottom w:val="single" w:sz="4" w:space="0" w:color="000000"/>
              <w:right w:val="nil"/>
            </w:tcBorders>
            <w:tcMar>
              <w:top w:w="84" w:type="dxa"/>
              <w:left w:w="43" w:type="dxa"/>
              <w:bottom w:w="84" w:type="dxa"/>
              <w:right w:w="43" w:type="dxa"/>
            </w:tcMar>
          </w:tcPr>
          <w:p w14:paraId="118E502B" w14:textId="77777777" w:rsidR="00F52703" w:rsidRPr="00A61365" w:rsidRDefault="00962653" w:rsidP="00A61365">
            <w:r w:rsidRPr="00A61365">
              <w:t xml:space="preserve">= </w:t>
            </w:r>
            <w:r w:rsidRPr="00A61365">
              <w:tab/>
              <w:t>Driftsoverskudd</w:t>
            </w:r>
          </w:p>
        </w:tc>
        <w:tc>
          <w:tcPr>
            <w:tcW w:w="2400" w:type="dxa"/>
            <w:tcBorders>
              <w:top w:val="nil"/>
              <w:left w:val="nil"/>
              <w:bottom w:val="nil"/>
              <w:right w:val="nil"/>
            </w:tcBorders>
            <w:tcMar>
              <w:top w:w="84" w:type="dxa"/>
              <w:left w:w="43" w:type="dxa"/>
              <w:bottom w:w="84" w:type="dxa"/>
              <w:right w:w="43" w:type="dxa"/>
            </w:tcMar>
          </w:tcPr>
          <w:p w14:paraId="1BA635EC" w14:textId="77777777" w:rsidR="00F52703" w:rsidRPr="00A61365" w:rsidRDefault="00F52703" w:rsidP="00A61365"/>
        </w:tc>
      </w:tr>
    </w:tbl>
    <w:p w14:paraId="4DCA3F51" w14:textId="77777777" w:rsidR="00F52703" w:rsidRPr="00A61365" w:rsidRDefault="00962653" w:rsidP="00A61365">
      <w:r w:rsidRPr="00A61365">
        <w:t>Det er sammenlignet med Skattemessig resultat jordbruk (Post 0402 i Næringsoppgave 1).</w:t>
      </w:r>
    </w:p>
    <w:p w14:paraId="62EBF82A" w14:textId="77777777" w:rsidR="00F52703" w:rsidRPr="00A61365" w:rsidRDefault="00962653" w:rsidP="00A61365">
      <w:r w:rsidRPr="00A61365">
        <w:t>Sammenligning for driftsformer, driftsomfang og regioner er vist i tabeller i det følgende. I første omgang ble sammenligningen gjort på et utvalg på i alt 76 bruk. For å redusere mulig tilfeldige utslag av få observasjoner, ble det senere gjort en sammenligning på et større utvalg på i alt 600 bruk, hvorav 200 med driftsform melk.</w:t>
      </w:r>
    </w:p>
    <w:p w14:paraId="119C5920" w14:textId="77777777" w:rsidR="00F52703" w:rsidRPr="00A61365" w:rsidRDefault="00962653" w:rsidP="00A61365">
      <w:pPr>
        <w:pStyle w:val="avsnitt-tittel"/>
      </w:pPr>
      <w:r w:rsidRPr="00A61365">
        <w:t>Driftsform</w:t>
      </w:r>
    </w:p>
    <w:p w14:paraId="3613C963" w14:textId="276FCBED" w:rsidR="00F52703" w:rsidRPr="00A61365" w:rsidRDefault="00962653" w:rsidP="00A61365">
      <w:r w:rsidRPr="00A61365">
        <w:t>I tabellene 8.2 til 8.5 vises gjennomsnittlig differanse og standardavvik for differansen mellom resultater for driftsregnskap og skatteregnskap for 4 ulike driftsformer. Standardavviket er et mål for hvor stor spredningen er i forhold til gjennomsnittet.</w:t>
      </w:r>
    </w:p>
    <w:p w14:paraId="06EF1958" w14:textId="1DABFB12" w:rsidR="00A61365" w:rsidRPr="00A61365" w:rsidRDefault="00A61365" w:rsidP="00A61365">
      <w:pPr>
        <w:pStyle w:val="tabell-tittel"/>
      </w:pPr>
      <w:r w:rsidRPr="00A61365">
        <w:t>Resultat driftsform melk, gjennomsnitt for 200 bruk over 5 år</w:t>
      </w:r>
    </w:p>
    <w:p w14:paraId="3021AD9D"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7CDB3FB2"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2A029"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70974"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288B3"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30189"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EBBAF"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1D63" w14:textId="77777777" w:rsidR="00F52703" w:rsidRPr="00A61365" w:rsidRDefault="00962653" w:rsidP="00A61365">
            <w:r w:rsidRPr="00A61365">
              <w:t>Standardavvik</w:t>
            </w:r>
            <w:r w:rsidRPr="00A61365">
              <w:br/>
              <w:t xml:space="preserve"> differanse</w:t>
            </w:r>
          </w:p>
        </w:tc>
      </w:tr>
      <w:tr w:rsidR="00F52703" w:rsidRPr="00A61365" w14:paraId="22664172"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02277C9D"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FE44AB5" w14:textId="77777777" w:rsidR="00F52703" w:rsidRPr="00A61365" w:rsidRDefault="00962653" w:rsidP="00A61365">
            <w:r w:rsidRPr="00A61365">
              <w:t xml:space="preserve"> 568 634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412DA06" w14:textId="77777777" w:rsidR="00F52703" w:rsidRPr="00A61365" w:rsidRDefault="00962653" w:rsidP="00A61365">
            <w:r w:rsidRPr="00A61365">
              <w:t xml:space="preserve"> 498 888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242E19C" w14:textId="77777777" w:rsidR="00F52703" w:rsidRPr="00A61365" w:rsidRDefault="00962653" w:rsidP="00A61365">
            <w:r w:rsidRPr="00A61365">
              <w:t xml:space="preserve"> 69 747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AD5F7CF" w14:textId="77777777" w:rsidR="00F52703" w:rsidRPr="00A61365" w:rsidRDefault="00962653" w:rsidP="00A61365">
            <w:r w:rsidRPr="00A61365">
              <w:t>12 %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D90ADBF" w14:textId="77777777" w:rsidR="00F52703" w:rsidRPr="00A61365" w:rsidRDefault="00962653" w:rsidP="00A61365">
            <w:r w:rsidRPr="00A61365">
              <w:t xml:space="preserve"> 216 504 </w:t>
            </w:r>
          </w:p>
        </w:tc>
      </w:tr>
      <w:tr w:rsidR="00F52703" w:rsidRPr="00A61365" w14:paraId="78FD8363" w14:textId="77777777">
        <w:trPr>
          <w:trHeight w:val="380"/>
        </w:trPr>
        <w:tc>
          <w:tcPr>
            <w:tcW w:w="1380" w:type="dxa"/>
            <w:tcBorders>
              <w:top w:val="nil"/>
              <w:left w:val="nil"/>
              <w:bottom w:val="nil"/>
              <w:right w:val="nil"/>
            </w:tcBorders>
            <w:tcMar>
              <w:top w:w="128" w:type="dxa"/>
              <w:left w:w="43" w:type="dxa"/>
              <w:bottom w:w="43" w:type="dxa"/>
              <w:right w:w="43" w:type="dxa"/>
            </w:tcMar>
          </w:tcPr>
          <w:p w14:paraId="47E969B6"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608946E7" w14:textId="77777777" w:rsidR="00F52703" w:rsidRPr="00A61365" w:rsidRDefault="00962653" w:rsidP="00A61365">
            <w:r w:rsidRPr="00A61365">
              <w:t xml:space="preserve"> 578 214 </w:t>
            </w:r>
          </w:p>
        </w:tc>
        <w:tc>
          <w:tcPr>
            <w:tcW w:w="1620" w:type="dxa"/>
            <w:tcBorders>
              <w:top w:val="nil"/>
              <w:left w:val="nil"/>
              <w:bottom w:val="nil"/>
              <w:right w:val="nil"/>
            </w:tcBorders>
            <w:tcMar>
              <w:top w:w="128" w:type="dxa"/>
              <w:left w:w="43" w:type="dxa"/>
              <w:bottom w:w="43" w:type="dxa"/>
              <w:right w:w="43" w:type="dxa"/>
            </w:tcMar>
            <w:vAlign w:val="bottom"/>
          </w:tcPr>
          <w:p w14:paraId="0D71F951" w14:textId="77777777" w:rsidR="00F52703" w:rsidRPr="00A61365" w:rsidRDefault="00962653" w:rsidP="00A61365">
            <w:r w:rsidRPr="00A61365">
              <w:t xml:space="preserve"> 530 021 </w:t>
            </w:r>
          </w:p>
        </w:tc>
        <w:tc>
          <w:tcPr>
            <w:tcW w:w="1620" w:type="dxa"/>
            <w:tcBorders>
              <w:top w:val="nil"/>
              <w:left w:val="nil"/>
              <w:bottom w:val="nil"/>
              <w:right w:val="nil"/>
            </w:tcBorders>
            <w:tcMar>
              <w:top w:w="128" w:type="dxa"/>
              <w:left w:w="43" w:type="dxa"/>
              <w:bottom w:w="43" w:type="dxa"/>
              <w:right w:w="43" w:type="dxa"/>
            </w:tcMar>
            <w:vAlign w:val="bottom"/>
          </w:tcPr>
          <w:p w14:paraId="68765364" w14:textId="77777777" w:rsidR="00F52703" w:rsidRPr="00A61365" w:rsidRDefault="00962653" w:rsidP="00A61365">
            <w:r w:rsidRPr="00A61365">
              <w:t xml:space="preserve"> 48 193 </w:t>
            </w:r>
          </w:p>
        </w:tc>
        <w:tc>
          <w:tcPr>
            <w:tcW w:w="1620" w:type="dxa"/>
            <w:tcBorders>
              <w:top w:val="nil"/>
              <w:left w:val="nil"/>
              <w:bottom w:val="nil"/>
              <w:right w:val="nil"/>
            </w:tcBorders>
            <w:tcMar>
              <w:top w:w="128" w:type="dxa"/>
              <w:left w:w="43" w:type="dxa"/>
              <w:bottom w:w="43" w:type="dxa"/>
              <w:right w:w="43" w:type="dxa"/>
            </w:tcMar>
            <w:vAlign w:val="bottom"/>
          </w:tcPr>
          <w:p w14:paraId="1E6A21A9" w14:textId="77777777" w:rsidR="00F52703" w:rsidRPr="00A61365" w:rsidRDefault="00962653" w:rsidP="00A61365">
            <w:r w:rsidRPr="00A61365">
              <w:t>8 %</w:t>
            </w:r>
          </w:p>
        </w:tc>
        <w:tc>
          <w:tcPr>
            <w:tcW w:w="1620" w:type="dxa"/>
            <w:tcBorders>
              <w:top w:val="nil"/>
              <w:left w:val="nil"/>
              <w:bottom w:val="nil"/>
              <w:right w:val="nil"/>
            </w:tcBorders>
            <w:tcMar>
              <w:top w:w="128" w:type="dxa"/>
              <w:left w:w="43" w:type="dxa"/>
              <w:bottom w:w="43" w:type="dxa"/>
              <w:right w:w="43" w:type="dxa"/>
            </w:tcMar>
            <w:vAlign w:val="bottom"/>
          </w:tcPr>
          <w:p w14:paraId="689A0D4F" w14:textId="77777777" w:rsidR="00F52703" w:rsidRPr="00A61365" w:rsidRDefault="00962653" w:rsidP="00A61365">
            <w:r w:rsidRPr="00A61365">
              <w:t xml:space="preserve"> 219 850 </w:t>
            </w:r>
          </w:p>
        </w:tc>
      </w:tr>
      <w:tr w:rsidR="00F52703" w:rsidRPr="00A61365" w14:paraId="506A5982" w14:textId="77777777">
        <w:trPr>
          <w:trHeight w:val="380"/>
        </w:trPr>
        <w:tc>
          <w:tcPr>
            <w:tcW w:w="1380" w:type="dxa"/>
            <w:tcBorders>
              <w:top w:val="nil"/>
              <w:left w:val="nil"/>
              <w:bottom w:val="nil"/>
              <w:right w:val="nil"/>
            </w:tcBorders>
            <w:tcMar>
              <w:top w:w="128" w:type="dxa"/>
              <w:left w:w="43" w:type="dxa"/>
              <w:bottom w:w="43" w:type="dxa"/>
              <w:right w:w="43" w:type="dxa"/>
            </w:tcMar>
          </w:tcPr>
          <w:p w14:paraId="30A65830"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78920093" w14:textId="77777777" w:rsidR="00F52703" w:rsidRPr="00A61365" w:rsidRDefault="00962653" w:rsidP="00A61365">
            <w:r w:rsidRPr="00A61365">
              <w:t xml:space="preserve"> 550 911 </w:t>
            </w:r>
          </w:p>
        </w:tc>
        <w:tc>
          <w:tcPr>
            <w:tcW w:w="1620" w:type="dxa"/>
            <w:tcBorders>
              <w:top w:val="nil"/>
              <w:left w:val="nil"/>
              <w:bottom w:val="nil"/>
              <w:right w:val="nil"/>
            </w:tcBorders>
            <w:tcMar>
              <w:top w:w="128" w:type="dxa"/>
              <w:left w:w="43" w:type="dxa"/>
              <w:bottom w:w="43" w:type="dxa"/>
              <w:right w:w="43" w:type="dxa"/>
            </w:tcMar>
            <w:vAlign w:val="bottom"/>
          </w:tcPr>
          <w:p w14:paraId="142D1120" w14:textId="77777777" w:rsidR="00F52703" w:rsidRPr="00A61365" w:rsidRDefault="00962653" w:rsidP="00A61365">
            <w:r w:rsidRPr="00A61365">
              <w:t xml:space="preserve"> 540 441 </w:t>
            </w:r>
          </w:p>
        </w:tc>
        <w:tc>
          <w:tcPr>
            <w:tcW w:w="1620" w:type="dxa"/>
            <w:tcBorders>
              <w:top w:val="nil"/>
              <w:left w:val="nil"/>
              <w:bottom w:val="nil"/>
              <w:right w:val="nil"/>
            </w:tcBorders>
            <w:tcMar>
              <w:top w:w="128" w:type="dxa"/>
              <w:left w:w="43" w:type="dxa"/>
              <w:bottom w:w="43" w:type="dxa"/>
              <w:right w:w="43" w:type="dxa"/>
            </w:tcMar>
            <w:vAlign w:val="bottom"/>
          </w:tcPr>
          <w:p w14:paraId="1FF6A6B5" w14:textId="77777777" w:rsidR="00F52703" w:rsidRPr="00A61365" w:rsidRDefault="00962653" w:rsidP="00A61365">
            <w:r w:rsidRPr="00A61365">
              <w:t xml:space="preserve"> 10 470 </w:t>
            </w:r>
          </w:p>
        </w:tc>
        <w:tc>
          <w:tcPr>
            <w:tcW w:w="1620" w:type="dxa"/>
            <w:tcBorders>
              <w:top w:val="nil"/>
              <w:left w:val="nil"/>
              <w:bottom w:val="nil"/>
              <w:right w:val="nil"/>
            </w:tcBorders>
            <w:tcMar>
              <w:top w:w="128" w:type="dxa"/>
              <w:left w:w="43" w:type="dxa"/>
              <w:bottom w:w="43" w:type="dxa"/>
              <w:right w:w="43" w:type="dxa"/>
            </w:tcMar>
            <w:vAlign w:val="bottom"/>
          </w:tcPr>
          <w:p w14:paraId="54663C6D" w14:textId="77777777" w:rsidR="00F52703" w:rsidRPr="00A61365" w:rsidRDefault="00962653" w:rsidP="00A61365">
            <w:r w:rsidRPr="00A61365">
              <w:t>2 %</w:t>
            </w:r>
          </w:p>
        </w:tc>
        <w:tc>
          <w:tcPr>
            <w:tcW w:w="1620" w:type="dxa"/>
            <w:tcBorders>
              <w:top w:val="nil"/>
              <w:left w:val="nil"/>
              <w:bottom w:val="nil"/>
              <w:right w:val="nil"/>
            </w:tcBorders>
            <w:tcMar>
              <w:top w:w="128" w:type="dxa"/>
              <w:left w:w="43" w:type="dxa"/>
              <w:bottom w:w="43" w:type="dxa"/>
              <w:right w:w="43" w:type="dxa"/>
            </w:tcMar>
            <w:vAlign w:val="bottom"/>
          </w:tcPr>
          <w:p w14:paraId="71291728" w14:textId="77777777" w:rsidR="00F52703" w:rsidRPr="00A61365" w:rsidRDefault="00962653" w:rsidP="00A61365">
            <w:r w:rsidRPr="00A61365">
              <w:t xml:space="preserve"> 195 601 </w:t>
            </w:r>
          </w:p>
        </w:tc>
      </w:tr>
      <w:tr w:rsidR="00F52703" w:rsidRPr="00A61365" w14:paraId="5D2B870F" w14:textId="77777777">
        <w:trPr>
          <w:trHeight w:val="380"/>
        </w:trPr>
        <w:tc>
          <w:tcPr>
            <w:tcW w:w="1380" w:type="dxa"/>
            <w:tcBorders>
              <w:top w:val="nil"/>
              <w:left w:val="nil"/>
              <w:bottom w:val="nil"/>
              <w:right w:val="nil"/>
            </w:tcBorders>
            <w:tcMar>
              <w:top w:w="128" w:type="dxa"/>
              <w:left w:w="43" w:type="dxa"/>
              <w:bottom w:w="43" w:type="dxa"/>
              <w:right w:w="43" w:type="dxa"/>
            </w:tcMar>
          </w:tcPr>
          <w:p w14:paraId="1AF8B35C" w14:textId="77777777" w:rsidR="00F52703" w:rsidRPr="00A61365" w:rsidRDefault="00962653" w:rsidP="00A61365">
            <w:r w:rsidRPr="00A61365">
              <w:lastRenderedPageBreak/>
              <w:t>2019</w:t>
            </w:r>
          </w:p>
        </w:tc>
        <w:tc>
          <w:tcPr>
            <w:tcW w:w="1620" w:type="dxa"/>
            <w:tcBorders>
              <w:top w:val="nil"/>
              <w:left w:val="nil"/>
              <w:bottom w:val="nil"/>
              <w:right w:val="nil"/>
            </w:tcBorders>
            <w:tcMar>
              <w:top w:w="128" w:type="dxa"/>
              <w:left w:w="43" w:type="dxa"/>
              <w:bottom w:w="43" w:type="dxa"/>
              <w:right w:w="43" w:type="dxa"/>
            </w:tcMar>
            <w:vAlign w:val="bottom"/>
          </w:tcPr>
          <w:p w14:paraId="52058FCF" w14:textId="77777777" w:rsidR="00F52703" w:rsidRPr="00A61365" w:rsidRDefault="00962653" w:rsidP="00A61365">
            <w:r w:rsidRPr="00A61365">
              <w:t xml:space="preserve"> 500 237 </w:t>
            </w:r>
          </w:p>
        </w:tc>
        <w:tc>
          <w:tcPr>
            <w:tcW w:w="1620" w:type="dxa"/>
            <w:tcBorders>
              <w:top w:val="nil"/>
              <w:left w:val="nil"/>
              <w:bottom w:val="nil"/>
              <w:right w:val="nil"/>
            </w:tcBorders>
            <w:tcMar>
              <w:top w:w="128" w:type="dxa"/>
              <w:left w:w="43" w:type="dxa"/>
              <w:bottom w:w="43" w:type="dxa"/>
              <w:right w:w="43" w:type="dxa"/>
            </w:tcMar>
            <w:vAlign w:val="bottom"/>
          </w:tcPr>
          <w:p w14:paraId="3A6AEBAA" w14:textId="77777777" w:rsidR="00F52703" w:rsidRPr="00A61365" w:rsidRDefault="00962653" w:rsidP="00A61365">
            <w:r w:rsidRPr="00A61365">
              <w:t xml:space="preserve"> 522 302 </w:t>
            </w:r>
          </w:p>
        </w:tc>
        <w:tc>
          <w:tcPr>
            <w:tcW w:w="1620" w:type="dxa"/>
            <w:tcBorders>
              <w:top w:val="nil"/>
              <w:left w:val="nil"/>
              <w:bottom w:val="nil"/>
              <w:right w:val="nil"/>
            </w:tcBorders>
            <w:tcMar>
              <w:top w:w="128" w:type="dxa"/>
              <w:left w:w="43" w:type="dxa"/>
              <w:bottom w:w="43" w:type="dxa"/>
              <w:right w:w="43" w:type="dxa"/>
            </w:tcMar>
            <w:vAlign w:val="bottom"/>
          </w:tcPr>
          <w:p w14:paraId="32DFAF14" w14:textId="77777777" w:rsidR="00F52703" w:rsidRPr="00A61365" w:rsidRDefault="00962653" w:rsidP="00A61365">
            <w:r w:rsidRPr="00A61365">
              <w:t>-22 065</w:t>
            </w:r>
          </w:p>
        </w:tc>
        <w:tc>
          <w:tcPr>
            <w:tcW w:w="1620" w:type="dxa"/>
            <w:tcBorders>
              <w:top w:val="nil"/>
              <w:left w:val="nil"/>
              <w:bottom w:val="nil"/>
              <w:right w:val="nil"/>
            </w:tcBorders>
            <w:tcMar>
              <w:top w:w="128" w:type="dxa"/>
              <w:left w:w="43" w:type="dxa"/>
              <w:bottom w:w="43" w:type="dxa"/>
              <w:right w:w="43" w:type="dxa"/>
            </w:tcMar>
            <w:vAlign w:val="bottom"/>
          </w:tcPr>
          <w:p w14:paraId="4A4C4F55" w14:textId="77777777" w:rsidR="00F52703" w:rsidRPr="00A61365" w:rsidRDefault="00962653" w:rsidP="00A61365">
            <w:r w:rsidRPr="00A61365">
              <w:t>-4 %</w:t>
            </w:r>
          </w:p>
        </w:tc>
        <w:tc>
          <w:tcPr>
            <w:tcW w:w="1620" w:type="dxa"/>
            <w:tcBorders>
              <w:top w:val="nil"/>
              <w:left w:val="nil"/>
              <w:bottom w:val="nil"/>
              <w:right w:val="nil"/>
            </w:tcBorders>
            <w:tcMar>
              <w:top w:w="128" w:type="dxa"/>
              <w:left w:w="43" w:type="dxa"/>
              <w:bottom w:w="43" w:type="dxa"/>
              <w:right w:w="43" w:type="dxa"/>
            </w:tcMar>
            <w:vAlign w:val="bottom"/>
          </w:tcPr>
          <w:p w14:paraId="6C8C4B24" w14:textId="77777777" w:rsidR="00F52703" w:rsidRPr="00A61365" w:rsidRDefault="00962653" w:rsidP="00A61365">
            <w:r w:rsidRPr="00A61365">
              <w:t xml:space="preserve"> 210 971 </w:t>
            </w:r>
          </w:p>
        </w:tc>
      </w:tr>
      <w:tr w:rsidR="00F52703" w:rsidRPr="00A61365" w14:paraId="1FF7033D"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69E92256"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FD73FEB" w14:textId="77777777" w:rsidR="00F52703" w:rsidRPr="00A61365" w:rsidRDefault="00962653" w:rsidP="00A61365">
            <w:r w:rsidRPr="00A61365">
              <w:t xml:space="preserve"> 513 580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FBBEBD1" w14:textId="77777777" w:rsidR="00F52703" w:rsidRPr="00A61365" w:rsidRDefault="00962653" w:rsidP="00A61365">
            <w:r w:rsidRPr="00A61365">
              <w:t xml:space="preserve"> 539 495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7529BC7" w14:textId="77777777" w:rsidR="00F52703" w:rsidRPr="00A61365" w:rsidRDefault="00962653" w:rsidP="00A61365">
            <w:r w:rsidRPr="00A61365">
              <w:t>-25 915</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72ED5AB" w14:textId="77777777" w:rsidR="00F52703" w:rsidRPr="00A61365" w:rsidRDefault="00962653" w:rsidP="00A61365">
            <w:r w:rsidRPr="00A61365">
              <w:t>-5 %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AC7D9B0" w14:textId="77777777" w:rsidR="00F52703" w:rsidRPr="00A61365" w:rsidRDefault="00962653" w:rsidP="00A61365">
            <w:r w:rsidRPr="00A61365">
              <w:t xml:space="preserve"> 208 462 </w:t>
            </w:r>
          </w:p>
        </w:tc>
      </w:tr>
      <w:tr w:rsidR="00F52703" w:rsidRPr="00A61365" w14:paraId="401C3077"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62440DE1"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55EF5" w14:textId="77777777" w:rsidR="00F52703" w:rsidRPr="00A61365" w:rsidRDefault="00962653" w:rsidP="00A61365">
            <w:r w:rsidRPr="00A61365">
              <w:t xml:space="preserve"> 541 791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8BE42" w14:textId="77777777" w:rsidR="00F52703" w:rsidRPr="00A61365" w:rsidRDefault="00962653" w:rsidP="00A61365">
            <w:r w:rsidRPr="00A61365">
              <w:t xml:space="preserve"> 526 478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7E157" w14:textId="77777777" w:rsidR="00F52703" w:rsidRPr="00A61365" w:rsidRDefault="00962653" w:rsidP="00A61365">
            <w:r w:rsidRPr="00A61365">
              <w:t xml:space="preserve"> 15 313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C87B7" w14:textId="77777777" w:rsidR="00F52703" w:rsidRPr="00A61365" w:rsidRDefault="00962653" w:rsidP="00A61365">
            <w:r w:rsidRPr="00A61365">
              <w:t>3 %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F71C4" w14:textId="77777777" w:rsidR="00F52703" w:rsidRPr="00A61365" w:rsidRDefault="00962653" w:rsidP="00A61365">
            <w:r w:rsidRPr="00A61365">
              <w:t xml:space="preserve"> 213 328 </w:t>
            </w:r>
          </w:p>
        </w:tc>
      </w:tr>
    </w:tbl>
    <w:p w14:paraId="75BB89FF" w14:textId="77777777" w:rsidR="00F52703" w:rsidRPr="00A61365" w:rsidRDefault="00962653" w:rsidP="00A61365">
      <w:pPr>
        <w:pStyle w:val="Kilde"/>
      </w:pPr>
      <w:r w:rsidRPr="00A61365">
        <w:t>Beregnet av NIBIO for utvalget.</w:t>
      </w:r>
    </w:p>
    <w:p w14:paraId="36A9F76B" w14:textId="69ED73AE" w:rsidR="00F52703" w:rsidRPr="00A61365" w:rsidRDefault="00962653" w:rsidP="00A61365">
      <w:r w:rsidRPr="00A61365">
        <w:t>Gjennomsnittlig resultat i driftsregnskapet er høyere enn i skatteregnskapet i årene 2016–2018, mens det er lavere i 2019 og 2020. Det går også frem av tabellen at standardavviket er høyt, med andre ord er det stor spredning i differansen mellom enkeltbruk.</w:t>
      </w:r>
    </w:p>
    <w:p w14:paraId="557BD445" w14:textId="0A8B30CA" w:rsidR="00A61365" w:rsidRPr="00A61365" w:rsidRDefault="00A61365" w:rsidP="00A61365">
      <w:pPr>
        <w:pStyle w:val="tabell-tittel"/>
      </w:pPr>
      <w:r w:rsidRPr="00A61365">
        <w:t>Resultat driftsform ammeku, gjennomsnitt for 14 bruk over 5 år</w:t>
      </w:r>
    </w:p>
    <w:p w14:paraId="3185A069"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4D4FE7D0"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CC788"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F7370"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C7105"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8A4C8"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66FF0"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11783" w14:textId="77777777" w:rsidR="00F52703" w:rsidRPr="00A61365" w:rsidRDefault="00962653" w:rsidP="00A61365">
            <w:r w:rsidRPr="00A61365">
              <w:t>Standardavvik</w:t>
            </w:r>
            <w:r w:rsidRPr="00A61365">
              <w:br/>
              <w:t xml:space="preserve"> differanse</w:t>
            </w:r>
          </w:p>
        </w:tc>
      </w:tr>
      <w:tr w:rsidR="00F52703" w:rsidRPr="00A61365" w14:paraId="2FDD6C97"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0D7CEDA2"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CB515E1" w14:textId="77777777" w:rsidR="00F52703" w:rsidRPr="00A61365" w:rsidRDefault="00962653" w:rsidP="00A61365">
            <w:r w:rsidRPr="00A61365">
              <w:t xml:space="preserve"> 369 087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A150ACB" w14:textId="77777777" w:rsidR="00F52703" w:rsidRPr="00A61365" w:rsidRDefault="00962653" w:rsidP="00A61365">
            <w:r w:rsidRPr="00A61365">
              <w:t xml:space="preserve"> 387 208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44BCE1C" w14:textId="77777777" w:rsidR="00F52703" w:rsidRPr="00A61365" w:rsidRDefault="00962653" w:rsidP="00A61365">
            <w:r w:rsidRPr="00A61365">
              <w:t>-18 121</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B2EE322" w14:textId="77777777" w:rsidR="00F52703" w:rsidRPr="00A61365" w:rsidRDefault="00962653" w:rsidP="00A61365">
            <w:r w:rsidRPr="00A61365">
              <w:t>-5 %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0CC7CD3" w14:textId="77777777" w:rsidR="00F52703" w:rsidRPr="00A61365" w:rsidRDefault="00962653" w:rsidP="00A61365">
            <w:r w:rsidRPr="00A61365">
              <w:t xml:space="preserve"> 127 113 </w:t>
            </w:r>
          </w:p>
        </w:tc>
      </w:tr>
      <w:tr w:rsidR="00F52703" w:rsidRPr="00A61365" w14:paraId="07767347" w14:textId="77777777">
        <w:trPr>
          <w:trHeight w:val="380"/>
        </w:trPr>
        <w:tc>
          <w:tcPr>
            <w:tcW w:w="1380" w:type="dxa"/>
            <w:tcBorders>
              <w:top w:val="nil"/>
              <w:left w:val="nil"/>
              <w:bottom w:val="nil"/>
              <w:right w:val="nil"/>
            </w:tcBorders>
            <w:tcMar>
              <w:top w:w="128" w:type="dxa"/>
              <w:left w:w="43" w:type="dxa"/>
              <w:bottom w:w="43" w:type="dxa"/>
              <w:right w:w="43" w:type="dxa"/>
            </w:tcMar>
          </w:tcPr>
          <w:p w14:paraId="5C9BB0B3"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5BD6A6AE" w14:textId="77777777" w:rsidR="00F52703" w:rsidRPr="00A61365" w:rsidRDefault="00962653" w:rsidP="00A61365">
            <w:r w:rsidRPr="00A61365">
              <w:t xml:space="preserve"> 356 393 </w:t>
            </w:r>
          </w:p>
        </w:tc>
        <w:tc>
          <w:tcPr>
            <w:tcW w:w="1620" w:type="dxa"/>
            <w:tcBorders>
              <w:top w:val="nil"/>
              <w:left w:val="nil"/>
              <w:bottom w:val="nil"/>
              <w:right w:val="nil"/>
            </w:tcBorders>
            <w:tcMar>
              <w:top w:w="128" w:type="dxa"/>
              <w:left w:w="43" w:type="dxa"/>
              <w:bottom w:w="43" w:type="dxa"/>
              <w:right w:w="43" w:type="dxa"/>
            </w:tcMar>
            <w:vAlign w:val="bottom"/>
          </w:tcPr>
          <w:p w14:paraId="54C55161" w14:textId="77777777" w:rsidR="00F52703" w:rsidRPr="00A61365" w:rsidRDefault="00962653" w:rsidP="00A61365">
            <w:r w:rsidRPr="00A61365">
              <w:t xml:space="preserve"> 384 174 </w:t>
            </w:r>
          </w:p>
        </w:tc>
        <w:tc>
          <w:tcPr>
            <w:tcW w:w="1620" w:type="dxa"/>
            <w:tcBorders>
              <w:top w:val="nil"/>
              <w:left w:val="nil"/>
              <w:bottom w:val="nil"/>
              <w:right w:val="nil"/>
            </w:tcBorders>
            <w:tcMar>
              <w:top w:w="128" w:type="dxa"/>
              <w:left w:w="43" w:type="dxa"/>
              <w:bottom w:w="43" w:type="dxa"/>
              <w:right w:w="43" w:type="dxa"/>
            </w:tcMar>
            <w:vAlign w:val="bottom"/>
          </w:tcPr>
          <w:p w14:paraId="30CFCCDB" w14:textId="77777777" w:rsidR="00F52703" w:rsidRPr="00A61365" w:rsidRDefault="00962653" w:rsidP="00A61365">
            <w:r w:rsidRPr="00A61365">
              <w:t>-27 781</w:t>
            </w:r>
          </w:p>
        </w:tc>
        <w:tc>
          <w:tcPr>
            <w:tcW w:w="1620" w:type="dxa"/>
            <w:tcBorders>
              <w:top w:val="nil"/>
              <w:left w:val="nil"/>
              <w:bottom w:val="nil"/>
              <w:right w:val="nil"/>
            </w:tcBorders>
            <w:tcMar>
              <w:top w:w="128" w:type="dxa"/>
              <w:left w:w="43" w:type="dxa"/>
              <w:bottom w:w="43" w:type="dxa"/>
              <w:right w:w="43" w:type="dxa"/>
            </w:tcMar>
            <w:vAlign w:val="bottom"/>
          </w:tcPr>
          <w:p w14:paraId="2EF2C680" w14:textId="77777777" w:rsidR="00F52703" w:rsidRPr="00A61365" w:rsidRDefault="00962653" w:rsidP="00A61365">
            <w:r w:rsidRPr="00A61365">
              <w:t>-8 %</w:t>
            </w:r>
          </w:p>
        </w:tc>
        <w:tc>
          <w:tcPr>
            <w:tcW w:w="1620" w:type="dxa"/>
            <w:tcBorders>
              <w:top w:val="nil"/>
              <w:left w:val="nil"/>
              <w:bottom w:val="nil"/>
              <w:right w:val="nil"/>
            </w:tcBorders>
            <w:tcMar>
              <w:top w:w="128" w:type="dxa"/>
              <w:left w:w="43" w:type="dxa"/>
              <w:bottom w:w="43" w:type="dxa"/>
              <w:right w:w="43" w:type="dxa"/>
            </w:tcMar>
            <w:vAlign w:val="bottom"/>
          </w:tcPr>
          <w:p w14:paraId="32B5E748" w14:textId="77777777" w:rsidR="00F52703" w:rsidRPr="00A61365" w:rsidRDefault="00962653" w:rsidP="00A61365">
            <w:r w:rsidRPr="00A61365">
              <w:t xml:space="preserve"> 171 805 </w:t>
            </w:r>
          </w:p>
        </w:tc>
      </w:tr>
      <w:tr w:rsidR="00F52703" w:rsidRPr="00A61365" w14:paraId="2513A836" w14:textId="77777777">
        <w:trPr>
          <w:trHeight w:val="380"/>
        </w:trPr>
        <w:tc>
          <w:tcPr>
            <w:tcW w:w="1380" w:type="dxa"/>
            <w:tcBorders>
              <w:top w:val="nil"/>
              <w:left w:val="nil"/>
              <w:bottom w:val="nil"/>
              <w:right w:val="nil"/>
            </w:tcBorders>
            <w:tcMar>
              <w:top w:w="128" w:type="dxa"/>
              <w:left w:w="43" w:type="dxa"/>
              <w:bottom w:w="43" w:type="dxa"/>
              <w:right w:w="43" w:type="dxa"/>
            </w:tcMar>
          </w:tcPr>
          <w:p w14:paraId="66310E28"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02F90A8C" w14:textId="77777777" w:rsidR="00F52703" w:rsidRPr="00A61365" w:rsidRDefault="00962653" w:rsidP="00A61365">
            <w:r w:rsidRPr="00A61365">
              <w:t xml:space="preserve"> 263 872 </w:t>
            </w:r>
          </w:p>
        </w:tc>
        <w:tc>
          <w:tcPr>
            <w:tcW w:w="1620" w:type="dxa"/>
            <w:tcBorders>
              <w:top w:val="nil"/>
              <w:left w:val="nil"/>
              <w:bottom w:val="nil"/>
              <w:right w:val="nil"/>
            </w:tcBorders>
            <w:tcMar>
              <w:top w:w="128" w:type="dxa"/>
              <w:left w:w="43" w:type="dxa"/>
              <w:bottom w:w="43" w:type="dxa"/>
              <w:right w:w="43" w:type="dxa"/>
            </w:tcMar>
            <w:vAlign w:val="bottom"/>
          </w:tcPr>
          <w:p w14:paraId="2716538F" w14:textId="77777777" w:rsidR="00F52703" w:rsidRPr="00A61365" w:rsidRDefault="00962653" w:rsidP="00A61365">
            <w:r w:rsidRPr="00A61365">
              <w:t xml:space="preserve"> 333 783 </w:t>
            </w:r>
          </w:p>
        </w:tc>
        <w:tc>
          <w:tcPr>
            <w:tcW w:w="1620" w:type="dxa"/>
            <w:tcBorders>
              <w:top w:val="nil"/>
              <w:left w:val="nil"/>
              <w:bottom w:val="nil"/>
              <w:right w:val="nil"/>
            </w:tcBorders>
            <w:tcMar>
              <w:top w:w="128" w:type="dxa"/>
              <w:left w:w="43" w:type="dxa"/>
              <w:bottom w:w="43" w:type="dxa"/>
              <w:right w:w="43" w:type="dxa"/>
            </w:tcMar>
            <w:vAlign w:val="bottom"/>
          </w:tcPr>
          <w:p w14:paraId="1E905F5C" w14:textId="77777777" w:rsidR="00F52703" w:rsidRPr="00A61365" w:rsidRDefault="00962653" w:rsidP="00A61365">
            <w:r w:rsidRPr="00A61365">
              <w:t>-69 912</w:t>
            </w:r>
          </w:p>
        </w:tc>
        <w:tc>
          <w:tcPr>
            <w:tcW w:w="1620" w:type="dxa"/>
            <w:tcBorders>
              <w:top w:val="nil"/>
              <w:left w:val="nil"/>
              <w:bottom w:val="nil"/>
              <w:right w:val="nil"/>
            </w:tcBorders>
            <w:tcMar>
              <w:top w:w="128" w:type="dxa"/>
              <w:left w:w="43" w:type="dxa"/>
              <w:bottom w:w="43" w:type="dxa"/>
              <w:right w:w="43" w:type="dxa"/>
            </w:tcMar>
            <w:vAlign w:val="bottom"/>
          </w:tcPr>
          <w:p w14:paraId="23A6FEB3" w14:textId="77777777" w:rsidR="00F52703" w:rsidRPr="00A61365" w:rsidRDefault="00962653" w:rsidP="00A61365">
            <w:r w:rsidRPr="00A61365">
              <w:t>-26 %</w:t>
            </w:r>
          </w:p>
        </w:tc>
        <w:tc>
          <w:tcPr>
            <w:tcW w:w="1620" w:type="dxa"/>
            <w:tcBorders>
              <w:top w:val="nil"/>
              <w:left w:val="nil"/>
              <w:bottom w:val="nil"/>
              <w:right w:val="nil"/>
            </w:tcBorders>
            <w:tcMar>
              <w:top w:w="128" w:type="dxa"/>
              <w:left w:w="43" w:type="dxa"/>
              <w:bottom w:w="43" w:type="dxa"/>
              <w:right w:w="43" w:type="dxa"/>
            </w:tcMar>
            <w:vAlign w:val="bottom"/>
          </w:tcPr>
          <w:p w14:paraId="5885EE4B" w14:textId="77777777" w:rsidR="00F52703" w:rsidRPr="00A61365" w:rsidRDefault="00962653" w:rsidP="00A61365">
            <w:r w:rsidRPr="00A61365">
              <w:t xml:space="preserve"> 156 339 </w:t>
            </w:r>
          </w:p>
        </w:tc>
      </w:tr>
      <w:tr w:rsidR="00F52703" w:rsidRPr="00A61365" w14:paraId="6750E42D" w14:textId="77777777">
        <w:trPr>
          <w:trHeight w:val="380"/>
        </w:trPr>
        <w:tc>
          <w:tcPr>
            <w:tcW w:w="1380" w:type="dxa"/>
            <w:tcBorders>
              <w:top w:val="nil"/>
              <w:left w:val="nil"/>
              <w:bottom w:val="nil"/>
              <w:right w:val="nil"/>
            </w:tcBorders>
            <w:tcMar>
              <w:top w:w="128" w:type="dxa"/>
              <w:left w:w="43" w:type="dxa"/>
              <w:bottom w:w="43" w:type="dxa"/>
              <w:right w:w="43" w:type="dxa"/>
            </w:tcMar>
          </w:tcPr>
          <w:p w14:paraId="7E28E7D8"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02534D92" w14:textId="77777777" w:rsidR="00F52703" w:rsidRPr="00A61365" w:rsidRDefault="00962653" w:rsidP="00A61365">
            <w:r w:rsidRPr="00A61365">
              <w:t xml:space="preserve"> 339 624 </w:t>
            </w:r>
          </w:p>
        </w:tc>
        <w:tc>
          <w:tcPr>
            <w:tcW w:w="1620" w:type="dxa"/>
            <w:tcBorders>
              <w:top w:val="nil"/>
              <w:left w:val="nil"/>
              <w:bottom w:val="nil"/>
              <w:right w:val="nil"/>
            </w:tcBorders>
            <w:tcMar>
              <w:top w:w="128" w:type="dxa"/>
              <w:left w:w="43" w:type="dxa"/>
              <w:bottom w:w="43" w:type="dxa"/>
              <w:right w:w="43" w:type="dxa"/>
            </w:tcMar>
            <w:vAlign w:val="bottom"/>
          </w:tcPr>
          <w:p w14:paraId="50D39681" w14:textId="77777777" w:rsidR="00F52703" w:rsidRPr="00A61365" w:rsidRDefault="00962653" w:rsidP="00A61365">
            <w:r w:rsidRPr="00A61365">
              <w:t xml:space="preserve"> 322 205 </w:t>
            </w:r>
          </w:p>
        </w:tc>
        <w:tc>
          <w:tcPr>
            <w:tcW w:w="1620" w:type="dxa"/>
            <w:tcBorders>
              <w:top w:val="nil"/>
              <w:left w:val="nil"/>
              <w:bottom w:val="nil"/>
              <w:right w:val="nil"/>
            </w:tcBorders>
            <w:tcMar>
              <w:top w:w="128" w:type="dxa"/>
              <w:left w:w="43" w:type="dxa"/>
              <w:bottom w:w="43" w:type="dxa"/>
              <w:right w:w="43" w:type="dxa"/>
            </w:tcMar>
            <w:vAlign w:val="bottom"/>
          </w:tcPr>
          <w:p w14:paraId="6041C31B" w14:textId="77777777" w:rsidR="00F52703" w:rsidRPr="00A61365" w:rsidRDefault="00962653" w:rsidP="00A61365">
            <w:r w:rsidRPr="00A61365">
              <w:t>17 420</w:t>
            </w:r>
          </w:p>
        </w:tc>
        <w:tc>
          <w:tcPr>
            <w:tcW w:w="1620" w:type="dxa"/>
            <w:tcBorders>
              <w:top w:val="nil"/>
              <w:left w:val="nil"/>
              <w:bottom w:val="nil"/>
              <w:right w:val="nil"/>
            </w:tcBorders>
            <w:tcMar>
              <w:top w:w="128" w:type="dxa"/>
              <w:left w:w="43" w:type="dxa"/>
              <w:bottom w:w="43" w:type="dxa"/>
              <w:right w:w="43" w:type="dxa"/>
            </w:tcMar>
            <w:vAlign w:val="bottom"/>
          </w:tcPr>
          <w:p w14:paraId="55E6D765" w14:textId="77777777" w:rsidR="00F52703" w:rsidRPr="00A61365" w:rsidRDefault="00962653" w:rsidP="00A61365">
            <w:r w:rsidRPr="00A61365">
              <w:t>5 %</w:t>
            </w:r>
          </w:p>
        </w:tc>
        <w:tc>
          <w:tcPr>
            <w:tcW w:w="1620" w:type="dxa"/>
            <w:tcBorders>
              <w:top w:val="nil"/>
              <w:left w:val="nil"/>
              <w:bottom w:val="nil"/>
              <w:right w:val="nil"/>
            </w:tcBorders>
            <w:tcMar>
              <w:top w:w="128" w:type="dxa"/>
              <w:left w:w="43" w:type="dxa"/>
              <w:bottom w:w="43" w:type="dxa"/>
              <w:right w:w="43" w:type="dxa"/>
            </w:tcMar>
            <w:vAlign w:val="bottom"/>
          </w:tcPr>
          <w:p w14:paraId="13E22FCF" w14:textId="77777777" w:rsidR="00F52703" w:rsidRPr="00A61365" w:rsidRDefault="00962653" w:rsidP="00A61365">
            <w:r w:rsidRPr="00A61365">
              <w:t xml:space="preserve"> 203 427 </w:t>
            </w:r>
          </w:p>
        </w:tc>
      </w:tr>
      <w:tr w:rsidR="00F52703" w:rsidRPr="00A61365" w14:paraId="2EF40753"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254E733B"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DA772F4" w14:textId="77777777" w:rsidR="00F52703" w:rsidRPr="00A61365" w:rsidRDefault="00962653" w:rsidP="00A61365">
            <w:r w:rsidRPr="00A61365">
              <w:t xml:space="preserve"> 245 265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BF1D049" w14:textId="77777777" w:rsidR="00F52703" w:rsidRPr="00A61365" w:rsidRDefault="00962653" w:rsidP="00A61365">
            <w:r w:rsidRPr="00A61365">
              <w:t xml:space="preserve"> 280 334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6D04B98" w14:textId="77777777" w:rsidR="00F52703" w:rsidRPr="00A61365" w:rsidRDefault="00962653" w:rsidP="00A61365">
            <w:r w:rsidRPr="00A61365">
              <w:t>-35 069</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FF10692" w14:textId="77777777" w:rsidR="00F52703" w:rsidRPr="00A61365" w:rsidRDefault="00962653" w:rsidP="00A61365">
            <w:r w:rsidRPr="00A61365">
              <w:t>-14 %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C95EEB9" w14:textId="77777777" w:rsidR="00F52703" w:rsidRPr="00A61365" w:rsidRDefault="00962653" w:rsidP="00A61365">
            <w:r w:rsidRPr="00A61365">
              <w:t xml:space="preserve"> 196 464 </w:t>
            </w:r>
          </w:p>
        </w:tc>
      </w:tr>
      <w:tr w:rsidR="00F52703" w:rsidRPr="00A61365" w14:paraId="39A3665D"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62C9C601"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DFFCF" w14:textId="77777777" w:rsidR="00F52703" w:rsidRPr="00A61365" w:rsidRDefault="00962653" w:rsidP="00A61365">
            <w:r w:rsidRPr="00A61365">
              <w:t xml:space="preserve"> 314 848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B942C" w14:textId="77777777" w:rsidR="00F52703" w:rsidRPr="00A61365" w:rsidRDefault="00962653" w:rsidP="00A61365">
            <w:r w:rsidRPr="00A61365">
              <w:t xml:space="preserve"> 341 541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02C15" w14:textId="77777777" w:rsidR="00F52703" w:rsidRPr="00A61365" w:rsidRDefault="00962653" w:rsidP="00A61365">
            <w:r w:rsidRPr="00A61365">
              <w:t>-26 693</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80223" w14:textId="77777777" w:rsidR="00F52703" w:rsidRPr="00A61365" w:rsidRDefault="00962653" w:rsidP="00A61365">
            <w:r w:rsidRPr="00A61365">
              <w:t>-8 %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6D0C2" w14:textId="77777777" w:rsidR="00F52703" w:rsidRPr="00A61365" w:rsidRDefault="00962653" w:rsidP="00A61365">
            <w:r w:rsidRPr="00A61365">
              <w:t xml:space="preserve"> 170 536 </w:t>
            </w:r>
          </w:p>
        </w:tc>
      </w:tr>
    </w:tbl>
    <w:p w14:paraId="68D0C381" w14:textId="77777777" w:rsidR="00F52703" w:rsidRPr="00A61365" w:rsidRDefault="00962653" w:rsidP="00A61365">
      <w:pPr>
        <w:pStyle w:val="Kilde"/>
      </w:pPr>
      <w:r w:rsidRPr="00A61365">
        <w:t>Beregnet av NIBIO for utvalget.</w:t>
      </w:r>
    </w:p>
    <w:p w14:paraId="2BE925C6" w14:textId="22B592D0" w:rsidR="00F52703" w:rsidRPr="00A61365" w:rsidRDefault="00962653" w:rsidP="00A61365">
      <w:r w:rsidRPr="00A61365">
        <w:t>For ammeku er differansen negativ for gjennomsnittet av alle årene, og for hvert enkelt år med unntak av 2019. Absoluttverdien av differansen for alle årene er større enn for melk.</w:t>
      </w:r>
    </w:p>
    <w:p w14:paraId="2ACDEFEF" w14:textId="397A6A68" w:rsidR="00A61365" w:rsidRPr="00A61365" w:rsidRDefault="00A61365" w:rsidP="00A61365">
      <w:pPr>
        <w:pStyle w:val="tabell-tittel"/>
      </w:pPr>
      <w:r w:rsidRPr="00A61365">
        <w:t>Resultat driftsform korn, gjennomsnitt for 12 bruk over 5 år</w:t>
      </w:r>
    </w:p>
    <w:p w14:paraId="2A5AE4B6"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28594C4C"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57495"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6489A"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C18EE"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54C43"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B6C1A"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ED90C" w14:textId="77777777" w:rsidR="00F52703" w:rsidRPr="00A61365" w:rsidRDefault="00962653" w:rsidP="00A61365">
            <w:r w:rsidRPr="00A61365">
              <w:t>Standardavvik</w:t>
            </w:r>
            <w:r w:rsidRPr="00A61365">
              <w:br/>
              <w:t xml:space="preserve"> differanse</w:t>
            </w:r>
          </w:p>
        </w:tc>
      </w:tr>
      <w:tr w:rsidR="00F52703" w:rsidRPr="00A61365" w14:paraId="7E772BB9"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04D0B629"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5E8FF5C" w14:textId="77777777" w:rsidR="00F52703" w:rsidRPr="00A61365" w:rsidRDefault="00962653" w:rsidP="00A61365">
            <w:r w:rsidRPr="00A61365">
              <w:t xml:space="preserve"> 52 987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6995CAA" w14:textId="77777777" w:rsidR="00F52703" w:rsidRPr="00A61365" w:rsidRDefault="00962653" w:rsidP="00A61365">
            <w:r w:rsidRPr="00A61365">
              <w:t xml:space="preserve"> 214 400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484C358" w14:textId="77777777" w:rsidR="00F52703" w:rsidRPr="00A61365" w:rsidRDefault="00962653" w:rsidP="00A61365">
            <w:r w:rsidRPr="00A61365">
              <w:t>-161 412</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446DBCA" w14:textId="77777777" w:rsidR="00F52703" w:rsidRPr="00A61365" w:rsidRDefault="00962653" w:rsidP="00A61365">
            <w:r w:rsidRPr="00A61365">
              <w:t>-305 %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7D6A9F88" w14:textId="77777777" w:rsidR="00F52703" w:rsidRPr="00A61365" w:rsidRDefault="00962653" w:rsidP="00A61365">
            <w:r w:rsidRPr="00A61365">
              <w:t xml:space="preserve"> 315 620 </w:t>
            </w:r>
          </w:p>
        </w:tc>
      </w:tr>
      <w:tr w:rsidR="00F52703" w:rsidRPr="00A61365" w14:paraId="4FA9AB01" w14:textId="77777777">
        <w:trPr>
          <w:trHeight w:val="380"/>
        </w:trPr>
        <w:tc>
          <w:tcPr>
            <w:tcW w:w="1380" w:type="dxa"/>
            <w:tcBorders>
              <w:top w:val="nil"/>
              <w:left w:val="nil"/>
              <w:bottom w:val="nil"/>
              <w:right w:val="nil"/>
            </w:tcBorders>
            <w:tcMar>
              <w:top w:w="128" w:type="dxa"/>
              <w:left w:w="43" w:type="dxa"/>
              <w:bottom w:w="43" w:type="dxa"/>
              <w:right w:w="43" w:type="dxa"/>
            </w:tcMar>
          </w:tcPr>
          <w:p w14:paraId="3CD55A35"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5FF282C9" w14:textId="77777777" w:rsidR="00F52703" w:rsidRPr="00A61365" w:rsidRDefault="00962653" w:rsidP="00A61365">
            <w:r w:rsidRPr="00A61365">
              <w:t xml:space="preserve"> 109 629 </w:t>
            </w:r>
          </w:p>
        </w:tc>
        <w:tc>
          <w:tcPr>
            <w:tcW w:w="1620" w:type="dxa"/>
            <w:tcBorders>
              <w:top w:val="nil"/>
              <w:left w:val="nil"/>
              <w:bottom w:val="nil"/>
              <w:right w:val="nil"/>
            </w:tcBorders>
            <w:tcMar>
              <w:top w:w="128" w:type="dxa"/>
              <w:left w:w="43" w:type="dxa"/>
              <w:bottom w:w="43" w:type="dxa"/>
              <w:right w:w="43" w:type="dxa"/>
            </w:tcMar>
            <w:vAlign w:val="bottom"/>
          </w:tcPr>
          <w:p w14:paraId="7590498F" w14:textId="77777777" w:rsidR="00F52703" w:rsidRPr="00A61365" w:rsidRDefault="00962653" w:rsidP="00A61365">
            <w:r w:rsidRPr="00A61365">
              <w:t xml:space="preserve"> 112 590 </w:t>
            </w:r>
          </w:p>
        </w:tc>
        <w:tc>
          <w:tcPr>
            <w:tcW w:w="1620" w:type="dxa"/>
            <w:tcBorders>
              <w:top w:val="nil"/>
              <w:left w:val="nil"/>
              <w:bottom w:val="nil"/>
              <w:right w:val="nil"/>
            </w:tcBorders>
            <w:tcMar>
              <w:top w:w="128" w:type="dxa"/>
              <w:left w:w="43" w:type="dxa"/>
              <w:bottom w:w="43" w:type="dxa"/>
              <w:right w:w="43" w:type="dxa"/>
            </w:tcMar>
            <w:vAlign w:val="bottom"/>
          </w:tcPr>
          <w:p w14:paraId="3B62EC69" w14:textId="77777777" w:rsidR="00F52703" w:rsidRPr="00A61365" w:rsidRDefault="00962653" w:rsidP="00A61365">
            <w:r w:rsidRPr="00A61365">
              <w:t>-2 961</w:t>
            </w:r>
          </w:p>
        </w:tc>
        <w:tc>
          <w:tcPr>
            <w:tcW w:w="1620" w:type="dxa"/>
            <w:tcBorders>
              <w:top w:val="nil"/>
              <w:left w:val="nil"/>
              <w:bottom w:val="nil"/>
              <w:right w:val="nil"/>
            </w:tcBorders>
            <w:tcMar>
              <w:top w:w="128" w:type="dxa"/>
              <w:left w:w="43" w:type="dxa"/>
              <w:bottom w:w="43" w:type="dxa"/>
              <w:right w:w="43" w:type="dxa"/>
            </w:tcMar>
            <w:vAlign w:val="bottom"/>
          </w:tcPr>
          <w:p w14:paraId="5D143C8D" w14:textId="77777777" w:rsidR="00F52703" w:rsidRPr="00A61365" w:rsidRDefault="00962653" w:rsidP="00A61365">
            <w:r w:rsidRPr="00A61365">
              <w:t>-3 %</w:t>
            </w:r>
          </w:p>
        </w:tc>
        <w:tc>
          <w:tcPr>
            <w:tcW w:w="1620" w:type="dxa"/>
            <w:tcBorders>
              <w:top w:val="nil"/>
              <w:left w:val="nil"/>
              <w:bottom w:val="nil"/>
              <w:right w:val="nil"/>
            </w:tcBorders>
            <w:tcMar>
              <w:top w:w="128" w:type="dxa"/>
              <w:left w:w="43" w:type="dxa"/>
              <w:bottom w:w="43" w:type="dxa"/>
              <w:right w:w="43" w:type="dxa"/>
            </w:tcMar>
            <w:vAlign w:val="bottom"/>
          </w:tcPr>
          <w:p w14:paraId="6C63E734" w14:textId="77777777" w:rsidR="00F52703" w:rsidRPr="00A61365" w:rsidRDefault="00962653" w:rsidP="00A61365">
            <w:r w:rsidRPr="00A61365">
              <w:t xml:space="preserve"> 228 623 </w:t>
            </w:r>
          </w:p>
        </w:tc>
      </w:tr>
      <w:tr w:rsidR="00F52703" w:rsidRPr="00A61365" w14:paraId="3C124CE9" w14:textId="77777777">
        <w:trPr>
          <w:trHeight w:val="380"/>
        </w:trPr>
        <w:tc>
          <w:tcPr>
            <w:tcW w:w="1380" w:type="dxa"/>
            <w:tcBorders>
              <w:top w:val="nil"/>
              <w:left w:val="nil"/>
              <w:bottom w:val="nil"/>
              <w:right w:val="nil"/>
            </w:tcBorders>
            <w:tcMar>
              <w:top w:w="128" w:type="dxa"/>
              <w:left w:w="43" w:type="dxa"/>
              <w:bottom w:w="43" w:type="dxa"/>
              <w:right w:w="43" w:type="dxa"/>
            </w:tcMar>
          </w:tcPr>
          <w:p w14:paraId="3B121B9B"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40B9E5C5" w14:textId="77777777" w:rsidR="00F52703" w:rsidRPr="00A61365" w:rsidRDefault="00962653" w:rsidP="00A61365">
            <w:r w:rsidRPr="00A61365">
              <w:t>-12 434</w:t>
            </w:r>
          </w:p>
        </w:tc>
        <w:tc>
          <w:tcPr>
            <w:tcW w:w="1620" w:type="dxa"/>
            <w:tcBorders>
              <w:top w:val="nil"/>
              <w:left w:val="nil"/>
              <w:bottom w:val="nil"/>
              <w:right w:val="nil"/>
            </w:tcBorders>
            <w:tcMar>
              <w:top w:w="128" w:type="dxa"/>
              <w:left w:w="43" w:type="dxa"/>
              <w:bottom w:w="43" w:type="dxa"/>
              <w:right w:w="43" w:type="dxa"/>
            </w:tcMar>
            <w:vAlign w:val="bottom"/>
          </w:tcPr>
          <w:p w14:paraId="36B095F3" w14:textId="77777777" w:rsidR="00F52703" w:rsidRPr="00A61365" w:rsidRDefault="00962653" w:rsidP="00A61365">
            <w:r w:rsidRPr="00A61365">
              <w:t xml:space="preserve"> 111 766 </w:t>
            </w:r>
          </w:p>
        </w:tc>
        <w:tc>
          <w:tcPr>
            <w:tcW w:w="1620" w:type="dxa"/>
            <w:tcBorders>
              <w:top w:val="nil"/>
              <w:left w:val="nil"/>
              <w:bottom w:val="nil"/>
              <w:right w:val="nil"/>
            </w:tcBorders>
            <w:tcMar>
              <w:top w:w="128" w:type="dxa"/>
              <w:left w:w="43" w:type="dxa"/>
              <w:bottom w:w="43" w:type="dxa"/>
              <w:right w:w="43" w:type="dxa"/>
            </w:tcMar>
            <w:vAlign w:val="bottom"/>
          </w:tcPr>
          <w:p w14:paraId="2F756DE2" w14:textId="77777777" w:rsidR="00F52703" w:rsidRPr="00A61365" w:rsidRDefault="00962653" w:rsidP="00A61365">
            <w:r w:rsidRPr="00A61365">
              <w:t>-124 203</w:t>
            </w:r>
          </w:p>
        </w:tc>
        <w:tc>
          <w:tcPr>
            <w:tcW w:w="1620" w:type="dxa"/>
            <w:tcBorders>
              <w:top w:val="nil"/>
              <w:left w:val="nil"/>
              <w:bottom w:val="nil"/>
              <w:right w:val="nil"/>
            </w:tcBorders>
            <w:tcMar>
              <w:top w:w="128" w:type="dxa"/>
              <w:left w:w="43" w:type="dxa"/>
              <w:bottom w:w="43" w:type="dxa"/>
              <w:right w:w="43" w:type="dxa"/>
            </w:tcMar>
            <w:vAlign w:val="bottom"/>
          </w:tcPr>
          <w:p w14:paraId="47055270" w14:textId="77777777" w:rsidR="00F52703" w:rsidRPr="00A61365" w:rsidRDefault="00962653" w:rsidP="00A61365">
            <w:r w:rsidRPr="00A61365">
              <w:t>999 %</w:t>
            </w:r>
          </w:p>
        </w:tc>
        <w:tc>
          <w:tcPr>
            <w:tcW w:w="1620" w:type="dxa"/>
            <w:tcBorders>
              <w:top w:val="nil"/>
              <w:left w:val="nil"/>
              <w:bottom w:val="nil"/>
              <w:right w:val="nil"/>
            </w:tcBorders>
            <w:tcMar>
              <w:top w:w="128" w:type="dxa"/>
              <w:left w:w="43" w:type="dxa"/>
              <w:bottom w:w="43" w:type="dxa"/>
              <w:right w:w="43" w:type="dxa"/>
            </w:tcMar>
            <w:vAlign w:val="bottom"/>
          </w:tcPr>
          <w:p w14:paraId="32387CA3" w14:textId="77777777" w:rsidR="00F52703" w:rsidRPr="00A61365" w:rsidRDefault="00962653" w:rsidP="00A61365">
            <w:r w:rsidRPr="00A61365">
              <w:t xml:space="preserve"> 258 153 </w:t>
            </w:r>
          </w:p>
        </w:tc>
      </w:tr>
      <w:tr w:rsidR="00F52703" w:rsidRPr="00A61365" w14:paraId="2FA58C44" w14:textId="77777777">
        <w:trPr>
          <w:trHeight w:val="380"/>
        </w:trPr>
        <w:tc>
          <w:tcPr>
            <w:tcW w:w="1380" w:type="dxa"/>
            <w:tcBorders>
              <w:top w:val="nil"/>
              <w:left w:val="nil"/>
              <w:bottom w:val="nil"/>
              <w:right w:val="nil"/>
            </w:tcBorders>
            <w:tcMar>
              <w:top w:w="128" w:type="dxa"/>
              <w:left w:w="43" w:type="dxa"/>
              <w:bottom w:w="43" w:type="dxa"/>
              <w:right w:w="43" w:type="dxa"/>
            </w:tcMar>
          </w:tcPr>
          <w:p w14:paraId="251D5C5D"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726D2DD4" w14:textId="77777777" w:rsidR="00F52703" w:rsidRPr="00A61365" w:rsidRDefault="00962653" w:rsidP="00A61365">
            <w:r w:rsidRPr="00A61365">
              <w:t xml:space="preserve"> 96 171 </w:t>
            </w:r>
          </w:p>
        </w:tc>
        <w:tc>
          <w:tcPr>
            <w:tcW w:w="1620" w:type="dxa"/>
            <w:tcBorders>
              <w:top w:val="nil"/>
              <w:left w:val="nil"/>
              <w:bottom w:val="nil"/>
              <w:right w:val="nil"/>
            </w:tcBorders>
            <w:tcMar>
              <w:top w:w="128" w:type="dxa"/>
              <w:left w:w="43" w:type="dxa"/>
              <w:bottom w:w="43" w:type="dxa"/>
              <w:right w:w="43" w:type="dxa"/>
            </w:tcMar>
            <w:vAlign w:val="bottom"/>
          </w:tcPr>
          <w:p w14:paraId="61841A3F" w14:textId="77777777" w:rsidR="00F52703" w:rsidRPr="00A61365" w:rsidRDefault="00962653" w:rsidP="00A61365">
            <w:r w:rsidRPr="00A61365">
              <w:t xml:space="preserve"> 100 091 </w:t>
            </w:r>
          </w:p>
        </w:tc>
        <w:tc>
          <w:tcPr>
            <w:tcW w:w="1620" w:type="dxa"/>
            <w:tcBorders>
              <w:top w:val="nil"/>
              <w:left w:val="nil"/>
              <w:bottom w:val="nil"/>
              <w:right w:val="nil"/>
            </w:tcBorders>
            <w:tcMar>
              <w:top w:w="128" w:type="dxa"/>
              <w:left w:w="43" w:type="dxa"/>
              <w:bottom w:w="43" w:type="dxa"/>
              <w:right w:w="43" w:type="dxa"/>
            </w:tcMar>
            <w:vAlign w:val="bottom"/>
          </w:tcPr>
          <w:p w14:paraId="23EFC306" w14:textId="77777777" w:rsidR="00F52703" w:rsidRPr="00A61365" w:rsidRDefault="00962653" w:rsidP="00A61365">
            <w:r w:rsidRPr="00A61365">
              <w:t>-3 921</w:t>
            </w:r>
          </w:p>
        </w:tc>
        <w:tc>
          <w:tcPr>
            <w:tcW w:w="1620" w:type="dxa"/>
            <w:tcBorders>
              <w:top w:val="nil"/>
              <w:left w:val="nil"/>
              <w:bottom w:val="nil"/>
              <w:right w:val="nil"/>
            </w:tcBorders>
            <w:tcMar>
              <w:top w:w="128" w:type="dxa"/>
              <w:left w:w="43" w:type="dxa"/>
              <w:bottom w:w="43" w:type="dxa"/>
              <w:right w:w="43" w:type="dxa"/>
            </w:tcMar>
            <w:vAlign w:val="bottom"/>
          </w:tcPr>
          <w:p w14:paraId="40197261" w14:textId="77777777" w:rsidR="00F52703" w:rsidRPr="00A61365" w:rsidRDefault="00962653" w:rsidP="00A61365">
            <w:r w:rsidRPr="00A61365">
              <w:t>-4 %</w:t>
            </w:r>
          </w:p>
        </w:tc>
        <w:tc>
          <w:tcPr>
            <w:tcW w:w="1620" w:type="dxa"/>
            <w:tcBorders>
              <w:top w:val="nil"/>
              <w:left w:val="nil"/>
              <w:bottom w:val="nil"/>
              <w:right w:val="nil"/>
            </w:tcBorders>
            <w:tcMar>
              <w:top w:w="128" w:type="dxa"/>
              <w:left w:w="43" w:type="dxa"/>
              <w:bottom w:w="43" w:type="dxa"/>
              <w:right w:w="43" w:type="dxa"/>
            </w:tcMar>
            <w:vAlign w:val="bottom"/>
          </w:tcPr>
          <w:p w14:paraId="2B45CBBB" w14:textId="77777777" w:rsidR="00F52703" w:rsidRPr="00A61365" w:rsidRDefault="00962653" w:rsidP="00A61365">
            <w:r w:rsidRPr="00A61365">
              <w:t xml:space="preserve"> 179 861 </w:t>
            </w:r>
          </w:p>
        </w:tc>
      </w:tr>
      <w:tr w:rsidR="00F52703" w:rsidRPr="00A61365" w14:paraId="1BF37496"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7D02E38B" w14:textId="77777777" w:rsidR="00F52703" w:rsidRPr="00A61365" w:rsidRDefault="00962653" w:rsidP="00A61365">
            <w:r w:rsidRPr="00A61365">
              <w:lastRenderedPageBreak/>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2E03957" w14:textId="77777777" w:rsidR="00F52703" w:rsidRPr="00A61365" w:rsidRDefault="00962653" w:rsidP="00A61365">
            <w:r w:rsidRPr="00A61365">
              <w:t xml:space="preserve"> 105 304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F04A389" w14:textId="77777777" w:rsidR="00F52703" w:rsidRPr="00A61365" w:rsidRDefault="00962653" w:rsidP="00A61365">
            <w:r w:rsidRPr="00A61365">
              <w:t xml:space="preserve"> 80 312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0028C06" w14:textId="77777777" w:rsidR="00F52703" w:rsidRPr="00A61365" w:rsidRDefault="00962653" w:rsidP="00A61365">
            <w:r w:rsidRPr="00A61365">
              <w:t>24 991</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CC28012" w14:textId="77777777" w:rsidR="00F52703" w:rsidRPr="00A61365" w:rsidRDefault="00962653" w:rsidP="00A61365">
            <w:r w:rsidRPr="00A61365">
              <w:t>24 %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CB80DBA" w14:textId="77777777" w:rsidR="00F52703" w:rsidRPr="00A61365" w:rsidRDefault="00962653" w:rsidP="00A61365">
            <w:r w:rsidRPr="00A61365">
              <w:t xml:space="preserve"> 286 648 </w:t>
            </w:r>
          </w:p>
        </w:tc>
      </w:tr>
      <w:tr w:rsidR="00F52703" w:rsidRPr="00A61365" w14:paraId="4B806DA9"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65CC5410"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1E524" w14:textId="77777777" w:rsidR="00F52703" w:rsidRPr="00A61365" w:rsidRDefault="00962653" w:rsidP="00A61365">
            <w:r w:rsidRPr="00A61365">
              <w:t xml:space="preserve"> 70 331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09588" w14:textId="77777777" w:rsidR="00F52703" w:rsidRPr="00A61365" w:rsidRDefault="00962653" w:rsidP="00A61365">
            <w:r w:rsidRPr="00A61365">
              <w:t xml:space="preserve"> 123 832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55B1E" w14:textId="77777777" w:rsidR="00F52703" w:rsidRPr="00A61365" w:rsidRDefault="00962653" w:rsidP="00A61365">
            <w:r w:rsidRPr="00A61365">
              <w:t>-53 501</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59080" w14:textId="77777777" w:rsidR="00F52703" w:rsidRPr="00A61365" w:rsidRDefault="00962653" w:rsidP="00A61365">
            <w:r w:rsidRPr="00A61365">
              <w:t>-76 %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5490E" w14:textId="77777777" w:rsidR="00F52703" w:rsidRPr="00A61365" w:rsidRDefault="00962653" w:rsidP="00A61365">
            <w:r w:rsidRPr="00A61365">
              <w:t xml:space="preserve"> 260 290 </w:t>
            </w:r>
          </w:p>
        </w:tc>
      </w:tr>
    </w:tbl>
    <w:p w14:paraId="0D6103F0" w14:textId="77777777" w:rsidR="00F52703" w:rsidRPr="00A61365" w:rsidRDefault="00962653" w:rsidP="00A61365">
      <w:pPr>
        <w:pStyle w:val="Kilde"/>
      </w:pPr>
      <w:r w:rsidRPr="00A61365">
        <w:t>Beregnet av NIBIO for utvalget.</w:t>
      </w:r>
    </w:p>
    <w:p w14:paraId="5DE0CF73" w14:textId="28AC16A8" w:rsidR="00F52703" w:rsidRPr="00A61365" w:rsidRDefault="00962653" w:rsidP="00A61365">
      <w:r w:rsidRPr="00A61365">
        <w:t>For korn er også differansen negativ for alle år med unntak av 2020. Det er stor variasjon mellom år. Noen år som 2017 og 2019, er gjennomsnittlig resultat skatteregnskap og driftsregnskap nesten identiske. Stort standardavvik tyder på stor variasjon i differanse mellom driftsregnskap og skatteregnskap mellom bruk.</w:t>
      </w:r>
    </w:p>
    <w:p w14:paraId="6CEDF86E" w14:textId="00608628" w:rsidR="00A61365" w:rsidRPr="00A61365" w:rsidRDefault="00A61365" w:rsidP="00A61365">
      <w:pPr>
        <w:pStyle w:val="tabell-tittel"/>
      </w:pPr>
      <w:r w:rsidRPr="00A61365">
        <w:t>Resultat driftsform sau, gjennomsnitt for 19 bruk over 5 år</w:t>
      </w:r>
    </w:p>
    <w:p w14:paraId="148350A3"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74EB8678"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89C61"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42E2D"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C2E6C"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D8FF1"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7FEEB"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B7B07" w14:textId="77777777" w:rsidR="00F52703" w:rsidRPr="00A61365" w:rsidRDefault="00962653" w:rsidP="00A61365">
            <w:r w:rsidRPr="00A61365">
              <w:t>Standardavvik</w:t>
            </w:r>
            <w:r w:rsidRPr="00A61365">
              <w:br/>
              <w:t xml:space="preserve"> differanse</w:t>
            </w:r>
          </w:p>
        </w:tc>
      </w:tr>
      <w:tr w:rsidR="00F52703" w:rsidRPr="00A61365" w14:paraId="769383A7"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0A929C03"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577E0A7" w14:textId="77777777" w:rsidR="00F52703" w:rsidRPr="00A61365" w:rsidRDefault="00962653" w:rsidP="00A61365">
            <w:r w:rsidRPr="00A61365">
              <w:t xml:space="preserve"> 213 175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2F23E09" w14:textId="77777777" w:rsidR="00F52703" w:rsidRPr="00A61365" w:rsidRDefault="00962653" w:rsidP="00A61365">
            <w:r w:rsidRPr="00A61365">
              <w:t xml:space="preserve"> 238 829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242B12B" w14:textId="77777777" w:rsidR="00F52703" w:rsidRPr="00A61365" w:rsidRDefault="00962653" w:rsidP="00A61365">
            <w:r w:rsidRPr="00A61365">
              <w:t>-25 654</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393868D" w14:textId="77777777" w:rsidR="00F52703" w:rsidRPr="00A61365" w:rsidRDefault="00962653" w:rsidP="00A61365">
            <w:r w:rsidRPr="00A61365">
              <w:t>-12 %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D9DB774" w14:textId="77777777" w:rsidR="00F52703" w:rsidRPr="00A61365" w:rsidRDefault="00962653" w:rsidP="00A61365">
            <w:r w:rsidRPr="00A61365">
              <w:t xml:space="preserve"> 85 525 </w:t>
            </w:r>
          </w:p>
        </w:tc>
      </w:tr>
      <w:tr w:rsidR="00F52703" w:rsidRPr="00A61365" w14:paraId="497FF352" w14:textId="77777777">
        <w:trPr>
          <w:trHeight w:val="380"/>
        </w:trPr>
        <w:tc>
          <w:tcPr>
            <w:tcW w:w="1380" w:type="dxa"/>
            <w:tcBorders>
              <w:top w:val="nil"/>
              <w:left w:val="nil"/>
              <w:bottom w:val="nil"/>
              <w:right w:val="nil"/>
            </w:tcBorders>
            <w:tcMar>
              <w:top w:w="128" w:type="dxa"/>
              <w:left w:w="43" w:type="dxa"/>
              <w:bottom w:w="43" w:type="dxa"/>
              <w:right w:w="43" w:type="dxa"/>
            </w:tcMar>
          </w:tcPr>
          <w:p w14:paraId="142E8572"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57C22FEB" w14:textId="77777777" w:rsidR="00F52703" w:rsidRPr="00A61365" w:rsidRDefault="00962653" w:rsidP="00A61365">
            <w:r w:rsidRPr="00A61365">
              <w:t xml:space="preserve"> 122 367 </w:t>
            </w:r>
          </w:p>
        </w:tc>
        <w:tc>
          <w:tcPr>
            <w:tcW w:w="1620" w:type="dxa"/>
            <w:tcBorders>
              <w:top w:val="nil"/>
              <w:left w:val="nil"/>
              <w:bottom w:val="nil"/>
              <w:right w:val="nil"/>
            </w:tcBorders>
            <w:tcMar>
              <w:top w:w="128" w:type="dxa"/>
              <w:left w:w="43" w:type="dxa"/>
              <w:bottom w:w="43" w:type="dxa"/>
              <w:right w:w="43" w:type="dxa"/>
            </w:tcMar>
            <w:vAlign w:val="bottom"/>
          </w:tcPr>
          <w:p w14:paraId="4FB52B7A" w14:textId="77777777" w:rsidR="00F52703" w:rsidRPr="00A61365" w:rsidRDefault="00962653" w:rsidP="00A61365">
            <w:r w:rsidRPr="00A61365">
              <w:t xml:space="preserve"> 230 203 </w:t>
            </w:r>
          </w:p>
        </w:tc>
        <w:tc>
          <w:tcPr>
            <w:tcW w:w="1620" w:type="dxa"/>
            <w:tcBorders>
              <w:top w:val="nil"/>
              <w:left w:val="nil"/>
              <w:bottom w:val="nil"/>
              <w:right w:val="nil"/>
            </w:tcBorders>
            <w:tcMar>
              <w:top w:w="128" w:type="dxa"/>
              <w:left w:w="43" w:type="dxa"/>
              <w:bottom w:w="43" w:type="dxa"/>
              <w:right w:w="43" w:type="dxa"/>
            </w:tcMar>
            <w:vAlign w:val="bottom"/>
          </w:tcPr>
          <w:p w14:paraId="7451D0BE" w14:textId="77777777" w:rsidR="00F52703" w:rsidRPr="00A61365" w:rsidRDefault="00962653" w:rsidP="00A61365">
            <w:r w:rsidRPr="00A61365">
              <w:t>-107 836</w:t>
            </w:r>
          </w:p>
        </w:tc>
        <w:tc>
          <w:tcPr>
            <w:tcW w:w="1620" w:type="dxa"/>
            <w:tcBorders>
              <w:top w:val="nil"/>
              <w:left w:val="nil"/>
              <w:bottom w:val="nil"/>
              <w:right w:val="nil"/>
            </w:tcBorders>
            <w:tcMar>
              <w:top w:w="128" w:type="dxa"/>
              <w:left w:w="43" w:type="dxa"/>
              <w:bottom w:w="43" w:type="dxa"/>
              <w:right w:w="43" w:type="dxa"/>
            </w:tcMar>
            <w:vAlign w:val="bottom"/>
          </w:tcPr>
          <w:p w14:paraId="01C1F8AC" w14:textId="77777777" w:rsidR="00F52703" w:rsidRPr="00A61365" w:rsidRDefault="00962653" w:rsidP="00A61365">
            <w:r w:rsidRPr="00A61365">
              <w:t>-88 %</w:t>
            </w:r>
          </w:p>
        </w:tc>
        <w:tc>
          <w:tcPr>
            <w:tcW w:w="1620" w:type="dxa"/>
            <w:tcBorders>
              <w:top w:val="nil"/>
              <w:left w:val="nil"/>
              <w:bottom w:val="nil"/>
              <w:right w:val="nil"/>
            </w:tcBorders>
            <w:tcMar>
              <w:top w:w="128" w:type="dxa"/>
              <w:left w:w="43" w:type="dxa"/>
              <w:bottom w:w="43" w:type="dxa"/>
              <w:right w:w="43" w:type="dxa"/>
            </w:tcMar>
            <w:vAlign w:val="bottom"/>
          </w:tcPr>
          <w:p w14:paraId="096D847A" w14:textId="77777777" w:rsidR="00F52703" w:rsidRPr="00A61365" w:rsidRDefault="00962653" w:rsidP="00A61365">
            <w:r w:rsidRPr="00A61365">
              <w:t xml:space="preserve"> 87 671 </w:t>
            </w:r>
          </w:p>
        </w:tc>
      </w:tr>
      <w:tr w:rsidR="00F52703" w:rsidRPr="00A61365" w14:paraId="05A90AD7" w14:textId="77777777">
        <w:trPr>
          <w:trHeight w:val="380"/>
        </w:trPr>
        <w:tc>
          <w:tcPr>
            <w:tcW w:w="1380" w:type="dxa"/>
            <w:tcBorders>
              <w:top w:val="nil"/>
              <w:left w:val="nil"/>
              <w:bottom w:val="nil"/>
              <w:right w:val="nil"/>
            </w:tcBorders>
            <w:tcMar>
              <w:top w:w="128" w:type="dxa"/>
              <w:left w:w="43" w:type="dxa"/>
              <w:bottom w:w="43" w:type="dxa"/>
              <w:right w:w="43" w:type="dxa"/>
            </w:tcMar>
          </w:tcPr>
          <w:p w14:paraId="4CA667B2"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26E4FD32" w14:textId="77777777" w:rsidR="00F52703" w:rsidRPr="00A61365" w:rsidRDefault="00962653" w:rsidP="00A61365">
            <w:r w:rsidRPr="00A61365">
              <w:t>197 291</w:t>
            </w:r>
          </w:p>
        </w:tc>
        <w:tc>
          <w:tcPr>
            <w:tcW w:w="1620" w:type="dxa"/>
            <w:tcBorders>
              <w:top w:val="nil"/>
              <w:left w:val="nil"/>
              <w:bottom w:val="nil"/>
              <w:right w:val="nil"/>
            </w:tcBorders>
            <w:tcMar>
              <w:top w:w="128" w:type="dxa"/>
              <w:left w:w="43" w:type="dxa"/>
              <w:bottom w:w="43" w:type="dxa"/>
              <w:right w:w="43" w:type="dxa"/>
            </w:tcMar>
            <w:vAlign w:val="bottom"/>
          </w:tcPr>
          <w:p w14:paraId="39D21F5C" w14:textId="77777777" w:rsidR="00F52703" w:rsidRPr="00A61365" w:rsidRDefault="00962653" w:rsidP="00A61365">
            <w:r w:rsidRPr="00A61365">
              <w:t xml:space="preserve"> 231 542 </w:t>
            </w:r>
          </w:p>
        </w:tc>
        <w:tc>
          <w:tcPr>
            <w:tcW w:w="1620" w:type="dxa"/>
            <w:tcBorders>
              <w:top w:val="nil"/>
              <w:left w:val="nil"/>
              <w:bottom w:val="nil"/>
              <w:right w:val="nil"/>
            </w:tcBorders>
            <w:tcMar>
              <w:top w:w="128" w:type="dxa"/>
              <w:left w:w="43" w:type="dxa"/>
              <w:bottom w:w="43" w:type="dxa"/>
              <w:right w:w="43" w:type="dxa"/>
            </w:tcMar>
            <w:vAlign w:val="bottom"/>
          </w:tcPr>
          <w:p w14:paraId="4D09EF1A" w14:textId="77777777" w:rsidR="00F52703" w:rsidRPr="00A61365" w:rsidRDefault="00962653" w:rsidP="00A61365">
            <w:r w:rsidRPr="00A61365">
              <w:t>-34 250</w:t>
            </w:r>
          </w:p>
        </w:tc>
        <w:tc>
          <w:tcPr>
            <w:tcW w:w="1620" w:type="dxa"/>
            <w:tcBorders>
              <w:top w:val="nil"/>
              <w:left w:val="nil"/>
              <w:bottom w:val="nil"/>
              <w:right w:val="nil"/>
            </w:tcBorders>
            <w:tcMar>
              <w:top w:w="128" w:type="dxa"/>
              <w:left w:w="43" w:type="dxa"/>
              <w:bottom w:w="43" w:type="dxa"/>
              <w:right w:w="43" w:type="dxa"/>
            </w:tcMar>
            <w:vAlign w:val="bottom"/>
          </w:tcPr>
          <w:p w14:paraId="11269AC1" w14:textId="77777777" w:rsidR="00F52703" w:rsidRPr="00A61365" w:rsidRDefault="00962653" w:rsidP="00A61365">
            <w:r w:rsidRPr="00A61365">
              <w:t>-17 %</w:t>
            </w:r>
          </w:p>
        </w:tc>
        <w:tc>
          <w:tcPr>
            <w:tcW w:w="1620" w:type="dxa"/>
            <w:tcBorders>
              <w:top w:val="nil"/>
              <w:left w:val="nil"/>
              <w:bottom w:val="nil"/>
              <w:right w:val="nil"/>
            </w:tcBorders>
            <w:tcMar>
              <w:top w:w="128" w:type="dxa"/>
              <w:left w:w="43" w:type="dxa"/>
              <w:bottom w:w="43" w:type="dxa"/>
              <w:right w:w="43" w:type="dxa"/>
            </w:tcMar>
            <w:vAlign w:val="bottom"/>
          </w:tcPr>
          <w:p w14:paraId="110B9D95" w14:textId="77777777" w:rsidR="00F52703" w:rsidRPr="00A61365" w:rsidRDefault="00962653" w:rsidP="00A61365">
            <w:r w:rsidRPr="00A61365">
              <w:t xml:space="preserve"> 90 608 </w:t>
            </w:r>
          </w:p>
        </w:tc>
      </w:tr>
      <w:tr w:rsidR="00F52703" w:rsidRPr="00A61365" w14:paraId="66442FD2" w14:textId="77777777">
        <w:trPr>
          <w:trHeight w:val="380"/>
        </w:trPr>
        <w:tc>
          <w:tcPr>
            <w:tcW w:w="1380" w:type="dxa"/>
            <w:tcBorders>
              <w:top w:val="nil"/>
              <w:left w:val="nil"/>
              <w:bottom w:val="nil"/>
              <w:right w:val="nil"/>
            </w:tcBorders>
            <w:tcMar>
              <w:top w:w="128" w:type="dxa"/>
              <w:left w:w="43" w:type="dxa"/>
              <w:bottom w:w="43" w:type="dxa"/>
              <w:right w:w="43" w:type="dxa"/>
            </w:tcMar>
          </w:tcPr>
          <w:p w14:paraId="411185F0"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584C2BFE" w14:textId="77777777" w:rsidR="00F52703" w:rsidRPr="00A61365" w:rsidRDefault="00962653" w:rsidP="00A61365">
            <w:r w:rsidRPr="00A61365">
              <w:t xml:space="preserve"> 191 467 </w:t>
            </w:r>
          </w:p>
        </w:tc>
        <w:tc>
          <w:tcPr>
            <w:tcW w:w="1620" w:type="dxa"/>
            <w:tcBorders>
              <w:top w:val="nil"/>
              <w:left w:val="nil"/>
              <w:bottom w:val="nil"/>
              <w:right w:val="nil"/>
            </w:tcBorders>
            <w:tcMar>
              <w:top w:w="128" w:type="dxa"/>
              <w:left w:w="43" w:type="dxa"/>
              <w:bottom w:w="43" w:type="dxa"/>
              <w:right w:w="43" w:type="dxa"/>
            </w:tcMar>
            <w:vAlign w:val="bottom"/>
          </w:tcPr>
          <w:p w14:paraId="7D408703" w14:textId="77777777" w:rsidR="00F52703" w:rsidRPr="00A61365" w:rsidRDefault="00962653" w:rsidP="00A61365">
            <w:r w:rsidRPr="00A61365">
              <w:t xml:space="preserve"> 223 150 </w:t>
            </w:r>
          </w:p>
        </w:tc>
        <w:tc>
          <w:tcPr>
            <w:tcW w:w="1620" w:type="dxa"/>
            <w:tcBorders>
              <w:top w:val="nil"/>
              <w:left w:val="nil"/>
              <w:bottom w:val="nil"/>
              <w:right w:val="nil"/>
            </w:tcBorders>
            <w:tcMar>
              <w:top w:w="128" w:type="dxa"/>
              <w:left w:w="43" w:type="dxa"/>
              <w:bottom w:w="43" w:type="dxa"/>
              <w:right w:w="43" w:type="dxa"/>
            </w:tcMar>
            <w:vAlign w:val="bottom"/>
          </w:tcPr>
          <w:p w14:paraId="2F8872D4" w14:textId="77777777" w:rsidR="00F52703" w:rsidRPr="00A61365" w:rsidRDefault="00962653" w:rsidP="00A61365">
            <w:r w:rsidRPr="00A61365">
              <w:t>-31 683</w:t>
            </w:r>
          </w:p>
        </w:tc>
        <w:tc>
          <w:tcPr>
            <w:tcW w:w="1620" w:type="dxa"/>
            <w:tcBorders>
              <w:top w:val="nil"/>
              <w:left w:val="nil"/>
              <w:bottom w:val="nil"/>
              <w:right w:val="nil"/>
            </w:tcBorders>
            <w:tcMar>
              <w:top w:w="128" w:type="dxa"/>
              <w:left w:w="43" w:type="dxa"/>
              <w:bottom w:w="43" w:type="dxa"/>
              <w:right w:w="43" w:type="dxa"/>
            </w:tcMar>
            <w:vAlign w:val="bottom"/>
          </w:tcPr>
          <w:p w14:paraId="20AA08DB" w14:textId="77777777" w:rsidR="00F52703" w:rsidRPr="00A61365" w:rsidRDefault="00962653" w:rsidP="00A61365">
            <w:r w:rsidRPr="00A61365">
              <w:t>-17 %</w:t>
            </w:r>
          </w:p>
        </w:tc>
        <w:tc>
          <w:tcPr>
            <w:tcW w:w="1620" w:type="dxa"/>
            <w:tcBorders>
              <w:top w:val="nil"/>
              <w:left w:val="nil"/>
              <w:bottom w:val="nil"/>
              <w:right w:val="nil"/>
            </w:tcBorders>
            <w:tcMar>
              <w:top w:w="128" w:type="dxa"/>
              <w:left w:w="43" w:type="dxa"/>
              <w:bottom w:w="43" w:type="dxa"/>
              <w:right w:w="43" w:type="dxa"/>
            </w:tcMar>
            <w:vAlign w:val="bottom"/>
          </w:tcPr>
          <w:p w14:paraId="36228B3B" w14:textId="77777777" w:rsidR="00F52703" w:rsidRPr="00A61365" w:rsidRDefault="00962653" w:rsidP="00A61365">
            <w:r w:rsidRPr="00A61365">
              <w:t xml:space="preserve"> 86 228 </w:t>
            </w:r>
          </w:p>
        </w:tc>
      </w:tr>
      <w:tr w:rsidR="00F52703" w:rsidRPr="00A61365" w14:paraId="5F0FAF9C"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60EB7FE0"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595A67E" w14:textId="77777777" w:rsidR="00F52703" w:rsidRPr="00A61365" w:rsidRDefault="00962653" w:rsidP="00A61365">
            <w:r w:rsidRPr="00A61365">
              <w:t xml:space="preserve"> 205 944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920FBC1" w14:textId="77777777" w:rsidR="00F52703" w:rsidRPr="00A61365" w:rsidRDefault="00962653" w:rsidP="00A61365">
            <w:r w:rsidRPr="00A61365">
              <w:t xml:space="preserve"> 163 610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166D5A2" w14:textId="77777777" w:rsidR="00F52703" w:rsidRPr="00A61365" w:rsidRDefault="00962653" w:rsidP="00A61365">
            <w:r w:rsidRPr="00A61365">
              <w:t>42 333</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11E7C60" w14:textId="77777777" w:rsidR="00F52703" w:rsidRPr="00A61365" w:rsidRDefault="00962653" w:rsidP="00A61365">
            <w:r w:rsidRPr="00A61365">
              <w:t>21 %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9961E29" w14:textId="77777777" w:rsidR="00F52703" w:rsidRPr="00A61365" w:rsidRDefault="00962653" w:rsidP="00A61365">
            <w:r w:rsidRPr="00A61365">
              <w:t xml:space="preserve"> 129 012 </w:t>
            </w:r>
          </w:p>
        </w:tc>
      </w:tr>
      <w:tr w:rsidR="00F52703" w:rsidRPr="00A61365" w14:paraId="731B3770"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77D0D929"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7E831" w14:textId="77777777" w:rsidR="00F52703" w:rsidRPr="00A61365" w:rsidRDefault="00962653" w:rsidP="00A61365">
            <w:r w:rsidRPr="00A61365">
              <w:t xml:space="preserve"> 186 049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361A9" w14:textId="77777777" w:rsidR="00F52703" w:rsidRPr="00A61365" w:rsidRDefault="00962653" w:rsidP="00A61365">
            <w:r w:rsidRPr="00A61365">
              <w:t xml:space="preserve"> 217 467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683A2" w14:textId="77777777" w:rsidR="00F52703" w:rsidRPr="00A61365" w:rsidRDefault="00962653" w:rsidP="00A61365">
            <w:r w:rsidRPr="00A61365">
              <w:t>-31 418</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4C5C6" w14:textId="77777777" w:rsidR="00F52703" w:rsidRPr="00A61365" w:rsidRDefault="00962653" w:rsidP="00A61365">
            <w:r w:rsidRPr="00A61365">
              <w:t>-17 %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43AAA" w14:textId="77777777" w:rsidR="00F52703" w:rsidRPr="00A61365" w:rsidRDefault="00962653" w:rsidP="00A61365">
            <w:r w:rsidRPr="00A61365">
              <w:t xml:space="preserve"> 106 507 </w:t>
            </w:r>
          </w:p>
        </w:tc>
      </w:tr>
    </w:tbl>
    <w:p w14:paraId="61117A81" w14:textId="77777777" w:rsidR="00F52703" w:rsidRPr="00A61365" w:rsidRDefault="00962653" w:rsidP="00A61365">
      <w:pPr>
        <w:pStyle w:val="Kilde"/>
      </w:pPr>
      <w:r w:rsidRPr="00A61365">
        <w:t>Beregnet av NIBIO for utvalget.</w:t>
      </w:r>
    </w:p>
    <w:p w14:paraId="7695827F" w14:textId="77777777" w:rsidR="00F52703" w:rsidRPr="00A61365" w:rsidRDefault="00962653" w:rsidP="00A61365">
      <w:r w:rsidRPr="00A61365">
        <w:t>Sau har samme profil som ammeku, negativ differanse alle år med unntak av 2020. Det vil si høyere driftsresultat i skatteregnskapet enn i driftsregnskapet. Standardavviket for differansen er lavere sammenlignet med de andre driftsformene.</w:t>
      </w:r>
    </w:p>
    <w:p w14:paraId="60BC47F5" w14:textId="77777777" w:rsidR="00F52703" w:rsidRPr="00A61365" w:rsidRDefault="00962653" w:rsidP="00A61365">
      <w:r w:rsidRPr="00A61365">
        <w:t>Forskjellen mellom resultat i skatteregnskap og driftsregnskap er varierende mellom ulike driftsformer. For bruk med melk viser tabell 8.2 at resultatet fra driftsregnskapet er noe høyere enn resultatet i skatteregnskapet. Når det gjelder bruk med ammeku, korn og sau er resultatet i skatteregnskapet høyere. Gjennomsnittlig differanse mellom driftsregnskapet og skatteregnskapet varierer mye mellom år. Dessuten er variasjonen i differansen målt med bruk av standardavvik stor for hvert enkelt år. Standardavviket er størst for driftsformene melk og korn, og minst for sau.</w:t>
      </w:r>
    </w:p>
    <w:p w14:paraId="32216BBB" w14:textId="77777777" w:rsidR="00F52703" w:rsidRPr="00A61365" w:rsidRDefault="00962653" w:rsidP="00A61365">
      <w:pPr>
        <w:pStyle w:val="avsnitt-tittel"/>
      </w:pPr>
      <w:r w:rsidRPr="00A61365">
        <w:t>Størrelsesgruppe</w:t>
      </w:r>
    </w:p>
    <w:p w14:paraId="472EA3B9" w14:textId="7FB40834" w:rsidR="00F52703" w:rsidRPr="00A61365" w:rsidRDefault="00962653" w:rsidP="00A61365">
      <w:r w:rsidRPr="00A61365">
        <w:t>Resultatene for ulike størrelsesgrupper er beregnet på samme måte som for driftsform. Antall bruk som inngår for små og store bruk varierer, ettersom enkelte bruk endrer kategori over tid.</w:t>
      </w:r>
    </w:p>
    <w:p w14:paraId="38ABA0F6" w14:textId="2B4AD0C4" w:rsidR="00A61365" w:rsidRPr="00A61365" w:rsidRDefault="00A61365" w:rsidP="00A61365">
      <w:pPr>
        <w:pStyle w:val="tabell-tittel"/>
      </w:pPr>
      <w:r w:rsidRPr="00A61365">
        <w:t>Resultat bruk under 300 dekar, gjennomsnitt for 35–40 bruk over 5 år</w:t>
      </w:r>
    </w:p>
    <w:p w14:paraId="634BD249"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01AFB801"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00436" w14:textId="77777777" w:rsidR="00F52703" w:rsidRPr="00A61365" w:rsidRDefault="00962653" w:rsidP="00A61365">
            <w:r w:rsidRPr="00A61365">
              <w:lastRenderedPageBreak/>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E80F4"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5FBDD"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C246D"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E4CF3"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B00F0" w14:textId="77777777" w:rsidR="00F52703" w:rsidRPr="00A61365" w:rsidRDefault="00962653" w:rsidP="00A61365">
            <w:r w:rsidRPr="00A61365">
              <w:t>Standardavvik</w:t>
            </w:r>
            <w:r w:rsidRPr="00A61365">
              <w:br/>
              <w:t xml:space="preserve"> differanse</w:t>
            </w:r>
          </w:p>
        </w:tc>
      </w:tr>
      <w:tr w:rsidR="00F52703" w:rsidRPr="00A61365" w14:paraId="65CC25F1"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4D32B669"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D8CAEE4" w14:textId="77777777" w:rsidR="00F52703" w:rsidRPr="00A61365" w:rsidRDefault="00962653" w:rsidP="00A61365">
            <w:r w:rsidRPr="00A61365">
              <w:t xml:space="preserve"> 272 394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91E3C05" w14:textId="77777777" w:rsidR="00F52703" w:rsidRPr="00A61365" w:rsidRDefault="00962653" w:rsidP="00A61365">
            <w:r w:rsidRPr="00A61365">
              <w:t xml:space="preserve"> 276 508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7F14177" w14:textId="77777777" w:rsidR="00F52703" w:rsidRPr="00A61365" w:rsidRDefault="00962653" w:rsidP="00A61365">
            <w:r w:rsidRPr="00A61365">
              <w:t>-4 114</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D694E2B" w14:textId="77777777" w:rsidR="00F52703" w:rsidRPr="00A61365" w:rsidRDefault="00962653" w:rsidP="00A61365">
            <w:r w:rsidRPr="00A61365">
              <w:t>-2 %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BE89C97" w14:textId="77777777" w:rsidR="00F52703" w:rsidRPr="00A61365" w:rsidRDefault="00962653" w:rsidP="00A61365">
            <w:r w:rsidRPr="00A61365">
              <w:t xml:space="preserve"> 103 499 </w:t>
            </w:r>
          </w:p>
        </w:tc>
      </w:tr>
      <w:tr w:rsidR="00F52703" w:rsidRPr="00A61365" w14:paraId="0E4CD08B" w14:textId="77777777">
        <w:trPr>
          <w:trHeight w:val="380"/>
        </w:trPr>
        <w:tc>
          <w:tcPr>
            <w:tcW w:w="1380" w:type="dxa"/>
            <w:tcBorders>
              <w:top w:val="nil"/>
              <w:left w:val="nil"/>
              <w:bottom w:val="nil"/>
              <w:right w:val="nil"/>
            </w:tcBorders>
            <w:tcMar>
              <w:top w:w="128" w:type="dxa"/>
              <w:left w:w="43" w:type="dxa"/>
              <w:bottom w:w="43" w:type="dxa"/>
              <w:right w:w="43" w:type="dxa"/>
            </w:tcMar>
          </w:tcPr>
          <w:p w14:paraId="63D88DA1"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05BE35BB" w14:textId="77777777" w:rsidR="00F52703" w:rsidRPr="00A61365" w:rsidRDefault="00962653" w:rsidP="00A61365">
            <w:r w:rsidRPr="00A61365">
              <w:t xml:space="preserve"> 233 264 </w:t>
            </w:r>
          </w:p>
        </w:tc>
        <w:tc>
          <w:tcPr>
            <w:tcW w:w="1620" w:type="dxa"/>
            <w:tcBorders>
              <w:top w:val="nil"/>
              <w:left w:val="nil"/>
              <w:bottom w:val="nil"/>
              <w:right w:val="nil"/>
            </w:tcBorders>
            <w:tcMar>
              <w:top w:w="128" w:type="dxa"/>
              <w:left w:w="43" w:type="dxa"/>
              <w:bottom w:w="43" w:type="dxa"/>
              <w:right w:w="43" w:type="dxa"/>
            </w:tcMar>
            <w:vAlign w:val="bottom"/>
          </w:tcPr>
          <w:p w14:paraId="6D1FEB0C" w14:textId="77777777" w:rsidR="00F52703" w:rsidRPr="00A61365" w:rsidRDefault="00962653" w:rsidP="00A61365">
            <w:r w:rsidRPr="00A61365">
              <w:t xml:space="preserve"> 245 306 </w:t>
            </w:r>
          </w:p>
        </w:tc>
        <w:tc>
          <w:tcPr>
            <w:tcW w:w="1620" w:type="dxa"/>
            <w:tcBorders>
              <w:top w:val="nil"/>
              <w:left w:val="nil"/>
              <w:bottom w:val="nil"/>
              <w:right w:val="nil"/>
            </w:tcBorders>
            <w:tcMar>
              <w:top w:w="128" w:type="dxa"/>
              <w:left w:w="43" w:type="dxa"/>
              <w:bottom w:w="43" w:type="dxa"/>
              <w:right w:w="43" w:type="dxa"/>
            </w:tcMar>
            <w:vAlign w:val="bottom"/>
          </w:tcPr>
          <w:p w14:paraId="7C891A53" w14:textId="77777777" w:rsidR="00F52703" w:rsidRPr="00A61365" w:rsidRDefault="00962653" w:rsidP="00A61365">
            <w:r w:rsidRPr="00A61365">
              <w:t>-12 042</w:t>
            </w:r>
          </w:p>
        </w:tc>
        <w:tc>
          <w:tcPr>
            <w:tcW w:w="1620" w:type="dxa"/>
            <w:tcBorders>
              <w:top w:val="nil"/>
              <w:left w:val="nil"/>
              <w:bottom w:val="nil"/>
              <w:right w:val="nil"/>
            </w:tcBorders>
            <w:tcMar>
              <w:top w:w="128" w:type="dxa"/>
              <w:left w:w="43" w:type="dxa"/>
              <w:bottom w:w="43" w:type="dxa"/>
              <w:right w:w="43" w:type="dxa"/>
            </w:tcMar>
            <w:vAlign w:val="bottom"/>
          </w:tcPr>
          <w:p w14:paraId="32C3E2CE" w14:textId="77777777" w:rsidR="00F52703" w:rsidRPr="00A61365" w:rsidRDefault="00962653" w:rsidP="00A61365">
            <w:r w:rsidRPr="00A61365">
              <w:t>-5 %</w:t>
            </w:r>
          </w:p>
        </w:tc>
        <w:tc>
          <w:tcPr>
            <w:tcW w:w="1620" w:type="dxa"/>
            <w:tcBorders>
              <w:top w:val="nil"/>
              <w:left w:val="nil"/>
              <w:bottom w:val="nil"/>
              <w:right w:val="nil"/>
            </w:tcBorders>
            <w:tcMar>
              <w:top w:w="128" w:type="dxa"/>
              <w:left w:w="43" w:type="dxa"/>
              <w:bottom w:w="43" w:type="dxa"/>
              <w:right w:w="43" w:type="dxa"/>
            </w:tcMar>
            <w:vAlign w:val="bottom"/>
          </w:tcPr>
          <w:p w14:paraId="1FE0CE08" w14:textId="77777777" w:rsidR="00F52703" w:rsidRPr="00A61365" w:rsidRDefault="00962653" w:rsidP="00A61365">
            <w:r w:rsidRPr="00A61365">
              <w:t xml:space="preserve"> 151 986 </w:t>
            </w:r>
          </w:p>
        </w:tc>
      </w:tr>
      <w:tr w:rsidR="00F52703" w:rsidRPr="00A61365" w14:paraId="76D693E8" w14:textId="77777777">
        <w:trPr>
          <w:trHeight w:val="380"/>
        </w:trPr>
        <w:tc>
          <w:tcPr>
            <w:tcW w:w="1380" w:type="dxa"/>
            <w:tcBorders>
              <w:top w:val="nil"/>
              <w:left w:val="nil"/>
              <w:bottom w:val="nil"/>
              <w:right w:val="nil"/>
            </w:tcBorders>
            <w:tcMar>
              <w:top w:w="128" w:type="dxa"/>
              <w:left w:w="43" w:type="dxa"/>
              <w:bottom w:w="43" w:type="dxa"/>
              <w:right w:w="43" w:type="dxa"/>
            </w:tcMar>
          </w:tcPr>
          <w:p w14:paraId="33E90A7C"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0E441469" w14:textId="77777777" w:rsidR="00F52703" w:rsidRPr="00A61365" w:rsidRDefault="00962653" w:rsidP="00A61365">
            <w:r w:rsidRPr="00A61365">
              <w:t>275 462</w:t>
            </w:r>
          </w:p>
        </w:tc>
        <w:tc>
          <w:tcPr>
            <w:tcW w:w="1620" w:type="dxa"/>
            <w:tcBorders>
              <w:top w:val="nil"/>
              <w:left w:val="nil"/>
              <w:bottom w:val="nil"/>
              <w:right w:val="nil"/>
            </w:tcBorders>
            <w:tcMar>
              <w:top w:w="128" w:type="dxa"/>
              <w:left w:w="43" w:type="dxa"/>
              <w:bottom w:w="43" w:type="dxa"/>
              <w:right w:w="43" w:type="dxa"/>
            </w:tcMar>
            <w:vAlign w:val="bottom"/>
          </w:tcPr>
          <w:p w14:paraId="64CFC00E" w14:textId="77777777" w:rsidR="00F52703" w:rsidRPr="00A61365" w:rsidRDefault="00962653" w:rsidP="00A61365">
            <w:r w:rsidRPr="00A61365">
              <w:t xml:space="preserve"> 259 476 </w:t>
            </w:r>
          </w:p>
        </w:tc>
        <w:tc>
          <w:tcPr>
            <w:tcW w:w="1620" w:type="dxa"/>
            <w:tcBorders>
              <w:top w:val="nil"/>
              <w:left w:val="nil"/>
              <w:bottom w:val="nil"/>
              <w:right w:val="nil"/>
            </w:tcBorders>
            <w:tcMar>
              <w:top w:w="128" w:type="dxa"/>
              <w:left w:w="43" w:type="dxa"/>
              <w:bottom w:w="43" w:type="dxa"/>
              <w:right w:w="43" w:type="dxa"/>
            </w:tcMar>
            <w:vAlign w:val="bottom"/>
          </w:tcPr>
          <w:p w14:paraId="1107D6F8" w14:textId="77777777" w:rsidR="00F52703" w:rsidRPr="00A61365" w:rsidRDefault="00962653" w:rsidP="00A61365">
            <w:r w:rsidRPr="00A61365">
              <w:t>15 986</w:t>
            </w:r>
          </w:p>
        </w:tc>
        <w:tc>
          <w:tcPr>
            <w:tcW w:w="1620" w:type="dxa"/>
            <w:tcBorders>
              <w:top w:val="nil"/>
              <w:left w:val="nil"/>
              <w:bottom w:val="nil"/>
              <w:right w:val="nil"/>
            </w:tcBorders>
            <w:tcMar>
              <w:top w:w="128" w:type="dxa"/>
              <w:left w:w="43" w:type="dxa"/>
              <w:bottom w:w="43" w:type="dxa"/>
              <w:right w:w="43" w:type="dxa"/>
            </w:tcMar>
            <w:vAlign w:val="bottom"/>
          </w:tcPr>
          <w:p w14:paraId="74CEA190" w14:textId="77777777" w:rsidR="00F52703" w:rsidRPr="00A61365" w:rsidRDefault="00962653" w:rsidP="00A61365">
            <w:r w:rsidRPr="00A61365">
              <w:t>6 %</w:t>
            </w:r>
          </w:p>
        </w:tc>
        <w:tc>
          <w:tcPr>
            <w:tcW w:w="1620" w:type="dxa"/>
            <w:tcBorders>
              <w:top w:val="nil"/>
              <w:left w:val="nil"/>
              <w:bottom w:val="nil"/>
              <w:right w:val="nil"/>
            </w:tcBorders>
            <w:tcMar>
              <w:top w:w="128" w:type="dxa"/>
              <w:left w:w="43" w:type="dxa"/>
              <w:bottom w:w="43" w:type="dxa"/>
              <w:right w:w="43" w:type="dxa"/>
            </w:tcMar>
            <w:vAlign w:val="bottom"/>
          </w:tcPr>
          <w:p w14:paraId="3618F75E" w14:textId="77777777" w:rsidR="00F52703" w:rsidRPr="00A61365" w:rsidRDefault="00962653" w:rsidP="00A61365">
            <w:r w:rsidRPr="00A61365">
              <w:t xml:space="preserve"> 130 345 </w:t>
            </w:r>
          </w:p>
        </w:tc>
      </w:tr>
      <w:tr w:rsidR="00F52703" w:rsidRPr="00A61365" w14:paraId="245F20CE" w14:textId="77777777">
        <w:trPr>
          <w:trHeight w:val="380"/>
        </w:trPr>
        <w:tc>
          <w:tcPr>
            <w:tcW w:w="1380" w:type="dxa"/>
            <w:tcBorders>
              <w:top w:val="nil"/>
              <w:left w:val="nil"/>
              <w:bottom w:val="nil"/>
              <w:right w:val="nil"/>
            </w:tcBorders>
            <w:tcMar>
              <w:top w:w="128" w:type="dxa"/>
              <w:left w:w="43" w:type="dxa"/>
              <w:bottom w:w="43" w:type="dxa"/>
              <w:right w:w="43" w:type="dxa"/>
            </w:tcMar>
          </w:tcPr>
          <w:p w14:paraId="20F5256B"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77A93057" w14:textId="77777777" w:rsidR="00F52703" w:rsidRPr="00A61365" w:rsidRDefault="00962653" w:rsidP="00A61365">
            <w:r w:rsidRPr="00A61365">
              <w:t xml:space="preserve"> 265 686 </w:t>
            </w:r>
          </w:p>
        </w:tc>
        <w:tc>
          <w:tcPr>
            <w:tcW w:w="1620" w:type="dxa"/>
            <w:tcBorders>
              <w:top w:val="nil"/>
              <w:left w:val="nil"/>
              <w:bottom w:val="nil"/>
              <w:right w:val="nil"/>
            </w:tcBorders>
            <w:tcMar>
              <w:top w:w="128" w:type="dxa"/>
              <w:left w:w="43" w:type="dxa"/>
              <w:bottom w:w="43" w:type="dxa"/>
              <w:right w:w="43" w:type="dxa"/>
            </w:tcMar>
            <w:vAlign w:val="bottom"/>
          </w:tcPr>
          <w:p w14:paraId="30B07BD5" w14:textId="77777777" w:rsidR="00F52703" w:rsidRPr="00A61365" w:rsidRDefault="00962653" w:rsidP="00A61365">
            <w:r w:rsidRPr="00A61365">
              <w:t xml:space="preserve"> 291 101 </w:t>
            </w:r>
          </w:p>
        </w:tc>
        <w:tc>
          <w:tcPr>
            <w:tcW w:w="1620" w:type="dxa"/>
            <w:tcBorders>
              <w:top w:val="nil"/>
              <w:left w:val="nil"/>
              <w:bottom w:val="nil"/>
              <w:right w:val="nil"/>
            </w:tcBorders>
            <w:tcMar>
              <w:top w:w="128" w:type="dxa"/>
              <w:left w:w="43" w:type="dxa"/>
              <w:bottom w:w="43" w:type="dxa"/>
              <w:right w:w="43" w:type="dxa"/>
            </w:tcMar>
            <w:vAlign w:val="bottom"/>
          </w:tcPr>
          <w:p w14:paraId="7D8B6887" w14:textId="77777777" w:rsidR="00F52703" w:rsidRPr="00A61365" w:rsidRDefault="00962653" w:rsidP="00A61365">
            <w:r w:rsidRPr="00A61365">
              <w:t>-25 415</w:t>
            </w:r>
          </w:p>
        </w:tc>
        <w:tc>
          <w:tcPr>
            <w:tcW w:w="1620" w:type="dxa"/>
            <w:tcBorders>
              <w:top w:val="nil"/>
              <w:left w:val="nil"/>
              <w:bottom w:val="nil"/>
              <w:right w:val="nil"/>
            </w:tcBorders>
            <w:tcMar>
              <w:top w:w="128" w:type="dxa"/>
              <w:left w:w="43" w:type="dxa"/>
              <w:bottom w:w="43" w:type="dxa"/>
              <w:right w:w="43" w:type="dxa"/>
            </w:tcMar>
            <w:vAlign w:val="bottom"/>
          </w:tcPr>
          <w:p w14:paraId="6835EE30" w14:textId="77777777" w:rsidR="00F52703" w:rsidRPr="00A61365" w:rsidRDefault="00962653" w:rsidP="00A61365">
            <w:r w:rsidRPr="00A61365">
              <w:t>-10 %</w:t>
            </w:r>
          </w:p>
        </w:tc>
        <w:tc>
          <w:tcPr>
            <w:tcW w:w="1620" w:type="dxa"/>
            <w:tcBorders>
              <w:top w:val="nil"/>
              <w:left w:val="nil"/>
              <w:bottom w:val="nil"/>
              <w:right w:val="nil"/>
            </w:tcBorders>
            <w:tcMar>
              <w:top w:w="128" w:type="dxa"/>
              <w:left w:w="43" w:type="dxa"/>
              <w:bottom w:w="43" w:type="dxa"/>
              <w:right w:w="43" w:type="dxa"/>
            </w:tcMar>
            <w:vAlign w:val="bottom"/>
          </w:tcPr>
          <w:p w14:paraId="77FF9E0C" w14:textId="77777777" w:rsidR="00F52703" w:rsidRPr="00A61365" w:rsidRDefault="00962653" w:rsidP="00A61365">
            <w:r w:rsidRPr="00A61365">
              <w:t xml:space="preserve"> 130 983 </w:t>
            </w:r>
          </w:p>
        </w:tc>
      </w:tr>
      <w:tr w:rsidR="00F52703" w:rsidRPr="00A61365" w14:paraId="1441DB7E"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707A4EC8"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F2D4798" w14:textId="77777777" w:rsidR="00F52703" w:rsidRPr="00A61365" w:rsidRDefault="00962653" w:rsidP="00A61365">
            <w:r w:rsidRPr="00A61365">
              <w:t xml:space="preserve"> 247 646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7204C4A" w14:textId="77777777" w:rsidR="00F52703" w:rsidRPr="00A61365" w:rsidRDefault="00962653" w:rsidP="00A61365">
            <w:r w:rsidRPr="00A61365">
              <w:t xml:space="preserve"> 241 932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D1B83F5" w14:textId="77777777" w:rsidR="00F52703" w:rsidRPr="00A61365" w:rsidRDefault="00962653" w:rsidP="00A61365">
            <w:r w:rsidRPr="00A61365">
              <w:t>5 714</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3A21603" w14:textId="77777777" w:rsidR="00F52703" w:rsidRPr="00A61365" w:rsidRDefault="00962653" w:rsidP="00A61365">
            <w:r w:rsidRPr="00A61365">
              <w:t>2 %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C3339EC" w14:textId="77777777" w:rsidR="00F52703" w:rsidRPr="00A61365" w:rsidRDefault="00962653" w:rsidP="00A61365">
            <w:r w:rsidRPr="00A61365">
              <w:t xml:space="preserve"> 172 220 </w:t>
            </w:r>
          </w:p>
        </w:tc>
      </w:tr>
      <w:tr w:rsidR="00F52703" w:rsidRPr="00A61365" w14:paraId="55E9AFBD"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3D8E3290"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68439" w14:textId="77777777" w:rsidR="00F52703" w:rsidRPr="00A61365" w:rsidRDefault="00962653" w:rsidP="00A61365">
            <w:r w:rsidRPr="00A61365">
              <w:t xml:space="preserve"> 258 691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B443E" w14:textId="77777777" w:rsidR="00F52703" w:rsidRPr="00A61365" w:rsidRDefault="00962653" w:rsidP="00A61365">
            <w:r w:rsidRPr="00A61365">
              <w:t xml:space="preserve"> 262 839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5C793" w14:textId="77777777" w:rsidR="00F52703" w:rsidRPr="00A61365" w:rsidRDefault="00962653" w:rsidP="00A61365">
            <w:r w:rsidRPr="00A61365">
              <w:t>-4 202</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6566D" w14:textId="77777777" w:rsidR="00F52703" w:rsidRPr="00A61365" w:rsidRDefault="00962653" w:rsidP="00A61365">
            <w:r w:rsidRPr="00A61365">
              <w:t>-2 %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E6F89" w14:textId="77777777" w:rsidR="00F52703" w:rsidRPr="00A61365" w:rsidRDefault="00962653" w:rsidP="00A61365">
            <w:r w:rsidRPr="00A61365">
              <w:t xml:space="preserve"> 138 327 </w:t>
            </w:r>
          </w:p>
        </w:tc>
      </w:tr>
    </w:tbl>
    <w:p w14:paraId="212DA478" w14:textId="541EDA1A" w:rsidR="00F52703" w:rsidRPr="00A61365" w:rsidRDefault="00962653" w:rsidP="00A61365">
      <w:pPr>
        <w:pStyle w:val="Kilde"/>
      </w:pPr>
      <w:r w:rsidRPr="00A61365">
        <w:t>Beregnet av NIBIO for utvalget.</w:t>
      </w:r>
    </w:p>
    <w:p w14:paraId="3EA20D02" w14:textId="69D9DF57" w:rsidR="00A61365" w:rsidRPr="00A61365" w:rsidRDefault="00A61365" w:rsidP="00A61365">
      <w:pPr>
        <w:pStyle w:val="tabell-tittel"/>
      </w:pPr>
      <w:r w:rsidRPr="00A61365">
        <w:t>Resultat bruk over 300 dekar, gjennomsnitt for 36–41 bruk over 5 år</w:t>
      </w:r>
    </w:p>
    <w:p w14:paraId="6F0B4577"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4B0CCB7A"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58F97"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28646"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5ECFE"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1A3A4"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F9C7A"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2BC40" w14:textId="77777777" w:rsidR="00F52703" w:rsidRPr="00A61365" w:rsidRDefault="00962653" w:rsidP="00A61365">
            <w:r w:rsidRPr="00A61365">
              <w:t>Standardavvik</w:t>
            </w:r>
            <w:r w:rsidRPr="00A61365">
              <w:br/>
              <w:t xml:space="preserve"> differanse</w:t>
            </w:r>
          </w:p>
        </w:tc>
      </w:tr>
      <w:tr w:rsidR="00F52703" w:rsidRPr="00A61365" w14:paraId="76977A86"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44E6D432"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66769F0" w14:textId="77777777" w:rsidR="00F52703" w:rsidRPr="00A61365" w:rsidRDefault="00962653" w:rsidP="00A61365">
            <w:r w:rsidRPr="00A61365">
              <w:t xml:space="preserve"> 458 332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8580BFB" w14:textId="77777777" w:rsidR="00F52703" w:rsidRPr="00A61365" w:rsidRDefault="00962653" w:rsidP="00A61365">
            <w:r w:rsidRPr="00A61365">
              <w:t xml:space="preserve"> 431 397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4D07652" w14:textId="77777777" w:rsidR="00F52703" w:rsidRPr="00A61365" w:rsidRDefault="00962653" w:rsidP="00A61365">
            <w:r w:rsidRPr="00A61365">
              <w:t>26 935</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C581555" w14:textId="77777777" w:rsidR="00F52703" w:rsidRPr="00A61365" w:rsidRDefault="00962653" w:rsidP="00A61365">
            <w:r w:rsidRPr="00A61365">
              <w:t>6 %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A374D26" w14:textId="77777777" w:rsidR="00F52703" w:rsidRPr="00A61365" w:rsidRDefault="00962653" w:rsidP="00A61365">
            <w:r w:rsidRPr="00A61365">
              <w:t xml:space="preserve"> 359 527 </w:t>
            </w:r>
          </w:p>
        </w:tc>
      </w:tr>
      <w:tr w:rsidR="00F52703" w:rsidRPr="00A61365" w14:paraId="48EF0C3A" w14:textId="77777777">
        <w:trPr>
          <w:trHeight w:val="380"/>
        </w:trPr>
        <w:tc>
          <w:tcPr>
            <w:tcW w:w="1380" w:type="dxa"/>
            <w:tcBorders>
              <w:top w:val="nil"/>
              <w:left w:val="nil"/>
              <w:bottom w:val="nil"/>
              <w:right w:val="nil"/>
            </w:tcBorders>
            <w:tcMar>
              <w:top w:w="128" w:type="dxa"/>
              <w:left w:w="43" w:type="dxa"/>
              <w:bottom w:w="43" w:type="dxa"/>
              <w:right w:w="43" w:type="dxa"/>
            </w:tcMar>
          </w:tcPr>
          <w:p w14:paraId="2C447113"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58B2AC42" w14:textId="77777777" w:rsidR="00F52703" w:rsidRPr="00A61365" w:rsidRDefault="00962653" w:rsidP="00A61365">
            <w:r w:rsidRPr="00A61365">
              <w:t xml:space="preserve"> 501 432 </w:t>
            </w:r>
          </w:p>
        </w:tc>
        <w:tc>
          <w:tcPr>
            <w:tcW w:w="1620" w:type="dxa"/>
            <w:tcBorders>
              <w:top w:val="nil"/>
              <w:left w:val="nil"/>
              <w:bottom w:val="nil"/>
              <w:right w:val="nil"/>
            </w:tcBorders>
            <w:tcMar>
              <w:top w:w="128" w:type="dxa"/>
              <w:left w:w="43" w:type="dxa"/>
              <w:bottom w:w="43" w:type="dxa"/>
              <w:right w:w="43" w:type="dxa"/>
            </w:tcMar>
            <w:vAlign w:val="bottom"/>
          </w:tcPr>
          <w:p w14:paraId="59874F52" w14:textId="77777777" w:rsidR="00F52703" w:rsidRPr="00A61365" w:rsidRDefault="00962653" w:rsidP="00A61365">
            <w:r w:rsidRPr="00A61365">
              <w:t xml:space="preserve"> 430 714 </w:t>
            </w:r>
          </w:p>
        </w:tc>
        <w:tc>
          <w:tcPr>
            <w:tcW w:w="1620" w:type="dxa"/>
            <w:tcBorders>
              <w:top w:val="nil"/>
              <w:left w:val="nil"/>
              <w:bottom w:val="nil"/>
              <w:right w:val="nil"/>
            </w:tcBorders>
            <w:tcMar>
              <w:top w:w="128" w:type="dxa"/>
              <w:left w:w="43" w:type="dxa"/>
              <w:bottom w:w="43" w:type="dxa"/>
              <w:right w:w="43" w:type="dxa"/>
            </w:tcMar>
            <w:vAlign w:val="bottom"/>
          </w:tcPr>
          <w:p w14:paraId="36FAD37B" w14:textId="77777777" w:rsidR="00F52703" w:rsidRPr="00A61365" w:rsidRDefault="00962653" w:rsidP="00A61365">
            <w:r w:rsidRPr="00A61365">
              <w:t>70 627</w:t>
            </w:r>
          </w:p>
        </w:tc>
        <w:tc>
          <w:tcPr>
            <w:tcW w:w="1620" w:type="dxa"/>
            <w:tcBorders>
              <w:top w:val="nil"/>
              <w:left w:val="nil"/>
              <w:bottom w:val="nil"/>
              <w:right w:val="nil"/>
            </w:tcBorders>
            <w:tcMar>
              <w:top w:w="128" w:type="dxa"/>
              <w:left w:w="43" w:type="dxa"/>
              <w:bottom w:w="43" w:type="dxa"/>
              <w:right w:w="43" w:type="dxa"/>
            </w:tcMar>
            <w:vAlign w:val="bottom"/>
          </w:tcPr>
          <w:p w14:paraId="4F8FF597" w14:textId="77777777" w:rsidR="00F52703" w:rsidRPr="00A61365" w:rsidRDefault="00962653" w:rsidP="00A61365">
            <w:r w:rsidRPr="00A61365">
              <w:t>14 %</w:t>
            </w:r>
          </w:p>
        </w:tc>
        <w:tc>
          <w:tcPr>
            <w:tcW w:w="1620" w:type="dxa"/>
            <w:tcBorders>
              <w:top w:val="nil"/>
              <w:left w:val="nil"/>
              <w:bottom w:val="nil"/>
              <w:right w:val="nil"/>
            </w:tcBorders>
            <w:tcMar>
              <w:top w:w="128" w:type="dxa"/>
              <w:left w:w="43" w:type="dxa"/>
              <w:bottom w:w="43" w:type="dxa"/>
              <w:right w:w="43" w:type="dxa"/>
            </w:tcMar>
            <w:vAlign w:val="bottom"/>
          </w:tcPr>
          <w:p w14:paraId="60CD8EE0" w14:textId="77777777" w:rsidR="00F52703" w:rsidRPr="00A61365" w:rsidRDefault="00962653" w:rsidP="00A61365">
            <w:r w:rsidRPr="00A61365">
              <w:t xml:space="preserve"> 344 413 </w:t>
            </w:r>
          </w:p>
        </w:tc>
      </w:tr>
      <w:tr w:rsidR="00F52703" w:rsidRPr="00A61365" w14:paraId="77F85F64" w14:textId="77777777">
        <w:trPr>
          <w:trHeight w:val="380"/>
        </w:trPr>
        <w:tc>
          <w:tcPr>
            <w:tcW w:w="1380" w:type="dxa"/>
            <w:tcBorders>
              <w:top w:val="nil"/>
              <w:left w:val="nil"/>
              <w:bottom w:val="nil"/>
              <w:right w:val="nil"/>
            </w:tcBorders>
            <w:tcMar>
              <w:top w:w="128" w:type="dxa"/>
              <w:left w:w="43" w:type="dxa"/>
              <w:bottom w:w="43" w:type="dxa"/>
              <w:right w:w="43" w:type="dxa"/>
            </w:tcMar>
          </w:tcPr>
          <w:p w14:paraId="15B4F9A5"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5AD9E9FC" w14:textId="77777777" w:rsidR="00F52703" w:rsidRPr="00A61365" w:rsidRDefault="00962653" w:rsidP="00A61365">
            <w:r w:rsidRPr="00A61365">
              <w:t>333 779</w:t>
            </w:r>
          </w:p>
        </w:tc>
        <w:tc>
          <w:tcPr>
            <w:tcW w:w="1620" w:type="dxa"/>
            <w:tcBorders>
              <w:top w:val="nil"/>
              <w:left w:val="nil"/>
              <w:bottom w:val="nil"/>
              <w:right w:val="nil"/>
            </w:tcBorders>
            <w:tcMar>
              <w:top w:w="128" w:type="dxa"/>
              <w:left w:w="43" w:type="dxa"/>
              <w:bottom w:w="43" w:type="dxa"/>
              <w:right w:w="43" w:type="dxa"/>
            </w:tcMar>
            <w:vAlign w:val="bottom"/>
          </w:tcPr>
          <w:p w14:paraId="74F2477A" w14:textId="77777777" w:rsidR="00F52703" w:rsidRPr="00A61365" w:rsidRDefault="00962653" w:rsidP="00A61365">
            <w:r w:rsidRPr="00A61365">
              <w:t xml:space="preserve"> 404 512 </w:t>
            </w:r>
          </w:p>
        </w:tc>
        <w:tc>
          <w:tcPr>
            <w:tcW w:w="1620" w:type="dxa"/>
            <w:tcBorders>
              <w:top w:val="nil"/>
              <w:left w:val="nil"/>
              <w:bottom w:val="nil"/>
              <w:right w:val="nil"/>
            </w:tcBorders>
            <w:tcMar>
              <w:top w:w="128" w:type="dxa"/>
              <w:left w:w="43" w:type="dxa"/>
              <w:bottom w:w="43" w:type="dxa"/>
              <w:right w:w="43" w:type="dxa"/>
            </w:tcMar>
            <w:vAlign w:val="bottom"/>
          </w:tcPr>
          <w:p w14:paraId="0DAD18D9" w14:textId="77777777" w:rsidR="00F52703" w:rsidRPr="00A61365" w:rsidRDefault="00962653" w:rsidP="00A61365">
            <w:r w:rsidRPr="00A61365">
              <w:t>-70 733</w:t>
            </w:r>
          </w:p>
        </w:tc>
        <w:tc>
          <w:tcPr>
            <w:tcW w:w="1620" w:type="dxa"/>
            <w:tcBorders>
              <w:top w:val="nil"/>
              <w:left w:val="nil"/>
              <w:bottom w:val="nil"/>
              <w:right w:val="nil"/>
            </w:tcBorders>
            <w:tcMar>
              <w:top w:w="128" w:type="dxa"/>
              <w:left w:w="43" w:type="dxa"/>
              <w:bottom w:w="43" w:type="dxa"/>
              <w:right w:w="43" w:type="dxa"/>
            </w:tcMar>
            <w:vAlign w:val="bottom"/>
          </w:tcPr>
          <w:p w14:paraId="449EE452" w14:textId="77777777" w:rsidR="00F52703" w:rsidRPr="00A61365" w:rsidRDefault="00962653" w:rsidP="00A61365">
            <w:r w:rsidRPr="00A61365">
              <w:t>-21 %</w:t>
            </w:r>
          </w:p>
        </w:tc>
        <w:tc>
          <w:tcPr>
            <w:tcW w:w="1620" w:type="dxa"/>
            <w:tcBorders>
              <w:top w:val="nil"/>
              <w:left w:val="nil"/>
              <w:bottom w:val="nil"/>
              <w:right w:val="nil"/>
            </w:tcBorders>
            <w:tcMar>
              <w:top w:w="128" w:type="dxa"/>
              <w:left w:w="43" w:type="dxa"/>
              <w:bottom w:w="43" w:type="dxa"/>
              <w:right w:w="43" w:type="dxa"/>
            </w:tcMar>
            <w:vAlign w:val="bottom"/>
          </w:tcPr>
          <w:p w14:paraId="1EA9ED11" w14:textId="77777777" w:rsidR="00F52703" w:rsidRPr="00A61365" w:rsidRDefault="00962653" w:rsidP="00A61365">
            <w:r w:rsidRPr="00A61365">
              <w:t xml:space="preserve"> 236 624 </w:t>
            </w:r>
          </w:p>
        </w:tc>
      </w:tr>
      <w:tr w:rsidR="00F52703" w:rsidRPr="00A61365" w14:paraId="4AADC742" w14:textId="77777777">
        <w:trPr>
          <w:trHeight w:val="380"/>
        </w:trPr>
        <w:tc>
          <w:tcPr>
            <w:tcW w:w="1380" w:type="dxa"/>
            <w:tcBorders>
              <w:top w:val="nil"/>
              <w:left w:val="nil"/>
              <w:bottom w:val="nil"/>
              <w:right w:val="nil"/>
            </w:tcBorders>
            <w:tcMar>
              <w:top w:w="128" w:type="dxa"/>
              <w:left w:w="43" w:type="dxa"/>
              <w:bottom w:w="43" w:type="dxa"/>
              <w:right w:w="43" w:type="dxa"/>
            </w:tcMar>
          </w:tcPr>
          <w:p w14:paraId="0E7084B4"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0D9FAD28" w14:textId="77777777" w:rsidR="00F52703" w:rsidRPr="00A61365" w:rsidRDefault="00962653" w:rsidP="00A61365">
            <w:r w:rsidRPr="00A61365">
              <w:t xml:space="preserve"> 396 177 </w:t>
            </w:r>
          </w:p>
        </w:tc>
        <w:tc>
          <w:tcPr>
            <w:tcW w:w="1620" w:type="dxa"/>
            <w:tcBorders>
              <w:top w:val="nil"/>
              <w:left w:val="nil"/>
              <w:bottom w:val="nil"/>
              <w:right w:val="nil"/>
            </w:tcBorders>
            <w:tcMar>
              <w:top w:w="128" w:type="dxa"/>
              <w:left w:w="43" w:type="dxa"/>
              <w:bottom w:w="43" w:type="dxa"/>
              <w:right w:w="43" w:type="dxa"/>
            </w:tcMar>
            <w:vAlign w:val="bottom"/>
          </w:tcPr>
          <w:p w14:paraId="41C2A11C" w14:textId="77777777" w:rsidR="00F52703" w:rsidRPr="00A61365" w:rsidRDefault="00962653" w:rsidP="00A61365">
            <w:r w:rsidRPr="00A61365">
              <w:t xml:space="preserve"> 330 791 </w:t>
            </w:r>
          </w:p>
        </w:tc>
        <w:tc>
          <w:tcPr>
            <w:tcW w:w="1620" w:type="dxa"/>
            <w:tcBorders>
              <w:top w:val="nil"/>
              <w:left w:val="nil"/>
              <w:bottom w:val="nil"/>
              <w:right w:val="nil"/>
            </w:tcBorders>
            <w:tcMar>
              <w:top w:w="128" w:type="dxa"/>
              <w:left w:w="43" w:type="dxa"/>
              <w:bottom w:w="43" w:type="dxa"/>
              <w:right w:w="43" w:type="dxa"/>
            </w:tcMar>
            <w:vAlign w:val="bottom"/>
          </w:tcPr>
          <w:p w14:paraId="62AB973F" w14:textId="77777777" w:rsidR="00F52703" w:rsidRPr="00A61365" w:rsidRDefault="00962653" w:rsidP="00A61365">
            <w:r w:rsidRPr="00A61365">
              <w:t>65 386</w:t>
            </w:r>
          </w:p>
        </w:tc>
        <w:tc>
          <w:tcPr>
            <w:tcW w:w="1620" w:type="dxa"/>
            <w:tcBorders>
              <w:top w:val="nil"/>
              <w:left w:val="nil"/>
              <w:bottom w:val="nil"/>
              <w:right w:val="nil"/>
            </w:tcBorders>
            <w:tcMar>
              <w:top w:w="128" w:type="dxa"/>
              <w:left w:w="43" w:type="dxa"/>
              <w:bottom w:w="43" w:type="dxa"/>
              <w:right w:w="43" w:type="dxa"/>
            </w:tcMar>
            <w:vAlign w:val="bottom"/>
          </w:tcPr>
          <w:p w14:paraId="6BD63130" w14:textId="77777777" w:rsidR="00F52703" w:rsidRPr="00A61365" w:rsidRDefault="00962653" w:rsidP="00A61365">
            <w:r w:rsidRPr="00A61365">
              <w:t>17 %</w:t>
            </w:r>
          </w:p>
        </w:tc>
        <w:tc>
          <w:tcPr>
            <w:tcW w:w="1620" w:type="dxa"/>
            <w:tcBorders>
              <w:top w:val="nil"/>
              <w:left w:val="nil"/>
              <w:bottom w:val="nil"/>
              <w:right w:val="nil"/>
            </w:tcBorders>
            <w:tcMar>
              <w:top w:w="128" w:type="dxa"/>
              <w:left w:w="43" w:type="dxa"/>
              <w:bottom w:w="43" w:type="dxa"/>
              <w:right w:w="43" w:type="dxa"/>
            </w:tcMar>
            <w:vAlign w:val="bottom"/>
          </w:tcPr>
          <w:p w14:paraId="1329EE75" w14:textId="77777777" w:rsidR="00F52703" w:rsidRPr="00A61365" w:rsidRDefault="00962653" w:rsidP="00A61365">
            <w:r w:rsidRPr="00A61365">
              <w:t xml:space="preserve"> 209 528 </w:t>
            </w:r>
          </w:p>
        </w:tc>
      </w:tr>
      <w:tr w:rsidR="00F52703" w:rsidRPr="00A61365" w14:paraId="0A001229"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07C21721"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BFE12E6" w14:textId="77777777" w:rsidR="00F52703" w:rsidRPr="00A61365" w:rsidRDefault="00962653" w:rsidP="00A61365">
            <w:r w:rsidRPr="00A61365">
              <w:t xml:space="preserve"> 397 760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D27C717" w14:textId="77777777" w:rsidR="00F52703" w:rsidRPr="00A61365" w:rsidRDefault="00962653" w:rsidP="00A61365">
            <w:r w:rsidRPr="00A61365">
              <w:t xml:space="preserve"> 379 795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A0D866A" w14:textId="77777777" w:rsidR="00F52703" w:rsidRPr="00A61365" w:rsidRDefault="00962653" w:rsidP="00A61365">
            <w:r w:rsidRPr="00A61365">
              <w:t>17 966</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3EA47CF" w14:textId="77777777" w:rsidR="00F52703" w:rsidRPr="00A61365" w:rsidRDefault="00962653" w:rsidP="00A61365">
            <w:r w:rsidRPr="00A61365">
              <w:t>5 %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DD185A0" w14:textId="77777777" w:rsidR="00F52703" w:rsidRPr="00A61365" w:rsidRDefault="00962653" w:rsidP="00A61365">
            <w:r w:rsidRPr="00A61365">
              <w:t xml:space="preserve"> 204 085 </w:t>
            </w:r>
          </w:p>
        </w:tc>
      </w:tr>
      <w:tr w:rsidR="00F52703" w:rsidRPr="00A61365" w14:paraId="297CE2F8"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3FC569DD"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B1B41" w14:textId="77777777" w:rsidR="00F52703" w:rsidRPr="00A61365" w:rsidRDefault="00962653" w:rsidP="00A61365">
            <w:r w:rsidRPr="00A61365">
              <w:t xml:space="preserve"> 414 791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14987" w14:textId="77777777" w:rsidR="00F52703" w:rsidRPr="00A61365" w:rsidRDefault="00962653" w:rsidP="00A61365">
            <w:r w:rsidRPr="00A61365">
              <w:t xml:space="preserve"> 393 885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EB3BC" w14:textId="77777777" w:rsidR="00F52703" w:rsidRPr="00A61365" w:rsidRDefault="00962653" w:rsidP="00A61365">
            <w:r w:rsidRPr="00A61365">
              <w:t>20 906</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1F829" w14:textId="77777777" w:rsidR="00F52703" w:rsidRPr="00A61365" w:rsidRDefault="00962653" w:rsidP="00A61365">
            <w:r w:rsidRPr="00A61365">
              <w:t>5 %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9ED9A" w14:textId="77777777" w:rsidR="00F52703" w:rsidRPr="00A61365" w:rsidRDefault="00962653" w:rsidP="00A61365">
            <w:r w:rsidRPr="00A61365">
              <w:t xml:space="preserve"> 277 107 </w:t>
            </w:r>
          </w:p>
        </w:tc>
      </w:tr>
    </w:tbl>
    <w:p w14:paraId="4C7E8DF4" w14:textId="77777777" w:rsidR="00F52703" w:rsidRPr="00A61365" w:rsidRDefault="00962653" w:rsidP="00A61365">
      <w:pPr>
        <w:pStyle w:val="Kilde"/>
      </w:pPr>
      <w:r w:rsidRPr="00A61365">
        <w:t>Beregnet av NIBIO for utvalget.</w:t>
      </w:r>
    </w:p>
    <w:p w14:paraId="2E18A49B" w14:textId="77777777" w:rsidR="00F52703" w:rsidRPr="00A61365" w:rsidRDefault="00962653" w:rsidP="00A61365">
      <w:r w:rsidRPr="00A61365">
        <w:t>For små bruk er den gjennomsnittlige differansen liten, ettersom gjennomsnitt av positive og negative differanser jevnes ut over femårsperioden. Stor negativ differanse i 2018 jevner ut resultatet for store bruk over alle år. Differansene er gjennomgående størst for de store brukene. Det samme gjelder standardavvikene for differansene.</w:t>
      </w:r>
    </w:p>
    <w:p w14:paraId="026F956B" w14:textId="77777777" w:rsidR="00F52703" w:rsidRPr="00A61365" w:rsidRDefault="00962653" w:rsidP="00A61365">
      <w:pPr>
        <w:pStyle w:val="avsnitt-tittel"/>
      </w:pPr>
      <w:r w:rsidRPr="00A61365">
        <w:t>Regioner</w:t>
      </w:r>
    </w:p>
    <w:p w14:paraId="0DC3EBD0" w14:textId="72E4A4F8" w:rsidR="00F52703" w:rsidRPr="00A61365" w:rsidRDefault="00962653" w:rsidP="00A61365">
      <w:r w:rsidRPr="00A61365">
        <w:t>NIBIO har også gjort beregninger på region. Det er delt inn i region i tråd med inndeling i driftsgranskingsmaterialet. En region er Østlandets flatbygder, Trøndelags flatbygder og Jæren, her kalt for Flatbygder. Resten av landet er samlet i en region, kalt Andre bygder. Inndelingen av regioner i driftsgranskingene følger i stor grad soneinndeling for arealtilskudd. Flatbygdene ligger i stor grad i arealsone 1–4, mens resten av landet ligger i sone 5–7.</w:t>
      </w:r>
    </w:p>
    <w:p w14:paraId="4899A186" w14:textId="48D66D04" w:rsidR="00A61365" w:rsidRPr="00A61365" w:rsidRDefault="00A61365" w:rsidP="00A61365">
      <w:pPr>
        <w:pStyle w:val="tabell-tittel"/>
      </w:pPr>
      <w:r w:rsidRPr="00A61365">
        <w:lastRenderedPageBreak/>
        <w:t>Resultat fra Flatbygder, gjennomsnitt for 29 bruk over 5 år</w:t>
      </w:r>
    </w:p>
    <w:p w14:paraId="303A380C"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3E0A3D76"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E2E03"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7DB98"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01A07"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36725"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8BFCD"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2C848" w14:textId="77777777" w:rsidR="00F52703" w:rsidRPr="00A61365" w:rsidRDefault="00962653" w:rsidP="00A61365">
            <w:r w:rsidRPr="00A61365">
              <w:t>Standardavvik</w:t>
            </w:r>
            <w:r w:rsidRPr="00A61365">
              <w:br/>
              <w:t xml:space="preserve"> differanse</w:t>
            </w:r>
          </w:p>
        </w:tc>
      </w:tr>
      <w:tr w:rsidR="00F52703" w:rsidRPr="00A61365" w14:paraId="12DB0F3F"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29E4A066"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2EA3C4D" w14:textId="77777777" w:rsidR="00F52703" w:rsidRPr="00A61365" w:rsidRDefault="00962653" w:rsidP="00A61365">
            <w:r w:rsidRPr="00A61365">
              <w:t xml:space="preserve"> 340 497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F18283F" w14:textId="77777777" w:rsidR="00F52703" w:rsidRPr="00A61365" w:rsidRDefault="00962653" w:rsidP="00A61365">
            <w:r w:rsidRPr="00A61365">
              <w:t xml:space="preserve"> 355 986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CCCBD4C" w14:textId="77777777" w:rsidR="00F52703" w:rsidRPr="00A61365" w:rsidRDefault="00962653" w:rsidP="00A61365">
            <w:r w:rsidRPr="00A61365">
              <w:t>-15 489</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586E03A" w14:textId="77777777" w:rsidR="00F52703" w:rsidRPr="00A61365" w:rsidRDefault="00962653" w:rsidP="00A61365">
            <w:r w:rsidRPr="00A61365">
              <w:t>-5 %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2550630" w14:textId="77777777" w:rsidR="00F52703" w:rsidRPr="00A61365" w:rsidRDefault="00962653" w:rsidP="00A61365">
            <w:r w:rsidRPr="00A61365">
              <w:t xml:space="preserve"> 211 489 </w:t>
            </w:r>
          </w:p>
        </w:tc>
      </w:tr>
      <w:tr w:rsidR="00F52703" w:rsidRPr="00A61365" w14:paraId="6E4E3B38" w14:textId="77777777">
        <w:trPr>
          <w:trHeight w:val="380"/>
        </w:trPr>
        <w:tc>
          <w:tcPr>
            <w:tcW w:w="1380" w:type="dxa"/>
            <w:tcBorders>
              <w:top w:val="nil"/>
              <w:left w:val="nil"/>
              <w:bottom w:val="nil"/>
              <w:right w:val="nil"/>
            </w:tcBorders>
            <w:tcMar>
              <w:top w:w="128" w:type="dxa"/>
              <w:left w:w="43" w:type="dxa"/>
              <w:bottom w:w="43" w:type="dxa"/>
              <w:right w:w="43" w:type="dxa"/>
            </w:tcMar>
          </w:tcPr>
          <w:p w14:paraId="78E49304"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73E8FAF5" w14:textId="77777777" w:rsidR="00F52703" w:rsidRPr="00A61365" w:rsidRDefault="00962653" w:rsidP="00A61365">
            <w:r w:rsidRPr="00A61365">
              <w:t xml:space="preserve"> 367 775 </w:t>
            </w:r>
          </w:p>
        </w:tc>
        <w:tc>
          <w:tcPr>
            <w:tcW w:w="1620" w:type="dxa"/>
            <w:tcBorders>
              <w:top w:val="nil"/>
              <w:left w:val="nil"/>
              <w:bottom w:val="nil"/>
              <w:right w:val="nil"/>
            </w:tcBorders>
            <w:tcMar>
              <w:top w:w="128" w:type="dxa"/>
              <w:left w:w="43" w:type="dxa"/>
              <w:bottom w:w="43" w:type="dxa"/>
              <w:right w:w="43" w:type="dxa"/>
            </w:tcMar>
            <w:vAlign w:val="bottom"/>
          </w:tcPr>
          <w:p w14:paraId="4BF0889B" w14:textId="77777777" w:rsidR="00F52703" w:rsidRPr="00A61365" w:rsidRDefault="00962653" w:rsidP="00A61365">
            <w:r w:rsidRPr="00A61365">
              <w:t xml:space="preserve"> 324 702 </w:t>
            </w:r>
          </w:p>
        </w:tc>
        <w:tc>
          <w:tcPr>
            <w:tcW w:w="1620" w:type="dxa"/>
            <w:tcBorders>
              <w:top w:val="nil"/>
              <w:left w:val="nil"/>
              <w:bottom w:val="nil"/>
              <w:right w:val="nil"/>
            </w:tcBorders>
            <w:tcMar>
              <w:top w:w="128" w:type="dxa"/>
              <w:left w:w="43" w:type="dxa"/>
              <w:bottom w:w="43" w:type="dxa"/>
              <w:right w:w="43" w:type="dxa"/>
            </w:tcMar>
            <w:vAlign w:val="bottom"/>
          </w:tcPr>
          <w:p w14:paraId="65B58909" w14:textId="77777777" w:rsidR="00F52703" w:rsidRPr="00A61365" w:rsidRDefault="00962653" w:rsidP="00A61365">
            <w:r w:rsidRPr="00A61365">
              <w:t>43 073</w:t>
            </w:r>
          </w:p>
        </w:tc>
        <w:tc>
          <w:tcPr>
            <w:tcW w:w="1620" w:type="dxa"/>
            <w:tcBorders>
              <w:top w:val="nil"/>
              <w:left w:val="nil"/>
              <w:bottom w:val="nil"/>
              <w:right w:val="nil"/>
            </w:tcBorders>
            <w:tcMar>
              <w:top w:w="128" w:type="dxa"/>
              <w:left w:w="43" w:type="dxa"/>
              <w:bottom w:w="43" w:type="dxa"/>
              <w:right w:w="43" w:type="dxa"/>
            </w:tcMar>
            <w:vAlign w:val="bottom"/>
          </w:tcPr>
          <w:p w14:paraId="0056F93D" w14:textId="77777777" w:rsidR="00F52703" w:rsidRPr="00A61365" w:rsidRDefault="00962653" w:rsidP="00A61365">
            <w:r w:rsidRPr="00A61365">
              <w:t>12 %</w:t>
            </w:r>
          </w:p>
        </w:tc>
        <w:tc>
          <w:tcPr>
            <w:tcW w:w="1620" w:type="dxa"/>
            <w:tcBorders>
              <w:top w:val="nil"/>
              <w:left w:val="nil"/>
              <w:bottom w:val="nil"/>
              <w:right w:val="nil"/>
            </w:tcBorders>
            <w:tcMar>
              <w:top w:w="128" w:type="dxa"/>
              <w:left w:w="43" w:type="dxa"/>
              <w:bottom w:w="43" w:type="dxa"/>
              <w:right w:w="43" w:type="dxa"/>
            </w:tcMar>
            <w:vAlign w:val="bottom"/>
          </w:tcPr>
          <w:p w14:paraId="23A439E8" w14:textId="77777777" w:rsidR="00F52703" w:rsidRPr="00A61365" w:rsidRDefault="00962653" w:rsidP="00A61365">
            <w:r w:rsidRPr="00A61365">
              <w:t xml:space="preserve"> 218 523 </w:t>
            </w:r>
          </w:p>
        </w:tc>
      </w:tr>
      <w:tr w:rsidR="00F52703" w:rsidRPr="00A61365" w14:paraId="2E8A1673" w14:textId="77777777">
        <w:trPr>
          <w:trHeight w:val="380"/>
        </w:trPr>
        <w:tc>
          <w:tcPr>
            <w:tcW w:w="1380" w:type="dxa"/>
            <w:tcBorders>
              <w:top w:val="nil"/>
              <w:left w:val="nil"/>
              <w:bottom w:val="nil"/>
              <w:right w:val="nil"/>
            </w:tcBorders>
            <w:tcMar>
              <w:top w:w="128" w:type="dxa"/>
              <w:left w:w="43" w:type="dxa"/>
              <w:bottom w:w="43" w:type="dxa"/>
              <w:right w:w="43" w:type="dxa"/>
            </w:tcMar>
          </w:tcPr>
          <w:p w14:paraId="4A42B593"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7C3CA755" w14:textId="77777777" w:rsidR="00F52703" w:rsidRPr="00A61365" w:rsidRDefault="00962653" w:rsidP="00A61365">
            <w:r w:rsidRPr="00A61365">
              <w:t>252 154</w:t>
            </w:r>
          </w:p>
        </w:tc>
        <w:tc>
          <w:tcPr>
            <w:tcW w:w="1620" w:type="dxa"/>
            <w:tcBorders>
              <w:top w:val="nil"/>
              <w:left w:val="nil"/>
              <w:bottom w:val="nil"/>
              <w:right w:val="nil"/>
            </w:tcBorders>
            <w:tcMar>
              <w:top w:w="128" w:type="dxa"/>
              <w:left w:w="43" w:type="dxa"/>
              <w:bottom w:w="43" w:type="dxa"/>
              <w:right w:w="43" w:type="dxa"/>
            </w:tcMar>
            <w:vAlign w:val="bottom"/>
          </w:tcPr>
          <w:p w14:paraId="3DEC6D67" w14:textId="77777777" w:rsidR="00F52703" w:rsidRPr="00A61365" w:rsidRDefault="00962653" w:rsidP="00A61365">
            <w:r w:rsidRPr="00A61365">
              <w:t xml:space="preserve"> 319 610 </w:t>
            </w:r>
          </w:p>
        </w:tc>
        <w:tc>
          <w:tcPr>
            <w:tcW w:w="1620" w:type="dxa"/>
            <w:tcBorders>
              <w:top w:val="nil"/>
              <w:left w:val="nil"/>
              <w:bottom w:val="nil"/>
              <w:right w:val="nil"/>
            </w:tcBorders>
            <w:tcMar>
              <w:top w:w="128" w:type="dxa"/>
              <w:left w:w="43" w:type="dxa"/>
              <w:bottom w:w="43" w:type="dxa"/>
              <w:right w:w="43" w:type="dxa"/>
            </w:tcMar>
            <w:vAlign w:val="bottom"/>
          </w:tcPr>
          <w:p w14:paraId="322DD645" w14:textId="77777777" w:rsidR="00F52703" w:rsidRPr="00A61365" w:rsidRDefault="00962653" w:rsidP="00A61365">
            <w:r w:rsidRPr="00A61365">
              <w:t>-67 456</w:t>
            </w:r>
          </w:p>
        </w:tc>
        <w:tc>
          <w:tcPr>
            <w:tcW w:w="1620" w:type="dxa"/>
            <w:tcBorders>
              <w:top w:val="nil"/>
              <w:left w:val="nil"/>
              <w:bottom w:val="nil"/>
              <w:right w:val="nil"/>
            </w:tcBorders>
            <w:tcMar>
              <w:top w:w="128" w:type="dxa"/>
              <w:left w:w="43" w:type="dxa"/>
              <w:bottom w:w="43" w:type="dxa"/>
              <w:right w:w="43" w:type="dxa"/>
            </w:tcMar>
            <w:vAlign w:val="bottom"/>
          </w:tcPr>
          <w:p w14:paraId="2381E458" w14:textId="77777777" w:rsidR="00F52703" w:rsidRPr="00A61365" w:rsidRDefault="00962653" w:rsidP="00A61365">
            <w:r w:rsidRPr="00A61365">
              <w:t>-27 %</w:t>
            </w:r>
          </w:p>
        </w:tc>
        <w:tc>
          <w:tcPr>
            <w:tcW w:w="1620" w:type="dxa"/>
            <w:tcBorders>
              <w:top w:val="nil"/>
              <w:left w:val="nil"/>
              <w:bottom w:val="nil"/>
              <w:right w:val="nil"/>
            </w:tcBorders>
            <w:tcMar>
              <w:top w:w="128" w:type="dxa"/>
              <w:left w:w="43" w:type="dxa"/>
              <w:bottom w:w="43" w:type="dxa"/>
              <w:right w:w="43" w:type="dxa"/>
            </w:tcMar>
            <w:vAlign w:val="bottom"/>
          </w:tcPr>
          <w:p w14:paraId="4921BE30" w14:textId="77777777" w:rsidR="00F52703" w:rsidRPr="00A61365" w:rsidRDefault="00962653" w:rsidP="00A61365">
            <w:r w:rsidRPr="00A61365">
              <w:t xml:space="preserve"> 200 509 </w:t>
            </w:r>
          </w:p>
        </w:tc>
      </w:tr>
      <w:tr w:rsidR="00F52703" w:rsidRPr="00A61365" w14:paraId="78D64B2C" w14:textId="77777777">
        <w:trPr>
          <w:trHeight w:val="380"/>
        </w:trPr>
        <w:tc>
          <w:tcPr>
            <w:tcW w:w="1380" w:type="dxa"/>
            <w:tcBorders>
              <w:top w:val="nil"/>
              <w:left w:val="nil"/>
              <w:bottom w:val="nil"/>
              <w:right w:val="nil"/>
            </w:tcBorders>
            <w:tcMar>
              <w:top w:w="128" w:type="dxa"/>
              <w:left w:w="43" w:type="dxa"/>
              <w:bottom w:w="43" w:type="dxa"/>
              <w:right w:w="43" w:type="dxa"/>
            </w:tcMar>
          </w:tcPr>
          <w:p w14:paraId="028BF98C"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4EF11313" w14:textId="77777777" w:rsidR="00F52703" w:rsidRPr="00A61365" w:rsidRDefault="00962653" w:rsidP="00A61365">
            <w:r w:rsidRPr="00A61365">
              <w:t xml:space="preserve"> 306 807 </w:t>
            </w:r>
          </w:p>
        </w:tc>
        <w:tc>
          <w:tcPr>
            <w:tcW w:w="1620" w:type="dxa"/>
            <w:tcBorders>
              <w:top w:val="nil"/>
              <w:left w:val="nil"/>
              <w:bottom w:val="nil"/>
              <w:right w:val="nil"/>
            </w:tcBorders>
            <w:tcMar>
              <w:top w:w="128" w:type="dxa"/>
              <w:left w:w="43" w:type="dxa"/>
              <w:bottom w:w="43" w:type="dxa"/>
              <w:right w:w="43" w:type="dxa"/>
            </w:tcMar>
            <w:vAlign w:val="bottom"/>
          </w:tcPr>
          <w:p w14:paraId="1175A7FC" w14:textId="77777777" w:rsidR="00F52703" w:rsidRPr="00A61365" w:rsidRDefault="00962653" w:rsidP="00A61365">
            <w:r w:rsidRPr="00A61365">
              <w:t xml:space="preserve"> 276 709 </w:t>
            </w:r>
          </w:p>
        </w:tc>
        <w:tc>
          <w:tcPr>
            <w:tcW w:w="1620" w:type="dxa"/>
            <w:tcBorders>
              <w:top w:val="nil"/>
              <w:left w:val="nil"/>
              <w:bottom w:val="nil"/>
              <w:right w:val="nil"/>
            </w:tcBorders>
            <w:tcMar>
              <w:top w:w="128" w:type="dxa"/>
              <w:left w:w="43" w:type="dxa"/>
              <w:bottom w:w="43" w:type="dxa"/>
              <w:right w:w="43" w:type="dxa"/>
            </w:tcMar>
            <w:vAlign w:val="bottom"/>
          </w:tcPr>
          <w:p w14:paraId="69BA1E20" w14:textId="77777777" w:rsidR="00F52703" w:rsidRPr="00A61365" w:rsidRDefault="00962653" w:rsidP="00A61365">
            <w:r w:rsidRPr="00A61365">
              <w:t>30 098</w:t>
            </w:r>
          </w:p>
        </w:tc>
        <w:tc>
          <w:tcPr>
            <w:tcW w:w="1620" w:type="dxa"/>
            <w:tcBorders>
              <w:top w:val="nil"/>
              <w:left w:val="nil"/>
              <w:bottom w:val="nil"/>
              <w:right w:val="nil"/>
            </w:tcBorders>
            <w:tcMar>
              <w:top w:w="128" w:type="dxa"/>
              <w:left w:w="43" w:type="dxa"/>
              <w:bottom w:w="43" w:type="dxa"/>
              <w:right w:w="43" w:type="dxa"/>
            </w:tcMar>
            <w:vAlign w:val="bottom"/>
          </w:tcPr>
          <w:p w14:paraId="24229894" w14:textId="77777777" w:rsidR="00F52703" w:rsidRPr="00A61365" w:rsidRDefault="00962653" w:rsidP="00A61365">
            <w:r w:rsidRPr="00A61365">
              <w:t>10 %</w:t>
            </w:r>
          </w:p>
        </w:tc>
        <w:tc>
          <w:tcPr>
            <w:tcW w:w="1620" w:type="dxa"/>
            <w:tcBorders>
              <w:top w:val="nil"/>
              <w:left w:val="nil"/>
              <w:bottom w:val="nil"/>
              <w:right w:val="nil"/>
            </w:tcBorders>
            <w:tcMar>
              <w:top w:w="128" w:type="dxa"/>
              <w:left w:w="43" w:type="dxa"/>
              <w:bottom w:w="43" w:type="dxa"/>
              <w:right w:w="43" w:type="dxa"/>
            </w:tcMar>
            <w:vAlign w:val="bottom"/>
          </w:tcPr>
          <w:p w14:paraId="5E442F45" w14:textId="77777777" w:rsidR="00F52703" w:rsidRPr="00A61365" w:rsidRDefault="00962653" w:rsidP="00A61365">
            <w:r w:rsidRPr="00A61365">
              <w:t xml:space="preserve"> 187 597 </w:t>
            </w:r>
          </w:p>
        </w:tc>
      </w:tr>
      <w:tr w:rsidR="00F52703" w:rsidRPr="00A61365" w14:paraId="37CF1FE3"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500EC068"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0F8457F" w14:textId="77777777" w:rsidR="00F52703" w:rsidRPr="00A61365" w:rsidRDefault="00962653" w:rsidP="00A61365">
            <w:r w:rsidRPr="00A61365">
              <w:t xml:space="preserve"> 289 876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F8F12AC" w14:textId="77777777" w:rsidR="00F52703" w:rsidRPr="00A61365" w:rsidRDefault="00962653" w:rsidP="00A61365">
            <w:r w:rsidRPr="00A61365">
              <w:t xml:space="preserve"> 280 140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ECC1BCA" w14:textId="77777777" w:rsidR="00F52703" w:rsidRPr="00A61365" w:rsidRDefault="00962653" w:rsidP="00A61365">
            <w:r w:rsidRPr="00A61365">
              <w:t>9 736</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752DCEB" w14:textId="77777777" w:rsidR="00F52703" w:rsidRPr="00A61365" w:rsidRDefault="00962653" w:rsidP="00A61365">
            <w:r w:rsidRPr="00A61365">
              <w:t>3 %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0F1D040" w14:textId="77777777" w:rsidR="00F52703" w:rsidRPr="00A61365" w:rsidRDefault="00962653" w:rsidP="00A61365">
            <w:r w:rsidRPr="00A61365">
              <w:t xml:space="preserve"> 233 759 </w:t>
            </w:r>
          </w:p>
        </w:tc>
      </w:tr>
      <w:tr w:rsidR="00F52703" w:rsidRPr="00A61365" w14:paraId="687BB056"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20070BE0"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F63FF" w14:textId="77777777" w:rsidR="00F52703" w:rsidRPr="00A61365" w:rsidRDefault="00962653" w:rsidP="00A61365">
            <w:r w:rsidRPr="00A61365">
              <w:t xml:space="preserve"> 311 422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BFC62" w14:textId="77777777" w:rsidR="00F52703" w:rsidRPr="00A61365" w:rsidRDefault="00962653" w:rsidP="00A61365">
            <w:r w:rsidRPr="00A61365">
              <w:t xml:space="preserve"> 311 430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E3821" w14:textId="77777777" w:rsidR="00F52703" w:rsidRPr="00A61365" w:rsidRDefault="00962653" w:rsidP="00A61365">
            <w:r w:rsidRPr="00A61365">
              <w:t>-7</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C45FE" w14:textId="77777777" w:rsidR="00F52703" w:rsidRPr="00A61365" w:rsidRDefault="00962653" w:rsidP="00A61365">
            <w:r w:rsidRPr="00A61365">
              <w:t>0 %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612CA" w14:textId="77777777" w:rsidR="00F52703" w:rsidRPr="00A61365" w:rsidRDefault="00962653" w:rsidP="00A61365">
            <w:r w:rsidRPr="00A61365">
              <w:t xml:space="preserve"> 211 678 </w:t>
            </w:r>
          </w:p>
        </w:tc>
      </w:tr>
    </w:tbl>
    <w:p w14:paraId="7583CB3D" w14:textId="77777777" w:rsidR="00F52703" w:rsidRPr="00A61365" w:rsidRDefault="00962653" w:rsidP="00A61365">
      <w:pPr>
        <w:pStyle w:val="Kilde"/>
      </w:pPr>
      <w:r w:rsidRPr="00A61365">
        <w:t>Beregnet av NIBIO for utvalget.</w:t>
      </w:r>
    </w:p>
    <w:p w14:paraId="5C18D4FA" w14:textId="0C556CAA" w:rsidR="00F52703" w:rsidRPr="00A61365" w:rsidRDefault="00962653" w:rsidP="00A61365">
      <w:r w:rsidRPr="00A61365">
        <w:t>Sammenligningen viser at det er nesten ingen forskjell mellom driftsregnskap og skatteregnskap i flatbygdene når man tar med alle fem år. Det er forskjeller mellom år. Standardavviket for differansen viser imidlertid at det er stor spredning mellom bruk.</w:t>
      </w:r>
    </w:p>
    <w:p w14:paraId="44366543" w14:textId="75D79B52" w:rsidR="00A61365" w:rsidRPr="00A61365" w:rsidRDefault="00A61365" w:rsidP="00A61365">
      <w:pPr>
        <w:pStyle w:val="tabell-tittel"/>
      </w:pPr>
      <w:r w:rsidRPr="00A61365">
        <w:t>Resultat fra Andre bygder, gjennomsnitt for 47 bruk over 5 år</w:t>
      </w:r>
    </w:p>
    <w:p w14:paraId="3FAF515D"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7A3ADE46"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B21FB"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3676F"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3F195"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795F4"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08DA7"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71B9B" w14:textId="77777777" w:rsidR="00F52703" w:rsidRPr="00A61365" w:rsidRDefault="00962653" w:rsidP="00A61365">
            <w:r w:rsidRPr="00A61365">
              <w:t>Standardavvik</w:t>
            </w:r>
            <w:r w:rsidRPr="00A61365">
              <w:br/>
              <w:t xml:space="preserve"> differanse</w:t>
            </w:r>
          </w:p>
        </w:tc>
      </w:tr>
      <w:tr w:rsidR="00F52703" w:rsidRPr="00A61365" w14:paraId="6F48E480"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3F6E22E2"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7F3D10E3" w14:textId="77777777" w:rsidR="00F52703" w:rsidRPr="00A61365" w:rsidRDefault="00962653" w:rsidP="00A61365">
            <w:r w:rsidRPr="00A61365">
              <w:t xml:space="preserve"> 372 793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4BDDE08" w14:textId="77777777" w:rsidR="00F52703" w:rsidRPr="00A61365" w:rsidRDefault="00962653" w:rsidP="00A61365">
            <w:r w:rsidRPr="00A61365">
              <w:t xml:space="preserve"> 346 106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2FBC5A0" w14:textId="77777777" w:rsidR="00F52703" w:rsidRPr="00A61365" w:rsidRDefault="00962653" w:rsidP="00A61365">
            <w:r w:rsidRPr="00A61365">
              <w:t>26 686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FD97A77" w14:textId="77777777" w:rsidR="00F52703" w:rsidRPr="00A61365" w:rsidRDefault="00962653" w:rsidP="00A61365">
            <w:r w:rsidRPr="00A61365">
              <w:t>7 %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53C244A" w14:textId="77777777" w:rsidR="00F52703" w:rsidRPr="00A61365" w:rsidRDefault="00962653" w:rsidP="00A61365">
            <w:r w:rsidRPr="00A61365">
              <w:t xml:space="preserve"> 282 683 </w:t>
            </w:r>
          </w:p>
        </w:tc>
      </w:tr>
      <w:tr w:rsidR="00F52703" w:rsidRPr="00A61365" w14:paraId="6C8E32A5" w14:textId="77777777">
        <w:trPr>
          <w:trHeight w:val="380"/>
        </w:trPr>
        <w:tc>
          <w:tcPr>
            <w:tcW w:w="1380" w:type="dxa"/>
            <w:tcBorders>
              <w:top w:val="nil"/>
              <w:left w:val="nil"/>
              <w:bottom w:val="nil"/>
              <w:right w:val="nil"/>
            </w:tcBorders>
            <w:tcMar>
              <w:top w:w="128" w:type="dxa"/>
              <w:left w:w="43" w:type="dxa"/>
              <w:bottom w:w="43" w:type="dxa"/>
              <w:right w:w="43" w:type="dxa"/>
            </w:tcMar>
          </w:tcPr>
          <w:p w14:paraId="5A72F67D"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0766FA25" w14:textId="77777777" w:rsidR="00F52703" w:rsidRPr="00A61365" w:rsidRDefault="00962653" w:rsidP="00A61365">
            <w:r w:rsidRPr="00A61365">
              <w:t xml:space="preserve"> 355 604 </w:t>
            </w:r>
          </w:p>
        </w:tc>
        <w:tc>
          <w:tcPr>
            <w:tcW w:w="1620" w:type="dxa"/>
            <w:tcBorders>
              <w:top w:val="nil"/>
              <w:left w:val="nil"/>
              <w:bottom w:val="nil"/>
              <w:right w:val="nil"/>
            </w:tcBorders>
            <w:tcMar>
              <w:top w:w="128" w:type="dxa"/>
              <w:left w:w="43" w:type="dxa"/>
              <w:bottom w:w="43" w:type="dxa"/>
              <w:right w:w="43" w:type="dxa"/>
            </w:tcMar>
            <w:vAlign w:val="bottom"/>
          </w:tcPr>
          <w:p w14:paraId="14972407" w14:textId="77777777" w:rsidR="00F52703" w:rsidRPr="00A61365" w:rsidRDefault="00962653" w:rsidP="00A61365">
            <w:r w:rsidRPr="00A61365">
              <w:t xml:space="preserve"> 338 332 </w:t>
            </w:r>
          </w:p>
        </w:tc>
        <w:tc>
          <w:tcPr>
            <w:tcW w:w="1620" w:type="dxa"/>
            <w:tcBorders>
              <w:top w:val="nil"/>
              <w:left w:val="nil"/>
              <w:bottom w:val="nil"/>
              <w:right w:val="nil"/>
            </w:tcBorders>
            <w:tcMar>
              <w:top w:w="128" w:type="dxa"/>
              <w:left w:w="43" w:type="dxa"/>
              <w:bottom w:w="43" w:type="dxa"/>
              <w:right w:w="43" w:type="dxa"/>
            </w:tcMar>
            <w:vAlign w:val="bottom"/>
          </w:tcPr>
          <w:p w14:paraId="054DD812" w14:textId="77777777" w:rsidR="00F52703" w:rsidRPr="00A61365" w:rsidRDefault="00962653" w:rsidP="00A61365">
            <w:r w:rsidRPr="00A61365">
              <w:t>17 272</w:t>
            </w:r>
          </w:p>
        </w:tc>
        <w:tc>
          <w:tcPr>
            <w:tcW w:w="1620" w:type="dxa"/>
            <w:tcBorders>
              <w:top w:val="nil"/>
              <w:left w:val="nil"/>
              <w:bottom w:val="nil"/>
              <w:right w:val="nil"/>
            </w:tcBorders>
            <w:tcMar>
              <w:top w:w="128" w:type="dxa"/>
              <w:left w:w="43" w:type="dxa"/>
              <w:bottom w:w="43" w:type="dxa"/>
              <w:right w:w="43" w:type="dxa"/>
            </w:tcMar>
            <w:vAlign w:val="bottom"/>
          </w:tcPr>
          <w:p w14:paraId="1666CE82" w14:textId="77777777" w:rsidR="00F52703" w:rsidRPr="00A61365" w:rsidRDefault="00962653" w:rsidP="00A61365">
            <w:r w:rsidRPr="00A61365">
              <w:t>5 %</w:t>
            </w:r>
          </w:p>
        </w:tc>
        <w:tc>
          <w:tcPr>
            <w:tcW w:w="1620" w:type="dxa"/>
            <w:tcBorders>
              <w:top w:val="nil"/>
              <w:left w:val="nil"/>
              <w:bottom w:val="nil"/>
              <w:right w:val="nil"/>
            </w:tcBorders>
            <w:tcMar>
              <w:top w:w="128" w:type="dxa"/>
              <w:left w:w="43" w:type="dxa"/>
              <w:bottom w:w="43" w:type="dxa"/>
              <w:right w:w="43" w:type="dxa"/>
            </w:tcMar>
            <w:vAlign w:val="bottom"/>
          </w:tcPr>
          <w:p w14:paraId="010D0BE6" w14:textId="77777777" w:rsidR="00F52703" w:rsidRPr="00A61365" w:rsidRDefault="00962653" w:rsidP="00A61365">
            <w:r w:rsidRPr="00A61365">
              <w:t xml:space="preserve"> 288 666 </w:t>
            </w:r>
          </w:p>
        </w:tc>
      </w:tr>
      <w:tr w:rsidR="00F52703" w:rsidRPr="00A61365" w14:paraId="7A8748B7" w14:textId="77777777">
        <w:trPr>
          <w:trHeight w:val="380"/>
        </w:trPr>
        <w:tc>
          <w:tcPr>
            <w:tcW w:w="1380" w:type="dxa"/>
            <w:tcBorders>
              <w:top w:val="nil"/>
              <w:left w:val="nil"/>
              <w:bottom w:val="nil"/>
              <w:right w:val="nil"/>
            </w:tcBorders>
            <w:tcMar>
              <w:top w:w="128" w:type="dxa"/>
              <w:left w:w="43" w:type="dxa"/>
              <w:bottom w:w="43" w:type="dxa"/>
              <w:right w:w="43" w:type="dxa"/>
            </w:tcMar>
          </w:tcPr>
          <w:p w14:paraId="2639D7B5"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14151233" w14:textId="77777777" w:rsidR="00F52703" w:rsidRPr="00A61365" w:rsidRDefault="00962653" w:rsidP="00A61365">
            <w:r w:rsidRPr="00A61365">
              <w:t>339 475</w:t>
            </w:r>
          </w:p>
        </w:tc>
        <w:tc>
          <w:tcPr>
            <w:tcW w:w="1620" w:type="dxa"/>
            <w:tcBorders>
              <w:top w:val="nil"/>
              <w:left w:val="nil"/>
              <w:bottom w:val="nil"/>
              <w:right w:val="nil"/>
            </w:tcBorders>
            <w:tcMar>
              <w:top w:w="128" w:type="dxa"/>
              <w:left w:w="43" w:type="dxa"/>
              <w:bottom w:w="43" w:type="dxa"/>
              <w:right w:w="43" w:type="dxa"/>
            </w:tcMar>
            <w:vAlign w:val="bottom"/>
          </w:tcPr>
          <w:p w14:paraId="0767E108" w14:textId="77777777" w:rsidR="00F52703" w:rsidRPr="00A61365" w:rsidRDefault="00962653" w:rsidP="00A61365">
            <w:r w:rsidRPr="00A61365">
              <w:t xml:space="preserve"> 345 808 </w:t>
            </w:r>
          </w:p>
        </w:tc>
        <w:tc>
          <w:tcPr>
            <w:tcW w:w="1620" w:type="dxa"/>
            <w:tcBorders>
              <w:top w:val="nil"/>
              <w:left w:val="nil"/>
              <w:bottom w:val="nil"/>
              <w:right w:val="nil"/>
            </w:tcBorders>
            <w:tcMar>
              <w:top w:w="128" w:type="dxa"/>
              <w:left w:w="43" w:type="dxa"/>
              <w:bottom w:w="43" w:type="dxa"/>
              <w:right w:w="43" w:type="dxa"/>
            </w:tcMar>
            <w:vAlign w:val="bottom"/>
          </w:tcPr>
          <w:p w14:paraId="3730B3B8" w14:textId="77777777" w:rsidR="00F52703" w:rsidRPr="00A61365" w:rsidRDefault="00962653" w:rsidP="00A61365">
            <w:r w:rsidRPr="00A61365">
              <w:t>-6 332</w:t>
            </w:r>
          </w:p>
        </w:tc>
        <w:tc>
          <w:tcPr>
            <w:tcW w:w="1620" w:type="dxa"/>
            <w:tcBorders>
              <w:top w:val="nil"/>
              <w:left w:val="nil"/>
              <w:bottom w:val="nil"/>
              <w:right w:val="nil"/>
            </w:tcBorders>
            <w:tcMar>
              <w:top w:w="128" w:type="dxa"/>
              <w:left w:w="43" w:type="dxa"/>
              <w:bottom w:w="43" w:type="dxa"/>
              <w:right w:w="43" w:type="dxa"/>
            </w:tcMar>
            <w:vAlign w:val="bottom"/>
          </w:tcPr>
          <w:p w14:paraId="626B5C14" w14:textId="77777777" w:rsidR="00F52703" w:rsidRPr="00A61365" w:rsidRDefault="00962653" w:rsidP="00A61365">
            <w:r w:rsidRPr="00A61365">
              <w:t>-2 %</w:t>
            </w:r>
          </w:p>
        </w:tc>
        <w:tc>
          <w:tcPr>
            <w:tcW w:w="1620" w:type="dxa"/>
            <w:tcBorders>
              <w:top w:val="nil"/>
              <w:left w:val="nil"/>
              <w:bottom w:val="nil"/>
              <w:right w:val="nil"/>
            </w:tcBorders>
            <w:tcMar>
              <w:top w:w="128" w:type="dxa"/>
              <w:left w:w="43" w:type="dxa"/>
              <w:bottom w:w="43" w:type="dxa"/>
              <w:right w:w="43" w:type="dxa"/>
            </w:tcMar>
            <w:vAlign w:val="bottom"/>
          </w:tcPr>
          <w:p w14:paraId="4BB85AFC" w14:textId="77777777" w:rsidR="00F52703" w:rsidRPr="00A61365" w:rsidRDefault="00962653" w:rsidP="00A61365">
            <w:r w:rsidRPr="00A61365">
              <w:t xml:space="preserve"> 193 821 </w:t>
            </w:r>
          </w:p>
        </w:tc>
      </w:tr>
      <w:tr w:rsidR="00F52703" w:rsidRPr="00A61365" w14:paraId="64FC6246" w14:textId="77777777">
        <w:trPr>
          <w:trHeight w:val="380"/>
        </w:trPr>
        <w:tc>
          <w:tcPr>
            <w:tcW w:w="1380" w:type="dxa"/>
            <w:tcBorders>
              <w:top w:val="nil"/>
              <w:left w:val="nil"/>
              <w:bottom w:val="nil"/>
              <w:right w:val="nil"/>
            </w:tcBorders>
            <w:tcMar>
              <w:top w:w="128" w:type="dxa"/>
              <w:left w:w="43" w:type="dxa"/>
              <w:bottom w:w="43" w:type="dxa"/>
              <w:right w:w="43" w:type="dxa"/>
            </w:tcMar>
          </w:tcPr>
          <w:p w14:paraId="32FD8626"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43102869" w14:textId="77777777" w:rsidR="00F52703" w:rsidRPr="00A61365" w:rsidRDefault="00962653" w:rsidP="00A61365">
            <w:r w:rsidRPr="00A61365">
              <w:t xml:space="preserve"> 351 369 </w:t>
            </w:r>
          </w:p>
        </w:tc>
        <w:tc>
          <w:tcPr>
            <w:tcW w:w="1620" w:type="dxa"/>
            <w:tcBorders>
              <w:top w:val="nil"/>
              <w:left w:val="nil"/>
              <w:bottom w:val="nil"/>
              <w:right w:val="nil"/>
            </w:tcBorders>
            <w:tcMar>
              <w:top w:w="128" w:type="dxa"/>
              <w:left w:w="43" w:type="dxa"/>
              <w:bottom w:w="43" w:type="dxa"/>
              <w:right w:w="43" w:type="dxa"/>
            </w:tcMar>
            <w:vAlign w:val="bottom"/>
          </w:tcPr>
          <w:p w14:paraId="5DEB1E5B" w14:textId="77777777" w:rsidR="00F52703" w:rsidRPr="00A61365" w:rsidRDefault="00962653" w:rsidP="00A61365">
            <w:r w:rsidRPr="00A61365">
              <w:t xml:space="preserve"> 333 760 </w:t>
            </w:r>
          </w:p>
        </w:tc>
        <w:tc>
          <w:tcPr>
            <w:tcW w:w="1620" w:type="dxa"/>
            <w:tcBorders>
              <w:top w:val="nil"/>
              <w:left w:val="nil"/>
              <w:bottom w:val="nil"/>
              <w:right w:val="nil"/>
            </w:tcBorders>
            <w:tcMar>
              <w:top w:w="128" w:type="dxa"/>
              <w:left w:w="43" w:type="dxa"/>
              <w:bottom w:w="43" w:type="dxa"/>
              <w:right w:w="43" w:type="dxa"/>
            </w:tcMar>
            <w:vAlign w:val="bottom"/>
          </w:tcPr>
          <w:p w14:paraId="1FF87D93" w14:textId="77777777" w:rsidR="00F52703" w:rsidRPr="00A61365" w:rsidRDefault="00962653" w:rsidP="00A61365">
            <w:r w:rsidRPr="00A61365">
              <w:t>17 609</w:t>
            </w:r>
          </w:p>
        </w:tc>
        <w:tc>
          <w:tcPr>
            <w:tcW w:w="1620" w:type="dxa"/>
            <w:tcBorders>
              <w:top w:val="nil"/>
              <w:left w:val="nil"/>
              <w:bottom w:val="nil"/>
              <w:right w:val="nil"/>
            </w:tcBorders>
            <w:tcMar>
              <w:top w:w="128" w:type="dxa"/>
              <w:left w:w="43" w:type="dxa"/>
              <w:bottom w:w="43" w:type="dxa"/>
              <w:right w:w="43" w:type="dxa"/>
            </w:tcMar>
            <w:vAlign w:val="bottom"/>
          </w:tcPr>
          <w:p w14:paraId="1AF63530" w14:textId="77777777" w:rsidR="00F52703" w:rsidRPr="00A61365" w:rsidRDefault="00962653" w:rsidP="00A61365">
            <w:r w:rsidRPr="00A61365">
              <w:t>5 %</w:t>
            </w:r>
          </w:p>
        </w:tc>
        <w:tc>
          <w:tcPr>
            <w:tcW w:w="1620" w:type="dxa"/>
            <w:tcBorders>
              <w:top w:val="nil"/>
              <w:left w:val="nil"/>
              <w:bottom w:val="nil"/>
              <w:right w:val="nil"/>
            </w:tcBorders>
            <w:tcMar>
              <w:top w:w="128" w:type="dxa"/>
              <w:left w:w="43" w:type="dxa"/>
              <w:bottom w:w="43" w:type="dxa"/>
              <w:right w:w="43" w:type="dxa"/>
            </w:tcMar>
            <w:vAlign w:val="bottom"/>
          </w:tcPr>
          <w:p w14:paraId="72634288" w14:textId="77777777" w:rsidR="00F52703" w:rsidRPr="00A61365" w:rsidRDefault="00962653" w:rsidP="00A61365">
            <w:r w:rsidRPr="00A61365">
              <w:t xml:space="preserve"> 179 413 </w:t>
            </w:r>
          </w:p>
        </w:tc>
      </w:tr>
      <w:tr w:rsidR="00F52703" w:rsidRPr="00A61365" w14:paraId="655BF35B"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415315D5"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B7976A1" w14:textId="77777777" w:rsidR="00F52703" w:rsidRPr="00A61365" w:rsidRDefault="00962653" w:rsidP="00A61365">
            <w:r w:rsidRPr="00A61365">
              <w:t xml:space="preserve"> 352 540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DC8C7B1" w14:textId="77777777" w:rsidR="00F52703" w:rsidRPr="00A61365" w:rsidRDefault="00962653" w:rsidP="00A61365">
            <w:r w:rsidRPr="00A61365">
              <w:t xml:space="preserve"> 338 620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AA1BCE6" w14:textId="77777777" w:rsidR="00F52703" w:rsidRPr="00A61365" w:rsidRDefault="00962653" w:rsidP="00A61365">
            <w:r w:rsidRPr="00A61365">
              <w:t>13 920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9D8971A" w14:textId="77777777" w:rsidR="00F52703" w:rsidRPr="00A61365" w:rsidRDefault="00962653" w:rsidP="00A61365">
            <w:r w:rsidRPr="00A61365">
              <w:t>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529883A" w14:textId="77777777" w:rsidR="00F52703" w:rsidRPr="00A61365" w:rsidRDefault="00962653" w:rsidP="00A61365">
            <w:r w:rsidRPr="00A61365">
              <w:t xml:space="preserve"> 157 906 </w:t>
            </w:r>
          </w:p>
        </w:tc>
      </w:tr>
      <w:tr w:rsidR="00F52703" w:rsidRPr="00A61365" w14:paraId="124F0F10"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1393E58B"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9C629" w14:textId="77777777" w:rsidR="00F52703" w:rsidRPr="00A61365" w:rsidRDefault="00962653" w:rsidP="00A61365">
            <w:r w:rsidRPr="00A61365">
              <w:t xml:space="preserve"> 354 356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3E35E" w14:textId="77777777" w:rsidR="00F52703" w:rsidRPr="00A61365" w:rsidRDefault="00962653" w:rsidP="00A61365">
            <w:r w:rsidRPr="00A61365">
              <w:t xml:space="preserve"> 340 525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66A23" w14:textId="77777777" w:rsidR="00F52703" w:rsidRPr="00A61365" w:rsidRDefault="00962653" w:rsidP="00A61365">
            <w:r w:rsidRPr="00A61365">
              <w:t>13 831</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28427" w14:textId="77777777" w:rsidR="00F52703" w:rsidRPr="00A61365" w:rsidRDefault="00962653" w:rsidP="00A61365">
            <w:r w:rsidRPr="00A61365">
              <w:t>4 %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491EE" w14:textId="77777777" w:rsidR="00F52703" w:rsidRPr="00A61365" w:rsidRDefault="00962653" w:rsidP="00A61365">
            <w:r w:rsidRPr="00A61365">
              <w:t xml:space="preserve"> 225 441 </w:t>
            </w:r>
          </w:p>
        </w:tc>
      </w:tr>
    </w:tbl>
    <w:p w14:paraId="1B28134D" w14:textId="77777777" w:rsidR="00F52703" w:rsidRPr="00A61365" w:rsidRDefault="00962653" w:rsidP="00A61365">
      <w:pPr>
        <w:pStyle w:val="Kilde"/>
      </w:pPr>
      <w:r w:rsidRPr="00A61365">
        <w:t>Beregnet av NIBIO for utvalget.</w:t>
      </w:r>
    </w:p>
    <w:p w14:paraId="6B792D70" w14:textId="77777777" w:rsidR="00F52703" w:rsidRPr="00A61365" w:rsidRDefault="00962653" w:rsidP="00A61365">
      <w:r w:rsidRPr="00A61365">
        <w:t>For resten av landet er det en differanse mellom driftsregnskap og skatteregnskap i gjennomsnitt på kr 13 831. Standardavviket for differansen er noe høyere for resten av landet enn for flatbygdene. Resultatet for driftsregnskapet er noe høyere for skatteregnskapet alle år med unntak av 2018.</w:t>
      </w:r>
    </w:p>
    <w:p w14:paraId="22D111EF" w14:textId="77777777" w:rsidR="00F52703" w:rsidRPr="00A61365" w:rsidRDefault="00962653" w:rsidP="00A61365">
      <w:pPr>
        <w:pStyle w:val="avsnitt-tittel"/>
      </w:pPr>
      <w:r w:rsidRPr="00A61365">
        <w:lastRenderedPageBreak/>
        <w:t>Alle bruk</w:t>
      </w:r>
    </w:p>
    <w:p w14:paraId="49A9B532" w14:textId="3EA27762" w:rsidR="00F52703" w:rsidRPr="00A61365" w:rsidRDefault="00962653" w:rsidP="00A61365">
      <w:r w:rsidRPr="00A61365">
        <w:t>I tabell 8.10 vises beregningene for alle de 600 brukene i utvalget.</w:t>
      </w:r>
    </w:p>
    <w:p w14:paraId="79CAB0CE" w14:textId="6FEDD69A" w:rsidR="00A61365" w:rsidRPr="00A61365" w:rsidRDefault="00A61365" w:rsidP="00A61365">
      <w:pPr>
        <w:pStyle w:val="tabell-tittel"/>
      </w:pPr>
      <w:r w:rsidRPr="00A61365">
        <w:t>Resultat fra Alle bruk, gjennomsnitt for 600 bruk over 5 år</w:t>
      </w:r>
    </w:p>
    <w:p w14:paraId="0E9921EC" w14:textId="77777777" w:rsidR="00F52703" w:rsidRPr="00A61365" w:rsidRDefault="00962653" w:rsidP="00A61365">
      <w:pPr>
        <w:pStyle w:val="Tabellnavn"/>
      </w:pPr>
      <w:r w:rsidRPr="00A6136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1620"/>
        <w:gridCol w:w="1620"/>
        <w:gridCol w:w="1620"/>
        <w:gridCol w:w="1620"/>
        <w:gridCol w:w="1620"/>
      </w:tblGrid>
      <w:tr w:rsidR="00F52703" w:rsidRPr="00A61365" w14:paraId="7E42ED6B" w14:textId="77777777">
        <w:trPr>
          <w:trHeight w:val="600"/>
        </w:trPr>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FC8BF" w14:textId="77777777" w:rsidR="00F52703" w:rsidRPr="00A61365" w:rsidRDefault="00962653" w:rsidP="00A61365">
            <w:r w:rsidRPr="00A61365">
              <w:t>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C53C6C" w14:textId="77777777" w:rsidR="00F52703" w:rsidRPr="00A61365" w:rsidRDefault="00962653" w:rsidP="00A61365">
            <w:r w:rsidRPr="00A61365">
              <w:t>Resultat driftsregnskap (A)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BF0F3" w14:textId="77777777" w:rsidR="00F52703" w:rsidRPr="00A61365" w:rsidRDefault="00962653" w:rsidP="00A61365">
            <w:r w:rsidRPr="00A61365">
              <w:t>Resultat skatteregnskap (B)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75B89" w14:textId="77777777" w:rsidR="00F52703" w:rsidRPr="00A61365" w:rsidRDefault="00962653" w:rsidP="00A61365">
            <w:r w:rsidRPr="00A61365">
              <w:t>Differanse</w:t>
            </w:r>
            <w:r w:rsidRPr="00A61365">
              <w:br/>
              <w:t xml:space="preserve"> (C=A-B)</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F9EFD" w14:textId="77777777" w:rsidR="00F52703" w:rsidRPr="00A61365" w:rsidRDefault="00962653" w:rsidP="00A61365">
            <w:r w:rsidRPr="00A61365">
              <w:t>Relativ differanse (C/A)</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33270" w14:textId="77777777" w:rsidR="00F52703" w:rsidRPr="00A61365" w:rsidRDefault="00962653" w:rsidP="00A61365">
            <w:r w:rsidRPr="00A61365">
              <w:t>Standardavvik</w:t>
            </w:r>
            <w:r w:rsidRPr="00A61365">
              <w:br/>
              <w:t xml:space="preserve"> differanse</w:t>
            </w:r>
          </w:p>
        </w:tc>
      </w:tr>
      <w:tr w:rsidR="00F52703" w:rsidRPr="00A61365" w14:paraId="355069A1"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689B0FF0" w14:textId="77777777" w:rsidR="00F52703" w:rsidRPr="00A61365" w:rsidRDefault="00962653" w:rsidP="00A61365">
            <w:r w:rsidRPr="00A61365">
              <w:t>2016</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FBF63F3" w14:textId="77777777" w:rsidR="00F52703" w:rsidRPr="00A61365" w:rsidRDefault="00962653" w:rsidP="00A61365">
            <w:r w:rsidRPr="00A61365">
              <w:t xml:space="preserve"> 446 398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C6A1B20" w14:textId="77777777" w:rsidR="00F52703" w:rsidRPr="00A61365" w:rsidRDefault="00962653" w:rsidP="00A61365">
            <w:r w:rsidRPr="00A61365">
              <w:t xml:space="preserve"> 390 338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D9F56CA" w14:textId="77777777" w:rsidR="00F52703" w:rsidRPr="00A61365" w:rsidRDefault="00962653" w:rsidP="00A61365">
            <w:r w:rsidRPr="00A61365">
              <w:t>56 060</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4D17E1E" w14:textId="77777777" w:rsidR="00F52703" w:rsidRPr="00A61365" w:rsidRDefault="00962653" w:rsidP="00A61365">
            <w:r w:rsidRPr="00A61365">
              <w:t>13 %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3E00C9B" w14:textId="77777777" w:rsidR="00F52703" w:rsidRPr="00A61365" w:rsidRDefault="00962653" w:rsidP="00A61365">
            <w:r w:rsidRPr="00A61365">
              <w:t xml:space="preserve"> 352 728 </w:t>
            </w:r>
          </w:p>
        </w:tc>
      </w:tr>
      <w:tr w:rsidR="00F52703" w:rsidRPr="00A61365" w14:paraId="32D43616" w14:textId="77777777">
        <w:trPr>
          <w:trHeight w:val="380"/>
        </w:trPr>
        <w:tc>
          <w:tcPr>
            <w:tcW w:w="1380" w:type="dxa"/>
            <w:tcBorders>
              <w:top w:val="nil"/>
              <w:left w:val="nil"/>
              <w:bottom w:val="nil"/>
              <w:right w:val="nil"/>
            </w:tcBorders>
            <w:tcMar>
              <w:top w:w="128" w:type="dxa"/>
              <w:left w:w="43" w:type="dxa"/>
              <w:bottom w:w="43" w:type="dxa"/>
              <w:right w:w="43" w:type="dxa"/>
            </w:tcMar>
          </w:tcPr>
          <w:p w14:paraId="68F11EBA" w14:textId="77777777" w:rsidR="00F52703" w:rsidRPr="00A61365" w:rsidRDefault="00962653" w:rsidP="00A61365">
            <w:r w:rsidRPr="00A61365">
              <w:t>2017</w:t>
            </w:r>
          </w:p>
        </w:tc>
        <w:tc>
          <w:tcPr>
            <w:tcW w:w="1620" w:type="dxa"/>
            <w:tcBorders>
              <w:top w:val="nil"/>
              <w:left w:val="nil"/>
              <w:bottom w:val="nil"/>
              <w:right w:val="nil"/>
            </w:tcBorders>
            <w:tcMar>
              <w:top w:w="128" w:type="dxa"/>
              <w:left w:w="43" w:type="dxa"/>
              <w:bottom w:w="43" w:type="dxa"/>
              <w:right w:w="43" w:type="dxa"/>
            </w:tcMar>
            <w:vAlign w:val="bottom"/>
          </w:tcPr>
          <w:p w14:paraId="0534AC3A" w14:textId="77777777" w:rsidR="00F52703" w:rsidRPr="00A61365" w:rsidRDefault="00962653" w:rsidP="00A61365">
            <w:r w:rsidRPr="00A61365">
              <w:t xml:space="preserve"> 451 095 </w:t>
            </w:r>
          </w:p>
        </w:tc>
        <w:tc>
          <w:tcPr>
            <w:tcW w:w="1620" w:type="dxa"/>
            <w:tcBorders>
              <w:top w:val="nil"/>
              <w:left w:val="nil"/>
              <w:bottom w:val="nil"/>
              <w:right w:val="nil"/>
            </w:tcBorders>
            <w:tcMar>
              <w:top w:w="128" w:type="dxa"/>
              <w:left w:w="43" w:type="dxa"/>
              <w:bottom w:w="43" w:type="dxa"/>
              <w:right w:w="43" w:type="dxa"/>
            </w:tcMar>
            <w:vAlign w:val="bottom"/>
          </w:tcPr>
          <w:p w14:paraId="50BFDAB3" w14:textId="77777777" w:rsidR="00F52703" w:rsidRPr="00A61365" w:rsidRDefault="00962653" w:rsidP="00A61365">
            <w:r w:rsidRPr="00A61365">
              <w:t xml:space="preserve"> 430 922 </w:t>
            </w:r>
          </w:p>
        </w:tc>
        <w:tc>
          <w:tcPr>
            <w:tcW w:w="1620" w:type="dxa"/>
            <w:tcBorders>
              <w:top w:val="nil"/>
              <w:left w:val="nil"/>
              <w:bottom w:val="nil"/>
              <w:right w:val="nil"/>
            </w:tcBorders>
            <w:tcMar>
              <w:top w:w="128" w:type="dxa"/>
              <w:left w:w="43" w:type="dxa"/>
              <w:bottom w:w="43" w:type="dxa"/>
              <w:right w:w="43" w:type="dxa"/>
            </w:tcMar>
            <w:vAlign w:val="bottom"/>
          </w:tcPr>
          <w:p w14:paraId="6B35F69E" w14:textId="77777777" w:rsidR="00F52703" w:rsidRPr="00A61365" w:rsidRDefault="00962653" w:rsidP="00A61365">
            <w:r w:rsidRPr="00A61365">
              <w:t>20 173</w:t>
            </w:r>
          </w:p>
        </w:tc>
        <w:tc>
          <w:tcPr>
            <w:tcW w:w="1620" w:type="dxa"/>
            <w:tcBorders>
              <w:top w:val="nil"/>
              <w:left w:val="nil"/>
              <w:bottom w:val="nil"/>
              <w:right w:val="nil"/>
            </w:tcBorders>
            <w:tcMar>
              <w:top w:w="128" w:type="dxa"/>
              <w:left w:w="43" w:type="dxa"/>
              <w:bottom w:w="43" w:type="dxa"/>
              <w:right w:w="43" w:type="dxa"/>
            </w:tcMar>
            <w:vAlign w:val="bottom"/>
          </w:tcPr>
          <w:p w14:paraId="1042F354" w14:textId="77777777" w:rsidR="00F52703" w:rsidRPr="00A61365" w:rsidRDefault="00962653" w:rsidP="00A61365">
            <w:r w:rsidRPr="00A61365">
              <w:t>4 %</w:t>
            </w:r>
          </w:p>
        </w:tc>
        <w:tc>
          <w:tcPr>
            <w:tcW w:w="1620" w:type="dxa"/>
            <w:tcBorders>
              <w:top w:val="nil"/>
              <w:left w:val="nil"/>
              <w:bottom w:val="nil"/>
              <w:right w:val="nil"/>
            </w:tcBorders>
            <w:tcMar>
              <w:top w:w="128" w:type="dxa"/>
              <w:left w:w="43" w:type="dxa"/>
              <w:bottom w:w="43" w:type="dxa"/>
              <w:right w:w="43" w:type="dxa"/>
            </w:tcMar>
            <w:vAlign w:val="bottom"/>
          </w:tcPr>
          <w:p w14:paraId="737D8E97" w14:textId="77777777" w:rsidR="00F52703" w:rsidRPr="00A61365" w:rsidRDefault="00962653" w:rsidP="00A61365">
            <w:r w:rsidRPr="00A61365">
              <w:t xml:space="preserve"> 308 773 </w:t>
            </w:r>
          </w:p>
        </w:tc>
      </w:tr>
      <w:tr w:rsidR="00F52703" w:rsidRPr="00A61365" w14:paraId="17340AF3" w14:textId="77777777">
        <w:trPr>
          <w:trHeight w:val="380"/>
        </w:trPr>
        <w:tc>
          <w:tcPr>
            <w:tcW w:w="1380" w:type="dxa"/>
            <w:tcBorders>
              <w:top w:val="nil"/>
              <w:left w:val="nil"/>
              <w:bottom w:val="nil"/>
              <w:right w:val="nil"/>
            </w:tcBorders>
            <w:tcMar>
              <w:top w:w="128" w:type="dxa"/>
              <w:left w:w="43" w:type="dxa"/>
              <w:bottom w:w="43" w:type="dxa"/>
              <w:right w:w="43" w:type="dxa"/>
            </w:tcMar>
          </w:tcPr>
          <w:p w14:paraId="122BADF5" w14:textId="77777777" w:rsidR="00F52703" w:rsidRPr="00A61365" w:rsidRDefault="00962653" w:rsidP="00A61365">
            <w:r w:rsidRPr="00A61365">
              <w:t>2018</w:t>
            </w:r>
          </w:p>
        </w:tc>
        <w:tc>
          <w:tcPr>
            <w:tcW w:w="1620" w:type="dxa"/>
            <w:tcBorders>
              <w:top w:val="nil"/>
              <w:left w:val="nil"/>
              <w:bottom w:val="nil"/>
              <w:right w:val="nil"/>
            </w:tcBorders>
            <w:tcMar>
              <w:top w:w="128" w:type="dxa"/>
              <w:left w:w="43" w:type="dxa"/>
              <w:bottom w:w="43" w:type="dxa"/>
              <w:right w:w="43" w:type="dxa"/>
            </w:tcMar>
            <w:vAlign w:val="bottom"/>
          </w:tcPr>
          <w:p w14:paraId="30BD39D1" w14:textId="77777777" w:rsidR="00F52703" w:rsidRPr="00A61365" w:rsidRDefault="00962653" w:rsidP="00A61365">
            <w:r w:rsidRPr="00A61365">
              <w:t>383 701</w:t>
            </w:r>
          </w:p>
        </w:tc>
        <w:tc>
          <w:tcPr>
            <w:tcW w:w="1620" w:type="dxa"/>
            <w:tcBorders>
              <w:top w:val="nil"/>
              <w:left w:val="nil"/>
              <w:bottom w:val="nil"/>
              <w:right w:val="nil"/>
            </w:tcBorders>
            <w:tcMar>
              <w:top w:w="128" w:type="dxa"/>
              <w:left w:w="43" w:type="dxa"/>
              <w:bottom w:w="43" w:type="dxa"/>
              <w:right w:w="43" w:type="dxa"/>
            </w:tcMar>
            <w:vAlign w:val="bottom"/>
          </w:tcPr>
          <w:p w14:paraId="665FC809" w14:textId="77777777" w:rsidR="00F52703" w:rsidRPr="00A61365" w:rsidRDefault="00962653" w:rsidP="00A61365">
            <w:r w:rsidRPr="00A61365">
              <w:t xml:space="preserve"> 415 601 </w:t>
            </w:r>
          </w:p>
        </w:tc>
        <w:tc>
          <w:tcPr>
            <w:tcW w:w="1620" w:type="dxa"/>
            <w:tcBorders>
              <w:top w:val="nil"/>
              <w:left w:val="nil"/>
              <w:bottom w:val="nil"/>
              <w:right w:val="nil"/>
            </w:tcBorders>
            <w:tcMar>
              <w:top w:w="128" w:type="dxa"/>
              <w:left w:w="43" w:type="dxa"/>
              <w:bottom w:w="43" w:type="dxa"/>
              <w:right w:w="43" w:type="dxa"/>
            </w:tcMar>
            <w:vAlign w:val="bottom"/>
          </w:tcPr>
          <w:p w14:paraId="0389FB8E" w14:textId="77777777" w:rsidR="00F52703" w:rsidRPr="00A61365" w:rsidRDefault="00962653" w:rsidP="00A61365">
            <w:r w:rsidRPr="00A61365">
              <w:t>-31 900</w:t>
            </w:r>
          </w:p>
        </w:tc>
        <w:tc>
          <w:tcPr>
            <w:tcW w:w="1620" w:type="dxa"/>
            <w:tcBorders>
              <w:top w:val="nil"/>
              <w:left w:val="nil"/>
              <w:bottom w:val="nil"/>
              <w:right w:val="nil"/>
            </w:tcBorders>
            <w:tcMar>
              <w:top w:w="128" w:type="dxa"/>
              <w:left w:w="43" w:type="dxa"/>
              <w:bottom w:w="43" w:type="dxa"/>
              <w:right w:w="43" w:type="dxa"/>
            </w:tcMar>
            <w:vAlign w:val="bottom"/>
          </w:tcPr>
          <w:p w14:paraId="5F843AD8" w14:textId="77777777" w:rsidR="00F52703" w:rsidRPr="00A61365" w:rsidRDefault="00962653" w:rsidP="00A61365">
            <w:r w:rsidRPr="00A61365">
              <w:t>-8 %</w:t>
            </w:r>
          </w:p>
        </w:tc>
        <w:tc>
          <w:tcPr>
            <w:tcW w:w="1620" w:type="dxa"/>
            <w:tcBorders>
              <w:top w:val="nil"/>
              <w:left w:val="nil"/>
              <w:bottom w:val="nil"/>
              <w:right w:val="nil"/>
            </w:tcBorders>
            <w:tcMar>
              <w:top w:w="128" w:type="dxa"/>
              <w:left w:w="43" w:type="dxa"/>
              <w:bottom w:w="43" w:type="dxa"/>
              <w:right w:w="43" w:type="dxa"/>
            </w:tcMar>
            <w:vAlign w:val="bottom"/>
          </w:tcPr>
          <w:p w14:paraId="6ED25C83" w14:textId="77777777" w:rsidR="00F52703" w:rsidRPr="00A61365" w:rsidRDefault="00962653" w:rsidP="00A61365">
            <w:r w:rsidRPr="00A61365">
              <w:t xml:space="preserve"> 334 191 </w:t>
            </w:r>
          </w:p>
        </w:tc>
      </w:tr>
      <w:tr w:rsidR="00F52703" w:rsidRPr="00A61365" w14:paraId="10B80923" w14:textId="77777777">
        <w:trPr>
          <w:trHeight w:val="380"/>
        </w:trPr>
        <w:tc>
          <w:tcPr>
            <w:tcW w:w="1380" w:type="dxa"/>
            <w:tcBorders>
              <w:top w:val="nil"/>
              <w:left w:val="nil"/>
              <w:bottom w:val="nil"/>
              <w:right w:val="nil"/>
            </w:tcBorders>
            <w:tcMar>
              <w:top w:w="128" w:type="dxa"/>
              <w:left w:w="43" w:type="dxa"/>
              <w:bottom w:w="43" w:type="dxa"/>
              <w:right w:w="43" w:type="dxa"/>
            </w:tcMar>
          </w:tcPr>
          <w:p w14:paraId="4294BB68" w14:textId="77777777" w:rsidR="00F52703" w:rsidRPr="00A61365" w:rsidRDefault="00962653" w:rsidP="00A61365">
            <w:r w:rsidRPr="00A61365">
              <w:t>2019</w:t>
            </w:r>
          </w:p>
        </w:tc>
        <w:tc>
          <w:tcPr>
            <w:tcW w:w="1620" w:type="dxa"/>
            <w:tcBorders>
              <w:top w:val="nil"/>
              <w:left w:val="nil"/>
              <w:bottom w:val="nil"/>
              <w:right w:val="nil"/>
            </w:tcBorders>
            <w:tcMar>
              <w:top w:w="128" w:type="dxa"/>
              <w:left w:w="43" w:type="dxa"/>
              <w:bottom w:w="43" w:type="dxa"/>
              <w:right w:w="43" w:type="dxa"/>
            </w:tcMar>
            <w:vAlign w:val="bottom"/>
          </w:tcPr>
          <w:p w14:paraId="5EE66849" w14:textId="77777777" w:rsidR="00F52703" w:rsidRPr="00A61365" w:rsidRDefault="00962653" w:rsidP="00A61365">
            <w:r w:rsidRPr="00A61365">
              <w:t xml:space="preserve"> 426 419 </w:t>
            </w:r>
          </w:p>
        </w:tc>
        <w:tc>
          <w:tcPr>
            <w:tcW w:w="1620" w:type="dxa"/>
            <w:tcBorders>
              <w:top w:val="nil"/>
              <w:left w:val="nil"/>
              <w:bottom w:val="nil"/>
              <w:right w:val="nil"/>
            </w:tcBorders>
            <w:tcMar>
              <w:top w:w="128" w:type="dxa"/>
              <w:left w:w="43" w:type="dxa"/>
              <w:bottom w:w="43" w:type="dxa"/>
              <w:right w:w="43" w:type="dxa"/>
            </w:tcMar>
            <w:vAlign w:val="bottom"/>
          </w:tcPr>
          <w:p w14:paraId="483B9AC0" w14:textId="77777777" w:rsidR="00F52703" w:rsidRPr="00A61365" w:rsidRDefault="00962653" w:rsidP="00A61365">
            <w:r w:rsidRPr="00A61365">
              <w:t xml:space="preserve"> 422 057 </w:t>
            </w:r>
          </w:p>
        </w:tc>
        <w:tc>
          <w:tcPr>
            <w:tcW w:w="1620" w:type="dxa"/>
            <w:tcBorders>
              <w:top w:val="nil"/>
              <w:left w:val="nil"/>
              <w:bottom w:val="nil"/>
              <w:right w:val="nil"/>
            </w:tcBorders>
            <w:tcMar>
              <w:top w:w="128" w:type="dxa"/>
              <w:left w:w="43" w:type="dxa"/>
              <w:bottom w:w="43" w:type="dxa"/>
              <w:right w:w="43" w:type="dxa"/>
            </w:tcMar>
            <w:vAlign w:val="bottom"/>
          </w:tcPr>
          <w:p w14:paraId="31AC969C" w14:textId="77777777" w:rsidR="00F52703" w:rsidRPr="00A61365" w:rsidRDefault="00962653" w:rsidP="00A61365">
            <w:r w:rsidRPr="00A61365">
              <w:t>4 362</w:t>
            </w:r>
          </w:p>
        </w:tc>
        <w:tc>
          <w:tcPr>
            <w:tcW w:w="1620" w:type="dxa"/>
            <w:tcBorders>
              <w:top w:val="nil"/>
              <w:left w:val="nil"/>
              <w:bottom w:val="nil"/>
              <w:right w:val="nil"/>
            </w:tcBorders>
            <w:tcMar>
              <w:top w:w="128" w:type="dxa"/>
              <w:left w:w="43" w:type="dxa"/>
              <w:bottom w:w="43" w:type="dxa"/>
              <w:right w:w="43" w:type="dxa"/>
            </w:tcMar>
            <w:vAlign w:val="bottom"/>
          </w:tcPr>
          <w:p w14:paraId="451AB6DD" w14:textId="77777777" w:rsidR="00F52703" w:rsidRPr="00A61365" w:rsidRDefault="00962653" w:rsidP="00A61365">
            <w:r w:rsidRPr="00A61365">
              <w:t>1 %</w:t>
            </w:r>
          </w:p>
        </w:tc>
        <w:tc>
          <w:tcPr>
            <w:tcW w:w="1620" w:type="dxa"/>
            <w:tcBorders>
              <w:top w:val="nil"/>
              <w:left w:val="nil"/>
              <w:bottom w:val="nil"/>
              <w:right w:val="nil"/>
            </w:tcBorders>
            <w:tcMar>
              <w:top w:w="128" w:type="dxa"/>
              <w:left w:w="43" w:type="dxa"/>
              <w:bottom w:w="43" w:type="dxa"/>
              <w:right w:w="43" w:type="dxa"/>
            </w:tcMar>
            <w:vAlign w:val="bottom"/>
          </w:tcPr>
          <w:p w14:paraId="2CE60E1C" w14:textId="77777777" w:rsidR="00F52703" w:rsidRPr="00A61365" w:rsidRDefault="00962653" w:rsidP="00A61365">
            <w:r w:rsidRPr="00A61365">
              <w:t xml:space="preserve"> 302 549 </w:t>
            </w:r>
          </w:p>
        </w:tc>
      </w:tr>
      <w:tr w:rsidR="00F52703" w:rsidRPr="00A61365" w14:paraId="365679B4"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7F4349B2" w14:textId="77777777" w:rsidR="00F52703" w:rsidRPr="00A61365" w:rsidRDefault="00962653" w:rsidP="00A61365">
            <w:r w:rsidRPr="00A61365">
              <w:t>2020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36F2487" w14:textId="77777777" w:rsidR="00F52703" w:rsidRPr="00A61365" w:rsidRDefault="00962653" w:rsidP="00A61365">
            <w:r w:rsidRPr="00A61365">
              <w:t xml:space="preserve"> 470 662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9D93A6A" w14:textId="77777777" w:rsidR="00F52703" w:rsidRPr="00A61365" w:rsidRDefault="00962653" w:rsidP="00A61365">
            <w:r w:rsidRPr="00A61365">
              <w:t xml:space="preserve"> 454 354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DA2D983" w14:textId="77777777" w:rsidR="00F52703" w:rsidRPr="00A61365" w:rsidRDefault="00962653" w:rsidP="00A61365">
            <w:r w:rsidRPr="00A61365">
              <w:t>16 308</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B7F4ABB" w14:textId="77777777" w:rsidR="00F52703" w:rsidRPr="00A61365" w:rsidRDefault="00962653" w:rsidP="00A61365">
            <w:r w:rsidRPr="00A61365">
              <w:t>3 %</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D62E776" w14:textId="77777777" w:rsidR="00F52703" w:rsidRPr="00A61365" w:rsidRDefault="00962653" w:rsidP="00A61365">
            <w:r w:rsidRPr="00A61365">
              <w:t xml:space="preserve"> 295 373 </w:t>
            </w:r>
          </w:p>
        </w:tc>
      </w:tr>
      <w:tr w:rsidR="00F52703" w:rsidRPr="00A61365" w14:paraId="4922901A"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2E87AE15" w14:textId="77777777" w:rsidR="00F52703" w:rsidRPr="00A61365" w:rsidRDefault="00962653" w:rsidP="00A61365">
            <w:r w:rsidRPr="00A61365">
              <w:t>Alle år</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E1E3E" w14:textId="77777777" w:rsidR="00F52703" w:rsidRPr="00A61365" w:rsidRDefault="00962653" w:rsidP="00A61365">
            <w:r w:rsidRPr="00A61365">
              <w:t xml:space="preserve"> 435 719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AF65B" w14:textId="77777777" w:rsidR="00F52703" w:rsidRPr="00A61365" w:rsidRDefault="00962653" w:rsidP="00A61365">
            <w:r w:rsidRPr="00A61365">
              <w:t xml:space="preserve"> 422 916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9E5FD" w14:textId="77777777" w:rsidR="00F52703" w:rsidRPr="00A61365" w:rsidRDefault="00962653" w:rsidP="00A61365">
            <w:r w:rsidRPr="00A61365">
              <w:t>12 803</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8E816" w14:textId="77777777" w:rsidR="00F52703" w:rsidRPr="00A61365" w:rsidRDefault="00962653" w:rsidP="00A61365">
            <w:r w:rsidRPr="00A61365">
              <w:t>3 %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C7148" w14:textId="77777777" w:rsidR="00F52703" w:rsidRPr="00A61365" w:rsidRDefault="00962653" w:rsidP="00A61365">
            <w:r w:rsidRPr="00A61365">
              <w:t xml:space="preserve"> 320 229 </w:t>
            </w:r>
          </w:p>
        </w:tc>
      </w:tr>
    </w:tbl>
    <w:p w14:paraId="4D3F3216" w14:textId="77777777" w:rsidR="00F52703" w:rsidRPr="00A61365" w:rsidRDefault="00962653" w:rsidP="00A61365">
      <w:pPr>
        <w:pStyle w:val="Kilde"/>
      </w:pPr>
      <w:r w:rsidRPr="00A61365">
        <w:t>Beregnet av NIBIO for utvalget.</w:t>
      </w:r>
    </w:p>
    <w:p w14:paraId="0C715F92" w14:textId="11C2BE2D" w:rsidR="00F52703" w:rsidRPr="00A61365" w:rsidRDefault="00962653" w:rsidP="00A61365">
      <w:r w:rsidRPr="00A61365">
        <w:t>Den gjennomsnittlige differansen mellom driftsregnskap og skatteregnskap over 5 år ligger mellom differansen for store og små bruk. Den negative differansen i 2018 jevner ut forskjellene ettersom differansen i de andre årene er positiv.</w:t>
      </w:r>
    </w:p>
    <w:p w14:paraId="77066EC1" w14:textId="4CD3DAF9" w:rsidR="00A61365" w:rsidRPr="00A61365" w:rsidRDefault="00A61365" w:rsidP="00A61365">
      <w:pPr>
        <w:pStyle w:val="tabell-tittel"/>
      </w:pPr>
      <w:r w:rsidRPr="00A61365">
        <w:t>Resultat fra Alle bruk, 3 års glidende gjennomsnitt for 600 bruk</w:t>
      </w:r>
    </w:p>
    <w:p w14:paraId="746C14E4" w14:textId="77777777" w:rsidR="00F52703" w:rsidRPr="00A61365" w:rsidRDefault="00962653" w:rsidP="00A61365">
      <w:pPr>
        <w:pStyle w:val="Tabellnavn"/>
      </w:pPr>
      <w:r w:rsidRPr="00A6136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1800"/>
        <w:gridCol w:w="1800"/>
        <w:gridCol w:w="1800"/>
        <w:gridCol w:w="1800"/>
      </w:tblGrid>
      <w:tr w:rsidR="00F52703" w:rsidRPr="00A61365" w14:paraId="718886A6" w14:textId="77777777">
        <w:trPr>
          <w:trHeight w:val="600"/>
        </w:trPr>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8BA07" w14:textId="77777777" w:rsidR="00F52703" w:rsidRPr="00A61365" w:rsidRDefault="00962653" w:rsidP="00A61365">
            <w:r w:rsidRPr="00A61365">
              <w:t>Periode</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5754F" w14:textId="77777777" w:rsidR="00F52703" w:rsidRPr="00A61365" w:rsidRDefault="00962653" w:rsidP="00A61365">
            <w:r w:rsidRPr="00A61365">
              <w:t>Resultat driftsregnskap (A)</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23E94" w14:textId="77777777" w:rsidR="00F52703" w:rsidRPr="00A61365" w:rsidRDefault="00962653" w:rsidP="00A61365">
            <w:r w:rsidRPr="00A61365">
              <w:t>Resultat skatteregnskap (B)</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7764C" w14:textId="77777777" w:rsidR="00F52703" w:rsidRPr="00A61365" w:rsidRDefault="00962653" w:rsidP="00A61365">
            <w:r w:rsidRPr="00A61365">
              <w:t>Differanse</w:t>
            </w:r>
            <w:r w:rsidRPr="00A61365">
              <w:br/>
              <w:t xml:space="preserve"> (C=A-B)</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24D34" w14:textId="77777777" w:rsidR="00F52703" w:rsidRPr="00A61365" w:rsidRDefault="00962653" w:rsidP="00A61365">
            <w:r w:rsidRPr="00A61365">
              <w:t>Relativ differanse (C/A)</w:t>
            </w:r>
          </w:p>
        </w:tc>
      </w:tr>
      <w:tr w:rsidR="00F52703" w:rsidRPr="00A61365" w14:paraId="0D50B275" w14:textId="77777777">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1DA28871" w14:textId="77777777" w:rsidR="00F52703" w:rsidRPr="00A61365" w:rsidRDefault="00962653" w:rsidP="00A61365">
            <w:r w:rsidRPr="00A61365">
              <w:t>2016–2018</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7F590D85" w14:textId="77777777" w:rsidR="00F52703" w:rsidRPr="00A61365" w:rsidRDefault="00962653" w:rsidP="00A61365">
            <w:r w:rsidRPr="00A61365">
              <w:t xml:space="preserve"> 427 065 </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668A98B" w14:textId="77777777" w:rsidR="00F52703" w:rsidRPr="00A61365" w:rsidRDefault="00962653" w:rsidP="00A61365">
            <w:r w:rsidRPr="00A61365">
              <w:t xml:space="preserve"> 412 287 </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483D07A5" w14:textId="77777777" w:rsidR="00F52703" w:rsidRPr="00A61365" w:rsidRDefault="00962653" w:rsidP="00A61365">
            <w:r w:rsidRPr="00A61365">
              <w:t>14 778</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685B3016" w14:textId="77777777" w:rsidR="00F52703" w:rsidRPr="00A61365" w:rsidRDefault="00962653" w:rsidP="00A61365">
            <w:r w:rsidRPr="00A61365">
              <w:t>3 %</w:t>
            </w:r>
          </w:p>
        </w:tc>
      </w:tr>
      <w:tr w:rsidR="00F52703" w:rsidRPr="00A61365" w14:paraId="32608512" w14:textId="77777777">
        <w:trPr>
          <w:trHeight w:val="380"/>
        </w:trPr>
        <w:tc>
          <w:tcPr>
            <w:tcW w:w="2320" w:type="dxa"/>
            <w:tcBorders>
              <w:top w:val="nil"/>
              <w:left w:val="nil"/>
              <w:bottom w:val="nil"/>
              <w:right w:val="nil"/>
            </w:tcBorders>
            <w:tcMar>
              <w:top w:w="128" w:type="dxa"/>
              <w:left w:w="43" w:type="dxa"/>
              <w:bottom w:w="43" w:type="dxa"/>
              <w:right w:w="43" w:type="dxa"/>
            </w:tcMar>
          </w:tcPr>
          <w:p w14:paraId="6BDAECA5" w14:textId="77777777" w:rsidR="00F52703" w:rsidRPr="00A61365" w:rsidRDefault="00962653" w:rsidP="00A61365">
            <w:r w:rsidRPr="00A61365">
              <w:t>2017–2019</w:t>
            </w:r>
          </w:p>
        </w:tc>
        <w:tc>
          <w:tcPr>
            <w:tcW w:w="1800" w:type="dxa"/>
            <w:tcBorders>
              <w:top w:val="nil"/>
              <w:left w:val="nil"/>
              <w:bottom w:val="nil"/>
              <w:right w:val="nil"/>
            </w:tcBorders>
            <w:tcMar>
              <w:top w:w="128" w:type="dxa"/>
              <w:left w:w="43" w:type="dxa"/>
              <w:bottom w:w="43" w:type="dxa"/>
              <w:right w:w="43" w:type="dxa"/>
            </w:tcMar>
            <w:vAlign w:val="bottom"/>
          </w:tcPr>
          <w:p w14:paraId="48B57458" w14:textId="77777777" w:rsidR="00F52703" w:rsidRPr="00A61365" w:rsidRDefault="00962653" w:rsidP="00A61365">
            <w:r w:rsidRPr="00A61365">
              <w:t xml:space="preserve"> 420 405 </w:t>
            </w:r>
          </w:p>
        </w:tc>
        <w:tc>
          <w:tcPr>
            <w:tcW w:w="1800" w:type="dxa"/>
            <w:tcBorders>
              <w:top w:val="nil"/>
              <w:left w:val="nil"/>
              <w:bottom w:val="nil"/>
              <w:right w:val="nil"/>
            </w:tcBorders>
            <w:tcMar>
              <w:top w:w="128" w:type="dxa"/>
              <w:left w:w="43" w:type="dxa"/>
              <w:bottom w:w="43" w:type="dxa"/>
              <w:right w:w="43" w:type="dxa"/>
            </w:tcMar>
            <w:vAlign w:val="bottom"/>
          </w:tcPr>
          <w:p w14:paraId="743D3E4A" w14:textId="77777777" w:rsidR="00F52703" w:rsidRPr="00A61365" w:rsidRDefault="00962653" w:rsidP="00A61365">
            <w:r w:rsidRPr="00A61365">
              <w:t xml:space="preserve"> 422 860 </w:t>
            </w:r>
          </w:p>
        </w:tc>
        <w:tc>
          <w:tcPr>
            <w:tcW w:w="1800" w:type="dxa"/>
            <w:tcBorders>
              <w:top w:val="nil"/>
              <w:left w:val="nil"/>
              <w:bottom w:val="nil"/>
              <w:right w:val="nil"/>
            </w:tcBorders>
            <w:tcMar>
              <w:top w:w="128" w:type="dxa"/>
              <w:left w:w="43" w:type="dxa"/>
              <w:bottom w:w="43" w:type="dxa"/>
              <w:right w:w="43" w:type="dxa"/>
            </w:tcMar>
            <w:vAlign w:val="bottom"/>
          </w:tcPr>
          <w:p w14:paraId="6C8B936B" w14:textId="77777777" w:rsidR="00F52703" w:rsidRPr="00A61365" w:rsidRDefault="00962653" w:rsidP="00A61365">
            <w:r w:rsidRPr="00A61365">
              <w:t>-2 455</w:t>
            </w:r>
          </w:p>
        </w:tc>
        <w:tc>
          <w:tcPr>
            <w:tcW w:w="1800" w:type="dxa"/>
            <w:tcBorders>
              <w:top w:val="nil"/>
              <w:left w:val="nil"/>
              <w:bottom w:val="nil"/>
              <w:right w:val="nil"/>
            </w:tcBorders>
            <w:tcMar>
              <w:top w:w="128" w:type="dxa"/>
              <w:left w:w="43" w:type="dxa"/>
              <w:bottom w:w="43" w:type="dxa"/>
              <w:right w:w="43" w:type="dxa"/>
            </w:tcMar>
            <w:vAlign w:val="bottom"/>
          </w:tcPr>
          <w:p w14:paraId="41A3577F" w14:textId="77777777" w:rsidR="00F52703" w:rsidRPr="00A61365" w:rsidRDefault="00962653" w:rsidP="00A61365">
            <w:r w:rsidRPr="00A61365">
              <w:t>-1 %</w:t>
            </w:r>
          </w:p>
        </w:tc>
      </w:tr>
      <w:tr w:rsidR="00F52703" w:rsidRPr="00A61365" w14:paraId="0F6D6D7E"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3BDDC687" w14:textId="77777777" w:rsidR="00F52703" w:rsidRPr="00A61365" w:rsidRDefault="00962653" w:rsidP="00A61365">
            <w:r w:rsidRPr="00A61365">
              <w:t>2018–2020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4615EB5B" w14:textId="77777777" w:rsidR="00F52703" w:rsidRPr="00A61365" w:rsidRDefault="00962653" w:rsidP="00A61365">
            <w:r w:rsidRPr="00A61365">
              <w:t>426 927</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51F2D262" w14:textId="77777777" w:rsidR="00F52703" w:rsidRPr="00A61365" w:rsidRDefault="00962653" w:rsidP="00A61365">
            <w:r w:rsidRPr="00A61365">
              <w:t xml:space="preserve"> 430 671 </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6B7DC8A6" w14:textId="77777777" w:rsidR="00F52703" w:rsidRPr="00A61365" w:rsidRDefault="00962653" w:rsidP="00A61365">
            <w:r w:rsidRPr="00A61365">
              <w:t>-3 743</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53877A58" w14:textId="77777777" w:rsidR="00F52703" w:rsidRPr="00A61365" w:rsidRDefault="00962653" w:rsidP="00A61365">
            <w:r w:rsidRPr="00A61365">
              <w:t>-1 %</w:t>
            </w:r>
          </w:p>
        </w:tc>
      </w:tr>
      <w:tr w:rsidR="00F52703" w:rsidRPr="00A61365" w14:paraId="2911A41E" w14:textId="77777777">
        <w:trPr>
          <w:trHeight w:val="38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740E4759" w14:textId="77777777" w:rsidR="00F52703" w:rsidRPr="00A61365" w:rsidRDefault="00962653" w:rsidP="00A61365">
            <w:r w:rsidRPr="00A61365">
              <w:t>Alle år</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41399" w14:textId="77777777" w:rsidR="00F52703" w:rsidRPr="00A61365" w:rsidRDefault="00962653" w:rsidP="00A61365">
            <w:r w:rsidRPr="00A61365">
              <w:t xml:space="preserve"> 424 799 </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00AE91" w14:textId="77777777" w:rsidR="00F52703" w:rsidRPr="00A61365" w:rsidRDefault="00962653" w:rsidP="00A61365">
            <w:r w:rsidRPr="00A61365">
              <w:t xml:space="preserve"> 421 939 </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5F6A6" w14:textId="77777777" w:rsidR="00F52703" w:rsidRPr="00A61365" w:rsidRDefault="00962653" w:rsidP="00A61365">
            <w:r w:rsidRPr="00A61365">
              <w:t>2 860</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40F74" w14:textId="77777777" w:rsidR="00F52703" w:rsidRPr="00A61365" w:rsidRDefault="00962653" w:rsidP="00A61365">
            <w:r w:rsidRPr="00A61365">
              <w:t>1 %</w:t>
            </w:r>
          </w:p>
        </w:tc>
      </w:tr>
    </w:tbl>
    <w:p w14:paraId="214944CE" w14:textId="77777777" w:rsidR="00F52703" w:rsidRPr="00A61365" w:rsidRDefault="00962653" w:rsidP="00A61365">
      <w:pPr>
        <w:pStyle w:val="Kilde"/>
      </w:pPr>
      <w:r w:rsidRPr="00A61365">
        <w:t>Beregnet av NIBIO for utvalget.</w:t>
      </w:r>
    </w:p>
    <w:p w14:paraId="12E1511B" w14:textId="77777777" w:rsidR="00F52703" w:rsidRPr="00A61365" w:rsidRDefault="00962653" w:rsidP="00A61365">
      <w:r w:rsidRPr="00A61365">
        <w:t>For å jevne ut påvirkningen av større utslag i enkelte år er det beregnet et glidende tre års gjennomsnitt for resultat driftsregnskap og resultat skatteregnskap. Differansene er lavere enn dersom man sammenligner differansene for hvert enkelt år. Ved å bruke et glidende gjennomsnitt reduseres den gjennomsnittlige differansen fra kr 12 803 til kr 2 860.</w:t>
      </w:r>
    </w:p>
    <w:p w14:paraId="68F12A1C" w14:textId="77777777" w:rsidR="00F52703" w:rsidRPr="00A61365" w:rsidRDefault="00962653" w:rsidP="00A61365">
      <w:pPr>
        <w:pStyle w:val="Overskrift3"/>
      </w:pPr>
      <w:r w:rsidRPr="00A61365">
        <w:lastRenderedPageBreak/>
        <w:t>Resultat fra skattedata i forhold til resultat fra driftsregnskap</w:t>
      </w:r>
    </w:p>
    <w:p w14:paraId="06E961F2" w14:textId="1EEB4EA1" w:rsidR="00F52703" w:rsidRPr="00A61365" w:rsidRDefault="00962653" w:rsidP="00A61365">
      <w:r w:rsidRPr="00A61365">
        <w:t xml:space="preserve">Sammenligningen som er gjort i kapittel 8.2.2 viser at når det regnes gjennomsnitt over tre år for alle de 600 brukene som er med i datagrunnlaget for sammenligningen, ligger gjennomsnittlig differanse mellom resultatet for driftsregnskap og for skattedata på mellom 15 000 kroner og </w:t>
      </w:r>
      <w:r w:rsidR="00A61365">
        <w:t>-</w:t>
      </w:r>
      <w:r w:rsidRPr="00A61365">
        <w:t>2 500 kroner for de tre treårsperiodene fra 2016 til 2020. Avvikene er imidlertid betydelig større og med stor spredning for enkelte driftsformer, driftsomfang og år. Sammenligningen kan indikere at det i gjennomsnitt er høyere driftsoverskudd i driftsregnskapene enn i skatteregnskapene for bedrifter med driftsformer hvor driftsoverskuddet er relativt høyt (melkeproduksjon) sammenlignet med driftsformene hvor driftsoverskuddet er lavere (ammeku, korn, sau), og for bedrifter med større areal (over 300 dekar) sammenlignet med bedrifter med mindre areal (under 300 dekar).</w:t>
      </w:r>
    </w:p>
    <w:p w14:paraId="425F385C" w14:textId="77777777" w:rsidR="00F52703" w:rsidRPr="00A61365" w:rsidRDefault="00962653" w:rsidP="00A61365">
      <w:r w:rsidRPr="00A61365">
        <w:t>På enkeltbruksnivå vil driftsregnskap gi et bedre uttrykk for den reelle lønnsomheten enn skatteregnskap. Til bruk i inntektsmåling er ulempen at datamaterialet er begrenset og dermed beheftet med stor statistisk usikkerhet. På den annen side kan skatteregnskap inneholde inntekter og kostnader som kan forstyrre tolkningen av tallene. Føringsprinsippene i skatteregnskap kan også gi utfordringer i tolkning av resultatet og utvikling over tid, for eksempel for utgifter som kan utgiftsføres i året i skatteregnskap, men aktiveres og avskrives i driftsregnskap. Fordelen med skatteregnskap er at det vil foreligge et stort og eventuelt fullstendig datamateriale som vil jevne en del slike effekter i en gjennomsnittsberegning. Gjennomgangen viser en viss forskjell mellom resultatene fra skatteregnskap og driftsregnskap. Når det inndeles i brukstyper, vil det være et relativt lite antall driftsregnskap i hver gruppe. Et stort, eventuelt fullstendig, datagrunnlag fra skatteregnskap kan da oppveie svakhetene som ligger i resultatet for hvert enkelt bruk. Det vil være noe avhengig av hvordan dataene brukes, jf. kapittel 9.3.</w:t>
      </w:r>
    </w:p>
    <w:p w14:paraId="5A020B25" w14:textId="77777777" w:rsidR="00F52703" w:rsidRPr="00A61365" w:rsidRDefault="00962653" w:rsidP="00A61365">
      <w:r w:rsidRPr="00A61365">
        <w:t>En viktig forskjell i tolkning av resultatene fra driftsregnskap/Totalkalkylen og skatteregnskap kommer av ulike føringsprinsipper for leasing, og at grøfting og omfattende vedlikehold kan utgiftsføres i året det skjer i skatteregnskapene. Det flytter kostnadsføringen av kapitalobjekter, som bidrar i produksjonen i mange år, til tidlig i bruksperioden. Konsekvensen er at – sammenlignet med Totalkalkylen – vil tall basert på skattedata vise en større kostnadsvekst for jordbruket i perioder hvor leasingen, vedlikeholdet og grøftingen øker. Det har vært tilfelle de siste årene. Effekten blir motsatt i perioder hvor omfanget av leasing, grøfting og omfattende vedlikehold faller.</w:t>
      </w:r>
    </w:p>
    <w:p w14:paraId="1B726F99" w14:textId="77777777" w:rsidR="00F52703" w:rsidRPr="00A61365" w:rsidRDefault="00962653" w:rsidP="00A61365">
      <w:pPr>
        <w:pStyle w:val="Overskrift2"/>
      </w:pPr>
      <w:r w:rsidRPr="00A61365">
        <w:t>Regnskap fra to år før forhandlingsåret</w:t>
      </w:r>
    </w:p>
    <w:p w14:paraId="102FFC4E" w14:textId="77777777" w:rsidR="00F52703" w:rsidRPr="00A61365" w:rsidRDefault="00962653" w:rsidP="00A61365">
      <w:r w:rsidRPr="00A61365">
        <w:t>En utfordring ved å bruke regnskapsdata er at det bare foreligger regnskap fra to år før forhandlingsåret (i 2022 foreligger det for eksempel bare regnskap fra 2020). Til operativ bruk i jordbruksforhandlingene må da tallene regnes fram til forhandlingsåret. Referansebrukene regnes i dag fram to år i hovedsak basert på endringer/indekser fra Totalkalkylen. Dette gjøres først og fremst for å kunne belyse utslaget av endringer i jordbruksavtalen på ulike driftsformer, driftsomfang og regioner.</w:t>
      </w:r>
    </w:p>
    <w:p w14:paraId="371CBFA0" w14:textId="32E941AB" w:rsidR="00F52703" w:rsidRPr="00A61365" w:rsidRDefault="00962653" w:rsidP="00A61365">
      <w:r w:rsidRPr="00A61365">
        <w:t>Det vil alltid være usikkerhet i slik framregning, men ved eventuell bruk av skattedata som grunnlag for måling av inntektsnivå for større antall inndelinger etter driftsform, driftsomfang og regioner vil det ikke være mulig å gjennomføre en spesifikk framregning av den enkelte inndeling for å vise fordelingseffekter av et jordbruksoppgjør i forhandlingsåret, slik det gjøres for referansebrukene. Dette fordi det ikke vil foreligge tilsvarende detaljert opplysninger om volum og priser. Altså vil en fremdeles ha behov for referansebrukene eller en lignende ordning basert på driftsregnskap for å kunne belyse fordelingseffekter i og av et jordbruksoppgjør.</w:t>
      </w:r>
    </w:p>
    <w:p w14:paraId="64F02E32" w14:textId="77777777" w:rsidR="00F52703" w:rsidRPr="00A61365" w:rsidRDefault="00962653" w:rsidP="00A61365">
      <w:pPr>
        <w:pStyle w:val="Overskrift1"/>
      </w:pPr>
      <w:r w:rsidRPr="00A61365">
        <w:lastRenderedPageBreak/>
        <w:t>Inntektsmuligheter, inntektsnivå og variasjon</w:t>
      </w:r>
    </w:p>
    <w:p w14:paraId="6D292288" w14:textId="77777777" w:rsidR="00F52703" w:rsidRPr="00A61365" w:rsidRDefault="00962653" w:rsidP="00A61365">
      <w:r w:rsidRPr="00A61365">
        <w:t>Mandatet sier at utvalget skal:</w:t>
      </w:r>
    </w:p>
    <w:p w14:paraId="5E1EAA99" w14:textId="77777777" w:rsidR="00F52703" w:rsidRPr="00A61365" w:rsidRDefault="00962653" w:rsidP="00A61365">
      <w:pPr>
        <w:pStyle w:val="blokksit"/>
      </w:pPr>
      <w:r w:rsidRPr="00A61365">
        <w:t>«Drøfte og klargjøre prinsipper og metoder, samt muligheter og begrensninger, for måling av inntekter for jordbruket som sektor og for bønder som private næringsdrivende, samt grunnlag og forutsetninger for sammenligning av næringsinntekter med lønn for arbeidstakere».</w:t>
      </w:r>
    </w:p>
    <w:p w14:paraId="59839EB3" w14:textId="77777777" w:rsidR="00F52703" w:rsidRPr="00A61365" w:rsidRDefault="00962653" w:rsidP="00A61365">
      <w:r w:rsidRPr="00A61365">
        <w:t>Stortingets inntektsmål har alltid hatt forutsetninger knyttet til seg, siden bønder er selvstendig næringsdrivende, og det faktiske resultatet i hvert enkelt jordbruksforetaks regnskap ikke kan vedtas som for lønnsmottakere. I inntektsmålet fra 1965 konkluderte landbrukskomiteen med at målet skulle gjelde for:</w:t>
      </w:r>
    </w:p>
    <w:p w14:paraId="296C212E" w14:textId="77777777" w:rsidR="00F52703" w:rsidRPr="00A61365" w:rsidRDefault="00962653" w:rsidP="00A61365">
      <w:pPr>
        <w:pStyle w:val="blokksit"/>
      </w:pPr>
      <w:r w:rsidRPr="00A61365">
        <w:t xml:space="preserve">«et tidsmessig og rasjonelt drevet bruk stort nok til å gi full sysselsetting for en øvet voksen person hele året». </w:t>
      </w:r>
    </w:p>
    <w:p w14:paraId="3441A79F" w14:textId="77777777" w:rsidR="00F52703" w:rsidRPr="00A61365" w:rsidRDefault="00962653" w:rsidP="00A61365">
      <w:r w:rsidRPr="00A61365">
        <w:t>I utskrivingen av dette målet for inntektsnivå satte man effektivitetskrav til driften, og til størrelsen på gårdsbrukene målet skulle gjelde for, målt i arbeidsomfang. Dette målet var utgangspunktet for opptrappingsvedtaket i 1975, som la til grunn at det under gjennomføringen skulle legges avgjørende vekt på å øke inntektene på mindre bruk, samtidig som jordbruket i vanskeligstilte områder måtte prioriteres høyt.</w:t>
      </w:r>
    </w:p>
    <w:p w14:paraId="55C8444B" w14:textId="77777777" w:rsidR="00F52703" w:rsidRPr="00A61365" w:rsidRDefault="00962653" w:rsidP="00A61365">
      <w:r w:rsidRPr="00A61365">
        <w:t>Som omtalt i kapittel 3 ble disse forutsetningene operasjonalisert i modellbrukssystemet ved at det blant annet ble stilt effektivitetskrav til både arbeidsforbruk og kapitalinnsats. Utgangspunktet for modellbrukene var NIBIOs driftsgranskinger som har som formål å beregne inntektene på «yrkesmessig drevne bruk», blant annet ved at en del av de minste brukene ikke er med i utvalget. Summen av alle operasjonaliseringer av forutsetninger som teknisk ble innarbeidet i modellbrukssystemet var til slutt meget omfattende og detaljert, samt preget av faglig og politisk skjønn. Avstanden fra hva modellbrukene viste til registrerte data ble betydelig, med til dels svak faglig forankring. Systemet mistet blant annet derfor sin legitimitet.</w:t>
      </w:r>
    </w:p>
    <w:p w14:paraId="7EF0E0A9" w14:textId="77777777" w:rsidR="00F52703" w:rsidRPr="00A61365" w:rsidRDefault="00962653" w:rsidP="00A61365">
      <w:r w:rsidRPr="00A61365">
        <w:t>Fra 1993 ble det ansett som formålstjenlig å gå over til å benytte registrerte størrelser for inntekter og kostnader. På bakgrunn av Alstadheimutvalgets arbeid ble inntektsmålingen forenklet, ved å gå over til å måle relativ utvikling på Totalkalkylen. Samtidig ble det tatt initiativ til å utvikle en bredere resultatkontroll for å følge måloppnåelsen for landbrukspolitikken og avveie målkonflikter. Inntektsutviklingen ble en av flere målsettinger, men er primært et virkemiddel for å nå andre landbrukspolitiske mål.</w:t>
      </w:r>
    </w:p>
    <w:p w14:paraId="79E7B76A" w14:textId="77777777" w:rsidR="00F52703" w:rsidRPr="00A61365" w:rsidRDefault="00962653" w:rsidP="00A61365">
      <w:r w:rsidRPr="00A61365">
        <w:t>Også til målsettingen om å legge til rette for en «inntektsutvikling som for andre grupper» målt ved Totalkalkylen, har det vært knyttet forutsetninger om god markedstilpasning og produktivitetsutvikling. Totalkalkylen utarbeides imidlertid ved den faktiske markedstilpasningen og den faktiske produktivitetsutviklingen. Hvorvidt forutsetningene har vært oppfylt har derfor i stor grad vært overlatt til en skjønnsmessig vurdering under forhandlingene.</w:t>
      </w:r>
    </w:p>
    <w:p w14:paraId="49745FCF" w14:textId="77777777" w:rsidR="00F52703" w:rsidRPr="00A61365" w:rsidRDefault="00962653" w:rsidP="00A61365">
      <w:pPr>
        <w:pStyle w:val="avsnitt-tittel"/>
      </w:pPr>
      <w:r w:rsidRPr="00A61365">
        <w:t>Tilbake til nivåmåling</w:t>
      </w:r>
    </w:p>
    <w:p w14:paraId="108C5D3F" w14:textId="77777777" w:rsidR="00F52703" w:rsidRPr="00A61365" w:rsidRDefault="00962653" w:rsidP="00A61365">
      <w:r w:rsidRPr="00A61365">
        <w:t>Fra Stortingets behandling av Meld. St. 11 (2016–2017) har inntektsmålet gradvis blitt omformulert til på nytt å bli et nivåmål, et mål om å redusere eller tette et inntektsgap til «andre grupper». Den sittende regjeringens politiske plattform setter mål om å tette inntektsgapet, men sier ikke noe om under hvilke forutsetninger dette skal gjøres, eller hva som anses å være relevant sammenligningsgruppe.</w:t>
      </w:r>
    </w:p>
    <w:p w14:paraId="73E1F394" w14:textId="77777777" w:rsidR="00F52703" w:rsidRPr="00A61365" w:rsidRDefault="00962653" w:rsidP="00A61365">
      <w:r w:rsidRPr="00A61365">
        <w:t xml:space="preserve">Utvalget har vurdert å gjeninnføre et modellbrukssystem for å kunne innarbeide nødvendige avgrensninger og forutsetninger for et inntektsmål, men finner det ikke hensiktsmessig igjen å gå inn </w:t>
      </w:r>
      <w:r w:rsidRPr="00A61365">
        <w:lastRenderedPageBreak/>
        <w:t>i omfattende og detaljerte beregninger og normeringer av effektivitet med videre. Utvalget oppfatter heller ikke at dette er noe som er ønsket i næringen eller andre miljøer.</w:t>
      </w:r>
    </w:p>
    <w:p w14:paraId="3E4A6FB9" w14:textId="77777777" w:rsidR="00F52703" w:rsidRPr="00A61365" w:rsidRDefault="00962653" w:rsidP="00A61365">
      <w:r w:rsidRPr="00A61365">
        <w:t>I det følgende gjennomgås de avgrensninger og forutsetninger som må vurderes når inntektene for næringsdrivende i jordbruksproduksjon skal sammenlignes på nivå med «andre grupper», i tillegg til selve resultatmålet/inntektsbegrepet (jf. kapittel 7). Deretter presenterer utvalget en mulig måte å løse dette på i kapittel 9.2.</w:t>
      </w:r>
    </w:p>
    <w:p w14:paraId="48ACE8E5" w14:textId="77777777" w:rsidR="00F52703" w:rsidRPr="00A61365" w:rsidRDefault="00962653" w:rsidP="00A61365">
      <w:r w:rsidRPr="00A61365">
        <w:t>Forslaget er basert på en kombinasjon av gårdsregnskap (skattedata) for alle registrerte jordbruksbedrifter og en modifisert totalkalkyle (jf. kapittel 6). Dette gjør det mulig å måle inntektsnivå hos produsenter som utnytter inntektsmulighetene på en god måte, gjennom en «beste resultat»-tilnærming. Hva som skal regnes som beste resultat, og dermed uttrykke en god utnytting av inntektsmulighetene, er både et politisk spørsmål og et faglig spørsmål om et best mulig datagrunnlag. Dersom tilnærmingen tas i bruk, vil det være behov for å arbeide videre med å filtrere bort noen forhold som kan forstyrre tolkningen av tallene.</w:t>
      </w:r>
    </w:p>
    <w:p w14:paraId="2C6F671E" w14:textId="77777777" w:rsidR="00F52703" w:rsidRPr="00A61365" w:rsidRDefault="00962653" w:rsidP="00A61365">
      <w:r w:rsidRPr="00A61365">
        <w:rPr>
          <w:rStyle w:val="kursiv"/>
        </w:rPr>
        <w:t>Utvalget</w:t>
      </w:r>
      <w:r w:rsidRPr="00A61365">
        <w:t xml:space="preserve"> mener denne tilnærmingen kan erstatte detaljerte normeringer av arbeid og kapital, og gjøre andre avgrensinger overflødige. I kapittel 8 er det vist at forskjellen mellom driftsregnskap og skatteregnskap er relativt liten når antallet observasjoner er stort. Ved å benytte skattedata kan data på bruksnivå for hele populasjonen benyttes, og det blir mulig å dele inn i grupper av bruk uten å få problemer med utsagnskraft på grunn av et lavt antall observasjoner.</w:t>
      </w:r>
    </w:p>
    <w:p w14:paraId="48D3C024" w14:textId="77777777" w:rsidR="00F52703" w:rsidRPr="00A61365" w:rsidRDefault="00962653" w:rsidP="00A61365">
      <w:pPr>
        <w:pStyle w:val="Overskrift2"/>
      </w:pPr>
      <w:r w:rsidRPr="00A61365">
        <w:t>Avgrensinger og forutsetninger</w:t>
      </w:r>
    </w:p>
    <w:p w14:paraId="7E7F0189" w14:textId="77777777" w:rsidR="00F52703" w:rsidRPr="00A61365" w:rsidRDefault="00962653" w:rsidP="00A61365">
      <w:pPr>
        <w:pStyle w:val="Overskrift3"/>
      </w:pPr>
      <w:r w:rsidRPr="00A61365">
        <w:t>Populasjonen et inntektsmål skal gjelde for</w:t>
      </w:r>
    </w:p>
    <w:p w14:paraId="696AEA84" w14:textId="77777777" w:rsidR="00F52703" w:rsidRPr="00A61365" w:rsidRDefault="00962653" w:rsidP="00A61365">
      <w:r w:rsidRPr="00A61365">
        <w:t>Bruk av gårdsregnskap gir mulighet til å avgrense utvalget av regnskap til den delen av jordbruket et nivåmål for inntekt er ment å gjelde for. Dersom målet skulle gjelde for all jordbruksaktivitet, kunne totalkalkylen benyttes direkte. Det er vist tidligere i rapporten at for mange brukere/husholdninger er driftsomfanget i jordbruket lite, og bidraget til brukernes/husholdningenes inntekt er tilsvarende lavt. I SSBs rapport nr. 2022/39 er det vist at lav jordbruksinntekt ofte er persistent og knyttet til små bruk med lavt produksjonsomfang.</w:t>
      </w:r>
    </w:p>
    <w:p w14:paraId="45B3ACA2" w14:textId="77777777" w:rsidR="00F52703" w:rsidRPr="00A61365" w:rsidRDefault="00962653" w:rsidP="00A61365">
      <w:r w:rsidRPr="00A61365">
        <w:t>En avgrensing av inntektsmålingen til bruk hvor jordbruksinntekten har stor betydning for brukerens/husholdningenes inntekt kan i prinsippet gjøres etter inntektsandel, etter arbeidsforbruk eller etter størrelse målt på den økonomiske aktiviteten/standard omsetning. Utgangspunktet for NIBIOs driftsgranskinger er at deltagerbrukene må ha en standard omsetning på minst 150 000 kroner. NIBIOs driftsgranskinger var grunnlaget for modellbrukene, og dette nivåmålingssystemet hadde dermed også en avgrensing mot mindre bruk.</w:t>
      </w:r>
    </w:p>
    <w:p w14:paraId="18F2A529" w14:textId="77777777" w:rsidR="00F52703" w:rsidRPr="00A61365" w:rsidRDefault="00962653" w:rsidP="00A61365">
      <w:r w:rsidRPr="00A61365">
        <w:rPr>
          <w:rStyle w:val="kursiv"/>
        </w:rPr>
        <w:t>Utvalget</w:t>
      </w:r>
      <w:r w:rsidRPr="00A61365">
        <w:t xml:space="preserve"> foreslår å håndtere problemstillingen om avgrensing av populasjonen etter størrelse og/eller driftsmotiv gjennom «beste resultat» jf. kapittel 9.2, og ved at den meget store variasjonen i inntekt for de minste bruksgruppene (herunder en del med negativt resultat) ikke blir regnet med i beregningen av et felles uttrykk/forholdstall for forskjellen mellom gjennomsnittlig tilpasning og «beste resultat» for likeartede bruk.</w:t>
      </w:r>
    </w:p>
    <w:p w14:paraId="2FB6D55C" w14:textId="77777777" w:rsidR="00F52703" w:rsidRPr="00A61365" w:rsidRDefault="00962653" w:rsidP="00A61365">
      <w:pPr>
        <w:pStyle w:val="Overskrift3"/>
      </w:pPr>
      <w:r w:rsidRPr="00A61365">
        <w:lastRenderedPageBreak/>
        <w:t>Effektiv bruk av arbeid og kapital</w:t>
      </w:r>
    </w:p>
    <w:p w14:paraId="1423FE7F" w14:textId="77777777" w:rsidR="00F52703" w:rsidRPr="00A61365" w:rsidRDefault="00962653" w:rsidP="00A61365">
      <w:pPr>
        <w:pStyle w:val="avsnitt-tittel"/>
      </w:pPr>
      <w:r w:rsidRPr="00A61365">
        <w:t>Registrerte størrelser for kapital</w:t>
      </w:r>
    </w:p>
    <w:p w14:paraId="43E6F9F8" w14:textId="77777777" w:rsidR="00F52703" w:rsidRPr="00A61365" w:rsidRDefault="00962653" w:rsidP="00A61365">
      <w:r w:rsidRPr="00A61365">
        <w:t>Kapitalinnsatsen i jordbruket er et resultat av bøndenes investeringer over tid. Investeringsbeslutningene er det bøndene selv som rår over ut fra sine individuelle vurderinger av utsikt til avkastning i næring og nytte i husholdning, risiko, avkastningskrav, alternativverdier og finansieringsmuligheter. Det er dokumentert at den gjennomsnittlige regnskapsmessige avkastningen på arbeid og kapital i næringen er lav sammenlignet med en ren bedriftsøkonomisk alternativverdibetraktning.</w:t>
      </w:r>
    </w:p>
    <w:p w14:paraId="0F1082E7" w14:textId="77777777" w:rsidR="00F52703" w:rsidRPr="00A61365" w:rsidRDefault="00962653" w:rsidP="00A61365">
      <w:r w:rsidRPr="00A61365">
        <w:t>Bøndenes individuelle investeringsmotiver kan som nevnt variere mye, slik også avkastningen gjør. Store investeringer på større bruk er antakelig i større grad bedriftsøkonomisk motivert enn investeringer av mindre omfang på mindre bruk der avkastningen har mindre betydning for den samlede husholdningsinntekten, men der investeringene kan være gjort ut fra andre motiver for husholdningen enn løpende regnskapsmessig avkastning. Bønder med lav avkastning og andre driftsmål enn overskuddsmaksimering kan likevel bidra like mye til oppfylling av de landbrukspolitiske målene som bønder med høy avkastning.</w:t>
      </w:r>
    </w:p>
    <w:p w14:paraId="077A894D" w14:textId="77777777" w:rsidR="00F52703" w:rsidRPr="00A61365" w:rsidRDefault="00962653" w:rsidP="00A61365">
      <w:r w:rsidRPr="00A61365">
        <w:t>Et nivåmål for inntekt må i en eller annen grad forutsette at tilpasninger av arbeids- og kapitalinnsats har som formål å maksimere inntekt over tid, det vil si å utnytte de inntektsmulighetene som jordbruksavtalen og andre rammebetingelser gir. Dersom staten skulle garantere en viss avkastning på all kapital i jordbruket, innebærer det at jordbrukets økonomiske risiko reduseres og at insentivene til å unngå feilinvesteringer og overinvesteringer svekkes.</w:t>
      </w:r>
    </w:p>
    <w:p w14:paraId="02F1F6FD" w14:textId="77777777" w:rsidR="00F52703" w:rsidRPr="00A61365" w:rsidRDefault="00962653" w:rsidP="00A61365">
      <w:pPr>
        <w:pStyle w:val="avsnitt-tittel"/>
      </w:pPr>
      <w:r w:rsidRPr="00A61365">
        <w:t>Registrering av arbeidsforbruk – usikkerhet og insentiver</w:t>
      </w:r>
    </w:p>
    <w:p w14:paraId="179CFB3D" w14:textId="77777777" w:rsidR="00F52703" w:rsidRPr="00A61365" w:rsidRDefault="00962653" w:rsidP="00A61365">
      <w:r w:rsidRPr="00A61365">
        <w:t>Arbeidsforbruket er basert på egenrapportering. SSB sender spørreskjema til et utvalg hvert tredje år og til alle cirka hvert tiende år (fulltellinger). Skjemaet besvares inntil ett år eller mer etter at arbeidet er utført. Rapporteringen er basert på tillit, og det er svært begrensede muligheter for kontroll. Variasjonen i det registrerte arbeidsforbruket er stor. Det skyldes både variasjon i faktiske tilpasninger og unøyaktigheter og feil i registreringen. Så lenge inntektsmålet har vært et utviklingsmål basert på Totalkalkylen, har SSBs arbeidsforbrukstall vært ansett som et tilstrekkelig godt uttrykk for den relative utviklingen i det faktiske arbeidsforbruket.</w:t>
      </w:r>
    </w:p>
    <w:p w14:paraId="7C5F16E5" w14:textId="77777777" w:rsidR="00F52703" w:rsidRPr="00A61365" w:rsidRDefault="00962653" w:rsidP="00A61365">
      <w:r w:rsidRPr="00A61365">
        <w:t>Metoden for datainnhentingen har ligget fast over tid, og usikkerhet og feilkilder kan antas å ha endret seg lite. Dersom man skal gå over til en nivåsammenligning med lønnsmottakere, vil arbeidsforbruket ha direkte betydning for resultatet. Selv om metoden for datainnhentingen holdes uendret, kan det i enhver næring være risiko for strategiske svar og at tallene ikke vil være sammenlignbare over tid. SSB må vurdere hvordan dette vil kunne svekke kvaliteten på statistikken.</w:t>
      </w:r>
    </w:p>
    <w:p w14:paraId="66FE47D3" w14:textId="77777777" w:rsidR="00F52703" w:rsidRPr="00A61365" w:rsidRDefault="00962653" w:rsidP="00A61365">
      <w:pPr>
        <w:pStyle w:val="Overskrift3"/>
      </w:pPr>
      <w:r w:rsidRPr="00A61365">
        <w:t>Inntektstap som følge av overproduksjon</w:t>
      </w:r>
    </w:p>
    <w:p w14:paraId="44165493" w14:textId="77777777" w:rsidR="00F52703" w:rsidRPr="00A61365" w:rsidRDefault="00962653" w:rsidP="00A61365">
      <w:r w:rsidRPr="00A61365">
        <w:t>Siden 1982 har det ligget til grunn for jordbruksforhandlingene at jordbruket har det økonomiske ansvaret for overproduksjon. Det innebærer i praksis at jordbruket ikke kan kreve kompensasjon for inntektstap etter prisfall som følge av tilbudsoverskudd. Slik kompensasjon vil også risikere å forverre situasjonen. Samtidig er det en utfordring å operasjonalisere begreper som overproduksjon og markedsbalanse. I økonomisk teori kan overproduksjon defineres som en situasjon der marginalkostnadene i produksjonen overstiger betalingsvilligheten. I praksis er det imidlertid vanskelig å tallfeste marginalkostnader, der det skilles mellom kort og lang sikt, og der det tas hensyn til at både kostnads- og inntektssiden er betydelig påvirket av tilskudd.</w:t>
      </w:r>
    </w:p>
    <w:p w14:paraId="27B76CF6" w14:textId="77777777" w:rsidR="00F52703" w:rsidRPr="00A61365" w:rsidRDefault="00962653" w:rsidP="00A61365">
      <w:r w:rsidRPr="00A61365">
        <w:lastRenderedPageBreak/>
        <w:t>Utforming av inntekts- og budsjettpolitikken må ta hensyn til den aktuelle markedssituasjonen og til jordbrukets konkurransekraft mot import. I modellbrukene ble denne problemstillingen operasjonalisert ved at det ble beregnet en inntekt ved «balansert marked» med utgangspunkt i den avtalte målprisen og forutsatt omsetningsavgift i et balansert marked. Totalkalkylen beregnes ut fra den faktiske markedssituasjonen, men Budsjettnemndas utredning gjorde i tillegg i mange år et anslag på brutto pristap på grunn av overproduksjon. Dette ble gjort ved at forskjellen mellom målprisen og oppnådd pris, pluss økningen i omsetningsavgift ut over nivå ved markedsbalanse, ble multiplisert med produksjonsvolumet.</w:t>
      </w:r>
    </w:p>
    <w:p w14:paraId="42DBDFE0" w14:textId="77777777" w:rsidR="00F52703" w:rsidRPr="00A61365" w:rsidRDefault="00962653" w:rsidP="00A61365">
      <w:r w:rsidRPr="00A61365">
        <w:t>I årene fra 2007 til 2021 har målprisene blitt avviklet for kylling, storfe, sau/lam, egg og svin. Over halvparten av jordbrukets markedsinntekter er nå i sektorer som ikke har noen offentlig administrert pris. Det betyr også at grunnlaget for denne enkle beregningen har falt bort. Budsjettnemndas illustrasjon av markedssituasjonen består i stor grad av å vise produksjons- og markedsutviklingen, forhøyet omsetningsavgift og overproduksjonsavgift for melk. Markedssituasjonen har likevel fått materiell betydning i enkelte jordbruksoppgjør, på et mer skjønnsmessig grunnlag, ved at partene har vært enige om at det er inntektsmuligheter i den aktuelle avtalen ut over det som er realisert i faktiske regnskap.</w:t>
      </w:r>
    </w:p>
    <w:p w14:paraId="08286B4C" w14:textId="77777777" w:rsidR="00F52703" w:rsidRPr="00A61365" w:rsidRDefault="00962653" w:rsidP="00A61365">
      <w:r w:rsidRPr="00A61365">
        <w:t>Over tid har det skjedd store endringer i jordbruksvaremarkedene. Før 1995 hadde Norge et kvantitativt importvern der hovedregelen var importforbud. Dette ble erstattet med et tollbasert importvern som følge av WTO-avtalen som trådte i kraft i 1995. EØS-avtalen har medført økt konkurranse fra EU-markedet for bearbeidede jordbruksvarer (protokoll 3-varer) og for enkelte basis jordbruksvarer (Artikkel 19).</w:t>
      </w:r>
    </w:p>
    <w:p w14:paraId="11A8EAB3" w14:textId="77777777" w:rsidR="00F52703" w:rsidRPr="00A61365" w:rsidRDefault="00962653" w:rsidP="00A61365">
      <w:r w:rsidRPr="00A61365">
        <w:t>Som en konsekvens av inntektsopptrappingen fra midten av 1970-tallet ble det innført kvotesystem for melk tidlig på 1980-tallet. Dette hindrer overproduksjon i tradisjonell forstand, men kvantumsregulering kan gi mulighet for en prispolitikk som svekker konkurransekraften mot import. Dermed faller produksjonsvolumet og inntektsmulighetene reduseres. Som følge av kvotereguleringen erstattes eventuelle problemer med overproduksjon i økte kvotepriser og jordverdier.</w:t>
      </w:r>
    </w:p>
    <w:p w14:paraId="18408F53" w14:textId="77777777" w:rsidR="00F52703" w:rsidRPr="00A61365" w:rsidRDefault="00962653" w:rsidP="00A61365">
      <w:r w:rsidRPr="00A61365">
        <w:t>I fjørfekjøtt- og grøntsektoren styres volumene gjennom kontrakter mellom produsentene og mottaksledd. Produsentene får volumrisikoen og prisene settes i markedet ut fra markeds- og konkurransesituasjonen. For korn har det vært underskudd og muligheter for økt produksjon, avhengig av at produksjonen har riktig kvalitet.</w:t>
      </w:r>
    </w:p>
    <w:p w14:paraId="7FC722C3" w14:textId="77777777" w:rsidR="00F52703" w:rsidRPr="00A61365" w:rsidRDefault="00962653" w:rsidP="00A61365">
      <w:r w:rsidRPr="00A61365">
        <w:t>Overproduksjon med påfølgende lageroppbygging og prisreduksjoner er først og fremst aktuelt for kjøtt og egg. Avviklingen av administrativt fastsatte priser for disse sektorene har medført begrensninger i hvilke markedsbalanserende tiltak som kan benyttes. Bruk av eksportsubsidier, inkludert til reguleringseksport, er nå også forbudt i henhold til WTO-avtalen.</w:t>
      </w:r>
    </w:p>
    <w:p w14:paraId="158D9B36" w14:textId="77777777" w:rsidR="00F52703" w:rsidRPr="00A61365" w:rsidRDefault="00962653" w:rsidP="00A61365">
      <w:r w:rsidRPr="00A61365">
        <w:t>Både Totalkalkylen, driftsgranskingene og ligningsstatistikk måler inntektene i den aktuelle markedssituasjonen. Utvalgets forslag til nivåmåling vil vise den reelle lønnsomheten i næringen inklusive betydelige årlige svingninger. Dette innebærer at bondens risiko for overproduksjon gir svingninger i inntektene i forhold til sammenligningsgruppene fra år til år.</w:t>
      </w:r>
    </w:p>
    <w:p w14:paraId="74883092" w14:textId="77777777" w:rsidR="00F52703" w:rsidRPr="00A61365" w:rsidRDefault="00962653" w:rsidP="00A61365">
      <w:pPr>
        <w:pStyle w:val="Overskrift3"/>
      </w:pPr>
      <w:r w:rsidRPr="00A61365">
        <w:t>Årlig variasjon</w:t>
      </w:r>
    </w:p>
    <w:p w14:paraId="27BC3598" w14:textId="77777777" w:rsidR="00F52703" w:rsidRPr="00A61365" w:rsidRDefault="00962653" w:rsidP="00A61365">
      <w:r w:rsidRPr="00A61365">
        <w:t>Som følge av at matproduksjon er eksponert for værvariasjon, markedsutviklingen og makroøkonomiske forhold, er det en vesentlig større variasjon i inntektene fra år til år enn for lønnsmottakere, jf. figur 9.1.</w:t>
      </w:r>
    </w:p>
    <w:p w14:paraId="7A60D910" w14:textId="2EB573E2" w:rsidR="00F52703" w:rsidRPr="00A61365" w:rsidRDefault="00767594" w:rsidP="00A61365">
      <w:r>
        <w:rPr>
          <w:noProof/>
        </w:rPr>
        <w:lastRenderedPageBreak/>
        <w:drawing>
          <wp:inline distT="0" distB="0" distL="0" distR="0" wp14:anchorId="329B80B0" wp14:editId="2C39566E">
            <wp:extent cx="6076950" cy="2886075"/>
            <wp:effectExtent l="0" t="0" r="0" b="9525"/>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0743AA3" w14:textId="77777777" w:rsidR="00F52703" w:rsidRPr="00A61365" w:rsidRDefault="00962653" w:rsidP="00A61365">
      <w:pPr>
        <w:pStyle w:val="figur-tittel"/>
      </w:pPr>
      <w:r w:rsidRPr="00A61365">
        <w:t>Årlig prosentvis endring i jordbruksinntekt per årsverk ifølge Totalkalkylen normalisert regnskap beregnet i 2022 og årlig prosentvis endring i årslønn</w:t>
      </w:r>
    </w:p>
    <w:p w14:paraId="35FA7AEC" w14:textId="77777777" w:rsidR="00F52703" w:rsidRPr="00A61365" w:rsidRDefault="00962653" w:rsidP="00A61365">
      <w:pPr>
        <w:pStyle w:val="Kilde"/>
      </w:pPr>
      <w:r w:rsidRPr="00A61365">
        <w:t>Totalkalkylen og Statistisk sentralbyrå.</w:t>
      </w:r>
    </w:p>
    <w:p w14:paraId="654A8560" w14:textId="77777777" w:rsidR="00F52703" w:rsidRPr="00A61365" w:rsidRDefault="00962653" w:rsidP="00A61365">
      <w:r w:rsidRPr="00A61365">
        <w:t>Både Totalkalkylen, driftsgranskingene og ligningsdata beregnes med grunnlag i faktiske avlinger det enkelte år. Som grunnlag for å vurdere inntektsutviklingen i forhandlingssammenheng beregnes et normalisert regnskap på grunnlag av de siste 14 år i Totalkalkylen. Hensikten er å redusere effekten av slik tilfeldig årlig variasjon, fordi denne variasjonen vanskeliggjør tolkningen av den underliggende inntektsutviklingen.</w:t>
      </w:r>
    </w:p>
    <w:p w14:paraId="76EBA550" w14:textId="77777777" w:rsidR="00F52703" w:rsidRPr="00A61365" w:rsidRDefault="00962653" w:rsidP="00A61365">
      <w:r w:rsidRPr="00A61365">
        <w:t>I utvalgets forslag til målesystem må en akseptere at inntektsnivået i jordbruket varierer fra år til år, og ikke har det samme presisjonsnivået som lønnsstatistikk. Både korreksjon for overproduksjon og normalisering av tilfeldig variasjon er teknisk krevende og gjøres med usikre metoder. Næringsinntekt varierer fra år til år. Denne variasjonen bør komme til syne i inntektsmålingen i jordbruket også. Dersom det er behov for å jevne ut denne variasjonen kan det for eksempel gjøres ved hjelp av glidende gjennomsnitt for tilstøtende år, eller ved andre former for glatting av tidsserier.</w:t>
      </w:r>
    </w:p>
    <w:p w14:paraId="4931EE6A" w14:textId="77777777" w:rsidR="00F52703" w:rsidRPr="00A61365" w:rsidRDefault="00962653" w:rsidP="00A61365">
      <w:pPr>
        <w:pStyle w:val="Overskrift2"/>
      </w:pPr>
      <w:r w:rsidRPr="00A61365">
        <w:t>Måle inntektsmulighet gjennom «beste resultat»</w:t>
      </w:r>
    </w:p>
    <w:p w14:paraId="1B943832" w14:textId="77777777" w:rsidR="00F52703" w:rsidRPr="00A61365" w:rsidRDefault="00962653" w:rsidP="00A61365">
      <w:r w:rsidRPr="00A61365">
        <w:t>Jordbruksoppgjøret bidrar til å gi bønder inntekts</w:t>
      </w:r>
      <w:r w:rsidRPr="00A61365">
        <w:rPr>
          <w:rStyle w:val="kursiv"/>
        </w:rPr>
        <w:t>muligheter.</w:t>
      </w:r>
      <w:r w:rsidRPr="00A61365">
        <w:t xml:space="preserve"> Effektivitetsnormeringen i modellbrukssystemet var en måte å skille mellom inntektsmuligheter som det forhandles om og faktisk oppnådde inntekter. Systemet målte inntektsmuligheten gitt de forutsetningene og effektivitetskravene som lå til grunn for Stortingets inntektsmålsetting. Å skille mellom inntektsmuligheter og faktiske inntekter vil være nødvendig uavhengig av hvilket datagrunnlag man bruker.</w:t>
      </w:r>
    </w:p>
    <w:p w14:paraId="203C87EB" w14:textId="77777777" w:rsidR="00F52703" w:rsidRPr="00A61365" w:rsidRDefault="00962653" w:rsidP="00A61365">
      <w:r w:rsidRPr="00A61365">
        <w:t>En form for operasjonalisering av forutsetninger om effektiv bruk av arbeid og kapital kan anses som nødvendig av hensyn til legitimitet sett fra samfunnets side, når det skal måles inntektsnivå for selvstendig næringsdrivende. På den andre siden er effektivitetsnormering kontroversielt, og effektivtetsnormer er krevende å utarbeide. De blir også fort gjenstand for forhandlinger.</w:t>
      </w:r>
    </w:p>
    <w:p w14:paraId="4D370D39" w14:textId="77777777" w:rsidR="00F52703" w:rsidRPr="00A61365" w:rsidRDefault="00962653" w:rsidP="00A61365">
      <w:r w:rsidRPr="00A61365">
        <w:t xml:space="preserve">Et alternativ til å måle inntektsnivå eller inntektsmuligheter gjennom å normere innsatsen av arbeid og kapital kan være å knytte inntektsmålingen til en «beste resultat»-tilnærming, for eksempel gjennomsnittet i øvre del av inntektsfordelingen. Det vil være en politisk vurdering hvor stor del av regnskapene med best resultat innenfor produksjoner og størrelsesgrupper som skal inngå i </w:t>
      </w:r>
      <w:r w:rsidRPr="00A61365">
        <w:lastRenderedPageBreak/>
        <w:t>sammenligningen. Metoden gir ikke et presist uttrykk for de faktiske inntektsmulighetene, men bør være en praktisk tilnærming som i stor grad kan erstatte normeringen som ble brukt i modellbruksystemet. Utfordringene med usikkerheten i arbeidsforbruksregistreringene vil likevel være der i noen grad, og metoden fanger heller ikke opp effekter av verdiendring på jordbrukseiendommene. I tillegg gir sortering av dataene etter resultat fare for skjevhet, blant annet med mulig overrepresentasjon av bruk i investeringsfase i den nedre del av fordelingen og bruk mot slutten av investeringsløpet i øvre del. Dette er nærmere omtalt i tilknytning til tabell 9.2 og figur 9.2. Usikkerheten i metoden understreker at det uansett ikke vil være mulig å beregne et presist uttrykk for inntektsnivå i jordbruket som er sammenlignbart med lønnsinntekt.</w:t>
      </w:r>
    </w:p>
    <w:p w14:paraId="54032F27" w14:textId="77777777" w:rsidR="00F52703" w:rsidRPr="00A61365" w:rsidRDefault="00962653" w:rsidP="00A61365">
      <w:pPr>
        <w:pStyle w:val="Overskrift3"/>
      </w:pPr>
      <w:r w:rsidRPr="00A61365">
        <w:t>Kombinere skatteregnskapsdata og Totalkalkylen – «Hybridmodellen»</w:t>
      </w:r>
    </w:p>
    <w:p w14:paraId="1934D724" w14:textId="77777777" w:rsidR="00F52703" w:rsidRPr="00A61365" w:rsidRDefault="00962653" w:rsidP="00A61365">
      <w:r w:rsidRPr="00A61365">
        <w:t>I jordbruksforhandlingene vil det være behov for å innarbeide avgrensninger og krav til effektiv ressursbruk i en eventuell operasjonell modell, som grunnlag for nivåsammenligning med lønnsmottakere. Totalkalkylen alene er ikke egnet til et slikt formål og vil heller ikke bli det, selv om beregningen justeres for i større grad å gi uttrykk for inntektsutviklingen for «aktive bønder», jf. kapittel 6.</w:t>
      </w:r>
    </w:p>
    <w:p w14:paraId="1B2E501B" w14:textId="77777777" w:rsidR="00F52703" w:rsidRPr="00A61365" w:rsidRDefault="00962653" w:rsidP="00A61365">
      <w:r w:rsidRPr="00A61365">
        <w:t>Det er imidlertid mulig å kombinere Totalkalkylen med regnskapsdata/skattestatistikk og arbeidsforbruksdata som grunnlag for en «beste resultat»- tilnærming. Hensikten med en slik tilnærming er å operasjonalisere forskjellen mellom faktiske gjennomsnittsinntekter målt på Totalkalkylen og inntektsmuligheter, uten å gå veien om en teknisk og politisk krevende normering av arbeid og kapital. Ligningsdata kombinert med arbeidsforbruksstatistikken benyttes til å anslå et forholdstall mellom resultatene i øvre del av inntektsfordelingen som et sjablongmessig uttrykk for «beste eller godt resultat» sammenlignet med gjennomsnittet innenfor ulike bruksgrupper differensiert etter driftsform og bruksstørrelse.</w:t>
      </w:r>
    </w:p>
    <w:p w14:paraId="5AC3CEFC" w14:textId="77777777" w:rsidR="00F52703" w:rsidRPr="00A61365" w:rsidRDefault="00962653" w:rsidP="00A61365">
      <w:r w:rsidRPr="00A61365">
        <w:t>Med en slik beregning vil en både få et uttrykk for resultatet ved gjennomsnittlig tilpasning for alle bruk i Totalkalkylen, et estimat på inntektsmulighetene sammenlignet med gjennomsnittet og grunnlag for å vurdere inntektsutviklingen til forhandlingsåret.</w:t>
      </w:r>
    </w:p>
    <w:p w14:paraId="24E875B6" w14:textId="77777777" w:rsidR="00F52703" w:rsidRPr="00A61365" w:rsidRDefault="00962653" w:rsidP="00A61365">
      <w:r w:rsidRPr="00A61365">
        <w:t>Hybridmodellen kan utformes slik:</w:t>
      </w:r>
    </w:p>
    <w:p w14:paraId="04F88AA2" w14:textId="77777777" w:rsidR="00F52703" w:rsidRPr="00A61365" w:rsidRDefault="00962653" w:rsidP="00A61365">
      <w:pPr>
        <w:pStyle w:val="Nummerertliste"/>
      </w:pPr>
      <w:r w:rsidRPr="00A61365">
        <w:t>I år hvor det gjennomføres arbeidsforbrukstellinger mottar Budsjettnemnda de nyeste tilgjengelige skattedata og arbeidsforbruksdata, i praksis to år gamle tall. Totalkalkylen utarbeides med modifiseringer, men formålet med den er fremdeles å måle inntektsutvikling.</w:t>
      </w:r>
    </w:p>
    <w:p w14:paraId="4DEB0F37" w14:textId="77777777" w:rsidR="00F52703" w:rsidRPr="00A61365" w:rsidRDefault="00962653" w:rsidP="00A61365">
      <w:pPr>
        <w:pStyle w:val="Nummerertliste"/>
      </w:pPr>
      <w:r w:rsidRPr="00A61365">
        <w:t>Det beregnes forholdstall for inntekten i ulike bruksgrupper lik forholdet mellom årsverksinntekt for bruker og partner i øvre del av inntektsfordelingen (referansenivået) og alle bruk i gruppen. Dette forholdstallet (γ, gamma) for jordbruket under ett beregnes som forholdet mellom sammenveid referansenivå og sammenveid nivå for alle. Bruker og partners samlede arbeidsforbruk benyttes som vekter.</w:t>
      </w:r>
    </w:p>
    <w:p w14:paraId="4DB38AD2" w14:textId="77777777" w:rsidR="00F52703" w:rsidRPr="00A61365" w:rsidRDefault="00962653" w:rsidP="00A61365">
      <w:pPr>
        <w:pStyle w:val="Nummerertliste"/>
      </w:pPr>
      <w:r w:rsidRPr="00A61365">
        <w:t>Forholdstallet (γ) antas konstant fram til det året det forhandles om.</w:t>
      </w:r>
    </w:p>
    <w:p w14:paraId="7BE16BF5" w14:textId="77777777" w:rsidR="00F52703" w:rsidRPr="00A61365" w:rsidRDefault="00962653" w:rsidP="00A61365">
      <w:pPr>
        <w:pStyle w:val="Nummerertliste"/>
      </w:pPr>
      <w:r w:rsidRPr="00A61365">
        <w:t>Forholdstallet kan benyttes til å vurdere forskjellen mellom Totalkalkylens gjennomsnittstall og et mulig resultat ved god utnyttelse av inntektsmulighetene.</w:t>
      </w:r>
    </w:p>
    <w:p w14:paraId="11F795C3" w14:textId="77777777" w:rsidR="00F52703" w:rsidRPr="00A61365" w:rsidRDefault="00962653" w:rsidP="00A61365">
      <w:pPr>
        <w:pStyle w:val="Nummerertliste"/>
      </w:pPr>
      <w:r w:rsidRPr="00A61365">
        <w:t>I etterfølgende år, fram til ny arbeidsforbrukstelling, framskrives Totalkalkylen på tilsvarende måte inkludert effekten av jordbruksoppgjørene.</w:t>
      </w:r>
    </w:p>
    <w:p w14:paraId="623901C6" w14:textId="77777777" w:rsidR="00F52703" w:rsidRPr="00A61365" w:rsidRDefault="00962653" w:rsidP="00A61365">
      <w:pPr>
        <w:pStyle w:val="Nummerertliste"/>
      </w:pPr>
      <w:r w:rsidRPr="00A61365">
        <w:t>Med arbeidsforbrukstellinger hvert tredje år vil det empiriske grunnlaget for forholdstallet som benyttes i forhandlingene kunne være inntil 5 år gammelt. Det understreker at dette ikke vil være en lønnsstatistikk, og at resultatene må vurderes over tid.</w:t>
      </w:r>
    </w:p>
    <w:p w14:paraId="40060204" w14:textId="77777777" w:rsidR="00F52703" w:rsidRPr="00A61365" w:rsidRDefault="00962653" w:rsidP="00A61365">
      <w:pPr>
        <w:pStyle w:val="Nummerertliste"/>
      </w:pPr>
      <w:r w:rsidRPr="00A61365">
        <w:t>Fordelingen av avtalerammen skjer på grunnlag av referansebruksberegninger som i dag.</w:t>
      </w:r>
    </w:p>
    <w:p w14:paraId="41881B4F" w14:textId="77777777" w:rsidR="00F52703" w:rsidRPr="00A61365" w:rsidRDefault="00962653" w:rsidP="00A61365">
      <w:r w:rsidRPr="00A61365">
        <w:t xml:space="preserve">I denne modellen vil skatteregnskapsdata benyttes til å beregne forholdstall mellom gode og gjennomsnittlige resultat for likeartede bruk, ikke til å beregne inntektsnivå. Forholdstallet benyttes </w:t>
      </w:r>
      <w:r w:rsidRPr="00A61365">
        <w:lastRenderedPageBreak/>
        <w:t>deretter til å vurdere det gjennomsnittlige inntektsnivået i den modifiserte Totalkalkylen opp mot en sammenligningsgruppe.</w:t>
      </w:r>
    </w:p>
    <w:p w14:paraId="1D8C86F5" w14:textId="77777777" w:rsidR="00F52703" w:rsidRPr="00A61365" w:rsidRDefault="00962653" w:rsidP="00A61365">
      <w:pPr>
        <w:pStyle w:val="Overskrift2"/>
      </w:pPr>
      <w:r w:rsidRPr="00A61365">
        <w:t>Tallfesting av «hybridmodellen» basert på data for 2020</w:t>
      </w:r>
    </w:p>
    <w:p w14:paraId="33223601" w14:textId="77777777" w:rsidR="00F52703" w:rsidRPr="00A61365" w:rsidRDefault="00962653" w:rsidP="00A61365">
      <w:r w:rsidRPr="00A61365">
        <w:t xml:space="preserve">På oppdrag av utvalget har SSB utarbeidet et datasett basert på skattemelding for 2020 og jordbrukstellingen for 2020 for hele populasjonen av jordbruksforetak. Formålet er å tallfeste forholdet mellom </w:t>
      </w:r>
      <w:r w:rsidRPr="00A61365">
        <w:rPr>
          <w:rStyle w:val="kursiv"/>
        </w:rPr>
        <w:t>inntektsmuligheter,</w:t>
      </w:r>
      <w:r w:rsidRPr="00A61365">
        <w:t xml:space="preserve"> definert som oppnåelige inntekter under rimelige forutsetninger om effektiv ressursbruk og gjennomsnittlige økonomiske resultater i næringen. Det er gjort beregninger for ulike driftsformer og størrelsesgrupper. Utvalget har, på grunnlag av skattedata og oppgitt arbeidsforbruk i jordbrukstellingen for 2020 fra SSB, tallfestet forholdet mellom medianen i populasjonen og henholdsvis medianen for beste to tredeler, beste halvpart og beste tredel innenfor hver bruksgruppe for bruk over et visst driftsomfang. Jordbruksinntekt som framgår av skattemeldingene til bruker og partner er omregnet til heltidsekvivalenter (inntekt per årsverk) ved hjelp av data fra arbeidsforbruksundersøkelsen for 2020. Summen av bruker og partners arbeidsforbruk er benyttet som vekter i sammenveiingen.</w:t>
      </w:r>
    </w:p>
    <w:p w14:paraId="427E8567" w14:textId="77777777" w:rsidR="00F52703" w:rsidRPr="00A61365" w:rsidRDefault="00962653" w:rsidP="00A61365">
      <w:r w:rsidRPr="00A61365">
        <w:t>Inntektene fra skattemeldingene er driftsresultat/næringsinntekt, det vil si vederlag til arbeid og kapital. Med dette grunnlaget er det gjort en beregning der et anslag på rentekostnader er trukket fra, slik at man står igjen med et uttrykk for årsresultat før skatt, eller vederlag til arbeid og egenkapital. Rentekostnadene per foretak er basert på opplysninger om husholdningsgjeld i skattemeldingene. I skattemeldingene for enkeltpersonforetak skilles det ikke mellom næringsgjeld og annen gjeld. Som et anslag på en slik fordeling er det benyttet fordelingsnøkler beregnet av NIBIO basert på Driftsgranskningene, der utgangspunktet er at gjelden fordeles etter forholdet mellom jordbruksaktiva og husholdningens bruttoformue. Tilsvarende fordelingsnøkler benyttes for å anslå samlet jordbruksgjeld i Totalkalkylen. Det er benyttet en lånerente på 3 prosent, som er lik gjennomsnittlig lånerente i jordbruket i 2020 ifølge Totalkalkylen. Fordelingsnøklene og renteanslaget innebærer at det er større usikkerhet knyttet til beregningene basert på vederlag til arbeid og egenkapital enn beregningene basert på jordbruksinntektene, slik de framgår av skattemeldingene.</w:t>
      </w:r>
    </w:p>
    <w:p w14:paraId="0AD08D5F" w14:textId="77777777" w:rsidR="00F52703" w:rsidRPr="00A61365" w:rsidRDefault="00962653" w:rsidP="00A61365">
      <w:pPr>
        <w:pStyle w:val="Overskrift3"/>
      </w:pPr>
      <w:r w:rsidRPr="00A61365">
        <w:t>Utvalg og avgrensninger</w:t>
      </w:r>
    </w:p>
    <w:p w14:paraId="7DCC3DE4" w14:textId="77777777" w:rsidR="00F52703" w:rsidRPr="00A61365" w:rsidRDefault="00962653" w:rsidP="00A61365">
      <w:r w:rsidRPr="00A61365">
        <w:t>Landbrukstellingen 2020 omfatter samtlige 38 713 jordbruksforetak i SSBs jordbrukspopulasjon. 335 foretak er utelatt fra utvalget. 137 foretak utelates fordi de ikke er organisert som enkeltpersonforetak (ENK), ansvarlig selskap (ANS/DA) eller aksjeselskap (AS). 60 foretak organisert som ENK eller ANS/DA utelates fordi de ikke knyttes til en bonde som det er inntektsopplysninger for i 2020. Dette vil være tilfellet blant annet for bønder som dør eller utvandrer i løpet av 2020.</w:t>
      </w:r>
    </w:p>
    <w:p w14:paraId="1F6F3F81" w14:textId="77777777" w:rsidR="00F52703" w:rsidRPr="00A61365" w:rsidRDefault="00962653" w:rsidP="00A61365">
      <w:r w:rsidRPr="00A61365">
        <w:t>I landbrukstellingen er det ikke eksplisitt rapportert arbeidstid for eiere av AS, men det rapporteres timer for en driftsleder og driftsleders fødselsår. Utvalget er begrenset til aksjeselskap der det er sannsynlig at eier er driftsleder, definert ved at en person eier minst 10 prosent av aksjene og er født samme år som driftslederen. 63 AS utelates fordi de ikke har en eier med over 10 prosent av aksjene, eller fordi det mangler regnskapsopplysninger. 75 AS utelates fordi ingen eier er født samme år som driftslederen. 437 AS inngår i det endelige utvalget. Kun eieren med samme fødselsår som driftslederen regnes som eier.</w:t>
      </w:r>
    </w:p>
    <w:p w14:paraId="09E3EC18" w14:textId="77777777" w:rsidR="00F52703" w:rsidRPr="00A61365" w:rsidRDefault="00962653" w:rsidP="00A61365">
      <w:r w:rsidRPr="00A61365">
        <w:t>Jordbruksinntekt fra ENK og ANS/DA er hentet fra bøndenes personlige skattemelding, mens inntekten fra AS er eierens andel av selskapenes årsresultat og lønnsinntekt fra arbeidsforhold i foretaket. Det vises til kapittel 2.2 i SSBs Rapporter 2022/39 «Utviklingen i bønders inntekter mellom 2004 og 2020» for en grundigere beskrivelse.</w:t>
      </w:r>
    </w:p>
    <w:p w14:paraId="07E4F8FD" w14:textId="77777777" w:rsidR="00F52703" w:rsidRPr="00A61365" w:rsidRDefault="00962653" w:rsidP="00A61365">
      <w:r w:rsidRPr="00A61365">
        <w:lastRenderedPageBreak/>
        <w:t>For ANS/DA og AS kan det ikke skilles mellom foretakenes inntekter knyttet til jordbruk og andre næringer (bortsett fra inntekter i ANS/DA fra fiske og fangst). Arbeidsforbruk i skogbruk og tilleggsnæring er derfor inkludert i beregningen av heltidsekvivalent inntekt i ANS/DA og AS.</w:t>
      </w:r>
    </w:p>
    <w:p w14:paraId="7630B216" w14:textId="77777777" w:rsidR="00F52703" w:rsidRPr="00A61365" w:rsidRDefault="00962653" w:rsidP="00A61365">
      <w:r w:rsidRPr="00A61365">
        <w:t>Gjeld og bruttoformue er målt som i SSBs «Inntekts- og formuesstatistikk for husholdninger». Begge er i «markedsverdi», altså uten verdsettingsrabatt.</w:t>
      </w:r>
      <w:r w:rsidRPr="00A61365">
        <w:rPr>
          <w:rStyle w:val="Fotnotereferanse"/>
        </w:rPr>
        <w:footnoteReference w:id="16"/>
      </w:r>
      <w:r w:rsidRPr="00A61365">
        <w:t xml:space="preserve"> Hvert jordbruksforetak plasseres i én av gruppene basert på SSBs klassifisering av driftsform og informasjon om arealer og antall dyr.</w:t>
      </w:r>
    </w:p>
    <w:p w14:paraId="452CEE54" w14:textId="77777777" w:rsidR="00F52703" w:rsidRPr="00A61365" w:rsidRDefault="00962653" w:rsidP="00A61365">
      <w:pPr>
        <w:pStyle w:val="Overskrift3"/>
      </w:pPr>
      <w:r w:rsidRPr="00A61365">
        <w:t>Beregningsresultater</w:t>
      </w:r>
    </w:p>
    <w:p w14:paraId="67BFDB90" w14:textId="77777777" w:rsidR="00F52703" w:rsidRPr="00A61365" w:rsidRDefault="00962653" w:rsidP="00A61365">
      <w:r w:rsidRPr="00A61365">
        <w:t>Beregningene av variasjon i det følgende er i alle tabeller basert på den samme sorteringen av brukene i de ulike bruksgruppene etter jordbruksinntekt per årsverk utført av bruker og eventuell partner.</w:t>
      </w:r>
    </w:p>
    <w:p w14:paraId="4657155A" w14:textId="77777777" w:rsidR="00F52703" w:rsidRPr="00A61365" w:rsidRDefault="00962653" w:rsidP="00A61365">
      <w:r w:rsidRPr="00A61365">
        <w:t>Tabell 9.1 viser årsresultat før skatt per årsverk for bruker og partner. I tillegg til medianverdien for alle bruk innenfor hver bruksgruppe er inntektsfordelingen vist som ulike persentiler, henholdsvis p66,6 (median for bruk i beste 2/3 av fordelingen), p75 (median beste halvpart), p83,3 (median beste tredel) og p90 (median beste femdel). Medianverdier er brukt i stedet for gjennomsnitt for å fjerne utslag av mer eller mindre tilfeldige ekstremverdier i fordelingene. Generelt bidrar dette til å dempe målene for variasjon. Median inntektsnivå innenfor gruppene ligger også gjennomgående noe lavere enn gjennomsnittet, både fordi svært høye inntekter filtreres ut og fordi vekting med årsverk faller bort innenfor gruppene.</w:t>
      </w:r>
    </w:p>
    <w:p w14:paraId="15DB0912" w14:textId="77777777" w:rsidR="00F52703" w:rsidRPr="00A61365" w:rsidRDefault="00962653" w:rsidP="00A61365">
      <w:r w:rsidRPr="00A61365">
        <w:t>Tabell 9.1 viser resultater i kroner per årsverk, hvor foretakets resultat før skatt er dividert på antall årsverk utført av bruker og partner. Det er videre beregnet et vektet gjennomsnitt hvor summen av bruker og partners arbeidsforbruk for hver enkelt bruksgruppe er benyttet som vekter. Ubetalt arbeid utført av barn og kårfolk vil derfor ikke inngå i arbeidsforbruket, og vil heller ikke være kostnadsført. Dersom det antas at denne arbeidsinnsatsen er noenlunde likt fordelt i gruppene, vil det ikke ha betydning for forholdstallet (γ), som er formålet med beregningene.</w:t>
      </w:r>
    </w:p>
    <w:p w14:paraId="0EF7B62F" w14:textId="77777777" w:rsidR="00F52703" w:rsidRPr="00A61365" w:rsidRDefault="00962653" w:rsidP="00A61365">
      <w:r w:rsidRPr="00A61365">
        <w:t>I tillegg til beregningen av et rent veid gjennomsnitt, er det gjort en beregning der bruksgrupper med en høy andel lave eller negative næringsinntekter og som i varierende grad er yrkesmessig drevne bruk, er tatt ut. Det gjelder bruk med under 76 vinterfôrede sauer, under 31 ammekyr, under 400 dekar korn og under 0,5 mill. kroner standard omsetning i hagebrukssektoren og «andre produksjoner». Disse bruksgruppene utgjør 34 prosent av årsverkene og 58 prosent av bedriftene.</w:t>
      </w:r>
    </w:p>
    <w:p w14:paraId="5014D6DB" w14:textId="77777777" w:rsidR="00F52703" w:rsidRPr="00A61365" w:rsidRDefault="00962653" w:rsidP="00A61365">
      <w:r w:rsidRPr="00A61365">
        <w:t>I denne beregningen benyttes skattedataene til å beregne forholdet mellom gjennomsnittet og beste halvpart og tredel innenfor hver bruksgruppe for bruk over et visst driftsomfang. Dersom de nevnte gruppene ikke utelates fra beregningen av forholdstallet, ville forholdstallet blitt vesentlig høyere på grunn av den meget store spredningen i inntekt for disse gruppene.</w:t>
      </w:r>
    </w:p>
    <w:p w14:paraId="4A8368B9" w14:textId="77777777" w:rsidR="00F52703" w:rsidRPr="00A61365" w:rsidRDefault="00962653" w:rsidP="00A61365">
      <w:r w:rsidRPr="00A61365">
        <w:t>Tabell 9.1 viser at beste 2/3, beste 1/2, beste 1/3 og beste 1/5 i inntektsfordelingen utgjør henholdsvis 163 prosent, 209 prosent, 276 prosent og 380 prosent av det veide gjennomsnittet av medianene i bruksgruppene. Veid justert gjennomsnitt for beste 2/3, beste 1/2, beste 1/3 og beste 1/5 i inntektsfordelingen utgjør henholdsvis 143 prosent, 173 prosent, 214 prosent og 278 prosent av veid justert gjennomsnitt av medianene i bruksgruppene.</w:t>
      </w:r>
    </w:p>
    <w:p w14:paraId="2E5560E4" w14:textId="77777777" w:rsidR="00F52703" w:rsidRPr="00A61365" w:rsidRDefault="00962653" w:rsidP="00A61365">
      <w:r w:rsidRPr="00A61365">
        <w:t>Melkeproduksjonen skiller seg ut ved at forholdstallene for beste halvpart, tredel og femdel er lavere enn det veide gjennomsnittet for jordbruket. Sektoren skiller seg også ut ved at de med best resultat gjør det om lag like mye bedre enn gjennomsnittet i alle størrelsesgrupper. I andre produksjoner er det derimot en klar tendens til at inntektsspredningen avtar med økende driftsomfang. Det gjelder særlig for sau, korn, storfekjøtt og den heterogene gruppen «andre produksjoner».</w:t>
      </w:r>
    </w:p>
    <w:p w14:paraId="1C72E2F2" w14:textId="77777777" w:rsidR="00F52703" w:rsidRPr="00A61365" w:rsidRDefault="00962653" w:rsidP="00A61365">
      <w:r w:rsidRPr="00A61365">
        <w:lastRenderedPageBreak/>
        <w:t xml:space="preserve">De beregnede rentekostnadene utgjør relativt mer av inntekten på bruk med gjennomsnittlige inntekter enn på bruk med høyere inntekter. I absolutte tall er likevel rentekostnadene per årsverk noe høyere på bruk med høye inntekter enn på bruk med gjennomsnittlige inntekter, men forskjellene er gjennomgående små. </w:t>
      </w:r>
    </w:p>
    <w:p w14:paraId="1B63FEC2" w14:textId="77777777" w:rsidR="00962653" w:rsidRDefault="00962653" w:rsidP="00A61365">
      <w:r w:rsidRPr="00A61365">
        <w:t>Tabell 9.2 viser gjennomsnittlig antall årsverk for bruker og partner i de ulike gruppene og inntekt per foretak når medianinntekt per årsverk i tabell 9.1 er multiplisert med gjennomsnittlig antall årsverk i de samme gruppene. Dette gir hverken median eller gjennomsnittsinntekt per foretak, men gir likevel for mange bruksgrupper en god indikasjon på disse størrelsene. For noen grupper vil imidlertid denne metoden gi tall som kan avvike en del fra medianinntekt per bruk.</w:t>
      </w:r>
    </w:p>
    <w:p w14:paraId="03F75960" w14:textId="432C73D1" w:rsidR="00962653" w:rsidRDefault="00962653" w:rsidP="00A61365">
      <w:pPr>
        <w:sectPr w:rsidR="00962653">
          <w:pgSz w:w="11905" w:h="16838"/>
          <w:pgMar w:top="1531" w:right="1162" w:bottom="1213" w:left="1162" w:header="708" w:footer="708" w:gutter="0"/>
          <w:cols w:space="708"/>
          <w:noEndnote/>
          <w:titlePg/>
        </w:sectPr>
      </w:pPr>
    </w:p>
    <w:p w14:paraId="4B413088" w14:textId="1EEFA5ED" w:rsidR="00A61365" w:rsidRPr="00A61365" w:rsidRDefault="00A61365" w:rsidP="00A61365">
      <w:pPr>
        <w:pStyle w:val="tabell-tittel"/>
      </w:pPr>
      <w:r w:rsidRPr="00A61365">
        <w:lastRenderedPageBreak/>
        <w:t>Inntekter og inntektsvariasjon i 2020: Årsresultat før skatt, kroner per årsverk.</w:t>
      </w:r>
      <w:r w:rsidRPr="00A61365">
        <w:rPr>
          <w:rStyle w:val="skrift-hevet"/>
        </w:rPr>
        <w:t>1</w:t>
      </w:r>
    </w:p>
    <w:p w14:paraId="091DD2A7" w14:textId="77777777" w:rsidR="00F52703" w:rsidRPr="00A61365" w:rsidRDefault="00962653" w:rsidP="00A61365">
      <w:pPr>
        <w:pStyle w:val="Tabellnavn"/>
      </w:pPr>
      <w:r w:rsidRPr="00A61365">
        <w:t>12J2xt2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1860"/>
        <w:gridCol w:w="940"/>
        <w:gridCol w:w="940"/>
        <w:gridCol w:w="1100"/>
        <w:gridCol w:w="1100"/>
        <w:gridCol w:w="1280"/>
        <w:gridCol w:w="1100"/>
        <w:gridCol w:w="1100"/>
        <w:gridCol w:w="200"/>
        <w:gridCol w:w="960"/>
        <w:gridCol w:w="960"/>
        <w:gridCol w:w="960"/>
        <w:gridCol w:w="960"/>
      </w:tblGrid>
      <w:tr w:rsidR="00F52703" w:rsidRPr="00A61365" w14:paraId="70BC931C" w14:textId="77777777" w:rsidTr="00A61365">
        <w:trPr>
          <w:trHeight w:val="360"/>
        </w:trPr>
        <w:tc>
          <w:tcPr>
            <w:tcW w:w="238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63E0C3F" w14:textId="77777777" w:rsidR="00F52703" w:rsidRPr="00A61365" w:rsidRDefault="00F52703" w:rsidP="00A61365"/>
          <w:p w14:paraId="5568A9DF" w14:textId="77777777" w:rsidR="00F52703" w:rsidRPr="00A61365" w:rsidRDefault="00F52703" w:rsidP="00A61365"/>
        </w:tc>
        <w:tc>
          <w:tcPr>
            <w:tcW w:w="940" w:type="dxa"/>
            <w:vMerge w:val="restart"/>
            <w:tcBorders>
              <w:top w:val="single" w:sz="4" w:space="0" w:color="000000"/>
              <w:left w:val="nil"/>
              <w:bottom w:val="single" w:sz="4" w:space="0" w:color="000000"/>
              <w:right w:val="nil"/>
            </w:tcBorders>
            <w:tcMar>
              <w:top w:w="128" w:type="dxa"/>
              <w:left w:w="43" w:type="dxa"/>
              <w:bottom w:w="43" w:type="dxa"/>
              <w:right w:w="143" w:type="dxa"/>
            </w:tcMar>
            <w:vAlign w:val="bottom"/>
          </w:tcPr>
          <w:p w14:paraId="2B49B9D0" w14:textId="77777777" w:rsidR="00F52703" w:rsidRPr="00A61365" w:rsidRDefault="00F52703" w:rsidP="00A61365"/>
          <w:p w14:paraId="466A2652" w14:textId="77777777" w:rsidR="00F52703" w:rsidRPr="00A61365" w:rsidRDefault="00962653" w:rsidP="00A61365">
            <w:r w:rsidRPr="00A61365">
              <w:t>Foretak</w:t>
            </w:r>
          </w:p>
        </w:tc>
        <w:tc>
          <w:tcPr>
            <w:tcW w:w="940" w:type="dxa"/>
            <w:vMerge w:val="restart"/>
            <w:tcBorders>
              <w:top w:val="single" w:sz="4" w:space="0" w:color="000000"/>
              <w:left w:val="nil"/>
              <w:bottom w:val="single" w:sz="4" w:space="0" w:color="000000"/>
              <w:right w:val="nil"/>
            </w:tcBorders>
            <w:tcMar>
              <w:top w:w="128" w:type="dxa"/>
              <w:left w:w="43" w:type="dxa"/>
              <w:bottom w:w="43" w:type="dxa"/>
              <w:right w:w="143" w:type="dxa"/>
            </w:tcMar>
            <w:vAlign w:val="bottom"/>
          </w:tcPr>
          <w:p w14:paraId="714CF5BF" w14:textId="77777777" w:rsidR="00F52703" w:rsidRPr="00A61365" w:rsidRDefault="00F52703" w:rsidP="00A61365"/>
          <w:p w14:paraId="307C980C" w14:textId="77777777" w:rsidR="00F52703" w:rsidRPr="00A61365" w:rsidRDefault="00962653" w:rsidP="00A61365">
            <w:r w:rsidRPr="00A61365">
              <w:t>Årsverk</w:t>
            </w:r>
          </w:p>
        </w:tc>
        <w:tc>
          <w:tcPr>
            <w:tcW w:w="568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6E1E159" w14:textId="77777777" w:rsidR="00F52703" w:rsidRPr="00A61365" w:rsidRDefault="00962653" w:rsidP="00A61365">
            <w:r w:rsidRPr="00A61365">
              <w:t>Inntekt per årsverk (kroner)</w:t>
            </w:r>
          </w:p>
        </w:tc>
        <w:tc>
          <w:tcPr>
            <w:tcW w:w="200" w:type="dxa"/>
            <w:tcBorders>
              <w:top w:val="single" w:sz="4" w:space="0" w:color="000000"/>
              <w:left w:val="nil"/>
              <w:bottom w:val="nil"/>
              <w:right w:val="nil"/>
            </w:tcBorders>
            <w:tcMar>
              <w:top w:w="128" w:type="dxa"/>
              <w:left w:w="43" w:type="dxa"/>
              <w:bottom w:w="43" w:type="dxa"/>
              <w:right w:w="43" w:type="dxa"/>
            </w:tcMar>
            <w:vAlign w:val="bottom"/>
          </w:tcPr>
          <w:p w14:paraId="128ED6C5" w14:textId="77777777" w:rsidR="00F52703" w:rsidRPr="00A61365" w:rsidRDefault="00F52703" w:rsidP="00A61365"/>
        </w:tc>
        <w:tc>
          <w:tcPr>
            <w:tcW w:w="38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CD20954" w14:textId="77777777" w:rsidR="00F52703" w:rsidRPr="00A61365" w:rsidRDefault="00962653" w:rsidP="00A61365">
            <w:r w:rsidRPr="00A61365">
              <w:t>Forholdstall, median =100 %</w:t>
            </w:r>
          </w:p>
        </w:tc>
      </w:tr>
      <w:tr w:rsidR="00F52703" w:rsidRPr="00A61365" w14:paraId="53E004FA" w14:textId="77777777" w:rsidTr="00A61365">
        <w:trPr>
          <w:trHeight w:val="360"/>
        </w:trPr>
        <w:tc>
          <w:tcPr>
            <w:tcW w:w="2380" w:type="dxa"/>
            <w:gridSpan w:val="2"/>
            <w:vMerge/>
            <w:tcBorders>
              <w:top w:val="single" w:sz="4" w:space="0" w:color="000000"/>
              <w:left w:val="nil"/>
              <w:bottom w:val="single" w:sz="4" w:space="0" w:color="000000"/>
              <w:right w:val="nil"/>
            </w:tcBorders>
          </w:tcPr>
          <w:p w14:paraId="0D6490D6" w14:textId="77777777" w:rsidR="00F52703" w:rsidRPr="00A61365" w:rsidRDefault="00F52703" w:rsidP="00A61365">
            <w:pPr>
              <w:pStyle w:val="0NOUTittelside-1"/>
            </w:pPr>
          </w:p>
        </w:tc>
        <w:tc>
          <w:tcPr>
            <w:tcW w:w="940" w:type="dxa"/>
            <w:vMerge/>
            <w:tcBorders>
              <w:top w:val="single" w:sz="4" w:space="0" w:color="000000"/>
              <w:left w:val="nil"/>
              <w:bottom w:val="single" w:sz="4" w:space="0" w:color="000000"/>
              <w:right w:val="nil"/>
            </w:tcBorders>
          </w:tcPr>
          <w:p w14:paraId="6615185D" w14:textId="77777777" w:rsidR="00F52703" w:rsidRPr="00A61365" w:rsidRDefault="00F52703" w:rsidP="00A61365">
            <w:pPr>
              <w:pStyle w:val="0NOUTittelside-1"/>
            </w:pPr>
          </w:p>
        </w:tc>
        <w:tc>
          <w:tcPr>
            <w:tcW w:w="940" w:type="dxa"/>
            <w:vMerge/>
            <w:tcBorders>
              <w:top w:val="single" w:sz="4" w:space="0" w:color="000000"/>
              <w:left w:val="nil"/>
              <w:bottom w:val="single" w:sz="4" w:space="0" w:color="000000"/>
              <w:right w:val="nil"/>
            </w:tcBorders>
          </w:tcPr>
          <w:p w14:paraId="52549195" w14:textId="77777777" w:rsidR="00F52703" w:rsidRPr="00A61365" w:rsidRDefault="00F52703" w:rsidP="00767594"/>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161ED41" w14:textId="77777777" w:rsidR="00F52703" w:rsidRPr="00A61365" w:rsidRDefault="00962653" w:rsidP="00A61365">
            <w:r w:rsidRPr="00A61365">
              <w:t>Median</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4D78E35" w14:textId="77777777" w:rsidR="00F52703" w:rsidRPr="00A61365" w:rsidRDefault="00962653" w:rsidP="00A61365">
            <w:r w:rsidRPr="00A61365">
              <w:t>Beste 2/3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C777EEB" w14:textId="77777777" w:rsidR="00F52703" w:rsidRPr="00A61365" w:rsidRDefault="00962653" w:rsidP="00A61365">
            <w:r w:rsidRPr="00A61365">
              <w:t>Beste 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F4CB3FE" w14:textId="77777777" w:rsidR="00F52703" w:rsidRPr="00A61365" w:rsidRDefault="00962653" w:rsidP="00A61365">
            <w:r w:rsidRPr="00A61365">
              <w:t>Beste 1/3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CA20113" w14:textId="77777777" w:rsidR="00F52703" w:rsidRPr="00A61365" w:rsidRDefault="00962653" w:rsidP="00A61365">
            <w:r w:rsidRPr="00A61365">
              <w:t>Beste 1/5</w:t>
            </w:r>
          </w:p>
        </w:tc>
        <w:tc>
          <w:tcPr>
            <w:tcW w:w="200" w:type="dxa"/>
            <w:tcBorders>
              <w:top w:val="nil"/>
              <w:left w:val="nil"/>
              <w:bottom w:val="single" w:sz="4" w:space="0" w:color="000000"/>
              <w:right w:val="nil"/>
            </w:tcBorders>
            <w:tcMar>
              <w:top w:w="128" w:type="dxa"/>
              <w:left w:w="43" w:type="dxa"/>
              <w:bottom w:w="43" w:type="dxa"/>
              <w:right w:w="43" w:type="dxa"/>
            </w:tcMar>
            <w:vAlign w:val="bottom"/>
          </w:tcPr>
          <w:p w14:paraId="0E0FFBAA"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1636605C" w14:textId="77777777" w:rsidR="00F52703" w:rsidRPr="00A61365" w:rsidRDefault="00962653" w:rsidP="00A61365">
            <w:r w:rsidRPr="00A61365">
              <w:t>Beste 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F1B545B" w14:textId="77777777" w:rsidR="00F52703" w:rsidRPr="00A61365" w:rsidRDefault="00962653" w:rsidP="00A61365">
            <w:r w:rsidRPr="00A61365">
              <w:t>Beste 1/2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68003F9" w14:textId="77777777" w:rsidR="00F52703" w:rsidRPr="00A61365" w:rsidRDefault="00962653" w:rsidP="00A61365">
            <w:r w:rsidRPr="00A61365">
              <w:t>Beste 1/3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82523ED" w14:textId="77777777" w:rsidR="00F52703" w:rsidRPr="00A61365" w:rsidRDefault="00962653" w:rsidP="00A61365">
            <w:r w:rsidRPr="00A61365">
              <w:t>Beste 1/5</w:t>
            </w:r>
          </w:p>
        </w:tc>
      </w:tr>
      <w:tr w:rsidR="00F52703" w:rsidRPr="00A61365" w14:paraId="23BF2642" w14:textId="77777777" w:rsidTr="00A61365">
        <w:trPr>
          <w:trHeight w:val="380"/>
        </w:trPr>
        <w:tc>
          <w:tcPr>
            <w:tcW w:w="23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42BC868" w14:textId="77777777" w:rsidR="00F52703" w:rsidRPr="00A61365" w:rsidRDefault="00962653" w:rsidP="00A61365">
            <w:r w:rsidRPr="00A61365">
              <w:rPr>
                <w:rStyle w:val="kursiv"/>
              </w:rPr>
              <w:t>Alle</w:t>
            </w:r>
          </w:p>
        </w:tc>
        <w:tc>
          <w:tcPr>
            <w:tcW w:w="94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2EB4129A" w14:textId="77777777" w:rsidR="00F52703" w:rsidRPr="00A61365" w:rsidRDefault="00962653" w:rsidP="00A61365">
            <w:r w:rsidRPr="00A61365">
              <w:t xml:space="preserve"> 38 378 </w:t>
            </w:r>
          </w:p>
        </w:tc>
        <w:tc>
          <w:tcPr>
            <w:tcW w:w="94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4D3A6919" w14:textId="77777777" w:rsidR="00F52703" w:rsidRPr="00A61365" w:rsidRDefault="00962653" w:rsidP="00A61365">
            <w:r w:rsidRPr="00A61365">
              <w:t>29 516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EC50A" w14:textId="77777777" w:rsidR="00F52703" w:rsidRPr="00A61365" w:rsidRDefault="00F52703" w:rsidP="00A61365"/>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9EC20" w14:textId="77777777" w:rsidR="00F52703" w:rsidRPr="00A61365" w:rsidRDefault="00F52703" w:rsidP="00A61365"/>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432C9" w14:textId="77777777" w:rsidR="00F52703" w:rsidRPr="00A61365" w:rsidRDefault="00F52703" w:rsidP="00A61365"/>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D1479" w14:textId="77777777" w:rsidR="00F52703" w:rsidRPr="00A61365" w:rsidRDefault="00F52703" w:rsidP="00A61365"/>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747ED" w14:textId="77777777" w:rsidR="00F52703" w:rsidRPr="00A61365" w:rsidRDefault="00F52703" w:rsidP="00A61365"/>
        </w:tc>
        <w:tc>
          <w:tcPr>
            <w:tcW w:w="200" w:type="dxa"/>
            <w:tcBorders>
              <w:top w:val="single" w:sz="4" w:space="0" w:color="000000"/>
              <w:left w:val="nil"/>
              <w:bottom w:val="nil"/>
              <w:right w:val="nil"/>
            </w:tcBorders>
            <w:tcMar>
              <w:top w:w="128" w:type="dxa"/>
              <w:left w:w="43" w:type="dxa"/>
              <w:bottom w:w="43" w:type="dxa"/>
              <w:right w:w="43" w:type="dxa"/>
            </w:tcMar>
            <w:vAlign w:val="bottom"/>
          </w:tcPr>
          <w:p w14:paraId="651F28B6" w14:textId="77777777" w:rsidR="00F52703" w:rsidRPr="00A61365" w:rsidRDefault="00F52703" w:rsidP="00A61365"/>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9B13F" w14:textId="77777777" w:rsidR="00F52703" w:rsidRPr="00A61365" w:rsidRDefault="00F52703" w:rsidP="00A61365"/>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1A3A4" w14:textId="77777777" w:rsidR="00F52703" w:rsidRPr="00A61365" w:rsidRDefault="00F52703" w:rsidP="00A61365"/>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F97D5" w14:textId="77777777" w:rsidR="00F52703" w:rsidRPr="00A61365" w:rsidRDefault="00F52703" w:rsidP="00A61365"/>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08445" w14:textId="77777777" w:rsidR="00F52703" w:rsidRPr="00A61365" w:rsidRDefault="00F52703" w:rsidP="00A61365"/>
        </w:tc>
      </w:tr>
      <w:tr w:rsidR="00F52703" w:rsidRPr="00A61365" w14:paraId="57334110"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772B679F" w14:textId="77777777" w:rsidR="00F52703" w:rsidRPr="00A61365" w:rsidRDefault="00962653" w:rsidP="00A61365">
            <w:r w:rsidRPr="00A61365">
              <w:rPr>
                <w:rStyle w:val="kursiv"/>
              </w:rPr>
              <w:t>Melkeproduksjon</w:t>
            </w:r>
          </w:p>
        </w:tc>
      </w:tr>
      <w:tr w:rsidR="00F52703" w:rsidRPr="00A61365" w14:paraId="5CFA497D"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6453D7DB"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7F8CCC9D" w14:textId="77777777" w:rsidR="00F52703" w:rsidRPr="00A61365" w:rsidRDefault="00962653" w:rsidP="00A61365">
            <w:r w:rsidRPr="00A61365">
              <w:t>&lt; 16 kyr</w:t>
            </w:r>
          </w:p>
        </w:tc>
        <w:tc>
          <w:tcPr>
            <w:tcW w:w="940" w:type="dxa"/>
            <w:tcBorders>
              <w:top w:val="nil"/>
              <w:left w:val="nil"/>
              <w:bottom w:val="nil"/>
              <w:right w:val="nil"/>
            </w:tcBorders>
            <w:tcMar>
              <w:top w:w="128" w:type="dxa"/>
              <w:left w:w="43" w:type="dxa"/>
              <w:bottom w:w="43" w:type="dxa"/>
              <w:right w:w="143" w:type="dxa"/>
            </w:tcMar>
            <w:vAlign w:val="bottom"/>
          </w:tcPr>
          <w:p w14:paraId="57929DFE" w14:textId="77777777" w:rsidR="00F52703" w:rsidRPr="00A61365" w:rsidRDefault="00962653" w:rsidP="00A61365">
            <w:r w:rsidRPr="00A61365">
              <w:t xml:space="preserve"> 1 519 </w:t>
            </w:r>
          </w:p>
        </w:tc>
        <w:tc>
          <w:tcPr>
            <w:tcW w:w="940" w:type="dxa"/>
            <w:tcBorders>
              <w:top w:val="nil"/>
              <w:left w:val="nil"/>
              <w:bottom w:val="nil"/>
              <w:right w:val="nil"/>
            </w:tcBorders>
            <w:tcMar>
              <w:top w:w="128" w:type="dxa"/>
              <w:left w:w="43" w:type="dxa"/>
              <w:bottom w:w="43" w:type="dxa"/>
              <w:right w:w="143" w:type="dxa"/>
            </w:tcMar>
            <w:vAlign w:val="bottom"/>
          </w:tcPr>
          <w:p w14:paraId="2EC3F5F6" w14:textId="77777777" w:rsidR="00F52703" w:rsidRPr="00A61365" w:rsidRDefault="00962653" w:rsidP="00A61365">
            <w:r w:rsidRPr="00A61365">
              <w:t>1 929</w:t>
            </w:r>
          </w:p>
        </w:tc>
        <w:tc>
          <w:tcPr>
            <w:tcW w:w="1100" w:type="dxa"/>
            <w:tcBorders>
              <w:top w:val="nil"/>
              <w:left w:val="nil"/>
              <w:bottom w:val="nil"/>
              <w:right w:val="nil"/>
            </w:tcBorders>
            <w:tcMar>
              <w:top w:w="128" w:type="dxa"/>
              <w:left w:w="43" w:type="dxa"/>
              <w:bottom w:w="43" w:type="dxa"/>
              <w:right w:w="43" w:type="dxa"/>
            </w:tcMar>
            <w:vAlign w:val="bottom"/>
          </w:tcPr>
          <w:p w14:paraId="2EBFAC4B" w14:textId="77777777" w:rsidR="00F52703" w:rsidRPr="00A61365" w:rsidRDefault="00962653" w:rsidP="00A61365">
            <w:r w:rsidRPr="00A61365">
              <w:t>248 700</w:t>
            </w:r>
          </w:p>
        </w:tc>
        <w:tc>
          <w:tcPr>
            <w:tcW w:w="1100" w:type="dxa"/>
            <w:tcBorders>
              <w:top w:val="nil"/>
              <w:left w:val="nil"/>
              <w:bottom w:val="nil"/>
              <w:right w:val="nil"/>
            </w:tcBorders>
            <w:tcMar>
              <w:top w:w="128" w:type="dxa"/>
              <w:left w:w="43" w:type="dxa"/>
              <w:bottom w:w="43" w:type="dxa"/>
              <w:right w:w="43" w:type="dxa"/>
            </w:tcMar>
            <w:vAlign w:val="bottom"/>
          </w:tcPr>
          <w:p w14:paraId="0A418F7E" w14:textId="77777777" w:rsidR="00F52703" w:rsidRPr="00A61365" w:rsidRDefault="00962653" w:rsidP="00A61365">
            <w:r w:rsidRPr="00A61365">
              <w:t>319 800</w:t>
            </w:r>
          </w:p>
        </w:tc>
        <w:tc>
          <w:tcPr>
            <w:tcW w:w="1280" w:type="dxa"/>
            <w:tcBorders>
              <w:top w:val="nil"/>
              <w:left w:val="nil"/>
              <w:bottom w:val="nil"/>
              <w:right w:val="nil"/>
            </w:tcBorders>
            <w:tcMar>
              <w:top w:w="128" w:type="dxa"/>
              <w:left w:w="43" w:type="dxa"/>
              <w:bottom w:w="43" w:type="dxa"/>
              <w:right w:w="43" w:type="dxa"/>
            </w:tcMar>
            <w:vAlign w:val="bottom"/>
          </w:tcPr>
          <w:p w14:paraId="102A8AE0" w14:textId="77777777" w:rsidR="00F52703" w:rsidRPr="00A61365" w:rsidRDefault="00962653" w:rsidP="00A61365">
            <w:r w:rsidRPr="00A61365">
              <w:t>360 900</w:t>
            </w:r>
          </w:p>
        </w:tc>
        <w:tc>
          <w:tcPr>
            <w:tcW w:w="1100" w:type="dxa"/>
            <w:tcBorders>
              <w:top w:val="nil"/>
              <w:left w:val="nil"/>
              <w:bottom w:val="nil"/>
              <w:right w:val="nil"/>
            </w:tcBorders>
            <w:tcMar>
              <w:top w:w="128" w:type="dxa"/>
              <w:left w:w="43" w:type="dxa"/>
              <w:bottom w:w="43" w:type="dxa"/>
              <w:right w:w="43" w:type="dxa"/>
            </w:tcMar>
            <w:vAlign w:val="bottom"/>
          </w:tcPr>
          <w:p w14:paraId="4B1E6C65" w14:textId="77777777" w:rsidR="00F52703" w:rsidRPr="00A61365" w:rsidRDefault="00962653" w:rsidP="00A61365">
            <w:r w:rsidRPr="00A61365">
              <w:t>421 400</w:t>
            </w:r>
          </w:p>
        </w:tc>
        <w:tc>
          <w:tcPr>
            <w:tcW w:w="1100" w:type="dxa"/>
            <w:tcBorders>
              <w:top w:val="nil"/>
              <w:left w:val="nil"/>
              <w:bottom w:val="nil"/>
              <w:right w:val="nil"/>
            </w:tcBorders>
            <w:tcMar>
              <w:top w:w="128" w:type="dxa"/>
              <w:left w:w="43" w:type="dxa"/>
              <w:bottom w:w="43" w:type="dxa"/>
              <w:right w:w="43" w:type="dxa"/>
            </w:tcMar>
            <w:vAlign w:val="bottom"/>
          </w:tcPr>
          <w:p w14:paraId="6931414B" w14:textId="77777777" w:rsidR="00F52703" w:rsidRPr="00A61365" w:rsidRDefault="00962653" w:rsidP="00A61365">
            <w:r w:rsidRPr="00A61365">
              <w:t>506 300</w:t>
            </w:r>
          </w:p>
        </w:tc>
        <w:tc>
          <w:tcPr>
            <w:tcW w:w="200" w:type="dxa"/>
            <w:tcBorders>
              <w:top w:val="nil"/>
              <w:left w:val="nil"/>
              <w:bottom w:val="nil"/>
              <w:right w:val="nil"/>
            </w:tcBorders>
            <w:tcMar>
              <w:top w:w="128" w:type="dxa"/>
              <w:left w:w="43" w:type="dxa"/>
              <w:bottom w:w="43" w:type="dxa"/>
              <w:right w:w="43" w:type="dxa"/>
            </w:tcMar>
            <w:vAlign w:val="bottom"/>
          </w:tcPr>
          <w:p w14:paraId="21A2DBF3"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7FDCBCDC" w14:textId="77777777" w:rsidR="00F52703" w:rsidRPr="00A61365" w:rsidRDefault="00962653" w:rsidP="00A61365">
            <w:r w:rsidRPr="00A61365">
              <w:t>129 %</w:t>
            </w:r>
          </w:p>
        </w:tc>
        <w:tc>
          <w:tcPr>
            <w:tcW w:w="960" w:type="dxa"/>
            <w:tcBorders>
              <w:top w:val="nil"/>
              <w:left w:val="nil"/>
              <w:bottom w:val="nil"/>
              <w:right w:val="nil"/>
            </w:tcBorders>
            <w:tcMar>
              <w:top w:w="128" w:type="dxa"/>
              <w:left w:w="43" w:type="dxa"/>
              <w:bottom w:w="43" w:type="dxa"/>
              <w:right w:w="43" w:type="dxa"/>
            </w:tcMar>
            <w:vAlign w:val="bottom"/>
          </w:tcPr>
          <w:p w14:paraId="52463DFB" w14:textId="77777777" w:rsidR="00F52703" w:rsidRPr="00A61365" w:rsidRDefault="00962653" w:rsidP="00A61365">
            <w:r w:rsidRPr="00A61365">
              <w:t>145 %</w:t>
            </w:r>
          </w:p>
        </w:tc>
        <w:tc>
          <w:tcPr>
            <w:tcW w:w="960" w:type="dxa"/>
            <w:tcBorders>
              <w:top w:val="nil"/>
              <w:left w:val="nil"/>
              <w:bottom w:val="nil"/>
              <w:right w:val="nil"/>
            </w:tcBorders>
            <w:tcMar>
              <w:top w:w="128" w:type="dxa"/>
              <w:left w:w="43" w:type="dxa"/>
              <w:bottom w:w="43" w:type="dxa"/>
              <w:right w:w="43" w:type="dxa"/>
            </w:tcMar>
            <w:vAlign w:val="bottom"/>
          </w:tcPr>
          <w:p w14:paraId="6BC49BF9" w14:textId="77777777" w:rsidR="00F52703" w:rsidRPr="00A61365" w:rsidRDefault="00962653" w:rsidP="00A61365">
            <w:r w:rsidRPr="00A61365">
              <w:t>169 %</w:t>
            </w:r>
          </w:p>
        </w:tc>
        <w:tc>
          <w:tcPr>
            <w:tcW w:w="960" w:type="dxa"/>
            <w:tcBorders>
              <w:top w:val="nil"/>
              <w:left w:val="nil"/>
              <w:bottom w:val="nil"/>
              <w:right w:val="nil"/>
            </w:tcBorders>
            <w:tcMar>
              <w:top w:w="128" w:type="dxa"/>
              <w:left w:w="43" w:type="dxa"/>
              <w:bottom w:w="43" w:type="dxa"/>
              <w:right w:w="43" w:type="dxa"/>
            </w:tcMar>
            <w:vAlign w:val="bottom"/>
          </w:tcPr>
          <w:p w14:paraId="70A09ED5" w14:textId="77777777" w:rsidR="00F52703" w:rsidRPr="00A61365" w:rsidRDefault="00962653" w:rsidP="00A61365">
            <w:r w:rsidRPr="00A61365">
              <w:t>204 %</w:t>
            </w:r>
          </w:p>
        </w:tc>
      </w:tr>
      <w:tr w:rsidR="00F52703" w:rsidRPr="00A61365" w14:paraId="5142FFD2"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08E220D9"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6612CF8A" w14:textId="77777777" w:rsidR="00F52703" w:rsidRPr="00A61365" w:rsidRDefault="00962653" w:rsidP="00A61365">
            <w:r w:rsidRPr="00A61365">
              <w:t>16–25 kyr</w:t>
            </w:r>
          </w:p>
        </w:tc>
        <w:tc>
          <w:tcPr>
            <w:tcW w:w="940" w:type="dxa"/>
            <w:tcBorders>
              <w:top w:val="nil"/>
              <w:left w:val="nil"/>
              <w:bottom w:val="nil"/>
              <w:right w:val="nil"/>
            </w:tcBorders>
            <w:tcMar>
              <w:top w:w="128" w:type="dxa"/>
              <w:left w:w="43" w:type="dxa"/>
              <w:bottom w:w="43" w:type="dxa"/>
              <w:right w:w="143" w:type="dxa"/>
            </w:tcMar>
            <w:vAlign w:val="bottom"/>
          </w:tcPr>
          <w:p w14:paraId="7AB0CF80" w14:textId="77777777" w:rsidR="00F52703" w:rsidRPr="00A61365" w:rsidRDefault="00962653" w:rsidP="00A61365">
            <w:r w:rsidRPr="00A61365">
              <w:t xml:space="preserve"> 1 968 </w:t>
            </w:r>
          </w:p>
        </w:tc>
        <w:tc>
          <w:tcPr>
            <w:tcW w:w="940" w:type="dxa"/>
            <w:tcBorders>
              <w:top w:val="nil"/>
              <w:left w:val="nil"/>
              <w:bottom w:val="nil"/>
              <w:right w:val="nil"/>
            </w:tcBorders>
            <w:tcMar>
              <w:top w:w="128" w:type="dxa"/>
              <w:left w:w="43" w:type="dxa"/>
              <w:bottom w:w="43" w:type="dxa"/>
              <w:right w:w="143" w:type="dxa"/>
            </w:tcMar>
            <w:vAlign w:val="bottom"/>
          </w:tcPr>
          <w:p w14:paraId="6C1550B1" w14:textId="77777777" w:rsidR="00F52703" w:rsidRPr="00A61365" w:rsidRDefault="00962653" w:rsidP="00A61365">
            <w:r w:rsidRPr="00A61365">
              <w:t>2 822</w:t>
            </w:r>
          </w:p>
        </w:tc>
        <w:tc>
          <w:tcPr>
            <w:tcW w:w="1100" w:type="dxa"/>
            <w:tcBorders>
              <w:top w:val="nil"/>
              <w:left w:val="nil"/>
              <w:bottom w:val="nil"/>
              <w:right w:val="nil"/>
            </w:tcBorders>
            <w:tcMar>
              <w:top w:w="128" w:type="dxa"/>
              <w:left w:w="43" w:type="dxa"/>
              <w:bottom w:w="43" w:type="dxa"/>
              <w:right w:w="43" w:type="dxa"/>
            </w:tcMar>
            <w:vAlign w:val="bottom"/>
          </w:tcPr>
          <w:p w14:paraId="08C5856C" w14:textId="77777777" w:rsidR="00F52703" w:rsidRPr="00A61365" w:rsidRDefault="00962653" w:rsidP="00A61365">
            <w:r w:rsidRPr="00A61365">
              <w:t>297 300</w:t>
            </w:r>
          </w:p>
        </w:tc>
        <w:tc>
          <w:tcPr>
            <w:tcW w:w="1100" w:type="dxa"/>
            <w:tcBorders>
              <w:top w:val="nil"/>
              <w:left w:val="nil"/>
              <w:bottom w:val="nil"/>
              <w:right w:val="nil"/>
            </w:tcBorders>
            <w:tcMar>
              <w:top w:w="128" w:type="dxa"/>
              <w:left w:w="43" w:type="dxa"/>
              <w:bottom w:w="43" w:type="dxa"/>
              <w:right w:w="43" w:type="dxa"/>
            </w:tcMar>
            <w:vAlign w:val="bottom"/>
          </w:tcPr>
          <w:p w14:paraId="1C9C4219" w14:textId="77777777" w:rsidR="00F52703" w:rsidRPr="00A61365" w:rsidRDefault="00962653" w:rsidP="00A61365">
            <w:r w:rsidRPr="00A61365">
              <w:t>379 400</w:t>
            </w:r>
          </w:p>
        </w:tc>
        <w:tc>
          <w:tcPr>
            <w:tcW w:w="1280" w:type="dxa"/>
            <w:tcBorders>
              <w:top w:val="nil"/>
              <w:left w:val="nil"/>
              <w:bottom w:val="nil"/>
              <w:right w:val="nil"/>
            </w:tcBorders>
            <w:tcMar>
              <w:top w:w="128" w:type="dxa"/>
              <w:left w:w="43" w:type="dxa"/>
              <w:bottom w:w="43" w:type="dxa"/>
              <w:right w:w="43" w:type="dxa"/>
            </w:tcMar>
            <w:vAlign w:val="bottom"/>
          </w:tcPr>
          <w:p w14:paraId="31A085F6" w14:textId="77777777" w:rsidR="00F52703" w:rsidRPr="00A61365" w:rsidRDefault="00962653" w:rsidP="00A61365">
            <w:r w:rsidRPr="00A61365">
              <w:t>433 400</w:t>
            </w:r>
          </w:p>
        </w:tc>
        <w:tc>
          <w:tcPr>
            <w:tcW w:w="1100" w:type="dxa"/>
            <w:tcBorders>
              <w:top w:val="nil"/>
              <w:left w:val="nil"/>
              <w:bottom w:val="nil"/>
              <w:right w:val="nil"/>
            </w:tcBorders>
            <w:tcMar>
              <w:top w:w="128" w:type="dxa"/>
              <w:left w:w="43" w:type="dxa"/>
              <w:bottom w:w="43" w:type="dxa"/>
              <w:right w:w="43" w:type="dxa"/>
            </w:tcMar>
            <w:vAlign w:val="bottom"/>
          </w:tcPr>
          <w:p w14:paraId="763FEFC7" w14:textId="77777777" w:rsidR="00F52703" w:rsidRPr="00A61365" w:rsidRDefault="00962653" w:rsidP="00A61365">
            <w:r w:rsidRPr="00A61365">
              <w:t>494 300</w:t>
            </w:r>
          </w:p>
        </w:tc>
        <w:tc>
          <w:tcPr>
            <w:tcW w:w="1100" w:type="dxa"/>
            <w:tcBorders>
              <w:top w:val="nil"/>
              <w:left w:val="nil"/>
              <w:bottom w:val="nil"/>
              <w:right w:val="nil"/>
            </w:tcBorders>
            <w:tcMar>
              <w:top w:w="128" w:type="dxa"/>
              <w:left w:w="43" w:type="dxa"/>
              <w:bottom w:w="43" w:type="dxa"/>
              <w:right w:w="43" w:type="dxa"/>
            </w:tcMar>
            <w:vAlign w:val="bottom"/>
          </w:tcPr>
          <w:p w14:paraId="0DDE9517" w14:textId="77777777" w:rsidR="00F52703" w:rsidRPr="00A61365" w:rsidRDefault="00962653" w:rsidP="00A61365">
            <w:r w:rsidRPr="00A61365">
              <w:t>593 100</w:t>
            </w:r>
          </w:p>
        </w:tc>
        <w:tc>
          <w:tcPr>
            <w:tcW w:w="200" w:type="dxa"/>
            <w:tcBorders>
              <w:top w:val="nil"/>
              <w:left w:val="nil"/>
              <w:bottom w:val="nil"/>
              <w:right w:val="nil"/>
            </w:tcBorders>
            <w:tcMar>
              <w:top w:w="128" w:type="dxa"/>
              <w:left w:w="43" w:type="dxa"/>
              <w:bottom w:w="43" w:type="dxa"/>
              <w:right w:w="43" w:type="dxa"/>
            </w:tcMar>
            <w:vAlign w:val="bottom"/>
          </w:tcPr>
          <w:p w14:paraId="2F0A4722"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3857AA89" w14:textId="77777777" w:rsidR="00F52703" w:rsidRPr="00A61365" w:rsidRDefault="00962653" w:rsidP="00A61365">
            <w:r w:rsidRPr="00A61365">
              <w:t>128 %</w:t>
            </w:r>
          </w:p>
        </w:tc>
        <w:tc>
          <w:tcPr>
            <w:tcW w:w="960" w:type="dxa"/>
            <w:tcBorders>
              <w:top w:val="nil"/>
              <w:left w:val="nil"/>
              <w:bottom w:val="nil"/>
              <w:right w:val="nil"/>
            </w:tcBorders>
            <w:tcMar>
              <w:top w:w="128" w:type="dxa"/>
              <w:left w:w="43" w:type="dxa"/>
              <w:bottom w:w="43" w:type="dxa"/>
              <w:right w:w="43" w:type="dxa"/>
            </w:tcMar>
            <w:vAlign w:val="bottom"/>
          </w:tcPr>
          <w:p w14:paraId="163612AD" w14:textId="77777777" w:rsidR="00F52703" w:rsidRPr="00A61365" w:rsidRDefault="00962653" w:rsidP="00A61365">
            <w:r w:rsidRPr="00A61365">
              <w:t>146 %</w:t>
            </w:r>
          </w:p>
        </w:tc>
        <w:tc>
          <w:tcPr>
            <w:tcW w:w="960" w:type="dxa"/>
            <w:tcBorders>
              <w:top w:val="nil"/>
              <w:left w:val="nil"/>
              <w:bottom w:val="nil"/>
              <w:right w:val="nil"/>
            </w:tcBorders>
            <w:tcMar>
              <w:top w:w="128" w:type="dxa"/>
              <w:left w:w="43" w:type="dxa"/>
              <w:bottom w:w="43" w:type="dxa"/>
              <w:right w:w="43" w:type="dxa"/>
            </w:tcMar>
            <w:vAlign w:val="bottom"/>
          </w:tcPr>
          <w:p w14:paraId="33774693" w14:textId="77777777" w:rsidR="00F52703" w:rsidRPr="00A61365" w:rsidRDefault="00962653" w:rsidP="00A61365">
            <w:r w:rsidRPr="00A61365">
              <w:t>166 %</w:t>
            </w:r>
          </w:p>
        </w:tc>
        <w:tc>
          <w:tcPr>
            <w:tcW w:w="960" w:type="dxa"/>
            <w:tcBorders>
              <w:top w:val="nil"/>
              <w:left w:val="nil"/>
              <w:bottom w:val="nil"/>
              <w:right w:val="nil"/>
            </w:tcBorders>
            <w:tcMar>
              <w:top w:w="128" w:type="dxa"/>
              <w:left w:w="43" w:type="dxa"/>
              <w:bottom w:w="43" w:type="dxa"/>
              <w:right w:w="43" w:type="dxa"/>
            </w:tcMar>
            <w:vAlign w:val="bottom"/>
          </w:tcPr>
          <w:p w14:paraId="01DB3313" w14:textId="77777777" w:rsidR="00F52703" w:rsidRPr="00A61365" w:rsidRDefault="00962653" w:rsidP="00A61365">
            <w:r w:rsidRPr="00A61365">
              <w:t>199 %</w:t>
            </w:r>
          </w:p>
        </w:tc>
      </w:tr>
      <w:tr w:rsidR="00F52703" w:rsidRPr="00A61365" w14:paraId="750886DB"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125D03AB"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15628294" w14:textId="77777777" w:rsidR="00F52703" w:rsidRPr="00A61365" w:rsidRDefault="00962653" w:rsidP="00A61365">
            <w:r w:rsidRPr="00A61365">
              <w:t>26–40 kyr</w:t>
            </w:r>
          </w:p>
        </w:tc>
        <w:tc>
          <w:tcPr>
            <w:tcW w:w="940" w:type="dxa"/>
            <w:tcBorders>
              <w:top w:val="nil"/>
              <w:left w:val="nil"/>
              <w:bottom w:val="nil"/>
              <w:right w:val="nil"/>
            </w:tcBorders>
            <w:tcMar>
              <w:top w:w="128" w:type="dxa"/>
              <w:left w:w="43" w:type="dxa"/>
              <w:bottom w:w="43" w:type="dxa"/>
              <w:right w:w="143" w:type="dxa"/>
            </w:tcMar>
            <w:vAlign w:val="bottom"/>
          </w:tcPr>
          <w:p w14:paraId="7F3817DE" w14:textId="77777777" w:rsidR="00F52703" w:rsidRPr="00A61365" w:rsidRDefault="00962653" w:rsidP="00A61365">
            <w:r w:rsidRPr="00A61365">
              <w:t xml:space="preserve"> 1 397 </w:t>
            </w:r>
          </w:p>
        </w:tc>
        <w:tc>
          <w:tcPr>
            <w:tcW w:w="940" w:type="dxa"/>
            <w:tcBorders>
              <w:top w:val="nil"/>
              <w:left w:val="nil"/>
              <w:bottom w:val="nil"/>
              <w:right w:val="nil"/>
            </w:tcBorders>
            <w:tcMar>
              <w:top w:w="128" w:type="dxa"/>
              <w:left w:w="43" w:type="dxa"/>
              <w:bottom w:w="43" w:type="dxa"/>
              <w:right w:w="143" w:type="dxa"/>
            </w:tcMar>
            <w:vAlign w:val="bottom"/>
          </w:tcPr>
          <w:p w14:paraId="25F89104" w14:textId="77777777" w:rsidR="00F52703" w:rsidRPr="00A61365" w:rsidRDefault="00962653" w:rsidP="00A61365">
            <w:r w:rsidRPr="00A61365">
              <w:t>2 149</w:t>
            </w:r>
          </w:p>
        </w:tc>
        <w:tc>
          <w:tcPr>
            <w:tcW w:w="1100" w:type="dxa"/>
            <w:tcBorders>
              <w:top w:val="nil"/>
              <w:left w:val="nil"/>
              <w:bottom w:val="nil"/>
              <w:right w:val="nil"/>
            </w:tcBorders>
            <w:tcMar>
              <w:top w:w="128" w:type="dxa"/>
              <w:left w:w="43" w:type="dxa"/>
              <w:bottom w:w="43" w:type="dxa"/>
              <w:right w:w="43" w:type="dxa"/>
            </w:tcMar>
            <w:vAlign w:val="bottom"/>
          </w:tcPr>
          <w:p w14:paraId="4BE0198C" w14:textId="77777777" w:rsidR="00F52703" w:rsidRPr="00A61365" w:rsidRDefault="00962653" w:rsidP="00A61365">
            <w:r w:rsidRPr="00A61365">
              <w:t>290 900</w:t>
            </w:r>
          </w:p>
        </w:tc>
        <w:tc>
          <w:tcPr>
            <w:tcW w:w="1100" w:type="dxa"/>
            <w:tcBorders>
              <w:top w:val="nil"/>
              <w:left w:val="nil"/>
              <w:bottom w:val="nil"/>
              <w:right w:val="nil"/>
            </w:tcBorders>
            <w:tcMar>
              <w:top w:w="128" w:type="dxa"/>
              <w:left w:w="43" w:type="dxa"/>
              <w:bottom w:w="43" w:type="dxa"/>
              <w:right w:w="43" w:type="dxa"/>
            </w:tcMar>
            <w:vAlign w:val="bottom"/>
          </w:tcPr>
          <w:p w14:paraId="6F40FA8E" w14:textId="77777777" w:rsidR="00F52703" w:rsidRPr="00A61365" w:rsidRDefault="00962653" w:rsidP="00A61365">
            <w:r w:rsidRPr="00A61365">
              <w:t>381 400</w:t>
            </w:r>
          </w:p>
        </w:tc>
        <w:tc>
          <w:tcPr>
            <w:tcW w:w="1280" w:type="dxa"/>
            <w:tcBorders>
              <w:top w:val="nil"/>
              <w:left w:val="nil"/>
              <w:bottom w:val="nil"/>
              <w:right w:val="nil"/>
            </w:tcBorders>
            <w:tcMar>
              <w:top w:w="128" w:type="dxa"/>
              <w:left w:w="43" w:type="dxa"/>
              <w:bottom w:w="43" w:type="dxa"/>
              <w:right w:w="43" w:type="dxa"/>
            </w:tcMar>
            <w:vAlign w:val="bottom"/>
          </w:tcPr>
          <w:p w14:paraId="2AD90C9A" w14:textId="77777777" w:rsidR="00F52703" w:rsidRPr="00A61365" w:rsidRDefault="00962653" w:rsidP="00A61365">
            <w:r w:rsidRPr="00A61365">
              <w:t>437 800</w:t>
            </w:r>
          </w:p>
        </w:tc>
        <w:tc>
          <w:tcPr>
            <w:tcW w:w="1100" w:type="dxa"/>
            <w:tcBorders>
              <w:top w:val="nil"/>
              <w:left w:val="nil"/>
              <w:bottom w:val="nil"/>
              <w:right w:val="nil"/>
            </w:tcBorders>
            <w:tcMar>
              <w:top w:w="128" w:type="dxa"/>
              <w:left w:w="43" w:type="dxa"/>
              <w:bottom w:w="43" w:type="dxa"/>
              <w:right w:w="43" w:type="dxa"/>
            </w:tcMar>
            <w:vAlign w:val="bottom"/>
          </w:tcPr>
          <w:p w14:paraId="63C542E4" w14:textId="77777777" w:rsidR="00F52703" w:rsidRPr="00A61365" w:rsidRDefault="00962653" w:rsidP="00A61365">
            <w:r w:rsidRPr="00A61365">
              <w:t>516 600</w:t>
            </w:r>
          </w:p>
        </w:tc>
        <w:tc>
          <w:tcPr>
            <w:tcW w:w="1100" w:type="dxa"/>
            <w:tcBorders>
              <w:top w:val="nil"/>
              <w:left w:val="nil"/>
              <w:bottom w:val="nil"/>
              <w:right w:val="nil"/>
            </w:tcBorders>
            <w:tcMar>
              <w:top w:w="128" w:type="dxa"/>
              <w:left w:w="43" w:type="dxa"/>
              <w:bottom w:w="43" w:type="dxa"/>
              <w:right w:w="43" w:type="dxa"/>
            </w:tcMar>
            <w:vAlign w:val="bottom"/>
          </w:tcPr>
          <w:p w14:paraId="21A40197" w14:textId="77777777" w:rsidR="00F52703" w:rsidRPr="00A61365" w:rsidRDefault="00962653" w:rsidP="00A61365">
            <w:r w:rsidRPr="00A61365">
              <w:t>628 100</w:t>
            </w:r>
          </w:p>
        </w:tc>
        <w:tc>
          <w:tcPr>
            <w:tcW w:w="200" w:type="dxa"/>
            <w:tcBorders>
              <w:top w:val="nil"/>
              <w:left w:val="nil"/>
              <w:bottom w:val="nil"/>
              <w:right w:val="nil"/>
            </w:tcBorders>
            <w:tcMar>
              <w:top w:w="128" w:type="dxa"/>
              <w:left w:w="43" w:type="dxa"/>
              <w:bottom w:w="43" w:type="dxa"/>
              <w:right w:w="43" w:type="dxa"/>
            </w:tcMar>
            <w:vAlign w:val="bottom"/>
          </w:tcPr>
          <w:p w14:paraId="2BDDD2C0"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77EAE1DE" w14:textId="77777777" w:rsidR="00F52703" w:rsidRPr="00A61365" w:rsidRDefault="00962653" w:rsidP="00A61365">
            <w:r w:rsidRPr="00A61365">
              <w:t>131 %</w:t>
            </w:r>
          </w:p>
        </w:tc>
        <w:tc>
          <w:tcPr>
            <w:tcW w:w="960" w:type="dxa"/>
            <w:tcBorders>
              <w:top w:val="nil"/>
              <w:left w:val="nil"/>
              <w:bottom w:val="nil"/>
              <w:right w:val="nil"/>
            </w:tcBorders>
            <w:tcMar>
              <w:top w:w="128" w:type="dxa"/>
              <w:left w:w="43" w:type="dxa"/>
              <w:bottom w:w="43" w:type="dxa"/>
              <w:right w:w="43" w:type="dxa"/>
            </w:tcMar>
            <w:vAlign w:val="bottom"/>
          </w:tcPr>
          <w:p w14:paraId="08E804DA" w14:textId="77777777" w:rsidR="00F52703" w:rsidRPr="00A61365" w:rsidRDefault="00962653" w:rsidP="00A61365">
            <w:r w:rsidRPr="00A61365">
              <w:t>150 %</w:t>
            </w:r>
          </w:p>
        </w:tc>
        <w:tc>
          <w:tcPr>
            <w:tcW w:w="960" w:type="dxa"/>
            <w:tcBorders>
              <w:top w:val="nil"/>
              <w:left w:val="nil"/>
              <w:bottom w:val="nil"/>
              <w:right w:val="nil"/>
            </w:tcBorders>
            <w:tcMar>
              <w:top w:w="128" w:type="dxa"/>
              <w:left w:w="43" w:type="dxa"/>
              <w:bottom w:w="43" w:type="dxa"/>
              <w:right w:w="43" w:type="dxa"/>
            </w:tcMar>
            <w:vAlign w:val="bottom"/>
          </w:tcPr>
          <w:p w14:paraId="480ED4C5" w14:textId="77777777" w:rsidR="00F52703" w:rsidRPr="00A61365" w:rsidRDefault="00962653" w:rsidP="00A61365">
            <w:r w:rsidRPr="00A61365">
              <w:t>178 %</w:t>
            </w:r>
          </w:p>
        </w:tc>
        <w:tc>
          <w:tcPr>
            <w:tcW w:w="960" w:type="dxa"/>
            <w:tcBorders>
              <w:top w:val="nil"/>
              <w:left w:val="nil"/>
              <w:bottom w:val="nil"/>
              <w:right w:val="nil"/>
            </w:tcBorders>
            <w:tcMar>
              <w:top w:w="128" w:type="dxa"/>
              <w:left w:w="43" w:type="dxa"/>
              <w:bottom w:w="43" w:type="dxa"/>
              <w:right w:w="43" w:type="dxa"/>
            </w:tcMar>
            <w:vAlign w:val="bottom"/>
          </w:tcPr>
          <w:p w14:paraId="7C055E88" w14:textId="77777777" w:rsidR="00F52703" w:rsidRPr="00A61365" w:rsidRDefault="00962653" w:rsidP="00A61365">
            <w:r w:rsidRPr="00A61365">
              <w:t>216 %</w:t>
            </w:r>
          </w:p>
        </w:tc>
      </w:tr>
      <w:tr w:rsidR="00F52703" w:rsidRPr="00A61365" w14:paraId="147DD1A6"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632A7EB6"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704BEF65" w14:textId="77777777" w:rsidR="00F52703" w:rsidRPr="00A61365" w:rsidRDefault="00962653" w:rsidP="00A61365">
            <w:r w:rsidRPr="00A61365">
              <w:t>&gt; 40 kyr</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2C2BE962" w14:textId="77777777" w:rsidR="00F52703" w:rsidRPr="00A61365" w:rsidRDefault="00962653" w:rsidP="00A61365">
            <w:r w:rsidRPr="00A61365">
              <w:t xml:space="preserve"> 1 791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2BA51976" w14:textId="77777777" w:rsidR="00F52703" w:rsidRPr="00A61365" w:rsidRDefault="00962653" w:rsidP="00A61365">
            <w:r w:rsidRPr="00A61365">
              <w:t>3 100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7CE9AEE" w14:textId="77777777" w:rsidR="00F52703" w:rsidRPr="00A61365" w:rsidRDefault="00962653" w:rsidP="00A61365">
            <w:r w:rsidRPr="00A61365">
              <w:t>312 800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C1A9F36" w14:textId="77777777" w:rsidR="00F52703" w:rsidRPr="00A61365" w:rsidRDefault="00962653" w:rsidP="00A61365">
            <w:r w:rsidRPr="00A61365">
              <w:t>421 600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45AB31C" w14:textId="77777777" w:rsidR="00F52703" w:rsidRPr="00A61365" w:rsidRDefault="00962653" w:rsidP="00A61365">
            <w:r w:rsidRPr="00A61365">
              <w:t>498 000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6960082" w14:textId="77777777" w:rsidR="00F52703" w:rsidRPr="00A61365" w:rsidRDefault="00962653" w:rsidP="00A61365">
            <w:r w:rsidRPr="00A61365">
              <w:t>598 900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9E2BB5" w14:textId="77777777" w:rsidR="00F52703" w:rsidRPr="00A61365" w:rsidRDefault="00962653" w:rsidP="00A61365">
            <w:r w:rsidRPr="00A61365">
              <w:t>731 600</w:t>
            </w:r>
          </w:p>
        </w:tc>
        <w:tc>
          <w:tcPr>
            <w:tcW w:w="200" w:type="dxa"/>
            <w:tcBorders>
              <w:top w:val="nil"/>
              <w:left w:val="nil"/>
              <w:bottom w:val="nil"/>
              <w:right w:val="nil"/>
            </w:tcBorders>
            <w:tcMar>
              <w:top w:w="128" w:type="dxa"/>
              <w:left w:w="43" w:type="dxa"/>
              <w:bottom w:w="43" w:type="dxa"/>
              <w:right w:w="43" w:type="dxa"/>
            </w:tcMar>
            <w:vAlign w:val="bottom"/>
          </w:tcPr>
          <w:p w14:paraId="35FF863D"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26CD9094" w14:textId="77777777" w:rsidR="00F52703" w:rsidRPr="00A61365" w:rsidRDefault="00962653" w:rsidP="00A61365">
            <w:r w:rsidRPr="00A61365">
              <w:t>135 %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303D02" w14:textId="77777777" w:rsidR="00F52703" w:rsidRPr="00A61365" w:rsidRDefault="00962653" w:rsidP="00A61365">
            <w:r w:rsidRPr="00A61365">
              <w:t>159 %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0A134E4" w14:textId="77777777" w:rsidR="00F52703" w:rsidRPr="00A61365" w:rsidRDefault="00962653" w:rsidP="00A61365">
            <w:r w:rsidRPr="00A61365">
              <w:t>191 %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376ED63" w14:textId="77777777" w:rsidR="00F52703" w:rsidRPr="00A61365" w:rsidRDefault="00962653" w:rsidP="00A61365">
            <w:r w:rsidRPr="00A61365">
              <w:t>234 %</w:t>
            </w:r>
          </w:p>
        </w:tc>
      </w:tr>
      <w:tr w:rsidR="00F52703" w:rsidRPr="00A61365" w14:paraId="75FE1BB6"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39E0893F" w14:textId="77777777" w:rsidR="00F52703" w:rsidRPr="00A61365" w:rsidRDefault="00962653" w:rsidP="00A61365">
            <w:r w:rsidRPr="00A61365">
              <w:rPr>
                <w:rStyle w:val="kursiv"/>
              </w:rPr>
              <w:t>Sau</w:t>
            </w:r>
          </w:p>
        </w:tc>
      </w:tr>
      <w:tr w:rsidR="00F52703" w:rsidRPr="00A61365" w14:paraId="5B29419C"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307A0F8D"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55B36691" w14:textId="77777777" w:rsidR="00F52703" w:rsidRPr="00A61365" w:rsidRDefault="00962653" w:rsidP="00A61365">
            <w:r w:rsidRPr="00A61365">
              <w:t>&lt; 76 v.f. sauer</w:t>
            </w:r>
            <w:r w:rsidRPr="00A61365">
              <w:rPr>
                <w:rStyle w:val="skrift-hevet"/>
              </w:rPr>
              <w:t>2</w:t>
            </w:r>
          </w:p>
        </w:tc>
        <w:tc>
          <w:tcPr>
            <w:tcW w:w="940" w:type="dxa"/>
            <w:tcBorders>
              <w:top w:val="nil"/>
              <w:left w:val="nil"/>
              <w:bottom w:val="nil"/>
              <w:right w:val="nil"/>
            </w:tcBorders>
            <w:tcMar>
              <w:top w:w="128" w:type="dxa"/>
              <w:left w:w="43" w:type="dxa"/>
              <w:bottom w:w="43" w:type="dxa"/>
              <w:right w:w="143" w:type="dxa"/>
            </w:tcMar>
            <w:vAlign w:val="bottom"/>
          </w:tcPr>
          <w:p w14:paraId="5E72BA6A" w14:textId="77777777" w:rsidR="00F52703" w:rsidRPr="00A61365" w:rsidRDefault="00962653" w:rsidP="00A61365">
            <w:r w:rsidRPr="00A61365">
              <w:t xml:space="preserve"> 6 235 </w:t>
            </w:r>
          </w:p>
        </w:tc>
        <w:tc>
          <w:tcPr>
            <w:tcW w:w="940" w:type="dxa"/>
            <w:tcBorders>
              <w:top w:val="nil"/>
              <w:left w:val="nil"/>
              <w:bottom w:val="nil"/>
              <w:right w:val="nil"/>
            </w:tcBorders>
            <w:tcMar>
              <w:top w:w="128" w:type="dxa"/>
              <w:left w:w="43" w:type="dxa"/>
              <w:bottom w:w="43" w:type="dxa"/>
              <w:right w:w="143" w:type="dxa"/>
            </w:tcMar>
            <w:vAlign w:val="bottom"/>
          </w:tcPr>
          <w:p w14:paraId="72666A5E" w14:textId="77777777" w:rsidR="00F52703" w:rsidRPr="00A61365" w:rsidRDefault="00962653" w:rsidP="00A61365">
            <w:r w:rsidRPr="00A61365">
              <w:t>3 136</w:t>
            </w:r>
          </w:p>
        </w:tc>
        <w:tc>
          <w:tcPr>
            <w:tcW w:w="1100" w:type="dxa"/>
            <w:tcBorders>
              <w:top w:val="nil"/>
              <w:left w:val="nil"/>
              <w:bottom w:val="nil"/>
              <w:right w:val="nil"/>
            </w:tcBorders>
            <w:tcMar>
              <w:top w:w="128" w:type="dxa"/>
              <w:left w:w="43" w:type="dxa"/>
              <w:bottom w:w="43" w:type="dxa"/>
              <w:right w:w="43" w:type="dxa"/>
            </w:tcMar>
            <w:vAlign w:val="bottom"/>
          </w:tcPr>
          <w:p w14:paraId="5E0B8DA2" w14:textId="77777777" w:rsidR="00F52703" w:rsidRPr="00A61365" w:rsidRDefault="00962653" w:rsidP="00A61365">
            <w:r w:rsidRPr="00A61365">
              <w:t>-19 400</w:t>
            </w:r>
          </w:p>
        </w:tc>
        <w:tc>
          <w:tcPr>
            <w:tcW w:w="1100" w:type="dxa"/>
            <w:tcBorders>
              <w:top w:val="nil"/>
              <w:left w:val="nil"/>
              <w:bottom w:val="nil"/>
              <w:right w:val="nil"/>
            </w:tcBorders>
            <w:tcMar>
              <w:top w:w="128" w:type="dxa"/>
              <w:left w:w="43" w:type="dxa"/>
              <w:bottom w:w="43" w:type="dxa"/>
              <w:right w:w="43" w:type="dxa"/>
            </w:tcMar>
            <w:vAlign w:val="bottom"/>
          </w:tcPr>
          <w:p w14:paraId="7C4578DB" w14:textId="77777777" w:rsidR="00F52703" w:rsidRPr="00A61365" w:rsidRDefault="00962653" w:rsidP="00A61365">
            <w:r w:rsidRPr="00A61365">
              <w:t>45 300</w:t>
            </w:r>
          </w:p>
        </w:tc>
        <w:tc>
          <w:tcPr>
            <w:tcW w:w="1280" w:type="dxa"/>
            <w:tcBorders>
              <w:top w:val="nil"/>
              <w:left w:val="nil"/>
              <w:bottom w:val="nil"/>
              <w:right w:val="nil"/>
            </w:tcBorders>
            <w:tcMar>
              <w:top w:w="128" w:type="dxa"/>
              <w:left w:w="43" w:type="dxa"/>
              <w:bottom w:w="43" w:type="dxa"/>
              <w:right w:w="43" w:type="dxa"/>
            </w:tcMar>
            <w:vAlign w:val="bottom"/>
          </w:tcPr>
          <w:p w14:paraId="103A772D" w14:textId="77777777" w:rsidR="00F52703" w:rsidRPr="00A61365" w:rsidRDefault="00962653" w:rsidP="00A61365">
            <w:r w:rsidRPr="00A61365">
              <w:t>93 200</w:t>
            </w:r>
          </w:p>
        </w:tc>
        <w:tc>
          <w:tcPr>
            <w:tcW w:w="1100" w:type="dxa"/>
            <w:tcBorders>
              <w:top w:val="nil"/>
              <w:left w:val="nil"/>
              <w:bottom w:val="nil"/>
              <w:right w:val="nil"/>
            </w:tcBorders>
            <w:tcMar>
              <w:top w:w="128" w:type="dxa"/>
              <w:left w:w="43" w:type="dxa"/>
              <w:bottom w:w="43" w:type="dxa"/>
              <w:right w:w="43" w:type="dxa"/>
            </w:tcMar>
            <w:vAlign w:val="bottom"/>
          </w:tcPr>
          <w:p w14:paraId="2DFAB883" w14:textId="77777777" w:rsidR="00F52703" w:rsidRPr="00A61365" w:rsidRDefault="00962653" w:rsidP="00A61365">
            <w:r w:rsidRPr="00A61365">
              <w:t>167 200</w:t>
            </w:r>
          </w:p>
        </w:tc>
        <w:tc>
          <w:tcPr>
            <w:tcW w:w="1100" w:type="dxa"/>
            <w:tcBorders>
              <w:top w:val="nil"/>
              <w:left w:val="nil"/>
              <w:bottom w:val="nil"/>
              <w:right w:val="nil"/>
            </w:tcBorders>
            <w:tcMar>
              <w:top w:w="128" w:type="dxa"/>
              <w:left w:w="43" w:type="dxa"/>
              <w:bottom w:w="43" w:type="dxa"/>
              <w:right w:w="43" w:type="dxa"/>
            </w:tcMar>
            <w:vAlign w:val="bottom"/>
          </w:tcPr>
          <w:p w14:paraId="06855827" w14:textId="77777777" w:rsidR="00F52703" w:rsidRPr="00A61365" w:rsidRDefault="00962653" w:rsidP="00A61365">
            <w:r w:rsidRPr="00A61365">
              <w:t>283 900</w:t>
            </w:r>
          </w:p>
        </w:tc>
        <w:tc>
          <w:tcPr>
            <w:tcW w:w="200" w:type="dxa"/>
            <w:tcBorders>
              <w:top w:val="nil"/>
              <w:left w:val="nil"/>
              <w:bottom w:val="nil"/>
              <w:right w:val="nil"/>
            </w:tcBorders>
            <w:tcMar>
              <w:top w:w="128" w:type="dxa"/>
              <w:left w:w="43" w:type="dxa"/>
              <w:bottom w:w="43" w:type="dxa"/>
              <w:right w:w="43" w:type="dxa"/>
            </w:tcMar>
            <w:vAlign w:val="bottom"/>
          </w:tcPr>
          <w:p w14:paraId="44938C7C"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6B81535A"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5B678986"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2E13ADD3"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440050D1" w14:textId="77777777" w:rsidR="00F52703" w:rsidRPr="00A61365" w:rsidRDefault="00962653" w:rsidP="00A61365">
            <w:r w:rsidRPr="00A61365">
              <w:t xml:space="preserve"> </w:t>
            </w:r>
          </w:p>
        </w:tc>
      </w:tr>
      <w:tr w:rsidR="00F52703" w:rsidRPr="00A61365" w14:paraId="620C4946"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58C6D5C9"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5F04713C" w14:textId="77777777" w:rsidR="00F52703" w:rsidRPr="00A61365" w:rsidRDefault="00962653" w:rsidP="00A61365">
            <w:r w:rsidRPr="00A61365">
              <w:t>76–150 v.f. sauer</w:t>
            </w:r>
          </w:p>
        </w:tc>
        <w:tc>
          <w:tcPr>
            <w:tcW w:w="940" w:type="dxa"/>
            <w:tcBorders>
              <w:top w:val="nil"/>
              <w:left w:val="nil"/>
              <w:bottom w:val="nil"/>
              <w:right w:val="nil"/>
            </w:tcBorders>
            <w:tcMar>
              <w:top w:w="128" w:type="dxa"/>
              <w:left w:w="43" w:type="dxa"/>
              <w:bottom w:w="43" w:type="dxa"/>
              <w:right w:w="143" w:type="dxa"/>
            </w:tcMar>
            <w:vAlign w:val="bottom"/>
          </w:tcPr>
          <w:p w14:paraId="4878F63E" w14:textId="77777777" w:rsidR="00F52703" w:rsidRPr="00A61365" w:rsidRDefault="00962653" w:rsidP="00A61365">
            <w:r w:rsidRPr="00A61365">
              <w:t xml:space="preserve"> 2 090 </w:t>
            </w:r>
          </w:p>
        </w:tc>
        <w:tc>
          <w:tcPr>
            <w:tcW w:w="940" w:type="dxa"/>
            <w:tcBorders>
              <w:top w:val="nil"/>
              <w:left w:val="nil"/>
              <w:bottom w:val="nil"/>
              <w:right w:val="nil"/>
            </w:tcBorders>
            <w:tcMar>
              <w:top w:w="128" w:type="dxa"/>
              <w:left w:w="43" w:type="dxa"/>
              <w:bottom w:w="43" w:type="dxa"/>
              <w:right w:w="143" w:type="dxa"/>
            </w:tcMar>
            <w:vAlign w:val="bottom"/>
          </w:tcPr>
          <w:p w14:paraId="638B947E" w14:textId="77777777" w:rsidR="00F52703" w:rsidRPr="00A61365" w:rsidRDefault="00962653" w:rsidP="00A61365">
            <w:r w:rsidRPr="00A61365">
              <w:t>1 716</w:t>
            </w:r>
          </w:p>
        </w:tc>
        <w:tc>
          <w:tcPr>
            <w:tcW w:w="1100" w:type="dxa"/>
            <w:tcBorders>
              <w:top w:val="nil"/>
              <w:left w:val="nil"/>
              <w:bottom w:val="nil"/>
              <w:right w:val="nil"/>
            </w:tcBorders>
            <w:tcMar>
              <w:top w:w="128" w:type="dxa"/>
              <w:left w:w="43" w:type="dxa"/>
              <w:bottom w:w="43" w:type="dxa"/>
              <w:right w:w="43" w:type="dxa"/>
            </w:tcMar>
            <w:vAlign w:val="bottom"/>
          </w:tcPr>
          <w:p w14:paraId="7CCC9C28" w14:textId="77777777" w:rsidR="00F52703" w:rsidRPr="00A61365" w:rsidRDefault="00962653" w:rsidP="00A61365">
            <w:r w:rsidRPr="00A61365">
              <w:t>113 400</w:t>
            </w:r>
          </w:p>
        </w:tc>
        <w:tc>
          <w:tcPr>
            <w:tcW w:w="1100" w:type="dxa"/>
            <w:tcBorders>
              <w:top w:val="nil"/>
              <w:left w:val="nil"/>
              <w:bottom w:val="nil"/>
              <w:right w:val="nil"/>
            </w:tcBorders>
            <w:tcMar>
              <w:top w:w="128" w:type="dxa"/>
              <w:left w:w="43" w:type="dxa"/>
              <w:bottom w:w="43" w:type="dxa"/>
              <w:right w:w="43" w:type="dxa"/>
            </w:tcMar>
            <w:vAlign w:val="bottom"/>
          </w:tcPr>
          <w:p w14:paraId="508FAA6F" w14:textId="77777777" w:rsidR="00F52703" w:rsidRPr="00A61365" w:rsidRDefault="00962653" w:rsidP="00A61365">
            <w:r w:rsidRPr="00A61365">
              <w:t>194 900</w:t>
            </w:r>
          </w:p>
        </w:tc>
        <w:tc>
          <w:tcPr>
            <w:tcW w:w="1280" w:type="dxa"/>
            <w:tcBorders>
              <w:top w:val="nil"/>
              <w:left w:val="nil"/>
              <w:bottom w:val="nil"/>
              <w:right w:val="nil"/>
            </w:tcBorders>
            <w:tcMar>
              <w:top w:w="128" w:type="dxa"/>
              <w:left w:w="43" w:type="dxa"/>
              <w:bottom w:w="43" w:type="dxa"/>
              <w:right w:w="43" w:type="dxa"/>
            </w:tcMar>
            <w:vAlign w:val="bottom"/>
          </w:tcPr>
          <w:p w14:paraId="328A4090" w14:textId="77777777" w:rsidR="00F52703" w:rsidRPr="00A61365" w:rsidRDefault="00962653" w:rsidP="00A61365">
            <w:r w:rsidRPr="00A61365">
              <w:t>263 000</w:t>
            </w:r>
          </w:p>
        </w:tc>
        <w:tc>
          <w:tcPr>
            <w:tcW w:w="1100" w:type="dxa"/>
            <w:tcBorders>
              <w:top w:val="nil"/>
              <w:left w:val="nil"/>
              <w:bottom w:val="nil"/>
              <w:right w:val="nil"/>
            </w:tcBorders>
            <w:tcMar>
              <w:top w:w="128" w:type="dxa"/>
              <w:left w:w="43" w:type="dxa"/>
              <w:bottom w:w="43" w:type="dxa"/>
              <w:right w:w="43" w:type="dxa"/>
            </w:tcMar>
            <w:vAlign w:val="bottom"/>
          </w:tcPr>
          <w:p w14:paraId="7CDB9ECA" w14:textId="77777777" w:rsidR="00F52703" w:rsidRPr="00A61365" w:rsidRDefault="00962653" w:rsidP="00A61365">
            <w:r w:rsidRPr="00A61365">
              <w:t>338 700</w:t>
            </w:r>
          </w:p>
        </w:tc>
        <w:tc>
          <w:tcPr>
            <w:tcW w:w="1100" w:type="dxa"/>
            <w:tcBorders>
              <w:top w:val="nil"/>
              <w:left w:val="nil"/>
              <w:bottom w:val="nil"/>
              <w:right w:val="nil"/>
            </w:tcBorders>
            <w:tcMar>
              <w:top w:w="128" w:type="dxa"/>
              <w:left w:w="43" w:type="dxa"/>
              <w:bottom w:w="43" w:type="dxa"/>
              <w:right w:w="43" w:type="dxa"/>
            </w:tcMar>
            <w:vAlign w:val="bottom"/>
          </w:tcPr>
          <w:p w14:paraId="10679A5B" w14:textId="77777777" w:rsidR="00F52703" w:rsidRPr="00A61365" w:rsidRDefault="00962653" w:rsidP="00A61365">
            <w:r w:rsidRPr="00A61365">
              <w:t>451 900</w:t>
            </w:r>
          </w:p>
        </w:tc>
        <w:tc>
          <w:tcPr>
            <w:tcW w:w="200" w:type="dxa"/>
            <w:tcBorders>
              <w:top w:val="nil"/>
              <w:left w:val="nil"/>
              <w:bottom w:val="nil"/>
              <w:right w:val="nil"/>
            </w:tcBorders>
            <w:tcMar>
              <w:top w:w="128" w:type="dxa"/>
              <w:left w:w="43" w:type="dxa"/>
              <w:bottom w:w="43" w:type="dxa"/>
              <w:right w:w="43" w:type="dxa"/>
            </w:tcMar>
            <w:vAlign w:val="bottom"/>
          </w:tcPr>
          <w:p w14:paraId="719948FB"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2091C0AB" w14:textId="77777777" w:rsidR="00F52703" w:rsidRPr="00A61365" w:rsidRDefault="00962653" w:rsidP="00A61365">
            <w:r w:rsidRPr="00A61365">
              <w:t>172 %</w:t>
            </w:r>
          </w:p>
        </w:tc>
        <w:tc>
          <w:tcPr>
            <w:tcW w:w="960" w:type="dxa"/>
            <w:tcBorders>
              <w:top w:val="nil"/>
              <w:left w:val="nil"/>
              <w:bottom w:val="nil"/>
              <w:right w:val="nil"/>
            </w:tcBorders>
            <w:tcMar>
              <w:top w:w="128" w:type="dxa"/>
              <w:left w:w="43" w:type="dxa"/>
              <w:bottom w:w="43" w:type="dxa"/>
              <w:right w:w="43" w:type="dxa"/>
            </w:tcMar>
            <w:vAlign w:val="bottom"/>
          </w:tcPr>
          <w:p w14:paraId="129920CA" w14:textId="77777777" w:rsidR="00F52703" w:rsidRPr="00A61365" w:rsidRDefault="00962653" w:rsidP="00A61365">
            <w:r w:rsidRPr="00A61365">
              <w:t>232 %</w:t>
            </w:r>
          </w:p>
        </w:tc>
        <w:tc>
          <w:tcPr>
            <w:tcW w:w="960" w:type="dxa"/>
            <w:tcBorders>
              <w:top w:val="nil"/>
              <w:left w:val="nil"/>
              <w:bottom w:val="nil"/>
              <w:right w:val="nil"/>
            </w:tcBorders>
            <w:tcMar>
              <w:top w:w="128" w:type="dxa"/>
              <w:left w:w="43" w:type="dxa"/>
              <w:bottom w:w="43" w:type="dxa"/>
              <w:right w:w="43" w:type="dxa"/>
            </w:tcMar>
            <w:vAlign w:val="bottom"/>
          </w:tcPr>
          <w:p w14:paraId="178B8F7F" w14:textId="77777777" w:rsidR="00F52703" w:rsidRPr="00A61365" w:rsidRDefault="00962653" w:rsidP="00A61365">
            <w:r w:rsidRPr="00A61365">
              <w:t>299 %</w:t>
            </w:r>
          </w:p>
        </w:tc>
        <w:tc>
          <w:tcPr>
            <w:tcW w:w="960" w:type="dxa"/>
            <w:tcBorders>
              <w:top w:val="nil"/>
              <w:left w:val="nil"/>
              <w:bottom w:val="nil"/>
              <w:right w:val="nil"/>
            </w:tcBorders>
            <w:tcMar>
              <w:top w:w="128" w:type="dxa"/>
              <w:left w:w="43" w:type="dxa"/>
              <w:bottom w:w="43" w:type="dxa"/>
              <w:right w:w="43" w:type="dxa"/>
            </w:tcMar>
            <w:vAlign w:val="bottom"/>
          </w:tcPr>
          <w:p w14:paraId="600CB1C2" w14:textId="77777777" w:rsidR="00F52703" w:rsidRPr="00A61365" w:rsidRDefault="00962653" w:rsidP="00A61365">
            <w:r w:rsidRPr="00A61365">
              <w:t>399 %</w:t>
            </w:r>
          </w:p>
        </w:tc>
      </w:tr>
      <w:tr w:rsidR="00F52703" w:rsidRPr="00A61365" w14:paraId="1FA26A94"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0C63EE8E"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70C3752E" w14:textId="77777777" w:rsidR="00F52703" w:rsidRPr="00A61365" w:rsidRDefault="00962653" w:rsidP="00A61365">
            <w:r w:rsidRPr="00A61365">
              <w:t>&gt; 150 v.f. sauer</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15735D60" w14:textId="77777777" w:rsidR="00F52703" w:rsidRPr="00A61365" w:rsidRDefault="00962653" w:rsidP="00A61365">
            <w:r w:rsidRPr="00A61365">
              <w:t xml:space="preserve"> 908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05D1E280" w14:textId="77777777" w:rsidR="00F52703" w:rsidRPr="00A61365" w:rsidRDefault="00962653" w:rsidP="00A61365">
            <w:r w:rsidRPr="00A61365">
              <w:t>1 052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FEB0BEF" w14:textId="77777777" w:rsidR="00F52703" w:rsidRPr="00A61365" w:rsidRDefault="00962653" w:rsidP="00A61365">
            <w:r w:rsidRPr="00A61365">
              <w:t>194 700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735BBF2" w14:textId="77777777" w:rsidR="00F52703" w:rsidRPr="00A61365" w:rsidRDefault="00962653" w:rsidP="00A61365">
            <w:r w:rsidRPr="00A61365">
              <w:t>295 900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37810E0" w14:textId="77777777" w:rsidR="00F52703" w:rsidRPr="00A61365" w:rsidRDefault="00962653" w:rsidP="00A61365">
            <w:r w:rsidRPr="00A61365">
              <w:t>355 900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02C32AB" w14:textId="77777777" w:rsidR="00F52703" w:rsidRPr="00A61365" w:rsidRDefault="00962653" w:rsidP="00A61365">
            <w:r w:rsidRPr="00A61365">
              <w:t>438 100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AA0CD65" w14:textId="77777777" w:rsidR="00F52703" w:rsidRPr="00A61365" w:rsidRDefault="00962653" w:rsidP="00A61365">
            <w:r w:rsidRPr="00A61365">
              <w:t>574 500</w:t>
            </w:r>
          </w:p>
        </w:tc>
        <w:tc>
          <w:tcPr>
            <w:tcW w:w="200" w:type="dxa"/>
            <w:tcBorders>
              <w:top w:val="nil"/>
              <w:left w:val="nil"/>
              <w:bottom w:val="nil"/>
              <w:right w:val="nil"/>
            </w:tcBorders>
            <w:tcMar>
              <w:top w:w="128" w:type="dxa"/>
              <w:left w:w="43" w:type="dxa"/>
              <w:bottom w:w="43" w:type="dxa"/>
              <w:right w:w="43" w:type="dxa"/>
            </w:tcMar>
            <w:vAlign w:val="bottom"/>
          </w:tcPr>
          <w:p w14:paraId="35F47E86"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7FA6A48E" w14:textId="77777777" w:rsidR="00F52703" w:rsidRPr="00A61365" w:rsidRDefault="00962653" w:rsidP="00A61365">
            <w:r w:rsidRPr="00A61365">
              <w:t>152 %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03DF89" w14:textId="77777777" w:rsidR="00F52703" w:rsidRPr="00A61365" w:rsidRDefault="00962653" w:rsidP="00A61365">
            <w:r w:rsidRPr="00A61365">
              <w:t>183 %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A35FAA" w14:textId="77777777" w:rsidR="00F52703" w:rsidRPr="00A61365" w:rsidRDefault="00962653" w:rsidP="00A61365">
            <w:r w:rsidRPr="00A61365">
              <w:t>225 %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899CEE1" w14:textId="77777777" w:rsidR="00F52703" w:rsidRPr="00A61365" w:rsidRDefault="00962653" w:rsidP="00A61365">
            <w:r w:rsidRPr="00A61365">
              <w:t>295 %</w:t>
            </w:r>
          </w:p>
        </w:tc>
      </w:tr>
      <w:tr w:rsidR="00F52703" w:rsidRPr="00A61365" w14:paraId="793CAFB3"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34DF6544" w14:textId="77777777" w:rsidR="00F52703" w:rsidRPr="00A61365" w:rsidRDefault="00962653" w:rsidP="00A61365">
            <w:r w:rsidRPr="00A61365">
              <w:rPr>
                <w:rStyle w:val="kursiv"/>
              </w:rPr>
              <w:t>Korn- og oljevekster</w:t>
            </w:r>
          </w:p>
        </w:tc>
      </w:tr>
      <w:tr w:rsidR="00F52703" w:rsidRPr="00A61365" w14:paraId="3C7BF36C"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282D699A"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71391148" w14:textId="77777777" w:rsidR="00F52703" w:rsidRPr="00A61365" w:rsidRDefault="00962653" w:rsidP="00A61365">
            <w:r w:rsidRPr="00A61365">
              <w:t>≤ 400 daa</w:t>
            </w:r>
            <w:r w:rsidRPr="00A61365">
              <w:rPr>
                <w:rStyle w:val="skrift-hevet"/>
              </w:rPr>
              <w:t>2</w:t>
            </w:r>
          </w:p>
        </w:tc>
        <w:tc>
          <w:tcPr>
            <w:tcW w:w="940" w:type="dxa"/>
            <w:tcBorders>
              <w:top w:val="nil"/>
              <w:left w:val="nil"/>
              <w:bottom w:val="nil"/>
              <w:right w:val="nil"/>
            </w:tcBorders>
            <w:tcMar>
              <w:top w:w="128" w:type="dxa"/>
              <w:left w:w="43" w:type="dxa"/>
              <w:bottom w:w="43" w:type="dxa"/>
              <w:right w:w="143" w:type="dxa"/>
            </w:tcMar>
            <w:vAlign w:val="bottom"/>
          </w:tcPr>
          <w:p w14:paraId="3558FD47" w14:textId="77777777" w:rsidR="00F52703" w:rsidRPr="00A61365" w:rsidRDefault="00962653" w:rsidP="00A61365">
            <w:r w:rsidRPr="00A61365">
              <w:t xml:space="preserve"> 5 065 </w:t>
            </w:r>
          </w:p>
        </w:tc>
        <w:tc>
          <w:tcPr>
            <w:tcW w:w="940" w:type="dxa"/>
            <w:tcBorders>
              <w:top w:val="nil"/>
              <w:left w:val="nil"/>
              <w:bottom w:val="nil"/>
              <w:right w:val="nil"/>
            </w:tcBorders>
            <w:tcMar>
              <w:top w:w="128" w:type="dxa"/>
              <w:left w:w="43" w:type="dxa"/>
              <w:bottom w:w="43" w:type="dxa"/>
              <w:right w:w="143" w:type="dxa"/>
            </w:tcMar>
            <w:vAlign w:val="bottom"/>
          </w:tcPr>
          <w:p w14:paraId="31F96C07" w14:textId="77777777" w:rsidR="00F52703" w:rsidRPr="00A61365" w:rsidRDefault="00962653" w:rsidP="00A61365">
            <w:r w:rsidRPr="00A61365">
              <w:t>1 272</w:t>
            </w:r>
          </w:p>
        </w:tc>
        <w:tc>
          <w:tcPr>
            <w:tcW w:w="1100" w:type="dxa"/>
            <w:tcBorders>
              <w:top w:val="nil"/>
              <w:left w:val="nil"/>
              <w:bottom w:val="nil"/>
              <w:right w:val="nil"/>
            </w:tcBorders>
            <w:tcMar>
              <w:top w:w="128" w:type="dxa"/>
              <w:left w:w="43" w:type="dxa"/>
              <w:bottom w:w="43" w:type="dxa"/>
              <w:right w:w="43" w:type="dxa"/>
            </w:tcMar>
            <w:vAlign w:val="bottom"/>
          </w:tcPr>
          <w:p w14:paraId="48B21D36" w14:textId="77777777" w:rsidR="00F52703" w:rsidRPr="00A61365" w:rsidRDefault="00962653" w:rsidP="00A61365">
            <w:r w:rsidRPr="00A61365">
              <w:t>155 400</w:t>
            </w:r>
          </w:p>
        </w:tc>
        <w:tc>
          <w:tcPr>
            <w:tcW w:w="1100" w:type="dxa"/>
            <w:tcBorders>
              <w:top w:val="nil"/>
              <w:left w:val="nil"/>
              <w:bottom w:val="nil"/>
              <w:right w:val="nil"/>
            </w:tcBorders>
            <w:tcMar>
              <w:top w:w="128" w:type="dxa"/>
              <w:left w:w="43" w:type="dxa"/>
              <w:bottom w:w="43" w:type="dxa"/>
              <w:right w:w="43" w:type="dxa"/>
            </w:tcMar>
            <w:vAlign w:val="bottom"/>
          </w:tcPr>
          <w:p w14:paraId="74178432" w14:textId="77777777" w:rsidR="00F52703" w:rsidRPr="00A61365" w:rsidRDefault="00962653" w:rsidP="00A61365">
            <w:r w:rsidRPr="00A61365">
              <w:t>439 500</w:t>
            </w:r>
          </w:p>
        </w:tc>
        <w:tc>
          <w:tcPr>
            <w:tcW w:w="1280" w:type="dxa"/>
            <w:tcBorders>
              <w:top w:val="nil"/>
              <w:left w:val="nil"/>
              <w:bottom w:val="nil"/>
              <w:right w:val="nil"/>
            </w:tcBorders>
            <w:tcMar>
              <w:top w:w="128" w:type="dxa"/>
              <w:left w:w="43" w:type="dxa"/>
              <w:bottom w:w="43" w:type="dxa"/>
              <w:right w:w="43" w:type="dxa"/>
            </w:tcMar>
            <w:vAlign w:val="bottom"/>
          </w:tcPr>
          <w:p w14:paraId="45375B5D" w14:textId="77777777" w:rsidR="00F52703" w:rsidRPr="00A61365" w:rsidRDefault="00962653" w:rsidP="00A61365">
            <w:r w:rsidRPr="00A61365">
              <w:t>628 300</w:t>
            </w:r>
          </w:p>
        </w:tc>
        <w:tc>
          <w:tcPr>
            <w:tcW w:w="1100" w:type="dxa"/>
            <w:tcBorders>
              <w:top w:val="nil"/>
              <w:left w:val="nil"/>
              <w:bottom w:val="nil"/>
              <w:right w:val="nil"/>
            </w:tcBorders>
            <w:tcMar>
              <w:top w:w="128" w:type="dxa"/>
              <w:left w:w="43" w:type="dxa"/>
              <w:bottom w:w="43" w:type="dxa"/>
              <w:right w:w="43" w:type="dxa"/>
            </w:tcMar>
            <w:vAlign w:val="bottom"/>
          </w:tcPr>
          <w:p w14:paraId="77B8D985" w14:textId="77777777" w:rsidR="00F52703" w:rsidRPr="00A61365" w:rsidRDefault="00962653" w:rsidP="00A61365">
            <w:r w:rsidRPr="00A61365">
              <w:t>953 500</w:t>
            </w:r>
          </w:p>
        </w:tc>
        <w:tc>
          <w:tcPr>
            <w:tcW w:w="1100" w:type="dxa"/>
            <w:tcBorders>
              <w:top w:val="nil"/>
              <w:left w:val="nil"/>
              <w:bottom w:val="nil"/>
              <w:right w:val="nil"/>
            </w:tcBorders>
            <w:tcMar>
              <w:top w:w="128" w:type="dxa"/>
              <w:left w:w="43" w:type="dxa"/>
              <w:bottom w:w="43" w:type="dxa"/>
              <w:right w:w="43" w:type="dxa"/>
            </w:tcMar>
            <w:vAlign w:val="bottom"/>
          </w:tcPr>
          <w:p w14:paraId="097DC240" w14:textId="77777777" w:rsidR="00F52703" w:rsidRPr="00A61365" w:rsidRDefault="00962653" w:rsidP="00A61365">
            <w:r w:rsidRPr="00A61365">
              <w:t>1 484 300</w:t>
            </w:r>
          </w:p>
        </w:tc>
        <w:tc>
          <w:tcPr>
            <w:tcW w:w="200" w:type="dxa"/>
            <w:tcBorders>
              <w:top w:val="nil"/>
              <w:left w:val="nil"/>
              <w:bottom w:val="nil"/>
              <w:right w:val="nil"/>
            </w:tcBorders>
            <w:tcMar>
              <w:top w:w="128" w:type="dxa"/>
              <w:left w:w="43" w:type="dxa"/>
              <w:bottom w:w="43" w:type="dxa"/>
              <w:right w:w="43" w:type="dxa"/>
            </w:tcMar>
            <w:vAlign w:val="bottom"/>
          </w:tcPr>
          <w:p w14:paraId="3891B956"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497FF8E6" w14:textId="77777777" w:rsidR="00F52703" w:rsidRPr="00A61365" w:rsidRDefault="00962653" w:rsidP="00A61365">
            <w:r w:rsidRPr="00A61365">
              <w:t>283 %</w:t>
            </w:r>
          </w:p>
        </w:tc>
        <w:tc>
          <w:tcPr>
            <w:tcW w:w="960" w:type="dxa"/>
            <w:tcBorders>
              <w:top w:val="nil"/>
              <w:left w:val="nil"/>
              <w:bottom w:val="nil"/>
              <w:right w:val="nil"/>
            </w:tcBorders>
            <w:tcMar>
              <w:top w:w="128" w:type="dxa"/>
              <w:left w:w="43" w:type="dxa"/>
              <w:bottom w:w="43" w:type="dxa"/>
              <w:right w:w="43" w:type="dxa"/>
            </w:tcMar>
            <w:vAlign w:val="bottom"/>
          </w:tcPr>
          <w:p w14:paraId="4D7C7588" w14:textId="77777777" w:rsidR="00F52703" w:rsidRPr="00A61365" w:rsidRDefault="00962653" w:rsidP="00A61365">
            <w:r w:rsidRPr="00A61365">
              <w:t>404 %</w:t>
            </w:r>
          </w:p>
        </w:tc>
        <w:tc>
          <w:tcPr>
            <w:tcW w:w="960" w:type="dxa"/>
            <w:tcBorders>
              <w:top w:val="nil"/>
              <w:left w:val="nil"/>
              <w:bottom w:val="nil"/>
              <w:right w:val="nil"/>
            </w:tcBorders>
            <w:tcMar>
              <w:top w:w="128" w:type="dxa"/>
              <w:left w:w="43" w:type="dxa"/>
              <w:bottom w:w="43" w:type="dxa"/>
              <w:right w:w="43" w:type="dxa"/>
            </w:tcMar>
            <w:vAlign w:val="bottom"/>
          </w:tcPr>
          <w:p w14:paraId="3AB5C46A" w14:textId="77777777" w:rsidR="00F52703" w:rsidRPr="00A61365" w:rsidRDefault="00962653" w:rsidP="00A61365">
            <w:r w:rsidRPr="00A61365">
              <w:t>614 %</w:t>
            </w:r>
          </w:p>
        </w:tc>
        <w:tc>
          <w:tcPr>
            <w:tcW w:w="960" w:type="dxa"/>
            <w:tcBorders>
              <w:top w:val="nil"/>
              <w:left w:val="nil"/>
              <w:bottom w:val="nil"/>
              <w:right w:val="nil"/>
            </w:tcBorders>
            <w:tcMar>
              <w:top w:w="128" w:type="dxa"/>
              <w:left w:w="43" w:type="dxa"/>
              <w:bottom w:w="43" w:type="dxa"/>
              <w:right w:w="43" w:type="dxa"/>
            </w:tcMar>
            <w:vAlign w:val="bottom"/>
          </w:tcPr>
          <w:p w14:paraId="6A3CE076" w14:textId="77777777" w:rsidR="00F52703" w:rsidRPr="00A61365" w:rsidRDefault="00962653" w:rsidP="00A61365">
            <w:r w:rsidRPr="00A61365">
              <w:t>955 %</w:t>
            </w:r>
          </w:p>
        </w:tc>
      </w:tr>
      <w:tr w:rsidR="00F52703" w:rsidRPr="00A61365" w14:paraId="4AEE6A73"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7A3646EE"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0F4C0A5B" w14:textId="77777777" w:rsidR="00F52703" w:rsidRPr="00A61365" w:rsidRDefault="00962653" w:rsidP="00A61365">
            <w:r w:rsidRPr="00A61365">
              <w:t>&gt; 400 daa</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7335FC21" w14:textId="77777777" w:rsidR="00F52703" w:rsidRPr="00A61365" w:rsidRDefault="00962653" w:rsidP="00A61365">
            <w:r w:rsidRPr="00A61365">
              <w:t xml:space="preserve"> 1 213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79166B3B" w14:textId="77777777" w:rsidR="00F52703" w:rsidRPr="00A61365" w:rsidRDefault="00962653" w:rsidP="00A61365">
            <w:r w:rsidRPr="00A61365">
              <w:t>719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C1CB057" w14:textId="77777777" w:rsidR="00F52703" w:rsidRPr="00A61365" w:rsidRDefault="00962653" w:rsidP="00A61365">
            <w:r w:rsidRPr="00A61365">
              <w:t>463 100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A5E7D4" w14:textId="77777777" w:rsidR="00F52703" w:rsidRPr="00A61365" w:rsidRDefault="00962653" w:rsidP="00A61365">
            <w:r w:rsidRPr="00A61365">
              <w:t>771 800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EBB6AFC" w14:textId="77777777" w:rsidR="00F52703" w:rsidRPr="00A61365" w:rsidRDefault="00962653" w:rsidP="00A61365">
            <w:r w:rsidRPr="00A61365">
              <w:t>981 500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7041D83" w14:textId="77777777" w:rsidR="00F52703" w:rsidRPr="00A61365" w:rsidRDefault="00962653" w:rsidP="00A61365">
            <w:r w:rsidRPr="00A61365">
              <w:t>1 281 300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ED0DDF" w14:textId="77777777" w:rsidR="00F52703" w:rsidRPr="00A61365" w:rsidRDefault="00962653" w:rsidP="00A61365">
            <w:r w:rsidRPr="00A61365">
              <w:t>1 741 700</w:t>
            </w:r>
          </w:p>
        </w:tc>
        <w:tc>
          <w:tcPr>
            <w:tcW w:w="200" w:type="dxa"/>
            <w:tcBorders>
              <w:top w:val="nil"/>
              <w:left w:val="nil"/>
              <w:bottom w:val="nil"/>
              <w:right w:val="nil"/>
            </w:tcBorders>
            <w:tcMar>
              <w:top w:w="128" w:type="dxa"/>
              <w:left w:w="43" w:type="dxa"/>
              <w:bottom w:w="43" w:type="dxa"/>
              <w:right w:w="43" w:type="dxa"/>
            </w:tcMar>
            <w:vAlign w:val="bottom"/>
          </w:tcPr>
          <w:p w14:paraId="5839F156"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41EC5B77" w14:textId="77777777" w:rsidR="00F52703" w:rsidRPr="00A61365" w:rsidRDefault="00962653" w:rsidP="00A61365">
            <w:r w:rsidRPr="00A61365">
              <w:t>167 %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37DBB4D" w14:textId="77777777" w:rsidR="00F52703" w:rsidRPr="00A61365" w:rsidRDefault="00962653" w:rsidP="00A61365">
            <w:r w:rsidRPr="00A61365">
              <w:t>212 %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9872EFF" w14:textId="77777777" w:rsidR="00F52703" w:rsidRPr="00A61365" w:rsidRDefault="00962653" w:rsidP="00A61365">
            <w:r w:rsidRPr="00A61365">
              <w:t>277 %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222C50D" w14:textId="77777777" w:rsidR="00F52703" w:rsidRPr="00A61365" w:rsidRDefault="00962653" w:rsidP="00A61365">
            <w:r w:rsidRPr="00A61365">
              <w:t>376 %</w:t>
            </w:r>
          </w:p>
        </w:tc>
      </w:tr>
      <w:tr w:rsidR="00F52703" w:rsidRPr="00A61365" w14:paraId="5BCE7821"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377698BE" w14:textId="77777777" w:rsidR="00F52703" w:rsidRPr="00A61365" w:rsidRDefault="00962653" w:rsidP="00A61365">
            <w:r w:rsidRPr="00A61365">
              <w:rPr>
                <w:rStyle w:val="kursiv"/>
              </w:rPr>
              <w:t>Gris</w:t>
            </w:r>
          </w:p>
        </w:tc>
      </w:tr>
      <w:tr w:rsidR="00F52703" w:rsidRPr="00A61365" w14:paraId="26D79D4B"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1AE3724B"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22A454BB" w14:textId="77777777" w:rsidR="00F52703" w:rsidRPr="00A61365" w:rsidRDefault="00962653" w:rsidP="00A61365">
            <w:r w:rsidRPr="00A61365">
              <w:t>≤ 50 purker</w:t>
            </w:r>
          </w:p>
        </w:tc>
        <w:tc>
          <w:tcPr>
            <w:tcW w:w="940" w:type="dxa"/>
            <w:tcBorders>
              <w:top w:val="nil"/>
              <w:left w:val="nil"/>
              <w:bottom w:val="nil"/>
              <w:right w:val="nil"/>
            </w:tcBorders>
            <w:tcMar>
              <w:top w:w="128" w:type="dxa"/>
              <w:left w:w="43" w:type="dxa"/>
              <w:bottom w:w="43" w:type="dxa"/>
              <w:right w:w="143" w:type="dxa"/>
            </w:tcMar>
            <w:vAlign w:val="bottom"/>
          </w:tcPr>
          <w:p w14:paraId="1553473A" w14:textId="77777777" w:rsidR="00F52703" w:rsidRPr="00A61365" w:rsidRDefault="00962653" w:rsidP="00A61365">
            <w:r w:rsidRPr="00A61365">
              <w:t xml:space="preserve"> 585 </w:t>
            </w:r>
          </w:p>
        </w:tc>
        <w:tc>
          <w:tcPr>
            <w:tcW w:w="940" w:type="dxa"/>
            <w:tcBorders>
              <w:top w:val="nil"/>
              <w:left w:val="nil"/>
              <w:bottom w:val="nil"/>
              <w:right w:val="nil"/>
            </w:tcBorders>
            <w:tcMar>
              <w:top w:w="128" w:type="dxa"/>
              <w:left w:w="43" w:type="dxa"/>
              <w:bottom w:w="43" w:type="dxa"/>
              <w:right w:w="143" w:type="dxa"/>
            </w:tcMar>
            <w:vAlign w:val="bottom"/>
          </w:tcPr>
          <w:p w14:paraId="36E045E0" w14:textId="77777777" w:rsidR="00F52703" w:rsidRPr="00A61365" w:rsidRDefault="00962653" w:rsidP="00A61365">
            <w:r w:rsidRPr="00A61365">
              <w:t>519</w:t>
            </w:r>
          </w:p>
        </w:tc>
        <w:tc>
          <w:tcPr>
            <w:tcW w:w="1100" w:type="dxa"/>
            <w:tcBorders>
              <w:top w:val="nil"/>
              <w:left w:val="nil"/>
              <w:bottom w:val="nil"/>
              <w:right w:val="nil"/>
            </w:tcBorders>
            <w:tcMar>
              <w:top w:w="128" w:type="dxa"/>
              <w:left w:w="43" w:type="dxa"/>
              <w:bottom w:w="43" w:type="dxa"/>
              <w:right w:w="43" w:type="dxa"/>
            </w:tcMar>
            <w:vAlign w:val="bottom"/>
          </w:tcPr>
          <w:p w14:paraId="54E578FE" w14:textId="77777777" w:rsidR="00F52703" w:rsidRPr="00A61365" w:rsidRDefault="00962653" w:rsidP="00A61365">
            <w:r w:rsidRPr="00A61365">
              <w:t>251 700</w:t>
            </w:r>
          </w:p>
        </w:tc>
        <w:tc>
          <w:tcPr>
            <w:tcW w:w="1100" w:type="dxa"/>
            <w:tcBorders>
              <w:top w:val="nil"/>
              <w:left w:val="nil"/>
              <w:bottom w:val="nil"/>
              <w:right w:val="nil"/>
            </w:tcBorders>
            <w:tcMar>
              <w:top w:w="128" w:type="dxa"/>
              <w:left w:w="43" w:type="dxa"/>
              <w:bottom w:w="43" w:type="dxa"/>
              <w:right w:w="43" w:type="dxa"/>
            </w:tcMar>
            <w:vAlign w:val="bottom"/>
          </w:tcPr>
          <w:p w14:paraId="025F8138" w14:textId="77777777" w:rsidR="00F52703" w:rsidRPr="00A61365" w:rsidRDefault="00962653" w:rsidP="00A61365">
            <w:r w:rsidRPr="00A61365">
              <w:t>451 000</w:t>
            </w:r>
          </w:p>
        </w:tc>
        <w:tc>
          <w:tcPr>
            <w:tcW w:w="1280" w:type="dxa"/>
            <w:tcBorders>
              <w:top w:val="nil"/>
              <w:left w:val="nil"/>
              <w:bottom w:val="nil"/>
              <w:right w:val="nil"/>
            </w:tcBorders>
            <w:tcMar>
              <w:top w:w="128" w:type="dxa"/>
              <w:left w:w="43" w:type="dxa"/>
              <w:bottom w:w="43" w:type="dxa"/>
              <w:right w:w="43" w:type="dxa"/>
            </w:tcMar>
            <w:vAlign w:val="bottom"/>
          </w:tcPr>
          <w:p w14:paraId="24ECE5C3" w14:textId="77777777" w:rsidR="00F52703" w:rsidRPr="00A61365" w:rsidRDefault="00962653" w:rsidP="00A61365">
            <w:r w:rsidRPr="00A61365">
              <w:t>556 600</w:t>
            </w:r>
          </w:p>
        </w:tc>
        <w:tc>
          <w:tcPr>
            <w:tcW w:w="1100" w:type="dxa"/>
            <w:tcBorders>
              <w:top w:val="nil"/>
              <w:left w:val="nil"/>
              <w:bottom w:val="nil"/>
              <w:right w:val="nil"/>
            </w:tcBorders>
            <w:tcMar>
              <w:top w:w="128" w:type="dxa"/>
              <w:left w:w="43" w:type="dxa"/>
              <w:bottom w:w="43" w:type="dxa"/>
              <w:right w:w="43" w:type="dxa"/>
            </w:tcMar>
            <w:vAlign w:val="bottom"/>
          </w:tcPr>
          <w:p w14:paraId="2F3727F6" w14:textId="77777777" w:rsidR="00F52703" w:rsidRPr="00A61365" w:rsidRDefault="00962653" w:rsidP="00A61365">
            <w:r w:rsidRPr="00A61365">
              <w:t>714 000</w:t>
            </w:r>
          </w:p>
        </w:tc>
        <w:tc>
          <w:tcPr>
            <w:tcW w:w="1100" w:type="dxa"/>
            <w:tcBorders>
              <w:top w:val="nil"/>
              <w:left w:val="nil"/>
              <w:bottom w:val="nil"/>
              <w:right w:val="nil"/>
            </w:tcBorders>
            <w:tcMar>
              <w:top w:w="128" w:type="dxa"/>
              <w:left w:w="43" w:type="dxa"/>
              <w:bottom w:w="43" w:type="dxa"/>
              <w:right w:w="43" w:type="dxa"/>
            </w:tcMar>
            <w:vAlign w:val="bottom"/>
          </w:tcPr>
          <w:p w14:paraId="7204C2BC" w14:textId="77777777" w:rsidR="00F52703" w:rsidRPr="00A61365" w:rsidRDefault="00962653" w:rsidP="00A61365">
            <w:r w:rsidRPr="00A61365">
              <w:t>985 800</w:t>
            </w:r>
          </w:p>
        </w:tc>
        <w:tc>
          <w:tcPr>
            <w:tcW w:w="200" w:type="dxa"/>
            <w:tcBorders>
              <w:top w:val="nil"/>
              <w:left w:val="nil"/>
              <w:bottom w:val="nil"/>
              <w:right w:val="nil"/>
            </w:tcBorders>
            <w:tcMar>
              <w:top w:w="128" w:type="dxa"/>
              <w:left w:w="43" w:type="dxa"/>
              <w:bottom w:w="43" w:type="dxa"/>
              <w:right w:w="43" w:type="dxa"/>
            </w:tcMar>
            <w:vAlign w:val="bottom"/>
          </w:tcPr>
          <w:p w14:paraId="3BAF933E"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59B08F8F" w14:textId="77777777" w:rsidR="00F52703" w:rsidRPr="00A61365" w:rsidRDefault="00962653" w:rsidP="00A61365">
            <w:r w:rsidRPr="00A61365">
              <w:t>179 %</w:t>
            </w:r>
          </w:p>
        </w:tc>
        <w:tc>
          <w:tcPr>
            <w:tcW w:w="960" w:type="dxa"/>
            <w:tcBorders>
              <w:top w:val="nil"/>
              <w:left w:val="nil"/>
              <w:bottom w:val="nil"/>
              <w:right w:val="nil"/>
            </w:tcBorders>
            <w:tcMar>
              <w:top w:w="128" w:type="dxa"/>
              <w:left w:w="43" w:type="dxa"/>
              <w:bottom w:w="43" w:type="dxa"/>
              <w:right w:w="43" w:type="dxa"/>
            </w:tcMar>
            <w:vAlign w:val="bottom"/>
          </w:tcPr>
          <w:p w14:paraId="65803936" w14:textId="77777777" w:rsidR="00F52703" w:rsidRPr="00A61365" w:rsidRDefault="00962653" w:rsidP="00A61365">
            <w:r w:rsidRPr="00A61365">
              <w:t>221 %</w:t>
            </w:r>
          </w:p>
        </w:tc>
        <w:tc>
          <w:tcPr>
            <w:tcW w:w="960" w:type="dxa"/>
            <w:tcBorders>
              <w:top w:val="nil"/>
              <w:left w:val="nil"/>
              <w:bottom w:val="nil"/>
              <w:right w:val="nil"/>
            </w:tcBorders>
            <w:tcMar>
              <w:top w:w="128" w:type="dxa"/>
              <w:left w:w="43" w:type="dxa"/>
              <w:bottom w:w="43" w:type="dxa"/>
              <w:right w:w="43" w:type="dxa"/>
            </w:tcMar>
            <w:vAlign w:val="bottom"/>
          </w:tcPr>
          <w:p w14:paraId="031FCBC6" w14:textId="77777777" w:rsidR="00F52703" w:rsidRPr="00A61365" w:rsidRDefault="00962653" w:rsidP="00A61365">
            <w:r w:rsidRPr="00A61365">
              <w:t>284 %</w:t>
            </w:r>
          </w:p>
        </w:tc>
        <w:tc>
          <w:tcPr>
            <w:tcW w:w="960" w:type="dxa"/>
            <w:tcBorders>
              <w:top w:val="nil"/>
              <w:left w:val="nil"/>
              <w:bottom w:val="nil"/>
              <w:right w:val="nil"/>
            </w:tcBorders>
            <w:tcMar>
              <w:top w:w="128" w:type="dxa"/>
              <w:left w:w="43" w:type="dxa"/>
              <w:bottom w:w="43" w:type="dxa"/>
              <w:right w:w="43" w:type="dxa"/>
            </w:tcMar>
            <w:vAlign w:val="bottom"/>
          </w:tcPr>
          <w:p w14:paraId="75D927C5" w14:textId="77777777" w:rsidR="00F52703" w:rsidRPr="00A61365" w:rsidRDefault="00962653" w:rsidP="00A61365">
            <w:r w:rsidRPr="00A61365">
              <w:t>392 %</w:t>
            </w:r>
          </w:p>
        </w:tc>
      </w:tr>
      <w:tr w:rsidR="00F52703" w:rsidRPr="00A61365" w14:paraId="01263C59"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38B9FFDE"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5299B546" w14:textId="77777777" w:rsidR="00F52703" w:rsidRPr="00A61365" w:rsidRDefault="00962653" w:rsidP="00A61365">
            <w:r w:rsidRPr="00A61365">
              <w:t>&gt; 50 purker</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6DCC1F29" w14:textId="77777777" w:rsidR="00F52703" w:rsidRPr="00A61365" w:rsidRDefault="00962653" w:rsidP="00A61365">
            <w:r w:rsidRPr="00A61365">
              <w:t xml:space="preserve"> 376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4AD454D7" w14:textId="77777777" w:rsidR="00F52703" w:rsidRPr="00A61365" w:rsidRDefault="00962653" w:rsidP="00A61365">
            <w:r w:rsidRPr="00A61365">
              <w:t>547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EC79A24" w14:textId="77777777" w:rsidR="00F52703" w:rsidRPr="00A61365" w:rsidRDefault="00962653" w:rsidP="00A61365">
            <w:r w:rsidRPr="00A61365">
              <w:t>465 200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A712F58" w14:textId="77777777" w:rsidR="00F52703" w:rsidRPr="00A61365" w:rsidRDefault="00962653" w:rsidP="00A61365">
            <w:r w:rsidRPr="00A61365">
              <w:t>632 800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3321BC2" w14:textId="77777777" w:rsidR="00F52703" w:rsidRPr="00A61365" w:rsidRDefault="00962653" w:rsidP="00A61365">
            <w:r w:rsidRPr="00A61365">
              <w:t>773 500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45FC4AE" w14:textId="77777777" w:rsidR="00F52703" w:rsidRPr="00A61365" w:rsidRDefault="00962653" w:rsidP="00A61365">
            <w:r w:rsidRPr="00A61365">
              <w:t>1 013 900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90933EF" w14:textId="77777777" w:rsidR="00F52703" w:rsidRPr="00A61365" w:rsidRDefault="00962653" w:rsidP="00A61365">
            <w:r w:rsidRPr="00A61365">
              <w:t>1 322 000</w:t>
            </w:r>
          </w:p>
        </w:tc>
        <w:tc>
          <w:tcPr>
            <w:tcW w:w="200" w:type="dxa"/>
            <w:tcBorders>
              <w:top w:val="nil"/>
              <w:left w:val="nil"/>
              <w:bottom w:val="nil"/>
              <w:right w:val="nil"/>
            </w:tcBorders>
            <w:tcMar>
              <w:top w:w="128" w:type="dxa"/>
              <w:left w:w="43" w:type="dxa"/>
              <w:bottom w:w="43" w:type="dxa"/>
              <w:right w:w="43" w:type="dxa"/>
            </w:tcMar>
            <w:vAlign w:val="bottom"/>
          </w:tcPr>
          <w:p w14:paraId="111A20E2"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326C3566" w14:textId="77777777" w:rsidR="00F52703" w:rsidRPr="00A61365" w:rsidRDefault="00962653" w:rsidP="00A61365">
            <w:r w:rsidRPr="00A61365">
              <w:t>136 %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C4965D7" w14:textId="77777777" w:rsidR="00F52703" w:rsidRPr="00A61365" w:rsidRDefault="00962653" w:rsidP="00A61365">
            <w:r w:rsidRPr="00A61365">
              <w:t>166 %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6D4D681" w14:textId="77777777" w:rsidR="00F52703" w:rsidRPr="00A61365" w:rsidRDefault="00962653" w:rsidP="00A61365">
            <w:r w:rsidRPr="00A61365">
              <w:t>218 %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E35CDD5" w14:textId="77777777" w:rsidR="00F52703" w:rsidRPr="00A61365" w:rsidRDefault="00962653" w:rsidP="00A61365">
            <w:r w:rsidRPr="00A61365">
              <w:t>284 %</w:t>
            </w:r>
          </w:p>
        </w:tc>
      </w:tr>
      <w:tr w:rsidR="00F52703" w:rsidRPr="00A61365" w14:paraId="37B26794"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32E5DF40" w14:textId="77777777" w:rsidR="00F52703" w:rsidRPr="00A61365" w:rsidRDefault="00962653" w:rsidP="00A61365">
            <w:r w:rsidRPr="00A61365">
              <w:rPr>
                <w:rStyle w:val="kursiv"/>
              </w:rPr>
              <w:t>Egg</w:t>
            </w:r>
          </w:p>
        </w:tc>
      </w:tr>
      <w:tr w:rsidR="00F52703" w:rsidRPr="00A61365" w14:paraId="59A9C03B"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523C6920"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7299D660" w14:textId="77777777" w:rsidR="00F52703" w:rsidRPr="00A61365" w:rsidRDefault="00962653" w:rsidP="00A61365">
            <w:r w:rsidRPr="00A61365">
              <w:t>≤ 7500 høner</w:t>
            </w:r>
          </w:p>
        </w:tc>
        <w:tc>
          <w:tcPr>
            <w:tcW w:w="940" w:type="dxa"/>
            <w:tcBorders>
              <w:top w:val="nil"/>
              <w:left w:val="nil"/>
              <w:bottom w:val="nil"/>
              <w:right w:val="nil"/>
            </w:tcBorders>
            <w:tcMar>
              <w:top w:w="128" w:type="dxa"/>
              <w:left w:w="43" w:type="dxa"/>
              <w:bottom w:w="43" w:type="dxa"/>
              <w:right w:w="143" w:type="dxa"/>
            </w:tcMar>
            <w:vAlign w:val="bottom"/>
          </w:tcPr>
          <w:p w14:paraId="12C21458" w14:textId="77777777" w:rsidR="00F52703" w:rsidRPr="00A61365" w:rsidRDefault="00962653" w:rsidP="00A61365">
            <w:r w:rsidRPr="00A61365">
              <w:t xml:space="preserve"> 366 </w:t>
            </w:r>
          </w:p>
        </w:tc>
        <w:tc>
          <w:tcPr>
            <w:tcW w:w="940" w:type="dxa"/>
            <w:tcBorders>
              <w:top w:val="nil"/>
              <w:left w:val="nil"/>
              <w:bottom w:val="nil"/>
              <w:right w:val="nil"/>
            </w:tcBorders>
            <w:tcMar>
              <w:top w:w="128" w:type="dxa"/>
              <w:left w:w="43" w:type="dxa"/>
              <w:bottom w:w="43" w:type="dxa"/>
              <w:right w:w="143" w:type="dxa"/>
            </w:tcMar>
            <w:vAlign w:val="bottom"/>
          </w:tcPr>
          <w:p w14:paraId="3A932400" w14:textId="77777777" w:rsidR="00F52703" w:rsidRPr="00A61365" w:rsidRDefault="00962653" w:rsidP="00A61365">
            <w:r w:rsidRPr="00A61365">
              <w:t>351</w:t>
            </w:r>
          </w:p>
        </w:tc>
        <w:tc>
          <w:tcPr>
            <w:tcW w:w="1100" w:type="dxa"/>
            <w:tcBorders>
              <w:top w:val="nil"/>
              <w:left w:val="nil"/>
              <w:bottom w:val="nil"/>
              <w:right w:val="nil"/>
            </w:tcBorders>
            <w:tcMar>
              <w:top w:w="128" w:type="dxa"/>
              <w:left w:w="43" w:type="dxa"/>
              <w:bottom w:w="43" w:type="dxa"/>
              <w:right w:w="43" w:type="dxa"/>
            </w:tcMar>
            <w:vAlign w:val="bottom"/>
          </w:tcPr>
          <w:p w14:paraId="39D8D809" w14:textId="77777777" w:rsidR="00F52703" w:rsidRPr="00A61365" w:rsidRDefault="00962653" w:rsidP="00A61365">
            <w:r w:rsidRPr="00A61365">
              <w:t>337 000</w:t>
            </w:r>
          </w:p>
        </w:tc>
        <w:tc>
          <w:tcPr>
            <w:tcW w:w="1100" w:type="dxa"/>
            <w:tcBorders>
              <w:top w:val="nil"/>
              <w:left w:val="nil"/>
              <w:bottom w:val="nil"/>
              <w:right w:val="nil"/>
            </w:tcBorders>
            <w:tcMar>
              <w:top w:w="128" w:type="dxa"/>
              <w:left w:w="43" w:type="dxa"/>
              <w:bottom w:w="43" w:type="dxa"/>
              <w:right w:w="43" w:type="dxa"/>
            </w:tcMar>
            <w:vAlign w:val="bottom"/>
          </w:tcPr>
          <w:p w14:paraId="4EE4A869" w14:textId="77777777" w:rsidR="00F52703" w:rsidRPr="00A61365" w:rsidRDefault="00962653" w:rsidP="00A61365">
            <w:r w:rsidRPr="00A61365">
              <w:t>528 900</w:t>
            </w:r>
          </w:p>
        </w:tc>
        <w:tc>
          <w:tcPr>
            <w:tcW w:w="1280" w:type="dxa"/>
            <w:tcBorders>
              <w:top w:val="nil"/>
              <w:left w:val="nil"/>
              <w:bottom w:val="nil"/>
              <w:right w:val="nil"/>
            </w:tcBorders>
            <w:tcMar>
              <w:top w:w="128" w:type="dxa"/>
              <w:left w:w="43" w:type="dxa"/>
              <w:bottom w:w="43" w:type="dxa"/>
              <w:right w:w="43" w:type="dxa"/>
            </w:tcMar>
            <w:vAlign w:val="bottom"/>
          </w:tcPr>
          <w:p w14:paraId="351DA780" w14:textId="77777777" w:rsidR="00F52703" w:rsidRPr="00A61365" w:rsidRDefault="00962653" w:rsidP="00A61365">
            <w:r w:rsidRPr="00A61365">
              <w:t>681 700</w:t>
            </w:r>
          </w:p>
        </w:tc>
        <w:tc>
          <w:tcPr>
            <w:tcW w:w="1100" w:type="dxa"/>
            <w:tcBorders>
              <w:top w:val="nil"/>
              <w:left w:val="nil"/>
              <w:bottom w:val="nil"/>
              <w:right w:val="nil"/>
            </w:tcBorders>
            <w:tcMar>
              <w:top w:w="128" w:type="dxa"/>
              <w:left w:w="43" w:type="dxa"/>
              <w:bottom w:w="43" w:type="dxa"/>
              <w:right w:w="43" w:type="dxa"/>
            </w:tcMar>
            <w:vAlign w:val="bottom"/>
          </w:tcPr>
          <w:p w14:paraId="4DAFADCB" w14:textId="77777777" w:rsidR="00F52703" w:rsidRPr="00A61365" w:rsidRDefault="00962653" w:rsidP="00A61365">
            <w:r w:rsidRPr="00A61365">
              <w:t>937 500</w:t>
            </w:r>
          </w:p>
        </w:tc>
        <w:tc>
          <w:tcPr>
            <w:tcW w:w="1100" w:type="dxa"/>
            <w:tcBorders>
              <w:top w:val="nil"/>
              <w:left w:val="nil"/>
              <w:bottom w:val="nil"/>
              <w:right w:val="nil"/>
            </w:tcBorders>
            <w:tcMar>
              <w:top w:w="128" w:type="dxa"/>
              <w:left w:w="43" w:type="dxa"/>
              <w:bottom w:w="43" w:type="dxa"/>
              <w:right w:w="43" w:type="dxa"/>
            </w:tcMar>
            <w:vAlign w:val="bottom"/>
          </w:tcPr>
          <w:p w14:paraId="67AB2BD8" w14:textId="77777777" w:rsidR="00F52703" w:rsidRPr="00A61365" w:rsidRDefault="00962653" w:rsidP="00A61365">
            <w:r w:rsidRPr="00A61365">
              <w:t>1 153 900</w:t>
            </w:r>
          </w:p>
        </w:tc>
        <w:tc>
          <w:tcPr>
            <w:tcW w:w="200" w:type="dxa"/>
            <w:tcBorders>
              <w:top w:val="nil"/>
              <w:left w:val="nil"/>
              <w:bottom w:val="nil"/>
              <w:right w:val="nil"/>
            </w:tcBorders>
            <w:tcMar>
              <w:top w:w="128" w:type="dxa"/>
              <w:left w:w="43" w:type="dxa"/>
              <w:bottom w:w="43" w:type="dxa"/>
              <w:right w:w="43" w:type="dxa"/>
            </w:tcMar>
            <w:vAlign w:val="bottom"/>
          </w:tcPr>
          <w:p w14:paraId="2CBDFB46"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0F5D854C" w14:textId="77777777" w:rsidR="00F52703" w:rsidRPr="00A61365" w:rsidRDefault="00962653" w:rsidP="00A61365">
            <w:r w:rsidRPr="00A61365">
              <w:t>157 %</w:t>
            </w:r>
          </w:p>
        </w:tc>
        <w:tc>
          <w:tcPr>
            <w:tcW w:w="960" w:type="dxa"/>
            <w:tcBorders>
              <w:top w:val="nil"/>
              <w:left w:val="nil"/>
              <w:bottom w:val="nil"/>
              <w:right w:val="nil"/>
            </w:tcBorders>
            <w:tcMar>
              <w:top w:w="128" w:type="dxa"/>
              <w:left w:w="43" w:type="dxa"/>
              <w:bottom w:w="43" w:type="dxa"/>
              <w:right w:w="43" w:type="dxa"/>
            </w:tcMar>
            <w:vAlign w:val="bottom"/>
          </w:tcPr>
          <w:p w14:paraId="11CF786C" w14:textId="77777777" w:rsidR="00F52703" w:rsidRPr="00A61365" w:rsidRDefault="00962653" w:rsidP="00A61365">
            <w:r w:rsidRPr="00A61365">
              <w:t>202 %</w:t>
            </w:r>
          </w:p>
        </w:tc>
        <w:tc>
          <w:tcPr>
            <w:tcW w:w="960" w:type="dxa"/>
            <w:tcBorders>
              <w:top w:val="nil"/>
              <w:left w:val="nil"/>
              <w:bottom w:val="nil"/>
              <w:right w:val="nil"/>
            </w:tcBorders>
            <w:tcMar>
              <w:top w:w="128" w:type="dxa"/>
              <w:left w:w="43" w:type="dxa"/>
              <w:bottom w:w="43" w:type="dxa"/>
              <w:right w:w="43" w:type="dxa"/>
            </w:tcMar>
            <w:vAlign w:val="bottom"/>
          </w:tcPr>
          <w:p w14:paraId="5F4B8978" w14:textId="77777777" w:rsidR="00F52703" w:rsidRPr="00A61365" w:rsidRDefault="00962653" w:rsidP="00A61365">
            <w:r w:rsidRPr="00A61365">
              <w:t>278 %</w:t>
            </w:r>
          </w:p>
        </w:tc>
        <w:tc>
          <w:tcPr>
            <w:tcW w:w="960" w:type="dxa"/>
            <w:tcBorders>
              <w:top w:val="nil"/>
              <w:left w:val="nil"/>
              <w:bottom w:val="nil"/>
              <w:right w:val="nil"/>
            </w:tcBorders>
            <w:tcMar>
              <w:top w:w="128" w:type="dxa"/>
              <w:left w:w="43" w:type="dxa"/>
              <w:bottom w:w="43" w:type="dxa"/>
              <w:right w:w="43" w:type="dxa"/>
            </w:tcMar>
            <w:vAlign w:val="bottom"/>
          </w:tcPr>
          <w:p w14:paraId="6FE5B04F" w14:textId="77777777" w:rsidR="00F52703" w:rsidRPr="00A61365" w:rsidRDefault="00962653" w:rsidP="00A61365">
            <w:r w:rsidRPr="00A61365">
              <w:t>342 %</w:t>
            </w:r>
          </w:p>
        </w:tc>
      </w:tr>
      <w:tr w:rsidR="00F52703" w:rsidRPr="00A61365" w14:paraId="30307557"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6040893F"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26DE32B8" w14:textId="77777777" w:rsidR="00F52703" w:rsidRPr="00A61365" w:rsidRDefault="00962653" w:rsidP="00A61365">
            <w:r w:rsidRPr="00A61365">
              <w:t>&gt; 7500 høner</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354C87D9" w14:textId="77777777" w:rsidR="00F52703" w:rsidRPr="00A61365" w:rsidRDefault="00962653" w:rsidP="00A61365">
            <w:r w:rsidRPr="00A61365">
              <w:t xml:space="preserve"> 49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540462DA" w14:textId="77777777" w:rsidR="00F52703" w:rsidRPr="00A61365" w:rsidRDefault="00962653" w:rsidP="00A61365">
            <w:r w:rsidRPr="00A61365">
              <w:t>50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5128ED" w14:textId="77777777" w:rsidR="00F52703" w:rsidRPr="00A61365" w:rsidRDefault="00962653" w:rsidP="00A61365">
            <w:r w:rsidRPr="00A61365">
              <w:t>449 300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F9BDCE0" w14:textId="77777777" w:rsidR="00F52703" w:rsidRPr="00A61365" w:rsidRDefault="00962653" w:rsidP="00A61365">
            <w:r w:rsidRPr="00A61365">
              <w:t>804 500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9752981" w14:textId="77777777" w:rsidR="00F52703" w:rsidRPr="00A61365" w:rsidRDefault="00962653" w:rsidP="00A61365">
            <w:r w:rsidRPr="00A61365">
              <w:t>1 221 000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EC6398A" w14:textId="77777777" w:rsidR="00F52703" w:rsidRPr="00A61365" w:rsidRDefault="00962653" w:rsidP="00A61365">
            <w:r w:rsidRPr="00A61365">
              <w:t>1 628 100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59A50C1" w14:textId="77777777" w:rsidR="00F52703" w:rsidRPr="00A61365" w:rsidRDefault="00962653" w:rsidP="00A61365">
            <w:r w:rsidRPr="00A61365">
              <w:t>3 387 500</w:t>
            </w:r>
          </w:p>
        </w:tc>
        <w:tc>
          <w:tcPr>
            <w:tcW w:w="200" w:type="dxa"/>
            <w:tcBorders>
              <w:top w:val="nil"/>
              <w:left w:val="nil"/>
              <w:bottom w:val="nil"/>
              <w:right w:val="nil"/>
            </w:tcBorders>
            <w:tcMar>
              <w:top w:w="128" w:type="dxa"/>
              <w:left w:w="43" w:type="dxa"/>
              <w:bottom w:w="43" w:type="dxa"/>
              <w:right w:w="43" w:type="dxa"/>
            </w:tcMar>
            <w:vAlign w:val="bottom"/>
          </w:tcPr>
          <w:p w14:paraId="2C18CBFD"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4E567483" w14:textId="77777777" w:rsidR="00F52703" w:rsidRPr="00A61365" w:rsidRDefault="00962653" w:rsidP="00A61365">
            <w:r w:rsidRPr="00A61365">
              <w:t>179 %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C0A9FE" w14:textId="77777777" w:rsidR="00F52703" w:rsidRPr="00A61365" w:rsidRDefault="00962653" w:rsidP="00A61365">
            <w:r w:rsidRPr="00A61365">
              <w:t>272 %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465E66" w14:textId="77777777" w:rsidR="00F52703" w:rsidRPr="00A61365" w:rsidRDefault="00962653" w:rsidP="00A61365">
            <w:r w:rsidRPr="00A61365">
              <w:t>362 %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5A042D3" w14:textId="77777777" w:rsidR="00F52703" w:rsidRPr="00A61365" w:rsidRDefault="00962653" w:rsidP="00A61365">
            <w:r w:rsidRPr="00A61365">
              <w:t>754 %</w:t>
            </w:r>
          </w:p>
        </w:tc>
      </w:tr>
      <w:tr w:rsidR="00F52703" w:rsidRPr="00A61365" w14:paraId="30DB2FA6"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4E125888" w14:textId="77777777" w:rsidR="00F52703" w:rsidRPr="00A61365" w:rsidRDefault="00962653" w:rsidP="00A61365">
            <w:r w:rsidRPr="00A61365">
              <w:rPr>
                <w:rStyle w:val="kursiv"/>
              </w:rPr>
              <w:t>Storfekjøttproduksjon</w:t>
            </w:r>
          </w:p>
        </w:tc>
      </w:tr>
      <w:tr w:rsidR="00F52703" w:rsidRPr="00A61365" w14:paraId="1FC4C583"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63BFCFC4"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50927196" w14:textId="77777777" w:rsidR="00F52703" w:rsidRPr="00A61365" w:rsidRDefault="00962653" w:rsidP="00A61365">
            <w:r w:rsidRPr="00A61365">
              <w:t>≤ 30 kyr</w:t>
            </w:r>
            <w:r w:rsidRPr="00A61365">
              <w:rPr>
                <w:rStyle w:val="skrift-hevet"/>
              </w:rPr>
              <w:t>2</w:t>
            </w:r>
          </w:p>
        </w:tc>
        <w:tc>
          <w:tcPr>
            <w:tcW w:w="940" w:type="dxa"/>
            <w:tcBorders>
              <w:top w:val="nil"/>
              <w:left w:val="nil"/>
              <w:bottom w:val="nil"/>
              <w:right w:val="nil"/>
            </w:tcBorders>
            <w:tcMar>
              <w:top w:w="128" w:type="dxa"/>
              <w:left w:w="43" w:type="dxa"/>
              <w:bottom w:w="43" w:type="dxa"/>
              <w:right w:w="143" w:type="dxa"/>
            </w:tcMar>
            <w:vAlign w:val="bottom"/>
          </w:tcPr>
          <w:p w14:paraId="1D1C6A1A" w14:textId="77777777" w:rsidR="00F52703" w:rsidRPr="00A61365" w:rsidRDefault="00962653" w:rsidP="00A61365">
            <w:r w:rsidRPr="00A61365">
              <w:t xml:space="preserve"> 3 564 </w:t>
            </w:r>
          </w:p>
        </w:tc>
        <w:tc>
          <w:tcPr>
            <w:tcW w:w="940" w:type="dxa"/>
            <w:tcBorders>
              <w:top w:val="nil"/>
              <w:left w:val="nil"/>
              <w:bottom w:val="nil"/>
              <w:right w:val="nil"/>
            </w:tcBorders>
            <w:tcMar>
              <w:top w:w="128" w:type="dxa"/>
              <w:left w:w="43" w:type="dxa"/>
              <w:bottom w:w="43" w:type="dxa"/>
              <w:right w:w="143" w:type="dxa"/>
            </w:tcMar>
            <w:vAlign w:val="bottom"/>
          </w:tcPr>
          <w:p w14:paraId="661F1C6B" w14:textId="77777777" w:rsidR="00F52703" w:rsidRPr="00A61365" w:rsidRDefault="00962653" w:rsidP="00A61365">
            <w:r w:rsidRPr="00A61365">
              <w:t>2 807</w:t>
            </w:r>
          </w:p>
        </w:tc>
        <w:tc>
          <w:tcPr>
            <w:tcW w:w="1100" w:type="dxa"/>
            <w:tcBorders>
              <w:top w:val="nil"/>
              <w:left w:val="nil"/>
              <w:bottom w:val="nil"/>
              <w:right w:val="nil"/>
            </w:tcBorders>
            <w:tcMar>
              <w:top w:w="128" w:type="dxa"/>
              <w:left w:w="43" w:type="dxa"/>
              <w:bottom w:w="43" w:type="dxa"/>
              <w:right w:w="43" w:type="dxa"/>
            </w:tcMar>
            <w:vAlign w:val="bottom"/>
          </w:tcPr>
          <w:p w14:paraId="52921ED2" w14:textId="77777777" w:rsidR="00F52703" w:rsidRPr="00A61365" w:rsidRDefault="00962653" w:rsidP="00A61365">
            <w:r w:rsidRPr="00A61365">
              <w:t>63 200</w:t>
            </w:r>
          </w:p>
        </w:tc>
        <w:tc>
          <w:tcPr>
            <w:tcW w:w="1100" w:type="dxa"/>
            <w:tcBorders>
              <w:top w:val="nil"/>
              <w:left w:val="nil"/>
              <w:bottom w:val="nil"/>
              <w:right w:val="nil"/>
            </w:tcBorders>
            <w:tcMar>
              <w:top w:w="128" w:type="dxa"/>
              <w:left w:w="43" w:type="dxa"/>
              <w:bottom w:w="43" w:type="dxa"/>
              <w:right w:w="43" w:type="dxa"/>
            </w:tcMar>
            <w:vAlign w:val="bottom"/>
          </w:tcPr>
          <w:p w14:paraId="4AB531FC" w14:textId="77777777" w:rsidR="00F52703" w:rsidRPr="00A61365" w:rsidRDefault="00962653" w:rsidP="00A61365">
            <w:r w:rsidRPr="00A61365">
              <w:t>169 500</w:t>
            </w:r>
          </w:p>
        </w:tc>
        <w:tc>
          <w:tcPr>
            <w:tcW w:w="1280" w:type="dxa"/>
            <w:tcBorders>
              <w:top w:val="nil"/>
              <w:left w:val="nil"/>
              <w:bottom w:val="nil"/>
              <w:right w:val="nil"/>
            </w:tcBorders>
            <w:tcMar>
              <w:top w:w="128" w:type="dxa"/>
              <w:left w:w="43" w:type="dxa"/>
              <w:bottom w:w="43" w:type="dxa"/>
              <w:right w:w="43" w:type="dxa"/>
            </w:tcMar>
            <w:vAlign w:val="bottom"/>
          </w:tcPr>
          <w:p w14:paraId="244B6644" w14:textId="77777777" w:rsidR="00F52703" w:rsidRPr="00A61365" w:rsidRDefault="00962653" w:rsidP="00A61365">
            <w:r w:rsidRPr="00A61365">
              <w:t>250 800</w:t>
            </w:r>
          </w:p>
        </w:tc>
        <w:tc>
          <w:tcPr>
            <w:tcW w:w="1100" w:type="dxa"/>
            <w:tcBorders>
              <w:top w:val="nil"/>
              <w:left w:val="nil"/>
              <w:bottom w:val="nil"/>
              <w:right w:val="nil"/>
            </w:tcBorders>
            <w:tcMar>
              <w:top w:w="128" w:type="dxa"/>
              <w:left w:w="43" w:type="dxa"/>
              <w:bottom w:w="43" w:type="dxa"/>
              <w:right w:w="43" w:type="dxa"/>
            </w:tcMar>
            <w:vAlign w:val="bottom"/>
          </w:tcPr>
          <w:p w14:paraId="7B9F10BF" w14:textId="77777777" w:rsidR="00F52703" w:rsidRPr="00A61365" w:rsidRDefault="00962653" w:rsidP="00A61365">
            <w:r w:rsidRPr="00A61365">
              <w:t>369 500</w:t>
            </w:r>
          </w:p>
        </w:tc>
        <w:tc>
          <w:tcPr>
            <w:tcW w:w="1100" w:type="dxa"/>
            <w:tcBorders>
              <w:top w:val="nil"/>
              <w:left w:val="nil"/>
              <w:bottom w:val="nil"/>
              <w:right w:val="nil"/>
            </w:tcBorders>
            <w:tcMar>
              <w:top w:w="128" w:type="dxa"/>
              <w:left w:w="43" w:type="dxa"/>
              <w:bottom w:w="43" w:type="dxa"/>
              <w:right w:w="43" w:type="dxa"/>
            </w:tcMar>
            <w:vAlign w:val="bottom"/>
          </w:tcPr>
          <w:p w14:paraId="20526B9F" w14:textId="77777777" w:rsidR="00F52703" w:rsidRPr="00A61365" w:rsidRDefault="00962653" w:rsidP="00A61365">
            <w:r w:rsidRPr="00A61365">
              <w:t>525 300</w:t>
            </w:r>
          </w:p>
        </w:tc>
        <w:tc>
          <w:tcPr>
            <w:tcW w:w="200" w:type="dxa"/>
            <w:tcBorders>
              <w:top w:val="nil"/>
              <w:left w:val="nil"/>
              <w:bottom w:val="nil"/>
              <w:right w:val="nil"/>
            </w:tcBorders>
            <w:tcMar>
              <w:top w:w="128" w:type="dxa"/>
              <w:left w:w="43" w:type="dxa"/>
              <w:bottom w:w="43" w:type="dxa"/>
              <w:right w:w="43" w:type="dxa"/>
            </w:tcMar>
            <w:vAlign w:val="bottom"/>
          </w:tcPr>
          <w:p w14:paraId="14F76C89"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730B78F7" w14:textId="77777777" w:rsidR="00F52703" w:rsidRPr="00A61365" w:rsidRDefault="00962653" w:rsidP="00A61365">
            <w:r w:rsidRPr="00A61365">
              <w:t>268 %</w:t>
            </w:r>
          </w:p>
        </w:tc>
        <w:tc>
          <w:tcPr>
            <w:tcW w:w="960" w:type="dxa"/>
            <w:tcBorders>
              <w:top w:val="nil"/>
              <w:left w:val="nil"/>
              <w:bottom w:val="nil"/>
              <w:right w:val="nil"/>
            </w:tcBorders>
            <w:tcMar>
              <w:top w:w="128" w:type="dxa"/>
              <w:left w:w="43" w:type="dxa"/>
              <w:bottom w:w="43" w:type="dxa"/>
              <w:right w:w="43" w:type="dxa"/>
            </w:tcMar>
            <w:vAlign w:val="bottom"/>
          </w:tcPr>
          <w:p w14:paraId="1A2C9A96" w14:textId="77777777" w:rsidR="00F52703" w:rsidRPr="00A61365" w:rsidRDefault="00962653" w:rsidP="00A61365">
            <w:r w:rsidRPr="00A61365">
              <w:t>397 %</w:t>
            </w:r>
          </w:p>
        </w:tc>
        <w:tc>
          <w:tcPr>
            <w:tcW w:w="960" w:type="dxa"/>
            <w:tcBorders>
              <w:top w:val="nil"/>
              <w:left w:val="nil"/>
              <w:bottom w:val="nil"/>
              <w:right w:val="nil"/>
            </w:tcBorders>
            <w:tcMar>
              <w:top w:w="128" w:type="dxa"/>
              <w:left w:w="43" w:type="dxa"/>
              <w:bottom w:w="43" w:type="dxa"/>
              <w:right w:w="43" w:type="dxa"/>
            </w:tcMar>
            <w:vAlign w:val="bottom"/>
          </w:tcPr>
          <w:p w14:paraId="3C3333E6" w14:textId="77777777" w:rsidR="00F52703" w:rsidRPr="00A61365" w:rsidRDefault="00962653" w:rsidP="00A61365">
            <w:r w:rsidRPr="00A61365">
              <w:t>585 %</w:t>
            </w:r>
          </w:p>
        </w:tc>
        <w:tc>
          <w:tcPr>
            <w:tcW w:w="960" w:type="dxa"/>
            <w:tcBorders>
              <w:top w:val="nil"/>
              <w:left w:val="nil"/>
              <w:bottom w:val="nil"/>
              <w:right w:val="nil"/>
            </w:tcBorders>
            <w:tcMar>
              <w:top w:w="128" w:type="dxa"/>
              <w:left w:w="43" w:type="dxa"/>
              <w:bottom w:w="43" w:type="dxa"/>
              <w:right w:w="43" w:type="dxa"/>
            </w:tcMar>
            <w:vAlign w:val="bottom"/>
          </w:tcPr>
          <w:p w14:paraId="135ADC5E" w14:textId="77777777" w:rsidR="00F52703" w:rsidRPr="00A61365" w:rsidRDefault="00962653" w:rsidP="00A61365">
            <w:r w:rsidRPr="00A61365">
              <w:t>831 %</w:t>
            </w:r>
          </w:p>
        </w:tc>
      </w:tr>
      <w:tr w:rsidR="00F52703" w:rsidRPr="00A61365" w14:paraId="622156AE"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5AD9F161"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760DF851" w14:textId="77777777" w:rsidR="00F52703" w:rsidRPr="00A61365" w:rsidRDefault="00962653" w:rsidP="00A61365">
            <w:r w:rsidRPr="00A61365">
              <w:t>&gt; 30 kyr</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10FC32B7" w14:textId="77777777" w:rsidR="00F52703" w:rsidRPr="00A61365" w:rsidRDefault="00962653" w:rsidP="00A61365">
            <w:r w:rsidRPr="00A61365">
              <w:t xml:space="preserve"> 781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3632508D" w14:textId="77777777" w:rsidR="00F52703" w:rsidRPr="00A61365" w:rsidRDefault="00962653" w:rsidP="00A61365">
            <w:r w:rsidRPr="00A61365">
              <w:t>972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349024C" w14:textId="77777777" w:rsidR="00F52703" w:rsidRPr="00A61365" w:rsidRDefault="00962653" w:rsidP="00A61365">
            <w:r w:rsidRPr="00A61365">
              <w:t>222 500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2E9E59D" w14:textId="77777777" w:rsidR="00F52703" w:rsidRPr="00A61365" w:rsidRDefault="00962653" w:rsidP="00A61365">
            <w:r w:rsidRPr="00A61365">
              <w:t>346 600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21AA73B" w14:textId="77777777" w:rsidR="00F52703" w:rsidRPr="00A61365" w:rsidRDefault="00962653" w:rsidP="00A61365">
            <w:r w:rsidRPr="00A61365">
              <w:t>416 800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8E4B31" w14:textId="77777777" w:rsidR="00F52703" w:rsidRPr="00A61365" w:rsidRDefault="00962653" w:rsidP="00A61365">
            <w:r w:rsidRPr="00A61365">
              <w:t>522 200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4E75896" w14:textId="77777777" w:rsidR="00F52703" w:rsidRPr="00A61365" w:rsidRDefault="00962653" w:rsidP="00A61365">
            <w:r w:rsidRPr="00A61365">
              <w:t>642 800</w:t>
            </w:r>
          </w:p>
        </w:tc>
        <w:tc>
          <w:tcPr>
            <w:tcW w:w="200" w:type="dxa"/>
            <w:tcBorders>
              <w:top w:val="nil"/>
              <w:left w:val="nil"/>
              <w:bottom w:val="nil"/>
              <w:right w:val="nil"/>
            </w:tcBorders>
            <w:tcMar>
              <w:top w:w="128" w:type="dxa"/>
              <w:left w:w="43" w:type="dxa"/>
              <w:bottom w:w="43" w:type="dxa"/>
              <w:right w:w="43" w:type="dxa"/>
            </w:tcMar>
            <w:vAlign w:val="bottom"/>
          </w:tcPr>
          <w:p w14:paraId="4A3E5EC3"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55C64ABC" w14:textId="77777777" w:rsidR="00F52703" w:rsidRPr="00A61365" w:rsidRDefault="00962653" w:rsidP="00A61365">
            <w:r w:rsidRPr="00A61365">
              <w:t>156 %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32DFDB7" w14:textId="77777777" w:rsidR="00F52703" w:rsidRPr="00A61365" w:rsidRDefault="00962653" w:rsidP="00A61365">
            <w:r w:rsidRPr="00A61365">
              <w:t>187 %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66B3325" w14:textId="77777777" w:rsidR="00F52703" w:rsidRPr="00A61365" w:rsidRDefault="00962653" w:rsidP="00A61365">
            <w:r w:rsidRPr="00A61365">
              <w:t>235 %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995C7DD" w14:textId="77777777" w:rsidR="00F52703" w:rsidRPr="00A61365" w:rsidRDefault="00962653" w:rsidP="00A61365">
            <w:r w:rsidRPr="00A61365">
              <w:t>289 %</w:t>
            </w:r>
          </w:p>
        </w:tc>
      </w:tr>
      <w:tr w:rsidR="00F52703" w:rsidRPr="00A61365" w14:paraId="132AD677"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3407328B" w14:textId="77777777" w:rsidR="00F52703" w:rsidRPr="00A61365" w:rsidRDefault="00962653" w:rsidP="00A61365">
            <w:r w:rsidRPr="00A61365">
              <w:rPr>
                <w:rStyle w:val="kursiv"/>
              </w:rPr>
              <w:t>Hagebruksvekster</w:t>
            </w:r>
          </w:p>
        </w:tc>
      </w:tr>
      <w:tr w:rsidR="00F52703" w:rsidRPr="00A61365" w14:paraId="032637BB"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6D725025"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55798F21" w14:textId="77777777" w:rsidR="00F52703" w:rsidRPr="00A61365" w:rsidRDefault="00962653" w:rsidP="00A61365">
            <w:r w:rsidRPr="00A61365">
              <w:t>&lt; 0,5 mill. kr SO</w:t>
            </w:r>
            <w:r w:rsidRPr="00A61365">
              <w:rPr>
                <w:rStyle w:val="skrift-hevet"/>
              </w:rPr>
              <w:t>2</w:t>
            </w:r>
          </w:p>
        </w:tc>
        <w:tc>
          <w:tcPr>
            <w:tcW w:w="940" w:type="dxa"/>
            <w:tcBorders>
              <w:top w:val="nil"/>
              <w:left w:val="nil"/>
              <w:bottom w:val="nil"/>
              <w:right w:val="nil"/>
            </w:tcBorders>
            <w:tcMar>
              <w:top w:w="128" w:type="dxa"/>
              <w:left w:w="43" w:type="dxa"/>
              <w:bottom w:w="43" w:type="dxa"/>
              <w:right w:w="143" w:type="dxa"/>
            </w:tcMar>
            <w:vAlign w:val="bottom"/>
          </w:tcPr>
          <w:p w14:paraId="3374D036" w14:textId="77777777" w:rsidR="00F52703" w:rsidRPr="00A61365" w:rsidRDefault="00962653" w:rsidP="00A61365">
            <w:r w:rsidRPr="00A61365">
              <w:t xml:space="preserve"> 627 </w:t>
            </w:r>
          </w:p>
        </w:tc>
        <w:tc>
          <w:tcPr>
            <w:tcW w:w="940" w:type="dxa"/>
            <w:tcBorders>
              <w:top w:val="nil"/>
              <w:left w:val="nil"/>
              <w:bottom w:val="nil"/>
              <w:right w:val="nil"/>
            </w:tcBorders>
            <w:tcMar>
              <w:top w:w="128" w:type="dxa"/>
              <w:left w:w="43" w:type="dxa"/>
              <w:bottom w:w="43" w:type="dxa"/>
              <w:right w:w="143" w:type="dxa"/>
            </w:tcMar>
            <w:vAlign w:val="bottom"/>
          </w:tcPr>
          <w:p w14:paraId="23647EB0" w14:textId="77777777" w:rsidR="00F52703" w:rsidRPr="00A61365" w:rsidRDefault="00962653" w:rsidP="00A61365">
            <w:r w:rsidRPr="00A61365">
              <w:t>337</w:t>
            </w:r>
          </w:p>
        </w:tc>
        <w:tc>
          <w:tcPr>
            <w:tcW w:w="1100" w:type="dxa"/>
            <w:tcBorders>
              <w:top w:val="nil"/>
              <w:left w:val="nil"/>
              <w:bottom w:val="nil"/>
              <w:right w:val="nil"/>
            </w:tcBorders>
            <w:tcMar>
              <w:top w:w="128" w:type="dxa"/>
              <w:left w:w="43" w:type="dxa"/>
              <w:bottom w:w="43" w:type="dxa"/>
              <w:right w:w="43" w:type="dxa"/>
            </w:tcMar>
            <w:vAlign w:val="bottom"/>
          </w:tcPr>
          <w:p w14:paraId="615CDBF6" w14:textId="77777777" w:rsidR="00F52703" w:rsidRPr="00A61365" w:rsidRDefault="00962653" w:rsidP="00A61365">
            <w:r w:rsidRPr="00A61365">
              <w:t>107 200</w:t>
            </w:r>
          </w:p>
        </w:tc>
        <w:tc>
          <w:tcPr>
            <w:tcW w:w="1100" w:type="dxa"/>
            <w:tcBorders>
              <w:top w:val="nil"/>
              <w:left w:val="nil"/>
              <w:bottom w:val="nil"/>
              <w:right w:val="nil"/>
            </w:tcBorders>
            <w:tcMar>
              <w:top w:w="128" w:type="dxa"/>
              <w:left w:w="43" w:type="dxa"/>
              <w:bottom w:w="43" w:type="dxa"/>
              <w:right w:w="43" w:type="dxa"/>
            </w:tcMar>
            <w:vAlign w:val="bottom"/>
          </w:tcPr>
          <w:p w14:paraId="426F44C8" w14:textId="77777777" w:rsidR="00F52703" w:rsidRPr="00A61365" w:rsidRDefault="00962653" w:rsidP="00A61365">
            <w:r w:rsidRPr="00A61365">
              <w:t>257 100</w:t>
            </w:r>
          </w:p>
        </w:tc>
        <w:tc>
          <w:tcPr>
            <w:tcW w:w="1280" w:type="dxa"/>
            <w:tcBorders>
              <w:top w:val="nil"/>
              <w:left w:val="nil"/>
              <w:bottom w:val="nil"/>
              <w:right w:val="nil"/>
            </w:tcBorders>
            <w:tcMar>
              <w:top w:w="128" w:type="dxa"/>
              <w:left w:w="43" w:type="dxa"/>
              <w:bottom w:w="43" w:type="dxa"/>
              <w:right w:w="43" w:type="dxa"/>
            </w:tcMar>
            <w:vAlign w:val="bottom"/>
          </w:tcPr>
          <w:p w14:paraId="41AE9362" w14:textId="77777777" w:rsidR="00F52703" w:rsidRPr="00A61365" w:rsidRDefault="00962653" w:rsidP="00A61365">
            <w:r w:rsidRPr="00A61365">
              <w:t>385 900</w:t>
            </w:r>
          </w:p>
        </w:tc>
        <w:tc>
          <w:tcPr>
            <w:tcW w:w="1100" w:type="dxa"/>
            <w:tcBorders>
              <w:top w:val="nil"/>
              <w:left w:val="nil"/>
              <w:bottom w:val="nil"/>
              <w:right w:val="nil"/>
            </w:tcBorders>
            <w:tcMar>
              <w:top w:w="128" w:type="dxa"/>
              <w:left w:w="43" w:type="dxa"/>
              <w:bottom w:w="43" w:type="dxa"/>
              <w:right w:w="43" w:type="dxa"/>
            </w:tcMar>
            <w:vAlign w:val="bottom"/>
          </w:tcPr>
          <w:p w14:paraId="6158F190" w14:textId="77777777" w:rsidR="00F52703" w:rsidRPr="00A61365" w:rsidRDefault="00962653" w:rsidP="00A61365">
            <w:r w:rsidRPr="00A61365">
              <w:t>531 600</w:t>
            </w:r>
          </w:p>
        </w:tc>
        <w:tc>
          <w:tcPr>
            <w:tcW w:w="1100" w:type="dxa"/>
            <w:tcBorders>
              <w:top w:val="nil"/>
              <w:left w:val="nil"/>
              <w:bottom w:val="nil"/>
              <w:right w:val="nil"/>
            </w:tcBorders>
            <w:tcMar>
              <w:top w:w="128" w:type="dxa"/>
              <w:left w:w="43" w:type="dxa"/>
              <w:bottom w:w="43" w:type="dxa"/>
              <w:right w:w="43" w:type="dxa"/>
            </w:tcMar>
            <w:vAlign w:val="bottom"/>
          </w:tcPr>
          <w:p w14:paraId="2C380EC9" w14:textId="77777777" w:rsidR="00F52703" w:rsidRPr="00A61365" w:rsidRDefault="00962653" w:rsidP="00A61365">
            <w:r w:rsidRPr="00A61365">
              <w:t>826 200</w:t>
            </w:r>
          </w:p>
        </w:tc>
        <w:tc>
          <w:tcPr>
            <w:tcW w:w="200" w:type="dxa"/>
            <w:tcBorders>
              <w:top w:val="nil"/>
              <w:left w:val="nil"/>
              <w:bottom w:val="nil"/>
              <w:right w:val="nil"/>
            </w:tcBorders>
            <w:tcMar>
              <w:top w:w="128" w:type="dxa"/>
              <w:left w:w="43" w:type="dxa"/>
              <w:bottom w:w="43" w:type="dxa"/>
              <w:right w:w="43" w:type="dxa"/>
            </w:tcMar>
            <w:vAlign w:val="bottom"/>
          </w:tcPr>
          <w:p w14:paraId="7D9BF6F4"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635DE8D9" w14:textId="77777777" w:rsidR="00F52703" w:rsidRPr="00A61365" w:rsidRDefault="00962653" w:rsidP="00A61365">
            <w:r w:rsidRPr="00A61365">
              <w:t>240 %</w:t>
            </w:r>
          </w:p>
        </w:tc>
        <w:tc>
          <w:tcPr>
            <w:tcW w:w="960" w:type="dxa"/>
            <w:tcBorders>
              <w:top w:val="nil"/>
              <w:left w:val="nil"/>
              <w:bottom w:val="nil"/>
              <w:right w:val="nil"/>
            </w:tcBorders>
            <w:tcMar>
              <w:top w:w="128" w:type="dxa"/>
              <w:left w:w="43" w:type="dxa"/>
              <w:bottom w:w="43" w:type="dxa"/>
              <w:right w:w="43" w:type="dxa"/>
            </w:tcMar>
            <w:vAlign w:val="bottom"/>
          </w:tcPr>
          <w:p w14:paraId="24BAB090" w14:textId="77777777" w:rsidR="00F52703" w:rsidRPr="00A61365" w:rsidRDefault="00962653" w:rsidP="00A61365">
            <w:r w:rsidRPr="00A61365">
              <w:t>360 %</w:t>
            </w:r>
          </w:p>
        </w:tc>
        <w:tc>
          <w:tcPr>
            <w:tcW w:w="960" w:type="dxa"/>
            <w:tcBorders>
              <w:top w:val="nil"/>
              <w:left w:val="nil"/>
              <w:bottom w:val="nil"/>
              <w:right w:val="nil"/>
            </w:tcBorders>
            <w:tcMar>
              <w:top w:w="128" w:type="dxa"/>
              <w:left w:w="43" w:type="dxa"/>
              <w:bottom w:w="43" w:type="dxa"/>
              <w:right w:w="43" w:type="dxa"/>
            </w:tcMar>
            <w:vAlign w:val="bottom"/>
          </w:tcPr>
          <w:p w14:paraId="29145516" w14:textId="77777777" w:rsidR="00F52703" w:rsidRPr="00A61365" w:rsidRDefault="00962653" w:rsidP="00A61365">
            <w:r w:rsidRPr="00A61365">
              <w:t>496 %</w:t>
            </w:r>
          </w:p>
        </w:tc>
        <w:tc>
          <w:tcPr>
            <w:tcW w:w="960" w:type="dxa"/>
            <w:tcBorders>
              <w:top w:val="nil"/>
              <w:left w:val="nil"/>
              <w:bottom w:val="nil"/>
              <w:right w:val="nil"/>
            </w:tcBorders>
            <w:tcMar>
              <w:top w:w="128" w:type="dxa"/>
              <w:left w:w="43" w:type="dxa"/>
              <w:bottom w:w="43" w:type="dxa"/>
              <w:right w:w="43" w:type="dxa"/>
            </w:tcMar>
            <w:vAlign w:val="bottom"/>
          </w:tcPr>
          <w:p w14:paraId="0C10FF7E" w14:textId="77777777" w:rsidR="00F52703" w:rsidRPr="00A61365" w:rsidRDefault="00962653" w:rsidP="00A61365">
            <w:r w:rsidRPr="00A61365">
              <w:t>771 %</w:t>
            </w:r>
          </w:p>
        </w:tc>
      </w:tr>
      <w:tr w:rsidR="00F52703" w:rsidRPr="00A61365" w14:paraId="719B10A8"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6C34A1D3"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3A3111E4" w14:textId="77777777" w:rsidR="00F52703" w:rsidRPr="00A61365" w:rsidRDefault="00962653" w:rsidP="00A61365">
            <w:r w:rsidRPr="00A61365">
              <w:t>0,5–3 mill. kr SO</w:t>
            </w:r>
          </w:p>
        </w:tc>
        <w:tc>
          <w:tcPr>
            <w:tcW w:w="940" w:type="dxa"/>
            <w:tcBorders>
              <w:top w:val="nil"/>
              <w:left w:val="nil"/>
              <w:bottom w:val="nil"/>
              <w:right w:val="nil"/>
            </w:tcBorders>
            <w:tcMar>
              <w:top w:w="128" w:type="dxa"/>
              <w:left w:w="43" w:type="dxa"/>
              <w:bottom w:w="43" w:type="dxa"/>
              <w:right w:w="143" w:type="dxa"/>
            </w:tcMar>
            <w:vAlign w:val="bottom"/>
          </w:tcPr>
          <w:p w14:paraId="07883A83" w14:textId="77777777" w:rsidR="00F52703" w:rsidRPr="00A61365" w:rsidRDefault="00962653" w:rsidP="00A61365">
            <w:r w:rsidRPr="00A61365">
              <w:t xml:space="preserve"> 473 </w:t>
            </w:r>
          </w:p>
        </w:tc>
        <w:tc>
          <w:tcPr>
            <w:tcW w:w="940" w:type="dxa"/>
            <w:tcBorders>
              <w:top w:val="nil"/>
              <w:left w:val="nil"/>
              <w:bottom w:val="nil"/>
              <w:right w:val="nil"/>
            </w:tcBorders>
            <w:tcMar>
              <w:top w:w="128" w:type="dxa"/>
              <w:left w:w="43" w:type="dxa"/>
              <w:bottom w:w="43" w:type="dxa"/>
              <w:right w:w="143" w:type="dxa"/>
            </w:tcMar>
            <w:vAlign w:val="bottom"/>
          </w:tcPr>
          <w:p w14:paraId="10396F89" w14:textId="77777777" w:rsidR="00F52703" w:rsidRPr="00A61365" w:rsidRDefault="00962653" w:rsidP="00A61365">
            <w:r w:rsidRPr="00A61365">
              <w:t>434</w:t>
            </w:r>
          </w:p>
        </w:tc>
        <w:tc>
          <w:tcPr>
            <w:tcW w:w="1100" w:type="dxa"/>
            <w:tcBorders>
              <w:top w:val="nil"/>
              <w:left w:val="nil"/>
              <w:bottom w:val="nil"/>
              <w:right w:val="nil"/>
            </w:tcBorders>
            <w:tcMar>
              <w:top w:w="128" w:type="dxa"/>
              <w:left w:w="43" w:type="dxa"/>
              <w:bottom w:w="43" w:type="dxa"/>
              <w:right w:w="43" w:type="dxa"/>
            </w:tcMar>
            <w:vAlign w:val="bottom"/>
          </w:tcPr>
          <w:p w14:paraId="06789A3D" w14:textId="77777777" w:rsidR="00F52703" w:rsidRPr="00A61365" w:rsidRDefault="00962653" w:rsidP="00A61365">
            <w:r w:rsidRPr="00A61365">
              <w:t>450 500</w:t>
            </w:r>
          </w:p>
        </w:tc>
        <w:tc>
          <w:tcPr>
            <w:tcW w:w="1100" w:type="dxa"/>
            <w:tcBorders>
              <w:top w:val="nil"/>
              <w:left w:val="nil"/>
              <w:bottom w:val="nil"/>
              <w:right w:val="nil"/>
            </w:tcBorders>
            <w:tcMar>
              <w:top w:w="128" w:type="dxa"/>
              <w:left w:w="43" w:type="dxa"/>
              <w:bottom w:w="43" w:type="dxa"/>
              <w:right w:w="43" w:type="dxa"/>
            </w:tcMar>
            <w:vAlign w:val="bottom"/>
          </w:tcPr>
          <w:p w14:paraId="5BC1C3DD" w14:textId="77777777" w:rsidR="00F52703" w:rsidRPr="00A61365" w:rsidRDefault="00962653" w:rsidP="00A61365">
            <w:r w:rsidRPr="00A61365">
              <w:t>685 600</w:t>
            </w:r>
          </w:p>
        </w:tc>
        <w:tc>
          <w:tcPr>
            <w:tcW w:w="1280" w:type="dxa"/>
            <w:tcBorders>
              <w:top w:val="nil"/>
              <w:left w:val="nil"/>
              <w:bottom w:val="nil"/>
              <w:right w:val="nil"/>
            </w:tcBorders>
            <w:tcMar>
              <w:top w:w="128" w:type="dxa"/>
              <w:left w:w="43" w:type="dxa"/>
              <w:bottom w:w="43" w:type="dxa"/>
              <w:right w:w="43" w:type="dxa"/>
            </w:tcMar>
            <w:vAlign w:val="bottom"/>
          </w:tcPr>
          <w:p w14:paraId="3383EDD9" w14:textId="77777777" w:rsidR="00F52703" w:rsidRPr="00A61365" w:rsidRDefault="00962653" w:rsidP="00A61365">
            <w:r w:rsidRPr="00A61365">
              <w:t>854 300</w:t>
            </w:r>
          </w:p>
        </w:tc>
        <w:tc>
          <w:tcPr>
            <w:tcW w:w="1100" w:type="dxa"/>
            <w:tcBorders>
              <w:top w:val="nil"/>
              <w:left w:val="nil"/>
              <w:bottom w:val="nil"/>
              <w:right w:val="nil"/>
            </w:tcBorders>
            <w:tcMar>
              <w:top w:w="128" w:type="dxa"/>
              <w:left w:w="43" w:type="dxa"/>
              <w:bottom w:w="43" w:type="dxa"/>
              <w:right w:w="43" w:type="dxa"/>
            </w:tcMar>
            <w:vAlign w:val="bottom"/>
          </w:tcPr>
          <w:p w14:paraId="67485B45" w14:textId="77777777" w:rsidR="00F52703" w:rsidRPr="00A61365" w:rsidRDefault="00962653" w:rsidP="00A61365">
            <w:r w:rsidRPr="00A61365">
              <w:t>1 127 400</w:t>
            </w:r>
          </w:p>
        </w:tc>
        <w:tc>
          <w:tcPr>
            <w:tcW w:w="1100" w:type="dxa"/>
            <w:tcBorders>
              <w:top w:val="nil"/>
              <w:left w:val="nil"/>
              <w:bottom w:val="nil"/>
              <w:right w:val="nil"/>
            </w:tcBorders>
            <w:tcMar>
              <w:top w:w="128" w:type="dxa"/>
              <w:left w:w="43" w:type="dxa"/>
              <w:bottom w:w="43" w:type="dxa"/>
              <w:right w:w="43" w:type="dxa"/>
            </w:tcMar>
            <w:vAlign w:val="bottom"/>
          </w:tcPr>
          <w:p w14:paraId="5DE2642B" w14:textId="77777777" w:rsidR="00F52703" w:rsidRPr="00A61365" w:rsidRDefault="00962653" w:rsidP="00A61365">
            <w:r w:rsidRPr="00A61365">
              <w:t>1 570 300</w:t>
            </w:r>
          </w:p>
        </w:tc>
        <w:tc>
          <w:tcPr>
            <w:tcW w:w="200" w:type="dxa"/>
            <w:tcBorders>
              <w:top w:val="nil"/>
              <w:left w:val="nil"/>
              <w:bottom w:val="nil"/>
              <w:right w:val="nil"/>
            </w:tcBorders>
            <w:tcMar>
              <w:top w:w="128" w:type="dxa"/>
              <w:left w:w="43" w:type="dxa"/>
              <w:bottom w:w="43" w:type="dxa"/>
              <w:right w:w="43" w:type="dxa"/>
            </w:tcMar>
            <w:vAlign w:val="bottom"/>
          </w:tcPr>
          <w:p w14:paraId="5129BA5C"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48DF351C" w14:textId="77777777" w:rsidR="00F52703" w:rsidRPr="00A61365" w:rsidRDefault="00962653" w:rsidP="00A61365">
            <w:r w:rsidRPr="00A61365">
              <w:t>152 %</w:t>
            </w:r>
          </w:p>
        </w:tc>
        <w:tc>
          <w:tcPr>
            <w:tcW w:w="960" w:type="dxa"/>
            <w:tcBorders>
              <w:top w:val="nil"/>
              <w:left w:val="nil"/>
              <w:bottom w:val="nil"/>
              <w:right w:val="nil"/>
            </w:tcBorders>
            <w:tcMar>
              <w:top w:w="128" w:type="dxa"/>
              <w:left w:w="43" w:type="dxa"/>
              <w:bottom w:w="43" w:type="dxa"/>
              <w:right w:w="43" w:type="dxa"/>
            </w:tcMar>
            <w:vAlign w:val="bottom"/>
          </w:tcPr>
          <w:p w14:paraId="36055D45" w14:textId="77777777" w:rsidR="00F52703" w:rsidRPr="00A61365" w:rsidRDefault="00962653" w:rsidP="00A61365">
            <w:r w:rsidRPr="00A61365">
              <w:t>190 %</w:t>
            </w:r>
          </w:p>
        </w:tc>
        <w:tc>
          <w:tcPr>
            <w:tcW w:w="960" w:type="dxa"/>
            <w:tcBorders>
              <w:top w:val="nil"/>
              <w:left w:val="nil"/>
              <w:bottom w:val="nil"/>
              <w:right w:val="nil"/>
            </w:tcBorders>
            <w:tcMar>
              <w:top w:w="128" w:type="dxa"/>
              <w:left w:w="43" w:type="dxa"/>
              <w:bottom w:w="43" w:type="dxa"/>
              <w:right w:w="43" w:type="dxa"/>
            </w:tcMar>
            <w:vAlign w:val="bottom"/>
          </w:tcPr>
          <w:p w14:paraId="06D801B4" w14:textId="77777777" w:rsidR="00F52703" w:rsidRPr="00A61365" w:rsidRDefault="00962653" w:rsidP="00A61365">
            <w:r w:rsidRPr="00A61365">
              <w:t>250 %</w:t>
            </w:r>
          </w:p>
        </w:tc>
        <w:tc>
          <w:tcPr>
            <w:tcW w:w="960" w:type="dxa"/>
            <w:tcBorders>
              <w:top w:val="nil"/>
              <w:left w:val="nil"/>
              <w:bottom w:val="nil"/>
              <w:right w:val="nil"/>
            </w:tcBorders>
            <w:tcMar>
              <w:top w:w="128" w:type="dxa"/>
              <w:left w:w="43" w:type="dxa"/>
              <w:bottom w:w="43" w:type="dxa"/>
              <w:right w:w="43" w:type="dxa"/>
            </w:tcMar>
            <w:vAlign w:val="bottom"/>
          </w:tcPr>
          <w:p w14:paraId="27C5FD81" w14:textId="77777777" w:rsidR="00F52703" w:rsidRPr="00A61365" w:rsidRDefault="00962653" w:rsidP="00A61365">
            <w:r w:rsidRPr="00A61365">
              <w:t>349 %</w:t>
            </w:r>
          </w:p>
        </w:tc>
      </w:tr>
      <w:tr w:rsidR="00F52703" w:rsidRPr="00A61365" w14:paraId="1B938F21"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64DAF238"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3E8B2B7B" w14:textId="77777777" w:rsidR="00F52703" w:rsidRPr="00A61365" w:rsidRDefault="00962653" w:rsidP="00A61365">
            <w:r w:rsidRPr="00A61365">
              <w:t>&gt; 3 mill. kr SO</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7C0FDF0D" w14:textId="77777777" w:rsidR="00F52703" w:rsidRPr="00A61365" w:rsidRDefault="00962653" w:rsidP="00A61365">
            <w:r w:rsidRPr="00A61365">
              <w:t xml:space="preserve"> 276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07ECFFF8" w14:textId="77777777" w:rsidR="00F52703" w:rsidRPr="00A61365" w:rsidRDefault="00962653" w:rsidP="00A61365">
            <w:r w:rsidRPr="00A61365">
              <w:t>360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248584" w14:textId="77777777" w:rsidR="00F52703" w:rsidRPr="00A61365" w:rsidRDefault="00962653" w:rsidP="00A61365">
            <w:r w:rsidRPr="00A61365">
              <w:t>956 300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622EA2D" w14:textId="77777777" w:rsidR="00F52703" w:rsidRPr="00A61365" w:rsidRDefault="00962653" w:rsidP="00A61365">
            <w:r w:rsidRPr="00A61365">
              <w:t>1 410 900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47E964B" w14:textId="77777777" w:rsidR="00F52703" w:rsidRPr="00A61365" w:rsidRDefault="00962653" w:rsidP="00A61365">
            <w:r w:rsidRPr="00A61365">
              <w:t>1 928 800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7587BD5" w14:textId="77777777" w:rsidR="00F52703" w:rsidRPr="00A61365" w:rsidRDefault="00962653" w:rsidP="00A61365">
            <w:r w:rsidRPr="00A61365">
              <w:t>2 434 600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938A3E" w14:textId="77777777" w:rsidR="00F52703" w:rsidRPr="00A61365" w:rsidRDefault="00962653" w:rsidP="00A61365">
            <w:r w:rsidRPr="00A61365">
              <w:t>3 674 500</w:t>
            </w:r>
          </w:p>
        </w:tc>
        <w:tc>
          <w:tcPr>
            <w:tcW w:w="200" w:type="dxa"/>
            <w:tcBorders>
              <w:top w:val="nil"/>
              <w:left w:val="nil"/>
              <w:bottom w:val="nil"/>
              <w:right w:val="nil"/>
            </w:tcBorders>
            <w:tcMar>
              <w:top w:w="128" w:type="dxa"/>
              <w:left w:w="43" w:type="dxa"/>
              <w:bottom w:w="43" w:type="dxa"/>
              <w:right w:w="43" w:type="dxa"/>
            </w:tcMar>
            <w:vAlign w:val="bottom"/>
          </w:tcPr>
          <w:p w14:paraId="4F2B73FE"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510DC0B2" w14:textId="77777777" w:rsidR="00F52703" w:rsidRPr="00A61365" w:rsidRDefault="00962653" w:rsidP="00A61365">
            <w:r w:rsidRPr="00A61365">
              <w:t>148 %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7A65C4F" w14:textId="77777777" w:rsidR="00F52703" w:rsidRPr="00A61365" w:rsidRDefault="00962653" w:rsidP="00A61365">
            <w:r w:rsidRPr="00A61365">
              <w:t>202 %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4300EE6" w14:textId="77777777" w:rsidR="00F52703" w:rsidRPr="00A61365" w:rsidRDefault="00962653" w:rsidP="00A61365">
            <w:r w:rsidRPr="00A61365">
              <w:t>255 %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2B88358" w14:textId="77777777" w:rsidR="00F52703" w:rsidRPr="00A61365" w:rsidRDefault="00962653" w:rsidP="00A61365">
            <w:r w:rsidRPr="00A61365">
              <w:t>384 %</w:t>
            </w:r>
          </w:p>
        </w:tc>
      </w:tr>
      <w:tr w:rsidR="00F52703" w:rsidRPr="00A61365" w14:paraId="56FE0434" w14:textId="77777777" w:rsidTr="00A61365">
        <w:trPr>
          <w:trHeight w:val="380"/>
        </w:trPr>
        <w:tc>
          <w:tcPr>
            <w:tcW w:w="13980" w:type="dxa"/>
            <w:gridSpan w:val="14"/>
            <w:tcBorders>
              <w:top w:val="single" w:sz="4" w:space="0" w:color="000000"/>
              <w:left w:val="nil"/>
              <w:bottom w:val="nil"/>
              <w:right w:val="nil"/>
            </w:tcBorders>
            <w:tcMar>
              <w:top w:w="128" w:type="dxa"/>
              <w:left w:w="43" w:type="dxa"/>
              <w:bottom w:w="43" w:type="dxa"/>
              <w:right w:w="43" w:type="dxa"/>
            </w:tcMar>
          </w:tcPr>
          <w:p w14:paraId="06E69565" w14:textId="77777777" w:rsidR="00F52703" w:rsidRPr="00A61365" w:rsidRDefault="00962653" w:rsidP="00A61365">
            <w:r w:rsidRPr="00A61365">
              <w:rPr>
                <w:rStyle w:val="kursiv"/>
              </w:rPr>
              <w:t>Andre produksjoner</w:t>
            </w:r>
          </w:p>
        </w:tc>
      </w:tr>
      <w:tr w:rsidR="00F52703" w:rsidRPr="00A61365" w14:paraId="257655E3"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69F427CA"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56A7559C" w14:textId="77777777" w:rsidR="00F52703" w:rsidRPr="00A61365" w:rsidRDefault="00962653" w:rsidP="00A61365">
            <w:r w:rsidRPr="00A61365">
              <w:t>&lt; 0,5 mill. kr SO</w:t>
            </w:r>
            <w:r w:rsidRPr="00A61365">
              <w:rPr>
                <w:rStyle w:val="skrift-hevet"/>
              </w:rPr>
              <w:t>2</w:t>
            </w:r>
          </w:p>
        </w:tc>
        <w:tc>
          <w:tcPr>
            <w:tcW w:w="940" w:type="dxa"/>
            <w:tcBorders>
              <w:top w:val="nil"/>
              <w:left w:val="nil"/>
              <w:bottom w:val="nil"/>
              <w:right w:val="nil"/>
            </w:tcBorders>
            <w:tcMar>
              <w:top w:w="128" w:type="dxa"/>
              <w:left w:w="43" w:type="dxa"/>
              <w:bottom w:w="43" w:type="dxa"/>
              <w:right w:w="143" w:type="dxa"/>
            </w:tcMar>
            <w:vAlign w:val="bottom"/>
          </w:tcPr>
          <w:p w14:paraId="6C8C2AB8" w14:textId="77777777" w:rsidR="00F52703" w:rsidRPr="00A61365" w:rsidRDefault="00962653" w:rsidP="00A61365">
            <w:r w:rsidRPr="00A61365">
              <w:t xml:space="preserve"> 6 748 </w:t>
            </w:r>
          </w:p>
        </w:tc>
        <w:tc>
          <w:tcPr>
            <w:tcW w:w="940" w:type="dxa"/>
            <w:tcBorders>
              <w:top w:val="nil"/>
              <w:left w:val="nil"/>
              <w:bottom w:val="nil"/>
              <w:right w:val="nil"/>
            </w:tcBorders>
            <w:tcMar>
              <w:top w:w="128" w:type="dxa"/>
              <w:left w:w="43" w:type="dxa"/>
              <w:bottom w:w="43" w:type="dxa"/>
              <w:right w:w="143" w:type="dxa"/>
            </w:tcMar>
            <w:vAlign w:val="bottom"/>
          </w:tcPr>
          <w:p w14:paraId="584FC802" w14:textId="77777777" w:rsidR="00F52703" w:rsidRPr="00A61365" w:rsidRDefault="00962653" w:rsidP="00A61365">
            <w:r w:rsidRPr="00A61365">
              <w:t>2 574</w:t>
            </w:r>
          </w:p>
        </w:tc>
        <w:tc>
          <w:tcPr>
            <w:tcW w:w="1100" w:type="dxa"/>
            <w:tcBorders>
              <w:top w:val="nil"/>
              <w:left w:val="nil"/>
              <w:bottom w:val="nil"/>
              <w:right w:val="nil"/>
            </w:tcBorders>
            <w:tcMar>
              <w:top w:w="128" w:type="dxa"/>
              <w:left w:w="43" w:type="dxa"/>
              <w:bottom w:w="43" w:type="dxa"/>
              <w:right w:w="43" w:type="dxa"/>
            </w:tcMar>
            <w:vAlign w:val="bottom"/>
          </w:tcPr>
          <w:p w14:paraId="07B8D59D" w14:textId="77777777" w:rsidR="00F52703" w:rsidRPr="00A61365" w:rsidRDefault="00962653" w:rsidP="00A61365">
            <w:r w:rsidRPr="00A61365">
              <w:t>-51 500</w:t>
            </w:r>
          </w:p>
        </w:tc>
        <w:tc>
          <w:tcPr>
            <w:tcW w:w="1100" w:type="dxa"/>
            <w:tcBorders>
              <w:top w:val="nil"/>
              <w:left w:val="nil"/>
              <w:bottom w:val="nil"/>
              <w:right w:val="nil"/>
            </w:tcBorders>
            <w:tcMar>
              <w:top w:w="128" w:type="dxa"/>
              <w:left w:w="43" w:type="dxa"/>
              <w:bottom w:w="43" w:type="dxa"/>
              <w:right w:w="43" w:type="dxa"/>
            </w:tcMar>
            <w:vAlign w:val="bottom"/>
          </w:tcPr>
          <w:p w14:paraId="58E79631" w14:textId="77777777" w:rsidR="00F52703" w:rsidRPr="00A61365" w:rsidRDefault="00962653" w:rsidP="00A61365">
            <w:r w:rsidRPr="00A61365">
              <w:t>127 800</w:t>
            </w:r>
          </w:p>
        </w:tc>
        <w:tc>
          <w:tcPr>
            <w:tcW w:w="1280" w:type="dxa"/>
            <w:tcBorders>
              <w:top w:val="nil"/>
              <w:left w:val="nil"/>
              <w:bottom w:val="nil"/>
              <w:right w:val="nil"/>
            </w:tcBorders>
            <w:tcMar>
              <w:top w:w="128" w:type="dxa"/>
              <w:left w:w="43" w:type="dxa"/>
              <w:bottom w:w="43" w:type="dxa"/>
              <w:right w:w="43" w:type="dxa"/>
            </w:tcMar>
            <w:vAlign w:val="bottom"/>
          </w:tcPr>
          <w:p w14:paraId="4779AB72" w14:textId="77777777" w:rsidR="00F52703" w:rsidRPr="00A61365" w:rsidRDefault="00962653" w:rsidP="00A61365">
            <w:r w:rsidRPr="00A61365">
              <w:t>271 000</w:t>
            </w:r>
          </w:p>
        </w:tc>
        <w:tc>
          <w:tcPr>
            <w:tcW w:w="1100" w:type="dxa"/>
            <w:tcBorders>
              <w:top w:val="nil"/>
              <w:left w:val="nil"/>
              <w:bottom w:val="nil"/>
              <w:right w:val="nil"/>
            </w:tcBorders>
            <w:tcMar>
              <w:top w:w="128" w:type="dxa"/>
              <w:left w:w="43" w:type="dxa"/>
              <w:bottom w:w="43" w:type="dxa"/>
              <w:right w:w="43" w:type="dxa"/>
            </w:tcMar>
            <w:vAlign w:val="bottom"/>
          </w:tcPr>
          <w:p w14:paraId="21B2FF7F" w14:textId="77777777" w:rsidR="00F52703" w:rsidRPr="00A61365" w:rsidRDefault="00962653" w:rsidP="00A61365">
            <w:r w:rsidRPr="00A61365">
              <w:t>523 200</w:t>
            </w:r>
          </w:p>
        </w:tc>
        <w:tc>
          <w:tcPr>
            <w:tcW w:w="1100" w:type="dxa"/>
            <w:tcBorders>
              <w:top w:val="nil"/>
              <w:left w:val="nil"/>
              <w:bottom w:val="nil"/>
              <w:right w:val="nil"/>
            </w:tcBorders>
            <w:tcMar>
              <w:top w:w="128" w:type="dxa"/>
              <w:left w:w="43" w:type="dxa"/>
              <w:bottom w:w="43" w:type="dxa"/>
              <w:right w:w="43" w:type="dxa"/>
            </w:tcMar>
            <w:vAlign w:val="bottom"/>
          </w:tcPr>
          <w:p w14:paraId="6B005EC3" w14:textId="77777777" w:rsidR="00F52703" w:rsidRPr="00A61365" w:rsidRDefault="00962653" w:rsidP="00A61365">
            <w:r w:rsidRPr="00A61365">
              <w:t>943 700</w:t>
            </w:r>
          </w:p>
        </w:tc>
        <w:tc>
          <w:tcPr>
            <w:tcW w:w="200" w:type="dxa"/>
            <w:tcBorders>
              <w:top w:val="nil"/>
              <w:left w:val="nil"/>
              <w:bottom w:val="nil"/>
              <w:right w:val="nil"/>
            </w:tcBorders>
            <w:tcMar>
              <w:top w:w="128" w:type="dxa"/>
              <w:left w:w="43" w:type="dxa"/>
              <w:bottom w:w="43" w:type="dxa"/>
              <w:right w:w="43" w:type="dxa"/>
            </w:tcMar>
            <w:vAlign w:val="bottom"/>
          </w:tcPr>
          <w:p w14:paraId="08403E74"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23A892ED"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15195D13"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0914669E" w14:textId="77777777" w:rsidR="00F52703" w:rsidRPr="00A61365" w:rsidRDefault="00962653" w:rsidP="00A61365">
            <w:r w:rsidRPr="00A61365">
              <w:t xml:space="preserve"> </w:t>
            </w:r>
          </w:p>
        </w:tc>
        <w:tc>
          <w:tcPr>
            <w:tcW w:w="960" w:type="dxa"/>
            <w:tcBorders>
              <w:top w:val="nil"/>
              <w:left w:val="nil"/>
              <w:bottom w:val="nil"/>
              <w:right w:val="nil"/>
            </w:tcBorders>
            <w:tcMar>
              <w:top w:w="128" w:type="dxa"/>
              <w:left w:w="43" w:type="dxa"/>
              <w:bottom w:w="43" w:type="dxa"/>
              <w:right w:w="43" w:type="dxa"/>
            </w:tcMar>
            <w:vAlign w:val="bottom"/>
          </w:tcPr>
          <w:p w14:paraId="6EB15E2A" w14:textId="77777777" w:rsidR="00F52703" w:rsidRPr="00A61365" w:rsidRDefault="00962653" w:rsidP="00A61365">
            <w:r w:rsidRPr="00A61365">
              <w:t xml:space="preserve"> </w:t>
            </w:r>
          </w:p>
        </w:tc>
      </w:tr>
      <w:tr w:rsidR="00F52703" w:rsidRPr="00A61365" w14:paraId="635E750A" w14:textId="77777777" w:rsidTr="00A61365">
        <w:trPr>
          <w:trHeight w:val="380"/>
        </w:trPr>
        <w:tc>
          <w:tcPr>
            <w:tcW w:w="520" w:type="dxa"/>
            <w:tcBorders>
              <w:top w:val="nil"/>
              <w:left w:val="nil"/>
              <w:bottom w:val="nil"/>
              <w:right w:val="nil"/>
            </w:tcBorders>
            <w:tcMar>
              <w:top w:w="128" w:type="dxa"/>
              <w:left w:w="43" w:type="dxa"/>
              <w:bottom w:w="43" w:type="dxa"/>
              <w:right w:w="43" w:type="dxa"/>
            </w:tcMar>
          </w:tcPr>
          <w:p w14:paraId="47C9BD35" w14:textId="77777777" w:rsidR="00F52703" w:rsidRPr="00A61365" w:rsidRDefault="00F52703" w:rsidP="00A61365"/>
        </w:tc>
        <w:tc>
          <w:tcPr>
            <w:tcW w:w="1860" w:type="dxa"/>
            <w:tcBorders>
              <w:top w:val="nil"/>
              <w:left w:val="nil"/>
              <w:bottom w:val="nil"/>
              <w:right w:val="nil"/>
            </w:tcBorders>
            <w:tcMar>
              <w:top w:w="128" w:type="dxa"/>
              <w:left w:w="43" w:type="dxa"/>
              <w:bottom w:w="43" w:type="dxa"/>
              <w:right w:w="43" w:type="dxa"/>
            </w:tcMar>
          </w:tcPr>
          <w:p w14:paraId="216C68A2" w14:textId="77777777" w:rsidR="00F52703" w:rsidRPr="00A61365" w:rsidRDefault="00962653" w:rsidP="00A61365">
            <w:r w:rsidRPr="00A61365">
              <w:t>0,5–3 mill. kr SO</w:t>
            </w:r>
          </w:p>
        </w:tc>
        <w:tc>
          <w:tcPr>
            <w:tcW w:w="940" w:type="dxa"/>
            <w:tcBorders>
              <w:top w:val="nil"/>
              <w:left w:val="nil"/>
              <w:bottom w:val="nil"/>
              <w:right w:val="nil"/>
            </w:tcBorders>
            <w:tcMar>
              <w:top w:w="128" w:type="dxa"/>
              <w:left w:w="43" w:type="dxa"/>
              <w:bottom w:w="43" w:type="dxa"/>
              <w:right w:w="143" w:type="dxa"/>
            </w:tcMar>
            <w:vAlign w:val="bottom"/>
          </w:tcPr>
          <w:p w14:paraId="56F6C22D" w14:textId="77777777" w:rsidR="00F52703" w:rsidRPr="00A61365" w:rsidRDefault="00962653" w:rsidP="00A61365">
            <w:r w:rsidRPr="00A61365">
              <w:t xml:space="preserve"> 1 698 </w:t>
            </w:r>
          </w:p>
        </w:tc>
        <w:tc>
          <w:tcPr>
            <w:tcW w:w="940" w:type="dxa"/>
            <w:tcBorders>
              <w:top w:val="nil"/>
              <w:left w:val="nil"/>
              <w:bottom w:val="nil"/>
              <w:right w:val="nil"/>
            </w:tcBorders>
            <w:tcMar>
              <w:top w:w="128" w:type="dxa"/>
              <w:left w:w="43" w:type="dxa"/>
              <w:bottom w:w="43" w:type="dxa"/>
              <w:right w:w="143" w:type="dxa"/>
            </w:tcMar>
            <w:vAlign w:val="bottom"/>
          </w:tcPr>
          <w:p w14:paraId="53842272" w14:textId="77777777" w:rsidR="00F52703" w:rsidRPr="00A61365" w:rsidRDefault="00962653" w:rsidP="00A61365">
            <w:r w:rsidRPr="00A61365">
              <w:t>1 767</w:t>
            </w:r>
          </w:p>
        </w:tc>
        <w:tc>
          <w:tcPr>
            <w:tcW w:w="1100" w:type="dxa"/>
            <w:tcBorders>
              <w:top w:val="nil"/>
              <w:left w:val="nil"/>
              <w:bottom w:val="nil"/>
              <w:right w:val="nil"/>
            </w:tcBorders>
            <w:tcMar>
              <w:top w:w="128" w:type="dxa"/>
              <w:left w:w="43" w:type="dxa"/>
              <w:bottom w:w="43" w:type="dxa"/>
              <w:right w:w="43" w:type="dxa"/>
            </w:tcMar>
            <w:vAlign w:val="bottom"/>
          </w:tcPr>
          <w:p w14:paraId="0F2A510D" w14:textId="77777777" w:rsidR="00F52703" w:rsidRPr="00A61365" w:rsidRDefault="00962653" w:rsidP="00A61365">
            <w:r w:rsidRPr="00A61365">
              <w:t>345 500</w:t>
            </w:r>
          </w:p>
        </w:tc>
        <w:tc>
          <w:tcPr>
            <w:tcW w:w="1100" w:type="dxa"/>
            <w:tcBorders>
              <w:top w:val="nil"/>
              <w:left w:val="nil"/>
              <w:bottom w:val="nil"/>
              <w:right w:val="nil"/>
            </w:tcBorders>
            <w:tcMar>
              <w:top w:w="128" w:type="dxa"/>
              <w:left w:w="43" w:type="dxa"/>
              <w:bottom w:w="43" w:type="dxa"/>
              <w:right w:w="43" w:type="dxa"/>
            </w:tcMar>
            <w:vAlign w:val="bottom"/>
          </w:tcPr>
          <w:p w14:paraId="657406D5" w14:textId="77777777" w:rsidR="00F52703" w:rsidRPr="00A61365" w:rsidRDefault="00962653" w:rsidP="00A61365">
            <w:r w:rsidRPr="00A61365">
              <w:t>529 400</w:t>
            </w:r>
          </w:p>
        </w:tc>
        <w:tc>
          <w:tcPr>
            <w:tcW w:w="1280" w:type="dxa"/>
            <w:tcBorders>
              <w:top w:val="nil"/>
              <w:left w:val="nil"/>
              <w:bottom w:val="nil"/>
              <w:right w:val="nil"/>
            </w:tcBorders>
            <w:tcMar>
              <w:top w:w="128" w:type="dxa"/>
              <w:left w:w="43" w:type="dxa"/>
              <w:bottom w:w="43" w:type="dxa"/>
              <w:right w:w="43" w:type="dxa"/>
            </w:tcMar>
            <w:vAlign w:val="bottom"/>
          </w:tcPr>
          <w:p w14:paraId="2F37128A" w14:textId="77777777" w:rsidR="00F52703" w:rsidRPr="00A61365" w:rsidRDefault="00962653" w:rsidP="00A61365">
            <w:r w:rsidRPr="00A61365">
              <w:t>645 100</w:t>
            </w:r>
          </w:p>
        </w:tc>
        <w:tc>
          <w:tcPr>
            <w:tcW w:w="1100" w:type="dxa"/>
            <w:tcBorders>
              <w:top w:val="nil"/>
              <w:left w:val="nil"/>
              <w:bottom w:val="nil"/>
              <w:right w:val="nil"/>
            </w:tcBorders>
            <w:tcMar>
              <w:top w:w="128" w:type="dxa"/>
              <w:left w:w="43" w:type="dxa"/>
              <w:bottom w:w="43" w:type="dxa"/>
              <w:right w:w="43" w:type="dxa"/>
            </w:tcMar>
            <w:vAlign w:val="bottom"/>
          </w:tcPr>
          <w:p w14:paraId="6ECF06F4" w14:textId="77777777" w:rsidR="00F52703" w:rsidRPr="00A61365" w:rsidRDefault="00962653" w:rsidP="00A61365">
            <w:r w:rsidRPr="00A61365">
              <w:t>854 000</w:t>
            </w:r>
          </w:p>
        </w:tc>
        <w:tc>
          <w:tcPr>
            <w:tcW w:w="1100" w:type="dxa"/>
            <w:tcBorders>
              <w:top w:val="nil"/>
              <w:left w:val="nil"/>
              <w:bottom w:val="nil"/>
              <w:right w:val="nil"/>
            </w:tcBorders>
            <w:tcMar>
              <w:top w:w="128" w:type="dxa"/>
              <w:left w:w="43" w:type="dxa"/>
              <w:bottom w:w="43" w:type="dxa"/>
              <w:right w:w="43" w:type="dxa"/>
            </w:tcMar>
            <w:vAlign w:val="bottom"/>
          </w:tcPr>
          <w:p w14:paraId="174AC225" w14:textId="77777777" w:rsidR="00F52703" w:rsidRPr="00A61365" w:rsidRDefault="00962653" w:rsidP="00A61365">
            <w:r w:rsidRPr="00A61365">
              <w:t>1 160 400</w:t>
            </w:r>
          </w:p>
        </w:tc>
        <w:tc>
          <w:tcPr>
            <w:tcW w:w="200" w:type="dxa"/>
            <w:tcBorders>
              <w:top w:val="nil"/>
              <w:left w:val="nil"/>
              <w:bottom w:val="nil"/>
              <w:right w:val="nil"/>
            </w:tcBorders>
            <w:tcMar>
              <w:top w:w="128" w:type="dxa"/>
              <w:left w:w="43" w:type="dxa"/>
              <w:bottom w:w="43" w:type="dxa"/>
              <w:right w:w="43" w:type="dxa"/>
            </w:tcMar>
            <w:vAlign w:val="bottom"/>
          </w:tcPr>
          <w:p w14:paraId="2A06B087" w14:textId="77777777" w:rsidR="00F52703" w:rsidRPr="00A61365" w:rsidRDefault="00F52703" w:rsidP="00A61365"/>
        </w:tc>
        <w:tc>
          <w:tcPr>
            <w:tcW w:w="960" w:type="dxa"/>
            <w:tcBorders>
              <w:top w:val="nil"/>
              <w:left w:val="nil"/>
              <w:bottom w:val="nil"/>
              <w:right w:val="nil"/>
            </w:tcBorders>
            <w:tcMar>
              <w:top w:w="128" w:type="dxa"/>
              <w:left w:w="43" w:type="dxa"/>
              <w:bottom w:w="43" w:type="dxa"/>
              <w:right w:w="43" w:type="dxa"/>
            </w:tcMar>
            <w:vAlign w:val="bottom"/>
          </w:tcPr>
          <w:p w14:paraId="5DAEEF87" w14:textId="77777777" w:rsidR="00F52703" w:rsidRPr="00A61365" w:rsidRDefault="00962653" w:rsidP="00A61365">
            <w:r w:rsidRPr="00A61365">
              <w:t>153 %</w:t>
            </w:r>
          </w:p>
        </w:tc>
        <w:tc>
          <w:tcPr>
            <w:tcW w:w="960" w:type="dxa"/>
            <w:tcBorders>
              <w:top w:val="nil"/>
              <w:left w:val="nil"/>
              <w:bottom w:val="nil"/>
              <w:right w:val="nil"/>
            </w:tcBorders>
            <w:tcMar>
              <w:top w:w="128" w:type="dxa"/>
              <w:left w:w="43" w:type="dxa"/>
              <w:bottom w:w="43" w:type="dxa"/>
              <w:right w:w="43" w:type="dxa"/>
            </w:tcMar>
            <w:vAlign w:val="bottom"/>
          </w:tcPr>
          <w:p w14:paraId="1B27E8A2" w14:textId="77777777" w:rsidR="00F52703" w:rsidRPr="00A61365" w:rsidRDefault="00962653" w:rsidP="00A61365">
            <w:r w:rsidRPr="00A61365">
              <w:t>187 %</w:t>
            </w:r>
          </w:p>
        </w:tc>
        <w:tc>
          <w:tcPr>
            <w:tcW w:w="960" w:type="dxa"/>
            <w:tcBorders>
              <w:top w:val="nil"/>
              <w:left w:val="nil"/>
              <w:bottom w:val="nil"/>
              <w:right w:val="nil"/>
            </w:tcBorders>
            <w:tcMar>
              <w:top w:w="128" w:type="dxa"/>
              <w:left w:w="43" w:type="dxa"/>
              <w:bottom w:w="43" w:type="dxa"/>
              <w:right w:w="43" w:type="dxa"/>
            </w:tcMar>
            <w:vAlign w:val="bottom"/>
          </w:tcPr>
          <w:p w14:paraId="6514597A" w14:textId="77777777" w:rsidR="00F52703" w:rsidRPr="00A61365" w:rsidRDefault="00962653" w:rsidP="00A61365">
            <w:r w:rsidRPr="00A61365">
              <w:t>247 %</w:t>
            </w:r>
          </w:p>
        </w:tc>
        <w:tc>
          <w:tcPr>
            <w:tcW w:w="960" w:type="dxa"/>
            <w:tcBorders>
              <w:top w:val="nil"/>
              <w:left w:val="nil"/>
              <w:bottom w:val="nil"/>
              <w:right w:val="nil"/>
            </w:tcBorders>
            <w:tcMar>
              <w:top w:w="128" w:type="dxa"/>
              <w:left w:w="43" w:type="dxa"/>
              <w:bottom w:w="43" w:type="dxa"/>
              <w:right w:w="43" w:type="dxa"/>
            </w:tcMar>
            <w:vAlign w:val="bottom"/>
          </w:tcPr>
          <w:p w14:paraId="58B99A39" w14:textId="77777777" w:rsidR="00F52703" w:rsidRPr="00A61365" w:rsidRDefault="00962653" w:rsidP="00A61365">
            <w:r w:rsidRPr="00A61365">
              <w:t>336 %</w:t>
            </w:r>
          </w:p>
        </w:tc>
      </w:tr>
      <w:tr w:rsidR="00F52703" w:rsidRPr="00A61365" w14:paraId="2854CEDA" w14:textId="77777777" w:rsidTr="00A61365">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39BCF5E5" w14:textId="77777777" w:rsidR="00F52703" w:rsidRPr="00A61365" w:rsidRDefault="00F52703" w:rsidP="00A61365"/>
        </w:tc>
        <w:tc>
          <w:tcPr>
            <w:tcW w:w="1860" w:type="dxa"/>
            <w:tcBorders>
              <w:top w:val="nil"/>
              <w:left w:val="nil"/>
              <w:bottom w:val="single" w:sz="4" w:space="0" w:color="000000"/>
              <w:right w:val="nil"/>
            </w:tcBorders>
            <w:tcMar>
              <w:top w:w="128" w:type="dxa"/>
              <w:left w:w="43" w:type="dxa"/>
              <w:bottom w:w="43" w:type="dxa"/>
              <w:right w:w="43" w:type="dxa"/>
            </w:tcMar>
          </w:tcPr>
          <w:p w14:paraId="2132364C" w14:textId="77777777" w:rsidR="00F52703" w:rsidRPr="00A61365" w:rsidRDefault="00962653" w:rsidP="00A61365">
            <w:r w:rsidRPr="00A61365">
              <w:t>&gt; 3 mill. kr SO</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1E59CEDD" w14:textId="77777777" w:rsidR="00F52703" w:rsidRPr="00A61365" w:rsidRDefault="00962653" w:rsidP="00A61365">
            <w:r w:rsidRPr="00A61365">
              <w:t xml:space="preserve"> 649 </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7661B22C" w14:textId="77777777" w:rsidR="00F52703" w:rsidRPr="00A61365" w:rsidRDefault="00962653" w:rsidP="00A61365">
            <w:r w:rsidRPr="00A61365">
              <w:t>900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CFD438A" w14:textId="77777777" w:rsidR="00F52703" w:rsidRPr="00A61365" w:rsidRDefault="00962653" w:rsidP="00A61365">
            <w:r w:rsidRPr="00A61365">
              <w:t>562 800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B14BADB" w14:textId="77777777" w:rsidR="00F52703" w:rsidRPr="00A61365" w:rsidRDefault="00962653" w:rsidP="00A61365">
            <w:r w:rsidRPr="00A61365">
              <w:t>820 800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5514677" w14:textId="77777777" w:rsidR="00F52703" w:rsidRPr="00A61365" w:rsidRDefault="00962653" w:rsidP="00A61365">
            <w:r w:rsidRPr="00A61365">
              <w:t>976 700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091414" w14:textId="77777777" w:rsidR="00F52703" w:rsidRPr="00A61365" w:rsidRDefault="00962653" w:rsidP="00A61365">
            <w:r w:rsidRPr="00A61365">
              <w:t>1 230 200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9541CBC" w14:textId="77777777" w:rsidR="00F52703" w:rsidRPr="00A61365" w:rsidRDefault="00962653" w:rsidP="00A61365">
            <w:r w:rsidRPr="00A61365">
              <w:t>1 581 400</w:t>
            </w:r>
          </w:p>
        </w:tc>
        <w:tc>
          <w:tcPr>
            <w:tcW w:w="200" w:type="dxa"/>
            <w:tcBorders>
              <w:top w:val="nil"/>
              <w:left w:val="nil"/>
              <w:bottom w:val="nil"/>
              <w:right w:val="nil"/>
            </w:tcBorders>
            <w:tcMar>
              <w:top w:w="128" w:type="dxa"/>
              <w:left w:w="43" w:type="dxa"/>
              <w:bottom w:w="43" w:type="dxa"/>
              <w:right w:w="43" w:type="dxa"/>
            </w:tcMar>
            <w:vAlign w:val="bottom"/>
          </w:tcPr>
          <w:p w14:paraId="7ADF0720"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5921449E" w14:textId="77777777" w:rsidR="00F52703" w:rsidRPr="00A61365" w:rsidRDefault="00962653" w:rsidP="00A61365">
            <w:r w:rsidRPr="00A61365">
              <w:t>146 %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C52541C" w14:textId="77777777" w:rsidR="00F52703" w:rsidRPr="00A61365" w:rsidRDefault="00962653" w:rsidP="00A61365">
            <w:r w:rsidRPr="00A61365">
              <w:t>174 %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D71B9E6" w14:textId="77777777" w:rsidR="00F52703" w:rsidRPr="00A61365" w:rsidRDefault="00962653" w:rsidP="00A61365">
            <w:r w:rsidRPr="00A61365">
              <w:t>219 %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EF56C9D" w14:textId="77777777" w:rsidR="00F52703" w:rsidRPr="00A61365" w:rsidRDefault="00962653" w:rsidP="00A61365">
            <w:r w:rsidRPr="00A61365">
              <w:t>281 %</w:t>
            </w:r>
          </w:p>
        </w:tc>
      </w:tr>
      <w:tr w:rsidR="00F52703" w:rsidRPr="00A61365" w14:paraId="62A937EE" w14:textId="77777777" w:rsidTr="00A61365">
        <w:trPr>
          <w:trHeight w:val="380"/>
        </w:trPr>
        <w:tc>
          <w:tcPr>
            <w:tcW w:w="2380" w:type="dxa"/>
            <w:gridSpan w:val="2"/>
            <w:tcBorders>
              <w:top w:val="single" w:sz="4" w:space="0" w:color="000000"/>
              <w:left w:val="nil"/>
              <w:bottom w:val="nil"/>
              <w:right w:val="nil"/>
            </w:tcBorders>
            <w:tcMar>
              <w:top w:w="128" w:type="dxa"/>
              <w:left w:w="43" w:type="dxa"/>
              <w:bottom w:w="43" w:type="dxa"/>
              <w:right w:w="43" w:type="dxa"/>
            </w:tcMar>
          </w:tcPr>
          <w:p w14:paraId="589058EF" w14:textId="77777777" w:rsidR="00F52703" w:rsidRPr="00A61365" w:rsidRDefault="00962653" w:rsidP="00A61365">
            <w:r w:rsidRPr="00A61365">
              <w:rPr>
                <w:rStyle w:val="kursiv"/>
              </w:rPr>
              <w:t>Veid gjennomsnitt</w:t>
            </w:r>
          </w:p>
        </w:tc>
        <w:tc>
          <w:tcPr>
            <w:tcW w:w="940" w:type="dxa"/>
            <w:tcBorders>
              <w:top w:val="single" w:sz="4" w:space="0" w:color="000000"/>
              <w:left w:val="nil"/>
              <w:bottom w:val="nil"/>
              <w:right w:val="nil"/>
            </w:tcBorders>
            <w:tcMar>
              <w:top w:w="128" w:type="dxa"/>
              <w:left w:w="43" w:type="dxa"/>
              <w:bottom w:w="43" w:type="dxa"/>
              <w:right w:w="143" w:type="dxa"/>
            </w:tcMar>
            <w:vAlign w:val="bottom"/>
          </w:tcPr>
          <w:p w14:paraId="34B0BD90" w14:textId="77777777" w:rsidR="00F52703" w:rsidRPr="00A61365" w:rsidRDefault="00F52703" w:rsidP="00A61365"/>
        </w:tc>
        <w:tc>
          <w:tcPr>
            <w:tcW w:w="940" w:type="dxa"/>
            <w:tcBorders>
              <w:top w:val="single" w:sz="4" w:space="0" w:color="000000"/>
              <w:left w:val="nil"/>
              <w:bottom w:val="nil"/>
              <w:right w:val="nil"/>
            </w:tcBorders>
            <w:tcMar>
              <w:top w:w="128" w:type="dxa"/>
              <w:left w:w="43" w:type="dxa"/>
              <w:bottom w:w="43" w:type="dxa"/>
              <w:right w:w="143" w:type="dxa"/>
            </w:tcMar>
            <w:vAlign w:val="bottom"/>
          </w:tcPr>
          <w:p w14:paraId="7B651700" w14:textId="77777777" w:rsidR="00F52703" w:rsidRPr="00A61365" w:rsidRDefault="00F52703" w:rsidP="00A61365"/>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0304519" w14:textId="77777777" w:rsidR="00F52703" w:rsidRPr="00A61365" w:rsidRDefault="00962653" w:rsidP="00A61365">
            <w:r w:rsidRPr="00A61365">
              <w:rPr>
                <w:rStyle w:val="kursiv"/>
              </w:rPr>
              <w:t xml:space="preserve"> 212 200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6D7B1B8" w14:textId="77777777" w:rsidR="00F52703" w:rsidRPr="00A61365" w:rsidRDefault="00962653" w:rsidP="00A61365">
            <w:r w:rsidRPr="00A61365">
              <w:rPr>
                <w:rStyle w:val="kursiv"/>
              </w:rPr>
              <w:t xml:space="preserve"> 346 600 </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BC98709" w14:textId="77777777" w:rsidR="00F52703" w:rsidRPr="00A61365" w:rsidRDefault="00962653" w:rsidP="00A61365">
            <w:r w:rsidRPr="00A61365">
              <w:rPr>
                <w:rStyle w:val="kursiv"/>
              </w:rPr>
              <w:t xml:space="preserve"> 442 500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D4E17AC" w14:textId="77777777" w:rsidR="00F52703" w:rsidRPr="00A61365" w:rsidRDefault="00962653" w:rsidP="00A61365">
            <w:r w:rsidRPr="00A61365">
              <w:rPr>
                <w:rStyle w:val="kursiv"/>
              </w:rPr>
              <w:t xml:space="preserve"> 584 900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7EEEC30" w14:textId="77777777" w:rsidR="00F52703" w:rsidRPr="00A61365" w:rsidRDefault="00962653" w:rsidP="00A61365">
            <w:r w:rsidRPr="00A61365">
              <w:rPr>
                <w:rStyle w:val="kursiv"/>
              </w:rPr>
              <w:t xml:space="preserve"> 805 400 </w:t>
            </w:r>
          </w:p>
        </w:tc>
        <w:tc>
          <w:tcPr>
            <w:tcW w:w="200" w:type="dxa"/>
            <w:tcBorders>
              <w:top w:val="single" w:sz="4" w:space="0" w:color="000000"/>
              <w:left w:val="nil"/>
              <w:bottom w:val="nil"/>
              <w:right w:val="nil"/>
            </w:tcBorders>
            <w:tcMar>
              <w:top w:w="128" w:type="dxa"/>
              <w:left w:w="43" w:type="dxa"/>
              <w:bottom w:w="43" w:type="dxa"/>
              <w:right w:w="43" w:type="dxa"/>
            </w:tcMar>
            <w:vAlign w:val="bottom"/>
          </w:tcPr>
          <w:p w14:paraId="03E7CAF4" w14:textId="77777777" w:rsidR="00F52703" w:rsidRPr="00A61365" w:rsidRDefault="00F52703" w:rsidP="00A61365"/>
        </w:tc>
        <w:tc>
          <w:tcPr>
            <w:tcW w:w="960" w:type="dxa"/>
            <w:tcBorders>
              <w:top w:val="single" w:sz="4" w:space="0" w:color="000000"/>
              <w:left w:val="nil"/>
              <w:bottom w:val="nil"/>
              <w:right w:val="nil"/>
            </w:tcBorders>
            <w:tcMar>
              <w:top w:w="128" w:type="dxa"/>
              <w:left w:w="43" w:type="dxa"/>
              <w:bottom w:w="43" w:type="dxa"/>
              <w:right w:w="43" w:type="dxa"/>
            </w:tcMar>
            <w:vAlign w:val="bottom"/>
          </w:tcPr>
          <w:p w14:paraId="6E619A20" w14:textId="77777777" w:rsidR="00F52703" w:rsidRPr="00A61365" w:rsidRDefault="00962653" w:rsidP="00A61365">
            <w:r w:rsidRPr="00A61365">
              <w:rPr>
                <w:rStyle w:val="kursiv"/>
              </w:rPr>
              <w:t>163 %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162B343" w14:textId="77777777" w:rsidR="00F52703" w:rsidRPr="00A61365" w:rsidRDefault="00962653" w:rsidP="00A61365">
            <w:r w:rsidRPr="00A61365">
              <w:rPr>
                <w:rStyle w:val="kursiv"/>
              </w:rPr>
              <w:t>209 %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283F213" w14:textId="77777777" w:rsidR="00F52703" w:rsidRPr="00A61365" w:rsidRDefault="00962653" w:rsidP="00A61365">
            <w:r w:rsidRPr="00A61365">
              <w:rPr>
                <w:rStyle w:val="kursiv"/>
              </w:rPr>
              <w:t>276 %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AEA897D" w14:textId="77777777" w:rsidR="00F52703" w:rsidRPr="00A61365" w:rsidRDefault="00962653" w:rsidP="00A61365">
            <w:r w:rsidRPr="00A61365">
              <w:rPr>
                <w:rStyle w:val="kursiv"/>
              </w:rPr>
              <w:t>380 %</w:t>
            </w:r>
          </w:p>
        </w:tc>
      </w:tr>
      <w:tr w:rsidR="00F52703" w:rsidRPr="00A61365" w14:paraId="3FAABF6C" w14:textId="77777777" w:rsidTr="00A61365">
        <w:trPr>
          <w:trHeight w:val="380"/>
        </w:trPr>
        <w:tc>
          <w:tcPr>
            <w:tcW w:w="2380" w:type="dxa"/>
            <w:gridSpan w:val="2"/>
            <w:tcBorders>
              <w:top w:val="nil"/>
              <w:left w:val="nil"/>
              <w:bottom w:val="single" w:sz="4" w:space="0" w:color="000000"/>
              <w:right w:val="nil"/>
            </w:tcBorders>
            <w:tcMar>
              <w:top w:w="128" w:type="dxa"/>
              <w:left w:w="43" w:type="dxa"/>
              <w:bottom w:w="43" w:type="dxa"/>
              <w:right w:w="43" w:type="dxa"/>
            </w:tcMar>
          </w:tcPr>
          <w:p w14:paraId="10D39628" w14:textId="77777777" w:rsidR="00F52703" w:rsidRPr="00A61365" w:rsidRDefault="00962653" w:rsidP="00A61365">
            <w:r w:rsidRPr="00A61365">
              <w:rPr>
                <w:rStyle w:val="kursiv"/>
              </w:rPr>
              <w:t>Veid justert gjennomsnitt</w:t>
            </w:r>
            <w:r w:rsidRPr="00A61365">
              <w:rPr>
                <w:rStyle w:val="skrift-hevet"/>
              </w:rPr>
              <w:t>2</w:t>
            </w:r>
          </w:p>
        </w:tc>
        <w:tc>
          <w:tcPr>
            <w:tcW w:w="940" w:type="dxa"/>
            <w:tcBorders>
              <w:top w:val="nil"/>
              <w:left w:val="nil"/>
              <w:bottom w:val="single" w:sz="4" w:space="0" w:color="000000"/>
              <w:right w:val="nil"/>
            </w:tcBorders>
            <w:tcMar>
              <w:top w:w="128" w:type="dxa"/>
              <w:left w:w="43" w:type="dxa"/>
              <w:bottom w:w="43" w:type="dxa"/>
              <w:right w:w="143" w:type="dxa"/>
            </w:tcMar>
            <w:vAlign w:val="bottom"/>
          </w:tcPr>
          <w:p w14:paraId="20343734" w14:textId="77777777" w:rsidR="00F52703" w:rsidRPr="00A61365" w:rsidRDefault="00F52703" w:rsidP="00A61365"/>
        </w:tc>
        <w:tc>
          <w:tcPr>
            <w:tcW w:w="940" w:type="dxa"/>
            <w:tcBorders>
              <w:top w:val="nil"/>
              <w:left w:val="nil"/>
              <w:bottom w:val="single" w:sz="4" w:space="0" w:color="000000"/>
              <w:right w:val="nil"/>
            </w:tcBorders>
            <w:tcMar>
              <w:top w:w="128" w:type="dxa"/>
              <w:left w:w="43" w:type="dxa"/>
              <w:bottom w:w="43" w:type="dxa"/>
              <w:right w:w="143" w:type="dxa"/>
            </w:tcMar>
            <w:vAlign w:val="bottom"/>
          </w:tcPr>
          <w:p w14:paraId="0E3681FD" w14:textId="77777777" w:rsidR="00F52703" w:rsidRPr="00A61365" w:rsidRDefault="00F52703" w:rsidP="00A61365"/>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C256DF2" w14:textId="77777777" w:rsidR="00F52703" w:rsidRPr="00A61365" w:rsidRDefault="00962653" w:rsidP="00A61365">
            <w:r w:rsidRPr="00A61365">
              <w:rPr>
                <w:rStyle w:val="kursiv"/>
              </w:rPr>
              <w:t xml:space="preserve"> 311 800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2F7CF1B" w14:textId="77777777" w:rsidR="00F52703" w:rsidRPr="00A61365" w:rsidRDefault="00962653" w:rsidP="00A61365">
            <w:r w:rsidRPr="00A61365">
              <w:rPr>
                <w:rStyle w:val="kursiv"/>
              </w:rPr>
              <w:t xml:space="preserve"> 445 500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7D111C2" w14:textId="77777777" w:rsidR="00F52703" w:rsidRPr="00A61365" w:rsidRDefault="00962653" w:rsidP="00A61365">
            <w:r w:rsidRPr="00A61365">
              <w:rPr>
                <w:rStyle w:val="kursiv"/>
              </w:rPr>
              <w:t xml:space="preserve"> 538 300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AA2F5E0" w14:textId="77777777" w:rsidR="00F52703" w:rsidRPr="00A61365" w:rsidRDefault="00962653" w:rsidP="00A61365">
            <w:r w:rsidRPr="00A61365">
              <w:rPr>
                <w:rStyle w:val="kursiv"/>
              </w:rPr>
              <w:t xml:space="preserve"> 668 500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8BF6744" w14:textId="77777777" w:rsidR="00F52703" w:rsidRPr="00A61365" w:rsidRDefault="00962653" w:rsidP="00A61365">
            <w:r w:rsidRPr="00A61365">
              <w:rPr>
                <w:rStyle w:val="kursiv"/>
              </w:rPr>
              <w:t xml:space="preserve"> 867 100 </w:t>
            </w:r>
          </w:p>
        </w:tc>
        <w:tc>
          <w:tcPr>
            <w:tcW w:w="200" w:type="dxa"/>
            <w:tcBorders>
              <w:top w:val="nil"/>
              <w:left w:val="nil"/>
              <w:bottom w:val="single" w:sz="4" w:space="0" w:color="000000"/>
              <w:right w:val="nil"/>
            </w:tcBorders>
            <w:tcMar>
              <w:top w:w="128" w:type="dxa"/>
              <w:left w:w="43" w:type="dxa"/>
              <w:bottom w:w="43" w:type="dxa"/>
              <w:right w:w="43" w:type="dxa"/>
            </w:tcMar>
            <w:vAlign w:val="bottom"/>
          </w:tcPr>
          <w:p w14:paraId="11E99431" w14:textId="77777777" w:rsidR="00F52703" w:rsidRPr="00A61365" w:rsidRDefault="00F52703" w:rsidP="00A61365"/>
        </w:tc>
        <w:tc>
          <w:tcPr>
            <w:tcW w:w="960" w:type="dxa"/>
            <w:tcBorders>
              <w:top w:val="nil"/>
              <w:left w:val="nil"/>
              <w:bottom w:val="single" w:sz="4" w:space="0" w:color="000000"/>
              <w:right w:val="nil"/>
            </w:tcBorders>
            <w:tcMar>
              <w:top w:w="128" w:type="dxa"/>
              <w:left w:w="43" w:type="dxa"/>
              <w:bottom w:w="43" w:type="dxa"/>
              <w:right w:w="43" w:type="dxa"/>
            </w:tcMar>
            <w:vAlign w:val="bottom"/>
          </w:tcPr>
          <w:p w14:paraId="48E6D246" w14:textId="77777777" w:rsidR="00F52703" w:rsidRPr="00A61365" w:rsidRDefault="00962653" w:rsidP="00A61365">
            <w:r w:rsidRPr="00A61365">
              <w:rPr>
                <w:rStyle w:val="kursiv"/>
              </w:rPr>
              <w:t>143 %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A1DA34A" w14:textId="77777777" w:rsidR="00F52703" w:rsidRPr="00A61365" w:rsidRDefault="00962653" w:rsidP="00A61365">
            <w:r w:rsidRPr="00A61365">
              <w:rPr>
                <w:rStyle w:val="kursiv"/>
              </w:rPr>
              <w:t>173 %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E0E423F" w14:textId="77777777" w:rsidR="00F52703" w:rsidRPr="00A61365" w:rsidRDefault="00962653" w:rsidP="00A61365">
            <w:r w:rsidRPr="00A61365">
              <w:rPr>
                <w:rStyle w:val="kursiv"/>
              </w:rPr>
              <w:t>214 %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4104819" w14:textId="77777777" w:rsidR="00F52703" w:rsidRPr="00A61365" w:rsidRDefault="00962653" w:rsidP="00A61365">
            <w:r w:rsidRPr="00A61365">
              <w:rPr>
                <w:rStyle w:val="kursiv"/>
              </w:rPr>
              <w:t>278 %</w:t>
            </w:r>
          </w:p>
        </w:tc>
      </w:tr>
    </w:tbl>
    <w:p w14:paraId="51E7FC5B" w14:textId="77777777" w:rsidR="00F52703" w:rsidRPr="00A61365" w:rsidRDefault="00962653" w:rsidP="00A61365">
      <w:pPr>
        <w:pStyle w:val="tabell-noter"/>
        <w:rPr>
          <w:rStyle w:val="skrift-hevet"/>
        </w:rPr>
      </w:pPr>
      <w:r w:rsidRPr="00A61365">
        <w:rPr>
          <w:rStyle w:val="skrift-hevet"/>
        </w:rPr>
        <w:t>1</w:t>
      </w:r>
      <w:r w:rsidRPr="00A61365">
        <w:tab/>
        <w:t>Skattemeldingsdata hvor anslag på rentekostnader per gruppe er trukket fra, koblet med arbeidsforbruksdata fra SSBs landbruksundersøkelse 2020.</w:t>
      </w:r>
    </w:p>
    <w:p w14:paraId="4BC91C27" w14:textId="77777777" w:rsidR="00F52703" w:rsidRPr="00A61365" w:rsidRDefault="00962653" w:rsidP="00A61365">
      <w:pPr>
        <w:pStyle w:val="tabell-noter"/>
        <w:rPr>
          <w:rStyle w:val="skrift-hevet"/>
        </w:rPr>
      </w:pPr>
      <w:r w:rsidRPr="00A61365">
        <w:rPr>
          <w:rStyle w:val="skrift-hevet"/>
        </w:rPr>
        <w:t>2</w:t>
      </w:r>
      <w:r w:rsidRPr="00A61365">
        <w:tab/>
        <w:t>Medianen i gruppa=100. «I «vektet justert gjennomsnitt» er linjer med markert med notemarkering 2 ikke inkludert.</w:t>
      </w:r>
    </w:p>
    <w:p w14:paraId="7D49EFFD" w14:textId="77777777" w:rsidR="00F52703" w:rsidRPr="00A61365" w:rsidRDefault="00962653" w:rsidP="00A61365">
      <w:pPr>
        <w:pStyle w:val="Kilde"/>
      </w:pPr>
      <w:r w:rsidRPr="00A61365">
        <w:t>Beregninger utført av SSB for utvalget.</w:t>
      </w:r>
    </w:p>
    <w:p w14:paraId="6631062E" w14:textId="77777777" w:rsidR="00962653" w:rsidRDefault="00962653" w:rsidP="00A61365">
      <w:pPr>
        <w:sectPr w:rsidR="00962653" w:rsidSect="00962653">
          <w:pgSz w:w="16838" w:h="11905" w:orient="landscape"/>
          <w:pgMar w:top="1162" w:right="1531" w:bottom="1162" w:left="1213" w:header="708" w:footer="708" w:gutter="0"/>
          <w:cols w:space="708"/>
          <w:noEndnote/>
          <w:titlePg/>
          <w:docGrid w:linePitch="326"/>
        </w:sectPr>
      </w:pPr>
    </w:p>
    <w:p w14:paraId="1888A55D" w14:textId="77777777" w:rsidR="00F52703" w:rsidRPr="00A61365" w:rsidRDefault="00962653" w:rsidP="00A61365">
      <w:r w:rsidRPr="00A61365">
        <w:lastRenderedPageBreak/>
        <w:t>Figur 9.2 gjengir dataene i tabell 9.1 for de gruppene av foretak som inngår i det vektede justerte gjennomsnittet. Figuren viser hvor mange prosent over gjennomsnittet i gruppa beste halvpart og beste tredel ligger, med hensyn på næringsinntekt fratrukket gjeldsrenter per årsverk for bruker og partner.</w:t>
      </w:r>
    </w:p>
    <w:p w14:paraId="4D3C9C5A" w14:textId="0060BA35" w:rsidR="00F52703" w:rsidRPr="00A61365" w:rsidRDefault="00767594" w:rsidP="00A61365">
      <w:r>
        <w:rPr>
          <w:noProof/>
        </w:rPr>
        <w:drawing>
          <wp:inline distT="0" distB="0" distL="0" distR="0" wp14:anchorId="7F9D77F0" wp14:editId="37E5A7BC">
            <wp:extent cx="6076950" cy="5038725"/>
            <wp:effectExtent l="0" t="0" r="0" b="9525"/>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6950" cy="5038725"/>
                    </a:xfrm>
                    <a:prstGeom prst="rect">
                      <a:avLst/>
                    </a:prstGeom>
                    <a:noFill/>
                    <a:ln>
                      <a:noFill/>
                    </a:ln>
                  </pic:spPr>
                </pic:pic>
              </a:graphicData>
            </a:graphic>
          </wp:inline>
        </w:drawing>
      </w:r>
    </w:p>
    <w:p w14:paraId="2947120C" w14:textId="77777777" w:rsidR="00F52703" w:rsidRPr="00A61365" w:rsidRDefault="00962653" w:rsidP="00A61365">
      <w:pPr>
        <w:pStyle w:val="figur-tittel"/>
      </w:pPr>
      <w:r w:rsidRPr="00A61365">
        <w:t>Næringsinntekt fratrukket gjeldsrenter per årsverk for bruker og partner i 2020, prosent over median i gruppa for beste 2/3, beste 1/2 og beste 1/3 , jf. tabell 9.2</w:t>
      </w:r>
    </w:p>
    <w:p w14:paraId="268C18AC" w14:textId="77777777" w:rsidR="00F52703" w:rsidRPr="00A61365" w:rsidRDefault="00962653" w:rsidP="00A61365">
      <w:pPr>
        <w:pStyle w:val="Kilde"/>
      </w:pPr>
      <w:r w:rsidRPr="00A61365">
        <w:t>Beregninger utført av SSB for utvalget.</w:t>
      </w:r>
    </w:p>
    <w:p w14:paraId="679B4ECE" w14:textId="77777777" w:rsidR="00F52703" w:rsidRPr="00A61365" w:rsidRDefault="00962653" w:rsidP="00A61365">
      <w:pPr>
        <w:pStyle w:val="tittel-ramme"/>
      </w:pPr>
      <w:r w:rsidRPr="00A61365">
        <w:t>Jordbruksinntekter og – kostnader</w:t>
      </w:r>
    </w:p>
    <w:p w14:paraId="4C2B2A40" w14:textId="77777777" w:rsidR="00F52703" w:rsidRPr="00A61365" w:rsidRDefault="00962653" w:rsidP="00A61365">
      <w:r w:rsidRPr="00A61365">
        <w:t>Jordbruksinntekt i disse beregningene bygger for enkeltpersonforetak på beløp ført på post 2.7.1. i skattemeldingen (eller underskudd på post 3.2.19 eller sykepenger post 2.7.13). SSBs rapport forklarer hvilke poster som er brukt for andre selskapsformer. For enkeltpersonforetak framkommer beløpene av næringsoppgave 1 post 0402 der næringsinntekten i en virksomhet er splittet mellom type næring, mest vanlig er jordbruk og skogbruk, men det kan også være tilleggsnæring og annen næring spesifisert.</w:t>
      </w:r>
    </w:p>
    <w:p w14:paraId="2F00A4EE" w14:textId="77777777" w:rsidR="00F52703" w:rsidRPr="00A61365" w:rsidRDefault="00962653" w:rsidP="00A61365">
      <w:r w:rsidRPr="00A61365">
        <w:t xml:space="preserve">I tillegg til angitt hovedproduksjon som korn eller sau, vil følgene inntekter med tilhørende kostnader kunne være med i jordbruksinntekten dersom aktivitetene ikke er å anse som selvstendig </w:t>
      </w:r>
      <w:r w:rsidRPr="00A61365">
        <w:lastRenderedPageBreak/>
        <w:t>virksomhet. Om det er selvstendig virksomhet avhenger av varighet, omfang, om det er egnet til å gi overskudd og at det skjer for skatteyters regning og risiko.</w:t>
      </w:r>
    </w:p>
    <w:p w14:paraId="46C40378" w14:textId="77777777" w:rsidR="00F52703" w:rsidRPr="00A61365" w:rsidRDefault="00962653" w:rsidP="00A61365">
      <w:pPr>
        <w:pStyle w:val="Liste"/>
      </w:pPr>
      <w:r w:rsidRPr="00A61365">
        <w:t>Avl, oppdrett og oppstalling av hest når gårdens produksjonsmidler og hovedsakelig egenprodusert fôr utnyttes</w:t>
      </w:r>
    </w:p>
    <w:p w14:paraId="68C5F798" w14:textId="77777777" w:rsidR="00F52703" w:rsidRPr="00A61365" w:rsidRDefault="00962653" w:rsidP="00A61365">
      <w:pPr>
        <w:pStyle w:val="Liste"/>
      </w:pPr>
      <w:r w:rsidRPr="00A61365">
        <w:t>Utnyttelse av jakt og fiskerettigheter, i hovedsak for eiendommer uten skog</w:t>
      </w:r>
    </w:p>
    <w:p w14:paraId="0DB87CBB" w14:textId="77777777" w:rsidR="00F52703" w:rsidRPr="00A61365" w:rsidRDefault="00962653" w:rsidP="00A61365">
      <w:pPr>
        <w:pStyle w:val="Liste"/>
      </w:pPr>
      <w:r w:rsidRPr="00A61365">
        <w:t>Uttak av jord, sand, stein og torv</w:t>
      </w:r>
    </w:p>
    <w:p w14:paraId="7995C4BB" w14:textId="77777777" w:rsidR="00F52703" w:rsidRPr="00A61365" w:rsidRDefault="00962653" w:rsidP="00A61365">
      <w:pPr>
        <w:pStyle w:val="Liste"/>
      </w:pPr>
      <w:r w:rsidRPr="00A61365">
        <w:t>Mottak av deponimasser</w:t>
      </w:r>
    </w:p>
    <w:p w14:paraId="01A93FFC" w14:textId="77777777" w:rsidR="00F52703" w:rsidRPr="00A61365" w:rsidRDefault="00962653" w:rsidP="00A61365">
      <w:pPr>
        <w:pStyle w:val="Liste"/>
      </w:pPr>
      <w:r w:rsidRPr="00A61365">
        <w:t>Sanking av bær, kongler, mose, tang, tare o.l.</w:t>
      </w:r>
    </w:p>
    <w:p w14:paraId="55085860" w14:textId="77777777" w:rsidR="00F52703" w:rsidRPr="00A61365" w:rsidRDefault="00962653" w:rsidP="00A61365">
      <w:pPr>
        <w:pStyle w:val="Liste"/>
      </w:pPr>
      <w:r w:rsidRPr="00A61365">
        <w:t>Utføring av tjenester for andre med driftsmidler som nyttes minst 60 prosent i egen jord- eller skogbruksvirksomhet, eller utleie av slike driftsmidler.</w:t>
      </w:r>
    </w:p>
    <w:p w14:paraId="3C332CB3" w14:textId="77777777" w:rsidR="00F52703" w:rsidRPr="00A61365" w:rsidRDefault="00962653" w:rsidP="00A61365">
      <w:pPr>
        <w:pStyle w:val="Liste"/>
      </w:pPr>
      <w:r w:rsidRPr="00A61365">
        <w:t>Utleie av driftsbygninger</w:t>
      </w:r>
    </w:p>
    <w:p w14:paraId="12469B75" w14:textId="77777777" w:rsidR="00F52703" w:rsidRPr="00A61365" w:rsidRDefault="00962653" w:rsidP="00A61365">
      <w:pPr>
        <w:pStyle w:val="Liste"/>
      </w:pPr>
      <w:r w:rsidRPr="00A61365">
        <w:t>Inntekter fra omsetning av annen næringsvirksomhet under 30 000 kroner.</w:t>
      </w:r>
    </w:p>
    <w:p w14:paraId="39C69578" w14:textId="77777777" w:rsidR="00F52703" w:rsidRPr="00A61365" w:rsidRDefault="00962653" w:rsidP="00A61365">
      <w:pPr>
        <w:pStyle w:val="Liste"/>
      </w:pPr>
      <w:r w:rsidRPr="00A61365">
        <w:t>Inntekter fra utleie av jord, melkekvoter, utleie av hytter og bolighus på landbrukseiendommen, festeinntekter og leiekjøring.</w:t>
      </w:r>
    </w:p>
    <w:p w14:paraId="1260FEC1" w14:textId="77777777" w:rsidR="00F52703" w:rsidRPr="00A61365" w:rsidRDefault="00962653" w:rsidP="00A61365">
      <w:pPr>
        <w:pStyle w:val="Liste"/>
      </w:pPr>
      <w:r w:rsidRPr="00A61365">
        <w:t>Inntekter og kostnader knyttet til utleid kårbolig eller annen boligmasse på bruket</w:t>
      </w:r>
    </w:p>
    <w:p w14:paraId="2E19E3A4" w14:textId="77777777" w:rsidR="00F52703" w:rsidRPr="00A61365" w:rsidRDefault="00962653" w:rsidP="00A61365">
      <w:pPr>
        <w:pStyle w:val="Liste"/>
      </w:pPr>
      <w:r w:rsidRPr="00A61365">
        <w:t>Inntekter fra Gevinst-/tapskonto og inntekter fra negativ saldo</w:t>
      </w:r>
    </w:p>
    <w:p w14:paraId="323EE6E4" w14:textId="77777777" w:rsidR="00F52703" w:rsidRPr="00A61365" w:rsidRDefault="00962653" w:rsidP="00A61365">
      <w:pPr>
        <w:pStyle w:val="Ramme-slutt"/>
      </w:pPr>
      <w:r w:rsidRPr="00A61365">
        <w:t>[Boks slutt]</w:t>
      </w:r>
    </w:p>
    <w:p w14:paraId="322C8A47" w14:textId="77777777" w:rsidR="00F52703" w:rsidRPr="00A61365" w:rsidRDefault="00962653" w:rsidP="00A61365">
      <w:r w:rsidRPr="00A61365">
        <w:t>Variasjon i økonomiske resultater et enkelt år, også mellom likeartede bruk, skyldes en rekke forhold som til dels ligger utenfor den enkelte bondes kontroll eller som har sammenheng med variasjon i driftsmessige tilpasninger over tid. De beregnede forholdstallene vil derfor være påvirket av mer enn bedre drift og bedre utnytting av inntektsmulighetene. Ut over bruk med varig lav eller negativ inntekt, er det flere forhold som gjør at et bruk kan havne i gruppa med lave inntekter i et enkelt år. Det kan være bruk som starter opp, foretak med ekstraordinært høye kostnader til vedlikehold og grøfting som kan føres som utgift i året i næringsoppgaven. Brukene med de høyeste inntektene i gruppa kan ha lagt bak seg disse kostnadene og lagt grunnlag for et godt resultat, uten at de nødvendigvis driver bedre. Det kan være bruk som avvikler og realiserer verdier, eller bruk som har lave avskrivninger fordi de er i slutten av avskrivningsperioden før neste store investering. Dersom bruk i høstingsfasen systematisk skulle havne øverst i inntektsfordelingen burde det bety at gjelda systematisk var lavere øverst i fordelingen enn lenger ned. Tallene gir imidlertid ingen synlige indikasjoner på en slik systematisk sammenheng. Gjeldsbelastningen (per bruk) varierer i svært liten grad med inntekt, jf tabell 9.3</w:t>
      </w:r>
    </w:p>
    <w:p w14:paraId="71C18A46" w14:textId="77777777" w:rsidR="00F52703" w:rsidRPr="00A61365" w:rsidRDefault="00962653" w:rsidP="00A61365">
      <w:r w:rsidRPr="00A61365">
        <w:t>Foretakene sammenlignes med gjennomsnittet i om lag samme størrelse. I den grad landbrukspolitikken ikke jevner ut for geografisk naturgitte forskjeller, kan bruk i områder med høyt avlingsnivå være overrepresentert i gruppene med høy næringsinntekt.</w:t>
      </w:r>
    </w:p>
    <w:p w14:paraId="28E2A062" w14:textId="77777777" w:rsidR="00F52703" w:rsidRPr="00A61365" w:rsidRDefault="00962653" w:rsidP="00A61365">
      <w:r w:rsidRPr="00A61365">
        <w:t>Disse forholdene taler for at en relativt stor andel av foretakene bør inngå i gruppen som skal vise «beste resultat. Dersom modellen tas i bruk, vil det være aktuelt å vurdere mulighetene for å forbedre tallmaterialet ved å redusere effekten av mulige systematiske skjevheter.</w:t>
      </w:r>
    </w:p>
    <w:p w14:paraId="192F9A4F" w14:textId="77777777" w:rsidR="00F52703" w:rsidRPr="00A61365" w:rsidRDefault="00962653" w:rsidP="00A61365">
      <w:r w:rsidRPr="00A61365">
        <w:t xml:space="preserve">Forholdstallene er beregnet på grunnlag av ett års data. I 2020 gjennomførte SSB en fullstendig landbruksundersøkelse, slik at datagrunnlaget for arbeidsforbruk er så fullstendig som det kan være. Verdiene er følsomme for vektingen av de ulike gruppene, både for inndeling i størrelsesgrupper og ved at sammenveiingen er gjort med arbeidsforbruket til bruker og partner. Det gjør blant annet at hagebrukssektorens lønnsevne får liten vekt, fordi andelen leid arbeid er større enn gjennomsnittet. Ved å utelate de minste bedriftene fra beregning av gammaverdiene, blir datagrunnlaget mer homogent, og mindre påvirket av variasjon i driftsmål og resultater rundt og under null. Tabell 9.1 viser at ved å ta med alle størrelsesgrupper i sammenveiingen, ville gammaverdiene blitt vesentlig høyere. Forskjellen i gammaverdiene for beste halvpart, to tredeler, tredel og femdel </w:t>
      </w:r>
      <w:r w:rsidRPr="00A61365">
        <w:lastRenderedPageBreak/>
        <w:t>er stor. Det innebærer at beregning på et nytt tallgrunnlag kan gi relativt store endringer i verdiene, for eksempel når tallgrunnlaget for arbeidsforbruk er en utvalgstelling.</w:t>
      </w:r>
    </w:p>
    <w:p w14:paraId="523F7FD8" w14:textId="68A9BB01" w:rsidR="00F52703" w:rsidRPr="00A61365" w:rsidRDefault="00962653" w:rsidP="00A61365">
      <w:r w:rsidRPr="00A61365">
        <w:t>I referansebruksberegningene til jordbruksoppgjøret i 2022 er det gjort en beregning som sammenligner øvre og nedre halvpart av inntektsfordelingen for 2020 sammenlignet med medianen for gruppene av driftsgranskningsbruk bak de 30 referansebrukene (se tabell 9 og 10 i Budsjettnemndas utredning nr. 2 for 2022, Referansebruksberegninger). Også her er forskjellene store, men mindre enn i totalpopulasjonen. Det skyldes sannsynligvis at utvalgskriteriene for driftsgranskingsbrukene gir mer homogene resultater enn i totalpopulasjonen. Gjennomsnittlig inntektsnivå er i tillegg noe høyere og variasjonen noe mindre.</w:t>
      </w:r>
    </w:p>
    <w:p w14:paraId="01C70B46" w14:textId="77777777" w:rsidR="00962653" w:rsidRDefault="00962653" w:rsidP="00A61365">
      <w:pPr>
        <w:pStyle w:val="tabell-tittel"/>
        <w:sectPr w:rsidR="00962653">
          <w:pgSz w:w="11905" w:h="16838"/>
          <w:pgMar w:top="1531" w:right="1162" w:bottom="1213" w:left="1162" w:header="708" w:footer="708" w:gutter="0"/>
          <w:cols w:space="708"/>
          <w:noEndnote/>
          <w:titlePg/>
        </w:sectPr>
      </w:pPr>
    </w:p>
    <w:p w14:paraId="527813D7" w14:textId="639E1052" w:rsidR="00A61365" w:rsidRPr="00A61365" w:rsidRDefault="00A61365" w:rsidP="00A61365">
      <w:pPr>
        <w:pStyle w:val="tabell-tittel"/>
      </w:pPr>
      <w:r w:rsidRPr="00A61365">
        <w:lastRenderedPageBreak/>
        <w:t>Årsresultat før skatt per foretak og gjennomsnittlig antall årsverk for bruker og partner i gruppene</w:t>
      </w:r>
      <w:r w:rsidRPr="00A61365">
        <w:rPr>
          <w:rStyle w:val="skrift-hevet"/>
        </w:rPr>
        <w:t>1</w:t>
      </w:r>
    </w:p>
    <w:p w14:paraId="691875AE" w14:textId="77777777" w:rsidR="00F52703" w:rsidRPr="00A61365" w:rsidRDefault="00962653" w:rsidP="00A61365">
      <w:pPr>
        <w:pStyle w:val="Tabellnavn"/>
      </w:pPr>
      <w:r w:rsidRPr="00A61365">
        <w:t>11J2xt2</w:t>
      </w:r>
    </w:p>
    <w:tbl>
      <w:tblPr>
        <w:tblW w:w="13940"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460"/>
        <w:gridCol w:w="1240"/>
        <w:gridCol w:w="1240"/>
        <w:gridCol w:w="1240"/>
        <w:gridCol w:w="1240"/>
        <w:gridCol w:w="1240"/>
        <w:gridCol w:w="240"/>
        <w:gridCol w:w="800"/>
        <w:gridCol w:w="980"/>
        <w:gridCol w:w="980"/>
        <w:gridCol w:w="980"/>
        <w:gridCol w:w="980"/>
      </w:tblGrid>
      <w:tr w:rsidR="00F52703" w:rsidRPr="00A61365" w14:paraId="6299D1F1" w14:textId="77777777" w:rsidTr="00A61365">
        <w:trPr>
          <w:trHeight w:val="36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80384" w14:textId="77777777" w:rsidR="00F52703" w:rsidRPr="00A61365" w:rsidRDefault="00F52703" w:rsidP="00A61365"/>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BC514" w14:textId="77777777" w:rsidR="00F52703" w:rsidRPr="00A61365" w:rsidRDefault="00962653" w:rsidP="00A61365">
            <w:r w:rsidRPr="00A61365">
              <w:t> </w:t>
            </w:r>
          </w:p>
        </w:tc>
        <w:tc>
          <w:tcPr>
            <w:tcW w:w="62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7448036" w14:textId="77777777" w:rsidR="00F52703" w:rsidRPr="00A61365" w:rsidRDefault="00962653" w:rsidP="00A61365">
            <w:r w:rsidRPr="00A61365">
              <w:t>Årsresultat per foretak (kroner)</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59F75954" w14:textId="77777777" w:rsidR="00F52703" w:rsidRPr="00A61365" w:rsidRDefault="00F52703" w:rsidP="00A61365"/>
        </w:tc>
        <w:tc>
          <w:tcPr>
            <w:tcW w:w="472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012AD0D3" w14:textId="77777777" w:rsidR="00F52703" w:rsidRPr="00A61365" w:rsidRDefault="00962653" w:rsidP="00A61365">
            <w:r w:rsidRPr="00A61365">
              <w:t>Årsverk per foretak, bruker og partner</w:t>
            </w:r>
          </w:p>
        </w:tc>
      </w:tr>
      <w:tr w:rsidR="00F52703" w:rsidRPr="00A61365" w14:paraId="52898EEF" w14:textId="77777777" w:rsidTr="00A61365">
        <w:trPr>
          <w:trHeight w:val="36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4217F999" w14:textId="77777777" w:rsidR="00F52703" w:rsidRPr="00A61365" w:rsidRDefault="00F52703" w:rsidP="00A61365"/>
        </w:tc>
        <w:tc>
          <w:tcPr>
            <w:tcW w:w="2460" w:type="dxa"/>
            <w:tcBorders>
              <w:top w:val="nil"/>
              <w:left w:val="nil"/>
              <w:bottom w:val="single" w:sz="4" w:space="0" w:color="000000"/>
              <w:right w:val="nil"/>
            </w:tcBorders>
            <w:tcMar>
              <w:top w:w="128" w:type="dxa"/>
              <w:left w:w="43" w:type="dxa"/>
              <w:bottom w:w="43" w:type="dxa"/>
              <w:right w:w="43" w:type="dxa"/>
            </w:tcMar>
            <w:vAlign w:val="bottom"/>
          </w:tcPr>
          <w:p w14:paraId="2CCF28DE" w14:textId="77777777" w:rsidR="00F52703" w:rsidRPr="00A61365" w:rsidRDefault="00962653" w:rsidP="00A61365">
            <w:r w:rsidRPr="00A61365">
              <w:t>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25F8EAA" w14:textId="77777777" w:rsidR="00F52703" w:rsidRPr="00A61365" w:rsidRDefault="00962653" w:rsidP="00A61365">
            <w:r w:rsidRPr="00A61365">
              <w:t>Median</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F0C435" w14:textId="77777777" w:rsidR="00F52703" w:rsidRPr="00A61365" w:rsidRDefault="00962653" w:rsidP="00A61365">
            <w:r w:rsidRPr="00A61365">
              <w:t xml:space="preserve">Beste 2/3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DA404CA" w14:textId="77777777" w:rsidR="00F52703" w:rsidRPr="00A61365" w:rsidRDefault="00962653" w:rsidP="00A61365">
            <w:r w:rsidRPr="00A61365">
              <w:t>Beste 1/2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8588390" w14:textId="77777777" w:rsidR="00F52703" w:rsidRPr="00A61365" w:rsidRDefault="00962653" w:rsidP="00A61365">
            <w:r w:rsidRPr="00A61365">
              <w:t>Beste 1/3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BBFE69" w14:textId="77777777" w:rsidR="00F52703" w:rsidRPr="00A61365" w:rsidRDefault="00962653" w:rsidP="00A61365">
            <w:r w:rsidRPr="00A61365">
              <w:t>Beste 1/5</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651BC67A" w14:textId="77777777" w:rsidR="00F52703" w:rsidRPr="00A61365" w:rsidRDefault="00F52703" w:rsidP="00A61365"/>
        </w:tc>
        <w:tc>
          <w:tcPr>
            <w:tcW w:w="800" w:type="dxa"/>
            <w:tcBorders>
              <w:top w:val="nil"/>
              <w:left w:val="nil"/>
              <w:bottom w:val="single" w:sz="4" w:space="0" w:color="000000"/>
              <w:right w:val="nil"/>
            </w:tcBorders>
            <w:tcMar>
              <w:top w:w="128" w:type="dxa"/>
              <w:left w:w="43" w:type="dxa"/>
              <w:bottom w:w="43" w:type="dxa"/>
              <w:right w:w="43" w:type="dxa"/>
            </w:tcMar>
            <w:vAlign w:val="bottom"/>
          </w:tcPr>
          <w:p w14:paraId="759A2955" w14:textId="77777777" w:rsidR="00F52703" w:rsidRPr="00A61365" w:rsidRDefault="00962653" w:rsidP="00A61365">
            <w:r w:rsidRPr="00A61365">
              <w:t>Median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6309B1D" w14:textId="77777777" w:rsidR="00F52703" w:rsidRPr="00A61365" w:rsidRDefault="00962653" w:rsidP="00A61365">
            <w:r w:rsidRPr="00A61365">
              <w:t xml:space="preserve">Beste 2/3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1BB7D7B" w14:textId="77777777" w:rsidR="00F52703" w:rsidRPr="00A61365" w:rsidRDefault="00962653" w:rsidP="00A61365">
            <w:r w:rsidRPr="00A61365">
              <w:t>Beste 1/2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0C99846" w14:textId="77777777" w:rsidR="00F52703" w:rsidRPr="00A61365" w:rsidRDefault="00962653" w:rsidP="00A61365">
            <w:r w:rsidRPr="00A61365">
              <w:t>Beste 1/3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0E37EF0" w14:textId="77777777" w:rsidR="00F52703" w:rsidRPr="00A61365" w:rsidRDefault="00962653" w:rsidP="00A61365">
            <w:r w:rsidRPr="00A61365">
              <w:t>Beste 1/5</w:t>
            </w:r>
          </w:p>
        </w:tc>
      </w:tr>
      <w:tr w:rsidR="00F52703" w:rsidRPr="00A61365" w14:paraId="32EEAFC3"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023D4730" w14:textId="77777777" w:rsidR="00F52703" w:rsidRPr="00A61365" w:rsidRDefault="00962653" w:rsidP="00A61365">
            <w:r w:rsidRPr="00A61365">
              <w:rPr>
                <w:rStyle w:val="kursiv"/>
              </w:rPr>
              <w:t>Melkeproduksjon</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E0A02F"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6DD0D7" w14:textId="77777777" w:rsidR="00F52703" w:rsidRPr="00A61365" w:rsidRDefault="00F52703" w:rsidP="00A61365"/>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F1A78F"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7B5CCE0"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81827E"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077802CE"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221042F3"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4E51AE6"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445D35A"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5CA0FD1"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3CDA2E2" w14:textId="77777777" w:rsidR="00F52703" w:rsidRPr="00A61365" w:rsidRDefault="00962653" w:rsidP="00A61365">
            <w:r w:rsidRPr="00A61365">
              <w:t> </w:t>
            </w:r>
          </w:p>
        </w:tc>
      </w:tr>
      <w:tr w:rsidR="00F52703" w:rsidRPr="00A61365" w14:paraId="3503177A"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09D9A8D4"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7E2E9073" w14:textId="77777777" w:rsidR="00F52703" w:rsidRPr="00A61365" w:rsidRDefault="00962653" w:rsidP="00A61365">
            <w:r w:rsidRPr="00A61365">
              <w:t>&lt; 16 kyr</w:t>
            </w:r>
          </w:p>
        </w:tc>
        <w:tc>
          <w:tcPr>
            <w:tcW w:w="1240" w:type="dxa"/>
            <w:tcBorders>
              <w:top w:val="nil"/>
              <w:left w:val="nil"/>
              <w:bottom w:val="nil"/>
              <w:right w:val="nil"/>
            </w:tcBorders>
            <w:tcMar>
              <w:top w:w="128" w:type="dxa"/>
              <w:left w:w="43" w:type="dxa"/>
              <w:bottom w:w="43" w:type="dxa"/>
              <w:right w:w="43" w:type="dxa"/>
            </w:tcMar>
            <w:vAlign w:val="bottom"/>
          </w:tcPr>
          <w:p w14:paraId="5B6877E6" w14:textId="77777777" w:rsidR="00F52703" w:rsidRPr="00A61365" w:rsidRDefault="00962653" w:rsidP="00A61365">
            <w:r w:rsidRPr="00A61365">
              <w:t>315 828</w:t>
            </w:r>
          </w:p>
        </w:tc>
        <w:tc>
          <w:tcPr>
            <w:tcW w:w="1240" w:type="dxa"/>
            <w:tcBorders>
              <w:top w:val="nil"/>
              <w:left w:val="nil"/>
              <w:bottom w:val="nil"/>
              <w:right w:val="nil"/>
            </w:tcBorders>
            <w:tcMar>
              <w:top w:w="128" w:type="dxa"/>
              <w:left w:w="43" w:type="dxa"/>
              <w:bottom w:w="43" w:type="dxa"/>
              <w:right w:w="43" w:type="dxa"/>
            </w:tcMar>
            <w:vAlign w:val="bottom"/>
          </w:tcPr>
          <w:p w14:paraId="51CC9097" w14:textId="77777777" w:rsidR="00F52703" w:rsidRPr="00A61365" w:rsidRDefault="00962653" w:rsidP="00A61365">
            <w:r w:rsidRPr="00A61365">
              <w:t>390 013</w:t>
            </w:r>
          </w:p>
        </w:tc>
        <w:tc>
          <w:tcPr>
            <w:tcW w:w="1240" w:type="dxa"/>
            <w:tcBorders>
              <w:top w:val="nil"/>
              <w:left w:val="nil"/>
              <w:bottom w:val="nil"/>
              <w:right w:val="nil"/>
            </w:tcBorders>
            <w:tcMar>
              <w:top w:w="128" w:type="dxa"/>
              <w:left w:w="43" w:type="dxa"/>
              <w:bottom w:w="43" w:type="dxa"/>
              <w:right w:w="43" w:type="dxa"/>
            </w:tcMar>
            <w:vAlign w:val="bottom"/>
          </w:tcPr>
          <w:p w14:paraId="2FD3C91F" w14:textId="77777777" w:rsidR="00F52703" w:rsidRPr="00A61365" w:rsidRDefault="00962653" w:rsidP="00A61365">
            <w:r w:rsidRPr="00A61365">
              <w:t>417 684</w:t>
            </w:r>
          </w:p>
        </w:tc>
        <w:tc>
          <w:tcPr>
            <w:tcW w:w="1240" w:type="dxa"/>
            <w:tcBorders>
              <w:top w:val="nil"/>
              <w:left w:val="nil"/>
              <w:bottom w:val="nil"/>
              <w:right w:val="nil"/>
            </w:tcBorders>
            <w:tcMar>
              <w:top w:w="128" w:type="dxa"/>
              <w:left w:w="43" w:type="dxa"/>
              <w:bottom w:w="43" w:type="dxa"/>
              <w:right w:w="43" w:type="dxa"/>
            </w:tcMar>
            <w:vAlign w:val="bottom"/>
          </w:tcPr>
          <w:p w14:paraId="6AD7830D" w14:textId="77777777" w:rsidR="00F52703" w:rsidRPr="00A61365" w:rsidRDefault="00962653" w:rsidP="00A61365">
            <w:r w:rsidRPr="00A61365">
              <w:t>461 525</w:t>
            </w:r>
          </w:p>
        </w:tc>
        <w:tc>
          <w:tcPr>
            <w:tcW w:w="1240" w:type="dxa"/>
            <w:tcBorders>
              <w:top w:val="nil"/>
              <w:left w:val="nil"/>
              <w:bottom w:val="nil"/>
              <w:right w:val="nil"/>
            </w:tcBorders>
            <w:tcMar>
              <w:top w:w="128" w:type="dxa"/>
              <w:left w:w="43" w:type="dxa"/>
              <w:bottom w:w="43" w:type="dxa"/>
              <w:right w:w="43" w:type="dxa"/>
            </w:tcMar>
            <w:vAlign w:val="bottom"/>
          </w:tcPr>
          <w:p w14:paraId="68CB6CED" w14:textId="77777777" w:rsidR="00F52703" w:rsidRPr="00A61365" w:rsidRDefault="00962653" w:rsidP="00A61365">
            <w:r w:rsidRPr="00A61365">
              <w:t>514 966</w:t>
            </w:r>
          </w:p>
        </w:tc>
        <w:tc>
          <w:tcPr>
            <w:tcW w:w="240" w:type="dxa"/>
            <w:tcBorders>
              <w:top w:val="nil"/>
              <w:left w:val="nil"/>
              <w:bottom w:val="nil"/>
              <w:right w:val="nil"/>
            </w:tcBorders>
            <w:tcMar>
              <w:top w:w="128" w:type="dxa"/>
              <w:left w:w="43" w:type="dxa"/>
              <w:bottom w:w="43" w:type="dxa"/>
              <w:right w:w="43" w:type="dxa"/>
            </w:tcMar>
            <w:vAlign w:val="bottom"/>
          </w:tcPr>
          <w:p w14:paraId="5F1EACD1"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36D8BD45" w14:textId="77777777" w:rsidR="00F52703" w:rsidRPr="00A61365" w:rsidRDefault="00962653" w:rsidP="00A61365">
            <w:r w:rsidRPr="00A61365">
              <w:t>1,27</w:t>
            </w:r>
          </w:p>
        </w:tc>
        <w:tc>
          <w:tcPr>
            <w:tcW w:w="980" w:type="dxa"/>
            <w:tcBorders>
              <w:top w:val="nil"/>
              <w:left w:val="nil"/>
              <w:bottom w:val="nil"/>
              <w:right w:val="nil"/>
            </w:tcBorders>
            <w:tcMar>
              <w:top w:w="128" w:type="dxa"/>
              <w:left w:w="43" w:type="dxa"/>
              <w:bottom w:w="43" w:type="dxa"/>
              <w:right w:w="43" w:type="dxa"/>
            </w:tcMar>
            <w:vAlign w:val="bottom"/>
          </w:tcPr>
          <w:p w14:paraId="33E1D6C2" w14:textId="77777777" w:rsidR="00F52703" w:rsidRPr="00A61365" w:rsidRDefault="00962653" w:rsidP="00A61365">
            <w:r w:rsidRPr="00A61365">
              <w:t>1,22</w:t>
            </w:r>
          </w:p>
        </w:tc>
        <w:tc>
          <w:tcPr>
            <w:tcW w:w="980" w:type="dxa"/>
            <w:tcBorders>
              <w:top w:val="nil"/>
              <w:left w:val="nil"/>
              <w:bottom w:val="nil"/>
              <w:right w:val="nil"/>
            </w:tcBorders>
            <w:tcMar>
              <w:top w:w="128" w:type="dxa"/>
              <w:left w:w="43" w:type="dxa"/>
              <w:bottom w:w="43" w:type="dxa"/>
              <w:right w:w="43" w:type="dxa"/>
            </w:tcMar>
            <w:vAlign w:val="bottom"/>
          </w:tcPr>
          <w:p w14:paraId="79F8B062" w14:textId="77777777" w:rsidR="00F52703" w:rsidRPr="00A61365" w:rsidRDefault="00962653" w:rsidP="00A61365">
            <w:r w:rsidRPr="00A61365">
              <w:t>1,16</w:t>
            </w:r>
          </w:p>
        </w:tc>
        <w:tc>
          <w:tcPr>
            <w:tcW w:w="980" w:type="dxa"/>
            <w:tcBorders>
              <w:top w:val="nil"/>
              <w:left w:val="nil"/>
              <w:bottom w:val="nil"/>
              <w:right w:val="nil"/>
            </w:tcBorders>
            <w:tcMar>
              <w:top w:w="128" w:type="dxa"/>
              <w:left w:w="43" w:type="dxa"/>
              <w:bottom w:w="43" w:type="dxa"/>
              <w:right w:w="43" w:type="dxa"/>
            </w:tcMar>
            <w:vAlign w:val="bottom"/>
          </w:tcPr>
          <w:p w14:paraId="54938C9F" w14:textId="77777777" w:rsidR="00F52703" w:rsidRPr="00A61365" w:rsidRDefault="00962653" w:rsidP="00A61365">
            <w:r w:rsidRPr="00A61365">
              <w:t>1,10</w:t>
            </w:r>
          </w:p>
        </w:tc>
        <w:tc>
          <w:tcPr>
            <w:tcW w:w="980" w:type="dxa"/>
            <w:tcBorders>
              <w:top w:val="nil"/>
              <w:left w:val="nil"/>
              <w:bottom w:val="nil"/>
              <w:right w:val="nil"/>
            </w:tcBorders>
            <w:tcMar>
              <w:top w:w="128" w:type="dxa"/>
              <w:left w:w="43" w:type="dxa"/>
              <w:bottom w:w="43" w:type="dxa"/>
              <w:right w:w="43" w:type="dxa"/>
            </w:tcMar>
            <w:vAlign w:val="bottom"/>
          </w:tcPr>
          <w:p w14:paraId="3B8694B1" w14:textId="77777777" w:rsidR="00F52703" w:rsidRPr="00A61365" w:rsidRDefault="00962653" w:rsidP="00A61365">
            <w:r w:rsidRPr="00A61365">
              <w:t>1,02</w:t>
            </w:r>
          </w:p>
        </w:tc>
      </w:tr>
      <w:tr w:rsidR="00F52703" w:rsidRPr="00A61365" w14:paraId="1FBC6514"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52A8809B"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255A999F" w14:textId="77777777" w:rsidR="00F52703" w:rsidRPr="00A61365" w:rsidRDefault="00962653" w:rsidP="00A61365">
            <w:r w:rsidRPr="00A61365">
              <w:t>16–25 kyr</w:t>
            </w:r>
          </w:p>
        </w:tc>
        <w:tc>
          <w:tcPr>
            <w:tcW w:w="1240" w:type="dxa"/>
            <w:tcBorders>
              <w:top w:val="nil"/>
              <w:left w:val="nil"/>
              <w:bottom w:val="nil"/>
              <w:right w:val="nil"/>
            </w:tcBorders>
            <w:tcMar>
              <w:top w:w="128" w:type="dxa"/>
              <w:left w:w="43" w:type="dxa"/>
              <w:bottom w:w="43" w:type="dxa"/>
              <w:right w:w="43" w:type="dxa"/>
            </w:tcMar>
            <w:vAlign w:val="bottom"/>
          </w:tcPr>
          <w:p w14:paraId="1FC41E0A" w14:textId="77777777" w:rsidR="00F52703" w:rsidRPr="00A61365" w:rsidRDefault="00962653" w:rsidP="00A61365">
            <w:r w:rsidRPr="00A61365">
              <w:t>426 311</w:t>
            </w:r>
          </w:p>
        </w:tc>
        <w:tc>
          <w:tcPr>
            <w:tcW w:w="1240" w:type="dxa"/>
            <w:tcBorders>
              <w:top w:val="nil"/>
              <w:left w:val="nil"/>
              <w:bottom w:val="nil"/>
              <w:right w:val="nil"/>
            </w:tcBorders>
            <w:tcMar>
              <w:top w:w="128" w:type="dxa"/>
              <w:left w:w="43" w:type="dxa"/>
              <w:bottom w:w="43" w:type="dxa"/>
              <w:right w:w="43" w:type="dxa"/>
            </w:tcMar>
            <w:vAlign w:val="bottom"/>
          </w:tcPr>
          <w:p w14:paraId="41C11EBA" w14:textId="77777777" w:rsidR="00F52703" w:rsidRPr="00A61365" w:rsidRDefault="00962653" w:rsidP="00A61365">
            <w:r w:rsidRPr="00A61365">
              <w:t>513 578</w:t>
            </w:r>
          </w:p>
        </w:tc>
        <w:tc>
          <w:tcPr>
            <w:tcW w:w="1240" w:type="dxa"/>
            <w:tcBorders>
              <w:top w:val="nil"/>
              <w:left w:val="nil"/>
              <w:bottom w:val="nil"/>
              <w:right w:val="nil"/>
            </w:tcBorders>
            <w:tcMar>
              <w:top w:w="128" w:type="dxa"/>
              <w:left w:w="43" w:type="dxa"/>
              <w:bottom w:w="43" w:type="dxa"/>
              <w:right w:w="43" w:type="dxa"/>
            </w:tcMar>
            <w:vAlign w:val="bottom"/>
          </w:tcPr>
          <w:p w14:paraId="28C4AF25" w14:textId="77777777" w:rsidR="00F52703" w:rsidRPr="00A61365" w:rsidRDefault="00962653" w:rsidP="00A61365">
            <w:r w:rsidRPr="00A61365">
              <w:t>553 642</w:t>
            </w:r>
          </w:p>
        </w:tc>
        <w:tc>
          <w:tcPr>
            <w:tcW w:w="1240" w:type="dxa"/>
            <w:tcBorders>
              <w:top w:val="nil"/>
              <w:left w:val="nil"/>
              <w:bottom w:val="nil"/>
              <w:right w:val="nil"/>
            </w:tcBorders>
            <w:tcMar>
              <w:top w:w="128" w:type="dxa"/>
              <w:left w:w="43" w:type="dxa"/>
              <w:bottom w:w="43" w:type="dxa"/>
              <w:right w:w="43" w:type="dxa"/>
            </w:tcMar>
            <w:vAlign w:val="bottom"/>
          </w:tcPr>
          <w:p w14:paraId="1C7FF5A9" w14:textId="77777777" w:rsidR="00F52703" w:rsidRPr="00A61365" w:rsidRDefault="00962653" w:rsidP="00A61365">
            <w:r w:rsidRPr="00A61365">
              <w:t>591 388</w:t>
            </w:r>
          </w:p>
        </w:tc>
        <w:tc>
          <w:tcPr>
            <w:tcW w:w="1240" w:type="dxa"/>
            <w:tcBorders>
              <w:top w:val="nil"/>
              <w:left w:val="nil"/>
              <w:bottom w:val="nil"/>
              <w:right w:val="nil"/>
            </w:tcBorders>
            <w:tcMar>
              <w:top w:w="128" w:type="dxa"/>
              <w:left w:w="43" w:type="dxa"/>
              <w:bottom w:w="43" w:type="dxa"/>
              <w:right w:w="43" w:type="dxa"/>
            </w:tcMar>
            <w:vAlign w:val="bottom"/>
          </w:tcPr>
          <w:p w14:paraId="7400185A" w14:textId="77777777" w:rsidR="00F52703" w:rsidRPr="00A61365" w:rsidRDefault="00962653" w:rsidP="00A61365">
            <w:r w:rsidRPr="00A61365">
              <w:t>641 922</w:t>
            </w:r>
          </w:p>
        </w:tc>
        <w:tc>
          <w:tcPr>
            <w:tcW w:w="240" w:type="dxa"/>
            <w:tcBorders>
              <w:top w:val="nil"/>
              <w:left w:val="nil"/>
              <w:bottom w:val="nil"/>
              <w:right w:val="nil"/>
            </w:tcBorders>
            <w:tcMar>
              <w:top w:w="128" w:type="dxa"/>
              <w:left w:w="43" w:type="dxa"/>
              <w:bottom w:w="43" w:type="dxa"/>
              <w:right w:w="43" w:type="dxa"/>
            </w:tcMar>
            <w:vAlign w:val="bottom"/>
          </w:tcPr>
          <w:p w14:paraId="42B32B3B"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6E8E5E0F" w14:textId="77777777" w:rsidR="00F52703" w:rsidRPr="00A61365" w:rsidRDefault="00962653" w:rsidP="00A61365">
            <w:r w:rsidRPr="00A61365">
              <w:t>1,43</w:t>
            </w:r>
          </w:p>
        </w:tc>
        <w:tc>
          <w:tcPr>
            <w:tcW w:w="980" w:type="dxa"/>
            <w:tcBorders>
              <w:top w:val="nil"/>
              <w:left w:val="nil"/>
              <w:bottom w:val="nil"/>
              <w:right w:val="nil"/>
            </w:tcBorders>
            <w:tcMar>
              <w:top w:w="128" w:type="dxa"/>
              <w:left w:w="43" w:type="dxa"/>
              <w:bottom w:w="43" w:type="dxa"/>
              <w:right w:w="43" w:type="dxa"/>
            </w:tcMar>
            <w:vAlign w:val="bottom"/>
          </w:tcPr>
          <w:p w14:paraId="66BB474E" w14:textId="77777777" w:rsidR="00F52703" w:rsidRPr="00A61365" w:rsidRDefault="00962653" w:rsidP="00A61365">
            <w:r w:rsidRPr="00A61365">
              <w:t>1,35</w:t>
            </w:r>
          </w:p>
        </w:tc>
        <w:tc>
          <w:tcPr>
            <w:tcW w:w="980" w:type="dxa"/>
            <w:tcBorders>
              <w:top w:val="nil"/>
              <w:left w:val="nil"/>
              <w:bottom w:val="nil"/>
              <w:right w:val="nil"/>
            </w:tcBorders>
            <w:tcMar>
              <w:top w:w="128" w:type="dxa"/>
              <w:left w:w="43" w:type="dxa"/>
              <w:bottom w:w="43" w:type="dxa"/>
              <w:right w:w="43" w:type="dxa"/>
            </w:tcMar>
            <w:vAlign w:val="bottom"/>
          </w:tcPr>
          <w:p w14:paraId="39AB5DDE" w14:textId="77777777" w:rsidR="00F52703" w:rsidRPr="00A61365" w:rsidRDefault="00962653" w:rsidP="00A61365">
            <w:r w:rsidRPr="00A61365">
              <w:t>1,28</w:t>
            </w:r>
          </w:p>
        </w:tc>
        <w:tc>
          <w:tcPr>
            <w:tcW w:w="980" w:type="dxa"/>
            <w:tcBorders>
              <w:top w:val="nil"/>
              <w:left w:val="nil"/>
              <w:bottom w:val="nil"/>
              <w:right w:val="nil"/>
            </w:tcBorders>
            <w:tcMar>
              <w:top w:w="128" w:type="dxa"/>
              <w:left w:w="43" w:type="dxa"/>
              <w:bottom w:w="43" w:type="dxa"/>
              <w:right w:w="43" w:type="dxa"/>
            </w:tcMar>
            <w:vAlign w:val="bottom"/>
          </w:tcPr>
          <w:p w14:paraId="7E3CE204" w14:textId="77777777" w:rsidR="00F52703" w:rsidRPr="00A61365" w:rsidRDefault="00962653" w:rsidP="00A61365">
            <w:r w:rsidRPr="00A61365">
              <w:t>1,20</w:t>
            </w:r>
          </w:p>
        </w:tc>
        <w:tc>
          <w:tcPr>
            <w:tcW w:w="980" w:type="dxa"/>
            <w:tcBorders>
              <w:top w:val="nil"/>
              <w:left w:val="nil"/>
              <w:bottom w:val="nil"/>
              <w:right w:val="nil"/>
            </w:tcBorders>
            <w:tcMar>
              <w:top w:w="128" w:type="dxa"/>
              <w:left w:w="43" w:type="dxa"/>
              <w:bottom w:w="43" w:type="dxa"/>
              <w:right w:w="43" w:type="dxa"/>
            </w:tcMar>
            <w:vAlign w:val="bottom"/>
          </w:tcPr>
          <w:p w14:paraId="00B7A187" w14:textId="77777777" w:rsidR="00F52703" w:rsidRPr="00A61365" w:rsidRDefault="00962653" w:rsidP="00A61365">
            <w:r w:rsidRPr="00A61365">
              <w:t>1,08</w:t>
            </w:r>
          </w:p>
        </w:tc>
      </w:tr>
      <w:tr w:rsidR="00F52703" w:rsidRPr="00A61365" w14:paraId="14D344FC"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197E6A1D"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21B9A235" w14:textId="77777777" w:rsidR="00F52703" w:rsidRPr="00A61365" w:rsidRDefault="00962653" w:rsidP="00A61365">
            <w:r w:rsidRPr="00A61365">
              <w:t>26–40 kyr</w:t>
            </w:r>
          </w:p>
        </w:tc>
        <w:tc>
          <w:tcPr>
            <w:tcW w:w="1240" w:type="dxa"/>
            <w:tcBorders>
              <w:top w:val="nil"/>
              <w:left w:val="nil"/>
              <w:bottom w:val="nil"/>
              <w:right w:val="nil"/>
            </w:tcBorders>
            <w:tcMar>
              <w:top w:w="128" w:type="dxa"/>
              <w:left w:w="43" w:type="dxa"/>
              <w:bottom w:w="43" w:type="dxa"/>
              <w:right w:w="43" w:type="dxa"/>
            </w:tcMar>
            <w:vAlign w:val="bottom"/>
          </w:tcPr>
          <w:p w14:paraId="699087E8" w14:textId="77777777" w:rsidR="00F52703" w:rsidRPr="00A61365" w:rsidRDefault="00962653" w:rsidP="00A61365">
            <w:r w:rsidRPr="00A61365">
              <w:t>447 490</w:t>
            </w:r>
          </w:p>
        </w:tc>
        <w:tc>
          <w:tcPr>
            <w:tcW w:w="1240" w:type="dxa"/>
            <w:tcBorders>
              <w:top w:val="nil"/>
              <w:left w:val="nil"/>
              <w:bottom w:val="nil"/>
              <w:right w:val="nil"/>
            </w:tcBorders>
            <w:tcMar>
              <w:top w:w="128" w:type="dxa"/>
              <w:left w:w="43" w:type="dxa"/>
              <w:bottom w:w="43" w:type="dxa"/>
              <w:right w:w="43" w:type="dxa"/>
            </w:tcMar>
            <w:vAlign w:val="bottom"/>
          </w:tcPr>
          <w:p w14:paraId="68BABDC3" w14:textId="77777777" w:rsidR="00F52703" w:rsidRPr="00A61365" w:rsidRDefault="00962653" w:rsidP="00A61365">
            <w:r w:rsidRPr="00A61365">
              <w:t>558 995</w:t>
            </w:r>
          </w:p>
        </w:tc>
        <w:tc>
          <w:tcPr>
            <w:tcW w:w="1240" w:type="dxa"/>
            <w:tcBorders>
              <w:top w:val="nil"/>
              <w:left w:val="nil"/>
              <w:bottom w:val="nil"/>
              <w:right w:val="nil"/>
            </w:tcBorders>
            <w:tcMar>
              <w:top w:w="128" w:type="dxa"/>
              <w:left w:w="43" w:type="dxa"/>
              <w:bottom w:w="43" w:type="dxa"/>
              <w:right w:w="43" w:type="dxa"/>
            </w:tcMar>
            <w:vAlign w:val="bottom"/>
          </w:tcPr>
          <w:p w14:paraId="5F0EC857" w14:textId="77777777" w:rsidR="00F52703" w:rsidRPr="00A61365" w:rsidRDefault="00962653" w:rsidP="00A61365">
            <w:r w:rsidRPr="00A61365">
              <w:t>606 088</w:t>
            </w:r>
          </w:p>
        </w:tc>
        <w:tc>
          <w:tcPr>
            <w:tcW w:w="1240" w:type="dxa"/>
            <w:tcBorders>
              <w:top w:val="nil"/>
              <w:left w:val="nil"/>
              <w:bottom w:val="nil"/>
              <w:right w:val="nil"/>
            </w:tcBorders>
            <w:tcMar>
              <w:top w:w="128" w:type="dxa"/>
              <w:left w:w="43" w:type="dxa"/>
              <w:bottom w:w="43" w:type="dxa"/>
              <w:right w:w="43" w:type="dxa"/>
            </w:tcMar>
            <w:vAlign w:val="bottom"/>
          </w:tcPr>
          <w:p w14:paraId="55289E07" w14:textId="77777777" w:rsidR="00F52703" w:rsidRPr="00A61365" w:rsidRDefault="00962653" w:rsidP="00A61365">
            <w:r w:rsidRPr="00A61365">
              <w:t>675 712</w:t>
            </w:r>
          </w:p>
        </w:tc>
        <w:tc>
          <w:tcPr>
            <w:tcW w:w="1240" w:type="dxa"/>
            <w:tcBorders>
              <w:top w:val="nil"/>
              <w:left w:val="nil"/>
              <w:bottom w:val="nil"/>
              <w:right w:val="nil"/>
            </w:tcBorders>
            <w:tcMar>
              <w:top w:w="128" w:type="dxa"/>
              <w:left w:w="43" w:type="dxa"/>
              <w:bottom w:w="43" w:type="dxa"/>
              <w:right w:w="43" w:type="dxa"/>
            </w:tcMar>
            <w:vAlign w:val="bottom"/>
          </w:tcPr>
          <w:p w14:paraId="12434604" w14:textId="77777777" w:rsidR="00F52703" w:rsidRPr="00A61365" w:rsidRDefault="00962653" w:rsidP="00A61365">
            <w:r w:rsidRPr="00A61365">
              <w:t>744 098</w:t>
            </w:r>
          </w:p>
        </w:tc>
        <w:tc>
          <w:tcPr>
            <w:tcW w:w="240" w:type="dxa"/>
            <w:tcBorders>
              <w:top w:val="nil"/>
              <w:left w:val="nil"/>
              <w:bottom w:val="nil"/>
              <w:right w:val="nil"/>
            </w:tcBorders>
            <w:tcMar>
              <w:top w:w="128" w:type="dxa"/>
              <w:left w:w="43" w:type="dxa"/>
              <w:bottom w:w="43" w:type="dxa"/>
              <w:right w:w="43" w:type="dxa"/>
            </w:tcMar>
            <w:vAlign w:val="bottom"/>
          </w:tcPr>
          <w:p w14:paraId="39E1C844"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25CCB71D" w14:textId="77777777" w:rsidR="00F52703" w:rsidRPr="00A61365" w:rsidRDefault="00962653" w:rsidP="00A61365">
            <w:r w:rsidRPr="00A61365">
              <w:t>1,54</w:t>
            </w:r>
          </w:p>
        </w:tc>
        <w:tc>
          <w:tcPr>
            <w:tcW w:w="980" w:type="dxa"/>
            <w:tcBorders>
              <w:top w:val="nil"/>
              <w:left w:val="nil"/>
              <w:bottom w:val="nil"/>
              <w:right w:val="nil"/>
            </w:tcBorders>
            <w:tcMar>
              <w:top w:w="128" w:type="dxa"/>
              <w:left w:w="43" w:type="dxa"/>
              <w:bottom w:w="43" w:type="dxa"/>
              <w:right w:w="43" w:type="dxa"/>
            </w:tcMar>
            <w:vAlign w:val="bottom"/>
          </w:tcPr>
          <w:p w14:paraId="3999A848" w14:textId="77777777" w:rsidR="00F52703" w:rsidRPr="00A61365" w:rsidRDefault="00962653" w:rsidP="00A61365">
            <w:r w:rsidRPr="00A61365">
              <w:t>1,47</w:t>
            </w:r>
          </w:p>
        </w:tc>
        <w:tc>
          <w:tcPr>
            <w:tcW w:w="980" w:type="dxa"/>
            <w:tcBorders>
              <w:top w:val="nil"/>
              <w:left w:val="nil"/>
              <w:bottom w:val="nil"/>
              <w:right w:val="nil"/>
            </w:tcBorders>
            <w:tcMar>
              <w:top w:w="128" w:type="dxa"/>
              <w:left w:w="43" w:type="dxa"/>
              <w:bottom w:w="43" w:type="dxa"/>
              <w:right w:w="43" w:type="dxa"/>
            </w:tcMar>
            <w:vAlign w:val="bottom"/>
          </w:tcPr>
          <w:p w14:paraId="56D99657" w14:textId="77777777" w:rsidR="00F52703" w:rsidRPr="00A61365" w:rsidRDefault="00962653" w:rsidP="00A61365">
            <w:r w:rsidRPr="00A61365">
              <w:t>1,38</w:t>
            </w:r>
          </w:p>
        </w:tc>
        <w:tc>
          <w:tcPr>
            <w:tcW w:w="980" w:type="dxa"/>
            <w:tcBorders>
              <w:top w:val="nil"/>
              <w:left w:val="nil"/>
              <w:bottom w:val="nil"/>
              <w:right w:val="nil"/>
            </w:tcBorders>
            <w:tcMar>
              <w:top w:w="128" w:type="dxa"/>
              <w:left w:w="43" w:type="dxa"/>
              <w:bottom w:w="43" w:type="dxa"/>
              <w:right w:w="43" w:type="dxa"/>
            </w:tcMar>
            <w:vAlign w:val="bottom"/>
          </w:tcPr>
          <w:p w14:paraId="74696CAE" w14:textId="77777777" w:rsidR="00F52703" w:rsidRPr="00A61365" w:rsidRDefault="00962653" w:rsidP="00A61365">
            <w:r w:rsidRPr="00A61365">
              <w:t>1,31</w:t>
            </w:r>
          </w:p>
        </w:tc>
        <w:tc>
          <w:tcPr>
            <w:tcW w:w="980" w:type="dxa"/>
            <w:tcBorders>
              <w:top w:val="nil"/>
              <w:left w:val="nil"/>
              <w:bottom w:val="nil"/>
              <w:right w:val="nil"/>
            </w:tcBorders>
            <w:tcMar>
              <w:top w:w="128" w:type="dxa"/>
              <w:left w:w="43" w:type="dxa"/>
              <w:bottom w:w="43" w:type="dxa"/>
              <w:right w:w="43" w:type="dxa"/>
            </w:tcMar>
            <w:vAlign w:val="bottom"/>
          </w:tcPr>
          <w:p w14:paraId="0B7B50B1" w14:textId="77777777" w:rsidR="00F52703" w:rsidRPr="00A61365" w:rsidRDefault="00962653" w:rsidP="00A61365">
            <w:r w:rsidRPr="00A61365">
              <w:t>1,18</w:t>
            </w:r>
          </w:p>
        </w:tc>
      </w:tr>
      <w:tr w:rsidR="00F52703" w:rsidRPr="00A61365" w14:paraId="7417B924"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080A313F"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0A0FEC1F" w14:textId="77777777" w:rsidR="00F52703" w:rsidRPr="00A61365" w:rsidRDefault="00962653" w:rsidP="00A61365">
            <w:r w:rsidRPr="00A61365">
              <w:t>&gt; 40 kyr</w:t>
            </w:r>
          </w:p>
        </w:tc>
        <w:tc>
          <w:tcPr>
            <w:tcW w:w="1240" w:type="dxa"/>
            <w:tcBorders>
              <w:top w:val="nil"/>
              <w:left w:val="nil"/>
              <w:bottom w:val="nil"/>
              <w:right w:val="nil"/>
            </w:tcBorders>
            <w:tcMar>
              <w:top w:w="128" w:type="dxa"/>
              <w:left w:w="43" w:type="dxa"/>
              <w:bottom w:w="43" w:type="dxa"/>
              <w:right w:w="43" w:type="dxa"/>
            </w:tcMar>
            <w:vAlign w:val="bottom"/>
          </w:tcPr>
          <w:p w14:paraId="1FE21783" w14:textId="77777777" w:rsidR="00F52703" w:rsidRPr="00A61365" w:rsidRDefault="00962653" w:rsidP="00A61365">
            <w:r w:rsidRPr="00A61365">
              <w:t>541 418</w:t>
            </w:r>
          </w:p>
        </w:tc>
        <w:tc>
          <w:tcPr>
            <w:tcW w:w="1240" w:type="dxa"/>
            <w:tcBorders>
              <w:top w:val="nil"/>
              <w:left w:val="nil"/>
              <w:bottom w:val="nil"/>
              <w:right w:val="nil"/>
            </w:tcBorders>
            <w:tcMar>
              <w:top w:w="128" w:type="dxa"/>
              <w:left w:w="43" w:type="dxa"/>
              <w:bottom w:w="43" w:type="dxa"/>
              <w:right w:w="43" w:type="dxa"/>
            </w:tcMar>
            <w:vAlign w:val="bottom"/>
          </w:tcPr>
          <w:p w14:paraId="3FACC38C" w14:textId="77777777" w:rsidR="00F52703" w:rsidRPr="00A61365" w:rsidRDefault="00962653" w:rsidP="00A61365">
            <w:r w:rsidRPr="00A61365">
              <w:t>693 133</w:t>
            </w:r>
          </w:p>
        </w:tc>
        <w:tc>
          <w:tcPr>
            <w:tcW w:w="1240" w:type="dxa"/>
            <w:tcBorders>
              <w:top w:val="nil"/>
              <w:left w:val="nil"/>
              <w:bottom w:val="nil"/>
              <w:right w:val="nil"/>
            </w:tcBorders>
            <w:tcMar>
              <w:top w:w="128" w:type="dxa"/>
              <w:left w:w="43" w:type="dxa"/>
              <w:bottom w:w="43" w:type="dxa"/>
              <w:right w:w="43" w:type="dxa"/>
            </w:tcMar>
            <w:vAlign w:val="bottom"/>
          </w:tcPr>
          <w:p w14:paraId="61D6AC39" w14:textId="77777777" w:rsidR="00F52703" w:rsidRPr="00A61365" w:rsidRDefault="00962653" w:rsidP="00A61365">
            <w:r w:rsidRPr="00A61365">
              <w:t>785 789</w:t>
            </w:r>
          </w:p>
        </w:tc>
        <w:tc>
          <w:tcPr>
            <w:tcW w:w="1240" w:type="dxa"/>
            <w:tcBorders>
              <w:top w:val="nil"/>
              <w:left w:val="nil"/>
              <w:bottom w:val="nil"/>
              <w:right w:val="nil"/>
            </w:tcBorders>
            <w:tcMar>
              <w:top w:w="128" w:type="dxa"/>
              <w:left w:w="43" w:type="dxa"/>
              <w:bottom w:w="43" w:type="dxa"/>
              <w:right w:w="43" w:type="dxa"/>
            </w:tcMar>
            <w:vAlign w:val="bottom"/>
          </w:tcPr>
          <w:p w14:paraId="0399E2CC" w14:textId="77777777" w:rsidR="00F52703" w:rsidRPr="00A61365" w:rsidRDefault="00962653" w:rsidP="00A61365">
            <w:r w:rsidRPr="00A61365">
              <w:t>890 705</w:t>
            </w:r>
          </w:p>
        </w:tc>
        <w:tc>
          <w:tcPr>
            <w:tcW w:w="1240" w:type="dxa"/>
            <w:tcBorders>
              <w:top w:val="nil"/>
              <w:left w:val="nil"/>
              <w:bottom w:val="nil"/>
              <w:right w:val="nil"/>
            </w:tcBorders>
            <w:tcMar>
              <w:top w:w="128" w:type="dxa"/>
              <w:left w:w="43" w:type="dxa"/>
              <w:bottom w:w="43" w:type="dxa"/>
              <w:right w:w="43" w:type="dxa"/>
            </w:tcMar>
            <w:vAlign w:val="bottom"/>
          </w:tcPr>
          <w:p w14:paraId="419E68A7" w14:textId="77777777" w:rsidR="00F52703" w:rsidRPr="00A61365" w:rsidRDefault="00962653" w:rsidP="00A61365">
            <w:r w:rsidRPr="00A61365">
              <w:t>986 496</w:t>
            </w:r>
          </w:p>
        </w:tc>
        <w:tc>
          <w:tcPr>
            <w:tcW w:w="240" w:type="dxa"/>
            <w:tcBorders>
              <w:top w:val="nil"/>
              <w:left w:val="nil"/>
              <w:bottom w:val="nil"/>
              <w:right w:val="nil"/>
            </w:tcBorders>
            <w:tcMar>
              <w:top w:w="128" w:type="dxa"/>
              <w:left w:w="43" w:type="dxa"/>
              <w:bottom w:w="43" w:type="dxa"/>
              <w:right w:w="43" w:type="dxa"/>
            </w:tcMar>
            <w:vAlign w:val="bottom"/>
          </w:tcPr>
          <w:p w14:paraId="75219F83"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25F1646B" w14:textId="77777777" w:rsidR="00F52703" w:rsidRPr="00A61365" w:rsidRDefault="00962653" w:rsidP="00A61365">
            <w:r w:rsidRPr="00A61365">
              <w:t>1,73</w:t>
            </w:r>
          </w:p>
        </w:tc>
        <w:tc>
          <w:tcPr>
            <w:tcW w:w="980" w:type="dxa"/>
            <w:tcBorders>
              <w:top w:val="nil"/>
              <w:left w:val="nil"/>
              <w:bottom w:val="nil"/>
              <w:right w:val="nil"/>
            </w:tcBorders>
            <w:tcMar>
              <w:top w:w="128" w:type="dxa"/>
              <w:left w:w="43" w:type="dxa"/>
              <w:bottom w:w="43" w:type="dxa"/>
              <w:right w:w="43" w:type="dxa"/>
            </w:tcMar>
            <w:vAlign w:val="bottom"/>
          </w:tcPr>
          <w:p w14:paraId="38A63237" w14:textId="77777777" w:rsidR="00F52703" w:rsidRPr="00A61365" w:rsidRDefault="00962653" w:rsidP="00A61365">
            <w:r w:rsidRPr="00A61365">
              <w:t>1,64</w:t>
            </w:r>
          </w:p>
        </w:tc>
        <w:tc>
          <w:tcPr>
            <w:tcW w:w="980" w:type="dxa"/>
            <w:tcBorders>
              <w:top w:val="nil"/>
              <w:left w:val="nil"/>
              <w:bottom w:val="nil"/>
              <w:right w:val="nil"/>
            </w:tcBorders>
            <w:tcMar>
              <w:top w:w="128" w:type="dxa"/>
              <w:left w:w="43" w:type="dxa"/>
              <w:bottom w:w="43" w:type="dxa"/>
              <w:right w:w="43" w:type="dxa"/>
            </w:tcMar>
            <w:vAlign w:val="bottom"/>
          </w:tcPr>
          <w:p w14:paraId="5AE13D8C" w14:textId="77777777" w:rsidR="00F52703" w:rsidRPr="00A61365" w:rsidRDefault="00962653" w:rsidP="00A61365">
            <w:r w:rsidRPr="00A61365">
              <w:t>1,58</w:t>
            </w:r>
          </w:p>
        </w:tc>
        <w:tc>
          <w:tcPr>
            <w:tcW w:w="980" w:type="dxa"/>
            <w:tcBorders>
              <w:top w:val="nil"/>
              <w:left w:val="nil"/>
              <w:bottom w:val="nil"/>
              <w:right w:val="nil"/>
            </w:tcBorders>
            <w:tcMar>
              <w:top w:w="128" w:type="dxa"/>
              <w:left w:w="43" w:type="dxa"/>
              <w:bottom w:w="43" w:type="dxa"/>
              <w:right w:w="43" w:type="dxa"/>
            </w:tcMar>
            <w:vAlign w:val="bottom"/>
          </w:tcPr>
          <w:p w14:paraId="0E030E56" w14:textId="77777777" w:rsidR="00F52703" w:rsidRPr="00A61365" w:rsidRDefault="00962653" w:rsidP="00A61365">
            <w:r w:rsidRPr="00A61365">
              <w:t>1,49</w:t>
            </w:r>
          </w:p>
        </w:tc>
        <w:tc>
          <w:tcPr>
            <w:tcW w:w="980" w:type="dxa"/>
            <w:tcBorders>
              <w:top w:val="nil"/>
              <w:left w:val="nil"/>
              <w:bottom w:val="nil"/>
              <w:right w:val="nil"/>
            </w:tcBorders>
            <w:tcMar>
              <w:top w:w="128" w:type="dxa"/>
              <w:left w:w="43" w:type="dxa"/>
              <w:bottom w:w="43" w:type="dxa"/>
              <w:right w:w="43" w:type="dxa"/>
            </w:tcMar>
            <w:vAlign w:val="bottom"/>
          </w:tcPr>
          <w:p w14:paraId="2649B0FE" w14:textId="77777777" w:rsidR="00F52703" w:rsidRPr="00A61365" w:rsidRDefault="00962653" w:rsidP="00A61365">
            <w:r w:rsidRPr="00A61365">
              <w:t>1,35</w:t>
            </w:r>
          </w:p>
        </w:tc>
      </w:tr>
      <w:tr w:rsidR="00F52703" w:rsidRPr="00A61365" w14:paraId="250FB785"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4D26951C" w14:textId="77777777" w:rsidR="00F52703" w:rsidRPr="00A61365" w:rsidRDefault="00962653" w:rsidP="00A61365">
            <w:r w:rsidRPr="00A61365">
              <w:rPr>
                <w:rStyle w:val="kursiv"/>
              </w:rPr>
              <w:t>Sau</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C3336E6"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3CE0CB1"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C9B4CD"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F29CF6D"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2074FDB"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7D8F6B6F"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02196A3A"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40CF1F0"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FAA46E1"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26DE32D"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CB13374" w14:textId="77777777" w:rsidR="00F52703" w:rsidRPr="00A61365" w:rsidRDefault="00962653" w:rsidP="00A61365">
            <w:r w:rsidRPr="00A61365">
              <w:t> </w:t>
            </w:r>
          </w:p>
        </w:tc>
      </w:tr>
      <w:tr w:rsidR="00F52703" w:rsidRPr="00A61365" w14:paraId="5C703CC8"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67001CA4"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0A57A9AE" w14:textId="77777777" w:rsidR="00F52703" w:rsidRPr="00A61365" w:rsidRDefault="00962653" w:rsidP="00A61365">
            <w:r w:rsidRPr="00A61365">
              <w:t>&lt; 76 vinterfôra sauer</w:t>
            </w:r>
          </w:p>
        </w:tc>
        <w:tc>
          <w:tcPr>
            <w:tcW w:w="1240" w:type="dxa"/>
            <w:tcBorders>
              <w:top w:val="nil"/>
              <w:left w:val="nil"/>
              <w:bottom w:val="nil"/>
              <w:right w:val="nil"/>
            </w:tcBorders>
            <w:tcMar>
              <w:top w:w="128" w:type="dxa"/>
              <w:left w:w="43" w:type="dxa"/>
              <w:bottom w:w="43" w:type="dxa"/>
              <w:right w:w="43" w:type="dxa"/>
            </w:tcMar>
            <w:vAlign w:val="bottom"/>
          </w:tcPr>
          <w:p w14:paraId="6015337A" w14:textId="77777777" w:rsidR="00F52703" w:rsidRPr="00A61365" w:rsidRDefault="00962653" w:rsidP="00A61365">
            <w:r w:rsidRPr="00A61365">
              <w:t>-9 758</w:t>
            </w:r>
          </w:p>
        </w:tc>
        <w:tc>
          <w:tcPr>
            <w:tcW w:w="1240" w:type="dxa"/>
            <w:tcBorders>
              <w:top w:val="nil"/>
              <w:left w:val="nil"/>
              <w:bottom w:val="nil"/>
              <w:right w:val="nil"/>
            </w:tcBorders>
            <w:tcMar>
              <w:top w:w="128" w:type="dxa"/>
              <w:left w:w="43" w:type="dxa"/>
              <w:bottom w:w="43" w:type="dxa"/>
              <w:right w:w="43" w:type="dxa"/>
            </w:tcMar>
            <w:vAlign w:val="bottom"/>
          </w:tcPr>
          <w:p w14:paraId="2864C329" w14:textId="77777777" w:rsidR="00F52703" w:rsidRPr="00A61365" w:rsidRDefault="00962653" w:rsidP="00A61365">
            <w:r w:rsidRPr="00A61365">
              <w:t>24 150</w:t>
            </w:r>
          </w:p>
        </w:tc>
        <w:tc>
          <w:tcPr>
            <w:tcW w:w="1240" w:type="dxa"/>
            <w:tcBorders>
              <w:top w:val="nil"/>
              <w:left w:val="nil"/>
              <w:bottom w:val="nil"/>
              <w:right w:val="nil"/>
            </w:tcBorders>
            <w:tcMar>
              <w:top w:w="128" w:type="dxa"/>
              <w:left w:w="43" w:type="dxa"/>
              <w:bottom w:w="43" w:type="dxa"/>
              <w:right w:w="43" w:type="dxa"/>
            </w:tcMar>
            <w:vAlign w:val="bottom"/>
          </w:tcPr>
          <w:p w14:paraId="3C9FCEB1" w14:textId="77777777" w:rsidR="00F52703" w:rsidRPr="00A61365" w:rsidRDefault="00962653" w:rsidP="00A61365">
            <w:r w:rsidRPr="00A61365">
              <w:t>48 760</w:t>
            </w:r>
          </w:p>
        </w:tc>
        <w:tc>
          <w:tcPr>
            <w:tcW w:w="1240" w:type="dxa"/>
            <w:tcBorders>
              <w:top w:val="nil"/>
              <w:left w:val="nil"/>
              <w:bottom w:val="nil"/>
              <w:right w:val="nil"/>
            </w:tcBorders>
            <w:tcMar>
              <w:top w:w="128" w:type="dxa"/>
              <w:left w:w="43" w:type="dxa"/>
              <w:bottom w:w="43" w:type="dxa"/>
              <w:right w:w="43" w:type="dxa"/>
            </w:tcMar>
            <w:vAlign w:val="bottom"/>
          </w:tcPr>
          <w:p w14:paraId="59C92B20" w14:textId="77777777" w:rsidR="00F52703" w:rsidRPr="00A61365" w:rsidRDefault="00962653" w:rsidP="00A61365">
            <w:r w:rsidRPr="00A61365">
              <w:t>81 912</w:t>
            </w:r>
          </w:p>
        </w:tc>
        <w:tc>
          <w:tcPr>
            <w:tcW w:w="1240" w:type="dxa"/>
            <w:tcBorders>
              <w:top w:val="nil"/>
              <w:left w:val="nil"/>
              <w:bottom w:val="nil"/>
              <w:right w:val="nil"/>
            </w:tcBorders>
            <w:tcMar>
              <w:top w:w="128" w:type="dxa"/>
              <w:left w:w="43" w:type="dxa"/>
              <w:bottom w:w="43" w:type="dxa"/>
              <w:right w:w="43" w:type="dxa"/>
            </w:tcMar>
            <w:vAlign w:val="bottom"/>
          </w:tcPr>
          <w:p w14:paraId="158847C4" w14:textId="77777777" w:rsidR="00F52703" w:rsidRPr="00A61365" w:rsidRDefault="00962653" w:rsidP="00A61365">
            <w:r w:rsidRPr="00A61365">
              <w:t>112 240</w:t>
            </w:r>
          </w:p>
        </w:tc>
        <w:tc>
          <w:tcPr>
            <w:tcW w:w="240" w:type="dxa"/>
            <w:tcBorders>
              <w:top w:val="nil"/>
              <w:left w:val="nil"/>
              <w:bottom w:val="nil"/>
              <w:right w:val="nil"/>
            </w:tcBorders>
            <w:tcMar>
              <w:top w:w="128" w:type="dxa"/>
              <w:left w:w="43" w:type="dxa"/>
              <w:bottom w:w="43" w:type="dxa"/>
              <w:right w:w="43" w:type="dxa"/>
            </w:tcMar>
            <w:vAlign w:val="bottom"/>
          </w:tcPr>
          <w:p w14:paraId="2835D537"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34415C7F" w14:textId="77777777" w:rsidR="00F52703" w:rsidRPr="00A61365" w:rsidRDefault="00962653" w:rsidP="00A61365">
            <w:r w:rsidRPr="00A61365">
              <w:t>0,50</w:t>
            </w:r>
          </w:p>
        </w:tc>
        <w:tc>
          <w:tcPr>
            <w:tcW w:w="980" w:type="dxa"/>
            <w:tcBorders>
              <w:top w:val="nil"/>
              <w:left w:val="nil"/>
              <w:bottom w:val="nil"/>
              <w:right w:val="nil"/>
            </w:tcBorders>
            <w:tcMar>
              <w:top w:w="128" w:type="dxa"/>
              <w:left w:w="43" w:type="dxa"/>
              <w:bottom w:w="43" w:type="dxa"/>
              <w:right w:w="43" w:type="dxa"/>
            </w:tcMar>
            <w:vAlign w:val="bottom"/>
          </w:tcPr>
          <w:p w14:paraId="4A8652D9" w14:textId="77777777" w:rsidR="00F52703" w:rsidRPr="00A61365" w:rsidRDefault="00962653" w:rsidP="00A61365">
            <w:r w:rsidRPr="00A61365">
              <w:t>0,53</w:t>
            </w:r>
          </w:p>
        </w:tc>
        <w:tc>
          <w:tcPr>
            <w:tcW w:w="980" w:type="dxa"/>
            <w:tcBorders>
              <w:top w:val="nil"/>
              <w:left w:val="nil"/>
              <w:bottom w:val="nil"/>
              <w:right w:val="nil"/>
            </w:tcBorders>
            <w:tcMar>
              <w:top w:w="128" w:type="dxa"/>
              <w:left w:w="43" w:type="dxa"/>
              <w:bottom w:w="43" w:type="dxa"/>
              <w:right w:w="43" w:type="dxa"/>
            </w:tcMar>
            <w:vAlign w:val="bottom"/>
          </w:tcPr>
          <w:p w14:paraId="1E251917" w14:textId="77777777" w:rsidR="00F52703" w:rsidRPr="00A61365" w:rsidRDefault="00962653" w:rsidP="00A61365">
            <w:r w:rsidRPr="00A61365">
              <w:t>0,52</w:t>
            </w:r>
          </w:p>
        </w:tc>
        <w:tc>
          <w:tcPr>
            <w:tcW w:w="980" w:type="dxa"/>
            <w:tcBorders>
              <w:top w:val="nil"/>
              <w:left w:val="nil"/>
              <w:bottom w:val="nil"/>
              <w:right w:val="nil"/>
            </w:tcBorders>
            <w:tcMar>
              <w:top w:w="128" w:type="dxa"/>
              <w:left w:w="43" w:type="dxa"/>
              <w:bottom w:w="43" w:type="dxa"/>
              <w:right w:w="43" w:type="dxa"/>
            </w:tcMar>
            <w:vAlign w:val="bottom"/>
          </w:tcPr>
          <w:p w14:paraId="10403B0F" w14:textId="77777777" w:rsidR="00F52703" w:rsidRPr="00A61365" w:rsidRDefault="00962653" w:rsidP="00A61365">
            <w:r w:rsidRPr="00A61365">
              <w:t>0,49</w:t>
            </w:r>
          </w:p>
        </w:tc>
        <w:tc>
          <w:tcPr>
            <w:tcW w:w="980" w:type="dxa"/>
            <w:tcBorders>
              <w:top w:val="nil"/>
              <w:left w:val="nil"/>
              <w:bottom w:val="nil"/>
              <w:right w:val="nil"/>
            </w:tcBorders>
            <w:tcMar>
              <w:top w:w="128" w:type="dxa"/>
              <w:left w:w="43" w:type="dxa"/>
              <w:bottom w:w="43" w:type="dxa"/>
              <w:right w:w="43" w:type="dxa"/>
            </w:tcMar>
            <w:vAlign w:val="bottom"/>
          </w:tcPr>
          <w:p w14:paraId="0B266EAB" w14:textId="77777777" w:rsidR="00F52703" w:rsidRPr="00A61365" w:rsidRDefault="00962653" w:rsidP="00A61365">
            <w:r w:rsidRPr="00A61365">
              <w:t>0,40</w:t>
            </w:r>
          </w:p>
        </w:tc>
      </w:tr>
      <w:tr w:rsidR="00F52703" w:rsidRPr="00A61365" w14:paraId="105F1B4A"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58D8BA5E"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0D728FB4" w14:textId="77777777" w:rsidR="00F52703" w:rsidRPr="00A61365" w:rsidRDefault="00962653" w:rsidP="00A61365">
            <w:r w:rsidRPr="00A61365">
              <w:t>76–150 vinterfôra sauer</w:t>
            </w:r>
          </w:p>
        </w:tc>
        <w:tc>
          <w:tcPr>
            <w:tcW w:w="1240" w:type="dxa"/>
            <w:tcBorders>
              <w:top w:val="nil"/>
              <w:left w:val="nil"/>
              <w:bottom w:val="nil"/>
              <w:right w:val="nil"/>
            </w:tcBorders>
            <w:tcMar>
              <w:top w:w="128" w:type="dxa"/>
              <w:left w:w="43" w:type="dxa"/>
              <w:bottom w:w="43" w:type="dxa"/>
              <w:right w:w="43" w:type="dxa"/>
            </w:tcMar>
            <w:vAlign w:val="bottom"/>
          </w:tcPr>
          <w:p w14:paraId="7EFFA0E9" w14:textId="77777777" w:rsidR="00F52703" w:rsidRPr="00A61365" w:rsidRDefault="00962653" w:rsidP="00A61365">
            <w:r w:rsidRPr="00A61365">
              <w:t>93 107</w:t>
            </w:r>
          </w:p>
        </w:tc>
        <w:tc>
          <w:tcPr>
            <w:tcW w:w="1240" w:type="dxa"/>
            <w:tcBorders>
              <w:top w:val="nil"/>
              <w:left w:val="nil"/>
              <w:bottom w:val="nil"/>
              <w:right w:val="nil"/>
            </w:tcBorders>
            <w:tcMar>
              <w:top w:w="128" w:type="dxa"/>
              <w:left w:w="43" w:type="dxa"/>
              <w:bottom w:w="43" w:type="dxa"/>
              <w:right w:w="43" w:type="dxa"/>
            </w:tcMar>
            <w:vAlign w:val="bottom"/>
          </w:tcPr>
          <w:p w14:paraId="2FCD1783" w14:textId="77777777" w:rsidR="00F52703" w:rsidRPr="00A61365" w:rsidRDefault="00962653" w:rsidP="00A61365">
            <w:r w:rsidRPr="00A61365">
              <w:t>155 547</w:t>
            </w:r>
          </w:p>
        </w:tc>
        <w:tc>
          <w:tcPr>
            <w:tcW w:w="1240" w:type="dxa"/>
            <w:tcBorders>
              <w:top w:val="nil"/>
              <w:left w:val="nil"/>
              <w:bottom w:val="nil"/>
              <w:right w:val="nil"/>
            </w:tcBorders>
            <w:tcMar>
              <w:top w:w="128" w:type="dxa"/>
              <w:left w:w="43" w:type="dxa"/>
              <w:bottom w:w="43" w:type="dxa"/>
              <w:right w:w="43" w:type="dxa"/>
            </w:tcMar>
            <w:vAlign w:val="bottom"/>
          </w:tcPr>
          <w:p w14:paraId="6A0BC2A5" w14:textId="77777777" w:rsidR="00F52703" w:rsidRPr="00A61365" w:rsidRDefault="00962653" w:rsidP="00A61365">
            <w:r w:rsidRPr="00A61365">
              <w:t>197 313</w:t>
            </w:r>
          </w:p>
        </w:tc>
        <w:tc>
          <w:tcPr>
            <w:tcW w:w="1240" w:type="dxa"/>
            <w:tcBorders>
              <w:top w:val="nil"/>
              <w:left w:val="nil"/>
              <w:bottom w:val="nil"/>
              <w:right w:val="nil"/>
            </w:tcBorders>
            <w:tcMar>
              <w:top w:w="128" w:type="dxa"/>
              <w:left w:w="43" w:type="dxa"/>
              <w:bottom w:w="43" w:type="dxa"/>
              <w:right w:w="43" w:type="dxa"/>
            </w:tcMar>
            <w:vAlign w:val="bottom"/>
          </w:tcPr>
          <w:p w14:paraId="60372DC6" w14:textId="77777777" w:rsidR="00F52703" w:rsidRPr="00A61365" w:rsidRDefault="00962653" w:rsidP="00A61365">
            <w:r w:rsidRPr="00A61365">
              <w:t>229 827</w:t>
            </w:r>
          </w:p>
        </w:tc>
        <w:tc>
          <w:tcPr>
            <w:tcW w:w="1240" w:type="dxa"/>
            <w:tcBorders>
              <w:top w:val="nil"/>
              <w:left w:val="nil"/>
              <w:bottom w:val="nil"/>
              <w:right w:val="nil"/>
            </w:tcBorders>
            <w:tcMar>
              <w:top w:w="128" w:type="dxa"/>
              <w:left w:w="43" w:type="dxa"/>
              <w:bottom w:w="43" w:type="dxa"/>
              <w:right w:w="43" w:type="dxa"/>
            </w:tcMar>
            <w:vAlign w:val="bottom"/>
          </w:tcPr>
          <w:p w14:paraId="3FE3EC1B" w14:textId="77777777" w:rsidR="00F52703" w:rsidRPr="00A61365" w:rsidRDefault="00962653" w:rsidP="00A61365">
            <w:r w:rsidRPr="00A61365">
              <w:t>258 383</w:t>
            </w:r>
          </w:p>
        </w:tc>
        <w:tc>
          <w:tcPr>
            <w:tcW w:w="240" w:type="dxa"/>
            <w:tcBorders>
              <w:top w:val="nil"/>
              <w:left w:val="nil"/>
              <w:bottom w:val="nil"/>
              <w:right w:val="nil"/>
            </w:tcBorders>
            <w:tcMar>
              <w:top w:w="128" w:type="dxa"/>
              <w:left w:w="43" w:type="dxa"/>
              <w:bottom w:w="43" w:type="dxa"/>
              <w:right w:w="43" w:type="dxa"/>
            </w:tcMar>
            <w:vAlign w:val="bottom"/>
          </w:tcPr>
          <w:p w14:paraId="25E5A638"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76268716" w14:textId="77777777" w:rsidR="00F52703" w:rsidRPr="00A61365" w:rsidRDefault="00962653" w:rsidP="00A61365">
            <w:r w:rsidRPr="00A61365">
              <w:t>0,82</w:t>
            </w:r>
          </w:p>
        </w:tc>
        <w:tc>
          <w:tcPr>
            <w:tcW w:w="980" w:type="dxa"/>
            <w:tcBorders>
              <w:top w:val="nil"/>
              <w:left w:val="nil"/>
              <w:bottom w:val="nil"/>
              <w:right w:val="nil"/>
            </w:tcBorders>
            <w:tcMar>
              <w:top w:w="128" w:type="dxa"/>
              <w:left w:w="43" w:type="dxa"/>
              <w:bottom w:w="43" w:type="dxa"/>
              <w:right w:w="43" w:type="dxa"/>
            </w:tcMar>
            <w:vAlign w:val="bottom"/>
          </w:tcPr>
          <w:p w14:paraId="3F19418A" w14:textId="77777777" w:rsidR="00F52703" w:rsidRPr="00A61365" w:rsidRDefault="00962653" w:rsidP="00A61365">
            <w:r w:rsidRPr="00A61365">
              <w:t>0,80</w:t>
            </w:r>
          </w:p>
        </w:tc>
        <w:tc>
          <w:tcPr>
            <w:tcW w:w="980" w:type="dxa"/>
            <w:tcBorders>
              <w:top w:val="nil"/>
              <w:left w:val="nil"/>
              <w:bottom w:val="nil"/>
              <w:right w:val="nil"/>
            </w:tcBorders>
            <w:tcMar>
              <w:top w:w="128" w:type="dxa"/>
              <w:left w:w="43" w:type="dxa"/>
              <w:bottom w:w="43" w:type="dxa"/>
              <w:right w:w="43" w:type="dxa"/>
            </w:tcMar>
            <w:vAlign w:val="bottom"/>
          </w:tcPr>
          <w:p w14:paraId="46F4305C" w14:textId="77777777" w:rsidR="00F52703" w:rsidRPr="00A61365" w:rsidRDefault="00962653" w:rsidP="00A61365">
            <w:r w:rsidRPr="00A61365">
              <w:t>0,75</w:t>
            </w:r>
          </w:p>
        </w:tc>
        <w:tc>
          <w:tcPr>
            <w:tcW w:w="980" w:type="dxa"/>
            <w:tcBorders>
              <w:top w:val="nil"/>
              <w:left w:val="nil"/>
              <w:bottom w:val="nil"/>
              <w:right w:val="nil"/>
            </w:tcBorders>
            <w:tcMar>
              <w:top w:w="128" w:type="dxa"/>
              <w:left w:w="43" w:type="dxa"/>
              <w:bottom w:w="43" w:type="dxa"/>
              <w:right w:w="43" w:type="dxa"/>
            </w:tcMar>
            <w:vAlign w:val="bottom"/>
          </w:tcPr>
          <w:p w14:paraId="20F02279" w14:textId="77777777" w:rsidR="00F52703" w:rsidRPr="00A61365" w:rsidRDefault="00962653" w:rsidP="00A61365">
            <w:r w:rsidRPr="00A61365">
              <w:t>0,68</w:t>
            </w:r>
          </w:p>
        </w:tc>
        <w:tc>
          <w:tcPr>
            <w:tcW w:w="980" w:type="dxa"/>
            <w:tcBorders>
              <w:top w:val="nil"/>
              <w:left w:val="nil"/>
              <w:bottom w:val="nil"/>
              <w:right w:val="nil"/>
            </w:tcBorders>
            <w:tcMar>
              <w:top w:w="128" w:type="dxa"/>
              <w:left w:w="43" w:type="dxa"/>
              <w:bottom w:w="43" w:type="dxa"/>
              <w:right w:w="43" w:type="dxa"/>
            </w:tcMar>
            <w:vAlign w:val="bottom"/>
          </w:tcPr>
          <w:p w14:paraId="376748C2" w14:textId="77777777" w:rsidR="00F52703" w:rsidRPr="00A61365" w:rsidRDefault="00962653" w:rsidP="00A61365">
            <w:r w:rsidRPr="00A61365">
              <w:t>0,57</w:t>
            </w:r>
          </w:p>
        </w:tc>
      </w:tr>
      <w:tr w:rsidR="00F52703" w:rsidRPr="00A61365" w14:paraId="287CC679"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BA68D12"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2F7EC54E" w14:textId="77777777" w:rsidR="00F52703" w:rsidRPr="00A61365" w:rsidRDefault="00962653" w:rsidP="00A61365">
            <w:r w:rsidRPr="00A61365">
              <w:t>&gt; 150 vinterfôra sauer</w:t>
            </w:r>
          </w:p>
        </w:tc>
        <w:tc>
          <w:tcPr>
            <w:tcW w:w="1240" w:type="dxa"/>
            <w:tcBorders>
              <w:top w:val="nil"/>
              <w:left w:val="nil"/>
              <w:bottom w:val="nil"/>
              <w:right w:val="nil"/>
            </w:tcBorders>
            <w:tcMar>
              <w:top w:w="128" w:type="dxa"/>
              <w:left w:w="43" w:type="dxa"/>
              <w:bottom w:w="43" w:type="dxa"/>
              <w:right w:w="43" w:type="dxa"/>
            </w:tcMar>
            <w:vAlign w:val="bottom"/>
          </w:tcPr>
          <w:p w14:paraId="2D640C0A" w14:textId="77777777" w:rsidR="00F52703" w:rsidRPr="00A61365" w:rsidRDefault="00962653" w:rsidP="00A61365">
            <w:r w:rsidRPr="00A61365">
              <w:t>225 578</w:t>
            </w:r>
          </w:p>
        </w:tc>
        <w:tc>
          <w:tcPr>
            <w:tcW w:w="1240" w:type="dxa"/>
            <w:tcBorders>
              <w:top w:val="nil"/>
              <w:left w:val="nil"/>
              <w:bottom w:val="nil"/>
              <w:right w:val="nil"/>
            </w:tcBorders>
            <w:tcMar>
              <w:top w:w="128" w:type="dxa"/>
              <w:left w:w="43" w:type="dxa"/>
              <w:bottom w:w="43" w:type="dxa"/>
              <w:right w:w="43" w:type="dxa"/>
            </w:tcMar>
            <w:vAlign w:val="bottom"/>
          </w:tcPr>
          <w:p w14:paraId="722EB924" w14:textId="77777777" w:rsidR="00F52703" w:rsidRPr="00A61365" w:rsidRDefault="00962653" w:rsidP="00A61365">
            <w:r w:rsidRPr="00A61365">
              <w:t>336 309</w:t>
            </w:r>
          </w:p>
        </w:tc>
        <w:tc>
          <w:tcPr>
            <w:tcW w:w="1240" w:type="dxa"/>
            <w:tcBorders>
              <w:top w:val="nil"/>
              <w:left w:val="nil"/>
              <w:bottom w:val="nil"/>
              <w:right w:val="nil"/>
            </w:tcBorders>
            <w:tcMar>
              <w:top w:w="128" w:type="dxa"/>
              <w:left w:w="43" w:type="dxa"/>
              <w:bottom w:w="43" w:type="dxa"/>
              <w:right w:w="43" w:type="dxa"/>
            </w:tcMar>
            <w:vAlign w:val="bottom"/>
          </w:tcPr>
          <w:p w14:paraId="05818E4C" w14:textId="77777777" w:rsidR="00F52703" w:rsidRPr="00A61365" w:rsidRDefault="00962653" w:rsidP="00A61365">
            <w:r w:rsidRPr="00A61365">
              <w:t>380 202</w:t>
            </w:r>
          </w:p>
        </w:tc>
        <w:tc>
          <w:tcPr>
            <w:tcW w:w="1240" w:type="dxa"/>
            <w:tcBorders>
              <w:top w:val="nil"/>
              <w:left w:val="nil"/>
              <w:bottom w:val="nil"/>
              <w:right w:val="nil"/>
            </w:tcBorders>
            <w:tcMar>
              <w:top w:w="128" w:type="dxa"/>
              <w:left w:w="43" w:type="dxa"/>
              <w:bottom w:w="43" w:type="dxa"/>
              <w:right w:w="43" w:type="dxa"/>
            </w:tcMar>
            <w:vAlign w:val="bottom"/>
          </w:tcPr>
          <w:p w14:paraId="563CA298" w14:textId="77777777" w:rsidR="00F52703" w:rsidRPr="00A61365" w:rsidRDefault="00962653" w:rsidP="00A61365">
            <w:r w:rsidRPr="00A61365">
              <w:t>422 543</w:t>
            </w:r>
          </w:p>
        </w:tc>
        <w:tc>
          <w:tcPr>
            <w:tcW w:w="1240" w:type="dxa"/>
            <w:tcBorders>
              <w:top w:val="nil"/>
              <w:left w:val="nil"/>
              <w:bottom w:val="nil"/>
              <w:right w:val="nil"/>
            </w:tcBorders>
            <w:tcMar>
              <w:top w:w="128" w:type="dxa"/>
              <w:left w:w="43" w:type="dxa"/>
              <w:bottom w:w="43" w:type="dxa"/>
              <w:right w:w="43" w:type="dxa"/>
            </w:tcMar>
            <w:vAlign w:val="bottom"/>
          </w:tcPr>
          <w:p w14:paraId="6F3688C4" w14:textId="77777777" w:rsidR="00F52703" w:rsidRPr="00A61365" w:rsidRDefault="00962653" w:rsidP="00A61365">
            <w:r w:rsidRPr="00A61365">
              <w:t>465 041</w:t>
            </w:r>
          </w:p>
        </w:tc>
        <w:tc>
          <w:tcPr>
            <w:tcW w:w="240" w:type="dxa"/>
            <w:tcBorders>
              <w:top w:val="nil"/>
              <w:left w:val="nil"/>
              <w:bottom w:val="nil"/>
              <w:right w:val="nil"/>
            </w:tcBorders>
            <w:tcMar>
              <w:top w:w="128" w:type="dxa"/>
              <w:left w:w="43" w:type="dxa"/>
              <w:bottom w:w="43" w:type="dxa"/>
              <w:right w:w="43" w:type="dxa"/>
            </w:tcMar>
            <w:vAlign w:val="bottom"/>
          </w:tcPr>
          <w:p w14:paraId="1A29C875"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4FFBF0B8" w14:textId="77777777" w:rsidR="00F52703" w:rsidRPr="00A61365" w:rsidRDefault="00962653" w:rsidP="00A61365">
            <w:r w:rsidRPr="00A61365">
              <w:t>1,16</w:t>
            </w:r>
          </w:p>
        </w:tc>
        <w:tc>
          <w:tcPr>
            <w:tcW w:w="980" w:type="dxa"/>
            <w:tcBorders>
              <w:top w:val="nil"/>
              <w:left w:val="nil"/>
              <w:bottom w:val="nil"/>
              <w:right w:val="nil"/>
            </w:tcBorders>
            <w:tcMar>
              <w:top w:w="128" w:type="dxa"/>
              <w:left w:w="43" w:type="dxa"/>
              <w:bottom w:w="43" w:type="dxa"/>
              <w:right w:w="43" w:type="dxa"/>
            </w:tcMar>
            <w:vAlign w:val="bottom"/>
          </w:tcPr>
          <w:p w14:paraId="0F4E8FE0" w14:textId="77777777" w:rsidR="00F52703" w:rsidRPr="00A61365" w:rsidRDefault="00962653" w:rsidP="00A61365">
            <w:r w:rsidRPr="00A61365">
              <w:t>1,14</w:t>
            </w:r>
          </w:p>
        </w:tc>
        <w:tc>
          <w:tcPr>
            <w:tcW w:w="980" w:type="dxa"/>
            <w:tcBorders>
              <w:top w:val="nil"/>
              <w:left w:val="nil"/>
              <w:bottom w:val="nil"/>
              <w:right w:val="nil"/>
            </w:tcBorders>
            <w:tcMar>
              <w:top w:w="128" w:type="dxa"/>
              <w:left w:w="43" w:type="dxa"/>
              <w:bottom w:w="43" w:type="dxa"/>
              <w:right w:w="43" w:type="dxa"/>
            </w:tcMar>
            <w:vAlign w:val="bottom"/>
          </w:tcPr>
          <w:p w14:paraId="53F22D5C" w14:textId="77777777" w:rsidR="00F52703" w:rsidRPr="00A61365" w:rsidRDefault="00962653" w:rsidP="00A61365">
            <w:r w:rsidRPr="00A61365">
              <w:t>1,07</w:t>
            </w:r>
          </w:p>
        </w:tc>
        <w:tc>
          <w:tcPr>
            <w:tcW w:w="980" w:type="dxa"/>
            <w:tcBorders>
              <w:top w:val="nil"/>
              <w:left w:val="nil"/>
              <w:bottom w:val="nil"/>
              <w:right w:val="nil"/>
            </w:tcBorders>
            <w:tcMar>
              <w:top w:w="128" w:type="dxa"/>
              <w:left w:w="43" w:type="dxa"/>
              <w:bottom w:w="43" w:type="dxa"/>
              <w:right w:w="43" w:type="dxa"/>
            </w:tcMar>
            <w:vAlign w:val="bottom"/>
          </w:tcPr>
          <w:p w14:paraId="0CC309FA" w14:textId="77777777" w:rsidR="00F52703" w:rsidRPr="00A61365" w:rsidRDefault="00962653" w:rsidP="00A61365">
            <w:r w:rsidRPr="00A61365">
              <w:t>0,96</w:t>
            </w:r>
          </w:p>
        </w:tc>
        <w:tc>
          <w:tcPr>
            <w:tcW w:w="980" w:type="dxa"/>
            <w:tcBorders>
              <w:top w:val="nil"/>
              <w:left w:val="nil"/>
              <w:bottom w:val="nil"/>
              <w:right w:val="nil"/>
            </w:tcBorders>
            <w:tcMar>
              <w:top w:w="128" w:type="dxa"/>
              <w:left w:w="43" w:type="dxa"/>
              <w:bottom w:w="43" w:type="dxa"/>
              <w:right w:w="43" w:type="dxa"/>
            </w:tcMar>
            <w:vAlign w:val="bottom"/>
          </w:tcPr>
          <w:p w14:paraId="31627059" w14:textId="77777777" w:rsidR="00F52703" w:rsidRPr="00A61365" w:rsidRDefault="00962653" w:rsidP="00A61365">
            <w:r w:rsidRPr="00A61365">
              <w:t>0,81</w:t>
            </w:r>
          </w:p>
        </w:tc>
      </w:tr>
      <w:tr w:rsidR="00F52703" w:rsidRPr="00A61365" w14:paraId="0A9B943A"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55D6D604" w14:textId="77777777" w:rsidR="00F52703" w:rsidRPr="00A61365" w:rsidRDefault="00962653" w:rsidP="00A61365">
            <w:r w:rsidRPr="00A61365">
              <w:rPr>
                <w:rStyle w:val="kursiv"/>
              </w:rPr>
              <w:t>Korn- og oljevekster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DDD2AED"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C486EA"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78770E"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67C28D5"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373791"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455B7464"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608CFB70"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B96F319"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8F8BFC8"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9E209E3"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FA22613" w14:textId="77777777" w:rsidR="00F52703" w:rsidRPr="00A61365" w:rsidRDefault="00962653" w:rsidP="00A61365">
            <w:r w:rsidRPr="00A61365">
              <w:t> </w:t>
            </w:r>
          </w:p>
        </w:tc>
      </w:tr>
      <w:tr w:rsidR="00F52703" w:rsidRPr="00A61365" w14:paraId="7C0B846B"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0D922926"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3B41537F" w14:textId="77777777" w:rsidR="00F52703" w:rsidRPr="00A61365" w:rsidRDefault="00962653" w:rsidP="00A61365">
            <w:r w:rsidRPr="00A61365">
              <w:t>≤ 400 daa</w:t>
            </w:r>
          </w:p>
        </w:tc>
        <w:tc>
          <w:tcPr>
            <w:tcW w:w="1240" w:type="dxa"/>
            <w:tcBorders>
              <w:top w:val="nil"/>
              <w:left w:val="nil"/>
              <w:bottom w:val="nil"/>
              <w:right w:val="nil"/>
            </w:tcBorders>
            <w:tcMar>
              <w:top w:w="128" w:type="dxa"/>
              <w:left w:w="43" w:type="dxa"/>
              <w:bottom w:w="43" w:type="dxa"/>
              <w:right w:w="43" w:type="dxa"/>
            </w:tcMar>
            <w:vAlign w:val="bottom"/>
          </w:tcPr>
          <w:p w14:paraId="542D0DEC" w14:textId="77777777" w:rsidR="00F52703" w:rsidRPr="00A61365" w:rsidRDefault="00962653" w:rsidP="00A61365">
            <w:r w:rsidRPr="00A61365">
              <w:t>39 026</w:t>
            </w:r>
          </w:p>
        </w:tc>
        <w:tc>
          <w:tcPr>
            <w:tcW w:w="1240" w:type="dxa"/>
            <w:tcBorders>
              <w:top w:val="nil"/>
              <w:left w:val="nil"/>
              <w:bottom w:val="nil"/>
              <w:right w:val="nil"/>
            </w:tcBorders>
            <w:tcMar>
              <w:top w:w="128" w:type="dxa"/>
              <w:left w:w="43" w:type="dxa"/>
              <w:bottom w:w="43" w:type="dxa"/>
              <w:right w:w="43" w:type="dxa"/>
            </w:tcMar>
            <w:vAlign w:val="bottom"/>
          </w:tcPr>
          <w:p w14:paraId="5F7BE7F4" w14:textId="77777777" w:rsidR="00F52703" w:rsidRPr="00A61365" w:rsidRDefault="00962653" w:rsidP="00A61365">
            <w:r w:rsidRPr="00A61365">
              <w:t>115 971</w:t>
            </w:r>
          </w:p>
        </w:tc>
        <w:tc>
          <w:tcPr>
            <w:tcW w:w="1240" w:type="dxa"/>
            <w:tcBorders>
              <w:top w:val="nil"/>
              <w:left w:val="nil"/>
              <w:bottom w:val="nil"/>
              <w:right w:val="nil"/>
            </w:tcBorders>
            <w:tcMar>
              <w:top w:w="128" w:type="dxa"/>
              <w:left w:w="43" w:type="dxa"/>
              <w:bottom w:w="43" w:type="dxa"/>
              <w:right w:w="43" w:type="dxa"/>
            </w:tcMar>
            <w:vAlign w:val="bottom"/>
          </w:tcPr>
          <w:p w14:paraId="2F7E77F3" w14:textId="77777777" w:rsidR="00F52703" w:rsidRPr="00A61365" w:rsidRDefault="00962653" w:rsidP="00A61365">
            <w:r w:rsidRPr="00A61365">
              <w:t>138 437</w:t>
            </w:r>
          </w:p>
        </w:tc>
        <w:tc>
          <w:tcPr>
            <w:tcW w:w="1240" w:type="dxa"/>
            <w:tcBorders>
              <w:top w:val="nil"/>
              <w:left w:val="nil"/>
              <w:bottom w:val="nil"/>
              <w:right w:val="nil"/>
            </w:tcBorders>
            <w:tcMar>
              <w:top w:w="128" w:type="dxa"/>
              <w:left w:w="43" w:type="dxa"/>
              <w:bottom w:w="43" w:type="dxa"/>
              <w:right w:w="43" w:type="dxa"/>
            </w:tcMar>
            <w:vAlign w:val="bottom"/>
          </w:tcPr>
          <w:p w14:paraId="21CC65DE" w14:textId="77777777" w:rsidR="00F52703" w:rsidRPr="00A61365" w:rsidRDefault="00962653" w:rsidP="00A61365">
            <w:r w:rsidRPr="00A61365">
              <w:t>165 434</w:t>
            </w:r>
          </w:p>
        </w:tc>
        <w:tc>
          <w:tcPr>
            <w:tcW w:w="1240" w:type="dxa"/>
            <w:tcBorders>
              <w:top w:val="nil"/>
              <w:left w:val="nil"/>
              <w:bottom w:val="nil"/>
              <w:right w:val="nil"/>
            </w:tcBorders>
            <w:tcMar>
              <w:top w:w="128" w:type="dxa"/>
              <w:left w:w="43" w:type="dxa"/>
              <w:bottom w:w="43" w:type="dxa"/>
              <w:right w:w="43" w:type="dxa"/>
            </w:tcMar>
            <w:vAlign w:val="bottom"/>
          </w:tcPr>
          <w:p w14:paraId="396CBF27" w14:textId="77777777" w:rsidR="00F52703" w:rsidRPr="00A61365" w:rsidRDefault="00962653" w:rsidP="00A61365">
            <w:r w:rsidRPr="00A61365">
              <w:t>199 274</w:t>
            </w:r>
          </w:p>
        </w:tc>
        <w:tc>
          <w:tcPr>
            <w:tcW w:w="240" w:type="dxa"/>
            <w:tcBorders>
              <w:top w:val="nil"/>
              <w:left w:val="nil"/>
              <w:bottom w:val="nil"/>
              <w:right w:val="nil"/>
            </w:tcBorders>
            <w:tcMar>
              <w:top w:w="128" w:type="dxa"/>
              <w:left w:w="43" w:type="dxa"/>
              <w:bottom w:w="43" w:type="dxa"/>
              <w:right w:w="43" w:type="dxa"/>
            </w:tcMar>
            <w:vAlign w:val="bottom"/>
          </w:tcPr>
          <w:p w14:paraId="1BEE1C47"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18BF92DB" w14:textId="77777777" w:rsidR="00F52703" w:rsidRPr="00A61365" w:rsidRDefault="00962653" w:rsidP="00A61365">
            <w:r w:rsidRPr="00A61365">
              <w:t>0,25</w:t>
            </w:r>
          </w:p>
        </w:tc>
        <w:tc>
          <w:tcPr>
            <w:tcW w:w="980" w:type="dxa"/>
            <w:tcBorders>
              <w:top w:val="nil"/>
              <w:left w:val="nil"/>
              <w:bottom w:val="nil"/>
              <w:right w:val="nil"/>
            </w:tcBorders>
            <w:tcMar>
              <w:top w:w="128" w:type="dxa"/>
              <w:left w:w="43" w:type="dxa"/>
              <w:bottom w:w="43" w:type="dxa"/>
              <w:right w:w="43" w:type="dxa"/>
            </w:tcMar>
            <w:vAlign w:val="bottom"/>
          </w:tcPr>
          <w:p w14:paraId="0871A4D8" w14:textId="77777777" w:rsidR="00F52703" w:rsidRPr="00A61365" w:rsidRDefault="00962653" w:rsidP="00A61365">
            <w:r w:rsidRPr="00A61365">
              <w:t>0,26</w:t>
            </w:r>
          </w:p>
        </w:tc>
        <w:tc>
          <w:tcPr>
            <w:tcW w:w="980" w:type="dxa"/>
            <w:tcBorders>
              <w:top w:val="nil"/>
              <w:left w:val="nil"/>
              <w:bottom w:val="nil"/>
              <w:right w:val="nil"/>
            </w:tcBorders>
            <w:tcMar>
              <w:top w:w="128" w:type="dxa"/>
              <w:left w:w="43" w:type="dxa"/>
              <w:bottom w:w="43" w:type="dxa"/>
              <w:right w:w="43" w:type="dxa"/>
            </w:tcMar>
            <w:vAlign w:val="bottom"/>
          </w:tcPr>
          <w:p w14:paraId="0ACD9850" w14:textId="77777777" w:rsidR="00F52703" w:rsidRPr="00A61365" w:rsidRDefault="00962653" w:rsidP="00A61365">
            <w:r w:rsidRPr="00A61365">
              <w:t>0,22</w:t>
            </w:r>
          </w:p>
        </w:tc>
        <w:tc>
          <w:tcPr>
            <w:tcW w:w="980" w:type="dxa"/>
            <w:tcBorders>
              <w:top w:val="nil"/>
              <w:left w:val="nil"/>
              <w:bottom w:val="nil"/>
              <w:right w:val="nil"/>
            </w:tcBorders>
            <w:tcMar>
              <w:top w:w="128" w:type="dxa"/>
              <w:left w:w="43" w:type="dxa"/>
              <w:bottom w:w="43" w:type="dxa"/>
              <w:right w:w="43" w:type="dxa"/>
            </w:tcMar>
            <w:vAlign w:val="bottom"/>
          </w:tcPr>
          <w:p w14:paraId="0C58DE20" w14:textId="77777777" w:rsidR="00F52703" w:rsidRPr="00A61365" w:rsidRDefault="00962653" w:rsidP="00A61365">
            <w:r w:rsidRPr="00A61365">
              <w:t>0,17</w:t>
            </w:r>
          </w:p>
        </w:tc>
        <w:tc>
          <w:tcPr>
            <w:tcW w:w="980" w:type="dxa"/>
            <w:tcBorders>
              <w:top w:val="nil"/>
              <w:left w:val="nil"/>
              <w:bottom w:val="nil"/>
              <w:right w:val="nil"/>
            </w:tcBorders>
            <w:tcMar>
              <w:top w:w="128" w:type="dxa"/>
              <w:left w:w="43" w:type="dxa"/>
              <w:bottom w:w="43" w:type="dxa"/>
              <w:right w:w="43" w:type="dxa"/>
            </w:tcMar>
            <w:vAlign w:val="bottom"/>
          </w:tcPr>
          <w:p w14:paraId="484E39C8" w14:textId="77777777" w:rsidR="00F52703" w:rsidRPr="00A61365" w:rsidRDefault="00962653" w:rsidP="00A61365">
            <w:r w:rsidRPr="00A61365">
              <w:t>0,13</w:t>
            </w:r>
          </w:p>
        </w:tc>
      </w:tr>
      <w:tr w:rsidR="00F52703" w:rsidRPr="00A61365" w14:paraId="6616CCD1"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60E40A1C"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2764BD26" w14:textId="77777777" w:rsidR="00F52703" w:rsidRPr="00A61365" w:rsidRDefault="00962653" w:rsidP="00A61365">
            <w:r w:rsidRPr="00A61365">
              <w:t>&gt; 400 daa</w:t>
            </w:r>
          </w:p>
        </w:tc>
        <w:tc>
          <w:tcPr>
            <w:tcW w:w="1240" w:type="dxa"/>
            <w:tcBorders>
              <w:top w:val="nil"/>
              <w:left w:val="nil"/>
              <w:bottom w:val="nil"/>
              <w:right w:val="nil"/>
            </w:tcBorders>
            <w:tcMar>
              <w:top w:w="128" w:type="dxa"/>
              <w:left w:w="43" w:type="dxa"/>
              <w:bottom w:w="43" w:type="dxa"/>
              <w:right w:w="43" w:type="dxa"/>
            </w:tcMar>
            <w:vAlign w:val="bottom"/>
          </w:tcPr>
          <w:p w14:paraId="5EB920A3" w14:textId="77777777" w:rsidR="00F52703" w:rsidRPr="00A61365" w:rsidRDefault="00962653" w:rsidP="00A61365">
            <w:r w:rsidRPr="00A61365">
              <w:t>274 500</w:t>
            </w:r>
          </w:p>
        </w:tc>
        <w:tc>
          <w:tcPr>
            <w:tcW w:w="1240" w:type="dxa"/>
            <w:tcBorders>
              <w:top w:val="nil"/>
              <w:left w:val="nil"/>
              <w:bottom w:val="nil"/>
              <w:right w:val="nil"/>
            </w:tcBorders>
            <w:tcMar>
              <w:top w:w="128" w:type="dxa"/>
              <w:left w:w="43" w:type="dxa"/>
              <w:bottom w:w="43" w:type="dxa"/>
              <w:right w:w="43" w:type="dxa"/>
            </w:tcMar>
            <w:vAlign w:val="bottom"/>
          </w:tcPr>
          <w:p w14:paraId="7F25F224" w14:textId="77777777" w:rsidR="00F52703" w:rsidRPr="00A61365" w:rsidRDefault="00962653" w:rsidP="00A61365">
            <w:r w:rsidRPr="00A61365">
              <w:t>447 619</w:t>
            </w:r>
          </w:p>
        </w:tc>
        <w:tc>
          <w:tcPr>
            <w:tcW w:w="1240" w:type="dxa"/>
            <w:tcBorders>
              <w:top w:val="nil"/>
              <w:left w:val="nil"/>
              <w:bottom w:val="nil"/>
              <w:right w:val="nil"/>
            </w:tcBorders>
            <w:tcMar>
              <w:top w:w="128" w:type="dxa"/>
              <w:left w:w="43" w:type="dxa"/>
              <w:bottom w:w="43" w:type="dxa"/>
              <w:right w:w="43" w:type="dxa"/>
            </w:tcMar>
            <w:vAlign w:val="bottom"/>
          </w:tcPr>
          <w:p w14:paraId="6DC7429D" w14:textId="77777777" w:rsidR="00F52703" w:rsidRPr="00A61365" w:rsidRDefault="00962653" w:rsidP="00A61365">
            <w:r w:rsidRPr="00A61365">
              <w:t>513 002</w:t>
            </w:r>
          </w:p>
        </w:tc>
        <w:tc>
          <w:tcPr>
            <w:tcW w:w="1240" w:type="dxa"/>
            <w:tcBorders>
              <w:top w:val="nil"/>
              <w:left w:val="nil"/>
              <w:bottom w:val="nil"/>
              <w:right w:val="nil"/>
            </w:tcBorders>
            <w:tcMar>
              <w:top w:w="128" w:type="dxa"/>
              <w:left w:w="43" w:type="dxa"/>
              <w:bottom w:w="43" w:type="dxa"/>
              <w:right w:w="43" w:type="dxa"/>
            </w:tcMar>
            <w:vAlign w:val="bottom"/>
          </w:tcPr>
          <w:p w14:paraId="105384D6" w14:textId="77777777" w:rsidR="00F52703" w:rsidRPr="00A61365" w:rsidRDefault="00962653" w:rsidP="00A61365">
            <w:r w:rsidRPr="00A61365">
              <w:t>588 971</w:t>
            </w:r>
          </w:p>
        </w:tc>
        <w:tc>
          <w:tcPr>
            <w:tcW w:w="1240" w:type="dxa"/>
            <w:tcBorders>
              <w:top w:val="nil"/>
              <w:left w:val="nil"/>
              <w:bottom w:val="nil"/>
              <w:right w:val="nil"/>
            </w:tcBorders>
            <w:tcMar>
              <w:top w:w="128" w:type="dxa"/>
              <w:left w:w="43" w:type="dxa"/>
              <w:bottom w:w="43" w:type="dxa"/>
              <w:right w:w="43" w:type="dxa"/>
            </w:tcMar>
            <w:vAlign w:val="bottom"/>
          </w:tcPr>
          <w:p w14:paraId="6F1BCCB2" w14:textId="77777777" w:rsidR="00F52703" w:rsidRPr="00A61365" w:rsidRDefault="00962653" w:rsidP="00A61365">
            <w:r w:rsidRPr="00A61365">
              <w:t>653 317</w:t>
            </w:r>
          </w:p>
        </w:tc>
        <w:tc>
          <w:tcPr>
            <w:tcW w:w="240" w:type="dxa"/>
            <w:tcBorders>
              <w:top w:val="nil"/>
              <w:left w:val="nil"/>
              <w:bottom w:val="nil"/>
              <w:right w:val="nil"/>
            </w:tcBorders>
            <w:tcMar>
              <w:top w:w="128" w:type="dxa"/>
              <w:left w:w="43" w:type="dxa"/>
              <w:bottom w:w="43" w:type="dxa"/>
              <w:right w:w="43" w:type="dxa"/>
            </w:tcMar>
            <w:vAlign w:val="bottom"/>
          </w:tcPr>
          <w:p w14:paraId="1888C965"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52A2DD90" w14:textId="77777777" w:rsidR="00F52703" w:rsidRPr="00A61365" w:rsidRDefault="00962653" w:rsidP="00A61365">
            <w:r w:rsidRPr="00A61365">
              <w:t>0,59</w:t>
            </w:r>
          </w:p>
        </w:tc>
        <w:tc>
          <w:tcPr>
            <w:tcW w:w="980" w:type="dxa"/>
            <w:tcBorders>
              <w:top w:val="nil"/>
              <w:left w:val="nil"/>
              <w:bottom w:val="nil"/>
              <w:right w:val="nil"/>
            </w:tcBorders>
            <w:tcMar>
              <w:top w:w="128" w:type="dxa"/>
              <w:left w:w="43" w:type="dxa"/>
              <w:bottom w:w="43" w:type="dxa"/>
              <w:right w:w="43" w:type="dxa"/>
            </w:tcMar>
            <w:vAlign w:val="bottom"/>
          </w:tcPr>
          <w:p w14:paraId="4D1ACE27" w14:textId="77777777" w:rsidR="00F52703" w:rsidRPr="00A61365" w:rsidRDefault="00962653" w:rsidP="00A61365">
            <w:r w:rsidRPr="00A61365">
              <w:t>0,58</w:t>
            </w:r>
          </w:p>
        </w:tc>
        <w:tc>
          <w:tcPr>
            <w:tcW w:w="980" w:type="dxa"/>
            <w:tcBorders>
              <w:top w:val="nil"/>
              <w:left w:val="nil"/>
              <w:bottom w:val="nil"/>
              <w:right w:val="nil"/>
            </w:tcBorders>
            <w:tcMar>
              <w:top w:w="128" w:type="dxa"/>
              <w:left w:w="43" w:type="dxa"/>
              <w:bottom w:w="43" w:type="dxa"/>
              <w:right w:w="43" w:type="dxa"/>
            </w:tcMar>
            <w:vAlign w:val="bottom"/>
          </w:tcPr>
          <w:p w14:paraId="18639D24" w14:textId="77777777" w:rsidR="00F52703" w:rsidRPr="00A61365" w:rsidRDefault="00962653" w:rsidP="00A61365">
            <w:r w:rsidRPr="00A61365">
              <w:t>0,52</w:t>
            </w:r>
          </w:p>
        </w:tc>
        <w:tc>
          <w:tcPr>
            <w:tcW w:w="980" w:type="dxa"/>
            <w:tcBorders>
              <w:top w:val="nil"/>
              <w:left w:val="nil"/>
              <w:bottom w:val="nil"/>
              <w:right w:val="nil"/>
            </w:tcBorders>
            <w:tcMar>
              <w:top w:w="128" w:type="dxa"/>
              <w:left w:w="43" w:type="dxa"/>
              <w:bottom w:w="43" w:type="dxa"/>
              <w:right w:w="43" w:type="dxa"/>
            </w:tcMar>
            <w:vAlign w:val="bottom"/>
          </w:tcPr>
          <w:p w14:paraId="409021EE" w14:textId="77777777" w:rsidR="00F52703" w:rsidRPr="00A61365" w:rsidRDefault="00962653" w:rsidP="00A61365">
            <w:r w:rsidRPr="00A61365">
              <w:t>0,46</w:t>
            </w:r>
          </w:p>
        </w:tc>
        <w:tc>
          <w:tcPr>
            <w:tcW w:w="980" w:type="dxa"/>
            <w:tcBorders>
              <w:top w:val="nil"/>
              <w:left w:val="nil"/>
              <w:bottom w:val="nil"/>
              <w:right w:val="nil"/>
            </w:tcBorders>
            <w:tcMar>
              <w:top w:w="128" w:type="dxa"/>
              <w:left w:w="43" w:type="dxa"/>
              <w:bottom w:w="43" w:type="dxa"/>
              <w:right w:w="43" w:type="dxa"/>
            </w:tcMar>
            <w:vAlign w:val="bottom"/>
          </w:tcPr>
          <w:p w14:paraId="7472759C" w14:textId="77777777" w:rsidR="00F52703" w:rsidRPr="00A61365" w:rsidRDefault="00962653" w:rsidP="00A61365">
            <w:r w:rsidRPr="00A61365">
              <w:t>0,38</w:t>
            </w:r>
          </w:p>
        </w:tc>
      </w:tr>
      <w:tr w:rsidR="00F52703" w:rsidRPr="00A61365" w14:paraId="3EF39B1C"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13BC648A" w14:textId="77777777" w:rsidR="00F52703" w:rsidRPr="00A61365" w:rsidRDefault="00962653" w:rsidP="00A61365">
            <w:r w:rsidRPr="00A61365">
              <w:rPr>
                <w:rStyle w:val="kursiv"/>
              </w:rPr>
              <w:lastRenderedPageBreak/>
              <w:t>Gris</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D69CA37"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7F6FC8"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9F0104B"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ADCF69"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BFAB189"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2B7985B3"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700AEEF4"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E7DF90E"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1C87602"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2642888"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773C259" w14:textId="77777777" w:rsidR="00F52703" w:rsidRPr="00A61365" w:rsidRDefault="00962653" w:rsidP="00A61365">
            <w:r w:rsidRPr="00A61365">
              <w:t> </w:t>
            </w:r>
          </w:p>
        </w:tc>
      </w:tr>
      <w:tr w:rsidR="00F52703" w:rsidRPr="00A61365" w14:paraId="022722AC"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29265A7"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65528165" w14:textId="77777777" w:rsidR="00F52703" w:rsidRPr="00A61365" w:rsidRDefault="00962653" w:rsidP="00A61365">
            <w:r w:rsidRPr="00A61365">
              <w:t>≤ 50 purker</w:t>
            </w:r>
          </w:p>
        </w:tc>
        <w:tc>
          <w:tcPr>
            <w:tcW w:w="1240" w:type="dxa"/>
            <w:tcBorders>
              <w:top w:val="nil"/>
              <w:left w:val="nil"/>
              <w:bottom w:val="nil"/>
              <w:right w:val="nil"/>
            </w:tcBorders>
            <w:tcMar>
              <w:top w:w="128" w:type="dxa"/>
              <w:left w:w="43" w:type="dxa"/>
              <w:bottom w:w="43" w:type="dxa"/>
              <w:right w:w="43" w:type="dxa"/>
            </w:tcMar>
            <w:vAlign w:val="bottom"/>
          </w:tcPr>
          <w:p w14:paraId="293AF5B5" w14:textId="77777777" w:rsidR="00F52703" w:rsidRPr="00A61365" w:rsidRDefault="00962653" w:rsidP="00A61365">
            <w:r w:rsidRPr="00A61365">
              <w:t>223 303</w:t>
            </w:r>
          </w:p>
        </w:tc>
        <w:tc>
          <w:tcPr>
            <w:tcW w:w="1240" w:type="dxa"/>
            <w:tcBorders>
              <w:top w:val="nil"/>
              <w:left w:val="nil"/>
              <w:bottom w:val="nil"/>
              <w:right w:val="nil"/>
            </w:tcBorders>
            <w:tcMar>
              <w:top w:w="128" w:type="dxa"/>
              <w:left w:w="43" w:type="dxa"/>
              <w:bottom w:w="43" w:type="dxa"/>
              <w:right w:w="43" w:type="dxa"/>
            </w:tcMar>
            <w:vAlign w:val="bottom"/>
          </w:tcPr>
          <w:p w14:paraId="55F0D773" w14:textId="77777777" w:rsidR="00F52703" w:rsidRPr="00A61365" w:rsidRDefault="00962653" w:rsidP="00A61365">
            <w:r w:rsidRPr="00A61365">
              <w:t>401 274</w:t>
            </w:r>
          </w:p>
        </w:tc>
        <w:tc>
          <w:tcPr>
            <w:tcW w:w="1240" w:type="dxa"/>
            <w:tcBorders>
              <w:top w:val="nil"/>
              <w:left w:val="nil"/>
              <w:bottom w:val="nil"/>
              <w:right w:val="nil"/>
            </w:tcBorders>
            <w:tcMar>
              <w:top w:w="128" w:type="dxa"/>
              <w:left w:w="43" w:type="dxa"/>
              <w:bottom w:w="43" w:type="dxa"/>
              <w:right w:w="43" w:type="dxa"/>
            </w:tcMar>
            <w:vAlign w:val="bottom"/>
          </w:tcPr>
          <w:p w14:paraId="1386478C" w14:textId="77777777" w:rsidR="00F52703" w:rsidRPr="00A61365" w:rsidRDefault="00962653" w:rsidP="00A61365">
            <w:r w:rsidRPr="00A61365">
              <w:t>460 503</w:t>
            </w:r>
          </w:p>
        </w:tc>
        <w:tc>
          <w:tcPr>
            <w:tcW w:w="1240" w:type="dxa"/>
            <w:tcBorders>
              <w:top w:val="nil"/>
              <w:left w:val="nil"/>
              <w:bottom w:val="nil"/>
              <w:right w:val="nil"/>
            </w:tcBorders>
            <w:tcMar>
              <w:top w:w="128" w:type="dxa"/>
              <w:left w:w="43" w:type="dxa"/>
              <w:bottom w:w="43" w:type="dxa"/>
              <w:right w:w="43" w:type="dxa"/>
            </w:tcMar>
            <w:vAlign w:val="bottom"/>
          </w:tcPr>
          <w:p w14:paraId="21738780" w14:textId="77777777" w:rsidR="00F52703" w:rsidRPr="00A61365" w:rsidRDefault="00962653" w:rsidP="00A61365">
            <w:r w:rsidRPr="00A61365">
              <w:t>495 602</w:t>
            </w:r>
          </w:p>
        </w:tc>
        <w:tc>
          <w:tcPr>
            <w:tcW w:w="1240" w:type="dxa"/>
            <w:tcBorders>
              <w:top w:val="nil"/>
              <w:left w:val="nil"/>
              <w:bottom w:val="nil"/>
              <w:right w:val="nil"/>
            </w:tcBorders>
            <w:tcMar>
              <w:top w:w="128" w:type="dxa"/>
              <w:left w:w="43" w:type="dxa"/>
              <w:bottom w:w="43" w:type="dxa"/>
              <w:right w:w="43" w:type="dxa"/>
            </w:tcMar>
            <w:vAlign w:val="bottom"/>
          </w:tcPr>
          <w:p w14:paraId="6821F178" w14:textId="77777777" w:rsidR="00F52703" w:rsidRPr="00A61365" w:rsidRDefault="00962653" w:rsidP="00A61365">
            <w:r w:rsidRPr="00A61365">
              <w:t>539 241</w:t>
            </w:r>
          </w:p>
        </w:tc>
        <w:tc>
          <w:tcPr>
            <w:tcW w:w="240" w:type="dxa"/>
            <w:tcBorders>
              <w:top w:val="nil"/>
              <w:left w:val="nil"/>
              <w:bottom w:val="nil"/>
              <w:right w:val="nil"/>
            </w:tcBorders>
            <w:tcMar>
              <w:top w:w="128" w:type="dxa"/>
              <w:left w:w="43" w:type="dxa"/>
              <w:bottom w:w="43" w:type="dxa"/>
              <w:right w:w="43" w:type="dxa"/>
            </w:tcMar>
            <w:vAlign w:val="bottom"/>
          </w:tcPr>
          <w:p w14:paraId="79397CBB"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2D73009B" w14:textId="77777777" w:rsidR="00F52703" w:rsidRPr="00A61365" w:rsidRDefault="00962653" w:rsidP="00A61365">
            <w:r w:rsidRPr="00A61365">
              <w:t>0,89</w:t>
            </w:r>
          </w:p>
        </w:tc>
        <w:tc>
          <w:tcPr>
            <w:tcW w:w="980" w:type="dxa"/>
            <w:tcBorders>
              <w:top w:val="nil"/>
              <w:left w:val="nil"/>
              <w:bottom w:val="nil"/>
              <w:right w:val="nil"/>
            </w:tcBorders>
            <w:tcMar>
              <w:top w:w="128" w:type="dxa"/>
              <w:left w:w="43" w:type="dxa"/>
              <w:bottom w:w="43" w:type="dxa"/>
              <w:right w:w="43" w:type="dxa"/>
            </w:tcMar>
            <w:vAlign w:val="bottom"/>
          </w:tcPr>
          <w:p w14:paraId="2FEAF8BA" w14:textId="77777777" w:rsidR="00F52703" w:rsidRPr="00A61365" w:rsidRDefault="00962653" w:rsidP="00A61365">
            <w:r w:rsidRPr="00A61365">
              <w:t>0,89</w:t>
            </w:r>
          </w:p>
        </w:tc>
        <w:tc>
          <w:tcPr>
            <w:tcW w:w="980" w:type="dxa"/>
            <w:tcBorders>
              <w:top w:val="nil"/>
              <w:left w:val="nil"/>
              <w:bottom w:val="nil"/>
              <w:right w:val="nil"/>
            </w:tcBorders>
            <w:tcMar>
              <w:top w:w="128" w:type="dxa"/>
              <w:left w:w="43" w:type="dxa"/>
              <w:bottom w:w="43" w:type="dxa"/>
              <w:right w:w="43" w:type="dxa"/>
            </w:tcMar>
            <w:vAlign w:val="bottom"/>
          </w:tcPr>
          <w:p w14:paraId="6454B6CF" w14:textId="77777777" w:rsidR="00F52703" w:rsidRPr="00A61365" w:rsidRDefault="00962653" w:rsidP="00A61365">
            <w:r w:rsidRPr="00A61365">
              <w:t>0,83</w:t>
            </w:r>
          </w:p>
        </w:tc>
        <w:tc>
          <w:tcPr>
            <w:tcW w:w="980" w:type="dxa"/>
            <w:tcBorders>
              <w:top w:val="nil"/>
              <w:left w:val="nil"/>
              <w:bottom w:val="nil"/>
              <w:right w:val="nil"/>
            </w:tcBorders>
            <w:tcMar>
              <w:top w:w="128" w:type="dxa"/>
              <w:left w:w="43" w:type="dxa"/>
              <w:bottom w:w="43" w:type="dxa"/>
              <w:right w:w="43" w:type="dxa"/>
            </w:tcMar>
            <w:vAlign w:val="bottom"/>
          </w:tcPr>
          <w:p w14:paraId="20F608BB" w14:textId="77777777" w:rsidR="00F52703" w:rsidRPr="00A61365" w:rsidRDefault="00962653" w:rsidP="00A61365">
            <w:r w:rsidRPr="00A61365">
              <w:t>0,69</w:t>
            </w:r>
          </w:p>
        </w:tc>
        <w:tc>
          <w:tcPr>
            <w:tcW w:w="980" w:type="dxa"/>
            <w:tcBorders>
              <w:top w:val="nil"/>
              <w:left w:val="nil"/>
              <w:bottom w:val="nil"/>
              <w:right w:val="nil"/>
            </w:tcBorders>
            <w:tcMar>
              <w:top w:w="128" w:type="dxa"/>
              <w:left w:w="43" w:type="dxa"/>
              <w:bottom w:w="43" w:type="dxa"/>
              <w:right w:w="43" w:type="dxa"/>
            </w:tcMar>
            <w:vAlign w:val="bottom"/>
          </w:tcPr>
          <w:p w14:paraId="19B9A622" w14:textId="77777777" w:rsidR="00F52703" w:rsidRPr="00A61365" w:rsidRDefault="00962653" w:rsidP="00A61365">
            <w:r w:rsidRPr="00A61365">
              <w:t>0,55</w:t>
            </w:r>
          </w:p>
        </w:tc>
      </w:tr>
      <w:tr w:rsidR="00F52703" w:rsidRPr="00A61365" w14:paraId="566D0ACA"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3269DC6E"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223A276E" w14:textId="77777777" w:rsidR="00F52703" w:rsidRPr="00A61365" w:rsidRDefault="00962653" w:rsidP="00A61365">
            <w:r w:rsidRPr="00A61365">
              <w:t>&gt; 50 purker</w:t>
            </w:r>
          </w:p>
        </w:tc>
        <w:tc>
          <w:tcPr>
            <w:tcW w:w="1240" w:type="dxa"/>
            <w:tcBorders>
              <w:top w:val="nil"/>
              <w:left w:val="nil"/>
              <w:bottom w:val="nil"/>
              <w:right w:val="nil"/>
            </w:tcBorders>
            <w:tcMar>
              <w:top w:w="128" w:type="dxa"/>
              <w:left w:w="43" w:type="dxa"/>
              <w:bottom w:w="43" w:type="dxa"/>
              <w:right w:w="43" w:type="dxa"/>
            </w:tcMar>
            <w:vAlign w:val="bottom"/>
          </w:tcPr>
          <w:p w14:paraId="2C076BAC" w14:textId="77777777" w:rsidR="00F52703" w:rsidRPr="00A61365" w:rsidRDefault="00962653" w:rsidP="00A61365">
            <w:r w:rsidRPr="00A61365">
              <w:t>676 767</w:t>
            </w:r>
          </w:p>
        </w:tc>
        <w:tc>
          <w:tcPr>
            <w:tcW w:w="1240" w:type="dxa"/>
            <w:tcBorders>
              <w:top w:val="nil"/>
              <w:left w:val="nil"/>
              <w:bottom w:val="nil"/>
              <w:right w:val="nil"/>
            </w:tcBorders>
            <w:tcMar>
              <w:top w:w="128" w:type="dxa"/>
              <w:left w:w="43" w:type="dxa"/>
              <w:bottom w:w="43" w:type="dxa"/>
              <w:right w:w="43" w:type="dxa"/>
            </w:tcMar>
            <w:vAlign w:val="bottom"/>
          </w:tcPr>
          <w:p w14:paraId="33BA6E9E" w14:textId="77777777" w:rsidR="00F52703" w:rsidRPr="00A61365" w:rsidRDefault="00962653" w:rsidP="00A61365">
            <w:r w:rsidRPr="00A61365">
              <w:t>863 368</w:t>
            </w:r>
          </w:p>
        </w:tc>
        <w:tc>
          <w:tcPr>
            <w:tcW w:w="1240" w:type="dxa"/>
            <w:tcBorders>
              <w:top w:val="nil"/>
              <w:left w:val="nil"/>
              <w:bottom w:val="nil"/>
              <w:right w:val="nil"/>
            </w:tcBorders>
            <w:tcMar>
              <w:top w:w="128" w:type="dxa"/>
              <w:left w:w="43" w:type="dxa"/>
              <w:bottom w:w="43" w:type="dxa"/>
              <w:right w:w="43" w:type="dxa"/>
            </w:tcMar>
            <w:vAlign w:val="bottom"/>
          </w:tcPr>
          <w:p w14:paraId="123261AB" w14:textId="77777777" w:rsidR="00F52703" w:rsidRPr="00A61365" w:rsidRDefault="00962653" w:rsidP="00A61365">
            <w:r w:rsidRPr="00A61365">
              <w:t>987 447</w:t>
            </w:r>
          </w:p>
        </w:tc>
        <w:tc>
          <w:tcPr>
            <w:tcW w:w="1240" w:type="dxa"/>
            <w:tcBorders>
              <w:top w:val="nil"/>
              <w:left w:val="nil"/>
              <w:bottom w:val="nil"/>
              <w:right w:val="nil"/>
            </w:tcBorders>
            <w:tcMar>
              <w:top w:w="128" w:type="dxa"/>
              <w:left w:w="43" w:type="dxa"/>
              <w:bottom w:w="43" w:type="dxa"/>
              <w:right w:w="43" w:type="dxa"/>
            </w:tcMar>
            <w:vAlign w:val="bottom"/>
          </w:tcPr>
          <w:p w14:paraId="31D98E6D" w14:textId="77777777" w:rsidR="00F52703" w:rsidRPr="00A61365" w:rsidRDefault="00962653" w:rsidP="00A61365">
            <w:r w:rsidRPr="00A61365">
              <w:t>1 160 330</w:t>
            </w:r>
          </w:p>
        </w:tc>
        <w:tc>
          <w:tcPr>
            <w:tcW w:w="1240" w:type="dxa"/>
            <w:tcBorders>
              <w:top w:val="nil"/>
              <w:left w:val="nil"/>
              <w:bottom w:val="nil"/>
              <w:right w:val="nil"/>
            </w:tcBorders>
            <w:tcMar>
              <w:top w:w="128" w:type="dxa"/>
              <w:left w:w="43" w:type="dxa"/>
              <w:bottom w:w="43" w:type="dxa"/>
              <w:right w:w="43" w:type="dxa"/>
            </w:tcMar>
            <w:vAlign w:val="bottom"/>
          </w:tcPr>
          <w:p w14:paraId="0239B302" w14:textId="77777777" w:rsidR="00F52703" w:rsidRPr="00A61365" w:rsidRDefault="00962653" w:rsidP="00A61365">
            <w:r w:rsidRPr="00A61365">
              <w:t>1 318 484</w:t>
            </w:r>
          </w:p>
        </w:tc>
        <w:tc>
          <w:tcPr>
            <w:tcW w:w="240" w:type="dxa"/>
            <w:tcBorders>
              <w:top w:val="nil"/>
              <w:left w:val="nil"/>
              <w:bottom w:val="nil"/>
              <w:right w:val="nil"/>
            </w:tcBorders>
            <w:tcMar>
              <w:top w:w="128" w:type="dxa"/>
              <w:left w:w="43" w:type="dxa"/>
              <w:bottom w:w="43" w:type="dxa"/>
              <w:right w:w="43" w:type="dxa"/>
            </w:tcMar>
            <w:vAlign w:val="bottom"/>
          </w:tcPr>
          <w:p w14:paraId="7A950B2C"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42DA80B6" w14:textId="77777777" w:rsidR="00F52703" w:rsidRPr="00A61365" w:rsidRDefault="00962653" w:rsidP="00A61365">
            <w:r w:rsidRPr="00A61365">
              <w:t>1,45</w:t>
            </w:r>
          </w:p>
        </w:tc>
        <w:tc>
          <w:tcPr>
            <w:tcW w:w="980" w:type="dxa"/>
            <w:tcBorders>
              <w:top w:val="nil"/>
              <w:left w:val="nil"/>
              <w:bottom w:val="nil"/>
              <w:right w:val="nil"/>
            </w:tcBorders>
            <w:tcMar>
              <w:top w:w="128" w:type="dxa"/>
              <w:left w:w="43" w:type="dxa"/>
              <w:bottom w:w="43" w:type="dxa"/>
              <w:right w:w="43" w:type="dxa"/>
            </w:tcMar>
            <w:vAlign w:val="bottom"/>
          </w:tcPr>
          <w:p w14:paraId="53889BE9" w14:textId="77777777" w:rsidR="00F52703" w:rsidRPr="00A61365" w:rsidRDefault="00962653" w:rsidP="00A61365">
            <w:r w:rsidRPr="00A61365">
              <w:t>1,36</w:t>
            </w:r>
          </w:p>
        </w:tc>
        <w:tc>
          <w:tcPr>
            <w:tcW w:w="980" w:type="dxa"/>
            <w:tcBorders>
              <w:top w:val="nil"/>
              <w:left w:val="nil"/>
              <w:bottom w:val="nil"/>
              <w:right w:val="nil"/>
            </w:tcBorders>
            <w:tcMar>
              <w:top w:w="128" w:type="dxa"/>
              <w:left w:w="43" w:type="dxa"/>
              <w:bottom w:w="43" w:type="dxa"/>
              <w:right w:w="43" w:type="dxa"/>
            </w:tcMar>
            <w:vAlign w:val="bottom"/>
          </w:tcPr>
          <w:p w14:paraId="3AD212A9" w14:textId="77777777" w:rsidR="00F52703" w:rsidRPr="00A61365" w:rsidRDefault="00962653" w:rsidP="00A61365">
            <w:r w:rsidRPr="00A61365">
              <w:t>1,28</w:t>
            </w:r>
          </w:p>
        </w:tc>
        <w:tc>
          <w:tcPr>
            <w:tcW w:w="980" w:type="dxa"/>
            <w:tcBorders>
              <w:top w:val="nil"/>
              <w:left w:val="nil"/>
              <w:bottom w:val="nil"/>
              <w:right w:val="nil"/>
            </w:tcBorders>
            <w:tcMar>
              <w:top w:w="128" w:type="dxa"/>
              <w:left w:w="43" w:type="dxa"/>
              <w:bottom w:w="43" w:type="dxa"/>
              <w:right w:w="43" w:type="dxa"/>
            </w:tcMar>
            <w:vAlign w:val="bottom"/>
          </w:tcPr>
          <w:p w14:paraId="2822AF25" w14:textId="77777777" w:rsidR="00F52703" w:rsidRPr="00A61365" w:rsidRDefault="00962653" w:rsidP="00A61365">
            <w:r w:rsidRPr="00A61365">
              <w:t>1,14</w:t>
            </w:r>
          </w:p>
        </w:tc>
        <w:tc>
          <w:tcPr>
            <w:tcW w:w="980" w:type="dxa"/>
            <w:tcBorders>
              <w:top w:val="nil"/>
              <w:left w:val="nil"/>
              <w:bottom w:val="nil"/>
              <w:right w:val="nil"/>
            </w:tcBorders>
            <w:tcMar>
              <w:top w:w="128" w:type="dxa"/>
              <w:left w:w="43" w:type="dxa"/>
              <w:bottom w:w="43" w:type="dxa"/>
              <w:right w:w="43" w:type="dxa"/>
            </w:tcMar>
            <w:vAlign w:val="bottom"/>
          </w:tcPr>
          <w:p w14:paraId="55A5D86F" w14:textId="77777777" w:rsidR="00F52703" w:rsidRPr="00A61365" w:rsidRDefault="00962653" w:rsidP="00A61365">
            <w:r w:rsidRPr="00A61365">
              <w:t>1,00</w:t>
            </w:r>
          </w:p>
        </w:tc>
      </w:tr>
      <w:tr w:rsidR="00F52703" w:rsidRPr="00A61365" w14:paraId="5F163644"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3043D9E0" w14:textId="77777777" w:rsidR="00F52703" w:rsidRPr="00A61365" w:rsidRDefault="00962653" w:rsidP="00A61365">
            <w:r w:rsidRPr="00A61365">
              <w:rPr>
                <w:rStyle w:val="kursiv"/>
              </w:rPr>
              <w:t>Egg</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60A2ED5"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B36DA8"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1829C6C"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B7C5A1"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725AEFF"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6BB729A0"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6CC4D9C8"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6E3B4D5"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89D2DDC"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0F552FF"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E7DE711" w14:textId="77777777" w:rsidR="00F52703" w:rsidRPr="00A61365" w:rsidRDefault="00962653" w:rsidP="00A61365">
            <w:r w:rsidRPr="00A61365">
              <w:t> </w:t>
            </w:r>
          </w:p>
        </w:tc>
      </w:tr>
      <w:tr w:rsidR="00F52703" w:rsidRPr="00A61365" w14:paraId="5BFE5C2C"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722CA64B"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35F4720C" w14:textId="77777777" w:rsidR="00F52703" w:rsidRPr="00A61365" w:rsidRDefault="00962653" w:rsidP="00A61365">
            <w:r w:rsidRPr="00A61365">
              <w:t>≤ 7500 høner</w:t>
            </w:r>
          </w:p>
        </w:tc>
        <w:tc>
          <w:tcPr>
            <w:tcW w:w="1240" w:type="dxa"/>
            <w:tcBorders>
              <w:top w:val="nil"/>
              <w:left w:val="nil"/>
              <w:bottom w:val="nil"/>
              <w:right w:val="nil"/>
            </w:tcBorders>
            <w:tcMar>
              <w:top w:w="128" w:type="dxa"/>
              <w:left w:w="43" w:type="dxa"/>
              <w:bottom w:w="43" w:type="dxa"/>
              <w:right w:w="43" w:type="dxa"/>
            </w:tcMar>
            <w:vAlign w:val="bottom"/>
          </w:tcPr>
          <w:p w14:paraId="7DC8184A" w14:textId="77777777" w:rsidR="00F52703" w:rsidRPr="00A61365" w:rsidRDefault="00962653" w:rsidP="00A61365">
            <w:r w:rsidRPr="00A61365">
              <w:t>323 189</w:t>
            </w:r>
          </w:p>
        </w:tc>
        <w:tc>
          <w:tcPr>
            <w:tcW w:w="1240" w:type="dxa"/>
            <w:tcBorders>
              <w:top w:val="nil"/>
              <w:left w:val="nil"/>
              <w:bottom w:val="nil"/>
              <w:right w:val="nil"/>
            </w:tcBorders>
            <w:tcMar>
              <w:top w:w="128" w:type="dxa"/>
              <w:left w:w="43" w:type="dxa"/>
              <w:bottom w:w="43" w:type="dxa"/>
              <w:right w:w="43" w:type="dxa"/>
            </w:tcMar>
            <w:vAlign w:val="bottom"/>
          </w:tcPr>
          <w:p w14:paraId="0058B83C" w14:textId="77777777" w:rsidR="00F52703" w:rsidRPr="00A61365" w:rsidRDefault="00962653" w:rsidP="00A61365">
            <w:r w:rsidRPr="00A61365">
              <w:t>502 889</w:t>
            </w:r>
          </w:p>
        </w:tc>
        <w:tc>
          <w:tcPr>
            <w:tcW w:w="1240" w:type="dxa"/>
            <w:tcBorders>
              <w:top w:val="nil"/>
              <w:left w:val="nil"/>
              <w:bottom w:val="nil"/>
              <w:right w:val="nil"/>
            </w:tcBorders>
            <w:tcMar>
              <w:top w:w="128" w:type="dxa"/>
              <w:left w:w="43" w:type="dxa"/>
              <w:bottom w:w="43" w:type="dxa"/>
              <w:right w:w="43" w:type="dxa"/>
            </w:tcMar>
            <w:vAlign w:val="bottom"/>
          </w:tcPr>
          <w:p w14:paraId="66A09842" w14:textId="77777777" w:rsidR="00F52703" w:rsidRPr="00A61365" w:rsidRDefault="00962653" w:rsidP="00A61365">
            <w:r w:rsidRPr="00A61365">
              <w:t>577 396</w:t>
            </w:r>
          </w:p>
        </w:tc>
        <w:tc>
          <w:tcPr>
            <w:tcW w:w="1240" w:type="dxa"/>
            <w:tcBorders>
              <w:top w:val="nil"/>
              <w:left w:val="nil"/>
              <w:bottom w:val="nil"/>
              <w:right w:val="nil"/>
            </w:tcBorders>
            <w:tcMar>
              <w:top w:w="128" w:type="dxa"/>
              <w:left w:w="43" w:type="dxa"/>
              <w:bottom w:w="43" w:type="dxa"/>
              <w:right w:w="43" w:type="dxa"/>
            </w:tcMar>
            <w:vAlign w:val="bottom"/>
          </w:tcPr>
          <w:p w14:paraId="39FDFA3D" w14:textId="77777777" w:rsidR="00F52703" w:rsidRPr="00A61365" w:rsidRDefault="00962653" w:rsidP="00A61365">
            <w:r w:rsidRPr="00A61365">
              <w:t>729 632</w:t>
            </w:r>
          </w:p>
        </w:tc>
        <w:tc>
          <w:tcPr>
            <w:tcW w:w="1240" w:type="dxa"/>
            <w:tcBorders>
              <w:top w:val="nil"/>
              <w:left w:val="nil"/>
              <w:bottom w:val="nil"/>
              <w:right w:val="nil"/>
            </w:tcBorders>
            <w:tcMar>
              <w:top w:w="128" w:type="dxa"/>
              <w:left w:w="43" w:type="dxa"/>
              <w:bottom w:w="43" w:type="dxa"/>
              <w:right w:w="43" w:type="dxa"/>
            </w:tcMar>
            <w:vAlign w:val="bottom"/>
          </w:tcPr>
          <w:p w14:paraId="5F75CB5A" w14:textId="77777777" w:rsidR="00F52703" w:rsidRPr="00A61365" w:rsidRDefault="00962653" w:rsidP="00A61365">
            <w:r w:rsidRPr="00A61365">
              <w:t>740 892</w:t>
            </w:r>
          </w:p>
        </w:tc>
        <w:tc>
          <w:tcPr>
            <w:tcW w:w="240" w:type="dxa"/>
            <w:tcBorders>
              <w:top w:val="nil"/>
              <w:left w:val="nil"/>
              <w:bottom w:val="nil"/>
              <w:right w:val="nil"/>
            </w:tcBorders>
            <w:tcMar>
              <w:top w:w="128" w:type="dxa"/>
              <w:left w:w="43" w:type="dxa"/>
              <w:bottom w:w="43" w:type="dxa"/>
              <w:right w:w="43" w:type="dxa"/>
            </w:tcMar>
            <w:vAlign w:val="bottom"/>
          </w:tcPr>
          <w:p w14:paraId="450729B1"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3ED737A7" w14:textId="77777777" w:rsidR="00F52703" w:rsidRPr="00A61365" w:rsidRDefault="00962653" w:rsidP="00A61365">
            <w:r w:rsidRPr="00A61365">
              <w:t>0,96</w:t>
            </w:r>
          </w:p>
        </w:tc>
        <w:tc>
          <w:tcPr>
            <w:tcW w:w="980" w:type="dxa"/>
            <w:tcBorders>
              <w:top w:val="nil"/>
              <w:left w:val="nil"/>
              <w:bottom w:val="nil"/>
              <w:right w:val="nil"/>
            </w:tcBorders>
            <w:tcMar>
              <w:top w:w="128" w:type="dxa"/>
              <w:left w:w="43" w:type="dxa"/>
              <w:bottom w:w="43" w:type="dxa"/>
              <w:right w:w="43" w:type="dxa"/>
            </w:tcMar>
            <w:vAlign w:val="bottom"/>
          </w:tcPr>
          <w:p w14:paraId="617EDF07" w14:textId="77777777" w:rsidR="00F52703" w:rsidRPr="00A61365" w:rsidRDefault="00962653" w:rsidP="00A61365">
            <w:r w:rsidRPr="00A61365">
              <w:t>0,95</w:t>
            </w:r>
          </w:p>
        </w:tc>
        <w:tc>
          <w:tcPr>
            <w:tcW w:w="980" w:type="dxa"/>
            <w:tcBorders>
              <w:top w:val="nil"/>
              <w:left w:val="nil"/>
              <w:bottom w:val="nil"/>
              <w:right w:val="nil"/>
            </w:tcBorders>
            <w:tcMar>
              <w:top w:w="128" w:type="dxa"/>
              <w:left w:w="43" w:type="dxa"/>
              <w:bottom w:w="43" w:type="dxa"/>
              <w:right w:w="43" w:type="dxa"/>
            </w:tcMar>
            <w:vAlign w:val="bottom"/>
          </w:tcPr>
          <w:p w14:paraId="5B3EF5D2" w14:textId="77777777" w:rsidR="00F52703" w:rsidRPr="00A61365" w:rsidRDefault="00962653" w:rsidP="00A61365">
            <w:r w:rsidRPr="00A61365">
              <w:t>0,85</w:t>
            </w:r>
          </w:p>
        </w:tc>
        <w:tc>
          <w:tcPr>
            <w:tcW w:w="980" w:type="dxa"/>
            <w:tcBorders>
              <w:top w:val="nil"/>
              <w:left w:val="nil"/>
              <w:bottom w:val="nil"/>
              <w:right w:val="nil"/>
            </w:tcBorders>
            <w:tcMar>
              <w:top w:w="128" w:type="dxa"/>
              <w:left w:w="43" w:type="dxa"/>
              <w:bottom w:w="43" w:type="dxa"/>
              <w:right w:w="43" w:type="dxa"/>
            </w:tcMar>
            <w:vAlign w:val="bottom"/>
          </w:tcPr>
          <w:p w14:paraId="196950CF" w14:textId="77777777" w:rsidR="00F52703" w:rsidRPr="00A61365" w:rsidRDefault="00962653" w:rsidP="00A61365">
            <w:r w:rsidRPr="00A61365">
              <w:t>0,78</w:t>
            </w:r>
          </w:p>
        </w:tc>
        <w:tc>
          <w:tcPr>
            <w:tcW w:w="980" w:type="dxa"/>
            <w:tcBorders>
              <w:top w:val="nil"/>
              <w:left w:val="nil"/>
              <w:bottom w:val="nil"/>
              <w:right w:val="nil"/>
            </w:tcBorders>
            <w:tcMar>
              <w:top w:w="128" w:type="dxa"/>
              <w:left w:w="43" w:type="dxa"/>
              <w:bottom w:w="43" w:type="dxa"/>
              <w:right w:w="43" w:type="dxa"/>
            </w:tcMar>
            <w:vAlign w:val="bottom"/>
          </w:tcPr>
          <w:p w14:paraId="784DCEAB" w14:textId="77777777" w:rsidR="00F52703" w:rsidRPr="00A61365" w:rsidRDefault="00962653" w:rsidP="00A61365">
            <w:r w:rsidRPr="00A61365">
              <w:t>0,64</w:t>
            </w:r>
          </w:p>
        </w:tc>
      </w:tr>
      <w:tr w:rsidR="00F52703" w:rsidRPr="00A61365" w14:paraId="209BE9DE"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4822ED1C"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7EEF1EF0" w14:textId="77777777" w:rsidR="00F52703" w:rsidRPr="00A61365" w:rsidRDefault="00962653" w:rsidP="00A61365">
            <w:r w:rsidRPr="00A61365">
              <w:t>&gt; 7500 høner</w:t>
            </w:r>
          </w:p>
        </w:tc>
        <w:tc>
          <w:tcPr>
            <w:tcW w:w="1240" w:type="dxa"/>
            <w:tcBorders>
              <w:top w:val="nil"/>
              <w:left w:val="nil"/>
              <w:bottom w:val="nil"/>
              <w:right w:val="nil"/>
            </w:tcBorders>
            <w:tcMar>
              <w:top w:w="128" w:type="dxa"/>
              <w:left w:w="43" w:type="dxa"/>
              <w:bottom w:w="43" w:type="dxa"/>
              <w:right w:w="43" w:type="dxa"/>
            </w:tcMar>
            <w:vAlign w:val="bottom"/>
          </w:tcPr>
          <w:p w14:paraId="3682E03D" w14:textId="77777777" w:rsidR="00F52703" w:rsidRPr="00A61365" w:rsidRDefault="00962653" w:rsidP="00A61365">
            <w:r w:rsidRPr="00A61365">
              <w:t>458 469</w:t>
            </w:r>
          </w:p>
        </w:tc>
        <w:tc>
          <w:tcPr>
            <w:tcW w:w="1240" w:type="dxa"/>
            <w:tcBorders>
              <w:top w:val="nil"/>
              <w:left w:val="nil"/>
              <w:bottom w:val="nil"/>
              <w:right w:val="nil"/>
            </w:tcBorders>
            <w:tcMar>
              <w:top w:w="128" w:type="dxa"/>
              <w:left w:w="43" w:type="dxa"/>
              <w:bottom w:w="43" w:type="dxa"/>
              <w:right w:w="43" w:type="dxa"/>
            </w:tcMar>
            <w:vAlign w:val="bottom"/>
          </w:tcPr>
          <w:p w14:paraId="55E15229" w14:textId="77777777" w:rsidR="00F52703" w:rsidRPr="00A61365" w:rsidRDefault="00962653" w:rsidP="00A61365">
            <w:r w:rsidRPr="00A61365">
              <w:t>861 964</w:t>
            </w:r>
          </w:p>
        </w:tc>
        <w:tc>
          <w:tcPr>
            <w:tcW w:w="1240" w:type="dxa"/>
            <w:tcBorders>
              <w:top w:val="nil"/>
              <w:left w:val="nil"/>
              <w:bottom w:val="nil"/>
              <w:right w:val="nil"/>
            </w:tcBorders>
            <w:tcMar>
              <w:top w:w="128" w:type="dxa"/>
              <w:left w:w="43" w:type="dxa"/>
              <w:bottom w:w="43" w:type="dxa"/>
              <w:right w:w="43" w:type="dxa"/>
            </w:tcMar>
            <w:vAlign w:val="bottom"/>
          </w:tcPr>
          <w:p w14:paraId="4019CC1B" w14:textId="77777777" w:rsidR="00F52703" w:rsidRPr="00A61365" w:rsidRDefault="00962653" w:rsidP="00A61365">
            <w:r w:rsidRPr="00A61365">
              <w:t>1 245 918</w:t>
            </w:r>
          </w:p>
        </w:tc>
        <w:tc>
          <w:tcPr>
            <w:tcW w:w="1240" w:type="dxa"/>
            <w:tcBorders>
              <w:top w:val="nil"/>
              <w:left w:val="nil"/>
              <w:bottom w:val="nil"/>
              <w:right w:val="nil"/>
            </w:tcBorders>
            <w:tcMar>
              <w:top w:w="128" w:type="dxa"/>
              <w:left w:w="43" w:type="dxa"/>
              <w:bottom w:w="43" w:type="dxa"/>
              <w:right w:w="43" w:type="dxa"/>
            </w:tcMar>
            <w:vAlign w:val="bottom"/>
          </w:tcPr>
          <w:p w14:paraId="38B80026" w14:textId="77777777" w:rsidR="00F52703" w:rsidRPr="00A61365" w:rsidRDefault="00962653" w:rsidP="00A61365">
            <w:r w:rsidRPr="00A61365">
              <w:t>1 308 924</w:t>
            </w:r>
          </w:p>
        </w:tc>
        <w:tc>
          <w:tcPr>
            <w:tcW w:w="1240" w:type="dxa"/>
            <w:tcBorders>
              <w:top w:val="nil"/>
              <w:left w:val="nil"/>
              <w:bottom w:val="nil"/>
              <w:right w:val="nil"/>
            </w:tcBorders>
            <w:tcMar>
              <w:top w:w="128" w:type="dxa"/>
              <w:left w:w="43" w:type="dxa"/>
              <w:bottom w:w="43" w:type="dxa"/>
              <w:right w:w="43" w:type="dxa"/>
            </w:tcMar>
            <w:vAlign w:val="bottom"/>
          </w:tcPr>
          <w:p w14:paraId="05EA9191" w14:textId="77777777" w:rsidR="00F52703" w:rsidRPr="00A61365" w:rsidRDefault="00962653" w:rsidP="00A61365">
            <w:r w:rsidRPr="00A61365">
              <w:t>2 419 643</w:t>
            </w:r>
          </w:p>
        </w:tc>
        <w:tc>
          <w:tcPr>
            <w:tcW w:w="240" w:type="dxa"/>
            <w:tcBorders>
              <w:top w:val="nil"/>
              <w:left w:val="nil"/>
              <w:bottom w:val="nil"/>
              <w:right w:val="nil"/>
            </w:tcBorders>
            <w:tcMar>
              <w:top w:w="128" w:type="dxa"/>
              <w:left w:w="43" w:type="dxa"/>
              <w:bottom w:w="43" w:type="dxa"/>
              <w:right w:w="43" w:type="dxa"/>
            </w:tcMar>
            <w:vAlign w:val="bottom"/>
          </w:tcPr>
          <w:p w14:paraId="12DF2066"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14EAAFCA" w14:textId="77777777" w:rsidR="00F52703" w:rsidRPr="00A61365" w:rsidRDefault="00962653" w:rsidP="00A61365">
            <w:r w:rsidRPr="00A61365">
              <w:t>1,02</w:t>
            </w:r>
          </w:p>
        </w:tc>
        <w:tc>
          <w:tcPr>
            <w:tcW w:w="980" w:type="dxa"/>
            <w:tcBorders>
              <w:top w:val="nil"/>
              <w:left w:val="nil"/>
              <w:bottom w:val="nil"/>
              <w:right w:val="nil"/>
            </w:tcBorders>
            <w:tcMar>
              <w:top w:w="128" w:type="dxa"/>
              <w:left w:w="43" w:type="dxa"/>
              <w:bottom w:w="43" w:type="dxa"/>
              <w:right w:w="43" w:type="dxa"/>
            </w:tcMar>
            <w:vAlign w:val="bottom"/>
          </w:tcPr>
          <w:p w14:paraId="0A669DD8" w14:textId="77777777" w:rsidR="00F52703" w:rsidRPr="00A61365" w:rsidRDefault="00962653" w:rsidP="00A61365">
            <w:r w:rsidRPr="00A61365">
              <w:t>1,07</w:t>
            </w:r>
          </w:p>
        </w:tc>
        <w:tc>
          <w:tcPr>
            <w:tcW w:w="980" w:type="dxa"/>
            <w:tcBorders>
              <w:top w:val="nil"/>
              <w:left w:val="nil"/>
              <w:bottom w:val="nil"/>
              <w:right w:val="nil"/>
            </w:tcBorders>
            <w:tcMar>
              <w:top w:w="128" w:type="dxa"/>
              <w:left w:w="43" w:type="dxa"/>
              <w:bottom w:w="43" w:type="dxa"/>
              <w:right w:w="43" w:type="dxa"/>
            </w:tcMar>
            <w:vAlign w:val="bottom"/>
          </w:tcPr>
          <w:p w14:paraId="1DC2298F" w14:textId="77777777" w:rsidR="00F52703" w:rsidRPr="00A61365" w:rsidRDefault="00962653" w:rsidP="00A61365">
            <w:r w:rsidRPr="00A61365">
              <w:t>1,02</w:t>
            </w:r>
          </w:p>
        </w:tc>
        <w:tc>
          <w:tcPr>
            <w:tcW w:w="980" w:type="dxa"/>
            <w:tcBorders>
              <w:top w:val="nil"/>
              <w:left w:val="nil"/>
              <w:bottom w:val="nil"/>
              <w:right w:val="nil"/>
            </w:tcBorders>
            <w:tcMar>
              <w:top w:w="128" w:type="dxa"/>
              <w:left w:w="43" w:type="dxa"/>
              <w:bottom w:w="43" w:type="dxa"/>
              <w:right w:w="43" w:type="dxa"/>
            </w:tcMar>
            <w:vAlign w:val="bottom"/>
          </w:tcPr>
          <w:p w14:paraId="3CC10E5E" w14:textId="77777777" w:rsidR="00F52703" w:rsidRPr="00A61365" w:rsidRDefault="00962653" w:rsidP="00A61365">
            <w:r w:rsidRPr="00A61365">
              <w:t>0,80</w:t>
            </w:r>
          </w:p>
        </w:tc>
        <w:tc>
          <w:tcPr>
            <w:tcW w:w="980" w:type="dxa"/>
            <w:tcBorders>
              <w:top w:val="nil"/>
              <w:left w:val="nil"/>
              <w:bottom w:val="nil"/>
              <w:right w:val="nil"/>
            </w:tcBorders>
            <w:tcMar>
              <w:top w:w="128" w:type="dxa"/>
              <w:left w:w="43" w:type="dxa"/>
              <w:bottom w:w="43" w:type="dxa"/>
              <w:right w:w="43" w:type="dxa"/>
            </w:tcMar>
            <w:vAlign w:val="bottom"/>
          </w:tcPr>
          <w:p w14:paraId="5551078F" w14:textId="77777777" w:rsidR="00F52703" w:rsidRPr="00A61365" w:rsidRDefault="00962653" w:rsidP="00A61365">
            <w:r w:rsidRPr="00A61365">
              <w:t>0,71</w:t>
            </w:r>
          </w:p>
        </w:tc>
      </w:tr>
      <w:tr w:rsidR="00F52703" w:rsidRPr="00A61365" w14:paraId="3944E721"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1867B93A" w14:textId="77777777" w:rsidR="00F52703" w:rsidRPr="00A61365" w:rsidRDefault="00962653" w:rsidP="00A61365">
            <w:r w:rsidRPr="00A61365">
              <w:rPr>
                <w:rStyle w:val="kursiv"/>
              </w:rPr>
              <w:t>Storfekjøttproduksjon</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E3995CC"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234A7FF"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91DC944"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6BEF133"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37ED8C"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2AA0DA4B"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77E33F31"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3FC33BC"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D5993BA"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0853E01"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2A89ABC" w14:textId="77777777" w:rsidR="00F52703" w:rsidRPr="00A61365" w:rsidRDefault="00962653" w:rsidP="00A61365">
            <w:r w:rsidRPr="00A61365">
              <w:t> </w:t>
            </w:r>
          </w:p>
        </w:tc>
      </w:tr>
      <w:tr w:rsidR="00F52703" w:rsidRPr="00A61365" w14:paraId="06FC98F6"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363A5BF"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40DA522D" w14:textId="77777777" w:rsidR="00F52703" w:rsidRPr="00A61365" w:rsidRDefault="00962653" w:rsidP="00A61365">
            <w:r w:rsidRPr="00A61365">
              <w:t>≤ 30 kyr</w:t>
            </w:r>
          </w:p>
        </w:tc>
        <w:tc>
          <w:tcPr>
            <w:tcW w:w="1240" w:type="dxa"/>
            <w:tcBorders>
              <w:top w:val="nil"/>
              <w:left w:val="nil"/>
              <w:bottom w:val="nil"/>
              <w:right w:val="nil"/>
            </w:tcBorders>
            <w:tcMar>
              <w:top w:w="128" w:type="dxa"/>
              <w:left w:w="43" w:type="dxa"/>
              <w:bottom w:w="43" w:type="dxa"/>
              <w:right w:w="43" w:type="dxa"/>
            </w:tcMar>
            <w:vAlign w:val="bottom"/>
          </w:tcPr>
          <w:p w14:paraId="128F4E42" w14:textId="77777777" w:rsidR="00F52703" w:rsidRPr="00A61365" w:rsidRDefault="00962653" w:rsidP="00A61365">
            <w:r w:rsidRPr="00A61365">
              <w:t>49 776</w:t>
            </w:r>
          </w:p>
        </w:tc>
        <w:tc>
          <w:tcPr>
            <w:tcW w:w="1240" w:type="dxa"/>
            <w:tcBorders>
              <w:top w:val="nil"/>
              <w:left w:val="nil"/>
              <w:bottom w:val="nil"/>
              <w:right w:val="nil"/>
            </w:tcBorders>
            <w:tcMar>
              <w:top w:w="128" w:type="dxa"/>
              <w:left w:w="43" w:type="dxa"/>
              <w:bottom w:w="43" w:type="dxa"/>
              <w:right w:w="43" w:type="dxa"/>
            </w:tcMar>
            <w:vAlign w:val="bottom"/>
          </w:tcPr>
          <w:p w14:paraId="1EB9FF83" w14:textId="77777777" w:rsidR="00F52703" w:rsidRPr="00A61365" w:rsidRDefault="00962653" w:rsidP="00A61365">
            <w:r w:rsidRPr="00A61365">
              <w:t>143 105</w:t>
            </w:r>
          </w:p>
        </w:tc>
        <w:tc>
          <w:tcPr>
            <w:tcW w:w="1240" w:type="dxa"/>
            <w:tcBorders>
              <w:top w:val="nil"/>
              <w:left w:val="nil"/>
              <w:bottom w:val="nil"/>
              <w:right w:val="nil"/>
            </w:tcBorders>
            <w:tcMar>
              <w:top w:w="128" w:type="dxa"/>
              <w:left w:w="43" w:type="dxa"/>
              <w:bottom w:w="43" w:type="dxa"/>
              <w:right w:w="43" w:type="dxa"/>
            </w:tcMar>
            <w:vAlign w:val="bottom"/>
          </w:tcPr>
          <w:p w14:paraId="608C0DA5" w14:textId="77777777" w:rsidR="00F52703" w:rsidRPr="00A61365" w:rsidRDefault="00962653" w:rsidP="00A61365">
            <w:r w:rsidRPr="00A61365">
              <w:t>201 963</w:t>
            </w:r>
          </w:p>
        </w:tc>
        <w:tc>
          <w:tcPr>
            <w:tcW w:w="1240" w:type="dxa"/>
            <w:tcBorders>
              <w:top w:val="nil"/>
              <w:left w:val="nil"/>
              <w:bottom w:val="nil"/>
              <w:right w:val="nil"/>
            </w:tcBorders>
            <w:tcMar>
              <w:top w:w="128" w:type="dxa"/>
              <w:left w:w="43" w:type="dxa"/>
              <w:bottom w:w="43" w:type="dxa"/>
              <w:right w:w="43" w:type="dxa"/>
            </w:tcMar>
            <w:vAlign w:val="bottom"/>
          </w:tcPr>
          <w:p w14:paraId="77F45099" w14:textId="77777777" w:rsidR="00F52703" w:rsidRPr="00A61365" w:rsidRDefault="00962653" w:rsidP="00A61365">
            <w:r w:rsidRPr="00A61365">
              <w:t>284 637</w:t>
            </w:r>
          </w:p>
        </w:tc>
        <w:tc>
          <w:tcPr>
            <w:tcW w:w="1240" w:type="dxa"/>
            <w:tcBorders>
              <w:top w:val="nil"/>
              <w:left w:val="nil"/>
              <w:bottom w:val="nil"/>
              <w:right w:val="nil"/>
            </w:tcBorders>
            <w:tcMar>
              <w:top w:w="128" w:type="dxa"/>
              <w:left w:w="43" w:type="dxa"/>
              <w:bottom w:w="43" w:type="dxa"/>
              <w:right w:w="43" w:type="dxa"/>
            </w:tcMar>
            <w:vAlign w:val="bottom"/>
          </w:tcPr>
          <w:p w14:paraId="72C4FFBB" w14:textId="77777777" w:rsidR="00F52703" w:rsidRPr="00A61365" w:rsidRDefault="00962653" w:rsidP="00A61365">
            <w:r w:rsidRPr="00A61365">
              <w:t>349 316</w:t>
            </w:r>
          </w:p>
        </w:tc>
        <w:tc>
          <w:tcPr>
            <w:tcW w:w="240" w:type="dxa"/>
            <w:tcBorders>
              <w:top w:val="nil"/>
              <w:left w:val="nil"/>
              <w:bottom w:val="nil"/>
              <w:right w:val="nil"/>
            </w:tcBorders>
            <w:tcMar>
              <w:top w:w="128" w:type="dxa"/>
              <w:left w:w="43" w:type="dxa"/>
              <w:bottom w:w="43" w:type="dxa"/>
              <w:right w:w="43" w:type="dxa"/>
            </w:tcMar>
            <w:vAlign w:val="bottom"/>
          </w:tcPr>
          <w:p w14:paraId="0A939668"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5AFDD5CB" w14:textId="77777777" w:rsidR="00F52703" w:rsidRPr="00A61365" w:rsidRDefault="00962653" w:rsidP="00A61365">
            <w:r w:rsidRPr="00A61365">
              <w:t>0,79</w:t>
            </w:r>
          </w:p>
        </w:tc>
        <w:tc>
          <w:tcPr>
            <w:tcW w:w="980" w:type="dxa"/>
            <w:tcBorders>
              <w:top w:val="nil"/>
              <w:left w:val="nil"/>
              <w:bottom w:val="nil"/>
              <w:right w:val="nil"/>
            </w:tcBorders>
            <w:tcMar>
              <w:top w:w="128" w:type="dxa"/>
              <w:left w:w="43" w:type="dxa"/>
              <w:bottom w:w="43" w:type="dxa"/>
              <w:right w:w="43" w:type="dxa"/>
            </w:tcMar>
            <w:vAlign w:val="bottom"/>
          </w:tcPr>
          <w:p w14:paraId="56FFA78F" w14:textId="77777777" w:rsidR="00F52703" w:rsidRPr="00A61365" w:rsidRDefault="00962653" w:rsidP="00A61365">
            <w:r w:rsidRPr="00A61365">
              <w:t>0,84</w:t>
            </w:r>
          </w:p>
        </w:tc>
        <w:tc>
          <w:tcPr>
            <w:tcW w:w="980" w:type="dxa"/>
            <w:tcBorders>
              <w:top w:val="nil"/>
              <w:left w:val="nil"/>
              <w:bottom w:val="nil"/>
              <w:right w:val="nil"/>
            </w:tcBorders>
            <w:tcMar>
              <w:top w:w="128" w:type="dxa"/>
              <w:left w:w="43" w:type="dxa"/>
              <w:bottom w:w="43" w:type="dxa"/>
              <w:right w:w="43" w:type="dxa"/>
            </w:tcMar>
            <w:vAlign w:val="bottom"/>
          </w:tcPr>
          <w:p w14:paraId="28CBF87C" w14:textId="77777777" w:rsidR="00F52703" w:rsidRPr="00A61365" w:rsidRDefault="00962653" w:rsidP="00A61365">
            <w:r w:rsidRPr="00A61365">
              <w:t>0,81</w:t>
            </w:r>
          </w:p>
        </w:tc>
        <w:tc>
          <w:tcPr>
            <w:tcW w:w="980" w:type="dxa"/>
            <w:tcBorders>
              <w:top w:val="nil"/>
              <w:left w:val="nil"/>
              <w:bottom w:val="nil"/>
              <w:right w:val="nil"/>
            </w:tcBorders>
            <w:tcMar>
              <w:top w:w="128" w:type="dxa"/>
              <w:left w:w="43" w:type="dxa"/>
              <w:bottom w:w="43" w:type="dxa"/>
              <w:right w:w="43" w:type="dxa"/>
            </w:tcMar>
            <w:vAlign w:val="bottom"/>
          </w:tcPr>
          <w:p w14:paraId="3408773A" w14:textId="77777777" w:rsidR="00F52703" w:rsidRPr="00A61365" w:rsidRDefault="00962653" w:rsidP="00A61365">
            <w:r w:rsidRPr="00A61365">
              <w:t>0,77</w:t>
            </w:r>
          </w:p>
        </w:tc>
        <w:tc>
          <w:tcPr>
            <w:tcW w:w="980" w:type="dxa"/>
            <w:tcBorders>
              <w:top w:val="nil"/>
              <w:left w:val="nil"/>
              <w:bottom w:val="nil"/>
              <w:right w:val="nil"/>
            </w:tcBorders>
            <w:tcMar>
              <w:top w:w="128" w:type="dxa"/>
              <w:left w:w="43" w:type="dxa"/>
              <w:bottom w:w="43" w:type="dxa"/>
              <w:right w:w="43" w:type="dxa"/>
            </w:tcMar>
            <w:vAlign w:val="bottom"/>
          </w:tcPr>
          <w:p w14:paraId="43D2BF2A" w14:textId="77777777" w:rsidR="00F52703" w:rsidRPr="00A61365" w:rsidRDefault="00962653" w:rsidP="00A61365">
            <w:r w:rsidRPr="00A61365">
              <w:t>0,66</w:t>
            </w:r>
          </w:p>
        </w:tc>
      </w:tr>
      <w:tr w:rsidR="00F52703" w:rsidRPr="00A61365" w14:paraId="654DC1C7"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384BBA8"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361FEEE7" w14:textId="77777777" w:rsidR="00F52703" w:rsidRPr="00A61365" w:rsidRDefault="00962653" w:rsidP="00A61365">
            <w:r w:rsidRPr="00A61365">
              <w:t>&gt; 30 kyr</w:t>
            </w:r>
          </w:p>
        </w:tc>
        <w:tc>
          <w:tcPr>
            <w:tcW w:w="1240" w:type="dxa"/>
            <w:tcBorders>
              <w:top w:val="nil"/>
              <w:left w:val="nil"/>
              <w:bottom w:val="nil"/>
              <w:right w:val="nil"/>
            </w:tcBorders>
            <w:tcMar>
              <w:top w:w="128" w:type="dxa"/>
              <w:left w:w="43" w:type="dxa"/>
              <w:bottom w:w="43" w:type="dxa"/>
              <w:right w:w="43" w:type="dxa"/>
            </w:tcMar>
            <w:vAlign w:val="bottom"/>
          </w:tcPr>
          <w:p w14:paraId="021CE9B7" w14:textId="77777777" w:rsidR="00F52703" w:rsidRPr="00A61365" w:rsidRDefault="00962653" w:rsidP="00A61365">
            <w:r w:rsidRPr="00A61365">
              <w:t>276 914</w:t>
            </w:r>
          </w:p>
        </w:tc>
        <w:tc>
          <w:tcPr>
            <w:tcW w:w="1240" w:type="dxa"/>
            <w:tcBorders>
              <w:top w:val="nil"/>
              <w:left w:val="nil"/>
              <w:bottom w:val="nil"/>
              <w:right w:val="nil"/>
            </w:tcBorders>
            <w:tcMar>
              <w:top w:w="128" w:type="dxa"/>
              <w:left w:w="43" w:type="dxa"/>
              <w:bottom w:w="43" w:type="dxa"/>
              <w:right w:w="43" w:type="dxa"/>
            </w:tcMar>
            <w:vAlign w:val="bottom"/>
          </w:tcPr>
          <w:p w14:paraId="2A3EC422" w14:textId="77777777" w:rsidR="00F52703" w:rsidRPr="00A61365" w:rsidRDefault="00962653" w:rsidP="00A61365">
            <w:r w:rsidRPr="00A61365">
              <w:t>432 030</w:t>
            </w:r>
          </w:p>
        </w:tc>
        <w:tc>
          <w:tcPr>
            <w:tcW w:w="1240" w:type="dxa"/>
            <w:tcBorders>
              <w:top w:val="nil"/>
              <w:left w:val="nil"/>
              <w:bottom w:val="nil"/>
              <w:right w:val="nil"/>
            </w:tcBorders>
            <w:tcMar>
              <w:top w:w="128" w:type="dxa"/>
              <w:left w:w="43" w:type="dxa"/>
              <w:bottom w:w="43" w:type="dxa"/>
              <w:right w:w="43" w:type="dxa"/>
            </w:tcMar>
            <w:vAlign w:val="bottom"/>
          </w:tcPr>
          <w:p w14:paraId="44F71E1A" w14:textId="77777777" w:rsidR="00F52703" w:rsidRPr="00A61365" w:rsidRDefault="00962653" w:rsidP="00A61365">
            <w:r w:rsidRPr="00A61365">
              <w:t>496 318</w:t>
            </w:r>
          </w:p>
        </w:tc>
        <w:tc>
          <w:tcPr>
            <w:tcW w:w="1240" w:type="dxa"/>
            <w:tcBorders>
              <w:top w:val="nil"/>
              <w:left w:val="nil"/>
              <w:bottom w:val="nil"/>
              <w:right w:val="nil"/>
            </w:tcBorders>
            <w:tcMar>
              <w:top w:w="128" w:type="dxa"/>
              <w:left w:w="43" w:type="dxa"/>
              <w:bottom w:w="43" w:type="dxa"/>
              <w:right w:w="43" w:type="dxa"/>
            </w:tcMar>
            <w:vAlign w:val="bottom"/>
          </w:tcPr>
          <w:p w14:paraId="574A9C71" w14:textId="77777777" w:rsidR="00F52703" w:rsidRPr="00A61365" w:rsidRDefault="00962653" w:rsidP="00A61365">
            <w:r w:rsidRPr="00A61365">
              <w:t>601 767</w:t>
            </w:r>
          </w:p>
        </w:tc>
        <w:tc>
          <w:tcPr>
            <w:tcW w:w="1240" w:type="dxa"/>
            <w:tcBorders>
              <w:top w:val="nil"/>
              <w:left w:val="nil"/>
              <w:bottom w:val="nil"/>
              <w:right w:val="nil"/>
            </w:tcBorders>
            <w:tcMar>
              <w:top w:w="128" w:type="dxa"/>
              <w:left w:w="43" w:type="dxa"/>
              <w:bottom w:w="43" w:type="dxa"/>
              <w:right w:w="43" w:type="dxa"/>
            </w:tcMar>
            <w:vAlign w:val="bottom"/>
          </w:tcPr>
          <w:p w14:paraId="64608273" w14:textId="77777777" w:rsidR="00F52703" w:rsidRPr="00A61365" w:rsidRDefault="00962653" w:rsidP="00A61365">
            <w:r w:rsidRPr="00A61365">
              <w:t>674 899</w:t>
            </w:r>
          </w:p>
        </w:tc>
        <w:tc>
          <w:tcPr>
            <w:tcW w:w="240" w:type="dxa"/>
            <w:tcBorders>
              <w:top w:val="nil"/>
              <w:left w:val="nil"/>
              <w:bottom w:val="nil"/>
              <w:right w:val="nil"/>
            </w:tcBorders>
            <w:tcMar>
              <w:top w:w="128" w:type="dxa"/>
              <w:left w:w="43" w:type="dxa"/>
              <w:bottom w:w="43" w:type="dxa"/>
              <w:right w:w="43" w:type="dxa"/>
            </w:tcMar>
            <w:vAlign w:val="bottom"/>
          </w:tcPr>
          <w:p w14:paraId="65796917"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7DC18619" w14:textId="77777777" w:rsidR="00F52703" w:rsidRPr="00A61365" w:rsidRDefault="00962653" w:rsidP="00A61365">
            <w:r w:rsidRPr="00A61365">
              <w:t>1,24</w:t>
            </w:r>
          </w:p>
        </w:tc>
        <w:tc>
          <w:tcPr>
            <w:tcW w:w="980" w:type="dxa"/>
            <w:tcBorders>
              <w:top w:val="nil"/>
              <w:left w:val="nil"/>
              <w:bottom w:val="nil"/>
              <w:right w:val="nil"/>
            </w:tcBorders>
            <w:tcMar>
              <w:top w:w="128" w:type="dxa"/>
              <w:left w:w="43" w:type="dxa"/>
              <w:bottom w:w="43" w:type="dxa"/>
              <w:right w:w="43" w:type="dxa"/>
            </w:tcMar>
            <w:vAlign w:val="bottom"/>
          </w:tcPr>
          <w:p w14:paraId="044258C2" w14:textId="77777777" w:rsidR="00F52703" w:rsidRPr="00A61365" w:rsidRDefault="00962653" w:rsidP="00A61365">
            <w:r w:rsidRPr="00A61365">
              <w:t>1,25</w:t>
            </w:r>
          </w:p>
        </w:tc>
        <w:tc>
          <w:tcPr>
            <w:tcW w:w="980" w:type="dxa"/>
            <w:tcBorders>
              <w:top w:val="nil"/>
              <w:left w:val="nil"/>
              <w:bottom w:val="nil"/>
              <w:right w:val="nil"/>
            </w:tcBorders>
            <w:tcMar>
              <w:top w:w="128" w:type="dxa"/>
              <w:left w:w="43" w:type="dxa"/>
              <w:bottom w:w="43" w:type="dxa"/>
              <w:right w:w="43" w:type="dxa"/>
            </w:tcMar>
            <w:vAlign w:val="bottom"/>
          </w:tcPr>
          <w:p w14:paraId="0053BEB5" w14:textId="77777777" w:rsidR="00F52703" w:rsidRPr="00A61365" w:rsidRDefault="00962653" w:rsidP="00A61365">
            <w:r w:rsidRPr="00A61365">
              <w:t>1,19</w:t>
            </w:r>
          </w:p>
        </w:tc>
        <w:tc>
          <w:tcPr>
            <w:tcW w:w="980" w:type="dxa"/>
            <w:tcBorders>
              <w:top w:val="nil"/>
              <w:left w:val="nil"/>
              <w:bottom w:val="nil"/>
              <w:right w:val="nil"/>
            </w:tcBorders>
            <w:tcMar>
              <w:top w:w="128" w:type="dxa"/>
              <w:left w:w="43" w:type="dxa"/>
              <w:bottom w:w="43" w:type="dxa"/>
              <w:right w:w="43" w:type="dxa"/>
            </w:tcMar>
            <w:vAlign w:val="bottom"/>
          </w:tcPr>
          <w:p w14:paraId="27C7CA05" w14:textId="77777777" w:rsidR="00F52703" w:rsidRPr="00A61365" w:rsidRDefault="00962653" w:rsidP="00A61365">
            <w:r w:rsidRPr="00A61365">
              <w:t>1,15</w:t>
            </w:r>
          </w:p>
        </w:tc>
        <w:tc>
          <w:tcPr>
            <w:tcW w:w="980" w:type="dxa"/>
            <w:tcBorders>
              <w:top w:val="nil"/>
              <w:left w:val="nil"/>
              <w:bottom w:val="nil"/>
              <w:right w:val="nil"/>
            </w:tcBorders>
            <w:tcMar>
              <w:top w:w="128" w:type="dxa"/>
              <w:left w:w="43" w:type="dxa"/>
              <w:bottom w:w="43" w:type="dxa"/>
              <w:right w:w="43" w:type="dxa"/>
            </w:tcMar>
            <w:vAlign w:val="bottom"/>
          </w:tcPr>
          <w:p w14:paraId="369DF85C" w14:textId="77777777" w:rsidR="00F52703" w:rsidRPr="00A61365" w:rsidRDefault="00962653" w:rsidP="00A61365">
            <w:r w:rsidRPr="00A61365">
              <w:t>1,05</w:t>
            </w:r>
          </w:p>
        </w:tc>
      </w:tr>
      <w:tr w:rsidR="00F52703" w:rsidRPr="00A61365" w14:paraId="6A1CAE4A"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730FDFC2"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430807F8" w14:textId="77777777" w:rsidR="00F52703" w:rsidRPr="00A61365" w:rsidRDefault="00F52703" w:rsidP="00A61365"/>
        </w:tc>
        <w:tc>
          <w:tcPr>
            <w:tcW w:w="1240" w:type="dxa"/>
            <w:tcBorders>
              <w:top w:val="nil"/>
              <w:left w:val="nil"/>
              <w:bottom w:val="nil"/>
              <w:right w:val="nil"/>
            </w:tcBorders>
            <w:tcMar>
              <w:top w:w="128" w:type="dxa"/>
              <w:left w:w="43" w:type="dxa"/>
              <w:bottom w:w="43" w:type="dxa"/>
              <w:right w:w="43" w:type="dxa"/>
            </w:tcMar>
            <w:vAlign w:val="bottom"/>
          </w:tcPr>
          <w:p w14:paraId="26267D8D" w14:textId="77777777" w:rsidR="00F52703" w:rsidRPr="00A61365" w:rsidRDefault="00F52703" w:rsidP="00A61365"/>
        </w:tc>
        <w:tc>
          <w:tcPr>
            <w:tcW w:w="1240" w:type="dxa"/>
            <w:tcBorders>
              <w:top w:val="nil"/>
              <w:left w:val="nil"/>
              <w:bottom w:val="nil"/>
              <w:right w:val="nil"/>
            </w:tcBorders>
            <w:tcMar>
              <w:top w:w="128" w:type="dxa"/>
              <w:left w:w="43" w:type="dxa"/>
              <w:bottom w:w="43" w:type="dxa"/>
              <w:right w:w="43" w:type="dxa"/>
            </w:tcMar>
            <w:vAlign w:val="bottom"/>
          </w:tcPr>
          <w:p w14:paraId="2DAB5680" w14:textId="77777777" w:rsidR="00F52703" w:rsidRPr="00A61365" w:rsidRDefault="00F52703" w:rsidP="00A61365"/>
        </w:tc>
        <w:tc>
          <w:tcPr>
            <w:tcW w:w="1240" w:type="dxa"/>
            <w:tcBorders>
              <w:top w:val="nil"/>
              <w:left w:val="nil"/>
              <w:bottom w:val="nil"/>
              <w:right w:val="nil"/>
            </w:tcBorders>
            <w:tcMar>
              <w:top w:w="128" w:type="dxa"/>
              <w:left w:w="43" w:type="dxa"/>
              <w:bottom w:w="43" w:type="dxa"/>
              <w:right w:w="43" w:type="dxa"/>
            </w:tcMar>
            <w:vAlign w:val="bottom"/>
          </w:tcPr>
          <w:p w14:paraId="212242E5" w14:textId="77777777" w:rsidR="00F52703" w:rsidRPr="00A61365" w:rsidRDefault="00F52703" w:rsidP="00A61365"/>
        </w:tc>
        <w:tc>
          <w:tcPr>
            <w:tcW w:w="1240" w:type="dxa"/>
            <w:tcBorders>
              <w:top w:val="nil"/>
              <w:left w:val="nil"/>
              <w:bottom w:val="nil"/>
              <w:right w:val="nil"/>
            </w:tcBorders>
            <w:tcMar>
              <w:top w:w="128" w:type="dxa"/>
              <w:left w:w="43" w:type="dxa"/>
              <w:bottom w:w="43" w:type="dxa"/>
              <w:right w:w="43" w:type="dxa"/>
            </w:tcMar>
            <w:vAlign w:val="bottom"/>
          </w:tcPr>
          <w:p w14:paraId="3A6D0F3A" w14:textId="77777777" w:rsidR="00F52703" w:rsidRPr="00A61365" w:rsidRDefault="00F52703" w:rsidP="00A61365"/>
        </w:tc>
        <w:tc>
          <w:tcPr>
            <w:tcW w:w="1240" w:type="dxa"/>
            <w:tcBorders>
              <w:top w:val="nil"/>
              <w:left w:val="nil"/>
              <w:bottom w:val="nil"/>
              <w:right w:val="nil"/>
            </w:tcBorders>
            <w:tcMar>
              <w:top w:w="128" w:type="dxa"/>
              <w:left w:w="43" w:type="dxa"/>
              <w:bottom w:w="43" w:type="dxa"/>
              <w:right w:w="43" w:type="dxa"/>
            </w:tcMar>
            <w:vAlign w:val="bottom"/>
          </w:tcPr>
          <w:p w14:paraId="04EDFB37" w14:textId="77777777" w:rsidR="00F52703" w:rsidRPr="00A61365" w:rsidRDefault="00F52703" w:rsidP="00A61365"/>
        </w:tc>
        <w:tc>
          <w:tcPr>
            <w:tcW w:w="240" w:type="dxa"/>
            <w:tcBorders>
              <w:top w:val="nil"/>
              <w:left w:val="nil"/>
              <w:bottom w:val="nil"/>
              <w:right w:val="nil"/>
            </w:tcBorders>
            <w:tcMar>
              <w:top w:w="128" w:type="dxa"/>
              <w:left w:w="43" w:type="dxa"/>
              <w:bottom w:w="43" w:type="dxa"/>
              <w:right w:w="43" w:type="dxa"/>
            </w:tcMar>
            <w:vAlign w:val="bottom"/>
          </w:tcPr>
          <w:p w14:paraId="38CB29F9"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651609C0" w14:textId="77777777" w:rsidR="00F52703" w:rsidRPr="00A61365" w:rsidRDefault="00F52703" w:rsidP="00A61365"/>
        </w:tc>
        <w:tc>
          <w:tcPr>
            <w:tcW w:w="980" w:type="dxa"/>
            <w:tcBorders>
              <w:top w:val="nil"/>
              <w:left w:val="nil"/>
              <w:bottom w:val="nil"/>
              <w:right w:val="nil"/>
            </w:tcBorders>
            <w:tcMar>
              <w:top w:w="128" w:type="dxa"/>
              <w:left w:w="43" w:type="dxa"/>
              <w:bottom w:w="43" w:type="dxa"/>
              <w:right w:w="43" w:type="dxa"/>
            </w:tcMar>
            <w:vAlign w:val="bottom"/>
          </w:tcPr>
          <w:p w14:paraId="1980F1DB" w14:textId="77777777" w:rsidR="00F52703" w:rsidRPr="00A61365" w:rsidRDefault="00F52703" w:rsidP="00A61365"/>
        </w:tc>
        <w:tc>
          <w:tcPr>
            <w:tcW w:w="980" w:type="dxa"/>
            <w:tcBorders>
              <w:top w:val="nil"/>
              <w:left w:val="nil"/>
              <w:bottom w:val="nil"/>
              <w:right w:val="nil"/>
            </w:tcBorders>
            <w:tcMar>
              <w:top w:w="128" w:type="dxa"/>
              <w:left w:w="43" w:type="dxa"/>
              <w:bottom w:w="43" w:type="dxa"/>
              <w:right w:w="43" w:type="dxa"/>
            </w:tcMar>
            <w:vAlign w:val="bottom"/>
          </w:tcPr>
          <w:p w14:paraId="02CB0FA4" w14:textId="77777777" w:rsidR="00F52703" w:rsidRPr="00A61365" w:rsidRDefault="00F52703" w:rsidP="00A61365"/>
        </w:tc>
        <w:tc>
          <w:tcPr>
            <w:tcW w:w="980" w:type="dxa"/>
            <w:tcBorders>
              <w:top w:val="nil"/>
              <w:left w:val="nil"/>
              <w:bottom w:val="nil"/>
              <w:right w:val="nil"/>
            </w:tcBorders>
            <w:tcMar>
              <w:top w:w="128" w:type="dxa"/>
              <w:left w:w="43" w:type="dxa"/>
              <w:bottom w:w="43" w:type="dxa"/>
              <w:right w:w="43" w:type="dxa"/>
            </w:tcMar>
            <w:vAlign w:val="bottom"/>
          </w:tcPr>
          <w:p w14:paraId="4323B914" w14:textId="77777777" w:rsidR="00F52703" w:rsidRPr="00A61365" w:rsidRDefault="00F52703" w:rsidP="00A61365"/>
        </w:tc>
        <w:tc>
          <w:tcPr>
            <w:tcW w:w="980" w:type="dxa"/>
            <w:tcBorders>
              <w:top w:val="nil"/>
              <w:left w:val="nil"/>
              <w:bottom w:val="nil"/>
              <w:right w:val="nil"/>
            </w:tcBorders>
            <w:tcMar>
              <w:top w:w="128" w:type="dxa"/>
              <w:left w:w="43" w:type="dxa"/>
              <w:bottom w:w="43" w:type="dxa"/>
              <w:right w:w="43" w:type="dxa"/>
            </w:tcMar>
            <w:vAlign w:val="bottom"/>
          </w:tcPr>
          <w:p w14:paraId="4C801E71" w14:textId="77777777" w:rsidR="00F52703" w:rsidRPr="00A61365" w:rsidRDefault="00F52703" w:rsidP="00A61365"/>
        </w:tc>
      </w:tr>
      <w:tr w:rsidR="00F52703" w:rsidRPr="00A61365" w14:paraId="7E2BFF26"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69573388" w14:textId="77777777" w:rsidR="00F52703" w:rsidRPr="00A61365" w:rsidRDefault="00962653" w:rsidP="00A61365">
            <w:r w:rsidRPr="00A61365">
              <w:rPr>
                <w:rStyle w:val="kursiv"/>
              </w:rPr>
              <w:t>Hagebruksvekster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160E2C3"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CE8446F"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59617E3"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A1F36D5"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A875B47"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05C57ABA"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0401F370"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9E4B633"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62EAA4E"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7483BC4"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929A857" w14:textId="77777777" w:rsidR="00F52703" w:rsidRPr="00A61365" w:rsidRDefault="00962653" w:rsidP="00A61365">
            <w:r w:rsidRPr="00A61365">
              <w:t> </w:t>
            </w:r>
          </w:p>
        </w:tc>
      </w:tr>
      <w:tr w:rsidR="00F52703" w:rsidRPr="00A61365" w14:paraId="166FC926"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78E84412"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01885CB5" w14:textId="77777777" w:rsidR="00F52703" w:rsidRPr="00A61365" w:rsidRDefault="00962653" w:rsidP="00A61365">
            <w:r w:rsidRPr="00A61365">
              <w:t>&lt; 0,5 mill. kr SO</w:t>
            </w:r>
          </w:p>
        </w:tc>
        <w:tc>
          <w:tcPr>
            <w:tcW w:w="1240" w:type="dxa"/>
            <w:tcBorders>
              <w:top w:val="nil"/>
              <w:left w:val="nil"/>
              <w:bottom w:val="nil"/>
              <w:right w:val="nil"/>
            </w:tcBorders>
            <w:tcMar>
              <w:top w:w="128" w:type="dxa"/>
              <w:left w:w="43" w:type="dxa"/>
              <w:bottom w:w="43" w:type="dxa"/>
              <w:right w:w="43" w:type="dxa"/>
            </w:tcMar>
            <w:vAlign w:val="bottom"/>
          </w:tcPr>
          <w:p w14:paraId="67592A19" w14:textId="77777777" w:rsidR="00F52703" w:rsidRPr="00A61365" w:rsidRDefault="00962653" w:rsidP="00A61365">
            <w:r w:rsidRPr="00A61365">
              <w:t>57 618</w:t>
            </w:r>
          </w:p>
        </w:tc>
        <w:tc>
          <w:tcPr>
            <w:tcW w:w="1240" w:type="dxa"/>
            <w:tcBorders>
              <w:top w:val="nil"/>
              <w:left w:val="nil"/>
              <w:bottom w:val="nil"/>
              <w:right w:val="nil"/>
            </w:tcBorders>
            <w:tcMar>
              <w:top w:w="128" w:type="dxa"/>
              <w:left w:w="43" w:type="dxa"/>
              <w:bottom w:w="43" w:type="dxa"/>
              <w:right w:w="43" w:type="dxa"/>
            </w:tcMar>
            <w:vAlign w:val="bottom"/>
          </w:tcPr>
          <w:p w14:paraId="62B0F093" w14:textId="77777777" w:rsidR="00F52703" w:rsidRPr="00A61365" w:rsidRDefault="00962653" w:rsidP="00A61365">
            <w:r w:rsidRPr="00A61365">
              <w:t>151 923</w:t>
            </w:r>
          </w:p>
        </w:tc>
        <w:tc>
          <w:tcPr>
            <w:tcW w:w="1240" w:type="dxa"/>
            <w:tcBorders>
              <w:top w:val="nil"/>
              <w:left w:val="nil"/>
              <w:bottom w:val="nil"/>
              <w:right w:val="nil"/>
            </w:tcBorders>
            <w:tcMar>
              <w:top w:w="128" w:type="dxa"/>
              <w:left w:w="43" w:type="dxa"/>
              <w:bottom w:w="43" w:type="dxa"/>
              <w:right w:w="43" w:type="dxa"/>
            </w:tcMar>
            <w:vAlign w:val="bottom"/>
          </w:tcPr>
          <w:p w14:paraId="390A277F" w14:textId="77777777" w:rsidR="00F52703" w:rsidRPr="00A61365" w:rsidRDefault="00962653" w:rsidP="00A61365">
            <w:r w:rsidRPr="00A61365">
              <w:t>217 877</w:t>
            </w:r>
          </w:p>
        </w:tc>
        <w:tc>
          <w:tcPr>
            <w:tcW w:w="1240" w:type="dxa"/>
            <w:tcBorders>
              <w:top w:val="nil"/>
              <w:left w:val="nil"/>
              <w:bottom w:val="nil"/>
              <w:right w:val="nil"/>
            </w:tcBorders>
            <w:tcMar>
              <w:top w:w="128" w:type="dxa"/>
              <w:left w:w="43" w:type="dxa"/>
              <w:bottom w:w="43" w:type="dxa"/>
              <w:right w:w="43" w:type="dxa"/>
            </w:tcMar>
            <w:vAlign w:val="bottom"/>
          </w:tcPr>
          <w:p w14:paraId="559A02C9" w14:textId="77777777" w:rsidR="00F52703" w:rsidRPr="00A61365" w:rsidRDefault="00962653" w:rsidP="00A61365">
            <w:r w:rsidRPr="00A61365">
              <w:t>272 339</w:t>
            </w:r>
          </w:p>
        </w:tc>
        <w:tc>
          <w:tcPr>
            <w:tcW w:w="1240" w:type="dxa"/>
            <w:tcBorders>
              <w:top w:val="nil"/>
              <w:left w:val="nil"/>
              <w:bottom w:val="nil"/>
              <w:right w:val="nil"/>
            </w:tcBorders>
            <w:tcMar>
              <w:top w:w="128" w:type="dxa"/>
              <w:left w:w="43" w:type="dxa"/>
              <w:bottom w:w="43" w:type="dxa"/>
              <w:right w:w="43" w:type="dxa"/>
            </w:tcMar>
            <w:vAlign w:val="bottom"/>
          </w:tcPr>
          <w:p w14:paraId="1069B615" w14:textId="77777777" w:rsidR="00F52703" w:rsidRPr="00A61365" w:rsidRDefault="00962653" w:rsidP="00A61365">
            <w:r w:rsidRPr="00A61365">
              <w:t>342 603</w:t>
            </w:r>
          </w:p>
        </w:tc>
        <w:tc>
          <w:tcPr>
            <w:tcW w:w="240" w:type="dxa"/>
            <w:tcBorders>
              <w:top w:val="nil"/>
              <w:left w:val="nil"/>
              <w:bottom w:val="nil"/>
              <w:right w:val="nil"/>
            </w:tcBorders>
            <w:tcMar>
              <w:top w:w="128" w:type="dxa"/>
              <w:left w:w="43" w:type="dxa"/>
              <w:bottom w:w="43" w:type="dxa"/>
              <w:right w:w="43" w:type="dxa"/>
            </w:tcMar>
            <w:vAlign w:val="bottom"/>
          </w:tcPr>
          <w:p w14:paraId="427B0E08"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05D630E9" w14:textId="77777777" w:rsidR="00F52703" w:rsidRPr="00A61365" w:rsidRDefault="00962653" w:rsidP="00A61365">
            <w:r w:rsidRPr="00A61365">
              <w:t>0,54</w:t>
            </w:r>
          </w:p>
        </w:tc>
        <w:tc>
          <w:tcPr>
            <w:tcW w:w="980" w:type="dxa"/>
            <w:tcBorders>
              <w:top w:val="nil"/>
              <w:left w:val="nil"/>
              <w:bottom w:val="nil"/>
              <w:right w:val="nil"/>
            </w:tcBorders>
            <w:tcMar>
              <w:top w:w="128" w:type="dxa"/>
              <w:left w:w="43" w:type="dxa"/>
              <w:bottom w:w="43" w:type="dxa"/>
              <w:right w:w="43" w:type="dxa"/>
            </w:tcMar>
            <w:vAlign w:val="bottom"/>
          </w:tcPr>
          <w:p w14:paraId="051F129F" w14:textId="77777777" w:rsidR="00F52703" w:rsidRPr="00A61365" w:rsidRDefault="00962653" w:rsidP="00A61365">
            <w:r w:rsidRPr="00A61365">
              <w:t>0,59</w:t>
            </w:r>
          </w:p>
        </w:tc>
        <w:tc>
          <w:tcPr>
            <w:tcW w:w="980" w:type="dxa"/>
            <w:tcBorders>
              <w:top w:val="nil"/>
              <w:left w:val="nil"/>
              <w:bottom w:val="nil"/>
              <w:right w:val="nil"/>
            </w:tcBorders>
            <w:tcMar>
              <w:top w:w="128" w:type="dxa"/>
              <w:left w:w="43" w:type="dxa"/>
              <w:bottom w:w="43" w:type="dxa"/>
              <w:right w:w="43" w:type="dxa"/>
            </w:tcMar>
            <w:vAlign w:val="bottom"/>
          </w:tcPr>
          <w:p w14:paraId="141A052D" w14:textId="77777777" w:rsidR="00F52703" w:rsidRPr="00A61365" w:rsidRDefault="00962653" w:rsidP="00A61365">
            <w:r w:rsidRPr="00A61365">
              <w:t>0,56</w:t>
            </w:r>
          </w:p>
        </w:tc>
        <w:tc>
          <w:tcPr>
            <w:tcW w:w="980" w:type="dxa"/>
            <w:tcBorders>
              <w:top w:val="nil"/>
              <w:left w:val="nil"/>
              <w:bottom w:val="nil"/>
              <w:right w:val="nil"/>
            </w:tcBorders>
            <w:tcMar>
              <w:top w:w="128" w:type="dxa"/>
              <w:left w:w="43" w:type="dxa"/>
              <w:bottom w:w="43" w:type="dxa"/>
              <w:right w:w="43" w:type="dxa"/>
            </w:tcMar>
            <w:vAlign w:val="bottom"/>
          </w:tcPr>
          <w:p w14:paraId="454557A7" w14:textId="77777777" w:rsidR="00F52703" w:rsidRPr="00A61365" w:rsidRDefault="00962653" w:rsidP="00A61365">
            <w:r w:rsidRPr="00A61365">
              <w:t>0,51</w:t>
            </w:r>
          </w:p>
        </w:tc>
        <w:tc>
          <w:tcPr>
            <w:tcW w:w="980" w:type="dxa"/>
            <w:tcBorders>
              <w:top w:val="nil"/>
              <w:left w:val="nil"/>
              <w:bottom w:val="nil"/>
              <w:right w:val="nil"/>
            </w:tcBorders>
            <w:tcMar>
              <w:top w:w="128" w:type="dxa"/>
              <w:left w:w="43" w:type="dxa"/>
              <w:bottom w:w="43" w:type="dxa"/>
              <w:right w:w="43" w:type="dxa"/>
            </w:tcMar>
            <w:vAlign w:val="bottom"/>
          </w:tcPr>
          <w:p w14:paraId="10408660" w14:textId="77777777" w:rsidR="00F52703" w:rsidRPr="00A61365" w:rsidRDefault="00962653" w:rsidP="00A61365">
            <w:r w:rsidRPr="00A61365">
              <w:t>0,41</w:t>
            </w:r>
          </w:p>
        </w:tc>
      </w:tr>
      <w:tr w:rsidR="00F52703" w:rsidRPr="00A61365" w14:paraId="5E0F5D2A"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59847A17"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4A4CA28A" w14:textId="77777777" w:rsidR="00F52703" w:rsidRPr="00A61365" w:rsidRDefault="00962653" w:rsidP="00A61365">
            <w:r w:rsidRPr="00A61365">
              <w:t>0,5–3 mill. kr SO</w:t>
            </w:r>
          </w:p>
        </w:tc>
        <w:tc>
          <w:tcPr>
            <w:tcW w:w="1240" w:type="dxa"/>
            <w:tcBorders>
              <w:top w:val="nil"/>
              <w:left w:val="nil"/>
              <w:bottom w:val="nil"/>
              <w:right w:val="nil"/>
            </w:tcBorders>
            <w:tcMar>
              <w:top w:w="128" w:type="dxa"/>
              <w:left w:w="43" w:type="dxa"/>
              <w:bottom w:w="43" w:type="dxa"/>
              <w:right w:w="43" w:type="dxa"/>
            </w:tcMar>
            <w:vAlign w:val="bottom"/>
          </w:tcPr>
          <w:p w14:paraId="79046E55" w14:textId="77777777" w:rsidR="00F52703" w:rsidRPr="00A61365" w:rsidRDefault="00962653" w:rsidP="00A61365">
            <w:r w:rsidRPr="00A61365">
              <w:t>413 355</w:t>
            </w:r>
          </w:p>
        </w:tc>
        <w:tc>
          <w:tcPr>
            <w:tcW w:w="1240" w:type="dxa"/>
            <w:tcBorders>
              <w:top w:val="nil"/>
              <w:left w:val="nil"/>
              <w:bottom w:val="nil"/>
              <w:right w:val="nil"/>
            </w:tcBorders>
            <w:tcMar>
              <w:top w:w="128" w:type="dxa"/>
              <w:left w:w="43" w:type="dxa"/>
              <w:bottom w:w="43" w:type="dxa"/>
              <w:right w:w="43" w:type="dxa"/>
            </w:tcMar>
            <w:vAlign w:val="bottom"/>
          </w:tcPr>
          <w:p w14:paraId="3A09A9CA" w14:textId="77777777" w:rsidR="00F52703" w:rsidRPr="00A61365" w:rsidRDefault="00962653" w:rsidP="00A61365">
            <w:r w:rsidRPr="00A61365">
              <w:t>641 391</w:t>
            </w:r>
          </w:p>
        </w:tc>
        <w:tc>
          <w:tcPr>
            <w:tcW w:w="1240" w:type="dxa"/>
            <w:tcBorders>
              <w:top w:val="nil"/>
              <w:left w:val="nil"/>
              <w:bottom w:val="nil"/>
              <w:right w:val="nil"/>
            </w:tcBorders>
            <w:tcMar>
              <w:top w:w="128" w:type="dxa"/>
              <w:left w:w="43" w:type="dxa"/>
              <w:bottom w:w="43" w:type="dxa"/>
              <w:right w:w="43" w:type="dxa"/>
            </w:tcMar>
            <w:vAlign w:val="bottom"/>
          </w:tcPr>
          <w:p w14:paraId="1FC38E6A" w14:textId="77777777" w:rsidR="00F52703" w:rsidRPr="00A61365" w:rsidRDefault="00962653" w:rsidP="00A61365">
            <w:r w:rsidRPr="00A61365">
              <w:t>740 514</w:t>
            </w:r>
          </w:p>
        </w:tc>
        <w:tc>
          <w:tcPr>
            <w:tcW w:w="1240" w:type="dxa"/>
            <w:tcBorders>
              <w:top w:val="nil"/>
              <w:left w:val="nil"/>
              <w:bottom w:val="nil"/>
              <w:right w:val="nil"/>
            </w:tcBorders>
            <w:tcMar>
              <w:top w:w="128" w:type="dxa"/>
              <w:left w:w="43" w:type="dxa"/>
              <w:bottom w:w="43" w:type="dxa"/>
              <w:right w:w="43" w:type="dxa"/>
            </w:tcMar>
            <w:vAlign w:val="bottom"/>
          </w:tcPr>
          <w:p w14:paraId="2C3B3ECB" w14:textId="77777777" w:rsidR="00F52703" w:rsidRPr="00A61365" w:rsidRDefault="00962653" w:rsidP="00A61365">
            <w:r w:rsidRPr="00A61365">
              <w:t>859 508</w:t>
            </w:r>
          </w:p>
        </w:tc>
        <w:tc>
          <w:tcPr>
            <w:tcW w:w="1240" w:type="dxa"/>
            <w:tcBorders>
              <w:top w:val="nil"/>
              <w:left w:val="nil"/>
              <w:bottom w:val="nil"/>
              <w:right w:val="nil"/>
            </w:tcBorders>
            <w:tcMar>
              <w:top w:w="128" w:type="dxa"/>
              <w:left w:w="43" w:type="dxa"/>
              <w:bottom w:w="43" w:type="dxa"/>
              <w:right w:w="43" w:type="dxa"/>
            </w:tcMar>
            <w:vAlign w:val="bottom"/>
          </w:tcPr>
          <w:p w14:paraId="77E4B3C1" w14:textId="77777777" w:rsidR="00F52703" w:rsidRPr="00A61365" w:rsidRDefault="00962653" w:rsidP="00A61365">
            <w:r w:rsidRPr="00A61365">
              <w:t>929 564</w:t>
            </w:r>
          </w:p>
        </w:tc>
        <w:tc>
          <w:tcPr>
            <w:tcW w:w="240" w:type="dxa"/>
            <w:tcBorders>
              <w:top w:val="nil"/>
              <w:left w:val="nil"/>
              <w:bottom w:val="nil"/>
              <w:right w:val="nil"/>
            </w:tcBorders>
            <w:tcMar>
              <w:top w:w="128" w:type="dxa"/>
              <w:left w:w="43" w:type="dxa"/>
              <w:bottom w:w="43" w:type="dxa"/>
              <w:right w:w="43" w:type="dxa"/>
            </w:tcMar>
            <w:vAlign w:val="bottom"/>
          </w:tcPr>
          <w:p w14:paraId="1BD0F44B"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3A389A6B" w14:textId="77777777" w:rsidR="00F52703" w:rsidRPr="00A61365" w:rsidRDefault="00962653" w:rsidP="00A61365">
            <w:r w:rsidRPr="00A61365">
              <w:t>0,92</w:t>
            </w:r>
          </w:p>
        </w:tc>
        <w:tc>
          <w:tcPr>
            <w:tcW w:w="980" w:type="dxa"/>
            <w:tcBorders>
              <w:top w:val="nil"/>
              <w:left w:val="nil"/>
              <w:bottom w:val="nil"/>
              <w:right w:val="nil"/>
            </w:tcBorders>
            <w:tcMar>
              <w:top w:w="128" w:type="dxa"/>
              <w:left w:w="43" w:type="dxa"/>
              <w:bottom w:w="43" w:type="dxa"/>
              <w:right w:w="43" w:type="dxa"/>
            </w:tcMar>
            <w:vAlign w:val="bottom"/>
          </w:tcPr>
          <w:p w14:paraId="2888C50D" w14:textId="77777777" w:rsidR="00F52703" w:rsidRPr="00A61365" w:rsidRDefault="00962653" w:rsidP="00A61365">
            <w:r w:rsidRPr="00A61365">
              <w:t>0,94</w:t>
            </w:r>
          </w:p>
        </w:tc>
        <w:tc>
          <w:tcPr>
            <w:tcW w:w="980" w:type="dxa"/>
            <w:tcBorders>
              <w:top w:val="nil"/>
              <w:left w:val="nil"/>
              <w:bottom w:val="nil"/>
              <w:right w:val="nil"/>
            </w:tcBorders>
            <w:tcMar>
              <w:top w:w="128" w:type="dxa"/>
              <w:left w:w="43" w:type="dxa"/>
              <w:bottom w:w="43" w:type="dxa"/>
              <w:right w:w="43" w:type="dxa"/>
            </w:tcMar>
            <w:vAlign w:val="bottom"/>
          </w:tcPr>
          <w:p w14:paraId="21FC56D2" w14:textId="77777777" w:rsidR="00F52703" w:rsidRPr="00A61365" w:rsidRDefault="00962653" w:rsidP="00A61365">
            <w:r w:rsidRPr="00A61365">
              <w:t>0,87</w:t>
            </w:r>
          </w:p>
        </w:tc>
        <w:tc>
          <w:tcPr>
            <w:tcW w:w="980" w:type="dxa"/>
            <w:tcBorders>
              <w:top w:val="nil"/>
              <w:left w:val="nil"/>
              <w:bottom w:val="nil"/>
              <w:right w:val="nil"/>
            </w:tcBorders>
            <w:tcMar>
              <w:top w:w="128" w:type="dxa"/>
              <w:left w:w="43" w:type="dxa"/>
              <w:bottom w:w="43" w:type="dxa"/>
              <w:right w:w="43" w:type="dxa"/>
            </w:tcMar>
            <w:vAlign w:val="bottom"/>
          </w:tcPr>
          <w:p w14:paraId="689B7A9F" w14:textId="77777777" w:rsidR="00F52703" w:rsidRPr="00A61365" w:rsidRDefault="00962653" w:rsidP="00A61365">
            <w:r w:rsidRPr="00A61365">
              <w:t>0,76</w:t>
            </w:r>
          </w:p>
        </w:tc>
        <w:tc>
          <w:tcPr>
            <w:tcW w:w="980" w:type="dxa"/>
            <w:tcBorders>
              <w:top w:val="nil"/>
              <w:left w:val="nil"/>
              <w:bottom w:val="nil"/>
              <w:right w:val="nil"/>
            </w:tcBorders>
            <w:tcMar>
              <w:top w:w="128" w:type="dxa"/>
              <w:left w:w="43" w:type="dxa"/>
              <w:bottom w:w="43" w:type="dxa"/>
              <w:right w:w="43" w:type="dxa"/>
            </w:tcMar>
            <w:vAlign w:val="bottom"/>
          </w:tcPr>
          <w:p w14:paraId="2FBC18C7" w14:textId="77777777" w:rsidR="00F52703" w:rsidRPr="00A61365" w:rsidRDefault="00962653" w:rsidP="00A61365">
            <w:r w:rsidRPr="00A61365">
              <w:t>0,59</w:t>
            </w:r>
          </w:p>
        </w:tc>
      </w:tr>
      <w:tr w:rsidR="00F52703" w:rsidRPr="00A61365" w14:paraId="228EB642"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0E75EA0E"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5CA0CDBC" w14:textId="77777777" w:rsidR="00F52703" w:rsidRPr="00A61365" w:rsidRDefault="00962653" w:rsidP="00A61365">
            <w:r w:rsidRPr="00A61365">
              <w:t>&gt; 3 mill. kr SO</w:t>
            </w:r>
          </w:p>
        </w:tc>
        <w:tc>
          <w:tcPr>
            <w:tcW w:w="1240" w:type="dxa"/>
            <w:tcBorders>
              <w:top w:val="nil"/>
              <w:left w:val="nil"/>
              <w:bottom w:val="nil"/>
              <w:right w:val="nil"/>
            </w:tcBorders>
            <w:tcMar>
              <w:top w:w="128" w:type="dxa"/>
              <w:left w:w="43" w:type="dxa"/>
              <w:bottom w:w="43" w:type="dxa"/>
              <w:right w:w="43" w:type="dxa"/>
            </w:tcMar>
            <w:vAlign w:val="bottom"/>
          </w:tcPr>
          <w:p w14:paraId="20019D69" w14:textId="77777777" w:rsidR="00F52703" w:rsidRPr="00A61365" w:rsidRDefault="00962653" w:rsidP="00A61365">
            <w:r w:rsidRPr="00A61365">
              <w:t>1 247 348</w:t>
            </w:r>
          </w:p>
        </w:tc>
        <w:tc>
          <w:tcPr>
            <w:tcW w:w="1240" w:type="dxa"/>
            <w:tcBorders>
              <w:top w:val="nil"/>
              <w:left w:val="nil"/>
              <w:bottom w:val="nil"/>
              <w:right w:val="nil"/>
            </w:tcBorders>
            <w:tcMar>
              <w:top w:w="128" w:type="dxa"/>
              <w:left w:w="43" w:type="dxa"/>
              <w:bottom w:w="43" w:type="dxa"/>
              <w:right w:w="43" w:type="dxa"/>
            </w:tcMar>
            <w:vAlign w:val="bottom"/>
          </w:tcPr>
          <w:p w14:paraId="79007F23" w14:textId="77777777" w:rsidR="00F52703" w:rsidRPr="00A61365" w:rsidRDefault="00962653" w:rsidP="00A61365">
            <w:r w:rsidRPr="00A61365">
              <w:t>1 763 625</w:t>
            </w:r>
          </w:p>
        </w:tc>
        <w:tc>
          <w:tcPr>
            <w:tcW w:w="1240" w:type="dxa"/>
            <w:tcBorders>
              <w:top w:val="nil"/>
              <w:left w:val="nil"/>
              <w:bottom w:val="nil"/>
              <w:right w:val="nil"/>
            </w:tcBorders>
            <w:tcMar>
              <w:top w:w="128" w:type="dxa"/>
              <w:left w:w="43" w:type="dxa"/>
              <w:bottom w:w="43" w:type="dxa"/>
              <w:right w:w="43" w:type="dxa"/>
            </w:tcMar>
            <w:vAlign w:val="bottom"/>
          </w:tcPr>
          <w:p w14:paraId="231A522F" w14:textId="77777777" w:rsidR="00F52703" w:rsidRPr="00A61365" w:rsidRDefault="00962653" w:rsidP="00A61365">
            <w:r w:rsidRPr="00A61365">
              <w:t>2 306 174</w:t>
            </w:r>
          </w:p>
        </w:tc>
        <w:tc>
          <w:tcPr>
            <w:tcW w:w="1240" w:type="dxa"/>
            <w:tcBorders>
              <w:top w:val="nil"/>
              <w:left w:val="nil"/>
              <w:bottom w:val="nil"/>
              <w:right w:val="nil"/>
            </w:tcBorders>
            <w:tcMar>
              <w:top w:w="128" w:type="dxa"/>
              <w:left w:w="43" w:type="dxa"/>
              <w:bottom w:w="43" w:type="dxa"/>
              <w:right w:w="43" w:type="dxa"/>
            </w:tcMar>
            <w:vAlign w:val="bottom"/>
          </w:tcPr>
          <w:p w14:paraId="43CFA147" w14:textId="77777777" w:rsidR="00F52703" w:rsidRPr="00A61365" w:rsidRDefault="00962653" w:rsidP="00A61365">
            <w:r w:rsidRPr="00A61365">
              <w:t>2 806 686</w:t>
            </w:r>
          </w:p>
        </w:tc>
        <w:tc>
          <w:tcPr>
            <w:tcW w:w="1240" w:type="dxa"/>
            <w:tcBorders>
              <w:top w:val="nil"/>
              <w:left w:val="nil"/>
              <w:bottom w:val="nil"/>
              <w:right w:val="nil"/>
            </w:tcBorders>
            <w:tcMar>
              <w:top w:w="128" w:type="dxa"/>
              <w:left w:w="43" w:type="dxa"/>
              <w:bottom w:w="43" w:type="dxa"/>
              <w:right w:w="43" w:type="dxa"/>
            </w:tcMar>
            <w:vAlign w:val="bottom"/>
          </w:tcPr>
          <w:p w14:paraId="0F6AF038" w14:textId="77777777" w:rsidR="00F52703" w:rsidRPr="00A61365" w:rsidRDefault="00962653" w:rsidP="00A61365">
            <w:r w:rsidRPr="00A61365">
              <w:t>3 727 754</w:t>
            </w:r>
          </w:p>
        </w:tc>
        <w:tc>
          <w:tcPr>
            <w:tcW w:w="240" w:type="dxa"/>
            <w:tcBorders>
              <w:top w:val="nil"/>
              <w:left w:val="nil"/>
              <w:bottom w:val="nil"/>
              <w:right w:val="nil"/>
            </w:tcBorders>
            <w:tcMar>
              <w:top w:w="128" w:type="dxa"/>
              <w:left w:w="43" w:type="dxa"/>
              <w:bottom w:w="43" w:type="dxa"/>
              <w:right w:w="43" w:type="dxa"/>
            </w:tcMar>
            <w:vAlign w:val="bottom"/>
          </w:tcPr>
          <w:p w14:paraId="148E5C81"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347F7145" w14:textId="77777777" w:rsidR="00F52703" w:rsidRPr="00A61365" w:rsidRDefault="00962653" w:rsidP="00A61365">
            <w:r w:rsidRPr="00A61365">
              <w:t>1,30</w:t>
            </w:r>
          </w:p>
        </w:tc>
        <w:tc>
          <w:tcPr>
            <w:tcW w:w="980" w:type="dxa"/>
            <w:tcBorders>
              <w:top w:val="nil"/>
              <w:left w:val="nil"/>
              <w:bottom w:val="nil"/>
              <w:right w:val="nil"/>
            </w:tcBorders>
            <w:tcMar>
              <w:top w:w="128" w:type="dxa"/>
              <w:left w:w="43" w:type="dxa"/>
              <w:bottom w:w="43" w:type="dxa"/>
              <w:right w:w="43" w:type="dxa"/>
            </w:tcMar>
            <w:vAlign w:val="bottom"/>
          </w:tcPr>
          <w:p w14:paraId="18292495" w14:textId="77777777" w:rsidR="00F52703" w:rsidRPr="00A61365" w:rsidRDefault="00962653" w:rsidP="00A61365">
            <w:r w:rsidRPr="00A61365">
              <w:t>1,25</w:t>
            </w:r>
          </w:p>
        </w:tc>
        <w:tc>
          <w:tcPr>
            <w:tcW w:w="980" w:type="dxa"/>
            <w:tcBorders>
              <w:top w:val="nil"/>
              <w:left w:val="nil"/>
              <w:bottom w:val="nil"/>
              <w:right w:val="nil"/>
            </w:tcBorders>
            <w:tcMar>
              <w:top w:w="128" w:type="dxa"/>
              <w:left w:w="43" w:type="dxa"/>
              <w:bottom w:w="43" w:type="dxa"/>
              <w:right w:w="43" w:type="dxa"/>
            </w:tcMar>
            <w:vAlign w:val="bottom"/>
          </w:tcPr>
          <w:p w14:paraId="7D6D2AA9" w14:textId="77777777" w:rsidR="00F52703" w:rsidRPr="00A61365" w:rsidRDefault="00962653" w:rsidP="00A61365">
            <w:r w:rsidRPr="00A61365">
              <w:t>1,20</w:t>
            </w:r>
          </w:p>
        </w:tc>
        <w:tc>
          <w:tcPr>
            <w:tcW w:w="980" w:type="dxa"/>
            <w:tcBorders>
              <w:top w:val="nil"/>
              <w:left w:val="nil"/>
              <w:bottom w:val="nil"/>
              <w:right w:val="nil"/>
            </w:tcBorders>
            <w:tcMar>
              <w:top w:w="128" w:type="dxa"/>
              <w:left w:w="43" w:type="dxa"/>
              <w:bottom w:w="43" w:type="dxa"/>
              <w:right w:w="43" w:type="dxa"/>
            </w:tcMar>
            <w:vAlign w:val="bottom"/>
          </w:tcPr>
          <w:p w14:paraId="600AA0FC" w14:textId="77777777" w:rsidR="00F52703" w:rsidRPr="00A61365" w:rsidRDefault="00962653" w:rsidP="00A61365">
            <w:r w:rsidRPr="00A61365">
              <w:t>1,15</w:t>
            </w:r>
          </w:p>
        </w:tc>
        <w:tc>
          <w:tcPr>
            <w:tcW w:w="980" w:type="dxa"/>
            <w:tcBorders>
              <w:top w:val="nil"/>
              <w:left w:val="nil"/>
              <w:bottom w:val="nil"/>
              <w:right w:val="nil"/>
            </w:tcBorders>
            <w:tcMar>
              <w:top w:w="128" w:type="dxa"/>
              <w:left w:w="43" w:type="dxa"/>
              <w:bottom w:w="43" w:type="dxa"/>
              <w:right w:w="43" w:type="dxa"/>
            </w:tcMar>
            <w:vAlign w:val="bottom"/>
          </w:tcPr>
          <w:p w14:paraId="12CECCAD" w14:textId="77777777" w:rsidR="00F52703" w:rsidRPr="00A61365" w:rsidRDefault="00962653" w:rsidP="00A61365">
            <w:r w:rsidRPr="00A61365">
              <w:t>1,01</w:t>
            </w:r>
          </w:p>
        </w:tc>
      </w:tr>
      <w:tr w:rsidR="00F52703" w:rsidRPr="00A61365" w14:paraId="340455B5" w14:textId="77777777" w:rsidTr="00A61365">
        <w:trPr>
          <w:trHeight w:val="380"/>
        </w:trPr>
        <w:tc>
          <w:tcPr>
            <w:tcW w:w="2780" w:type="dxa"/>
            <w:gridSpan w:val="2"/>
            <w:tcBorders>
              <w:top w:val="single" w:sz="4" w:space="0" w:color="000000"/>
              <w:left w:val="nil"/>
              <w:bottom w:val="nil"/>
              <w:right w:val="nil"/>
            </w:tcBorders>
            <w:tcMar>
              <w:top w:w="128" w:type="dxa"/>
              <w:left w:w="43" w:type="dxa"/>
              <w:bottom w:w="43" w:type="dxa"/>
              <w:right w:w="43" w:type="dxa"/>
            </w:tcMar>
            <w:vAlign w:val="bottom"/>
          </w:tcPr>
          <w:p w14:paraId="57F2B84C" w14:textId="77777777" w:rsidR="00F52703" w:rsidRPr="00A61365" w:rsidRDefault="00962653" w:rsidP="00A61365">
            <w:r w:rsidRPr="00A61365">
              <w:rPr>
                <w:rStyle w:val="kursiv"/>
              </w:rPr>
              <w:t>Andre produksjoner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5952FE7"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75B60CD"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79D4E93"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8DC166C" w14:textId="77777777" w:rsidR="00F52703" w:rsidRPr="00A61365" w:rsidRDefault="00962653" w:rsidP="00A61365">
            <w:r w:rsidRPr="00A61365">
              <w:t>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550FD8" w14:textId="77777777" w:rsidR="00F52703" w:rsidRPr="00A61365" w:rsidRDefault="00962653" w:rsidP="00A61365">
            <w:r w:rsidRPr="00A61365">
              <w:t>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704D8671" w14:textId="77777777" w:rsidR="00F52703" w:rsidRPr="00A61365" w:rsidRDefault="00F52703" w:rsidP="00A61365"/>
        </w:tc>
        <w:tc>
          <w:tcPr>
            <w:tcW w:w="800" w:type="dxa"/>
            <w:tcBorders>
              <w:top w:val="single" w:sz="4" w:space="0" w:color="000000"/>
              <w:left w:val="nil"/>
              <w:bottom w:val="nil"/>
              <w:right w:val="nil"/>
            </w:tcBorders>
            <w:tcMar>
              <w:top w:w="128" w:type="dxa"/>
              <w:left w:w="43" w:type="dxa"/>
              <w:bottom w:w="43" w:type="dxa"/>
              <w:right w:w="43" w:type="dxa"/>
            </w:tcMar>
            <w:vAlign w:val="bottom"/>
          </w:tcPr>
          <w:p w14:paraId="692B86FF"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5E6DED8"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4FFE820"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878DD6E" w14:textId="77777777" w:rsidR="00F52703" w:rsidRPr="00A61365" w:rsidRDefault="00962653" w:rsidP="00A61365">
            <w:r w:rsidRPr="00A61365">
              <w:t>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FD39B94" w14:textId="77777777" w:rsidR="00F52703" w:rsidRPr="00A61365" w:rsidRDefault="00962653" w:rsidP="00A61365">
            <w:r w:rsidRPr="00A61365">
              <w:t> </w:t>
            </w:r>
          </w:p>
        </w:tc>
      </w:tr>
      <w:tr w:rsidR="00F52703" w:rsidRPr="00A61365" w14:paraId="4B419769"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558CB89"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5A8504E2" w14:textId="77777777" w:rsidR="00F52703" w:rsidRPr="00A61365" w:rsidRDefault="00962653" w:rsidP="00A61365">
            <w:r w:rsidRPr="00A61365">
              <w:t>&lt; 0,5 mill. kr SO</w:t>
            </w:r>
          </w:p>
        </w:tc>
        <w:tc>
          <w:tcPr>
            <w:tcW w:w="1240" w:type="dxa"/>
            <w:tcBorders>
              <w:top w:val="nil"/>
              <w:left w:val="nil"/>
              <w:bottom w:val="nil"/>
              <w:right w:val="nil"/>
            </w:tcBorders>
            <w:tcMar>
              <w:top w:w="128" w:type="dxa"/>
              <w:left w:w="43" w:type="dxa"/>
              <w:bottom w:w="43" w:type="dxa"/>
              <w:right w:w="43" w:type="dxa"/>
            </w:tcMar>
            <w:vAlign w:val="bottom"/>
          </w:tcPr>
          <w:p w14:paraId="3C194232" w14:textId="77777777" w:rsidR="00F52703" w:rsidRPr="00A61365" w:rsidRDefault="00962653" w:rsidP="00A61365">
            <w:r w:rsidRPr="00A61365">
              <w:t>-19 644</w:t>
            </w:r>
          </w:p>
        </w:tc>
        <w:tc>
          <w:tcPr>
            <w:tcW w:w="1240" w:type="dxa"/>
            <w:tcBorders>
              <w:top w:val="nil"/>
              <w:left w:val="nil"/>
              <w:bottom w:val="nil"/>
              <w:right w:val="nil"/>
            </w:tcBorders>
            <w:tcMar>
              <w:top w:w="128" w:type="dxa"/>
              <w:left w:w="43" w:type="dxa"/>
              <w:bottom w:w="43" w:type="dxa"/>
              <w:right w:w="43" w:type="dxa"/>
            </w:tcMar>
            <w:vAlign w:val="bottom"/>
          </w:tcPr>
          <w:p w14:paraId="300D47D0" w14:textId="77777777" w:rsidR="00F52703" w:rsidRPr="00A61365" w:rsidRDefault="00962653" w:rsidP="00A61365">
            <w:r w:rsidRPr="00A61365">
              <w:t>55 425</w:t>
            </w:r>
          </w:p>
        </w:tc>
        <w:tc>
          <w:tcPr>
            <w:tcW w:w="1240" w:type="dxa"/>
            <w:tcBorders>
              <w:top w:val="nil"/>
              <w:left w:val="nil"/>
              <w:bottom w:val="nil"/>
              <w:right w:val="nil"/>
            </w:tcBorders>
            <w:tcMar>
              <w:top w:w="128" w:type="dxa"/>
              <w:left w:w="43" w:type="dxa"/>
              <w:bottom w:w="43" w:type="dxa"/>
              <w:right w:w="43" w:type="dxa"/>
            </w:tcMar>
            <w:vAlign w:val="bottom"/>
          </w:tcPr>
          <w:p w14:paraId="0888D3A1" w14:textId="77777777" w:rsidR="00F52703" w:rsidRPr="00A61365" w:rsidRDefault="00962653" w:rsidP="00A61365">
            <w:r w:rsidRPr="00A61365">
              <w:t>116 705</w:t>
            </w:r>
          </w:p>
        </w:tc>
        <w:tc>
          <w:tcPr>
            <w:tcW w:w="1240" w:type="dxa"/>
            <w:tcBorders>
              <w:top w:val="nil"/>
              <w:left w:val="nil"/>
              <w:bottom w:val="nil"/>
              <w:right w:val="nil"/>
            </w:tcBorders>
            <w:tcMar>
              <w:top w:w="128" w:type="dxa"/>
              <w:left w:w="43" w:type="dxa"/>
              <w:bottom w:w="43" w:type="dxa"/>
              <w:right w:w="43" w:type="dxa"/>
            </w:tcMar>
            <w:vAlign w:val="bottom"/>
          </w:tcPr>
          <w:p w14:paraId="042B6B88" w14:textId="77777777" w:rsidR="00F52703" w:rsidRPr="00A61365" w:rsidRDefault="00962653" w:rsidP="00A61365">
            <w:r w:rsidRPr="00A61365">
              <w:t>188 196</w:t>
            </w:r>
          </w:p>
        </w:tc>
        <w:tc>
          <w:tcPr>
            <w:tcW w:w="1240" w:type="dxa"/>
            <w:tcBorders>
              <w:top w:val="nil"/>
              <w:left w:val="nil"/>
              <w:bottom w:val="nil"/>
              <w:right w:val="nil"/>
            </w:tcBorders>
            <w:tcMar>
              <w:top w:w="128" w:type="dxa"/>
              <w:left w:w="43" w:type="dxa"/>
              <w:bottom w:w="43" w:type="dxa"/>
              <w:right w:w="43" w:type="dxa"/>
            </w:tcMar>
            <w:vAlign w:val="bottom"/>
          </w:tcPr>
          <w:p w14:paraId="10C9020C" w14:textId="77777777" w:rsidR="00F52703" w:rsidRPr="00A61365" w:rsidRDefault="00962653" w:rsidP="00A61365">
            <w:r w:rsidRPr="00A61365">
              <w:t>227 254</w:t>
            </w:r>
          </w:p>
        </w:tc>
        <w:tc>
          <w:tcPr>
            <w:tcW w:w="240" w:type="dxa"/>
            <w:tcBorders>
              <w:top w:val="nil"/>
              <w:left w:val="nil"/>
              <w:bottom w:val="nil"/>
              <w:right w:val="nil"/>
            </w:tcBorders>
            <w:tcMar>
              <w:top w:w="128" w:type="dxa"/>
              <w:left w:w="43" w:type="dxa"/>
              <w:bottom w:w="43" w:type="dxa"/>
              <w:right w:w="43" w:type="dxa"/>
            </w:tcMar>
            <w:vAlign w:val="bottom"/>
          </w:tcPr>
          <w:p w14:paraId="0A603E56"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294410A8" w14:textId="77777777" w:rsidR="00F52703" w:rsidRPr="00A61365" w:rsidRDefault="00962653" w:rsidP="00A61365">
            <w:r w:rsidRPr="00A61365">
              <w:t>0,38</w:t>
            </w:r>
          </w:p>
        </w:tc>
        <w:tc>
          <w:tcPr>
            <w:tcW w:w="980" w:type="dxa"/>
            <w:tcBorders>
              <w:top w:val="nil"/>
              <w:left w:val="nil"/>
              <w:bottom w:val="nil"/>
              <w:right w:val="nil"/>
            </w:tcBorders>
            <w:tcMar>
              <w:top w:w="128" w:type="dxa"/>
              <w:left w:w="43" w:type="dxa"/>
              <w:bottom w:w="43" w:type="dxa"/>
              <w:right w:w="43" w:type="dxa"/>
            </w:tcMar>
            <w:vAlign w:val="bottom"/>
          </w:tcPr>
          <w:p w14:paraId="333FC557" w14:textId="77777777" w:rsidR="00F52703" w:rsidRPr="00A61365" w:rsidRDefault="00962653" w:rsidP="00A61365">
            <w:r w:rsidRPr="00A61365">
              <w:t>0,43</w:t>
            </w:r>
          </w:p>
        </w:tc>
        <w:tc>
          <w:tcPr>
            <w:tcW w:w="980" w:type="dxa"/>
            <w:tcBorders>
              <w:top w:val="nil"/>
              <w:left w:val="nil"/>
              <w:bottom w:val="nil"/>
              <w:right w:val="nil"/>
            </w:tcBorders>
            <w:tcMar>
              <w:top w:w="128" w:type="dxa"/>
              <w:left w:w="43" w:type="dxa"/>
              <w:bottom w:w="43" w:type="dxa"/>
              <w:right w:w="43" w:type="dxa"/>
            </w:tcMar>
            <w:vAlign w:val="bottom"/>
          </w:tcPr>
          <w:p w14:paraId="308258F2" w14:textId="77777777" w:rsidR="00F52703" w:rsidRPr="00A61365" w:rsidRDefault="00962653" w:rsidP="00A61365">
            <w:r w:rsidRPr="00A61365">
              <w:t>0,43</w:t>
            </w:r>
          </w:p>
        </w:tc>
        <w:tc>
          <w:tcPr>
            <w:tcW w:w="980" w:type="dxa"/>
            <w:tcBorders>
              <w:top w:val="nil"/>
              <w:left w:val="nil"/>
              <w:bottom w:val="nil"/>
              <w:right w:val="nil"/>
            </w:tcBorders>
            <w:tcMar>
              <w:top w:w="128" w:type="dxa"/>
              <w:left w:w="43" w:type="dxa"/>
              <w:bottom w:w="43" w:type="dxa"/>
              <w:right w:w="43" w:type="dxa"/>
            </w:tcMar>
            <w:vAlign w:val="bottom"/>
          </w:tcPr>
          <w:p w14:paraId="139B1A8D" w14:textId="77777777" w:rsidR="00F52703" w:rsidRPr="00A61365" w:rsidRDefault="00962653" w:rsidP="00A61365">
            <w:r w:rsidRPr="00A61365">
              <w:t>0,36</w:t>
            </w:r>
          </w:p>
        </w:tc>
        <w:tc>
          <w:tcPr>
            <w:tcW w:w="980" w:type="dxa"/>
            <w:tcBorders>
              <w:top w:val="nil"/>
              <w:left w:val="nil"/>
              <w:bottom w:val="nil"/>
              <w:right w:val="nil"/>
            </w:tcBorders>
            <w:tcMar>
              <w:top w:w="128" w:type="dxa"/>
              <w:left w:w="43" w:type="dxa"/>
              <w:bottom w:w="43" w:type="dxa"/>
              <w:right w:w="43" w:type="dxa"/>
            </w:tcMar>
            <w:vAlign w:val="bottom"/>
          </w:tcPr>
          <w:p w14:paraId="40565682" w14:textId="77777777" w:rsidR="00F52703" w:rsidRPr="00A61365" w:rsidRDefault="00962653" w:rsidP="00A61365">
            <w:r w:rsidRPr="00A61365">
              <w:t>0,24</w:t>
            </w:r>
          </w:p>
        </w:tc>
      </w:tr>
      <w:tr w:rsidR="00F52703" w:rsidRPr="00A61365" w14:paraId="04FE5A94" w14:textId="77777777" w:rsidTr="00A61365">
        <w:trPr>
          <w:trHeight w:val="380"/>
        </w:trPr>
        <w:tc>
          <w:tcPr>
            <w:tcW w:w="320" w:type="dxa"/>
            <w:tcBorders>
              <w:top w:val="nil"/>
              <w:left w:val="nil"/>
              <w:bottom w:val="nil"/>
              <w:right w:val="nil"/>
            </w:tcBorders>
            <w:tcMar>
              <w:top w:w="128" w:type="dxa"/>
              <w:left w:w="43" w:type="dxa"/>
              <w:bottom w:w="43" w:type="dxa"/>
              <w:right w:w="43" w:type="dxa"/>
            </w:tcMar>
            <w:vAlign w:val="bottom"/>
          </w:tcPr>
          <w:p w14:paraId="2E5A7D59" w14:textId="77777777" w:rsidR="00F52703" w:rsidRPr="00A61365" w:rsidRDefault="00F52703" w:rsidP="00A61365"/>
        </w:tc>
        <w:tc>
          <w:tcPr>
            <w:tcW w:w="2460" w:type="dxa"/>
            <w:tcBorders>
              <w:top w:val="nil"/>
              <w:left w:val="nil"/>
              <w:bottom w:val="nil"/>
              <w:right w:val="nil"/>
            </w:tcBorders>
            <w:tcMar>
              <w:top w:w="128" w:type="dxa"/>
              <w:left w:w="43" w:type="dxa"/>
              <w:bottom w:w="43" w:type="dxa"/>
              <w:right w:w="43" w:type="dxa"/>
            </w:tcMar>
            <w:vAlign w:val="bottom"/>
          </w:tcPr>
          <w:p w14:paraId="60878FE1" w14:textId="77777777" w:rsidR="00F52703" w:rsidRPr="00A61365" w:rsidRDefault="00962653" w:rsidP="00A61365">
            <w:r w:rsidRPr="00A61365">
              <w:t>0,5–3 mill. kr SO</w:t>
            </w:r>
          </w:p>
        </w:tc>
        <w:tc>
          <w:tcPr>
            <w:tcW w:w="1240" w:type="dxa"/>
            <w:tcBorders>
              <w:top w:val="nil"/>
              <w:left w:val="nil"/>
              <w:bottom w:val="nil"/>
              <w:right w:val="nil"/>
            </w:tcBorders>
            <w:tcMar>
              <w:top w:w="128" w:type="dxa"/>
              <w:left w:w="43" w:type="dxa"/>
              <w:bottom w:w="43" w:type="dxa"/>
              <w:right w:w="43" w:type="dxa"/>
            </w:tcMar>
            <w:vAlign w:val="bottom"/>
          </w:tcPr>
          <w:p w14:paraId="4BA78EB1" w14:textId="77777777" w:rsidR="00F52703" w:rsidRPr="00A61365" w:rsidRDefault="00962653" w:rsidP="00A61365">
            <w:r w:rsidRPr="00A61365">
              <w:t>359 540</w:t>
            </w:r>
          </w:p>
        </w:tc>
        <w:tc>
          <w:tcPr>
            <w:tcW w:w="1240" w:type="dxa"/>
            <w:tcBorders>
              <w:top w:val="nil"/>
              <w:left w:val="nil"/>
              <w:bottom w:val="nil"/>
              <w:right w:val="nil"/>
            </w:tcBorders>
            <w:tcMar>
              <w:top w:w="128" w:type="dxa"/>
              <w:left w:w="43" w:type="dxa"/>
              <w:bottom w:w="43" w:type="dxa"/>
              <w:right w:w="43" w:type="dxa"/>
            </w:tcMar>
            <w:vAlign w:val="bottom"/>
          </w:tcPr>
          <w:p w14:paraId="761A01FA" w14:textId="77777777" w:rsidR="00F52703" w:rsidRPr="00A61365" w:rsidRDefault="00962653" w:rsidP="00A61365">
            <w:r w:rsidRPr="00A61365">
              <w:t>536 883</w:t>
            </w:r>
          </w:p>
        </w:tc>
        <w:tc>
          <w:tcPr>
            <w:tcW w:w="1240" w:type="dxa"/>
            <w:tcBorders>
              <w:top w:val="nil"/>
              <w:left w:val="nil"/>
              <w:bottom w:val="nil"/>
              <w:right w:val="nil"/>
            </w:tcBorders>
            <w:tcMar>
              <w:top w:w="128" w:type="dxa"/>
              <w:left w:w="43" w:type="dxa"/>
              <w:bottom w:w="43" w:type="dxa"/>
              <w:right w:w="43" w:type="dxa"/>
            </w:tcMar>
            <w:vAlign w:val="bottom"/>
          </w:tcPr>
          <w:p w14:paraId="5ECAC051" w14:textId="77777777" w:rsidR="00F52703" w:rsidRPr="00A61365" w:rsidRDefault="00962653" w:rsidP="00A61365">
            <w:r w:rsidRPr="00A61365">
              <w:t>596 471</w:t>
            </w:r>
          </w:p>
        </w:tc>
        <w:tc>
          <w:tcPr>
            <w:tcW w:w="1240" w:type="dxa"/>
            <w:tcBorders>
              <w:top w:val="nil"/>
              <w:left w:val="nil"/>
              <w:bottom w:val="nil"/>
              <w:right w:val="nil"/>
            </w:tcBorders>
            <w:tcMar>
              <w:top w:w="128" w:type="dxa"/>
              <w:left w:w="43" w:type="dxa"/>
              <w:bottom w:w="43" w:type="dxa"/>
              <w:right w:w="43" w:type="dxa"/>
            </w:tcMar>
            <w:vAlign w:val="bottom"/>
          </w:tcPr>
          <w:p w14:paraId="2340BDDE" w14:textId="77777777" w:rsidR="00F52703" w:rsidRPr="00A61365" w:rsidRDefault="00962653" w:rsidP="00A61365">
            <w:r w:rsidRPr="00A61365">
              <w:t>690 406</w:t>
            </w:r>
          </w:p>
        </w:tc>
        <w:tc>
          <w:tcPr>
            <w:tcW w:w="1240" w:type="dxa"/>
            <w:tcBorders>
              <w:top w:val="nil"/>
              <w:left w:val="nil"/>
              <w:bottom w:val="nil"/>
              <w:right w:val="nil"/>
            </w:tcBorders>
            <w:tcMar>
              <w:top w:w="128" w:type="dxa"/>
              <w:left w:w="43" w:type="dxa"/>
              <w:bottom w:w="43" w:type="dxa"/>
              <w:right w:w="43" w:type="dxa"/>
            </w:tcMar>
            <w:vAlign w:val="bottom"/>
          </w:tcPr>
          <w:p w14:paraId="05C0AA58" w14:textId="77777777" w:rsidR="00F52703" w:rsidRPr="00A61365" w:rsidRDefault="00962653" w:rsidP="00A61365">
            <w:r w:rsidRPr="00A61365">
              <w:t>758 565</w:t>
            </w:r>
          </w:p>
        </w:tc>
        <w:tc>
          <w:tcPr>
            <w:tcW w:w="240" w:type="dxa"/>
            <w:tcBorders>
              <w:top w:val="nil"/>
              <w:left w:val="nil"/>
              <w:bottom w:val="nil"/>
              <w:right w:val="nil"/>
            </w:tcBorders>
            <w:tcMar>
              <w:top w:w="128" w:type="dxa"/>
              <w:left w:w="43" w:type="dxa"/>
              <w:bottom w:w="43" w:type="dxa"/>
              <w:right w:w="43" w:type="dxa"/>
            </w:tcMar>
            <w:vAlign w:val="bottom"/>
          </w:tcPr>
          <w:p w14:paraId="4B53AA64" w14:textId="77777777" w:rsidR="00F52703" w:rsidRPr="00A61365" w:rsidRDefault="00F52703" w:rsidP="00A61365"/>
        </w:tc>
        <w:tc>
          <w:tcPr>
            <w:tcW w:w="800" w:type="dxa"/>
            <w:tcBorders>
              <w:top w:val="nil"/>
              <w:left w:val="nil"/>
              <w:bottom w:val="nil"/>
              <w:right w:val="nil"/>
            </w:tcBorders>
            <w:tcMar>
              <w:top w:w="128" w:type="dxa"/>
              <w:left w:w="43" w:type="dxa"/>
              <w:bottom w:w="43" w:type="dxa"/>
              <w:right w:w="43" w:type="dxa"/>
            </w:tcMar>
            <w:vAlign w:val="bottom"/>
          </w:tcPr>
          <w:p w14:paraId="63BC8F8C" w14:textId="77777777" w:rsidR="00F52703" w:rsidRPr="00A61365" w:rsidRDefault="00962653" w:rsidP="00A61365">
            <w:r w:rsidRPr="00A61365">
              <w:t>1,04</w:t>
            </w:r>
          </w:p>
        </w:tc>
        <w:tc>
          <w:tcPr>
            <w:tcW w:w="980" w:type="dxa"/>
            <w:tcBorders>
              <w:top w:val="nil"/>
              <w:left w:val="nil"/>
              <w:bottom w:val="nil"/>
              <w:right w:val="nil"/>
            </w:tcBorders>
            <w:tcMar>
              <w:top w:w="128" w:type="dxa"/>
              <w:left w:w="43" w:type="dxa"/>
              <w:bottom w:w="43" w:type="dxa"/>
              <w:right w:w="43" w:type="dxa"/>
            </w:tcMar>
            <w:vAlign w:val="bottom"/>
          </w:tcPr>
          <w:p w14:paraId="53DBEA2A" w14:textId="77777777" w:rsidR="00F52703" w:rsidRPr="00A61365" w:rsidRDefault="00962653" w:rsidP="00A61365">
            <w:r w:rsidRPr="00A61365">
              <w:t>1,01</w:t>
            </w:r>
          </w:p>
        </w:tc>
        <w:tc>
          <w:tcPr>
            <w:tcW w:w="980" w:type="dxa"/>
            <w:tcBorders>
              <w:top w:val="nil"/>
              <w:left w:val="nil"/>
              <w:bottom w:val="nil"/>
              <w:right w:val="nil"/>
            </w:tcBorders>
            <w:tcMar>
              <w:top w:w="128" w:type="dxa"/>
              <w:left w:w="43" w:type="dxa"/>
              <w:bottom w:w="43" w:type="dxa"/>
              <w:right w:w="43" w:type="dxa"/>
            </w:tcMar>
            <w:vAlign w:val="bottom"/>
          </w:tcPr>
          <w:p w14:paraId="36B33436" w14:textId="77777777" w:rsidR="00F52703" w:rsidRPr="00A61365" w:rsidRDefault="00962653" w:rsidP="00A61365">
            <w:r w:rsidRPr="00A61365">
              <w:t>0,92</w:t>
            </w:r>
          </w:p>
        </w:tc>
        <w:tc>
          <w:tcPr>
            <w:tcW w:w="980" w:type="dxa"/>
            <w:tcBorders>
              <w:top w:val="nil"/>
              <w:left w:val="nil"/>
              <w:bottom w:val="nil"/>
              <w:right w:val="nil"/>
            </w:tcBorders>
            <w:tcMar>
              <w:top w:w="128" w:type="dxa"/>
              <w:left w:w="43" w:type="dxa"/>
              <w:bottom w:w="43" w:type="dxa"/>
              <w:right w:w="43" w:type="dxa"/>
            </w:tcMar>
            <w:vAlign w:val="bottom"/>
          </w:tcPr>
          <w:p w14:paraId="13E6C520" w14:textId="77777777" w:rsidR="00F52703" w:rsidRPr="00A61365" w:rsidRDefault="00962653" w:rsidP="00A61365">
            <w:r w:rsidRPr="00A61365">
              <w:t>0,81</w:t>
            </w:r>
          </w:p>
        </w:tc>
        <w:tc>
          <w:tcPr>
            <w:tcW w:w="980" w:type="dxa"/>
            <w:tcBorders>
              <w:top w:val="nil"/>
              <w:left w:val="nil"/>
              <w:bottom w:val="nil"/>
              <w:right w:val="nil"/>
            </w:tcBorders>
            <w:tcMar>
              <w:top w:w="128" w:type="dxa"/>
              <w:left w:w="43" w:type="dxa"/>
              <w:bottom w:w="43" w:type="dxa"/>
              <w:right w:w="43" w:type="dxa"/>
            </w:tcMar>
            <w:vAlign w:val="bottom"/>
          </w:tcPr>
          <w:p w14:paraId="1725175F" w14:textId="77777777" w:rsidR="00F52703" w:rsidRPr="00A61365" w:rsidRDefault="00962653" w:rsidP="00A61365">
            <w:r w:rsidRPr="00A61365">
              <w:t>0,65</w:t>
            </w:r>
          </w:p>
        </w:tc>
      </w:tr>
      <w:tr w:rsidR="00F52703" w:rsidRPr="00A61365" w14:paraId="2C55B470" w14:textId="77777777" w:rsidTr="00A61365">
        <w:trPr>
          <w:trHeight w:val="38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2CE582AF" w14:textId="77777777" w:rsidR="00F52703" w:rsidRPr="00A61365" w:rsidRDefault="00F52703" w:rsidP="00A61365"/>
        </w:tc>
        <w:tc>
          <w:tcPr>
            <w:tcW w:w="2460" w:type="dxa"/>
            <w:tcBorders>
              <w:top w:val="nil"/>
              <w:left w:val="nil"/>
              <w:bottom w:val="single" w:sz="4" w:space="0" w:color="000000"/>
              <w:right w:val="nil"/>
            </w:tcBorders>
            <w:tcMar>
              <w:top w:w="128" w:type="dxa"/>
              <w:left w:w="43" w:type="dxa"/>
              <w:bottom w:w="43" w:type="dxa"/>
              <w:right w:w="43" w:type="dxa"/>
            </w:tcMar>
            <w:vAlign w:val="bottom"/>
          </w:tcPr>
          <w:p w14:paraId="7BD33FC6" w14:textId="77777777" w:rsidR="00F52703" w:rsidRPr="00A61365" w:rsidRDefault="00962653" w:rsidP="00A61365">
            <w:r w:rsidRPr="00A61365">
              <w:t>&gt; 3 mill. kr SO</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24284B7" w14:textId="77777777" w:rsidR="00F52703" w:rsidRPr="00A61365" w:rsidRDefault="00962653" w:rsidP="00A61365">
            <w:r w:rsidRPr="00A61365">
              <w:t>780 462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CEA4EFF" w14:textId="77777777" w:rsidR="00F52703" w:rsidRPr="00A61365" w:rsidRDefault="00962653" w:rsidP="00A61365">
            <w:r w:rsidRPr="00A61365">
              <w:t>1 058 566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3E589D8" w14:textId="77777777" w:rsidR="00F52703" w:rsidRPr="00A61365" w:rsidRDefault="00962653" w:rsidP="00A61365">
            <w:r w:rsidRPr="00A61365">
              <w:t>1 179 866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7E5EB06" w14:textId="77777777" w:rsidR="00F52703" w:rsidRPr="00A61365" w:rsidRDefault="00962653" w:rsidP="00A61365">
            <w:r w:rsidRPr="00A61365">
              <w:t>1 378 568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7630EE" w14:textId="77777777" w:rsidR="00F52703" w:rsidRPr="00A61365" w:rsidRDefault="00962653" w:rsidP="00A61365">
            <w:r w:rsidRPr="00A61365">
              <w:t>1 632 570</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133FD595" w14:textId="77777777" w:rsidR="00F52703" w:rsidRPr="00A61365" w:rsidRDefault="00F52703" w:rsidP="00A61365"/>
        </w:tc>
        <w:tc>
          <w:tcPr>
            <w:tcW w:w="800" w:type="dxa"/>
            <w:tcBorders>
              <w:top w:val="nil"/>
              <w:left w:val="nil"/>
              <w:bottom w:val="single" w:sz="4" w:space="0" w:color="000000"/>
              <w:right w:val="nil"/>
            </w:tcBorders>
            <w:tcMar>
              <w:top w:w="128" w:type="dxa"/>
              <w:left w:w="43" w:type="dxa"/>
              <w:bottom w:w="43" w:type="dxa"/>
              <w:right w:w="43" w:type="dxa"/>
            </w:tcMar>
            <w:vAlign w:val="bottom"/>
          </w:tcPr>
          <w:p w14:paraId="12F174AC" w14:textId="77777777" w:rsidR="00F52703" w:rsidRPr="00A61365" w:rsidRDefault="00962653" w:rsidP="00A61365">
            <w:r w:rsidRPr="00A61365">
              <w:t>1,39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4159F28" w14:textId="77777777" w:rsidR="00F52703" w:rsidRPr="00A61365" w:rsidRDefault="00962653" w:rsidP="00A61365">
            <w:r w:rsidRPr="00A61365">
              <w:t>1,29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C87B5F8" w14:textId="77777777" w:rsidR="00F52703" w:rsidRPr="00A61365" w:rsidRDefault="00962653" w:rsidP="00A61365">
            <w:r w:rsidRPr="00A61365">
              <w:t>1,21</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D5CCF45" w14:textId="77777777" w:rsidR="00F52703" w:rsidRPr="00A61365" w:rsidRDefault="00962653" w:rsidP="00A61365">
            <w:r w:rsidRPr="00A61365">
              <w:t>1,12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C8884A6" w14:textId="77777777" w:rsidR="00F52703" w:rsidRPr="00A61365" w:rsidRDefault="00962653" w:rsidP="00A61365">
            <w:r w:rsidRPr="00A61365">
              <w:t>1,03</w:t>
            </w:r>
          </w:p>
        </w:tc>
      </w:tr>
    </w:tbl>
    <w:p w14:paraId="3C6157BE" w14:textId="77777777" w:rsidR="00F52703" w:rsidRPr="00A61365" w:rsidRDefault="00962653" w:rsidP="00A61365">
      <w:pPr>
        <w:pStyle w:val="tabell-noter"/>
      </w:pPr>
      <w:r w:rsidRPr="00A61365">
        <w:rPr>
          <w:rStyle w:val="skrift-hevet"/>
        </w:rPr>
        <w:t>1</w:t>
      </w:r>
      <w:r w:rsidRPr="00A61365">
        <w:t xml:space="preserve"> </w:t>
      </w:r>
      <w:r w:rsidRPr="00A61365">
        <w:tab/>
        <w:t xml:space="preserve">Skattemeldingsdata koblet med arbeidsforbruk fra SSBs landbruksundersøkelse 2020. Inntekt per foretak er beregnet ved å multiplisere medianinntekt per årsverk i tabell 9.1 med gjennomsnittlig antall årsverk per foretak i gruppene. </w:t>
      </w:r>
    </w:p>
    <w:p w14:paraId="4C0839DF" w14:textId="77777777" w:rsidR="00962653" w:rsidRDefault="00962653" w:rsidP="00A61365">
      <w:pPr>
        <w:pStyle w:val="Overskrift3"/>
        <w:sectPr w:rsidR="00962653" w:rsidSect="00962653">
          <w:pgSz w:w="16838" w:h="11905" w:orient="landscape"/>
          <w:pgMar w:top="1162" w:right="1531" w:bottom="1162" w:left="1213" w:header="708" w:footer="708" w:gutter="0"/>
          <w:cols w:space="708"/>
          <w:noEndnote/>
          <w:titlePg/>
          <w:docGrid w:linePitch="326"/>
        </w:sectPr>
      </w:pPr>
    </w:p>
    <w:p w14:paraId="7D6FDB6D" w14:textId="77777777" w:rsidR="00F52703" w:rsidRPr="00A61365" w:rsidRDefault="00962653" w:rsidP="00A61365">
      <w:pPr>
        <w:pStyle w:val="Overskrift3"/>
      </w:pPr>
      <w:r w:rsidRPr="00A61365">
        <w:lastRenderedPageBreak/>
        <w:t>Operasjonalisering av hybridmodellen</w:t>
      </w:r>
    </w:p>
    <w:p w14:paraId="4741E8C5" w14:textId="77777777" w:rsidR="00F52703" w:rsidRPr="00A61365" w:rsidRDefault="00962653" w:rsidP="00A61365">
      <w:r w:rsidRPr="00A61365">
        <w:t>I kapittel 9.2 er det lagt til grunn at Totalkalkylen kan suppleres med et uttrykk for inntektsmuligheter for ulike produksjoner og bruksstørrelser basert på skattemeldingsdata. Det kan argumenteres for at en ren «beste resultat» tilnærming tilsier at man burde ta utgangspunkt i resultater på inntekts- eller effektivitetsfronten, det vil si helt øverst i inntektsfordelingen for ulike brukskategorier (for eksempel beste femdel). Samtidig må det tas hensyn til at skattemeldingsdata et enkelt år ikke er et presist uttrykk for et teknisk, økonomisk optimum på enkeltbruk over tid.</w:t>
      </w:r>
    </w:p>
    <w:p w14:paraId="468BB74A" w14:textId="77777777" w:rsidR="00F52703" w:rsidRPr="00A61365" w:rsidRDefault="00962653" w:rsidP="00A61365">
      <w:r w:rsidRPr="00A61365">
        <w:t>Verdien av jordbruksfradraget kommer i tillegg og må beregnes separat. Basert på førte jordbruksfradrag i skattemeldingene i 2020 ifølge SSB, har Budsjettnemnda for jordbruket i Utredning nr. 1 2022 beregnet at jordbruket sparte 687 mill. kroner i skatt. Det gir en gjennomsnittlig inntektsverdi før skatt på 26 800 kroner per årsverk.</w:t>
      </w:r>
    </w:p>
    <w:p w14:paraId="79037708" w14:textId="77777777" w:rsidR="00F52703" w:rsidRPr="00A61365" w:rsidRDefault="00962653" w:rsidP="00A61365">
      <w:r w:rsidRPr="00A61365">
        <w:t>I 2020 måtte jordbruksbedriftene ha en næringsinntekt på 354 200 kroner for å kunne føre maksimalt jordbruksfradrag på 190 400 kroner. Svært mange av brukene som tilhører beste halvpart eller bedre hadde en næringsinntekt som var stor nok til å føre maksimalt fradrag. Dersom maksimalt fradrag føres, hadde det en inntektsverdi før skatt på 69 800 kroner per foretak i 2020. Effekten per årsverk vil variere mye med arbeidsforbruket i foretakene.</w:t>
      </w:r>
    </w:p>
    <w:p w14:paraId="14FA765B" w14:textId="5EBC6565" w:rsidR="00F52703" w:rsidRPr="00A61365" w:rsidRDefault="00962653" w:rsidP="00A61365">
      <w:r w:rsidRPr="00A61365">
        <w:t>Tabell 9.4 viser inntekten i den modifiserte Totalkalkylen og illustrasjon på variasjon i regnskapsdata basert på hybridmodellen i 2017 til 2020 og en tallfesting av γ til 1,43, 1,73 og 2,14, for henholdsvis beste to tredeler, beste halvpart og beste tredel.</w:t>
      </w:r>
    </w:p>
    <w:p w14:paraId="7C8AAFDA" w14:textId="6F892811" w:rsidR="00A61365" w:rsidRPr="00A61365" w:rsidRDefault="00A61365" w:rsidP="00A61365">
      <w:pPr>
        <w:pStyle w:val="tabell-tittel"/>
      </w:pPr>
      <w:r w:rsidRPr="00A61365">
        <w:t>Resultat før skatt/vederlag til arbeid og egenkapital per årsverk i hybridmodellen for 2017–2020. Eksklusiv verdi av jordbruksfradrag</w:t>
      </w:r>
      <w:r w:rsidRPr="00A61365">
        <w:rPr>
          <w:rStyle w:val="skrift-hevet"/>
        </w:rPr>
        <w:t>1</w:t>
      </w:r>
    </w:p>
    <w:p w14:paraId="679B2BB1" w14:textId="77777777" w:rsidR="00F52703" w:rsidRPr="00A61365" w:rsidRDefault="00962653" w:rsidP="00A61365">
      <w:pPr>
        <w:pStyle w:val="Tabellnavn"/>
      </w:pPr>
      <w:r w:rsidRPr="00A6136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2880"/>
        <w:gridCol w:w="1860"/>
        <w:gridCol w:w="1860"/>
        <w:gridCol w:w="1860"/>
      </w:tblGrid>
      <w:tr w:rsidR="00F52703" w:rsidRPr="00A61365" w14:paraId="2AC97A71" w14:textId="77777777">
        <w:trPr>
          <w:trHeight w:val="60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E5259" w14:textId="77777777" w:rsidR="00F52703" w:rsidRPr="00A61365" w:rsidRDefault="00962653" w:rsidP="00A61365">
            <w:r w:rsidRPr="00A61365">
              <w:t xml:space="preserve"> </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A0C01" w14:textId="77777777" w:rsidR="00F52703" w:rsidRPr="00A61365" w:rsidRDefault="00962653" w:rsidP="00A61365">
            <w:r w:rsidRPr="00A61365">
              <w:t>Totalkalkylen,</w:t>
            </w:r>
            <w:r w:rsidRPr="00A61365">
              <w:br/>
              <w:t xml:space="preserve"> kroner per familieårsverk</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B5CE0" w14:textId="77777777" w:rsidR="00F52703" w:rsidRPr="00A61365" w:rsidRDefault="00962653" w:rsidP="00A61365">
            <w:r w:rsidRPr="00A61365">
              <w:t xml:space="preserve">Beste 2/3 </w:t>
            </w:r>
            <w:r w:rsidRPr="00A61365">
              <w:br/>
              <w:t>(gamma 1,43)</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6E767" w14:textId="2E5CBEB3" w:rsidR="00F52703" w:rsidRPr="00A61365" w:rsidRDefault="00962653" w:rsidP="00A61365">
            <w:r w:rsidRPr="00A61365">
              <w:t>Beste halvpart (gamma 1,73)</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80EB7" w14:textId="77777777" w:rsidR="00F52703" w:rsidRPr="00A61365" w:rsidRDefault="00962653" w:rsidP="00A61365">
            <w:r w:rsidRPr="00A61365">
              <w:t xml:space="preserve">Beste tredel  </w:t>
            </w:r>
            <w:r w:rsidRPr="00A61365">
              <w:br/>
              <w:t>(gamma 2,14)</w:t>
            </w:r>
          </w:p>
        </w:tc>
      </w:tr>
      <w:tr w:rsidR="00F52703" w:rsidRPr="00A61365" w14:paraId="09AF6A59"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0E6B137A" w14:textId="77777777" w:rsidR="00F52703" w:rsidRPr="00A61365" w:rsidRDefault="00962653" w:rsidP="00A61365">
            <w:r w:rsidRPr="00A61365">
              <w:t>2017</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3CD6DB4E" w14:textId="77777777" w:rsidR="00F52703" w:rsidRPr="00A61365" w:rsidRDefault="00962653" w:rsidP="00A61365">
            <w:r w:rsidRPr="00A61365">
              <w:t xml:space="preserve"> 307 600 </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19A80AB7" w14:textId="77777777" w:rsidR="00F52703" w:rsidRPr="00A61365" w:rsidRDefault="00962653" w:rsidP="00A61365">
            <w:r w:rsidRPr="00A61365">
              <w:t>439 800</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5EAFDDFA" w14:textId="77777777" w:rsidR="00F52703" w:rsidRPr="00A61365" w:rsidRDefault="00962653" w:rsidP="00A61365">
            <w:r w:rsidRPr="00A61365">
              <w:t>532 100</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1BE3B54F" w14:textId="77777777" w:rsidR="00F52703" w:rsidRPr="00A61365" w:rsidRDefault="00962653" w:rsidP="00A61365">
            <w:r w:rsidRPr="00A61365">
              <w:t>658 200</w:t>
            </w:r>
          </w:p>
        </w:tc>
      </w:tr>
      <w:tr w:rsidR="00F52703" w:rsidRPr="00A61365" w14:paraId="771F2FE4" w14:textId="77777777">
        <w:trPr>
          <w:trHeight w:val="380"/>
        </w:trPr>
        <w:tc>
          <w:tcPr>
            <w:tcW w:w="1060" w:type="dxa"/>
            <w:tcBorders>
              <w:top w:val="nil"/>
              <w:left w:val="nil"/>
              <w:bottom w:val="nil"/>
              <w:right w:val="nil"/>
            </w:tcBorders>
            <w:tcMar>
              <w:top w:w="128" w:type="dxa"/>
              <w:left w:w="43" w:type="dxa"/>
              <w:bottom w:w="43" w:type="dxa"/>
              <w:right w:w="43" w:type="dxa"/>
            </w:tcMar>
          </w:tcPr>
          <w:p w14:paraId="298F9939" w14:textId="77777777" w:rsidR="00F52703" w:rsidRPr="00A61365" w:rsidRDefault="00962653" w:rsidP="00A61365">
            <w:r w:rsidRPr="00A61365">
              <w:t>2018</w:t>
            </w:r>
          </w:p>
        </w:tc>
        <w:tc>
          <w:tcPr>
            <w:tcW w:w="2880" w:type="dxa"/>
            <w:tcBorders>
              <w:top w:val="nil"/>
              <w:left w:val="nil"/>
              <w:bottom w:val="nil"/>
              <w:right w:val="nil"/>
            </w:tcBorders>
            <w:tcMar>
              <w:top w:w="128" w:type="dxa"/>
              <w:left w:w="43" w:type="dxa"/>
              <w:bottom w:w="43" w:type="dxa"/>
              <w:right w:w="43" w:type="dxa"/>
            </w:tcMar>
            <w:vAlign w:val="bottom"/>
          </w:tcPr>
          <w:p w14:paraId="04F5DEBA" w14:textId="77777777" w:rsidR="00F52703" w:rsidRPr="00A61365" w:rsidRDefault="00962653" w:rsidP="00A61365">
            <w:r w:rsidRPr="00A61365">
              <w:t xml:space="preserve"> 301 000 </w:t>
            </w:r>
          </w:p>
        </w:tc>
        <w:tc>
          <w:tcPr>
            <w:tcW w:w="1860" w:type="dxa"/>
            <w:tcBorders>
              <w:top w:val="nil"/>
              <w:left w:val="nil"/>
              <w:bottom w:val="nil"/>
              <w:right w:val="nil"/>
            </w:tcBorders>
            <w:tcMar>
              <w:top w:w="128" w:type="dxa"/>
              <w:left w:w="43" w:type="dxa"/>
              <w:bottom w:w="43" w:type="dxa"/>
              <w:right w:w="43" w:type="dxa"/>
            </w:tcMar>
            <w:vAlign w:val="bottom"/>
          </w:tcPr>
          <w:p w14:paraId="676E2FD4" w14:textId="77777777" w:rsidR="00F52703" w:rsidRPr="00A61365" w:rsidRDefault="00962653" w:rsidP="00A61365">
            <w:r w:rsidRPr="00A61365">
              <w:t>430 500</w:t>
            </w:r>
          </w:p>
        </w:tc>
        <w:tc>
          <w:tcPr>
            <w:tcW w:w="1860" w:type="dxa"/>
            <w:tcBorders>
              <w:top w:val="nil"/>
              <w:left w:val="nil"/>
              <w:bottom w:val="nil"/>
              <w:right w:val="nil"/>
            </w:tcBorders>
            <w:tcMar>
              <w:top w:w="128" w:type="dxa"/>
              <w:left w:w="43" w:type="dxa"/>
              <w:bottom w:w="43" w:type="dxa"/>
              <w:right w:w="43" w:type="dxa"/>
            </w:tcMar>
            <w:vAlign w:val="bottom"/>
          </w:tcPr>
          <w:p w14:paraId="092DC2F1" w14:textId="77777777" w:rsidR="00F52703" w:rsidRPr="00A61365" w:rsidRDefault="00962653" w:rsidP="00A61365">
            <w:r w:rsidRPr="00A61365">
              <w:t>520 800</w:t>
            </w:r>
          </w:p>
        </w:tc>
        <w:tc>
          <w:tcPr>
            <w:tcW w:w="1860" w:type="dxa"/>
            <w:tcBorders>
              <w:top w:val="nil"/>
              <w:left w:val="nil"/>
              <w:bottom w:val="nil"/>
              <w:right w:val="nil"/>
            </w:tcBorders>
            <w:tcMar>
              <w:top w:w="128" w:type="dxa"/>
              <w:left w:w="43" w:type="dxa"/>
              <w:bottom w:w="43" w:type="dxa"/>
              <w:right w:w="43" w:type="dxa"/>
            </w:tcMar>
            <w:vAlign w:val="bottom"/>
          </w:tcPr>
          <w:p w14:paraId="3B9C52BF" w14:textId="77777777" w:rsidR="00F52703" w:rsidRPr="00A61365" w:rsidRDefault="00962653" w:rsidP="00A61365">
            <w:r w:rsidRPr="00A61365">
              <w:t>644 200</w:t>
            </w:r>
          </w:p>
        </w:tc>
      </w:tr>
      <w:tr w:rsidR="00F52703" w:rsidRPr="00A61365" w14:paraId="0D290D7F" w14:textId="77777777">
        <w:trPr>
          <w:trHeight w:val="380"/>
        </w:trPr>
        <w:tc>
          <w:tcPr>
            <w:tcW w:w="1060" w:type="dxa"/>
            <w:tcBorders>
              <w:top w:val="nil"/>
              <w:left w:val="nil"/>
              <w:bottom w:val="nil"/>
              <w:right w:val="nil"/>
            </w:tcBorders>
            <w:tcMar>
              <w:top w:w="128" w:type="dxa"/>
              <w:left w:w="43" w:type="dxa"/>
              <w:bottom w:w="43" w:type="dxa"/>
              <w:right w:w="43" w:type="dxa"/>
            </w:tcMar>
          </w:tcPr>
          <w:p w14:paraId="027D3B1D" w14:textId="77777777" w:rsidR="00F52703" w:rsidRPr="00A61365" w:rsidRDefault="00962653" w:rsidP="00A61365">
            <w:r w:rsidRPr="00A61365">
              <w:t>2019</w:t>
            </w:r>
          </w:p>
        </w:tc>
        <w:tc>
          <w:tcPr>
            <w:tcW w:w="2880" w:type="dxa"/>
            <w:tcBorders>
              <w:top w:val="nil"/>
              <w:left w:val="nil"/>
              <w:bottom w:val="nil"/>
              <w:right w:val="nil"/>
            </w:tcBorders>
            <w:tcMar>
              <w:top w:w="128" w:type="dxa"/>
              <w:left w:w="43" w:type="dxa"/>
              <w:bottom w:w="43" w:type="dxa"/>
              <w:right w:w="43" w:type="dxa"/>
            </w:tcMar>
            <w:vAlign w:val="bottom"/>
          </w:tcPr>
          <w:p w14:paraId="19516FA0" w14:textId="77777777" w:rsidR="00F52703" w:rsidRPr="00A61365" w:rsidRDefault="00962653" w:rsidP="00A61365">
            <w:r w:rsidRPr="00A61365">
              <w:t xml:space="preserve"> 309 600 </w:t>
            </w:r>
          </w:p>
        </w:tc>
        <w:tc>
          <w:tcPr>
            <w:tcW w:w="1860" w:type="dxa"/>
            <w:tcBorders>
              <w:top w:val="nil"/>
              <w:left w:val="nil"/>
              <w:bottom w:val="nil"/>
              <w:right w:val="nil"/>
            </w:tcBorders>
            <w:tcMar>
              <w:top w:w="128" w:type="dxa"/>
              <w:left w:w="43" w:type="dxa"/>
              <w:bottom w:w="43" w:type="dxa"/>
              <w:right w:w="43" w:type="dxa"/>
            </w:tcMar>
            <w:vAlign w:val="bottom"/>
          </w:tcPr>
          <w:p w14:paraId="6434076B" w14:textId="77777777" w:rsidR="00F52703" w:rsidRPr="00A61365" w:rsidRDefault="00962653" w:rsidP="00A61365">
            <w:r w:rsidRPr="00A61365">
              <w:t>442 700</w:t>
            </w:r>
          </w:p>
        </w:tc>
        <w:tc>
          <w:tcPr>
            <w:tcW w:w="1860" w:type="dxa"/>
            <w:tcBorders>
              <w:top w:val="nil"/>
              <w:left w:val="nil"/>
              <w:bottom w:val="nil"/>
              <w:right w:val="nil"/>
            </w:tcBorders>
            <w:tcMar>
              <w:top w:w="128" w:type="dxa"/>
              <w:left w:w="43" w:type="dxa"/>
              <w:bottom w:w="43" w:type="dxa"/>
              <w:right w:w="43" w:type="dxa"/>
            </w:tcMar>
            <w:vAlign w:val="bottom"/>
          </w:tcPr>
          <w:p w14:paraId="3B0D90DA" w14:textId="77777777" w:rsidR="00F52703" w:rsidRPr="00A61365" w:rsidRDefault="00962653" w:rsidP="00A61365">
            <w:r w:rsidRPr="00A61365">
              <w:t>535 500</w:t>
            </w:r>
          </w:p>
        </w:tc>
        <w:tc>
          <w:tcPr>
            <w:tcW w:w="1860" w:type="dxa"/>
            <w:tcBorders>
              <w:top w:val="nil"/>
              <w:left w:val="nil"/>
              <w:bottom w:val="nil"/>
              <w:right w:val="nil"/>
            </w:tcBorders>
            <w:tcMar>
              <w:top w:w="128" w:type="dxa"/>
              <w:left w:w="43" w:type="dxa"/>
              <w:bottom w:w="43" w:type="dxa"/>
              <w:right w:w="43" w:type="dxa"/>
            </w:tcMar>
            <w:vAlign w:val="bottom"/>
          </w:tcPr>
          <w:p w14:paraId="127AD423" w14:textId="77777777" w:rsidR="00F52703" w:rsidRPr="00A61365" w:rsidRDefault="00962653" w:rsidP="00A61365">
            <w:r w:rsidRPr="00A61365">
              <w:t>662 500</w:t>
            </w:r>
          </w:p>
        </w:tc>
      </w:tr>
      <w:tr w:rsidR="00F52703" w:rsidRPr="00A61365" w14:paraId="36855311"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7AF77F40" w14:textId="77777777" w:rsidR="00F52703" w:rsidRPr="00A61365" w:rsidRDefault="00962653" w:rsidP="00A61365">
            <w:r w:rsidRPr="00A61365">
              <w:t>2020</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03D9AA59" w14:textId="77777777" w:rsidR="00F52703" w:rsidRPr="00A61365" w:rsidRDefault="00962653" w:rsidP="00A61365">
            <w:r w:rsidRPr="00A61365">
              <w:t xml:space="preserve"> 362 200 </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068C19E" w14:textId="77777777" w:rsidR="00F52703" w:rsidRPr="00A61365" w:rsidRDefault="00962653" w:rsidP="00A61365">
            <w:r w:rsidRPr="00A61365">
              <w:t>518 000</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DD8A775" w14:textId="77777777" w:rsidR="00F52703" w:rsidRPr="00A61365" w:rsidRDefault="00962653" w:rsidP="00A61365">
            <w:r w:rsidRPr="00A61365">
              <w:t>626 700</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5B9D2445" w14:textId="77777777" w:rsidR="00F52703" w:rsidRPr="00A61365" w:rsidRDefault="00962653" w:rsidP="00A61365">
            <w:r w:rsidRPr="00A61365">
              <w:t>775 200</w:t>
            </w:r>
          </w:p>
        </w:tc>
      </w:tr>
    </w:tbl>
    <w:p w14:paraId="636B1C5D" w14:textId="77777777" w:rsidR="00F52703" w:rsidRPr="00A61365" w:rsidRDefault="00962653" w:rsidP="00A61365">
      <w:pPr>
        <w:pStyle w:val="tabell-noter"/>
      </w:pPr>
      <w:r w:rsidRPr="00A61365">
        <w:rPr>
          <w:rStyle w:val="skrift-hevet"/>
        </w:rPr>
        <w:t>1</w:t>
      </w:r>
      <w:r w:rsidRPr="00A61365">
        <w:t xml:space="preserve"> </w:t>
      </w:r>
      <w:r w:rsidRPr="00A61365">
        <w:tab/>
        <w:t>Denne illustrasjonen tar utgangspunkt i en modifisert totalkalkyle, hvor avskrivinger er ført etter historisk kost, rentekostnader basert på nominell rente, leid jord og arbeidskraft er kostnadsført og arbeidsforbruket er uten innleid arbeid, jf. steg 3 i kapittel. 6.</w:t>
      </w:r>
    </w:p>
    <w:p w14:paraId="1F2C0A75" w14:textId="77777777" w:rsidR="00F52703" w:rsidRPr="00A61365" w:rsidRDefault="00962653" w:rsidP="00A61365">
      <w:r w:rsidRPr="00A61365">
        <w:t>Uansett operasjonalisering vil en modell for nivåsammenligning med lønnsmottakere være krevende. Hybridmodellen løser prinsipielt sett problemet med å skille mellom faktiske gjennomsnittsinntekter og inntektsmuligheter med rimelige krav til effektivitet i en populasjon der økonomiske resultater og driftsmål varierer mye. Tallfestingen av inntektsmuligheter er imidlertid usikker og krever skjønn. Samtidig vil det naturlig være betydelig inntektsvariasjon også mellom godt drevne heltidsbruk, blant annet avhengig av hvor bruket er i investeringsløpet.</w:t>
      </w:r>
    </w:p>
    <w:p w14:paraId="7799E8D7" w14:textId="77777777" w:rsidR="00F52703" w:rsidRPr="00A61365" w:rsidRDefault="00962653" w:rsidP="00A61365">
      <w:r w:rsidRPr="00A61365">
        <w:t xml:space="preserve">Valget av referansenivå avhenger av hvilke krav til effektivitet og forretningsmessighet det er rimelig å stille. Hvilken inntektspersentil man eventuelt vil velge i jordbruksforhandlingene er et </w:t>
      </w:r>
      <w:r w:rsidRPr="00A61365">
        <w:lastRenderedPageBreak/>
        <w:t xml:space="preserve">politisk spørsmål. Utvalget registrerer også at ulike datakilder som skattestatistikken, driftsgranskingene og Totalkalkylen gir til dels store forskjeller i beregnet gjennomsnittlig inntektsnivå. Det henger sammen med mange forhold, som avgrensing av næringsvirksomheten, føringsprinsipper og periodisering av inntekt mellom år, arbeidsforbruk, sammenveiing med mer. Når en ser på den meget store variasjonen i økonomisk resultat mellom enkeltbedrifter, kan det stilles spørsmål ved hensiktsmessigheten i å forsøke å uttrykke bøndenes jordbruksinntekt per årsverk i form av </w:t>
      </w:r>
      <w:r w:rsidRPr="00A61365">
        <w:rPr>
          <w:rStyle w:val="kursiv"/>
        </w:rPr>
        <w:t>ett</w:t>
      </w:r>
      <w:r w:rsidRPr="00A61365">
        <w:t xml:space="preserve"> gjennomsnittstall. Utvalget mener at skattedata som i prinsippet representerer alle aktive bruk, alene kan gi en pekepinn på inntektsnivå og variasjon innenfor forskjellige produksjoner. Skattedata kan imidlertid bare kobles til arbeidsforbruksregistreringer for et utvalg hvert tredje år og for alle bruk hvert tiende år.</w:t>
      </w:r>
    </w:p>
    <w:p w14:paraId="6686851A" w14:textId="77777777" w:rsidR="00F52703" w:rsidRPr="00A61365" w:rsidRDefault="00962653" w:rsidP="00A61365">
      <w:pPr>
        <w:pStyle w:val="Overskrift2"/>
      </w:pPr>
      <w:r w:rsidRPr="00A61365">
        <w:t>Relevant sammenligningsgruppe</w:t>
      </w:r>
    </w:p>
    <w:p w14:paraId="51AD202B" w14:textId="77777777" w:rsidR="00F52703" w:rsidRPr="00A61365" w:rsidRDefault="00962653" w:rsidP="00A61365">
      <w:r w:rsidRPr="00A61365">
        <w:t>Når nivået på næringsinntekter i jordbruket skal sammenlignes med «andre grupper», må det tas stilling til hva som er relevant sammenligningsgruppe. Under perioden med nivåsammenligning fra 1970-tallet var det definert til industriarbeiderlønn.</w:t>
      </w:r>
    </w:p>
    <w:p w14:paraId="79B7F6C5" w14:textId="77777777" w:rsidR="00F52703" w:rsidRPr="00A61365" w:rsidRDefault="00962653" w:rsidP="00A61365">
      <w:r w:rsidRPr="00A61365">
        <w:t>De siste 30 årene, hvor inntektsmålet har vært et utviklingsmål, har gjennomsnittlig vekst i årslønn for lønnsmottakerne vært vurdert som tilstrekkelig presist uttrykk for inntektsutviklingen i samfunnet. Det har ikke vært behov for en mer differensiert vurdering av lønnsnivået for ulike grupper av lønnsmottakere. Med et mål om å redusere eller tette et inntektsgap, får valg av sammenligningsgruppe en helt annen betydning.</w:t>
      </w:r>
    </w:p>
    <w:p w14:paraId="2182EC03" w14:textId="77777777" w:rsidR="00F52703" w:rsidRPr="00A61365" w:rsidRDefault="00962653" w:rsidP="00A61365">
      <w:r w:rsidRPr="00A61365">
        <w:rPr>
          <w:rStyle w:val="kursiv"/>
        </w:rPr>
        <w:t>Utvalget</w:t>
      </w:r>
      <w:r w:rsidRPr="00A61365">
        <w:t xml:space="preserve"> mener at det er enklest og mest naturlig å sammenligne inntekt i jordbruket mot inntekt for annen selvstendig næringsvirksomhet. Det innebærer at man må regne jordbruksinntekt mest mulig likt slik man gjør for annen næringsinntekt. Den største utfordringen med det er statistikkgrunnlaget, siden andre selvstendig næringsdrivende ikke registrerer arbeidsforbruk.</w:t>
      </w:r>
    </w:p>
    <w:p w14:paraId="36A50017" w14:textId="77777777" w:rsidR="00F52703" w:rsidRPr="00A61365" w:rsidRDefault="00962653" w:rsidP="00A61365">
      <w:r w:rsidRPr="00A61365">
        <w:t>Mange bønder er både eiere, bedriftsledere og arbeidstakere i sin egen bedrift. Med grunnlag i utfordringene med sammenlignbarhet i inntektsbegreper, (jf. blant annet kapittel 7) er sammenligning av bondens næringsinntekter med lønnsinntekter krevende. Hvilken, eller hvilke, grupper av lønnsmottakere et nivåmål skal sammenlignes med, vil i stor grad være et politisk valg.</w:t>
      </w:r>
    </w:p>
    <w:p w14:paraId="73013364" w14:textId="77777777" w:rsidR="00F52703" w:rsidRPr="00A61365" w:rsidRDefault="00962653" w:rsidP="00A61365">
      <w:r w:rsidRPr="00A61365">
        <w:t>Utvalget har i kapittel 9.3 vist beregnet inntektsnivå per årsverk (Resultat før skatt, pluss verdi av jordbruksfradraget) for rimelig godt drevne bruk, det vil si jordbruksforetakene som utnytter inntektsmulighetene på en god måte. Ifølge NOU 2021: 5 fra Det tekniske beregningsutvalget for inntektsoppgjørene var gjennomsnittlig årslønn per årsverk i nasjonalregnskapet på 593 500 kroner. Årslønnen ifølge nasjonalregnskapet skiller seg litt fra lønnsstatistikken, hvor gjennomsnittlig årslønn for alle grupper var beregnet til 587 600 kroner i 2020.</w:t>
      </w:r>
    </w:p>
    <w:p w14:paraId="101D76A5" w14:textId="77777777" w:rsidR="00F52703" w:rsidRPr="00A61365" w:rsidRDefault="00962653" w:rsidP="00A61365">
      <w:r w:rsidRPr="00A61365">
        <w:t>Tabell 9.5 viser årslønn i 2020 for noen store forhandlingsområder. Lønnen regnes om til å tilsvare heltidsarbeid hele året og beregnes som om det er full lønn under ferie og annet fravær. Det betyr blant annet at variasjon i sykefravær ikke påvirker beregnet årslønn eller årslønnsvekst. Årslønnen omfatter avtalt lønn, bonus og uregelmessige tillegg. Naturallønn, lønn for overtidsarbeid og sluttvederlag er derimot ikke inkludert.</w:t>
      </w:r>
    </w:p>
    <w:p w14:paraId="555D6065" w14:textId="77777777" w:rsidR="00F52703" w:rsidRPr="00A61365" w:rsidRDefault="00962653" w:rsidP="00A61365">
      <w:r w:rsidRPr="00A61365">
        <w:t>Obligatorisk tjenestepensjon som virksomhetene dekker, er ikke med i årslønnen. I næringsoppgaven for jordbruket vil premie og tilskudd til foretakspensjonsordning og innskuddspensjonsordning alltid være fradragsberettiget (post 5900). Det samme vil kostander til egen pensjonsordning, post 5950 (innskudd etter reglene om innskuddspensjonslovens § 2-3 for selvstendig næringsdrivende). Altså er innbetalte pensjonskostnader fratrukket næringens resultat i skattestatistikken.</w:t>
      </w:r>
    </w:p>
    <w:p w14:paraId="7A47F554" w14:textId="31962FFA" w:rsidR="00F52703" w:rsidRPr="00A61365" w:rsidRDefault="00962653" w:rsidP="00A61365">
      <w:r w:rsidRPr="00A61365">
        <w:t xml:space="preserve">Tabell 9.5 omfatter beregnet årslønn for ansatte med tariffavtale, altså for forhandlingsområder. For eksempel er forhandlingsområdet industri ikke identisk med det som defineres som industri i SSBs </w:t>
      </w:r>
      <w:r w:rsidRPr="00A61365">
        <w:lastRenderedPageBreak/>
        <w:t>næringsklassifikasjon. Dermed vil gjennomsnittlig årslønn som SSB publiserer for industrien samlet, avvike fra det som beregnes for forhandlingsområdet industri.</w:t>
      </w:r>
    </w:p>
    <w:p w14:paraId="69BB50C6" w14:textId="5216BCA8" w:rsidR="00A61365" w:rsidRPr="00A61365" w:rsidRDefault="00A61365" w:rsidP="00A61365">
      <w:pPr>
        <w:pStyle w:val="tabell-tittel"/>
      </w:pPr>
      <w:r w:rsidRPr="00A61365">
        <w:t>Årslønn i 2020 for noen store forhandlingsområder, kroner per årsverk</w:t>
      </w:r>
    </w:p>
    <w:p w14:paraId="359B9446" w14:textId="77777777" w:rsidR="00F52703" w:rsidRPr="00A61365" w:rsidRDefault="00962653" w:rsidP="00A61365">
      <w:pPr>
        <w:pStyle w:val="Tabellnavn"/>
      </w:pPr>
      <w:r w:rsidRPr="00A6136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4500"/>
        <w:gridCol w:w="2280"/>
        <w:gridCol w:w="2280"/>
      </w:tblGrid>
      <w:tr w:rsidR="00F52703" w:rsidRPr="00A61365" w14:paraId="7093D4C1" w14:textId="77777777">
        <w:trPr>
          <w:trHeight w:val="360"/>
        </w:trPr>
        <w:tc>
          <w:tcPr>
            <w:tcW w:w="49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3F6F2C1" w14:textId="77777777" w:rsidR="00F52703" w:rsidRPr="00A61365" w:rsidRDefault="00962653" w:rsidP="00A61365">
            <w:r w:rsidRPr="00A61365">
              <w:t xml:space="preserve"> </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BD125" w14:textId="77777777" w:rsidR="00F52703" w:rsidRPr="00A61365" w:rsidRDefault="00962653" w:rsidP="00A61365">
            <w:r w:rsidRPr="00A61365">
              <w:t>Per årsverk</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35C2C" w14:textId="77777777" w:rsidR="00F52703" w:rsidRPr="00A61365" w:rsidRDefault="00962653" w:rsidP="00A61365">
            <w:r w:rsidRPr="00A61365">
              <w:t>Antall årsverk</w:t>
            </w:r>
          </w:p>
        </w:tc>
      </w:tr>
      <w:tr w:rsidR="00F52703" w:rsidRPr="00A61365" w14:paraId="3F6FCB13" w14:textId="77777777">
        <w:trPr>
          <w:trHeight w:val="380"/>
        </w:trPr>
        <w:tc>
          <w:tcPr>
            <w:tcW w:w="4940" w:type="dxa"/>
            <w:gridSpan w:val="2"/>
            <w:tcBorders>
              <w:top w:val="single" w:sz="4" w:space="0" w:color="000000"/>
              <w:left w:val="nil"/>
              <w:bottom w:val="nil"/>
              <w:right w:val="nil"/>
            </w:tcBorders>
            <w:tcMar>
              <w:top w:w="128" w:type="dxa"/>
              <w:left w:w="43" w:type="dxa"/>
              <w:bottom w:w="43" w:type="dxa"/>
              <w:right w:w="43" w:type="dxa"/>
            </w:tcMar>
          </w:tcPr>
          <w:p w14:paraId="7255E8F8" w14:textId="77777777" w:rsidR="00F52703" w:rsidRPr="00A61365" w:rsidRDefault="00962653" w:rsidP="00A61365">
            <w:r w:rsidRPr="00A61365">
              <w:t>NHO-bedrifter i industrien</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64D771D8" w14:textId="77777777" w:rsidR="00F52703" w:rsidRPr="00A61365" w:rsidRDefault="00F52703" w:rsidP="00A61365"/>
        </w:tc>
        <w:tc>
          <w:tcPr>
            <w:tcW w:w="2280" w:type="dxa"/>
            <w:tcBorders>
              <w:top w:val="single" w:sz="4" w:space="0" w:color="000000"/>
              <w:left w:val="nil"/>
              <w:bottom w:val="nil"/>
              <w:right w:val="nil"/>
            </w:tcBorders>
            <w:tcMar>
              <w:top w:w="128" w:type="dxa"/>
              <w:left w:w="43" w:type="dxa"/>
              <w:bottom w:w="43" w:type="dxa"/>
              <w:right w:w="43" w:type="dxa"/>
            </w:tcMar>
            <w:vAlign w:val="bottom"/>
          </w:tcPr>
          <w:p w14:paraId="38376022" w14:textId="77777777" w:rsidR="00F52703" w:rsidRPr="00A61365" w:rsidRDefault="00F52703" w:rsidP="00A61365"/>
        </w:tc>
      </w:tr>
      <w:tr w:rsidR="00F52703" w:rsidRPr="00A61365" w14:paraId="2698B442" w14:textId="77777777">
        <w:trPr>
          <w:trHeight w:val="380"/>
        </w:trPr>
        <w:tc>
          <w:tcPr>
            <w:tcW w:w="440" w:type="dxa"/>
            <w:tcBorders>
              <w:top w:val="nil"/>
              <w:left w:val="nil"/>
              <w:bottom w:val="nil"/>
              <w:right w:val="nil"/>
            </w:tcBorders>
            <w:tcMar>
              <w:top w:w="128" w:type="dxa"/>
              <w:left w:w="43" w:type="dxa"/>
              <w:bottom w:w="43" w:type="dxa"/>
              <w:right w:w="43" w:type="dxa"/>
            </w:tcMar>
          </w:tcPr>
          <w:p w14:paraId="3ECE5FC2"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0E3C76BD" w14:textId="77777777" w:rsidR="00F52703" w:rsidRPr="00A61365" w:rsidRDefault="00962653" w:rsidP="00A61365">
            <w:r w:rsidRPr="00A61365">
              <w:t>Industri i alt</w:t>
            </w:r>
          </w:p>
        </w:tc>
        <w:tc>
          <w:tcPr>
            <w:tcW w:w="2280" w:type="dxa"/>
            <w:tcBorders>
              <w:top w:val="nil"/>
              <w:left w:val="nil"/>
              <w:bottom w:val="nil"/>
              <w:right w:val="nil"/>
            </w:tcBorders>
            <w:tcMar>
              <w:top w:w="128" w:type="dxa"/>
              <w:left w:w="43" w:type="dxa"/>
              <w:bottom w:w="43" w:type="dxa"/>
              <w:right w:w="43" w:type="dxa"/>
            </w:tcMar>
            <w:vAlign w:val="bottom"/>
          </w:tcPr>
          <w:p w14:paraId="40A3DB4B" w14:textId="77777777" w:rsidR="00F52703" w:rsidRPr="00A61365" w:rsidRDefault="00962653" w:rsidP="00A61365">
            <w:r w:rsidRPr="00A61365">
              <w:t xml:space="preserve"> 641 400 </w:t>
            </w:r>
          </w:p>
        </w:tc>
        <w:tc>
          <w:tcPr>
            <w:tcW w:w="2280" w:type="dxa"/>
            <w:tcBorders>
              <w:top w:val="nil"/>
              <w:left w:val="nil"/>
              <w:bottom w:val="nil"/>
              <w:right w:val="nil"/>
            </w:tcBorders>
            <w:tcMar>
              <w:top w:w="128" w:type="dxa"/>
              <w:left w:w="43" w:type="dxa"/>
              <w:bottom w:w="43" w:type="dxa"/>
              <w:right w:w="43" w:type="dxa"/>
            </w:tcMar>
            <w:vAlign w:val="bottom"/>
          </w:tcPr>
          <w:p w14:paraId="6920B3A5" w14:textId="77777777" w:rsidR="00F52703" w:rsidRPr="00A61365" w:rsidRDefault="00962653" w:rsidP="00A61365">
            <w:r w:rsidRPr="00A61365">
              <w:t xml:space="preserve"> 154 600 </w:t>
            </w:r>
          </w:p>
        </w:tc>
      </w:tr>
      <w:tr w:rsidR="00F52703" w:rsidRPr="00A61365" w14:paraId="4E0EFC5A" w14:textId="77777777">
        <w:trPr>
          <w:trHeight w:val="380"/>
        </w:trPr>
        <w:tc>
          <w:tcPr>
            <w:tcW w:w="440" w:type="dxa"/>
            <w:tcBorders>
              <w:top w:val="nil"/>
              <w:left w:val="nil"/>
              <w:bottom w:val="nil"/>
              <w:right w:val="nil"/>
            </w:tcBorders>
            <w:tcMar>
              <w:top w:w="128" w:type="dxa"/>
              <w:left w:w="43" w:type="dxa"/>
              <w:bottom w:w="43" w:type="dxa"/>
              <w:right w:w="43" w:type="dxa"/>
            </w:tcMar>
          </w:tcPr>
          <w:p w14:paraId="4B48105B"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26A85EBB" w14:textId="77777777" w:rsidR="00F52703" w:rsidRPr="00A61365" w:rsidRDefault="00962653" w:rsidP="00A61365">
            <w:r w:rsidRPr="00A61365">
              <w:t>Industriarbeidere</w:t>
            </w:r>
          </w:p>
        </w:tc>
        <w:tc>
          <w:tcPr>
            <w:tcW w:w="2280" w:type="dxa"/>
            <w:tcBorders>
              <w:top w:val="nil"/>
              <w:left w:val="nil"/>
              <w:bottom w:val="nil"/>
              <w:right w:val="nil"/>
            </w:tcBorders>
            <w:tcMar>
              <w:top w:w="128" w:type="dxa"/>
              <w:left w:w="43" w:type="dxa"/>
              <w:bottom w:w="43" w:type="dxa"/>
              <w:right w:w="43" w:type="dxa"/>
            </w:tcMar>
            <w:vAlign w:val="bottom"/>
          </w:tcPr>
          <w:p w14:paraId="24470673" w14:textId="77777777" w:rsidR="00F52703" w:rsidRPr="00A61365" w:rsidRDefault="00962653" w:rsidP="00A61365">
            <w:r w:rsidRPr="00A61365">
              <w:t xml:space="preserve"> 506 600 </w:t>
            </w:r>
          </w:p>
        </w:tc>
        <w:tc>
          <w:tcPr>
            <w:tcW w:w="2280" w:type="dxa"/>
            <w:tcBorders>
              <w:top w:val="nil"/>
              <w:left w:val="nil"/>
              <w:bottom w:val="nil"/>
              <w:right w:val="nil"/>
            </w:tcBorders>
            <w:tcMar>
              <w:top w:w="128" w:type="dxa"/>
              <w:left w:w="43" w:type="dxa"/>
              <w:bottom w:w="43" w:type="dxa"/>
              <w:right w:w="43" w:type="dxa"/>
            </w:tcMar>
            <w:vAlign w:val="bottom"/>
          </w:tcPr>
          <w:p w14:paraId="53CF2D70" w14:textId="77777777" w:rsidR="00F52703" w:rsidRPr="00A61365" w:rsidRDefault="00962653" w:rsidP="00A61365">
            <w:r w:rsidRPr="00A61365">
              <w:t xml:space="preserve"> 84 700 </w:t>
            </w:r>
          </w:p>
        </w:tc>
      </w:tr>
      <w:tr w:rsidR="00F52703" w:rsidRPr="00A61365" w14:paraId="7B18D4F4" w14:textId="77777777">
        <w:trPr>
          <w:trHeight w:val="380"/>
        </w:trPr>
        <w:tc>
          <w:tcPr>
            <w:tcW w:w="440" w:type="dxa"/>
            <w:tcBorders>
              <w:top w:val="nil"/>
              <w:left w:val="nil"/>
              <w:bottom w:val="nil"/>
              <w:right w:val="nil"/>
            </w:tcBorders>
            <w:tcMar>
              <w:top w:w="128" w:type="dxa"/>
              <w:left w:w="43" w:type="dxa"/>
              <w:bottom w:w="43" w:type="dxa"/>
              <w:right w:w="43" w:type="dxa"/>
            </w:tcMar>
          </w:tcPr>
          <w:p w14:paraId="2FF3DA4B"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390A41AB" w14:textId="77777777" w:rsidR="00F52703" w:rsidRPr="00A61365" w:rsidRDefault="00962653" w:rsidP="00A61365">
            <w:r w:rsidRPr="00A61365">
              <w:t>Industrifunksjonærer</w:t>
            </w:r>
          </w:p>
        </w:tc>
        <w:tc>
          <w:tcPr>
            <w:tcW w:w="2280" w:type="dxa"/>
            <w:tcBorders>
              <w:top w:val="nil"/>
              <w:left w:val="nil"/>
              <w:bottom w:val="nil"/>
              <w:right w:val="nil"/>
            </w:tcBorders>
            <w:tcMar>
              <w:top w:w="128" w:type="dxa"/>
              <w:left w:w="43" w:type="dxa"/>
              <w:bottom w:w="43" w:type="dxa"/>
              <w:right w:w="43" w:type="dxa"/>
            </w:tcMar>
            <w:vAlign w:val="bottom"/>
          </w:tcPr>
          <w:p w14:paraId="59860F77" w14:textId="77777777" w:rsidR="00F52703" w:rsidRPr="00A61365" w:rsidRDefault="00962653" w:rsidP="00A61365">
            <w:r w:rsidRPr="00A61365">
              <w:t xml:space="preserve"> 804 800 </w:t>
            </w:r>
          </w:p>
        </w:tc>
        <w:tc>
          <w:tcPr>
            <w:tcW w:w="2280" w:type="dxa"/>
            <w:tcBorders>
              <w:top w:val="nil"/>
              <w:left w:val="nil"/>
              <w:bottom w:val="nil"/>
              <w:right w:val="nil"/>
            </w:tcBorders>
            <w:tcMar>
              <w:top w:w="128" w:type="dxa"/>
              <w:left w:w="43" w:type="dxa"/>
              <w:bottom w:w="43" w:type="dxa"/>
              <w:right w:w="43" w:type="dxa"/>
            </w:tcMar>
            <w:vAlign w:val="bottom"/>
          </w:tcPr>
          <w:p w14:paraId="070C39FA" w14:textId="77777777" w:rsidR="00F52703" w:rsidRPr="00A61365" w:rsidRDefault="00962653" w:rsidP="00A61365">
            <w:r w:rsidRPr="00A61365">
              <w:t xml:space="preserve"> 69 900 </w:t>
            </w:r>
          </w:p>
        </w:tc>
      </w:tr>
      <w:tr w:rsidR="00F52703" w:rsidRPr="00A61365" w14:paraId="3E462DE7"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02AE8A22" w14:textId="77777777" w:rsidR="00F52703" w:rsidRPr="00A61365" w:rsidRDefault="00962653" w:rsidP="00A61365">
            <w:r w:rsidRPr="00A61365">
              <w:t xml:space="preserve">Virkebedrifter i varehandel, </w:t>
            </w:r>
            <w:r w:rsidRPr="00A61365">
              <w:rPr>
                <w:rStyle w:val="kursiv"/>
              </w:rPr>
              <w:t>heltidsansatte</w:t>
            </w:r>
          </w:p>
        </w:tc>
        <w:tc>
          <w:tcPr>
            <w:tcW w:w="2280" w:type="dxa"/>
            <w:tcBorders>
              <w:top w:val="nil"/>
              <w:left w:val="nil"/>
              <w:bottom w:val="nil"/>
              <w:right w:val="nil"/>
            </w:tcBorders>
            <w:tcMar>
              <w:top w:w="128" w:type="dxa"/>
              <w:left w:w="43" w:type="dxa"/>
              <w:bottom w:w="43" w:type="dxa"/>
              <w:right w:w="43" w:type="dxa"/>
            </w:tcMar>
            <w:vAlign w:val="bottom"/>
          </w:tcPr>
          <w:p w14:paraId="7CF5E6A1" w14:textId="77777777" w:rsidR="00F52703" w:rsidRPr="00A61365" w:rsidRDefault="00962653" w:rsidP="00A61365">
            <w:r w:rsidRPr="00A61365">
              <w:t xml:space="preserve"> 558 400 </w:t>
            </w:r>
          </w:p>
        </w:tc>
        <w:tc>
          <w:tcPr>
            <w:tcW w:w="2280" w:type="dxa"/>
            <w:tcBorders>
              <w:top w:val="nil"/>
              <w:left w:val="nil"/>
              <w:bottom w:val="nil"/>
              <w:right w:val="nil"/>
            </w:tcBorders>
            <w:tcMar>
              <w:top w:w="128" w:type="dxa"/>
              <w:left w:w="43" w:type="dxa"/>
              <w:bottom w:w="43" w:type="dxa"/>
              <w:right w:w="43" w:type="dxa"/>
            </w:tcMar>
            <w:vAlign w:val="bottom"/>
          </w:tcPr>
          <w:p w14:paraId="009DBC1C" w14:textId="77777777" w:rsidR="00F52703" w:rsidRPr="00A61365" w:rsidRDefault="00962653" w:rsidP="00A61365">
            <w:r w:rsidRPr="00A61365">
              <w:t xml:space="preserve"> 60 900 </w:t>
            </w:r>
          </w:p>
        </w:tc>
      </w:tr>
      <w:tr w:rsidR="00F52703" w:rsidRPr="00A61365" w14:paraId="6A07DA0A"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255BC572" w14:textId="77777777" w:rsidR="00F52703" w:rsidRPr="00A61365" w:rsidRDefault="00962653" w:rsidP="00A61365">
            <w:r w:rsidRPr="00A61365">
              <w:t xml:space="preserve">Finanstjenester, </w:t>
            </w:r>
            <w:r w:rsidRPr="00A61365">
              <w:rPr>
                <w:rStyle w:val="kursiv"/>
              </w:rPr>
              <w:t>heltidsansatte</w:t>
            </w:r>
          </w:p>
        </w:tc>
        <w:tc>
          <w:tcPr>
            <w:tcW w:w="2280" w:type="dxa"/>
            <w:tcBorders>
              <w:top w:val="nil"/>
              <w:left w:val="nil"/>
              <w:bottom w:val="nil"/>
              <w:right w:val="nil"/>
            </w:tcBorders>
            <w:tcMar>
              <w:top w:w="128" w:type="dxa"/>
              <w:left w:w="43" w:type="dxa"/>
              <w:bottom w:w="43" w:type="dxa"/>
              <w:right w:w="43" w:type="dxa"/>
            </w:tcMar>
            <w:vAlign w:val="bottom"/>
          </w:tcPr>
          <w:p w14:paraId="4CB27324" w14:textId="77777777" w:rsidR="00F52703" w:rsidRPr="00A61365" w:rsidRDefault="00962653" w:rsidP="00A61365">
            <w:r w:rsidRPr="00A61365">
              <w:t xml:space="preserve"> 714 400 </w:t>
            </w:r>
          </w:p>
        </w:tc>
        <w:tc>
          <w:tcPr>
            <w:tcW w:w="2280" w:type="dxa"/>
            <w:tcBorders>
              <w:top w:val="nil"/>
              <w:left w:val="nil"/>
              <w:bottom w:val="nil"/>
              <w:right w:val="nil"/>
            </w:tcBorders>
            <w:tcMar>
              <w:top w:w="128" w:type="dxa"/>
              <w:left w:w="43" w:type="dxa"/>
              <w:bottom w:w="43" w:type="dxa"/>
              <w:right w:w="43" w:type="dxa"/>
            </w:tcMar>
            <w:vAlign w:val="bottom"/>
          </w:tcPr>
          <w:p w14:paraId="74F805EA" w14:textId="77777777" w:rsidR="00F52703" w:rsidRPr="00A61365" w:rsidRDefault="00962653" w:rsidP="00A61365">
            <w:r w:rsidRPr="00A61365">
              <w:t xml:space="preserve"> 25 600 </w:t>
            </w:r>
          </w:p>
        </w:tc>
      </w:tr>
      <w:tr w:rsidR="00F52703" w:rsidRPr="00A61365" w14:paraId="02A4A3F9"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4A44B189" w14:textId="77777777" w:rsidR="00F52703" w:rsidRPr="00A61365" w:rsidRDefault="00962653" w:rsidP="00A61365">
            <w:r w:rsidRPr="00A61365">
              <w:t>Offentlig forvaltning</w:t>
            </w:r>
          </w:p>
        </w:tc>
        <w:tc>
          <w:tcPr>
            <w:tcW w:w="2280" w:type="dxa"/>
            <w:tcBorders>
              <w:top w:val="nil"/>
              <w:left w:val="nil"/>
              <w:bottom w:val="nil"/>
              <w:right w:val="nil"/>
            </w:tcBorders>
            <w:tcMar>
              <w:top w:w="128" w:type="dxa"/>
              <w:left w:w="43" w:type="dxa"/>
              <w:bottom w:w="43" w:type="dxa"/>
              <w:right w:w="43" w:type="dxa"/>
            </w:tcMar>
            <w:vAlign w:val="bottom"/>
          </w:tcPr>
          <w:p w14:paraId="485BB0EE" w14:textId="77777777" w:rsidR="00F52703" w:rsidRPr="00A61365" w:rsidRDefault="00962653" w:rsidP="00A61365">
            <w:r w:rsidRPr="00A61365">
              <w:t xml:space="preserve"> 575 800 </w:t>
            </w:r>
          </w:p>
        </w:tc>
        <w:tc>
          <w:tcPr>
            <w:tcW w:w="2280" w:type="dxa"/>
            <w:tcBorders>
              <w:top w:val="nil"/>
              <w:left w:val="nil"/>
              <w:bottom w:val="nil"/>
              <w:right w:val="nil"/>
            </w:tcBorders>
            <w:tcMar>
              <w:top w:w="128" w:type="dxa"/>
              <w:left w:w="43" w:type="dxa"/>
              <w:bottom w:w="43" w:type="dxa"/>
              <w:right w:w="43" w:type="dxa"/>
            </w:tcMar>
            <w:vAlign w:val="bottom"/>
          </w:tcPr>
          <w:p w14:paraId="009F8457" w14:textId="77777777" w:rsidR="00F52703" w:rsidRPr="00A61365" w:rsidRDefault="00962653" w:rsidP="00A61365">
            <w:r w:rsidRPr="00A61365">
              <w:t xml:space="preserve"> 666 400 </w:t>
            </w:r>
          </w:p>
        </w:tc>
      </w:tr>
      <w:tr w:rsidR="00F52703" w:rsidRPr="00A61365" w14:paraId="44FB70A9"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01333AF0" w14:textId="77777777" w:rsidR="00F52703" w:rsidRPr="00A61365" w:rsidRDefault="00962653" w:rsidP="00A61365">
            <w:r w:rsidRPr="00A61365">
              <w:t>Statsansatte, ekskl. helseforetakene</w:t>
            </w:r>
          </w:p>
        </w:tc>
        <w:tc>
          <w:tcPr>
            <w:tcW w:w="2280" w:type="dxa"/>
            <w:tcBorders>
              <w:top w:val="nil"/>
              <w:left w:val="nil"/>
              <w:bottom w:val="nil"/>
              <w:right w:val="nil"/>
            </w:tcBorders>
            <w:tcMar>
              <w:top w:w="128" w:type="dxa"/>
              <w:left w:w="43" w:type="dxa"/>
              <w:bottom w:w="43" w:type="dxa"/>
              <w:right w:w="43" w:type="dxa"/>
            </w:tcMar>
            <w:vAlign w:val="bottom"/>
          </w:tcPr>
          <w:p w14:paraId="2568BFFF" w14:textId="77777777" w:rsidR="00F52703" w:rsidRPr="00A61365" w:rsidRDefault="00962653" w:rsidP="00A61365">
            <w:r w:rsidRPr="00A61365">
              <w:t xml:space="preserve"> 623 600 </w:t>
            </w:r>
          </w:p>
        </w:tc>
        <w:tc>
          <w:tcPr>
            <w:tcW w:w="2280" w:type="dxa"/>
            <w:tcBorders>
              <w:top w:val="nil"/>
              <w:left w:val="nil"/>
              <w:bottom w:val="nil"/>
              <w:right w:val="nil"/>
            </w:tcBorders>
            <w:tcMar>
              <w:top w:w="128" w:type="dxa"/>
              <w:left w:w="43" w:type="dxa"/>
              <w:bottom w:w="43" w:type="dxa"/>
              <w:right w:w="43" w:type="dxa"/>
            </w:tcMar>
            <w:vAlign w:val="bottom"/>
          </w:tcPr>
          <w:p w14:paraId="3E9A6AAE" w14:textId="77777777" w:rsidR="00F52703" w:rsidRPr="00A61365" w:rsidRDefault="00962653" w:rsidP="00A61365">
            <w:r w:rsidRPr="00A61365">
              <w:t xml:space="preserve"> 146 900 </w:t>
            </w:r>
          </w:p>
        </w:tc>
      </w:tr>
      <w:tr w:rsidR="00F52703" w:rsidRPr="00A61365" w14:paraId="0B9351CC"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7D1DE4A6" w14:textId="77777777" w:rsidR="00F52703" w:rsidRPr="00A61365" w:rsidRDefault="00962653" w:rsidP="00A61365">
            <w:r w:rsidRPr="00A61365">
              <w:t>Kommuneansatte</w:t>
            </w:r>
          </w:p>
        </w:tc>
        <w:tc>
          <w:tcPr>
            <w:tcW w:w="2280" w:type="dxa"/>
            <w:tcBorders>
              <w:top w:val="nil"/>
              <w:left w:val="nil"/>
              <w:bottom w:val="nil"/>
              <w:right w:val="nil"/>
            </w:tcBorders>
            <w:tcMar>
              <w:top w:w="128" w:type="dxa"/>
              <w:left w:w="43" w:type="dxa"/>
              <w:bottom w:w="43" w:type="dxa"/>
              <w:right w:w="43" w:type="dxa"/>
            </w:tcMar>
            <w:vAlign w:val="bottom"/>
          </w:tcPr>
          <w:p w14:paraId="7ED9ABA9" w14:textId="77777777" w:rsidR="00F52703" w:rsidRPr="00A61365" w:rsidRDefault="00F52703" w:rsidP="00A61365"/>
        </w:tc>
        <w:tc>
          <w:tcPr>
            <w:tcW w:w="2280" w:type="dxa"/>
            <w:tcBorders>
              <w:top w:val="nil"/>
              <w:left w:val="nil"/>
              <w:bottom w:val="nil"/>
              <w:right w:val="nil"/>
            </w:tcBorders>
            <w:tcMar>
              <w:top w:w="128" w:type="dxa"/>
              <w:left w:w="43" w:type="dxa"/>
              <w:bottom w:w="43" w:type="dxa"/>
              <w:right w:w="43" w:type="dxa"/>
            </w:tcMar>
            <w:vAlign w:val="bottom"/>
          </w:tcPr>
          <w:p w14:paraId="7F9B803B" w14:textId="77777777" w:rsidR="00F52703" w:rsidRPr="00A61365" w:rsidRDefault="00F52703" w:rsidP="00A61365"/>
        </w:tc>
      </w:tr>
      <w:tr w:rsidR="00F52703" w:rsidRPr="00A61365" w14:paraId="34623FB9" w14:textId="77777777">
        <w:trPr>
          <w:trHeight w:val="380"/>
        </w:trPr>
        <w:tc>
          <w:tcPr>
            <w:tcW w:w="440" w:type="dxa"/>
            <w:tcBorders>
              <w:top w:val="nil"/>
              <w:left w:val="nil"/>
              <w:bottom w:val="nil"/>
              <w:right w:val="nil"/>
            </w:tcBorders>
            <w:tcMar>
              <w:top w:w="128" w:type="dxa"/>
              <w:left w:w="43" w:type="dxa"/>
              <w:bottom w:w="43" w:type="dxa"/>
              <w:right w:w="43" w:type="dxa"/>
            </w:tcMar>
          </w:tcPr>
          <w:p w14:paraId="2DB5A40D"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2C634F41" w14:textId="77777777" w:rsidR="00F52703" w:rsidRPr="00A61365" w:rsidRDefault="00962653" w:rsidP="00A61365">
            <w:r w:rsidRPr="00A61365">
              <w:t>Kommuneansatte i alt</w:t>
            </w:r>
          </w:p>
        </w:tc>
        <w:tc>
          <w:tcPr>
            <w:tcW w:w="2280" w:type="dxa"/>
            <w:tcBorders>
              <w:top w:val="nil"/>
              <w:left w:val="nil"/>
              <w:bottom w:val="nil"/>
              <w:right w:val="nil"/>
            </w:tcBorders>
            <w:tcMar>
              <w:top w:w="128" w:type="dxa"/>
              <w:left w:w="43" w:type="dxa"/>
              <w:bottom w:w="43" w:type="dxa"/>
              <w:right w:w="43" w:type="dxa"/>
            </w:tcMar>
            <w:vAlign w:val="bottom"/>
          </w:tcPr>
          <w:p w14:paraId="78E443DB" w14:textId="77777777" w:rsidR="00F52703" w:rsidRPr="00A61365" w:rsidRDefault="00962653" w:rsidP="00A61365">
            <w:r w:rsidRPr="00A61365">
              <w:t xml:space="preserve"> 543 800 </w:t>
            </w:r>
          </w:p>
        </w:tc>
        <w:tc>
          <w:tcPr>
            <w:tcW w:w="2280" w:type="dxa"/>
            <w:tcBorders>
              <w:top w:val="nil"/>
              <w:left w:val="nil"/>
              <w:bottom w:val="nil"/>
              <w:right w:val="nil"/>
            </w:tcBorders>
            <w:tcMar>
              <w:top w:w="128" w:type="dxa"/>
              <w:left w:w="43" w:type="dxa"/>
              <w:bottom w:w="43" w:type="dxa"/>
              <w:right w:w="43" w:type="dxa"/>
            </w:tcMar>
            <w:vAlign w:val="bottom"/>
          </w:tcPr>
          <w:p w14:paraId="680C2131" w14:textId="77777777" w:rsidR="00F52703" w:rsidRPr="00A61365" w:rsidRDefault="00962653" w:rsidP="00A61365">
            <w:r w:rsidRPr="00A61365">
              <w:t xml:space="preserve"> 409 600 </w:t>
            </w:r>
          </w:p>
        </w:tc>
      </w:tr>
      <w:tr w:rsidR="00F52703" w:rsidRPr="00A61365" w14:paraId="490D2980" w14:textId="77777777">
        <w:trPr>
          <w:trHeight w:val="380"/>
        </w:trPr>
        <w:tc>
          <w:tcPr>
            <w:tcW w:w="440" w:type="dxa"/>
            <w:tcBorders>
              <w:top w:val="nil"/>
              <w:left w:val="nil"/>
              <w:bottom w:val="nil"/>
              <w:right w:val="nil"/>
            </w:tcBorders>
            <w:tcMar>
              <w:top w:w="128" w:type="dxa"/>
              <w:left w:w="43" w:type="dxa"/>
              <w:bottom w:w="43" w:type="dxa"/>
              <w:right w:w="43" w:type="dxa"/>
            </w:tcMar>
          </w:tcPr>
          <w:p w14:paraId="38337DC4"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2A6C8EB6" w14:textId="77777777" w:rsidR="00F52703" w:rsidRPr="00A61365" w:rsidRDefault="00962653" w:rsidP="00A61365">
            <w:r w:rsidRPr="00A61365">
              <w:t>Undervisningsansatte</w:t>
            </w:r>
          </w:p>
        </w:tc>
        <w:tc>
          <w:tcPr>
            <w:tcW w:w="2280" w:type="dxa"/>
            <w:tcBorders>
              <w:top w:val="nil"/>
              <w:left w:val="nil"/>
              <w:bottom w:val="nil"/>
              <w:right w:val="nil"/>
            </w:tcBorders>
            <w:tcMar>
              <w:top w:w="128" w:type="dxa"/>
              <w:left w:w="43" w:type="dxa"/>
              <w:bottom w:w="43" w:type="dxa"/>
              <w:right w:w="43" w:type="dxa"/>
            </w:tcMar>
            <w:vAlign w:val="bottom"/>
          </w:tcPr>
          <w:p w14:paraId="21ABB309" w14:textId="77777777" w:rsidR="00F52703" w:rsidRPr="00A61365" w:rsidRDefault="00962653" w:rsidP="00A61365">
            <w:r w:rsidRPr="00A61365">
              <w:t xml:space="preserve"> 591 300 </w:t>
            </w:r>
          </w:p>
        </w:tc>
        <w:tc>
          <w:tcPr>
            <w:tcW w:w="2280" w:type="dxa"/>
            <w:tcBorders>
              <w:top w:val="nil"/>
              <w:left w:val="nil"/>
              <w:bottom w:val="nil"/>
              <w:right w:val="nil"/>
            </w:tcBorders>
            <w:tcMar>
              <w:top w:w="128" w:type="dxa"/>
              <w:left w:w="43" w:type="dxa"/>
              <w:bottom w:w="43" w:type="dxa"/>
              <w:right w:w="43" w:type="dxa"/>
            </w:tcMar>
            <w:vAlign w:val="bottom"/>
          </w:tcPr>
          <w:p w14:paraId="53002EB8" w14:textId="77777777" w:rsidR="00F52703" w:rsidRPr="00A61365" w:rsidRDefault="00962653" w:rsidP="00A61365">
            <w:r w:rsidRPr="00A61365">
              <w:t xml:space="preserve"> 92 900 </w:t>
            </w:r>
          </w:p>
        </w:tc>
      </w:tr>
      <w:tr w:rsidR="00F52703" w:rsidRPr="00A61365" w14:paraId="62495DA7" w14:textId="77777777">
        <w:trPr>
          <w:trHeight w:val="380"/>
        </w:trPr>
        <w:tc>
          <w:tcPr>
            <w:tcW w:w="440" w:type="dxa"/>
            <w:tcBorders>
              <w:top w:val="nil"/>
              <w:left w:val="nil"/>
              <w:bottom w:val="nil"/>
              <w:right w:val="nil"/>
            </w:tcBorders>
            <w:tcMar>
              <w:top w:w="128" w:type="dxa"/>
              <w:left w:w="43" w:type="dxa"/>
              <w:bottom w:w="43" w:type="dxa"/>
              <w:right w:w="43" w:type="dxa"/>
            </w:tcMar>
          </w:tcPr>
          <w:p w14:paraId="18FDF97B"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62589F53" w14:textId="77777777" w:rsidR="00F52703" w:rsidRPr="00A61365" w:rsidRDefault="00962653" w:rsidP="00A61365">
            <w:r w:rsidRPr="00A61365">
              <w:t>Øvrige ansatte</w:t>
            </w:r>
          </w:p>
        </w:tc>
        <w:tc>
          <w:tcPr>
            <w:tcW w:w="2280" w:type="dxa"/>
            <w:tcBorders>
              <w:top w:val="nil"/>
              <w:left w:val="nil"/>
              <w:bottom w:val="nil"/>
              <w:right w:val="nil"/>
            </w:tcBorders>
            <w:tcMar>
              <w:top w:w="128" w:type="dxa"/>
              <w:left w:w="43" w:type="dxa"/>
              <w:bottom w:w="43" w:type="dxa"/>
              <w:right w:w="43" w:type="dxa"/>
            </w:tcMar>
            <w:vAlign w:val="bottom"/>
          </w:tcPr>
          <w:p w14:paraId="7CE52377" w14:textId="77777777" w:rsidR="00F52703" w:rsidRPr="00A61365" w:rsidRDefault="00962653" w:rsidP="00A61365">
            <w:r w:rsidRPr="00A61365">
              <w:t xml:space="preserve"> 530 000 </w:t>
            </w:r>
          </w:p>
        </w:tc>
        <w:tc>
          <w:tcPr>
            <w:tcW w:w="2280" w:type="dxa"/>
            <w:tcBorders>
              <w:top w:val="nil"/>
              <w:left w:val="nil"/>
              <w:bottom w:val="nil"/>
              <w:right w:val="nil"/>
            </w:tcBorders>
            <w:tcMar>
              <w:top w:w="128" w:type="dxa"/>
              <w:left w:w="43" w:type="dxa"/>
              <w:bottom w:w="43" w:type="dxa"/>
              <w:right w:w="43" w:type="dxa"/>
            </w:tcMar>
            <w:vAlign w:val="bottom"/>
          </w:tcPr>
          <w:p w14:paraId="7D8E9725" w14:textId="77777777" w:rsidR="00F52703" w:rsidRPr="00A61365" w:rsidRDefault="00962653" w:rsidP="00A61365">
            <w:r w:rsidRPr="00A61365">
              <w:t xml:space="preserve"> 316 700 </w:t>
            </w:r>
          </w:p>
        </w:tc>
      </w:tr>
      <w:tr w:rsidR="00F52703" w:rsidRPr="00A61365" w14:paraId="6D94DA53"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339AA935" w14:textId="77777777" w:rsidR="00F52703" w:rsidRPr="00A61365" w:rsidRDefault="00962653" w:rsidP="00A61365">
            <w:r w:rsidRPr="00A61365">
              <w:t>Spekter-bedrifter</w:t>
            </w:r>
          </w:p>
        </w:tc>
        <w:tc>
          <w:tcPr>
            <w:tcW w:w="2280" w:type="dxa"/>
            <w:tcBorders>
              <w:top w:val="nil"/>
              <w:left w:val="nil"/>
              <w:bottom w:val="nil"/>
              <w:right w:val="nil"/>
            </w:tcBorders>
            <w:tcMar>
              <w:top w:w="128" w:type="dxa"/>
              <w:left w:w="43" w:type="dxa"/>
              <w:bottom w:w="43" w:type="dxa"/>
              <w:right w:w="43" w:type="dxa"/>
            </w:tcMar>
            <w:vAlign w:val="bottom"/>
          </w:tcPr>
          <w:p w14:paraId="4F5A326A" w14:textId="77777777" w:rsidR="00F52703" w:rsidRPr="00A61365" w:rsidRDefault="00F52703" w:rsidP="00A61365"/>
        </w:tc>
        <w:tc>
          <w:tcPr>
            <w:tcW w:w="2280" w:type="dxa"/>
            <w:tcBorders>
              <w:top w:val="nil"/>
              <w:left w:val="nil"/>
              <w:bottom w:val="nil"/>
              <w:right w:val="nil"/>
            </w:tcBorders>
            <w:tcMar>
              <w:top w:w="128" w:type="dxa"/>
              <w:left w:w="43" w:type="dxa"/>
              <w:bottom w:w="43" w:type="dxa"/>
              <w:right w:w="43" w:type="dxa"/>
            </w:tcMar>
            <w:vAlign w:val="bottom"/>
          </w:tcPr>
          <w:p w14:paraId="524CF661" w14:textId="77777777" w:rsidR="00F52703" w:rsidRPr="00A61365" w:rsidRDefault="00F52703" w:rsidP="00A61365"/>
        </w:tc>
      </w:tr>
      <w:tr w:rsidR="00F52703" w:rsidRPr="00A61365" w14:paraId="32D2407E" w14:textId="77777777">
        <w:trPr>
          <w:trHeight w:val="380"/>
        </w:trPr>
        <w:tc>
          <w:tcPr>
            <w:tcW w:w="440" w:type="dxa"/>
            <w:tcBorders>
              <w:top w:val="nil"/>
              <w:left w:val="nil"/>
              <w:bottom w:val="nil"/>
              <w:right w:val="nil"/>
            </w:tcBorders>
            <w:tcMar>
              <w:top w:w="128" w:type="dxa"/>
              <w:left w:w="43" w:type="dxa"/>
              <w:bottom w:w="43" w:type="dxa"/>
              <w:right w:w="43" w:type="dxa"/>
            </w:tcMar>
          </w:tcPr>
          <w:p w14:paraId="0288A25C" w14:textId="77777777" w:rsidR="00F52703" w:rsidRPr="00A61365" w:rsidRDefault="00F52703" w:rsidP="00A61365"/>
        </w:tc>
        <w:tc>
          <w:tcPr>
            <w:tcW w:w="4500" w:type="dxa"/>
            <w:tcBorders>
              <w:top w:val="nil"/>
              <w:left w:val="nil"/>
              <w:bottom w:val="nil"/>
              <w:right w:val="nil"/>
            </w:tcBorders>
            <w:tcMar>
              <w:top w:w="128" w:type="dxa"/>
              <w:left w:w="43" w:type="dxa"/>
              <w:bottom w:w="43" w:type="dxa"/>
              <w:right w:w="43" w:type="dxa"/>
            </w:tcMar>
          </w:tcPr>
          <w:p w14:paraId="4EC94ECE" w14:textId="77777777" w:rsidR="00F52703" w:rsidRPr="00A61365" w:rsidRDefault="00962653" w:rsidP="00A61365">
            <w:r w:rsidRPr="00A61365">
              <w:t>Helseforetakene</w:t>
            </w:r>
          </w:p>
        </w:tc>
        <w:tc>
          <w:tcPr>
            <w:tcW w:w="2280" w:type="dxa"/>
            <w:tcBorders>
              <w:top w:val="nil"/>
              <w:left w:val="nil"/>
              <w:bottom w:val="nil"/>
              <w:right w:val="nil"/>
            </w:tcBorders>
            <w:tcMar>
              <w:top w:w="128" w:type="dxa"/>
              <w:left w:w="43" w:type="dxa"/>
              <w:bottom w:w="43" w:type="dxa"/>
              <w:right w:w="43" w:type="dxa"/>
            </w:tcMar>
            <w:vAlign w:val="bottom"/>
          </w:tcPr>
          <w:p w14:paraId="1BE11533" w14:textId="77777777" w:rsidR="00F52703" w:rsidRPr="00A61365" w:rsidRDefault="00962653" w:rsidP="00A61365">
            <w:r w:rsidRPr="00A61365">
              <w:t xml:space="preserve"> 630 800 </w:t>
            </w:r>
          </w:p>
        </w:tc>
        <w:tc>
          <w:tcPr>
            <w:tcW w:w="2280" w:type="dxa"/>
            <w:tcBorders>
              <w:top w:val="nil"/>
              <w:left w:val="nil"/>
              <w:bottom w:val="nil"/>
              <w:right w:val="nil"/>
            </w:tcBorders>
            <w:tcMar>
              <w:top w:w="128" w:type="dxa"/>
              <w:left w:w="43" w:type="dxa"/>
              <w:bottom w:w="43" w:type="dxa"/>
              <w:right w:w="43" w:type="dxa"/>
            </w:tcMar>
            <w:vAlign w:val="bottom"/>
          </w:tcPr>
          <w:p w14:paraId="24F70046" w14:textId="77777777" w:rsidR="00F52703" w:rsidRPr="00A61365" w:rsidRDefault="00962653" w:rsidP="00A61365">
            <w:r w:rsidRPr="00A61365">
              <w:t xml:space="preserve"> 109 900 </w:t>
            </w:r>
          </w:p>
        </w:tc>
      </w:tr>
      <w:tr w:rsidR="00F52703" w:rsidRPr="00A61365" w14:paraId="3EA3F853"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700EB0E" w14:textId="77777777" w:rsidR="00F52703" w:rsidRPr="00A61365" w:rsidRDefault="00F52703" w:rsidP="00A61365"/>
        </w:tc>
        <w:tc>
          <w:tcPr>
            <w:tcW w:w="4500" w:type="dxa"/>
            <w:tcBorders>
              <w:top w:val="nil"/>
              <w:left w:val="nil"/>
              <w:bottom w:val="single" w:sz="4" w:space="0" w:color="000000"/>
              <w:right w:val="nil"/>
            </w:tcBorders>
            <w:tcMar>
              <w:top w:w="128" w:type="dxa"/>
              <w:left w:w="43" w:type="dxa"/>
              <w:bottom w:w="43" w:type="dxa"/>
              <w:right w:w="43" w:type="dxa"/>
            </w:tcMar>
          </w:tcPr>
          <w:p w14:paraId="0946444B" w14:textId="77777777" w:rsidR="00F52703" w:rsidRPr="00A61365" w:rsidRDefault="00962653" w:rsidP="00A61365">
            <w:r w:rsidRPr="00A61365">
              <w:t>Øvrige bedrifter</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67B69A4E" w14:textId="77777777" w:rsidR="00F52703" w:rsidRPr="00A61365" w:rsidRDefault="00962653" w:rsidP="00A61365">
            <w:r w:rsidRPr="00A61365">
              <w:t xml:space="preserve"> 579 000 </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634A90DA" w14:textId="77777777" w:rsidR="00F52703" w:rsidRPr="00A61365" w:rsidRDefault="00962653" w:rsidP="00A61365">
            <w:r w:rsidRPr="00A61365">
              <w:t xml:space="preserve"> 54 900 </w:t>
            </w:r>
          </w:p>
        </w:tc>
      </w:tr>
    </w:tbl>
    <w:p w14:paraId="7B024870" w14:textId="77777777" w:rsidR="00F52703" w:rsidRPr="00A61365" w:rsidRDefault="00962653" w:rsidP="00A61365">
      <w:pPr>
        <w:pStyle w:val="Kilde"/>
      </w:pPr>
      <w:r w:rsidRPr="00A61365">
        <w:t>Det tekniske beregningsutvalget for inntektsoppgjørene, juni 2021</w:t>
      </w:r>
    </w:p>
    <w:p w14:paraId="21A1FC48" w14:textId="77777777" w:rsidR="00F52703" w:rsidRPr="00A61365" w:rsidRDefault="00962653" w:rsidP="00A61365">
      <w:r w:rsidRPr="00A61365">
        <w:rPr>
          <w:rStyle w:val="kursiv"/>
        </w:rPr>
        <w:t>Utvalget</w:t>
      </w:r>
      <w:r w:rsidRPr="00A61365">
        <w:t xml:space="preserve"> mener at når inntektsmålet er knyttet til relativ inntektsutvikling, er gjennomsnittet for alle lønnsmottagere et relevant uttrykk for inntektsutviklingen i samfunnet. Med introduksjon av et nivåmål har valg av sammenligningsgruppe en helt annen betydning. I prinsippet bør inntektsnivået i jordbruket bare sammenlignes med andre næringsdrivendes inntekt. Spørsmålet om sammenligningsgruppe blant lønnsmottakere er et politisk og forhandlingsmessig spørsmål.</w:t>
      </w:r>
    </w:p>
    <w:p w14:paraId="5E5818EA" w14:textId="77777777" w:rsidR="00F52703" w:rsidRPr="00A61365" w:rsidRDefault="00F52703" w:rsidP="00A61365"/>
    <w:p w14:paraId="74C0C323" w14:textId="77777777" w:rsidR="00F52703" w:rsidRPr="00A61365" w:rsidRDefault="00962653" w:rsidP="00A61365">
      <w:pPr>
        <w:pStyle w:val="Overskrift1"/>
      </w:pPr>
      <w:r w:rsidRPr="00A61365">
        <w:lastRenderedPageBreak/>
        <w:t>Samfunnsøkonomiske, markedsmessige og budsjettmessige konsekvenser</w:t>
      </w:r>
    </w:p>
    <w:p w14:paraId="220B18C4" w14:textId="77777777" w:rsidR="00F52703" w:rsidRPr="00A61365" w:rsidRDefault="00962653" w:rsidP="00A61365">
      <w:r w:rsidRPr="00A61365">
        <w:t>Det ligger utenfor utvalgets mandat å vurdere konsekvenser av oppfølgingen av inntektsmålet i jordbrukspolitikken, ut over de vurderinger utvalget har gjort av grunnlaget for en eventuell nivåsammenligning av næringsinntektene i jordbruket med lønn. Utvalget har med utgangspunkt i mandatet, gjort en generell og overordnet vurdering av langsiktige økonomiske konsekvenser av et mål om å løfte gjennomsnittsinntektene i jordbruket ved å øke de økonomiske rammene for jordbruksavtalen betydelig fra dagens nivå. Det er lagt til grunn at en slik økning trolig i stor grad vil måtte skje i form av økt budsjettstøtte, fordi rommet for økte markedsinntekter er begrenset og vil kunne bli ytterligere begrenset av eventuelle forsterkede produksjonsinsentiver fra økt budsjettstøtte, jf. kapittel 5.</w:t>
      </w:r>
    </w:p>
    <w:p w14:paraId="1EC1E535" w14:textId="77777777" w:rsidR="00F52703" w:rsidRPr="00A61365" w:rsidRDefault="00962653" w:rsidP="00A61365">
      <w:pPr>
        <w:pStyle w:val="Overskrift2"/>
      </w:pPr>
      <w:r w:rsidRPr="00A61365">
        <w:t>Beregninger med økonomisk modell for norsk jordbruk</w:t>
      </w:r>
    </w:p>
    <w:p w14:paraId="0F82D91B" w14:textId="77777777" w:rsidR="00F52703" w:rsidRPr="00A61365" w:rsidRDefault="00962653" w:rsidP="00A61365">
      <w:r w:rsidRPr="00A61365">
        <w:t>Utvalget har gitt Ruralis i oppdrag å beregne konsekvenser av økt budsjettstøtte til jordbruket (Mittenzwei, 2022). Beregningene er ikke basert på en konkret operasjonalisering eller vurdering av innholdet i inntektsmålet, slik det er formulert i Hurdalsplattformen og i budsjettforliket med SV høsten 2021. For å illustrere virkningen av økt budsjettstøtte er det lagt til grunn tre hovedalternativer, henholdsvis 4, 8 og 16 milliarder kroner økt støtte fra nivået i 2021.</w:t>
      </w:r>
    </w:p>
    <w:p w14:paraId="29CF92CA" w14:textId="77777777" w:rsidR="00F52703" w:rsidRPr="00A61365" w:rsidRDefault="00962653" w:rsidP="00A61365">
      <w:r w:rsidRPr="00A61365">
        <w:t>Utredningen er basert på sektormodellen Jordmod som analyserer de langsiktige effektene av politikkendringer for det norske jordbruket (Mittenzwei, 2018). Modellen inneholder en detaljert beskrivelse av teknologien i jordbruket og tar hensyn til variasjon i forutsetningene for jordbruksproduksjon, slik som naturgitte forhold, agronomiske betingelser og politiske virkemidler. Jordmod er kalibrert til de politiske og økonomiske rammebetingelsene i 2014.</w:t>
      </w:r>
    </w:p>
    <w:p w14:paraId="1B3F08C8" w14:textId="77777777" w:rsidR="00F52703" w:rsidRPr="00A61365" w:rsidRDefault="00962653" w:rsidP="00A61365">
      <w:r w:rsidRPr="00A61365">
        <w:t>Modellen forutsetter full mobilitet inn og ut av jordbruket av alle innsatsfaktorer, også arbeid og kapital. Resultater tolkes som effekten av den langsiktige tilpasningen til en gitt politikkendring. Jordbruksinntekt er i modellen definert som vederlag til arbeid og kapital, inkludert jord og kvoter. Melkekvoter anses ikke å ha alternativ verdi. Avkastningskravet for jord er 50–400 kroner per dekar og skal reflektere verdien av alternativ anvendelse, for eksempel produktiv skog. For kapital kreves en avkastning på 3 prosent, mens avkastningskravet for arbeid varierer med produksjon og bruksstørrelse. Typisk har arbeid på melkebruk et høyere avkastningskrav enn arbeid på bruk med korn og sau, og avkastningskravet er høyere på større bruk enn mindre bruk. At arbeid, kapital og jord er gitt et minstekrav til avkastning er begrunnet i modellens langsiktige perspektiv. Arbeid, kapital og jord som ikke oppnår en viss avkastning i jordbruket på lang sikt, vil trekkes ut og settes inn i andre sektorer.</w:t>
      </w:r>
    </w:p>
    <w:p w14:paraId="5C409960" w14:textId="77777777" w:rsidR="00F52703" w:rsidRPr="00A61365" w:rsidRDefault="00962653" w:rsidP="00A61365">
      <w:r w:rsidRPr="00A61365">
        <w:t>Det kan diskuteres hvor høyt avkastningskravet er og fordelingen mellom arbeid og kapital, siden avkastningskravene ikke kan observeres direkte, jf. drøftingen i kapittel 5 og kapittel 7. I modellen er avkastningskravet for arbeid differensiert etter type produksjon og bruksstørrelse basert på vederlag til arbeid, slik det kommer til uttrykk i NIBIOs driftsgranskinger. Avkastningskravet tolkes derfor ikke som alternativkostnad for arbeid eller den inntekten arbeid ville oppnådd utenfor jordbruket. Differensieringen av avkastningskravet for arbeid, men ikke for kapital er en forenkling. Hovedpoenget er differensiering av det samlede avkastningskravet. Det er dokumentert at vederlag til arbeid og kapital i jordbruket varierer betydelig, men i gjennomsnitt er lavere enn utenfor næringen. Det er mange grunner til variasjon, men mye av variasjonen har vært stabil over tid og er trolig en funksjon av at mange bønder har andre driftsmotiver enn ren bedriftsøkonomisk overskuddsmaksimering. Et slikt perspektiv er forenelig med at bønder både foretar forretningsmessige valg og at jordbruksaktivitet tillegges en egennytte utover økonomisk overskudd.</w:t>
      </w:r>
    </w:p>
    <w:p w14:paraId="3548E4F9" w14:textId="77777777" w:rsidR="00F52703" w:rsidRPr="00A61365" w:rsidRDefault="00962653" w:rsidP="00A61365">
      <w:r w:rsidRPr="00A61365">
        <w:lastRenderedPageBreak/>
        <w:t>Modellen skiller ikke om ressursene er eid av bonden eller andre. Avkastningskravene for arbeid, kapital og jord er derfor uavhengig av eierskap.</w:t>
      </w:r>
    </w:p>
    <w:p w14:paraId="4884E9EA" w14:textId="77777777" w:rsidR="00F52703" w:rsidRPr="00A61365" w:rsidRDefault="00962653" w:rsidP="00A61365">
      <w:r w:rsidRPr="00A61365">
        <w:t>Norge er delt i 32 produksjonsregioner med homogene naturgitte forhold innenfor hver region og en øvre grense for tilgjengelig jordbruksareal. Dersom inntekter fra marked og tilskudd fratrukket driftskostnader inkludert avskrivninger overstiger avkastningskravene til arbeid, kapital og jord, frembringer modellen en «grunnrente». Melkekvoter følger melkeregionene og modellen vil frembringe en kvoterente på samme måte som for jordbruksareal dersom driftsoverskuddet overstiger avkastningskravene på melkebruk.</w:t>
      </w:r>
    </w:p>
    <w:p w14:paraId="2E0E9E76" w14:textId="77777777" w:rsidR="00F52703" w:rsidRPr="00A61365" w:rsidRDefault="00962653" w:rsidP="00A61365">
      <w:r w:rsidRPr="00A61365">
        <w:t>Jordbruksinntekt er definert som summen av avkastningskrav, grunnrente og kvoterente og beregnes per årsverk i jordbruket. I en etterberegning fordeles denne inntekten på bønder og andre under forutsetning om at «aktive bønder» står for 77 prosent av arbeidsforbruket, eier 61 prosent av kapitalen og eier henholdsvis 57 prosent og 89 prosent av jordbruksareal og melkekvoter. Tilskuddseffektivitet er definert som økt inntekt i kroner for «aktive bønder» i basisåret, relativt til den absolutte økningen i tilskudd i kroner.</w:t>
      </w:r>
    </w:p>
    <w:p w14:paraId="01E1D04A" w14:textId="77777777" w:rsidR="00F52703" w:rsidRPr="00A61365" w:rsidRDefault="00962653" w:rsidP="00A61365">
      <w:r w:rsidRPr="00A61365">
        <w:t>Det er utformet flere scenarier som varierer med støttenivå, utforming av tilskudd og tilgjengelig areal. Resultatene fra disse scenarioene sammenlignes med en referansebane som er en tenkt videreføring av dagens jordbrukspolitikk. Generelt er det forutsatt at jordbruksarealet kan økes med maksimalt 4 prosent sammenlignet med referansebanen. Økt lønnsomhet i jordbruket vil gjøre bruk av nedlagte arealer og nydyrking mer attraktivt, samtidig som det av naturlige årsaker er grenser for hvor mye jordbruksareal som potensielt kan dyrkes opp. Økningen i tilgjengelig areal innebærer at i underkant av 70 prosent av differansen mellom dyrkbar jord og dyrket jord tillates oppdyrket gitt at nydyrkingsforbudet av myr og jordvernstrategien overholdes. Til sammen utgjør dette en usikker, men helt sentral skranke i modellberegningene, siden det begrenser potensialet for økt produksjon. Høyere grenser for økt jordbruksareal ville bidratt til høyere produksjon, større prisfall enn produksjonsøkningen og dermed lavere avkastning på jord.</w:t>
      </w:r>
    </w:p>
    <w:p w14:paraId="4F005BEE" w14:textId="77777777" w:rsidR="00F52703" w:rsidRPr="00A61365" w:rsidRDefault="00962653" w:rsidP="00A61365">
      <w:r w:rsidRPr="00A61365">
        <w:t>For å illustrere effekten av betydelig økte tilskudd er det i hovedscenariene lagt til grunn at tilskuddene øker med henholdsvis 4, 8 og 16 milliarder kroner og at tilskuddene gis gjennom en sjablongmessig, proporsjonal økning av satsene med noe justering for korn, hagebruk, storfe og grovfôrareal. En annen utforming av tilskuddene ville gitt andre resultater, men neppe endret hovedtrekkene i beregningene.</w:t>
      </w:r>
    </w:p>
    <w:p w14:paraId="5BD3AA61" w14:textId="77777777" w:rsidR="00F52703" w:rsidRPr="00A61365" w:rsidRDefault="00962653" w:rsidP="00A61365">
      <w:pPr>
        <w:pStyle w:val="Overskrift3"/>
      </w:pPr>
      <w:r w:rsidRPr="00A61365">
        <w:t>Resultater</w:t>
      </w:r>
    </w:p>
    <w:p w14:paraId="623C31D0" w14:textId="77777777" w:rsidR="00F52703" w:rsidRPr="00A61365" w:rsidRDefault="00962653" w:rsidP="00A61365">
      <w:r w:rsidRPr="00A61365">
        <w:t>Et sentralt resultat av beregningene er at en krone i økt tilskudd gir mellom 32 og 51 øre i økt inntekt til den «aktive bonde» (jf. figur 10.1). At inntektseffekten er høyest i alternativet med høyest tilskuddsøkning, skyldes at begrensningen i tilgang på arealer virker som en «naturlig» regulering av produksjonen som demper produksjonsøkning, prisfall og økte kostnader ved økt produksjon. Tilskuddene bidrar i stedet til kraftig økte verdier av jord og kvoter. Samtidig bidrar økt andel inntekter fra produksjonsuavhengige tilskudd til fall i avlingsnivå i kornproduksjonen og ytelse per melkeku.</w:t>
      </w:r>
    </w:p>
    <w:p w14:paraId="3A4FEBF4" w14:textId="77777777" w:rsidR="00F52703" w:rsidRPr="00A61365" w:rsidRDefault="00962653" w:rsidP="00A61365">
      <w:r w:rsidRPr="00A61365">
        <w:t>På sektornivå er tilskuddseffektiviteten høyere fordi denne beregningen omfatter alle eiere av jordbruksressurser, ikke bare «aktive bønder». Tilskuddseffektiviteten varierer da mellom 46 og 79 prosent.</w:t>
      </w:r>
    </w:p>
    <w:p w14:paraId="271BBEFE" w14:textId="01F150DD" w:rsidR="00F52703" w:rsidRPr="00A61365" w:rsidRDefault="00767594" w:rsidP="00A61365">
      <w:r>
        <w:rPr>
          <w:noProof/>
        </w:rPr>
        <w:lastRenderedPageBreak/>
        <w:drawing>
          <wp:inline distT="0" distB="0" distL="0" distR="0" wp14:anchorId="5353CE96" wp14:editId="22F090D7">
            <wp:extent cx="6076950" cy="2886075"/>
            <wp:effectExtent l="0" t="0" r="0" b="9525"/>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7AD775" w14:textId="77777777" w:rsidR="00F52703" w:rsidRPr="00A61365" w:rsidRDefault="00962653" w:rsidP="00A61365">
      <w:pPr>
        <w:pStyle w:val="figur-tittel"/>
      </w:pPr>
      <w:r w:rsidRPr="00A61365">
        <w:t>Tilskuddseffektivitet på sektornivå og for den «aktive bonde» per årsverk, 2021-kroner</w:t>
      </w:r>
    </w:p>
    <w:p w14:paraId="79A8A4C1" w14:textId="77777777" w:rsidR="00F52703" w:rsidRPr="00A61365" w:rsidRDefault="00962653" w:rsidP="00A61365">
      <w:pPr>
        <w:pStyle w:val="Kilde"/>
      </w:pPr>
      <w:r w:rsidRPr="00A61365">
        <w:t>Kilde: Mittenzwei, 2022</w:t>
      </w:r>
    </w:p>
    <w:p w14:paraId="55C566B0" w14:textId="77777777" w:rsidR="00F52703" w:rsidRPr="00A61365" w:rsidRDefault="00962653" w:rsidP="00A61365">
      <w:r w:rsidRPr="00A61365">
        <w:t>I et langsiktig perspektiv betraktes arbeid og kapital som variable innsatsfaktorer fordi de kan flytte mellom sektorer. I jordbruket skjer dette gjerne i forbindelse med et generasjonsskifte. Derimot er jordbruksareal fra naturens side en knapp ressurs og melkekvoter en politisk fastsatt, knapp ressurs for å regulere melkeproduksjonen. Lønnsomhet reflekteres i avkastning for knappe faktorer. Derfor fører økte tilskudd til en kapitalisering av tilskudd i jord- og kvotepriser heller enn varig økt avkastning for arbeid og avskrivbar kapital (jf. figur 10.2). Verdien av melkekvoter øker særlig sterkt.</w:t>
      </w:r>
    </w:p>
    <w:p w14:paraId="11016168" w14:textId="7C2F5F15" w:rsidR="00F52703" w:rsidRPr="00A61365" w:rsidRDefault="00767594" w:rsidP="00A61365">
      <w:r>
        <w:rPr>
          <w:noProof/>
        </w:rPr>
        <w:drawing>
          <wp:inline distT="0" distB="0" distL="0" distR="0" wp14:anchorId="359ABFCF" wp14:editId="23D9F8ED">
            <wp:extent cx="6076950" cy="2886075"/>
            <wp:effectExtent l="0" t="0" r="0" b="9525"/>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D0282BB" w14:textId="77777777" w:rsidR="00F52703" w:rsidRPr="00A61365" w:rsidRDefault="00962653" w:rsidP="00A61365">
      <w:pPr>
        <w:pStyle w:val="figur-tittel"/>
      </w:pPr>
      <w:r w:rsidRPr="00A61365">
        <w:t>Prosentvis endring i inntekt etter innsatsfaktorer sammenlignet med referansebanen, langsiktig effekt</w:t>
      </w:r>
    </w:p>
    <w:p w14:paraId="645E49BA" w14:textId="77777777" w:rsidR="00F52703" w:rsidRPr="00A61365" w:rsidRDefault="00962653" w:rsidP="00A61365">
      <w:pPr>
        <w:pStyle w:val="Kilde"/>
      </w:pPr>
      <w:r w:rsidRPr="00A61365">
        <w:t>Kilde: Mittenzwei, 2022</w:t>
      </w:r>
    </w:p>
    <w:p w14:paraId="103F3FE9" w14:textId="77777777" w:rsidR="00F52703" w:rsidRPr="00A61365" w:rsidRDefault="00962653" w:rsidP="00A61365">
      <w:r w:rsidRPr="00A61365">
        <w:lastRenderedPageBreak/>
        <w:t>Målene for landbrukspolitikken er knyttet til jordbrukets bidrag til kollektive goder som matvareberedskap, kulturlandskap, biomangfold og levende bygder. Samlet jordbruksareal kan være en grov indikator for de kollektive godene. Den samfunnsøkonomiske kostnaden ved at jordbruket leverer disse godene kan måles som endringen i samfunnsøkonomisk overskudd sammenlignet med en situasjon uten tilskudd og reguleringer, der jordbruksvarer i stor grad importeres og norsk jordbruks bidrag til kollektive goder ville vært vesentlig lavere. Samfunnsøkonomisk overskudd består av konsument- og produsentoverskudd fratrukket budsjettstøtte og en skattefinansieringskostnad på 20 prosent av budsjettstøtten. Sistnevnte er et mål for den alternative verdien av en skattekrone. Budsjettstøtten alene er ikke en samfunnsøkonomisk kostnad ut over skattefinansieringskostnaden, så lenge støtten ikke endrer tilpasningene i produksjon og forbruk, det vil si innsatsen av realressurser. Formålet med næringsstøtte er imidlertid å påvirke produksjon/aktivitet.</w:t>
      </w:r>
    </w:p>
    <w:p w14:paraId="6583913A" w14:textId="77777777" w:rsidR="00F52703" w:rsidRPr="00A61365" w:rsidRDefault="00962653" w:rsidP="00A61365">
      <w:r w:rsidRPr="00A61365">
        <w:t>I denne analysen måles den samfunnsøkonomiske kostnaden som endring i samfunnsøkonomisk overskudd i scenarioene mot samfunnsøkonomisk overskudd i referansebanen. Dette gir et uttrykk for hvordan økte tilskudd påvirker den samfunnsøkonomiske kostnaden ved å frambringe kollektive goder som antas å være positivt korrelert med aktiviteten i jordbruket.</w:t>
      </w:r>
    </w:p>
    <w:p w14:paraId="03675822" w14:textId="3E3B780A" w:rsidR="00F52703" w:rsidRPr="00A61365" w:rsidRDefault="00962653" w:rsidP="00A61365">
      <w:r w:rsidRPr="00A61365">
        <w:t>Tabell 10.1 viser at de samfunnsøkonomiske kostnadene per budsjettkrone er anslått til mellom 46 og 51 øre i de ulike alternativene. Kostnadene per dekar økning i jordbruksareal varierer mellom 9 000 og 20 000 kroner. Kostnaden øker med økt støtte som følge av knapphet på areal.</w:t>
      </w:r>
    </w:p>
    <w:p w14:paraId="0A78ECFB" w14:textId="5C280863" w:rsidR="00A61365" w:rsidRPr="00A61365" w:rsidRDefault="00A61365" w:rsidP="00A61365">
      <w:pPr>
        <w:pStyle w:val="tabell-tittel"/>
      </w:pPr>
      <w:r w:rsidRPr="00A61365">
        <w:t>Samfunnsøkonomiske kostnader, alle beløp i 2021-kroner</w:t>
      </w:r>
    </w:p>
    <w:p w14:paraId="2EACBFB5" w14:textId="77777777" w:rsidR="00F52703" w:rsidRPr="00A61365" w:rsidRDefault="00962653" w:rsidP="00A61365">
      <w:pPr>
        <w:pStyle w:val="Tabellnavn"/>
      </w:pPr>
      <w:r w:rsidRPr="00A6136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F52703" w:rsidRPr="00A61365" w14:paraId="3C2C8307"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17396" w14:textId="77777777" w:rsidR="00F52703" w:rsidRPr="00A61365" w:rsidRDefault="00962653" w:rsidP="00A61365">
            <w:r w:rsidRPr="00A61365">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C357C" w14:textId="77777777" w:rsidR="00F52703" w:rsidRPr="00A61365" w:rsidRDefault="00962653" w:rsidP="00A61365">
            <w:r w:rsidRPr="00A61365">
              <w:t xml:space="preserve"> +16 mrd kroner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C906A" w14:textId="77777777" w:rsidR="00F52703" w:rsidRPr="00A61365" w:rsidRDefault="00962653" w:rsidP="00A61365">
            <w:r w:rsidRPr="00A61365">
              <w:t xml:space="preserve"> +8 mrd kroner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D1F74" w14:textId="77777777" w:rsidR="00F52703" w:rsidRPr="00A61365" w:rsidRDefault="00962653" w:rsidP="00A61365">
            <w:r w:rsidRPr="00A61365">
              <w:t xml:space="preserve"> +4 mrd. kroner </w:t>
            </w:r>
          </w:p>
        </w:tc>
      </w:tr>
      <w:tr w:rsidR="00F52703" w:rsidRPr="00A61365" w14:paraId="0EF9F45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2AB6DE0" w14:textId="77777777" w:rsidR="00F52703" w:rsidRPr="00A61365" w:rsidRDefault="00962653" w:rsidP="00A61365">
            <w:r w:rsidRPr="00A61365">
              <w:t>Kostnad relativt til referansebanen (mill.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A2E50B" w14:textId="77777777" w:rsidR="00F52703" w:rsidRPr="00A61365" w:rsidRDefault="00962653" w:rsidP="00A61365">
            <w:r w:rsidRPr="00A61365">
              <w:t xml:space="preserve"> 7 399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39B973" w14:textId="77777777" w:rsidR="00F52703" w:rsidRPr="00A61365" w:rsidRDefault="00962653" w:rsidP="00A61365">
            <w:r w:rsidRPr="00A61365">
              <w:t xml:space="preserve"> 4 015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8C648A" w14:textId="77777777" w:rsidR="00F52703" w:rsidRPr="00A61365" w:rsidRDefault="00962653" w:rsidP="00A61365">
            <w:r w:rsidRPr="00A61365">
              <w:t xml:space="preserve"> 2 070 </w:t>
            </w:r>
          </w:p>
        </w:tc>
      </w:tr>
      <w:tr w:rsidR="00F52703" w:rsidRPr="00A61365" w14:paraId="5E48671E" w14:textId="77777777">
        <w:trPr>
          <w:trHeight w:val="380"/>
        </w:trPr>
        <w:tc>
          <w:tcPr>
            <w:tcW w:w="5320" w:type="dxa"/>
            <w:tcBorders>
              <w:top w:val="nil"/>
              <w:left w:val="nil"/>
              <w:bottom w:val="nil"/>
              <w:right w:val="nil"/>
            </w:tcBorders>
            <w:tcMar>
              <w:top w:w="128" w:type="dxa"/>
              <w:left w:w="43" w:type="dxa"/>
              <w:bottom w:w="43" w:type="dxa"/>
              <w:right w:w="43" w:type="dxa"/>
            </w:tcMar>
          </w:tcPr>
          <w:p w14:paraId="261EE71A" w14:textId="77777777" w:rsidR="00F52703" w:rsidRPr="00A61365" w:rsidRDefault="00962653" w:rsidP="00A61365">
            <w:r w:rsidRPr="00A61365">
              <w:t>Kostnad pr. krone økt budsjettstøtte</w:t>
            </w:r>
          </w:p>
        </w:tc>
        <w:tc>
          <w:tcPr>
            <w:tcW w:w="1400" w:type="dxa"/>
            <w:tcBorders>
              <w:top w:val="nil"/>
              <w:left w:val="nil"/>
              <w:bottom w:val="nil"/>
              <w:right w:val="nil"/>
            </w:tcBorders>
            <w:tcMar>
              <w:top w:w="128" w:type="dxa"/>
              <w:left w:w="43" w:type="dxa"/>
              <w:bottom w:w="43" w:type="dxa"/>
              <w:right w:w="43" w:type="dxa"/>
            </w:tcMar>
            <w:vAlign w:val="bottom"/>
          </w:tcPr>
          <w:p w14:paraId="0A9486D9" w14:textId="77777777" w:rsidR="00F52703" w:rsidRPr="00A61365" w:rsidRDefault="00962653" w:rsidP="00A61365">
            <w:r w:rsidRPr="00A61365">
              <w:t xml:space="preserve"> 0,46 </w:t>
            </w:r>
          </w:p>
        </w:tc>
        <w:tc>
          <w:tcPr>
            <w:tcW w:w="1400" w:type="dxa"/>
            <w:tcBorders>
              <w:top w:val="nil"/>
              <w:left w:val="nil"/>
              <w:bottom w:val="nil"/>
              <w:right w:val="nil"/>
            </w:tcBorders>
            <w:tcMar>
              <w:top w:w="128" w:type="dxa"/>
              <w:left w:w="43" w:type="dxa"/>
              <w:bottom w:w="43" w:type="dxa"/>
              <w:right w:w="43" w:type="dxa"/>
            </w:tcMar>
            <w:vAlign w:val="bottom"/>
          </w:tcPr>
          <w:p w14:paraId="7F05E15C" w14:textId="77777777" w:rsidR="00F52703" w:rsidRPr="00A61365" w:rsidRDefault="00962653" w:rsidP="00A61365">
            <w:r w:rsidRPr="00A61365">
              <w:t xml:space="preserve"> 0,50 </w:t>
            </w:r>
          </w:p>
        </w:tc>
        <w:tc>
          <w:tcPr>
            <w:tcW w:w="1400" w:type="dxa"/>
            <w:tcBorders>
              <w:top w:val="nil"/>
              <w:left w:val="nil"/>
              <w:bottom w:val="nil"/>
              <w:right w:val="nil"/>
            </w:tcBorders>
            <w:tcMar>
              <w:top w:w="128" w:type="dxa"/>
              <w:left w:w="43" w:type="dxa"/>
              <w:bottom w:w="43" w:type="dxa"/>
              <w:right w:w="43" w:type="dxa"/>
            </w:tcMar>
            <w:vAlign w:val="bottom"/>
          </w:tcPr>
          <w:p w14:paraId="1FA37EE9" w14:textId="77777777" w:rsidR="00F52703" w:rsidRPr="00A61365" w:rsidRDefault="00962653" w:rsidP="00A61365">
            <w:r w:rsidRPr="00A61365">
              <w:t xml:space="preserve"> 0,51 </w:t>
            </w:r>
          </w:p>
        </w:tc>
      </w:tr>
      <w:tr w:rsidR="00F52703" w:rsidRPr="00A61365" w14:paraId="0BF3DDF7" w14:textId="77777777">
        <w:trPr>
          <w:trHeight w:val="380"/>
        </w:trPr>
        <w:tc>
          <w:tcPr>
            <w:tcW w:w="5320" w:type="dxa"/>
            <w:tcBorders>
              <w:top w:val="nil"/>
              <w:left w:val="nil"/>
              <w:bottom w:val="nil"/>
              <w:right w:val="nil"/>
            </w:tcBorders>
            <w:tcMar>
              <w:top w:w="128" w:type="dxa"/>
              <w:left w:w="43" w:type="dxa"/>
              <w:bottom w:w="43" w:type="dxa"/>
              <w:right w:w="43" w:type="dxa"/>
            </w:tcMar>
          </w:tcPr>
          <w:p w14:paraId="1AA8C5C3" w14:textId="77777777" w:rsidR="00F52703" w:rsidRPr="00A61365" w:rsidRDefault="00962653" w:rsidP="00A61365">
            <w:r w:rsidRPr="00A61365">
              <w:t>Kostnad pr. daa økt areal (kroner)</w:t>
            </w:r>
          </w:p>
        </w:tc>
        <w:tc>
          <w:tcPr>
            <w:tcW w:w="1400" w:type="dxa"/>
            <w:tcBorders>
              <w:top w:val="nil"/>
              <w:left w:val="nil"/>
              <w:bottom w:val="nil"/>
              <w:right w:val="nil"/>
            </w:tcBorders>
            <w:tcMar>
              <w:top w:w="128" w:type="dxa"/>
              <w:left w:w="43" w:type="dxa"/>
              <w:bottom w:w="43" w:type="dxa"/>
              <w:right w:w="43" w:type="dxa"/>
            </w:tcMar>
            <w:vAlign w:val="bottom"/>
          </w:tcPr>
          <w:p w14:paraId="57B797D7" w14:textId="77777777" w:rsidR="00F52703" w:rsidRPr="00A61365" w:rsidRDefault="00962653" w:rsidP="00A61365">
            <w:r w:rsidRPr="00A61365">
              <w:t xml:space="preserve"> 20 442 </w:t>
            </w:r>
          </w:p>
        </w:tc>
        <w:tc>
          <w:tcPr>
            <w:tcW w:w="1400" w:type="dxa"/>
            <w:tcBorders>
              <w:top w:val="nil"/>
              <w:left w:val="nil"/>
              <w:bottom w:val="nil"/>
              <w:right w:val="nil"/>
            </w:tcBorders>
            <w:tcMar>
              <w:top w:w="128" w:type="dxa"/>
              <w:left w:w="43" w:type="dxa"/>
              <w:bottom w:w="43" w:type="dxa"/>
              <w:right w:w="43" w:type="dxa"/>
            </w:tcMar>
            <w:vAlign w:val="bottom"/>
          </w:tcPr>
          <w:p w14:paraId="3948F051" w14:textId="77777777" w:rsidR="00F52703" w:rsidRPr="00A61365" w:rsidRDefault="00962653" w:rsidP="00A61365">
            <w:r w:rsidRPr="00A61365">
              <w:t xml:space="preserve"> 12 966 </w:t>
            </w:r>
          </w:p>
        </w:tc>
        <w:tc>
          <w:tcPr>
            <w:tcW w:w="1400" w:type="dxa"/>
            <w:tcBorders>
              <w:top w:val="nil"/>
              <w:left w:val="nil"/>
              <w:bottom w:val="nil"/>
              <w:right w:val="nil"/>
            </w:tcBorders>
            <w:tcMar>
              <w:top w:w="128" w:type="dxa"/>
              <w:left w:w="43" w:type="dxa"/>
              <w:bottom w:w="43" w:type="dxa"/>
              <w:right w:w="43" w:type="dxa"/>
            </w:tcMar>
            <w:vAlign w:val="bottom"/>
          </w:tcPr>
          <w:p w14:paraId="3E382BC4" w14:textId="77777777" w:rsidR="00F52703" w:rsidRPr="00A61365" w:rsidRDefault="00962653" w:rsidP="00A61365">
            <w:r w:rsidRPr="00A61365">
              <w:t xml:space="preserve"> 9 268 </w:t>
            </w:r>
          </w:p>
        </w:tc>
      </w:tr>
      <w:tr w:rsidR="00F52703" w:rsidRPr="00A61365" w14:paraId="7ACBB0C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5970574" w14:textId="77777777" w:rsidR="00F52703" w:rsidRPr="00A61365" w:rsidRDefault="00962653" w:rsidP="00A61365">
            <w:r w:rsidRPr="00A61365">
              <w:t>Kostnad pr. økt antall årsverk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B8F9E0" w14:textId="77777777" w:rsidR="00F52703" w:rsidRPr="00A61365" w:rsidRDefault="00962653" w:rsidP="00A61365">
            <w:r w:rsidRPr="00A61365">
              <w:t xml:space="preserve"> 1,53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56CBD6" w14:textId="77777777" w:rsidR="00F52703" w:rsidRPr="00A61365" w:rsidRDefault="00962653" w:rsidP="00A61365">
            <w:r w:rsidRPr="00A61365">
              <w:t xml:space="preserve"> 1,73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D692D5" w14:textId="77777777" w:rsidR="00F52703" w:rsidRPr="00A61365" w:rsidRDefault="00962653" w:rsidP="00A61365">
            <w:r w:rsidRPr="00A61365">
              <w:t xml:space="preserve"> 2,17 </w:t>
            </w:r>
          </w:p>
        </w:tc>
      </w:tr>
    </w:tbl>
    <w:p w14:paraId="06F2A83D" w14:textId="77777777" w:rsidR="00F52703" w:rsidRPr="00A61365" w:rsidRDefault="00962653" w:rsidP="00A61365">
      <w:pPr>
        <w:pStyle w:val="Overskrift3"/>
      </w:pPr>
      <w:r w:rsidRPr="00A61365">
        <w:t>Begrensninger og forbehold</w:t>
      </w:r>
    </w:p>
    <w:p w14:paraId="262CD573" w14:textId="77777777" w:rsidR="00F52703" w:rsidRPr="00A61365" w:rsidRDefault="00962653" w:rsidP="00A61365">
      <w:r w:rsidRPr="00A61365">
        <w:t>En sentral antakelse er at økte tilskudd påvirker bondens tilpasning og drift. Dersom bonden direkte tar ut økte tilskudd i økt forbruk eller sparing på husholdningsnivå og ikke gjør tilpasninger i driften, vil modellen undervurdere tilskuddseffektiviteten. Den teoretiske og empiriske forskningslitteraturen som finnes på feltet (Varacca m.fl. 2021), tilsier at bonden responderer på endringer i tilskudd og at kapitalisering av tilskudd finner sted. Graden av kapitalisering må blant annet antas å henge sammen med om politikkendringen forventes å bli varig eller ikke.</w:t>
      </w:r>
    </w:p>
    <w:p w14:paraId="2105537A" w14:textId="77777777" w:rsidR="00F52703" w:rsidRPr="00A61365" w:rsidRDefault="00962653" w:rsidP="00A61365">
      <w:r w:rsidRPr="00A61365">
        <w:t xml:space="preserve">Etterberegningen av tilskuddseffektivitet forutsetter en statisk fordeling av ressurser eid av den «aktive bonde» og andre. Over tid vil denne fordelingen endre seg etter som den «aktive bonde» i stadig større grad vil være en annen enn den som fikk gevinsten av den opprinnelige kapitaliseringen av økte tilskudd. Det finnes mange tidligere kvoteeiere som i dag leier ut, eller har solgt, sine kvoter. Det samme skjer med jordbruksareal. En slik utvikling der kapital «går ut av næringen» er ikke mulig å unngå så lenge jord, eiendom og kvoter er lovlig omsettbart. Den langsiktige effekten er at «grunnrente» i liten grad vil påvirke det den «aktive bonden» sitter igjen med </w:t>
      </w:r>
      <w:r w:rsidRPr="00A61365">
        <w:lastRenderedPageBreak/>
        <w:t>utover sitt krav til avkastning på arbeid og kapital. Kapitalvolumet vil imidlertid øke betydelig, men det vil også behovet for finansiering av kapitalen.</w:t>
      </w:r>
    </w:p>
    <w:p w14:paraId="646039B9" w14:textId="77777777" w:rsidR="00F52703" w:rsidRPr="00A61365" w:rsidRDefault="00962653" w:rsidP="00A61365">
      <w:pPr>
        <w:pStyle w:val="Overskrift2"/>
      </w:pPr>
      <w:r w:rsidRPr="00A61365">
        <w:t>Konsekvenser av et inntektsmål basert på «hybridmodellen»</w:t>
      </w:r>
    </w:p>
    <w:p w14:paraId="5A935635" w14:textId="77777777" w:rsidR="00F52703" w:rsidRPr="00A61365" w:rsidRDefault="00962653" w:rsidP="00A61365">
      <w:r w:rsidRPr="00A61365">
        <w:t>I kapittel 9 beskrives «hybridmodellen» som en mulig løsning dersom det er politisk ønskelig å operasjonalisere et inntektsmål basert på nivåsammenligning med andre grupper.</w:t>
      </w:r>
    </w:p>
    <w:p w14:paraId="615F0D96" w14:textId="77777777" w:rsidR="00F52703" w:rsidRPr="00A61365" w:rsidRDefault="00962653" w:rsidP="00A61365">
      <w:r w:rsidRPr="00A61365">
        <w:t xml:space="preserve">Hybridmodellen løser prinsipielt sett problemet med å skille mellom faktiske gjennomsnittsinntekter og </w:t>
      </w:r>
      <w:r w:rsidRPr="00A61365">
        <w:rPr>
          <w:rStyle w:val="kursiv"/>
        </w:rPr>
        <w:t>inntektsmuligheter med rimelige krav til effektivitet</w:t>
      </w:r>
      <w:r w:rsidRPr="00A61365">
        <w:t xml:space="preserve"> i en populasjon der økonomiske resultater og driftsmål varierer mye. Tallfestingen av inntektsmuligheter er imidlertid usikker og krever skjønn. Datagrunnlaget kan trolig forbedres ved videre bearbeiding, men uansett hvilket grunnlag man benytter som anslag på inntekter og kostnader, vil det være betydelige utfordringer og usikkerhet knyttet til målemetoder, regnskapsprinsipper, avgrensing mellom næringer, avgrensing mellom næring og husholdning, og brukernes driftsmotiv. I tillegg kommer problemstillingene knyttet til inntektsbegrepet og sammenligning av næringsinntekt med lønn. Den meget store variasjonen i inntekt og tilpasninger innebærer at det gir lite informasjon å forsøke å uttrykke bøndenes inntekt fra jordbruk gjennom ett tall.</w:t>
      </w:r>
    </w:p>
    <w:p w14:paraId="169927A2" w14:textId="77777777" w:rsidR="00F52703" w:rsidRPr="00A61365" w:rsidRDefault="00962653" w:rsidP="00A61365">
      <w:r w:rsidRPr="00A61365">
        <w:t>Bøndene driver næring som i stor grad er integrert i husholdningsøkonomien. Tilstrekkelig gode inntektsmuligheter er avgjørende for investeringsvilje og produksjon, og at de landbrukspolitiske målsettingene nås over tid. Bøndene opererer i et marked som i stor grad setter rammer for inntektsmulighetene. God konkurranseevne vil bli stadig viktigere. Hensynet til særskilte målsettinger, som landbruk over hele landet, en variert bruksstruktur og hensynet til investeringsbrukene, kan ikke ivaretas gjennom en generell og gjennomsnittlig inntektssammenligning. Det må skje gjennom målrettet tilpasning av virkemiddelbruken. Utforming av inntektspolitikken bør derfor i større grad vurderes ut fra politikkens effekt på måloppnåelsen, og avveining av de kryssende hensynene politikken alltid består av.</w:t>
      </w:r>
    </w:p>
    <w:p w14:paraId="0C923A29" w14:textId="77777777" w:rsidR="00F52703" w:rsidRPr="00A61365" w:rsidRDefault="00962653" w:rsidP="00A61365">
      <w:r w:rsidRPr="00A61365">
        <w:t>En jordbrukspolitikk som primært er dimensjonert etter gjennomsnittsinntektene i næringen, vil nødvendigvis innebære at en gitt måloppnåelse blir mindre effektiv og mer kostbar enn nødvendig. Ineffektiv ressursbruk som i stor grad vil måtte finansieres i konkurranse mot andre formål på statsbudsjettet, innebærer samfunnsøkonomiske kostnader, og kan over tid være egnet til å svekke bøndenes rolle som selvstendig næringsdrivende og redusere landbrukspolitikkens legitimitet.</w:t>
      </w:r>
    </w:p>
    <w:p w14:paraId="5845DD6E" w14:textId="405F914E" w:rsidR="00F52703" w:rsidRPr="00A61365" w:rsidRDefault="00962653" w:rsidP="00A61365">
      <w:r w:rsidRPr="00A61365">
        <w:t>Utvalget har ikke beregnet konkrete budsjettmessige eller andre økonomiske konsekvenser av å benytte «hybridmodellen» som grunnlag for jordbruksforhandlingene. Bruk og vektlegging av modellen vil være en politisk vurdering. Det er for øvrig utenfor utvalgets mandat å vurdere alle sider ved landbrukspolitikken, herunder hvilke muligheter det er for å øke måloppnåelsen ved en annen utforming av de landbrukspolitiske virkemidlene og en annen vektlegging av inntekt.</w:t>
      </w:r>
    </w:p>
    <w:p w14:paraId="0B4CAE9D" w14:textId="77777777" w:rsidR="00F52703" w:rsidRPr="00A61365" w:rsidRDefault="00962653" w:rsidP="00767594">
      <w:pPr>
        <w:pStyle w:val="tittel-litteraturliste"/>
        <w:pageBreakBefore/>
      </w:pPr>
      <w:r w:rsidRPr="00A61365">
        <w:lastRenderedPageBreak/>
        <w:t>Referanser og litteratur</w:t>
      </w:r>
    </w:p>
    <w:p w14:paraId="17D374DC" w14:textId="77777777" w:rsidR="00F52703" w:rsidRPr="00A61365" w:rsidRDefault="00962653" w:rsidP="00A61365">
      <w:pPr>
        <w:pStyle w:val="avsnitt-tittel"/>
      </w:pPr>
      <w:r w:rsidRPr="00A61365">
        <w:t>Kapittel 1</w:t>
      </w:r>
    </w:p>
    <w:p w14:paraId="2636DBC3" w14:textId="77777777" w:rsidR="00F52703" w:rsidRPr="00A61365" w:rsidRDefault="00962653" w:rsidP="00A61365">
      <w:pPr>
        <w:pStyle w:val="Normalref"/>
      </w:pPr>
      <w:r w:rsidRPr="00A61365">
        <w:t xml:space="preserve">Landbruks- og matdepartementet (2021). </w:t>
      </w:r>
      <w:r w:rsidRPr="00A61365">
        <w:rPr>
          <w:rStyle w:val="kursiv"/>
        </w:rPr>
        <w:t xml:space="preserve">Endringer i statsbudsjettet 2021 under Landbruks- og matdepartementet (Jordbruksoppgjøret 2021 m.m.) (St.prp. nr. 200 (2020–2021)) </w:t>
      </w:r>
      <w:r w:rsidRPr="00A61365">
        <w:t>Oslo: Landbruks- og matdepartementet</w:t>
      </w:r>
    </w:p>
    <w:p w14:paraId="21999864" w14:textId="77777777" w:rsidR="00F52703" w:rsidRPr="00A61365" w:rsidRDefault="00962653" w:rsidP="00A61365">
      <w:pPr>
        <w:pStyle w:val="avsnitt-tittel"/>
      </w:pPr>
      <w:r w:rsidRPr="00A61365">
        <w:t>Kapittel 2</w:t>
      </w:r>
    </w:p>
    <w:p w14:paraId="1C77F1EC" w14:textId="77777777" w:rsidR="00F52703" w:rsidRPr="00A61365" w:rsidRDefault="00962653" w:rsidP="00A61365">
      <w:pPr>
        <w:pStyle w:val="Normalref"/>
      </w:pPr>
      <w:r w:rsidRPr="00A61365">
        <w:t xml:space="preserve">Budsjettnemnda for jordbruket (2022). </w:t>
      </w:r>
      <w:r w:rsidRPr="00A61365">
        <w:rPr>
          <w:rStyle w:val="kursiv"/>
        </w:rPr>
        <w:t>Totalkalkylen for jordbruket.</w:t>
      </w:r>
      <w:r w:rsidRPr="00A61365">
        <w:t xml:space="preserve"> NIBIO. Hentet fra: Totalkalkylen for landbruket 2022 (unit.no)</w:t>
      </w:r>
    </w:p>
    <w:p w14:paraId="4088AA0D" w14:textId="77777777" w:rsidR="00F52703" w:rsidRPr="00A61365" w:rsidRDefault="00962653" w:rsidP="00A61365">
      <w:pPr>
        <w:pStyle w:val="Normalref"/>
      </w:pPr>
      <w:r w:rsidRPr="00A61365">
        <w:t xml:space="preserve">Budsjettnemnda for jordbruket (2022). </w:t>
      </w:r>
      <w:r w:rsidRPr="00A61365">
        <w:rPr>
          <w:rStyle w:val="kursiv"/>
        </w:rPr>
        <w:t xml:space="preserve">Resultatkontroll for gjennomføring av landbrukspolitikken. </w:t>
      </w:r>
      <w:r w:rsidRPr="00A61365">
        <w:t>NIBIO. Hentet fra: Resultatkontroll 2022 (unit.no)</w:t>
      </w:r>
    </w:p>
    <w:p w14:paraId="55F07ADB" w14:textId="77777777" w:rsidR="00F52703" w:rsidRPr="003D3BB4" w:rsidRDefault="00962653" w:rsidP="00A61365">
      <w:pPr>
        <w:pStyle w:val="Normalref"/>
        <w:rPr>
          <w:lang w:val="en-US"/>
        </w:rPr>
      </w:pPr>
      <w:r w:rsidRPr="00A61365">
        <w:t xml:space="preserve">Budsjettnemda for jordbruket (2022) </w:t>
      </w:r>
      <w:r w:rsidRPr="00A61365">
        <w:rPr>
          <w:rStyle w:val="kursiv"/>
        </w:rPr>
        <w:t xml:space="preserve">Referansebruksberegninger 2022. </w:t>
      </w:r>
      <w:r w:rsidRPr="003D3BB4">
        <w:rPr>
          <w:lang w:val="en-US"/>
        </w:rPr>
        <w:t>NIBIO. Hentet fra:</w:t>
      </w:r>
      <w:r w:rsidRPr="003D3BB4">
        <w:rPr>
          <w:rStyle w:val="kursiv"/>
          <w:lang w:val="en-US"/>
        </w:rPr>
        <w:t xml:space="preserve"> </w:t>
      </w:r>
      <w:r w:rsidRPr="003D3BB4">
        <w:rPr>
          <w:lang w:val="en-US"/>
        </w:rPr>
        <w:t>Referansebruksberegninger 2022 (unit.no)</w:t>
      </w:r>
    </w:p>
    <w:p w14:paraId="05A5FE00" w14:textId="77777777" w:rsidR="00F52703" w:rsidRPr="00A61365" w:rsidRDefault="00962653" w:rsidP="00A61365">
      <w:pPr>
        <w:pStyle w:val="Normalref"/>
      </w:pPr>
      <w:r w:rsidRPr="003D3BB4">
        <w:rPr>
          <w:lang w:val="en-US"/>
        </w:rPr>
        <w:t xml:space="preserve">Food and Agriculture Organization of the United Nations (2002). </w:t>
      </w:r>
      <w:r w:rsidRPr="00A61365">
        <w:rPr>
          <w:rStyle w:val="kursiv"/>
        </w:rPr>
        <w:t xml:space="preserve">FOA Food Price Index. </w:t>
      </w:r>
      <w:r w:rsidRPr="00A61365">
        <w:t>Hentet fra: https://www.fao.org/worldfoodsituation/foodpricesindex/en/</w:t>
      </w:r>
    </w:p>
    <w:p w14:paraId="4C0E02B1" w14:textId="77777777" w:rsidR="00F52703" w:rsidRPr="00A61365" w:rsidRDefault="00962653" w:rsidP="00A61365">
      <w:pPr>
        <w:pStyle w:val="Normalref"/>
      </w:pPr>
      <w:r w:rsidRPr="00A61365">
        <w:t xml:space="preserve">Follo, Gro m.fl. (2016). </w:t>
      </w:r>
      <w:r w:rsidRPr="00A61365">
        <w:rPr>
          <w:rStyle w:val="kursiv"/>
        </w:rPr>
        <w:t>Ikke en bonde å miste. En oppsummerende rapport (2011–2015)</w:t>
      </w:r>
      <w:r w:rsidRPr="00A61365">
        <w:t xml:space="preserve"> 2016 Rapport. Hentet fra: https://stolav.no/Documents/2016%20Rapport%20Ikke%20en%20bonde%20%C3%A5%20miste.pdf (stolav.no)</w:t>
      </w:r>
    </w:p>
    <w:p w14:paraId="508A1F16" w14:textId="77777777" w:rsidR="00F52703" w:rsidRPr="00A61365" w:rsidRDefault="00962653" w:rsidP="00A61365">
      <w:pPr>
        <w:pStyle w:val="Normalref"/>
      </w:pPr>
      <w:r w:rsidRPr="00A61365">
        <w:t xml:space="preserve">Landbruksdirektoratet (2022). </w:t>
      </w:r>
      <w:r w:rsidRPr="00A61365">
        <w:rPr>
          <w:rStyle w:val="kursiv"/>
        </w:rPr>
        <w:t xml:space="preserve">Omverdenen til norsk landbruk og matindustri. </w:t>
      </w:r>
      <w:r w:rsidRPr="00A61365">
        <w:t>Hentet fra: Omverdenen til norsk landbruk og matindustri 2021.pdf (landbruksdirektoratet.no)</w:t>
      </w:r>
    </w:p>
    <w:p w14:paraId="5DD76037" w14:textId="77777777" w:rsidR="00F52703" w:rsidRPr="00A61365" w:rsidRDefault="00962653" w:rsidP="00A61365">
      <w:pPr>
        <w:pStyle w:val="Normalref"/>
      </w:pPr>
      <w:r w:rsidRPr="00A61365">
        <w:t xml:space="preserve">Landbruks- og matdepartementet (2016) </w:t>
      </w:r>
      <w:r w:rsidRPr="00A61365">
        <w:rPr>
          <w:rStyle w:val="kursiv"/>
        </w:rPr>
        <w:t>Endring og utvikling – En fremtidsrettet jordbruksproduksjon</w:t>
      </w:r>
      <w:r w:rsidRPr="00A61365">
        <w:t>. (Meld. St. 11 (2016–2017)). Oslo: Landbruks- og matdepartementet.</w:t>
      </w:r>
    </w:p>
    <w:p w14:paraId="2A92F3ED" w14:textId="77777777" w:rsidR="00F52703" w:rsidRPr="00A61365" w:rsidRDefault="00962653" w:rsidP="00A61365">
      <w:pPr>
        <w:pStyle w:val="Normalref"/>
      </w:pPr>
      <w:r w:rsidRPr="00A61365">
        <w:t xml:space="preserve">Landbruks- og matdepartementet (2021). </w:t>
      </w:r>
      <w:r w:rsidRPr="00A61365">
        <w:rPr>
          <w:rStyle w:val="kursiv"/>
        </w:rPr>
        <w:t>Prop. 1 S (2021–2022).</w:t>
      </w:r>
      <w:r w:rsidRPr="00A61365">
        <w:t xml:space="preserve"> Oslo: Landbruks- og matdepartementet.</w:t>
      </w:r>
    </w:p>
    <w:p w14:paraId="62A48BAF" w14:textId="77777777" w:rsidR="00F52703" w:rsidRPr="00A61365" w:rsidRDefault="00962653" w:rsidP="00A61365">
      <w:pPr>
        <w:pStyle w:val="Normalref"/>
      </w:pPr>
      <w:r w:rsidRPr="00A61365">
        <w:t xml:space="preserve">OECD (2022). </w:t>
      </w:r>
      <w:r w:rsidRPr="003D3BB4">
        <w:rPr>
          <w:rStyle w:val="kursiv"/>
          <w:lang w:val="en-US"/>
        </w:rPr>
        <w:t>Producer and Consumer Support Estimates</w:t>
      </w:r>
      <w:r w:rsidRPr="003D3BB4">
        <w:rPr>
          <w:lang w:val="en-US"/>
        </w:rPr>
        <w:t xml:space="preserve">. </w:t>
      </w:r>
      <w:r w:rsidRPr="00A61365">
        <w:t>OECD Agriculture statistics (database). Hentet fra: OECD.Stat Metadata Viewer</w:t>
      </w:r>
    </w:p>
    <w:p w14:paraId="5D8FA871" w14:textId="77777777" w:rsidR="00F52703" w:rsidRPr="00A61365" w:rsidRDefault="00962653" w:rsidP="00A61365">
      <w:pPr>
        <w:pStyle w:val="Normalref"/>
        <w:rPr>
          <w:rStyle w:val="kursiv"/>
        </w:rPr>
      </w:pPr>
      <w:r w:rsidRPr="00A61365">
        <w:t xml:space="preserve">Ruralis (2020) </w:t>
      </w:r>
      <w:r w:rsidRPr="00A61365">
        <w:rPr>
          <w:rStyle w:val="kursiv"/>
        </w:rPr>
        <w:t>Trender i norsk landbruk. (data for 2022 beregnet av Ruralis for utvalget)</w:t>
      </w:r>
    </w:p>
    <w:p w14:paraId="6B3DD828" w14:textId="77777777" w:rsidR="00F52703" w:rsidRPr="00A61365" w:rsidRDefault="00962653" w:rsidP="00A61365">
      <w:pPr>
        <w:pStyle w:val="Normalref"/>
      </w:pPr>
      <w:r w:rsidRPr="00A61365">
        <w:rPr>
          <w:rStyle w:val="kursiv"/>
        </w:rPr>
        <w:t xml:space="preserve"> </w:t>
      </w:r>
      <w:r w:rsidRPr="00A61365">
        <w:t>Hentet fra: https://ruralis.no/wp-content/uploads/2020/06/r2_2020-trender-i-norsk-landbruk-2020-a--zahl-thanem-og-a-m--mels.pdf (ruralis.no)</w:t>
      </w:r>
    </w:p>
    <w:p w14:paraId="3E9A5FF5" w14:textId="77777777" w:rsidR="00F52703" w:rsidRPr="00A61365" w:rsidRDefault="00962653" w:rsidP="00A61365">
      <w:pPr>
        <w:pStyle w:val="avsnitt-tittel"/>
      </w:pPr>
      <w:r w:rsidRPr="00A61365">
        <w:t>Kapittel 3</w:t>
      </w:r>
    </w:p>
    <w:p w14:paraId="4360035C" w14:textId="77777777" w:rsidR="00F52703" w:rsidRPr="00A61365" w:rsidRDefault="00962653" w:rsidP="00A61365">
      <w:pPr>
        <w:pStyle w:val="Normalref"/>
      </w:pPr>
      <w:r w:rsidRPr="00A61365">
        <w:t>Bonden, Karl (1975). Artikkel i Bygd og bonde, Norges Bondelag 75 år.</w:t>
      </w:r>
    </w:p>
    <w:p w14:paraId="556DB397" w14:textId="77777777" w:rsidR="00F52703" w:rsidRPr="00A61365" w:rsidRDefault="00962653" w:rsidP="00A61365">
      <w:pPr>
        <w:pStyle w:val="Normalref"/>
      </w:pPr>
      <w:r w:rsidRPr="00A61365">
        <w:t xml:space="preserve">Budsjettnemnda for jordbruket (2022). </w:t>
      </w:r>
      <w:r w:rsidRPr="00A61365">
        <w:rPr>
          <w:rStyle w:val="kursiv"/>
        </w:rPr>
        <w:t>Totalkalkylen for jordbruket.</w:t>
      </w:r>
      <w:r w:rsidRPr="00A61365">
        <w:t xml:space="preserve"> NIBIO. Hentet fra: Totalkalkylen for landbruket 2022 (unit.no)</w:t>
      </w:r>
    </w:p>
    <w:p w14:paraId="6C8F9985" w14:textId="77777777" w:rsidR="00F52703" w:rsidRPr="00A61365" w:rsidRDefault="00962653" w:rsidP="00A61365">
      <w:pPr>
        <w:pStyle w:val="Normalref"/>
      </w:pPr>
      <w:r w:rsidRPr="00A61365">
        <w:t xml:space="preserve">Dalberg, Paul M. (1984). Forelesningsnotat Norges landbrukshøgskole (NLH). Norges Bondelag (1939). </w:t>
      </w:r>
      <w:r w:rsidRPr="00A61365">
        <w:rPr>
          <w:rStyle w:val="kursiv"/>
        </w:rPr>
        <w:t>Jamstelling – Den økonomiske skjevhet mellom grunnæringene og de andre.</w:t>
      </w:r>
    </w:p>
    <w:p w14:paraId="5C017235" w14:textId="77777777" w:rsidR="00F52703" w:rsidRPr="00A61365" w:rsidRDefault="00962653" w:rsidP="00A61365">
      <w:pPr>
        <w:pStyle w:val="Normalref"/>
      </w:pPr>
      <w:r w:rsidRPr="00A61365">
        <w:lastRenderedPageBreak/>
        <w:t xml:space="preserve">Erdal, Lasse (1984). </w:t>
      </w:r>
      <w:r w:rsidRPr="00A61365">
        <w:rPr>
          <w:rStyle w:val="kursiv"/>
        </w:rPr>
        <w:t>Godtgjøring for egenkapitalen i modellbruksberegningene</w:t>
      </w:r>
      <w:r w:rsidRPr="00A61365">
        <w:t>. Utredning for Budsjettnemnda for jordbruket.</w:t>
      </w:r>
    </w:p>
    <w:p w14:paraId="3E8754DD" w14:textId="77777777" w:rsidR="00F52703" w:rsidRPr="00A61365" w:rsidRDefault="00962653" w:rsidP="00A61365">
      <w:pPr>
        <w:pStyle w:val="Normalref"/>
      </w:pPr>
      <w:r w:rsidRPr="00A61365">
        <w:t xml:space="preserve">Gjerde, Ivar (1984). </w:t>
      </w:r>
      <w:r w:rsidRPr="00A61365">
        <w:rPr>
          <w:rStyle w:val="kursiv"/>
        </w:rPr>
        <w:t>Normering av investerings- og mekansieringsnivået på modellbrukene.</w:t>
      </w:r>
      <w:r w:rsidRPr="00A61365">
        <w:t xml:space="preserve"> Utredning for Budsjettnemnda for jordbruket.</w:t>
      </w:r>
    </w:p>
    <w:p w14:paraId="68CF748E" w14:textId="77777777" w:rsidR="00F52703" w:rsidRPr="00A61365" w:rsidRDefault="00962653" w:rsidP="00A61365">
      <w:pPr>
        <w:pStyle w:val="Normalref"/>
      </w:pPr>
      <w:r w:rsidRPr="00A61365">
        <w:t xml:space="preserve">Grue, Per Harald (2014). </w:t>
      </w:r>
      <w:r w:rsidRPr="00A61365">
        <w:rPr>
          <w:rStyle w:val="kursiv"/>
        </w:rPr>
        <w:t>Norsk landbrukspolitikk 1970-2010</w:t>
      </w:r>
      <w:r w:rsidRPr="00A61365">
        <w:t>. NILF.</w:t>
      </w:r>
    </w:p>
    <w:p w14:paraId="79B7565B" w14:textId="77777777" w:rsidR="00F52703" w:rsidRPr="00A61365" w:rsidRDefault="00962653" w:rsidP="00A61365">
      <w:pPr>
        <w:pStyle w:val="Normalref"/>
      </w:pPr>
      <w:r w:rsidRPr="00A61365">
        <w:t xml:space="preserve">Innst. S. nr. 92 (1992-93). </w:t>
      </w:r>
      <w:r w:rsidRPr="00A61365">
        <w:rPr>
          <w:rStyle w:val="kursiv"/>
        </w:rPr>
        <w:t>Innstilling frå landbrukskomiteen om rentningsliner for landbrukspolitikken og opplegget for jordbruksoppgjres m.v.</w:t>
      </w:r>
    </w:p>
    <w:p w14:paraId="0978DB0C" w14:textId="77777777" w:rsidR="00F52703" w:rsidRPr="00A61365" w:rsidRDefault="00962653" w:rsidP="00A61365">
      <w:pPr>
        <w:pStyle w:val="Normalref"/>
      </w:pPr>
      <w:r w:rsidRPr="00A61365">
        <w:t xml:space="preserve">Innst. 251 S (2016–2017). </w:t>
      </w:r>
      <w:r w:rsidRPr="00A61365">
        <w:rPr>
          <w:rStyle w:val="kursiv"/>
        </w:rPr>
        <w:t>Innstilling frå næringskomiteen om Endring og utvikling – En fremtidsrettet jordbruksproduksjon.</w:t>
      </w:r>
    </w:p>
    <w:p w14:paraId="7C7803BE" w14:textId="77777777" w:rsidR="00F52703" w:rsidRPr="00A61365" w:rsidRDefault="00962653" w:rsidP="00A61365">
      <w:pPr>
        <w:pStyle w:val="Normalref"/>
      </w:pPr>
      <w:r w:rsidRPr="00A61365">
        <w:t xml:space="preserve">Meld. St. 9 (2011–2012). </w:t>
      </w:r>
      <w:r w:rsidRPr="00A61365">
        <w:rPr>
          <w:rStyle w:val="kursiv"/>
        </w:rPr>
        <w:t>Landbruks- og matpolitikken – Velkommen til bords.</w:t>
      </w:r>
      <w:r w:rsidRPr="00A61365">
        <w:t xml:space="preserve"> Oslo: Landbruks- og matdepartementet.</w:t>
      </w:r>
    </w:p>
    <w:p w14:paraId="23348C8E" w14:textId="77777777" w:rsidR="00F52703" w:rsidRPr="00A61365" w:rsidRDefault="00962653" w:rsidP="00A61365">
      <w:pPr>
        <w:pStyle w:val="Normalref"/>
      </w:pPr>
      <w:r w:rsidRPr="00A61365">
        <w:t xml:space="preserve">Meld. St. 11 (2016–2017) </w:t>
      </w:r>
      <w:r w:rsidRPr="00A61365">
        <w:rPr>
          <w:rStyle w:val="kursiv"/>
        </w:rPr>
        <w:t>Endring og utvikling – En fremtidsrettet jordbruksproduksjon.</w:t>
      </w:r>
      <w:r w:rsidRPr="00A61365">
        <w:t xml:space="preserve"> Oslo: Landbruks- og matdepartementet.</w:t>
      </w:r>
    </w:p>
    <w:p w14:paraId="3200F93B" w14:textId="77777777" w:rsidR="00F52703" w:rsidRPr="00A61365" w:rsidRDefault="00962653" w:rsidP="00A61365">
      <w:pPr>
        <w:pStyle w:val="Normalref"/>
      </w:pPr>
      <w:r w:rsidRPr="00A61365">
        <w:t xml:space="preserve">Mittenzwei, Klaus og Øyvind Hoveid (2020). </w:t>
      </w:r>
      <w:r w:rsidRPr="00A61365">
        <w:rPr>
          <w:rStyle w:val="kursiv"/>
        </w:rPr>
        <w:t>Inntektsdannelse i jordbruket: Status, variasjon og mulige forklaringer.</w:t>
      </w:r>
      <w:r w:rsidRPr="00A61365">
        <w:t xml:space="preserve"> NIBIO.</w:t>
      </w:r>
    </w:p>
    <w:p w14:paraId="6A661782" w14:textId="77777777" w:rsidR="00F52703" w:rsidRPr="00A61365" w:rsidRDefault="00962653" w:rsidP="00A61365">
      <w:pPr>
        <w:pStyle w:val="Normalref"/>
      </w:pPr>
      <w:r w:rsidRPr="00A61365">
        <w:t xml:space="preserve">NOU 1978: 15. </w:t>
      </w:r>
      <w:r w:rsidRPr="00A61365">
        <w:rPr>
          <w:rStyle w:val="kursiv"/>
        </w:rPr>
        <w:t xml:space="preserve">Levekår i landbruket. </w:t>
      </w:r>
      <w:r w:rsidRPr="00A61365">
        <w:t>Oslo: Forbruker- og administrasjonsdepartementet.</w:t>
      </w:r>
    </w:p>
    <w:p w14:paraId="69A0D694" w14:textId="77777777" w:rsidR="00F52703" w:rsidRPr="00A61365" w:rsidRDefault="00962653" w:rsidP="00A61365">
      <w:pPr>
        <w:pStyle w:val="Normalref"/>
      </w:pPr>
      <w:r w:rsidRPr="00A61365">
        <w:t xml:space="preserve">NOU 1988: 23. </w:t>
      </w:r>
      <w:r w:rsidRPr="00A61365">
        <w:rPr>
          <w:rStyle w:val="kursiv"/>
        </w:rPr>
        <w:t>Om utjamningen av inntektene i jordbruket</w:t>
      </w:r>
      <w:r w:rsidRPr="00A61365">
        <w:t>. Oslo: Landbruksdepartementet.</w:t>
      </w:r>
    </w:p>
    <w:p w14:paraId="5A54CB5F" w14:textId="77777777" w:rsidR="00F52703" w:rsidRPr="00A61365" w:rsidRDefault="00962653" w:rsidP="00A61365">
      <w:pPr>
        <w:pStyle w:val="Normalref"/>
      </w:pPr>
      <w:r w:rsidRPr="00A61365">
        <w:t xml:space="preserve">NOU 1991: 2A, 2B, 2C. </w:t>
      </w:r>
      <w:r w:rsidRPr="00A61365">
        <w:rPr>
          <w:rStyle w:val="kursiv"/>
        </w:rPr>
        <w:t>Norsk landbrukspolitikk – Utfordringer, mål og virkemidler</w:t>
      </w:r>
      <w:r w:rsidRPr="00A61365">
        <w:t>. Oslo: Landbruksdepartementet</w:t>
      </w:r>
    </w:p>
    <w:p w14:paraId="020AF307" w14:textId="77777777" w:rsidR="00F52703" w:rsidRPr="00A61365" w:rsidRDefault="00962653" w:rsidP="00A61365">
      <w:pPr>
        <w:pStyle w:val="Normalref"/>
      </w:pPr>
      <w:r w:rsidRPr="00A61365">
        <w:t xml:space="preserve">St.meld. nr. 14 (1976–77). </w:t>
      </w:r>
      <w:r w:rsidRPr="00A61365">
        <w:rPr>
          <w:rStyle w:val="kursiv"/>
        </w:rPr>
        <w:t>Om landbrukspolitikken</w:t>
      </w:r>
      <w:r w:rsidRPr="00A61365">
        <w:t>. Oslo: Landbruksdepartementet.</w:t>
      </w:r>
    </w:p>
    <w:p w14:paraId="7919FC27" w14:textId="77777777" w:rsidR="00F52703" w:rsidRPr="00A61365" w:rsidRDefault="00962653" w:rsidP="00A61365">
      <w:pPr>
        <w:pStyle w:val="Normalref"/>
      </w:pPr>
      <w:r w:rsidRPr="00A61365">
        <w:t xml:space="preserve">St.meld. nr. 19 (1999–2022). </w:t>
      </w:r>
      <w:r w:rsidRPr="00A61365">
        <w:rPr>
          <w:rStyle w:val="kursiv"/>
        </w:rPr>
        <w:t xml:space="preserve">Om norsk landbruk og matproduksjon. </w:t>
      </w:r>
      <w:r w:rsidRPr="00A61365">
        <w:t>Oslo: Landbruksdepartementet</w:t>
      </w:r>
    </w:p>
    <w:p w14:paraId="74EB4F3D" w14:textId="77777777" w:rsidR="00F52703" w:rsidRPr="00A61365" w:rsidRDefault="00962653" w:rsidP="00A61365">
      <w:pPr>
        <w:pStyle w:val="Normalref"/>
      </w:pPr>
      <w:r w:rsidRPr="00A61365">
        <w:t xml:space="preserve">St.meld. nr. 60 (1955). </w:t>
      </w:r>
      <w:r w:rsidRPr="00A61365">
        <w:rPr>
          <w:rStyle w:val="kursiv"/>
        </w:rPr>
        <w:t xml:space="preserve">Om retningslinjer for utvikling av jordbruket omhandler. </w:t>
      </w:r>
      <w:r w:rsidRPr="00A61365">
        <w:t>Oslo: Landbruksdepartementet.</w:t>
      </w:r>
    </w:p>
    <w:p w14:paraId="024BDDA9" w14:textId="77777777" w:rsidR="00F52703" w:rsidRPr="00A61365" w:rsidRDefault="00962653" w:rsidP="00A61365">
      <w:pPr>
        <w:pStyle w:val="Normalref"/>
      </w:pPr>
      <w:r w:rsidRPr="00A61365">
        <w:t xml:space="preserve">St.meld. nr. 80 (1978–79). </w:t>
      </w:r>
      <w:r w:rsidRPr="00A61365">
        <w:rPr>
          <w:rStyle w:val="kursiv"/>
        </w:rPr>
        <w:t>Om inntekt og levekår i landbruket</w:t>
      </w:r>
      <w:r w:rsidRPr="00A61365">
        <w:t>. Oslo: Forbruker- og administrasjonsdepartementet.</w:t>
      </w:r>
    </w:p>
    <w:p w14:paraId="338351AB" w14:textId="77777777" w:rsidR="00F52703" w:rsidRPr="00A61365" w:rsidRDefault="00962653" w:rsidP="00A61365">
      <w:pPr>
        <w:pStyle w:val="Normalref"/>
      </w:pPr>
      <w:r w:rsidRPr="00A61365">
        <w:t xml:space="preserve">St.prp. nr. 96 (1991–92). </w:t>
      </w:r>
      <w:r w:rsidRPr="00A61365">
        <w:rPr>
          <w:rStyle w:val="kursiv"/>
        </w:rPr>
        <w:t>Jordbruksoppgjøret – endringer i statsbudsjettet for 1992 m.m.</w:t>
      </w:r>
      <w:r w:rsidRPr="00A61365">
        <w:t xml:space="preserve"> Oslo: Arbeids- og administrasjonsdepartementet.</w:t>
      </w:r>
    </w:p>
    <w:p w14:paraId="4FE0EC95" w14:textId="77777777" w:rsidR="00F52703" w:rsidRPr="00A61365" w:rsidRDefault="00962653" w:rsidP="00A61365">
      <w:pPr>
        <w:pStyle w:val="Normalref"/>
      </w:pPr>
      <w:r w:rsidRPr="00A61365">
        <w:t xml:space="preserve">St.prp. nr. 8 (1992–93). </w:t>
      </w:r>
      <w:r w:rsidRPr="00A61365">
        <w:rPr>
          <w:rStyle w:val="kursiv"/>
        </w:rPr>
        <w:t>Landbruk i utvikling – Om retningslinjer for landbrukspolitikken og opplegget for jordbruksoppgjørene mv.</w:t>
      </w:r>
      <w:r w:rsidRPr="00A61365">
        <w:t xml:space="preserve"> Oslo: Landbruksdepartementet.</w:t>
      </w:r>
    </w:p>
    <w:p w14:paraId="02E0EA59" w14:textId="77777777" w:rsidR="00F52703" w:rsidRPr="00A61365" w:rsidRDefault="00962653" w:rsidP="00A61365">
      <w:pPr>
        <w:pStyle w:val="avsnitt-tittel"/>
      </w:pPr>
      <w:r w:rsidRPr="00A61365">
        <w:t>Kapittel 4</w:t>
      </w:r>
    </w:p>
    <w:p w14:paraId="098B001F" w14:textId="77777777" w:rsidR="00F52703" w:rsidRPr="00A61365" w:rsidRDefault="00962653" w:rsidP="00A61365">
      <w:pPr>
        <w:pStyle w:val="Normalref"/>
      </w:pPr>
      <w:r w:rsidRPr="00A61365">
        <w:t xml:space="preserve">Budsjettnemda for jordbruket (2022). </w:t>
      </w:r>
      <w:r w:rsidRPr="00A61365">
        <w:rPr>
          <w:rStyle w:val="kursiv"/>
        </w:rPr>
        <w:t xml:space="preserve">Totalkalkylen – statistikk. </w:t>
      </w:r>
      <w:r w:rsidRPr="00A61365">
        <w:t>Hentet fra: Totalkalkylen for landbruket 2022 (unit.no)</w:t>
      </w:r>
    </w:p>
    <w:p w14:paraId="34906A0D" w14:textId="77777777" w:rsidR="00F52703" w:rsidRPr="00A61365" w:rsidRDefault="00962653" w:rsidP="00A61365">
      <w:pPr>
        <w:pStyle w:val="Normalref"/>
      </w:pPr>
      <w:r w:rsidRPr="00A61365">
        <w:t xml:space="preserve">EU-kommisjonen (2020). </w:t>
      </w:r>
      <w:r w:rsidRPr="00A61365">
        <w:rPr>
          <w:rStyle w:val="kursiv"/>
        </w:rPr>
        <w:t xml:space="preserve">Farm Economy focus. </w:t>
      </w:r>
      <w:r w:rsidRPr="00A61365">
        <w:t>Hentet fra: https://agridata.ec.europa.eu/extensions/DashboardFarmEconomyFocus/DashboardFarmEconomyFocus.html</w:t>
      </w:r>
    </w:p>
    <w:p w14:paraId="23413574" w14:textId="77777777" w:rsidR="00F52703" w:rsidRPr="00A61365" w:rsidRDefault="00962653" w:rsidP="00A61365">
      <w:pPr>
        <w:pStyle w:val="Normalref"/>
      </w:pPr>
      <w:r w:rsidRPr="00A61365">
        <w:lastRenderedPageBreak/>
        <w:t xml:space="preserve">EU-kommisjonen (2020). </w:t>
      </w:r>
      <w:r w:rsidRPr="00A61365">
        <w:rPr>
          <w:rStyle w:val="kursiv"/>
        </w:rPr>
        <w:t xml:space="preserve">CAP Context Indocators – 2019. </w:t>
      </w:r>
      <w:r w:rsidRPr="00A61365">
        <w:t>Hentet fra: https://agriculture.ec.europa.eu/document/download/59c2a63c-a37f-4967-9626-e757f797af58_en?filename=cap-indicators-c26_2019_en.xlsx</w:t>
      </w:r>
    </w:p>
    <w:p w14:paraId="17AC6B56" w14:textId="77777777" w:rsidR="00F52703" w:rsidRPr="00A61365" w:rsidRDefault="00962653" w:rsidP="00A61365">
      <w:pPr>
        <w:pStyle w:val="Normalref"/>
      </w:pPr>
      <w:r w:rsidRPr="00A61365">
        <w:t xml:space="preserve">EU-kommisjonen (2022). </w:t>
      </w:r>
      <w:r w:rsidRPr="00A61365">
        <w:rPr>
          <w:rStyle w:val="kursiv"/>
        </w:rPr>
        <w:t xml:space="preserve">A greener and fairer CAP. </w:t>
      </w:r>
      <w:r w:rsidRPr="00A61365">
        <w:t>Hentet fra: https://ec.europa.eu/info/sites/default/files/food-farming-fisheries/key_policies/documents/factsheet-newcap-environment-fairness_en.pdf</w:t>
      </w:r>
    </w:p>
    <w:p w14:paraId="4C9E8950" w14:textId="77777777" w:rsidR="00F52703" w:rsidRPr="00A61365" w:rsidRDefault="00962653" w:rsidP="00A61365">
      <w:pPr>
        <w:pStyle w:val="Normalref"/>
      </w:pPr>
      <w:r w:rsidRPr="003D3BB4">
        <w:rPr>
          <w:lang w:val="en-US"/>
        </w:rPr>
        <w:t xml:space="preserve">EUROSTAT (2022). </w:t>
      </w:r>
      <w:r w:rsidRPr="003D3BB4">
        <w:rPr>
          <w:rStyle w:val="kursiv"/>
          <w:lang w:val="en-US"/>
        </w:rPr>
        <w:t xml:space="preserve">Agricultural factor income per annual work unit. </w:t>
      </w:r>
      <w:r w:rsidRPr="00A61365">
        <w:t>Hentet fra: https://ec.europa.eu/eurostat/cache/metadata/en/sdg_02_20_esmsip2.htm</w:t>
      </w:r>
    </w:p>
    <w:p w14:paraId="790693B2" w14:textId="77777777" w:rsidR="00F52703" w:rsidRPr="00A61365" w:rsidRDefault="00962653" w:rsidP="00A61365">
      <w:pPr>
        <w:pStyle w:val="Normalref"/>
      </w:pPr>
      <w:r w:rsidRPr="003D3BB4">
        <w:rPr>
          <w:lang w:val="en-US"/>
        </w:rPr>
        <w:t xml:space="preserve">EU-kommisjonen (2022) </w:t>
      </w:r>
      <w:r w:rsidRPr="003D3BB4">
        <w:rPr>
          <w:rStyle w:val="kursiv"/>
          <w:lang w:val="en-US"/>
        </w:rPr>
        <w:t>Agriculture and rural development</w:t>
      </w:r>
      <w:r w:rsidRPr="003D3BB4">
        <w:rPr>
          <w:lang w:val="en-US"/>
        </w:rPr>
        <w:t xml:space="preserve">. </w:t>
      </w:r>
      <w:r w:rsidRPr="00A61365">
        <w:t>Hentet fra: https://agriculture.ec.europa.eu/documents_en</w:t>
      </w:r>
    </w:p>
    <w:p w14:paraId="0C5CFCB8" w14:textId="77777777" w:rsidR="00F52703" w:rsidRPr="00A61365" w:rsidRDefault="00962653" w:rsidP="00A61365">
      <w:pPr>
        <w:pStyle w:val="Normalref"/>
      </w:pPr>
      <w:r w:rsidRPr="003D3BB4">
        <w:rPr>
          <w:lang w:val="en-US"/>
        </w:rPr>
        <w:t xml:space="preserve">EU-kommisjonen. </w:t>
      </w:r>
      <w:r w:rsidRPr="003D3BB4">
        <w:rPr>
          <w:rStyle w:val="kursiv"/>
          <w:lang w:val="en-US"/>
        </w:rPr>
        <w:t xml:space="preserve">Key policy objectives of the new CAP. </w:t>
      </w:r>
      <w:r w:rsidRPr="00A61365">
        <w:t>Hentet fra: https://ec.europa.eu/info/food-farming-fisheries/key-policies/common-agricultural-policy/new-cap-2023-27/key-policy-objectives-new-cap_en</w:t>
      </w:r>
    </w:p>
    <w:p w14:paraId="6657C56E" w14:textId="77777777" w:rsidR="00F52703" w:rsidRPr="00A61365" w:rsidRDefault="00962653" w:rsidP="00A61365">
      <w:pPr>
        <w:pStyle w:val="Normalref"/>
      </w:pPr>
      <w:r w:rsidRPr="003D3BB4">
        <w:rPr>
          <w:lang w:val="en-US"/>
        </w:rPr>
        <w:t xml:space="preserve">EUR-Lex (2022). </w:t>
      </w:r>
      <w:r w:rsidRPr="003D3BB4">
        <w:rPr>
          <w:rStyle w:val="kursiv"/>
          <w:lang w:val="en-US"/>
        </w:rPr>
        <w:t xml:space="preserve">Regulation (EU) 2021/2115 of the european parliament and of the council. </w:t>
      </w:r>
      <w:r w:rsidRPr="00A61365">
        <w:t>Hentet fra: EUR-Lex – 02021R2115-20220422 – EN – EUR-Lex (europa.eu)</w:t>
      </w:r>
    </w:p>
    <w:p w14:paraId="503DFBB4" w14:textId="77777777" w:rsidR="00F52703" w:rsidRPr="00A61365" w:rsidRDefault="00962653" w:rsidP="00A61365">
      <w:pPr>
        <w:pStyle w:val="Normalref"/>
      </w:pPr>
      <w:r w:rsidRPr="003D3BB4">
        <w:rPr>
          <w:lang w:val="en-US"/>
        </w:rPr>
        <w:t xml:space="preserve">EUR-Lex (2022) </w:t>
      </w:r>
      <w:r w:rsidRPr="003D3BB4">
        <w:rPr>
          <w:rStyle w:val="kursiv"/>
          <w:lang w:val="en-US"/>
        </w:rPr>
        <w:t xml:space="preserve">on the measurement of farm incomes by the Commission Article 33(1)(b) of the EC Treaty, together with the Comimission´s replies. </w:t>
      </w:r>
      <w:r w:rsidRPr="00A61365">
        <w:t>Hentet fra: https://eur-lex.europa.eu/legal-content/EN/TXT/PDF/?uri=CELEX:52003SA0014&amp;from=EN</w:t>
      </w:r>
    </w:p>
    <w:p w14:paraId="74EE140F" w14:textId="77777777" w:rsidR="00F52703" w:rsidRPr="00A61365" w:rsidRDefault="00962653" w:rsidP="00A61365">
      <w:pPr>
        <w:pStyle w:val="Normalref"/>
      </w:pPr>
      <w:r w:rsidRPr="003D3BB4">
        <w:rPr>
          <w:lang w:val="en-US"/>
        </w:rPr>
        <w:t>EUROSTAT (2022).</w:t>
      </w:r>
      <w:r w:rsidRPr="003D3BB4">
        <w:rPr>
          <w:rStyle w:val="kursiv"/>
          <w:lang w:val="en-US"/>
        </w:rPr>
        <w:t xml:space="preserve"> Economic accounts for agriculture (aact). </w:t>
      </w:r>
      <w:r w:rsidRPr="00A61365">
        <w:t>Hentet fra: https://ec.europa.eu/eurostat/cache/metadata/en/aact_esms.htm</w:t>
      </w:r>
    </w:p>
    <w:p w14:paraId="6C848453" w14:textId="77777777" w:rsidR="00F52703" w:rsidRPr="00A61365" w:rsidRDefault="00962653" w:rsidP="00A61365">
      <w:pPr>
        <w:pStyle w:val="Normalref"/>
      </w:pPr>
      <w:r w:rsidRPr="003D3BB4">
        <w:rPr>
          <w:lang w:val="en-US"/>
        </w:rPr>
        <w:t xml:space="preserve">European Court of Auditors (2016). </w:t>
      </w:r>
      <w:r w:rsidRPr="003D3BB4">
        <w:rPr>
          <w:rStyle w:val="kursiv"/>
          <w:lang w:val="en-US"/>
        </w:rPr>
        <w:t xml:space="preserve">Is the Commission’s system for performance measurement in relation to farmers’ incomes well designed and based on sound data? </w:t>
      </w:r>
      <w:r w:rsidRPr="00A61365">
        <w:t>Hentet fra: https://www.eca.europa.eu/Lists/ECADocuments/SR16_01/SR_FARMERS_EN.pdf</w:t>
      </w:r>
    </w:p>
    <w:p w14:paraId="32D54E2D" w14:textId="77777777" w:rsidR="00F52703" w:rsidRPr="00A61365" w:rsidRDefault="00962653" w:rsidP="00A61365">
      <w:pPr>
        <w:pStyle w:val="Normalref"/>
      </w:pPr>
      <w:r w:rsidRPr="00A61365">
        <w:t xml:space="preserve">NIBIO (2020). </w:t>
      </w:r>
      <w:r w:rsidRPr="00A61365">
        <w:rPr>
          <w:rStyle w:val="kursiv"/>
        </w:rPr>
        <w:t xml:space="preserve">Driftsgranskinger i jord- og skogbruk – hovedtabeller 2020. </w:t>
      </w:r>
      <w:r w:rsidRPr="00A61365">
        <w:t>Hentet fra: https://driftsgranskingane.nibio.no/drgr/hovudtabellar/index.php</w:t>
      </w:r>
    </w:p>
    <w:p w14:paraId="3C24EF16" w14:textId="77777777" w:rsidR="00F52703" w:rsidRPr="00A61365" w:rsidRDefault="00962653" w:rsidP="00A61365">
      <w:pPr>
        <w:pStyle w:val="Normalref"/>
      </w:pPr>
      <w:r w:rsidRPr="00A61365">
        <w:t xml:space="preserve">NIBIO (2022). </w:t>
      </w:r>
      <w:r w:rsidRPr="00A61365">
        <w:rPr>
          <w:rStyle w:val="kursiv"/>
        </w:rPr>
        <w:t xml:space="preserve">Økonomisk resultat i jordbruket. Forskjeller i praksis og resultat mellom skatte- og driftsregnskap. </w:t>
      </w:r>
      <w:r w:rsidRPr="00A61365">
        <w:t>NIBIO-rapport 8 (117) 2022</w:t>
      </w:r>
    </w:p>
    <w:p w14:paraId="6FF4F78E" w14:textId="77777777" w:rsidR="00F52703" w:rsidRPr="00A61365" w:rsidRDefault="00962653" w:rsidP="00A61365">
      <w:pPr>
        <w:pStyle w:val="Normalref"/>
      </w:pPr>
      <w:r w:rsidRPr="00A61365">
        <w:t xml:space="preserve">SSB (2011). </w:t>
      </w:r>
      <w:r w:rsidRPr="00A61365">
        <w:rPr>
          <w:rStyle w:val="kursiv"/>
        </w:rPr>
        <w:t>Faste priser og kjedingsavvik – hvorfor summerer ikke fastpristallene seg?</w:t>
      </w:r>
      <w:r w:rsidRPr="00A61365">
        <w:t xml:space="preserve"> Hentet fra: Faste priser og kjedingsavvik – hvorfor summerer ikke fastpristallene seg? (ssb.no)</w:t>
      </w:r>
    </w:p>
    <w:p w14:paraId="23C9F740" w14:textId="77777777" w:rsidR="00F52703" w:rsidRPr="00A61365" w:rsidRDefault="00962653" w:rsidP="00A61365">
      <w:pPr>
        <w:pStyle w:val="Normalref"/>
      </w:pPr>
      <w:r w:rsidRPr="00A61365">
        <w:t xml:space="preserve">SSB (2022) </w:t>
      </w:r>
      <w:r w:rsidRPr="00A61365">
        <w:rPr>
          <w:rStyle w:val="kursiv"/>
        </w:rPr>
        <w:t xml:space="preserve">Landbruksteljing. </w:t>
      </w:r>
      <w:r w:rsidRPr="00A61365">
        <w:t>Hentet fra: https://www.ssb.no/statbank/list/landt</w:t>
      </w:r>
    </w:p>
    <w:p w14:paraId="161F250C" w14:textId="77777777" w:rsidR="00F52703" w:rsidRPr="00A61365" w:rsidRDefault="00962653" w:rsidP="00A61365">
      <w:pPr>
        <w:pStyle w:val="Normalref"/>
      </w:pPr>
      <w:r w:rsidRPr="00A61365">
        <w:t xml:space="preserve">Utenriksdepartementet (2010). </w:t>
      </w:r>
      <w:r w:rsidRPr="00A61365">
        <w:rPr>
          <w:rStyle w:val="kursiv"/>
        </w:rPr>
        <w:t>EUs Lisboatraktat. Norsk oversettelse.</w:t>
      </w:r>
      <w:r w:rsidRPr="00A61365">
        <w:t xml:space="preserve"> Oslo: Utenriksdepartementet. Hentet fra: https://www.regjeringen.no/globalassets/upload/ud/vedlegg/europa/lisboatraktat/lisboatraktaten_komplett_korrigert_m_forside.pdf</w:t>
      </w:r>
    </w:p>
    <w:p w14:paraId="43DD0C2F" w14:textId="77777777" w:rsidR="00F52703" w:rsidRPr="00A61365" w:rsidRDefault="00962653" w:rsidP="00A61365">
      <w:pPr>
        <w:pStyle w:val="avsnitt-tittel"/>
      </w:pPr>
      <w:r w:rsidRPr="00A61365">
        <w:t>Kapittel 5</w:t>
      </w:r>
    </w:p>
    <w:p w14:paraId="12294437" w14:textId="77777777" w:rsidR="00F52703" w:rsidRPr="00A61365" w:rsidRDefault="00962653" w:rsidP="00A61365">
      <w:pPr>
        <w:pStyle w:val="Normalref"/>
      </w:pPr>
      <w:r w:rsidRPr="00A61365">
        <w:t xml:space="preserve">SSB (1994). </w:t>
      </w:r>
      <w:r w:rsidRPr="00A61365">
        <w:rPr>
          <w:rStyle w:val="kursiv"/>
        </w:rPr>
        <w:t xml:space="preserve">Standard for kommuneklassifisering 1994. </w:t>
      </w:r>
      <w:r w:rsidRPr="00A61365">
        <w:t>SSB NOS C 192. Hentet fra: Standard for kommuneklassifisering 1994 (ssb.no)</w:t>
      </w:r>
    </w:p>
    <w:p w14:paraId="542A9CFD" w14:textId="77777777" w:rsidR="00F52703" w:rsidRPr="003D3BB4" w:rsidRDefault="00962653" w:rsidP="00A61365">
      <w:pPr>
        <w:pStyle w:val="Normalref"/>
        <w:rPr>
          <w:lang w:val="en-US"/>
        </w:rPr>
      </w:pPr>
      <w:r w:rsidRPr="00A61365">
        <w:t xml:space="preserve">SSB (2022). </w:t>
      </w:r>
      <w:r w:rsidRPr="00A61365">
        <w:rPr>
          <w:rStyle w:val="kursiv"/>
        </w:rPr>
        <w:t>Utviklingen i bønders inntekter mellom 2004 og</w:t>
      </w:r>
      <w:r w:rsidRPr="00A61365">
        <w:t xml:space="preserve"> </w:t>
      </w:r>
      <w:r w:rsidRPr="00A61365">
        <w:rPr>
          <w:rStyle w:val="kursiv"/>
        </w:rPr>
        <w:t>2020</w:t>
      </w:r>
      <w:r w:rsidRPr="00A61365">
        <w:t xml:space="preserve">. </w:t>
      </w:r>
      <w:r w:rsidRPr="003D3BB4">
        <w:rPr>
          <w:lang w:val="en-US"/>
        </w:rPr>
        <w:t>SSB Rapporter 2022/39.</w:t>
      </w:r>
    </w:p>
    <w:p w14:paraId="01D579CB" w14:textId="77777777" w:rsidR="00F52703" w:rsidRPr="00A61365" w:rsidRDefault="00962653" w:rsidP="00A61365">
      <w:pPr>
        <w:pStyle w:val="Normalref"/>
      </w:pPr>
      <w:r w:rsidRPr="003D3BB4">
        <w:rPr>
          <w:lang w:val="en-US"/>
        </w:rPr>
        <w:lastRenderedPageBreak/>
        <w:t xml:space="preserve">Mann, S. (2015). </w:t>
      </w:r>
      <w:r w:rsidRPr="003D3BB4">
        <w:rPr>
          <w:rStyle w:val="kursiv"/>
          <w:lang w:val="en-US"/>
        </w:rPr>
        <w:t>Deconstructing agricultural labour: a reflection on negative farm income.</w:t>
      </w:r>
      <w:r w:rsidRPr="003D3BB4">
        <w:rPr>
          <w:lang w:val="en-US"/>
        </w:rPr>
        <w:t xml:space="preserve"> </w:t>
      </w:r>
      <w:r w:rsidRPr="00A61365">
        <w:t>Journal of Socio-Economics in Agriculture, 7(1), 70-75.</w:t>
      </w:r>
    </w:p>
    <w:p w14:paraId="75AE1917" w14:textId="77777777" w:rsidR="00F52703" w:rsidRPr="00A61365" w:rsidRDefault="00962653" w:rsidP="00A61365">
      <w:pPr>
        <w:pStyle w:val="Normalref"/>
      </w:pPr>
      <w:r w:rsidRPr="00A61365">
        <w:t xml:space="preserve">Løwe, T. (2006). </w:t>
      </w:r>
      <w:r w:rsidRPr="00A61365">
        <w:rPr>
          <w:rStyle w:val="kursiv"/>
        </w:rPr>
        <w:t>Bondens kontroversielle inntektsgrunnlag</w:t>
      </w:r>
      <w:r w:rsidRPr="00A61365">
        <w:t>. SSB Samfunnsspeilet 1/2006.</w:t>
      </w:r>
    </w:p>
    <w:p w14:paraId="330577FA" w14:textId="77777777" w:rsidR="00F52703" w:rsidRPr="00A61365" w:rsidRDefault="00962653" w:rsidP="00A61365">
      <w:pPr>
        <w:pStyle w:val="Normalref"/>
      </w:pPr>
      <w:r w:rsidRPr="00A61365">
        <w:t xml:space="preserve">SSB (1994). </w:t>
      </w:r>
      <w:r w:rsidRPr="00A61365">
        <w:rPr>
          <w:rStyle w:val="kursiv"/>
        </w:rPr>
        <w:t>Standard for kommuneklassifisering 1994</w:t>
      </w:r>
      <w:r w:rsidRPr="00A61365">
        <w:t>. SSB NOS C 192</w:t>
      </w:r>
    </w:p>
    <w:p w14:paraId="73D87C85" w14:textId="77777777" w:rsidR="00F52703" w:rsidRPr="00A61365" w:rsidRDefault="00962653" w:rsidP="00A61365">
      <w:pPr>
        <w:pStyle w:val="avsnitt-tittel"/>
      </w:pPr>
      <w:r w:rsidRPr="00A61365">
        <w:t>Kapittel 6</w:t>
      </w:r>
    </w:p>
    <w:p w14:paraId="532DFE30" w14:textId="77777777" w:rsidR="00F52703" w:rsidRPr="00A61365" w:rsidRDefault="00962653" w:rsidP="00A61365">
      <w:pPr>
        <w:pStyle w:val="Normalref"/>
      </w:pPr>
      <w:r w:rsidRPr="00A61365">
        <w:t xml:space="preserve">Landbruks- og matdepartementet (2021). </w:t>
      </w:r>
      <w:r w:rsidRPr="00A61365">
        <w:rPr>
          <w:rStyle w:val="kursiv"/>
        </w:rPr>
        <w:t xml:space="preserve">Prop. 120 S (2021–2022) Endringer i statsbudsjettet 2022 under Landbruks- og matdepartementet (Jordbruksoppgjøret 2022). </w:t>
      </w:r>
      <w:r w:rsidRPr="00A61365">
        <w:t>Oslo: Landbruks- og matdepartementet.</w:t>
      </w:r>
    </w:p>
    <w:p w14:paraId="267D6BA7" w14:textId="77777777" w:rsidR="00F52703" w:rsidRPr="00A61365" w:rsidRDefault="00962653" w:rsidP="00A61365">
      <w:pPr>
        <w:pStyle w:val="Normalref"/>
      </w:pPr>
      <w:r w:rsidRPr="00A61365">
        <w:t xml:space="preserve">NOU 1991: 2. </w:t>
      </w:r>
      <w:r w:rsidRPr="00A61365">
        <w:rPr>
          <w:rStyle w:val="kursiv"/>
        </w:rPr>
        <w:t xml:space="preserve">Norsk landbrukspolitikk: utfordringer, mål og virkemidler. </w:t>
      </w:r>
      <w:r w:rsidRPr="00A61365">
        <w:t>Oslo: Landbruksdepartementet</w:t>
      </w:r>
    </w:p>
    <w:p w14:paraId="3497B4F1" w14:textId="77777777" w:rsidR="00F52703" w:rsidRPr="00A61365" w:rsidRDefault="00962653" w:rsidP="00A61365">
      <w:pPr>
        <w:pStyle w:val="Normalref"/>
      </w:pPr>
      <w:r w:rsidRPr="00A61365">
        <w:t xml:space="preserve">NIBIO (2020) </w:t>
      </w:r>
      <w:r w:rsidRPr="00A61365">
        <w:rPr>
          <w:rStyle w:val="kursiv"/>
        </w:rPr>
        <w:t xml:space="preserve">Driftsgranskinger i jord- og skogbruk – hovedtabeller 2020. </w:t>
      </w:r>
      <w:r w:rsidRPr="00A61365">
        <w:t>Hentet fra: https://driftsgranskingane.nibio.no/drgr/hovudtabellar/index.php</w:t>
      </w:r>
    </w:p>
    <w:p w14:paraId="3B056222" w14:textId="77777777" w:rsidR="00F52703" w:rsidRPr="00A61365" w:rsidRDefault="00962653" w:rsidP="00A61365">
      <w:pPr>
        <w:pStyle w:val="Normalref"/>
      </w:pPr>
      <w:r w:rsidRPr="00A61365">
        <w:t xml:space="preserve">NIBIO (2022). </w:t>
      </w:r>
      <w:r w:rsidRPr="00A61365">
        <w:rPr>
          <w:rStyle w:val="kursiv"/>
        </w:rPr>
        <w:t xml:space="preserve">Økonomisk resultat i jordbruket. Forskjeller i praksis og resultat mellom skatte- og driftsregnskap. </w:t>
      </w:r>
      <w:r w:rsidRPr="00A61365">
        <w:t>NIBIO-rapport 8 (117) 2022</w:t>
      </w:r>
    </w:p>
    <w:p w14:paraId="5892915C" w14:textId="77777777" w:rsidR="00F52703" w:rsidRPr="00A61365" w:rsidRDefault="00962653" w:rsidP="00A61365">
      <w:pPr>
        <w:pStyle w:val="Normalref"/>
      </w:pPr>
      <w:r w:rsidRPr="00A61365">
        <w:t xml:space="preserve">SSB (2022). </w:t>
      </w:r>
      <w:r w:rsidRPr="00A61365">
        <w:rPr>
          <w:rStyle w:val="kursiv"/>
        </w:rPr>
        <w:t xml:space="preserve">Landbrukseiendommer. </w:t>
      </w:r>
      <w:r w:rsidRPr="00A61365">
        <w:t>Hentet fra: https://www.ssb.no/jord-skog-jakt-og-fiskeri/landbrukseiendommer/statistikk/landbrukseiendommer</w:t>
      </w:r>
    </w:p>
    <w:p w14:paraId="09DF5C8E" w14:textId="77777777" w:rsidR="00F52703" w:rsidRPr="00A61365" w:rsidRDefault="00962653" w:rsidP="00A61365">
      <w:pPr>
        <w:pStyle w:val="avsnitt-tittel"/>
      </w:pPr>
      <w:r w:rsidRPr="00A61365">
        <w:t>Kapittel 7</w:t>
      </w:r>
    </w:p>
    <w:p w14:paraId="58EE56CD" w14:textId="77777777" w:rsidR="00F52703" w:rsidRPr="00A61365" w:rsidRDefault="00962653" w:rsidP="00A61365">
      <w:pPr>
        <w:pStyle w:val="Normalref"/>
      </w:pPr>
      <w:r w:rsidRPr="00A61365">
        <w:t xml:space="preserve">Boye, K., Koekebakker, S., Krakstad, S.O., og Oust, A. 2018. </w:t>
      </w:r>
      <w:r w:rsidRPr="00A61365">
        <w:rPr>
          <w:rStyle w:val="kursiv"/>
        </w:rPr>
        <w:t>Finansielle Emner.</w:t>
      </w:r>
      <w:r w:rsidRPr="00A61365">
        <w:t xml:space="preserve"> Cappelen Dam Akademisk, 15 utg.</w:t>
      </w:r>
    </w:p>
    <w:p w14:paraId="4A84DE8C" w14:textId="77777777" w:rsidR="00F52703" w:rsidRPr="00A61365" w:rsidRDefault="00962653" w:rsidP="00A61365">
      <w:pPr>
        <w:pStyle w:val="Normalref"/>
      </w:pPr>
      <w:r w:rsidRPr="00A61365">
        <w:t xml:space="preserve">Brathaug og Olaussen (2022). </w:t>
      </w:r>
      <w:r w:rsidRPr="00A61365">
        <w:rPr>
          <w:rStyle w:val="kursiv"/>
        </w:rPr>
        <w:t>Avkastning på kapital og arbeid i jordbruket – en illustrasjon ved hjelp av kontantstrømoppstilling.</w:t>
      </w:r>
      <w:r w:rsidRPr="00A61365">
        <w:t xml:space="preserve"> ResearchGate. DOI:10.13140/RG.2.2.27366.70726</w:t>
      </w:r>
    </w:p>
    <w:p w14:paraId="665A8629" w14:textId="77777777" w:rsidR="00F52703" w:rsidRPr="00A61365" w:rsidRDefault="00962653" w:rsidP="00A61365">
      <w:pPr>
        <w:pStyle w:val="Normalref"/>
      </w:pPr>
      <w:r w:rsidRPr="00A61365">
        <w:t xml:space="preserve">Hansen, Henning Otte, Michael Møller, Jakob Vesterlund Olsen og Michael Friis Pedersen (2021) </w:t>
      </w:r>
      <w:r w:rsidRPr="00A61365">
        <w:rPr>
          <w:rStyle w:val="kursiv"/>
        </w:rPr>
        <w:t>Fremtidens ejerformer i dansk landbrug – udfordringer og løsninger</w:t>
      </w:r>
      <w:r w:rsidRPr="00A61365">
        <w:t>. Forenet Kredit. København.</w:t>
      </w:r>
    </w:p>
    <w:p w14:paraId="39D9C2EA" w14:textId="77777777" w:rsidR="00F52703" w:rsidRPr="00A61365" w:rsidRDefault="00962653" w:rsidP="00A61365">
      <w:pPr>
        <w:pStyle w:val="Normalref"/>
      </w:pPr>
      <w:r w:rsidRPr="00A61365">
        <w:t xml:space="preserve">NOU 1991: 2A, 2B, 2C. </w:t>
      </w:r>
      <w:r w:rsidRPr="00A61365">
        <w:rPr>
          <w:rStyle w:val="kursiv"/>
        </w:rPr>
        <w:t>Norsk landbrukspolitikk – Utfordringer, mål og virkemidler</w:t>
      </w:r>
      <w:r w:rsidRPr="00A61365">
        <w:t>. Oslo: Landbruksdepartementet</w:t>
      </w:r>
    </w:p>
    <w:p w14:paraId="721753AF" w14:textId="77777777" w:rsidR="00F52703" w:rsidRPr="00A61365" w:rsidRDefault="00962653" w:rsidP="00A61365">
      <w:pPr>
        <w:pStyle w:val="Normalref"/>
      </w:pPr>
      <w:r w:rsidRPr="00A61365">
        <w:t>SSB (2022) Prisindeks for brukte boliger. Hentet fra: https://www.ssb.no/statbank/table/07221/</w:t>
      </w:r>
    </w:p>
    <w:p w14:paraId="03F26820" w14:textId="77777777" w:rsidR="00F52703" w:rsidRPr="00A61365" w:rsidRDefault="00962653" w:rsidP="00A61365">
      <w:pPr>
        <w:pStyle w:val="avsnitt-tittel"/>
      </w:pPr>
      <w:r w:rsidRPr="00A61365">
        <w:t>Kapittel 8</w:t>
      </w:r>
    </w:p>
    <w:p w14:paraId="0591375F" w14:textId="77777777" w:rsidR="00F52703" w:rsidRPr="00A61365" w:rsidRDefault="00962653" w:rsidP="00A61365">
      <w:pPr>
        <w:pStyle w:val="Normalref"/>
      </w:pPr>
      <w:r w:rsidRPr="00A61365">
        <w:t xml:space="preserve">Budsjettnemnda for jordbruket (2022). </w:t>
      </w:r>
      <w:r w:rsidRPr="00A61365">
        <w:rPr>
          <w:rStyle w:val="kursiv"/>
        </w:rPr>
        <w:t xml:space="preserve">Referansebruksberegninger 2022. </w:t>
      </w:r>
      <w:r w:rsidRPr="00A61365">
        <w:t>Hentet fra: Referansebruksberegninger 2022 (unit.no)</w:t>
      </w:r>
    </w:p>
    <w:p w14:paraId="2F05DD47" w14:textId="77777777" w:rsidR="00F52703" w:rsidRPr="00A61365" w:rsidRDefault="00962653" w:rsidP="00A61365">
      <w:pPr>
        <w:pStyle w:val="avsnitt-tittel"/>
      </w:pPr>
      <w:r w:rsidRPr="00A61365">
        <w:lastRenderedPageBreak/>
        <w:t>Kapittel 9</w:t>
      </w:r>
    </w:p>
    <w:p w14:paraId="0F06B540" w14:textId="77777777" w:rsidR="00F52703" w:rsidRPr="00A61365" w:rsidRDefault="00962653" w:rsidP="00A61365">
      <w:pPr>
        <w:pStyle w:val="Normalref"/>
      </w:pPr>
      <w:r w:rsidRPr="00A61365">
        <w:t xml:space="preserve">Kommunal- og modernisering departementet (2021). </w:t>
      </w:r>
      <w:r w:rsidRPr="00A61365">
        <w:rPr>
          <w:rStyle w:val="kursiv"/>
        </w:rPr>
        <w:t xml:space="preserve">Rapport fra Det tekniske beregningsutvalget for kommunal og fylkeskommunal økonomi. </w:t>
      </w:r>
      <w:r w:rsidRPr="00A61365">
        <w:t>Hentet fra: https://www.regjeringen.no/contentassets/f5eb6349d76b4d5c97c9c9a1a5fe845c/tbu-rapport-hele-nettversjon.pdf</w:t>
      </w:r>
    </w:p>
    <w:p w14:paraId="0F642488" w14:textId="77777777" w:rsidR="00F52703" w:rsidRPr="00A61365" w:rsidRDefault="00962653" w:rsidP="00A61365">
      <w:pPr>
        <w:pStyle w:val="Normalref"/>
      </w:pPr>
      <w:r w:rsidRPr="00A61365">
        <w:t xml:space="preserve">SSB (2022) </w:t>
      </w:r>
      <w:r w:rsidRPr="00A61365">
        <w:rPr>
          <w:rStyle w:val="kursiv"/>
        </w:rPr>
        <w:t xml:space="preserve">Landbruksteljing. </w:t>
      </w:r>
      <w:r w:rsidRPr="00A61365">
        <w:t>Hentet fra: https://www.ssb.no/statbank/list/landt</w:t>
      </w:r>
    </w:p>
    <w:p w14:paraId="0FDA2570" w14:textId="77777777" w:rsidR="00F52703" w:rsidRPr="00A61365" w:rsidRDefault="00962653" w:rsidP="00A61365">
      <w:pPr>
        <w:pStyle w:val="avsnitt-tittel"/>
      </w:pPr>
      <w:r w:rsidRPr="00A61365">
        <w:t>Kapittel 10</w:t>
      </w:r>
    </w:p>
    <w:p w14:paraId="3EDAFDB9" w14:textId="77777777" w:rsidR="00F52703" w:rsidRPr="00A61365" w:rsidRDefault="00962653" w:rsidP="00A61365">
      <w:pPr>
        <w:pStyle w:val="Normalref"/>
      </w:pPr>
      <w:r w:rsidRPr="00A61365">
        <w:t xml:space="preserve">Mittenzwei, Klaus (2022). </w:t>
      </w:r>
      <w:r w:rsidRPr="00A61365">
        <w:rPr>
          <w:rStyle w:val="kursiv"/>
        </w:rPr>
        <w:t xml:space="preserve">Effekter av økt budsjettstøtte til norsk jordbruk. </w:t>
      </w:r>
      <w:r w:rsidRPr="00A61365">
        <w:t>Notat 5/22, ISSN 1503-2035, Ruralis. Trondheim</w:t>
      </w:r>
    </w:p>
    <w:p w14:paraId="72447959" w14:textId="77777777" w:rsidR="00F52703" w:rsidRPr="003D3BB4" w:rsidRDefault="00962653" w:rsidP="00A61365">
      <w:pPr>
        <w:pStyle w:val="Normalref"/>
        <w:rPr>
          <w:lang w:val="en-US"/>
        </w:rPr>
      </w:pPr>
      <w:r w:rsidRPr="00A61365">
        <w:t xml:space="preserve">Mittenzwei, Klaus (2018). </w:t>
      </w:r>
      <w:r w:rsidRPr="00A61365">
        <w:rPr>
          <w:rStyle w:val="kursiv"/>
        </w:rPr>
        <w:t>Økonomisk modellering av klimatiltak i jordbruket: Dokumentasjon og anvendelser i CAPRI og Jordmod</w:t>
      </w:r>
      <w:r w:rsidRPr="00A61365">
        <w:t xml:space="preserve">. </w:t>
      </w:r>
      <w:r w:rsidRPr="003D3BB4">
        <w:rPr>
          <w:lang w:val="en-US"/>
        </w:rPr>
        <w:t>Versjon 1.0 av 30.04.2018. NIBIO-Rapport 4(60). Norsk institutt for bioøkonomi. Ås.</w:t>
      </w:r>
    </w:p>
    <w:p w14:paraId="47F02EB0" w14:textId="77777777" w:rsidR="00F52703" w:rsidRPr="00A61365" w:rsidRDefault="00962653" w:rsidP="00A61365">
      <w:pPr>
        <w:pStyle w:val="Normalref"/>
      </w:pPr>
      <w:r w:rsidRPr="003D3BB4">
        <w:rPr>
          <w:lang w:val="en-US"/>
        </w:rPr>
        <w:t xml:space="preserve">Varacca, A. m.fl. (2021) </w:t>
      </w:r>
      <w:r w:rsidRPr="003D3BB4">
        <w:rPr>
          <w:rStyle w:val="kursiv"/>
          <w:lang w:val="en-US"/>
        </w:rPr>
        <w:t xml:space="preserve">A meta-analysis of the capitalisation of CAP direct payments into land </w:t>
      </w:r>
      <w:r w:rsidRPr="003D3BB4">
        <w:rPr>
          <w:lang w:val="en-US"/>
        </w:rPr>
        <w:t xml:space="preserve">prices. </w:t>
      </w:r>
      <w:r w:rsidRPr="00A61365">
        <w:t>European Review of Agricultural Economics (doi:10.1093/erae/jbab014)</w:t>
      </w:r>
    </w:p>
    <w:p w14:paraId="643BEA61" w14:textId="77777777" w:rsidR="00F52703" w:rsidRPr="00A61365" w:rsidRDefault="00F52703" w:rsidP="00A61365"/>
    <w:sectPr w:rsidR="00F52703" w:rsidRPr="00A6136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F8862" w14:textId="77777777" w:rsidR="00F52703" w:rsidRDefault="00962653">
      <w:pPr>
        <w:spacing w:after="0"/>
      </w:pPr>
      <w:r>
        <w:separator/>
      </w:r>
    </w:p>
  </w:endnote>
  <w:endnote w:type="continuationSeparator" w:id="0">
    <w:p w14:paraId="20EB4258" w14:textId="77777777" w:rsidR="00F52703" w:rsidRDefault="009626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BF4B" w14:textId="77777777" w:rsidR="004369AD" w:rsidRDefault="004369A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4A5E" w14:textId="77777777" w:rsidR="004369AD" w:rsidRDefault="004369A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DA89" w14:textId="77777777" w:rsidR="004369AD" w:rsidRDefault="004369A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AE49" w14:textId="77777777" w:rsidR="00F52703" w:rsidRDefault="00962653">
      <w:pPr>
        <w:spacing w:after="0"/>
      </w:pPr>
      <w:r>
        <w:separator/>
      </w:r>
    </w:p>
  </w:footnote>
  <w:footnote w:type="continuationSeparator" w:id="0">
    <w:p w14:paraId="694FFFAD" w14:textId="77777777" w:rsidR="00F52703" w:rsidRDefault="00962653">
      <w:pPr>
        <w:spacing w:after="0"/>
      </w:pPr>
      <w:r>
        <w:continuationSeparator/>
      </w:r>
    </w:p>
  </w:footnote>
  <w:footnote w:id="1">
    <w:p w14:paraId="0A50087E" w14:textId="44344730" w:rsidR="00F52703" w:rsidRDefault="00962653">
      <w:pPr>
        <w:pStyle w:val="Fotnotetekst"/>
      </w:pPr>
      <w:r>
        <w:rPr>
          <w:vertAlign w:val="superscript"/>
        </w:rPr>
        <w:footnoteRef/>
      </w:r>
      <w:r w:rsidRPr="00A61365">
        <w:t>Fra 2. mai 2022 er det innenfor gitte rammer tillatt med svinemel, fjørfemel og insektsmel i dyrefôr</w:t>
      </w:r>
    </w:p>
  </w:footnote>
  <w:footnote w:id="2">
    <w:p w14:paraId="4BA57AD8" w14:textId="249BC7F8" w:rsidR="00F52703" w:rsidRDefault="00962653">
      <w:pPr>
        <w:pStyle w:val="Fotnotetekst"/>
      </w:pPr>
      <w:r>
        <w:rPr>
          <w:vertAlign w:val="superscript"/>
        </w:rPr>
        <w:footnoteRef/>
      </w:r>
      <w:r w:rsidRPr="00A61365">
        <w:t xml:space="preserve">Overproduksjon kan defineres ved at c’(x)&gt;p(x), der c’(x) er grensekostnaden ved produksjon av kvantum x og p(x) er markedspris ved omsetning av kvantum x. I jordbruksmarkedene er både c og p påvirket av tilskudd og det vil i praksis være vanskelig å tallfeste en «markedsbalanse» slik at c’(x)=p(x). </w:t>
      </w:r>
    </w:p>
  </w:footnote>
  <w:footnote w:id="3">
    <w:p w14:paraId="49220FDC" w14:textId="07532C2B" w:rsidR="00F52703" w:rsidRDefault="00962653">
      <w:pPr>
        <w:pStyle w:val="Fotnotetekst"/>
      </w:pPr>
      <w:r>
        <w:rPr>
          <w:vertAlign w:val="superscript"/>
        </w:rPr>
        <w:footnoteRef/>
      </w:r>
      <w:r w:rsidRPr="00A61365">
        <w:t>I handelsavtaler benyttes begrepet landbruk også om avtaler som er begrenset til jordbrukssektoren</w:t>
      </w:r>
    </w:p>
  </w:footnote>
  <w:footnote w:id="4">
    <w:p w14:paraId="0974E0B7" w14:textId="1CD23481" w:rsidR="00F52703" w:rsidRDefault="00962653">
      <w:pPr>
        <w:pStyle w:val="Fotnotetekst"/>
      </w:pPr>
      <w:r>
        <w:rPr>
          <w:vertAlign w:val="superscript"/>
        </w:rPr>
        <w:footnoteRef/>
      </w:r>
      <w:r w:rsidRPr="00A61365">
        <w:t>Eventuell kapital som gjelder skogbruk og/eller tilleggsnæringer vil også være inkludert i disse postene. Poster som blant annet bolig og bankinnskudd er ikke med. Totalen for alle eiendeler i næringsoppgavene er på 146 milliarder kroner.</w:t>
      </w:r>
    </w:p>
  </w:footnote>
  <w:footnote w:id="5">
    <w:p w14:paraId="63DD78D6" w14:textId="77777777" w:rsidR="00F52703" w:rsidRDefault="00962653" w:rsidP="00A61365">
      <w:pPr>
        <w:pStyle w:val="Fotnotetekst"/>
      </w:pPr>
      <w:r>
        <w:rPr>
          <w:vertAlign w:val="superscript"/>
        </w:rPr>
        <w:footnoteRef/>
      </w:r>
      <w:r w:rsidRPr="00A61365">
        <w:t>Mer informasjon om hvorfor kjedingsavvik oppstår finnes i artikkelen «Faste priser og kjedingsavvik – hvorfor summerer ikke fastpristallene seg?» https://www.ssb.no/a/publikasjoner/pdf/oa_201106/hernes.pdf</w:t>
      </w:r>
    </w:p>
  </w:footnote>
  <w:footnote w:id="6">
    <w:p w14:paraId="427197F6" w14:textId="77777777" w:rsidR="00F52703" w:rsidRDefault="00962653" w:rsidP="00A61365">
      <w:pPr>
        <w:pStyle w:val="Fotnotetekst"/>
      </w:pPr>
      <w:r>
        <w:rPr>
          <w:vertAlign w:val="superscript"/>
        </w:rPr>
        <w:footnoteRef/>
      </w:r>
      <w:r w:rsidRPr="00A61365">
        <w:t>Standard omsetning (SO) for plante- og husdyrprodukter er verdien av produktene basert på produsentpris. SO beregnes på regionalt nivå per dekar og per dyr som gjennomsnittsverdier over en referanseperiode på fem år. SO er eksklusive direkte tilskudd, merverdiavgift og skatter/avgifter på produktene (Kilde: SSB)</w:t>
      </w:r>
    </w:p>
  </w:footnote>
  <w:footnote w:id="7">
    <w:p w14:paraId="1ADF99A0" w14:textId="77777777" w:rsidR="00F52703" w:rsidRDefault="00962653" w:rsidP="00A61365">
      <w:pPr>
        <w:pStyle w:val="Fotnotetekst"/>
      </w:pPr>
      <w:r>
        <w:rPr>
          <w:vertAlign w:val="superscript"/>
        </w:rPr>
        <w:footnoteRef/>
      </w:r>
      <w:r w:rsidRPr="00A61365">
        <w:t>For areal er det brukt 170 kroner per daa basert på driftsgranskingene, for melkekvote 5 prosent av 1500 mill. liter og 1 kroner per liter, for leid arbeid kostnad på 216 kroner per time basert på driftsgranskingene og 20,3 mill. timer leid arbeid.</w:t>
      </w:r>
    </w:p>
  </w:footnote>
  <w:footnote w:id="8">
    <w:p w14:paraId="42156CAA" w14:textId="47350C42" w:rsidR="00F52703" w:rsidRDefault="00962653">
      <w:pPr>
        <w:pStyle w:val="Fotnotetekst"/>
      </w:pPr>
      <w:r>
        <w:rPr>
          <w:vertAlign w:val="superscript"/>
        </w:rPr>
        <w:footnoteRef/>
      </w:r>
      <w:r w:rsidRPr="00A61365">
        <w:t>Kapitalinntekter fra aksjeselskaper er beregnet som eiernes andel av selskapenes årsresultat, på samme måte som i Aaberge m.fl. (2020). Skatten på den delen av selskapsinntekten som realiseres som utbytte i et gitt år er inkludert i målet for skatt, men det er ikke beregnet skatt for den delen av inntekten som beholdes i selskapet som tilbakeholdt overskudd, selv om også denne inntekten vil kunne utløse en skatteforpliktelse dersom den skal gjøres tilgjengelig for privat konsum på et senere tidspunkt.</w:t>
      </w:r>
    </w:p>
  </w:footnote>
  <w:footnote w:id="9">
    <w:p w14:paraId="6E01487F" w14:textId="5924202F" w:rsidR="00F52703" w:rsidRDefault="00962653">
      <w:pPr>
        <w:pStyle w:val="Fotnotetekst"/>
      </w:pPr>
      <w:r>
        <w:rPr>
          <w:vertAlign w:val="superscript"/>
        </w:rPr>
        <w:footnoteRef/>
      </w:r>
      <w:r w:rsidRPr="00A61365">
        <w:t xml:space="preserve">Størrelsene til komponentene i figur 5.4 kunne også vært uttrykt som andeler av f.eks. bruttoinntekt, men volatiliteten i kapitalinntektene gjør at figuren da ville vært vanskeligere å tolke. </w:t>
      </w:r>
    </w:p>
  </w:footnote>
  <w:footnote w:id="10">
    <w:p w14:paraId="3D02AECA" w14:textId="59F38D9B" w:rsidR="00F52703" w:rsidRDefault="00962653">
      <w:pPr>
        <w:pStyle w:val="Fotnotetekst"/>
      </w:pPr>
      <w:r>
        <w:rPr>
          <w:vertAlign w:val="superscript"/>
        </w:rPr>
        <w:footnoteRef/>
      </w:r>
      <w:r w:rsidRPr="00A61365">
        <w:t>I tabell 5.3 er EU-skalaen benyttet for ekvivalensjustering av husholdningenes inntekt. EU-skalaen tilordner den første voksne i husholdningen forbruksvekt 1, mens øvrige voksne får forbruksvekt 0,5 og barn får forbruksvekt 0,3. Denne ekvivalensskalaen forutsetter altså at en husholdning på to voksne og to barn vil måtte ha en husholdningsinntekt som er 2,1 ganger så høy som en enslig persons inntekt for å oppnå samme økonomiske levestandard.</w:t>
      </w:r>
    </w:p>
  </w:footnote>
  <w:footnote w:id="11">
    <w:p w14:paraId="11A2B7A3" w14:textId="6F8C47AD" w:rsidR="00F52703" w:rsidRDefault="00962653">
      <w:pPr>
        <w:pStyle w:val="Fotnotetekst"/>
      </w:pPr>
      <w:r>
        <w:rPr>
          <w:vertAlign w:val="superscript"/>
        </w:rPr>
        <w:footnoteRef/>
      </w:r>
      <w:r w:rsidRPr="00A61365">
        <w:t xml:space="preserve">Utvalget med ansatte i industrien er begrenset til ansatte med minst 4 timer avtalt arbeidstid i uka i minst 6 dager som tjener over 1000 kr i jobben i året. Kriteriene følger av begrensinger i AA- og LTO-registeret. De aller fleste arbeidstakerne har vesentlig høyere arbeidstid og lønn enn disse minimumsnivåene. </w:t>
      </w:r>
    </w:p>
  </w:footnote>
  <w:footnote w:id="12">
    <w:p w14:paraId="7C12D48C" w14:textId="73A6A5EA" w:rsidR="00F52703" w:rsidRDefault="00962653">
      <w:pPr>
        <w:pStyle w:val="Fotnotetekst"/>
      </w:pPr>
      <w:r>
        <w:rPr>
          <w:vertAlign w:val="superscript"/>
        </w:rPr>
        <w:footnoteRef/>
      </w:r>
      <w:r w:rsidRPr="00A61365">
        <w:t>21 prosent av bøndene under 50 år med jordbruksinntekt under 1 G i 2015 hadde avsluttet driften innen 2020. Tilsvarende andel for de med jordbruksinntekt over 1 G er 9 prosent.</w:t>
      </w:r>
    </w:p>
  </w:footnote>
  <w:footnote w:id="13">
    <w:p w14:paraId="007FA8C5" w14:textId="5B37FBC4" w:rsidR="00F52703" w:rsidRDefault="00962653">
      <w:pPr>
        <w:pStyle w:val="Fotnotetekst"/>
      </w:pPr>
      <w:r>
        <w:rPr>
          <w:vertAlign w:val="superscript"/>
        </w:rPr>
        <w:footnoteRef/>
      </w:r>
      <w:r w:rsidRPr="00A61365">
        <w:t>Årsresultat før skatt er her en tilnærming til det resultatet før skatt som en finner i finans- og skatteregnskap og årsresultat i næringsoppgaven.</w:t>
      </w:r>
    </w:p>
  </w:footnote>
  <w:footnote w:id="14">
    <w:p w14:paraId="3AB08290" w14:textId="0DC26E7D" w:rsidR="00F52703" w:rsidRDefault="00962653">
      <w:pPr>
        <w:pStyle w:val="Fotnotetekst"/>
      </w:pPr>
      <w:r>
        <w:rPr>
          <w:vertAlign w:val="superscript"/>
        </w:rPr>
        <w:footnoteRef/>
      </w:r>
      <w:r w:rsidRPr="00A61365">
        <w:t>SSB/Boligprisindeks – alle brukte boliger.</w:t>
      </w:r>
    </w:p>
  </w:footnote>
  <w:footnote w:id="15">
    <w:p w14:paraId="76E5C16A" w14:textId="7715748B" w:rsidR="00F52703" w:rsidRDefault="00962653">
      <w:pPr>
        <w:pStyle w:val="Fotnotetekst"/>
      </w:pPr>
      <w:r>
        <w:rPr>
          <w:vertAlign w:val="superscript"/>
        </w:rPr>
        <w:footnoteRef/>
      </w:r>
      <w:r w:rsidRPr="00A61365">
        <w:t>Se Skatte-ABC om Jordbruk – jordbruksfradrag</w:t>
      </w:r>
    </w:p>
  </w:footnote>
  <w:footnote w:id="16">
    <w:p w14:paraId="6739E69B" w14:textId="77777777" w:rsidR="00F52703" w:rsidRDefault="00962653" w:rsidP="00A61365">
      <w:pPr>
        <w:pStyle w:val="Fotnotetekst"/>
      </w:pPr>
      <w:r>
        <w:rPr>
          <w:vertAlign w:val="superscript"/>
        </w:rPr>
        <w:footnoteRef/>
      </w:r>
      <w:r w:rsidRPr="00A61365">
        <w:t>Jf. definisjon av beregnet bruttoformue https://www.ssb.no/a/metadata/conceptvariable/vardok/3327/nb).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2AFF" w14:textId="77777777" w:rsidR="004369AD" w:rsidRDefault="004369A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719" w14:textId="77777777" w:rsidR="004369AD" w:rsidRDefault="004369A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A658" w14:textId="77777777" w:rsidR="004369AD" w:rsidRDefault="004369A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9E9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14E4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BAD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EADF9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78164406"/>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E3AA9772"/>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F422D8"/>
    <w:multiLevelType w:val="multilevel"/>
    <w:tmpl w:val="86DAF25C"/>
    <w:numStyleLink w:val="l-Alfa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3" w15:restartNumberingAfterBreak="0">
    <w:nsid w:val="2C237DA7"/>
    <w:multiLevelType w:val="multilevel"/>
    <w:tmpl w:val="75F25898"/>
    <w:numStyleLink w:val="OverskrifterListeStil"/>
  </w:abstractNum>
  <w:abstractNum w:abstractNumId="14"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62A6542F"/>
    <w:multiLevelType w:val="multilevel"/>
    <w:tmpl w:val="F4EA7A2E"/>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12"/>
  </w:num>
  <w:num w:numId="2">
    <w:abstractNumId w:val="20"/>
  </w:num>
  <w:num w:numId="3">
    <w:abstractNumId w:val="19"/>
  </w:num>
  <w:num w:numId="4">
    <w:abstractNumId w:val="17"/>
  </w:num>
  <w:num w:numId="5">
    <w:abstractNumId w:val="14"/>
  </w:num>
  <w:num w:numId="6">
    <w:abstractNumId w:val="8"/>
  </w:num>
  <w:num w:numId="7">
    <w:abstractNumId w:val="9"/>
  </w:num>
  <w:num w:numId="8">
    <w:abstractNumId w:val="18"/>
  </w:num>
  <w:num w:numId="9">
    <w:abstractNumId w:val="22"/>
  </w:num>
  <w:num w:numId="10">
    <w:abstractNumId w:val="10"/>
  </w:num>
  <w:num w:numId="11">
    <w:abstractNumId w:val="11"/>
  </w:num>
  <w:num w:numId="12">
    <w:abstractNumId w:val="21"/>
  </w:num>
  <w:num w:numId="13">
    <w:abstractNumId w:val="24"/>
  </w:num>
  <w:num w:numId="14">
    <w:abstractNumId w:val="15"/>
  </w:num>
  <w:num w:numId="15">
    <w:abstractNumId w:val="16"/>
  </w:num>
  <w:num w:numId="16">
    <w:abstractNumId w:val="6"/>
  </w:num>
  <w:num w:numId="17">
    <w:abstractNumId w:val="23"/>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A61365"/>
    <w:rsid w:val="00093731"/>
    <w:rsid w:val="003D3BB4"/>
    <w:rsid w:val="004369AD"/>
    <w:rsid w:val="00767594"/>
    <w:rsid w:val="00962653"/>
    <w:rsid w:val="00A61365"/>
    <w:rsid w:val="00F527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3A763B"/>
  <w14:defaultImageDpi w14:val="0"/>
  <w15:docId w15:val="{28A25263-24E3-4DB4-BF5B-8F20A8B8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365"/>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767594"/>
    <w:pPr>
      <w:keepNext/>
      <w:keepLines/>
      <w:pageBreakBefore/>
      <w:numPr>
        <w:numId w:val="19"/>
      </w:numPr>
      <w:spacing w:before="360" w:after="80" w:line="276" w:lineRule="auto"/>
      <w:ind w:left="431" w:hanging="431"/>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A61365"/>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A61365"/>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A61365"/>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A61365"/>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A61365"/>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A6136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6136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61365"/>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A61365"/>
    <w:pPr>
      <w:numPr>
        <w:numId w:val="2"/>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A61365"/>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A61365"/>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A61365"/>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A61365"/>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A61365"/>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A61365"/>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A61365"/>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A61365"/>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A61365"/>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A61365"/>
  </w:style>
  <w:style w:type="paragraph" w:customStyle="1" w:styleId="Def">
    <w:name w:val="Def"/>
    <w:basedOn w:val="NormalWeb"/>
    <w:qFormat/>
    <w:rsid w:val="00A61365"/>
  </w:style>
  <w:style w:type="paragraph" w:customStyle="1" w:styleId="del-nr">
    <w:name w:val="del-nr"/>
    <w:basedOn w:val="Normal"/>
    <w:qFormat/>
    <w:rsid w:val="00A61365"/>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A6136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A61365"/>
    <w:rPr>
      <w:i/>
    </w:rPr>
  </w:style>
  <w:style w:type="paragraph" w:customStyle="1" w:styleId="figur-noter">
    <w:name w:val="figur-noter"/>
    <w:basedOn w:val="Normal"/>
    <w:next w:val="Normal"/>
    <w:rsid w:val="00A61365"/>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A61365"/>
    <w:pPr>
      <w:numPr>
        <w:ilvl w:val="5"/>
        <w:numId w:val="19"/>
      </w:numPr>
      <w:spacing w:line="276" w:lineRule="auto"/>
    </w:pPr>
    <w:rPr>
      <w:rFonts w:ascii="Arial" w:eastAsia="Times New Roman" w:hAnsi="Arial"/>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A61365"/>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A61365"/>
    <w:rPr>
      <w:sz w:val="20"/>
    </w:rPr>
  </w:style>
  <w:style w:type="character" w:customStyle="1" w:styleId="FotnotetekstTegn">
    <w:name w:val="Fotnotetekst Tegn"/>
    <w:link w:val="Fotnotetekst"/>
    <w:rsid w:val="00A61365"/>
    <w:rPr>
      <w:rFonts w:ascii="Times" w:eastAsia="Batang" w:hAnsi="Times" w:cs="Times New Roman"/>
      <w:sz w:val="20"/>
      <w:szCs w:val="20"/>
    </w:rPr>
  </w:style>
  <w:style w:type="paragraph" w:customStyle="1" w:styleId="friliste">
    <w:name w:val="friliste"/>
    <w:basedOn w:val="Normal"/>
    <w:qFormat/>
    <w:rsid w:val="00A61365"/>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A61365"/>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A61365"/>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A61365"/>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A61365"/>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A61365"/>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A61365"/>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A61365"/>
    <w:pPr>
      <w:numPr>
        <w:numId w:val="10"/>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A6136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A6136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A6136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A6136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A61365"/>
    <w:rPr>
      <w:lang w:val="nn-NO"/>
    </w:rPr>
  </w:style>
  <w:style w:type="paragraph" w:customStyle="1" w:styleId="l-ledd">
    <w:name w:val="l-ledd"/>
    <w:basedOn w:val="Normal"/>
    <w:qFormat/>
    <w:rsid w:val="00A61365"/>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A61365"/>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A61365"/>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A61365"/>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A61365"/>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A61365"/>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A61365"/>
  </w:style>
  <w:style w:type="paragraph" w:customStyle="1" w:styleId="l-tit-endr-ledd">
    <w:name w:val="l-tit-endr-ledd"/>
    <w:basedOn w:val="Normal"/>
    <w:qFormat/>
    <w:rsid w:val="00A61365"/>
    <w:pPr>
      <w:keepNext/>
      <w:spacing w:before="240" w:after="0"/>
    </w:pPr>
    <w:rPr>
      <w:rFonts w:eastAsia="Times New Roman"/>
      <w:noProof/>
      <w:spacing w:val="4"/>
      <w:szCs w:val="22"/>
      <w:lang w:val="nn-NO"/>
    </w:rPr>
  </w:style>
  <w:style w:type="paragraph" w:customStyle="1" w:styleId="l-tit-endr-lov">
    <w:name w:val="l-tit-endr-lov"/>
    <w:basedOn w:val="Normal"/>
    <w:qFormat/>
    <w:rsid w:val="00A61365"/>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A61365"/>
    <w:pPr>
      <w:keepNext/>
      <w:spacing w:before="240" w:after="0"/>
    </w:pPr>
    <w:rPr>
      <w:rFonts w:eastAsia="Times New Roman"/>
      <w:noProof/>
      <w:spacing w:val="4"/>
      <w:szCs w:val="22"/>
      <w:lang w:val="nn-NO"/>
    </w:rPr>
  </w:style>
  <w:style w:type="paragraph" w:customStyle="1" w:styleId="l-tit-endr-lovkap">
    <w:name w:val="l-tit-endr-lovkap"/>
    <w:basedOn w:val="Normal"/>
    <w:qFormat/>
    <w:rsid w:val="00A61365"/>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A61365"/>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A6136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A61365"/>
    <w:pPr>
      <w:numPr>
        <w:numId w:val="9"/>
      </w:numPr>
      <w:contextualSpacing/>
    </w:pPr>
    <w:rPr>
      <w:rFonts w:ascii="Times New Roman" w:eastAsia="Times New Roman" w:hAnsi="Times New Roman"/>
      <w:spacing w:val="4"/>
      <w:szCs w:val="22"/>
    </w:rPr>
  </w:style>
  <w:style w:type="paragraph" w:styleId="Liste2">
    <w:name w:val="List 2"/>
    <w:basedOn w:val="Normal"/>
    <w:rsid w:val="00A61365"/>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A61365"/>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A61365"/>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A61365"/>
    <w:pPr>
      <w:numPr>
        <w:ilvl w:val="4"/>
        <w:numId w:val="9"/>
      </w:numPr>
      <w:spacing w:after="0" w:line="276" w:lineRule="auto"/>
    </w:pPr>
    <w:rPr>
      <w:rFonts w:ascii="Times New Roman" w:eastAsia="Times New Roman" w:hAnsi="Times New Roman"/>
      <w:szCs w:val="22"/>
    </w:rPr>
  </w:style>
  <w:style w:type="paragraph" w:customStyle="1" w:styleId="Listebombe">
    <w:name w:val="Liste bombe"/>
    <w:basedOn w:val="Liste"/>
    <w:qFormat/>
    <w:rsid w:val="00A61365"/>
    <w:pPr>
      <w:numPr>
        <w:numId w:val="11"/>
      </w:numPr>
    </w:pPr>
  </w:style>
  <w:style w:type="paragraph" w:customStyle="1" w:styleId="Listebombe2">
    <w:name w:val="Liste bombe 2"/>
    <w:basedOn w:val="Liste2"/>
    <w:qFormat/>
    <w:rsid w:val="00A61365"/>
    <w:pPr>
      <w:numPr>
        <w:ilvl w:val="0"/>
        <w:numId w:val="12"/>
      </w:numPr>
      <w:ind w:left="794" w:hanging="397"/>
    </w:pPr>
  </w:style>
  <w:style w:type="paragraph" w:customStyle="1" w:styleId="Listebombe3">
    <w:name w:val="Liste bombe 3"/>
    <w:basedOn w:val="Liste3"/>
    <w:qFormat/>
    <w:rsid w:val="00A61365"/>
    <w:pPr>
      <w:numPr>
        <w:ilvl w:val="0"/>
        <w:numId w:val="13"/>
      </w:numPr>
      <w:ind w:left="1191" w:hanging="397"/>
    </w:pPr>
  </w:style>
  <w:style w:type="paragraph" w:customStyle="1" w:styleId="Listebombe4">
    <w:name w:val="Liste bombe 4"/>
    <w:basedOn w:val="Liste4"/>
    <w:qFormat/>
    <w:rsid w:val="00A61365"/>
    <w:pPr>
      <w:numPr>
        <w:ilvl w:val="0"/>
        <w:numId w:val="14"/>
      </w:numPr>
      <w:ind w:left="1588" w:hanging="397"/>
    </w:pPr>
  </w:style>
  <w:style w:type="paragraph" w:customStyle="1" w:styleId="Listebombe5">
    <w:name w:val="Liste bombe 5"/>
    <w:basedOn w:val="Liste5"/>
    <w:qFormat/>
    <w:rsid w:val="00A61365"/>
    <w:pPr>
      <w:numPr>
        <w:ilvl w:val="0"/>
        <w:numId w:val="15"/>
      </w:numPr>
      <w:ind w:left="1985" w:hanging="397"/>
    </w:pPr>
  </w:style>
  <w:style w:type="paragraph" w:styleId="Listeavsnitt">
    <w:name w:val="List Paragraph"/>
    <w:basedOn w:val="Normal"/>
    <w:uiPriority w:val="34"/>
    <w:qFormat/>
    <w:rsid w:val="00A61365"/>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A61365"/>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A61365"/>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A61365"/>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A61365"/>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A61365"/>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A61365"/>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uiPriority w:val="99"/>
    <w:unhideWhenUsed/>
    <w:rsid w:val="00A61365"/>
    <w:pPr>
      <w:numPr>
        <w:numId w:val="5"/>
      </w:numPr>
      <w:contextualSpacing/>
    </w:pPr>
  </w:style>
  <w:style w:type="paragraph" w:styleId="Nummerertliste2">
    <w:name w:val="List Number 2"/>
    <w:basedOn w:val="Normal"/>
    <w:rsid w:val="00A61365"/>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A61365"/>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A61365"/>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A61365"/>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A61365"/>
    <w:pPr>
      <w:spacing w:after="0" w:line="276" w:lineRule="auto"/>
    </w:pPr>
    <w:rPr>
      <w:rFonts w:eastAsia="Times New Roman"/>
      <w:szCs w:val="22"/>
    </w:rPr>
  </w:style>
  <w:style w:type="paragraph" w:customStyle="1" w:styleId="opplisting2">
    <w:name w:val="opplisting 2"/>
    <w:basedOn w:val="Normal"/>
    <w:qFormat/>
    <w:rsid w:val="00A61365"/>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A61365"/>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A61365"/>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A61365"/>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A61365"/>
    <w:pPr>
      <w:jc w:val="center"/>
    </w:pPr>
    <w:rPr>
      <w:b/>
    </w:rPr>
  </w:style>
  <w:style w:type="paragraph" w:customStyle="1" w:styleId="oversend-tit">
    <w:name w:val="oversend-tit"/>
    <w:basedOn w:val="Normal"/>
    <w:next w:val="Normal"/>
    <w:rsid w:val="00A61365"/>
    <w:rPr>
      <w:i/>
      <w:sz w:val="28"/>
    </w:rPr>
  </w:style>
  <w:style w:type="character" w:customStyle="1" w:styleId="Overskrift1Tegn">
    <w:name w:val="Overskrift 1 Tegn"/>
    <w:link w:val="Overskrift1"/>
    <w:rsid w:val="00767594"/>
    <w:rPr>
      <w:rFonts w:ascii="Arial" w:eastAsia="Times New Roman" w:hAnsi="Arial" w:cs="Times New Roman"/>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link w:val="Overskrift2"/>
    <w:rsid w:val="00A61365"/>
    <w:rPr>
      <w:rFonts w:ascii="Arial" w:eastAsia="Times New Roman" w:hAnsi="Arial" w:cs="Times New Roman"/>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link w:val="Overskrift3"/>
    <w:rsid w:val="00A61365"/>
    <w:rPr>
      <w:rFonts w:ascii="Arial" w:eastAsia="Times New Roman" w:hAnsi="Arial" w:cs="Times New Roman"/>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A61365"/>
    <w:rPr>
      <w:rFonts w:ascii="Arial" w:eastAsia="Times New Roman" w:hAnsi="Arial" w:cs="Times New Roman"/>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link w:val="Overskrift5"/>
    <w:rsid w:val="00A61365"/>
    <w:rPr>
      <w:rFonts w:ascii="Arial" w:eastAsia="Times New Roman" w:hAnsi="Arial" w:cs="Times New Roman"/>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A61365"/>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A61365"/>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A61365"/>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A61365"/>
    <w:pPr>
      <w:numPr>
        <w:numId w:val="17"/>
      </w:numPr>
      <w:spacing w:after="0"/>
    </w:pPr>
  </w:style>
  <w:style w:type="paragraph" w:customStyle="1" w:styleId="romertallliste2">
    <w:name w:val="romertall liste 2"/>
    <w:basedOn w:val="Normal"/>
    <w:rsid w:val="00A61365"/>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A61365"/>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A61365"/>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A61365"/>
    <w:pPr>
      <w:numPr>
        <w:ilvl w:val="4"/>
        <w:numId w:val="1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A61365"/>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A61365"/>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A61365"/>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A61365"/>
    <w:pPr>
      <w:keepNext/>
      <w:keepLines/>
      <w:numPr>
        <w:ilvl w:val="6"/>
        <w:numId w:val="19"/>
      </w:numPr>
      <w:spacing w:before="240"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A61365"/>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A6136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A61365"/>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A61365"/>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A61365"/>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A61365"/>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A61365"/>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A61365"/>
    <w:rPr>
      <w:rFonts w:ascii="Arial" w:eastAsia="Times New Roman" w:hAnsi="Arial" w:cs="Times New Roman"/>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A61365"/>
    <w:rPr>
      <w:b w:val="0"/>
    </w:rPr>
  </w:style>
  <w:style w:type="paragraph" w:customStyle="1" w:styleId="Undervedl-tittel">
    <w:name w:val="Undervedl-tittel"/>
    <w:basedOn w:val="Normal"/>
    <w:next w:val="Normal"/>
    <w:rsid w:val="00A61365"/>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A61365"/>
    <w:pPr>
      <w:keepNext/>
      <w:numPr>
        <w:numId w:val="16"/>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A61365"/>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BunntekstTegn">
    <w:name w:val="Bunntekst Tegn"/>
    <w:link w:val="Bunntekst"/>
    <w:rsid w:val="00A61365"/>
    <w:rPr>
      <w:rFonts w:ascii="Times" w:eastAsia="Batang" w:hAnsi="Times" w:cs="Times New Roman"/>
      <w:sz w:val="20"/>
      <w:szCs w:val="20"/>
    </w:rPr>
  </w:style>
  <w:style w:type="character" w:customStyle="1" w:styleId="DatoTegn">
    <w:name w:val="Dato Tegn"/>
    <w:link w:val="Dato0"/>
    <w:uiPriority w:val="99"/>
    <w:semiHidden/>
    <w:rsid w:val="00A61365"/>
    <w:rPr>
      <w:rFonts w:ascii="Times" w:eastAsia="Batang" w:hAnsi="Times" w:cs="Times New Roman"/>
      <w:sz w:val="24"/>
      <w:szCs w:val="20"/>
    </w:rPr>
  </w:style>
  <w:style w:type="character" w:styleId="Fotnotereferanse">
    <w:name w:val="footnote reference"/>
    <w:rsid w:val="00A61365"/>
    <w:rPr>
      <w:vertAlign w:val="superscript"/>
    </w:rPr>
  </w:style>
  <w:style w:type="character" w:customStyle="1" w:styleId="gjennomstreket">
    <w:name w:val="gjennomstreket"/>
    <w:uiPriority w:val="1"/>
    <w:rsid w:val="00A61365"/>
    <w:rPr>
      <w:strike/>
      <w:dstrike w:val="0"/>
    </w:rPr>
  </w:style>
  <w:style w:type="character" w:customStyle="1" w:styleId="halvfet0">
    <w:name w:val="halvfet"/>
    <w:rsid w:val="00A61365"/>
    <w:rPr>
      <w:b/>
    </w:rPr>
  </w:style>
  <w:style w:type="character" w:styleId="Hyperkobling">
    <w:name w:val="Hyperlink"/>
    <w:uiPriority w:val="99"/>
    <w:unhideWhenUsed/>
    <w:rsid w:val="00A61365"/>
    <w:rPr>
      <w:color w:val="0000FF"/>
      <w:u w:val="single"/>
    </w:rPr>
  </w:style>
  <w:style w:type="character" w:customStyle="1" w:styleId="kursiv">
    <w:name w:val="kursiv"/>
    <w:rsid w:val="00A61365"/>
    <w:rPr>
      <w:i/>
    </w:rPr>
  </w:style>
  <w:style w:type="character" w:customStyle="1" w:styleId="l-endring">
    <w:name w:val="l-endring"/>
    <w:rsid w:val="00A6136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61365"/>
  </w:style>
  <w:style w:type="character" w:styleId="Plassholdertekst">
    <w:name w:val="Placeholder Text"/>
    <w:uiPriority w:val="99"/>
    <w:rsid w:val="00A61365"/>
    <w:rPr>
      <w:color w:val="808080"/>
    </w:rPr>
  </w:style>
  <w:style w:type="character" w:customStyle="1" w:styleId="regular">
    <w:name w:val="regular"/>
    <w:uiPriority w:val="1"/>
    <w:qFormat/>
    <w:rsid w:val="00A6136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A61365"/>
    <w:rPr>
      <w:vertAlign w:val="superscript"/>
    </w:rPr>
  </w:style>
  <w:style w:type="character" w:customStyle="1" w:styleId="skrift-senket">
    <w:name w:val="skrift-senket"/>
    <w:rsid w:val="00A61365"/>
    <w:rPr>
      <w:vertAlign w:val="subscript"/>
    </w:rPr>
  </w:style>
  <w:style w:type="character" w:customStyle="1" w:styleId="SluttnotetekstTegn">
    <w:name w:val="Sluttnotetekst Tegn"/>
    <w:link w:val="Sluttnotetekst"/>
    <w:uiPriority w:val="99"/>
    <w:semiHidden/>
    <w:rsid w:val="00A61365"/>
    <w:rPr>
      <w:rFonts w:ascii="Times" w:eastAsia="Batang" w:hAnsi="Times" w:cs="Times New Roman"/>
      <w:sz w:val="20"/>
      <w:szCs w:val="20"/>
    </w:rPr>
  </w:style>
  <w:style w:type="character" w:customStyle="1" w:styleId="sperret0">
    <w:name w:val="sperret"/>
    <w:rsid w:val="00A61365"/>
    <w:rPr>
      <w:spacing w:val="30"/>
    </w:rPr>
  </w:style>
  <w:style w:type="character" w:customStyle="1" w:styleId="SterktsitatTegn">
    <w:name w:val="Sterkt sitat Tegn"/>
    <w:link w:val="Sterktsitat"/>
    <w:uiPriority w:val="30"/>
    <w:rsid w:val="00A61365"/>
    <w:rPr>
      <w:rFonts w:ascii="Times" w:eastAsia="Batang" w:hAnsi="Times" w:cs="Times New Roman"/>
      <w:b/>
      <w:bCs/>
      <w:i/>
      <w:iCs/>
      <w:color w:val="4F81BD"/>
      <w:sz w:val="24"/>
      <w:szCs w:val="20"/>
    </w:rPr>
  </w:style>
  <w:style w:type="character" w:customStyle="1" w:styleId="Stikkord">
    <w:name w:val="Stikkord"/>
    <w:qFormat/>
    <w:rsid w:val="00A61365"/>
    <w:rPr>
      <w:color w:val="0070C0"/>
    </w:rPr>
  </w:style>
  <w:style w:type="character" w:customStyle="1" w:styleId="stikkord0">
    <w:name w:val="stikkord"/>
    <w:uiPriority w:val="99"/>
  </w:style>
  <w:style w:type="character" w:styleId="Sterk">
    <w:name w:val="Strong"/>
    <w:uiPriority w:val="22"/>
    <w:qFormat/>
    <w:rsid w:val="00A61365"/>
    <w:rPr>
      <w:b/>
      <w:bCs/>
    </w:rPr>
  </w:style>
  <w:style w:type="character" w:customStyle="1" w:styleId="TopptekstTegn">
    <w:name w:val="Topptekst Tegn"/>
    <w:link w:val="Topptekst"/>
    <w:rsid w:val="00A61365"/>
    <w:rPr>
      <w:rFonts w:ascii="Times" w:eastAsia="Batang" w:hAnsi="Times" w:cs="Times New Roman"/>
      <w:sz w:val="20"/>
      <w:szCs w:val="20"/>
    </w:rPr>
  </w:style>
  <w:style w:type="character" w:customStyle="1" w:styleId="UnderskriftTegn">
    <w:name w:val="Underskrift Tegn"/>
    <w:link w:val="Underskrift"/>
    <w:uiPriority w:val="99"/>
    <w:semiHidden/>
    <w:rsid w:val="00A61365"/>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A61365"/>
    <w:rPr>
      <w:rFonts w:ascii="Arial" w:eastAsia="Batang" w:hAnsi="Arial" w:cs="Times New Roman"/>
      <w:i/>
      <w:sz w:val="24"/>
      <w:szCs w:val="20"/>
    </w:rPr>
  </w:style>
  <w:style w:type="character" w:customStyle="1" w:styleId="Overskrift7Tegn">
    <w:name w:val="Overskrift 7 Tegn"/>
    <w:link w:val="Overskrift7"/>
    <w:rsid w:val="00A61365"/>
    <w:rPr>
      <w:rFonts w:ascii="Arial" w:eastAsia="Batang" w:hAnsi="Arial" w:cs="Times New Roman"/>
      <w:sz w:val="24"/>
      <w:szCs w:val="20"/>
    </w:rPr>
  </w:style>
  <w:style w:type="character" w:customStyle="1" w:styleId="Overskrift8Tegn">
    <w:name w:val="Overskrift 8 Tegn"/>
    <w:link w:val="Overskrift8"/>
    <w:rsid w:val="00A61365"/>
    <w:rPr>
      <w:rFonts w:ascii="Arial" w:eastAsia="Batang" w:hAnsi="Arial" w:cs="Times New Roman"/>
      <w:i/>
      <w:sz w:val="24"/>
      <w:szCs w:val="20"/>
    </w:rPr>
  </w:style>
  <w:style w:type="character" w:customStyle="1" w:styleId="Overskrift9Tegn">
    <w:name w:val="Overskrift 9 Tegn"/>
    <w:link w:val="Overskrift9"/>
    <w:rsid w:val="00A61365"/>
    <w:rPr>
      <w:rFonts w:ascii="Arial" w:eastAsia="Batang" w:hAnsi="Arial" w:cs="Times New Roman"/>
      <w:i/>
      <w:szCs w:val="20"/>
    </w:rPr>
  </w:style>
  <w:style w:type="table" w:styleId="Tabelltemaer">
    <w:name w:val="Table Theme"/>
    <w:basedOn w:val="Vanligtabell"/>
    <w:uiPriority w:val="99"/>
    <w:semiHidden/>
    <w:unhideWhenUsed/>
    <w:rsid w:val="00A6136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1365"/>
    <w:rPr>
      <w:szCs w:val="24"/>
    </w:rPr>
  </w:style>
  <w:style w:type="paragraph" w:styleId="INNH1">
    <w:name w:val="toc 1"/>
    <w:basedOn w:val="Normal"/>
    <w:next w:val="Normal"/>
    <w:semiHidden/>
    <w:rsid w:val="00A61365"/>
    <w:pPr>
      <w:tabs>
        <w:tab w:val="right" w:pos="8306"/>
      </w:tabs>
      <w:spacing w:before="360"/>
    </w:pPr>
    <w:rPr>
      <w:rFonts w:ascii="Arial" w:hAnsi="Arial"/>
      <w:b/>
      <w:caps/>
    </w:rPr>
  </w:style>
  <w:style w:type="paragraph" w:styleId="INNH2">
    <w:name w:val="toc 2"/>
    <w:basedOn w:val="Normal"/>
    <w:next w:val="Normal"/>
    <w:semiHidden/>
    <w:rsid w:val="00A61365"/>
    <w:pPr>
      <w:tabs>
        <w:tab w:val="right" w:pos="8306"/>
      </w:tabs>
      <w:spacing w:before="240"/>
      <w:ind w:left="200"/>
    </w:pPr>
    <w:rPr>
      <w:b/>
    </w:rPr>
  </w:style>
  <w:style w:type="paragraph" w:styleId="INNH3">
    <w:name w:val="toc 3"/>
    <w:basedOn w:val="Normal"/>
    <w:next w:val="Normal"/>
    <w:semiHidden/>
    <w:rsid w:val="00A61365"/>
    <w:pPr>
      <w:tabs>
        <w:tab w:val="right" w:pos="8306"/>
      </w:tabs>
      <w:ind w:left="400"/>
    </w:pPr>
  </w:style>
  <w:style w:type="paragraph" w:styleId="INNH4">
    <w:name w:val="toc 4"/>
    <w:basedOn w:val="Normal"/>
    <w:next w:val="Normal"/>
    <w:semiHidden/>
    <w:rsid w:val="00A61365"/>
    <w:pPr>
      <w:tabs>
        <w:tab w:val="right" w:pos="8306"/>
      </w:tabs>
      <w:ind w:left="600"/>
    </w:pPr>
  </w:style>
  <w:style w:type="paragraph" w:styleId="INNH5">
    <w:name w:val="toc 5"/>
    <w:basedOn w:val="Normal"/>
    <w:next w:val="Normal"/>
    <w:semiHidden/>
    <w:rsid w:val="00A61365"/>
    <w:pPr>
      <w:tabs>
        <w:tab w:val="right" w:pos="8306"/>
      </w:tabs>
      <w:ind w:left="800"/>
    </w:pPr>
  </w:style>
  <w:style w:type="paragraph" w:styleId="INNH6">
    <w:name w:val="toc 6"/>
    <w:basedOn w:val="Normal"/>
    <w:next w:val="Normal"/>
    <w:semiHidden/>
    <w:rsid w:val="00A61365"/>
    <w:pPr>
      <w:tabs>
        <w:tab w:val="right" w:pos="8306"/>
      </w:tabs>
      <w:ind w:left="1000"/>
    </w:pPr>
  </w:style>
  <w:style w:type="paragraph" w:styleId="INNH7">
    <w:name w:val="toc 7"/>
    <w:basedOn w:val="Normal"/>
    <w:next w:val="Normal"/>
    <w:semiHidden/>
    <w:rsid w:val="00A61365"/>
    <w:pPr>
      <w:tabs>
        <w:tab w:val="right" w:pos="8306"/>
      </w:tabs>
      <w:ind w:left="1200"/>
    </w:pPr>
  </w:style>
  <w:style w:type="paragraph" w:styleId="INNH8">
    <w:name w:val="toc 8"/>
    <w:basedOn w:val="Normal"/>
    <w:next w:val="Normal"/>
    <w:semiHidden/>
    <w:rsid w:val="00A61365"/>
    <w:pPr>
      <w:tabs>
        <w:tab w:val="right" w:pos="8306"/>
      </w:tabs>
      <w:ind w:left="1400"/>
    </w:pPr>
  </w:style>
  <w:style w:type="paragraph" w:styleId="INNH9">
    <w:name w:val="toc 9"/>
    <w:basedOn w:val="Normal"/>
    <w:next w:val="Normal"/>
    <w:semiHidden/>
    <w:rsid w:val="00A61365"/>
    <w:pPr>
      <w:tabs>
        <w:tab w:val="right" w:pos="8306"/>
      </w:tabs>
      <w:ind w:left="1600"/>
    </w:pPr>
  </w:style>
  <w:style w:type="paragraph" w:customStyle="1" w:styleId="Nou-nr">
    <w:name w:val="Nou-nr"/>
    <w:basedOn w:val="Normal"/>
    <w:next w:val="Normal"/>
    <w:rsid w:val="00A61365"/>
    <w:pPr>
      <w:jc w:val="center"/>
    </w:pPr>
    <w:rPr>
      <w:b/>
    </w:rPr>
  </w:style>
  <w:style w:type="paragraph" w:customStyle="1" w:styleId="Nou-tit">
    <w:name w:val="Nou-tit"/>
    <w:basedOn w:val="Normal"/>
    <w:next w:val="Normal"/>
    <w:rsid w:val="00A61365"/>
    <w:pPr>
      <w:spacing w:before="640" w:after="640" w:line="640" w:lineRule="exact"/>
      <w:jc w:val="center"/>
    </w:pPr>
    <w:rPr>
      <w:b/>
      <w:sz w:val="50"/>
    </w:rPr>
  </w:style>
  <w:style w:type="paragraph" w:customStyle="1" w:styleId="Nou-undertit">
    <w:name w:val="Nou-undertit"/>
    <w:basedOn w:val="Normal"/>
    <w:next w:val="Normal"/>
    <w:rsid w:val="00A61365"/>
    <w:pPr>
      <w:jc w:val="center"/>
    </w:pPr>
    <w:rPr>
      <w:i/>
      <w:sz w:val="32"/>
    </w:rPr>
  </w:style>
  <w:style w:type="paragraph" w:styleId="Punktliste">
    <w:name w:val="List Bullet"/>
    <w:basedOn w:val="Normal"/>
    <w:rsid w:val="00A61365"/>
    <w:pPr>
      <w:ind w:left="283" w:hanging="283"/>
    </w:pPr>
  </w:style>
  <w:style w:type="paragraph" w:customStyle="1" w:styleId="tillmatr-tit">
    <w:name w:val="tillmatr-tit"/>
    <w:basedOn w:val="Normal"/>
    <w:next w:val="Normal"/>
    <w:rsid w:val="00A61365"/>
    <w:rPr>
      <w:i/>
      <w:sz w:val="28"/>
    </w:rPr>
  </w:style>
  <w:style w:type="table" w:customStyle="1" w:styleId="StandardTabell">
    <w:name w:val="StandardTabell"/>
    <w:basedOn w:val="Vanligtabell"/>
    <w:uiPriority w:val="99"/>
    <w:qFormat/>
    <w:rsid w:val="00A61365"/>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61365"/>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61365"/>
    <w:pPr>
      <w:ind w:left="240" w:hanging="240"/>
    </w:pPr>
  </w:style>
  <w:style w:type="paragraph" w:styleId="Indeks2">
    <w:name w:val="index 2"/>
    <w:basedOn w:val="Normal"/>
    <w:next w:val="Normal"/>
    <w:autoRedefine/>
    <w:uiPriority w:val="99"/>
    <w:semiHidden/>
    <w:unhideWhenUsed/>
    <w:rsid w:val="00A61365"/>
    <w:pPr>
      <w:ind w:left="480" w:hanging="240"/>
    </w:pPr>
  </w:style>
  <w:style w:type="paragraph" w:styleId="Indeks3">
    <w:name w:val="index 3"/>
    <w:basedOn w:val="Normal"/>
    <w:next w:val="Normal"/>
    <w:autoRedefine/>
    <w:uiPriority w:val="99"/>
    <w:semiHidden/>
    <w:unhideWhenUsed/>
    <w:rsid w:val="00A61365"/>
    <w:pPr>
      <w:ind w:left="720" w:hanging="240"/>
    </w:pPr>
  </w:style>
  <w:style w:type="paragraph" w:styleId="Indeks4">
    <w:name w:val="index 4"/>
    <w:basedOn w:val="Normal"/>
    <w:next w:val="Normal"/>
    <w:autoRedefine/>
    <w:uiPriority w:val="99"/>
    <w:semiHidden/>
    <w:unhideWhenUsed/>
    <w:rsid w:val="00A61365"/>
    <w:pPr>
      <w:ind w:left="960" w:hanging="240"/>
    </w:pPr>
  </w:style>
  <w:style w:type="paragraph" w:styleId="Indeks5">
    <w:name w:val="index 5"/>
    <w:basedOn w:val="Normal"/>
    <w:next w:val="Normal"/>
    <w:autoRedefine/>
    <w:uiPriority w:val="99"/>
    <w:semiHidden/>
    <w:unhideWhenUsed/>
    <w:rsid w:val="00A61365"/>
    <w:pPr>
      <w:ind w:left="1200" w:hanging="240"/>
    </w:pPr>
  </w:style>
  <w:style w:type="paragraph" w:styleId="Indeks6">
    <w:name w:val="index 6"/>
    <w:basedOn w:val="Normal"/>
    <w:next w:val="Normal"/>
    <w:autoRedefine/>
    <w:uiPriority w:val="99"/>
    <w:semiHidden/>
    <w:unhideWhenUsed/>
    <w:rsid w:val="00A61365"/>
    <w:pPr>
      <w:ind w:left="1440" w:hanging="240"/>
    </w:pPr>
  </w:style>
  <w:style w:type="paragraph" w:styleId="Indeks7">
    <w:name w:val="index 7"/>
    <w:basedOn w:val="Normal"/>
    <w:next w:val="Normal"/>
    <w:autoRedefine/>
    <w:uiPriority w:val="99"/>
    <w:semiHidden/>
    <w:unhideWhenUsed/>
    <w:rsid w:val="00A61365"/>
    <w:pPr>
      <w:ind w:left="1680" w:hanging="240"/>
    </w:pPr>
  </w:style>
  <w:style w:type="paragraph" w:styleId="Indeks8">
    <w:name w:val="index 8"/>
    <w:basedOn w:val="Normal"/>
    <w:next w:val="Normal"/>
    <w:autoRedefine/>
    <w:uiPriority w:val="99"/>
    <w:semiHidden/>
    <w:unhideWhenUsed/>
    <w:rsid w:val="00A61365"/>
    <w:pPr>
      <w:ind w:left="1920" w:hanging="240"/>
    </w:pPr>
  </w:style>
  <w:style w:type="paragraph" w:styleId="Indeks9">
    <w:name w:val="index 9"/>
    <w:basedOn w:val="Normal"/>
    <w:next w:val="Normal"/>
    <w:autoRedefine/>
    <w:uiPriority w:val="99"/>
    <w:semiHidden/>
    <w:unhideWhenUsed/>
    <w:rsid w:val="00A61365"/>
    <w:pPr>
      <w:ind w:left="2160" w:hanging="240"/>
    </w:pPr>
  </w:style>
  <w:style w:type="paragraph" w:styleId="Vanliginnrykk">
    <w:name w:val="Normal Indent"/>
    <w:basedOn w:val="Normal"/>
    <w:uiPriority w:val="99"/>
    <w:semiHidden/>
    <w:unhideWhenUsed/>
    <w:rsid w:val="00A61365"/>
    <w:pPr>
      <w:ind w:left="708"/>
    </w:pPr>
  </w:style>
  <w:style w:type="paragraph" w:styleId="Merknadstekst">
    <w:name w:val="annotation text"/>
    <w:basedOn w:val="Normal"/>
    <w:link w:val="MerknadstekstTegn"/>
    <w:semiHidden/>
    <w:rsid w:val="00A61365"/>
    <w:rPr>
      <w:sz w:val="20"/>
    </w:rPr>
  </w:style>
  <w:style w:type="character" w:customStyle="1" w:styleId="MerknadstekstTegn">
    <w:name w:val="Merknadstekst Tegn"/>
    <w:link w:val="Merknadstekst"/>
    <w:semiHidden/>
    <w:rsid w:val="00A61365"/>
    <w:rPr>
      <w:rFonts w:ascii="Times" w:eastAsia="Batang" w:hAnsi="Times" w:cs="Times New Roman"/>
      <w:sz w:val="20"/>
      <w:szCs w:val="20"/>
    </w:rPr>
  </w:style>
  <w:style w:type="paragraph" w:styleId="Topptekst">
    <w:name w:val="header"/>
    <w:basedOn w:val="Normal"/>
    <w:link w:val="TopptekstTegn"/>
    <w:rsid w:val="00A61365"/>
    <w:pPr>
      <w:tabs>
        <w:tab w:val="center" w:pos="4536"/>
        <w:tab w:val="right" w:pos="9072"/>
      </w:tabs>
    </w:pPr>
    <w:rPr>
      <w:sz w:val="20"/>
    </w:rPr>
  </w:style>
  <w:style w:type="character" w:customStyle="1" w:styleId="TopptekstTegn1">
    <w:name w:val="Topptekst Tegn1"/>
    <w:basedOn w:val="Standardskriftforavsnitt"/>
    <w:uiPriority w:val="99"/>
    <w:semiHidden/>
    <w:rsid w:val="00A61365"/>
    <w:rPr>
      <w:rFonts w:ascii="Times" w:eastAsia="Batang" w:hAnsi="Times" w:cs="Times New Roman"/>
      <w:sz w:val="24"/>
      <w:szCs w:val="20"/>
    </w:rPr>
  </w:style>
  <w:style w:type="paragraph" w:styleId="Bunntekst">
    <w:name w:val="footer"/>
    <w:basedOn w:val="Normal"/>
    <w:link w:val="BunntekstTegn"/>
    <w:rsid w:val="00A61365"/>
    <w:pPr>
      <w:tabs>
        <w:tab w:val="center" w:pos="4153"/>
        <w:tab w:val="right" w:pos="8306"/>
      </w:tabs>
    </w:pPr>
    <w:rPr>
      <w:sz w:val="20"/>
    </w:rPr>
  </w:style>
  <w:style w:type="character" w:customStyle="1" w:styleId="BunntekstTegn1">
    <w:name w:val="Bunntekst Tegn1"/>
    <w:basedOn w:val="Standardskriftforavsnitt"/>
    <w:uiPriority w:val="99"/>
    <w:semiHidden/>
    <w:rsid w:val="00A61365"/>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A61365"/>
    <w:rPr>
      <w:rFonts w:ascii="Cambria" w:eastAsia="Times New Roman" w:hAnsi="Cambria"/>
      <w:b/>
      <w:bCs/>
    </w:rPr>
  </w:style>
  <w:style w:type="paragraph" w:styleId="Bildetekst">
    <w:name w:val="caption"/>
    <w:basedOn w:val="Normal"/>
    <w:next w:val="Normal"/>
    <w:uiPriority w:val="35"/>
    <w:semiHidden/>
    <w:unhideWhenUsed/>
    <w:qFormat/>
    <w:rsid w:val="00A61365"/>
    <w:pPr>
      <w:spacing w:after="200"/>
    </w:pPr>
    <w:rPr>
      <w:b/>
      <w:bCs/>
      <w:color w:val="4F81BD"/>
      <w:sz w:val="18"/>
      <w:szCs w:val="18"/>
    </w:rPr>
  </w:style>
  <w:style w:type="paragraph" w:styleId="Figurliste">
    <w:name w:val="table of figures"/>
    <w:basedOn w:val="Normal"/>
    <w:next w:val="Normal"/>
    <w:uiPriority w:val="99"/>
    <w:semiHidden/>
    <w:unhideWhenUsed/>
    <w:rsid w:val="00A61365"/>
  </w:style>
  <w:style w:type="paragraph" w:styleId="Konvoluttadresse">
    <w:name w:val="envelope address"/>
    <w:basedOn w:val="Normal"/>
    <w:uiPriority w:val="99"/>
    <w:semiHidden/>
    <w:unhideWhenUsed/>
    <w:rsid w:val="00A61365"/>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A61365"/>
    <w:rPr>
      <w:rFonts w:ascii="Cambria" w:eastAsia="Times New Roman" w:hAnsi="Cambria"/>
      <w:sz w:val="20"/>
    </w:rPr>
  </w:style>
  <w:style w:type="character" w:styleId="Merknadsreferanse">
    <w:name w:val="annotation reference"/>
    <w:semiHidden/>
    <w:rsid w:val="00A61365"/>
    <w:rPr>
      <w:sz w:val="16"/>
    </w:rPr>
  </w:style>
  <w:style w:type="character" w:styleId="Linjenummer">
    <w:name w:val="line number"/>
    <w:basedOn w:val="Standardskriftforavsnitt"/>
    <w:uiPriority w:val="99"/>
    <w:semiHidden/>
    <w:unhideWhenUsed/>
    <w:rsid w:val="00A61365"/>
  </w:style>
  <w:style w:type="character" w:styleId="Sluttnotereferanse">
    <w:name w:val="endnote reference"/>
    <w:uiPriority w:val="99"/>
    <w:semiHidden/>
    <w:unhideWhenUsed/>
    <w:rsid w:val="00A61365"/>
    <w:rPr>
      <w:vertAlign w:val="superscript"/>
    </w:rPr>
  </w:style>
  <w:style w:type="paragraph" w:styleId="Sluttnotetekst">
    <w:name w:val="endnote text"/>
    <w:basedOn w:val="Normal"/>
    <w:link w:val="SluttnotetekstTegn"/>
    <w:uiPriority w:val="99"/>
    <w:semiHidden/>
    <w:unhideWhenUsed/>
    <w:rsid w:val="00A61365"/>
    <w:rPr>
      <w:sz w:val="20"/>
    </w:rPr>
  </w:style>
  <w:style w:type="character" w:customStyle="1" w:styleId="SluttnotetekstTegn1">
    <w:name w:val="Sluttnotetekst Tegn1"/>
    <w:basedOn w:val="Standardskriftforavsnitt"/>
    <w:uiPriority w:val="99"/>
    <w:semiHidden/>
    <w:rsid w:val="00A61365"/>
    <w:rPr>
      <w:rFonts w:ascii="Times" w:eastAsia="Batang" w:hAnsi="Times" w:cs="Times New Roman"/>
      <w:sz w:val="20"/>
      <w:szCs w:val="20"/>
    </w:rPr>
  </w:style>
  <w:style w:type="paragraph" w:styleId="Kildeliste">
    <w:name w:val="table of authorities"/>
    <w:basedOn w:val="Normal"/>
    <w:next w:val="Normal"/>
    <w:uiPriority w:val="99"/>
    <w:semiHidden/>
    <w:unhideWhenUsed/>
    <w:rsid w:val="00A61365"/>
    <w:pPr>
      <w:ind w:left="240" w:hanging="240"/>
    </w:pPr>
  </w:style>
  <w:style w:type="paragraph" w:styleId="Makrotekst">
    <w:name w:val="macro"/>
    <w:link w:val="MakrotekstTegn"/>
    <w:uiPriority w:val="99"/>
    <w:semiHidden/>
    <w:unhideWhenUsed/>
    <w:rsid w:val="00A613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A61365"/>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A61365"/>
    <w:pPr>
      <w:spacing w:before="120"/>
    </w:pPr>
    <w:rPr>
      <w:rFonts w:ascii="Cambria" w:eastAsia="Times New Roman" w:hAnsi="Cambria"/>
      <w:b/>
      <w:bCs/>
      <w:szCs w:val="24"/>
    </w:rPr>
  </w:style>
  <w:style w:type="paragraph" w:styleId="Punktliste2">
    <w:name w:val="List Bullet 2"/>
    <w:basedOn w:val="Normal"/>
    <w:rsid w:val="00A61365"/>
    <w:pPr>
      <w:spacing w:after="0"/>
      <w:ind w:left="568" w:hanging="284"/>
    </w:pPr>
  </w:style>
  <w:style w:type="paragraph" w:styleId="Punktliste3">
    <w:name w:val="List Bullet 3"/>
    <w:basedOn w:val="Normal"/>
    <w:rsid w:val="00A61365"/>
    <w:pPr>
      <w:spacing w:after="0"/>
      <w:ind w:left="851" w:hanging="284"/>
    </w:pPr>
  </w:style>
  <w:style w:type="paragraph" w:styleId="Punktliste4">
    <w:name w:val="List Bullet 4"/>
    <w:basedOn w:val="Normal"/>
    <w:rsid w:val="00A61365"/>
    <w:pPr>
      <w:spacing w:after="0"/>
      <w:ind w:left="1135" w:hanging="284"/>
    </w:pPr>
  </w:style>
  <w:style w:type="paragraph" w:styleId="Punktliste5">
    <w:name w:val="List Bullet 5"/>
    <w:basedOn w:val="Normal"/>
    <w:rsid w:val="00A61365"/>
    <w:pPr>
      <w:spacing w:after="0"/>
      <w:ind w:left="1418" w:hanging="284"/>
    </w:pPr>
  </w:style>
  <w:style w:type="paragraph" w:styleId="Tittel">
    <w:name w:val="Title"/>
    <w:basedOn w:val="Normal"/>
    <w:next w:val="Normal"/>
    <w:link w:val="TittelTegn"/>
    <w:uiPriority w:val="10"/>
    <w:qFormat/>
    <w:rsid w:val="00A6136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A61365"/>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A61365"/>
    <w:pPr>
      <w:ind w:left="4252"/>
    </w:pPr>
  </w:style>
  <w:style w:type="character" w:customStyle="1" w:styleId="HilsenTegn">
    <w:name w:val="Hilsen Tegn"/>
    <w:link w:val="Hilsen"/>
    <w:uiPriority w:val="99"/>
    <w:semiHidden/>
    <w:rsid w:val="00A61365"/>
    <w:rPr>
      <w:rFonts w:ascii="Times" w:eastAsia="Batang" w:hAnsi="Times" w:cs="Times New Roman"/>
      <w:sz w:val="24"/>
      <w:szCs w:val="20"/>
    </w:rPr>
  </w:style>
  <w:style w:type="paragraph" w:styleId="Underskrift">
    <w:name w:val="Signature"/>
    <w:basedOn w:val="Normal"/>
    <w:link w:val="UnderskriftTegn"/>
    <w:uiPriority w:val="99"/>
    <w:semiHidden/>
    <w:unhideWhenUsed/>
    <w:rsid w:val="00A61365"/>
    <w:pPr>
      <w:ind w:left="4252"/>
    </w:pPr>
  </w:style>
  <w:style w:type="character" w:customStyle="1" w:styleId="UnderskriftTegn1">
    <w:name w:val="Underskrift Tegn1"/>
    <w:basedOn w:val="Standardskriftforavsnitt"/>
    <w:uiPriority w:val="99"/>
    <w:semiHidden/>
    <w:rsid w:val="00A61365"/>
    <w:rPr>
      <w:rFonts w:ascii="Times" w:eastAsia="Batang" w:hAnsi="Times" w:cs="Times New Roman"/>
      <w:sz w:val="24"/>
      <w:szCs w:val="20"/>
    </w:rPr>
  </w:style>
  <w:style w:type="paragraph" w:styleId="Brdtekst">
    <w:name w:val="Body Text"/>
    <w:basedOn w:val="Normal"/>
    <w:link w:val="BrdtekstTegn"/>
    <w:uiPriority w:val="99"/>
    <w:semiHidden/>
    <w:unhideWhenUsed/>
    <w:rsid w:val="00A61365"/>
  </w:style>
  <w:style w:type="character" w:customStyle="1" w:styleId="BrdtekstTegn">
    <w:name w:val="Brødtekst Tegn"/>
    <w:link w:val="Brdtekst"/>
    <w:uiPriority w:val="99"/>
    <w:semiHidden/>
    <w:rsid w:val="00A61365"/>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A61365"/>
    <w:pPr>
      <w:ind w:left="283"/>
    </w:pPr>
  </w:style>
  <w:style w:type="character" w:customStyle="1" w:styleId="BrdtekstinnrykkTegn">
    <w:name w:val="Brødtekstinnrykk Tegn"/>
    <w:link w:val="Brdtekstinnrykk"/>
    <w:uiPriority w:val="99"/>
    <w:semiHidden/>
    <w:rsid w:val="00A61365"/>
    <w:rPr>
      <w:rFonts w:ascii="Times" w:eastAsia="Batang" w:hAnsi="Times" w:cs="Times New Roman"/>
      <w:sz w:val="24"/>
      <w:szCs w:val="20"/>
    </w:rPr>
  </w:style>
  <w:style w:type="paragraph" w:styleId="Liste-forts">
    <w:name w:val="List Continue"/>
    <w:basedOn w:val="Normal"/>
    <w:uiPriority w:val="99"/>
    <w:semiHidden/>
    <w:unhideWhenUsed/>
    <w:rsid w:val="00A61365"/>
    <w:pPr>
      <w:ind w:left="283"/>
      <w:contextualSpacing/>
    </w:pPr>
  </w:style>
  <w:style w:type="paragraph" w:styleId="Liste-forts2">
    <w:name w:val="List Continue 2"/>
    <w:basedOn w:val="Normal"/>
    <w:uiPriority w:val="99"/>
    <w:semiHidden/>
    <w:unhideWhenUsed/>
    <w:rsid w:val="00A61365"/>
    <w:pPr>
      <w:ind w:left="566"/>
      <w:contextualSpacing/>
    </w:pPr>
  </w:style>
  <w:style w:type="paragraph" w:styleId="Liste-forts3">
    <w:name w:val="List Continue 3"/>
    <w:basedOn w:val="Normal"/>
    <w:uiPriority w:val="99"/>
    <w:semiHidden/>
    <w:unhideWhenUsed/>
    <w:rsid w:val="00A61365"/>
    <w:pPr>
      <w:ind w:left="849"/>
      <w:contextualSpacing/>
    </w:pPr>
  </w:style>
  <w:style w:type="paragraph" w:styleId="Liste-forts4">
    <w:name w:val="List Continue 4"/>
    <w:basedOn w:val="Normal"/>
    <w:uiPriority w:val="99"/>
    <w:semiHidden/>
    <w:unhideWhenUsed/>
    <w:rsid w:val="00A61365"/>
    <w:pPr>
      <w:ind w:left="1132"/>
      <w:contextualSpacing/>
    </w:pPr>
  </w:style>
  <w:style w:type="paragraph" w:styleId="Liste-forts5">
    <w:name w:val="List Continue 5"/>
    <w:basedOn w:val="Normal"/>
    <w:uiPriority w:val="99"/>
    <w:semiHidden/>
    <w:unhideWhenUsed/>
    <w:rsid w:val="00A61365"/>
    <w:pPr>
      <w:ind w:left="1415"/>
      <w:contextualSpacing/>
    </w:pPr>
  </w:style>
  <w:style w:type="paragraph" w:styleId="Meldingshode">
    <w:name w:val="Message Header"/>
    <w:basedOn w:val="Normal"/>
    <w:link w:val="MeldingshodeTegn"/>
    <w:uiPriority w:val="99"/>
    <w:semiHidden/>
    <w:unhideWhenUsed/>
    <w:rsid w:val="00A6136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A61365"/>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A61365"/>
  </w:style>
  <w:style w:type="character" w:customStyle="1" w:styleId="InnledendehilsenTegn">
    <w:name w:val="Innledende hilsen Tegn"/>
    <w:link w:val="Innledendehilsen"/>
    <w:uiPriority w:val="99"/>
    <w:semiHidden/>
    <w:rsid w:val="00A61365"/>
    <w:rPr>
      <w:rFonts w:ascii="Times" w:eastAsia="Batang" w:hAnsi="Times" w:cs="Times New Roman"/>
      <w:sz w:val="24"/>
      <w:szCs w:val="20"/>
    </w:rPr>
  </w:style>
  <w:style w:type="paragraph" w:styleId="Dato0">
    <w:name w:val="Date"/>
    <w:basedOn w:val="Normal"/>
    <w:next w:val="Normal"/>
    <w:link w:val="DatoTegn"/>
    <w:uiPriority w:val="99"/>
    <w:semiHidden/>
    <w:unhideWhenUsed/>
    <w:rsid w:val="00A61365"/>
  </w:style>
  <w:style w:type="character" w:customStyle="1" w:styleId="DatoTegn1">
    <w:name w:val="Dato Tegn1"/>
    <w:basedOn w:val="Standardskriftforavsnitt"/>
    <w:uiPriority w:val="99"/>
    <w:semiHidden/>
    <w:rsid w:val="00A61365"/>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A61365"/>
    <w:pPr>
      <w:spacing w:after="0"/>
      <w:ind w:firstLine="360"/>
    </w:pPr>
  </w:style>
  <w:style w:type="character" w:customStyle="1" w:styleId="Brdtekst-frsteinnrykkTegn">
    <w:name w:val="Brødtekst - første innrykk Tegn"/>
    <w:link w:val="Brdtekst-frsteinnrykk"/>
    <w:uiPriority w:val="99"/>
    <w:semiHidden/>
    <w:rsid w:val="00A61365"/>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A61365"/>
    <w:pPr>
      <w:spacing w:after="0"/>
      <w:ind w:left="360" w:firstLine="360"/>
    </w:pPr>
  </w:style>
  <w:style w:type="character" w:customStyle="1" w:styleId="Brdtekst-frsteinnrykk2Tegn">
    <w:name w:val="Brødtekst - første innrykk 2 Tegn"/>
    <w:link w:val="Brdtekst-frsteinnrykk2"/>
    <w:uiPriority w:val="99"/>
    <w:semiHidden/>
    <w:rsid w:val="00A61365"/>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A61365"/>
  </w:style>
  <w:style w:type="character" w:customStyle="1" w:styleId="NotatoverskriftTegn">
    <w:name w:val="Notatoverskrift Tegn"/>
    <w:link w:val="Notatoverskrift"/>
    <w:uiPriority w:val="99"/>
    <w:semiHidden/>
    <w:rsid w:val="00A61365"/>
    <w:rPr>
      <w:rFonts w:ascii="Times" w:eastAsia="Batang" w:hAnsi="Times" w:cs="Times New Roman"/>
      <w:sz w:val="24"/>
      <w:szCs w:val="20"/>
    </w:rPr>
  </w:style>
  <w:style w:type="paragraph" w:styleId="Brdtekst2">
    <w:name w:val="Body Text 2"/>
    <w:basedOn w:val="Normal"/>
    <w:link w:val="Brdtekst2Tegn"/>
    <w:uiPriority w:val="99"/>
    <w:semiHidden/>
    <w:unhideWhenUsed/>
    <w:rsid w:val="00A61365"/>
    <w:pPr>
      <w:spacing w:line="480" w:lineRule="auto"/>
    </w:pPr>
  </w:style>
  <w:style w:type="character" w:customStyle="1" w:styleId="Brdtekst2Tegn">
    <w:name w:val="Brødtekst 2 Tegn"/>
    <w:link w:val="Brdtekst2"/>
    <w:uiPriority w:val="99"/>
    <w:semiHidden/>
    <w:rsid w:val="00A61365"/>
    <w:rPr>
      <w:rFonts w:ascii="Times" w:eastAsia="Batang" w:hAnsi="Times" w:cs="Times New Roman"/>
      <w:sz w:val="24"/>
      <w:szCs w:val="20"/>
    </w:rPr>
  </w:style>
  <w:style w:type="paragraph" w:styleId="Brdtekst3">
    <w:name w:val="Body Text 3"/>
    <w:basedOn w:val="Normal"/>
    <w:link w:val="Brdtekst3Tegn"/>
    <w:uiPriority w:val="99"/>
    <w:semiHidden/>
    <w:unhideWhenUsed/>
    <w:rsid w:val="00A61365"/>
    <w:rPr>
      <w:sz w:val="16"/>
      <w:szCs w:val="16"/>
    </w:rPr>
  </w:style>
  <w:style w:type="character" w:customStyle="1" w:styleId="Brdtekst3Tegn">
    <w:name w:val="Brødtekst 3 Tegn"/>
    <w:link w:val="Brdtekst3"/>
    <w:uiPriority w:val="99"/>
    <w:semiHidden/>
    <w:rsid w:val="00A61365"/>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A61365"/>
    <w:pPr>
      <w:spacing w:line="480" w:lineRule="auto"/>
      <w:ind w:left="283"/>
    </w:pPr>
  </w:style>
  <w:style w:type="character" w:customStyle="1" w:styleId="Brdtekstinnrykk2Tegn">
    <w:name w:val="Brødtekstinnrykk 2 Tegn"/>
    <w:link w:val="Brdtekstinnrykk2"/>
    <w:uiPriority w:val="99"/>
    <w:semiHidden/>
    <w:rsid w:val="00A61365"/>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A61365"/>
    <w:pPr>
      <w:ind w:left="283"/>
    </w:pPr>
    <w:rPr>
      <w:sz w:val="16"/>
      <w:szCs w:val="16"/>
    </w:rPr>
  </w:style>
  <w:style w:type="character" w:customStyle="1" w:styleId="Brdtekstinnrykk3Tegn">
    <w:name w:val="Brødtekstinnrykk 3 Tegn"/>
    <w:link w:val="Brdtekstinnrykk3"/>
    <w:uiPriority w:val="99"/>
    <w:semiHidden/>
    <w:rsid w:val="00A61365"/>
    <w:rPr>
      <w:rFonts w:ascii="Times" w:eastAsia="Batang" w:hAnsi="Times" w:cs="Times New Roman"/>
      <w:sz w:val="16"/>
      <w:szCs w:val="16"/>
    </w:rPr>
  </w:style>
  <w:style w:type="paragraph" w:styleId="Blokktekst">
    <w:name w:val="Block Text"/>
    <w:basedOn w:val="Normal"/>
    <w:uiPriority w:val="99"/>
    <w:semiHidden/>
    <w:unhideWhenUsed/>
    <w:rsid w:val="00A6136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A61365"/>
    <w:rPr>
      <w:color w:val="800080"/>
      <w:u w:val="single"/>
    </w:rPr>
  </w:style>
  <w:style w:type="character" w:styleId="Utheving">
    <w:name w:val="Emphasis"/>
    <w:uiPriority w:val="20"/>
    <w:qFormat/>
    <w:rsid w:val="00A61365"/>
    <w:rPr>
      <w:i/>
      <w:iCs/>
    </w:rPr>
  </w:style>
  <w:style w:type="paragraph" w:styleId="Dokumentkart">
    <w:name w:val="Document Map"/>
    <w:basedOn w:val="Normal"/>
    <w:link w:val="DokumentkartTegn"/>
    <w:uiPriority w:val="99"/>
    <w:semiHidden/>
    <w:unhideWhenUsed/>
    <w:rsid w:val="00A61365"/>
    <w:rPr>
      <w:rFonts w:ascii="Tahoma" w:hAnsi="Tahoma" w:cs="Tahoma"/>
      <w:sz w:val="16"/>
      <w:szCs w:val="16"/>
    </w:rPr>
  </w:style>
  <w:style w:type="character" w:customStyle="1" w:styleId="DokumentkartTegn">
    <w:name w:val="Dokumentkart Tegn"/>
    <w:link w:val="Dokumentkart"/>
    <w:uiPriority w:val="99"/>
    <w:semiHidden/>
    <w:rsid w:val="00A61365"/>
    <w:rPr>
      <w:rFonts w:ascii="Tahoma" w:eastAsia="Batang" w:hAnsi="Tahoma" w:cs="Tahoma"/>
      <w:sz w:val="16"/>
      <w:szCs w:val="16"/>
    </w:rPr>
  </w:style>
  <w:style w:type="paragraph" w:styleId="Rentekst">
    <w:name w:val="Plain Text"/>
    <w:basedOn w:val="Normal"/>
    <w:link w:val="RentekstTegn"/>
    <w:uiPriority w:val="99"/>
    <w:semiHidden/>
    <w:unhideWhenUsed/>
    <w:rsid w:val="00A61365"/>
    <w:rPr>
      <w:rFonts w:ascii="Consolas" w:hAnsi="Consolas"/>
      <w:sz w:val="21"/>
      <w:szCs w:val="21"/>
    </w:rPr>
  </w:style>
  <w:style w:type="character" w:customStyle="1" w:styleId="RentekstTegn">
    <w:name w:val="Ren tekst Tegn"/>
    <w:link w:val="Rentekst"/>
    <w:uiPriority w:val="99"/>
    <w:semiHidden/>
    <w:rsid w:val="00A61365"/>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A61365"/>
  </w:style>
  <w:style w:type="character" w:customStyle="1" w:styleId="E-postsignaturTegn">
    <w:name w:val="E-postsignatur Tegn"/>
    <w:link w:val="E-postsignatur"/>
    <w:uiPriority w:val="99"/>
    <w:semiHidden/>
    <w:rsid w:val="00A61365"/>
    <w:rPr>
      <w:rFonts w:ascii="Times" w:eastAsia="Batang" w:hAnsi="Times" w:cs="Times New Roman"/>
      <w:sz w:val="24"/>
      <w:szCs w:val="20"/>
    </w:rPr>
  </w:style>
  <w:style w:type="character" w:styleId="HTML-akronym">
    <w:name w:val="HTML Acronym"/>
    <w:basedOn w:val="Standardskriftforavsnitt"/>
    <w:uiPriority w:val="99"/>
    <w:semiHidden/>
    <w:unhideWhenUsed/>
    <w:rsid w:val="00A61365"/>
  </w:style>
  <w:style w:type="paragraph" w:styleId="HTML-adresse">
    <w:name w:val="HTML Address"/>
    <w:basedOn w:val="Normal"/>
    <w:link w:val="HTML-adresseTegn"/>
    <w:uiPriority w:val="99"/>
    <w:semiHidden/>
    <w:unhideWhenUsed/>
    <w:rsid w:val="00A61365"/>
    <w:rPr>
      <w:i/>
      <w:iCs/>
    </w:rPr>
  </w:style>
  <w:style w:type="character" w:customStyle="1" w:styleId="HTML-adresseTegn">
    <w:name w:val="HTML-adresse Tegn"/>
    <w:link w:val="HTML-adresse"/>
    <w:uiPriority w:val="99"/>
    <w:semiHidden/>
    <w:rsid w:val="00A61365"/>
    <w:rPr>
      <w:rFonts w:ascii="Times" w:eastAsia="Batang" w:hAnsi="Times" w:cs="Times New Roman"/>
      <w:i/>
      <w:iCs/>
      <w:sz w:val="24"/>
      <w:szCs w:val="20"/>
    </w:rPr>
  </w:style>
  <w:style w:type="character" w:styleId="HTML-sitat">
    <w:name w:val="HTML Cite"/>
    <w:uiPriority w:val="99"/>
    <w:semiHidden/>
    <w:unhideWhenUsed/>
    <w:rsid w:val="00A61365"/>
    <w:rPr>
      <w:i/>
      <w:iCs/>
    </w:rPr>
  </w:style>
  <w:style w:type="character" w:styleId="HTML-kode">
    <w:name w:val="HTML Code"/>
    <w:uiPriority w:val="99"/>
    <w:semiHidden/>
    <w:unhideWhenUsed/>
    <w:rsid w:val="00A61365"/>
    <w:rPr>
      <w:rFonts w:ascii="Consolas" w:hAnsi="Consolas"/>
      <w:sz w:val="20"/>
      <w:szCs w:val="20"/>
    </w:rPr>
  </w:style>
  <w:style w:type="character" w:styleId="HTML-definisjon">
    <w:name w:val="HTML Definition"/>
    <w:uiPriority w:val="99"/>
    <w:semiHidden/>
    <w:unhideWhenUsed/>
    <w:rsid w:val="00A61365"/>
    <w:rPr>
      <w:i/>
      <w:iCs/>
    </w:rPr>
  </w:style>
  <w:style w:type="character" w:styleId="HTML-tastatur">
    <w:name w:val="HTML Keyboard"/>
    <w:uiPriority w:val="99"/>
    <w:semiHidden/>
    <w:unhideWhenUsed/>
    <w:rsid w:val="00A61365"/>
    <w:rPr>
      <w:rFonts w:ascii="Consolas" w:hAnsi="Consolas"/>
      <w:sz w:val="20"/>
      <w:szCs w:val="20"/>
    </w:rPr>
  </w:style>
  <w:style w:type="paragraph" w:styleId="HTML-forhndsformatert">
    <w:name w:val="HTML Preformatted"/>
    <w:basedOn w:val="Normal"/>
    <w:link w:val="HTML-forhndsformatertTegn"/>
    <w:uiPriority w:val="99"/>
    <w:semiHidden/>
    <w:unhideWhenUsed/>
    <w:rsid w:val="00A61365"/>
    <w:rPr>
      <w:rFonts w:ascii="Consolas" w:hAnsi="Consolas"/>
      <w:sz w:val="20"/>
    </w:rPr>
  </w:style>
  <w:style w:type="character" w:customStyle="1" w:styleId="HTML-forhndsformatertTegn">
    <w:name w:val="HTML-forhåndsformatert Tegn"/>
    <w:link w:val="HTML-forhndsformatert"/>
    <w:uiPriority w:val="99"/>
    <w:semiHidden/>
    <w:rsid w:val="00A61365"/>
    <w:rPr>
      <w:rFonts w:ascii="Consolas" w:eastAsia="Batang" w:hAnsi="Consolas" w:cs="Times New Roman"/>
      <w:sz w:val="20"/>
      <w:szCs w:val="20"/>
    </w:rPr>
  </w:style>
  <w:style w:type="character" w:styleId="HTML-eksempel">
    <w:name w:val="HTML Sample"/>
    <w:uiPriority w:val="99"/>
    <w:semiHidden/>
    <w:unhideWhenUsed/>
    <w:rsid w:val="00A61365"/>
    <w:rPr>
      <w:rFonts w:ascii="Consolas" w:hAnsi="Consolas"/>
      <w:sz w:val="24"/>
      <w:szCs w:val="24"/>
    </w:rPr>
  </w:style>
  <w:style w:type="character" w:styleId="HTML-skrivemaskin">
    <w:name w:val="HTML Typewriter"/>
    <w:uiPriority w:val="99"/>
    <w:semiHidden/>
    <w:unhideWhenUsed/>
    <w:rsid w:val="00A61365"/>
    <w:rPr>
      <w:rFonts w:ascii="Consolas" w:hAnsi="Consolas"/>
      <w:sz w:val="20"/>
      <w:szCs w:val="20"/>
    </w:rPr>
  </w:style>
  <w:style w:type="character" w:styleId="HTML-variabel">
    <w:name w:val="HTML Variable"/>
    <w:uiPriority w:val="99"/>
    <w:semiHidden/>
    <w:unhideWhenUsed/>
    <w:rsid w:val="00A61365"/>
    <w:rPr>
      <w:i/>
      <w:iCs/>
    </w:rPr>
  </w:style>
  <w:style w:type="paragraph" w:styleId="Kommentaremne">
    <w:name w:val="annotation subject"/>
    <w:basedOn w:val="Merknadstekst"/>
    <w:next w:val="Merknadstekst"/>
    <w:link w:val="KommentaremneTegn"/>
    <w:uiPriority w:val="99"/>
    <w:semiHidden/>
    <w:unhideWhenUsed/>
    <w:rsid w:val="00A61365"/>
    <w:rPr>
      <w:b/>
      <w:bCs/>
    </w:rPr>
  </w:style>
  <w:style w:type="character" w:customStyle="1" w:styleId="KommentaremneTegn">
    <w:name w:val="Kommentaremne Tegn"/>
    <w:link w:val="Kommentaremne"/>
    <w:uiPriority w:val="99"/>
    <w:semiHidden/>
    <w:rsid w:val="00A61365"/>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A61365"/>
    <w:rPr>
      <w:rFonts w:ascii="Tahoma" w:hAnsi="Tahoma" w:cs="Tahoma"/>
      <w:sz w:val="16"/>
      <w:szCs w:val="16"/>
    </w:rPr>
  </w:style>
  <w:style w:type="character" w:customStyle="1" w:styleId="BobletekstTegn">
    <w:name w:val="Bobletekst Tegn"/>
    <w:link w:val="Bobletekst"/>
    <w:uiPriority w:val="99"/>
    <w:semiHidden/>
    <w:rsid w:val="00A61365"/>
    <w:rPr>
      <w:rFonts w:ascii="Tahoma" w:eastAsia="Batang" w:hAnsi="Tahoma" w:cs="Tahoma"/>
      <w:sz w:val="16"/>
      <w:szCs w:val="16"/>
    </w:rPr>
  </w:style>
  <w:style w:type="paragraph" w:styleId="Ingenmellomrom">
    <w:name w:val="No Spacing"/>
    <w:uiPriority w:val="1"/>
    <w:qFormat/>
    <w:rsid w:val="00A61365"/>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A61365"/>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A61365"/>
    <w:rPr>
      <w:rFonts w:ascii="Times" w:eastAsia="Batang" w:hAnsi="Times" w:cs="Times New Roman"/>
      <w:i/>
      <w:iCs/>
      <w:color w:val="4472C4" w:themeColor="accent1"/>
      <w:sz w:val="24"/>
      <w:szCs w:val="20"/>
    </w:rPr>
  </w:style>
  <w:style w:type="character" w:styleId="Svakutheving">
    <w:name w:val="Subtle Emphasis"/>
    <w:uiPriority w:val="19"/>
    <w:qFormat/>
    <w:rsid w:val="00A61365"/>
    <w:rPr>
      <w:i/>
      <w:iCs/>
      <w:color w:val="808080"/>
    </w:rPr>
  </w:style>
  <w:style w:type="character" w:styleId="Sterkutheving">
    <w:name w:val="Intense Emphasis"/>
    <w:uiPriority w:val="21"/>
    <w:qFormat/>
    <w:rsid w:val="00A61365"/>
    <w:rPr>
      <w:b/>
      <w:bCs/>
      <w:i/>
      <w:iCs/>
      <w:color w:val="4F81BD"/>
    </w:rPr>
  </w:style>
  <w:style w:type="character" w:styleId="Svakreferanse">
    <w:name w:val="Subtle Reference"/>
    <w:uiPriority w:val="31"/>
    <w:qFormat/>
    <w:rsid w:val="00A61365"/>
    <w:rPr>
      <w:smallCaps/>
      <w:color w:val="C0504D"/>
      <w:u w:val="single"/>
    </w:rPr>
  </w:style>
  <w:style w:type="character" w:styleId="Sterkreferanse">
    <w:name w:val="Intense Reference"/>
    <w:uiPriority w:val="32"/>
    <w:qFormat/>
    <w:rsid w:val="00A61365"/>
    <w:rPr>
      <w:b/>
      <w:bCs/>
      <w:smallCaps/>
      <w:color w:val="C0504D"/>
      <w:spacing w:val="5"/>
      <w:u w:val="single"/>
    </w:rPr>
  </w:style>
  <w:style w:type="character" w:styleId="Boktittel">
    <w:name w:val="Book Title"/>
    <w:uiPriority w:val="33"/>
    <w:qFormat/>
    <w:rsid w:val="00A61365"/>
    <w:rPr>
      <w:b/>
      <w:bCs/>
      <w:smallCaps/>
      <w:spacing w:val="5"/>
    </w:rPr>
  </w:style>
  <w:style w:type="paragraph" w:styleId="Bibliografi">
    <w:name w:val="Bibliography"/>
    <w:basedOn w:val="Normal"/>
    <w:next w:val="Normal"/>
    <w:uiPriority w:val="37"/>
    <w:semiHidden/>
    <w:unhideWhenUsed/>
    <w:rsid w:val="00A61365"/>
  </w:style>
  <w:style w:type="paragraph" w:styleId="Overskriftforinnholdsfortegnelse">
    <w:name w:val="TOC Heading"/>
    <w:basedOn w:val="Overskrift1"/>
    <w:next w:val="Normal"/>
    <w:uiPriority w:val="39"/>
    <w:semiHidden/>
    <w:unhideWhenUsed/>
    <w:qFormat/>
    <w:rsid w:val="00A61365"/>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A61365"/>
    <w:pPr>
      <w:suppressAutoHyphens/>
      <w:spacing w:before="400" w:after="200"/>
      <w:jc w:val="center"/>
    </w:pPr>
    <w:rPr>
      <w:b/>
      <w:bCs/>
      <w:color w:val="FF0000"/>
    </w:rPr>
  </w:style>
  <w:style w:type="table" w:customStyle="1" w:styleId="Tabell-VM">
    <w:name w:val="Tabell-VM"/>
    <w:basedOn w:val="Tabelltemaer"/>
    <w:uiPriority w:val="99"/>
    <w:qFormat/>
    <w:rsid w:val="00A6136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A6136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A61365"/>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61365"/>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A61365"/>
    <w:pPr>
      <w:numPr>
        <w:numId w:val="2"/>
      </w:numPr>
    </w:pPr>
  </w:style>
  <w:style w:type="numbering" w:customStyle="1" w:styleId="l-AlfaListeStil">
    <w:name w:val="l-AlfaListeStil"/>
    <w:uiPriority w:val="99"/>
    <w:rsid w:val="00A61365"/>
    <w:pPr>
      <w:numPr>
        <w:numId w:val="3"/>
      </w:numPr>
    </w:pPr>
  </w:style>
  <w:style w:type="numbering" w:customStyle="1" w:styleId="l-ListeStilMal">
    <w:name w:val="l-ListeStilMal"/>
    <w:uiPriority w:val="99"/>
    <w:rsid w:val="00A61365"/>
    <w:pPr>
      <w:numPr>
        <w:numId w:val="4"/>
      </w:numPr>
    </w:pPr>
  </w:style>
  <w:style w:type="numbering" w:customStyle="1" w:styleId="l-NummerertListeStil">
    <w:name w:val="l-NummerertListeStil"/>
    <w:uiPriority w:val="99"/>
    <w:rsid w:val="00A61365"/>
    <w:pPr>
      <w:numPr>
        <w:numId w:val="18"/>
      </w:numPr>
    </w:pPr>
  </w:style>
  <w:style w:type="numbering" w:customStyle="1" w:styleId="NrListeStil">
    <w:name w:val="NrListeStil"/>
    <w:uiPriority w:val="99"/>
    <w:rsid w:val="00A61365"/>
    <w:pPr>
      <w:numPr>
        <w:numId w:val="5"/>
      </w:numPr>
    </w:pPr>
  </w:style>
  <w:style w:type="numbering" w:customStyle="1" w:styleId="OpplistingListeStil">
    <w:name w:val="OpplistingListeStil"/>
    <w:uiPriority w:val="99"/>
    <w:rsid w:val="00A61365"/>
    <w:pPr>
      <w:numPr>
        <w:numId w:val="6"/>
      </w:numPr>
    </w:pPr>
  </w:style>
  <w:style w:type="numbering" w:customStyle="1" w:styleId="OverskrifterListeStil">
    <w:name w:val="OverskrifterListeStil"/>
    <w:uiPriority w:val="99"/>
    <w:rsid w:val="00A61365"/>
    <w:pPr>
      <w:numPr>
        <w:numId w:val="7"/>
      </w:numPr>
    </w:pPr>
  </w:style>
  <w:style w:type="numbering" w:customStyle="1" w:styleId="RomListeStil">
    <w:name w:val="RomListeStil"/>
    <w:uiPriority w:val="99"/>
    <w:rsid w:val="00A61365"/>
    <w:pPr>
      <w:numPr>
        <w:numId w:val="8"/>
      </w:numPr>
    </w:pPr>
  </w:style>
  <w:style w:type="numbering" w:customStyle="1" w:styleId="StrekListeStil">
    <w:name w:val="StrekListeStil"/>
    <w:uiPriority w:val="99"/>
    <w:rsid w:val="00A61365"/>
    <w:pPr>
      <w:numPr>
        <w:numId w:val="9"/>
      </w:numPr>
    </w:pPr>
  </w:style>
  <w:style w:type="paragraph" w:customStyle="1" w:styleId="Sammendrag">
    <w:name w:val="Sammendrag"/>
    <w:basedOn w:val="Overskrift1"/>
    <w:qFormat/>
    <w:rsid w:val="00A61365"/>
    <w:pPr>
      <w:numPr>
        <w:numId w:val="0"/>
      </w:numPr>
    </w:pPr>
  </w:style>
  <w:style w:type="paragraph" w:customStyle="1" w:styleId="ForfatterMerknad">
    <w:name w:val="ForfatterMerknad"/>
    <w:basedOn w:val="Normal"/>
    <w:qFormat/>
    <w:rsid w:val="00A61365"/>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A61365"/>
    <w:pPr>
      <w:spacing w:before="60" w:line="276" w:lineRule="auto"/>
    </w:pPr>
    <w:rPr>
      <w:rFonts w:ascii="Arial" w:eastAsia="Times New Roman" w:hAnsi="Arial"/>
      <w:color w:val="943634"/>
      <w:spacing w:val="4"/>
      <w:sz w:val="26"/>
      <w:szCs w:val="22"/>
    </w:rPr>
  </w:style>
  <w:style w:type="paragraph" w:customStyle="1" w:styleId="tblRad">
    <w:name w:val="tblRad"/>
    <w:rsid w:val="00A6136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61365"/>
  </w:style>
  <w:style w:type="paragraph" w:customStyle="1" w:styleId="tbl2LinjeSumBold">
    <w:name w:val="tbl2LinjeSumBold"/>
    <w:basedOn w:val="tblRad"/>
    <w:rsid w:val="00A61365"/>
    <w:rPr>
      <w:b/>
    </w:rPr>
  </w:style>
  <w:style w:type="paragraph" w:customStyle="1" w:styleId="tblDelsum1">
    <w:name w:val="tblDelsum1"/>
    <w:basedOn w:val="tblRad"/>
    <w:rsid w:val="00A61365"/>
    <w:rPr>
      <w:i/>
    </w:rPr>
  </w:style>
  <w:style w:type="paragraph" w:customStyle="1" w:styleId="tblDelsum1-Kapittel">
    <w:name w:val="tblDelsum1 - Kapittel"/>
    <w:basedOn w:val="tblDelsum1"/>
    <w:rsid w:val="00A61365"/>
    <w:pPr>
      <w:keepNext w:val="0"/>
    </w:pPr>
  </w:style>
  <w:style w:type="paragraph" w:customStyle="1" w:styleId="tblDelsum2">
    <w:name w:val="tblDelsum2"/>
    <w:basedOn w:val="tblRad"/>
    <w:rsid w:val="00A61365"/>
    <w:rPr>
      <w:b/>
      <w:i/>
    </w:rPr>
  </w:style>
  <w:style w:type="paragraph" w:customStyle="1" w:styleId="tblDelsum2-Kapittel">
    <w:name w:val="tblDelsum2 - Kapittel"/>
    <w:basedOn w:val="tblDelsum2"/>
    <w:rsid w:val="00A61365"/>
    <w:pPr>
      <w:keepNext w:val="0"/>
    </w:pPr>
  </w:style>
  <w:style w:type="paragraph" w:customStyle="1" w:styleId="tblTabelloverskrift">
    <w:name w:val="tblTabelloverskrift"/>
    <w:rsid w:val="00A6136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61365"/>
    <w:pPr>
      <w:spacing w:after="0"/>
      <w:jc w:val="right"/>
    </w:pPr>
    <w:rPr>
      <w:b w:val="0"/>
      <w:caps w:val="0"/>
      <w:sz w:val="16"/>
    </w:rPr>
  </w:style>
  <w:style w:type="paragraph" w:customStyle="1" w:styleId="tblKategoriOverskrift">
    <w:name w:val="tblKategoriOverskrift"/>
    <w:basedOn w:val="tblRad"/>
    <w:rsid w:val="00A61365"/>
    <w:pPr>
      <w:spacing w:before="120"/>
    </w:pPr>
    <w:rPr>
      <w:b/>
    </w:rPr>
  </w:style>
  <w:style w:type="paragraph" w:customStyle="1" w:styleId="tblKolonneoverskrift">
    <w:name w:val="tblKolonneoverskrift"/>
    <w:basedOn w:val="Normal"/>
    <w:rsid w:val="00A61365"/>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A61365"/>
    <w:pPr>
      <w:spacing w:after="360"/>
      <w:jc w:val="center"/>
    </w:pPr>
    <w:rPr>
      <w:b w:val="0"/>
      <w:caps w:val="0"/>
    </w:rPr>
  </w:style>
  <w:style w:type="paragraph" w:customStyle="1" w:styleId="tblKolonneoverskrift-Vedtak">
    <w:name w:val="tblKolonneoverskrift - Vedtak"/>
    <w:basedOn w:val="tblTabelloverskrift-Vedtak"/>
    <w:rsid w:val="00A61365"/>
    <w:pPr>
      <w:spacing w:after="0"/>
    </w:pPr>
  </w:style>
  <w:style w:type="paragraph" w:customStyle="1" w:styleId="tblOverskrift-Vedtak">
    <w:name w:val="tblOverskrift - Vedtak"/>
    <w:basedOn w:val="tblRad"/>
    <w:rsid w:val="00A61365"/>
    <w:pPr>
      <w:spacing w:before="360"/>
      <w:jc w:val="center"/>
    </w:pPr>
  </w:style>
  <w:style w:type="paragraph" w:customStyle="1" w:styleId="tblRadBold">
    <w:name w:val="tblRadBold"/>
    <w:basedOn w:val="tblRad"/>
    <w:rsid w:val="00A61365"/>
    <w:rPr>
      <w:b/>
    </w:rPr>
  </w:style>
  <w:style w:type="paragraph" w:customStyle="1" w:styleId="tblRadItalic">
    <w:name w:val="tblRadItalic"/>
    <w:basedOn w:val="tblRad"/>
    <w:rsid w:val="00A61365"/>
    <w:rPr>
      <w:i/>
    </w:rPr>
  </w:style>
  <w:style w:type="paragraph" w:customStyle="1" w:styleId="tblRadItalicSiste">
    <w:name w:val="tblRadItalicSiste"/>
    <w:basedOn w:val="tblRadItalic"/>
    <w:rsid w:val="00A61365"/>
  </w:style>
  <w:style w:type="paragraph" w:customStyle="1" w:styleId="tblRadMedLuft">
    <w:name w:val="tblRadMedLuft"/>
    <w:basedOn w:val="tblRad"/>
    <w:rsid w:val="00A61365"/>
    <w:pPr>
      <w:spacing w:before="120"/>
    </w:pPr>
  </w:style>
  <w:style w:type="paragraph" w:customStyle="1" w:styleId="tblRadMedLuftSiste">
    <w:name w:val="tblRadMedLuftSiste"/>
    <w:basedOn w:val="tblRadMedLuft"/>
    <w:rsid w:val="00A61365"/>
    <w:pPr>
      <w:spacing w:after="120"/>
    </w:pPr>
  </w:style>
  <w:style w:type="paragraph" w:customStyle="1" w:styleId="tblRadMedLuftSiste-Vedtak">
    <w:name w:val="tblRadMedLuftSiste - Vedtak"/>
    <w:basedOn w:val="tblRadMedLuftSiste"/>
    <w:rsid w:val="00A61365"/>
    <w:pPr>
      <w:keepNext w:val="0"/>
    </w:pPr>
  </w:style>
  <w:style w:type="paragraph" w:customStyle="1" w:styleId="tblRadSiste">
    <w:name w:val="tblRadSiste"/>
    <w:basedOn w:val="tblRad"/>
    <w:rsid w:val="00A61365"/>
  </w:style>
  <w:style w:type="paragraph" w:customStyle="1" w:styleId="tblSluttsum">
    <w:name w:val="tblSluttsum"/>
    <w:basedOn w:val="tblRad"/>
    <w:rsid w:val="00A61365"/>
    <w:pPr>
      <w:spacing w:before="120"/>
    </w:pPr>
    <w:rPr>
      <w:b/>
      <w:i/>
    </w:rPr>
  </w:style>
  <w:style w:type="character" w:styleId="Emneknagg">
    <w:name w:val="Hashtag"/>
    <w:basedOn w:val="Standardskriftforavsnitt"/>
    <w:uiPriority w:val="99"/>
    <w:semiHidden/>
    <w:unhideWhenUsed/>
    <w:rsid w:val="00A61365"/>
    <w:rPr>
      <w:color w:val="2B579A"/>
      <w:shd w:val="clear" w:color="auto" w:fill="E1DFDD"/>
    </w:rPr>
  </w:style>
  <w:style w:type="character" w:styleId="Omtale">
    <w:name w:val="Mention"/>
    <w:basedOn w:val="Standardskriftforavsnitt"/>
    <w:uiPriority w:val="99"/>
    <w:semiHidden/>
    <w:unhideWhenUsed/>
    <w:rsid w:val="00A61365"/>
    <w:rPr>
      <w:color w:val="2B579A"/>
      <w:shd w:val="clear" w:color="auto" w:fill="E1DFDD"/>
    </w:rPr>
  </w:style>
  <w:style w:type="paragraph" w:styleId="Sitat0">
    <w:name w:val="Quote"/>
    <w:basedOn w:val="Normal"/>
    <w:next w:val="Normal"/>
    <w:link w:val="SitatTegn1"/>
    <w:uiPriority w:val="29"/>
    <w:qFormat/>
    <w:rsid w:val="00A6136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61365"/>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A61365"/>
    <w:rPr>
      <w:u w:val="dotted"/>
    </w:rPr>
  </w:style>
  <w:style w:type="character" w:styleId="Smartkobling">
    <w:name w:val="Smart Link"/>
    <w:basedOn w:val="Standardskriftforavsnitt"/>
    <w:uiPriority w:val="99"/>
    <w:semiHidden/>
    <w:unhideWhenUsed/>
    <w:rsid w:val="00A61365"/>
    <w:rPr>
      <w:color w:val="0000FF"/>
      <w:u w:val="single"/>
      <w:shd w:val="clear" w:color="auto" w:fill="F3F2F1"/>
    </w:rPr>
  </w:style>
  <w:style w:type="character" w:styleId="Ulstomtale">
    <w:name w:val="Unresolved Mention"/>
    <w:basedOn w:val="Standardskriftforavsnitt"/>
    <w:uiPriority w:val="99"/>
    <w:semiHidden/>
    <w:unhideWhenUsed/>
    <w:rsid w:val="00A61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footer" Target="footer1.xml"/><Relationship Id="rId47" Type="http://schemas.openxmlformats.org/officeDocument/2006/relationships/image" Target="media/image35.gif"/><Relationship Id="rId50" Type="http://schemas.openxmlformats.org/officeDocument/2006/relationships/image" Target="media/image38.gif"/><Relationship Id="rId55" Type="http://schemas.openxmlformats.org/officeDocument/2006/relationships/image" Target="media/image43.gif"/><Relationship Id="rId63" Type="http://schemas.openxmlformats.org/officeDocument/2006/relationships/image" Target="media/image51.gif"/><Relationship Id="rId68" Type="http://schemas.openxmlformats.org/officeDocument/2006/relationships/image" Target="media/image56.gif"/><Relationship Id="rId7" Type="http://schemas.openxmlformats.org/officeDocument/2006/relationships/image" Target="media/image1.gif"/><Relationship Id="rId71" Type="http://schemas.openxmlformats.org/officeDocument/2006/relationships/image" Target="media/image59.gi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image" Target="media/image54.gi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37.gif"/><Relationship Id="rId57" Type="http://schemas.openxmlformats.org/officeDocument/2006/relationships/image" Target="media/image45.gif"/><Relationship Id="rId61" Type="http://schemas.openxmlformats.org/officeDocument/2006/relationships/image" Target="media/image49.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header" Target="header3.xml"/><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footer" Target="footer2.xml"/><Relationship Id="rId48" Type="http://schemas.openxmlformats.org/officeDocument/2006/relationships/image" Target="media/image36.gif"/><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image" Target="media/image57.gif"/><Relationship Id="rId8" Type="http://schemas.openxmlformats.org/officeDocument/2006/relationships/image" Target="media/image2.gif"/><Relationship Id="rId51" Type="http://schemas.openxmlformats.org/officeDocument/2006/relationships/image" Target="media/image39.gif"/><Relationship Id="rId72" Type="http://schemas.openxmlformats.org/officeDocument/2006/relationships/image" Target="media/image60.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34.gif"/><Relationship Id="rId59" Type="http://schemas.openxmlformats.org/officeDocument/2006/relationships/image" Target="media/image47.gif"/><Relationship Id="rId67" Type="http://schemas.openxmlformats.org/officeDocument/2006/relationships/image" Target="media/image55.gif"/><Relationship Id="rId20" Type="http://schemas.openxmlformats.org/officeDocument/2006/relationships/image" Target="media/image14.gif"/><Relationship Id="rId41" Type="http://schemas.openxmlformats.org/officeDocument/2006/relationships/header" Target="header2.xml"/><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gi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41</TotalTime>
  <Pages>170</Pages>
  <Words>53862</Words>
  <Characters>315782</Characters>
  <Application>Microsoft Office Word</Application>
  <DocSecurity>0</DocSecurity>
  <Lines>2631</Lines>
  <Paragraphs>737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5</cp:revision>
  <dcterms:created xsi:type="dcterms:W3CDTF">2022-09-26T19:31:00Z</dcterms:created>
  <dcterms:modified xsi:type="dcterms:W3CDTF">2022-09-27T12:48:00Z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2022-09-26T19:19:40Z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84d64951-df92-450e-b260-a22a9f7f0983</vt:lpwstr>
  </property>
  <property fmtid="{D5CDD505-2E9C-101B-9397-08002B2CF9AE}" pid="8" name="MSIP_Label_b22f7043-6caf-4431-9109-8eff758a1d8b_ContentBits">
    <vt:lpwstr>0</vt:lpwstr>
  </property>
</Properties>
</file>