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860AE" w14:textId="01508276" w:rsidR="00EC1151" w:rsidRPr="007E60C5" w:rsidRDefault="007E60C5" w:rsidP="00B26BAD">
      <w:pPr>
        <w:pStyle w:val="i-dep"/>
      </w:pPr>
      <w:r w:rsidRPr="007E60C5">
        <w:t>Utenriksdepartementet</w:t>
      </w:r>
    </w:p>
    <w:p w14:paraId="6EB1D07E" w14:textId="77777777" w:rsidR="00EC1151" w:rsidRPr="007E60C5" w:rsidRDefault="00132E54" w:rsidP="007E60C5">
      <w:pPr>
        <w:pStyle w:val="i-hode"/>
      </w:pPr>
      <w:r w:rsidRPr="007E60C5">
        <w:t>Meld. St. 21</w:t>
      </w:r>
    </w:p>
    <w:p w14:paraId="36987772" w14:textId="77777777" w:rsidR="00EC1151" w:rsidRPr="007E60C5" w:rsidRDefault="00132E54" w:rsidP="007E60C5">
      <w:pPr>
        <w:pStyle w:val="i-sesjon"/>
      </w:pPr>
      <w:r w:rsidRPr="007E60C5">
        <w:t>(2022–2023)</w:t>
      </w:r>
    </w:p>
    <w:p w14:paraId="122B2C0E" w14:textId="77777777" w:rsidR="00EC1151" w:rsidRPr="007E60C5" w:rsidRDefault="00132E54" w:rsidP="007E60C5">
      <w:pPr>
        <w:pStyle w:val="i-hode-tit"/>
      </w:pPr>
      <w:r w:rsidRPr="007E60C5">
        <w:t>Melding til Stortinget</w:t>
      </w:r>
    </w:p>
    <w:p w14:paraId="1D45CE2F" w14:textId="77777777" w:rsidR="00EC1151" w:rsidRPr="007E60C5" w:rsidRDefault="00132E54" w:rsidP="007E60C5">
      <w:pPr>
        <w:pStyle w:val="i-tit"/>
      </w:pPr>
      <w:r w:rsidRPr="007E60C5">
        <w:t>Eksport av forsvarsmateriell fra Norge i 2022, eksportkontroll og internasjonalt ikke-spredningssamarbeid</w:t>
      </w:r>
    </w:p>
    <w:p w14:paraId="1A03A44A" w14:textId="77777777" w:rsidR="00EC1151" w:rsidRPr="007E60C5" w:rsidRDefault="00132E54" w:rsidP="007E60C5">
      <w:pPr>
        <w:pStyle w:val="tittel-ordforkl"/>
      </w:pPr>
      <w:r w:rsidRPr="007E60C5">
        <w:t>Forklaring på begreper og forkortelser</w:t>
      </w:r>
    </w:p>
    <w:p w14:paraId="18C25BBD" w14:textId="77777777" w:rsidR="00EC1151" w:rsidRPr="007E60C5" w:rsidRDefault="00132E54" w:rsidP="007E60C5">
      <w:pPr>
        <w:pStyle w:val="Tabellnavn"/>
      </w:pPr>
      <w:r w:rsidRPr="007E60C5">
        <w:t>03N0xx2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1517"/>
        <w:gridCol w:w="3827"/>
        <w:gridCol w:w="3836"/>
      </w:tblGrid>
      <w:tr w:rsidR="00EC1151" w:rsidRPr="007E60C5" w14:paraId="7BB28E3B" w14:textId="77777777" w:rsidTr="00A20D66">
        <w:trPr>
          <w:trHeight w:val="1660"/>
        </w:trPr>
        <w:tc>
          <w:tcPr>
            <w:tcW w:w="1517" w:type="dxa"/>
            <w:tcBorders>
              <w:top w:val="single" w:sz="4" w:space="0" w:color="000000"/>
              <w:left w:val="nil"/>
              <w:bottom w:val="nil"/>
              <w:right w:val="nil"/>
            </w:tcBorders>
            <w:shd w:val="clear" w:color="auto" w:fill="auto"/>
            <w:tcMar>
              <w:top w:w="128" w:type="dxa"/>
              <w:left w:w="43" w:type="dxa"/>
              <w:bottom w:w="43" w:type="dxa"/>
              <w:right w:w="43" w:type="dxa"/>
            </w:tcMar>
          </w:tcPr>
          <w:p w14:paraId="7346259E" w14:textId="77777777" w:rsidR="00EC1151" w:rsidRPr="007E60C5" w:rsidRDefault="00132E54" w:rsidP="007E60C5">
            <w:r w:rsidRPr="007E60C5">
              <w:t>A-materiell</w:t>
            </w:r>
          </w:p>
        </w:tc>
        <w:tc>
          <w:tcPr>
            <w:tcW w:w="3827" w:type="dxa"/>
            <w:tcBorders>
              <w:top w:val="single" w:sz="4" w:space="0" w:color="000000"/>
              <w:left w:val="nil"/>
              <w:bottom w:val="nil"/>
              <w:right w:val="nil"/>
            </w:tcBorders>
            <w:shd w:val="clear" w:color="auto" w:fill="auto"/>
            <w:tcMar>
              <w:top w:w="128" w:type="dxa"/>
              <w:left w:w="43" w:type="dxa"/>
              <w:bottom w:w="43" w:type="dxa"/>
              <w:right w:w="43" w:type="dxa"/>
            </w:tcMar>
          </w:tcPr>
          <w:p w14:paraId="651E14EF" w14:textId="77777777" w:rsidR="00EC1151" w:rsidRPr="007E60C5" w:rsidRDefault="00132E54" w:rsidP="007E60C5">
            <w:r w:rsidRPr="007E60C5">
              <w:t xml:space="preserve">Varekategori definert i retningslinjer for Utenriksdepartementets behandling av </w:t>
            </w:r>
            <w:r w:rsidRPr="007E60C5">
              <w:br/>
              <w:t>søknader om eksport av forsvarsmateriell.</w:t>
            </w:r>
          </w:p>
          <w:p w14:paraId="4E15FC73" w14:textId="77777777" w:rsidR="00EC1151" w:rsidRPr="007E60C5" w:rsidRDefault="00132E54" w:rsidP="007E60C5">
            <w:r w:rsidRPr="007E60C5">
              <w:t xml:space="preserve">Forsvarsrelaterte varer og teknologi </w:t>
            </w:r>
            <w:r w:rsidRPr="007E60C5">
              <w:br/>
              <w:t xml:space="preserve">omfattes av Utenriksdepartementets </w:t>
            </w:r>
            <w:r w:rsidRPr="007E60C5">
              <w:br/>
            </w:r>
            <w:proofErr w:type="spellStart"/>
            <w:r w:rsidRPr="007E60C5">
              <w:t>vareliste</w:t>
            </w:r>
            <w:proofErr w:type="spellEnd"/>
            <w:r w:rsidRPr="007E60C5">
              <w:t xml:space="preserve"> I.</w:t>
            </w:r>
          </w:p>
        </w:tc>
        <w:tc>
          <w:tcPr>
            <w:tcW w:w="3836" w:type="dxa"/>
            <w:tcBorders>
              <w:top w:val="single" w:sz="4" w:space="0" w:color="000000"/>
              <w:left w:val="nil"/>
              <w:bottom w:val="nil"/>
              <w:right w:val="nil"/>
            </w:tcBorders>
            <w:shd w:val="clear" w:color="auto" w:fill="auto"/>
            <w:tcMar>
              <w:top w:w="128" w:type="dxa"/>
              <w:left w:w="43" w:type="dxa"/>
              <w:bottom w:w="43" w:type="dxa"/>
              <w:right w:w="43" w:type="dxa"/>
            </w:tcMar>
          </w:tcPr>
          <w:p w14:paraId="3C82A9A2" w14:textId="77777777" w:rsidR="00EC1151" w:rsidRPr="007E60C5" w:rsidRDefault="00132E54" w:rsidP="007E60C5">
            <w:r w:rsidRPr="007E60C5">
              <w:t>Omfatter våpen, ammunisjon og visse typer militært materiell. I tillegg omfattes annet materiell med strategisk kapasitet som vesentlig kan påvirke de militære -styrkeforhold i nærområdet.</w:t>
            </w:r>
          </w:p>
        </w:tc>
      </w:tr>
      <w:tr w:rsidR="00EC1151" w:rsidRPr="007E60C5" w14:paraId="0B1D9345" w14:textId="77777777" w:rsidTr="00A20D66">
        <w:trPr>
          <w:trHeight w:val="1660"/>
        </w:trPr>
        <w:tc>
          <w:tcPr>
            <w:tcW w:w="1517" w:type="dxa"/>
            <w:tcBorders>
              <w:top w:val="nil"/>
              <w:left w:val="nil"/>
              <w:bottom w:val="nil"/>
              <w:right w:val="nil"/>
            </w:tcBorders>
            <w:tcMar>
              <w:top w:w="128" w:type="dxa"/>
              <w:left w:w="43" w:type="dxa"/>
              <w:bottom w:w="43" w:type="dxa"/>
              <w:right w:w="43" w:type="dxa"/>
            </w:tcMar>
          </w:tcPr>
          <w:p w14:paraId="0C075A3C" w14:textId="77777777" w:rsidR="00EC1151" w:rsidRPr="007E60C5" w:rsidRDefault="00132E54" w:rsidP="007E60C5">
            <w:r w:rsidRPr="007E60C5">
              <w:t>B-materiell</w:t>
            </w:r>
          </w:p>
        </w:tc>
        <w:tc>
          <w:tcPr>
            <w:tcW w:w="3827" w:type="dxa"/>
            <w:tcBorders>
              <w:top w:val="nil"/>
              <w:left w:val="nil"/>
              <w:bottom w:val="nil"/>
              <w:right w:val="nil"/>
            </w:tcBorders>
            <w:tcMar>
              <w:top w:w="128" w:type="dxa"/>
              <w:left w:w="43" w:type="dxa"/>
              <w:bottom w:w="43" w:type="dxa"/>
              <w:right w:w="43" w:type="dxa"/>
            </w:tcMar>
          </w:tcPr>
          <w:p w14:paraId="111D5963" w14:textId="77777777" w:rsidR="00EC1151" w:rsidRPr="007E60C5" w:rsidRDefault="00132E54" w:rsidP="007E60C5">
            <w:r w:rsidRPr="007E60C5">
              <w:t xml:space="preserve">Varekategori definert i retningslinjer for Utenriksdepartementets behandling av </w:t>
            </w:r>
            <w:r w:rsidRPr="007E60C5">
              <w:br/>
              <w:t xml:space="preserve">søknader om eksport av forsvarsmateriell. Forsvarsrelaterte varer og teknologi </w:t>
            </w:r>
            <w:r w:rsidRPr="007E60C5">
              <w:br/>
              <w:t xml:space="preserve">omfattes av Utenriksdepartementets </w:t>
            </w:r>
            <w:r w:rsidRPr="007E60C5">
              <w:br/>
            </w:r>
            <w:proofErr w:type="spellStart"/>
            <w:r w:rsidRPr="007E60C5">
              <w:t>vareliste</w:t>
            </w:r>
            <w:proofErr w:type="spellEnd"/>
            <w:r w:rsidRPr="007E60C5">
              <w:t xml:space="preserve"> I.</w:t>
            </w:r>
          </w:p>
        </w:tc>
        <w:tc>
          <w:tcPr>
            <w:tcW w:w="3836" w:type="dxa"/>
            <w:tcBorders>
              <w:top w:val="nil"/>
              <w:left w:val="nil"/>
              <w:bottom w:val="nil"/>
              <w:right w:val="nil"/>
            </w:tcBorders>
            <w:tcMar>
              <w:top w:w="128" w:type="dxa"/>
              <w:left w:w="43" w:type="dxa"/>
              <w:bottom w:w="43" w:type="dxa"/>
              <w:right w:w="43" w:type="dxa"/>
            </w:tcMar>
          </w:tcPr>
          <w:p w14:paraId="2DFAD72D" w14:textId="77777777" w:rsidR="00EC1151" w:rsidRPr="007E60C5" w:rsidRDefault="00132E54" w:rsidP="007E60C5">
            <w:r w:rsidRPr="007E60C5">
              <w:t>Omfatter øvrige forsvarsrelaterte varer som ikke har egenskaper eller bruks-områder som definert for varekategori A.</w:t>
            </w:r>
          </w:p>
        </w:tc>
      </w:tr>
      <w:tr w:rsidR="00EC1151" w:rsidRPr="007E60C5" w14:paraId="1D0585B2" w14:textId="77777777" w:rsidTr="00A20D66">
        <w:trPr>
          <w:trHeight w:val="1920"/>
        </w:trPr>
        <w:tc>
          <w:tcPr>
            <w:tcW w:w="1517" w:type="dxa"/>
            <w:tcBorders>
              <w:top w:val="nil"/>
              <w:left w:val="nil"/>
              <w:bottom w:val="nil"/>
              <w:right w:val="nil"/>
            </w:tcBorders>
            <w:tcMar>
              <w:top w:w="128" w:type="dxa"/>
              <w:left w:w="43" w:type="dxa"/>
              <w:bottom w:w="43" w:type="dxa"/>
              <w:right w:w="43" w:type="dxa"/>
            </w:tcMar>
          </w:tcPr>
          <w:p w14:paraId="08A78135" w14:textId="77777777" w:rsidR="00EC1151" w:rsidRPr="007E60C5" w:rsidRDefault="00132E54" w:rsidP="007E60C5">
            <w:r w:rsidRPr="007E60C5">
              <w:t>EUs adferds-kriterier</w:t>
            </w:r>
          </w:p>
        </w:tc>
        <w:tc>
          <w:tcPr>
            <w:tcW w:w="3827" w:type="dxa"/>
            <w:tcBorders>
              <w:top w:val="nil"/>
              <w:left w:val="nil"/>
              <w:bottom w:val="nil"/>
              <w:right w:val="nil"/>
            </w:tcBorders>
            <w:tcMar>
              <w:top w:w="128" w:type="dxa"/>
              <w:left w:w="43" w:type="dxa"/>
              <w:bottom w:w="43" w:type="dxa"/>
              <w:right w:w="43" w:type="dxa"/>
            </w:tcMar>
          </w:tcPr>
          <w:p w14:paraId="1D147824" w14:textId="77777777" w:rsidR="00EC1151" w:rsidRPr="007E60C5" w:rsidRDefault="00EC1151" w:rsidP="007E60C5"/>
        </w:tc>
        <w:tc>
          <w:tcPr>
            <w:tcW w:w="3836" w:type="dxa"/>
            <w:tcBorders>
              <w:top w:val="nil"/>
              <w:left w:val="nil"/>
              <w:bottom w:val="nil"/>
              <w:right w:val="nil"/>
            </w:tcBorders>
            <w:tcMar>
              <w:top w:w="128" w:type="dxa"/>
              <w:left w:w="43" w:type="dxa"/>
              <w:bottom w:w="43" w:type="dxa"/>
              <w:right w:w="43" w:type="dxa"/>
            </w:tcMar>
          </w:tcPr>
          <w:p w14:paraId="3551C529" w14:textId="77777777" w:rsidR="00EC1151" w:rsidRPr="007E60C5" w:rsidRDefault="00132E54" w:rsidP="007E60C5">
            <w:r w:rsidRPr="007E60C5">
              <w:t xml:space="preserve">EUs åtte normative kriterier for våpen-eksport. Kriteriene utdyper vurderingene Utenriksdepartementet foretar når det -gjelder en rekke politiske spørsmål jf. 1959-vedtaket og 1997-presiseringen. -Kriteriene er </w:t>
            </w:r>
            <w:r w:rsidRPr="007E60C5">
              <w:lastRenderedPageBreak/>
              <w:t>innarbeidet i Utenriks-departementets retningslinjer.</w:t>
            </w:r>
          </w:p>
        </w:tc>
      </w:tr>
      <w:tr w:rsidR="00EC1151" w:rsidRPr="007E60C5" w14:paraId="0C056F9C" w14:textId="77777777" w:rsidTr="00A20D66">
        <w:trPr>
          <w:trHeight w:val="1140"/>
        </w:trPr>
        <w:tc>
          <w:tcPr>
            <w:tcW w:w="1517" w:type="dxa"/>
            <w:tcBorders>
              <w:top w:val="nil"/>
              <w:left w:val="nil"/>
              <w:bottom w:val="nil"/>
              <w:right w:val="nil"/>
            </w:tcBorders>
            <w:tcMar>
              <w:top w:w="128" w:type="dxa"/>
              <w:left w:w="43" w:type="dxa"/>
              <w:bottom w:w="43" w:type="dxa"/>
              <w:right w:w="43" w:type="dxa"/>
            </w:tcMar>
          </w:tcPr>
          <w:p w14:paraId="77E6C24C" w14:textId="77777777" w:rsidR="00EC1151" w:rsidRPr="007E60C5" w:rsidRDefault="00132E54" w:rsidP="007E60C5">
            <w:r w:rsidRPr="007E60C5">
              <w:lastRenderedPageBreak/>
              <w:t xml:space="preserve">Flerbruks-varer </w:t>
            </w:r>
            <w:r w:rsidRPr="007E60C5">
              <w:br/>
              <w:t xml:space="preserve">(«dual </w:t>
            </w:r>
            <w:proofErr w:type="spellStart"/>
            <w:r w:rsidRPr="007E60C5">
              <w:t>use</w:t>
            </w:r>
            <w:proofErr w:type="spellEnd"/>
            <w:r w:rsidRPr="007E60C5">
              <w:t>»)</w:t>
            </w:r>
          </w:p>
        </w:tc>
        <w:tc>
          <w:tcPr>
            <w:tcW w:w="3827" w:type="dxa"/>
            <w:tcBorders>
              <w:top w:val="nil"/>
              <w:left w:val="nil"/>
              <w:bottom w:val="nil"/>
              <w:right w:val="nil"/>
            </w:tcBorders>
            <w:tcMar>
              <w:top w:w="128" w:type="dxa"/>
              <w:left w:w="43" w:type="dxa"/>
              <w:bottom w:w="43" w:type="dxa"/>
              <w:right w:w="43" w:type="dxa"/>
            </w:tcMar>
          </w:tcPr>
          <w:p w14:paraId="6AB8C622" w14:textId="77777777" w:rsidR="00EC1151" w:rsidRPr="007E60C5" w:rsidRDefault="00132E54" w:rsidP="007E60C5">
            <w:r w:rsidRPr="007E60C5">
              <w:t xml:space="preserve">Omfattes av Utenriksdepartementets </w:t>
            </w:r>
            <w:r w:rsidRPr="007E60C5">
              <w:br/>
            </w:r>
            <w:proofErr w:type="spellStart"/>
            <w:r w:rsidRPr="007E60C5">
              <w:t>vareliste</w:t>
            </w:r>
            <w:proofErr w:type="spellEnd"/>
            <w:r w:rsidRPr="007E60C5">
              <w:t xml:space="preserve"> II.</w:t>
            </w:r>
          </w:p>
        </w:tc>
        <w:tc>
          <w:tcPr>
            <w:tcW w:w="3836" w:type="dxa"/>
            <w:tcBorders>
              <w:top w:val="nil"/>
              <w:left w:val="nil"/>
              <w:bottom w:val="nil"/>
              <w:right w:val="nil"/>
            </w:tcBorders>
            <w:tcMar>
              <w:top w:w="128" w:type="dxa"/>
              <w:left w:w="43" w:type="dxa"/>
              <w:bottom w:w="43" w:type="dxa"/>
              <w:right w:w="43" w:type="dxa"/>
            </w:tcMar>
          </w:tcPr>
          <w:p w14:paraId="4D95EF2D" w14:textId="77777777" w:rsidR="00EC1151" w:rsidRPr="007E60C5" w:rsidRDefault="00132E54" w:rsidP="007E60C5">
            <w:r w:rsidRPr="007E60C5">
              <w:t>Varer og teknologi som er utviklet for sivile formål, men som er identifisert innenfor de multilaterale eksportkontrollregimene til å ha viktige militære bruksområder.</w:t>
            </w:r>
          </w:p>
        </w:tc>
      </w:tr>
      <w:tr w:rsidR="00EC1151" w:rsidRPr="007E60C5" w14:paraId="23F2C3A8" w14:textId="77777777" w:rsidTr="00A20D66">
        <w:trPr>
          <w:trHeight w:val="2420"/>
        </w:trPr>
        <w:tc>
          <w:tcPr>
            <w:tcW w:w="1517" w:type="dxa"/>
            <w:tcBorders>
              <w:top w:val="nil"/>
              <w:left w:val="nil"/>
              <w:bottom w:val="nil"/>
              <w:right w:val="nil"/>
            </w:tcBorders>
            <w:tcMar>
              <w:top w:w="128" w:type="dxa"/>
              <w:left w:w="43" w:type="dxa"/>
              <w:bottom w:w="43" w:type="dxa"/>
              <w:right w:w="43" w:type="dxa"/>
            </w:tcMar>
          </w:tcPr>
          <w:p w14:paraId="47977A7B" w14:textId="77777777" w:rsidR="00EC1151" w:rsidRPr="007E60C5" w:rsidRDefault="00132E54" w:rsidP="007E60C5">
            <w:r w:rsidRPr="007E60C5">
              <w:t>Strategiske varer</w:t>
            </w:r>
          </w:p>
        </w:tc>
        <w:tc>
          <w:tcPr>
            <w:tcW w:w="3827" w:type="dxa"/>
            <w:tcBorders>
              <w:top w:val="nil"/>
              <w:left w:val="nil"/>
              <w:bottom w:val="nil"/>
              <w:right w:val="nil"/>
            </w:tcBorders>
            <w:tcMar>
              <w:top w:w="128" w:type="dxa"/>
              <w:left w:w="43" w:type="dxa"/>
              <w:bottom w:w="43" w:type="dxa"/>
              <w:right w:w="43" w:type="dxa"/>
            </w:tcMar>
          </w:tcPr>
          <w:p w14:paraId="19428D1D" w14:textId="77777777" w:rsidR="00EC1151" w:rsidRPr="007E60C5" w:rsidRDefault="00EC1151" w:rsidP="007E60C5"/>
        </w:tc>
        <w:tc>
          <w:tcPr>
            <w:tcW w:w="3836" w:type="dxa"/>
            <w:tcBorders>
              <w:top w:val="nil"/>
              <w:left w:val="nil"/>
              <w:bottom w:val="nil"/>
              <w:right w:val="nil"/>
            </w:tcBorders>
            <w:tcMar>
              <w:top w:w="128" w:type="dxa"/>
              <w:left w:w="43" w:type="dxa"/>
              <w:bottom w:w="43" w:type="dxa"/>
              <w:right w:w="43" w:type="dxa"/>
            </w:tcMar>
          </w:tcPr>
          <w:p w14:paraId="292C4F81" w14:textId="77777777" w:rsidR="00EC1151" w:rsidRPr="007E60C5" w:rsidRDefault="00132E54" w:rsidP="007E60C5">
            <w:r w:rsidRPr="007E60C5">
              <w:t xml:space="preserve">En fellesbetegnelse for forsvarsmateriell og flerbruksvarer og er i </w:t>
            </w:r>
            <w:proofErr w:type="spellStart"/>
            <w:r w:rsidRPr="007E60C5">
              <w:t>eksportkontrol</w:t>
            </w:r>
            <w:proofErr w:type="spellEnd"/>
            <w:r w:rsidRPr="007E60C5">
              <w:t xml:space="preserve">-loven definert som «varer og teknologi som kan være av betydning for andre lands utvikling, produksjon eller </w:t>
            </w:r>
            <w:proofErr w:type="gramStart"/>
            <w:r w:rsidRPr="007E60C5">
              <w:t>anvendelse</w:t>
            </w:r>
            <w:proofErr w:type="gramEnd"/>
            <w:r w:rsidRPr="007E60C5">
              <w:t xml:space="preserve"> </w:t>
            </w:r>
            <w:r w:rsidRPr="007E60C5">
              <w:br/>
              <w:t xml:space="preserve">av produkter til militær bruk eller som direkte kan tjene til å utvikle et lands </w:t>
            </w:r>
            <w:r w:rsidRPr="007E60C5">
              <w:br/>
              <w:t xml:space="preserve">militære evne, samt varer som kan </w:t>
            </w:r>
            <w:r w:rsidRPr="007E60C5">
              <w:br/>
              <w:t xml:space="preserve">benyttes til å utøve terrorhandlinger.» </w:t>
            </w:r>
          </w:p>
        </w:tc>
      </w:tr>
      <w:tr w:rsidR="00EC1151" w:rsidRPr="007E60C5" w14:paraId="40FCA3AF" w14:textId="77777777" w:rsidTr="00A20D66">
        <w:trPr>
          <w:trHeight w:val="880"/>
        </w:trPr>
        <w:tc>
          <w:tcPr>
            <w:tcW w:w="1517" w:type="dxa"/>
            <w:tcBorders>
              <w:top w:val="nil"/>
              <w:left w:val="nil"/>
              <w:bottom w:val="nil"/>
              <w:right w:val="nil"/>
            </w:tcBorders>
            <w:tcMar>
              <w:top w:w="128" w:type="dxa"/>
              <w:left w:w="43" w:type="dxa"/>
              <w:bottom w:w="43" w:type="dxa"/>
              <w:right w:w="43" w:type="dxa"/>
            </w:tcMar>
          </w:tcPr>
          <w:p w14:paraId="3348DBEC" w14:textId="77777777" w:rsidR="00EC1151" w:rsidRPr="007E60C5" w:rsidRDefault="00132E54" w:rsidP="007E60C5">
            <w:proofErr w:type="spellStart"/>
            <w:r w:rsidRPr="007E60C5">
              <w:t>Vareliste</w:t>
            </w:r>
            <w:proofErr w:type="spellEnd"/>
            <w:r w:rsidRPr="007E60C5">
              <w:t xml:space="preserve"> I («liste I»)</w:t>
            </w:r>
          </w:p>
        </w:tc>
        <w:tc>
          <w:tcPr>
            <w:tcW w:w="3827" w:type="dxa"/>
            <w:tcBorders>
              <w:top w:val="nil"/>
              <w:left w:val="nil"/>
              <w:bottom w:val="nil"/>
              <w:right w:val="nil"/>
            </w:tcBorders>
            <w:tcMar>
              <w:top w:w="128" w:type="dxa"/>
              <w:left w:w="43" w:type="dxa"/>
              <w:bottom w:w="43" w:type="dxa"/>
              <w:right w:w="43" w:type="dxa"/>
            </w:tcMar>
          </w:tcPr>
          <w:p w14:paraId="0D29C90D" w14:textId="77777777" w:rsidR="00EC1151" w:rsidRPr="007E60C5" w:rsidRDefault="00EC1151" w:rsidP="007E60C5"/>
        </w:tc>
        <w:tc>
          <w:tcPr>
            <w:tcW w:w="3836" w:type="dxa"/>
            <w:tcBorders>
              <w:top w:val="nil"/>
              <w:left w:val="nil"/>
              <w:bottom w:val="nil"/>
              <w:right w:val="nil"/>
            </w:tcBorders>
            <w:tcMar>
              <w:top w:w="128" w:type="dxa"/>
              <w:left w:w="43" w:type="dxa"/>
              <w:bottom w:w="43" w:type="dxa"/>
              <w:right w:w="43" w:type="dxa"/>
            </w:tcMar>
          </w:tcPr>
          <w:p w14:paraId="1712A2CF" w14:textId="77777777" w:rsidR="00EC1151" w:rsidRPr="007E60C5" w:rsidRDefault="00132E54" w:rsidP="007E60C5">
            <w:r w:rsidRPr="007E60C5">
              <w:t>Vedlegg I til eksportkontrollforskriften. Omfatter våpen, ammunisjon og visse typer militært materiell.</w:t>
            </w:r>
          </w:p>
        </w:tc>
      </w:tr>
      <w:tr w:rsidR="00EC1151" w:rsidRPr="007E60C5" w14:paraId="124AA1C7" w14:textId="77777777" w:rsidTr="00A20D66">
        <w:trPr>
          <w:trHeight w:val="880"/>
        </w:trPr>
        <w:tc>
          <w:tcPr>
            <w:tcW w:w="1517" w:type="dxa"/>
            <w:tcBorders>
              <w:top w:val="nil"/>
              <w:left w:val="nil"/>
              <w:bottom w:val="nil"/>
              <w:right w:val="nil"/>
            </w:tcBorders>
            <w:tcMar>
              <w:top w:w="128" w:type="dxa"/>
              <w:left w:w="43" w:type="dxa"/>
              <w:bottom w:w="43" w:type="dxa"/>
              <w:right w:w="43" w:type="dxa"/>
            </w:tcMar>
          </w:tcPr>
          <w:p w14:paraId="37204B2A" w14:textId="77777777" w:rsidR="00EC1151" w:rsidRPr="007E60C5" w:rsidRDefault="00132E54" w:rsidP="007E60C5">
            <w:proofErr w:type="spellStart"/>
            <w:r w:rsidRPr="007E60C5">
              <w:t>Vareliste</w:t>
            </w:r>
            <w:proofErr w:type="spellEnd"/>
            <w:r w:rsidRPr="007E60C5">
              <w:t xml:space="preserve"> II («liste II»)</w:t>
            </w:r>
          </w:p>
        </w:tc>
        <w:tc>
          <w:tcPr>
            <w:tcW w:w="3827" w:type="dxa"/>
            <w:tcBorders>
              <w:top w:val="nil"/>
              <w:left w:val="nil"/>
              <w:bottom w:val="nil"/>
              <w:right w:val="nil"/>
            </w:tcBorders>
            <w:tcMar>
              <w:top w:w="128" w:type="dxa"/>
              <w:left w:w="43" w:type="dxa"/>
              <w:bottom w:w="43" w:type="dxa"/>
              <w:right w:w="43" w:type="dxa"/>
            </w:tcMar>
          </w:tcPr>
          <w:p w14:paraId="6CF054E2" w14:textId="77777777" w:rsidR="00EC1151" w:rsidRPr="007E60C5" w:rsidRDefault="00EC1151" w:rsidP="007E60C5"/>
        </w:tc>
        <w:tc>
          <w:tcPr>
            <w:tcW w:w="3836" w:type="dxa"/>
            <w:tcBorders>
              <w:top w:val="nil"/>
              <w:left w:val="nil"/>
              <w:bottom w:val="nil"/>
              <w:right w:val="nil"/>
            </w:tcBorders>
            <w:tcMar>
              <w:top w:w="128" w:type="dxa"/>
              <w:left w:w="43" w:type="dxa"/>
              <w:bottom w:w="43" w:type="dxa"/>
              <w:right w:w="43" w:type="dxa"/>
            </w:tcMar>
          </w:tcPr>
          <w:p w14:paraId="5AF55F01" w14:textId="77777777" w:rsidR="00EC1151" w:rsidRPr="007E60C5" w:rsidRDefault="00132E54" w:rsidP="007E60C5">
            <w:r w:rsidRPr="007E60C5">
              <w:t xml:space="preserve">Vedlegg II til eksportkontrollforskriften. Omfatter flerbruksvarer. </w:t>
            </w:r>
          </w:p>
        </w:tc>
      </w:tr>
      <w:tr w:rsidR="00EC1151" w:rsidRPr="007E60C5" w14:paraId="7ACA96B3" w14:textId="77777777" w:rsidTr="00A20D66">
        <w:trPr>
          <w:trHeight w:val="880"/>
        </w:trPr>
        <w:tc>
          <w:tcPr>
            <w:tcW w:w="1517" w:type="dxa"/>
            <w:tcBorders>
              <w:top w:val="nil"/>
              <w:left w:val="nil"/>
              <w:bottom w:val="nil"/>
              <w:right w:val="nil"/>
            </w:tcBorders>
            <w:tcMar>
              <w:top w:w="128" w:type="dxa"/>
              <w:left w:w="43" w:type="dxa"/>
              <w:bottom w:w="43" w:type="dxa"/>
              <w:right w:w="43" w:type="dxa"/>
            </w:tcMar>
          </w:tcPr>
          <w:p w14:paraId="542CFECC" w14:textId="77777777" w:rsidR="00EC1151" w:rsidRPr="007E60C5" w:rsidRDefault="00132E54" w:rsidP="007E60C5">
            <w:r w:rsidRPr="007E60C5">
              <w:t>AG</w:t>
            </w:r>
          </w:p>
        </w:tc>
        <w:tc>
          <w:tcPr>
            <w:tcW w:w="3827" w:type="dxa"/>
            <w:tcBorders>
              <w:top w:val="nil"/>
              <w:left w:val="nil"/>
              <w:bottom w:val="nil"/>
              <w:right w:val="nil"/>
            </w:tcBorders>
            <w:tcMar>
              <w:top w:w="128" w:type="dxa"/>
              <w:left w:w="43" w:type="dxa"/>
              <w:bottom w:w="43" w:type="dxa"/>
              <w:right w:w="43" w:type="dxa"/>
            </w:tcMar>
          </w:tcPr>
          <w:p w14:paraId="5D37B817" w14:textId="77777777" w:rsidR="00EC1151" w:rsidRPr="007E60C5" w:rsidRDefault="00132E54" w:rsidP="007E60C5">
            <w:r w:rsidRPr="007E60C5">
              <w:t>Australia Group</w:t>
            </w:r>
          </w:p>
        </w:tc>
        <w:tc>
          <w:tcPr>
            <w:tcW w:w="3836" w:type="dxa"/>
            <w:tcBorders>
              <w:top w:val="nil"/>
              <w:left w:val="nil"/>
              <w:bottom w:val="nil"/>
              <w:right w:val="nil"/>
            </w:tcBorders>
            <w:tcMar>
              <w:top w:w="128" w:type="dxa"/>
              <w:left w:w="43" w:type="dxa"/>
              <w:bottom w:w="43" w:type="dxa"/>
              <w:right w:w="43" w:type="dxa"/>
            </w:tcMar>
          </w:tcPr>
          <w:p w14:paraId="3D9E3E58" w14:textId="77777777" w:rsidR="00EC1151" w:rsidRPr="007E60C5" w:rsidRDefault="00132E54" w:rsidP="007E60C5">
            <w:r w:rsidRPr="007E60C5">
              <w:t>Australia-gruppen. Multilateralt eksportkontrollsamarbeid for kjemiske/biologiske våpen.</w:t>
            </w:r>
          </w:p>
        </w:tc>
      </w:tr>
      <w:tr w:rsidR="00EC1151" w:rsidRPr="007E60C5" w14:paraId="674A396C" w14:textId="77777777" w:rsidTr="00A20D66">
        <w:trPr>
          <w:trHeight w:val="640"/>
        </w:trPr>
        <w:tc>
          <w:tcPr>
            <w:tcW w:w="1517" w:type="dxa"/>
            <w:tcBorders>
              <w:top w:val="nil"/>
              <w:left w:val="nil"/>
              <w:bottom w:val="nil"/>
              <w:right w:val="nil"/>
            </w:tcBorders>
            <w:tcMar>
              <w:top w:w="128" w:type="dxa"/>
              <w:left w:w="43" w:type="dxa"/>
              <w:bottom w:w="43" w:type="dxa"/>
              <w:right w:w="43" w:type="dxa"/>
            </w:tcMar>
          </w:tcPr>
          <w:p w14:paraId="49043DF9" w14:textId="77777777" w:rsidR="00EC1151" w:rsidRPr="007E60C5" w:rsidRDefault="00132E54" w:rsidP="007E60C5">
            <w:r w:rsidRPr="007E60C5">
              <w:t>ATT</w:t>
            </w:r>
          </w:p>
        </w:tc>
        <w:tc>
          <w:tcPr>
            <w:tcW w:w="3827" w:type="dxa"/>
            <w:tcBorders>
              <w:top w:val="nil"/>
              <w:left w:val="nil"/>
              <w:bottom w:val="nil"/>
              <w:right w:val="nil"/>
            </w:tcBorders>
            <w:tcMar>
              <w:top w:w="128" w:type="dxa"/>
              <w:left w:w="43" w:type="dxa"/>
              <w:bottom w:w="43" w:type="dxa"/>
              <w:right w:w="43" w:type="dxa"/>
            </w:tcMar>
          </w:tcPr>
          <w:p w14:paraId="42CA577E" w14:textId="77777777" w:rsidR="00EC1151" w:rsidRPr="007E60C5" w:rsidRDefault="00132E54" w:rsidP="007E60C5">
            <w:r w:rsidRPr="007E60C5">
              <w:t xml:space="preserve">Arms Trade </w:t>
            </w:r>
            <w:proofErr w:type="spellStart"/>
            <w:r w:rsidRPr="007E60C5">
              <w:t>Treaty</w:t>
            </w:r>
            <w:proofErr w:type="spellEnd"/>
          </w:p>
        </w:tc>
        <w:tc>
          <w:tcPr>
            <w:tcW w:w="3836" w:type="dxa"/>
            <w:tcBorders>
              <w:top w:val="nil"/>
              <w:left w:val="nil"/>
              <w:bottom w:val="nil"/>
              <w:right w:val="nil"/>
            </w:tcBorders>
            <w:tcMar>
              <w:top w:w="128" w:type="dxa"/>
              <w:left w:w="43" w:type="dxa"/>
              <w:bottom w:w="43" w:type="dxa"/>
              <w:right w:w="43" w:type="dxa"/>
            </w:tcMar>
          </w:tcPr>
          <w:p w14:paraId="678B5509" w14:textId="77777777" w:rsidR="00EC1151" w:rsidRPr="007E60C5" w:rsidRDefault="00132E54" w:rsidP="007E60C5">
            <w:r w:rsidRPr="007E60C5">
              <w:t>FN-avtale om internasjonal handel med våpen</w:t>
            </w:r>
          </w:p>
        </w:tc>
      </w:tr>
      <w:tr w:rsidR="00EC1151" w:rsidRPr="007E60C5" w14:paraId="5848F351" w14:textId="77777777" w:rsidTr="00A20D66">
        <w:trPr>
          <w:trHeight w:val="380"/>
        </w:trPr>
        <w:tc>
          <w:tcPr>
            <w:tcW w:w="1517" w:type="dxa"/>
            <w:tcBorders>
              <w:top w:val="nil"/>
              <w:left w:val="nil"/>
              <w:bottom w:val="nil"/>
              <w:right w:val="nil"/>
            </w:tcBorders>
            <w:tcMar>
              <w:top w:w="128" w:type="dxa"/>
              <w:left w:w="43" w:type="dxa"/>
              <w:bottom w:w="43" w:type="dxa"/>
              <w:right w:w="43" w:type="dxa"/>
            </w:tcMar>
          </w:tcPr>
          <w:p w14:paraId="2589C771" w14:textId="77777777" w:rsidR="00EC1151" w:rsidRPr="007E60C5" w:rsidRDefault="00132E54" w:rsidP="007E60C5">
            <w:r w:rsidRPr="007E60C5">
              <w:t>BTWC</w:t>
            </w:r>
          </w:p>
        </w:tc>
        <w:tc>
          <w:tcPr>
            <w:tcW w:w="3827" w:type="dxa"/>
            <w:tcBorders>
              <w:top w:val="nil"/>
              <w:left w:val="nil"/>
              <w:bottom w:val="nil"/>
              <w:right w:val="nil"/>
            </w:tcBorders>
            <w:tcMar>
              <w:top w:w="128" w:type="dxa"/>
              <w:left w:w="43" w:type="dxa"/>
              <w:bottom w:w="43" w:type="dxa"/>
              <w:right w:w="43" w:type="dxa"/>
            </w:tcMar>
          </w:tcPr>
          <w:p w14:paraId="31B50069" w14:textId="77777777" w:rsidR="00EC1151" w:rsidRPr="00B26BAD" w:rsidRDefault="00132E54" w:rsidP="007E60C5">
            <w:pPr>
              <w:rPr>
                <w:lang w:val="en-US"/>
              </w:rPr>
            </w:pPr>
            <w:r w:rsidRPr="00B26BAD">
              <w:rPr>
                <w:lang w:val="en-US"/>
              </w:rPr>
              <w:t>Biological and Toxin Weapons Convention</w:t>
            </w:r>
          </w:p>
        </w:tc>
        <w:tc>
          <w:tcPr>
            <w:tcW w:w="3836" w:type="dxa"/>
            <w:tcBorders>
              <w:top w:val="nil"/>
              <w:left w:val="nil"/>
              <w:bottom w:val="nil"/>
              <w:right w:val="nil"/>
            </w:tcBorders>
            <w:tcMar>
              <w:top w:w="128" w:type="dxa"/>
              <w:left w:w="43" w:type="dxa"/>
              <w:bottom w:w="43" w:type="dxa"/>
              <w:right w:w="43" w:type="dxa"/>
            </w:tcMar>
          </w:tcPr>
          <w:p w14:paraId="07DD8521" w14:textId="77777777" w:rsidR="00EC1151" w:rsidRPr="007E60C5" w:rsidRDefault="00132E54" w:rsidP="007E60C5">
            <w:r w:rsidRPr="007E60C5">
              <w:t>Biologivåpenkonvensjonen</w:t>
            </w:r>
          </w:p>
        </w:tc>
      </w:tr>
      <w:tr w:rsidR="00EC1151" w:rsidRPr="007E60C5" w14:paraId="2B0C285B" w14:textId="77777777" w:rsidTr="00A20D66">
        <w:trPr>
          <w:trHeight w:val="380"/>
        </w:trPr>
        <w:tc>
          <w:tcPr>
            <w:tcW w:w="1517" w:type="dxa"/>
            <w:tcBorders>
              <w:top w:val="nil"/>
              <w:left w:val="nil"/>
              <w:bottom w:val="nil"/>
              <w:right w:val="nil"/>
            </w:tcBorders>
            <w:tcMar>
              <w:top w:w="128" w:type="dxa"/>
              <w:left w:w="43" w:type="dxa"/>
              <w:bottom w:w="43" w:type="dxa"/>
              <w:right w:w="43" w:type="dxa"/>
            </w:tcMar>
          </w:tcPr>
          <w:p w14:paraId="01AB4A57" w14:textId="77777777" w:rsidR="00EC1151" w:rsidRPr="007E60C5" w:rsidRDefault="00132E54" w:rsidP="007E60C5">
            <w:r w:rsidRPr="007E60C5">
              <w:t>CWC</w:t>
            </w:r>
          </w:p>
        </w:tc>
        <w:tc>
          <w:tcPr>
            <w:tcW w:w="3827" w:type="dxa"/>
            <w:tcBorders>
              <w:top w:val="nil"/>
              <w:left w:val="nil"/>
              <w:bottom w:val="nil"/>
              <w:right w:val="nil"/>
            </w:tcBorders>
            <w:tcMar>
              <w:top w:w="128" w:type="dxa"/>
              <w:left w:w="43" w:type="dxa"/>
              <w:bottom w:w="43" w:type="dxa"/>
              <w:right w:w="43" w:type="dxa"/>
            </w:tcMar>
          </w:tcPr>
          <w:p w14:paraId="234F8BE7" w14:textId="77777777" w:rsidR="00EC1151" w:rsidRPr="007E60C5" w:rsidRDefault="00132E54" w:rsidP="007E60C5">
            <w:r w:rsidRPr="007E60C5">
              <w:t xml:space="preserve">Chemical </w:t>
            </w:r>
            <w:proofErr w:type="spellStart"/>
            <w:r w:rsidRPr="007E60C5">
              <w:t>Weapons</w:t>
            </w:r>
            <w:proofErr w:type="spellEnd"/>
            <w:r w:rsidRPr="007E60C5">
              <w:t xml:space="preserve"> Convention</w:t>
            </w:r>
          </w:p>
        </w:tc>
        <w:tc>
          <w:tcPr>
            <w:tcW w:w="3836" w:type="dxa"/>
            <w:tcBorders>
              <w:top w:val="nil"/>
              <w:left w:val="nil"/>
              <w:bottom w:val="nil"/>
              <w:right w:val="nil"/>
            </w:tcBorders>
            <w:tcMar>
              <w:top w:w="128" w:type="dxa"/>
              <w:left w:w="43" w:type="dxa"/>
              <w:bottom w:w="43" w:type="dxa"/>
              <w:right w:w="43" w:type="dxa"/>
            </w:tcMar>
          </w:tcPr>
          <w:p w14:paraId="3DB6DB69" w14:textId="77777777" w:rsidR="00EC1151" w:rsidRPr="007E60C5" w:rsidRDefault="00132E54" w:rsidP="007E60C5">
            <w:r w:rsidRPr="007E60C5">
              <w:t>Kjemivåpenkonvensjonen</w:t>
            </w:r>
          </w:p>
        </w:tc>
      </w:tr>
      <w:tr w:rsidR="00EC1151" w:rsidRPr="007E60C5" w14:paraId="0FE5C00B" w14:textId="77777777" w:rsidTr="00A20D66">
        <w:trPr>
          <w:trHeight w:val="640"/>
        </w:trPr>
        <w:tc>
          <w:tcPr>
            <w:tcW w:w="1517" w:type="dxa"/>
            <w:tcBorders>
              <w:top w:val="nil"/>
              <w:left w:val="nil"/>
              <w:bottom w:val="nil"/>
              <w:right w:val="nil"/>
            </w:tcBorders>
            <w:tcMar>
              <w:top w:w="128" w:type="dxa"/>
              <w:left w:w="43" w:type="dxa"/>
              <w:bottom w:w="43" w:type="dxa"/>
              <w:right w:w="43" w:type="dxa"/>
            </w:tcMar>
          </w:tcPr>
          <w:p w14:paraId="0C750367" w14:textId="77777777" w:rsidR="00EC1151" w:rsidRPr="007E60C5" w:rsidRDefault="00132E54" w:rsidP="007E60C5">
            <w:proofErr w:type="spellStart"/>
            <w:r w:rsidRPr="007E60C5">
              <w:lastRenderedPageBreak/>
              <w:t>HCoC</w:t>
            </w:r>
            <w:proofErr w:type="spellEnd"/>
          </w:p>
        </w:tc>
        <w:tc>
          <w:tcPr>
            <w:tcW w:w="3827" w:type="dxa"/>
            <w:tcBorders>
              <w:top w:val="nil"/>
              <w:left w:val="nil"/>
              <w:bottom w:val="nil"/>
              <w:right w:val="nil"/>
            </w:tcBorders>
            <w:tcMar>
              <w:top w:w="128" w:type="dxa"/>
              <w:left w:w="43" w:type="dxa"/>
              <w:bottom w:w="43" w:type="dxa"/>
              <w:right w:w="43" w:type="dxa"/>
            </w:tcMar>
          </w:tcPr>
          <w:p w14:paraId="00103FD1" w14:textId="77777777" w:rsidR="00EC1151" w:rsidRPr="00B26BAD" w:rsidRDefault="00132E54" w:rsidP="007E60C5">
            <w:pPr>
              <w:rPr>
                <w:lang w:val="en-US"/>
              </w:rPr>
            </w:pPr>
            <w:r w:rsidRPr="00B26BAD">
              <w:rPr>
                <w:lang w:val="en-US"/>
              </w:rPr>
              <w:t>Hague Code of Conduct against Ballistic Missile Proliferation</w:t>
            </w:r>
          </w:p>
        </w:tc>
        <w:tc>
          <w:tcPr>
            <w:tcW w:w="3836" w:type="dxa"/>
            <w:tcBorders>
              <w:top w:val="nil"/>
              <w:left w:val="nil"/>
              <w:bottom w:val="nil"/>
              <w:right w:val="nil"/>
            </w:tcBorders>
            <w:tcMar>
              <w:top w:w="128" w:type="dxa"/>
              <w:left w:w="43" w:type="dxa"/>
              <w:bottom w:w="43" w:type="dxa"/>
              <w:right w:w="43" w:type="dxa"/>
            </w:tcMar>
          </w:tcPr>
          <w:p w14:paraId="0A6CEDA6" w14:textId="77777777" w:rsidR="00EC1151" w:rsidRPr="007E60C5" w:rsidRDefault="00132E54" w:rsidP="007E60C5">
            <w:r w:rsidRPr="007E60C5">
              <w:t xml:space="preserve">Haag-kodeksen mot spredning </w:t>
            </w:r>
            <w:r w:rsidRPr="007E60C5">
              <w:br/>
              <w:t>av ballistiske missiler</w:t>
            </w:r>
          </w:p>
        </w:tc>
      </w:tr>
      <w:tr w:rsidR="00EC1151" w:rsidRPr="007E60C5" w14:paraId="60EC2C8A" w14:textId="77777777" w:rsidTr="00A20D66">
        <w:trPr>
          <w:trHeight w:val="380"/>
        </w:trPr>
        <w:tc>
          <w:tcPr>
            <w:tcW w:w="1517" w:type="dxa"/>
            <w:tcBorders>
              <w:top w:val="nil"/>
              <w:left w:val="nil"/>
              <w:bottom w:val="nil"/>
              <w:right w:val="nil"/>
            </w:tcBorders>
            <w:tcMar>
              <w:top w:w="128" w:type="dxa"/>
              <w:left w:w="43" w:type="dxa"/>
              <w:bottom w:w="43" w:type="dxa"/>
              <w:right w:w="43" w:type="dxa"/>
            </w:tcMar>
          </w:tcPr>
          <w:p w14:paraId="7C0512BE" w14:textId="77777777" w:rsidR="00EC1151" w:rsidRPr="007E60C5" w:rsidRDefault="00132E54" w:rsidP="007E60C5">
            <w:r w:rsidRPr="007E60C5">
              <w:t>IAEA</w:t>
            </w:r>
          </w:p>
        </w:tc>
        <w:tc>
          <w:tcPr>
            <w:tcW w:w="3827" w:type="dxa"/>
            <w:tcBorders>
              <w:top w:val="nil"/>
              <w:left w:val="nil"/>
              <w:bottom w:val="nil"/>
              <w:right w:val="nil"/>
            </w:tcBorders>
            <w:tcMar>
              <w:top w:w="128" w:type="dxa"/>
              <w:left w:w="43" w:type="dxa"/>
              <w:bottom w:w="43" w:type="dxa"/>
              <w:right w:w="43" w:type="dxa"/>
            </w:tcMar>
          </w:tcPr>
          <w:p w14:paraId="69AD0C3C" w14:textId="77777777" w:rsidR="00EC1151" w:rsidRPr="007E60C5" w:rsidRDefault="00132E54" w:rsidP="007E60C5">
            <w:r w:rsidRPr="007E60C5">
              <w:t xml:space="preserve">International Atomic Energy </w:t>
            </w:r>
            <w:proofErr w:type="spellStart"/>
            <w:r w:rsidRPr="007E60C5">
              <w:t>Agency</w:t>
            </w:r>
            <w:proofErr w:type="spellEnd"/>
          </w:p>
        </w:tc>
        <w:tc>
          <w:tcPr>
            <w:tcW w:w="3836" w:type="dxa"/>
            <w:tcBorders>
              <w:top w:val="nil"/>
              <w:left w:val="nil"/>
              <w:bottom w:val="nil"/>
              <w:right w:val="nil"/>
            </w:tcBorders>
            <w:tcMar>
              <w:top w:w="128" w:type="dxa"/>
              <w:left w:w="43" w:type="dxa"/>
              <w:bottom w:w="43" w:type="dxa"/>
              <w:right w:w="43" w:type="dxa"/>
            </w:tcMar>
          </w:tcPr>
          <w:p w14:paraId="2EBB4253" w14:textId="77777777" w:rsidR="00EC1151" w:rsidRPr="007E60C5" w:rsidRDefault="00132E54" w:rsidP="007E60C5">
            <w:r w:rsidRPr="007E60C5">
              <w:t>Det internasjonale atomenergibyrået</w:t>
            </w:r>
          </w:p>
        </w:tc>
      </w:tr>
      <w:tr w:rsidR="00EC1151" w:rsidRPr="007E60C5" w14:paraId="04ABB093" w14:textId="77777777" w:rsidTr="00A20D66">
        <w:trPr>
          <w:trHeight w:val="640"/>
        </w:trPr>
        <w:tc>
          <w:tcPr>
            <w:tcW w:w="1517" w:type="dxa"/>
            <w:tcBorders>
              <w:top w:val="nil"/>
              <w:left w:val="nil"/>
              <w:bottom w:val="nil"/>
              <w:right w:val="nil"/>
            </w:tcBorders>
            <w:tcMar>
              <w:top w:w="128" w:type="dxa"/>
              <w:left w:w="43" w:type="dxa"/>
              <w:bottom w:w="43" w:type="dxa"/>
              <w:right w:w="43" w:type="dxa"/>
            </w:tcMar>
          </w:tcPr>
          <w:p w14:paraId="5F75816C" w14:textId="77777777" w:rsidR="00EC1151" w:rsidRPr="007E60C5" w:rsidRDefault="00132E54" w:rsidP="007E60C5">
            <w:r w:rsidRPr="007E60C5">
              <w:t>ICT</w:t>
            </w:r>
          </w:p>
        </w:tc>
        <w:tc>
          <w:tcPr>
            <w:tcW w:w="3827" w:type="dxa"/>
            <w:tcBorders>
              <w:top w:val="nil"/>
              <w:left w:val="nil"/>
              <w:bottom w:val="nil"/>
              <w:right w:val="nil"/>
            </w:tcBorders>
            <w:tcMar>
              <w:top w:w="128" w:type="dxa"/>
              <w:left w:w="43" w:type="dxa"/>
              <w:bottom w:w="43" w:type="dxa"/>
              <w:right w:w="43" w:type="dxa"/>
            </w:tcMar>
          </w:tcPr>
          <w:p w14:paraId="39F2FD87" w14:textId="77777777" w:rsidR="00EC1151" w:rsidRPr="00B26BAD" w:rsidRDefault="00132E54" w:rsidP="007E60C5">
            <w:pPr>
              <w:rPr>
                <w:lang w:val="en-US"/>
              </w:rPr>
            </w:pPr>
            <w:r w:rsidRPr="00B26BAD">
              <w:rPr>
                <w:lang w:val="en-US"/>
              </w:rPr>
              <w:t>Directive for Intra Community Transfers</w:t>
            </w:r>
          </w:p>
        </w:tc>
        <w:tc>
          <w:tcPr>
            <w:tcW w:w="3836" w:type="dxa"/>
            <w:tcBorders>
              <w:top w:val="nil"/>
              <w:left w:val="nil"/>
              <w:bottom w:val="nil"/>
              <w:right w:val="nil"/>
            </w:tcBorders>
            <w:tcMar>
              <w:top w:w="128" w:type="dxa"/>
              <w:left w:w="43" w:type="dxa"/>
              <w:bottom w:w="43" w:type="dxa"/>
              <w:right w:w="43" w:type="dxa"/>
            </w:tcMar>
          </w:tcPr>
          <w:p w14:paraId="39F4F019" w14:textId="77777777" w:rsidR="00EC1151" w:rsidRPr="007E60C5" w:rsidRDefault="00132E54" w:rsidP="007E60C5">
            <w:r w:rsidRPr="007E60C5">
              <w:t>Direktiv for forenklet lisensiering innenfor EØS</w:t>
            </w:r>
          </w:p>
        </w:tc>
      </w:tr>
      <w:tr w:rsidR="00EC1151" w:rsidRPr="007E60C5" w14:paraId="57B8E072" w14:textId="77777777" w:rsidTr="00A20D66">
        <w:trPr>
          <w:trHeight w:val="640"/>
        </w:trPr>
        <w:tc>
          <w:tcPr>
            <w:tcW w:w="1517" w:type="dxa"/>
            <w:tcBorders>
              <w:top w:val="nil"/>
              <w:left w:val="nil"/>
              <w:bottom w:val="nil"/>
              <w:right w:val="nil"/>
            </w:tcBorders>
            <w:tcMar>
              <w:top w:w="128" w:type="dxa"/>
              <w:left w:w="43" w:type="dxa"/>
              <w:bottom w:w="43" w:type="dxa"/>
              <w:right w:w="43" w:type="dxa"/>
            </w:tcMar>
          </w:tcPr>
          <w:p w14:paraId="49A1A170" w14:textId="77777777" w:rsidR="00EC1151" w:rsidRPr="007E60C5" w:rsidRDefault="00132E54" w:rsidP="007E60C5">
            <w:r w:rsidRPr="007E60C5">
              <w:t>MTCR</w:t>
            </w:r>
          </w:p>
        </w:tc>
        <w:tc>
          <w:tcPr>
            <w:tcW w:w="3827" w:type="dxa"/>
            <w:tcBorders>
              <w:top w:val="nil"/>
              <w:left w:val="nil"/>
              <w:bottom w:val="nil"/>
              <w:right w:val="nil"/>
            </w:tcBorders>
            <w:tcMar>
              <w:top w:w="128" w:type="dxa"/>
              <w:left w:w="43" w:type="dxa"/>
              <w:bottom w:w="43" w:type="dxa"/>
              <w:right w:w="43" w:type="dxa"/>
            </w:tcMar>
          </w:tcPr>
          <w:p w14:paraId="58BB1BB4" w14:textId="77777777" w:rsidR="00EC1151" w:rsidRPr="007E60C5" w:rsidRDefault="00132E54" w:rsidP="007E60C5">
            <w:proofErr w:type="spellStart"/>
            <w:r w:rsidRPr="007E60C5">
              <w:t>Missile</w:t>
            </w:r>
            <w:proofErr w:type="spellEnd"/>
            <w:r w:rsidRPr="007E60C5">
              <w:t xml:space="preserve"> Technology Control Regime</w:t>
            </w:r>
          </w:p>
        </w:tc>
        <w:tc>
          <w:tcPr>
            <w:tcW w:w="3836" w:type="dxa"/>
            <w:tcBorders>
              <w:top w:val="nil"/>
              <w:left w:val="nil"/>
              <w:bottom w:val="nil"/>
              <w:right w:val="nil"/>
            </w:tcBorders>
            <w:tcMar>
              <w:top w:w="128" w:type="dxa"/>
              <w:left w:w="43" w:type="dxa"/>
              <w:bottom w:w="43" w:type="dxa"/>
              <w:right w:w="43" w:type="dxa"/>
            </w:tcMar>
          </w:tcPr>
          <w:p w14:paraId="1D22B650" w14:textId="77777777" w:rsidR="00EC1151" w:rsidRPr="007E60C5" w:rsidRDefault="00132E54" w:rsidP="007E60C5">
            <w:r w:rsidRPr="007E60C5">
              <w:t xml:space="preserve">Multilateralt eksportkontrollsamarbeid </w:t>
            </w:r>
            <w:r w:rsidRPr="007E60C5">
              <w:br/>
              <w:t>for eksportkontroll av missilteknologi</w:t>
            </w:r>
          </w:p>
        </w:tc>
      </w:tr>
      <w:tr w:rsidR="00EC1151" w:rsidRPr="007E60C5" w14:paraId="4FB7848D" w14:textId="77777777" w:rsidTr="00A20D66">
        <w:trPr>
          <w:trHeight w:val="880"/>
        </w:trPr>
        <w:tc>
          <w:tcPr>
            <w:tcW w:w="1517" w:type="dxa"/>
            <w:tcBorders>
              <w:top w:val="nil"/>
              <w:left w:val="nil"/>
              <w:bottom w:val="nil"/>
              <w:right w:val="nil"/>
            </w:tcBorders>
            <w:tcMar>
              <w:top w:w="128" w:type="dxa"/>
              <w:left w:w="43" w:type="dxa"/>
              <w:bottom w:w="43" w:type="dxa"/>
              <w:right w:w="43" w:type="dxa"/>
            </w:tcMar>
          </w:tcPr>
          <w:p w14:paraId="6A8756E5" w14:textId="77777777" w:rsidR="00EC1151" w:rsidRPr="007E60C5" w:rsidRDefault="00132E54" w:rsidP="007E60C5">
            <w:r w:rsidRPr="007E60C5">
              <w:t>NSG</w:t>
            </w:r>
          </w:p>
        </w:tc>
        <w:tc>
          <w:tcPr>
            <w:tcW w:w="3827" w:type="dxa"/>
            <w:tcBorders>
              <w:top w:val="nil"/>
              <w:left w:val="nil"/>
              <w:bottom w:val="nil"/>
              <w:right w:val="nil"/>
            </w:tcBorders>
            <w:tcMar>
              <w:top w:w="128" w:type="dxa"/>
              <w:left w:w="43" w:type="dxa"/>
              <w:bottom w:w="43" w:type="dxa"/>
              <w:right w:w="43" w:type="dxa"/>
            </w:tcMar>
          </w:tcPr>
          <w:p w14:paraId="651D7518" w14:textId="77777777" w:rsidR="00EC1151" w:rsidRPr="007E60C5" w:rsidRDefault="00132E54" w:rsidP="007E60C5">
            <w:r w:rsidRPr="007E60C5">
              <w:t>Nuclear Suppliers Group</w:t>
            </w:r>
          </w:p>
        </w:tc>
        <w:tc>
          <w:tcPr>
            <w:tcW w:w="3836" w:type="dxa"/>
            <w:tcBorders>
              <w:top w:val="nil"/>
              <w:left w:val="nil"/>
              <w:bottom w:val="nil"/>
              <w:right w:val="nil"/>
            </w:tcBorders>
            <w:tcMar>
              <w:top w:w="128" w:type="dxa"/>
              <w:left w:w="43" w:type="dxa"/>
              <w:bottom w:w="43" w:type="dxa"/>
              <w:right w:w="43" w:type="dxa"/>
            </w:tcMar>
          </w:tcPr>
          <w:p w14:paraId="3621F4C2" w14:textId="77777777" w:rsidR="00EC1151" w:rsidRPr="007E60C5" w:rsidRDefault="00132E54" w:rsidP="007E60C5">
            <w:r w:rsidRPr="007E60C5">
              <w:t>Multilateralt eksportkontrollsamarbeid for eksportkontroll av kjernefysisk materiale og relevante flerbruksvarer for MØV</w:t>
            </w:r>
          </w:p>
        </w:tc>
      </w:tr>
      <w:tr w:rsidR="00EC1151" w:rsidRPr="007E60C5" w14:paraId="4A3DA2E5" w14:textId="77777777" w:rsidTr="00A20D66">
        <w:trPr>
          <w:trHeight w:val="640"/>
        </w:trPr>
        <w:tc>
          <w:tcPr>
            <w:tcW w:w="1517" w:type="dxa"/>
            <w:tcBorders>
              <w:top w:val="nil"/>
              <w:left w:val="nil"/>
              <w:bottom w:val="nil"/>
              <w:right w:val="nil"/>
            </w:tcBorders>
            <w:tcMar>
              <w:top w:w="128" w:type="dxa"/>
              <w:left w:w="43" w:type="dxa"/>
              <w:bottom w:w="43" w:type="dxa"/>
              <w:right w:w="43" w:type="dxa"/>
            </w:tcMar>
          </w:tcPr>
          <w:p w14:paraId="4E64F967" w14:textId="77777777" w:rsidR="00EC1151" w:rsidRPr="007E60C5" w:rsidRDefault="00132E54" w:rsidP="007E60C5">
            <w:r w:rsidRPr="007E60C5">
              <w:t>NPT</w:t>
            </w:r>
          </w:p>
        </w:tc>
        <w:tc>
          <w:tcPr>
            <w:tcW w:w="3827" w:type="dxa"/>
            <w:tcBorders>
              <w:top w:val="nil"/>
              <w:left w:val="nil"/>
              <w:bottom w:val="nil"/>
              <w:right w:val="nil"/>
            </w:tcBorders>
            <w:tcMar>
              <w:top w:w="128" w:type="dxa"/>
              <w:left w:w="43" w:type="dxa"/>
              <w:bottom w:w="43" w:type="dxa"/>
              <w:right w:w="43" w:type="dxa"/>
            </w:tcMar>
          </w:tcPr>
          <w:p w14:paraId="12C0B8A4" w14:textId="77777777" w:rsidR="00EC1151" w:rsidRPr="007E60C5" w:rsidRDefault="00132E54" w:rsidP="007E60C5">
            <w:r w:rsidRPr="007E60C5">
              <w:t>Non-</w:t>
            </w:r>
            <w:proofErr w:type="spellStart"/>
            <w:r w:rsidRPr="007E60C5">
              <w:t>Proliferation</w:t>
            </w:r>
            <w:proofErr w:type="spellEnd"/>
            <w:r w:rsidRPr="007E60C5">
              <w:t xml:space="preserve"> </w:t>
            </w:r>
            <w:proofErr w:type="spellStart"/>
            <w:r w:rsidRPr="007E60C5">
              <w:t>Treaty</w:t>
            </w:r>
            <w:proofErr w:type="spellEnd"/>
          </w:p>
        </w:tc>
        <w:tc>
          <w:tcPr>
            <w:tcW w:w="3836" w:type="dxa"/>
            <w:tcBorders>
              <w:top w:val="nil"/>
              <w:left w:val="nil"/>
              <w:bottom w:val="nil"/>
              <w:right w:val="nil"/>
            </w:tcBorders>
            <w:tcMar>
              <w:top w:w="128" w:type="dxa"/>
              <w:left w:w="43" w:type="dxa"/>
              <w:bottom w:w="43" w:type="dxa"/>
              <w:right w:w="43" w:type="dxa"/>
            </w:tcMar>
          </w:tcPr>
          <w:p w14:paraId="0678255A" w14:textId="77777777" w:rsidR="00EC1151" w:rsidRPr="007E60C5" w:rsidRDefault="00132E54" w:rsidP="007E60C5">
            <w:r w:rsidRPr="007E60C5">
              <w:t>Ikkespredningsavtalen for kjernefysiske våpen</w:t>
            </w:r>
          </w:p>
        </w:tc>
      </w:tr>
      <w:tr w:rsidR="00EC1151" w:rsidRPr="007E60C5" w14:paraId="7C70F11A" w14:textId="77777777" w:rsidTr="00A20D66">
        <w:trPr>
          <w:trHeight w:val="640"/>
        </w:trPr>
        <w:tc>
          <w:tcPr>
            <w:tcW w:w="1517" w:type="dxa"/>
            <w:tcBorders>
              <w:top w:val="nil"/>
              <w:left w:val="nil"/>
              <w:bottom w:val="nil"/>
              <w:right w:val="nil"/>
            </w:tcBorders>
            <w:tcMar>
              <w:top w:w="128" w:type="dxa"/>
              <w:left w:w="43" w:type="dxa"/>
              <w:bottom w:w="43" w:type="dxa"/>
              <w:right w:w="43" w:type="dxa"/>
            </w:tcMar>
          </w:tcPr>
          <w:p w14:paraId="399F03AF" w14:textId="77777777" w:rsidR="00EC1151" w:rsidRPr="007E60C5" w:rsidRDefault="00132E54" w:rsidP="007E60C5">
            <w:r w:rsidRPr="007E60C5">
              <w:t>OPCW</w:t>
            </w:r>
          </w:p>
        </w:tc>
        <w:tc>
          <w:tcPr>
            <w:tcW w:w="3827" w:type="dxa"/>
            <w:tcBorders>
              <w:top w:val="nil"/>
              <w:left w:val="nil"/>
              <w:bottom w:val="nil"/>
              <w:right w:val="nil"/>
            </w:tcBorders>
            <w:tcMar>
              <w:top w:w="128" w:type="dxa"/>
              <w:left w:w="43" w:type="dxa"/>
              <w:bottom w:w="43" w:type="dxa"/>
              <w:right w:w="43" w:type="dxa"/>
            </w:tcMar>
          </w:tcPr>
          <w:p w14:paraId="245D17E8" w14:textId="77777777" w:rsidR="00EC1151" w:rsidRPr="00B26BAD" w:rsidRDefault="00132E54" w:rsidP="007E60C5">
            <w:pPr>
              <w:rPr>
                <w:lang w:val="en-US"/>
              </w:rPr>
            </w:pPr>
            <w:r w:rsidRPr="00B26BAD">
              <w:rPr>
                <w:lang w:val="en-US"/>
              </w:rPr>
              <w:t xml:space="preserve">Organization for the Prohibition of </w:t>
            </w:r>
            <w:r w:rsidRPr="00B26BAD">
              <w:rPr>
                <w:lang w:val="en-US"/>
              </w:rPr>
              <w:br/>
              <w:t>Chemical Weapons</w:t>
            </w:r>
          </w:p>
        </w:tc>
        <w:tc>
          <w:tcPr>
            <w:tcW w:w="3836" w:type="dxa"/>
            <w:tcBorders>
              <w:top w:val="nil"/>
              <w:left w:val="nil"/>
              <w:bottom w:val="nil"/>
              <w:right w:val="nil"/>
            </w:tcBorders>
            <w:tcMar>
              <w:top w:w="128" w:type="dxa"/>
              <w:left w:w="43" w:type="dxa"/>
              <w:bottom w:w="43" w:type="dxa"/>
              <w:right w:w="43" w:type="dxa"/>
            </w:tcMar>
          </w:tcPr>
          <w:p w14:paraId="226AF620" w14:textId="77777777" w:rsidR="00EC1151" w:rsidRPr="007E60C5" w:rsidRDefault="00132E54" w:rsidP="007E60C5">
            <w:r w:rsidRPr="007E60C5">
              <w:t>Organisasjonen for forbud mot kjemiske våpen</w:t>
            </w:r>
          </w:p>
        </w:tc>
      </w:tr>
      <w:tr w:rsidR="00EC1151" w:rsidRPr="007E60C5" w14:paraId="19B55057" w14:textId="77777777" w:rsidTr="00A20D66">
        <w:trPr>
          <w:trHeight w:val="640"/>
        </w:trPr>
        <w:tc>
          <w:tcPr>
            <w:tcW w:w="1517" w:type="dxa"/>
            <w:tcBorders>
              <w:top w:val="nil"/>
              <w:left w:val="nil"/>
              <w:bottom w:val="nil"/>
              <w:right w:val="nil"/>
            </w:tcBorders>
            <w:tcMar>
              <w:top w:w="128" w:type="dxa"/>
              <w:left w:w="43" w:type="dxa"/>
              <w:bottom w:w="43" w:type="dxa"/>
              <w:right w:w="43" w:type="dxa"/>
            </w:tcMar>
          </w:tcPr>
          <w:p w14:paraId="13DE7D97" w14:textId="77777777" w:rsidR="00EC1151" w:rsidRPr="007E60C5" w:rsidRDefault="00132E54" w:rsidP="007E60C5">
            <w:r w:rsidRPr="007E60C5">
              <w:t>OSSE</w:t>
            </w:r>
          </w:p>
        </w:tc>
        <w:tc>
          <w:tcPr>
            <w:tcW w:w="3827" w:type="dxa"/>
            <w:tcBorders>
              <w:top w:val="nil"/>
              <w:left w:val="nil"/>
              <w:bottom w:val="nil"/>
              <w:right w:val="nil"/>
            </w:tcBorders>
            <w:tcMar>
              <w:top w:w="128" w:type="dxa"/>
              <w:left w:w="43" w:type="dxa"/>
              <w:bottom w:w="43" w:type="dxa"/>
              <w:right w:w="43" w:type="dxa"/>
            </w:tcMar>
          </w:tcPr>
          <w:p w14:paraId="5984C92B" w14:textId="77777777" w:rsidR="00EC1151" w:rsidRPr="00B26BAD" w:rsidRDefault="00132E54" w:rsidP="007E60C5">
            <w:pPr>
              <w:rPr>
                <w:lang w:val="en-US"/>
              </w:rPr>
            </w:pPr>
            <w:r w:rsidRPr="00B26BAD">
              <w:rPr>
                <w:lang w:val="en-US"/>
              </w:rPr>
              <w:t>Organization for Security and Cooperation in Europe (OSCE)</w:t>
            </w:r>
          </w:p>
        </w:tc>
        <w:tc>
          <w:tcPr>
            <w:tcW w:w="3836" w:type="dxa"/>
            <w:tcBorders>
              <w:top w:val="nil"/>
              <w:left w:val="nil"/>
              <w:bottom w:val="nil"/>
              <w:right w:val="nil"/>
            </w:tcBorders>
            <w:tcMar>
              <w:top w:w="128" w:type="dxa"/>
              <w:left w:w="43" w:type="dxa"/>
              <w:bottom w:w="43" w:type="dxa"/>
              <w:right w:w="43" w:type="dxa"/>
            </w:tcMar>
          </w:tcPr>
          <w:p w14:paraId="5626631E" w14:textId="77777777" w:rsidR="00EC1151" w:rsidRPr="007E60C5" w:rsidRDefault="00132E54" w:rsidP="007E60C5">
            <w:r w:rsidRPr="007E60C5">
              <w:t xml:space="preserve">Organisasjonen for sikkerhet og </w:t>
            </w:r>
            <w:r w:rsidRPr="007E60C5">
              <w:br/>
              <w:t>samarbeid i Europa</w:t>
            </w:r>
          </w:p>
        </w:tc>
      </w:tr>
      <w:tr w:rsidR="00EC1151" w:rsidRPr="007E60C5" w14:paraId="53962DF4" w14:textId="77777777" w:rsidTr="00A20D66">
        <w:trPr>
          <w:trHeight w:val="380"/>
        </w:trPr>
        <w:tc>
          <w:tcPr>
            <w:tcW w:w="1517" w:type="dxa"/>
            <w:tcBorders>
              <w:top w:val="nil"/>
              <w:left w:val="nil"/>
              <w:bottom w:val="nil"/>
              <w:right w:val="nil"/>
            </w:tcBorders>
            <w:tcMar>
              <w:top w:w="128" w:type="dxa"/>
              <w:left w:w="43" w:type="dxa"/>
              <w:bottom w:w="43" w:type="dxa"/>
              <w:right w:w="43" w:type="dxa"/>
            </w:tcMar>
          </w:tcPr>
          <w:p w14:paraId="5BD7D64C" w14:textId="77777777" w:rsidR="00EC1151" w:rsidRPr="007E60C5" w:rsidRDefault="00132E54" w:rsidP="007E60C5">
            <w:r w:rsidRPr="007E60C5">
              <w:t>PSI</w:t>
            </w:r>
          </w:p>
        </w:tc>
        <w:tc>
          <w:tcPr>
            <w:tcW w:w="3827" w:type="dxa"/>
            <w:tcBorders>
              <w:top w:val="nil"/>
              <w:left w:val="nil"/>
              <w:bottom w:val="nil"/>
              <w:right w:val="nil"/>
            </w:tcBorders>
            <w:tcMar>
              <w:top w:w="128" w:type="dxa"/>
              <w:left w:w="43" w:type="dxa"/>
              <w:bottom w:w="43" w:type="dxa"/>
              <w:right w:w="43" w:type="dxa"/>
            </w:tcMar>
          </w:tcPr>
          <w:p w14:paraId="02450066" w14:textId="77777777" w:rsidR="00EC1151" w:rsidRPr="007E60C5" w:rsidRDefault="00132E54" w:rsidP="007E60C5">
            <w:proofErr w:type="spellStart"/>
            <w:r w:rsidRPr="007E60C5">
              <w:t>Proliferation</w:t>
            </w:r>
            <w:proofErr w:type="spellEnd"/>
            <w:r w:rsidRPr="007E60C5">
              <w:t xml:space="preserve"> Security Initiative</w:t>
            </w:r>
          </w:p>
        </w:tc>
        <w:tc>
          <w:tcPr>
            <w:tcW w:w="3836" w:type="dxa"/>
            <w:tcBorders>
              <w:top w:val="nil"/>
              <w:left w:val="nil"/>
              <w:bottom w:val="nil"/>
              <w:right w:val="nil"/>
            </w:tcBorders>
            <w:tcMar>
              <w:top w:w="128" w:type="dxa"/>
              <w:left w:w="43" w:type="dxa"/>
              <w:bottom w:w="43" w:type="dxa"/>
              <w:right w:w="43" w:type="dxa"/>
            </w:tcMar>
          </w:tcPr>
          <w:p w14:paraId="2C2CF3EA" w14:textId="77777777" w:rsidR="00EC1151" w:rsidRPr="007E60C5" w:rsidRDefault="00132E54" w:rsidP="007E60C5">
            <w:r w:rsidRPr="007E60C5">
              <w:t>Initiativet for spredningssikkerhet</w:t>
            </w:r>
          </w:p>
        </w:tc>
      </w:tr>
      <w:tr w:rsidR="00EC1151" w:rsidRPr="007E60C5" w14:paraId="6779BEEB" w14:textId="77777777" w:rsidTr="00A20D66">
        <w:trPr>
          <w:trHeight w:val="380"/>
        </w:trPr>
        <w:tc>
          <w:tcPr>
            <w:tcW w:w="1517" w:type="dxa"/>
            <w:tcBorders>
              <w:top w:val="nil"/>
              <w:left w:val="nil"/>
              <w:bottom w:val="nil"/>
              <w:right w:val="nil"/>
            </w:tcBorders>
            <w:tcMar>
              <w:top w:w="128" w:type="dxa"/>
              <w:left w:w="43" w:type="dxa"/>
              <w:bottom w:w="43" w:type="dxa"/>
              <w:right w:w="43" w:type="dxa"/>
            </w:tcMar>
          </w:tcPr>
          <w:p w14:paraId="436DC13B" w14:textId="77777777" w:rsidR="00EC1151" w:rsidRPr="007E60C5" w:rsidRDefault="00132E54" w:rsidP="007E60C5">
            <w:r w:rsidRPr="007E60C5">
              <w:t>PST</w:t>
            </w:r>
          </w:p>
        </w:tc>
        <w:tc>
          <w:tcPr>
            <w:tcW w:w="3827" w:type="dxa"/>
            <w:tcBorders>
              <w:top w:val="nil"/>
              <w:left w:val="nil"/>
              <w:bottom w:val="nil"/>
              <w:right w:val="nil"/>
            </w:tcBorders>
            <w:tcMar>
              <w:top w:w="128" w:type="dxa"/>
              <w:left w:w="43" w:type="dxa"/>
              <w:bottom w:w="43" w:type="dxa"/>
              <w:right w:w="43" w:type="dxa"/>
            </w:tcMar>
          </w:tcPr>
          <w:p w14:paraId="649ADB3C" w14:textId="77777777" w:rsidR="00EC1151" w:rsidRPr="007E60C5" w:rsidRDefault="00132E54" w:rsidP="007E60C5">
            <w:r w:rsidRPr="007E60C5">
              <w:t>Politiets sikkerhetstjeneste</w:t>
            </w:r>
          </w:p>
        </w:tc>
        <w:tc>
          <w:tcPr>
            <w:tcW w:w="3836" w:type="dxa"/>
            <w:tcBorders>
              <w:top w:val="nil"/>
              <w:left w:val="nil"/>
              <w:bottom w:val="nil"/>
              <w:right w:val="nil"/>
            </w:tcBorders>
            <w:tcMar>
              <w:top w:w="128" w:type="dxa"/>
              <w:left w:w="43" w:type="dxa"/>
              <w:bottom w:w="43" w:type="dxa"/>
              <w:right w:w="43" w:type="dxa"/>
            </w:tcMar>
          </w:tcPr>
          <w:p w14:paraId="23D96EBB" w14:textId="77777777" w:rsidR="00EC1151" w:rsidRPr="007E60C5" w:rsidRDefault="00EC1151" w:rsidP="007E60C5"/>
        </w:tc>
      </w:tr>
      <w:tr w:rsidR="00EC1151" w:rsidRPr="007E60C5" w14:paraId="65EDE7CE" w14:textId="77777777" w:rsidTr="00A20D66">
        <w:trPr>
          <w:trHeight w:val="880"/>
        </w:trPr>
        <w:tc>
          <w:tcPr>
            <w:tcW w:w="1517" w:type="dxa"/>
            <w:tcBorders>
              <w:top w:val="nil"/>
              <w:left w:val="nil"/>
              <w:bottom w:val="single" w:sz="4" w:space="0" w:color="000000"/>
              <w:right w:val="nil"/>
            </w:tcBorders>
            <w:shd w:val="clear" w:color="auto" w:fill="auto"/>
            <w:tcMar>
              <w:top w:w="128" w:type="dxa"/>
              <w:left w:w="43" w:type="dxa"/>
              <w:bottom w:w="43" w:type="dxa"/>
              <w:right w:w="43" w:type="dxa"/>
            </w:tcMar>
          </w:tcPr>
          <w:p w14:paraId="449E260C" w14:textId="77777777" w:rsidR="00EC1151" w:rsidRPr="007E60C5" w:rsidRDefault="00132E54" w:rsidP="007E60C5">
            <w:r w:rsidRPr="007E60C5">
              <w:t>WA</w:t>
            </w:r>
          </w:p>
        </w:tc>
        <w:tc>
          <w:tcPr>
            <w:tcW w:w="3827" w:type="dxa"/>
            <w:tcBorders>
              <w:top w:val="nil"/>
              <w:left w:val="nil"/>
              <w:bottom w:val="single" w:sz="4" w:space="0" w:color="000000"/>
              <w:right w:val="nil"/>
            </w:tcBorders>
            <w:shd w:val="clear" w:color="auto" w:fill="auto"/>
            <w:tcMar>
              <w:top w:w="128" w:type="dxa"/>
              <w:left w:w="43" w:type="dxa"/>
              <w:bottom w:w="43" w:type="dxa"/>
              <w:right w:w="43" w:type="dxa"/>
            </w:tcMar>
          </w:tcPr>
          <w:p w14:paraId="02266AB0" w14:textId="77777777" w:rsidR="00EC1151" w:rsidRPr="00B26BAD" w:rsidRDefault="00132E54" w:rsidP="007E60C5">
            <w:pPr>
              <w:rPr>
                <w:lang w:val="en-US"/>
              </w:rPr>
            </w:pPr>
            <w:r w:rsidRPr="00B26BAD">
              <w:rPr>
                <w:lang w:val="en-US"/>
              </w:rPr>
              <w:t xml:space="preserve">The Wassenaar Arrangement on Export Control for Conventional Arms and </w:t>
            </w:r>
            <w:r w:rsidRPr="00B26BAD">
              <w:rPr>
                <w:lang w:val="en-US"/>
              </w:rPr>
              <w:br/>
              <w:t>Dual-Use Goods and Technologies</w:t>
            </w:r>
          </w:p>
        </w:tc>
        <w:tc>
          <w:tcPr>
            <w:tcW w:w="3836" w:type="dxa"/>
            <w:tcBorders>
              <w:top w:val="nil"/>
              <w:left w:val="nil"/>
              <w:bottom w:val="single" w:sz="4" w:space="0" w:color="000000"/>
              <w:right w:val="nil"/>
            </w:tcBorders>
            <w:shd w:val="clear" w:color="auto" w:fill="auto"/>
            <w:tcMar>
              <w:top w:w="128" w:type="dxa"/>
              <w:left w:w="43" w:type="dxa"/>
              <w:bottom w:w="43" w:type="dxa"/>
              <w:right w:w="43" w:type="dxa"/>
            </w:tcMar>
          </w:tcPr>
          <w:p w14:paraId="16D78AA0" w14:textId="77777777" w:rsidR="00EC1151" w:rsidRPr="007E60C5" w:rsidRDefault="00132E54" w:rsidP="007E60C5">
            <w:r w:rsidRPr="007E60C5">
              <w:t xml:space="preserve">Wassenaar-samarbeidet. Multilateralt eksportkontrollsamarbeid for </w:t>
            </w:r>
            <w:r w:rsidRPr="007E60C5">
              <w:br/>
              <w:t>konvensjonelle våpen og flerbruksvarer.</w:t>
            </w:r>
          </w:p>
        </w:tc>
      </w:tr>
    </w:tbl>
    <w:p w14:paraId="72E2A5D8" w14:textId="77777777" w:rsidR="00EC1151" w:rsidRPr="007E60C5" w:rsidRDefault="00EC1151" w:rsidP="007E60C5">
      <w:pPr>
        <w:pStyle w:val="Tabellnavn"/>
      </w:pPr>
    </w:p>
    <w:p w14:paraId="7C0151C4" w14:textId="28CC4E46" w:rsidR="00EC1151" w:rsidRPr="007E60C5" w:rsidRDefault="007E60C5" w:rsidP="00A20D66">
      <w:pPr>
        <w:pStyle w:val="i-dep"/>
        <w:pageBreakBefore/>
      </w:pPr>
      <w:r w:rsidRPr="007E60C5">
        <w:lastRenderedPageBreak/>
        <w:t>Utenriksdepartementet</w:t>
      </w:r>
    </w:p>
    <w:p w14:paraId="59AAC79C" w14:textId="77777777" w:rsidR="00EC1151" w:rsidRPr="007E60C5" w:rsidRDefault="00132E54" w:rsidP="007E60C5">
      <w:pPr>
        <w:pStyle w:val="i-hode"/>
      </w:pPr>
      <w:r w:rsidRPr="007E60C5">
        <w:t>Meld. St. 21</w:t>
      </w:r>
    </w:p>
    <w:p w14:paraId="07B88BCF" w14:textId="77777777" w:rsidR="00EC1151" w:rsidRPr="007E60C5" w:rsidRDefault="00132E54" w:rsidP="007E60C5">
      <w:pPr>
        <w:pStyle w:val="i-sesjon"/>
      </w:pPr>
      <w:r w:rsidRPr="007E60C5">
        <w:t>(2022–2023)</w:t>
      </w:r>
    </w:p>
    <w:p w14:paraId="4DD83966" w14:textId="77777777" w:rsidR="00EC1151" w:rsidRPr="007E60C5" w:rsidRDefault="00132E54" w:rsidP="007E60C5">
      <w:pPr>
        <w:pStyle w:val="i-hode-tit"/>
      </w:pPr>
      <w:r w:rsidRPr="007E60C5">
        <w:t>Melding til Stortinget</w:t>
      </w:r>
    </w:p>
    <w:p w14:paraId="7B1ED68B" w14:textId="77777777" w:rsidR="00EC1151" w:rsidRPr="007E60C5" w:rsidRDefault="00132E54" w:rsidP="007E60C5">
      <w:pPr>
        <w:pStyle w:val="i-tit"/>
      </w:pPr>
      <w:r w:rsidRPr="007E60C5">
        <w:t>Eksport av forsvarsmateriell fra Norge i 2022, eksportkontroll og internasjonalt ikke-spredningssamarbeid</w:t>
      </w:r>
    </w:p>
    <w:p w14:paraId="69198030" w14:textId="77777777" w:rsidR="00EC1151" w:rsidRPr="007E60C5" w:rsidRDefault="00132E54" w:rsidP="007E60C5">
      <w:pPr>
        <w:pStyle w:val="i-statsrdato"/>
      </w:pPr>
      <w:r w:rsidRPr="007E60C5">
        <w:t>Tilråding fra Utenriksdepartementet 2. juni 2023,</w:t>
      </w:r>
      <w:r w:rsidRPr="007E60C5">
        <w:br/>
        <w:t xml:space="preserve">godkjent i statsråd samme dag. </w:t>
      </w:r>
      <w:r w:rsidRPr="007E60C5">
        <w:br/>
        <w:t>(Regjeringen Støre)</w:t>
      </w:r>
    </w:p>
    <w:p w14:paraId="1257AEA5" w14:textId="77777777" w:rsidR="00EC1151" w:rsidRPr="007E60C5" w:rsidRDefault="00132E54" w:rsidP="007E60C5">
      <w:pPr>
        <w:pStyle w:val="Overskrift1"/>
      </w:pPr>
      <w:r w:rsidRPr="007E60C5">
        <w:t>Sammendrag</w:t>
      </w:r>
    </w:p>
    <w:p w14:paraId="48D3B76C" w14:textId="77777777" w:rsidR="00EC1151" w:rsidRPr="007E60C5" w:rsidRDefault="00132E54" w:rsidP="007E60C5">
      <w:r w:rsidRPr="007E60C5">
        <w:t>Hvem som får motta hva av forsvarsmateriell, flerbruksvarer, teknologi, kunnskap og tjenester er en av de mest direkte måtene å påvirke militære styrkeforhold på. Forsvarsmateriell har stor betydning for andre lands militære kapasitet. Besittelse av ulike typer materiell har en direkte innvirkning på sikkerhetssituasjon og maktbalansen i konflikter og mellom aktører.</w:t>
      </w:r>
    </w:p>
    <w:p w14:paraId="7D308F02" w14:textId="77777777" w:rsidR="00EC1151" w:rsidRPr="007E60C5" w:rsidRDefault="00132E54" w:rsidP="007E60C5">
      <w:r w:rsidRPr="007E60C5">
        <w:t>Kontrollen med eksport av forsvarsmateriell, flerbruksvarer og annen avansert teknologi har aldri vært viktigere. Vi står overfor krig i Europa og en krevende sikkerhetspolitisk situasjon. Vi vet ikke hva de langsiktige konsekvensene av Russlands invasjon vil bli, men vi ser allerede at store merkesteiner flyttes. Det gjelder også for eksportkontrollarbeidet. Store skiftninger av økonomisk, politisk og militær makt mellom land påvirker også vår sikkerhet, vår økonomi og vår plass i verden.</w:t>
      </w:r>
    </w:p>
    <w:p w14:paraId="4AEB4BB1" w14:textId="77777777" w:rsidR="00EC1151" w:rsidRPr="007E60C5" w:rsidRDefault="00132E54" w:rsidP="007E60C5">
      <w:r w:rsidRPr="007E60C5">
        <w:t>Eksportkontrollen er i rask utvikling. Kon-</w:t>
      </w:r>
      <w:proofErr w:type="spellStart"/>
      <w:r w:rsidRPr="007E60C5">
        <w:t>trollen</w:t>
      </w:r>
      <w:proofErr w:type="spellEnd"/>
      <w:r w:rsidRPr="007E60C5">
        <w:t xml:space="preserve"> øker i kompleksitet i takt med den sikkerhetspolitiske utviklingen og endringene i trussel-bildet. Realiteten er at land vi ikke har et sikkerhetssamarbeid med ønsker å anskaffe strategisk tekno-</w:t>
      </w:r>
      <w:proofErr w:type="spellStart"/>
      <w:r w:rsidRPr="007E60C5">
        <w:t>logi</w:t>
      </w:r>
      <w:proofErr w:type="spellEnd"/>
      <w:r w:rsidRPr="007E60C5">
        <w:t xml:space="preserve"> og kunnskap fra Norge for å sikre sin militære evne. Næringslivet og akademia sine muligheter til å samarbeide internasjonalt, forske og drive med viktig verdiskapning må ses i sammen-heng med vår nasjonale sikkerhet. Gjennom en ansvarlig og helhetlig eksportkontroll -sørger vi for at norsk sikkerhets- og utenriks-politikk blir ivaretatt. Samtidig legges det til rette for en konkurransedyktig og pålitelig forsvars-industri og kunnskapssektor.</w:t>
      </w:r>
    </w:p>
    <w:p w14:paraId="3FC3AAD4" w14:textId="77777777" w:rsidR="00EC1151" w:rsidRPr="007E60C5" w:rsidRDefault="00132E54" w:rsidP="007E60C5">
      <w:pPr>
        <w:pStyle w:val="avsnitt-undertittel"/>
      </w:pPr>
      <w:r w:rsidRPr="007E60C5">
        <w:t>Bakgrunn for meldingen</w:t>
      </w:r>
    </w:p>
    <w:p w14:paraId="507D6593" w14:textId="77777777" w:rsidR="00EC1151" w:rsidRPr="007E60C5" w:rsidRDefault="00132E54" w:rsidP="007E60C5">
      <w:r w:rsidRPr="007E60C5">
        <w:t xml:space="preserve">Siden 1996 har regjeringen hvert år lagt frem en melding til Stortinget som redegjør for eksporten av våpen, ammunisjon og annet militært materiell, relatert teknologi og tjenester for militære formål (heretter forsvarsmateriell) fra norske bedrifter. Regjeringen ønsker at meldingen skal bidra til bedre kunnskap om eksportkontrollen. Meldingen redegjør for hvordan eksportkontrollregelverket </w:t>
      </w:r>
      <w:r w:rsidRPr="007E60C5">
        <w:lastRenderedPageBreak/>
        <w:t xml:space="preserve">og Utenriksdepartementets retningslinjer for </w:t>
      </w:r>
      <w:proofErr w:type="spellStart"/>
      <w:r w:rsidRPr="007E60C5">
        <w:t>behand</w:t>
      </w:r>
      <w:proofErr w:type="spellEnd"/>
      <w:r w:rsidRPr="007E60C5">
        <w:t>-ling av søknader om eksport av forsvars-materiell praktiseres, og den viser omfanget av eksporten fra norske bedrifter i 2022.</w:t>
      </w:r>
    </w:p>
    <w:p w14:paraId="75AE9B14" w14:textId="77777777" w:rsidR="00EC1151" w:rsidRPr="007E60C5" w:rsidRDefault="00132E54" w:rsidP="007E60C5">
      <w:r w:rsidRPr="007E60C5">
        <w:t>Forsvarsindustrien i Norge spiller en viktig rolle i å sikre både norsk og internasjonal tilgang til nødvendige varer og teknologi for territorielt forsvar, og til å kunne bidra til global sikker-het. Industrien er avhengig av å kunne eksportere og delta i internasjonalt utviklings- og produksjonssamarbeid. Norsk forsvars-industri er verdens-ledende innenfor enkelte tekno-</w:t>
      </w:r>
      <w:proofErr w:type="spellStart"/>
      <w:r w:rsidRPr="007E60C5">
        <w:t>logiområder</w:t>
      </w:r>
      <w:proofErr w:type="spellEnd"/>
      <w:r w:rsidRPr="007E60C5">
        <w:t>. Industrien fremmer tekno-</w:t>
      </w:r>
      <w:proofErr w:type="spellStart"/>
      <w:r w:rsidRPr="007E60C5">
        <w:t>logi</w:t>
      </w:r>
      <w:proofErr w:type="spellEnd"/>
      <w:r w:rsidRPr="007E60C5">
        <w:t>-utvikling og skaper arbeidsplasser over hele Norge. Regjeringens mål er å fortsatt sikre en leve-dyktig norsk forsvars-industri som kan bidra til leveringssikkerhet for både -Norges og allierte lands forsvar.</w:t>
      </w:r>
    </w:p>
    <w:p w14:paraId="468056EF" w14:textId="77777777" w:rsidR="00EC1151" w:rsidRPr="007E60C5" w:rsidRDefault="00132E54" w:rsidP="007E60C5">
      <w:r w:rsidRPr="007E60C5">
        <w:t>Regjeringen vil fortsatt legge til rette for at industrien har mest mulig tydelige og forutsigbare vilkår for sin eksportaktivitet. Samtidig må dette skje innenfor rammen av en restriktiv eksportkontroll.</w:t>
      </w:r>
    </w:p>
    <w:p w14:paraId="4493F4A7" w14:textId="77777777" w:rsidR="00EC1151" w:rsidRPr="007E60C5" w:rsidRDefault="00132E54" w:rsidP="007E60C5">
      <w:pPr>
        <w:pStyle w:val="avsnitt-undertittel"/>
      </w:pPr>
      <w:r w:rsidRPr="007E60C5">
        <w:t>Kapittel 2: Åpenhet om eksport av forsvarsmateriell</w:t>
      </w:r>
    </w:p>
    <w:p w14:paraId="7B1D7EBC" w14:textId="77777777" w:rsidR="00EC1151" w:rsidRPr="007E60C5" w:rsidRDefault="00132E54" w:rsidP="007E60C5">
      <w:r w:rsidRPr="007E60C5">
        <w:t xml:space="preserve">Innsynet i selve eksporten av forsvarsmateriell og flerbruksvarer for militær sluttbruk </w:t>
      </w:r>
      <w:proofErr w:type="gramStart"/>
      <w:r w:rsidRPr="007E60C5">
        <w:t>fremgår</w:t>
      </w:r>
      <w:proofErr w:type="gramEnd"/>
      <w:r w:rsidRPr="007E60C5">
        <w:t xml:space="preserve"> i kapittel 9. I meldingen omtales også regelverket og praktiseringen av retningslinjene for Utenriksdepartementets behandling av søknader om lisens for eksport av forsvarsmateriell. Dette gir i sum ytter-ligere innsikt i forvaltningen av eksport-kon-</w:t>
      </w:r>
      <w:proofErr w:type="spellStart"/>
      <w:r w:rsidRPr="007E60C5">
        <w:t>trollen</w:t>
      </w:r>
      <w:proofErr w:type="spellEnd"/>
      <w:r w:rsidRPr="007E60C5">
        <w:t xml:space="preserve"> og danner et godt kunnskapsgrunnlag for den offentlige debatten om denne delen av norsk sikkerhetspolitikk.</w:t>
      </w:r>
    </w:p>
    <w:p w14:paraId="3593EADC" w14:textId="77777777" w:rsidR="00EC1151" w:rsidRPr="007E60C5" w:rsidRDefault="00132E54" w:rsidP="007E60C5">
      <w:r w:rsidRPr="007E60C5">
        <w:t xml:space="preserve">De årlige meldingene behandles i Stortinget, og debatten bidrar til offentlig og parlamentarisk innsyn i praktiseringen av </w:t>
      </w:r>
      <w:proofErr w:type="spellStart"/>
      <w:r w:rsidRPr="007E60C5">
        <w:t>Utenriksdeparte-mentets</w:t>
      </w:r>
      <w:proofErr w:type="spellEnd"/>
      <w:r w:rsidRPr="007E60C5">
        <w:t xml:space="preserve"> retningslinjer. Regjeringen vil videreføre praksisen med å konsultere Stortingets organer om særskilte saker.</w:t>
      </w:r>
    </w:p>
    <w:p w14:paraId="06A5B771" w14:textId="77777777" w:rsidR="00EC1151" w:rsidRPr="007E60C5" w:rsidRDefault="00132E54" w:rsidP="007E60C5">
      <w:r w:rsidRPr="007E60C5">
        <w:t>I likhet med i 2022, vil Norges rapportering til FNs våpenhandelsavtale (ATT) og et engelsk sammendrag av meldingen til Stortinget offentliggjøres også i 2023.</w:t>
      </w:r>
    </w:p>
    <w:p w14:paraId="1E7B2266" w14:textId="77777777" w:rsidR="00EC1151" w:rsidRPr="007E60C5" w:rsidRDefault="00132E54" w:rsidP="007E60C5">
      <w:r w:rsidRPr="007E60C5">
        <w:t xml:space="preserve">Innsyn i eksporten av forsvarsmateriell skjer innenfor de begrensninger som følger av den strenge taushetsplikten i </w:t>
      </w:r>
      <w:proofErr w:type="spellStart"/>
      <w:r w:rsidRPr="007E60C5">
        <w:t>eksportkontrolloven</w:t>
      </w:r>
      <w:proofErr w:type="spellEnd"/>
      <w:r w:rsidRPr="007E60C5">
        <w:t xml:space="preserve"> § 2. Den strenge taushetsplikten skyldes at </w:t>
      </w:r>
      <w:proofErr w:type="spellStart"/>
      <w:r w:rsidRPr="007E60C5">
        <w:t>eksportkontrolloven</w:t>
      </w:r>
      <w:proofErr w:type="spellEnd"/>
      <w:r w:rsidRPr="007E60C5">
        <w:t xml:space="preserve"> gir en vid adgang til å kreve bedriftssensitiv informasjon som anses nødvendig for å kunne behandle lisenssøknader. Det redegjøres nærmere for dette i kapittel 2.</w:t>
      </w:r>
    </w:p>
    <w:p w14:paraId="74E36D4E" w14:textId="77777777" w:rsidR="00EC1151" w:rsidRPr="007E60C5" w:rsidRDefault="00132E54" w:rsidP="007E60C5">
      <w:pPr>
        <w:pStyle w:val="avsnitt-undertittel"/>
      </w:pPr>
      <w:r w:rsidRPr="007E60C5">
        <w:t>Om eksporten i 2022</w:t>
      </w:r>
    </w:p>
    <w:p w14:paraId="53E549C3" w14:textId="77777777" w:rsidR="00EC1151" w:rsidRPr="007E60C5" w:rsidRDefault="00132E54" w:rsidP="007E60C5">
      <w:r w:rsidRPr="007E60C5">
        <w:t>Når Utenriksdepartementet innvilger en lisens for eksport av forsvarsmateriell eller flerbruksvarer til militær sluttbruk, underlegges det alltid vilkår om at bedriften skal rapportere kvartalsvis om den faktiske utførselen som har funnet sted. Utenriks-departementet foretar en grundig kvalitetssikring av rapportene opp mot de innvilgede lisensene. De faktiske tallene om eksporten av forsvars-materiell kan derfor først gjøres kjent etterskuddsvis.</w:t>
      </w:r>
    </w:p>
    <w:p w14:paraId="1E4BA492" w14:textId="77777777" w:rsidR="00EC1151" w:rsidRPr="007E60C5" w:rsidRDefault="00132E54" w:rsidP="007E60C5">
      <w:r w:rsidRPr="007E60C5">
        <w:t xml:space="preserve">Den årlige handelsstatistikken fra Statistisk sentralbyrå (SSB) baserer seg på eksportørenes utførselsdeklarasjoner om eksport og på </w:t>
      </w:r>
      <w:proofErr w:type="spellStart"/>
      <w:r w:rsidRPr="007E60C5">
        <w:t>kate-goriene</w:t>
      </w:r>
      <w:proofErr w:type="spellEnd"/>
      <w:r w:rsidRPr="007E60C5">
        <w:t xml:space="preserve"> i tolltariffen, ikke </w:t>
      </w:r>
      <w:proofErr w:type="spellStart"/>
      <w:r w:rsidRPr="007E60C5">
        <w:t>Utenriksdeparte-mentets</w:t>
      </w:r>
      <w:proofErr w:type="spellEnd"/>
      <w:r w:rsidRPr="007E60C5">
        <w:t xml:space="preserve"> kontrollister. SSBs statistikk og Utenriksdepartementets statistikk om verdien av eksporten av varer, tjenester og teknologi underlagt lisensplikt i Norge vil derfor ikke være like og er ikke sammen-</w:t>
      </w:r>
      <w:proofErr w:type="spellStart"/>
      <w:r w:rsidRPr="007E60C5">
        <w:t>lignbare</w:t>
      </w:r>
      <w:proofErr w:type="spellEnd"/>
      <w:r w:rsidRPr="007E60C5">
        <w:t xml:space="preserve"> fordi tallgrunnlaget baserer seg på ulike kategorier.</w:t>
      </w:r>
    </w:p>
    <w:p w14:paraId="56F529A3" w14:textId="77777777" w:rsidR="00EC1151" w:rsidRPr="007E60C5" w:rsidRDefault="00132E54" w:rsidP="007E60C5">
      <w:r w:rsidRPr="007E60C5">
        <w:lastRenderedPageBreak/>
        <w:t>I 2022 ble det eksportert forsvarsmateriell og flerbruksvarer til militær sluttbruk, teknologi, -tjenester mv. for ca. 8,9 milliarder kroner, mot nær 7,9 milliarder i 2021. I forhold til 2021 økte verdien av denne eksporten med om lag 11 %. Eksport-verdien av A-materiell i 2022 var nærmere 6,5 milliarder kroner mot ca. 4,8 milliarder i 2021. Eksportverdien av B-materiell utgjorde i 2022 om lag 800 millioner, som er en markant nedgang fra ca. 1,2 milliarder 2021. Totalt utgjorde eksporten av A- og B-materiell nærmere 7,3 milliarder kroner i 2022, mot ca. 6 milliarder i 2021.</w:t>
      </w:r>
    </w:p>
    <w:p w14:paraId="164B3FB0" w14:textId="77777777" w:rsidR="00EC1151" w:rsidRPr="007E60C5" w:rsidRDefault="00132E54" w:rsidP="007E60C5">
      <w:r w:rsidRPr="007E60C5">
        <w:t>Verdien av eksporten av flerbruksvarer til militær sluttbruk beløp seg til ca. 453 millioner i 2022, mot ca. 350 millioner i 2021, en økning på om lag 31 %. I tillegg ble det eksportert tjenester, teknologi, formidlet forsvarsmateriell og gjennomført reparasjoner av forsvarsmateriell til en verdi ca. 1,1 milliarder i 2022, mot ca. 1,6 milliarder i 2021.</w:t>
      </w:r>
    </w:p>
    <w:p w14:paraId="5FD704DF" w14:textId="77777777" w:rsidR="00EC1151" w:rsidRPr="007E60C5" w:rsidRDefault="00132E54" w:rsidP="007E60C5">
      <w:r w:rsidRPr="007E60C5">
        <w:t>Forsvarsindustriens kontrakter strekker seg ofte over mange år. Leveransene vil som regel være ulikt fordelt gjennom kontraktsperioden. Eksportverdien vil derfor alltid variere naturlig fra år til år. Tallene reflekterer i stor grad naturlige variasjoner i leveransene fra år til år og valuta-svingninger.</w:t>
      </w:r>
    </w:p>
    <w:p w14:paraId="56E2D938" w14:textId="6807F783" w:rsidR="00EC1151" w:rsidRPr="007E60C5" w:rsidRDefault="00C551B9" w:rsidP="007E60C5">
      <w:r>
        <w:rPr>
          <w:noProof/>
        </w:rPr>
        <w:drawing>
          <wp:inline distT="0" distB="0" distL="0" distR="0" wp14:anchorId="07FA785D" wp14:editId="2DA6834D">
            <wp:extent cx="6078855" cy="288226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57B41CFF" w14:textId="77777777" w:rsidR="00EC1151" w:rsidRPr="007E60C5" w:rsidRDefault="00132E54" w:rsidP="007E60C5">
      <w:pPr>
        <w:pStyle w:val="figur-tittel"/>
      </w:pPr>
      <w:r w:rsidRPr="007E60C5">
        <w:t>Utviklingen i eksporten av forsvarsmateriell 2012–2022 (A- og B-materiell) i milliarder NOK</w:t>
      </w:r>
    </w:p>
    <w:p w14:paraId="33C952CE" w14:textId="77777777" w:rsidR="00EC1151" w:rsidRPr="007E60C5" w:rsidRDefault="00132E54" w:rsidP="007E60C5">
      <w:r w:rsidRPr="007E60C5">
        <w:t>Medlemslandene i NATO samt Sverige, -Finland og andre europeiske land mottok ca. 57 % av eksporten av A-materiell, og 93 % av B-materiell fra Norge i 2022. Til sammenligning, i 2021 utgjorde eksporten av A-materiell til disse landene ca. 76 % av den totale eksporten, mens eksporten av B-materiell til disse landene utgjorde ca. 76 %.</w:t>
      </w:r>
    </w:p>
    <w:p w14:paraId="4D7A7F74" w14:textId="77777777" w:rsidR="00EC1151" w:rsidRPr="007E60C5" w:rsidRDefault="00132E54" w:rsidP="007E60C5">
      <w:r w:rsidRPr="007E60C5">
        <w:t>Omfanget av eksporten redegjøres nærmere for i kapittel 9.</w:t>
      </w:r>
    </w:p>
    <w:p w14:paraId="6F785E14" w14:textId="77777777" w:rsidR="00EC1151" w:rsidRPr="007E60C5" w:rsidRDefault="00132E54" w:rsidP="007E60C5">
      <w:pPr>
        <w:pStyle w:val="avsnitt-undertittel"/>
      </w:pPr>
      <w:r w:rsidRPr="007E60C5">
        <w:t>Kapittel 3: Regelverket for kontrollen med eksport av strategiske varer</w:t>
      </w:r>
    </w:p>
    <w:p w14:paraId="77BE1667" w14:textId="77777777" w:rsidR="00EC1151" w:rsidRPr="007E60C5" w:rsidRDefault="00132E54" w:rsidP="007E60C5">
      <w:r w:rsidRPr="007E60C5">
        <w:t>Kontrollen med eksport av strategiske varer er hjemlet i lov om kontroll med eksport av strategiske varer, tjenester og teknologi mv. (</w:t>
      </w:r>
      <w:proofErr w:type="spellStart"/>
      <w:r w:rsidRPr="007E60C5">
        <w:t>eksportkontrolloven</w:t>
      </w:r>
      <w:proofErr w:type="spellEnd"/>
      <w:r w:rsidRPr="007E60C5">
        <w:t xml:space="preserve">). Forskrift om eksport av forsvars-materiell, flerbruksvarer, teknologi og tjenester (eksportkontrollforskriften) utgjør det operative regelverket </w:t>
      </w:r>
      <w:r w:rsidRPr="007E60C5">
        <w:lastRenderedPageBreak/>
        <w:t>for departementets lisensierings- og kontrolloppgaver. Utenriksdepartementet arbeider med å tydeliggjøre kontrollen med kunnskapsoverføring i forskriften.</w:t>
      </w:r>
    </w:p>
    <w:p w14:paraId="526E7869" w14:textId="77777777" w:rsidR="00EC1151" w:rsidRPr="007E60C5" w:rsidRDefault="00132E54" w:rsidP="007E60C5">
      <w:r w:rsidRPr="007E60C5">
        <w:t xml:space="preserve">Begrepet «strategiske varer» er en felles-betegnelse for forsvarsmateriell og flerbruksvarer og er i </w:t>
      </w:r>
      <w:proofErr w:type="spellStart"/>
      <w:r w:rsidRPr="007E60C5">
        <w:t>eksportkontrolloven</w:t>
      </w:r>
      <w:proofErr w:type="spellEnd"/>
      <w:r w:rsidRPr="007E60C5">
        <w:t xml:space="preserve"> definert som «varer og tekno-</w:t>
      </w:r>
      <w:proofErr w:type="spellStart"/>
      <w:r w:rsidRPr="007E60C5">
        <w:t>logi</w:t>
      </w:r>
      <w:proofErr w:type="spellEnd"/>
      <w:r w:rsidRPr="007E60C5">
        <w:t xml:space="preserve"> som kan være av betydning for andre lands utvikling, produksjon eller </w:t>
      </w:r>
      <w:proofErr w:type="gramStart"/>
      <w:r w:rsidRPr="007E60C5">
        <w:t>anvendelse</w:t>
      </w:r>
      <w:proofErr w:type="gramEnd"/>
      <w:r w:rsidRPr="007E60C5">
        <w:t xml:space="preserve"> av produkter til militær bruk eller som direkte kan tjene til å utvikle et lands militære evne, samt varer som kan benyttes til å utøve terrorhand-</w:t>
      </w:r>
      <w:proofErr w:type="spellStart"/>
      <w:r w:rsidRPr="007E60C5">
        <w:t>linger</w:t>
      </w:r>
      <w:proofErr w:type="spellEnd"/>
      <w:r w:rsidRPr="007E60C5">
        <w:t>».</w:t>
      </w:r>
    </w:p>
    <w:p w14:paraId="730E2BE2" w14:textId="77777777" w:rsidR="00EC1151" w:rsidRPr="007E60C5" w:rsidRDefault="00132E54" w:rsidP="007E60C5">
      <w:pPr>
        <w:pStyle w:val="avsnitt-undertittel"/>
      </w:pPr>
      <w:r w:rsidRPr="007E60C5">
        <w:t>Kapittel 4: Utenriksdepartementets retningslinjer</w:t>
      </w:r>
    </w:p>
    <w:p w14:paraId="01B671D8" w14:textId="77777777" w:rsidR="00EC1151" w:rsidRPr="007E60C5" w:rsidRDefault="00132E54" w:rsidP="007E60C5">
      <w:r w:rsidRPr="007E60C5">
        <w:t>Kontrollen med eksport av forsvarsmateriell baserer seg på nasjonal politikk. Beslutninger om å tillate eksport av forsvarsmateriell er utelukkende gjenstand for nasjonale beslutninger. Kontrollen for å hindre spredning av flerbruksvarer og teknologi til masseødeleggelsesvåpen (MØV) eller terror-formål er i hovedsak basert på arbeidet i det multilaterale eksportkontrollsamarbeidet. Her deles viktig informasjon om spredningstrender, anskaffelsesforsøk og fordekte våpen- og MØV-programmer.</w:t>
      </w:r>
    </w:p>
    <w:p w14:paraId="4F3A1EF2" w14:textId="77777777" w:rsidR="00EC1151" w:rsidRPr="007E60C5" w:rsidRDefault="00132E54" w:rsidP="007E60C5">
      <w:r w:rsidRPr="007E60C5">
        <w:t>Søknader om eksport av forsvarsmateriell -vurderes grundig innenfor rammen av retnings-linjene for Utenriksdepartementets behandling av søknader om eksport av forsvarsmateriell, teknologi og tjenester for militære formål. Retnings-linjene baserer seg på Stortingets vedtak og presiseringer, samt en konsolidert kriterieliste. Denne listen reflekterer relevante artikler fra FNs våpenhandelsavtale og EUs åtte kriterier for våpen-eksport. På denne måten sikres mest mulig åpenhet og forutsigbarhet om vurderingene som blir gjort. Kapittel 3 redegjør for regelverket og retnings-linjene.</w:t>
      </w:r>
    </w:p>
    <w:p w14:paraId="03C1FB98" w14:textId="77777777" w:rsidR="00EC1151" w:rsidRPr="007E60C5" w:rsidRDefault="00132E54" w:rsidP="007E60C5">
      <w:r w:rsidRPr="007E60C5">
        <w:t xml:space="preserve">Når det innvilges en lisens for eksport av forsvarsmateriell og flerbruksvarer til militær bruk, er det alltid et vilkår om at eksportør skal rapportere om den faktiske eksporten som har funnet sted i de enkelte år. Eksporttallene som </w:t>
      </w:r>
      <w:proofErr w:type="spellStart"/>
      <w:r w:rsidRPr="007E60C5">
        <w:t>presen-teres</w:t>
      </w:r>
      <w:proofErr w:type="spellEnd"/>
      <w:r w:rsidRPr="007E60C5">
        <w:t xml:space="preserve"> i kapittel 9 er basert på norske bedrifters innsendte rapporter om hvilke varer, teknologi og -tjenester som er eksportert innenfor lisensene som er innvilget.</w:t>
      </w:r>
    </w:p>
    <w:p w14:paraId="43DD99E2" w14:textId="77777777" w:rsidR="00EC1151" w:rsidRPr="007E60C5" w:rsidRDefault="00132E54" w:rsidP="007E60C5">
      <w:r w:rsidRPr="007E60C5">
        <w:t>For å sikre en effektiv kontroll basert på Stortingets vedtak og internasjonale forpliktelser, er det etablert retningslinjer for Utenriksdepartementets behandling av søknader om eksport av våpen, ammunisjon og annet militært materiell, teknologi og tjenester. Retningslinjene baserer seg på Gerhardsen-regjeringens erklæring og Stortingets vedtak fra 1959. Det forutsettes at det skal gjøres grundige vurderinger av de utenriks- og innenrikspolitiske forhold i vedkommende område, og hovedsynspunktet er at Norge ikke vil tillate salg av våpen og ammunisjon til områder hvor det er krig eller krig truer, eller til land hvor det er borgerkrig. I 1997 samlet Stortinget seg enstemmig om at demokratiske rettigheter og respekt for grunnleggende menneskerettigheter i mottakerlandet også skal tas hensyn til.</w:t>
      </w:r>
    </w:p>
    <w:p w14:paraId="27655EA0" w14:textId="77777777" w:rsidR="00EC1151" w:rsidRPr="007E60C5" w:rsidRDefault="00132E54" w:rsidP="007E60C5">
      <w:r w:rsidRPr="007E60C5">
        <w:t>Retningslinjene forutsetter at eksport av A-materiell bare kan tillates etter forutgående regjeringsbehandling. I den forbindelse foretas det landklarering, som i hovedsak baserer seg på en bred vurdering av Stortingets vedtak av 1959 og 1997-presisering. De konkrete lisenssøknadene behandles deretter grundig og individuelt på basis av kriteriene i Utenriksdepartementets retningslinjer. Tillatelse til eksport av B-materiell skal normalt gis, men også slike søknader blir grundig -vurdert innenfor rammen av retnings-linjene. Dersom en eksport anses å være uforenlig med retnings-linjene vil søknaden avslås selv om det dreier seg om et klarert land. Det redegjøres nærmere for systemet for landklareringer i kapittel 3.</w:t>
      </w:r>
    </w:p>
    <w:p w14:paraId="76EBECB3" w14:textId="77777777" w:rsidR="00EC1151" w:rsidRPr="007E60C5" w:rsidRDefault="00132E54" w:rsidP="007E60C5">
      <w:r w:rsidRPr="007E60C5">
        <w:lastRenderedPageBreak/>
        <w:t>Stortingets 1959-vedtak og presisering i 1997 forutsetter at det gjøres en sammensatt og bred vurdering av mottakerlandet. Dette følger særlig av 1959-vedtakets formulering om at «det skal ved avgjørelsen legges vekt på de utenriks- og innenrikspolitiske vurderinger». Selv om kun demokratiske rettigheter og grunnleggende menneske-rettigheter nevnes konkret i 1997-erklæringen, har man i praksis også vektlagt humanitærrettslige forhold. Retningslinjene ble senest oppdatert i mai 2019 ved å ta inn en konkret referanse til humanitærretten i den konsoliderte kriterie-listen, som ble innarbeidet i retningslinjene i 2014. Dette tydeliggjør hensynet til den internasjonale humanitærretten som følger av FNs våpen-handelsavtale (ATT) artikkel 7.</w:t>
      </w:r>
    </w:p>
    <w:p w14:paraId="53E4814B" w14:textId="77777777" w:rsidR="00EC1151" w:rsidRPr="007E60C5" w:rsidRDefault="00132E54" w:rsidP="007E60C5">
      <w:r w:rsidRPr="007E60C5">
        <w:t>Den konsoliderte listen ble særlig omtalt i Meld. St. 8 (2014–2015) og Meld. St. 8 (2015–2016). I Meld. St. 26 (2018–2019) ble det redegjort grundig for departementets arbeid med å tydeliggjøre retningslinjene ytterligere.</w:t>
      </w:r>
    </w:p>
    <w:p w14:paraId="0040F43D" w14:textId="77777777" w:rsidR="00EC1151" w:rsidRPr="007E60C5" w:rsidRDefault="00132E54" w:rsidP="007E60C5">
      <w:pPr>
        <w:pStyle w:val="avsnitt-undertittel"/>
      </w:pPr>
      <w:r w:rsidRPr="007E60C5">
        <w:t>Kapittel 4: Stortingets vedtak om eksport av forsvars-materiell</w:t>
      </w:r>
    </w:p>
    <w:p w14:paraId="56E68168" w14:textId="77777777" w:rsidR="00EC1151" w:rsidRPr="007E60C5" w:rsidRDefault="00132E54" w:rsidP="007E60C5">
      <w:r w:rsidRPr="007E60C5">
        <w:t>De sentrale vedtakene om eksport av forsvars-materiell er Stortingets vedtak av 1959, 1967 og 1997. Spørsmålet om hvem vi skal eksportere våpen til har alltid vært gjenstand for debatt. Debatten påvirkes av den sikkerhetspolitiske utviklingen.</w:t>
      </w:r>
    </w:p>
    <w:p w14:paraId="63FF43EE" w14:textId="77777777" w:rsidR="00EC1151" w:rsidRPr="007E60C5" w:rsidRDefault="00132E54" w:rsidP="007E60C5">
      <w:r w:rsidRPr="007E60C5">
        <w:t>Krigen i Ukraina vedvarer. Russlands folkerettsstridige angrep på et naboland har varig endret situasjonen i Europa og premissene vi bygger vår sikkerhetspolitikk på.</w:t>
      </w:r>
    </w:p>
    <w:p w14:paraId="52DDDED2" w14:textId="77777777" w:rsidR="00EC1151" w:rsidRPr="007E60C5" w:rsidRDefault="00132E54" w:rsidP="007E60C5">
      <w:r w:rsidRPr="007E60C5">
        <w:t>Et bærende prinsipp for forvaltningen av eksportkontrollen må være at de gjenspeiler -Norges utenriks- og sikkerhetspolitiske interesser. Kontrollen med eksport av forsvarsmateriell skal og må skje innenfor strenge og ansvarlige rammer. Samtidig skal regjeringen fatte nødvendige beslutninger som ivaretar disse interessene.</w:t>
      </w:r>
    </w:p>
    <w:p w14:paraId="24BA0491" w14:textId="77777777" w:rsidR="00EC1151" w:rsidRPr="007E60C5" w:rsidRDefault="00132E54" w:rsidP="007E60C5">
      <w:pPr>
        <w:pStyle w:val="avsnitt-undertittel"/>
      </w:pPr>
      <w:r w:rsidRPr="007E60C5">
        <w:t>Kapittel 4: Donasjon av forsvarsmateriell til Ukraina</w:t>
      </w:r>
    </w:p>
    <w:p w14:paraId="0F4E0632" w14:textId="77777777" w:rsidR="00EC1151" w:rsidRPr="007E60C5" w:rsidRDefault="00132E54" w:rsidP="007E60C5">
      <w:r w:rsidRPr="007E60C5">
        <w:t>Bare fire dager etter at krigen i Ukraina brøt ut besluttet en samlet regjering at Norge skulle donere forsvarsmateriell til Ukraina. Regjeringen har fulgt opp med flere beslutninger om våpenstøtte, inkludert donasjon av tyngre våpen. Vår våpenstøtte til Ukraina er i tråd med deres egne behov. Beslutninger om våpenstøtte har bred støtte i Stortinget og er godt forankret innenfor rammeverket for eksportkontroll. Donasjoner, herunder A- og B-materiell, vurderes fortløpende. Ukrainas behov for mer våpen for å stå imot angrepene vedvarer. Det betyr at de fortsatt vil ha behov for tyngre og mer avanserte våpensystemer.</w:t>
      </w:r>
    </w:p>
    <w:p w14:paraId="3F5065A2" w14:textId="77777777" w:rsidR="00EC1151" w:rsidRPr="007E60C5" w:rsidRDefault="00132E54" w:rsidP="007E60C5">
      <w:pPr>
        <w:pStyle w:val="avsnitt-undertittel"/>
      </w:pPr>
      <w:r w:rsidRPr="007E60C5">
        <w:t>Kapittel 5: Eksport av flerbruksvarer</w:t>
      </w:r>
    </w:p>
    <w:p w14:paraId="0A57DDE8" w14:textId="77777777" w:rsidR="00EC1151" w:rsidRPr="007E60C5" w:rsidRDefault="00132E54" w:rsidP="007E60C5">
      <w:r w:rsidRPr="007E60C5">
        <w:t xml:space="preserve">Flerbruksvarer er varer som opprinnelig er utviklet for sivil bruk, men som de multilaterale eksportkontrollregimene har definert at også har viktige militære bruksområder. Dette er i hovedsak varer eller teknologi som kan benyttes i forbindelse med utvikling, fremstilling, produksjon eller bruk av MØV, og leveringsmidler for slike våpen. Flerbruksvarer er beskrevet i eksport-kontrollforskriftens </w:t>
      </w:r>
      <w:proofErr w:type="spellStart"/>
      <w:r w:rsidRPr="007E60C5">
        <w:t>vareliste</w:t>
      </w:r>
      <w:proofErr w:type="spellEnd"/>
      <w:r w:rsidRPr="007E60C5">
        <w:t xml:space="preserve"> II. Av praktiske hensyn bruker Norge en liste som EU har sammenstilt, basert på </w:t>
      </w:r>
      <w:proofErr w:type="spellStart"/>
      <w:r w:rsidRPr="007E60C5">
        <w:t>varelistene</w:t>
      </w:r>
      <w:proofErr w:type="spellEnd"/>
      <w:r w:rsidRPr="007E60C5">
        <w:t xml:space="preserve"> som er vedtatt innenfor de multilaterale eksportkontrollregimene som Norge deltar i. Innenfor disse eksportkontrollregimene utveksler medlems-landene informasjon om blant annet MØV-aktiviteter og forsøk på fordekte anskaffelser. I tillegg utveksles det informasjon om </w:t>
      </w:r>
      <w:r w:rsidRPr="007E60C5">
        <w:lastRenderedPageBreak/>
        <w:t>medlemslandenes avslag på lisenser. Informasjonen danner et viktig grunnlag for medlems-landenes gjennomføring av den nasjonale eksportkontrollen. Det forutsettes blant annet at medlemsland skal avslå tilsvarende lisenssøknader som et annet medlemsland har avslått.</w:t>
      </w:r>
    </w:p>
    <w:p w14:paraId="67E8CFE4" w14:textId="77777777" w:rsidR="00EC1151" w:rsidRPr="007E60C5" w:rsidRDefault="00132E54" w:rsidP="007E60C5">
      <w:pPr>
        <w:pStyle w:val="avsnitt-undertittel"/>
      </w:pPr>
      <w:r w:rsidRPr="007E60C5">
        <w:t>Kapittel 5: Utenriksdepartementets oppgaver og nasjonalt samarbeid om eksportkontroll</w:t>
      </w:r>
    </w:p>
    <w:p w14:paraId="697C4A06" w14:textId="77777777" w:rsidR="00EC1151" w:rsidRPr="007E60C5" w:rsidRDefault="00132E54" w:rsidP="007E60C5">
      <w:r w:rsidRPr="007E60C5">
        <w:t>Utenriksdepartementet er ansvarlig myndighet for eksportkontrollen i Norge. Departementet har ansvar for politikkutvikling, regelverksutvikling og deltakelse i det multilaterale eksportkontrollsamarbeidet, hvor rammene for eksport-kon-</w:t>
      </w:r>
      <w:proofErr w:type="spellStart"/>
      <w:r w:rsidRPr="007E60C5">
        <w:t>trollen</w:t>
      </w:r>
      <w:proofErr w:type="spellEnd"/>
      <w:r w:rsidRPr="007E60C5">
        <w:t xml:space="preserve"> i all hovedsak fremforhandles. Utenriks-departementet er også utøvende myndighet for håndhevelse av eksportkontrollregelverket, sanksjoner og restriktive tiltak. En viktig del av </w:t>
      </w:r>
      <w:proofErr w:type="spellStart"/>
      <w:r w:rsidRPr="007E60C5">
        <w:t>departe-mentets</w:t>
      </w:r>
      <w:proofErr w:type="spellEnd"/>
      <w:r w:rsidRPr="007E60C5">
        <w:t xml:space="preserve"> arbeid er informasjonsvirksomhet og veiledning om eksportkontroll overfor næringsliv, advokatselskaper, teknologimiljøer og forsknings- og utdanningsinstitusjoner.</w:t>
      </w:r>
    </w:p>
    <w:p w14:paraId="6030AD1B" w14:textId="77777777" w:rsidR="00EC1151" w:rsidRPr="007E60C5" w:rsidRDefault="00132E54" w:rsidP="007E60C5">
      <w:r w:rsidRPr="007E60C5">
        <w:t>En prioritert oppgave for Utenriksdepartementet er informasjonsvirksomhet overfor næringslivet. Det legges stor vekt på å sikre departementets tilgjengelighet og nær kontakt med eksportbedriftene om både konkrete eksportsaker og for veiledning innen eksport-kontrollregelverket generelt.</w:t>
      </w:r>
    </w:p>
    <w:p w14:paraId="466DD859" w14:textId="77777777" w:rsidR="00EC1151" w:rsidRPr="007E60C5" w:rsidRDefault="00132E54" w:rsidP="007E60C5">
      <w:r w:rsidRPr="007E60C5">
        <w:t>Utenriksdepartementet samarbeider tett med partene i det nasjonale samarbeidet om eksportkontroll. Politiets sikkerhetstjeneste (PST) og -Tolletaten har lovpålagte oppgaver innenfor varekontroll, håndhevelse av eksportkontrollen, forebygging og etterforskning av brudd på eksportkontrollregelverket. Etterretningstjenesten har også lovpålagte oppgaver knyttet til eksport-kontroll og ikke-spredning. Direktoratet for strålevern og atomsikkerhet (DSA) og Forsvarets forskningsinstitutt (FFI) kan trekkes på i konkrete eksportkontrollsaker. På denne måten får de nasjonale samarbeidspartnerne god kompetanse og felles situasjonsforståelse. Samarbeidet fungerer godt.</w:t>
      </w:r>
    </w:p>
    <w:p w14:paraId="7F11AB9D" w14:textId="77777777" w:rsidR="00EC1151" w:rsidRPr="007E60C5" w:rsidRDefault="00132E54" w:rsidP="007E60C5">
      <w:r w:rsidRPr="007E60C5">
        <w:t>For å sikre en effektiv kontroll er det viktig at de ulike etatene deltar sammen med Utenriks-departementet i møter i eksportkontrollregimene. Regjeringen legger vekt på å fortsatt sikre et tett og godt nasjonalt samarbeid.</w:t>
      </w:r>
    </w:p>
    <w:p w14:paraId="63F1ABB5" w14:textId="77777777" w:rsidR="00EC1151" w:rsidRPr="007E60C5" w:rsidRDefault="00132E54" w:rsidP="007E60C5">
      <w:r w:rsidRPr="007E60C5">
        <w:t>Riksrevisjonens undersøkelse av myndig-hetenes arbeid med strategisk eksportkontroll ble lagt frem i 2021. Utenriksdepartementet jobber kontinuerlig med tiltak for å følge opp under-</w:t>
      </w:r>
      <w:proofErr w:type="spellStart"/>
      <w:r w:rsidRPr="007E60C5">
        <w:t>søkelsen</w:t>
      </w:r>
      <w:proofErr w:type="spellEnd"/>
      <w:r w:rsidRPr="007E60C5">
        <w:t>, bl.a. en gjennomgang av eldre land-klareringer, styrket systematikk for kvalitets-sikring av lisensvilkår, full revisjon av rutiner samt styrket dokumentasjon av vurderinger i saks-behandlingen. Anskaffelsen av nytt søknads- og saksbehandlingssystem er også en viktig del av dette arbeidet.</w:t>
      </w:r>
    </w:p>
    <w:p w14:paraId="49551A64" w14:textId="77777777" w:rsidR="00EC1151" w:rsidRPr="007E60C5" w:rsidRDefault="00132E54" w:rsidP="007E60C5">
      <w:r w:rsidRPr="007E60C5">
        <w:t>Regjeringen vil fortsatt sikre tilstrekkelig kompe-</w:t>
      </w:r>
      <w:proofErr w:type="spellStart"/>
      <w:r w:rsidRPr="007E60C5">
        <w:t>tanse</w:t>
      </w:r>
      <w:proofErr w:type="spellEnd"/>
      <w:r w:rsidRPr="007E60C5">
        <w:t>, ressurser og rammebetingelser for å kunne ivareta de omfattende og komplekse oppgavene på et område som er i rask endring.</w:t>
      </w:r>
    </w:p>
    <w:p w14:paraId="60E24DC9" w14:textId="77777777" w:rsidR="00EC1151" w:rsidRPr="007E60C5" w:rsidRDefault="00132E54" w:rsidP="007E60C5">
      <w:pPr>
        <w:pStyle w:val="avsnitt-undertittel"/>
      </w:pPr>
      <w:r w:rsidRPr="007E60C5">
        <w:t>Kapittel 6: Kontroll av kunnskapsoverføring</w:t>
      </w:r>
    </w:p>
    <w:p w14:paraId="64CF0197" w14:textId="77777777" w:rsidR="00EC1151" w:rsidRPr="007E60C5" w:rsidRDefault="00132E54" w:rsidP="007E60C5">
      <w:r w:rsidRPr="007E60C5">
        <w:t>Den styrkede kontrollen med kunnskaps-overføring, herunder de konkrete forslagene til endringer i regelverket omtales nærmere i kapittel 6. Utenriksdepartementet prioriterer dette arbeidet høyt, og har tett kontakt med nasjonale samarbeidspartnere om temaet. I tillegg er Utenriks-departementet i nær dialog med aktører som berøres av forslagene til endringer i regel-verket, for på den måten å sikre at den styrkede kontrollen er mest mulig målrettet.</w:t>
      </w:r>
    </w:p>
    <w:p w14:paraId="747CFB6F" w14:textId="77777777" w:rsidR="00EC1151" w:rsidRPr="007E60C5" w:rsidRDefault="00132E54" w:rsidP="007E60C5">
      <w:pPr>
        <w:pStyle w:val="avsnitt-undertittel"/>
      </w:pPr>
      <w:r w:rsidRPr="007E60C5">
        <w:lastRenderedPageBreak/>
        <w:t>Kapittel 7: Sanksjoner og restriktive tiltak</w:t>
      </w:r>
    </w:p>
    <w:p w14:paraId="79C6BBA5" w14:textId="77777777" w:rsidR="00EC1151" w:rsidRPr="007E60C5" w:rsidRDefault="00132E54" w:rsidP="007E60C5">
      <w:r w:rsidRPr="007E60C5">
        <w:t>Utenriksdepartementet er gitt fullmakt til å gjennom-føre sanksjoner som er vedtatt av FNs sikkerhetsråd, samt EUs tiltaksregimer eller andre internasjonale ikke-militære tiltak som Norge har -sluttet seg til. Disse gjennomføres som hovedregel gjennom særskilte forskrifter.</w:t>
      </w:r>
    </w:p>
    <w:p w14:paraId="58199F8D" w14:textId="77777777" w:rsidR="00EC1151" w:rsidRPr="007E60C5" w:rsidRDefault="00132E54" w:rsidP="007E60C5">
      <w:r w:rsidRPr="007E60C5">
        <w:t xml:space="preserve">Enkelte tiltak, eksempelvis reiserestriksjoner og våpenembargo, gjennomføres i utlendings-regelverket eller med hjemmel i den alminnelige </w:t>
      </w:r>
      <w:proofErr w:type="spellStart"/>
      <w:r w:rsidRPr="007E60C5">
        <w:t>eksportkontrollovgivningen</w:t>
      </w:r>
      <w:proofErr w:type="spellEnd"/>
      <w:r w:rsidRPr="007E60C5">
        <w:t>. Derfor nevnes våpen-embargo spesifikt bare i noen av Norges sanksjons- og tiltaksforskrifter.</w:t>
      </w:r>
    </w:p>
    <w:p w14:paraId="6A0AD2BD" w14:textId="77777777" w:rsidR="00EC1151" w:rsidRPr="007E60C5" w:rsidRDefault="00132E54" w:rsidP="007E60C5">
      <w:r w:rsidRPr="007E60C5">
        <w:t>Som en reaksjon på Russlands folkeretts-stridige angrep på Ukraina har EU innført sanksjoner som regjeringen umiddelbart varslet at Norge ville slutte seg til. Den 18. mars 2022 ble første tiltakspakke med sanksjoner innført i norsk rett. Nye sanksjoner er blitt fortløpende innført. Norge står sammen med EU og andre land for å sikre at sanksjonene treffer sterkt og effektivt.</w:t>
      </w:r>
    </w:p>
    <w:p w14:paraId="3C4399CA" w14:textId="77777777" w:rsidR="00EC1151" w:rsidRPr="007E60C5" w:rsidRDefault="00132E54" w:rsidP="007E60C5">
      <w:r w:rsidRPr="007E60C5">
        <w:t>Utenriksdepartementet legger stor vekt på å informere og veilede næringslivet om endringer i det norske sanksjonsregelverket. Dette arbeidet er intensivert i lys av de restriktive tiltakene mot Russland.</w:t>
      </w:r>
    </w:p>
    <w:p w14:paraId="086FC143" w14:textId="77777777" w:rsidR="00EC1151" w:rsidRPr="007E60C5" w:rsidRDefault="00132E54" w:rsidP="007E60C5">
      <w:pPr>
        <w:pStyle w:val="avsnitt-undertittel"/>
      </w:pPr>
      <w:r w:rsidRPr="007E60C5">
        <w:t>Kapittel 8: Ikke-spredning og det multilaterale eksportkontroll-samarbeidet</w:t>
      </w:r>
    </w:p>
    <w:p w14:paraId="4255E9E0" w14:textId="77777777" w:rsidR="00EC1151" w:rsidRPr="007E60C5" w:rsidRDefault="00132E54" w:rsidP="007E60C5">
      <w:r w:rsidRPr="007E60C5">
        <w:t>De fire multilaterale eksportkontrollregimene er Australia-gruppen (AG) som retter seg mot å -hindre spredning av kjemiske og biologiske våpen; missilkontrollregimet (MTCR) som om-fatter leveringsmidler for MØV; Nuclear -Suppliers Group (NSG) som -gjelder kjerne-fysiske våpen; Wassenaar-samarbeidet (WA) som om-fatter konvensjonelle våpen, militære varer og sensitiv høyteknologi.</w:t>
      </w:r>
    </w:p>
    <w:p w14:paraId="74FA1B9A" w14:textId="77777777" w:rsidR="00EC1151" w:rsidRPr="007E60C5" w:rsidRDefault="00132E54" w:rsidP="007E60C5">
      <w:r w:rsidRPr="007E60C5">
        <w:t>Nasjonal gjennomføring av eksportkontrollen som følger av regimene bidrar til å sikre etter-</w:t>
      </w:r>
      <w:proofErr w:type="spellStart"/>
      <w:r w:rsidRPr="007E60C5">
        <w:t>levelse</w:t>
      </w:r>
      <w:proofErr w:type="spellEnd"/>
      <w:r w:rsidRPr="007E60C5">
        <w:t xml:space="preserve"> av folkerettslige avtaler på ikke-spredningsområdet. Særlig viktig i denne sammenheng er Ikkespredningsavtalen for kjernevåpen (NPT), Kjemivåpenkonvensjonen (CWC) og Biologi-våpenkonvensjonen (BTWC).</w:t>
      </w:r>
    </w:p>
    <w:p w14:paraId="3A01CBFF" w14:textId="77777777" w:rsidR="00EC1151" w:rsidRPr="007E60C5" w:rsidRDefault="00132E54" w:rsidP="007E60C5">
      <w:r w:rsidRPr="007E60C5">
        <w:t>De multilaterale eksportkontrollregimene komplementerer de nevnte multilaterale ikkespredningsavtalene og konvensjonene når det gjelder forpliktelser om kontroll med eksport av varer og teknologi som kan anvendes i utvikling, produksjon og bruk av MØV og leveringsmidler til slike våpen. Gjennom medlemskap i regimene følger bl.a. en forpliktelse til å gjennomføre -kontrollen i nasjonal rett og praksis, samt å dele og ta hensyn til relevant informasjon som er utvekslet innenfor rammen av regime-</w:t>
      </w:r>
      <w:proofErr w:type="spellStart"/>
      <w:r w:rsidRPr="007E60C5">
        <w:t>sam</w:t>
      </w:r>
      <w:proofErr w:type="spellEnd"/>
      <w:r w:rsidRPr="007E60C5">
        <w:t>-arbeidet.</w:t>
      </w:r>
    </w:p>
    <w:p w14:paraId="71FBC296" w14:textId="77777777" w:rsidR="00EC1151" w:rsidRPr="007E60C5" w:rsidRDefault="00132E54" w:rsidP="007E60C5">
      <w:r w:rsidRPr="007E60C5">
        <w:t xml:space="preserve">Det har også utviklet seg et stadig større samarbeid om kontroll med våpeneksport, både innenfor FN, EU og det multilaterale eksport-kontrollsamarbeidet Wassenaar. Alle avgjørelser om å tillate eksport eller ikke er tillagt den enkelte eksportstat. Den nasjonale suvereniteten ved-rørende retten til selvforsvar, og </w:t>
      </w:r>
      <w:proofErr w:type="gramStart"/>
      <w:r w:rsidRPr="007E60C5">
        <w:t>således</w:t>
      </w:r>
      <w:proofErr w:type="gramEnd"/>
      <w:r w:rsidRPr="007E60C5">
        <w:t xml:space="preserve"> eksport og import av forsvarsmateriell, er nedfelt i FN-paktens artikkel 51. Innenfor EU er disse spørsmålene også unntatt fra unionens felles sikkerhets- og utenrikspolitikk.</w:t>
      </w:r>
    </w:p>
    <w:p w14:paraId="6264E33C" w14:textId="77777777" w:rsidR="00EC1151" w:rsidRPr="007E60C5" w:rsidRDefault="00132E54" w:rsidP="007E60C5">
      <w:r w:rsidRPr="007E60C5">
        <w:t xml:space="preserve">Eksportkontroll har fått økt betydning som følge av rask teknologisk utvikling, fremvoksende spredningstrusler og geopolitiske endringer. FNs sikkerhetsråd bruker eksportkontrollregimenes retningslinjer og </w:t>
      </w:r>
      <w:proofErr w:type="spellStart"/>
      <w:r w:rsidRPr="007E60C5">
        <w:t>varelister</w:t>
      </w:r>
      <w:proofErr w:type="spellEnd"/>
      <w:r w:rsidRPr="007E60C5">
        <w:t xml:space="preserve"> i sine sanksjons-regimer mot bl.a. Iran og Nord-Korea, samt i -resolusjon 1540 om ikke-spredning av masse-ødeleggelsesvåpen. Også EU baserer seg på -regimenes </w:t>
      </w:r>
      <w:r w:rsidRPr="007E60C5">
        <w:lastRenderedPageBreak/>
        <w:t>kontrollister i enkelte forordninger om restriktive tiltak. Det multilaterale arbeidet er nærmere omtalt i kapittel 8.</w:t>
      </w:r>
    </w:p>
    <w:p w14:paraId="536E609E" w14:textId="77777777" w:rsidR="00EC1151" w:rsidRPr="007E60C5" w:rsidRDefault="00132E54" w:rsidP="007E60C5">
      <w:r w:rsidRPr="007E60C5">
        <w:t>Et hovedtema innenfor alle regimene de siste årene har vært kontroll med kunnskapsoverføring knyttet til universiteter og høyskoler, samt innenfor forskningsmiljøer. Arbeidet med å hindre u-ønsket kunnskapsoverføring omtales i kapittel 6.</w:t>
      </w:r>
    </w:p>
    <w:p w14:paraId="4C7D75D9" w14:textId="77777777" w:rsidR="00EC1151" w:rsidRPr="007E60C5" w:rsidRDefault="00132E54" w:rsidP="007E60C5">
      <w:r w:rsidRPr="007E60C5">
        <w:t>Norge var medlem av eksekutivrådet i Organisasjonen for forbud mot kjemiske våpen (OPWC) i 2020–2022. Norge satt også i IAEAs styre fra 2019 frem til september 2021.</w:t>
      </w:r>
    </w:p>
    <w:p w14:paraId="041EE79E" w14:textId="77777777" w:rsidR="00EC1151" w:rsidRPr="007E60C5" w:rsidRDefault="00132E54" w:rsidP="007E60C5">
      <w:pPr>
        <w:pStyle w:val="avsnitt-undertittel"/>
      </w:pPr>
      <w:r w:rsidRPr="007E60C5">
        <w:t>Haag-kodeksen mot spredning av ballistiske missiler (</w:t>
      </w:r>
      <w:proofErr w:type="spellStart"/>
      <w:r w:rsidRPr="007E60C5">
        <w:t>HCoC</w:t>
      </w:r>
      <w:proofErr w:type="spellEnd"/>
      <w:r w:rsidRPr="007E60C5">
        <w:t>)</w:t>
      </w:r>
    </w:p>
    <w:p w14:paraId="30A84D73" w14:textId="77777777" w:rsidR="00EC1151" w:rsidRPr="007E60C5" w:rsidRDefault="00132E54" w:rsidP="007E60C5">
      <w:r w:rsidRPr="007E60C5">
        <w:t>Haag-kodeksen mot spredning av ballistiske -missiler (</w:t>
      </w:r>
      <w:proofErr w:type="spellStart"/>
      <w:r w:rsidRPr="007E60C5">
        <w:t>HCoC</w:t>
      </w:r>
      <w:proofErr w:type="spellEnd"/>
      <w:r w:rsidRPr="007E60C5">
        <w:t xml:space="preserve">) ble vedtatt i 2002 etter at 96 -stater signerte kodeksen, herunder Norge. </w:t>
      </w:r>
      <w:proofErr w:type="spellStart"/>
      <w:r w:rsidRPr="007E60C5">
        <w:t>HCoC</w:t>
      </w:r>
      <w:proofErr w:type="spellEnd"/>
      <w:r w:rsidRPr="007E60C5">
        <w:t xml:space="preserve"> er et politisk bindende samarbeid som skal bidra til åpenhet om ballistiske missilprogrammer og hindre spredning av leveringssystemer for MØV. Tilsluttede land deler informasjon om nasjonale missil- og romaktiviteter, samt gir forhåndsvarsel om sivile oppskytninger og prøve-flyvninger av -ballistiske missiler og bære-raketter. I en tid der utvikling og testing av stadig mer avanserte missil-systemer truer internasjonal fred og sikkerhet, har </w:t>
      </w:r>
      <w:proofErr w:type="spellStart"/>
      <w:r w:rsidRPr="007E60C5">
        <w:t>HCoC</w:t>
      </w:r>
      <w:proofErr w:type="spellEnd"/>
      <w:r w:rsidRPr="007E60C5">
        <w:t xml:space="preserve"> fått større aner-kjennelse for sitt tillitsskapende arbeid. </w:t>
      </w:r>
      <w:proofErr w:type="spellStart"/>
      <w:r w:rsidRPr="007E60C5">
        <w:t>Aktivi</w:t>
      </w:r>
      <w:proofErr w:type="spellEnd"/>
      <w:r w:rsidRPr="007E60C5">
        <w:t>-tetene til Andøya Space innebærer at Norge er blant landene som rutinemessig forhåndsvarsler sivile oppskytninger.</w:t>
      </w:r>
    </w:p>
    <w:p w14:paraId="43AFFF55" w14:textId="77777777" w:rsidR="00EC1151" w:rsidRPr="007E60C5" w:rsidRDefault="00132E54" w:rsidP="007E60C5">
      <w:r w:rsidRPr="007E60C5">
        <w:t xml:space="preserve">Norge hadde formannskapet for </w:t>
      </w:r>
      <w:proofErr w:type="spellStart"/>
      <w:r w:rsidRPr="007E60C5">
        <w:t>HCoC</w:t>
      </w:r>
      <w:proofErr w:type="spellEnd"/>
      <w:r w:rsidRPr="007E60C5">
        <w:t xml:space="preserve"> i perioden 2019–2020. Under formannskapet lyktes Norge med å få tre nye land til å slutte seg til kodeksen. Det norske formannskapet stadfestet at Norge er en ansvarlig partner i det multilaterale ikke-spredningsarbeidet. Norsk innsats under-støtter arbeidet vi gjør på andre områder innenfor eksportkontroll og ikke-spredning.</w:t>
      </w:r>
    </w:p>
    <w:p w14:paraId="51E32F74" w14:textId="77777777" w:rsidR="00EC1151" w:rsidRPr="007E60C5" w:rsidRDefault="00132E54" w:rsidP="007E60C5">
      <w:pPr>
        <w:pStyle w:val="avsnitt-undertittel"/>
      </w:pPr>
      <w:r w:rsidRPr="007E60C5">
        <w:t>Initiativet for spredningssikkerhet (PSI)</w:t>
      </w:r>
    </w:p>
    <w:p w14:paraId="13A04B3C" w14:textId="77777777" w:rsidR="00EC1151" w:rsidRPr="007E60C5" w:rsidRDefault="00132E54" w:rsidP="007E60C5">
      <w:r w:rsidRPr="007E60C5">
        <w:t>PSI (</w:t>
      </w:r>
      <w:proofErr w:type="spellStart"/>
      <w:r w:rsidRPr="007E60C5">
        <w:t>Proliferation</w:t>
      </w:r>
      <w:proofErr w:type="spellEnd"/>
      <w:r w:rsidRPr="007E60C5">
        <w:t xml:space="preserve"> Security Initiative) ble etablert i 2003 som en respons på faren for at stater og ikke-statlige aktører kan anskaffe og bruke MØV. </w:t>
      </w:r>
      <w:proofErr w:type="spellStart"/>
      <w:r w:rsidRPr="007E60C5">
        <w:t>Utenriksdeparte-mentet</w:t>
      </w:r>
      <w:proofErr w:type="spellEnd"/>
      <w:r w:rsidRPr="007E60C5">
        <w:t xml:space="preserve"> arbeider sammen med flere departementer om å etablere en nasjonal beredskapsplan for å håndtere situasjoner for å avskjære transport av varer knyttet til masse-ødeleggelsesvåpen eller leveringsmidler i Norge.</w:t>
      </w:r>
    </w:p>
    <w:p w14:paraId="07730B53" w14:textId="77777777" w:rsidR="00EC1151" w:rsidRPr="007E60C5" w:rsidRDefault="00132E54" w:rsidP="007E60C5">
      <w:pPr>
        <w:pStyle w:val="avsnitt-undertittel"/>
      </w:pPr>
      <w:r w:rsidRPr="007E60C5">
        <w:t>FNs våpenhandelsavtale ATT</w:t>
      </w:r>
    </w:p>
    <w:p w14:paraId="6386306A" w14:textId="77777777" w:rsidR="00EC1151" w:rsidRPr="007E60C5" w:rsidRDefault="00132E54" w:rsidP="007E60C5">
      <w:r w:rsidRPr="007E60C5">
        <w:t xml:space="preserve">Avtalen om våpenhandel ble vedtatt av FNs </w:t>
      </w:r>
      <w:proofErr w:type="spellStart"/>
      <w:r w:rsidRPr="007E60C5">
        <w:t>general-forsamling</w:t>
      </w:r>
      <w:proofErr w:type="spellEnd"/>
      <w:r w:rsidRPr="007E60C5">
        <w:t xml:space="preserve"> 2. april 2013 og trådte i kraft 24. desember 2014. Avtalen (Arms Trade </w:t>
      </w:r>
      <w:proofErr w:type="spellStart"/>
      <w:r w:rsidRPr="007E60C5">
        <w:t>Treaty</w:t>
      </w:r>
      <w:proofErr w:type="spellEnd"/>
      <w:r w:rsidRPr="007E60C5">
        <w:t>, ATT) er den første folkerettslig bindende avtalen som regulerer internasjonal våpenhandel. Det redegjøres nærmere for avtalen i kapittel 8.</w:t>
      </w:r>
    </w:p>
    <w:p w14:paraId="2DFC345E" w14:textId="77777777" w:rsidR="00EC1151" w:rsidRPr="007E60C5" w:rsidRDefault="00132E54" w:rsidP="007E60C5">
      <w:r w:rsidRPr="007E60C5">
        <w:t xml:space="preserve">Etter at traktaten var </w:t>
      </w:r>
      <w:proofErr w:type="gramStart"/>
      <w:r w:rsidRPr="007E60C5">
        <w:t>ratifisert</w:t>
      </w:r>
      <w:proofErr w:type="gramEnd"/>
      <w:r w:rsidRPr="007E60C5">
        <w:t xml:space="preserve"> foretok Utenriksdepartementet en grundig gjennomgang av det samlede regelverket. Gjennomgangen bekreftet de vurderingene som inngikk i Prop. 186 S (2012–2013). ATT er i seg selv en folkerettslig -bindende avtale for Norge, og det ble konkludert med at gjennomføring av avtalen var sikret i det gjeldende eksportkontrollregelverket. ATT-artiklene 6 og 7, samt de åtte kriteriene som følger av EUs </w:t>
      </w:r>
      <w:proofErr w:type="spellStart"/>
      <w:r w:rsidRPr="007E60C5">
        <w:t>adferdskodeks</w:t>
      </w:r>
      <w:proofErr w:type="spellEnd"/>
      <w:r w:rsidRPr="007E60C5">
        <w:t xml:space="preserve"> for våpeneksport, er innarbeidet i en konsolidert kriterieliste i retningslinjene. Regjeringen vil videreføre den konsoliderte listen i retningslinjene og på den måten sikre gjennomføring av våre forpliktelser på en god, forutsigbar og helhetlig måte.</w:t>
      </w:r>
    </w:p>
    <w:p w14:paraId="3F71B62B" w14:textId="77777777" w:rsidR="00EC1151" w:rsidRPr="007E60C5" w:rsidRDefault="00132E54" w:rsidP="007E60C5">
      <w:r w:rsidRPr="007E60C5">
        <w:lastRenderedPageBreak/>
        <w:t>I Meld. St. 5 (2017–2018) og Meld. St. 26 (2018–2019) ble spørsmålet om gjennomføring av ATT-artiklene 6 og 7 grundig omtalt.</w:t>
      </w:r>
    </w:p>
    <w:p w14:paraId="0866560F" w14:textId="77777777" w:rsidR="00EC1151" w:rsidRPr="007E60C5" w:rsidRDefault="00132E54" w:rsidP="007E60C5">
      <w:pPr>
        <w:pStyle w:val="avsnitt-undertittel"/>
      </w:pPr>
      <w:r w:rsidRPr="007E60C5">
        <w:t>Samarbeidet med EU</w:t>
      </w:r>
    </w:p>
    <w:p w14:paraId="59002709" w14:textId="77777777" w:rsidR="00EC1151" w:rsidRPr="007E60C5" w:rsidRDefault="00132E54" w:rsidP="007E60C5">
      <w:r w:rsidRPr="007E60C5">
        <w:t>Norge har et nært samarbeid med EU om eksportkontroll og ikke-spredning.</w:t>
      </w:r>
    </w:p>
    <w:p w14:paraId="75E656D6" w14:textId="77777777" w:rsidR="00EC1151" w:rsidRPr="007E60C5" w:rsidRDefault="00132E54" w:rsidP="007E60C5">
      <w:r w:rsidRPr="007E60C5">
        <w:t xml:space="preserve">I 1998 sluttet Norge seg til EUs </w:t>
      </w:r>
      <w:proofErr w:type="spellStart"/>
      <w:r w:rsidRPr="007E60C5">
        <w:t>adferdskodeks</w:t>
      </w:r>
      <w:proofErr w:type="spellEnd"/>
      <w:r w:rsidRPr="007E60C5">
        <w:t xml:space="preserve"> for våpeneksport. I 2003 ble det inngått et mer formelt samarbeid med EUs utenrikstjeneste om eksportkontroll for forsvarsmateriell. I 2013 ble samarbeidet ytterligere styrket gjennom et </w:t>
      </w:r>
      <w:proofErr w:type="spellStart"/>
      <w:r w:rsidRPr="007E60C5">
        <w:t>sam-arbeid</w:t>
      </w:r>
      <w:proofErr w:type="spellEnd"/>
      <w:r w:rsidRPr="007E60C5">
        <w:t xml:space="preserve"> med EU-kommisjonen om eksport av flerbruks-varer. Samarbeidet innebærer bl.a. at Norge, som eneste ikke-medlemsland, utveksler informasjon om avslag på søknader om eksport av forsvarsmateriell og flerbruksvarer gjennom EU-systemet. Det er etablert egne mekanismer for å konsultere nærmere om konkrete avslag. Dersom det foreligger et avslag på eksport av flerbruks-varer fra et EU-land i en identisk sak, forutsettes det at også den norske søknaden blir avslått. Dersom et avslag gjelder forsvarsmateriell utløses en konsultasjonsmekanisme om vurderinger som er gjort når det gjelder </w:t>
      </w:r>
      <w:proofErr w:type="gramStart"/>
      <w:r w:rsidRPr="007E60C5">
        <w:t>anvendelsen</w:t>
      </w:r>
      <w:proofErr w:type="gramEnd"/>
      <w:r w:rsidRPr="007E60C5">
        <w:t xml:space="preserve"> av EUs kriterier i saken.</w:t>
      </w:r>
    </w:p>
    <w:p w14:paraId="209E5664" w14:textId="77777777" w:rsidR="00EC1151" w:rsidRPr="007E60C5" w:rsidRDefault="00132E54" w:rsidP="007E60C5">
      <w:r w:rsidRPr="007E60C5">
        <w:t xml:space="preserve">Det avholdes halvårlige politiske </w:t>
      </w:r>
      <w:proofErr w:type="spellStart"/>
      <w:r w:rsidRPr="007E60C5">
        <w:t>konsulta-sjoner</w:t>
      </w:r>
      <w:proofErr w:type="spellEnd"/>
      <w:r w:rsidRPr="007E60C5">
        <w:t xml:space="preserve"> med EUs utenrikstjeneste og EU-kommisjonen om en rekke eksportkontrollspørsmål. Det er regjeringens mål </w:t>
      </w:r>
      <w:proofErr w:type="gramStart"/>
      <w:r w:rsidRPr="007E60C5">
        <w:t>å fortsatt</w:t>
      </w:r>
      <w:proofErr w:type="gramEnd"/>
      <w:r w:rsidRPr="007E60C5">
        <w:t xml:space="preserve"> følge EU-standarder på eksportkontrollområdet, og løpende vurdere tilslutning til EUs restriktive tiltak for å unngå å bli et omgåelsesland for spredningsaktiviteter. Samarbeidet er også viktig for Norges omdømme når det gjelder ansvarlighet ved eksport av forsvarsmateriell.</w:t>
      </w:r>
    </w:p>
    <w:p w14:paraId="7564FD89" w14:textId="77777777" w:rsidR="00EC1151" w:rsidRPr="007E60C5" w:rsidRDefault="00132E54" w:rsidP="007E60C5">
      <w:pPr>
        <w:pStyle w:val="avsnitt-undertittel"/>
      </w:pPr>
      <w:r w:rsidRPr="007E60C5">
        <w:t>FNs sikkerhetsråd</w:t>
      </w:r>
    </w:p>
    <w:p w14:paraId="3E5F6E5A" w14:textId="77777777" w:rsidR="00EC1151" w:rsidRPr="007E60C5" w:rsidRDefault="00132E54" w:rsidP="007E60C5">
      <w:r w:rsidRPr="007E60C5">
        <w:t>Norge var valgt inn som medlem av Sikkerhetsrådet for perioden 2021–2022. FNs sikkerhetsråd er det eneste organet som kan vedta bestemmelser som er bindende for alle FNs medlemsstater. Sikkerhetsrådet fatter vedtak om sanksjoner mot land, grupper, selskaper og individer som et fredelig (ikke-militært) virkemiddel i situasjoner der internasjonal fred og sikkerhet anses truet.</w:t>
      </w:r>
    </w:p>
    <w:p w14:paraId="6E1936A7" w14:textId="77777777" w:rsidR="00EC1151" w:rsidRPr="007E60C5" w:rsidRDefault="00132E54" w:rsidP="007E60C5">
      <w:r w:rsidRPr="007E60C5">
        <w:t xml:space="preserve">En sentral oppgave for Norge som medlem av Sikkerhetsrådet var å lede sanksjonskomiteen for Nord-Korea. I denne rollen arbeidet Norge for en effektiv gjennomføring av sanksjonene, og samtidig vektlegge respekt for folkeretten, de humanitære prinsippene og </w:t>
      </w:r>
      <w:proofErr w:type="spellStart"/>
      <w:r w:rsidRPr="007E60C5">
        <w:t>menneskerettig</w:t>
      </w:r>
      <w:proofErr w:type="spellEnd"/>
      <w:r w:rsidRPr="007E60C5">
        <w:t>-hetene.</w:t>
      </w:r>
    </w:p>
    <w:p w14:paraId="58529B34" w14:textId="77777777" w:rsidR="00EC1151" w:rsidRPr="007E60C5" w:rsidRDefault="00132E54" w:rsidP="007E60C5">
      <w:pPr>
        <w:pStyle w:val="Overskrift1"/>
      </w:pPr>
      <w:r w:rsidRPr="007E60C5">
        <w:t>Åpenhet om eksporten av forsvarsmateriell</w:t>
      </w:r>
    </w:p>
    <w:p w14:paraId="74190183" w14:textId="77777777" w:rsidR="00EC1151" w:rsidRPr="007E60C5" w:rsidRDefault="00132E54" w:rsidP="007E60C5">
      <w:r w:rsidRPr="007E60C5">
        <w:t xml:space="preserve">Meldingen som nå legges frem for Stortinget om den faktiske eksporten av forsvarsmateriell er den 28. i rekken. Den første meldingen ble fremlagt i 1996. Gjennom årene har åpenheten blitt betydelig styrket. De første meldingene </w:t>
      </w:r>
      <w:proofErr w:type="gramStart"/>
      <w:r w:rsidRPr="007E60C5">
        <w:t>fokuserte</w:t>
      </w:r>
      <w:proofErr w:type="gramEnd"/>
      <w:r w:rsidRPr="007E60C5">
        <w:t xml:space="preserve"> på å omtale regelverket og retningslinjene, og ga noen få opplysninger om den faktiske eksporten som hadde funnet sted i det foregående året. Den årlige meldingen har utviklet seg til å gi betydelig innsyn i den faktiske eksporten og om avslag på lisenssøknader. I tillegg gis det informasjon om praktiseringen av Utenriksdepartementets retningslinjer, utviklingen av politikk og regelverk, det nasjonale samarbeidet samt det omfattende internasjonale samarbeidet om eksportkontrollen med strategiske varer, teknologi og tjenester. På denne måten bidrar meldingen også til en informert offentlig debatt om denne delen av norsk sikkerhetspolitikk.</w:t>
      </w:r>
    </w:p>
    <w:p w14:paraId="7E5C06CE" w14:textId="77777777" w:rsidR="00EC1151" w:rsidRPr="007E60C5" w:rsidRDefault="00132E54" w:rsidP="007E60C5">
      <w:r w:rsidRPr="007E60C5">
        <w:lastRenderedPageBreak/>
        <w:t>Dersom det i en enkeltsak vurderes å foreligge særskilte omstendigheter, kan Stortingets organer konsulteres. Regjeringen vil videreføre denne praksisen. På denne måten gis det parlamentarisk og offentlig innsyn i eksporten av forsvarsmateriell.</w:t>
      </w:r>
    </w:p>
    <w:p w14:paraId="2B7E15BB" w14:textId="77777777" w:rsidR="00EC1151" w:rsidRPr="007E60C5" w:rsidRDefault="00132E54" w:rsidP="007E60C5">
      <w:r w:rsidRPr="007E60C5">
        <w:t xml:space="preserve">Informasjonen om selve eksporten og om avslag på lisenssøknader i de enkelte årene </w:t>
      </w:r>
      <w:proofErr w:type="gramStart"/>
      <w:r w:rsidRPr="007E60C5">
        <w:t>fremgår</w:t>
      </w:r>
      <w:proofErr w:type="gramEnd"/>
      <w:r w:rsidRPr="007E60C5">
        <w:t xml:space="preserve"> i kapittel 9. Når departementet innvilger en lisenssøknad for forsvarsmateriell, stilles det som vilkår at bedriften kvartalsvis rapporterer om den faktiske eksporten som har funnet sted basert på de enkelte lisenser. Utenriksdepartementet gjennomgår og </w:t>
      </w:r>
      <w:proofErr w:type="spellStart"/>
      <w:r w:rsidRPr="007E60C5">
        <w:t>kvalitetssikrer</w:t>
      </w:r>
      <w:proofErr w:type="spellEnd"/>
      <w:r w:rsidRPr="007E60C5">
        <w:t xml:space="preserve"> disse rapportene. I arbeidet med meldingen er det lagt vekt på å gjøre opplysninger om eksportens omfang og innhold tilgjengelig for allmennheten.</w:t>
      </w:r>
    </w:p>
    <w:p w14:paraId="1F147B61" w14:textId="77777777" w:rsidR="00EC1151" w:rsidRPr="007E60C5" w:rsidRDefault="00132E54" w:rsidP="007E60C5">
      <w:r w:rsidRPr="007E60C5">
        <w:t>Norges rapportering til FNs våpenhandels-avtale (ATT) blir offentliggjort. I tillegg publiseres et engelsk sammendrag av stortingsmeldingen. På denne måten bidrar Norge til større åpenhet om den internasjonale våpeneksporten.</w:t>
      </w:r>
    </w:p>
    <w:p w14:paraId="6FCE06E9" w14:textId="77777777" w:rsidR="00EC1151" w:rsidRPr="007E60C5" w:rsidRDefault="00132E54" w:rsidP="007E60C5">
      <w:proofErr w:type="spellStart"/>
      <w:r w:rsidRPr="007E60C5">
        <w:t>Eksportkontrolloven</w:t>
      </w:r>
      <w:proofErr w:type="spellEnd"/>
      <w:r w:rsidRPr="007E60C5">
        <w:t xml:space="preserve"> pålegger en streng taushetsplikt. Regjeringens målsetning om mest mulig åpenhet om eksport av forsvarsmateriell må skje innenfor rammen av den lovpålagte taushets-plikten.</w:t>
      </w:r>
    </w:p>
    <w:p w14:paraId="4DEC0E35" w14:textId="77777777" w:rsidR="00EC1151" w:rsidRPr="007E60C5" w:rsidRDefault="00132E54" w:rsidP="007E60C5">
      <w:r w:rsidRPr="007E60C5">
        <w:t xml:space="preserve">I følge </w:t>
      </w:r>
      <w:proofErr w:type="spellStart"/>
      <w:r w:rsidRPr="007E60C5">
        <w:t>eksportkontrolloven</w:t>
      </w:r>
      <w:proofErr w:type="spellEnd"/>
      <w:r w:rsidRPr="007E60C5">
        <w:t xml:space="preserve"> skal enhver gi Utenriksdepartementet den bistand som kreves for å kontrollere at bestemmelsene i loven og forskriftene blir fulgt. En slik plikt gjelder alle opplysninger som Utenriksdepartementet finner nødvendige for å kunne behandle lisenssøknader. Den vide retten til innhenting av bedrifts- og konkurransesensitiv informasjon må ivaretas gjennom strenge taushetsbestemmelser. I </w:t>
      </w:r>
      <w:proofErr w:type="spellStart"/>
      <w:r w:rsidRPr="007E60C5">
        <w:t>eksportkontrolloven</w:t>
      </w:r>
      <w:proofErr w:type="spellEnd"/>
      <w:r w:rsidRPr="007E60C5">
        <w:t xml:space="preserve"> § 2 fjerde ledd heter det at enhver har taushetsplikt om det de får kunnskap om etter loven. Taushetsplikten etter eksportkontrollregelverket går </w:t>
      </w:r>
      <w:proofErr w:type="gramStart"/>
      <w:r w:rsidRPr="007E60C5">
        <w:t>således</w:t>
      </w:r>
      <w:proofErr w:type="gramEnd"/>
      <w:r w:rsidRPr="007E60C5">
        <w:t xml:space="preserve"> lenger enn taushetsplikten som ellers følger av forvaltningsloven. Det at informasjon er blitt gjort kjent av en bedrift eller media, fritar ikke departementet for taushetsplikt.</w:t>
      </w:r>
    </w:p>
    <w:p w14:paraId="73E9E0F1" w14:textId="77777777" w:rsidR="00EC1151" w:rsidRPr="007E60C5" w:rsidRDefault="00132E54" w:rsidP="007E60C5">
      <w:r w:rsidRPr="007E60C5">
        <w:t xml:space="preserve">Utenriksdepartementet har ellers oppdatert informasjon om offentlig journal og hvordan søke innsyn det siste året. For departementet innebærer det at vi har opprettet informasjon på våre nettsider om offentlig journal og innsyn i eksportkontrollsakene. På bakgrunn av taushetsplikten blir ikke eksportkontrollsakene publisert på </w:t>
      </w:r>
      <w:proofErr w:type="spellStart"/>
      <w:r w:rsidRPr="007E60C5">
        <w:t>eInnsyn</w:t>
      </w:r>
      <w:proofErr w:type="spellEnd"/>
      <w:r w:rsidRPr="007E60C5">
        <w:t xml:space="preserve"> selv om de blir journalført internt. </w:t>
      </w:r>
      <w:proofErr w:type="spellStart"/>
      <w:r w:rsidRPr="007E60C5">
        <w:t>eInnsyn</w:t>
      </w:r>
      <w:proofErr w:type="spellEnd"/>
      <w:r w:rsidRPr="007E60C5">
        <w:t xml:space="preserve"> er en felles publiseringstjeneste som statlige virksomheter benytter seg av til å publisere egne postjournaler/postlister på internett. Generelle henvendelser til seksjonens e-post som ikke gjelder konkrete eksportkontrollsaker blir samtidig gjenstand for publisering, og innsyn vil bli vurdert for hvert enkelt dokument etter forespørsel.</w:t>
      </w:r>
    </w:p>
    <w:p w14:paraId="6E6767A6" w14:textId="77777777" w:rsidR="00EC1151" w:rsidRPr="007E60C5" w:rsidRDefault="00132E54" w:rsidP="007E60C5">
      <w:pPr>
        <w:pStyle w:val="Overskrift1"/>
      </w:pPr>
      <w:r w:rsidRPr="007E60C5">
        <w:t>Regelverket for kontrollen med eksporten av forsvarsmateriell</w:t>
      </w:r>
    </w:p>
    <w:p w14:paraId="10002CF1" w14:textId="77777777" w:rsidR="00EC1151" w:rsidRPr="007E60C5" w:rsidRDefault="00132E54" w:rsidP="007E60C5">
      <w:r w:rsidRPr="007E60C5">
        <w:t>Kontrollen med eksport av strategiske varer, tekno-</w:t>
      </w:r>
      <w:proofErr w:type="spellStart"/>
      <w:r w:rsidRPr="007E60C5">
        <w:t>logi</w:t>
      </w:r>
      <w:proofErr w:type="spellEnd"/>
      <w:r w:rsidRPr="007E60C5">
        <w:t xml:space="preserve"> og tjenester er hjemlet i lov og forskrift. Begrepet strategiske varer er en fellesbetegnelse for henholdsvis forsvarsmateriell og flerbruks-varer.</w:t>
      </w:r>
    </w:p>
    <w:p w14:paraId="71C8C0BC" w14:textId="77777777" w:rsidR="00EC1151" w:rsidRPr="007E60C5" w:rsidRDefault="00132E54" w:rsidP="007E60C5">
      <w:r w:rsidRPr="007E60C5">
        <w:t>Det er utarbeidet retningslinjer for Utenriksdepartementets behandling av søknader om eksport av forsvarsmateriell, teknologi og tjenester for militære formål. Retningslinjene omtales i kapittel 4.</w:t>
      </w:r>
    </w:p>
    <w:p w14:paraId="3D96EC6D" w14:textId="77777777" w:rsidR="00EC1151" w:rsidRPr="007E60C5" w:rsidRDefault="00132E54" w:rsidP="007E60C5">
      <w:r w:rsidRPr="007E60C5">
        <w:lastRenderedPageBreak/>
        <w:t>Kontrollen med flerbruksvarer baserer seg på arbeidet innenfor de multilaterale eksportkontrollregimene, som er beskrevet nærmere i kapittel 8.</w:t>
      </w:r>
    </w:p>
    <w:p w14:paraId="61F8DC73" w14:textId="751172DE" w:rsidR="00EC1151" w:rsidRPr="007E60C5" w:rsidRDefault="00C551B9" w:rsidP="007E60C5">
      <w:r>
        <w:rPr>
          <w:noProof/>
        </w:rPr>
        <w:drawing>
          <wp:inline distT="0" distB="0" distL="0" distR="0" wp14:anchorId="60BC67AF" wp14:editId="41BFC5BB">
            <wp:extent cx="6078855" cy="270637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855" cy="2706370"/>
                    </a:xfrm>
                    <a:prstGeom prst="rect">
                      <a:avLst/>
                    </a:prstGeom>
                    <a:noFill/>
                    <a:ln>
                      <a:noFill/>
                    </a:ln>
                  </pic:spPr>
                </pic:pic>
              </a:graphicData>
            </a:graphic>
          </wp:inline>
        </w:drawing>
      </w:r>
    </w:p>
    <w:p w14:paraId="232E133A" w14:textId="77777777" w:rsidR="00EC1151" w:rsidRPr="007E60C5" w:rsidRDefault="00132E54" w:rsidP="007E60C5">
      <w:pPr>
        <w:pStyle w:val="figur-tittel"/>
      </w:pPr>
      <w:r w:rsidRPr="007E60C5">
        <w:t>Grunnlaget for norsk eksportkontroll med strategiske varer, tjenester, teknologi og kunnskap</w:t>
      </w:r>
    </w:p>
    <w:p w14:paraId="39A45DAE" w14:textId="77777777" w:rsidR="00EC1151" w:rsidRPr="007E60C5" w:rsidRDefault="00132E54" w:rsidP="007E60C5">
      <w:pPr>
        <w:pStyle w:val="Overskrift2"/>
      </w:pPr>
      <w:proofErr w:type="spellStart"/>
      <w:r w:rsidRPr="007E60C5">
        <w:t>Eksportkontrolloven</w:t>
      </w:r>
      <w:proofErr w:type="spellEnd"/>
    </w:p>
    <w:p w14:paraId="71AAAC3B" w14:textId="77777777" w:rsidR="00EC1151" w:rsidRPr="007E60C5" w:rsidRDefault="00132E54" w:rsidP="007E60C5">
      <w:r w:rsidRPr="007E60C5">
        <w:t>Lov av 18. desember 1987 om kontroll med eksport av strategiske varer, tjenester og teknologi mv. (</w:t>
      </w:r>
      <w:proofErr w:type="spellStart"/>
      <w:r w:rsidRPr="007E60C5">
        <w:t>eksportkontrolloven</w:t>
      </w:r>
      <w:proofErr w:type="spellEnd"/>
      <w:r w:rsidRPr="007E60C5">
        <w:t>) er en fullmaktslov. Departementet er gitt fullmakt i Kgl.res. av samme dato til å administrere loven og utarbeide forskrifter og retningslinjer for å sikre gjennom-føring av kontrollen.</w:t>
      </w:r>
    </w:p>
    <w:p w14:paraId="3B9E5356" w14:textId="77777777" w:rsidR="00EC1151" w:rsidRPr="007E60C5" w:rsidRDefault="00132E54" w:rsidP="007E60C5">
      <w:r w:rsidRPr="007E60C5">
        <w:t xml:space="preserve">Loven gir et vidt hjemmelsgrunnlag for å utøve en effektiv kontroll med eksporten av </w:t>
      </w:r>
      <w:proofErr w:type="spellStart"/>
      <w:r w:rsidRPr="007E60C5">
        <w:t>strate-giske</w:t>
      </w:r>
      <w:proofErr w:type="spellEnd"/>
      <w:r w:rsidRPr="007E60C5">
        <w:t xml:space="preserve"> varer, teknologi og tjenester for militære formål.</w:t>
      </w:r>
    </w:p>
    <w:p w14:paraId="43EFE67B" w14:textId="77777777" w:rsidR="00EC1151" w:rsidRPr="007E60C5" w:rsidRDefault="00132E54" w:rsidP="007E60C5">
      <w:r w:rsidRPr="007E60C5">
        <w:t xml:space="preserve">I 2021 ble det geografiske </w:t>
      </w:r>
      <w:proofErr w:type="gramStart"/>
      <w:r w:rsidRPr="007E60C5">
        <w:t>anvendelses</w:t>
      </w:r>
      <w:proofErr w:type="gramEnd"/>
      <w:r w:rsidRPr="007E60C5">
        <w:t xml:space="preserve">-området for eksportkontrollregelverket utvidet. </w:t>
      </w:r>
      <w:proofErr w:type="spellStart"/>
      <w:r w:rsidRPr="007E60C5">
        <w:t>Eksportkontrolloven</w:t>
      </w:r>
      <w:proofErr w:type="spellEnd"/>
      <w:r w:rsidRPr="007E60C5">
        <w:t xml:space="preserve"> § 1 tredje ledd slår nå fast at loven også gjelder for Svalbard og Jan Mayen. Det innebærer at lisensplikten i eksportkontroll-forskriften § 3, jf. §§ 4-7, for eksport av varer, tekno-</w:t>
      </w:r>
      <w:proofErr w:type="spellStart"/>
      <w:r w:rsidRPr="007E60C5">
        <w:t>logi</w:t>
      </w:r>
      <w:proofErr w:type="spellEnd"/>
      <w:r w:rsidRPr="007E60C5">
        <w:t xml:space="preserve"> og tjenester gjelder for Svalbard og Jan Mayen. Våpenembargoer og relevante sanksjoner som gjennomføres som en del av folkerettslig bind-ende FN-sanksjoner eller andre internasjonale tiltak som Norge slutter opp om, gjelder på Svalbard og Jan Mayen, med mindre noe annet er angitt i lovverket. Dette sikrer en eksportkontroll som ivaretar våre internasjonale forpliktelser.</w:t>
      </w:r>
    </w:p>
    <w:p w14:paraId="6569C729" w14:textId="77777777" w:rsidR="00EC1151" w:rsidRPr="007E60C5" w:rsidRDefault="00132E54" w:rsidP="007E60C5">
      <w:r w:rsidRPr="007E60C5">
        <w:t xml:space="preserve">I lovens § 1 heter det at Kongen kan bestemme at varer og teknologi som kan være av betydning for andre lands utvikling, produksjon eller </w:t>
      </w:r>
      <w:proofErr w:type="gramStart"/>
      <w:r w:rsidRPr="007E60C5">
        <w:t>anvendelse</w:t>
      </w:r>
      <w:proofErr w:type="gramEnd"/>
      <w:r w:rsidRPr="007E60C5">
        <w:t xml:space="preserve"> av produkter til militær bruk eller som direkte kan tjene til å utvikle et lands militære evne, samt varer og teknologi som kan benyttes til å utøve terrorhandlinger, jf. straffe-loven § 131, ikke må utføres fra Norge uten særskilt tillatelse. Det kan også -settes forbud mot at det uten særskilt tillatelse ytes tjenester som nevnt over. Det kan settes vilkår for tillatelsene. Kongen kan i tillegg sette forbud mot at personer som har bopel eller oppholdssted i Norge, samt norske selskaper, stiftelser og sammenslutninger uten særskilt tillatelse driver handel med, for-midler eller på annen måte bistår ved salg av våpen og militært materiell fra et fremmed land til et annet. Tilsvarende gjelder for </w:t>
      </w:r>
      <w:proofErr w:type="spellStart"/>
      <w:r w:rsidRPr="007E60C5">
        <w:t>strate-giske</w:t>
      </w:r>
      <w:proofErr w:type="spellEnd"/>
      <w:r w:rsidRPr="007E60C5">
        <w:t xml:space="preserve"> varer og teknologi som er nærmere </w:t>
      </w:r>
      <w:r w:rsidRPr="007E60C5">
        <w:lastRenderedPageBreak/>
        <w:t>angitt i eksport-kontrollforskriften, dvs. varer og teknologi som kan anvendes i MØV og leveringssystemer for slike våpen.</w:t>
      </w:r>
    </w:p>
    <w:p w14:paraId="260A5EDE" w14:textId="77777777" w:rsidR="00EC1151" w:rsidRPr="007E60C5" w:rsidRDefault="00132E54" w:rsidP="007E60C5">
      <w:r w:rsidRPr="007E60C5">
        <w:t xml:space="preserve">Enhver plikter å gi departementet den bistand og de opplysninger som kreves for å kontrollere at bestemmelsene i loven eller i forskriften gitt i </w:t>
      </w:r>
      <w:proofErr w:type="gramStart"/>
      <w:r w:rsidRPr="007E60C5">
        <w:t>medhold av</w:t>
      </w:r>
      <w:proofErr w:type="gramEnd"/>
      <w:r w:rsidRPr="007E60C5">
        <w:t xml:space="preserve"> den blir fulgt. Denne vide adgangen til innhenting av bedrifts- og konkurransesensitiv informasjon og bistand i forbindelse med behandlingen av lisenssøknader, har sitt motstykke i lovens strenge bestemmelser om taushetsplikt. Enhver har taushetsplikt om det de får kunnskap om etter loven jf. </w:t>
      </w:r>
      <w:proofErr w:type="spellStart"/>
      <w:r w:rsidRPr="007E60C5">
        <w:t>eksportkontrolloven</w:t>
      </w:r>
      <w:proofErr w:type="spellEnd"/>
      <w:r w:rsidRPr="007E60C5">
        <w:t xml:space="preserve"> § 2 fjerde ledd.</w:t>
      </w:r>
    </w:p>
    <w:p w14:paraId="76E61E7F" w14:textId="77777777" w:rsidR="00EC1151" w:rsidRPr="007E60C5" w:rsidRDefault="00132E54" w:rsidP="007E60C5">
      <w:r w:rsidRPr="007E60C5">
        <w:t>Loven inneholder straffebestemmelser. Det er straffbart å utføre eller forsøke å utføre varer, tekno-</w:t>
      </w:r>
      <w:proofErr w:type="spellStart"/>
      <w:r w:rsidRPr="007E60C5">
        <w:t>logi</w:t>
      </w:r>
      <w:proofErr w:type="spellEnd"/>
      <w:r w:rsidRPr="007E60C5">
        <w:t xml:space="preserve"> eller tjenester uten tillatelse, å overtre vilkår som er satt, gi uriktige opplysninger, muntlig eller skriftlig, om forhold som er av betydning for adgangen til å utføre varer, teknologi eller -tjenester, eller på annen måte overtre bestemmelser som er gitt i eller i </w:t>
      </w:r>
      <w:proofErr w:type="gramStart"/>
      <w:r w:rsidRPr="007E60C5">
        <w:t>medhold av</w:t>
      </w:r>
      <w:proofErr w:type="gramEnd"/>
      <w:r w:rsidRPr="007E60C5">
        <w:t xml:space="preserve"> loven. Uaktsom overtredelse kan straffes med bøter eller fengsel inntil to år.</w:t>
      </w:r>
    </w:p>
    <w:p w14:paraId="752CE2A6" w14:textId="77777777" w:rsidR="00EC1151" w:rsidRPr="007E60C5" w:rsidRDefault="00132E54" w:rsidP="007E60C5">
      <w:r w:rsidRPr="007E60C5">
        <w:t>I St.meld. nr. 29 (2007–2008), St.meld. nr. 42 (2008–2009), Meld. St. 21 (2009–2010) og Meld. St. 26 (2018–2019) ble det redegjort grundig for lovens virkeområde.</w:t>
      </w:r>
    </w:p>
    <w:p w14:paraId="55FFE587" w14:textId="77777777" w:rsidR="00EC1151" w:rsidRPr="007E60C5" w:rsidRDefault="00132E54" w:rsidP="007E60C5">
      <w:pPr>
        <w:pStyle w:val="Overskrift2"/>
      </w:pPr>
      <w:r w:rsidRPr="007E60C5">
        <w:t>Eksportkontrollforskriften</w:t>
      </w:r>
    </w:p>
    <w:p w14:paraId="5515432F" w14:textId="77777777" w:rsidR="00EC1151" w:rsidRPr="007E60C5" w:rsidRDefault="00132E54" w:rsidP="007E60C5">
      <w:r w:rsidRPr="007E60C5">
        <w:t xml:space="preserve">Forskrift om eksport av forsvarsmateriell, flerbruksvarer, teknologi og tjenester av 19. juni 2013 (eksportkontrollforskriften) gir regler om den operative gjennomføringen av kontrollen. Forskriften gir nærmere regler om selve </w:t>
      </w:r>
      <w:proofErr w:type="spellStart"/>
      <w:r w:rsidRPr="007E60C5">
        <w:t>lisensie</w:t>
      </w:r>
      <w:proofErr w:type="spellEnd"/>
      <w:r w:rsidRPr="007E60C5">
        <w:t>-ringen. Dette omfatter alle deler av lisensiering, herunder adgangen til å sette vilkår for en lisens. I tillegg reguleres tilbakekall, suspendering og endring av en tidligere innvilget lisens, unntak fra lisensplikten samt adgangen til å kreve slutt-brukererklæring.</w:t>
      </w:r>
    </w:p>
    <w:p w14:paraId="2BBF456E" w14:textId="77777777" w:rsidR="00EC1151" w:rsidRPr="007E60C5" w:rsidRDefault="00132E54" w:rsidP="007E60C5">
      <w:r w:rsidRPr="007E60C5">
        <w:t xml:space="preserve">Varer som krever eksportlisens er definert i to </w:t>
      </w:r>
      <w:proofErr w:type="spellStart"/>
      <w:r w:rsidRPr="007E60C5">
        <w:t>varelister</w:t>
      </w:r>
      <w:proofErr w:type="spellEnd"/>
      <w:r w:rsidRPr="007E60C5">
        <w:t xml:space="preserve">. Begge </w:t>
      </w:r>
      <w:proofErr w:type="spellStart"/>
      <w:r w:rsidRPr="007E60C5">
        <w:t>varelistene</w:t>
      </w:r>
      <w:proofErr w:type="spellEnd"/>
      <w:r w:rsidRPr="007E60C5">
        <w:t xml:space="preserve"> er vedlegg til eksportkontrollforskriften. </w:t>
      </w:r>
      <w:proofErr w:type="spellStart"/>
      <w:r w:rsidRPr="007E60C5">
        <w:t>Vareliste</w:t>
      </w:r>
      <w:proofErr w:type="spellEnd"/>
      <w:r w:rsidRPr="007E60C5">
        <w:t xml:space="preserve"> I omfatter forsvarsrelaterte varer og teknologi, mens </w:t>
      </w:r>
      <w:proofErr w:type="spellStart"/>
      <w:r w:rsidRPr="007E60C5">
        <w:t>vareliste</w:t>
      </w:r>
      <w:proofErr w:type="spellEnd"/>
      <w:r w:rsidRPr="007E60C5">
        <w:t xml:space="preserve"> II beskriver flerbruksvarer- og teknologi. Listene er fremforhandlet og vedtatt ved konsensus i de multilaterale eksportkontrollregimene hvor Norge deltar. EU har slått sammen listene fra regimene, og av hensyn til brukervennlighet benyttes EUs to sammenslåtte lister i Norges regelverk.</w:t>
      </w:r>
    </w:p>
    <w:p w14:paraId="63D76141" w14:textId="77777777" w:rsidR="00EC1151" w:rsidRPr="007E60C5" w:rsidRDefault="00132E54" w:rsidP="007E60C5">
      <w:r w:rsidRPr="007E60C5">
        <w:t xml:space="preserve">Det er også lisensplikt for teknologi og for tjeneste-ytelser knyttet til </w:t>
      </w:r>
      <w:proofErr w:type="spellStart"/>
      <w:r w:rsidRPr="007E60C5">
        <w:t>varelistene</w:t>
      </w:r>
      <w:proofErr w:type="spellEnd"/>
      <w:r w:rsidRPr="007E60C5">
        <w:t xml:space="preserve">, samt for -tjenester </w:t>
      </w:r>
      <w:proofErr w:type="gramStart"/>
      <w:r w:rsidRPr="007E60C5">
        <w:t>for øvrig</w:t>
      </w:r>
      <w:proofErr w:type="gramEnd"/>
      <w:r w:rsidRPr="007E60C5">
        <w:t xml:space="preserve"> som kan tjene til å utvikle et lands militære evne. Det er også regler om lisensplikt for formidling av strategiske varer mellom to tredjeland.</w:t>
      </w:r>
    </w:p>
    <w:p w14:paraId="58BAE1B7" w14:textId="77777777" w:rsidR="00EC1151" w:rsidRPr="007E60C5" w:rsidRDefault="00132E54" w:rsidP="007E60C5">
      <w:r w:rsidRPr="007E60C5">
        <w:t xml:space="preserve">Forskriften gir adgang til å utløse lisensplikt for eksport av enhver vare, teknologi og tjenester som ikke står på </w:t>
      </w:r>
      <w:proofErr w:type="spellStart"/>
      <w:r w:rsidRPr="007E60C5">
        <w:t>varelistene</w:t>
      </w:r>
      <w:proofErr w:type="spellEnd"/>
      <w:r w:rsidRPr="007E60C5">
        <w:t xml:space="preserve"> under visse omstendigheter. Hensikten er å kunne hindre uønsket eksport. I Meld. St. 25 (2019–2020) ble det gjort grundig rede for fire såkalte general-klausuler i forskriftens § 7, som betyr at det kan utløses lisensplikt når:</w:t>
      </w:r>
    </w:p>
    <w:p w14:paraId="147200ED" w14:textId="77777777" w:rsidR="00EC1151" w:rsidRPr="007E60C5" w:rsidRDefault="00132E54" w:rsidP="007E60C5">
      <w:pPr>
        <w:pStyle w:val="Liste"/>
      </w:pPr>
      <w:r w:rsidRPr="007E60C5">
        <w:t>det vurderes at varene er ment for bruk i en MØV-aktivitet;</w:t>
      </w:r>
    </w:p>
    <w:p w14:paraId="749A3699" w14:textId="77777777" w:rsidR="00EC1151" w:rsidRPr="007E60C5" w:rsidRDefault="00132E54" w:rsidP="007E60C5">
      <w:pPr>
        <w:pStyle w:val="Liste"/>
      </w:pPr>
      <w:r w:rsidRPr="007E60C5">
        <w:t>varen er for militær bruk i områder hvor det er krig, krig truer eller til et land hvor det er borger-krig;</w:t>
      </w:r>
    </w:p>
    <w:p w14:paraId="5B2D75C1" w14:textId="77777777" w:rsidR="00EC1151" w:rsidRPr="007E60C5" w:rsidRDefault="00132E54" w:rsidP="007E60C5">
      <w:pPr>
        <w:pStyle w:val="Liste"/>
      </w:pPr>
      <w:r w:rsidRPr="007E60C5">
        <w:t>varen er for militær bruk i et land som er om-fattet av sanksjoner, restriktive tiltak eller våpen-embargo;</w:t>
      </w:r>
    </w:p>
    <w:p w14:paraId="7A0B55C9" w14:textId="77777777" w:rsidR="00EC1151" w:rsidRPr="007E60C5" w:rsidRDefault="00132E54" w:rsidP="007E60C5">
      <w:pPr>
        <w:pStyle w:val="Liste"/>
      </w:pPr>
      <w:r w:rsidRPr="007E60C5">
        <w:t>varen anses å direkte kunne tjene til å utvikle et lands militære evne på en måte som ikke er -forenlig med vesentlige norske sikkerhets- og forsvarsinteresser.</w:t>
      </w:r>
    </w:p>
    <w:p w14:paraId="1FE6F6B5" w14:textId="77777777" w:rsidR="00EC1151" w:rsidRPr="007E60C5" w:rsidRDefault="00132E54" w:rsidP="007E60C5">
      <w:r w:rsidRPr="007E60C5">
        <w:lastRenderedPageBreak/>
        <w:t>Utenriksdepartementet arbeider med å innføre en særskilt lisensplikt når det gjelder kontroll med kunnskapsoverføring av strategiske teknologier. Et konkret forslag om slik kontroll ble sendt på høring i 2022. Det er redegjort nærmere for dette arbeidet i kapittel 6.</w:t>
      </w:r>
    </w:p>
    <w:p w14:paraId="7A934CCD" w14:textId="77777777" w:rsidR="00EC1151" w:rsidRPr="007E60C5" w:rsidRDefault="00132E54" w:rsidP="007E60C5">
      <w:pPr>
        <w:pStyle w:val="Overskrift1"/>
      </w:pPr>
      <w:r w:rsidRPr="007E60C5">
        <w:t>Utenriksdepartementets retningslinjer</w:t>
      </w:r>
    </w:p>
    <w:p w14:paraId="7FF64683" w14:textId="77777777" w:rsidR="00EC1151" w:rsidRPr="007E60C5" w:rsidRDefault="00132E54" w:rsidP="007E60C5">
      <w:r w:rsidRPr="007E60C5">
        <w:t xml:space="preserve">Det er ønskelig at forsvarsindustrien har mest mulig forståelse for og forutsigbarhet om rammeverket for kontroll med eksport av forsvars---materiell. Et stabilt og tydelig rammeverk er viktig fordi utvikling, produksjon og markeds-føring av forsvarsmateriell forutsetter langsiktig plan-legging. Derfor ble det for første gang i 1992 publisert retningslinjer for </w:t>
      </w:r>
      <w:proofErr w:type="spellStart"/>
      <w:r w:rsidRPr="007E60C5">
        <w:t>Utenriksdeparte-mentets</w:t>
      </w:r>
      <w:proofErr w:type="spellEnd"/>
      <w:r w:rsidRPr="007E60C5">
        <w:t xml:space="preserve"> behandling av søknader om eksport av våpen, ammunisjon og annet militært materiell, teknologi og tjenester. Retningslinjene gir forsvars-industrien innsyn i Stortingets og myndighetenes rammebetingelser.</w:t>
      </w:r>
    </w:p>
    <w:p w14:paraId="25FBFB1D" w14:textId="77777777" w:rsidR="00EC1151" w:rsidRPr="007E60C5" w:rsidRDefault="00132E54" w:rsidP="007E60C5">
      <w:r w:rsidRPr="007E60C5">
        <w:t xml:space="preserve">Hovedgrunnlaget for Utenriksdepartementets vurderinger, følger av Regjeringens erklæring av 11. mars 1959 og Stortingets vedtak samme dato. Vedtaket forutsetter grundige vurderinger av de utenriks- og innenrikspolitiske forholdene i vedkommende område. Hovedsynspunktet bør være at Norge ikke vil tillate salg av våpen og ammunisjon til områder hvor det er krig eller krig truer, eller til land hvor det er borgerkrig. I 1997 samlet Stortinget seg om en presisering av 1959-ved-taket. Her heter det at Utenriksdepartementets vurdering av de innenriks- og utenrikspolitiske forholdene omfatter en rekke spørsmål, herunder spørsmål knyttet til demokratiske </w:t>
      </w:r>
      <w:proofErr w:type="spellStart"/>
      <w:r w:rsidRPr="007E60C5">
        <w:t>rettig</w:t>
      </w:r>
      <w:proofErr w:type="spellEnd"/>
      <w:r w:rsidRPr="007E60C5">
        <w:t>-heter og respekt for grunnleggende menneskerettigheter.</w:t>
      </w:r>
    </w:p>
    <w:p w14:paraId="4EDD5430" w14:textId="77777777" w:rsidR="00EC1151" w:rsidRPr="007E60C5" w:rsidRDefault="00132E54" w:rsidP="007E60C5">
      <w:r w:rsidRPr="007E60C5">
        <w:t xml:space="preserve">I 2014 ble retningslinjene revidert. Det ble bl.a. innarbeidet en konsolidert kriterieliste som består av EUs åtte </w:t>
      </w:r>
      <w:proofErr w:type="spellStart"/>
      <w:r w:rsidRPr="007E60C5">
        <w:t>adferdskriterier</w:t>
      </w:r>
      <w:proofErr w:type="spellEnd"/>
      <w:r w:rsidRPr="007E60C5">
        <w:t xml:space="preserve"> for våpen-eksport og ATTs artikler 6 og 7 om eksport-kontroll. Kriteriene utdyper nærmere de </w:t>
      </w:r>
      <w:proofErr w:type="spellStart"/>
      <w:r w:rsidRPr="007E60C5">
        <w:t>vurde</w:t>
      </w:r>
      <w:proofErr w:type="spellEnd"/>
      <w:r w:rsidRPr="007E60C5">
        <w:t>-ringene som følger av 1959-vedtaket og 1997-presi-seringen. Det ble redegjort grundig for den konsoliderte kriterielisten i Meld. St. 26 (2018–2019) og i Meld. St. 35 (2020–2021).</w:t>
      </w:r>
    </w:p>
    <w:p w14:paraId="1BF38850" w14:textId="77777777" w:rsidR="00EC1151" w:rsidRPr="007E60C5" w:rsidRDefault="00132E54" w:rsidP="007E60C5">
      <w:r w:rsidRPr="007E60C5">
        <w:t xml:space="preserve">For å sikre mest mulig forutsigbarhet og like-behandling er retningslinjenes systematikk -bygget på to stolper: landgrupper og varekategorier. Det er fire landgrupper og to varekategorier. Retnings-linjene angir nærmere regler for hvilke </w:t>
      </w:r>
      <w:proofErr w:type="spellStart"/>
      <w:r w:rsidRPr="007E60C5">
        <w:t>varekate-gorier</w:t>
      </w:r>
      <w:proofErr w:type="spellEnd"/>
      <w:r w:rsidRPr="007E60C5">
        <w:t xml:space="preserve"> som kan tillates eksportert til de enkelte landgruppene, samt hvilken dokumentasjon som kreves ved eksport til de ulike land-gruppene.</w:t>
      </w:r>
    </w:p>
    <w:p w14:paraId="68C1147D" w14:textId="77777777" w:rsidR="00EC1151" w:rsidRPr="007E60C5" w:rsidRDefault="00132E54" w:rsidP="007E60C5">
      <w:r w:rsidRPr="007E60C5">
        <w:t>Retningslinjene baserer seg på en definisjon av fire landgrupper:</w:t>
      </w:r>
    </w:p>
    <w:p w14:paraId="523BFECA" w14:textId="77777777" w:rsidR="00EC1151" w:rsidRPr="007E60C5" w:rsidRDefault="00132E54" w:rsidP="007E60C5">
      <w:pPr>
        <w:pStyle w:val="Liste"/>
      </w:pPr>
      <w:r w:rsidRPr="007E60C5">
        <w:t>Landgruppe 1 er NATOs medlemsland, -nordiske og særlig nærstående land.</w:t>
      </w:r>
    </w:p>
    <w:p w14:paraId="62AA5D21" w14:textId="77777777" w:rsidR="00EC1151" w:rsidRPr="007E60C5" w:rsidRDefault="00132E54" w:rsidP="007E60C5">
      <w:pPr>
        <w:pStyle w:val="Liste"/>
      </w:pPr>
      <w:r w:rsidRPr="007E60C5">
        <w:t>Landgruppe 2 er land som er godkjent som mottakere av A-materiell etter forutgående regjeringsbehandling.</w:t>
      </w:r>
    </w:p>
    <w:p w14:paraId="3CC39B59" w14:textId="733BCD0F" w:rsidR="00EC1151" w:rsidRPr="007E60C5" w:rsidRDefault="00132E54" w:rsidP="007E60C5">
      <w:pPr>
        <w:pStyle w:val="Liste"/>
      </w:pPr>
      <w:r w:rsidRPr="007E60C5">
        <w:t>Landgruppe 3 er land som bare kan motta B</w:t>
      </w:r>
      <w:r w:rsidR="007E60C5">
        <w:t>-</w:t>
      </w:r>
      <w:r w:rsidRPr="007E60C5">
        <w:t>materiell.</w:t>
      </w:r>
    </w:p>
    <w:p w14:paraId="372B6F70" w14:textId="77777777" w:rsidR="00EC1151" w:rsidRPr="007E60C5" w:rsidRDefault="00132E54" w:rsidP="007E60C5">
      <w:pPr>
        <w:pStyle w:val="Liste"/>
      </w:pPr>
      <w:r w:rsidRPr="007E60C5">
        <w:t>Landgruppe 4 er land som Norge ikke eksporterer verken A- eller B-materiell til. Dette er bl.a. land som rammes av 1959-ved-taket eller som er gjenstand for våpenembargo.</w:t>
      </w:r>
    </w:p>
    <w:p w14:paraId="185EE7D1" w14:textId="77777777" w:rsidR="00EC1151" w:rsidRPr="007E60C5" w:rsidRDefault="00132E54" w:rsidP="007E60C5">
      <w:r w:rsidRPr="007E60C5">
        <w:t>Retningslinjene anvender to varekategorier:</w:t>
      </w:r>
    </w:p>
    <w:p w14:paraId="0BF00563" w14:textId="77777777" w:rsidR="00EC1151" w:rsidRPr="007E60C5" w:rsidRDefault="00132E54" w:rsidP="007E60C5">
      <w:pPr>
        <w:pStyle w:val="Liste"/>
      </w:pPr>
      <w:r w:rsidRPr="007E60C5">
        <w:t>Varekategori A gjelder våpen, ammunisjon og visse typer materiell, samt annet materiell med strategisk kapasitet som vesentlig kan påvirke de militære styrkeforhold utover nærområdet.</w:t>
      </w:r>
    </w:p>
    <w:p w14:paraId="120B4CE2" w14:textId="77777777" w:rsidR="00EC1151" w:rsidRPr="007E60C5" w:rsidRDefault="00132E54" w:rsidP="007E60C5">
      <w:pPr>
        <w:pStyle w:val="Liste"/>
      </w:pPr>
      <w:r w:rsidRPr="007E60C5">
        <w:lastRenderedPageBreak/>
        <w:t>Varekategori B gjelder øvrige forsvarsrelaterte varer som ikke har de egenskaper eller bruksområder som definert for varekategori A. Det er også praksis å behandle eksport av flerbruks-varer til militær sluttbruk etter retningslinjenes bestemmelser om lisensiering av B-materiell.</w:t>
      </w:r>
    </w:p>
    <w:p w14:paraId="56912A21" w14:textId="77777777" w:rsidR="00EC1151" w:rsidRPr="007E60C5" w:rsidRDefault="00132E54" w:rsidP="007E60C5">
      <w:r w:rsidRPr="007E60C5">
        <w:t>Retningslinjene gir klare bestemmelser om krav til sluttbrukerdokumentasjon. Ved salg av for-svars-materiell som ikke er delleveranser under myndighetsgodkjent samarbeidsavtale, kreves alltid sluttbrukerdokumentasjon før lisens kan innvilges. I kapittel 4 redegjøres det nærmere om eksport som finner sted under myndighetsgodkjente samarbeidsavtaler.</w:t>
      </w:r>
    </w:p>
    <w:p w14:paraId="1A0A1E64" w14:textId="77777777" w:rsidR="00EC1151" w:rsidRPr="007E60C5" w:rsidRDefault="00132E54" w:rsidP="007E60C5">
      <w:r w:rsidRPr="007E60C5">
        <w:t>Dersom en lisenssøknad gjelder et mottakerland som etter en grundig og bred vurdering anses å være uforenlig med retningslinjene, vil lisens ikke innvilges. Dersom et tiltenkt mottakerland anses å rammes av 1959-vedtakets hovedprinsipp ved at det er krig eller krig truer i området, eller at det er borger-krig i landet, vil avslag bli gitt uavhengig av hvilket materiell det er snakk om. I slike tilfeller vil det ikke være nødvendig å foreta konkrete -</w:t>
      </w:r>
      <w:proofErr w:type="spellStart"/>
      <w:r w:rsidRPr="007E60C5">
        <w:t>vurde</w:t>
      </w:r>
      <w:proofErr w:type="spellEnd"/>
      <w:r w:rsidRPr="007E60C5">
        <w:t>-ringer av kriteriene i den konsoliderte listen. Disse kommer først til anvendelse når det er avklart at 1959-vedtaket ikke står i veien for eksport.</w:t>
      </w:r>
    </w:p>
    <w:p w14:paraId="113C931C" w14:textId="10EFB63C" w:rsidR="00EC1151" w:rsidRPr="007E60C5" w:rsidRDefault="00C551B9" w:rsidP="007E60C5">
      <w:r>
        <w:rPr>
          <w:noProof/>
        </w:rPr>
        <w:drawing>
          <wp:inline distT="0" distB="0" distL="0" distR="0" wp14:anchorId="6BAEB618" wp14:editId="6392C72B">
            <wp:extent cx="6078855" cy="3825875"/>
            <wp:effectExtent l="0" t="0" r="0" b="317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855" cy="3825875"/>
                    </a:xfrm>
                    <a:prstGeom prst="rect">
                      <a:avLst/>
                    </a:prstGeom>
                    <a:noFill/>
                    <a:ln>
                      <a:noFill/>
                    </a:ln>
                  </pic:spPr>
                </pic:pic>
              </a:graphicData>
            </a:graphic>
          </wp:inline>
        </w:drawing>
      </w:r>
    </w:p>
    <w:p w14:paraId="5BE4562A" w14:textId="77777777" w:rsidR="00EC1151" w:rsidRPr="007E60C5" w:rsidRDefault="00132E54" w:rsidP="007E60C5">
      <w:pPr>
        <w:pStyle w:val="figur-tittel"/>
      </w:pPr>
      <w:r w:rsidRPr="007E60C5">
        <w:t>Kriterier for vurdering av eksport av forsvarsmateriell</w:t>
      </w:r>
    </w:p>
    <w:p w14:paraId="61CA5D8D" w14:textId="77777777" w:rsidR="00EC1151" w:rsidRPr="007E60C5" w:rsidRDefault="00132E54" w:rsidP="007E60C5">
      <w:r w:rsidRPr="007E60C5">
        <w:t>I vurderingen av de enkelte kriteriene, tas det utgangspunkt i om den spesifikke varen eller tekno-</w:t>
      </w:r>
      <w:proofErr w:type="spellStart"/>
      <w:r w:rsidRPr="007E60C5">
        <w:t>logien</w:t>
      </w:r>
      <w:proofErr w:type="spellEnd"/>
      <w:r w:rsidRPr="007E60C5">
        <w:t xml:space="preserve"> som er søkt eksportert i seg selv kan benyttes til uakseptable militære aktiviteter. Dette kan eksempelvis være risikoen for at utstyret kan være ment for intern undertrykking, til å krenke grunnleggende menneskerettigheter, eller til å begå alvorlige brudd på internasjonal humanitærrett. I slike vurderinger kan departementet trekke på egne landvurderinger og på informasjon fra en rekke kilder. Dette er gjerne rapporter fra anerkjente organisasjoner som FN, Amnesty </w:t>
      </w:r>
      <w:proofErr w:type="spellStart"/>
      <w:r w:rsidRPr="007E60C5">
        <w:t>Interna-tional</w:t>
      </w:r>
      <w:proofErr w:type="spellEnd"/>
      <w:r w:rsidRPr="007E60C5">
        <w:t xml:space="preserve">, Human Rights Watch eller nærstående lands landrapporter. I tillegg benyttes informasjon som </w:t>
      </w:r>
      <w:r w:rsidRPr="007E60C5">
        <w:lastRenderedPageBreak/>
        <w:t>er utvekslet innenfor Norges samarbeid med EU om eksportkontroll og fra de multilaterale eksportkontrollregimene.</w:t>
      </w:r>
    </w:p>
    <w:p w14:paraId="2B73D153" w14:textId="77777777" w:rsidR="00EC1151" w:rsidRPr="007E60C5" w:rsidRDefault="00132E54" w:rsidP="007E60C5">
      <w:r w:rsidRPr="007E60C5">
        <w:t>I Meld. St. 35 (2020–2021) ble arbeidet med landklareringer og behandlingen av konkrete lisenssøknader nøye omtalt. I Meld. St. 14 (2021–2022) ble det redegjort for retningslinjenes bestemmelser om sluttbrukerdokumentasjon.</w:t>
      </w:r>
    </w:p>
    <w:p w14:paraId="15323499" w14:textId="77777777" w:rsidR="00EC1151" w:rsidRPr="007E60C5" w:rsidRDefault="00132E54" w:rsidP="007E60C5">
      <w:r w:rsidRPr="007E60C5">
        <w:t xml:space="preserve">I Meld. St. 8 (2011–2012), Meld. St. 49 (2012–2013), Meld. St. 8 (2014–2015) og Meld. St. 8 (2015–2016) ble det redegjort for departementets arbeid med å styrke retningslinjene. I Meld. St. 26 (2018–2019) ble det gjort grundig rede for </w:t>
      </w:r>
      <w:proofErr w:type="spellStart"/>
      <w:r w:rsidRPr="007E60C5">
        <w:t>departe-mentets</w:t>
      </w:r>
      <w:proofErr w:type="spellEnd"/>
      <w:r w:rsidRPr="007E60C5">
        <w:t xml:space="preserve"> vurderinger knyttet til retningslinjene, samt om arbeidet med et tydelig regelverk. I Meld. St. 35 (2020–2021) ble arbeidet med landklareringer og behandlingen av konkrete lisenssøknader nøye omtalt.</w:t>
      </w:r>
    </w:p>
    <w:p w14:paraId="42188415" w14:textId="77777777" w:rsidR="00EC1151" w:rsidRPr="007E60C5" w:rsidRDefault="00132E54" w:rsidP="007E60C5">
      <w:pPr>
        <w:pStyle w:val="Overskrift2"/>
      </w:pPr>
      <w:r w:rsidRPr="007E60C5">
        <w:t>Retningslinjenes bestemmelser om eksport under samarbeidsavtaler</w:t>
      </w:r>
    </w:p>
    <w:p w14:paraId="419003CD" w14:textId="77777777" w:rsidR="00EC1151" w:rsidRPr="007E60C5" w:rsidRDefault="00132E54" w:rsidP="007E60C5">
      <w:r w:rsidRPr="007E60C5">
        <w:t>Regjeringen ser det som viktig å sikre forsvars-industrien mest mulige forutsigbare og langsiktige rammevilkår. Dette er sentralt for å kunne delta i internasjonale prosjekter om utvikling og produksjon av materiell. På denne måten vil vi bidra til en god teknologibase, ivareta kompetanse, utvikle ny teknologi og sikre arbeids-plasser.</w:t>
      </w:r>
    </w:p>
    <w:p w14:paraId="4CEEB812" w14:textId="77777777" w:rsidR="00EC1151" w:rsidRPr="007E60C5" w:rsidRDefault="00132E54" w:rsidP="007E60C5">
      <w:r w:rsidRPr="007E60C5">
        <w:t>Norsk forsvarsindustri leverer deler, komponenter eller teknologi til større våpensystemer i samarbeid med utenlandske produsenter. Norges forsvarsindustri er høyteknologisk og favner hele systemer, undersystemer, komponenter og deler. Flere norske bedrifter fremstiller nisjeprodukter, f.eks. innen maritim sektor. Som medlemsland i NATO er det viktig at norske bedrifter og tekno-</w:t>
      </w:r>
      <w:proofErr w:type="spellStart"/>
      <w:r w:rsidRPr="007E60C5">
        <w:t>logi</w:t>
      </w:r>
      <w:proofErr w:type="spellEnd"/>
      <w:r w:rsidRPr="007E60C5">
        <w:t>-miljøer har gode rammebetingelser som muliggjør samarbeid både om utvikling og produksjon av materiell som bidrar til å sikre vår egen, allierte og nærstående lands forsvarsevne.</w:t>
      </w:r>
    </w:p>
    <w:p w14:paraId="7D187A41" w14:textId="77777777" w:rsidR="00EC1151" w:rsidRPr="007E60C5" w:rsidRDefault="00132E54" w:rsidP="007E60C5">
      <w:r w:rsidRPr="007E60C5">
        <w:t>En sentral målsetting med retningslinjene er å sikre at norske forsvarsbedrifter kan få mulighet til å eksportere innenfor forutsigbare og lang-</w:t>
      </w:r>
      <w:proofErr w:type="spellStart"/>
      <w:r w:rsidRPr="007E60C5">
        <w:t>siktige</w:t>
      </w:r>
      <w:proofErr w:type="spellEnd"/>
      <w:r w:rsidRPr="007E60C5">
        <w:t xml:space="preserve"> rammer. Det er bred politisk enighet om betydningen av å ha en </w:t>
      </w:r>
      <w:proofErr w:type="gramStart"/>
      <w:r w:rsidRPr="007E60C5">
        <w:t>robust</w:t>
      </w:r>
      <w:proofErr w:type="gramEnd"/>
      <w:r w:rsidRPr="007E60C5">
        <w:t xml:space="preserve"> forsvars-industri og således kunne bidra til allierte lands forsvarsevne og byrdefordeling innenfor NATO.</w:t>
      </w:r>
    </w:p>
    <w:p w14:paraId="2F170926" w14:textId="77777777" w:rsidR="00EC1151" w:rsidRPr="007E60C5" w:rsidRDefault="00132E54" w:rsidP="007E60C5">
      <w:r w:rsidRPr="007E60C5">
        <w:t>Hovedformålet med en samarbeidsavtale er at bedrifter kan levere deler og komponenter i et utenlandsk produkt som er ment å bidra til egen og allierte lands forsvarsevne. Retningslinjene angir reglene for eksport under en samarbeids-avtale.</w:t>
      </w:r>
    </w:p>
    <w:p w14:paraId="21C6C242" w14:textId="77777777" w:rsidR="00EC1151" w:rsidRPr="007E60C5" w:rsidRDefault="00132E54" w:rsidP="007E60C5">
      <w:r w:rsidRPr="007E60C5">
        <w:t>Retningslinjenes regler om delleveranser og om eksport av teknologi gjenspeiler på den ene siden dette formålet, og på den andre siden ivaretakelse av en streng kontroll med hva lags mate-</w:t>
      </w:r>
      <w:proofErr w:type="spellStart"/>
      <w:r w:rsidRPr="007E60C5">
        <w:t>riell</w:t>
      </w:r>
      <w:proofErr w:type="spellEnd"/>
      <w:r w:rsidRPr="007E60C5">
        <w:t xml:space="preserve"> som kan tillates eksportert til hvem.</w:t>
      </w:r>
    </w:p>
    <w:p w14:paraId="61173471" w14:textId="77777777" w:rsidR="00EC1151" w:rsidRPr="007E60C5" w:rsidRDefault="00132E54" w:rsidP="007E60C5">
      <w:pPr>
        <w:pStyle w:val="Overskrift2"/>
      </w:pPr>
      <w:r w:rsidRPr="007E60C5">
        <w:t>Om samarbeidsavtaler og eksport av deler</w:t>
      </w:r>
    </w:p>
    <w:p w14:paraId="5243C46B" w14:textId="77777777" w:rsidR="00EC1151" w:rsidRPr="007E60C5" w:rsidRDefault="00132E54" w:rsidP="007E60C5">
      <w:r w:rsidRPr="007E60C5">
        <w:t>Retningslinjene legger til rette for at bedrifter kan eksportere deler og komponenter, samt eksportere disse under en samarbeidsavtale med en bedrift eller en myndighet i et annet land. Kapittel 6 i retningslinjene angir reglene for dette.</w:t>
      </w:r>
    </w:p>
    <w:p w14:paraId="0CD30FE5" w14:textId="77777777" w:rsidR="00EC1151" w:rsidRPr="007E60C5" w:rsidRDefault="00132E54" w:rsidP="007E60C5">
      <w:r w:rsidRPr="007E60C5">
        <w:lastRenderedPageBreak/>
        <w:t>Eksport av deler betegnes som delleveranser. En delleveranse er en leveranse av varer som ikke har noen selvstendig funksjon. Slike deler inngår som oftest i større militære systemer, for eksempel rakettmotorer, missiler, ubåter og kampfly.</w:t>
      </w:r>
    </w:p>
    <w:p w14:paraId="1815818F" w14:textId="77777777" w:rsidR="00EC1151" w:rsidRPr="007E60C5" w:rsidRDefault="00132E54" w:rsidP="007E60C5">
      <w:r w:rsidRPr="007E60C5">
        <w:t xml:space="preserve">En norsk bedrift kan inngå en samarbeids-avtale med en bedrift eller myndigheter i andre land. Avtalen må tydeliggjøre hva den konkrete delleveransen fra Norge </w:t>
      </w:r>
      <w:proofErr w:type="gramStart"/>
      <w:r w:rsidRPr="007E60C5">
        <w:t>innebærer</w:t>
      </w:r>
      <w:proofErr w:type="gramEnd"/>
      <w:r w:rsidRPr="007E60C5">
        <w:t xml:space="preserve"> og informasjon om det endelige produktet delene skal inngå i.</w:t>
      </w:r>
    </w:p>
    <w:p w14:paraId="0C181BBA" w14:textId="77777777" w:rsidR="00EC1151" w:rsidRPr="007E60C5" w:rsidRDefault="00132E54" w:rsidP="007E60C5">
      <w:r w:rsidRPr="007E60C5">
        <w:t>For at Utenriksdepartementet kan godkjenne en samarbeids-avtale, må en rekke vilkår oppfylles:</w:t>
      </w:r>
    </w:p>
    <w:p w14:paraId="13EC5AB5" w14:textId="77777777" w:rsidR="00EC1151" w:rsidRPr="007E60C5" w:rsidRDefault="00132E54" w:rsidP="007E60C5">
      <w:pPr>
        <w:pStyle w:val="Liste"/>
      </w:pPr>
      <w:r w:rsidRPr="007E60C5">
        <w:t>Det må gjelde samarbeid med et land eller bedrift i landgruppe 1</w:t>
      </w:r>
      <w:r w:rsidRPr="007E60C5">
        <w:rPr>
          <w:rStyle w:val="Fotnotereferanse"/>
        </w:rPr>
        <w:footnoteReference w:id="1"/>
      </w:r>
      <w:r w:rsidRPr="007E60C5">
        <w:t xml:space="preserve"> som utvikler og produserer det militære materiellet på vegne av et land i gruppe 1</w:t>
      </w:r>
    </w:p>
    <w:p w14:paraId="6D6084B4" w14:textId="77777777" w:rsidR="00EC1151" w:rsidRPr="007E60C5" w:rsidRDefault="00132E54" w:rsidP="007E60C5">
      <w:pPr>
        <w:pStyle w:val="Liste"/>
      </w:pPr>
      <w:r w:rsidRPr="007E60C5">
        <w:t>Det skal foreligge tilfredsstillende dokumentasjon på at det dreier seg om en del eller komponent som ikke har noen selvstendig funksjon</w:t>
      </w:r>
    </w:p>
    <w:p w14:paraId="2ACFDB03" w14:textId="77777777" w:rsidR="00EC1151" w:rsidRPr="007E60C5" w:rsidRDefault="00132E54" w:rsidP="007E60C5">
      <w:pPr>
        <w:pStyle w:val="Liste"/>
      </w:pPr>
      <w:r w:rsidRPr="007E60C5">
        <w:t>Delene eller komponentene skal inngå i et utenlandsk system som eies av et land i landgruppe 1</w:t>
      </w:r>
    </w:p>
    <w:p w14:paraId="0311D20B" w14:textId="77777777" w:rsidR="00EC1151" w:rsidRPr="007E60C5" w:rsidRDefault="00132E54" w:rsidP="007E60C5">
      <w:pPr>
        <w:pStyle w:val="Liste"/>
      </w:pPr>
      <w:r w:rsidRPr="007E60C5">
        <w:t>Delene eller komponentene inngår sammen med deler og komponenter fra andre leverings-kilder, og det endelige produktet har ikke noen norsk identitet, eller fremstår som norsk</w:t>
      </w:r>
    </w:p>
    <w:p w14:paraId="5DB39C34" w14:textId="77777777" w:rsidR="00EC1151" w:rsidRPr="007E60C5" w:rsidRDefault="00132E54" w:rsidP="007E60C5">
      <w:r w:rsidRPr="007E60C5">
        <w:t xml:space="preserve">Når avtalen er godkjent i Utenriksdepartementet, må bedriften søke eksportlisens for leveransene under avtalen. Det kan i disse tilfellene avstås fra dokumentasjon for sluttbruk av det ferdige produktet. Eksport vil da skje i henhold </w:t>
      </w:r>
      <w:proofErr w:type="gramStart"/>
      <w:r w:rsidRPr="007E60C5">
        <w:t>eksport-kontrollreglene</w:t>
      </w:r>
      <w:proofErr w:type="gramEnd"/>
      <w:r w:rsidRPr="007E60C5">
        <w:t xml:space="preserve"> til landet som eier det ferdige produktet. </w:t>
      </w:r>
    </w:p>
    <w:p w14:paraId="4E7C572D" w14:textId="77777777" w:rsidR="00EC1151" w:rsidRPr="007E60C5" w:rsidRDefault="00132E54" w:rsidP="007E60C5">
      <w:r w:rsidRPr="007E60C5">
        <w:t>Når det gjelder delleveranser som ikke inngår i en samarbeidsavtale godkjent av Utenriks-departementet, skal slike leveranser behandles som det endelige sluttproduktet.</w:t>
      </w:r>
    </w:p>
    <w:p w14:paraId="1329337D" w14:textId="77777777" w:rsidR="00EC1151" w:rsidRPr="007E60C5" w:rsidRDefault="00132E54" w:rsidP="007E60C5">
      <w:pPr>
        <w:pStyle w:val="Overskrift2"/>
      </w:pPr>
      <w:r w:rsidRPr="007E60C5">
        <w:t>Overføring av teknologi under samarbeidsavtaler</w:t>
      </w:r>
    </w:p>
    <w:p w14:paraId="2EA90998" w14:textId="77777777" w:rsidR="00EC1151" w:rsidRPr="007E60C5" w:rsidRDefault="00132E54" w:rsidP="007E60C5">
      <w:r w:rsidRPr="007E60C5">
        <w:t xml:space="preserve">Retningslinjene legger også til rette for at bedrifter kan eksportere teknologi under en </w:t>
      </w:r>
      <w:proofErr w:type="spellStart"/>
      <w:r w:rsidRPr="007E60C5">
        <w:t>sam-arbeidsavtale</w:t>
      </w:r>
      <w:proofErr w:type="spellEnd"/>
      <w:r w:rsidRPr="007E60C5">
        <w:t>. Med eksport av teknologi menes innsikt som er avgjørende for å utvikle, produsere, vedlikeholde eller bruke en vare. Teknologi omfatter blant annet produksjonsrettigheter og tekniske data. Søknader om overføring av produksjonsrettigheter skal behandles med sikte på å sikre at overføringen ikke har som formål å omgå norsk eksportregulering.</w:t>
      </w:r>
    </w:p>
    <w:p w14:paraId="25E1D520" w14:textId="77777777" w:rsidR="00EC1151" w:rsidRPr="007E60C5" w:rsidRDefault="00132E54" w:rsidP="007E60C5">
      <w:r w:rsidRPr="007E60C5">
        <w:t xml:space="preserve">Ved eksport av teknologi som inngår i </w:t>
      </w:r>
      <w:proofErr w:type="spellStart"/>
      <w:r w:rsidRPr="007E60C5">
        <w:t>sam-arbeidsavtaler</w:t>
      </w:r>
      <w:proofErr w:type="spellEnd"/>
      <w:r w:rsidRPr="007E60C5">
        <w:t xml:space="preserve"> med bedrifter eller myndigheter i andre land skal lisens innvilges </w:t>
      </w:r>
      <w:proofErr w:type="gramStart"/>
      <w:r w:rsidRPr="007E60C5">
        <w:t>såfremt</w:t>
      </w:r>
      <w:proofErr w:type="gramEnd"/>
      <w:r w:rsidRPr="007E60C5">
        <w:t xml:space="preserve"> avtalen er godkjent av Utenriksdepartementet. For å kunne godkjenne en slik samarbeidsavtale, må det kunne legges til grunn at overføringen ikke har som formål å omgå norsk eksportregulering. I praksis innebærer dette at en teknologioverføring vil -vurderes innenfor rammen av Stortingets 1959-vedtak og retningslinjenes kriterier og bestem-</w:t>
      </w:r>
      <w:proofErr w:type="spellStart"/>
      <w:r w:rsidRPr="007E60C5">
        <w:t>melser</w:t>
      </w:r>
      <w:proofErr w:type="spellEnd"/>
      <w:r w:rsidRPr="007E60C5">
        <w:t xml:space="preserve"> for-øvrig.</w:t>
      </w:r>
    </w:p>
    <w:p w14:paraId="63B9FC59" w14:textId="77777777" w:rsidR="00EC1151" w:rsidRPr="007E60C5" w:rsidRDefault="00132E54" w:rsidP="007E60C5">
      <w:r w:rsidRPr="007E60C5">
        <w:t xml:space="preserve">Ved norsk deltakelse i samarbeids- og utviklingsprosjekter kan Utenriksdepartementet tillate eksport av varer, tjenester og teknologi til land en norsk bedrift har samarbeidsavtaler med, på nærmere vilkår. Leveransen må finne sted under et prosjekt som er godkjent av norske forsvarsmyndigheter og har som hovedsiktemål å ivare-ta samarbeidslandenes egne forsvarsbehov. Dersom det </w:t>
      </w:r>
      <w:r w:rsidRPr="007E60C5">
        <w:lastRenderedPageBreak/>
        <w:t>ferdige produktet ikke fremstår som norsk, kan det reeksporteres etter samarbeids-landets eksportkontrollregler.</w:t>
      </w:r>
    </w:p>
    <w:p w14:paraId="7112C65C" w14:textId="77777777" w:rsidR="00EC1151" w:rsidRPr="007E60C5" w:rsidRDefault="00132E54" w:rsidP="007E60C5">
      <w:pPr>
        <w:pStyle w:val="Overskrift2"/>
      </w:pPr>
      <w:r w:rsidRPr="007E60C5">
        <w:t xml:space="preserve">Stortingets vedtak om eksport </w:t>
      </w:r>
      <w:r w:rsidRPr="007E60C5">
        <w:br/>
        <w:t>av forsvarsmateriell</w:t>
      </w:r>
    </w:p>
    <w:p w14:paraId="7850A411" w14:textId="77777777" w:rsidR="00EC1151" w:rsidRPr="007E60C5" w:rsidRDefault="00132E54" w:rsidP="007E60C5">
      <w:r w:rsidRPr="007E60C5">
        <w:t>Russlands folkerettsstridige invasjon av Ukraina krever helt særskilte beslutninger og tiltak. Å støtte Ukraina med forsvarsmateriell er utøvelse av utenriks- og sikkerhetspolitikk. Det under-streker viktigheten av å ha tilstrekkelig fleksibilitet i regel-verket for å kunne utøve Norges utenriks- og sikker-hetspolitiske interesser.</w:t>
      </w:r>
    </w:p>
    <w:p w14:paraId="48B308B3" w14:textId="77777777" w:rsidR="00EC1151" w:rsidRPr="007E60C5" w:rsidRDefault="00132E54" w:rsidP="007E60C5">
      <w:r w:rsidRPr="007E60C5">
        <w:t>Spørsmålet om hvem vi skal eksportere våpen til har alltid vært gjenstand for debatt. Det er en naturlig del av den demokratiske prosessen. Debatten påvirkes av den globale sikkerhets-politiske utviklingen. Slik vil det også være i fremtiden. Historien har vist oss noen konkrete -eksempler på det.</w:t>
      </w:r>
    </w:p>
    <w:p w14:paraId="1761A3DB" w14:textId="7B17C5BB" w:rsidR="00EC1151" w:rsidRPr="007E60C5" w:rsidRDefault="00C551B9" w:rsidP="007E60C5">
      <w:r>
        <w:rPr>
          <w:noProof/>
        </w:rPr>
        <w:drawing>
          <wp:inline distT="0" distB="0" distL="0" distR="0" wp14:anchorId="213BB894" wp14:editId="42B028BD">
            <wp:extent cx="6078855" cy="480631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855" cy="4806315"/>
                    </a:xfrm>
                    <a:prstGeom prst="rect">
                      <a:avLst/>
                    </a:prstGeom>
                    <a:noFill/>
                    <a:ln>
                      <a:noFill/>
                    </a:ln>
                  </pic:spPr>
                </pic:pic>
              </a:graphicData>
            </a:graphic>
          </wp:inline>
        </w:drawing>
      </w:r>
    </w:p>
    <w:p w14:paraId="17D7C075" w14:textId="77777777" w:rsidR="00EC1151" w:rsidRPr="007E60C5" w:rsidRDefault="00132E54" w:rsidP="007E60C5">
      <w:pPr>
        <w:pStyle w:val="figur-tittel"/>
      </w:pPr>
      <w:r w:rsidRPr="007E60C5">
        <w:t>Illustrasjon basert på fremstillingen i kapittel 4.4</w:t>
      </w:r>
    </w:p>
    <w:p w14:paraId="4AFF0F50" w14:textId="77777777" w:rsidR="00EC1151" w:rsidRPr="007E60C5" w:rsidRDefault="00132E54" w:rsidP="007E60C5">
      <w:r w:rsidRPr="007E60C5">
        <w:t xml:space="preserve">I 1933 erklærte Paraguay krig mot Bolivia. I 1934 sluttet Norge seg til Folkeforbundets våpen-embargo overfor de to landene. Samtidig valgte norske myndigheter å godkjenne salg av et stort antall artilleriskudd til Bolivia. Dette ble blant annet begrunnet med kontraktsforpliktelser inngått forut </w:t>
      </w:r>
      <w:r w:rsidRPr="007E60C5">
        <w:lastRenderedPageBreak/>
        <w:t>for Folkeforbundets våpenembargo. Norge ignorerte ikke blankt embargoen ved å innvilge eksport til Bolivia. Norges forutsetning for tilslutning var effektiv etterlevelse av embargoen, noe som ikke var tilfellet da en rekke stater fortsatte å utføre ammunisjon til Bolivia. I kjølvannet av kritikken som fulgte eksporten til Bolivia, vedtok Stortinget i 1935 at:</w:t>
      </w:r>
    </w:p>
    <w:p w14:paraId="35FB3C7E" w14:textId="77777777" w:rsidR="00EC1151" w:rsidRPr="007E60C5" w:rsidRDefault="00132E54" w:rsidP="007E60C5">
      <w:pPr>
        <w:pStyle w:val="friliste2"/>
      </w:pPr>
      <w:r w:rsidRPr="007E60C5">
        <w:t>«1.</w:t>
      </w:r>
      <w:r w:rsidRPr="007E60C5">
        <w:tab/>
        <w:t xml:space="preserve">Eksport av </w:t>
      </w:r>
      <w:proofErr w:type="spellStart"/>
      <w:r w:rsidRPr="007E60C5">
        <w:t>våben</w:t>
      </w:r>
      <w:proofErr w:type="spellEnd"/>
      <w:r w:rsidRPr="007E60C5">
        <w:t xml:space="preserve"> og ammunisjon må kun tillates til land som ikke befinner </w:t>
      </w:r>
      <w:proofErr w:type="spellStart"/>
      <w:r w:rsidRPr="007E60C5">
        <w:t>sig</w:t>
      </w:r>
      <w:proofErr w:type="spellEnd"/>
      <w:r w:rsidRPr="007E60C5">
        <w:t xml:space="preserve"> i borger-krig eller krig med mindre denne av Folke-forbundets kompetente organer er erklært for legal forsvarskrig.</w:t>
      </w:r>
    </w:p>
    <w:p w14:paraId="024C6BBE" w14:textId="77777777" w:rsidR="00EC1151" w:rsidRPr="007E60C5" w:rsidRDefault="00132E54" w:rsidP="007E60C5">
      <w:pPr>
        <w:pStyle w:val="friliste2"/>
      </w:pPr>
      <w:r w:rsidRPr="007E60C5">
        <w:t>2.</w:t>
      </w:r>
      <w:r w:rsidRPr="007E60C5">
        <w:tab/>
        <w:t xml:space="preserve">Eksport av </w:t>
      </w:r>
      <w:proofErr w:type="spellStart"/>
      <w:r w:rsidRPr="007E60C5">
        <w:t>våben</w:t>
      </w:r>
      <w:proofErr w:type="spellEnd"/>
      <w:r w:rsidRPr="007E60C5">
        <w:t xml:space="preserve"> og ammunisjon må alene foregå til legale regjeringer.»</w:t>
      </w:r>
      <w:r w:rsidRPr="007E60C5">
        <w:rPr>
          <w:rStyle w:val="Fotnotereferanse"/>
        </w:rPr>
        <w:footnoteReference w:id="2"/>
      </w:r>
    </w:p>
    <w:p w14:paraId="48CE13D1" w14:textId="77777777" w:rsidR="00EC1151" w:rsidRPr="007E60C5" w:rsidRDefault="00132E54" w:rsidP="007E60C5">
      <w:r w:rsidRPr="007E60C5">
        <w:t>I 1958 godkjente regjeringen eksport av ammunisjon og håndgranater til Cuba. Før varene ankom landet hadde Cubas tidligere president Batista blitt styrtet av Fidel Castro. Eksporten vakte stor oppsikt i Norge, og man fikk en debatt om -eksporten var i tråd med stortingsvedtaket av 1935.</w:t>
      </w:r>
    </w:p>
    <w:p w14:paraId="24DB10D2" w14:textId="3FC89889" w:rsidR="00EC1151" w:rsidRPr="007E60C5" w:rsidRDefault="00C551B9" w:rsidP="007E60C5">
      <w:r>
        <w:rPr>
          <w:noProof/>
        </w:rPr>
        <w:drawing>
          <wp:inline distT="0" distB="0" distL="0" distR="0" wp14:anchorId="75BC2C0F" wp14:editId="4B34B31F">
            <wp:extent cx="6078855" cy="484251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8855" cy="4842510"/>
                    </a:xfrm>
                    <a:prstGeom prst="rect">
                      <a:avLst/>
                    </a:prstGeom>
                    <a:noFill/>
                    <a:ln>
                      <a:noFill/>
                    </a:ln>
                  </pic:spPr>
                </pic:pic>
              </a:graphicData>
            </a:graphic>
          </wp:inline>
        </w:drawing>
      </w:r>
    </w:p>
    <w:p w14:paraId="0321153F" w14:textId="77777777" w:rsidR="00EC1151" w:rsidRPr="007E60C5" w:rsidRDefault="00132E54" w:rsidP="007E60C5">
      <w:pPr>
        <w:pStyle w:val="figur-tittel"/>
      </w:pPr>
      <w:r w:rsidRPr="007E60C5">
        <w:t>Statsminister Einar Gerhardsen i februar 1959.</w:t>
      </w:r>
    </w:p>
    <w:p w14:paraId="2738B3E8" w14:textId="77777777" w:rsidR="00EC1151" w:rsidRPr="007E60C5" w:rsidRDefault="00132E54" w:rsidP="007E60C5">
      <w:pPr>
        <w:pStyle w:val="Kilde"/>
      </w:pPr>
      <w:r w:rsidRPr="007E60C5">
        <w:t>Foto: Leif Ørnelund / Oslo Museum</w:t>
      </w:r>
    </w:p>
    <w:p w14:paraId="455A9098" w14:textId="77777777" w:rsidR="00EC1151" w:rsidRPr="007E60C5" w:rsidRDefault="00132E54" w:rsidP="007E60C5">
      <w:r w:rsidRPr="007E60C5">
        <w:lastRenderedPageBreak/>
        <w:t>I debatten i Stortinget 11. mars 1959 erklærte statsminister Gerhardsen bl.a. på regjeringens vegne at:</w:t>
      </w:r>
    </w:p>
    <w:p w14:paraId="3E69E25F" w14:textId="77777777" w:rsidR="00EC1151" w:rsidRPr="007E60C5" w:rsidRDefault="00132E54" w:rsidP="007E60C5">
      <w:pPr>
        <w:pStyle w:val="blokksit"/>
      </w:pPr>
      <w:r w:rsidRPr="007E60C5">
        <w:t xml:space="preserve">«De prinsipielle retningslinjer som kommer til uttrykk i vedtaket (av 1935), svarer til de retningslinjer Regjeringen har søkt å følge. Når det gjelder den fremtidige behandlingen av slike saker, kan jeg på Regjeringens vegne </w:t>
      </w:r>
      <w:proofErr w:type="gramStart"/>
      <w:r w:rsidRPr="007E60C5">
        <w:t>erklære</w:t>
      </w:r>
      <w:proofErr w:type="gramEnd"/>
      <w:r w:rsidRPr="007E60C5">
        <w:t xml:space="preserve"> at den vil holde seg nøye til de </w:t>
      </w:r>
      <w:proofErr w:type="spellStart"/>
      <w:r w:rsidRPr="007E60C5">
        <w:t>prin-sipielle</w:t>
      </w:r>
      <w:proofErr w:type="spellEnd"/>
      <w:r w:rsidRPr="007E60C5">
        <w:t xml:space="preserve"> retningslinjer som hittil vanligvis har vært fulgt ved utstedelse av eksporttillatelse for våpen og ammunisjon.</w:t>
      </w:r>
    </w:p>
    <w:p w14:paraId="7F1E3777" w14:textId="77777777" w:rsidR="00EC1151" w:rsidRPr="007E60C5" w:rsidRDefault="00132E54" w:rsidP="007E60C5">
      <w:pPr>
        <w:pStyle w:val="blokksit"/>
      </w:pPr>
      <w:r w:rsidRPr="007E60C5">
        <w:t>Det skal ved avgjørelsen legges vekt på de utenrikspolitiske vurderinger, og hovedsynspunktet bør være at Norge ikke vil tillate salg av våpen og ammunisjon til områder hvor det er krig eller krig truer, eller til land hvor det er borgerkrig».</w:t>
      </w:r>
      <w:r w:rsidRPr="007E60C5">
        <w:rPr>
          <w:rStyle w:val="Fotnotereferanse"/>
        </w:rPr>
        <w:footnoteReference w:id="3"/>
      </w:r>
    </w:p>
    <w:p w14:paraId="4542D215" w14:textId="77777777" w:rsidR="00EC1151" w:rsidRPr="007E60C5" w:rsidRDefault="00132E54" w:rsidP="007E60C5">
      <w:r w:rsidRPr="007E60C5">
        <w:t>Samme dato vedtok Stortinget følgende:</w:t>
      </w:r>
    </w:p>
    <w:p w14:paraId="2F82413A" w14:textId="77777777" w:rsidR="00EC1151" w:rsidRPr="007E60C5" w:rsidRDefault="00132E54" w:rsidP="007E60C5">
      <w:pPr>
        <w:pStyle w:val="blokksit"/>
      </w:pPr>
      <w:r w:rsidRPr="007E60C5">
        <w:t>«Stortinget tar til etterretning den erklæring statsministeren på Regjeringens vegne har lagt fram. Stortinget vil sterkt understreke det prinsipp at eksport av våpen og ammunisjon fra Norge bare må skje etter en omhyggelig vurdering av de uten- og innenrikspolitiske forhold i vedkommende område. Denne vurdering må etter Stortingets mening være avgjørende for om eksport skal finne sted».</w:t>
      </w:r>
      <w:r w:rsidRPr="007E60C5">
        <w:rPr>
          <w:rStyle w:val="Fotnotereferanse"/>
        </w:rPr>
        <w:footnoteReference w:id="4"/>
      </w:r>
    </w:p>
    <w:p w14:paraId="330D207E" w14:textId="77777777" w:rsidR="00EC1151" w:rsidRPr="007E60C5" w:rsidRDefault="00132E54" w:rsidP="007E60C5">
      <w:r w:rsidRPr="007E60C5">
        <w:t>På bakgrunn av krigen i Vietnam fremsatte representanten Finn Gustavsen i 1967 forslag om å bekrefte et forbud mot eksport av våpen og ammunisjon til land som er i krig eller borgerkrig.</w:t>
      </w:r>
    </w:p>
    <w:p w14:paraId="19A4541F" w14:textId="77777777" w:rsidR="00EC1151" w:rsidRPr="007E60C5" w:rsidRDefault="00132E54" w:rsidP="007E60C5">
      <w:r w:rsidRPr="007E60C5">
        <w:t>I innstillingen fra utenriks- og konstitusjons-komiteen om forslaget i 1967 fremgår det bl.a. at:</w:t>
      </w:r>
    </w:p>
    <w:p w14:paraId="503BF4A4" w14:textId="77777777" w:rsidR="00EC1151" w:rsidRPr="007E60C5" w:rsidRDefault="00132E54" w:rsidP="007E60C5">
      <w:pPr>
        <w:pStyle w:val="blokksit"/>
      </w:pPr>
      <w:r w:rsidRPr="007E60C5">
        <w:t>«Stortingsvedtaket av 1959 tar etter komiteens oppfatning ikke sikte på å regulere forhold som står i forbindelse med vår egen forsvars- og sikker-hetspolitikk, men berører bare kommersiell våpeneksport. Utførsel og innførsel av våpen som finner sted i forbindelse med planer trukket opp i NATOs forsvarsorganisasjon og som er godtatt av Norge eller som er basert i våpenhjelpavtaler mellom Norge og noen av NATOs andre medlemsland, faller derfor utenfor de forhold som Stortingets vedtak tar sikte på å gi regler for. Derimot må det etter komiteens mening naturligvis gjelde fullt ut for annen våpenutførsel til NATO-land».</w:t>
      </w:r>
      <w:r w:rsidRPr="007E60C5">
        <w:rPr>
          <w:rStyle w:val="Fotnotereferanse"/>
        </w:rPr>
        <w:footnoteReference w:id="5"/>
      </w:r>
    </w:p>
    <w:p w14:paraId="27250714" w14:textId="77777777" w:rsidR="00EC1151" w:rsidRPr="007E60C5" w:rsidRDefault="00132E54" w:rsidP="007E60C5">
      <w:r w:rsidRPr="007E60C5">
        <w:t xml:space="preserve">Videre sluttet Stortinget seg i 1997 enstemmig til en presisering av 1959-vedtaket. Dette gjaldt betydningen av demokratiske rettigheter og respekten for grunnleggende </w:t>
      </w:r>
      <w:proofErr w:type="spellStart"/>
      <w:r w:rsidRPr="007E60C5">
        <w:t>menneskerettig</w:t>
      </w:r>
      <w:proofErr w:type="spellEnd"/>
      <w:r w:rsidRPr="007E60C5">
        <w:t>-heter i vurdering av de uten- og innenrikspolitiske forhold i vedkommende land.</w:t>
      </w:r>
    </w:p>
    <w:p w14:paraId="528D5964" w14:textId="77777777" w:rsidR="00EC1151" w:rsidRPr="007E60C5" w:rsidRDefault="00132E54" w:rsidP="007E60C5">
      <w:r w:rsidRPr="007E60C5">
        <w:t xml:space="preserve">Historikken viser at det bærende prinsipp må være de hensynene som til enhver tid gjenspeiler Norges utenriks- og sikkerhetspolitiske </w:t>
      </w:r>
      <w:proofErr w:type="spellStart"/>
      <w:r w:rsidRPr="007E60C5">
        <w:t>inte-resser</w:t>
      </w:r>
      <w:proofErr w:type="spellEnd"/>
      <w:r w:rsidRPr="007E60C5">
        <w:t xml:space="preserve">. Situasjonen vi står i er en vedvarende krig i Ukraina. Vi vet ikke hva de langsiktige </w:t>
      </w:r>
      <w:proofErr w:type="spellStart"/>
      <w:r w:rsidRPr="007E60C5">
        <w:t>konse-kvensene</w:t>
      </w:r>
      <w:proofErr w:type="spellEnd"/>
      <w:r w:rsidRPr="007E60C5">
        <w:t xml:space="preserve"> av Russlands folkerettsstridige invasjon vil bli. Men vi ser at krigen har endret det sikkerhetspolitiske landskapet i overskuelig fremtid, og det påvirker norsk sikkerhetspolitikk.</w:t>
      </w:r>
    </w:p>
    <w:p w14:paraId="13AB23FA" w14:textId="77777777" w:rsidR="00EC1151" w:rsidRPr="007E60C5" w:rsidRDefault="00132E54" w:rsidP="007E60C5">
      <w:r w:rsidRPr="007E60C5">
        <w:lastRenderedPageBreak/>
        <w:t>Kontrollen med eksport av forsvarsmateriell skal fortsatt skje innenfor strenge og ansvarlige rammer. Samtidig skal regjeringen fatte nødvendige politiske beslutninger når det kommer til -sentrale utenriks- og sikkerhetspolitiske interesser.</w:t>
      </w:r>
    </w:p>
    <w:p w14:paraId="278FEEB6" w14:textId="77777777" w:rsidR="00EC1151" w:rsidRPr="007E60C5" w:rsidRDefault="00132E54" w:rsidP="007E60C5">
      <w:pPr>
        <w:pStyle w:val="Overskrift2"/>
      </w:pPr>
      <w:r w:rsidRPr="007E60C5">
        <w:t>Militær støtte til Ukraina</w:t>
      </w:r>
    </w:p>
    <w:p w14:paraId="57C57B21" w14:textId="77777777" w:rsidR="00EC1151" w:rsidRPr="007E60C5" w:rsidRDefault="00132E54" w:rsidP="007E60C5">
      <w:bookmarkStart w:id="0" w:name="RTF5f486c6b3133323633313533"/>
      <w:r w:rsidRPr="007E60C5">
        <w:t>Russlands fullskalaangrep mot Ukraina 24. fe</w:t>
      </w:r>
      <w:bookmarkEnd w:id="0"/>
      <w:r w:rsidRPr="007E60C5">
        <w:t>bruar 2022 representerer et tidsskille for Europa og en alvorlig trussel mot internasjonal fred og sikkerhet. Norges sikkerhet, velferd og handlefrihet er tuftet på respekt for folkeretten.</w:t>
      </w:r>
    </w:p>
    <w:p w14:paraId="4E1197F9" w14:textId="77777777" w:rsidR="00EC1151" w:rsidRPr="007E60C5" w:rsidRDefault="00132E54" w:rsidP="007E60C5">
      <w:r w:rsidRPr="007E60C5">
        <w:t>Russlands væpnede angrep på Ukraina er et åpenbart brudd på FN-pakten, som gir Ukraina rett til å utøve selvforsvar i henhold til paktens artikkel 51. Denne retten til selvforsvar innebærer også en rett til å anskaffe eller be om donasjoner av våpen og militært materiell fra andre land. Salg eller donasjon av våpen til Ukraina, etter deres anmodning og som ledd i deres selvforsvar mot et folkerettsstridig angrep, utgjør heller ikke et folke-rettsbrudd for den staten som gir støtte.</w:t>
      </w:r>
    </w:p>
    <w:p w14:paraId="14001662" w14:textId="77777777" w:rsidR="00EC1151" w:rsidRPr="007E60C5" w:rsidRDefault="00132E54" w:rsidP="007E60C5">
      <w:r w:rsidRPr="007E60C5">
        <w:t xml:space="preserve">For å støtte Ukrainas legitime forsvarsbehov har en rekke land, inkludert Norge, tatt ekstra-ordinære skritt ved å donere våpen og annet militært materiell til det ukrainske forsvaret. </w:t>
      </w:r>
      <w:proofErr w:type="spellStart"/>
      <w:r w:rsidRPr="007E60C5">
        <w:t>Regje</w:t>
      </w:r>
      <w:proofErr w:type="spellEnd"/>
      <w:r w:rsidRPr="007E60C5">
        <w:t>-ringens beslutning om å donere forsvarsmateriell kom bare fire dager etter Russlands angrep, og har bred støtte i Stortinget.</w:t>
      </w:r>
    </w:p>
    <w:p w14:paraId="626768CB" w14:textId="77777777" w:rsidR="00EC1151" w:rsidRPr="007E60C5" w:rsidRDefault="00132E54" w:rsidP="007E60C5">
      <w:r w:rsidRPr="007E60C5">
        <w:t>I likhet med andre land som gir våpenstøtte vil Norge støtte Ukrainas forsvar så lenge det er behov. Regjeringen har siden februar 2022 og frem til april 2023 donert betydelig materiell til Ukraina, i tillegg til opplæring av ukrainske sol-dater. En ikke uttømmende oversikt over materiell inkluderer:</w:t>
      </w:r>
    </w:p>
    <w:p w14:paraId="342C209E" w14:textId="77777777" w:rsidR="00EC1151" w:rsidRPr="007E60C5" w:rsidRDefault="00132E54" w:rsidP="007E60C5">
      <w:pPr>
        <w:pStyle w:val="Liste"/>
      </w:pPr>
      <w:r w:rsidRPr="007E60C5">
        <w:t>Artilleriammunisjon og artilleriskyts med utstyr og reservedeler</w:t>
      </w:r>
    </w:p>
    <w:p w14:paraId="1BEC2451" w14:textId="77777777" w:rsidR="00EC1151" w:rsidRPr="007E60C5" w:rsidRDefault="00132E54" w:rsidP="007E60C5">
      <w:pPr>
        <w:pStyle w:val="Liste"/>
      </w:pPr>
      <w:r w:rsidRPr="007E60C5">
        <w:t>Artillerigranater</w:t>
      </w:r>
    </w:p>
    <w:p w14:paraId="4D3A05E0" w14:textId="77777777" w:rsidR="00EC1151" w:rsidRPr="007E60C5" w:rsidRDefault="00132E54" w:rsidP="007E60C5">
      <w:pPr>
        <w:pStyle w:val="Liste"/>
      </w:pPr>
      <w:r w:rsidRPr="007E60C5">
        <w:t>Hellfire-missiler</w:t>
      </w:r>
    </w:p>
    <w:p w14:paraId="46004308" w14:textId="77777777" w:rsidR="00EC1151" w:rsidRPr="007E60C5" w:rsidRDefault="00132E54" w:rsidP="007E60C5">
      <w:pPr>
        <w:pStyle w:val="Liste"/>
      </w:pPr>
      <w:r w:rsidRPr="007E60C5">
        <w:t xml:space="preserve">Kjøretøy til NASAMS-luftvern og komplette NASAMS </w:t>
      </w:r>
      <w:proofErr w:type="spellStart"/>
      <w:r w:rsidRPr="007E60C5">
        <w:t>ildenheter</w:t>
      </w:r>
      <w:proofErr w:type="spellEnd"/>
    </w:p>
    <w:p w14:paraId="13186FE3" w14:textId="77777777" w:rsidR="00EC1151" w:rsidRPr="007E60C5" w:rsidRDefault="00132E54" w:rsidP="007E60C5">
      <w:pPr>
        <w:pStyle w:val="Liste"/>
      </w:pPr>
      <w:r w:rsidRPr="007E60C5">
        <w:t>Langtrekkende rakettartilleri</w:t>
      </w:r>
    </w:p>
    <w:p w14:paraId="2B89131C" w14:textId="77777777" w:rsidR="00EC1151" w:rsidRPr="007E60C5" w:rsidRDefault="00132E54" w:rsidP="007E60C5">
      <w:pPr>
        <w:pStyle w:val="Liste"/>
      </w:pPr>
      <w:r w:rsidRPr="007E60C5">
        <w:t>Luftvernsystem</w:t>
      </w:r>
    </w:p>
    <w:p w14:paraId="44AEE320" w14:textId="77777777" w:rsidR="00EC1151" w:rsidRPr="007E60C5" w:rsidRDefault="00132E54" w:rsidP="007E60C5">
      <w:pPr>
        <w:pStyle w:val="Liste"/>
      </w:pPr>
      <w:r w:rsidRPr="007E60C5">
        <w:t>Mikrodroner</w:t>
      </w:r>
    </w:p>
    <w:p w14:paraId="044C272F" w14:textId="77777777" w:rsidR="00EC1151" w:rsidRPr="007E60C5" w:rsidRDefault="00132E54" w:rsidP="007E60C5">
      <w:pPr>
        <w:pStyle w:val="Liste"/>
      </w:pPr>
      <w:r w:rsidRPr="007E60C5">
        <w:t>Panservernvåpen</w:t>
      </w:r>
    </w:p>
    <w:p w14:paraId="7887E068" w14:textId="77777777" w:rsidR="00EC1151" w:rsidRPr="007E60C5" w:rsidRDefault="00132E54" w:rsidP="007E60C5">
      <w:pPr>
        <w:pStyle w:val="Liste"/>
      </w:pPr>
      <w:r w:rsidRPr="007E60C5">
        <w:t>Pansrede patruljekjøretøy</w:t>
      </w:r>
    </w:p>
    <w:p w14:paraId="0FB8E7AD" w14:textId="77777777" w:rsidR="00EC1151" w:rsidRPr="007E60C5" w:rsidRDefault="00132E54" w:rsidP="007E60C5">
      <w:pPr>
        <w:pStyle w:val="Liste"/>
      </w:pPr>
      <w:r w:rsidRPr="007E60C5">
        <w:t>Rakettkastere</w:t>
      </w:r>
    </w:p>
    <w:p w14:paraId="439C8EEC" w14:textId="77777777" w:rsidR="00EC1151" w:rsidRPr="007E60C5" w:rsidRDefault="00132E54" w:rsidP="007E60C5">
      <w:pPr>
        <w:pStyle w:val="Liste"/>
      </w:pPr>
      <w:r w:rsidRPr="007E60C5">
        <w:t>Sanitetsmateriell, vinterbekledning, utrustning og militære ambulansebusser</w:t>
      </w:r>
    </w:p>
    <w:p w14:paraId="6823BA9D" w14:textId="77777777" w:rsidR="00EC1151" w:rsidRPr="007E60C5" w:rsidRDefault="00132E54" w:rsidP="007E60C5">
      <w:pPr>
        <w:pStyle w:val="Liste"/>
      </w:pPr>
      <w:r w:rsidRPr="007E60C5">
        <w:t>Skuddsikre vester, hjelmer, feltrasjoner, vernemasker med filter, soveposer, liggeunderlag, bekledning og annet utstyr</w:t>
      </w:r>
    </w:p>
    <w:p w14:paraId="3DBB12CB" w14:textId="77777777" w:rsidR="00EC1151" w:rsidRPr="007E60C5" w:rsidRDefault="00132E54" w:rsidP="007E60C5">
      <w:pPr>
        <w:pStyle w:val="Liste"/>
      </w:pPr>
      <w:r w:rsidRPr="007E60C5">
        <w:t>Stridsvogner</w:t>
      </w:r>
    </w:p>
    <w:p w14:paraId="4CCCD5F4" w14:textId="77777777" w:rsidR="00EC1151" w:rsidRPr="007E60C5" w:rsidRDefault="00132E54" w:rsidP="007E60C5">
      <w:r w:rsidRPr="007E60C5">
        <w:t>Oppdatert oversikt over norsk militær støtte til Ukraina finnes på regjeringen.no.</w:t>
      </w:r>
    </w:p>
    <w:p w14:paraId="6938D42B" w14:textId="3E6294BB" w:rsidR="00EC1151" w:rsidRPr="007E60C5" w:rsidRDefault="00C551B9" w:rsidP="007E60C5">
      <w:r>
        <w:rPr>
          <w:noProof/>
        </w:rPr>
        <w:lastRenderedPageBreak/>
        <w:drawing>
          <wp:inline distT="0" distB="0" distL="0" distR="0" wp14:anchorId="7E713DCC" wp14:editId="1592DE30">
            <wp:extent cx="6078855" cy="3649980"/>
            <wp:effectExtent l="0" t="0" r="0" b="762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8855" cy="3649980"/>
                    </a:xfrm>
                    <a:prstGeom prst="rect">
                      <a:avLst/>
                    </a:prstGeom>
                    <a:noFill/>
                    <a:ln>
                      <a:noFill/>
                    </a:ln>
                  </pic:spPr>
                </pic:pic>
              </a:graphicData>
            </a:graphic>
          </wp:inline>
        </w:drawing>
      </w:r>
    </w:p>
    <w:p w14:paraId="4430705B" w14:textId="77777777" w:rsidR="00EC1151" w:rsidRPr="007E60C5" w:rsidRDefault="00132E54" w:rsidP="007E60C5">
      <w:pPr>
        <w:pStyle w:val="figur-tittel"/>
      </w:pPr>
      <w:r w:rsidRPr="007E60C5">
        <w:t>Norsk soldat med Mistral luftvern.</w:t>
      </w:r>
    </w:p>
    <w:p w14:paraId="11531AC5" w14:textId="77777777" w:rsidR="00EC1151" w:rsidRPr="007E60C5" w:rsidRDefault="00132E54" w:rsidP="007E60C5">
      <w:pPr>
        <w:pStyle w:val="Kilde"/>
      </w:pPr>
      <w:r w:rsidRPr="007E60C5">
        <w:t xml:space="preserve">Foto: Adrian </w:t>
      </w:r>
      <w:proofErr w:type="spellStart"/>
      <w:r w:rsidRPr="007E60C5">
        <w:t>Lombardo</w:t>
      </w:r>
      <w:proofErr w:type="spellEnd"/>
      <w:r w:rsidRPr="007E60C5">
        <w:t>, Forsvaret</w:t>
      </w:r>
    </w:p>
    <w:p w14:paraId="3C36A486" w14:textId="77777777" w:rsidR="00EC1151" w:rsidRPr="007E60C5" w:rsidRDefault="00132E54" w:rsidP="007E60C5">
      <w:r w:rsidRPr="007E60C5">
        <w:t xml:space="preserve">Norsk eksportkontroll er ansvarlig og streng, og slik skal det fortsatt være. Samtidig er Utenriks-departementets retningslinjer formulert slik at det i særskilte situasjoner kan utøves et politisk handlingsrom. Det er dette handlingsrommet som har muliggjort beslutningen om å gi våpenstøtte gjennom donasjoner til Ukrainas -legitime forsvars-kamp. Regjeringen har styrket </w:t>
      </w:r>
      <w:proofErr w:type="spellStart"/>
      <w:r w:rsidRPr="007E60C5">
        <w:t>koordi-neringen</w:t>
      </w:r>
      <w:proofErr w:type="spellEnd"/>
      <w:r w:rsidRPr="007E60C5">
        <w:t xml:space="preserve"> mellom UD og FD i konkretet donasjonssaker.</w:t>
      </w:r>
    </w:p>
    <w:p w14:paraId="175281EC" w14:textId="5B432E71" w:rsidR="00EC1151" w:rsidRPr="007E60C5" w:rsidRDefault="00C551B9" w:rsidP="007E60C5">
      <w:r>
        <w:rPr>
          <w:noProof/>
        </w:rPr>
        <w:lastRenderedPageBreak/>
        <w:drawing>
          <wp:inline distT="0" distB="0" distL="0" distR="0" wp14:anchorId="5DFAA461" wp14:editId="06BB51F1">
            <wp:extent cx="6078855" cy="455739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8855" cy="4557395"/>
                    </a:xfrm>
                    <a:prstGeom prst="rect">
                      <a:avLst/>
                    </a:prstGeom>
                    <a:noFill/>
                    <a:ln>
                      <a:noFill/>
                    </a:ln>
                  </pic:spPr>
                </pic:pic>
              </a:graphicData>
            </a:graphic>
          </wp:inline>
        </w:drawing>
      </w:r>
    </w:p>
    <w:p w14:paraId="534EFB06" w14:textId="77777777" w:rsidR="00EC1151" w:rsidRPr="007E60C5" w:rsidRDefault="00132E54" w:rsidP="007E60C5">
      <w:pPr>
        <w:pStyle w:val="figur-tittel"/>
      </w:pPr>
      <w:r w:rsidRPr="007E60C5">
        <w:t xml:space="preserve">Stortingspresident </w:t>
      </w:r>
      <w:proofErr w:type="spellStart"/>
      <w:r w:rsidRPr="007E60C5">
        <w:t>Gharahkhani</w:t>
      </w:r>
      <w:proofErr w:type="spellEnd"/>
      <w:r w:rsidRPr="007E60C5">
        <w:t xml:space="preserve"> og utenriksminister Huitfeldt fikk se ødeleggelsene i Ukraina.</w:t>
      </w:r>
    </w:p>
    <w:p w14:paraId="1800E92D" w14:textId="77777777" w:rsidR="00EC1151" w:rsidRPr="007E60C5" w:rsidRDefault="00132E54" w:rsidP="007E60C5">
      <w:pPr>
        <w:pStyle w:val="Kilde"/>
      </w:pPr>
      <w:r w:rsidRPr="007E60C5">
        <w:t xml:space="preserve">Foto: Ane </w:t>
      </w:r>
      <w:proofErr w:type="spellStart"/>
      <w:r w:rsidRPr="007E60C5">
        <w:t>Haavardsdatter</w:t>
      </w:r>
      <w:proofErr w:type="spellEnd"/>
      <w:r w:rsidRPr="007E60C5">
        <w:t xml:space="preserve"> Lunde / UD</w:t>
      </w:r>
    </w:p>
    <w:p w14:paraId="75FE2E93" w14:textId="77777777" w:rsidR="00EC1151" w:rsidRPr="007E60C5" w:rsidRDefault="00132E54" w:rsidP="007E60C5">
      <w:r w:rsidRPr="007E60C5">
        <w:t>Sikkerhetshensyn innebærer at det ikke kan gis informasjon knyttet til de enkelte varetransportene o.l.</w:t>
      </w:r>
    </w:p>
    <w:p w14:paraId="334DA554" w14:textId="77777777" w:rsidR="00EC1151" w:rsidRPr="007E60C5" w:rsidRDefault="00132E54" w:rsidP="007E60C5">
      <w:r w:rsidRPr="007E60C5">
        <w:t xml:space="preserve">Regjeringen har besluttet at sivile varer som ikke står på Utenriksdepartementets </w:t>
      </w:r>
      <w:proofErr w:type="spellStart"/>
      <w:r w:rsidRPr="007E60C5">
        <w:t>varelister</w:t>
      </w:r>
      <w:proofErr w:type="spellEnd"/>
      <w:r w:rsidRPr="007E60C5">
        <w:t xml:space="preserve"> ikke er lisenspliktig for eksport til militær sluttbruk i Ukraina i den gjeldende situasjonen. Eksempler på dette er medisiner, klær, hygieniske artikler, verktøy og sivile droner. Regjeringen -finner at dette er varer som Ukraina har et akutt behov for i den situasjonen som de befinner seg i nå.</w:t>
      </w:r>
    </w:p>
    <w:p w14:paraId="44CC5EF5" w14:textId="77777777" w:rsidR="00EC1151" w:rsidRPr="007E60C5" w:rsidRDefault="00132E54" w:rsidP="007E60C5">
      <w:pPr>
        <w:pStyle w:val="Overskrift1"/>
      </w:pPr>
      <w:r w:rsidRPr="007E60C5">
        <w:t>Utenriksdepartementets oppgaver og nasjonalt samarbeid om eksportkontroll</w:t>
      </w:r>
    </w:p>
    <w:p w14:paraId="6F63B5DE" w14:textId="77777777" w:rsidR="00EC1151" w:rsidRPr="007E60C5" w:rsidRDefault="00132E54" w:rsidP="007E60C5">
      <w:r w:rsidRPr="007E60C5">
        <w:t xml:space="preserve">Hendelser i verden og i internasjonale relasjoner har stor innvirkning på arbeidet med eksport-kontroll. Norsk politikk og myndighetsutøvelse må enhver tid må se hen til og tilpasse seg det nasjonale, det regionale og globale sikkerhets-bildet. Politiske vurderinger og praksis kan måtte endre seg raskt i noen tilfeller. Utbruddet av krig i Ukraina i 2022 er et eksempel på dette. Krigen har også bidratt til å aktualisere interessekonflikter mellom land, med ringvirkninger for hvilke </w:t>
      </w:r>
      <w:r w:rsidRPr="007E60C5">
        <w:lastRenderedPageBreak/>
        <w:t>strategiske hensyn Norge må ta innen eksporten av forsvars-materiell, flerbruksvarer, teknologi og kunnskap.</w:t>
      </w:r>
    </w:p>
    <w:p w14:paraId="5F44EFD2" w14:textId="77777777" w:rsidR="00EC1151" w:rsidRPr="007E60C5" w:rsidRDefault="00132E54" w:rsidP="007E60C5">
      <w:pPr>
        <w:pStyle w:val="Overskrift2"/>
      </w:pPr>
      <w:r w:rsidRPr="007E60C5">
        <w:t>Utenriksdepartementets oppgaver</w:t>
      </w:r>
    </w:p>
    <w:p w14:paraId="72B133F6" w14:textId="77777777" w:rsidR="00EC1151" w:rsidRPr="007E60C5" w:rsidRDefault="00132E54" w:rsidP="007E60C5">
      <w:r w:rsidRPr="007E60C5">
        <w:t>Utenriksdepartementets oppgaver som myndighet for den strategiske eksportkontrollen i Norge består av forvaltningsoppgaver, samt politikk- og regelverksutvikling. Dette inkluderer utvikling av norsk eksportkontrollpolitikk, ivaretagelse av -norske interesser i et omfattende multilateralt samarbeid, veiledning og informasjonsvirksomhet overfor næringslivet og akademia, behandling av søknader om eksportlisenser, rapportering om eksport, og håndhevelse av eksportkontroll- og sanksjons-regelverket. Departementet er også ansvarlig for håndhevelse av sanksjonsregimer som er vedtatt i FNs sikkerhetsråd og for restriktive tiltak vedtatt av EUs råd som Norge har -sluttet seg til.</w:t>
      </w:r>
    </w:p>
    <w:p w14:paraId="13235B0F" w14:textId="77777777" w:rsidR="00EC1151" w:rsidRPr="007E60C5" w:rsidRDefault="00132E54" w:rsidP="007E60C5">
      <w:r w:rsidRPr="007E60C5">
        <w:t xml:space="preserve">Behovet for tilpasning, styrket kompetanse og ressurser følger også av mer langsiktige utviklingstrekk. Fremvoksende teknologier er et eksempel på dette. For Utenriksdepartementet medfører dette sammensatte og dynamiske sikker-hetsbildet at det er flere søknader å behandle, mer komplekse vurderinger å foreta, og </w:t>
      </w:r>
      <w:proofErr w:type="gramStart"/>
      <w:r w:rsidRPr="007E60C5">
        <w:t>potensielt</w:t>
      </w:r>
      <w:proofErr w:type="gramEnd"/>
      <w:r w:rsidRPr="007E60C5">
        <w:t xml:space="preserve"> større konsekvenser for de involverte partene. Organiseringen og dimensjoneringen av eksportkontrollarbeidet må vurderes for å best møte disse utfordringene.</w:t>
      </w:r>
    </w:p>
    <w:p w14:paraId="4E68F722" w14:textId="77777777" w:rsidR="00EC1151" w:rsidRPr="007E60C5" w:rsidRDefault="00132E54" w:rsidP="007E60C5">
      <w:r w:rsidRPr="007E60C5">
        <w:t>Regjeringen vil fortsatt sikre at eksport-kontrollarbeidet er dimensjonert riktig og har nødvendig kompetanse, tilstrekkelige ressurser og organisering for å kunne ivareta oppgavene på et område med stor saksmengde og betydning for norske utenriks- og sikkerhetspolitiske interesser, samt næringslivet og kunnskapssektoren.</w:t>
      </w:r>
    </w:p>
    <w:p w14:paraId="2BDDC565" w14:textId="1417372F" w:rsidR="00EC1151" w:rsidRPr="007E60C5" w:rsidRDefault="00C551B9" w:rsidP="007E60C5">
      <w:r>
        <w:rPr>
          <w:noProof/>
        </w:rPr>
        <w:drawing>
          <wp:inline distT="0" distB="0" distL="0" distR="0" wp14:anchorId="58D52905" wp14:editId="6BD98D86">
            <wp:extent cx="6078855" cy="4052570"/>
            <wp:effectExtent l="0" t="0" r="0" b="508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8855" cy="4052570"/>
                    </a:xfrm>
                    <a:prstGeom prst="rect">
                      <a:avLst/>
                    </a:prstGeom>
                    <a:noFill/>
                    <a:ln>
                      <a:noFill/>
                    </a:ln>
                  </pic:spPr>
                </pic:pic>
              </a:graphicData>
            </a:graphic>
          </wp:inline>
        </w:drawing>
      </w:r>
    </w:p>
    <w:p w14:paraId="75EA78B3" w14:textId="77777777" w:rsidR="00EC1151" w:rsidRPr="007E60C5" w:rsidRDefault="00132E54" w:rsidP="007E60C5">
      <w:pPr>
        <w:pStyle w:val="figur-tittel"/>
      </w:pPr>
      <w:r w:rsidRPr="007E60C5">
        <w:lastRenderedPageBreak/>
        <w:t>Utenriksdepartementet er ansvarlig myndighet for eksportkontrollen i Norge.</w:t>
      </w:r>
    </w:p>
    <w:p w14:paraId="3F255008" w14:textId="77777777" w:rsidR="00EC1151" w:rsidRPr="007E60C5" w:rsidRDefault="00132E54" w:rsidP="007E60C5">
      <w:pPr>
        <w:pStyle w:val="Kilde"/>
      </w:pPr>
      <w:r w:rsidRPr="007E60C5">
        <w:t xml:space="preserve">Foto: Braastad, Audun / NTB </w:t>
      </w:r>
      <w:proofErr w:type="spellStart"/>
      <w:r w:rsidRPr="007E60C5">
        <w:t>scanpix</w:t>
      </w:r>
      <w:proofErr w:type="spellEnd"/>
    </w:p>
    <w:p w14:paraId="157C170E" w14:textId="77777777" w:rsidR="00EC1151" w:rsidRPr="007E60C5" w:rsidRDefault="00132E54" w:rsidP="007E60C5">
      <w:r w:rsidRPr="007E60C5">
        <w:t xml:space="preserve">Departementets myndighetsutøvelse innen eksportkontroll er avhengig av spesialisert ekspertise og tilstrekkelige ressurser for å sikre en effektiv og ansvarlig forvaltning. Det er et mål at søknader og informasjonsbehov fra bedrifter og akademia behandles med gode faglige </w:t>
      </w:r>
      <w:proofErr w:type="spellStart"/>
      <w:r w:rsidRPr="007E60C5">
        <w:t>vurde</w:t>
      </w:r>
      <w:proofErr w:type="spellEnd"/>
      <w:r w:rsidRPr="007E60C5">
        <w:t>-ringer, med effektiv kommunikasjon mellom søker og myndighetene, og uten unødig opphold. Det er avgjørende med et oppdatert regelverk, samt juridisk-, sikkerhetspolitisk-, eksport-kontrollfaglig- og teknisk kompetanse for å sikre gjennomføring av en effektiv kontroll, ivareta -Stortingets forutsetninger og våre internasjonale forpliktelser.</w:t>
      </w:r>
    </w:p>
    <w:p w14:paraId="548D26E3" w14:textId="77777777" w:rsidR="00EC1151" w:rsidRPr="007E60C5" w:rsidRDefault="00132E54" w:rsidP="007E60C5">
      <w:r w:rsidRPr="007E60C5">
        <w:t>En prioritert oppgave for Utenriksdepartementet er informasjonsvirksomhet overfor næringslivet og akademia. Det legges stor vekt på å sikre departementets tilgjengelighet og nær kontakt med eksportbedriftene og kunnskaps-sektoren om både konkrete eksportsaker og for veiledning om eksportkontrollregelverket. God og jevnlig kontakt trengs for at departementet skal kunne ha nødvendig oversikt over norske teknologimiljøer, norsk teknologiutvikling og viktige næringsinteresser.</w:t>
      </w:r>
    </w:p>
    <w:p w14:paraId="4619B226" w14:textId="77777777" w:rsidR="00EC1151" w:rsidRPr="007E60C5" w:rsidRDefault="00132E54" w:rsidP="007E60C5">
      <w:r w:rsidRPr="007E60C5">
        <w:t>Utenriksdepartementet samarbeider tett med partene i det nasjonale samarbeidet om eksportkontroll. I kapittel 5.2 redegjøres det nærmere for samarbeidet.</w:t>
      </w:r>
    </w:p>
    <w:p w14:paraId="62D433EB" w14:textId="77777777" w:rsidR="00EC1151" w:rsidRPr="007E60C5" w:rsidRDefault="00132E54" w:rsidP="007E60C5">
      <w:r w:rsidRPr="007E60C5">
        <w:t xml:space="preserve">Riksrevisjonens undersøkelse av myndig-hetenes arbeid med strategisk eksportkontroll ble lagt frem i februar 2021. Utenriksdepartementet følger opp arbeidet med tiltak i henhold til undersøkelsens anbefalinger, bl.a. gjennomgang av eldre landklareringer, styrket systematikk for kvalitets-sikring av lisensvilkår, full revisjon av rutiner samt styrket dokumentasjon av </w:t>
      </w:r>
      <w:proofErr w:type="spellStart"/>
      <w:r w:rsidRPr="007E60C5">
        <w:t>vurde</w:t>
      </w:r>
      <w:proofErr w:type="spellEnd"/>
      <w:r w:rsidRPr="007E60C5">
        <w:t>-ringer i saksbehandlingen. Meld. St. 14 (2021–2022) redegjør for bruken og videreutvikling av søknads- og saksbehandlingssystemet E-lisens. Det ble redegjort grundig for Utenriksdepartementets oppgaver i Meld. St. 8 (2015–2016).</w:t>
      </w:r>
    </w:p>
    <w:p w14:paraId="01D8AF98" w14:textId="77777777" w:rsidR="00EC1151" w:rsidRPr="007E60C5" w:rsidRDefault="00132E54" w:rsidP="007E60C5">
      <w:pPr>
        <w:pStyle w:val="Overskrift2"/>
      </w:pPr>
      <w:r w:rsidRPr="007E60C5">
        <w:t>Utenriksdepartementets kontroll med eksport av flerbruksvarer</w:t>
      </w:r>
    </w:p>
    <w:p w14:paraId="70D4F8F0" w14:textId="77777777" w:rsidR="00EC1151" w:rsidRPr="007E60C5" w:rsidRDefault="00132E54" w:rsidP="007E60C5">
      <w:r w:rsidRPr="007E60C5">
        <w:t xml:space="preserve">Flerbruksvarer er varer som opprinnelig er utviklet for sivil bruk, men som kan ha viktig militær </w:t>
      </w:r>
      <w:proofErr w:type="gramStart"/>
      <w:r w:rsidRPr="007E60C5">
        <w:t>anvendelse</w:t>
      </w:r>
      <w:proofErr w:type="gramEnd"/>
      <w:r w:rsidRPr="007E60C5">
        <w:t xml:space="preserve"> eksempelvis i aktiviteter knyttet til masseødeleggelsesvåpen (MØV) og leveringsmidler for slike våpen.</w:t>
      </w:r>
    </w:p>
    <w:p w14:paraId="355EFB2A" w14:textId="77777777" w:rsidR="00EC1151" w:rsidRPr="007E60C5" w:rsidRDefault="00132E54" w:rsidP="007E60C5">
      <w:r w:rsidRPr="007E60C5">
        <w:t>Kontrollen med eksport av flerbruksvarer bidrar til å hindre spredning av MØV og leveringsmidler for slike våpen. Gjennom nasjonal gjennomføring av kontrollen, støtter Norge også opp under internasjonale ikke-spredningsinstrumenter.</w:t>
      </w:r>
    </w:p>
    <w:p w14:paraId="17D63AEC" w14:textId="77777777" w:rsidR="00EC1151" w:rsidRPr="007E60C5" w:rsidRDefault="00132E54" w:rsidP="007E60C5">
      <w:r w:rsidRPr="007E60C5">
        <w:t>Flerbruksvarer er beskrevet i eksportkontrollforskriftens liste II. Listen består av flerbruks-</w:t>
      </w:r>
      <w:proofErr w:type="spellStart"/>
      <w:r w:rsidRPr="007E60C5">
        <w:t>varelistene</w:t>
      </w:r>
      <w:proofErr w:type="spellEnd"/>
      <w:r w:rsidRPr="007E60C5">
        <w:t xml:space="preserve"> som er fremforhandlet i de </w:t>
      </w:r>
      <w:proofErr w:type="spellStart"/>
      <w:r w:rsidRPr="007E60C5">
        <w:t>multi</w:t>
      </w:r>
      <w:proofErr w:type="spellEnd"/>
      <w:r w:rsidRPr="007E60C5">
        <w:t>-laterale regimene som Norge deltar i, og som EU har sammenstilt til en felles og brukervennlig liste. Innenfor Australia-gruppen, missilkontroll-regimet MTCR, det kjernefysiske regimet NSG og Wassenaar-samarbeidet, deltar norske myndigheter i løpende forhandlinger innenfor tekniske ekspertgrupper om nye teknologier og oppdatering av kontrollistene. EUs flerbruksliste, og dermed den norske liste II, oppdateres i tråd med endringene som er vedtatt i de ulike regimene.</w:t>
      </w:r>
    </w:p>
    <w:p w14:paraId="109F4036" w14:textId="77777777" w:rsidR="00EC1151" w:rsidRPr="007E60C5" w:rsidRDefault="00132E54" w:rsidP="007E60C5">
      <w:r w:rsidRPr="007E60C5">
        <w:t xml:space="preserve">Innenfor de multilaterale eksportkontroll-regimene utveksles det omfattende informasjon om spredningstrender og anskaffelsesforsøk, fremvoksende teknologier, samt om relevante nasjonale avslag </w:t>
      </w:r>
      <w:r w:rsidRPr="007E60C5">
        <w:lastRenderedPageBreak/>
        <w:t xml:space="preserve">på lisenssøknader. Dette er informasjon som skal tas hensyn til i de enkelte medlemslandenes lisensvurderinger. Dersom et land har delt informasjon om et lisensavslag forutsettes det at øvrige medlemsland avslår tilsvarende lisenssøknader til den samme mottakeren. «No </w:t>
      </w:r>
      <w:proofErr w:type="spellStart"/>
      <w:r w:rsidRPr="007E60C5">
        <w:t>undercut</w:t>
      </w:r>
      <w:proofErr w:type="spellEnd"/>
      <w:r w:rsidRPr="007E60C5">
        <w:t>»-prinsippet skal bidra til å forebygge leveranser til bruk i MØV-aktiviteter, og hindre kommersiell undergraving mellom bedrifter i ulike medlemsland.</w:t>
      </w:r>
    </w:p>
    <w:p w14:paraId="486F0E3D" w14:textId="77777777" w:rsidR="00EC1151" w:rsidRPr="007E60C5" w:rsidRDefault="00132E54" w:rsidP="007E60C5">
      <w:r w:rsidRPr="007E60C5">
        <w:t xml:space="preserve">Flerbruksvarer er en omfattende kategori hvor departementets behandling av lisenssøknader krever sammensatt kompetanse innen teknisk kunnskap og risikovurderinger. I </w:t>
      </w:r>
      <w:proofErr w:type="spellStart"/>
      <w:r w:rsidRPr="007E60C5">
        <w:t>saksbehand-lingen</w:t>
      </w:r>
      <w:proofErr w:type="spellEnd"/>
      <w:r w:rsidRPr="007E60C5">
        <w:t xml:space="preserve"> inngår ofte gradert informasjon knyttet til det aktuelle mottakerlandet, herunder om bekymringsfulle våpenprogrammer. Det er ikke mulig å gi samme forutsigbarhet om muligheten for å få lisens for flerbruksvarer som ved eksport av forsvars-materiell, som baserer seg på nasjonal sikker-hetspolitikk og nasjonal diskresjon. Behandling av søknader om eksport av flerbruksvarer kan i mange tilfeller ta lengre tid enn behandling av søknader som gjelder forsvars-materiell fordi kontrollen innebærer andre vurderinger og behov for innhenting av informasjon.</w:t>
      </w:r>
    </w:p>
    <w:p w14:paraId="678223F5" w14:textId="77777777" w:rsidR="00EC1151" w:rsidRPr="007E60C5" w:rsidRDefault="00132E54" w:rsidP="007E60C5">
      <w:r w:rsidRPr="007E60C5">
        <w:t>Departementet etterstreber å ha rask saks-behandling, effektiv kommunikasjon med søker i prosessen, og tydelig praksis. Legitim handel skal ikke hindres unødig. Dersom det vurderes i en lisenssøknad at det aktuelle salget utelukkende er for sivil sluttbruk, skal lisens innvilges.</w:t>
      </w:r>
    </w:p>
    <w:p w14:paraId="06AA5A21" w14:textId="77777777" w:rsidR="00EC1151" w:rsidRPr="007E60C5" w:rsidRDefault="00132E54" w:rsidP="007E60C5">
      <w:r w:rsidRPr="007E60C5">
        <w:t xml:space="preserve">Kontroll med digital overvåkningsteknologi står høyt på dagsorden i det internasjonalt. Norge deltar aktivt i dette arbeidet. Flere overvåkningsteknologier er allerede omfattet av kontrollistene. I tillegg ser Norge hen til EUs arbeid med kontroll av ikke-listeført overvåkningsutstyr ifm. vårt eget arbeid. Norge har sluttet seg til et amerikansk -initiativ om en </w:t>
      </w:r>
      <w:proofErr w:type="spellStart"/>
      <w:r w:rsidRPr="007E60C5">
        <w:t>adferdskodeks</w:t>
      </w:r>
      <w:proofErr w:type="spellEnd"/>
      <w:r w:rsidRPr="007E60C5">
        <w:t xml:space="preserve"> knyttet til over-</w:t>
      </w:r>
      <w:proofErr w:type="spellStart"/>
      <w:r w:rsidRPr="007E60C5">
        <w:t>våkningsteknologier</w:t>
      </w:r>
      <w:proofErr w:type="spellEnd"/>
      <w:r w:rsidRPr="007E60C5">
        <w:t xml:space="preserve"> og hensynet til demokrati og MR. Det er et mål å lansere kodeksen i løpet av 2023.</w:t>
      </w:r>
    </w:p>
    <w:p w14:paraId="50505B96" w14:textId="77777777" w:rsidR="00EC1151" w:rsidRPr="007E60C5" w:rsidRDefault="00132E54" w:rsidP="007E60C5">
      <w:pPr>
        <w:pStyle w:val="Overskrift2"/>
      </w:pPr>
      <w:r w:rsidRPr="007E60C5">
        <w:t>Det nasjonale samarbeidet om eksportkontroll</w:t>
      </w:r>
    </w:p>
    <w:p w14:paraId="35D65ACA" w14:textId="77777777" w:rsidR="00EC1151" w:rsidRPr="007E60C5" w:rsidRDefault="00132E54" w:rsidP="007E60C5">
      <w:r w:rsidRPr="007E60C5">
        <w:t>Det nasjonale samarbeidet om eksportkontroll består av et tett sakssamarbeid mellom Utenriksdepartementet, PST, Tolletaten og Etterretningstjenesten. PST er -gjennom politiloven ansvarlig for å forebygge og etterforske brudd på eksportkontrollregelverket. Tolletaten er ansvarlig for vare- og dokument-kontroll ved eksport. Etter-</w:t>
      </w:r>
      <w:proofErr w:type="spellStart"/>
      <w:r w:rsidRPr="007E60C5">
        <w:t>retningstjenesten</w:t>
      </w:r>
      <w:proofErr w:type="spellEnd"/>
      <w:r w:rsidRPr="007E60C5">
        <w:t xml:space="preserve"> har gjennom den nye etter-retningstjenesteloven også lovpålagte oppgaver knyttet til eksportkontroll og ikke-spredning. Sammen gir partene i det nasjonale samarbeidet viktig beslutningsstøtte til departementets håndheving av eksportkontroll-regelverket, både i enkeltsaker og for situasjonsforståelse knyttet til aktører, hendelser og spredningstrender.</w:t>
      </w:r>
    </w:p>
    <w:p w14:paraId="7B65D44A" w14:textId="77777777" w:rsidR="00EC1151" w:rsidRPr="007E60C5" w:rsidRDefault="00132E54" w:rsidP="007E60C5">
      <w:r w:rsidRPr="007E60C5">
        <w:t>Departementet trekker ved behov på ekspertise fra Forsvarets forskningsinstitutt (FFI) og Direktoratet for strålevern og atomsikkerhet (DSA).</w:t>
      </w:r>
    </w:p>
    <w:p w14:paraId="0C8E2414" w14:textId="77777777" w:rsidR="00EC1151" w:rsidRPr="007E60C5" w:rsidRDefault="00132E54" w:rsidP="007E60C5">
      <w:r w:rsidRPr="007E60C5">
        <w:t xml:space="preserve">Riksrevisjonens rapport påpeker at det nasjonale samarbeidet om eksportkontroll og ikke-spredning er godt, men at det er nødvendig å styrke informasjonsutvekslingen, også på gradert nivå. Det anses nødvendig å etablere en effektiv, felles kommunikasjonsplattform for å styre det nasjonale samarbeidet og </w:t>
      </w:r>
      <w:proofErr w:type="spellStart"/>
      <w:r w:rsidRPr="007E60C5">
        <w:t>informasjonsutveks-lingen</w:t>
      </w:r>
      <w:proofErr w:type="spellEnd"/>
      <w:r w:rsidRPr="007E60C5">
        <w:t>.</w:t>
      </w:r>
    </w:p>
    <w:p w14:paraId="440ADD38" w14:textId="77777777" w:rsidR="00EC1151" w:rsidRPr="007E60C5" w:rsidRDefault="00132E54" w:rsidP="007E60C5">
      <w:r w:rsidRPr="007E60C5">
        <w:t xml:space="preserve">Departementet fortsetter å legge stor vekt på arbeidet med å styrke og videreutvikle det nasjonale samarbeidet om eksportkontroll. Stort sakstilfang og kompleksitet i vurderingene som må foretas understreker behovet for et tett saks-samarbeid med PST, Tolletaten og Etterretningstjenesten, og </w:t>
      </w:r>
      <w:r w:rsidRPr="007E60C5">
        <w:lastRenderedPageBreak/>
        <w:t>et strategisk samarbeid med de ansvarlige departementene. Etatene samarbeider med departementet om utvalgte saker i Operativ eksportkontrollgruppe (OEG) der formålet er å gi departementet beslutningsstøtte.</w:t>
      </w:r>
    </w:p>
    <w:p w14:paraId="6FD591E5" w14:textId="77777777" w:rsidR="00EC1151" w:rsidRPr="007E60C5" w:rsidRDefault="00132E54" w:rsidP="007E60C5">
      <w:r w:rsidRPr="007E60C5">
        <w:t>Partene opplever samarbeidet som godt og effektivt, og understreker at det er viktig at OEG har et bredt mandat for å kunne møte komplekse informasjonsbehov og følge utvikling på eksportkontrollfeltet, eksempelvis knyttet til frem-voks-ende teknologier og en styrking av veiledningsfunksjoner overfor næringsliv og akademia.</w:t>
      </w:r>
    </w:p>
    <w:p w14:paraId="6F4AF540" w14:textId="77777777" w:rsidR="00EC1151" w:rsidRPr="007E60C5" w:rsidRDefault="00132E54" w:rsidP="007E60C5">
      <w:r w:rsidRPr="007E60C5">
        <w:t>Det er nødvendig at alle de involverte nasjonale aktørene prioriterer arbeidet med eksportkontroll, og at disse har tilstrekkelige ressurser og kompetanse for å kunne støtte opp om en ansvarlig eksportkontroll og forebygge spredning av MØV.</w:t>
      </w:r>
    </w:p>
    <w:p w14:paraId="29AF8A38" w14:textId="77777777" w:rsidR="00EC1151" w:rsidRPr="007E60C5" w:rsidRDefault="00132E54" w:rsidP="007E60C5">
      <w:r w:rsidRPr="007E60C5">
        <w:t xml:space="preserve">Flere norske bedrifter utvikler eller </w:t>
      </w:r>
      <w:proofErr w:type="spellStart"/>
      <w:r w:rsidRPr="007E60C5">
        <w:t>produ-serer</w:t>
      </w:r>
      <w:proofErr w:type="spellEnd"/>
      <w:r w:rsidRPr="007E60C5">
        <w:t xml:space="preserve"> strategiske varer og teknologi som er etterspurt av land det er knyttet bekymring til med tanke på mulig utvikling av MØV, eller til andre uønskede militære formål. PST og Etter-</w:t>
      </w:r>
      <w:proofErr w:type="spellStart"/>
      <w:r w:rsidRPr="007E60C5">
        <w:t>retningstjenestens</w:t>
      </w:r>
      <w:proofErr w:type="spellEnd"/>
      <w:r w:rsidRPr="007E60C5">
        <w:t xml:space="preserve"> åpne trussel-vurderinger slår fast at norske bedrifter utsettes for fordekte anskaffelsesforsøk. Det er en viktig oppgave for myndighetene å bidra til økt årvåkenhet blant -norske bedrifter. Det nasjonale samarbeidet spiller en avgjørende rolle for å sikre en ansvarlig gjennomføring av kontrolloppgavene, samt etterlevelse av Norges internasjonale for-</w:t>
      </w:r>
      <w:proofErr w:type="spellStart"/>
      <w:r w:rsidRPr="007E60C5">
        <w:t>pliktelser</w:t>
      </w:r>
      <w:proofErr w:type="spellEnd"/>
      <w:r w:rsidRPr="007E60C5">
        <w:t xml:space="preserve"> på området. I denne sammenheng er det nødvendig at PST, Tolletaten, Etterretnings-tjenesten, FFI og DSA deltar i relevante ekspertmøter innenfor -rammen av det multilaterale eksportkontrollsamarbeidet.</w:t>
      </w:r>
    </w:p>
    <w:p w14:paraId="4E564475" w14:textId="77777777" w:rsidR="00EC1151" w:rsidRPr="007E60C5" w:rsidRDefault="00132E54" w:rsidP="007E60C5">
      <w:pPr>
        <w:pStyle w:val="Overskrift1"/>
      </w:pPr>
      <w:r w:rsidRPr="007E60C5">
        <w:t>Kontroll av kunnskapsoverføring</w:t>
      </w:r>
    </w:p>
    <w:p w14:paraId="5E8D2C98" w14:textId="77777777" w:rsidR="00EC1151" w:rsidRPr="007E60C5" w:rsidRDefault="00132E54" w:rsidP="007E60C5">
      <w:r w:rsidRPr="007E60C5">
        <w:t>Regjeringen har besluttet at kontrollen med overføring av kunnskap som kan benyttes i masse-ødeleggelsesvåpen (MØV), deres leveringsmidler og konvensjonelle våpen, skal styrkes. I mars 2022 sendt Utenriksdepartementet ut forslag til endringer i eksportkontrollforskriften på alminnelig høring. Kontrollen med kunnskapsoverføring er ikke ny og følger av dagens regelverk. Målet med de foreslåtte endringene er å tydeliggjøre og skjerpe kontrollen.</w:t>
      </w:r>
    </w:p>
    <w:p w14:paraId="68F4B93B" w14:textId="77777777" w:rsidR="00EC1151" w:rsidRPr="007E60C5" w:rsidRDefault="00132E54" w:rsidP="007E60C5">
      <w:r w:rsidRPr="007E60C5">
        <w:t xml:space="preserve">Måten vi deler kunnskap på har endret seg. Tiden der vi bare sendte varer fysisk over grensene er forbi. Nå handler det om teknologi som sendes og deles muntlig, digitalt, i form av tegninger eller i skrift. Et utviklingstrekk er at flere land vi ikke har sikkerhetssamarbeid med søker kunnskap relevant for egne militære systemer og kapasiteter fra norske teknologimiljøer. Utviklingen er omtalt av både PST og Etterretningstjenesten i deres årlige trusselvurderinger. Nærstående land opplever den samme utfordringen. Internasjonalt og i multilaterale fora drøfter man hvordan bedre kan </w:t>
      </w:r>
      <w:proofErr w:type="spellStart"/>
      <w:r w:rsidRPr="007E60C5">
        <w:t>målrette</w:t>
      </w:r>
      <w:proofErr w:type="spellEnd"/>
      <w:r w:rsidRPr="007E60C5">
        <w:t xml:space="preserve"> og styrke kontrollen på dette området.</w:t>
      </w:r>
    </w:p>
    <w:p w14:paraId="0F72E97F" w14:textId="77777777" w:rsidR="00EC1151" w:rsidRPr="007E60C5" w:rsidRDefault="00132E54" w:rsidP="007E60C5">
      <w:r w:rsidRPr="007E60C5">
        <w:t>Det er nå en økende bevissthet i universitets- og høyere utdanningssektoren om at utenlandske aktører på en fordekt måte forsøker å anskaffe sensitiv kunnskap fra norske teknologimiljøer til militær bruk, i strid med våre sikkerhets- og forsvarspolitiske interesser. Flere universiteter har tatt aktive grep og etablert forsterkede kontrollsystemer, samt rutiner for å sikre etterlevelse. Det å ha kontroll på norsk strategisk teknologi, kunnskap og forskning er en viktig del av vår forsvars- og sikkerhetspolitikk. I dette ligger det en erkjennelse av at sikkerhetspolitiske hensyn vil kunne veie tyngre enn akademisk frihet i enkelte saker.</w:t>
      </w:r>
    </w:p>
    <w:p w14:paraId="4674778A" w14:textId="4A8821F5" w:rsidR="00EC1151" w:rsidRPr="007E60C5" w:rsidRDefault="00C551B9" w:rsidP="007E60C5">
      <w:r>
        <w:rPr>
          <w:noProof/>
        </w:rPr>
        <w:lastRenderedPageBreak/>
        <w:drawing>
          <wp:inline distT="0" distB="0" distL="0" distR="0" wp14:anchorId="34B3D695" wp14:editId="32ED093C">
            <wp:extent cx="6078855" cy="3423285"/>
            <wp:effectExtent l="0" t="0" r="0" b="571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noFill/>
                    </a:ln>
                  </pic:spPr>
                </pic:pic>
              </a:graphicData>
            </a:graphic>
          </wp:inline>
        </w:drawing>
      </w:r>
    </w:p>
    <w:p w14:paraId="7D1AD121" w14:textId="77777777" w:rsidR="00EC1151" w:rsidRPr="007E60C5" w:rsidRDefault="00132E54" w:rsidP="007E60C5">
      <w:pPr>
        <w:pStyle w:val="figur-tittel"/>
      </w:pPr>
      <w:r w:rsidRPr="007E60C5">
        <w:t>Utenriksminister Anniken Huitfeldt i møte med forskningsmiljøet på NTNU i januar 2023.</w:t>
      </w:r>
    </w:p>
    <w:p w14:paraId="08D5E3B1" w14:textId="77777777" w:rsidR="00EC1151" w:rsidRPr="007E60C5" w:rsidRDefault="00132E54" w:rsidP="007E60C5">
      <w:pPr>
        <w:pStyle w:val="Kilde"/>
      </w:pPr>
      <w:r w:rsidRPr="007E60C5">
        <w:t xml:space="preserve">Foto: Tuva </w:t>
      </w:r>
      <w:proofErr w:type="spellStart"/>
      <w:r w:rsidRPr="007E60C5">
        <w:t>Bogsnes</w:t>
      </w:r>
      <w:proofErr w:type="spellEnd"/>
      <w:r w:rsidRPr="007E60C5">
        <w:t>, UD</w:t>
      </w:r>
    </w:p>
    <w:p w14:paraId="108CA4CB" w14:textId="77777777" w:rsidR="00EC1151" w:rsidRPr="007E60C5" w:rsidRDefault="00132E54" w:rsidP="007E60C5">
      <w:r w:rsidRPr="007E60C5">
        <w:t>I tiden etter at høringen ble avsluttet, har Utenriksdepartementet hatt tett dialog med flere -aktører som berøres av kontrollen for å sikre at endringer i regelverket innrettes på best mulig måte. Det er viktig å sikre oss et godt system for sektoren når endringene trer i kraft, og som ivaretar behovet for tempo i saksbehandlingen.</w:t>
      </w:r>
    </w:p>
    <w:p w14:paraId="7E9AA8A7" w14:textId="77777777" w:rsidR="00EC1151" w:rsidRPr="007E60C5" w:rsidRDefault="00132E54" w:rsidP="007E60C5">
      <w:pPr>
        <w:pStyle w:val="Overskrift1"/>
      </w:pPr>
      <w:r w:rsidRPr="007E60C5">
        <w:t>Sanksjoner og restriktive tiltak</w:t>
      </w:r>
    </w:p>
    <w:p w14:paraId="0E45159E" w14:textId="77777777" w:rsidR="00EC1151" w:rsidRPr="007E60C5" w:rsidRDefault="00132E54" w:rsidP="007E60C5">
      <w:r w:rsidRPr="007E60C5">
        <w:t>Sanksjoner er et ikke-militært sikkerhetspolitisk og utenrikspolitisk virkemiddel som innebærer at det innføres økonomiske og diplomatiske restriksjoner som begrenser handlefriheten til en stat, en gruppe og/eller enkeltpersoner og selskaper eller andre enheter.</w:t>
      </w:r>
    </w:p>
    <w:p w14:paraId="0B5B071F" w14:textId="77777777" w:rsidR="00EC1151" w:rsidRPr="007E60C5" w:rsidRDefault="00132E54" w:rsidP="007E60C5">
      <w:r w:rsidRPr="007E60C5">
        <w:t>Tradisjonelt har sanksjoner blitt utformet som brede handelsblokader mot et land med til-hørende diplomatisk isolasjon og våpenembargo. I dag rettes sanksjoner i større grad mot enkeltpersoner eller enheter, som den styrende eliten i et land eller andre aktører som er direkte involvert i handlingene det reageres mot.</w:t>
      </w:r>
    </w:p>
    <w:p w14:paraId="3E2CF6FF" w14:textId="77777777" w:rsidR="00EC1151" w:rsidRPr="007E60C5" w:rsidRDefault="00132E54" w:rsidP="007E60C5">
      <w:r w:rsidRPr="007E60C5">
        <w:t>Sanksjoner kan blant annet innebære at enkeltpersoner, selskaper eller andre enheter som anses ansvarlige for handlingene det reageres mot, oppføres på en liste over personer eller en-heter underlagt økonomiske frystiltak og/eller reiserestriksjoner. Frysforpliktelsene innebærer frys av den listeførte sine midler og et forbud mot å stille til rådighet eller gjøre tilgjengelig penger eller formuesgoder for vedkommende. Reiserestriksjonene innebærer at den listeførte skal nektes å reise inn til og gjennom landet.</w:t>
      </w:r>
    </w:p>
    <w:p w14:paraId="5E0C5A18" w14:textId="77777777" w:rsidR="00EC1151" w:rsidRPr="007E60C5" w:rsidRDefault="00132E54" w:rsidP="007E60C5">
      <w:r w:rsidRPr="007E60C5">
        <w:lastRenderedPageBreak/>
        <w:t>I tillegg til økonomiske frystiltak og reiserestriksjoner er de vanligste sanksjonstypene i dag våpenembargoer, som bl.a. forbyr salg av våpen og flerbruksvarer, relaterte tjenester, og i noen tilfeller utstyr som kan brukes til intern undertrykking og overvåking. Videre benyttes sektorielle restriksjoner, for eksempel særskilte handelsforbud og transportforbud, samt ulike finansielle restriksjoner.</w:t>
      </w:r>
    </w:p>
    <w:p w14:paraId="1AE9332C" w14:textId="77777777" w:rsidR="00EC1151" w:rsidRPr="007E60C5" w:rsidRDefault="00132E54" w:rsidP="007E60C5">
      <w:r w:rsidRPr="007E60C5">
        <w:t xml:space="preserve">FNs sikkerhetsråd kan med folkerettslig -bindende virkning vedta sanksjoner mot stater, personer eller enheter. I tillegg vedtar også Rådet for Den europeiske union restriktive tiltak overfor stater, personer eller enheter. Norge er folke-rettslig forpliktet til å gjennomføre Sikkerhetsrådets bindende vedtak, og etter en konkret </w:t>
      </w:r>
      <w:proofErr w:type="spellStart"/>
      <w:r w:rsidRPr="007E60C5">
        <w:t>vurde</w:t>
      </w:r>
      <w:proofErr w:type="spellEnd"/>
      <w:r w:rsidRPr="007E60C5">
        <w:t>-ring kan Norge slutte opp om EU-tiltakene. Flere av sanksjons- og tiltaksregimene inneholder bestemmelser om våpenembargo.</w:t>
      </w:r>
    </w:p>
    <w:p w14:paraId="7F5CDA66" w14:textId="77777777" w:rsidR="00EC1151" w:rsidRPr="007E60C5" w:rsidRDefault="00132E54" w:rsidP="007E60C5">
      <w:r w:rsidRPr="007E60C5">
        <w:t xml:space="preserve">Stortinget vedtok 8. april 2021 lov om gjennom-føring av internasjonale sanksjoner. Loven erstatter de to tidligere hjemmelslovene, herunder lov av 7. juni 1968 nr. 4 om gjennom-føring av bindende vedtak av De Forente Nasjoners Sikkerhetsråd og lov av 27. april 2001 nr. 14 om </w:t>
      </w:r>
      <w:proofErr w:type="spellStart"/>
      <w:r w:rsidRPr="007E60C5">
        <w:t>iverksetjing</w:t>
      </w:r>
      <w:proofErr w:type="spellEnd"/>
      <w:r w:rsidRPr="007E60C5">
        <w:t xml:space="preserve"> av internasjonale, </w:t>
      </w:r>
      <w:proofErr w:type="spellStart"/>
      <w:r w:rsidRPr="007E60C5">
        <w:t>ikkje</w:t>
      </w:r>
      <w:proofErr w:type="spellEnd"/>
      <w:r w:rsidRPr="007E60C5">
        <w:t xml:space="preserve">-militære tiltak i form av </w:t>
      </w:r>
      <w:proofErr w:type="spellStart"/>
      <w:r w:rsidRPr="007E60C5">
        <w:t>avbrot</w:t>
      </w:r>
      <w:proofErr w:type="spellEnd"/>
      <w:r w:rsidRPr="007E60C5">
        <w:t xml:space="preserve"> eller avgrensing av økonomiske eller anna samkvem med </w:t>
      </w:r>
      <w:proofErr w:type="spellStart"/>
      <w:r w:rsidRPr="007E60C5">
        <w:t>tredjestatar</w:t>
      </w:r>
      <w:proofErr w:type="spellEnd"/>
      <w:r w:rsidRPr="007E60C5">
        <w:t xml:space="preserve"> eller rørsler. Regjeringens fullmakt til å iverksette sanksjoner og restriktive tiltak samles i den nye loven, uavhengig av om det er snakk om FN-sanksjoner eller restriktive tiltak fra EU. Loven styrker også rettsikkerheten gjennom innføring av en forvaltningsrettslig klageadgang for de listeførte og gir en mulighet til å få oppnevnt en særskilt advokat dersom vedkommende går til søksmål mot staten for å få prøvd gyldig-heten av listeføringen. I tillegg utvides anvend-</w:t>
      </w:r>
      <w:proofErr w:type="spellStart"/>
      <w:r w:rsidRPr="007E60C5">
        <w:t>elsesområdet</w:t>
      </w:r>
      <w:proofErr w:type="spellEnd"/>
      <w:r w:rsidRPr="007E60C5">
        <w:t xml:space="preserve"> for sanksjonslovgivningen til å inkludere Svalbard og Jan Mayen. Kongen kan gi -forskrift om lovens </w:t>
      </w:r>
      <w:proofErr w:type="gramStart"/>
      <w:r w:rsidRPr="007E60C5">
        <w:t>anvendelse</w:t>
      </w:r>
      <w:proofErr w:type="gramEnd"/>
      <w:r w:rsidRPr="007E60C5">
        <w:t xml:space="preserve"> for de norske bilandene.</w:t>
      </w:r>
    </w:p>
    <w:p w14:paraId="28337CD5" w14:textId="77777777" w:rsidR="00EC1151" w:rsidRPr="007E60C5" w:rsidRDefault="00132E54" w:rsidP="007E60C5">
      <w:r w:rsidRPr="007E60C5">
        <w:t>Visse typer tiltak som er omfattet av FN-sanksjoner og/eller EU-tiltak gjennomføres med -hjemmel i annen norsk lovgivning. Dette gjelder bl.a. reiserestriksjoner som er gjennomført i utlendingsregelverket, og våpenembargoer som dels er gjennomført med hjemmel i eksport-</w:t>
      </w:r>
      <w:proofErr w:type="spellStart"/>
      <w:r w:rsidRPr="007E60C5">
        <w:t>kontrollovgivningen</w:t>
      </w:r>
      <w:proofErr w:type="spellEnd"/>
      <w:r w:rsidRPr="007E60C5">
        <w:t>. Når det gjelder gjennom-føringen av våpenembargo vil varene, teknologien og tjenestene som omfattes av handels-forbudet i de fleste tilfeller stå på eksportkontrollforskriftens kontrollister og være lisenspliktige. Det er derfor bare i enkelte av sanksjons- og tiltaksforskriftene at det er inntatt uttrykke-</w:t>
      </w:r>
      <w:proofErr w:type="spellStart"/>
      <w:r w:rsidRPr="007E60C5">
        <w:t>lige</w:t>
      </w:r>
      <w:proofErr w:type="spellEnd"/>
      <w:r w:rsidRPr="007E60C5">
        <w:t xml:space="preserve"> bestemmelser om våpenembargo. I forbindelse med søknader om eksport av varer, tjenester eller teknologi på </w:t>
      </w:r>
      <w:proofErr w:type="spellStart"/>
      <w:r w:rsidRPr="007E60C5">
        <w:t>varelistene</w:t>
      </w:r>
      <w:proofErr w:type="spellEnd"/>
      <w:r w:rsidRPr="007E60C5">
        <w:t xml:space="preserve"> til land underlagt våpen-embargo vil det bli gitt avslag på søknaden, med mindre det er -aktuelt å gjøre enkelte unntak på humanitært grunnlag, for eksempel for eksport av militært beskyttelses-utstyr til bruk av humanitære aktører. Videre -følger det av eksportkontrollforskriften § 7 bokstav b, jf. § 3, at det er lisensplikt for enhver vare, teknologi eller tjeneste til militær bruk til områder som er underlagt våpen-embargo vedtatt av FNs sikkerhetsråd, eller som del av andre tiltaks-regimer Norge har sluttet seg til. Det vil ikke bli gitt lisens dersom det foreligger våpen-embargo og det er en uakseptabel risiko for at varen, teknologien eller tjenesten er til militær bruk.</w:t>
      </w:r>
    </w:p>
    <w:p w14:paraId="5A48C1EE" w14:textId="77777777" w:rsidR="00EC1151" w:rsidRPr="007E60C5" w:rsidRDefault="00132E54" w:rsidP="007E60C5">
      <w:pPr>
        <w:pStyle w:val="Overskrift2"/>
      </w:pPr>
      <w:r w:rsidRPr="007E60C5">
        <w:t>Særlig om Russland</w:t>
      </w:r>
    </w:p>
    <w:p w14:paraId="3444BD66" w14:textId="77777777" w:rsidR="00EC1151" w:rsidRPr="007E60C5" w:rsidRDefault="00132E54" w:rsidP="007E60C5">
      <w:r w:rsidRPr="007E60C5">
        <w:t xml:space="preserve">Forskrift om restriktive tiltak </w:t>
      </w:r>
      <w:proofErr w:type="gramStart"/>
      <w:r w:rsidRPr="007E60C5">
        <w:t>vedrørende</w:t>
      </w:r>
      <w:proofErr w:type="gramEnd"/>
      <w:r w:rsidRPr="007E60C5">
        <w:t xml:space="preserve"> handlinger som undergraver eller truer Ukrainas territorielle integritet, suverenitet, uavhengighet og stabilitet trådte i kraft 15. august 2014. Som følge av Russlands fullskalainvasjon av Ukraina 24. februar 2022 har EU innført en rekke nye og omfattende restriktive tiltak mot Russland. Samtlige av de restriktive tiltakene er gjennomført i norsk rett, med unntak av forbudet mot kring-kasting av innhold fra visse medier, og enkelte tilpasninger </w:t>
      </w:r>
      <w:r w:rsidRPr="007E60C5">
        <w:lastRenderedPageBreak/>
        <w:t>ved gjennomføring av havneforbudet. Norge står sammen med EU og andre land for å sikre at sanksjonene treffer sterkt og effektivt, men også for å bidra til størst mulig forutberegnelighet for næringslivet.</w:t>
      </w:r>
    </w:p>
    <w:p w14:paraId="4C22C826" w14:textId="77777777" w:rsidR="00EC1151" w:rsidRPr="007E60C5" w:rsidRDefault="00132E54" w:rsidP="007E60C5">
      <w:r w:rsidRPr="007E60C5">
        <w:t>Et meget stort antall personer samt enheter er nå listeført under Russland-forskriften. Også flere finansinstitusjoner er listeført.</w:t>
      </w:r>
    </w:p>
    <w:p w14:paraId="6D652854" w14:textId="77777777" w:rsidR="00EC1151" w:rsidRPr="007E60C5" w:rsidRDefault="00132E54" w:rsidP="007E60C5">
      <w:r w:rsidRPr="007E60C5">
        <w:t>Når det gjelder de øvrige finansielle tiltakene, er det blant annet forbud mot handel med eller investering i finansielle instrumenter utstedt av Russland og Russlands regjering eller den russiske sentralbanken, forbud mot transaksjoner med visse statseide selskaper, samt forbud mot salg av visse omsettelige verdipapirer. En rekke russiske banker er utestengt fra SWIFT. Det er også forbud mot å motta innskudd av en viss -størrelse fra russiske statsborgere. Det samme gjelder å investere, delta eller på annen måte medvirke i prosjekter som samfinansieres av det russiske fondet for direkteinvestering. Salg, eksport mv. av pengesedler i norske kroner eller en EU-medlemsstats offisielle valuta til Russland er også forbudt.</w:t>
      </w:r>
    </w:p>
    <w:p w14:paraId="5CC90624" w14:textId="77777777" w:rsidR="00EC1151" w:rsidRPr="007E60C5" w:rsidRDefault="00132E54" w:rsidP="007E60C5">
      <w:r w:rsidRPr="007E60C5">
        <w:t>På eksportkontrollområdet videreføres for-budet mot eksport av forsvarsrelaterte varer oppført i Liste I til eksportkontrollforskriften. Forbud mot eksport av flerbruksvarer og teknologi oppført i Liste II til eksportkontrollforskriften står ved lag.</w:t>
      </w:r>
    </w:p>
    <w:p w14:paraId="26FD7503" w14:textId="77777777" w:rsidR="00EC1151" w:rsidRPr="007E60C5" w:rsidRDefault="00132E54" w:rsidP="007E60C5">
      <w:r w:rsidRPr="007E60C5">
        <w:t xml:space="preserve">Når det gjelder unntaket for havneforbudet er det mulig å lande fisk, samt eksempelvis foreta mannskapsbytte og proviantering. Andre -tjenester som faglig bistand i form av </w:t>
      </w:r>
      <w:proofErr w:type="spellStart"/>
      <w:r w:rsidRPr="007E60C5">
        <w:t>verftstjenester</w:t>
      </w:r>
      <w:proofErr w:type="spellEnd"/>
      <w:r w:rsidRPr="007E60C5">
        <w:t xml:space="preserve"> er i utgangspunktet forbudt. Utenriksdepartementet oppfordrer norske virksomheter </w:t>
      </w:r>
      <w:proofErr w:type="gramStart"/>
      <w:r w:rsidRPr="007E60C5">
        <w:t>om</w:t>
      </w:r>
      <w:proofErr w:type="gramEnd"/>
      <w:r w:rsidRPr="007E60C5">
        <w:t xml:space="preserve"> å ta kontakt for veiledning og eventuelt søke om dispensasjon.</w:t>
      </w:r>
    </w:p>
    <w:p w14:paraId="647EB713" w14:textId="77777777" w:rsidR="00EC1151" w:rsidRPr="007E60C5" w:rsidRDefault="00132E54" w:rsidP="007E60C5">
      <w:r w:rsidRPr="007E60C5">
        <w:t>Videre inneholder de sektorielle tiltakene bl.a. forbud mot:</w:t>
      </w:r>
    </w:p>
    <w:p w14:paraId="6C423C93" w14:textId="77777777" w:rsidR="00EC1151" w:rsidRPr="007E60C5" w:rsidRDefault="00132E54" w:rsidP="007E60C5">
      <w:pPr>
        <w:pStyle w:val="Liste"/>
      </w:pPr>
      <w:r w:rsidRPr="007E60C5">
        <w:t xml:space="preserve">Handel og investeringer til og fra de ikke-regjeringskontrollerte delene av </w:t>
      </w:r>
      <w:proofErr w:type="spellStart"/>
      <w:r w:rsidRPr="007E60C5">
        <w:t>Luhansk</w:t>
      </w:r>
      <w:proofErr w:type="spellEnd"/>
      <w:r w:rsidRPr="007E60C5">
        <w:t xml:space="preserve">, Donetsk, Kherson og </w:t>
      </w:r>
      <w:proofErr w:type="spellStart"/>
      <w:r w:rsidRPr="007E60C5">
        <w:t>Zaporizjzja</w:t>
      </w:r>
      <w:proofErr w:type="spellEnd"/>
    </w:p>
    <w:p w14:paraId="441ACA17" w14:textId="77777777" w:rsidR="00EC1151" w:rsidRPr="007E60C5" w:rsidRDefault="00132E54" w:rsidP="007E60C5">
      <w:pPr>
        <w:pStyle w:val="Liste"/>
      </w:pPr>
      <w:r w:rsidRPr="007E60C5">
        <w:t>Eksport av varer som kan bidra til å styrke Russlands militære og teknologiske kapasiteter</w:t>
      </w:r>
    </w:p>
    <w:p w14:paraId="52C7A367" w14:textId="77777777" w:rsidR="00EC1151" w:rsidRPr="007E60C5" w:rsidRDefault="00132E54" w:rsidP="007E60C5">
      <w:pPr>
        <w:pStyle w:val="Liste"/>
      </w:pPr>
      <w:r w:rsidRPr="007E60C5">
        <w:t>Eksport av varer, teknologi og -tjenester for bruk i oljeraffinering</w:t>
      </w:r>
    </w:p>
    <w:p w14:paraId="4FD49875" w14:textId="77777777" w:rsidR="00EC1151" w:rsidRPr="007E60C5" w:rsidRDefault="00132E54" w:rsidP="007E60C5">
      <w:pPr>
        <w:pStyle w:val="Liste"/>
      </w:pPr>
      <w:r w:rsidRPr="007E60C5">
        <w:t>Eksport av varer og teknologi til bruk i luftfarts- og romindustrien, samt forbud mot ved-likehold og relaterte tjenester</w:t>
      </w:r>
    </w:p>
    <w:p w14:paraId="29E9ABE1" w14:textId="77777777" w:rsidR="00EC1151" w:rsidRPr="007E60C5" w:rsidRDefault="00132E54" w:rsidP="007E60C5">
      <w:pPr>
        <w:pStyle w:val="Liste"/>
      </w:pPr>
      <w:r w:rsidRPr="007E60C5">
        <w:t>Eksport av varer og teknologi beregnet på maritim navigasjon</w:t>
      </w:r>
    </w:p>
    <w:p w14:paraId="04739562" w14:textId="77777777" w:rsidR="00EC1151" w:rsidRPr="007E60C5" w:rsidRDefault="00132E54" w:rsidP="007E60C5">
      <w:pPr>
        <w:pStyle w:val="Liste"/>
      </w:pPr>
      <w:r w:rsidRPr="007E60C5">
        <w:t>Eksport mv. av visse produkter til bruk i olje-industrien der det tidligere var krav om forhåndstillatelse</w:t>
      </w:r>
    </w:p>
    <w:p w14:paraId="61367E62" w14:textId="77777777" w:rsidR="00EC1151" w:rsidRPr="007E60C5" w:rsidRDefault="00132E54" w:rsidP="007E60C5">
      <w:pPr>
        <w:pStyle w:val="Liste"/>
      </w:pPr>
      <w:r w:rsidRPr="007E60C5">
        <w:t>Finansiering, nye eller utvidede eierinteresser i, og nye eller utvidede fellesforetak med -russisk energisektor</w:t>
      </w:r>
    </w:p>
    <w:p w14:paraId="029B4EC5" w14:textId="77777777" w:rsidR="00EC1151" w:rsidRPr="007E60C5" w:rsidRDefault="00132E54" w:rsidP="007E60C5">
      <w:pPr>
        <w:pStyle w:val="Liste"/>
      </w:pPr>
      <w:r w:rsidRPr="007E60C5">
        <w:t>Import, kjøp, transport mv. av visse jern- og stålprodukter med opprinnelse i Russland eller eksportert fra Russland</w:t>
      </w:r>
    </w:p>
    <w:p w14:paraId="1B2994E4" w14:textId="77777777" w:rsidR="00EC1151" w:rsidRPr="007E60C5" w:rsidRDefault="00132E54" w:rsidP="007E60C5">
      <w:pPr>
        <w:pStyle w:val="Liste"/>
      </w:pPr>
      <w:r w:rsidRPr="007E60C5">
        <w:t>Det er innført importrestriksjoner på kull og annen fast -fossilt brensel fra Russland, og importrestriksjoner på varer som er viktige inntektskilder for Russland</w:t>
      </w:r>
    </w:p>
    <w:p w14:paraId="2541A096" w14:textId="77777777" w:rsidR="00EC1151" w:rsidRPr="007E60C5" w:rsidRDefault="00132E54" w:rsidP="007E60C5">
      <w:pPr>
        <w:pStyle w:val="Liste"/>
      </w:pPr>
      <w:r w:rsidRPr="007E60C5">
        <w:t>Eksport mv. av luksusvarer</w:t>
      </w:r>
    </w:p>
    <w:p w14:paraId="61BA55FC" w14:textId="77777777" w:rsidR="00EC1151" w:rsidRPr="007E60C5" w:rsidRDefault="00132E54" w:rsidP="007E60C5">
      <w:pPr>
        <w:pStyle w:val="Liste"/>
      </w:pPr>
      <w:r w:rsidRPr="007E60C5">
        <w:t>Kjøp, import mv. av råolje eller petroleums-produkter</w:t>
      </w:r>
    </w:p>
    <w:p w14:paraId="448186EE" w14:textId="77777777" w:rsidR="00EC1151" w:rsidRPr="007E60C5" w:rsidRDefault="00132E54" w:rsidP="007E60C5">
      <w:pPr>
        <w:pStyle w:val="Liste"/>
      </w:pPr>
      <w:r w:rsidRPr="007E60C5">
        <w:t xml:space="preserve">Å yte faglig bistand mv. som gjelder transport til tredjeland av råolje eller </w:t>
      </w:r>
      <w:proofErr w:type="spellStart"/>
      <w:r w:rsidRPr="007E60C5">
        <w:t>petro</w:t>
      </w:r>
      <w:proofErr w:type="spellEnd"/>
      <w:r w:rsidRPr="007E60C5">
        <w:t>-</w:t>
      </w:r>
      <w:proofErr w:type="spellStart"/>
      <w:r w:rsidRPr="007E60C5">
        <w:t>leums</w:t>
      </w:r>
      <w:proofErr w:type="spellEnd"/>
      <w:r w:rsidRPr="007E60C5">
        <w:t>-produkter over et fastsatt pristak</w:t>
      </w:r>
    </w:p>
    <w:p w14:paraId="38221EE5" w14:textId="77777777" w:rsidR="00EC1151" w:rsidRPr="007E60C5" w:rsidRDefault="00132E54" w:rsidP="007E60C5">
      <w:pPr>
        <w:pStyle w:val="Liste"/>
      </w:pPr>
      <w:r w:rsidRPr="007E60C5">
        <w:t>Kjøp, import mv. av gull</w:t>
      </w:r>
    </w:p>
    <w:p w14:paraId="10080725" w14:textId="77777777" w:rsidR="00EC1151" w:rsidRPr="007E60C5" w:rsidRDefault="00132E54" w:rsidP="007E60C5">
      <w:pPr>
        <w:pStyle w:val="Liste"/>
      </w:pPr>
      <w:r w:rsidRPr="007E60C5">
        <w:t>Å lande på, ta av fra eller fly over Norges territorium</w:t>
      </w:r>
    </w:p>
    <w:p w14:paraId="1F06C2A7" w14:textId="77777777" w:rsidR="00EC1151" w:rsidRPr="007E60C5" w:rsidRDefault="00132E54" w:rsidP="007E60C5">
      <w:pPr>
        <w:pStyle w:val="Liste"/>
      </w:pPr>
      <w:r w:rsidRPr="007E60C5">
        <w:t>Havneanløp for russiske fartøy, med enkelte unntak for fiskefartøy</w:t>
      </w:r>
    </w:p>
    <w:p w14:paraId="61663A96" w14:textId="77777777" w:rsidR="00EC1151" w:rsidRPr="007E60C5" w:rsidRDefault="00132E54" w:rsidP="007E60C5">
      <w:pPr>
        <w:pStyle w:val="Liste"/>
      </w:pPr>
      <w:r w:rsidRPr="007E60C5">
        <w:t>Å yte visse tjenester, bl.a. innenfor revisjon og regnskapsføring</w:t>
      </w:r>
    </w:p>
    <w:p w14:paraId="29E275FE" w14:textId="77777777" w:rsidR="00EC1151" w:rsidRPr="007E60C5" w:rsidRDefault="00132E54" w:rsidP="007E60C5">
      <w:pPr>
        <w:pStyle w:val="Liste"/>
      </w:pPr>
      <w:r w:rsidRPr="007E60C5">
        <w:lastRenderedPageBreak/>
        <w:t>Russiske veitransportforetak sin transport av varer på vei innenfor norsk territorium</w:t>
      </w:r>
    </w:p>
    <w:p w14:paraId="6FD56185" w14:textId="77777777" w:rsidR="00EC1151" w:rsidRPr="007E60C5" w:rsidRDefault="00132E54" w:rsidP="007E60C5">
      <w:r w:rsidRPr="007E60C5">
        <w:t>Alle norske virksomheter har en selvstendig plikt til å følge regelverket. Oversikt over de til enhver tid gjeldende restriktive tiltak er tilgjengelig på www.lovdata.no.</w:t>
      </w:r>
    </w:p>
    <w:p w14:paraId="680B19C2" w14:textId="77777777" w:rsidR="00EC1151" w:rsidRPr="007E60C5" w:rsidRDefault="00132E54" w:rsidP="007E60C5">
      <w:pPr>
        <w:pStyle w:val="Overskrift2"/>
      </w:pPr>
      <w:r w:rsidRPr="007E60C5">
        <w:t>Norge som partnerland i EU</w:t>
      </w:r>
    </w:p>
    <w:p w14:paraId="0CE81DCB" w14:textId="77777777" w:rsidR="00EC1151" w:rsidRPr="007E60C5" w:rsidRDefault="00132E54" w:rsidP="007E60C5">
      <w:r w:rsidRPr="007E60C5">
        <w:t>I forbindelse med lanseringen av EUs tiende pakke av restriktive tiltak mot Russland ble Norge gitt status som partnerland hva angår eksport-kontroll av flerbruksvarer og teknologi. De øvrige landene med tilsvarende partnerlandstatus er USA, Japan, Storbritannia, Sør-Korea, Australia, New Zealand og Canada. Dette styrker det allerede tette samarbeidet mellom Norge og EU om eksportkontroll og restriktive tiltak. Partnerlandstatusen er en anerkjennelse av Norges effektive implementering av EUs restriktive tiltak mot Russland. Partnerlandstatusen innebærer blant annet informasjonsdeling for å hindre omgåelser av sanksjonene og styrker dialogen for å sikre lik etterlevelse av regelverket.</w:t>
      </w:r>
    </w:p>
    <w:p w14:paraId="3FCBA0F4" w14:textId="77777777" w:rsidR="00EC1151" w:rsidRPr="007E60C5" w:rsidRDefault="00132E54" w:rsidP="007E60C5">
      <w:pPr>
        <w:pStyle w:val="Overskrift1"/>
      </w:pPr>
      <w:r w:rsidRPr="007E60C5">
        <w:t xml:space="preserve">Internasjonalt samarbeid om eksportkontroll </w:t>
      </w:r>
      <w:r w:rsidRPr="007E60C5">
        <w:br/>
        <w:t>og ikke-spredning</w:t>
      </w:r>
    </w:p>
    <w:p w14:paraId="01EA90ED" w14:textId="77777777" w:rsidR="00EC1151" w:rsidRPr="007E60C5" w:rsidRDefault="00132E54" w:rsidP="007E60C5">
      <w:r w:rsidRPr="007E60C5">
        <w:t>Kontroll med eksport av strategiske varer og tekno-</w:t>
      </w:r>
      <w:proofErr w:type="spellStart"/>
      <w:r w:rsidRPr="007E60C5">
        <w:t>logi</w:t>
      </w:r>
      <w:proofErr w:type="spellEnd"/>
      <w:r w:rsidRPr="007E60C5">
        <w:t xml:space="preserve"> er viktig for global sikkerhet og stabilitet. Det har aldri vært viktigere med internasjonalt samarbeid om eksportkontroll.</w:t>
      </w:r>
    </w:p>
    <w:p w14:paraId="1EC6973C" w14:textId="77777777" w:rsidR="00EC1151" w:rsidRPr="007E60C5" w:rsidRDefault="00132E54" w:rsidP="007E60C5">
      <w:r w:rsidRPr="007E60C5">
        <w:t xml:space="preserve">Det multilaterale arbeidet i eksportkontroll-regimene setter hovedrammene for den nasjonale kontrollen med flerbruksvarer. Også når det -gjelder eksport av forsvarsmateriell, er det et stadig større internasjonalt samarbeid, selv om alle beslutninger er gjenstand for nasjonal suverenitet. Nasjonal gjennomføring av eksportkontroll bidrar til å sikre etterlevelse av folkerettslige avtaler på ikke-spredningsområdet. Sentralt står Ikkespredningsavtalen for kjernevåpen (NPT), Kjemivåpenkonvensjonen (CWC) og </w:t>
      </w:r>
      <w:proofErr w:type="spellStart"/>
      <w:r w:rsidRPr="007E60C5">
        <w:t>Biologivåpenkonven-sjonen</w:t>
      </w:r>
      <w:proofErr w:type="spellEnd"/>
      <w:r w:rsidRPr="007E60C5">
        <w:t xml:space="preserve"> (BTWC). Konvensjonene gjennomføres i norsk rett, og kontrollen med relevante varer og relevant teknologi som er forhandlet innenfor de multilaterale eksportkontrollregimene gjennom-føres med hjemmel i eksportkontrollregelverket.</w:t>
      </w:r>
    </w:p>
    <w:p w14:paraId="43A4A90C" w14:textId="77777777" w:rsidR="00EC1151" w:rsidRPr="007E60C5" w:rsidRDefault="00132E54" w:rsidP="007E60C5">
      <w:r w:rsidRPr="007E60C5">
        <w:t>De multilaterale eksportkontrollregimene komplementerer disse avtalene når det gjelder kontroll med varer og teknologi som kan brukes i utvikling, produksjon og bruk av MØV og leveringsmidler til slike våpen.</w:t>
      </w:r>
    </w:p>
    <w:p w14:paraId="1EF61072" w14:textId="77777777" w:rsidR="00EC1151" w:rsidRPr="007E60C5" w:rsidRDefault="00132E54" w:rsidP="007E60C5">
      <w:r w:rsidRPr="007E60C5">
        <w:t>Teknologisk utvikling og utviklingen i an-</w:t>
      </w:r>
      <w:proofErr w:type="spellStart"/>
      <w:r w:rsidRPr="007E60C5">
        <w:t>skaffelsesmetoder</w:t>
      </w:r>
      <w:proofErr w:type="spellEnd"/>
      <w:r w:rsidRPr="007E60C5">
        <w:t xml:space="preserve"> har ført til at eksportkontroll har stor betydning som et effektivt verktøy for å -hindre spredning. FNs sikkerhetsråd bruker eksportkontrollregimenes retningslinjer og </w:t>
      </w:r>
      <w:proofErr w:type="spellStart"/>
      <w:r w:rsidRPr="007E60C5">
        <w:t>varelister</w:t>
      </w:r>
      <w:proofErr w:type="spellEnd"/>
      <w:r w:rsidRPr="007E60C5">
        <w:t xml:space="preserve"> i sine sanksjonsregimer mot bl.a. Iran og Nord-Korea, samt i resolusjon 1540 om ikke-spredning av masseødeleggelsesvåpen. Også EU baserer seg på regimenes kontrollister i enkelte forordninger om restriktive tiltak, f.eks. mot Russland.</w:t>
      </w:r>
    </w:p>
    <w:p w14:paraId="60E1AC25" w14:textId="77777777" w:rsidR="00EC1151" w:rsidRPr="007E60C5" w:rsidRDefault="00132E54" w:rsidP="007E60C5">
      <w:pPr>
        <w:pStyle w:val="Overskrift2"/>
      </w:pPr>
      <w:r w:rsidRPr="007E60C5">
        <w:t>Eksportkontrollregimene</w:t>
      </w:r>
    </w:p>
    <w:p w14:paraId="4C95F343" w14:textId="77777777" w:rsidR="00EC1151" w:rsidRPr="007E60C5" w:rsidRDefault="00132E54" w:rsidP="007E60C5">
      <w:r w:rsidRPr="007E60C5">
        <w:t>Norge er medlem i alle de multilaterale regimene og har gjennom mange år aktivt bidratt til arbeidet, bl.a. gjennom å lede konkrete forhandlinger og formannskap i enkelte eksportkontrollregimer. Norge arbeider for at regimene skal være relevante og effektive. Det gjelder særlig nå i en -</w:t>
      </w:r>
      <w:r w:rsidRPr="007E60C5">
        <w:lastRenderedPageBreak/>
        <w:t>krevende sikkerhets-politisk tid. Med stadig mer polarisering er det vanske-</w:t>
      </w:r>
      <w:proofErr w:type="spellStart"/>
      <w:r w:rsidRPr="007E60C5">
        <w:t>lig</w:t>
      </w:r>
      <w:proofErr w:type="spellEnd"/>
      <w:r w:rsidRPr="007E60C5">
        <w:t xml:space="preserve"> å oppnå konsensus innenfor det </w:t>
      </w:r>
      <w:proofErr w:type="spellStart"/>
      <w:r w:rsidRPr="007E60C5">
        <w:t>multi</w:t>
      </w:r>
      <w:proofErr w:type="spellEnd"/>
      <w:r w:rsidRPr="007E60C5">
        <w:t>-laterale samarbeidet.</w:t>
      </w:r>
    </w:p>
    <w:p w14:paraId="2FA239CB" w14:textId="77777777" w:rsidR="00EC1151" w:rsidRPr="007E60C5" w:rsidRDefault="00132E54" w:rsidP="007E60C5">
      <w:r w:rsidRPr="007E60C5">
        <w:t>Regimene identifiserer varer og teknologi som kan anvendes i forbindelse med MØV eller leveringsmidler for slike våpen, og arbeider for å skape større enighet om hvordan nasjonal eksportkontroll kan kontrollere eksport av slike strategiske varer. Det foregår løpende forhand-</w:t>
      </w:r>
      <w:proofErr w:type="spellStart"/>
      <w:r w:rsidRPr="007E60C5">
        <w:t>linger</w:t>
      </w:r>
      <w:proofErr w:type="spellEnd"/>
      <w:r w:rsidRPr="007E60C5">
        <w:t xml:space="preserve"> for å sikre at kontrollistene og regimenes retningslinjer holder tritt med tekno-logisk utvikling og spredningstrusler.</w:t>
      </w:r>
    </w:p>
    <w:p w14:paraId="7D8FDC29" w14:textId="77777777" w:rsidR="00EC1151" w:rsidRPr="007E60C5" w:rsidRDefault="00132E54" w:rsidP="007E60C5">
      <w:r w:rsidRPr="007E60C5">
        <w:t>I regimene utveksler medlemslandene omfattende informasjon, for eksempel om aktuelle spredningsaktiviteter og om medlemslandenes avslag på eksportsøknader. Dette er informasjon det skal tas hensyn til i medlemslandenes nasjonale lisensieringsarbeid. Arbeidet innenfor -regimene ivaretas av flere ekspertgrupper som møtes regelmessig. De rapporterer til de årlige plenumsmøtene som -fatter beslutninger på grunnlag av konsensus.</w:t>
      </w:r>
    </w:p>
    <w:p w14:paraId="12FE12AC" w14:textId="77777777" w:rsidR="00EC1151" w:rsidRPr="007E60C5" w:rsidRDefault="00132E54" w:rsidP="007E60C5">
      <w:r w:rsidRPr="007E60C5">
        <w:t xml:space="preserve">Bakgrunnen for samarbeidet i regimene er </w:t>
      </w:r>
      <w:proofErr w:type="gramStart"/>
      <w:r w:rsidRPr="007E60C5">
        <w:t>medlemsstatenes felles politisk vilje</w:t>
      </w:r>
      <w:proofErr w:type="gramEnd"/>
      <w:r w:rsidRPr="007E60C5">
        <w:t xml:space="preserve"> til å hindre spredning av masseødeleggelsesvåpen samt å -etablere høye -standarder for kontrollen med eksport av for-svars--materiell. Det forutsettes at konsensus-vedtak i regimene gjennomføres i nasjonal rett og praksis.</w:t>
      </w:r>
    </w:p>
    <w:p w14:paraId="381F1B0A" w14:textId="77777777" w:rsidR="00EC1151" w:rsidRPr="007E60C5" w:rsidRDefault="00132E54" w:rsidP="007E60C5">
      <w:r w:rsidRPr="007E60C5">
        <w:t>Som nasjonal eksportkontrollmyndighet leder Utenriksdepartementet arbeidet fra norsk side både i regimenes plenumsmøter og i ulike arbeidsgrupper. For å sikre gjennom-føring av regimeforpliktelsene og en ansvarlig eksport-kontroll er det viktig at alle berørte nasjonale myndigheter deltar i ekspertgruppene. I tillegg til Utenriksdepartementet, -gjelder dette først og fremst PST, Tolletaten og Etterretningstjenesten. I tillegg deltar representanter fra Forsvarets forsk-</w:t>
      </w:r>
      <w:proofErr w:type="spellStart"/>
      <w:r w:rsidRPr="007E60C5">
        <w:t>ningsinstitutt</w:t>
      </w:r>
      <w:proofErr w:type="spellEnd"/>
      <w:r w:rsidRPr="007E60C5">
        <w:t xml:space="preserve"> og Direktoratet for strålevern og atomsikkerhet på relevante ekspertmøter. Informasjonen som utveksles innenfor regimene er sentral i behandlingen av konkrete lisenssaker, samt i det forebyggende arbeidet for å hindre spredning av varer og teknologi til uønskede militære aktiviteter i utlandet. Dette er viktig for både Norges og norsk næringslivs omdømme som ansvarlige partnere.</w:t>
      </w:r>
    </w:p>
    <w:p w14:paraId="1C5D1E36" w14:textId="77777777" w:rsidR="00EC1151" w:rsidRPr="007E60C5" w:rsidRDefault="00132E54" w:rsidP="007E60C5">
      <w:r w:rsidRPr="007E60C5">
        <w:t>Regjeringen legger vekt på at Utenriks-departementet, PST, Tolletaten og Etterretningstjenesten har kompetanse og tilstrekkelige ressurser til å ivareta sine oppgaver. Deltakelse i regimearbeidet innenfor den strategiske eksport-kon-</w:t>
      </w:r>
      <w:proofErr w:type="spellStart"/>
      <w:r w:rsidRPr="007E60C5">
        <w:t>trollen</w:t>
      </w:r>
      <w:proofErr w:type="spellEnd"/>
      <w:r w:rsidRPr="007E60C5">
        <w:t xml:space="preserve"> er et premiss for å kunne opprettholde en effektiv eksportkontroll på nasjonal plan.</w:t>
      </w:r>
    </w:p>
    <w:p w14:paraId="3B5CAD59" w14:textId="77777777" w:rsidR="00EC1151" w:rsidRPr="007E60C5" w:rsidRDefault="00132E54" w:rsidP="007E60C5">
      <w:r w:rsidRPr="007E60C5">
        <w:t>Følgende eksportkontrollregimer er etablert:</w:t>
      </w:r>
    </w:p>
    <w:p w14:paraId="6D72FDDB" w14:textId="77777777" w:rsidR="00EC1151" w:rsidRPr="007E60C5" w:rsidRDefault="00132E54" w:rsidP="007E60C5">
      <w:pPr>
        <w:pStyle w:val="avsnitt-undertittel"/>
      </w:pPr>
      <w:proofErr w:type="spellStart"/>
      <w:r w:rsidRPr="007E60C5">
        <w:t>Zangger</w:t>
      </w:r>
      <w:proofErr w:type="spellEnd"/>
      <w:r w:rsidRPr="007E60C5">
        <w:t>-komiteen</w:t>
      </w:r>
    </w:p>
    <w:p w14:paraId="6F81A22F" w14:textId="77777777" w:rsidR="00EC1151" w:rsidRPr="007E60C5" w:rsidRDefault="00132E54" w:rsidP="007E60C5">
      <w:proofErr w:type="spellStart"/>
      <w:r w:rsidRPr="007E60C5">
        <w:t>Zangger</w:t>
      </w:r>
      <w:proofErr w:type="spellEnd"/>
      <w:r w:rsidRPr="007E60C5">
        <w:t xml:space="preserve">-komiteen ble etablert i 1974 for å sikre en mest mulig enhetlig forståelse av Ikkesprednings-avtalen (NPT) artikkel III.2 om hva som skulle omfattes eksportkontroll i henhold til av-talen. Komiteen fastsetter hva som menes med utstyr og materialer som er konstruert for utvikling av spaltbart materiale. Ansvaret er delvis overlappende med Nuclear Suppliers Group (NSG) som omtales nærmere nedenfor. </w:t>
      </w:r>
      <w:proofErr w:type="spellStart"/>
      <w:r w:rsidRPr="007E60C5">
        <w:t>Ikke-spredningsavtalen</w:t>
      </w:r>
      <w:proofErr w:type="spellEnd"/>
      <w:r w:rsidRPr="007E60C5">
        <w:t xml:space="preserve"> forutsetter at eksport av slikt utstyr og materialer til en ikke-kjernevåpenstat, i likhet med spaltbart materiale, bare kan tillates når det spaltbare materialet er underlagt IAEA</w:t>
      </w:r>
      <w:r w:rsidRPr="007E60C5">
        <w:rPr>
          <w:rStyle w:val="Fotnotereferanse"/>
        </w:rPr>
        <w:footnoteReference w:id="6"/>
      </w:r>
      <w:r w:rsidRPr="007E60C5">
        <w:t xml:space="preserve">-kontroll. Utstyret og materialene er be-skrevet i </w:t>
      </w:r>
      <w:proofErr w:type="spellStart"/>
      <w:r w:rsidRPr="007E60C5">
        <w:t>Zangger</w:t>
      </w:r>
      <w:proofErr w:type="spellEnd"/>
      <w:r w:rsidRPr="007E60C5">
        <w:t xml:space="preserve">-komiteens liste, </w:t>
      </w:r>
      <w:r w:rsidRPr="007E60C5">
        <w:lastRenderedPageBreak/>
        <w:t xml:space="preserve">og denne oppdateres jevnlig. Listen omtales ofte som «-trigger-listen» fordi slike varer utløser (trigger) krav om IAEA-sikkerhetskontroll. </w:t>
      </w:r>
    </w:p>
    <w:p w14:paraId="5B37C701" w14:textId="77777777" w:rsidR="00EC1151" w:rsidRPr="007E60C5" w:rsidRDefault="00132E54" w:rsidP="007E60C5">
      <w:r w:rsidRPr="007E60C5">
        <w:t xml:space="preserve">Formannskapet innehas på frivillig grunnlag og uten noen tidsbegrensning. Danmark har ledet </w:t>
      </w:r>
      <w:proofErr w:type="spellStart"/>
      <w:r w:rsidRPr="007E60C5">
        <w:t>Zangger</w:t>
      </w:r>
      <w:proofErr w:type="spellEnd"/>
      <w:r w:rsidRPr="007E60C5">
        <w:t>-komiteen siden november 2015.</w:t>
      </w:r>
    </w:p>
    <w:p w14:paraId="05DA5ACB" w14:textId="77777777" w:rsidR="00EC1151" w:rsidRPr="007E60C5" w:rsidRDefault="00132E54" w:rsidP="007E60C5">
      <w:pPr>
        <w:pStyle w:val="avsnitt-undertittel"/>
      </w:pPr>
      <w:r w:rsidRPr="007E60C5">
        <w:t>Nuclear Suppliers Group (NSG)</w:t>
      </w:r>
    </w:p>
    <w:p w14:paraId="24D9C0AA" w14:textId="77777777" w:rsidR="00EC1151" w:rsidRPr="007E60C5" w:rsidRDefault="00132E54" w:rsidP="007E60C5">
      <w:r w:rsidRPr="007E60C5">
        <w:t xml:space="preserve">NSG springer ut av den såkalte London-gruppen fra 1970-tallet. NSG ble etablert i kjølvannet av en prøvesprengning utført av et land som sto utenfor </w:t>
      </w:r>
      <w:proofErr w:type="spellStart"/>
      <w:r w:rsidRPr="007E60C5">
        <w:t>Ikke-spredningsavtalen</w:t>
      </w:r>
      <w:proofErr w:type="spellEnd"/>
      <w:r w:rsidRPr="007E60C5">
        <w:t xml:space="preserve"> i 1974. For å hindre ytterligere spredning av kjernevåpen ønsket flere leverandørland å etablere en sterkere eksport-kontroll enn det som direkte fulgte av Ikke-sprednings-avtalens begrensede </w:t>
      </w:r>
      <w:proofErr w:type="spellStart"/>
      <w:r w:rsidRPr="007E60C5">
        <w:t>formule</w:t>
      </w:r>
      <w:proofErr w:type="spellEnd"/>
      <w:r w:rsidRPr="007E60C5">
        <w:t xml:space="preserve">-ringer om eksportkontroll. NSGs arbeid omfatter to lister med hver sine nærmere retningslinjer. Del 1 beskriver kjerne-fysiske varer og del 2 om-fatter flerbruks-varer, dvs. sivile varer som også kan ha viktig </w:t>
      </w:r>
      <w:proofErr w:type="gramStart"/>
      <w:r w:rsidRPr="007E60C5">
        <w:t>anvendelse</w:t>
      </w:r>
      <w:proofErr w:type="gramEnd"/>
      <w:r w:rsidRPr="007E60C5">
        <w:t xml:space="preserve"> i militære kjernefysiske aktiviteter. Også teknologi knyttet til varene på listene er omfattet av NSG-kontroll. Norge ledet NSG i </w:t>
      </w:r>
      <w:proofErr w:type="spellStart"/>
      <w:r w:rsidRPr="007E60C5">
        <w:t>perio</w:t>
      </w:r>
      <w:proofErr w:type="spellEnd"/>
      <w:r w:rsidRPr="007E60C5">
        <w:t>-den 2005–2006.</w:t>
      </w:r>
    </w:p>
    <w:p w14:paraId="50C105F6" w14:textId="77777777" w:rsidR="00EC1151" w:rsidRPr="007E60C5" w:rsidRDefault="00132E54" w:rsidP="007E60C5">
      <w:pPr>
        <w:pStyle w:val="avsnitt-undertittel"/>
      </w:pPr>
      <w:r w:rsidRPr="007E60C5">
        <w:t>Australia-gruppen</w:t>
      </w:r>
    </w:p>
    <w:p w14:paraId="180E7DCB" w14:textId="77777777" w:rsidR="00EC1151" w:rsidRPr="007E60C5" w:rsidRDefault="00132E54" w:rsidP="007E60C5">
      <w:r w:rsidRPr="007E60C5">
        <w:t xml:space="preserve">Australia-gruppen ble etablert etter initiativ fra Australia i 1985. Hensikten er å bidra til å sikre at varer, utstyr og substanser som kan benyttes i utvikling og produksjon av kjemiske og biologiske våpen underlegges eksportkontroll. I tillegg til </w:t>
      </w:r>
      <w:proofErr w:type="spellStart"/>
      <w:r w:rsidRPr="007E60C5">
        <w:t>varelister</w:t>
      </w:r>
      <w:proofErr w:type="spellEnd"/>
      <w:r w:rsidRPr="007E60C5">
        <w:t xml:space="preserve"> over utstyr, kjemikalier, toksiner og utgangsstoffer er det etablert retningslinjer om standarder for eksportkontroll. I 2018 publiserte Australia-gruppen en særskilt erklæring om -gruppens store bekymring for at kjemiske våpen igjen er anvendt med henvisning til hendelser i Syria, Irak, Storbritannia og Malaysia. Det ble i denne sammenheng enighet om å styrke kon-takten og dialogen med land som står utenfor -Australia-gruppen.</w:t>
      </w:r>
    </w:p>
    <w:p w14:paraId="7EFC9CE6" w14:textId="77777777" w:rsidR="00EC1151" w:rsidRPr="007E60C5" w:rsidRDefault="00132E54" w:rsidP="007E60C5">
      <w:pPr>
        <w:pStyle w:val="avsnitt-undertittel"/>
      </w:pPr>
      <w:r w:rsidRPr="007E60C5">
        <w:t>Missilkontrollregimet (MTCR)</w:t>
      </w:r>
    </w:p>
    <w:p w14:paraId="3C1C20AF" w14:textId="77777777" w:rsidR="00EC1151" w:rsidRPr="007E60C5" w:rsidRDefault="00132E54" w:rsidP="007E60C5">
      <w:r w:rsidRPr="007E60C5">
        <w:t>Regimet ble etablert på USAs initiativ i 1982. -Aktivitetene gjelder først og fremst eksport-kontroll av komplette missilsystemer, herunder ballistiske missiler og bæreraketter for romfart og sonde-raketter og andre ubemannende luft-farkoster, inkludert kryssermissiler, med en rekke-vidde på 300 kilometer eller mer. Videre kontrolleres komponenter for slike systemer, samt andre varer som kan anvendes for produksjon av missiler eller -mindre luftfarkoster for spredning av aerosoler.</w:t>
      </w:r>
    </w:p>
    <w:p w14:paraId="1E1EC09A" w14:textId="77777777" w:rsidR="00EC1151" w:rsidRPr="007E60C5" w:rsidRDefault="00132E54" w:rsidP="007E60C5">
      <w:r w:rsidRPr="007E60C5">
        <w:t xml:space="preserve">Norge har ledet MTCR to ganger, første gang i 1992–1993 og deretter i 2014–2015. Formann-skapene holdes på frivillig grunnlag på årlig basis. Det er i tillegg etablert en troika hvor inn-kommende, sittende og utgående formannskap samarbeider for å sikre best mulig kontinuitet i arbeidet. I tillegg til å lede arbeidet og det årlige plenums-møtet, holder formannskapet en aktiv -dialog med ikke-medlemmer for å fremme </w:t>
      </w:r>
      <w:proofErr w:type="spellStart"/>
      <w:r w:rsidRPr="007E60C5">
        <w:t>MTCRs</w:t>
      </w:r>
      <w:proofErr w:type="spellEnd"/>
      <w:r w:rsidRPr="007E60C5">
        <w:t xml:space="preserve"> arbeid. I 2019 bidro Norge med en nest-leder i ekspertgruppen for informasjonsutveksling i MTCR.</w:t>
      </w:r>
    </w:p>
    <w:p w14:paraId="1CCFA46C" w14:textId="77777777" w:rsidR="00EC1151" w:rsidRPr="007E60C5" w:rsidRDefault="00132E54" w:rsidP="007E60C5">
      <w:r w:rsidRPr="007E60C5">
        <w:t>Sommeren 2023 er Norge vertskap for et -teknisk ekspertmøte (TEM) og for et teknisk informasjonsmøte for ikke-medlemmer i Oslo. På denne måten bidrar vi aktivt til arbeidet i MTCR.</w:t>
      </w:r>
    </w:p>
    <w:p w14:paraId="64E379DB" w14:textId="77777777" w:rsidR="00EC1151" w:rsidRPr="007E60C5" w:rsidRDefault="00132E54" w:rsidP="007E60C5">
      <w:pPr>
        <w:pStyle w:val="avsnitt-undertittel"/>
      </w:pPr>
      <w:r w:rsidRPr="007E60C5">
        <w:lastRenderedPageBreak/>
        <w:t>Wassenaar-samarbeidet (WA)</w:t>
      </w:r>
    </w:p>
    <w:p w14:paraId="05C6B05C" w14:textId="77777777" w:rsidR="00EC1151" w:rsidRPr="007E60C5" w:rsidRDefault="00132E54" w:rsidP="007E60C5">
      <w:r w:rsidRPr="007E60C5">
        <w:t xml:space="preserve">Wassenaar-samarbeidet ble etablert i 1996 og erstattet det tidligere </w:t>
      </w:r>
      <w:proofErr w:type="spellStart"/>
      <w:r w:rsidRPr="007E60C5">
        <w:t>CoCom</w:t>
      </w:r>
      <w:proofErr w:type="spellEnd"/>
      <w:r w:rsidRPr="007E60C5">
        <w:rPr>
          <w:rStyle w:val="Fotnotereferanse"/>
        </w:rPr>
        <w:footnoteReference w:id="7"/>
      </w:r>
      <w:r w:rsidRPr="007E60C5">
        <w:t>. WA-samarbeidet gjelder kontroll med konvensjonelle våpen og varer og teknologi med flerbrukspotensiale som ikke kontrolleres av de andre regimene. Norge ledet forhandlingene som førte frem til enighet om det politiske basisdokumentet og etableringen av WA i 1993–1995. Norge har siden ledet flere forhandlingsprosesser innenfor WA, bl.a. om etablering av kontrollstandarder for formidling av våpen mellom to tredjeland.</w:t>
      </w:r>
    </w:p>
    <w:p w14:paraId="32687F2E" w14:textId="77777777" w:rsidR="00EC1151" w:rsidRPr="007E60C5" w:rsidRDefault="00132E54" w:rsidP="007E60C5">
      <w:r w:rsidRPr="007E60C5">
        <w:t>WA har et eget sekretariat i Wien hvor alle møtene finner sted.</w:t>
      </w:r>
    </w:p>
    <w:p w14:paraId="6DE3E5AB" w14:textId="7FB8F62A" w:rsidR="00EC1151" w:rsidRPr="007E60C5" w:rsidRDefault="00C551B9" w:rsidP="007E60C5">
      <w:r>
        <w:rPr>
          <w:noProof/>
        </w:rPr>
        <w:drawing>
          <wp:inline distT="0" distB="0" distL="0" distR="0" wp14:anchorId="3374C04A" wp14:editId="12F9442C">
            <wp:extent cx="6078855" cy="4052570"/>
            <wp:effectExtent l="0" t="0" r="0" b="508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8855" cy="4052570"/>
                    </a:xfrm>
                    <a:prstGeom prst="rect">
                      <a:avLst/>
                    </a:prstGeom>
                    <a:noFill/>
                    <a:ln>
                      <a:noFill/>
                    </a:ln>
                  </pic:spPr>
                </pic:pic>
              </a:graphicData>
            </a:graphic>
          </wp:inline>
        </w:drawing>
      </w:r>
    </w:p>
    <w:p w14:paraId="5AEEC8C8" w14:textId="77777777" w:rsidR="00EC1151" w:rsidRPr="007E60C5" w:rsidRDefault="00132E54" w:rsidP="007E60C5">
      <w:pPr>
        <w:pStyle w:val="figur-tittel"/>
      </w:pPr>
      <w:r w:rsidRPr="007E60C5">
        <w:t>Plenumsmøtet i Wassenaar-samarbeidet.</w:t>
      </w:r>
    </w:p>
    <w:p w14:paraId="15997DA5" w14:textId="77777777" w:rsidR="00EC1151" w:rsidRPr="00B26BAD" w:rsidRDefault="00132E54" w:rsidP="007E60C5">
      <w:pPr>
        <w:pStyle w:val="Kilde"/>
        <w:rPr>
          <w:lang w:val="en-US"/>
        </w:rPr>
      </w:pPr>
      <w:r w:rsidRPr="00B26BAD">
        <w:rPr>
          <w:lang w:val="en-US"/>
        </w:rPr>
        <w:t>Photo: Katharina Schiffl / Estonian Foreign Ministry</w:t>
      </w:r>
    </w:p>
    <w:p w14:paraId="3C75E661" w14:textId="77777777" w:rsidR="00EC1151" w:rsidRPr="007E60C5" w:rsidRDefault="00132E54" w:rsidP="007E60C5">
      <w:r w:rsidRPr="007E60C5">
        <w:t>WA har etablert to lister: en for våpen og militære varer, og en for flerbruksvarer. Også teknologi er omfattet av listene. Det foregår et om-fattende teknisk arbeid for å holde listene oppdaterte. I tillegg drøftes mer prinsipielle spørsmål og praksisspørsmål i en egen arbeidsgruppe. Det holdes et årlig ekspertmøte for lisensiering- og kontroll-eksperter. Det årlige plenumsmøtet -fatter alle beslutninger ved konsensus. Formannskapet skjer etter alfabetisk rotasjon.</w:t>
      </w:r>
    </w:p>
    <w:p w14:paraId="1213DD00" w14:textId="77777777" w:rsidR="00EC1151" w:rsidRPr="007E60C5" w:rsidRDefault="00132E54" w:rsidP="007E60C5">
      <w:r w:rsidRPr="007E60C5">
        <w:t>I Meld. St. 49 (2012–2013), Meld. St. 8 (2014–2015), Meld. St. 8 (2015–2016) og Meld. St. 5 (2017–2018) ble det redegjort grundig for arbeidet innenfor de multilaterale eksportkontroll-regimene.</w:t>
      </w:r>
    </w:p>
    <w:p w14:paraId="1F120099" w14:textId="77777777" w:rsidR="00EC1151" w:rsidRPr="007E60C5" w:rsidRDefault="00132E54" w:rsidP="007E60C5">
      <w:pPr>
        <w:pStyle w:val="Overskrift2"/>
      </w:pPr>
      <w:r w:rsidRPr="007E60C5">
        <w:lastRenderedPageBreak/>
        <w:t>FNs konvensjon om våpenhandel</w:t>
      </w:r>
    </w:p>
    <w:p w14:paraId="10ADBEE2" w14:textId="77777777" w:rsidR="00EC1151" w:rsidRPr="007E60C5" w:rsidRDefault="00132E54" w:rsidP="007E60C5">
      <w:r w:rsidRPr="007E60C5">
        <w:t xml:space="preserve">FNs våpenhandelsavtale Arms Trade </w:t>
      </w:r>
      <w:proofErr w:type="spellStart"/>
      <w:r w:rsidRPr="007E60C5">
        <w:t>Treaty</w:t>
      </w:r>
      <w:proofErr w:type="spellEnd"/>
      <w:r w:rsidRPr="007E60C5">
        <w:t xml:space="preserve"> (ATT) har som formål å etablere så høye felles internasjonale standarder som mulig for handel, og til en viss grad import og transitt, med alle typer konvensjonelle våpen, inkludert hånd-våpen. Avtalen bidrar til ansvarlig kontroll med handel av konvensjonelle våpen og dermed til internasjonal stabilitet og sikkerhet. Avtalen trådte i kraft 25. desember 2014.</w:t>
      </w:r>
    </w:p>
    <w:p w14:paraId="74809AA5" w14:textId="77777777" w:rsidR="00EC1151" w:rsidRPr="007E60C5" w:rsidRDefault="00132E54" w:rsidP="007E60C5">
      <w:r w:rsidRPr="007E60C5">
        <w:t>I ATTs arbeidsgruppemøter utveksler landene erfaringer om praktisering av ATTs regelverk, om rapporteringsforpliktelsene, og om tiltak for implementering og universalisering av avtalen. Norge deltar i flere av arbeids-gruppene og deler erfaringer fra hånd-heving av eget eksportkontrollregelverk og åpenhet omkring våpentransaksjoner. Kontroll med lagring og transitt av konvensjonelle våpen har hatt høyt fokus i arbeidsgruppemøtene det siste året.</w:t>
      </w:r>
    </w:p>
    <w:p w14:paraId="04B9B524" w14:textId="77777777" w:rsidR="00EC1151" w:rsidRPr="007E60C5" w:rsidRDefault="00132E54" w:rsidP="007E60C5">
      <w:r w:rsidRPr="007E60C5">
        <w:t>Statspartene til ATT er forpliktet til å rapportere årlig om egen import og eksport av våpen, men antall land som følger opp sine forpliktelser på dette området er fortsatt for lavt. Utviklingen av ATT til et effektivt regime vil kreve betydelig og langsiktig arbeid, og det er fortsatt mye arbeid som gjenstår. Land som allerede har et solid og velutviklet eksportkontrollsystem, herunder Norge, fører an for å sikre størst mulig internasjonal tilslutning til avtalen og støtte til implementering av avtalens normer. Som ledd i universaliseringsarbeidet oppfordres land som har under-tegnet avtalen, men ikke ratifisert den, til å gjøre det. Dette omfatter en rekke land hvor illegal våpenspredning bidrar til økt konfliktnivå. Det eksportkontrollfaglige samarbeidet har -kommet i gang, men det er fortsatt store ulik-heter blant statspartene når det gjelder kunnskap om, og innsats for, å sikre en god implementering av avtalen.</w:t>
      </w:r>
    </w:p>
    <w:p w14:paraId="6366C9AB" w14:textId="77777777" w:rsidR="00EC1151" w:rsidRPr="007E60C5" w:rsidRDefault="00132E54" w:rsidP="007E60C5">
      <w:r w:rsidRPr="007E60C5">
        <w:t xml:space="preserve">Gjennom ATTs frivillige fond for prosjektstøtte, </w:t>
      </w:r>
      <w:proofErr w:type="spellStart"/>
      <w:r w:rsidRPr="007E60C5">
        <w:t>Voluntary</w:t>
      </w:r>
      <w:proofErr w:type="spellEnd"/>
      <w:r w:rsidRPr="007E60C5">
        <w:t xml:space="preserve"> Trust Fund, kan land søke om midler for å gjennomføre nasjonale tiltak innenfor kapasitetsbygging, lov- og institusjons-utvikling, og tekniske og materielle tiltak. Norge har siden 2018 bidratt med 1,5 millioner kroner til fondet, og var i perioden 2018–2020 medlem i fondets utvelg-</w:t>
      </w:r>
      <w:proofErr w:type="spellStart"/>
      <w:r w:rsidRPr="007E60C5">
        <w:t>elses</w:t>
      </w:r>
      <w:proofErr w:type="spellEnd"/>
      <w:r w:rsidRPr="007E60C5">
        <w:t>-komité.</w:t>
      </w:r>
    </w:p>
    <w:p w14:paraId="795389AC" w14:textId="77777777" w:rsidR="00EC1151" w:rsidRPr="007E60C5" w:rsidRDefault="00132E54" w:rsidP="007E60C5">
      <w:r w:rsidRPr="007E60C5">
        <w:t>Spørsmålet om gjennomføring i nasjonal rett ble grundig gjort rede for i Meld. St. 19 (2017–2018).</w:t>
      </w:r>
    </w:p>
    <w:p w14:paraId="14D5828C" w14:textId="77777777" w:rsidR="00EC1151" w:rsidRPr="007E60C5" w:rsidRDefault="00132E54" w:rsidP="007E60C5">
      <w:pPr>
        <w:pStyle w:val="Overskrift2"/>
      </w:pPr>
      <w:r w:rsidRPr="007E60C5">
        <w:t>Ikkespredningsavtalen</w:t>
      </w:r>
    </w:p>
    <w:p w14:paraId="5DFE0076" w14:textId="77777777" w:rsidR="00EC1151" w:rsidRPr="007E60C5" w:rsidRDefault="00132E54" w:rsidP="007E60C5">
      <w:r w:rsidRPr="007E60C5">
        <w:t xml:space="preserve">Ikkespredningsavtalen (NPT) er hjørnesteinen i det globale ikke-spredningsregimet. Hvert femte år avholdes en tilsynskonferanse for avtalen, men grunnet pandemien ble konferansen våren 2020 utsatt til august 2022. Russland blokkerte mulighet for enighet om et sluttdokument, men konferansen viste at alle statspartene støtter sterkt opp om avtalen. Det er avgjørende å fortsatt hegne om NPT, som forplikter stater juridisk, og som i over 50 år har bidratt til en tryggere verden gjennom å legge til rette for nedrustning og for å hindre spredning av kjernevåpen. Norge støtter aktivt opp om avtalens tre pilarer: nedrustning, ikke-spredning, og retten til fredelig bruk av kjerne-fysisk teknologi. Arbeidet med nedrustning har vært preget av polarisering. Det er avgjørende å motvirke dette og å bygge tillit. </w:t>
      </w:r>
    </w:p>
    <w:p w14:paraId="74649345" w14:textId="77777777" w:rsidR="00EC1151" w:rsidRPr="007E60C5" w:rsidRDefault="00132E54" w:rsidP="007E60C5">
      <w:r w:rsidRPr="007E60C5">
        <w:t xml:space="preserve">Norge har tatt internasjonalt lederskap på arbeidet med verifikasjon av nedrustning, både i FN og gjennom mer teknisk arbeid. Dette er et av få temaer innen kjernefysisk nedrustning hvor land samarbeider konstruktivt. Prosessen bidrar til tillitsbygging i en polarisert tid. Norge ledet FNs ekspertgruppe om dette i 2018–19, og leder nå også den andre ekspertgruppen om verifikasjon av </w:t>
      </w:r>
      <w:r w:rsidRPr="007E60C5">
        <w:lastRenderedPageBreak/>
        <w:t>nedrustning. Sistnevnte startet sitt arbeid i februar 2022 og vil rapportere til FNs General-</w:t>
      </w:r>
      <w:proofErr w:type="spellStart"/>
      <w:r w:rsidRPr="007E60C5">
        <w:t>forsmaling</w:t>
      </w:r>
      <w:proofErr w:type="spellEnd"/>
      <w:r w:rsidRPr="007E60C5">
        <w:t xml:space="preserve"> i 2023. Det er et stort steg i riktig retning at arbeidet Norge har ledet an siden 2007 nå har en solid forankring i FN-systemet, og sterk støtte fra de fleste av FNs medlemsland.</w:t>
      </w:r>
    </w:p>
    <w:p w14:paraId="5172A731" w14:textId="77777777" w:rsidR="00EC1151" w:rsidRPr="007E60C5" w:rsidRDefault="00132E54" w:rsidP="007E60C5">
      <w:r w:rsidRPr="007E60C5">
        <w:t xml:space="preserve">Norge har også tatt initiativ til å utvikle en -felles forståelse av hva prinsippet om </w:t>
      </w:r>
      <w:proofErr w:type="spellStart"/>
      <w:r w:rsidRPr="007E60C5">
        <w:t>irreversi-bilitet</w:t>
      </w:r>
      <w:proofErr w:type="spellEnd"/>
      <w:r w:rsidRPr="007E60C5">
        <w:t xml:space="preserve"> betyr i praksis. Irreversibilitet er, sammen med verifiserbarhet og åpenhet, et av tre grunnleggende prinsipp for nedrustning. Dette handler om en felles forståelse av hva som kreves for tillit til at en gjennomført nedrustning av kjernevåpen ikke kan reverseres. Som med verifikasjonsarbeidet mener vi dette er et felt hvor statene kan samarbeide og hvor vi kan bringe ny giv til arbeidet med nedrustning – og ikke minst motvirke polarisering. Norge støtter også opp om arbeidet med å redusere -risikoen for bruk av kjernevåpen. Her er Norge del av Stockholm-initiativet, en tverregional gruppe som fremmer tilrådinger om nedrustning til NPT. Risikoreduksjon er et sentralt tiltak. Norge fremmer også arbeidet med humanitære konsekvenser av kjernevåpen.</w:t>
      </w:r>
    </w:p>
    <w:p w14:paraId="3684D6A5" w14:textId="77777777" w:rsidR="00EC1151" w:rsidRPr="007E60C5" w:rsidRDefault="00132E54" w:rsidP="007E60C5">
      <w:r w:rsidRPr="007E60C5">
        <w:t xml:space="preserve">Vi viderefører vårt faglig-tekniske verifikasjonssamarbeid med land som Storbritannia, -Sverige og USA innenfor det såkalte </w:t>
      </w:r>
      <w:proofErr w:type="spellStart"/>
      <w:r w:rsidRPr="007E60C5">
        <w:t>Quad</w:t>
      </w:r>
      <w:proofErr w:type="spellEnd"/>
      <w:r w:rsidRPr="007E60C5">
        <w:t>-</w:t>
      </w:r>
      <w:proofErr w:type="spellStart"/>
      <w:r w:rsidRPr="007E60C5">
        <w:t>sam-arbeidet</w:t>
      </w:r>
      <w:proofErr w:type="spellEnd"/>
      <w:r w:rsidRPr="007E60C5">
        <w:t>. Samtidig deltar vi i Det internasjonale partnerskapet for nedrustningsverifikasjon (IPNDV) som samler teknisk ekspertise, relevante nukleære fagmiljøer og diplomater fra land både med og uten kjernevåpen. Innsatsen støttes av norske fagmiljøer.</w:t>
      </w:r>
    </w:p>
    <w:p w14:paraId="212B5B99" w14:textId="77777777" w:rsidR="00EC1151" w:rsidRPr="007E60C5" w:rsidRDefault="00132E54" w:rsidP="007E60C5">
      <w:pPr>
        <w:pStyle w:val="Overskrift2"/>
      </w:pPr>
      <w:r w:rsidRPr="007E60C5">
        <w:t xml:space="preserve">Haag-kodeksen mot spredning </w:t>
      </w:r>
      <w:r w:rsidRPr="007E60C5">
        <w:br/>
        <w:t>av ballistiske missiler</w:t>
      </w:r>
    </w:p>
    <w:p w14:paraId="1765C664" w14:textId="77777777" w:rsidR="00EC1151" w:rsidRPr="007E60C5" w:rsidRDefault="00132E54" w:rsidP="007E60C5">
      <w:r w:rsidRPr="007E60C5">
        <w:t>Haag-kodeksen (</w:t>
      </w:r>
      <w:proofErr w:type="spellStart"/>
      <w:r w:rsidRPr="007E60C5">
        <w:t>HCoC</w:t>
      </w:r>
      <w:proofErr w:type="spellEnd"/>
      <w:r w:rsidRPr="007E60C5">
        <w:t>) er et politisk bindende samarbeid som skal bidra til åpenhet om ballistiske missilprogrammer og hindre spredning av slike systemer som kan levere masse-øde-</w:t>
      </w:r>
      <w:proofErr w:type="spellStart"/>
      <w:r w:rsidRPr="007E60C5">
        <w:t>leggelses</w:t>
      </w:r>
      <w:proofErr w:type="spellEnd"/>
      <w:r w:rsidRPr="007E60C5">
        <w:t>-våpen. Tilsluttede land forplikter seg til å dele informasjon om nasjonale missil- og rom-</w:t>
      </w:r>
      <w:proofErr w:type="spellStart"/>
      <w:r w:rsidRPr="007E60C5">
        <w:t>aktivi</w:t>
      </w:r>
      <w:proofErr w:type="spellEnd"/>
      <w:r w:rsidRPr="007E60C5">
        <w:t xml:space="preserve">-teter og forhåndsvarsle sivile oppskytninger og prøveflyvninger av ballistiske missiler og bære-raketter. Samarbeidet bidrar til internasjonal og regional forutsigbarhet og stabilitet. I en tid der utviklingen og testingen av stadig mer avanserte og langtrekkende ballistiske missilsystemer truer internasjonal fred og sikkerhet, har </w:t>
      </w:r>
      <w:proofErr w:type="spellStart"/>
      <w:r w:rsidRPr="007E60C5">
        <w:t>HCoC</w:t>
      </w:r>
      <w:proofErr w:type="spellEnd"/>
      <w:r w:rsidRPr="007E60C5">
        <w:t xml:space="preserve"> fått økende anerkjennelse for sitt arbeid og betydning for ikke-spredning.</w:t>
      </w:r>
    </w:p>
    <w:p w14:paraId="36789A95" w14:textId="77777777" w:rsidR="00EC1151" w:rsidRPr="007E60C5" w:rsidRDefault="00132E54" w:rsidP="007E60C5">
      <w:proofErr w:type="spellStart"/>
      <w:r w:rsidRPr="007E60C5">
        <w:t>HCoC</w:t>
      </w:r>
      <w:proofErr w:type="spellEnd"/>
      <w:r w:rsidRPr="007E60C5">
        <w:t xml:space="preserve"> ble iverksatt i november 2002 etter at 96 stater signerte kodeksen, herunder Norge. Aktivitetene ved Andøya Space innebærer at Norge er blant landene som rutinemessig forhåndsvarsler oppskytninger.</w:t>
      </w:r>
    </w:p>
    <w:p w14:paraId="4BCF1F12" w14:textId="77777777" w:rsidR="00EC1151" w:rsidRPr="007E60C5" w:rsidRDefault="00132E54" w:rsidP="007E60C5">
      <w:r w:rsidRPr="007E60C5">
        <w:t xml:space="preserve">Som en langsiktig investering i norske utenriks- og sikkerhetspolitiske interesser påtok Norge seg formannskapet i </w:t>
      </w:r>
      <w:proofErr w:type="spellStart"/>
      <w:r w:rsidRPr="007E60C5">
        <w:t>HCoC</w:t>
      </w:r>
      <w:proofErr w:type="spellEnd"/>
      <w:r w:rsidRPr="007E60C5">
        <w:t xml:space="preserve"> for første gang i perioden juni 2019 til juni 2020. Formannskapet bidro til å styrke vår profil internasjonalt som en troverdig og konsistent partner i det multilaterale ikke-spredningsarbeidet, så vel som å fremme vår innsats på andre arenaer innen eksportkontroll og ikke-spredning. Som første formannskap på flere år, lyktes Norge med å få med tre nye land i samarbeidet; Ekvatorial-Guinea, Saint Vincent og -Grenadinene og Somalia sluttet seg til i januar og februar 2020. Totalt er nå 143 land tilsluttet </w:t>
      </w:r>
      <w:proofErr w:type="spellStart"/>
      <w:r w:rsidRPr="007E60C5">
        <w:t>HCoC</w:t>
      </w:r>
      <w:proofErr w:type="spellEnd"/>
      <w:r w:rsidRPr="007E60C5">
        <w:t>.</w:t>
      </w:r>
    </w:p>
    <w:p w14:paraId="63E7C051" w14:textId="77777777" w:rsidR="00EC1151" w:rsidRPr="007E60C5" w:rsidRDefault="00132E54" w:rsidP="007E60C5">
      <w:pPr>
        <w:pStyle w:val="Overskrift2"/>
      </w:pPr>
      <w:r w:rsidRPr="007E60C5">
        <w:lastRenderedPageBreak/>
        <w:t>Initiativet for spredningssikkerhet</w:t>
      </w:r>
    </w:p>
    <w:p w14:paraId="4CC9C7E7" w14:textId="77777777" w:rsidR="00EC1151" w:rsidRPr="007E60C5" w:rsidRDefault="00132E54" w:rsidP="007E60C5">
      <w:proofErr w:type="spellStart"/>
      <w:r w:rsidRPr="007E60C5">
        <w:t>Proliferation</w:t>
      </w:r>
      <w:proofErr w:type="spellEnd"/>
      <w:r w:rsidRPr="007E60C5">
        <w:t xml:space="preserve"> Security Initiative (PSI) er en internasjonal innsats for å stanse handel med og transport av masseødeleggelsesvåpen (MØV) og relatert teknologi og kunnskap. PSI fungerer som et supplement til etablerte regimer for eksport-kontroll og ikke-spredningsforpliktelser.</w:t>
      </w:r>
    </w:p>
    <w:p w14:paraId="7406D902" w14:textId="77777777" w:rsidR="00EC1151" w:rsidRPr="007E60C5" w:rsidRDefault="00132E54" w:rsidP="007E60C5">
      <w:r w:rsidRPr="007E60C5">
        <w:t>106 stater har sluttet seg til PSIs prinsipper for å hindre spredning, og Norge er med i kjernegruppen for operative eksperter, som består av 20 land. USA ivaretar sekretariatsfunksjonen i PSI. På norsk side ledes arbeidet av Utenriksdepartementet. Arbeidet gjennomføres med deltakelse fra en rekke departementer og underliggende etater, herunder Justis- og beredskapsdepartementet, Nærings- og fiskeri-departementet, Etterretningstjenesten, PST og Tolletaten.</w:t>
      </w:r>
    </w:p>
    <w:p w14:paraId="45C017BD" w14:textId="77777777" w:rsidR="00EC1151" w:rsidRPr="007E60C5" w:rsidRDefault="00132E54" w:rsidP="007E60C5">
      <w:r w:rsidRPr="007E60C5">
        <w:t>Norge deltok da Sør-Korea i mai 2023 var vert for PSIs høynivåmøte, hvor det ble markert at initiativet fyller 20 år.</w:t>
      </w:r>
    </w:p>
    <w:p w14:paraId="755B8ACB" w14:textId="77777777" w:rsidR="00EC1151" w:rsidRPr="007E60C5" w:rsidRDefault="00132E54" w:rsidP="007E60C5">
      <w:pPr>
        <w:pStyle w:val="Overskrift2"/>
      </w:pPr>
      <w:r w:rsidRPr="007E60C5">
        <w:t>Samarbeidet med EU</w:t>
      </w:r>
    </w:p>
    <w:p w14:paraId="53E8857B" w14:textId="77777777" w:rsidR="00EC1151" w:rsidRPr="007E60C5" w:rsidRDefault="00132E54" w:rsidP="007E60C5">
      <w:r w:rsidRPr="007E60C5">
        <w:t>Norge har et nært samarbeid med EU om eksportkontroll og ikke-spredning generelt, og har som målsetting å gjennomføre EUs standarder i det norske regelverket. Det er nær og hyppig kontakt på eksportkontrollfeltet for å sikre størst mulig grad av harmonisering. Dette bidrar til forutsigbarhet og størst mulig grad av likebehandling av aktører som berøres av eksportkontroll.</w:t>
      </w:r>
    </w:p>
    <w:p w14:paraId="1A55A3B7" w14:textId="77777777" w:rsidR="00EC1151" w:rsidRPr="007E60C5" w:rsidRDefault="00132E54" w:rsidP="007E60C5">
      <w:r w:rsidRPr="007E60C5">
        <w:t>I 2003 inngikk Norge et samarbeid med EUs utenrikstjeneste om eksportkontroll for forsvars-materiell. Siden 2013 har det vært et uformelt samarbeid med EU-kommisjonen om eksport av flerbruksvarer. Samarbeidet ble formalisert i 2017. Diskusjonene om harmonisering av regelverk og praktisering videreføres.</w:t>
      </w:r>
    </w:p>
    <w:p w14:paraId="627669C3" w14:textId="77777777" w:rsidR="00EC1151" w:rsidRPr="007E60C5" w:rsidRDefault="00132E54" w:rsidP="007E60C5">
      <w:r w:rsidRPr="007E60C5">
        <w:t>Samarbeidet innebærer bl.a. at Norge, som eneste ikke-medlemsland, utveksler avslag på søknader om eksport av forsvarsmateriell og flerbruksvarer i databaser EU har etablert. Landene kan konsultere nærmere om et konkret avslag, noe som er nyttig i Utenriksdepartementets lisensieringsarbeid. Utgangspunktet er at dersom det foreligger et avslag fra et EU-land i en identisk sak forutsettes det at også den norske søknaden blir avslått («</w:t>
      </w:r>
      <w:proofErr w:type="spellStart"/>
      <w:r w:rsidRPr="007E60C5">
        <w:t>no</w:t>
      </w:r>
      <w:proofErr w:type="spellEnd"/>
      <w:r w:rsidRPr="007E60C5">
        <w:t xml:space="preserve"> </w:t>
      </w:r>
      <w:proofErr w:type="spellStart"/>
      <w:r w:rsidRPr="007E60C5">
        <w:t>undercut</w:t>
      </w:r>
      <w:proofErr w:type="spellEnd"/>
      <w:r w:rsidRPr="007E60C5">
        <w:t>»).</w:t>
      </w:r>
    </w:p>
    <w:p w14:paraId="73C44636" w14:textId="77777777" w:rsidR="00EC1151" w:rsidRPr="007E60C5" w:rsidRDefault="00132E54" w:rsidP="007E60C5">
      <w:r w:rsidRPr="007E60C5">
        <w:t xml:space="preserve">Basert på det etablerte samarbeidet holdes halvårlige politiske konsultasjoner med EUs utenrikstjeneste og EU-kommisjonen om spørsmål knyttet til eksportkontroll i et videre perspektiv, herunder årlig rapportering, destinasjonsland av bekymring, ATT, eksportkontrollregimenene, samt politikkutvikling. Utenriksdepartementet og norsk industri inviteres til EU-kommisjonens årlige </w:t>
      </w:r>
      <w:proofErr w:type="spellStart"/>
      <w:r w:rsidRPr="007E60C5">
        <w:t>Export</w:t>
      </w:r>
      <w:proofErr w:type="spellEnd"/>
      <w:r w:rsidRPr="007E60C5">
        <w:t xml:space="preserve"> Control Forum, og Norge stiller eksperter til rådighet for EUs utadrettede dialog-programmer overfor tredjeland.</w:t>
      </w:r>
    </w:p>
    <w:p w14:paraId="4BC686CB" w14:textId="77777777" w:rsidR="00EC1151" w:rsidRPr="007E60C5" w:rsidRDefault="00132E54" w:rsidP="007E60C5">
      <w:r w:rsidRPr="007E60C5">
        <w:t>Norge ble i forbindelse med EUs tiende pakke av restriktive tiltak mot Russland gitt status som partnerland hva angår eksportkontroll av flerbruksvarer og -teknologi. Dette er omtalt i kapittel 7.2.</w:t>
      </w:r>
    </w:p>
    <w:p w14:paraId="1A2DF948" w14:textId="77777777" w:rsidR="00EC1151" w:rsidRPr="007E60C5" w:rsidRDefault="00132E54" w:rsidP="007E60C5">
      <w:pPr>
        <w:pStyle w:val="Overskrift2"/>
      </w:pPr>
      <w:r w:rsidRPr="007E60C5">
        <w:t>FNs sikkerhetsråd</w:t>
      </w:r>
    </w:p>
    <w:p w14:paraId="70C10955" w14:textId="77777777" w:rsidR="00EC1151" w:rsidRPr="007E60C5" w:rsidRDefault="00132E54" w:rsidP="007E60C5">
      <w:r w:rsidRPr="007E60C5">
        <w:t xml:space="preserve">FNs sikkerhetsråd er det eneste organet som kan vedta bestemmelser som er bindende for alle FNs medlemsstater. Sikkerhetsrådet fatter vedtak om sanksjoner mot land, grupper, selskaper og individer som et fredelig (ikke-militært) virkemiddel i situasjoner der internasjonal fred og sikkerhet </w:t>
      </w:r>
      <w:r w:rsidRPr="007E60C5">
        <w:lastRenderedPageBreak/>
        <w:t>anses truet. Formålet med sanksjonene er å påvirke uønsket adferd hos den aktøren man innfører sanksjoner mot, og på denne måten bidra til at internasjonale normer respekteres og opprettholdes. Flere av sanksjonsregimene Sikkerhetsrådet har vedtatt omfatter restriksjoner og forbud mot eksport av bl.a. våpen og annet militært materiell, samt flerbruksteknologi.</w:t>
      </w:r>
    </w:p>
    <w:p w14:paraId="388FFB57" w14:textId="77777777" w:rsidR="00EC1151" w:rsidRPr="007E60C5" w:rsidRDefault="00132E54" w:rsidP="007E60C5">
      <w:r w:rsidRPr="007E60C5">
        <w:t>Norge var valgt inn som medlem av Sikkerhetsrådet for perioden 2021–2022.</w:t>
      </w:r>
    </w:p>
    <w:p w14:paraId="06A9FD05" w14:textId="77777777" w:rsidR="00EC1151" w:rsidRPr="007E60C5" w:rsidRDefault="00132E54" w:rsidP="007E60C5">
      <w:r w:rsidRPr="007E60C5">
        <w:t>Sikkerhetsrådet har vedtatt omfattende sanksjoner mot Nord-Korea som reaksjon på landets kjernefysiske og ballistiske missilprogrammer. Sanksjonsregimet er ytterligere skjerpet i flere omganger i løpet av de siste 15 årene. Norge -støtter slike målrettede sanksjoner som kan motvirke spredning av masseødeleggelsesvåpen og deres leveringsmidler. Vår posisjon bygger på lange linjer i utenrikspolitikken. I løpet av våre to år i rådet ledet Norge 1718-komiteen som skal følge opp sanksjonene mot Nord-Korea.</w:t>
      </w:r>
    </w:p>
    <w:p w14:paraId="425C5613" w14:textId="229DD3BA" w:rsidR="00EC1151" w:rsidRPr="007E60C5" w:rsidRDefault="00C551B9" w:rsidP="007E60C5">
      <w:r>
        <w:rPr>
          <w:noProof/>
        </w:rPr>
        <w:lastRenderedPageBreak/>
        <w:drawing>
          <wp:inline distT="0" distB="0" distL="0" distR="0" wp14:anchorId="72C5BF24" wp14:editId="29043CD1">
            <wp:extent cx="6078855" cy="842010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8855" cy="8420100"/>
                    </a:xfrm>
                    <a:prstGeom prst="rect">
                      <a:avLst/>
                    </a:prstGeom>
                    <a:noFill/>
                    <a:ln>
                      <a:noFill/>
                    </a:ln>
                  </pic:spPr>
                </pic:pic>
              </a:graphicData>
            </a:graphic>
          </wp:inline>
        </w:drawing>
      </w:r>
    </w:p>
    <w:p w14:paraId="6B5EE5A6" w14:textId="77777777" w:rsidR="00EC1151" w:rsidRPr="007E60C5" w:rsidRDefault="00132E54" w:rsidP="007E60C5">
      <w:pPr>
        <w:pStyle w:val="figur-tittel"/>
      </w:pPr>
      <w:r w:rsidRPr="007E60C5">
        <w:t>Medlemskap i eksportkontrollregimene</w:t>
      </w:r>
    </w:p>
    <w:p w14:paraId="329D0DD6" w14:textId="77777777" w:rsidR="00EC1151" w:rsidRPr="007E60C5" w:rsidRDefault="00EC1151" w:rsidP="007E60C5"/>
    <w:p w14:paraId="4E28A062" w14:textId="77777777" w:rsidR="00EC1151" w:rsidRPr="007E60C5" w:rsidRDefault="00132E54" w:rsidP="007E60C5">
      <w:pPr>
        <w:pStyle w:val="Overskrift1"/>
      </w:pPr>
      <w:r w:rsidRPr="007E60C5">
        <w:t>Eksporten av forsvarsmateriell i 2022</w:t>
      </w:r>
    </w:p>
    <w:p w14:paraId="079DC10C" w14:textId="77777777" w:rsidR="00EC1151" w:rsidRPr="007E60C5" w:rsidRDefault="00132E54" w:rsidP="007E60C5">
      <w:r w:rsidRPr="007E60C5">
        <w:t xml:space="preserve">Dette kapittelet gir en oversikt over eksporten av forsvarsmateriell og flerbruksvarer til militær sluttbruk fra norske bedrifter i 2022. Oversikten viser den reelle eksporten av varer, teknologi og tjenester som krever lisens etter Utenriks-departementets </w:t>
      </w:r>
      <w:proofErr w:type="spellStart"/>
      <w:r w:rsidRPr="007E60C5">
        <w:t>varelister</w:t>
      </w:r>
      <w:proofErr w:type="spellEnd"/>
      <w:r w:rsidRPr="007E60C5">
        <w:t>. Oversiktene inneholder ikke opplysninger om midlertidig utførsel av varer for demonstrasjon i utlandet, eller varer som blir returnert til Norge etter å ha vært -midlertidig utført i forbindelse med en reparasjon.</w:t>
      </w:r>
    </w:p>
    <w:p w14:paraId="4A039CFC" w14:textId="77777777" w:rsidR="00EC1151" w:rsidRPr="007E60C5" w:rsidRDefault="00132E54" w:rsidP="007E60C5">
      <w:r w:rsidRPr="007E60C5">
        <w:t>Tallene som legges til grunn i denne meld-ingen gjenspeiler norske bedrifter sine innrapporteringer til UD. Bedriftene rapporterer utførsel i henhold til innvilgede eksportlisenser. Innrapportert verdi kan variere fra år til år. Leveransetid kan bli annet enn planlagt, og leveranser under en kontrakt kan foregå i flere trinn. Valuta-sving-</w:t>
      </w:r>
      <w:proofErr w:type="spellStart"/>
      <w:r w:rsidRPr="007E60C5">
        <w:t>ninger</w:t>
      </w:r>
      <w:proofErr w:type="spellEnd"/>
      <w:r w:rsidRPr="007E60C5">
        <w:t xml:space="preserve"> kan også gjøre seg gjeldende. Tallene reflekterer i stor grad naturlige variasjoner i leveransene. Dette anses som et normalt eksport-mønster.</w:t>
      </w:r>
    </w:p>
    <w:p w14:paraId="07AA4F29" w14:textId="77777777" w:rsidR="00EC1151" w:rsidRPr="007E60C5" w:rsidRDefault="00132E54" w:rsidP="007E60C5">
      <w:r w:rsidRPr="007E60C5">
        <w:t>Formatet følger det samme som i de siste års meldinger. Eksporten er fremstilt i følgende -tabeller, figurer og oversikter:</w:t>
      </w:r>
    </w:p>
    <w:p w14:paraId="2BAB82AE" w14:textId="77777777" w:rsidR="00EC1151" w:rsidRPr="007E60C5" w:rsidRDefault="00132E54" w:rsidP="007E60C5">
      <w:pPr>
        <w:pStyle w:val="friliste"/>
      </w:pPr>
      <w:r w:rsidRPr="007E60C5">
        <w:t>Tabell 9.1</w:t>
      </w:r>
      <w:r w:rsidRPr="007E60C5">
        <w:tab/>
        <w:t>Eksport av forsvarsmateriell og sivile varer til militær sluttbruk (2017–2022)</w:t>
      </w:r>
    </w:p>
    <w:p w14:paraId="6DC11C2F" w14:textId="77777777" w:rsidR="00EC1151" w:rsidRPr="007E60C5" w:rsidRDefault="00132E54" w:rsidP="007E60C5">
      <w:pPr>
        <w:pStyle w:val="friliste"/>
      </w:pPr>
      <w:r w:rsidRPr="007E60C5">
        <w:t>Tabell 9.2</w:t>
      </w:r>
      <w:r w:rsidRPr="007E60C5">
        <w:tab/>
        <w:t xml:space="preserve">Eksport av A- og B-materiell i 2022 fordelt på varekategoriene i Liste I </w:t>
      </w:r>
      <w:proofErr w:type="spellStart"/>
      <w:r w:rsidRPr="007E60C5">
        <w:t>i</w:t>
      </w:r>
      <w:proofErr w:type="spellEnd"/>
      <w:r w:rsidRPr="007E60C5">
        <w:t xml:space="preserve"> prosent og NOK</w:t>
      </w:r>
    </w:p>
    <w:p w14:paraId="24632226" w14:textId="77777777" w:rsidR="00EC1151" w:rsidRPr="007E60C5" w:rsidRDefault="00132E54" w:rsidP="007E60C5">
      <w:pPr>
        <w:pStyle w:val="friliste"/>
      </w:pPr>
      <w:r w:rsidRPr="007E60C5">
        <w:t>Tabell 9.3</w:t>
      </w:r>
      <w:r w:rsidRPr="007E60C5">
        <w:tab/>
        <w:t>Fordeling av eksport av A- og B-materiell på land (2019–2002) i 1000 NOK</w:t>
      </w:r>
    </w:p>
    <w:p w14:paraId="0A21D503" w14:textId="77777777" w:rsidR="00EC1151" w:rsidRPr="007E60C5" w:rsidRDefault="00132E54" w:rsidP="007E60C5">
      <w:pPr>
        <w:pStyle w:val="friliste"/>
      </w:pPr>
      <w:r w:rsidRPr="007E60C5">
        <w:t>Tabell 9.4</w:t>
      </w:r>
      <w:r w:rsidRPr="007E60C5">
        <w:tab/>
        <w:t>Eksport av forsvarsmateriell i 2022 fordelt på land og varekategorier i Liste I (i 1000 NOK)</w:t>
      </w:r>
    </w:p>
    <w:p w14:paraId="4EF59953" w14:textId="77777777" w:rsidR="00EC1151" w:rsidRPr="007E60C5" w:rsidRDefault="00132E54" w:rsidP="007E60C5">
      <w:pPr>
        <w:pStyle w:val="friliste"/>
      </w:pPr>
      <w:r w:rsidRPr="007E60C5">
        <w:t>Tabell 9.5</w:t>
      </w:r>
      <w:r w:rsidRPr="007E60C5">
        <w:tab/>
        <w:t xml:space="preserve">Tjenester for utenlandske oppdragsgivere knyttet til Liste I </w:t>
      </w:r>
      <w:proofErr w:type="spellStart"/>
      <w:r w:rsidRPr="007E60C5">
        <w:t>i</w:t>
      </w:r>
      <w:proofErr w:type="spellEnd"/>
      <w:r w:rsidRPr="007E60C5">
        <w:t xml:space="preserve"> 2022 i NOK</w:t>
      </w:r>
    </w:p>
    <w:p w14:paraId="3F07D8B3" w14:textId="77777777" w:rsidR="00EC1151" w:rsidRPr="007E60C5" w:rsidRDefault="00132E54" w:rsidP="007E60C5">
      <w:pPr>
        <w:pStyle w:val="friliste"/>
      </w:pPr>
      <w:r w:rsidRPr="007E60C5">
        <w:t>Tabell 9.6</w:t>
      </w:r>
      <w:r w:rsidRPr="007E60C5">
        <w:tab/>
        <w:t xml:space="preserve">Reparasjoner foretatt i Norge for utenlandske oppdragsgivere knyttet til Liste I </w:t>
      </w:r>
      <w:proofErr w:type="spellStart"/>
      <w:r w:rsidRPr="007E60C5">
        <w:t>i</w:t>
      </w:r>
      <w:proofErr w:type="spellEnd"/>
      <w:r w:rsidRPr="007E60C5">
        <w:t xml:space="preserve"> 2022 i NOK</w:t>
      </w:r>
    </w:p>
    <w:p w14:paraId="2B1112CF" w14:textId="77777777" w:rsidR="00EC1151" w:rsidRPr="007E60C5" w:rsidRDefault="00132E54" w:rsidP="007E60C5">
      <w:pPr>
        <w:pStyle w:val="friliste"/>
      </w:pPr>
      <w:r w:rsidRPr="007E60C5">
        <w:t>Tabell 9.7</w:t>
      </w:r>
      <w:r w:rsidRPr="007E60C5">
        <w:tab/>
        <w:t>Eksport av håndvåpen i 2022</w:t>
      </w:r>
    </w:p>
    <w:p w14:paraId="490B697D" w14:textId="77777777" w:rsidR="00EC1151" w:rsidRPr="007E60C5" w:rsidRDefault="00132E54" w:rsidP="007E60C5">
      <w:pPr>
        <w:pStyle w:val="friliste"/>
      </w:pPr>
      <w:r w:rsidRPr="007E60C5">
        <w:t>Tabell 9.8</w:t>
      </w:r>
      <w:r w:rsidRPr="007E60C5">
        <w:tab/>
        <w:t>Eksport av flerbruksvarer på Liste II i 2022 til militær sluttbruk i NOK</w:t>
      </w:r>
    </w:p>
    <w:p w14:paraId="55DAB587" w14:textId="77777777" w:rsidR="00EC1151" w:rsidRPr="007E60C5" w:rsidRDefault="00132E54" w:rsidP="007E60C5">
      <w:pPr>
        <w:pStyle w:val="friliste"/>
      </w:pPr>
      <w:r w:rsidRPr="007E60C5">
        <w:t>Tabell 9.9</w:t>
      </w:r>
      <w:r w:rsidRPr="007E60C5">
        <w:tab/>
        <w:t>Eksport av beskyttelsesutstyr for bruk i humanitær minerydding 2022</w:t>
      </w:r>
    </w:p>
    <w:p w14:paraId="4272E312" w14:textId="77777777" w:rsidR="00EC1151" w:rsidRPr="007E60C5" w:rsidRDefault="00132E54" w:rsidP="007E60C5">
      <w:pPr>
        <w:pStyle w:val="friliste"/>
      </w:pPr>
      <w:r w:rsidRPr="007E60C5">
        <w:t>Tabell 9.10</w:t>
      </w:r>
      <w:r w:rsidRPr="007E60C5">
        <w:tab/>
        <w:t>Oversikt over behandlede saker 2020–2022</w:t>
      </w:r>
    </w:p>
    <w:p w14:paraId="4C7DFA03" w14:textId="77777777" w:rsidR="00EC1151" w:rsidRPr="007E60C5" w:rsidRDefault="00132E54" w:rsidP="007E60C5">
      <w:pPr>
        <w:pStyle w:val="friliste"/>
      </w:pPr>
      <w:r w:rsidRPr="007E60C5">
        <w:t>Figur 9.1</w:t>
      </w:r>
      <w:r w:rsidRPr="007E60C5">
        <w:tab/>
        <w:t>Utviklingen av eksport av forsvars-materiell 2012–2022</w:t>
      </w:r>
    </w:p>
    <w:p w14:paraId="17ED2214" w14:textId="77777777" w:rsidR="00EC1151" w:rsidRPr="007E60C5" w:rsidRDefault="00132E54" w:rsidP="007E60C5">
      <w:pPr>
        <w:pStyle w:val="friliste"/>
      </w:pPr>
      <w:r w:rsidRPr="007E60C5">
        <w:t>Figur 9.2</w:t>
      </w:r>
      <w:r w:rsidRPr="007E60C5">
        <w:tab/>
        <w:t>Eksport av A- og B-materiell i 2022 fordelt på regioner</w:t>
      </w:r>
    </w:p>
    <w:p w14:paraId="7F411CB3" w14:textId="77777777" w:rsidR="00EC1151" w:rsidRPr="007E60C5" w:rsidRDefault="00132E54" w:rsidP="007E60C5">
      <w:pPr>
        <w:pStyle w:val="friliste"/>
      </w:pPr>
      <w:r w:rsidRPr="007E60C5">
        <w:t>Figur 9.3</w:t>
      </w:r>
      <w:r w:rsidRPr="007E60C5">
        <w:tab/>
        <w:t>Eksport av A- og B-materiell i 2022 fordelt på varekategoriene i Liste I, jf. Tabell 9.2</w:t>
      </w:r>
    </w:p>
    <w:p w14:paraId="7FF6EB25" w14:textId="77777777" w:rsidR="00EC1151" w:rsidRPr="007E60C5" w:rsidRDefault="00132E54" w:rsidP="007E60C5">
      <w:pPr>
        <w:pStyle w:val="friliste"/>
      </w:pPr>
      <w:r w:rsidRPr="007E60C5">
        <w:t>Oversikt 1</w:t>
      </w:r>
      <w:r w:rsidRPr="007E60C5">
        <w:tab/>
        <w:t>Forsvarets utførsel av eget materiell for etterforsyning, reparasjon, retur og egne styrker</w:t>
      </w:r>
    </w:p>
    <w:p w14:paraId="3EA7EED7" w14:textId="77777777" w:rsidR="00EC1151" w:rsidRPr="007E60C5" w:rsidRDefault="00132E54" w:rsidP="007E60C5">
      <w:pPr>
        <w:pStyle w:val="friliste"/>
      </w:pPr>
      <w:r w:rsidRPr="007E60C5">
        <w:t>Oversikt 2</w:t>
      </w:r>
      <w:r w:rsidRPr="007E60C5">
        <w:tab/>
        <w:t>Politiets utførsel av eget materiell ved bruk i utlandet unntatt etter eksportkontrollforskriften § 8 h</w:t>
      </w:r>
    </w:p>
    <w:p w14:paraId="4B828672" w14:textId="77777777" w:rsidR="00EC1151" w:rsidRPr="007E60C5" w:rsidRDefault="00132E54" w:rsidP="007E60C5">
      <w:pPr>
        <w:pStyle w:val="friliste"/>
      </w:pPr>
      <w:r w:rsidRPr="007E60C5">
        <w:t>Oversikt 3</w:t>
      </w:r>
      <w:r w:rsidRPr="007E60C5">
        <w:tab/>
        <w:t>Bedrifter som har rapportert om eksport i 2022</w:t>
      </w:r>
    </w:p>
    <w:p w14:paraId="696CA32C" w14:textId="77777777" w:rsidR="00EC1151" w:rsidRPr="007E60C5" w:rsidRDefault="00132E54" w:rsidP="007E60C5">
      <w:r w:rsidRPr="007E60C5">
        <w:t>Meldingen gir informasjon om utførsel av sivile håndvåpen fra Norge, samt om Forsvarets bruk av eget materiell i utlandet. Norge eksporterer ikke militære håndvåpen, og utførselen som er reflektert i tabell 9.7 gjelder i all hovedsak antikke våpen til samlere, og jakt- og konkurransevåpen.</w:t>
      </w:r>
    </w:p>
    <w:p w14:paraId="07BCAE12" w14:textId="77777777" w:rsidR="00EC1151" w:rsidRPr="007E60C5" w:rsidRDefault="00132E54" w:rsidP="007E60C5">
      <w:r w:rsidRPr="007E60C5">
        <w:lastRenderedPageBreak/>
        <w:t>Eksportkontrollforskriften § 8 h) pålegger Politidirektoratet å rapportere sine utførsler av forsvarsrelaterte varer til Utenriksdepartementet.</w:t>
      </w:r>
    </w:p>
    <w:p w14:paraId="6C6EAF45" w14:textId="77777777" w:rsidR="00EC1151" w:rsidRPr="007E60C5" w:rsidRDefault="00132E54" w:rsidP="007E60C5">
      <w:r w:rsidRPr="007E60C5">
        <w:t xml:space="preserve">Informasjon om avslag på søknader om eksportlisens </w:t>
      </w:r>
      <w:proofErr w:type="gramStart"/>
      <w:r w:rsidRPr="007E60C5">
        <w:t>fremgår</w:t>
      </w:r>
      <w:proofErr w:type="gramEnd"/>
      <w:r w:rsidRPr="007E60C5">
        <w:t xml:space="preserve"> av kapittel 9.15. I 2022 ble 18 søknader om eksportlisens for forsvars-materiell og flerbruksvarer til militær bruk avslått. Avslagene som inngår i </w:t>
      </w:r>
      <w:proofErr w:type="gramStart"/>
      <w:r w:rsidRPr="007E60C5">
        <w:t>oversikten</w:t>
      </w:r>
      <w:proofErr w:type="gramEnd"/>
      <w:r w:rsidRPr="007E60C5">
        <w:t xml:space="preserve"> er </w:t>
      </w:r>
      <w:proofErr w:type="spellStart"/>
      <w:r w:rsidRPr="007E60C5">
        <w:t>departe-mentets</w:t>
      </w:r>
      <w:proofErr w:type="spellEnd"/>
      <w:r w:rsidRPr="007E60C5">
        <w:t xml:space="preserve"> vedtak om avslag på lisens-søknader. Disse har vært gjenstand for grundig og individuell saksbehandling på basis av det -norske eksportkontrollregelverket. Gjennom å dele informasjon om avslag bidrar Norge til å fremme en høy internasjonal standard når det gjelder åpenhet om eksport av forsvarsmateriell.</w:t>
      </w:r>
    </w:p>
    <w:p w14:paraId="6D46D5E3" w14:textId="77777777" w:rsidR="00EC1151" w:rsidRPr="007E60C5" w:rsidRDefault="00132E54" w:rsidP="007E60C5">
      <w:r w:rsidRPr="007E60C5">
        <w:t xml:space="preserve">Det er imidlertid viktig å være klar over at avslagene bare viser en del av det faktiske bildet, da dialogen mellom bedriftene og Utenriks-departementet om muligheten for å få tillatelse til eksport innebærer at bedrifter sjelden søker om, eller retter henvendelser om mulighet for, eksportlisens til land hvor tillatelse ikke kan </w:t>
      </w:r>
      <w:proofErr w:type="gramStart"/>
      <w:r w:rsidRPr="007E60C5">
        <w:t>påregnes</w:t>
      </w:r>
      <w:proofErr w:type="gramEnd"/>
      <w:r w:rsidRPr="007E60C5">
        <w:t xml:space="preserve"> å bli innvilget. I flere tilfeller avslår bedrifter på eget initiativ henvendelser fra land om eksport av forsvarsmateriell der bedriften selv har kunnskap om at tillatelse ikke kan </w:t>
      </w:r>
      <w:proofErr w:type="gramStart"/>
      <w:r w:rsidRPr="007E60C5">
        <w:t>påregnes</w:t>
      </w:r>
      <w:proofErr w:type="gramEnd"/>
      <w:r w:rsidRPr="007E60C5">
        <w:t xml:space="preserve"> innvilget.</w:t>
      </w:r>
    </w:p>
    <w:p w14:paraId="51884DFD" w14:textId="77777777" w:rsidR="00EC1151" w:rsidRPr="007E60C5" w:rsidRDefault="00132E54" w:rsidP="007E60C5">
      <w:r w:rsidRPr="007E60C5">
        <w:t>Kapittelet gir også informasjon om utførsel av flerbruksvarer til militær sluttbruk i kapittel 9.13, og om utførsel av utstyr for bruk i humanitær minerydding i kapittel 9.14.</w:t>
      </w:r>
    </w:p>
    <w:p w14:paraId="7524CBBB" w14:textId="77777777" w:rsidR="00EC1151" w:rsidRPr="007E60C5" w:rsidRDefault="00132E54" w:rsidP="007E60C5">
      <w:r w:rsidRPr="007E60C5">
        <w:t>Kapittel 9.17 informerer om hvilke bedrifter som har rapportert om eksport av forsvars---materiell. Totalt rapporterte 90 bedrifter om eksport av varer, teknologi og tjenester i 2022.</w:t>
      </w:r>
    </w:p>
    <w:p w14:paraId="1FA8C98F" w14:textId="77777777" w:rsidR="00EC1151" w:rsidRPr="007E60C5" w:rsidRDefault="00132E54" w:rsidP="007E60C5">
      <w:pPr>
        <w:pStyle w:val="Overskrift2"/>
      </w:pPr>
      <w:r w:rsidRPr="007E60C5">
        <w:t>Hovedtrekkene ved eksporten i 2022</w:t>
      </w:r>
    </w:p>
    <w:p w14:paraId="294939E8" w14:textId="77777777" w:rsidR="00EC1151" w:rsidRPr="007E60C5" w:rsidRDefault="00132E54" w:rsidP="007E60C5">
      <w:r w:rsidRPr="007E60C5">
        <w:t>Forsvarsindustriens kontrakter går ofte over flere år. Leveransene kan være ulikt fordelt gjennom kontraktsperioden, og eksportverdien vil derfor variere fra år til år.</w:t>
      </w:r>
    </w:p>
    <w:p w14:paraId="793F53A4" w14:textId="77777777" w:rsidR="00EC1151" w:rsidRPr="007E60C5" w:rsidRDefault="00132E54" w:rsidP="007E60C5">
      <w:r w:rsidRPr="007E60C5">
        <w:t>Den samlede verdien av eksporten i 2022 var nærmere 8,9 milliarder kroner, en økning på om lag 11 % fra 2021. Av dette utgjorde forsvars-materiell nærmere 7,3 milliarder kroner. Eksport av A-materiell (i hovedsak våpen og ammunisjon) utgjorde nær 6,5 milliarder kroner, og B-materiell (annet militært materiell) om lag 800 millioner kroner.</w:t>
      </w:r>
    </w:p>
    <w:p w14:paraId="0D78BD08" w14:textId="77777777" w:rsidR="00EC1151" w:rsidRPr="007E60C5" w:rsidRDefault="00132E54" w:rsidP="007E60C5">
      <w:r w:rsidRPr="007E60C5">
        <w:t>Sammenlignet med 2021 var det i 2022 en økning i verdien av eksporten av A-materiell med om lag 37 %, og en nedgang i verdien av eksporten av B-materiell med om lag -36 %.</w:t>
      </w:r>
    </w:p>
    <w:p w14:paraId="6BF89885" w14:textId="77777777" w:rsidR="00EC1151" w:rsidRPr="007E60C5" w:rsidRDefault="00132E54" w:rsidP="007E60C5">
      <w:r w:rsidRPr="007E60C5">
        <w:t>Verdien av eksport av flerbruksvarer til militær sluttbruk var på om lag 453 millioner kroner, en økning på 31 % fra 2021 til 2022.</w:t>
      </w:r>
    </w:p>
    <w:p w14:paraId="3B00247F" w14:textId="77777777" w:rsidR="00EC1151" w:rsidRPr="007E60C5" w:rsidRDefault="00132E54" w:rsidP="007E60C5">
      <w:r w:rsidRPr="007E60C5">
        <w:t xml:space="preserve">Eksporten av forsvarsrelaterte tjenesteytelser, gjennomføring av reparasjoner, </w:t>
      </w:r>
      <w:proofErr w:type="spellStart"/>
      <w:r w:rsidRPr="007E60C5">
        <w:t>teknologiover</w:t>
      </w:r>
      <w:proofErr w:type="spellEnd"/>
      <w:r w:rsidRPr="007E60C5">
        <w:t>-føring og formidling utgjorde i 2022 om lag 1,1 milliarder kroner. Dette er en nedgang på -30 % sammenlignet med 2021.</w:t>
      </w:r>
    </w:p>
    <w:p w14:paraId="0F84F17C" w14:textId="77777777" w:rsidR="00EC1151" w:rsidRPr="007E60C5" w:rsidRDefault="00132E54" w:rsidP="007E60C5">
      <w:r w:rsidRPr="007E60C5">
        <w:t>Sammenlignet med eksporten i 2021 er det en økning i verdien av den samlede eksporten av forsvarsmateriell (A- og B-materiell) på 22 % i 2022.</w:t>
      </w:r>
    </w:p>
    <w:p w14:paraId="7A30D140" w14:textId="77777777" w:rsidR="00EC1151" w:rsidRPr="007E60C5" w:rsidRDefault="00132E54" w:rsidP="007E60C5">
      <w:r w:rsidRPr="007E60C5">
        <w:t xml:space="preserve">De fleste eksportverdiene er stabile for det enkelte land. De største eksportøkningene i 2022 var til Qatar (en økning på ca. 1,4 milliarder), Australia (ca. 260 millioner), Sverige (ca. 167 millioner) og Belgia (ca. 153 millioner). Det var en nedgang i den samlede eksporten til USA (ca. -309 </w:t>
      </w:r>
      <w:r w:rsidRPr="007E60C5">
        <w:lastRenderedPageBreak/>
        <w:t>millioner), men eksportverdien var likevel nærmere 2,2 milliarder kroner. Videre var det en nedgang til Litauen (ca. -182 millioner), Frankrike (ca. -95 millioner), og Malaysia (ca. -75 millioner).</w:t>
      </w:r>
    </w:p>
    <w:p w14:paraId="3DD86EB9" w14:textId="77777777" w:rsidR="00EC1151" w:rsidRPr="007E60C5" w:rsidRDefault="00132E54" w:rsidP="007E60C5">
      <w:r w:rsidRPr="007E60C5">
        <w:t>Hovedvekten av eksporten går fremdeles til NATO-land og andre partnerland. Medlems-landene i NATO, samt Sverige, Finland og europeiske land mottok ca. 57 % av eksporten av A-materiell, og 93 % av B-materiell fra Norge i 2022.</w:t>
      </w:r>
    </w:p>
    <w:p w14:paraId="331C8D65" w14:textId="77777777" w:rsidR="00EC1151" w:rsidRPr="007E60C5" w:rsidRDefault="00132E54" w:rsidP="007E60C5">
      <w:r w:rsidRPr="007E60C5">
        <w:t>I 2022 økte særlig eksporten av forsvars-materiell til Qatar. Følgelig øker eksporten til region Midtøsten betraktelig sammenliknet med 2021. Dette kommer av enkelte store kontrakter for norsk forsvarsindustri. Det representerer ikke en signifikant økning i antall norske bedrifter som eksporterer til Qatar, ei heller en endring i Utenriksdepartementets politiske vurderinger. Tallet reflekterer i stor grad naturlige variasjoner i leveranser fra år til år og valutasvingninger.</w:t>
      </w:r>
    </w:p>
    <w:p w14:paraId="69691B87" w14:textId="77777777" w:rsidR="00EC1151" w:rsidRPr="007E60C5" w:rsidRDefault="00132E54" w:rsidP="007E60C5">
      <w:r w:rsidRPr="007E60C5">
        <w:t>Siden den første meldingen til Stortinget ble lagt frem i 1997 om eksporten i 1996, har antallet bedrifter som eksporterer forsvarsmateriell økt. I 1996 eksporterte 33 bedrifter forsvarsmateriell fra Norge. I 2022 var antallet 90 bedrifter, en svak nedgang fra 2021. I 1996 var den samlede verdien av eksport av forsvarsmateriell og tjenester 1 milliard kroner.</w:t>
      </w:r>
    </w:p>
    <w:p w14:paraId="005200F5" w14:textId="77777777" w:rsidR="00EC1151" w:rsidRPr="007E60C5" w:rsidRDefault="00132E54" w:rsidP="007E60C5">
      <w:pPr>
        <w:pStyle w:val="Overskrift2"/>
      </w:pPr>
      <w:r w:rsidRPr="007E60C5">
        <w:t>Utviklingen av eksport av forsvarsmateriell 2012–2022</w:t>
      </w:r>
    </w:p>
    <w:p w14:paraId="64FB7498" w14:textId="77777777" w:rsidR="00EC1151" w:rsidRPr="007E60C5" w:rsidRDefault="00132E54" w:rsidP="007E60C5">
      <w:r w:rsidRPr="007E60C5">
        <w:t xml:space="preserve">Figur 9.1 viser utviklingen i eksporten av A- og B-materiell, samt utførte tjenester og reparasjoner for utenlandske oppdragsgivere knyttet til varer på </w:t>
      </w:r>
      <w:proofErr w:type="spellStart"/>
      <w:r w:rsidRPr="007E60C5">
        <w:t>vareliste</w:t>
      </w:r>
      <w:proofErr w:type="spellEnd"/>
      <w:r w:rsidRPr="007E60C5">
        <w:t xml:space="preserve"> I.</w:t>
      </w:r>
    </w:p>
    <w:p w14:paraId="1DB4D0E6" w14:textId="77777777" w:rsidR="00EC1151" w:rsidRPr="007E60C5" w:rsidRDefault="00132E54" w:rsidP="007E60C5">
      <w:r w:rsidRPr="007E60C5">
        <w:br/>
      </w:r>
      <w:r w:rsidRPr="007E60C5">
        <w:br/>
      </w:r>
      <w:r w:rsidRPr="007E60C5">
        <w:br/>
      </w:r>
      <w:r w:rsidRPr="007E60C5">
        <w:br/>
      </w:r>
    </w:p>
    <w:p w14:paraId="3CBEDC13" w14:textId="77777777" w:rsidR="00EC1151" w:rsidRPr="007E60C5" w:rsidRDefault="00EC1151" w:rsidP="007E60C5"/>
    <w:p w14:paraId="010D9A8D" w14:textId="27B99396" w:rsidR="00EC1151" w:rsidRPr="007E60C5" w:rsidRDefault="00A20D66" w:rsidP="007E60C5">
      <w:r>
        <w:rPr>
          <w:noProof/>
        </w:rPr>
        <w:lastRenderedPageBreak/>
        <w:drawing>
          <wp:inline distT="0" distB="0" distL="0" distR="0" wp14:anchorId="3C30E513" wp14:editId="0A70E2CD">
            <wp:extent cx="6078855" cy="3606165"/>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8855" cy="3606165"/>
                    </a:xfrm>
                    <a:prstGeom prst="rect">
                      <a:avLst/>
                    </a:prstGeom>
                    <a:noFill/>
                    <a:ln>
                      <a:noFill/>
                    </a:ln>
                  </pic:spPr>
                </pic:pic>
              </a:graphicData>
            </a:graphic>
          </wp:inline>
        </w:drawing>
      </w:r>
    </w:p>
    <w:p w14:paraId="01EEB7F1" w14:textId="77777777" w:rsidR="00EC1151" w:rsidRPr="007E60C5" w:rsidRDefault="00132E54" w:rsidP="007E60C5">
      <w:pPr>
        <w:pStyle w:val="figur-tittel"/>
      </w:pPr>
      <w:r w:rsidRPr="007E60C5">
        <w:t>Utviklingen av eksport av forsvarsmateriell 2012–2022</w:t>
      </w:r>
    </w:p>
    <w:p w14:paraId="3E134C2E" w14:textId="77777777" w:rsidR="00EC1151" w:rsidRPr="007E60C5" w:rsidRDefault="00132E54" w:rsidP="007E60C5">
      <w:pPr>
        <w:pStyle w:val="Overskrift2"/>
      </w:pPr>
      <w:r w:rsidRPr="007E60C5">
        <w:t>Eksport av forsvarsmateriell og flerbruksvarer til militær sluttbruk (2017–2022)</w:t>
      </w:r>
    </w:p>
    <w:p w14:paraId="7D935BFB" w14:textId="77777777" w:rsidR="00A20D66" w:rsidRDefault="00132E54" w:rsidP="007E60C5">
      <w:pPr>
        <w:sectPr w:rsidR="00A20D66">
          <w:pgSz w:w="11905" w:h="16838"/>
          <w:pgMar w:top="1531" w:right="1162" w:bottom="1213" w:left="1162" w:header="708" w:footer="708" w:gutter="0"/>
          <w:cols w:space="708"/>
          <w:noEndnote/>
          <w:titlePg/>
        </w:sectPr>
      </w:pPr>
      <w:r w:rsidRPr="007E60C5">
        <w:t>Tabell 9.1 viser verdien av eksporten av forsvars-materiell og flerbruksvarer til militær sluttbruk samt forsvarsrelaterte tjenesteytelser, reparasjoner, teknologioverføring og formidling i perioden 2017 til 2022.</w:t>
      </w:r>
    </w:p>
    <w:p w14:paraId="055E4576" w14:textId="77777777" w:rsidR="00EC1151" w:rsidRPr="007E60C5" w:rsidRDefault="00EC1151" w:rsidP="007E60C5"/>
    <w:p w14:paraId="7D28FF34" w14:textId="28D376B6" w:rsidR="007E60C5" w:rsidRPr="007E60C5" w:rsidRDefault="007E60C5" w:rsidP="007E60C5">
      <w:pPr>
        <w:pStyle w:val="tabell-tittel"/>
      </w:pPr>
      <w:r w:rsidRPr="007E60C5">
        <w:t>Eksport av forsvarsmateriell og flerbruksvarer til militær sluttbruk fra 2017 til 2022 i 1000 NOK</w:t>
      </w:r>
    </w:p>
    <w:p w14:paraId="401845FF" w14:textId="77777777" w:rsidR="00EC1151" w:rsidRPr="007E60C5" w:rsidRDefault="00132E54" w:rsidP="007E60C5">
      <w:pPr>
        <w:pStyle w:val="Tabellnavn"/>
      </w:pPr>
      <w:r w:rsidRPr="007E60C5">
        <w:t>09J1tx2</w:t>
      </w:r>
    </w:p>
    <w:tbl>
      <w:tblPr>
        <w:tblW w:w="1402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4480"/>
        <w:gridCol w:w="1240"/>
        <w:gridCol w:w="1240"/>
        <w:gridCol w:w="1240"/>
        <w:gridCol w:w="1240"/>
        <w:gridCol w:w="1240"/>
        <w:gridCol w:w="1240"/>
        <w:gridCol w:w="1240"/>
      </w:tblGrid>
      <w:tr w:rsidR="00EC1151" w:rsidRPr="007E60C5" w14:paraId="556D500E" w14:textId="77777777" w:rsidTr="007E60C5">
        <w:trPr>
          <w:trHeight w:val="60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06E8DA" w14:textId="77777777" w:rsidR="00EC1151" w:rsidRPr="007E60C5" w:rsidRDefault="00EC1151" w:rsidP="007E60C5"/>
        </w:tc>
        <w:tc>
          <w:tcPr>
            <w:tcW w:w="4480" w:type="dxa"/>
            <w:tcBorders>
              <w:top w:val="single" w:sz="4" w:space="0" w:color="000000"/>
              <w:left w:val="nil"/>
              <w:bottom w:val="single" w:sz="4" w:space="0" w:color="000000"/>
              <w:right w:val="nil"/>
            </w:tcBorders>
            <w:tcMar>
              <w:top w:w="128" w:type="dxa"/>
              <w:left w:w="43" w:type="dxa"/>
              <w:bottom w:w="43" w:type="dxa"/>
              <w:right w:w="43" w:type="dxa"/>
            </w:tcMar>
          </w:tcPr>
          <w:p w14:paraId="3D1FE995" w14:textId="77777777" w:rsidR="00EC1151" w:rsidRPr="007E60C5" w:rsidRDefault="00EC1151" w:rsidP="007E60C5"/>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50D2AC" w14:textId="77777777" w:rsidR="00EC1151" w:rsidRPr="007E60C5" w:rsidRDefault="00132E54" w:rsidP="007E60C5">
            <w:r w:rsidRPr="007E60C5">
              <w:t>2017</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AEC649" w14:textId="77777777" w:rsidR="00EC1151" w:rsidRPr="007E60C5" w:rsidRDefault="00132E54" w:rsidP="007E60C5">
            <w:r w:rsidRPr="007E60C5">
              <w:t>2018</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F9A208" w14:textId="77777777" w:rsidR="00EC1151" w:rsidRPr="007E60C5" w:rsidRDefault="00132E54" w:rsidP="007E60C5">
            <w:r w:rsidRPr="007E60C5">
              <w:t>2019</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9D9A2" w14:textId="77777777" w:rsidR="00EC1151" w:rsidRPr="007E60C5" w:rsidRDefault="00132E54" w:rsidP="007E60C5">
            <w:r w:rsidRPr="007E60C5">
              <w:t>2020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AEF5B1" w14:textId="77777777" w:rsidR="00EC1151" w:rsidRPr="007E60C5" w:rsidRDefault="00132E54" w:rsidP="007E60C5">
            <w:r w:rsidRPr="007E60C5">
              <w:t>2021</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1458F9" w14:textId="77777777" w:rsidR="00EC1151" w:rsidRPr="007E60C5" w:rsidRDefault="00132E54" w:rsidP="007E60C5">
            <w:r w:rsidRPr="007E60C5">
              <w:t>2022</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A621D8" w14:textId="77777777" w:rsidR="00EC1151" w:rsidRPr="007E60C5" w:rsidRDefault="00132E54" w:rsidP="007E60C5">
            <w:r w:rsidRPr="007E60C5">
              <w:t>Endring 2021–2022</w:t>
            </w:r>
          </w:p>
        </w:tc>
      </w:tr>
      <w:tr w:rsidR="00EC1151" w:rsidRPr="007E60C5" w14:paraId="5A8B446E" w14:textId="77777777" w:rsidTr="007E60C5">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5DA51B33" w14:textId="77777777" w:rsidR="00EC1151" w:rsidRPr="007E60C5" w:rsidRDefault="00132E54" w:rsidP="007E60C5">
            <w:r w:rsidRPr="007E60C5">
              <w:t>Salg</w:t>
            </w:r>
          </w:p>
        </w:tc>
        <w:tc>
          <w:tcPr>
            <w:tcW w:w="4480" w:type="dxa"/>
            <w:tcBorders>
              <w:top w:val="single" w:sz="4" w:space="0" w:color="000000"/>
              <w:left w:val="nil"/>
              <w:bottom w:val="nil"/>
              <w:right w:val="nil"/>
            </w:tcBorders>
            <w:tcMar>
              <w:top w:w="128" w:type="dxa"/>
              <w:left w:w="43" w:type="dxa"/>
              <w:bottom w:w="43" w:type="dxa"/>
              <w:right w:w="43" w:type="dxa"/>
            </w:tcMar>
          </w:tcPr>
          <w:p w14:paraId="221165DF" w14:textId="77777777" w:rsidR="00EC1151" w:rsidRPr="007E60C5" w:rsidRDefault="00132E54" w:rsidP="007E60C5">
            <w:r w:rsidRPr="007E60C5">
              <w:t>A-materiell</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07DD689" w14:textId="77777777" w:rsidR="00EC1151" w:rsidRPr="007E60C5" w:rsidRDefault="00132E54" w:rsidP="007E60C5">
            <w:r w:rsidRPr="007E60C5">
              <w:t>4 675 739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69BF3ED" w14:textId="77777777" w:rsidR="00EC1151" w:rsidRPr="007E60C5" w:rsidRDefault="00132E54" w:rsidP="007E60C5">
            <w:r w:rsidRPr="007E60C5">
              <w:t>3 951 996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7E9A0BD" w14:textId="77777777" w:rsidR="00EC1151" w:rsidRPr="007E60C5" w:rsidRDefault="00132E54" w:rsidP="007E60C5">
            <w:r w:rsidRPr="007E60C5">
              <w:t>3 326 726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8C8641B" w14:textId="77777777" w:rsidR="00EC1151" w:rsidRPr="007E60C5" w:rsidRDefault="00132E54" w:rsidP="007E60C5">
            <w:r w:rsidRPr="007E60C5">
              <w:t>4 954 104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AB51370" w14:textId="77777777" w:rsidR="00EC1151" w:rsidRPr="007E60C5" w:rsidRDefault="00132E54" w:rsidP="007E60C5">
            <w:r w:rsidRPr="007E60C5">
              <w:t>4 746 222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FB768EE" w14:textId="77777777" w:rsidR="00EC1151" w:rsidRPr="007E60C5" w:rsidRDefault="00132E54" w:rsidP="007E60C5">
            <w:r w:rsidRPr="007E60C5">
              <w:t>6 480 026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A4169F9" w14:textId="77777777" w:rsidR="00EC1151" w:rsidRPr="007E60C5" w:rsidRDefault="00132E54" w:rsidP="007E60C5">
            <w:r w:rsidRPr="007E60C5">
              <w:rPr>
                <w:rStyle w:val="kursiv"/>
              </w:rPr>
              <w:t>36,53 %</w:t>
            </w:r>
          </w:p>
        </w:tc>
      </w:tr>
      <w:tr w:rsidR="00EC1151" w:rsidRPr="007E60C5" w14:paraId="34918E41" w14:textId="77777777" w:rsidTr="007E60C5">
        <w:trPr>
          <w:trHeight w:val="380"/>
        </w:trPr>
        <w:tc>
          <w:tcPr>
            <w:tcW w:w="860" w:type="dxa"/>
            <w:tcBorders>
              <w:top w:val="nil"/>
              <w:left w:val="nil"/>
              <w:bottom w:val="nil"/>
              <w:right w:val="nil"/>
            </w:tcBorders>
            <w:tcMar>
              <w:top w:w="128" w:type="dxa"/>
              <w:left w:w="43" w:type="dxa"/>
              <w:bottom w:w="43" w:type="dxa"/>
              <w:right w:w="43" w:type="dxa"/>
            </w:tcMar>
          </w:tcPr>
          <w:p w14:paraId="2BCD1B09" w14:textId="77777777" w:rsidR="00EC1151" w:rsidRPr="007E60C5" w:rsidRDefault="00132E54" w:rsidP="007E60C5">
            <w:r w:rsidRPr="007E60C5">
              <w:t>Salg</w:t>
            </w:r>
          </w:p>
        </w:tc>
        <w:tc>
          <w:tcPr>
            <w:tcW w:w="4480" w:type="dxa"/>
            <w:tcBorders>
              <w:top w:val="nil"/>
              <w:left w:val="nil"/>
              <w:bottom w:val="single" w:sz="4" w:space="0" w:color="000000"/>
              <w:right w:val="nil"/>
            </w:tcBorders>
            <w:tcMar>
              <w:top w:w="128" w:type="dxa"/>
              <w:left w:w="43" w:type="dxa"/>
              <w:bottom w:w="43" w:type="dxa"/>
              <w:right w:w="43" w:type="dxa"/>
            </w:tcMar>
          </w:tcPr>
          <w:p w14:paraId="7692F166" w14:textId="77777777" w:rsidR="00EC1151" w:rsidRPr="007E60C5" w:rsidRDefault="00132E54" w:rsidP="007E60C5">
            <w:r w:rsidRPr="007E60C5">
              <w:t>B-materiell</w:t>
            </w:r>
          </w:p>
        </w:tc>
        <w:tc>
          <w:tcPr>
            <w:tcW w:w="1240" w:type="dxa"/>
            <w:tcBorders>
              <w:top w:val="nil"/>
              <w:left w:val="nil"/>
              <w:bottom w:val="nil"/>
              <w:right w:val="nil"/>
            </w:tcBorders>
            <w:tcMar>
              <w:top w:w="128" w:type="dxa"/>
              <w:left w:w="43" w:type="dxa"/>
              <w:bottom w:w="43" w:type="dxa"/>
              <w:right w:w="43" w:type="dxa"/>
            </w:tcMar>
            <w:vAlign w:val="bottom"/>
          </w:tcPr>
          <w:p w14:paraId="7E43BAAE" w14:textId="77777777" w:rsidR="00EC1151" w:rsidRPr="007E60C5" w:rsidRDefault="00132E54" w:rsidP="007E60C5">
            <w:r w:rsidRPr="007E60C5">
              <w:t>678 897</w:t>
            </w:r>
          </w:p>
        </w:tc>
        <w:tc>
          <w:tcPr>
            <w:tcW w:w="1240" w:type="dxa"/>
            <w:tcBorders>
              <w:top w:val="nil"/>
              <w:left w:val="nil"/>
              <w:bottom w:val="nil"/>
              <w:right w:val="nil"/>
            </w:tcBorders>
            <w:tcMar>
              <w:top w:w="128" w:type="dxa"/>
              <w:left w:w="43" w:type="dxa"/>
              <w:bottom w:w="43" w:type="dxa"/>
              <w:right w:w="43" w:type="dxa"/>
            </w:tcMar>
            <w:vAlign w:val="bottom"/>
          </w:tcPr>
          <w:p w14:paraId="075DA352" w14:textId="77777777" w:rsidR="00EC1151" w:rsidRPr="007E60C5" w:rsidRDefault="00132E54" w:rsidP="007E60C5">
            <w:r w:rsidRPr="007E60C5">
              <w:t>872 558</w:t>
            </w:r>
          </w:p>
        </w:tc>
        <w:tc>
          <w:tcPr>
            <w:tcW w:w="1240" w:type="dxa"/>
            <w:tcBorders>
              <w:top w:val="nil"/>
              <w:left w:val="nil"/>
              <w:bottom w:val="nil"/>
              <w:right w:val="nil"/>
            </w:tcBorders>
            <w:tcMar>
              <w:top w:w="128" w:type="dxa"/>
              <w:left w:w="43" w:type="dxa"/>
              <w:bottom w:w="43" w:type="dxa"/>
              <w:right w:w="43" w:type="dxa"/>
            </w:tcMar>
            <w:vAlign w:val="bottom"/>
          </w:tcPr>
          <w:p w14:paraId="2E4F28E1" w14:textId="77777777" w:rsidR="00EC1151" w:rsidRPr="007E60C5" w:rsidRDefault="00132E54" w:rsidP="007E60C5">
            <w:r w:rsidRPr="007E60C5">
              <w:t>1 232 957</w:t>
            </w:r>
          </w:p>
        </w:tc>
        <w:tc>
          <w:tcPr>
            <w:tcW w:w="1240" w:type="dxa"/>
            <w:tcBorders>
              <w:top w:val="nil"/>
              <w:left w:val="nil"/>
              <w:bottom w:val="nil"/>
              <w:right w:val="nil"/>
            </w:tcBorders>
            <w:tcMar>
              <w:top w:w="128" w:type="dxa"/>
              <w:left w:w="43" w:type="dxa"/>
              <w:bottom w:w="43" w:type="dxa"/>
              <w:right w:w="43" w:type="dxa"/>
            </w:tcMar>
            <w:vAlign w:val="bottom"/>
          </w:tcPr>
          <w:p w14:paraId="2DDFFA09" w14:textId="77777777" w:rsidR="00EC1151" w:rsidRPr="007E60C5" w:rsidRDefault="00132E54" w:rsidP="007E60C5">
            <w:r w:rsidRPr="007E60C5">
              <w:t>1 240 440</w:t>
            </w:r>
          </w:p>
        </w:tc>
        <w:tc>
          <w:tcPr>
            <w:tcW w:w="1240" w:type="dxa"/>
            <w:tcBorders>
              <w:top w:val="nil"/>
              <w:left w:val="nil"/>
              <w:bottom w:val="nil"/>
              <w:right w:val="nil"/>
            </w:tcBorders>
            <w:tcMar>
              <w:top w:w="128" w:type="dxa"/>
              <w:left w:w="43" w:type="dxa"/>
              <w:bottom w:w="43" w:type="dxa"/>
              <w:right w:w="43" w:type="dxa"/>
            </w:tcMar>
            <w:vAlign w:val="bottom"/>
          </w:tcPr>
          <w:p w14:paraId="0487EAE3" w14:textId="77777777" w:rsidR="00EC1151" w:rsidRPr="007E60C5" w:rsidRDefault="00132E54" w:rsidP="007E60C5">
            <w:r w:rsidRPr="007E60C5">
              <w:t>1 233 296</w:t>
            </w:r>
          </w:p>
        </w:tc>
        <w:tc>
          <w:tcPr>
            <w:tcW w:w="1240" w:type="dxa"/>
            <w:tcBorders>
              <w:top w:val="nil"/>
              <w:left w:val="nil"/>
              <w:bottom w:val="nil"/>
              <w:right w:val="nil"/>
            </w:tcBorders>
            <w:tcMar>
              <w:top w:w="128" w:type="dxa"/>
              <w:left w:w="43" w:type="dxa"/>
              <w:bottom w:w="43" w:type="dxa"/>
              <w:right w:w="43" w:type="dxa"/>
            </w:tcMar>
            <w:vAlign w:val="bottom"/>
          </w:tcPr>
          <w:p w14:paraId="6D4AC21B" w14:textId="77777777" w:rsidR="00EC1151" w:rsidRPr="007E60C5" w:rsidRDefault="00132E54" w:rsidP="007E60C5">
            <w:r w:rsidRPr="007E60C5">
              <w:t>793 276</w:t>
            </w:r>
          </w:p>
        </w:tc>
        <w:tc>
          <w:tcPr>
            <w:tcW w:w="1240" w:type="dxa"/>
            <w:tcBorders>
              <w:top w:val="nil"/>
              <w:left w:val="nil"/>
              <w:bottom w:val="nil"/>
              <w:right w:val="nil"/>
            </w:tcBorders>
            <w:tcMar>
              <w:top w:w="128" w:type="dxa"/>
              <w:left w:w="43" w:type="dxa"/>
              <w:bottom w:w="43" w:type="dxa"/>
              <w:right w:w="43" w:type="dxa"/>
            </w:tcMar>
            <w:vAlign w:val="bottom"/>
          </w:tcPr>
          <w:p w14:paraId="68057620" w14:textId="77777777" w:rsidR="00EC1151" w:rsidRPr="007E60C5" w:rsidRDefault="00132E54" w:rsidP="007E60C5">
            <w:r w:rsidRPr="007E60C5">
              <w:rPr>
                <w:rStyle w:val="kursiv"/>
              </w:rPr>
              <w:t>-35,68 %</w:t>
            </w:r>
          </w:p>
        </w:tc>
      </w:tr>
      <w:tr w:rsidR="00EC1151" w:rsidRPr="007E60C5" w14:paraId="38A63C88" w14:textId="77777777" w:rsidTr="007E60C5">
        <w:trPr>
          <w:trHeight w:val="380"/>
        </w:trPr>
        <w:tc>
          <w:tcPr>
            <w:tcW w:w="860" w:type="dxa"/>
            <w:tcBorders>
              <w:top w:val="nil"/>
              <w:left w:val="nil"/>
              <w:bottom w:val="nil"/>
              <w:right w:val="nil"/>
            </w:tcBorders>
            <w:tcMar>
              <w:top w:w="128" w:type="dxa"/>
              <w:left w:w="43" w:type="dxa"/>
              <w:bottom w:w="43" w:type="dxa"/>
              <w:right w:w="43" w:type="dxa"/>
            </w:tcMar>
          </w:tcPr>
          <w:p w14:paraId="4F0B2B47" w14:textId="77777777" w:rsidR="00EC1151" w:rsidRPr="007E60C5" w:rsidRDefault="00132E54" w:rsidP="007E60C5">
            <w:r w:rsidRPr="007E60C5">
              <w:t>Salg</w:t>
            </w:r>
          </w:p>
        </w:tc>
        <w:tc>
          <w:tcPr>
            <w:tcW w:w="4480" w:type="dxa"/>
            <w:tcBorders>
              <w:top w:val="single" w:sz="4" w:space="0" w:color="000000"/>
              <w:left w:val="nil"/>
              <w:bottom w:val="single" w:sz="4" w:space="0" w:color="000000"/>
              <w:right w:val="nil"/>
            </w:tcBorders>
            <w:tcMar>
              <w:top w:w="128" w:type="dxa"/>
              <w:left w:w="43" w:type="dxa"/>
              <w:bottom w:w="43" w:type="dxa"/>
              <w:right w:w="43" w:type="dxa"/>
            </w:tcMar>
          </w:tcPr>
          <w:p w14:paraId="7A88308F" w14:textId="77777777" w:rsidR="00EC1151" w:rsidRPr="007E60C5" w:rsidRDefault="00132E54" w:rsidP="007E60C5">
            <w:r w:rsidRPr="007E60C5">
              <w:rPr>
                <w:rStyle w:val="kursiv"/>
              </w:rPr>
              <w:t>Sum (A-materiell + B-materiell)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BBE21F" w14:textId="77777777" w:rsidR="00EC1151" w:rsidRPr="007E60C5" w:rsidRDefault="00132E54" w:rsidP="007E60C5">
            <w:r w:rsidRPr="007E60C5">
              <w:rPr>
                <w:rStyle w:val="kursiv"/>
              </w:rPr>
              <w:t>5 354 636</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EA8FD" w14:textId="77777777" w:rsidR="00EC1151" w:rsidRPr="007E60C5" w:rsidRDefault="00132E54" w:rsidP="007E60C5">
            <w:r w:rsidRPr="007E60C5">
              <w:rPr>
                <w:rStyle w:val="kursiv"/>
              </w:rPr>
              <w:t>4 824 554</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5B0B4" w14:textId="77777777" w:rsidR="00EC1151" w:rsidRPr="007E60C5" w:rsidRDefault="00132E54" w:rsidP="007E60C5">
            <w:r w:rsidRPr="007E60C5">
              <w:rPr>
                <w:rStyle w:val="kursiv"/>
              </w:rPr>
              <w:t>4 559 683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8A51B" w14:textId="77777777" w:rsidR="00EC1151" w:rsidRPr="007E60C5" w:rsidRDefault="00132E54" w:rsidP="007E60C5">
            <w:r w:rsidRPr="007E60C5">
              <w:rPr>
                <w:rStyle w:val="kursiv"/>
              </w:rPr>
              <w:t>6 194 544</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2F419" w14:textId="77777777" w:rsidR="00EC1151" w:rsidRPr="007E60C5" w:rsidRDefault="00132E54" w:rsidP="007E60C5">
            <w:r w:rsidRPr="007E60C5">
              <w:rPr>
                <w:rStyle w:val="kursiv"/>
              </w:rPr>
              <w:t>5 979 518</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1B1D28" w14:textId="77777777" w:rsidR="00EC1151" w:rsidRPr="007E60C5" w:rsidRDefault="00132E54" w:rsidP="007E60C5">
            <w:r w:rsidRPr="007E60C5">
              <w:rPr>
                <w:rStyle w:val="kursiv"/>
              </w:rPr>
              <w:t>7 273 302</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3A323E" w14:textId="77777777" w:rsidR="00EC1151" w:rsidRPr="007E60C5" w:rsidRDefault="00132E54" w:rsidP="007E60C5">
            <w:r w:rsidRPr="007E60C5">
              <w:rPr>
                <w:rStyle w:val="kursiv"/>
              </w:rPr>
              <w:t>21,64 %</w:t>
            </w:r>
          </w:p>
        </w:tc>
      </w:tr>
      <w:tr w:rsidR="00EC1151" w:rsidRPr="007E60C5" w14:paraId="4427F2F4" w14:textId="77777777" w:rsidTr="007E60C5">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5C6CF63C" w14:textId="77777777" w:rsidR="00EC1151" w:rsidRPr="007E60C5" w:rsidRDefault="00132E54" w:rsidP="007E60C5">
            <w:r w:rsidRPr="007E60C5">
              <w:t>Salg</w:t>
            </w:r>
          </w:p>
        </w:tc>
        <w:tc>
          <w:tcPr>
            <w:tcW w:w="4480" w:type="dxa"/>
            <w:tcBorders>
              <w:top w:val="nil"/>
              <w:left w:val="nil"/>
              <w:bottom w:val="single" w:sz="4" w:space="0" w:color="000000"/>
              <w:right w:val="nil"/>
            </w:tcBorders>
            <w:tcMar>
              <w:top w:w="128" w:type="dxa"/>
              <w:left w:w="43" w:type="dxa"/>
              <w:bottom w:w="43" w:type="dxa"/>
              <w:right w:w="43" w:type="dxa"/>
            </w:tcMar>
          </w:tcPr>
          <w:p w14:paraId="5B2F4AEA" w14:textId="77777777" w:rsidR="00EC1151" w:rsidRPr="007E60C5" w:rsidRDefault="00132E54" w:rsidP="007E60C5">
            <w:r w:rsidRPr="007E60C5">
              <w:t>Flerbruksvarer til militær sluttbruk</w:t>
            </w:r>
          </w:p>
        </w:tc>
        <w:tc>
          <w:tcPr>
            <w:tcW w:w="1240" w:type="dxa"/>
            <w:tcBorders>
              <w:top w:val="nil"/>
              <w:left w:val="nil"/>
              <w:bottom w:val="nil"/>
              <w:right w:val="nil"/>
            </w:tcBorders>
            <w:tcMar>
              <w:top w:w="128" w:type="dxa"/>
              <w:left w:w="43" w:type="dxa"/>
              <w:bottom w:w="43" w:type="dxa"/>
              <w:right w:w="43" w:type="dxa"/>
            </w:tcMar>
            <w:vAlign w:val="bottom"/>
          </w:tcPr>
          <w:p w14:paraId="4059DB29" w14:textId="77777777" w:rsidR="00EC1151" w:rsidRPr="007E60C5" w:rsidRDefault="00132E54" w:rsidP="007E60C5">
            <w:r w:rsidRPr="007E60C5">
              <w:t>453 972</w:t>
            </w:r>
          </w:p>
        </w:tc>
        <w:tc>
          <w:tcPr>
            <w:tcW w:w="1240" w:type="dxa"/>
            <w:tcBorders>
              <w:top w:val="nil"/>
              <w:left w:val="nil"/>
              <w:bottom w:val="nil"/>
              <w:right w:val="nil"/>
            </w:tcBorders>
            <w:tcMar>
              <w:top w:w="128" w:type="dxa"/>
              <w:left w:w="43" w:type="dxa"/>
              <w:bottom w:w="43" w:type="dxa"/>
              <w:right w:w="43" w:type="dxa"/>
            </w:tcMar>
            <w:vAlign w:val="bottom"/>
          </w:tcPr>
          <w:p w14:paraId="523979CD" w14:textId="77777777" w:rsidR="00EC1151" w:rsidRPr="007E60C5" w:rsidRDefault="00132E54" w:rsidP="007E60C5">
            <w:r w:rsidRPr="007E60C5">
              <w:t>575 754</w:t>
            </w:r>
          </w:p>
        </w:tc>
        <w:tc>
          <w:tcPr>
            <w:tcW w:w="1240" w:type="dxa"/>
            <w:tcBorders>
              <w:top w:val="nil"/>
              <w:left w:val="nil"/>
              <w:bottom w:val="nil"/>
              <w:right w:val="nil"/>
            </w:tcBorders>
            <w:tcMar>
              <w:top w:w="128" w:type="dxa"/>
              <w:left w:w="43" w:type="dxa"/>
              <w:bottom w:w="43" w:type="dxa"/>
              <w:right w:w="43" w:type="dxa"/>
            </w:tcMar>
            <w:vAlign w:val="bottom"/>
          </w:tcPr>
          <w:p w14:paraId="02029960" w14:textId="77777777" w:rsidR="00EC1151" w:rsidRPr="007E60C5" w:rsidRDefault="00132E54" w:rsidP="007E60C5">
            <w:r w:rsidRPr="007E60C5">
              <w:t>378 681</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8C29A91" w14:textId="77777777" w:rsidR="00EC1151" w:rsidRPr="007E60C5" w:rsidRDefault="00132E54" w:rsidP="007E60C5">
            <w:r w:rsidRPr="007E60C5">
              <w:t>459 325</w:t>
            </w:r>
          </w:p>
        </w:tc>
        <w:tc>
          <w:tcPr>
            <w:tcW w:w="1240" w:type="dxa"/>
            <w:tcBorders>
              <w:top w:val="nil"/>
              <w:left w:val="nil"/>
              <w:bottom w:val="nil"/>
              <w:right w:val="nil"/>
            </w:tcBorders>
            <w:tcMar>
              <w:top w:w="128" w:type="dxa"/>
              <w:left w:w="43" w:type="dxa"/>
              <w:bottom w:w="43" w:type="dxa"/>
              <w:right w:w="43" w:type="dxa"/>
            </w:tcMar>
            <w:vAlign w:val="bottom"/>
          </w:tcPr>
          <w:p w14:paraId="1CB08A57" w14:textId="77777777" w:rsidR="00EC1151" w:rsidRPr="007E60C5" w:rsidRDefault="00132E54" w:rsidP="007E60C5">
            <w:r w:rsidRPr="007E60C5">
              <w:t>347 106</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BB7F808" w14:textId="77777777" w:rsidR="00EC1151" w:rsidRPr="007E60C5" w:rsidRDefault="00132E54" w:rsidP="007E60C5">
            <w:r w:rsidRPr="007E60C5">
              <w:t>453 532</w:t>
            </w:r>
          </w:p>
        </w:tc>
        <w:tc>
          <w:tcPr>
            <w:tcW w:w="1240" w:type="dxa"/>
            <w:tcBorders>
              <w:top w:val="nil"/>
              <w:left w:val="nil"/>
              <w:bottom w:val="nil"/>
              <w:right w:val="nil"/>
            </w:tcBorders>
            <w:tcMar>
              <w:top w:w="128" w:type="dxa"/>
              <w:left w:w="43" w:type="dxa"/>
              <w:bottom w:w="43" w:type="dxa"/>
              <w:right w:w="43" w:type="dxa"/>
            </w:tcMar>
            <w:vAlign w:val="bottom"/>
          </w:tcPr>
          <w:p w14:paraId="1BB32F3D" w14:textId="77777777" w:rsidR="00EC1151" w:rsidRPr="007E60C5" w:rsidRDefault="00132E54" w:rsidP="007E60C5">
            <w:r w:rsidRPr="007E60C5">
              <w:rPr>
                <w:rStyle w:val="kursiv"/>
              </w:rPr>
              <w:t>31,05 %</w:t>
            </w:r>
          </w:p>
        </w:tc>
      </w:tr>
      <w:tr w:rsidR="00EC1151" w:rsidRPr="007E60C5" w14:paraId="780D4243" w14:textId="77777777" w:rsidTr="007E60C5">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4BA05288" w14:textId="77777777" w:rsidR="00EC1151" w:rsidRPr="007E60C5" w:rsidRDefault="00132E54" w:rsidP="007E60C5">
            <w:r w:rsidRPr="007E60C5">
              <w:t xml:space="preserve"> </w:t>
            </w:r>
          </w:p>
        </w:tc>
        <w:tc>
          <w:tcPr>
            <w:tcW w:w="4480" w:type="dxa"/>
            <w:tcBorders>
              <w:top w:val="single" w:sz="4" w:space="0" w:color="000000"/>
              <w:left w:val="nil"/>
              <w:bottom w:val="single" w:sz="4" w:space="0" w:color="000000"/>
              <w:right w:val="nil"/>
            </w:tcBorders>
            <w:tcMar>
              <w:top w:w="128" w:type="dxa"/>
              <w:left w:w="43" w:type="dxa"/>
              <w:bottom w:w="43" w:type="dxa"/>
              <w:right w:w="43" w:type="dxa"/>
            </w:tcMar>
          </w:tcPr>
          <w:p w14:paraId="608B07B7" w14:textId="77777777" w:rsidR="00EC1151" w:rsidRPr="007E60C5" w:rsidRDefault="00132E54" w:rsidP="007E60C5">
            <w:r w:rsidRPr="007E60C5">
              <w:rPr>
                <w:rStyle w:val="kursiv"/>
              </w:rPr>
              <w:t>Sum eksport av varer</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3EF4A" w14:textId="77777777" w:rsidR="00EC1151" w:rsidRPr="007E60C5" w:rsidRDefault="00132E54" w:rsidP="007E60C5">
            <w:r w:rsidRPr="007E60C5">
              <w:rPr>
                <w:rStyle w:val="kursiv"/>
              </w:rPr>
              <w:t>5 808 608</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EFD4BC" w14:textId="77777777" w:rsidR="00EC1151" w:rsidRPr="007E60C5" w:rsidRDefault="00132E54" w:rsidP="007E60C5">
            <w:r w:rsidRPr="007E60C5">
              <w:rPr>
                <w:rStyle w:val="kursiv"/>
              </w:rPr>
              <w:t>5 400 308</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C0E487" w14:textId="77777777" w:rsidR="00EC1151" w:rsidRPr="007E60C5" w:rsidRDefault="00132E54" w:rsidP="007E60C5">
            <w:r w:rsidRPr="007E60C5">
              <w:rPr>
                <w:rStyle w:val="kursiv"/>
              </w:rPr>
              <w:t>4 938 364</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0BB34E" w14:textId="77777777" w:rsidR="00EC1151" w:rsidRPr="007E60C5" w:rsidRDefault="00132E54" w:rsidP="007E60C5">
            <w:r w:rsidRPr="007E60C5">
              <w:rPr>
                <w:rStyle w:val="kursiv"/>
              </w:rPr>
              <w:t>6 653 869</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EAB43E" w14:textId="77777777" w:rsidR="00EC1151" w:rsidRPr="007E60C5" w:rsidRDefault="00132E54" w:rsidP="007E60C5">
            <w:r w:rsidRPr="007E60C5">
              <w:rPr>
                <w:rStyle w:val="kursiv"/>
              </w:rPr>
              <w:t>6 326 624</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18092" w14:textId="77777777" w:rsidR="00EC1151" w:rsidRPr="007E60C5" w:rsidRDefault="00132E54" w:rsidP="007E60C5">
            <w:r w:rsidRPr="007E60C5">
              <w:rPr>
                <w:rStyle w:val="kursiv"/>
              </w:rPr>
              <w:t>7 726 834</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7E36E9" w14:textId="77777777" w:rsidR="00EC1151" w:rsidRPr="007E60C5" w:rsidRDefault="00132E54" w:rsidP="007E60C5">
            <w:r w:rsidRPr="007E60C5">
              <w:rPr>
                <w:rStyle w:val="kursiv"/>
              </w:rPr>
              <w:t>22,15 %</w:t>
            </w:r>
          </w:p>
        </w:tc>
      </w:tr>
      <w:tr w:rsidR="00EC1151" w:rsidRPr="007E60C5" w14:paraId="02B7A3F1" w14:textId="77777777" w:rsidTr="007E60C5">
        <w:trPr>
          <w:trHeight w:val="380"/>
        </w:trPr>
        <w:tc>
          <w:tcPr>
            <w:tcW w:w="860" w:type="dxa"/>
            <w:tcBorders>
              <w:top w:val="nil"/>
              <w:left w:val="nil"/>
              <w:bottom w:val="nil"/>
              <w:right w:val="nil"/>
            </w:tcBorders>
            <w:tcMar>
              <w:top w:w="128" w:type="dxa"/>
              <w:left w:w="43" w:type="dxa"/>
              <w:bottom w:w="43" w:type="dxa"/>
              <w:right w:w="43" w:type="dxa"/>
            </w:tcMar>
          </w:tcPr>
          <w:p w14:paraId="2FB3F855" w14:textId="77777777" w:rsidR="00EC1151" w:rsidRPr="007E60C5" w:rsidRDefault="00EC1151" w:rsidP="007E60C5"/>
        </w:tc>
        <w:tc>
          <w:tcPr>
            <w:tcW w:w="4480" w:type="dxa"/>
            <w:tcBorders>
              <w:top w:val="nil"/>
              <w:left w:val="nil"/>
              <w:bottom w:val="nil"/>
              <w:right w:val="nil"/>
            </w:tcBorders>
            <w:tcMar>
              <w:top w:w="128" w:type="dxa"/>
              <w:left w:w="43" w:type="dxa"/>
              <w:bottom w:w="43" w:type="dxa"/>
              <w:right w:w="43" w:type="dxa"/>
            </w:tcMar>
          </w:tcPr>
          <w:p w14:paraId="264A8F40" w14:textId="77777777" w:rsidR="00EC1151" w:rsidRPr="007E60C5" w:rsidRDefault="00132E54" w:rsidP="007E60C5">
            <w:r w:rsidRPr="007E60C5">
              <w:t>Teknologi</w:t>
            </w:r>
          </w:p>
        </w:tc>
        <w:tc>
          <w:tcPr>
            <w:tcW w:w="6200" w:type="dxa"/>
            <w:gridSpan w:val="5"/>
            <w:vMerge w:val="restart"/>
            <w:tcBorders>
              <w:top w:val="nil"/>
              <w:left w:val="nil"/>
              <w:bottom w:val="nil"/>
              <w:right w:val="nil"/>
            </w:tcBorders>
            <w:tcMar>
              <w:top w:w="128" w:type="dxa"/>
              <w:left w:w="43" w:type="dxa"/>
              <w:bottom w:w="43" w:type="dxa"/>
              <w:right w:w="43" w:type="dxa"/>
            </w:tcMar>
            <w:vAlign w:val="bottom"/>
          </w:tcPr>
          <w:p w14:paraId="156650D6" w14:textId="77777777" w:rsidR="00EC1151" w:rsidRPr="007E60C5" w:rsidRDefault="00132E54" w:rsidP="007E60C5">
            <w:r w:rsidRPr="007E60C5">
              <w:t xml:space="preserve"> </w:t>
            </w:r>
          </w:p>
        </w:tc>
        <w:tc>
          <w:tcPr>
            <w:tcW w:w="1240" w:type="dxa"/>
            <w:tcBorders>
              <w:top w:val="nil"/>
              <w:left w:val="nil"/>
              <w:bottom w:val="nil"/>
              <w:right w:val="nil"/>
            </w:tcBorders>
            <w:tcMar>
              <w:top w:w="128" w:type="dxa"/>
              <w:left w:w="43" w:type="dxa"/>
              <w:bottom w:w="43" w:type="dxa"/>
              <w:right w:w="43" w:type="dxa"/>
            </w:tcMar>
            <w:vAlign w:val="bottom"/>
          </w:tcPr>
          <w:p w14:paraId="1137D944" w14:textId="77777777" w:rsidR="00EC1151" w:rsidRPr="007E60C5" w:rsidRDefault="00132E54" w:rsidP="007E60C5">
            <w:r w:rsidRPr="007E60C5">
              <w:t>740 613</w:t>
            </w:r>
          </w:p>
        </w:tc>
        <w:tc>
          <w:tcPr>
            <w:tcW w:w="1240" w:type="dxa"/>
            <w:tcBorders>
              <w:top w:val="nil"/>
              <w:left w:val="nil"/>
              <w:bottom w:val="nil"/>
              <w:right w:val="nil"/>
            </w:tcBorders>
            <w:tcMar>
              <w:top w:w="128" w:type="dxa"/>
              <w:left w:w="43" w:type="dxa"/>
              <w:bottom w:w="43" w:type="dxa"/>
              <w:right w:w="43" w:type="dxa"/>
            </w:tcMar>
            <w:vAlign w:val="bottom"/>
          </w:tcPr>
          <w:p w14:paraId="2696D009" w14:textId="77777777" w:rsidR="00EC1151" w:rsidRPr="007E60C5" w:rsidRDefault="00132E54" w:rsidP="007E60C5">
            <w:r w:rsidRPr="007E60C5">
              <w:t xml:space="preserve"> </w:t>
            </w:r>
          </w:p>
        </w:tc>
      </w:tr>
      <w:tr w:rsidR="00EC1151" w:rsidRPr="007E60C5" w14:paraId="5EA3C3F9" w14:textId="77777777" w:rsidTr="007E60C5">
        <w:trPr>
          <w:trHeight w:val="380"/>
        </w:trPr>
        <w:tc>
          <w:tcPr>
            <w:tcW w:w="860" w:type="dxa"/>
            <w:tcBorders>
              <w:top w:val="nil"/>
              <w:left w:val="nil"/>
              <w:bottom w:val="nil"/>
              <w:right w:val="nil"/>
            </w:tcBorders>
            <w:tcMar>
              <w:top w:w="128" w:type="dxa"/>
              <w:left w:w="43" w:type="dxa"/>
              <w:bottom w:w="43" w:type="dxa"/>
              <w:right w:w="43" w:type="dxa"/>
            </w:tcMar>
          </w:tcPr>
          <w:p w14:paraId="5A1910A4" w14:textId="77777777" w:rsidR="00EC1151" w:rsidRPr="007E60C5" w:rsidRDefault="00EC1151" w:rsidP="007E60C5"/>
        </w:tc>
        <w:tc>
          <w:tcPr>
            <w:tcW w:w="4480" w:type="dxa"/>
            <w:tcBorders>
              <w:top w:val="nil"/>
              <w:left w:val="nil"/>
              <w:bottom w:val="nil"/>
              <w:right w:val="nil"/>
            </w:tcBorders>
            <w:tcMar>
              <w:top w:w="128" w:type="dxa"/>
              <w:left w:w="43" w:type="dxa"/>
              <w:bottom w:w="43" w:type="dxa"/>
              <w:right w:w="43" w:type="dxa"/>
            </w:tcMar>
          </w:tcPr>
          <w:p w14:paraId="0EA05759" w14:textId="77777777" w:rsidR="00EC1151" w:rsidRPr="007E60C5" w:rsidRDefault="00132E54" w:rsidP="007E60C5">
            <w:r w:rsidRPr="007E60C5">
              <w:t>Tjenester</w:t>
            </w:r>
          </w:p>
        </w:tc>
        <w:tc>
          <w:tcPr>
            <w:tcW w:w="6200" w:type="dxa"/>
            <w:gridSpan w:val="5"/>
            <w:vMerge/>
            <w:tcBorders>
              <w:top w:val="nil"/>
              <w:left w:val="nil"/>
              <w:bottom w:val="nil"/>
              <w:right w:val="nil"/>
            </w:tcBorders>
          </w:tcPr>
          <w:p w14:paraId="3843ADCD" w14:textId="77777777" w:rsidR="00EC1151" w:rsidRPr="007E60C5" w:rsidRDefault="00EC1151" w:rsidP="007E60C5">
            <w:pPr>
              <w:pStyle w:val="0NOUTittelside-1"/>
            </w:pPr>
          </w:p>
        </w:tc>
        <w:tc>
          <w:tcPr>
            <w:tcW w:w="1240" w:type="dxa"/>
            <w:tcBorders>
              <w:top w:val="nil"/>
              <w:left w:val="nil"/>
              <w:bottom w:val="nil"/>
              <w:right w:val="nil"/>
            </w:tcBorders>
            <w:tcMar>
              <w:top w:w="128" w:type="dxa"/>
              <w:left w:w="43" w:type="dxa"/>
              <w:bottom w:w="43" w:type="dxa"/>
              <w:right w:w="43" w:type="dxa"/>
            </w:tcMar>
            <w:vAlign w:val="bottom"/>
          </w:tcPr>
          <w:p w14:paraId="176F5B5B" w14:textId="77777777" w:rsidR="00EC1151" w:rsidRPr="007E60C5" w:rsidRDefault="00132E54" w:rsidP="007E60C5">
            <w:r w:rsidRPr="007E60C5">
              <w:t>297 862</w:t>
            </w:r>
          </w:p>
        </w:tc>
        <w:tc>
          <w:tcPr>
            <w:tcW w:w="1240" w:type="dxa"/>
            <w:tcBorders>
              <w:top w:val="nil"/>
              <w:left w:val="nil"/>
              <w:bottom w:val="nil"/>
              <w:right w:val="nil"/>
            </w:tcBorders>
            <w:tcMar>
              <w:top w:w="128" w:type="dxa"/>
              <w:left w:w="43" w:type="dxa"/>
              <w:bottom w:w="43" w:type="dxa"/>
              <w:right w:w="43" w:type="dxa"/>
            </w:tcMar>
            <w:vAlign w:val="bottom"/>
          </w:tcPr>
          <w:p w14:paraId="26106948" w14:textId="77777777" w:rsidR="00EC1151" w:rsidRPr="007E60C5" w:rsidRDefault="00132E54" w:rsidP="007E60C5">
            <w:r w:rsidRPr="007E60C5">
              <w:t xml:space="preserve"> </w:t>
            </w:r>
          </w:p>
        </w:tc>
      </w:tr>
      <w:tr w:rsidR="00EC1151" w:rsidRPr="007E60C5" w14:paraId="672D8ECC" w14:textId="77777777" w:rsidTr="007E60C5">
        <w:trPr>
          <w:trHeight w:val="380"/>
        </w:trPr>
        <w:tc>
          <w:tcPr>
            <w:tcW w:w="860" w:type="dxa"/>
            <w:tcBorders>
              <w:top w:val="nil"/>
              <w:left w:val="nil"/>
              <w:bottom w:val="nil"/>
              <w:right w:val="nil"/>
            </w:tcBorders>
            <w:tcMar>
              <w:top w:w="128" w:type="dxa"/>
              <w:left w:w="43" w:type="dxa"/>
              <w:bottom w:w="43" w:type="dxa"/>
              <w:right w:w="43" w:type="dxa"/>
            </w:tcMar>
          </w:tcPr>
          <w:p w14:paraId="4BA218F9" w14:textId="77777777" w:rsidR="00EC1151" w:rsidRPr="007E60C5" w:rsidRDefault="00EC1151" w:rsidP="007E60C5"/>
        </w:tc>
        <w:tc>
          <w:tcPr>
            <w:tcW w:w="4480" w:type="dxa"/>
            <w:tcBorders>
              <w:top w:val="nil"/>
              <w:left w:val="nil"/>
              <w:bottom w:val="nil"/>
              <w:right w:val="nil"/>
            </w:tcBorders>
            <w:tcMar>
              <w:top w:w="128" w:type="dxa"/>
              <w:left w:w="43" w:type="dxa"/>
              <w:bottom w:w="43" w:type="dxa"/>
              <w:right w:w="43" w:type="dxa"/>
            </w:tcMar>
          </w:tcPr>
          <w:p w14:paraId="24A4E96B" w14:textId="77777777" w:rsidR="00EC1151" w:rsidRPr="007E60C5" w:rsidRDefault="00132E54" w:rsidP="007E60C5">
            <w:r w:rsidRPr="007E60C5">
              <w:t>Retur til utlandet etter reparasjoner i Norge</w:t>
            </w:r>
          </w:p>
        </w:tc>
        <w:tc>
          <w:tcPr>
            <w:tcW w:w="6200" w:type="dxa"/>
            <w:gridSpan w:val="5"/>
            <w:vMerge/>
            <w:tcBorders>
              <w:top w:val="nil"/>
              <w:left w:val="nil"/>
              <w:bottom w:val="nil"/>
              <w:right w:val="nil"/>
            </w:tcBorders>
          </w:tcPr>
          <w:p w14:paraId="659B62FE" w14:textId="77777777" w:rsidR="00EC1151" w:rsidRPr="007E60C5" w:rsidRDefault="00EC1151" w:rsidP="007E60C5">
            <w:pPr>
              <w:pStyle w:val="0NOUTittelside-1"/>
            </w:pPr>
          </w:p>
        </w:tc>
        <w:tc>
          <w:tcPr>
            <w:tcW w:w="1240" w:type="dxa"/>
            <w:tcBorders>
              <w:top w:val="nil"/>
              <w:left w:val="nil"/>
              <w:bottom w:val="nil"/>
              <w:right w:val="nil"/>
            </w:tcBorders>
            <w:tcMar>
              <w:top w:w="128" w:type="dxa"/>
              <w:left w:w="43" w:type="dxa"/>
              <w:bottom w:w="43" w:type="dxa"/>
              <w:right w:w="43" w:type="dxa"/>
            </w:tcMar>
            <w:vAlign w:val="bottom"/>
          </w:tcPr>
          <w:p w14:paraId="1531A229" w14:textId="77777777" w:rsidR="00EC1151" w:rsidRPr="007E60C5" w:rsidRDefault="00132E54" w:rsidP="007E60C5">
            <w:r w:rsidRPr="007E60C5">
              <w:t>102 620</w:t>
            </w:r>
          </w:p>
        </w:tc>
        <w:tc>
          <w:tcPr>
            <w:tcW w:w="1240" w:type="dxa"/>
            <w:tcBorders>
              <w:top w:val="nil"/>
              <w:left w:val="nil"/>
              <w:bottom w:val="nil"/>
              <w:right w:val="nil"/>
            </w:tcBorders>
            <w:tcMar>
              <w:top w:w="128" w:type="dxa"/>
              <w:left w:w="43" w:type="dxa"/>
              <w:bottom w:w="43" w:type="dxa"/>
              <w:right w:w="43" w:type="dxa"/>
            </w:tcMar>
            <w:vAlign w:val="bottom"/>
          </w:tcPr>
          <w:p w14:paraId="2C26CA59" w14:textId="77777777" w:rsidR="00EC1151" w:rsidRPr="007E60C5" w:rsidRDefault="00132E54" w:rsidP="007E60C5">
            <w:r w:rsidRPr="007E60C5">
              <w:t xml:space="preserve"> </w:t>
            </w:r>
          </w:p>
        </w:tc>
      </w:tr>
      <w:tr w:rsidR="00EC1151" w:rsidRPr="007E60C5" w14:paraId="24404798" w14:textId="77777777" w:rsidTr="007E60C5">
        <w:trPr>
          <w:trHeight w:val="380"/>
        </w:trPr>
        <w:tc>
          <w:tcPr>
            <w:tcW w:w="860" w:type="dxa"/>
            <w:tcBorders>
              <w:top w:val="nil"/>
              <w:left w:val="nil"/>
              <w:bottom w:val="nil"/>
              <w:right w:val="nil"/>
            </w:tcBorders>
            <w:tcMar>
              <w:top w:w="128" w:type="dxa"/>
              <w:left w:w="43" w:type="dxa"/>
              <w:bottom w:w="43" w:type="dxa"/>
              <w:right w:w="43" w:type="dxa"/>
            </w:tcMar>
          </w:tcPr>
          <w:p w14:paraId="59CC197A" w14:textId="77777777" w:rsidR="00EC1151" w:rsidRPr="007E60C5" w:rsidRDefault="00EC1151" w:rsidP="007E60C5"/>
        </w:tc>
        <w:tc>
          <w:tcPr>
            <w:tcW w:w="4480" w:type="dxa"/>
            <w:tcBorders>
              <w:top w:val="nil"/>
              <w:left w:val="nil"/>
              <w:bottom w:val="single" w:sz="4" w:space="0" w:color="000000"/>
              <w:right w:val="nil"/>
            </w:tcBorders>
            <w:tcMar>
              <w:top w:w="128" w:type="dxa"/>
              <w:left w:w="43" w:type="dxa"/>
              <w:bottom w:w="43" w:type="dxa"/>
              <w:right w:w="43" w:type="dxa"/>
            </w:tcMar>
          </w:tcPr>
          <w:p w14:paraId="05FA3058" w14:textId="77777777" w:rsidR="00EC1151" w:rsidRPr="007E60C5" w:rsidRDefault="00132E54" w:rsidP="007E60C5">
            <w:r w:rsidRPr="007E60C5">
              <w:t>Formidling av forsvarsmateriell</w:t>
            </w:r>
          </w:p>
        </w:tc>
        <w:tc>
          <w:tcPr>
            <w:tcW w:w="6200" w:type="dxa"/>
            <w:gridSpan w:val="5"/>
            <w:vMerge/>
            <w:tcBorders>
              <w:top w:val="nil"/>
              <w:left w:val="nil"/>
              <w:bottom w:val="nil"/>
              <w:right w:val="nil"/>
            </w:tcBorders>
          </w:tcPr>
          <w:p w14:paraId="6A1D5D55" w14:textId="77777777" w:rsidR="00EC1151" w:rsidRPr="007E60C5" w:rsidRDefault="00EC1151" w:rsidP="007E60C5">
            <w:pPr>
              <w:pStyle w:val="0NOUTittelside-1"/>
            </w:pPr>
          </w:p>
        </w:tc>
        <w:tc>
          <w:tcPr>
            <w:tcW w:w="1240" w:type="dxa"/>
            <w:tcBorders>
              <w:top w:val="nil"/>
              <w:left w:val="nil"/>
              <w:bottom w:val="nil"/>
              <w:right w:val="nil"/>
            </w:tcBorders>
            <w:tcMar>
              <w:top w:w="128" w:type="dxa"/>
              <w:left w:w="43" w:type="dxa"/>
              <w:bottom w:w="43" w:type="dxa"/>
              <w:right w:w="43" w:type="dxa"/>
            </w:tcMar>
            <w:vAlign w:val="bottom"/>
          </w:tcPr>
          <w:p w14:paraId="03927D05" w14:textId="77777777" w:rsidR="00EC1151" w:rsidRPr="007E60C5" w:rsidRDefault="00132E54" w:rsidP="007E60C5">
            <w:r w:rsidRPr="007E60C5">
              <w:t>10 093</w:t>
            </w:r>
          </w:p>
        </w:tc>
        <w:tc>
          <w:tcPr>
            <w:tcW w:w="1240" w:type="dxa"/>
            <w:tcBorders>
              <w:top w:val="nil"/>
              <w:left w:val="nil"/>
              <w:bottom w:val="nil"/>
              <w:right w:val="nil"/>
            </w:tcBorders>
            <w:tcMar>
              <w:top w:w="128" w:type="dxa"/>
              <w:left w:w="43" w:type="dxa"/>
              <w:bottom w:w="43" w:type="dxa"/>
              <w:right w:w="43" w:type="dxa"/>
            </w:tcMar>
            <w:vAlign w:val="bottom"/>
          </w:tcPr>
          <w:p w14:paraId="25D2D4F3" w14:textId="77777777" w:rsidR="00EC1151" w:rsidRPr="007E60C5" w:rsidRDefault="00132E54" w:rsidP="007E60C5">
            <w:r w:rsidRPr="007E60C5">
              <w:t xml:space="preserve"> </w:t>
            </w:r>
          </w:p>
        </w:tc>
      </w:tr>
      <w:tr w:rsidR="00EC1151" w:rsidRPr="007E60C5" w14:paraId="5F2733DC" w14:textId="77777777" w:rsidTr="007E60C5">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5107597A" w14:textId="77777777" w:rsidR="00EC1151" w:rsidRPr="007E60C5" w:rsidRDefault="00EC1151" w:rsidP="007E60C5"/>
        </w:tc>
        <w:tc>
          <w:tcPr>
            <w:tcW w:w="4480" w:type="dxa"/>
            <w:tcBorders>
              <w:top w:val="single" w:sz="4" w:space="0" w:color="000000"/>
              <w:left w:val="nil"/>
              <w:bottom w:val="single" w:sz="4" w:space="0" w:color="000000"/>
              <w:right w:val="nil"/>
            </w:tcBorders>
            <w:tcMar>
              <w:top w:w="128" w:type="dxa"/>
              <w:left w:w="43" w:type="dxa"/>
              <w:bottom w:w="43" w:type="dxa"/>
              <w:right w:w="43" w:type="dxa"/>
            </w:tcMar>
          </w:tcPr>
          <w:p w14:paraId="22006D32" w14:textId="77777777" w:rsidR="00EC1151" w:rsidRPr="007E60C5" w:rsidRDefault="00132E54" w:rsidP="007E60C5">
            <w:r w:rsidRPr="007E60C5">
              <w:rPr>
                <w:rStyle w:val="kursiv"/>
              </w:rPr>
              <w:t>Sum eksport av teknologi, tjenester mv.</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9E2C5" w14:textId="77777777" w:rsidR="00EC1151" w:rsidRPr="007E60C5" w:rsidRDefault="00132E54" w:rsidP="007E60C5">
            <w:r w:rsidRPr="007E60C5">
              <w:t>516 775</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2D5D9B" w14:textId="77777777" w:rsidR="00EC1151" w:rsidRPr="007E60C5" w:rsidRDefault="00132E54" w:rsidP="007E60C5">
            <w:r w:rsidRPr="007E60C5">
              <w:t>516 538</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6CEC6F" w14:textId="77777777" w:rsidR="00EC1151" w:rsidRPr="007E60C5" w:rsidRDefault="00132E54" w:rsidP="007E60C5">
            <w:r w:rsidRPr="007E60C5">
              <w:t>744 839</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B73217" w14:textId="77777777" w:rsidR="00EC1151" w:rsidRPr="007E60C5" w:rsidRDefault="00132E54" w:rsidP="007E60C5">
            <w:r w:rsidRPr="007E60C5">
              <w:t>1 137 373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099F67" w14:textId="77777777" w:rsidR="00EC1151" w:rsidRPr="007E60C5" w:rsidRDefault="00132E54" w:rsidP="007E60C5">
            <w:r w:rsidRPr="007E60C5">
              <w:t>1 647 013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3526C9" w14:textId="77777777" w:rsidR="00EC1151" w:rsidRPr="007E60C5" w:rsidRDefault="00132E54" w:rsidP="007E60C5">
            <w:r w:rsidRPr="007E60C5">
              <w:t>1 151 188</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1DA3F0" w14:textId="77777777" w:rsidR="00EC1151" w:rsidRPr="007E60C5" w:rsidRDefault="00132E54" w:rsidP="007E60C5">
            <w:r w:rsidRPr="007E60C5">
              <w:rPr>
                <w:rStyle w:val="kursiv"/>
              </w:rPr>
              <w:t>-30,10 %</w:t>
            </w:r>
          </w:p>
        </w:tc>
      </w:tr>
      <w:tr w:rsidR="00EC1151" w:rsidRPr="007E60C5" w14:paraId="13915862" w14:textId="77777777" w:rsidTr="007E60C5">
        <w:trPr>
          <w:trHeight w:val="380"/>
        </w:trPr>
        <w:tc>
          <w:tcPr>
            <w:tcW w:w="53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DFD6618" w14:textId="77777777" w:rsidR="00EC1151" w:rsidRPr="007E60C5" w:rsidRDefault="00132E54" w:rsidP="007E60C5">
            <w:r w:rsidRPr="007E60C5">
              <w:rPr>
                <w:rStyle w:val="kursiv"/>
              </w:rPr>
              <w:t>Totalsum</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2AB7D" w14:textId="77777777" w:rsidR="00EC1151" w:rsidRPr="007E60C5" w:rsidRDefault="00132E54" w:rsidP="007E60C5">
            <w:r w:rsidRPr="007E60C5">
              <w:rPr>
                <w:rStyle w:val="kursiv"/>
              </w:rPr>
              <w:t>6 325 383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B9D585" w14:textId="77777777" w:rsidR="00EC1151" w:rsidRPr="007E60C5" w:rsidRDefault="00132E54" w:rsidP="007E60C5">
            <w:r w:rsidRPr="007E60C5">
              <w:rPr>
                <w:rStyle w:val="kursiv"/>
              </w:rPr>
              <w:t>5 916 846</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411393" w14:textId="77777777" w:rsidR="00EC1151" w:rsidRPr="007E60C5" w:rsidRDefault="00132E54" w:rsidP="007E60C5">
            <w:r w:rsidRPr="007E60C5">
              <w:rPr>
                <w:rStyle w:val="kursiv"/>
              </w:rPr>
              <w:t>5 683 203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8DA73" w14:textId="77777777" w:rsidR="00EC1151" w:rsidRPr="007E60C5" w:rsidRDefault="00132E54" w:rsidP="007E60C5">
            <w:r w:rsidRPr="007E60C5">
              <w:rPr>
                <w:rStyle w:val="kursiv"/>
              </w:rPr>
              <w:t>7 791 242</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015BC6" w14:textId="77777777" w:rsidR="00EC1151" w:rsidRPr="007E60C5" w:rsidRDefault="00132E54" w:rsidP="007E60C5">
            <w:r w:rsidRPr="007E60C5">
              <w:rPr>
                <w:rStyle w:val="kursiv"/>
              </w:rPr>
              <w:t>7 973 637</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A8747" w14:textId="77777777" w:rsidR="00EC1151" w:rsidRPr="007E60C5" w:rsidRDefault="00132E54" w:rsidP="007E60C5">
            <w:r w:rsidRPr="007E60C5">
              <w:rPr>
                <w:rStyle w:val="kursiv"/>
              </w:rPr>
              <w:t>8 878 022</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94B284" w14:textId="77777777" w:rsidR="00EC1151" w:rsidRPr="007E60C5" w:rsidRDefault="00132E54" w:rsidP="007E60C5">
            <w:r w:rsidRPr="007E60C5">
              <w:rPr>
                <w:rStyle w:val="kursiv"/>
              </w:rPr>
              <w:t>11,36 %</w:t>
            </w:r>
          </w:p>
        </w:tc>
      </w:tr>
    </w:tbl>
    <w:p w14:paraId="49F866C4" w14:textId="77777777" w:rsidR="00EC1151" w:rsidRPr="007E60C5" w:rsidRDefault="00EC1151" w:rsidP="007E60C5">
      <w:pPr>
        <w:pStyle w:val="Tabellnavn"/>
      </w:pPr>
    </w:p>
    <w:p w14:paraId="598B4BC3" w14:textId="11732142" w:rsidR="00EC1151" w:rsidRPr="007E60C5" w:rsidRDefault="00132E54" w:rsidP="007E60C5">
      <w:pPr>
        <w:pStyle w:val="Overskrift2"/>
      </w:pPr>
      <w:r w:rsidRPr="007E60C5">
        <w:lastRenderedPageBreak/>
        <w:t>Eksport av A- og B-materiell fordelt på regioner</w:t>
      </w:r>
    </w:p>
    <w:p w14:paraId="4FE65A85" w14:textId="43B8EE9F" w:rsidR="00EC1151" w:rsidRPr="007E60C5" w:rsidRDefault="00132E54" w:rsidP="007E60C5">
      <w:r w:rsidRPr="007E60C5">
        <w:t xml:space="preserve">Figur 9.2 viser hvordan fordelingen av den totale eksporten av A- og B-materiell fordeler seg på </w:t>
      </w:r>
      <w:proofErr w:type="spellStart"/>
      <w:r w:rsidRPr="007E60C5">
        <w:t>regio-nale</w:t>
      </w:r>
      <w:proofErr w:type="spellEnd"/>
      <w:r w:rsidRPr="007E60C5">
        <w:t xml:space="preserve"> grupper av mottakere. Som det </w:t>
      </w:r>
      <w:proofErr w:type="gramStart"/>
      <w:r w:rsidRPr="007E60C5">
        <w:t>fremgår</w:t>
      </w:r>
      <w:proofErr w:type="gramEnd"/>
      <w:r w:rsidRPr="007E60C5">
        <w:t xml:space="preserve"> var NATO-landene de største mottakerne av A</w:t>
      </w:r>
      <w:r w:rsidR="007E60C5">
        <w:t>-</w:t>
      </w:r>
      <w:r w:rsidRPr="007E60C5">
        <w:t>materiell i 2022.</w:t>
      </w:r>
    </w:p>
    <w:p w14:paraId="532B829F" w14:textId="77777777" w:rsidR="00EC1151" w:rsidRPr="007E60C5" w:rsidRDefault="00EC1151" w:rsidP="007E60C5"/>
    <w:p w14:paraId="473EF397" w14:textId="2C3D0D93" w:rsidR="00EC1151" w:rsidRPr="007E60C5" w:rsidRDefault="00A20D66" w:rsidP="007E60C5">
      <w:r>
        <w:rPr>
          <w:noProof/>
        </w:rPr>
        <w:drawing>
          <wp:inline distT="0" distB="0" distL="0" distR="0" wp14:anchorId="1958FBF2" wp14:editId="64585836">
            <wp:extent cx="6078855" cy="2882265"/>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5513BBED" w14:textId="77777777" w:rsidR="00EC1151" w:rsidRPr="007E60C5" w:rsidRDefault="00132E54" w:rsidP="007E60C5">
      <w:pPr>
        <w:pStyle w:val="figur-tittel"/>
      </w:pPr>
      <w:r w:rsidRPr="007E60C5">
        <w:t>Eksport av A- og B-materiell i 2022 fordelt på regioner</w:t>
      </w:r>
    </w:p>
    <w:p w14:paraId="711D454B" w14:textId="77777777" w:rsidR="00EC1151" w:rsidRPr="007E60C5" w:rsidRDefault="00132E54" w:rsidP="007E60C5">
      <w:pPr>
        <w:pStyle w:val="Overskrift2"/>
      </w:pPr>
      <w:r w:rsidRPr="007E60C5">
        <w:t>Eksport fordelt på varekategorier</w:t>
      </w:r>
    </w:p>
    <w:p w14:paraId="0AF8320E" w14:textId="77777777" w:rsidR="00EC1151" w:rsidRPr="007E60C5" w:rsidRDefault="00132E54" w:rsidP="007E60C5">
      <w:r w:rsidRPr="007E60C5">
        <w:t xml:space="preserve">Figur 9.3 og tabell 9.2 viser hvordan eksporten av forsvarsmateriell i 2022 fordeler seg på vare-kategoriene i Liste I. For mer informasjon om disse kategoriene i </w:t>
      </w:r>
      <w:proofErr w:type="spellStart"/>
      <w:r w:rsidRPr="007E60C5">
        <w:t>varelisten</w:t>
      </w:r>
      <w:proofErr w:type="spellEnd"/>
      <w:r w:rsidRPr="007E60C5">
        <w:t>, se vedlegg 1 i -meldingen.</w:t>
      </w:r>
    </w:p>
    <w:p w14:paraId="6EA4F476" w14:textId="77777777" w:rsidR="00EC1151" w:rsidRPr="007E60C5" w:rsidRDefault="00EC1151" w:rsidP="007E60C5"/>
    <w:p w14:paraId="4943479B" w14:textId="0F0A69C3" w:rsidR="00EC1151" w:rsidRPr="007E60C5" w:rsidRDefault="00A20D66" w:rsidP="007E60C5">
      <w:r>
        <w:rPr>
          <w:noProof/>
        </w:rPr>
        <w:lastRenderedPageBreak/>
        <w:drawing>
          <wp:inline distT="0" distB="0" distL="0" distR="0" wp14:anchorId="4041FB3A" wp14:editId="658A8B2F">
            <wp:extent cx="6078855" cy="3057525"/>
            <wp:effectExtent l="0" t="0" r="0" b="952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8855" cy="3057525"/>
                    </a:xfrm>
                    <a:prstGeom prst="rect">
                      <a:avLst/>
                    </a:prstGeom>
                    <a:noFill/>
                    <a:ln>
                      <a:noFill/>
                    </a:ln>
                  </pic:spPr>
                </pic:pic>
              </a:graphicData>
            </a:graphic>
          </wp:inline>
        </w:drawing>
      </w:r>
    </w:p>
    <w:p w14:paraId="351EDF26" w14:textId="16163822" w:rsidR="00EC1151" w:rsidRPr="007E60C5" w:rsidRDefault="00132E54" w:rsidP="007E60C5">
      <w:pPr>
        <w:pStyle w:val="figur-tittel"/>
      </w:pPr>
      <w:r w:rsidRPr="007E60C5">
        <w:t>Eksport av A- og B-materiell i 2022 fordelt på varekategoriene i Liste I, jf. Tabell 9.2</w:t>
      </w:r>
    </w:p>
    <w:p w14:paraId="6D743E33" w14:textId="1F83202B" w:rsidR="007E60C5" w:rsidRPr="007E60C5" w:rsidRDefault="007E60C5" w:rsidP="007E60C5">
      <w:pPr>
        <w:pStyle w:val="tabell-tittel"/>
      </w:pPr>
      <w:r w:rsidRPr="007E60C5">
        <w:t xml:space="preserve">Eksport av A- og B-materiell i 2022 fordelt på varekategoriene i Liste I </w:t>
      </w:r>
      <w:proofErr w:type="spellStart"/>
      <w:r w:rsidRPr="007E60C5">
        <w:t>i</w:t>
      </w:r>
      <w:proofErr w:type="spellEnd"/>
      <w:r w:rsidRPr="007E60C5">
        <w:t xml:space="preserve"> prosent og NOK</w:t>
      </w:r>
    </w:p>
    <w:p w14:paraId="7C638679" w14:textId="77777777" w:rsidR="00EC1151" w:rsidRPr="007E60C5" w:rsidRDefault="00132E54" w:rsidP="007E60C5">
      <w:pPr>
        <w:pStyle w:val="Tabellnavn"/>
      </w:pPr>
      <w:r w:rsidRPr="007E60C5">
        <w:t>07J1xt2</w:t>
      </w:r>
    </w:p>
    <w:tbl>
      <w:tblPr>
        <w:tblW w:w="4845" w:type="pct"/>
        <w:tblCellMar>
          <w:top w:w="128" w:type="dxa"/>
          <w:left w:w="43" w:type="dxa"/>
          <w:bottom w:w="43" w:type="dxa"/>
          <w:right w:w="43" w:type="dxa"/>
        </w:tblCellMar>
        <w:tblLook w:val="0000" w:firstRow="0" w:lastRow="0" w:firstColumn="0" w:lastColumn="0" w:noHBand="0" w:noVBand="0"/>
      </w:tblPr>
      <w:tblGrid>
        <w:gridCol w:w="1703"/>
        <w:gridCol w:w="2267"/>
        <w:gridCol w:w="2412"/>
        <w:gridCol w:w="565"/>
        <w:gridCol w:w="3261"/>
        <w:gridCol w:w="707"/>
        <w:gridCol w:w="2742"/>
      </w:tblGrid>
      <w:tr w:rsidR="00A20D66" w:rsidRPr="007E60C5" w14:paraId="487954A1" w14:textId="77777777" w:rsidTr="00A20D66">
        <w:trPr>
          <w:trHeight w:val="360"/>
        </w:trPr>
        <w:tc>
          <w:tcPr>
            <w:tcW w:w="623"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213A697" w14:textId="77777777" w:rsidR="00EC1151" w:rsidRPr="007E60C5" w:rsidRDefault="00EC1151" w:rsidP="007E60C5"/>
        </w:tc>
        <w:tc>
          <w:tcPr>
            <w:tcW w:w="83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6EADD12" w14:textId="77777777" w:rsidR="00EC1151" w:rsidRPr="007E60C5" w:rsidRDefault="00132E54" w:rsidP="007E60C5">
            <w:r w:rsidRPr="007E60C5">
              <w:t>A-materiell</w:t>
            </w:r>
          </w:p>
        </w:tc>
        <w:tc>
          <w:tcPr>
            <w:tcW w:w="883"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2B30033C" w14:textId="77777777" w:rsidR="00EC1151" w:rsidRPr="007E60C5" w:rsidRDefault="00132E54" w:rsidP="007E60C5">
            <w:r w:rsidRPr="007E60C5">
              <w:t>B-materiell</w:t>
            </w:r>
          </w:p>
        </w:tc>
        <w:tc>
          <w:tcPr>
            <w:tcW w:w="1401" w:type="pct"/>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6BF8ECD6" w14:textId="77777777" w:rsidR="00EC1151" w:rsidRPr="007E60C5" w:rsidRDefault="00132E54" w:rsidP="007E60C5">
            <w:r w:rsidRPr="007E60C5">
              <w:t xml:space="preserve">A-materiell </w:t>
            </w:r>
          </w:p>
        </w:tc>
        <w:tc>
          <w:tcPr>
            <w:tcW w:w="1263" w:type="pct"/>
            <w:gridSpan w:val="2"/>
            <w:tcBorders>
              <w:top w:val="single" w:sz="4" w:space="0" w:color="000000"/>
              <w:left w:val="nil"/>
              <w:bottom w:val="single" w:sz="4" w:space="0" w:color="000000"/>
              <w:right w:val="nil"/>
            </w:tcBorders>
            <w:tcMar>
              <w:top w:w="128" w:type="dxa"/>
              <w:left w:w="443" w:type="dxa"/>
              <w:bottom w:w="43" w:type="dxa"/>
              <w:right w:w="43" w:type="dxa"/>
            </w:tcMar>
            <w:vAlign w:val="bottom"/>
          </w:tcPr>
          <w:p w14:paraId="47A2B7FE" w14:textId="77777777" w:rsidR="00EC1151" w:rsidRPr="007E60C5" w:rsidRDefault="00132E54" w:rsidP="007E60C5">
            <w:r w:rsidRPr="007E60C5">
              <w:t xml:space="preserve">B-materiell </w:t>
            </w:r>
          </w:p>
        </w:tc>
      </w:tr>
      <w:tr w:rsidR="00A20D66" w:rsidRPr="007E60C5" w14:paraId="72599B0B" w14:textId="77777777" w:rsidTr="00A20D66">
        <w:trPr>
          <w:trHeight w:val="380"/>
        </w:trPr>
        <w:tc>
          <w:tcPr>
            <w:tcW w:w="623" w:type="pct"/>
            <w:tcBorders>
              <w:top w:val="single" w:sz="4" w:space="0" w:color="000000"/>
              <w:left w:val="nil"/>
              <w:bottom w:val="nil"/>
              <w:right w:val="nil"/>
            </w:tcBorders>
            <w:tcMar>
              <w:top w:w="128" w:type="dxa"/>
              <w:left w:w="43" w:type="dxa"/>
              <w:bottom w:w="43" w:type="dxa"/>
              <w:right w:w="43" w:type="dxa"/>
            </w:tcMar>
          </w:tcPr>
          <w:p w14:paraId="71B077A8" w14:textId="77777777" w:rsidR="00EC1151" w:rsidRPr="007E60C5" w:rsidRDefault="00132E54" w:rsidP="007E60C5">
            <w:r w:rsidRPr="007E60C5">
              <w:t>ML1</w:t>
            </w:r>
          </w:p>
        </w:tc>
        <w:tc>
          <w:tcPr>
            <w:tcW w:w="830" w:type="pct"/>
            <w:tcBorders>
              <w:top w:val="single" w:sz="4" w:space="0" w:color="000000"/>
              <w:left w:val="nil"/>
              <w:bottom w:val="nil"/>
              <w:right w:val="nil"/>
            </w:tcBorders>
            <w:tcMar>
              <w:top w:w="128" w:type="dxa"/>
              <w:left w:w="43" w:type="dxa"/>
              <w:bottom w:w="43" w:type="dxa"/>
              <w:right w:w="43" w:type="dxa"/>
            </w:tcMar>
            <w:vAlign w:val="bottom"/>
          </w:tcPr>
          <w:p w14:paraId="19EB59B3" w14:textId="77777777" w:rsidR="00EC1151" w:rsidRPr="007E60C5" w:rsidRDefault="00132E54" w:rsidP="007E60C5">
            <w:r w:rsidRPr="007E60C5">
              <w:t>2,06 %</w:t>
            </w:r>
          </w:p>
        </w:tc>
        <w:tc>
          <w:tcPr>
            <w:tcW w:w="883" w:type="pct"/>
            <w:tcBorders>
              <w:top w:val="single" w:sz="4" w:space="0" w:color="000000"/>
              <w:left w:val="nil"/>
              <w:bottom w:val="nil"/>
              <w:right w:val="nil"/>
            </w:tcBorders>
            <w:tcMar>
              <w:top w:w="128" w:type="dxa"/>
              <w:left w:w="43" w:type="dxa"/>
              <w:bottom w:w="43" w:type="dxa"/>
              <w:right w:w="43" w:type="dxa"/>
            </w:tcMar>
            <w:vAlign w:val="bottom"/>
          </w:tcPr>
          <w:p w14:paraId="74DCF0A1" w14:textId="77777777" w:rsidR="00EC1151" w:rsidRPr="007E60C5" w:rsidRDefault="00132E54" w:rsidP="007E60C5">
            <w:r w:rsidRPr="007E60C5">
              <w:t>13,09 %</w:t>
            </w:r>
          </w:p>
        </w:tc>
        <w:tc>
          <w:tcPr>
            <w:tcW w:w="207" w:type="pct"/>
            <w:tcBorders>
              <w:top w:val="single" w:sz="4" w:space="0" w:color="000000"/>
              <w:left w:val="nil"/>
              <w:bottom w:val="nil"/>
              <w:right w:val="nil"/>
            </w:tcBorders>
            <w:tcMar>
              <w:top w:w="128" w:type="dxa"/>
              <w:left w:w="43" w:type="dxa"/>
              <w:bottom w:w="43" w:type="dxa"/>
              <w:right w:w="43" w:type="dxa"/>
            </w:tcMar>
            <w:vAlign w:val="bottom"/>
          </w:tcPr>
          <w:p w14:paraId="5B085110" w14:textId="77777777" w:rsidR="00EC1151" w:rsidRPr="007E60C5" w:rsidRDefault="00132E54" w:rsidP="007E60C5">
            <w:r w:rsidRPr="007E60C5">
              <w:t>kr</w:t>
            </w:r>
          </w:p>
        </w:tc>
        <w:tc>
          <w:tcPr>
            <w:tcW w:w="1194" w:type="pct"/>
            <w:tcBorders>
              <w:top w:val="single" w:sz="4" w:space="0" w:color="000000"/>
              <w:left w:val="nil"/>
              <w:bottom w:val="nil"/>
              <w:right w:val="nil"/>
            </w:tcBorders>
            <w:tcMar>
              <w:top w:w="128" w:type="dxa"/>
              <w:left w:w="43" w:type="dxa"/>
              <w:bottom w:w="43" w:type="dxa"/>
              <w:right w:w="43" w:type="dxa"/>
            </w:tcMar>
            <w:vAlign w:val="bottom"/>
          </w:tcPr>
          <w:p w14:paraId="691AC753" w14:textId="77777777" w:rsidR="00EC1151" w:rsidRPr="007E60C5" w:rsidRDefault="00132E54" w:rsidP="007E60C5">
            <w:r w:rsidRPr="007E60C5">
              <w:t xml:space="preserve">133 287 516 </w:t>
            </w:r>
          </w:p>
        </w:tc>
        <w:tc>
          <w:tcPr>
            <w:tcW w:w="259" w:type="pct"/>
            <w:tcBorders>
              <w:top w:val="single" w:sz="4" w:space="0" w:color="000000"/>
              <w:left w:val="nil"/>
              <w:bottom w:val="nil"/>
              <w:right w:val="nil"/>
            </w:tcBorders>
            <w:tcMar>
              <w:top w:w="128" w:type="dxa"/>
              <w:left w:w="43" w:type="dxa"/>
              <w:bottom w:w="43" w:type="dxa"/>
              <w:right w:w="43" w:type="dxa"/>
            </w:tcMar>
            <w:vAlign w:val="bottom"/>
          </w:tcPr>
          <w:p w14:paraId="435DA64D" w14:textId="77777777" w:rsidR="00EC1151" w:rsidRPr="007E60C5" w:rsidRDefault="00132E54" w:rsidP="007E60C5">
            <w:r w:rsidRPr="007E60C5">
              <w:t>kr</w:t>
            </w:r>
          </w:p>
        </w:tc>
        <w:tc>
          <w:tcPr>
            <w:tcW w:w="1004" w:type="pct"/>
            <w:tcBorders>
              <w:top w:val="single" w:sz="4" w:space="0" w:color="000000"/>
              <w:left w:val="nil"/>
              <w:bottom w:val="nil"/>
              <w:right w:val="nil"/>
            </w:tcBorders>
            <w:tcMar>
              <w:top w:w="128" w:type="dxa"/>
              <w:left w:w="43" w:type="dxa"/>
              <w:bottom w:w="43" w:type="dxa"/>
              <w:right w:w="43" w:type="dxa"/>
            </w:tcMar>
            <w:vAlign w:val="bottom"/>
          </w:tcPr>
          <w:p w14:paraId="7AC1A811" w14:textId="77777777" w:rsidR="00EC1151" w:rsidRPr="007E60C5" w:rsidRDefault="00132E54" w:rsidP="007E60C5">
            <w:r w:rsidRPr="007E60C5">
              <w:t xml:space="preserve">103 811 762 </w:t>
            </w:r>
          </w:p>
        </w:tc>
      </w:tr>
      <w:tr w:rsidR="00A20D66" w:rsidRPr="007E60C5" w14:paraId="7E12D47E"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729DF366" w14:textId="77777777" w:rsidR="00EC1151" w:rsidRPr="007E60C5" w:rsidRDefault="00132E54" w:rsidP="007E60C5">
            <w:r w:rsidRPr="007E60C5">
              <w:t>ML2</w:t>
            </w:r>
          </w:p>
        </w:tc>
        <w:tc>
          <w:tcPr>
            <w:tcW w:w="830" w:type="pct"/>
            <w:tcBorders>
              <w:top w:val="nil"/>
              <w:left w:val="nil"/>
              <w:bottom w:val="nil"/>
              <w:right w:val="nil"/>
            </w:tcBorders>
            <w:tcMar>
              <w:top w:w="128" w:type="dxa"/>
              <w:left w:w="43" w:type="dxa"/>
              <w:bottom w:w="43" w:type="dxa"/>
              <w:right w:w="43" w:type="dxa"/>
            </w:tcMar>
            <w:vAlign w:val="bottom"/>
          </w:tcPr>
          <w:p w14:paraId="308F7A61" w14:textId="77777777" w:rsidR="00EC1151" w:rsidRPr="007E60C5" w:rsidRDefault="00132E54" w:rsidP="007E60C5">
            <w:r w:rsidRPr="007E60C5">
              <w:t>5,51 %</w:t>
            </w:r>
          </w:p>
        </w:tc>
        <w:tc>
          <w:tcPr>
            <w:tcW w:w="883" w:type="pct"/>
            <w:tcBorders>
              <w:top w:val="nil"/>
              <w:left w:val="nil"/>
              <w:bottom w:val="nil"/>
              <w:right w:val="nil"/>
            </w:tcBorders>
            <w:tcMar>
              <w:top w:w="128" w:type="dxa"/>
              <w:left w:w="43" w:type="dxa"/>
              <w:bottom w:w="43" w:type="dxa"/>
              <w:right w:w="43" w:type="dxa"/>
            </w:tcMar>
            <w:vAlign w:val="bottom"/>
          </w:tcPr>
          <w:p w14:paraId="0B56AB7D" w14:textId="77777777" w:rsidR="00EC1151" w:rsidRPr="007E60C5" w:rsidRDefault="00132E54" w:rsidP="007E60C5">
            <w:r w:rsidRPr="007E60C5">
              <w:t>0,00 %</w:t>
            </w:r>
          </w:p>
        </w:tc>
        <w:tc>
          <w:tcPr>
            <w:tcW w:w="207" w:type="pct"/>
            <w:tcBorders>
              <w:top w:val="nil"/>
              <w:left w:val="nil"/>
              <w:bottom w:val="nil"/>
              <w:right w:val="nil"/>
            </w:tcBorders>
            <w:tcMar>
              <w:top w:w="128" w:type="dxa"/>
              <w:left w:w="43" w:type="dxa"/>
              <w:bottom w:w="43" w:type="dxa"/>
              <w:right w:w="43" w:type="dxa"/>
            </w:tcMar>
            <w:vAlign w:val="bottom"/>
          </w:tcPr>
          <w:p w14:paraId="16FDA27E"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1B4F8B93" w14:textId="77777777" w:rsidR="00EC1151" w:rsidRPr="007E60C5" w:rsidRDefault="00132E54" w:rsidP="007E60C5">
            <w:r w:rsidRPr="007E60C5">
              <w:t xml:space="preserve">357 120 782 </w:t>
            </w:r>
          </w:p>
        </w:tc>
        <w:tc>
          <w:tcPr>
            <w:tcW w:w="259" w:type="pct"/>
            <w:tcBorders>
              <w:top w:val="nil"/>
              <w:left w:val="nil"/>
              <w:bottom w:val="nil"/>
              <w:right w:val="nil"/>
            </w:tcBorders>
            <w:tcMar>
              <w:top w:w="128" w:type="dxa"/>
              <w:left w:w="43" w:type="dxa"/>
              <w:bottom w:w="43" w:type="dxa"/>
              <w:right w:w="43" w:type="dxa"/>
            </w:tcMar>
            <w:vAlign w:val="bottom"/>
          </w:tcPr>
          <w:p w14:paraId="55AA4B09"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010D80CC" w14:textId="77777777" w:rsidR="00EC1151" w:rsidRPr="007E60C5" w:rsidRDefault="00132E54" w:rsidP="007E60C5">
            <w:r w:rsidRPr="007E60C5">
              <w:t xml:space="preserve">- </w:t>
            </w:r>
          </w:p>
        </w:tc>
      </w:tr>
      <w:tr w:rsidR="00A20D66" w:rsidRPr="007E60C5" w14:paraId="62C8E1AC"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336EE36E" w14:textId="77777777" w:rsidR="00EC1151" w:rsidRPr="007E60C5" w:rsidRDefault="00132E54" w:rsidP="007E60C5">
            <w:r w:rsidRPr="007E60C5">
              <w:t>ML3</w:t>
            </w:r>
          </w:p>
        </w:tc>
        <w:tc>
          <w:tcPr>
            <w:tcW w:w="830" w:type="pct"/>
            <w:tcBorders>
              <w:top w:val="nil"/>
              <w:left w:val="nil"/>
              <w:bottom w:val="nil"/>
              <w:right w:val="nil"/>
            </w:tcBorders>
            <w:tcMar>
              <w:top w:w="128" w:type="dxa"/>
              <w:left w:w="43" w:type="dxa"/>
              <w:bottom w:w="43" w:type="dxa"/>
              <w:right w:w="43" w:type="dxa"/>
            </w:tcMar>
            <w:vAlign w:val="bottom"/>
          </w:tcPr>
          <w:p w14:paraId="4017C981" w14:textId="77777777" w:rsidR="00EC1151" w:rsidRPr="007E60C5" w:rsidRDefault="00132E54" w:rsidP="007E60C5">
            <w:r w:rsidRPr="007E60C5">
              <w:t>7,26 %</w:t>
            </w:r>
          </w:p>
        </w:tc>
        <w:tc>
          <w:tcPr>
            <w:tcW w:w="883" w:type="pct"/>
            <w:tcBorders>
              <w:top w:val="nil"/>
              <w:left w:val="nil"/>
              <w:bottom w:val="nil"/>
              <w:right w:val="nil"/>
            </w:tcBorders>
            <w:tcMar>
              <w:top w:w="128" w:type="dxa"/>
              <w:left w:w="43" w:type="dxa"/>
              <w:bottom w:w="43" w:type="dxa"/>
              <w:right w:w="43" w:type="dxa"/>
            </w:tcMar>
            <w:vAlign w:val="bottom"/>
          </w:tcPr>
          <w:p w14:paraId="6B9A2BD5" w14:textId="77777777" w:rsidR="00EC1151" w:rsidRPr="007E60C5" w:rsidRDefault="00132E54" w:rsidP="007E60C5">
            <w:r w:rsidRPr="007E60C5">
              <w:t>0,00 %</w:t>
            </w:r>
          </w:p>
        </w:tc>
        <w:tc>
          <w:tcPr>
            <w:tcW w:w="207" w:type="pct"/>
            <w:tcBorders>
              <w:top w:val="nil"/>
              <w:left w:val="nil"/>
              <w:bottom w:val="nil"/>
              <w:right w:val="nil"/>
            </w:tcBorders>
            <w:tcMar>
              <w:top w:w="128" w:type="dxa"/>
              <w:left w:w="43" w:type="dxa"/>
              <w:bottom w:w="43" w:type="dxa"/>
              <w:right w:w="43" w:type="dxa"/>
            </w:tcMar>
            <w:vAlign w:val="bottom"/>
          </w:tcPr>
          <w:p w14:paraId="14907FA5"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067D9AC3" w14:textId="77777777" w:rsidR="00EC1151" w:rsidRPr="007E60C5" w:rsidRDefault="00132E54" w:rsidP="007E60C5">
            <w:r w:rsidRPr="007E60C5">
              <w:t xml:space="preserve">470 223 374 </w:t>
            </w:r>
          </w:p>
        </w:tc>
        <w:tc>
          <w:tcPr>
            <w:tcW w:w="259" w:type="pct"/>
            <w:tcBorders>
              <w:top w:val="nil"/>
              <w:left w:val="nil"/>
              <w:bottom w:val="nil"/>
              <w:right w:val="nil"/>
            </w:tcBorders>
            <w:tcMar>
              <w:top w:w="128" w:type="dxa"/>
              <w:left w:w="43" w:type="dxa"/>
              <w:bottom w:w="43" w:type="dxa"/>
              <w:right w:w="43" w:type="dxa"/>
            </w:tcMar>
            <w:vAlign w:val="bottom"/>
          </w:tcPr>
          <w:p w14:paraId="1BA6D8B3"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6AD404CB" w14:textId="77777777" w:rsidR="00EC1151" w:rsidRPr="007E60C5" w:rsidRDefault="00132E54" w:rsidP="007E60C5">
            <w:r w:rsidRPr="007E60C5">
              <w:t xml:space="preserve">- </w:t>
            </w:r>
          </w:p>
        </w:tc>
      </w:tr>
      <w:tr w:rsidR="00A20D66" w:rsidRPr="007E60C5" w14:paraId="20E87AD1"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4F865C20" w14:textId="77777777" w:rsidR="00EC1151" w:rsidRPr="007E60C5" w:rsidRDefault="00132E54" w:rsidP="007E60C5">
            <w:r w:rsidRPr="007E60C5">
              <w:lastRenderedPageBreak/>
              <w:t>ML4</w:t>
            </w:r>
          </w:p>
        </w:tc>
        <w:tc>
          <w:tcPr>
            <w:tcW w:w="830" w:type="pct"/>
            <w:tcBorders>
              <w:top w:val="nil"/>
              <w:left w:val="nil"/>
              <w:bottom w:val="nil"/>
              <w:right w:val="nil"/>
            </w:tcBorders>
            <w:tcMar>
              <w:top w:w="128" w:type="dxa"/>
              <w:left w:w="43" w:type="dxa"/>
              <w:bottom w:w="43" w:type="dxa"/>
              <w:right w:w="43" w:type="dxa"/>
            </w:tcMar>
            <w:vAlign w:val="bottom"/>
          </w:tcPr>
          <w:p w14:paraId="70890CE4" w14:textId="77777777" w:rsidR="00EC1151" w:rsidRPr="007E60C5" w:rsidRDefault="00132E54" w:rsidP="007E60C5">
            <w:r w:rsidRPr="007E60C5">
              <w:t>42,48 %</w:t>
            </w:r>
          </w:p>
        </w:tc>
        <w:tc>
          <w:tcPr>
            <w:tcW w:w="883" w:type="pct"/>
            <w:tcBorders>
              <w:top w:val="nil"/>
              <w:left w:val="nil"/>
              <w:bottom w:val="nil"/>
              <w:right w:val="nil"/>
            </w:tcBorders>
            <w:tcMar>
              <w:top w:w="128" w:type="dxa"/>
              <w:left w:w="43" w:type="dxa"/>
              <w:bottom w:w="43" w:type="dxa"/>
              <w:right w:w="43" w:type="dxa"/>
            </w:tcMar>
            <w:vAlign w:val="bottom"/>
          </w:tcPr>
          <w:p w14:paraId="54C07BCA" w14:textId="77777777" w:rsidR="00EC1151" w:rsidRPr="007E60C5" w:rsidRDefault="00132E54" w:rsidP="007E60C5">
            <w:r w:rsidRPr="007E60C5">
              <w:t>0,00 %</w:t>
            </w:r>
          </w:p>
        </w:tc>
        <w:tc>
          <w:tcPr>
            <w:tcW w:w="207" w:type="pct"/>
            <w:tcBorders>
              <w:top w:val="nil"/>
              <w:left w:val="nil"/>
              <w:bottom w:val="nil"/>
              <w:right w:val="nil"/>
            </w:tcBorders>
            <w:tcMar>
              <w:top w:w="128" w:type="dxa"/>
              <w:left w:w="43" w:type="dxa"/>
              <w:bottom w:w="43" w:type="dxa"/>
              <w:right w:w="43" w:type="dxa"/>
            </w:tcMar>
            <w:vAlign w:val="bottom"/>
          </w:tcPr>
          <w:p w14:paraId="7759E30D"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4E684E6D" w14:textId="77777777" w:rsidR="00EC1151" w:rsidRPr="007E60C5" w:rsidRDefault="00132E54" w:rsidP="007E60C5">
            <w:r w:rsidRPr="007E60C5">
              <w:t xml:space="preserve">2 753 028 406 </w:t>
            </w:r>
          </w:p>
        </w:tc>
        <w:tc>
          <w:tcPr>
            <w:tcW w:w="259" w:type="pct"/>
            <w:tcBorders>
              <w:top w:val="nil"/>
              <w:left w:val="nil"/>
              <w:bottom w:val="nil"/>
              <w:right w:val="nil"/>
            </w:tcBorders>
            <w:tcMar>
              <w:top w:w="128" w:type="dxa"/>
              <w:left w:w="43" w:type="dxa"/>
              <w:bottom w:w="43" w:type="dxa"/>
              <w:right w:w="43" w:type="dxa"/>
            </w:tcMar>
            <w:vAlign w:val="bottom"/>
          </w:tcPr>
          <w:p w14:paraId="12958A3C"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0DE4E316" w14:textId="77777777" w:rsidR="00EC1151" w:rsidRPr="007E60C5" w:rsidRDefault="00132E54" w:rsidP="007E60C5">
            <w:r w:rsidRPr="007E60C5">
              <w:t xml:space="preserve">- </w:t>
            </w:r>
          </w:p>
        </w:tc>
      </w:tr>
      <w:tr w:rsidR="00A20D66" w:rsidRPr="007E60C5" w14:paraId="75808428"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11BC63C5" w14:textId="77777777" w:rsidR="00EC1151" w:rsidRPr="007E60C5" w:rsidRDefault="00132E54" w:rsidP="007E60C5">
            <w:r w:rsidRPr="007E60C5">
              <w:t>ML5</w:t>
            </w:r>
          </w:p>
        </w:tc>
        <w:tc>
          <w:tcPr>
            <w:tcW w:w="830" w:type="pct"/>
            <w:tcBorders>
              <w:top w:val="nil"/>
              <w:left w:val="nil"/>
              <w:bottom w:val="nil"/>
              <w:right w:val="nil"/>
            </w:tcBorders>
            <w:tcMar>
              <w:top w:w="128" w:type="dxa"/>
              <w:left w:w="43" w:type="dxa"/>
              <w:bottom w:w="43" w:type="dxa"/>
              <w:right w:w="43" w:type="dxa"/>
            </w:tcMar>
            <w:vAlign w:val="bottom"/>
          </w:tcPr>
          <w:p w14:paraId="034C26C1" w14:textId="77777777" w:rsidR="00EC1151" w:rsidRPr="007E60C5" w:rsidRDefault="00132E54" w:rsidP="007E60C5">
            <w:r w:rsidRPr="007E60C5">
              <w:t>14,37 %</w:t>
            </w:r>
          </w:p>
        </w:tc>
        <w:tc>
          <w:tcPr>
            <w:tcW w:w="883" w:type="pct"/>
            <w:tcBorders>
              <w:top w:val="nil"/>
              <w:left w:val="nil"/>
              <w:bottom w:val="nil"/>
              <w:right w:val="nil"/>
            </w:tcBorders>
            <w:tcMar>
              <w:top w:w="128" w:type="dxa"/>
              <w:left w:w="43" w:type="dxa"/>
              <w:bottom w:w="43" w:type="dxa"/>
              <w:right w:w="43" w:type="dxa"/>
            </w:tcMar>
            <w:vAlign w:val="bottom"/>
          </w:tcPr>
          <w:p w14:paraId="1B7777B5" w14:textId="77777777" w:rsidR="00EC1151" w:rsidRPr="007E60C5" w:rsidRDefault="00132E54" w:rsidP="007E60C5">
            <w:r w:rsidRPr="007E60C5">
              <w:t>0,11 %</w:t>
            </w:r>
          </w:p>
        </w:tc>
        <w:tc>
          <w:tcPr>
            <w:tcW w:w="207" w:type="pct"/>
            <w:tcBorders>
              <w:top w:val="nil"/>
              <w:left w:val="nil"/>
              <w:bottom w:val="nil"/>
              <w:right w:val="nil"/>
            </w:tcBorders>
            <w:tcMar>
              <w:top w:w="128" w:type="dxa"/>
              <w:left w:w="43" w:type="dxa"/>
              <w:bottom w:w="43" w:type="dxa"/>
              <w:right w:w="43" w:type="dxa"/>
            </w:tcMar>
            <w:vAlign w:val="bottom"/>
          </w:tcPr>
          <w:p w14:paraId="51381A12"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704D01AC" w14:textId="77777777" w:rsidR="00EC1151" w:rsidRPr="007E60C5" w:rsidRDefault="00132E54" w:rsidP="007E60C5">
            <w:r w:rsidRPr="007E60C5">
              <w:t xml:space="preserve">931 334 723 </w:t>
            </w:r>
          </w:p>
        </w:tc>
        <w:tc>
          <w:tcPr>
            <w:tcW w:w="259" w:type="pct"/>
            <w:tcBorders>
              <w:top w:val="nil"/>
              <w:left w:val="nil"/>
              <w:bottom w:val="nil"/>
              <w:right w:val="nil"/>
            </w:tcBorders>
            <w:tcMar>
              <w:top w:w="128" w:type="dxa"/>
              <w:left w:w="43" w:type="dxa"/>
              <w:bottom w:w="43" w:type="dxa"/>
              <w:right w:w="43" w:type="dxa"/>
            </w:tcMar>
            <w:vAlign w:val="bottom"/>
          </w:tcPr>
          <w:p w14:paraId="55461B38"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7D8F175F" w14:textId="77777777" w:rsidR="00EC1151" w:rsidRPr="007E60C5" w:rsidRDefault="00132E54" w:rsidP="007E60C5">
            <w:r w:rsidRPr="007E60C5">
              <w:t xml:space="preserve">861 777 </w:t>
            </w:r>
          </w:p>
        </w:tc>
      </w:tr>
      <w:tr w:rsidR="00A20D66" w:rsidRPr="007E60C5" w14:paraId="76096747"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5E5ADB0E" w14:textId="77777777" w:rsidR="00EC1151" w:rsidRPr="007E60C5" w:rsidRDefault="00132E54" w:rsidP="007E60C5">
            <w:r w:rsidRPr="007E60C5">
              <w:t>ML6</w:t>
            </w:r>
          </w:p>
        </w:tc>
        <w:tc>
          <w:tcPr>
            <w:tcW w:w="830" w:type="pct"/>
            <w:tcBorders>
              <w:top w:val="nil"/>
              <w:left w:val="nil"/>
              <w:bottom w:val="nil"/>
              <w:right w:val="nil"/>
            </w:tcBorders>
            <w:tcMar>
              <w:top w:w="128" w:type="dxa"/>
              <w:left w:w="43" w:type="dxa"/>
              <w:bottom w:w="43" w:type="dxa"/>
              <w:right w:w="43" w:type="dxa"/>
            </w:tcMar>
            <w:vAlign w:val="bottom"/>
          </w:tcPr>
          <w:p w14:paraId="5E9290E9" w14:textId="77777777" w:rsidR="00EC1151" w:rsidRPr="007E60C5" w:rsidRDefault="00132E54" w:rsidP="007E60C5">
            <w:r w:rsidRPr="007E60C5">
              <w:t>3,93 %</w:t>
            </w:r>
          </w:p>
        </w:tc>
        <w:tc>
          <w:tcPr>
            <w:tcW w:w="883" w:type="pct"/>
            <w:tcBorders>
              <w:top w:val="nil"/>
              <w:left w:val="nil"/>
              <w:bottom w:val="nil"/>
              <w:right w:val="nil"/>
            </w:tcBorders>
            <w:tcMar>
              <w:top w:w="128" w:type="dxa"/>
              <w:left w:w="43" w:type="dxa"/>
              <w:bottom w:w="43" w:type="dxa"/>
              <w:right w:w="43" w:type="dxa"/>
            </w:tcMar>
            <w:vAlign w:val="bottom"/>
          </w:tcPr>
          <w:p w14:paraId="37CE18E8" w14:textId="77777777" w:rsidR="00EC1151" w:rsidRPr="007E60C5" w:rsidRDefault="00132E54" w:rsidP="007E60C5">
            <w:r w:rsidRPr="007E60C5">
              <w:t>0,65 %</w:t>
            </w:r>
          </w:p>
        </w:tc>
        <w:tc>
          <w:tcPr>
            <w:tcW w:w="207" w:type="pct"/>
            <w:tcBorders>
              <w:top w:val="nil"/>
              <w:left w:val="nil"/>
              <w:bottom w:val="nil"/>
              <w:right w:val="nil"/>
            </w:tcBorders>
            <w:tcMar>
              <w:top w:w="128" w:type="dxa"/>
              <w:left w:w="43" w:type="dxa"/>
              <w:bottom w:w="43" w:type="dxa"/>
              <w:right w:w="43" w:type="dxa"/>
            </w:tcMar>
            <w:vAlign w:val="bottom"/>
          </w:tcPr>
          <w:p w14:paraId="789E4316"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6A8095C8" w14:textId="77777777" w:rsidR="00EC1151" w:rsidRPr="007E60C5" w:rsidRDefault="00132E54" w:rsidP="007E60C5">
            <w:r w:rsidRPr="007E60C5">
              <w:t xml:space="preserve">254 518 700 </w:t>
            </w:r>
          </w:p>
        </w:tc>
        <w:tc>
          <w:tcPr>
            <w:tcW w:w="259" w:type="pct"/>
            <w:tcBorders>
              <w:top w:val="nil"/>
              <w:left w:val="nil"/>
              <w:bottom w:val="nil"/>
              <w:right w:val="nil"/>
            </w:tcBorders>
            <w:tcMar>
              <w:top w:w="128" w:type="dxa"/>
              <w:left w:w="43" w:type="dxa"/>
              <w:bottom w:w="43" w:type="dxa"/>
              <w:right w:w="43" w:type="dxa"/>
            </w:tcMar>
            <w:vAlign w:val="bottom"/>
          </w:tcPr>
          <w:p w14:paraId="61FEFDFC"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0E628EB5" w14:textId="77777777" w:rsidR="00EC1151" w:rsidRPr="007E60C5" w:rsidRDefault="00132E54" w:rsidP="007E60C5">
            <w:r w:rsidRPr="007E60C5">
              <w:t xml:space="preserve">5 128 619 </w:t>
            </w:r>
          </w:p>
        </w:tc>
      </w:tr>
      <w:tr w:rsidR="00A20D66" w:rsidRPr="007E60C5" w14:paraId="69151286"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61CC1177" w14:textId="77777777" w:rsidR="00EC1151" w:rsidRPr="007E60C5" w:rsidRDefault="00132E54" w:rsidP="007E60C5">
            <w:r w:rsidRPr="007E60C5">
              <w:t>ML7</w:t>
            </w:r>
          </w:p>
        </w:tc>
        <w:tc>
          <w:tcPr>
            <w:tcW w:w="830" w:type="pct"/>
            <w:tcBorders>
              <w:top w:val="nil"/>
              <w:left w:val="nil"/>
              <w:bottom w:val="nil"/>
              <w:right w:val="nil"/>
            </w:tcBorders>
            <w:tcMar>
              <w:top w:w="128" w:type="dxa"/>
              <w:left w:w="43" w:type="dxa"/>
              <w:bottom w:w="43" w:type="dxa"/>
              <w:right w:w="43" w:type="dxa"/>
            </w:tcMar>
            <w:vAlign w:val="bottom"/>
          </w:tcPr>
          <w:p w14:paraId="6CC6FA0A" w14:textId="77777777" w:rsidR="00EC1151" w:rsidRPr="007E60C5" w:rsidRDefault="00132E54" w:rsidP="007E60C5">
            <w:r w:rsidRPr="007E60C5">
              <w:t>0,00 %</w:t>
            </w:r>
          </w:p>
        </w:tc>
        <w:tc>
          <w:tcPr>
            <w:tcW w:w="883" w:type="pct"/>
            <w:tcBorders>
              <w:top w:val="nil"/>
              <w:left w:val="nil"/>
              <w:bottom w:val="nil"/>
              <w:right w:val="nil"/>
            </w:tcBorders>
            <w:tcMar>
              <w:top w:w="128" w:type="dxa"/>
              <w:left w:w="43" w:type="dxa"/>
              <w:bottom w:w="43" w:type="dxa"/>
              <w:right w:w="43" w:type="dxa"/>
            </w:tcMar>
            <w:vAlign w:val="bottom"/>
          </w:tcPr>
          <w:p w14:paraId="28733C7B" w14:textId="77777777" w:rsidR="00EC1151" w:rsidRPr="007E60C5" w:rsidRDefault="00132E54" w:rsidP="007E60C5">
            <w:r w:rsidRPr="007E60C5">
              <w:t>0,00 %</w:t>
            </w:r>
          </w:p>
        </w:tc>
        <w:tc>
          <w:tcPr>
            <w:tcW w:w="207" w:type="pct"/>
            <w:tcBorders>
              <w:top w:val="nil"/>
              <w:left w:val="nil"/>
              <w:bottom w:val="nil"/>
              <w:right w:val="nil"/>
            </w:tcBorders>
            <w:tcMar>
              <w:top w:w="128" w:type="dxa"/>
              <w:left w:w="43" w:type="dxa"/>
              <w:bottom w:w="43" w:type="dxa"/>
              <w:right w:w="43" w:type="dxa"/>
            </w:tcMar>
            <w:vAlign w:val="bottom"/>
          </w:tcPr>
          <w:p w14:paraId="67E4156B"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3416A8CD" w14:textId="77777777" w:rsidR="00EC1151" w:rsidRPr="007E60C5" w:rsidRDefault="00132E54" w:rsidP="007E60C5">
            <w:r w:rsidRPr="007E60C5">
              <w:t>-</w:t>
            </w:r>
          </w:p>
        </w:tc>
        <w:tc>
          <w:tcPr>
            <w:tcW w:w="259" w:type="pct"/>
            <w:tcBorders>
              <w:top w:val="nil"/>
              <w:left w:val="nil"/>
              <w:bottom w:val="nil"/>
              <w:right w:val="nil"/>
            </w:tcBorders>
            <w:tcMar>
              <w:top w:w="128" w:type="dxa"/>
              <w:left w:w="43" w:type="dxa"/>
              <w:bottom w:w="43" w:type="dxa"/>
              <w:right w:w="43" w:type="dxa"/>
            </w:tcMar>
            <w:vAlign w:val="bottom"/>
          </w:tcPr>
          <w:p w14:paraId="64568EC5"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67B014A6" w14:textId="77777777" w:rsidR="00EC1151" w:rsidRPr="007E60C5" w:rsidRDefault="00132E54" w:rsidP="007E60C5">
            <w:r w:rsidRPr="007E60C5">
              <w:t xml:space="preserve">- </w:t>
            </w:r>
          </w:p>
        </w:tc>
      </w:tr>
      <w:tr w:rsidR="00A20D66" w:rsidRPr="007E60C5" w14:paraId="768B4AE7"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68747FEF" w14:textId="77777777" w:rsidR="00EC1151" w:rsidRPr="007E60C5" w:rsidRDefault="00132E54" w:rsidP="007E60C5">
            <w:r w:rsidRPr="007E60C5">
              <w:t>ML8</w:t>
            </w:r>
          </w:p>
        </w:tc>
        <w:tc>
          <w:tcPr>
            <w:tcW w:w="830" w:type="pct"/>
            <w:tcBorders>
              <w:top w:val="nil"/>
              <w:left w:val="nil"/>
              <w:bottom w:val="nil"/>
              <w:right w:val="nil"/>
            </w:tcBorders>
            <w:tcMar>
              <w:top w:w="128" w:type="dxa"/>
              <w:left w:w="43" w:type="dxa"/>
              <w:bottom w:w="43" w:type="dxa"/>
              <w:right w:w="43" w:type="dxa"/>
            </w:tcMar>
            <w:vAlign w:val="bottom"/>
          </w:tcPr>
          <w:p w14:paraId="585CEB2F" w14:textId="77777777" w:rsidR="00EC1151" w:rsidRPr="007E60C5" w:rsidRDefault="00132E54" w:rsidP="007E60C5">
            <w:r w:rsidRPr="007E60C5">
              <w:t>5,49 %</w:t>
            </w:r>
          </w:p>
        </w:tc>
        <w:tc>
          <w:tcPr>
            <w:tcW w:w="883" w:type="pct"/>
            <w:tcBorders>
              <w:top w:val="nil"/>
              <w:left w:val="nil"/>
              <w:bottom w:val="nil"/>
              <w:right w:val="nil"/>
            </w:tcBorders>
            <w:tcMar>
              <w:top w:w="128" w:type="dxa"/>
              <w:left w:w="43" w:type="dxa"/>
              <w:bottom w:w="43" w:type="dxa"/>
              <w:right w:w="43" w:type="dxa"/>
            </w:tcMar>
            <w:vAlign w:val="bottom"/>
          </w:tcPr>
          <w:p w14:paraId="7FB75179" w14:textId="77777777" w:rsidR="00EC1151" w:rsidRPr="007E60C5" w:rsidRDefault="00132E54" w:rsidP="007E60C5">
            <w:r w:rsidRPr="007E60C5">
              <w:t>0,00 %</w:t>
            </w:r>
          </w:p>
        </w:tc>
        <w:tc>
          <w:tcPr>
            <w:tcW w:w="207" w:type="pct"/>
            <w:tcBorders>
              <w:top w:val="nil"/>
              <w:left w:val="nil"/>
              <w:bottom w:val="nil"/>
              <w:right w:val="nil"/>
            </w:tcBorders>
            <w:tcMar>
              <w:top w:w="128" w:type="dxa"/>
              <w:left w:w="43" w:type="dxa"/>
              <w:bottom w:w="43" w:type="dxa"/>
              <w:right w:w="43" w:type="dxa"/>
            </w:tcMar>
            <w:vAlign w:val="bottom"/>
          </w:tcPr>
          <w:p w14:paraId="36BD8246"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1F3B7FE3" w14:textId="77777777" w:rsidR="00EC1151" w:rsidRPr="007E60C5" w:rsidRDefault="00132E54" w:rsidP="007E60C5">
            <w:r w:rsidRPr="007E60C5">
              <w:t xml:space="preserve">355 811 827 </w:t>
            </w:r>
          </w:p>
        </w:tc>
        <w:tc>
          <w:tcPr>
            <w:tcW w:w="259" w:type="pct"/>
            <w:tcBorders>
              <w:top w:val="nil"/>
              <w:left w:val="nil"/>
              <w:bottom w:val="nil"/>
              <w:right w:val="nil"/>
            </w:tcBorders>
            <w:tcMar>
              <w:top w:w="128" w:type="dxa"/>
              <w:left w:w="43" w:type="dxa"/>
              <w:bottom w:w="43" w:type="dxa"/>
              <w:right w:w="43" w:type="dxa"/>
            </w:tcMar>
            <w:vAlign w:val="bottom"/>
          </w:tcPr>
          <w:p w14:paraId="48A5F3BE"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2184966B" w14:textId="77777777" w:rsidR="00EC1151" w:rsidRPr="007E60C5" w:rsidRDefault="00132E54" w:rsidP="007E60C5">
            <w:r w:rsidRPr="007E60C5">
              <w:t xml:space="preserve">- </w:t>
            </w:r>
          </w:p>
        </w:tc>
      </w:tr>
      <w:tr w:rsidR="00A20D66" w:rsidRPr="007E60C5" w14:paraId="080DAFE0"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58C57D6C" w14:textId="77777777" w:rsidR="00EC1151" w:rsidRPr="007E60C5" w:rsidRDefault="00132E54" w:rsidP="007E60C5">
            <w:r w:rsidRPr="007E60C5">
              <w:t>ML9</w:t>
            </w:r>
          </w:p>
        </w:tc>
        <w:tc>
          <w:tcPr>
            <w:tcW w:w="830" w:type="pct"/>
            <w:tcBorders>
              <w:top w:val="nil"/>
              <w:left w:val="nil"/>
              <w:bottom w:val="nil"/>
              <w:right w:val="nil"/>
            </w:tcBorders>
            <w:tcMar>
              <w:top w:w="128" w:type="dxa"/>
              <w:left w:w="43" w:type="dxa"/>
              <w:bottom w:w="43" w:type="dxa"/>
              <w:right w:w="43" w:type="dxa"/>
            </w:tcMar>
            <w:vAlign w:val="bottom"/>
          </w:tcPr>
          <w:p w14:paraId="2B697BAA" w14:textId="77777777" w:rsidR="00EC1151" w:rsidRPr="007E60C5" w:rsidRDefault="00132E54" w:rsidP="007E60C5">
            <w:r w:rsidRPr="007E60C5">
              <w:t>0,00 %</w:t>
            </w:r>
          </w:p>
        </w:tc>
        <w:tc>
          <w:tcPr>
            <w:tcW w:w="883" w:type="pct"/>
            <w:tcBorders>
              <w:top w:val="nil"/>
              <w:left w:val="nil"/>
              <w:bottom w:val="nil"/>
              <w:right w:val="nil"/>
            </w:tcBorders>
            <w:tcMar>
              <w:top w:w="128" w:type="dxa"/>
              <w:left w:w="43" w:type="dxa"/>
              <w:bottom w:w="43" w:type="dxa"/>
              <w:right w:w="43" w:type="dxa"/>
            </w:tcMar>
            <w:vAlign w:val="bottom"/>
          </w:tcPr>
          <w:p w14:paraId="08BA0406" w14:textId="77777777" w:rsidR="00EC1151" w:rsidRPr="007E60C5" w:rsidRDefault="00132E54" w:rsidP="007E60C5">
            <w:r w:rsidRPr="007E60C5">
              <w:t>7,81 %</w:t>
            </w:r>
          </w:p>
        </w:tc>
        <w:tc>
          <w:tcPr>
            <w:tcW w:w="207" w:type="pct"/>
            <w:tcBorders>
              <w:top w:val="nil"/>
              <w:left w:val="nil"/>
              <w:bottom w:val="nil"/>
              <w:right w:val="nil"/>
            </w:tcBorders>
            <w:tcMar>
              <w:top w:w="128" w:type="dxa"/>
              <w:left w:w="43" w:type="dxa"/>
              <w:bottom w:w="43" w:type="dxa"/>
              <w:right w:w="43" w:type="dxa"/>
            </w:tcMar>
            <w:vAlign w:val="bottom"/>
          </w:tcPr>
          <w:p w14:paraId="633916CB"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202C67ED" w14:textId="77777777" w:rsidR="00EC1151" w:rsidRPr="007E60C5" w:rsidRDefault="00132E54" w:rsidP="007E60C5">
            <w:r w:rsidRPr="007E60C5">
              <w:t xml:space="preserve">- </w:t>
            </w:r>
          </w:p>
        </w:tc>
        <w:tc>
          <w:tcPr>
            <w:tcW w:w="259" w:type="pct"/>
            <w:tcBorders>
              <w:top w:val="nil"/>
              <w:left w:val="nil"/>
              <w:bottom w:val="nil"/>
              <w:right w:val="nil"/>
            </w:tcBorders>
            <w:tcMar>
              <w:top w:w="128" w:type="dxa"/>
              <w:left w:w="43" w:type="dxa"/>
              <w:bottom w:w="43" w:type="dxa"/>
              <w:right w:w="43" w:type="dxa"/>
            </w:tcMar>
            <w:vAlign w:val="bottom"/>
          </w:tcPr>
          <w:p w14:paraId="629BC470"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0CCBF89F" w14:textId="77777777" w:rsidR="00EC1151" w:rsidRPr="007E60C5" w:rsidRDefault="00132E54" w:rsidP="007E60C5">
            <w:r w:rsidRPr="007E60C5">
              <w:t xml:space="preserve">61 950 207 </w:t>
            </w:r>
          </w:p>
        </w:tc>
      </w:tr>
      <w:tr w:rsidR="00A20D66" w:rsidRPr="007E60C5" w14:paraId="5CBBA8E7"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1020DC20" w14:textId="77777777" w:rsidR="00EC1151" w:rsidRPr="007E60C5" w:rsidRDefault="00132E54" w:rsidP="007E60C5">
            <w:r w:rsidRPr="007E60C5">
              <w:t>ML10</w:t>
            </w:r>
          </w:p>
        </w:tc>
        <w:tc>
          <w:tcPr>
            <w:tcW w:w="830" w:type="pct"/>
            <w:tcBorders>
              <w:top w:val="nil"/>
              <w:left w:val="nil"/>
              <w:bottom w:val="nil"/>
              <w:right w:val="nil"/>
            </w:tcBorders>
            <w:tcMar>
              <w:top w:w="128" w:type="dxa"/>
              <w:left w:w="43" w:type="dxa"/>
              <w:bottom w:w="43" w:type="dxa"/>
              <w:right w:w="43" w:type="dxa"/>
            </w:tcMar>
            <w:vAlign w:val="bottom"/>
          </w:tcPr>
          <w:p w14:paraId="57A9707F" w14:textId="77777777" w:rsidR="00EC1151" w:rsidRPr="007E60C5" w:rsidRDefault="00132E54" w:rsidP="007E60C5">
            <w:r w:rsidRPr="007E60C5">
              <w:t>17,16 %</w:t>
            </w:r>
          </w:p>
        </w:tc>
        <w:tc>
          <w:tcPr>
            <w:tcW w:w="883" w:type="pct"/>
            <w:tcBorders>
              <w:top w:val="nil"/>
              <w:left w:val="nil"/>
              <w:bottom w:val="nil"/>
              <w:right w:val="nil"/>
            </w:tcBorders>
            <w:tcMar>
              <w:top w:w="128" w:type="dxa"/>
              <w:left w:w="43" w:type="dxa"/>
              <w:bottom w:w="43" w:type="dxa"/>
              <w:right w:w="43" w:type="dxa"/>
            </w:tcMar>
            <w:vAlign w:val="bottom"/>
          </w:tcPr>
          <w:p w14:paraId="1A4D8CCF" w14:textId="77777777" w:rsidR="00EC1151" w:rsidRPr="007E60C5" w:rsidRDefault="00132E54" w:rsidP="007E60C5">
            <w:r w:rsidRPr="007E60C5">
              <w:t>1,49 %</w:t>
            </w:r>
          </w:p>
        </w:tc>
        <w:tc>
          <w:tcPr>
            <w:tcW w:w="207" w:type="pct"/>
            <w:tcBorders>
              <w:top w:val="nil"/>
              <w:left w:val="nil"/>
              <w:bottom w:val="nil"/>
              <w:right w:val="nil"/>
            </w:tcBorders>
            <w:tcMar>
              <w:top w:w="128" w:type="dxa"/>
              <w:left w:w="43" w:type="dxa"/>
              <w:bottom w:w="43" w:type="dxa"/>
              <w:right w:w="43" w:type="dxa"/>
            </w:tcMar>
            <w:vAlign w:val="bottom"/>
          </w:tcPr>
          <w:p w14:paraId="2C1F9E6B"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540D31B5" w14:textId="77777777" w:rsidR="00EC1151" w:rsidRPr="007E60C5" w:rsidRDefault="00132E54" w:rsidP="007E60C5">
            <w:r w:rsidRPr="007E60C5">
              <w:t xml:space="preserve">1 111 786 657 </w:t>
            </w:r>
          </w:p>
        </w:tc>
        <w:tc>
          <w:tcPr>
            <w:tcW w:w="259" w:type="pct"/>
            <w:tcBorders>
              <w:top w:val="nil"/>
              <w:left w:val="nil"/>
              <w:bottom w:val="nil"/>
              <w:right w:val="nil"/>
            </w:tcBorders>
            <w:tcMar>
              <w:top w:w="128" w:type="dxa"/>
              <w:left w:w="43" w:type="dxa"/>
              <w:bottom w:w="43" w:type="dxa"/>
              <w:right w:w="43" w:type="dxa"/>
            </w:tcMar>
            <w:vAlign w:val="bottom"/>
          </w:tcPr>
          <w:p w14:paraId="1938C77F"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324A0557" w14:textId="77777777" w:rsidR="00EC1151" w:rsidRPr="007E60C5" w:rsidRDefault="00132E54" w:rsidP="007E60C5">
            <w:r w:rsidRPr="007E60C5">
              <w:t xml:space="preserve">11 850 885 </w:t>
            </w:r>
          </w:p>
        </w:tc>
      </w:tr>
      <w:tr w:rsidR="00A20D66" w:rsidRPr="007E60C5" w14:paraId="02173342"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264B9F01" w14:textId="77777777" w:rsidR="00EC1151" w:rsidRPr="007E60C5" w:rsidRDefault="00132E54" w:rsidP="007E60C5">
            <w:r w:rsidRPr="007E60C5">
              <w:t>ML11</w:t>
            </w:r>
          </w:p>
        </w:tc>
        <w:tc>
          <w:tcPr>
            <w:tcW w:w="830" w:type="pct"/>
            <w:tcBorders>
              <w:top w:val="nil"/>
              <w:left w:val="nil"/>
              <w:bottom w:val="nil"/>
              <w:right w:val="nil"/>
            </w:tcBorders>
            <w:tcMar>
              <w:top w:w="128" w:type="dxa"/>
              <w:left w:w="43" w:type="dxa"/>
              <w:bottom w:w="43" w:type="dxa"/>
              <w:right w:w="43" w:type="dxa"/>
            </w:tcMar>
            <w:vAlign w:val="bottom"/>
          </w:tcPr>
          <w:p w14:paraId="3E1FB138" w14:textId="77777777" w:rsidR="00EC1151" w:rsidRPr="007E60C5" w:rsidRDefault="00132E54" w:rsidP="007E60C5">
            <w:r w:rsidRPr="007E60C5">
              <w:t>0,74 %</w:t>
            </w:r>
          </w:p>
        </w:tc>
        <w:tc>
          <w:tcPr>
            <w:tcW w:w="883" w:type="pct"/>
            <w:tcBorders>
              <w:top w:val="nil"/>
              <w:left w:val="nil"/>
              <w:bottom w:val="nil"/>
              <w:right w:val="nil"/>
            </w:tcBorders>
            <w:tcMar>
              <w:top w:w="128" w:type="dxa"/>
              <w:left w:w="43" w:type="dxa"/>
              <w:bottom w:w="43" w:type="dxa"/>
              <w:right w:w="43" w:type="dxa"/>
            </w:tcMar>
            <w:vAlign w:val="bottom"/>
          </w:tcPr>
          <w:p w14:paraId="60DE9299" w14:textId="77777777" w:rsidR="00EC1151" w:rsidRPr="007E60C5" w:rsidRDefault="00132E54" w:rsidP="007E60C5">
            <w:r w:rsidRPr="007E60C5">
              <w:t>26,41 %</w:t>
            </w:r>
          </w:p>
        </w:tc>
        <w:tc>
          <w:tcPr>
            <w:tcW w:w="207" w:type="pct"/>
            <w:tcBorders>
              <w:top w:val="nil"/>
              <w:left w:val="nil"/>
              <w:bottom w:val="nil"/>
              <w:right w:val="nil"/>
            </w:tcBorders>
            <w:tcMar>
              <w:top w:w="128" w:type="dxa"/>
              <w:left w:w="43" w:type="dxa"/>
              <w:bottom w:w="43" w:type="dxa"/>
              <w:right w:w="43" w:type="dxa"/>
            </w:tcMar>
            <w:vAlign w:val="bottom"/>
          </w:tcPr>
          <w:p w14:paraId="55AAEEF1"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199D7AF4" w14:textId="77777777" w:rsidR="00EC1151" w:rsidRPr="007E60C5" w:rsidRDefault="00132E54" w:rsidP="007E60C5">
            <w:r w:rsidRPr="007E60C5">
              <w:t xml:space="preserve">47 692 138 </w:t>
            </w:r>
          </w:p>
        </w:tc>
        <w:tc>
          <w:tcPr>
            <w:tcW w:w="259" w:type="pct"/>
            <w:tcBorders>
              <w:top w:val="nil"/>
              <w:left w:val="nil"/>
              <w:bottom w:val="nil"/>
              <w:right w:val="nil"/>
            </w:tcBorders>
            <w:tcMar>
              <w:top w:w="128" w:type="dxa"/>
              <w:left w:w="43" w:type="dxa"/>
              <w:bottom w:w="43" w:type="dxa"/>
              <w:right w:w="43" w:type="dxa"/>
            </w:tcMar>
            <w:vAlign w:val="bottom"/>
          </w:tcPr>
          <w:p w14:paraId="4982AF97"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3597229A" w14:textId="77777777" w:rsidR="00EC1151" w:rsidRPr="007E60C5" w:rsidRDefault="00132E54" w:rsidP="007E60C5">
            <w:r w:rsidRPr="007E60C5">
              <w:t xml:space="preserve">209 483 562 </w:t>
            </w:r>
          </w:p>
        </w:tc>
      </w:tr>
      <w:tr w:rsidR="00A20D66" w:rsidRPr="007E60C5" w14:paraId="6E5B8952"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4F161F20" w14:textId="77777777" w:rsidR="00EC1151" w:rsidRPr="007E60C5" w:rsidRDefault="00132E54" w:rsidP="007E60C5">
            <w:r w:rsidRPr="007E60C5">
              <w:t>ML12</w:t>
            </w:r>
          </w:p>
        </w:tc>
        <w:tc>
          <w:tcPr>
            <w:tcW w:w="830" w:type="pct"/>
            <w:tcBorders>
              <w:top w:val="nil"/>
              <w:left w:val="nil"/>
              <w:bottom w:val="nil"/>
              <w:right w:val="nil"/>
            </w:tcBorders>
            <w:tcMar>
              <w:top w:w="128" w:type="dxa"/>
              <w:left w:w="43" w:type="dxa"/>
              <w:bottom w:w="43" w:type="dxa"/>
              <w:right w:w="43" w:type="dxa"/>
            </w:tcMar>
            <w:vAlign w:val="bottom"/>
          </w:tcPr>
          <w:p w14:paraId="1EB4F8A7" w14:textId="77777777" w:rsidR="00EC1151" w:rsidRPr="007E60C5" w:rsidRDefault="00132E54" w:rsidP="007E60C5">
            <w:r w:rsidRPr="007E60C5">
              <w:t>0,00 %</w:t>
            </w:r>
          </w:p>
        </w:tc>
        <w:tc>
          <w:tcPr>
            <w:tcW w:w="883" w:type="pct"/>
            <w:tcBorders>
              <w:top w:val="nil"/>
              <w:left w:val="nil"/>
              <w:bottom w:val="nil"/>
              <w:right w:val="nil"/>
            </w:tcBorders>
            <w:tcMar>
              <w:top w:w="128" w:type="dxa"/>
              <w:left w:w="43" w:type="dxa"/>
              <w:bottom w:w="43" w:type="dxa"/>
              <w:right w:w="43" w:type="dxa"/>
            </w:tcMar>
            <w:vAlign w:val="bottom"/>
          </w:tcPr>
          <w:p w14:paraId="1FB3E9F9" w14:textId="77777777" w:rsidR="00EC1151" w:rsidRPr="007E60C5" w:rsidRDefault="00132E54" w:rsidP="007E60C5">
            <w:r w:rsidRPr="007E60C5">
              <w:t>0,00 %</w:t>
            </w:r>
          </w:p>
        </w:tc>
        <w:tc>
          <w:tcPr>
            <w:tcW w:w="207" w:type="pct"/>
            <w:tcBorders>
              <w:top w:val="nil"/>
              <w:left w:val="nil"/>
              <w:bottom w:val="nil"/>
              <w:right w:val="nil"/>
            </w:tcBorders>
            <w:tcMar>
              <w:top w:w="128" w:type="dxa"/>
              <w:left w:w="43" w:type="dxa"/>
              <w:bottom w:w="43" w:type="dxa"/>
              <w:right w:w="43" w:type="dxa"/>
            </w:tcMar>
            <w:vAlign w:val="bottom"/>
          </w:tcPr>
          <w:p w14:paraId="5423BDFD"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7A3C6627" w14:textId="77777777" w:rsidR="00EC1151" w:rsidRPr="007E60C5" w:rsidRDefault="00132E54" w:rsidP="007E60C5">
            <w:r w:rsidRPr="007E60C5">
              <w:t xml:space="preserve">- </w:t>
            </w:r>
          </w:p>
        </w:tc>
        <w:tc>
          <w:tcPr>
            <w:tcW w:w="259" w:type="pct"/>
            <w:tcBorders>
              <w:top w:val="nil"/>
              <w:left w:val="nil"/>
              <w:bottom w:val="nil"/>
              <w:right w:val="nil"/>
            </w:tcBorders>
            <w:tcMar>
              <w:top w:w="128" w:type="dxa"/>
              <w:left w:w="43" w:type="dxa"/>
              <w:bottom w:w="43" w:type="dxa"/>
              <w:right w:w="43" w:type="dxa"/>
            </w:tcMar>
            <w:vAlign w:val="bottom"/>
          </w:tcPr>
          <w:p w14:paraId="7A27DECD"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669B4965" w14:textId="77777777" w:rsidR="00EC1151" w:rsidRPr="007E60C5" w:rsidRDefault="00132E54" w:rsidP="007E60C5">
            <w:r w:rsidRPr="007E60C5">
              <w:t xml:space="preserve">- </w:t>
            </w:r>
          </w:p>
        </w:tc>
      </w:tr>
      <w:tr w:rsidR="00A20D66" w:rsidRPr="007E60C5" w14:paraId="6A5D2670"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48B002A1" w14:textId="77777777" w:rsidR="00EC1151" w:rsidRPr="007E60C5" w:rsidRDefault="00132E54" w:rsidP="007E60C5">
            <w:r w:rsidRPr="007E60C5">
              <w:t>ML13</w:t>
            </w:r>
          </w:p>
        </w:tc>
        <w:tc>
          <w:tcPr>
            <w:tcW w:w="830" w:type="pct"/>
            <w:tcBorders>
              <w:top w:val="nil"/>
              <w:left w:val="nil"/>
              <w:bottom w:val="nil"/>
              <w:right w:val="nil"/>
            </w:tcBorders>
            <w:tcMar>
              <w:top w:w="128" w:type="dxa"/>
              <w:left w:w="43" w:type="dxa"/>
              <w:bottom w:w="43" w:type="dxa"/>
              <w:right w:w="43" w:type="dxa"/>
            </w:tcMar>
            <w:vAlign w:val="bottom"/>
          </w:tcPr>
          <w:p w14:paraId="2361AD70" w14:textId="77777777" w:rsidR="00EC1151" w:rsidRPr="007E60C5" w:rsidRDefault="00132E54" w:rsidP="007E60C5">
            <w:r w:rsidRPr="007E60C5">
              <w:t>0,00 %</w:t>
            </w:r>
          </w:p>
        </w:tc>
        <w:tc>
          <w:tcPr>
            <w:tcW w:w="883" w:type="pct"/>
            <w:tcBorders>
              <w:top w:val="nil"/>
              <w:left w:val="nil"/>
              <w:bottom w:val="nil"/>
              <w:right w:val="nil"/>
            </w:tcBorders>
            <w:tcMar>
              <w:top w:w="128" w:type="dxa"/>
              <w:left w:w="43" w:type="dxa"/>
              <w:bottom w:w="43" w:type="dxa"/>
              <w:right w:w="43" w:type="dxa"/>
            </w:tcMar>
            <w:vAlign w:val="bottom"/>
          </w:tcPr>
          <w:p w14:paraId="75475815" w14:textId="77777777" w:rsidR="00EC1151" w:rsidRPr="007E60C5" w:rsidRDefault="00132E54" w:rsidP="007E60C5">
            <w:r w:rsidRPr="007E60C5">
              <w:t>1,93 %</w:t>
            </w:r>
          </w:p>
        </w:tc>
        <w:tc>
          <w:tcPr>
            <w:tcW w:w="207" w:type="pct"/>
            <w:tcBorders>
              <w:top w:val="nil"/>
              <w:left w:val="nil"/>
              <w:bottom w:val="nil"/>
              <w:right w:val="nil"/>
            </w:tcBorders>
            <w:tcMar>
              <w:top w:w="128" w:type="dxa"/>
              <w:left w:w="43" w:type="dxa"/>
              <w:bottom w:w="43" w:type="dxa"/>
              <w:right w:w="43" w:type="dxa"/>
            </w:tcMar>
            <w:vAlign w:val="bottom"/>
          </w:tcPr>
          <w:p w14:paraId="4D0B18E3"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3DC68EA9" w14:textId="77777777" w:rsidR="00EC1151" w:rsidRPr="007E60C5" w:rsidRDefault="00132E54" w:rsidP="007E60C5">
            <w:r w:rsidRPr="007E60C5">
              <w:t xml:space="preserve">- </w:t>
            </w:r>
          </w:p>
        </w:tc>
        <w:tc>
          <w:tcPr>
            <w:tcW w:w="259" w:type="pct"/>
            <w:tcBorders>
              <w:top w:val="nil"/>
              <w:left w:val="nil"/>
              <w:bottom w:val="nil"/>
              <w:right w:val="nil"/>
            </w:tcBorders>
            <w:tcMar>
              <w:top w:w="128" w:type="dxa"/>
              <w:left w:w="43" w:type="dxa"/>
              <w:bottom w:w="43" w:type="dxa"/>
              <w:right w:w="43" w:type="dxa"/>
            </w:tcMar>
            <w:vAlign w:val="bottom"/>
          </w:tcPr>
          <w:p w14:paraId="055BCD34"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2DDBF545" w14:textId="77777777" w:rsidR="00EC1151" w:rsidRPr="007E60C5" w:rsidRDefault="00132E54" w:rsidP="007E60C5">
            <w:r w:rsidRPr="007E60C5">
              <w:t xml:space="preserve">15 295 879 </w:t>
            </w:r>
          </w:p>
        </w:tc>
      </w:tr>
      <w:tr w:rsidR="00A20D66" w:rsidRPr="007E60C5" w14:paraId="4B69BE83"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129896BE" w14:textId="77777777" w:rsidR="00EC1151" w:rsidRPr="007E60C5" w:rsidRDefault="00132E54" w:rsidP="007E60C5">
            <w:r w:rsidRPr="007E60C5">
              <w:t>ML14</w:t>
            </w:r>
          </w:p>
        </w:tc>
        <w:tc>
          <w:tcPr>
            <w:tcW w:w="830" w:type="pct"/>
            <w:tcBorders>
              <w:top w:val="nil"/>
              <w:left w:val="nil"/>
              <w:bottom w:val="nil"/>
              <w:right w:val="nil"/>
            </w:tcBorders>
            <w:tcMar>
              <w:top w:w="128" w:type="dxa"/>
              <w:left w:w="43" w:type="dxa"/>
              <w:bottom w:w="43" w:type="dxa"/>
              <w:right w:w="43" w:type="dxa"/>
            </w:tcMar>
            <w:vAlign w:val="bottom"/>
          </w:tcPr>
          <w:p w14:paraId="02DBBAC3" w14:textId="77777777" w:rsidR="00EC1151" w:rsidRPr="007E60C5" w:rsidRDefault="00132E54" w:rsidP="007E60C5">
            <w:r w:rsidRPr="007E60C5">
              <w:t>0,02 %</w:t>
            </w:r>
          </w:p>
        </w:tc>
        <w:tc>
          <w:tcPr>
            <w:tcW w:w="883" w:type="pct"/>
            <w:tcBorders>
              <w:top w:val="nil"/>
              <w:left w:val="nil"/>
              <w:bottom w:val="nil"/>
              <w:right w:val="nil"/>
            </w:tcBorders>
            <w:tcMar>
              <w:top w:w="128" w:type="dxa"/>
              <w:left w:w="43" w:type="dxa"/>
              <w:bottom w:w="43" w:type="dxa"/>
              <w:right w:w="43" w:type="dxa"/>
            </w:tcMar>
            <w:vAlign w:val="bottom"/>
          </w:tcPr>
          <w:p w14:paraId="4298861C" w14:textId="77777777" w:rsidR="00EC1151" w:rsidRPr="007E60C5" w:rsidRDefault="00132E54" w:rsidP="007E60C5">
            <w:r w:rsidRPr="007E60C5">
              <w:t>2,53 %</w:t>
            </w:r>
          </w:p>
        </w:tc>
        <w:tc>
          <w:tcPr>
            <w:tcW w:w="207" w:type="pct"/>
            <w:tcBorders>
              <w:top w:val="nil"/>
              <w:left w:val="nil"/>
              <w:bottom w:val="nil"/>
              <w:right w:val="nil"/>
            </w:tcBorders>
            <w:tcMar>
              <w:top w:w="128" w:type="dxa"/>
              <w:left w:w="43" w:type="dxa"/>
              <w:bottom w:w="43" w:type="dxa"/>
              <w:right w:w="43" w:type="dxa"/>
            </w:tcMar>
            <w:vAlign w:val="bottom"/>
          </w:tcPr>
          <w:p w14:paraId="705DADA6"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54DBA31A" w14:textId="77777777" w:rsidR="00EC1151" w:rsidRPr="007E60C5" w:rsidRDefault="00132E54" w:rsidP="007E60C5">
            <w:r w:rsidRPr="007E60C5">
              <w:t xml:space="preserve">1 617 292 </w:t>
            </w:r>
          </w:p>
        </w:tc>
        <w:tc>
          <w:tcPr>
            <w:tcW w:w="259" w:type="pct"/>
            <w:tcBorders>
              <w:top w:val="nil"/>
              <w:left w:val="nil"/>
              <w:bottom w:val="nil"/>
              <w:right w:val="nil"/>
            </w:tcBorders>
            <w:tcMar>
              <w:top w:w="128" w:type="dxa"/>
              <w:left w:w="43" w:type="dxa"/>
              <w:bottom w:w="43" w:type="dxa"/>
              <w:right w:w="43" w:type="dxa"/>
            </w:tcMar>
            <w:vAlign w:val="bottom"/>
          </w:tcPr>
          <w:p w14:paraId="090D0892"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540E80A3" w14:textId="77777777" w:rsidR="00EC1151" w:rsidRPr="007E60C5" w:rsidRDefault="00132E54" w:rsidP="007E60C5">
            <w:r w:rsidRPr="007E60C5">
              <w:t xml:space="preserve">20 109 296 </w:t>
            </w:r>
          </w:p>
        </w:tc>
      </w:tr>
      <w:tr w:rsidR="00A20D66" w:rsidRPr="007E60C5" w14:paraId="28074F26"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32BE8481" w14:textId="77777777" w:rsidR="00EC1151" w:rsidRPr="007E60C5" w:rsidRDefault="00132E54" w:rsidP="007E60C5">
            <w:r w:rsidRPr="007E60C5">
              <w:t>ML15</w:t>
            </w:r>
          </w:p>
        </w:tc>
        <w:tc>
          <w:tcPr>
            <w:tcW w:w="830" w:type="pct"/>
            <w:tcBorders>
              <w:top w:val="nil"/>
              <w:left w:val="nil"/>
              <w:bottom w:val="nil"/>
              <w:right w:val="nil"/>
            </w:tcBorders>
            <w:tcMar>
              <w:top w:w="128" w:type="dxa"/>
              <w:left w:w="43" w:type="dxa"/>
              <w:bottom w:w="43" w:type="dxa"/>
              <w:right w:w="43" w:type="dxa"/>
            </w:tcMar>
            <w:vAlign w:val="bottom"/>
          </w:tcPr>
          <w:p w14:paraId="51EE0554" w14:textId="77777777" w:rsidR="00EC1151" w:rsidRPr="007E60C5" w:rsidRDefault="00132E54" w:rsidP="007E60C5">
            <w:r w:rsidRPr="007E60C5">
              <w:t>0,04 %</w:t>
            </w:r>
          </w:p>
        </w:tc>
        <w:tc>
          <w:tcPr>
            <w:tcW w:w="883" w:type="pct"/>
            <w:tcBorders>
              <w:top w:val="nil"/>
              <w:left w:val="nil"/>
              <w:bottom w:val="nil"/>
              <w:right w:val="nil"/>
            </w:tcBorders>
            <w:tcMar>
              <w:top w:w="128" w:type="dxa"/>
              <w:left w:w="43" w:type="dxa"/>
              <w:bottom w:w="43" w:type="dxa"/>
              <w:right w:w="43" w:type="dxa"/>
            </w:tcMar>
            <w:vAlign w:val="bottom"/>
          </w:tcPr>
          <w:p w14:paraId="334F57C2" w14:textId="77777777" w:rsidR="00EC1151" w:rsidRPr="007E60C5" w:rsidRDefault="00132E54" w:rsidP="007E60C5">
            <w:r w:rsidRPr="007E60C5">
              <w:t>37,97 %</w:t>
            </w:r>
          </w:p>
        </w:tc>
        <w:tc>
          <w:tcPr>
            <w:tcW w:w="207" w:type="pct"/>
            <w:tcBorders>
              <w:top w:val="nil"/>
              <w:left w:val="nil"/>
              <w:bottom w:val="nil"/>
              <w:right w:val="nil"/>
            </w:tcBorders>
            <w:tcMar>
              <w:top w:w="128" w:type="dxa"/>
              <w:left w:w="43" w:type="dxa"/>
              <w:bottom w:w="43" w:type="dxa"/>
              <w:right w:w="43" w:type="dxa"/>
            </w:tcMar>
            <w:vAlign w:val="bottom"/>
          </w:tcPr>
          <w:p w14:paraId="05E68B11"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7871B9A1" w14:textId="77777777" w:rsidR="00EC1151" w:rsidRPr="007E60C5" w:rsidRDefault="00132E54" w:rsidP="007E60C5">
            <w:r w:rsidRPr="007E60C5">
              <w:t xml:space="preserve">2 384 449 </w:t>
            </w:r>
          </w:p>
        </w:tc>
        <w:tc>
          <w:tcPr>
            <w:tcW w:w="259" w:type="pct"/>
            <w:tcBorders>
              <w:top w:val="nil"/>
              <w:left w:val="nil"/>
              <w:bottom w:val="nil"/>
              <w:right w:val="nil"/>
            </w:tcBorders>
            <w:tcMar>
              <w:top w:w="128" w:type="dxa"/>
              <w:left w:w="43" w:type="dxa"/>
              <w:bottom w:w="43" w:type="dxa"/>
              <w:right w:w="43" w:type="dxa"/>
            </w:tcMar>
            <w:vAlign w:val="bottom"/>
          </w:tcPr>
          <w:p w14:paraId="3DEB4701"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060FD266" w14:textId="77777777" w:rsidR="00EC1151" w:rsidRPr="007E60C5" w:rsidRDefault="00132E54" w:rsidP="007E60C5">
            <w:r w:rsidRPr="007E60C5">
              <w:t xml:space="preserve">301 220 598 </w:t>
            </w:r>
          </w:p>
        </w:tc>
      </w:tr>
      <w:tr w:rsidR="00A20D66" w:rsidRPr="007E60C5" w14:paraId="33C4F213"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3B743235" w14:textId="77777777" w:rsidR="00EC1151" w:rsidRPr="007E60C5" w:rsidRDefault="00132E54" w:rsidP="007E60C5">
            <w:r w:rsidRPr="007E60C5">
              <w:t>ML16</w:t>
            </w:r>
          </w:p>
        </w:tc>
        <w:tc>
          <w:tcPr>
            <w:tcW w:w="830" w:type="pct"/>
            <w:tcBorders>
              <w:top w:val="nil"/>
              <w:left w:val="nil"/>
              <w:bottom w:val="nil"/>
              <w:right w:val="nil"/>
            </w:tcBorders>
            <w:tcMar>
              <w:top w:w="128" w:type="dxa"/>
              <w:left w:w="43" w:type="dxa"/>
              <w:bottom w:w="43" w:type="dxa"/>
              <w:right w:w="43" w:type="dxa"/>
            </w:tcMar>
            <w:vAlign w:val="bottom"/>
          </w:tcPr>
          <w:p w14:paraId="73B6E714" w14:textId="77777777" w:rsidR="00EC1151" w:rsidRPr="007E60C5" w:rsidRDefault="00132E54" w:rsidP="007E60C5">
            <w:r w:rsidRPr="007E60C5">
              <w:t>0,00 %</w:t>
            </w:r>
          </w:p>
        </w:tc>
        <w:tc>
          <w:tcPr>
            <w:tcW w:w="883" w:type="pct"/>
            <w:tcBorders>
              <w:top w:val="nil"/>
              <w:left w:val="nil"/>
              <w:bottom w:val="nil"/>
              <w:right w:val="nil"/>
            </w:tcBorders>
            <w:tcMar>
              <w:top w:w="128" w:type="dxa"/>
              <w:left w:w="43" w:type="dxa"/>
              <w:bottom w:w="43" w:type="dxa"/>
              <w:right w:w="43" w:type="dxa"/>
            </w:tcMar>
            <w:vAlign w:val="bottom"/>
          </w:tcPr>
          <w:p w14:paraId="4ACBE393" w14:textId="77777777" w:rsidR="00EC1151" w:rsidRPr="007E60C5" w:rsidRDefault="00132E54" w:rsidP="007E60C5">
            <w:r w:rsidRPr="007E60C5">
              <w:t>0,00 %</w:t>
            </w:r>
          </w:p>
        </w:tc>
        <w:tc>
          <w:tcPr>
            <w:tcW w:w="207" w:type="pct"/>
            <w:tcBorders>
              <w:top w:val="nil"/>
              <w:left w:val="nil"/>
              <w:bottom w:val="nil"/>
              <w:right w:val="nil"/>
            </w:tcBorders>
            <w:tcMar>
              <w:top w:w="128" w:type="dxa"/>
              <w:left w:w="43" w:type="dxa"/>
              <w:bottom w:w="43" w:type="dxa"/>
              <w:right w:w="43" w:type="dxa"/>
            </w:tcMar>
            <w:vAlign w:val="bottom"/>
          </w:tcPr>
          <w:p w14:paraId="0AE65B3E"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42470F06" w14:textId="77777777" w:rsidR="00EC1151" w:rsidRPr="007E60C5" w:rsidRDefault="00132E54" w:rsidP="007E60C5">
            <w:r w:rsidRPr="007E60C5">
              <w:t xml:space="preserve">- </w:t>
            </w:r>
          </w:p>
        </w:tc>
        <w:tc>
          <w:tcPr>
            <w:tcW w:w="259" w:type="pct"/>
            <w:tcBorders>
              <w:top w:val="nil"/>
              <w:left w:val="nil"/>
              <w:bottom w:val="nil"/>
              <w:right w:val="nil"/>
            </w:tcBorders>
            <w:tcMar>
              <w:top w:w="128" w:type="dxa"/>
              <w:left w:w="43" w:type="dxa"/>
              <w:bottom w:w="43" w:type="dxa"/>
              <w:right w:w="43" w:type="dxa"/>
            </w:tcMar>
            <w:vAlign w:val="bottom"/>
          </w:tcPr>
          <w:p w14:paraId="3B18272E"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28A3ECEC" w14:textId="77777777" w:rsidR="00EC1151" w:rsidRPr="007E60C5" w:rsidRDefault="00132E54" w:rsidP="007E60C5">
            <w:r w:rsidRPr="007E60C5">
              <w:t xml:space="preserve">- </w:t>
            </w:r>
          </w:p>
        </w:tc>
      </w:tr>
      <w:tr w:rsidR="00A20D66" w:rsidRPr="007E60C5" w14:paraId="3E4507EB"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2587A2AA" w14:textId="77777777" w:rsidR="00EC1151" w:rsidRPr="007E60C5" w:rsidRDefault="00132E54" w:rsidP="007E60C5">
            <w:r w:rsidRPr="007E60C5">
              <w:t>ML17</w:t>
            </w:r>
          </w:p>
        </w:tc>
        <w:tc>
          <w:tcPr>
            <w:tcW w:w="830" w:type="pct"/>
            <w:tcBorders>
              <w:top w:val="nil"/>
              <w:left w:val="nil"/>
              <w:bottom w:val="nil"/>
              <w:right w:val="nil"/>
            </w:tcBorders>
            <w:tcMar>
              <w:top w:w="128" w:type="dxa"/>
              <w:left w:w="43" w:type="dxa"/>
              <w:bottom w:w="43" w:type="dxa"/>
              <w:right w:w="43" w:type="dxa"/>
            </w:tcMar>
            <w:vAlign w:val="bottom"/>
          </w:tcPr>
          <w:p w14:paraId="5F780C7A" w14:textId="77777777" w:rsidR="00EC1151" w:rsidRPr="007E60C5" w:rsidRDefault="00132E54" w:rsidP="007E60C5">
            <w:r w:rsidRPr="007E60C5">
              <w:t>0,12 %</w:t>
            </w:r>
          </w:p>
        </w:tc>
        <w:tc>
          <w:tcPr>
            <w:tcW w:w="883" w:type="pct"/>
            <w:tcBorders>
              <w:top w:val="nil"/>
              <w:left w:val="nil"/>
              <w:bottom w:val="nil"/>
              <w:right w:val="nil"/>
            </w:tcBorders>
            <w:tcMar>
              <w:top w:w="128" w:type="dxa"/>
              <w:left w:w="43" w:type="dxa"/>
              <w:bottom w:w="43" w:type="dxa"/>
              <w:right w:w="43" w:type="dxa"/>
            </w:tcMar>
            <w:vAlign w:val="bottom"/>
          </w:tcPr>
          <w:p w14:paraId="1B83916B" w14:textId="77777777" w:rsidR="00EC1151" w:rsidRPr="007E60C5" w:rsidRDefault="00132E54" w:rsidP="007E60C5">
            <w:r w:rsidRPr="007E60C5">
              <w:t>0,09 %</w:t>
            </w:r>
          </w:p>
        </w:tc>
        <w:tc>
          <w:tcPr>
            <w:tcW w:w="207" w:type="pct"/>
            <w:tcBorders>
              <w:top w:val="nil"/>
              <w:left w:val="nil"/>
              <w:bottom w:val="nil"/>
              <w:right w:val="nil"/>
            </w:tcBorders>
            <w:tcMar>
              <w:top w:w="128" w:type="dxa"/>
              <w:left w:w="43" w:type="dxa"/>
              <w:bottom w:w="43" w:type="dxa"/>
              <w:right w:w="43" w:type="dxa"/>
            </w:tcMar>
            <w:vAlign w:val="bottom"/>
          </w:tcPr>
          <w:p w14:paraId="216E7B55"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267E2DF8" w14:textId="77777777" w:rsidR="00EC1151" w:rsidRPr="007E60C5" w:rsidRDefault="00132E54" w:rsidP="007E60C5">
            <w:r w:rsidRPr="007E60C5">
              <w:t xml:space="preserve">8 057 295 </w:t>
            </w:r>
          </w:p>
        </w:tc>
        <w:tc>
          <w:tcPr>
            <w:tcW w:w="259" w:type="pct"/>
            <w:tcBorders>
              <w:top w:val="nil"/>
              <w:left w:val="nil"/>
              <w:bottom w:val="nil"/>
              <w:right w:val="nil"/>
            </w:tcBorders>
            <w:tcMar>
              <w:top w:w="128" w:type="dxa"/>
              <w:left w:w="43" w:type="dxa"/>
              <w:bottom w:w="43" w:type="dxa"/>
              <w:right w:w="43" w:type="dxa"/>
            </w:tcMar>
            <w:vAlign w:val="bottom"/>
          </w:tcPr>
          <w:p w14:paraId="51B63E83"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57890300" w14:textId="77777777" w:rsidR="00EC1151" w:rsidRPr="007E60C5" w:rsidRDefault="00132E54" w:rsidP="007E60C5">
            <w:r w:rsidRPr="007E60C5">
              <w:t xml:space="preserve">721 541 </w:t>
            </w:r>
          </w:p>
        </w:tc>
      </w:tr>
      <w:tr w:rsidR="00A20D66" w:rsidRPr="007E60C5" w14:paraId="1E8B2005"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794D91F1" w14:textId="77777777" w:rsidR="00EC1151" w:rsidRPr="007E60C5" w:rsidRDefault="00132E54" w:rsidP="007E60C5">
            <w:r w:rsidRPr="007E60C5">
              <w:t>ML18</w:t>
            </w:r>
          </w:p>
        </w:tc>
        <w:tc>
          <w:tcPr>
            <w:tcW w:w="830" w:type="pct"/>
            <w:tcBorders>
              <w:top w:val="nil"/>
              <w:left w:val="nil"/>
              <w:bottom w:val="nil"/>
              <w:right w:val="nil"/>
            </w:tcBorders>
            <w:tcMar>
              <w:top w:w="128" w:type="dxa"/>
              <w:left w:w="43" w:type="dxa"/>
              <w:bottom w:w="43" w:type="dxa"/>
              <w:right w:w="43" w:type="dxa"/>
            </w:tcMar>
            <w:vAlign w:val="bottom"/>
          </w:tcPr>
          <w:p w14:paraId="2FE4C702" w14:textId="77777777" w:rsidR="00EC1151" w:rsidRPr="007E60C5" w:rsidRDefault="00132E54" w:rsidP="007E60C5">
            <w:r w:rsidRPr="007E60C5">
              <w:t>0,00 %</w:t>
            </w:r>
          </w:p>
        </w:tc>
        <w:tc>
          <w:tcPr>
            <w:tcW w:w="883" w:type="pct"/>
            <w:tcBorders>
              <w:top w:val="nil"/>
              <w:left w:val="nil"/>
              <w:bottom w:val="nil"/>
              <w:right w:val="nil"/>
            </w:tcBorders>
            <w:tcMar>
              <w:top w:w="128" w:type="dxa"/>
              <w:left w:w="43" w:type="dxa"/>
              <w:bottom w:w="43" w:type="dxa"/>
              <w:right w:w="43" w:type="dxa"/>
            </w:tcMar>
            <w:vAlign w:val="bottom"/>
          </w:tcPr>
          <w:p w14:paraId="76B36653" w14:textId="77777777" w:rsidR="00EC1151" w:rsidRPr="007E60C5" w:rsidRDefault="00132E54" w:rsidP="007E60C5">
            <w:r w:rsidRPr="007E60C5">
              <w:t>0,66 %</w:t>
            </w:r>
          </w:p>
        </w:tc>
        <w:tc>
          <w:tcPr>
            <w:tcW w:w="207" w:type="pct"/>
            <w:tcBorders>
              <w:top w:val="nil"/>
              <w:left w:val="nil"/>
              <w:bottom w:val="nil"/>
              <w:right w:val="nil"/>
            </w:tcBorders>
            <w:tcMar>
              <w:top w:w="128" w:type="dxa"/>
              <w:left w:w="43" w:type="dxa"/>
              <w:bottom w:w="43" w:type="dxa"/>
              <w:right w:w="43" w:type="dxa"/>
            </w:tcMar>
            <w:vAlign w:val="bottom"/>
          </w:tcPr>
          <w:p w14:paraId="5B696CBF"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767DB91E" w14:textId="77777777" w:rsidR="00EC1151" w:rsidRPr="007E60C5" w:rsidRDefault="00132E54" w:rsidP="007E60C5">
            <w:r w:rsidRPr="007E60C5">
              <w:t xml:space="preserve">83 600 </w:t>
            </w:r>
          </w:p>
        </w:tc>
        <w:tc>
          <w:tcPr>
            <w:tcW w:w="259" w:type="pct"/>
            <w:tcBorders>
              <w:top w:val="nil"/>
              <w:left w:val="nil"/>
              <w:bottom w:val="nil"/>
              <w:right w:val="nil"/>
            </w:tcBorders>
            <w:tcMar>
              <w:top w:w="128" w:type="dxa"/>
              <w:left w:w="43" w:type="dxa"/>
              <w:bottom w:w="43" w:type="dxa"/>
              <w:right w:w="43" w:type="dxa"/>
            </w:tcMar>
            <w:vAlign w:val="bottom"/>
          </w:tcPr>
          <w:p w14:paraId="5033BD04"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6BE72BE0" w14:textId="77777777" w:rsidR="00EC1151" w:rsidRPr="007E60C5" w:rsidRDefault="00132E54" w:rsidP="007E60C5">
            <w:r w:rsidRPr="007E60C5">
              <w:t xml:space="preserve">5 200 000 </w:t>
            </w:r>
          </w:p>
        </w:tc>
      </w:tr>
      <w:tr w:rsidR="00A20D66" w:rsidRPr="007E60C5" w14:paraId="71F2357D"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5A582C2B" w14:textId="77777777" w:rsidR="00EC1151" w:rsidRPr="007E60C5" w:rsidRDefault="00132E54" w:rsidP="007E60C5">
            <w:r w:rsidRPr="007E60C5">
              <w:lastRenderedPageBreak/>
              <w:t>ML19</w:t>
            </w:r>
          </w:p>
        </w:tc>
        <w:tc>
          <w:tcPr>
            <w:tcW w:w="830" w:type="pct"/>
            <w:tcBorders>
              <w:top w:val="nil"/>
              <w:left w:val="nil"/>
              <w:bottom w:val="nil"/>
              <w:right w:val="nil"/>
            </w:tcBorders>
            <w:tcMar>
              <w:top w:w="128" w:type="dxa"/>
              <w:left w:w="43" w:type="dxa"/>
              <w:bottom w:w="43" w:type="dxa"/>
              <w:right w:w="43" w:type="dxa"/>
            </w:tcMar>
            <w:vAlign w:val="bottom"/>
          </w:tcPr>
          <w:p w14:paraId="03A34AFC" w14:textId="77777777" w:rsidR="00EC1151" w:rsidRPr="007E60C5" w:rsidRDefault="00132E54" w:rsidP="007E60C5">
            <w:r w:rsidRPr="007E60C5">
              <w:t>0,00 %</w:t>
            </w:r>
          </w:p>
        </w:tc>
        <w:tc>
          <w:tcPr>
            <w:tcW w:w="883" w:type="pct"/>
            <w:tcBorders>
              <w:top w:val="nil"/>
              <w:left w:val="nil"/>
              <w:bottom w:val="nil"/>
              <w:right w:val="nil"/>
            </w:tcBorders>
            <w:tcMar>
              <w:top w:w="128" w:type="dxa"/>
              <w:left w:w="43" w:type="dxa"/>
              <w:bottom w:w="43" w:type="dxa"/>
              <w:right w:w="43" w:type="dxa"/>
            </w:tcMar>
            <w:vAlign w:val="bottom"/>
          </w:tcPr>
          <w:p w14:paraId="2A806576" w14:textId="77777777" w:rsidR="00EC1151" w:rsidRPr="007E60C5" w:rsidRDefault="00132E54" w:rsidP="007E60C5">
            <w:r w:rsidRPr="007E60C5">
              <w:t>0,00 %</w:t>
            </w:r>
          </w:p>
        </w:tc>
        <w:tc>
          <w:tcPr>
            <w:tcW w:w="207" w:type="pct"/>
            <w:tcBorders>
              <w:top w:val="nil"/>
              <w:left w:val="nil"/>
              <w:bottom w:val="nil"/>
              <w:right w:val="nil"/>
            </w:tcBorders>
            <w:tcMar>
              <w:top w:w="128" w:type="dxa"/>
              <w:left w:w="43" w:type="dxa"/>
              <w:bottom w:w="43" w:type="dxa"/>
              <w:right w:w="43" w:type="dxa"/>
            </w:tcMar>
            <w:vAlign w:val="bottom"/>
          </w:tcPr>
          <w:p w14:paraId="1AC13763"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01768A70" w14:textId="77777777" w:rsidR="00EC1151" w:rsidRPr="007E60C5" w:rsidRDefault="00132E54" w:rsidP="007E60C5">
            <w:r w:rsidRPr="007E60C5">
              <w:t xml:space="preserve">- </w:t>
            </w:r>
          </w:p>
        </w:tc>
        <w:tc>
          <w:tcPr>
            <w:tcW w:w="259" w:type="pct"/>
            <w:tcBorders>
              <w:top w:val="nil"/>
              <w:left w:val="nil"/>
              <w:bottom w:val="nil"/>
              <w:right w:val="nil"/>
            </w:tcBorders>
            <w:tcMar>
              <w:top w:w="128" w:type="dxa"/>
              <w:left w:w="43" w:type="dxa"/>
              <w:bottom w:w="43" w:type="dxa"/>
              <w:right w:w="43" w:type="dxa"/>
            </w:tcMar>
            <w:vAlign w:val="bottom"/>
          </w:tcPr>
          <w:p w14:paraId="3BA9AA61"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76FA0DD9" w14:textId="77777777" w:rsidR="00EC1151" w:rsidRPr="007E60C5" w:rsidRDefault="00132E54" w:rsidP="007E60C5">
            <w:r w:rsidRPr="007E60C5">
              <w:t xml:space="preserve">- </w:t>
            </w:r>
          </w:p>
        </w:tc>
      </w:tr>
      <w:tr w:rsidR="00A20D66" w:rsidRPr="007E60C5" w14:paraId="5FAC726E"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73FAFFC2" w14:textId="77777777" w:rsidR="00EC1151" w:rsidRPr="007E60C5" w:rsidRDefault="00132E54" w:rsidP="007E60C5">
            <w:r w:rsidRPr="007E60C5">
              <w:t>ML20</w:t>
            </w:r>
          </w:p>
        </w:tc>
        <w:tc>
          <w:tcPr>
            <w:tcW w:w="830" w:type="pct"/>
            <w:tcBorders>
              <w:top w:val="nil"/>
              <w:left w:val="nil"/>
              <w:bottom w:val="nil"/>
              <w:right w:val="nil"/>
            </w:tcBorders>
            <w:tcMar>
              <w:top w:w="128" w:type="dxa"/>
              <w:left w:w="43" w:type="dxa"/>
              <w:bottom w:w="43" w:type="dxa"/>
              <w:right w:w="43" w:type="dxa"/>
            </w:tcMar>
            <w:vAlign w:val="bottom"/>
          </w:tcPr>
          <w:p w14:paraId="7F329F59" w14:textId="77777777" w:rsidR="00EC1151" w:rsidRPr="007E60C5" w:rsidRDefault="00132E54" w:rsidP="007E60C5">
            <w:r w:rsidRPr="007E60C5">
              <w:t>0,00 %</w:t>
            </w:r>
          </w:p>
        </w:tc>
        <w:tc>
          <w:tcPr>
            <w:tcW w:w="883" w:type="pct"/>
            <w:tcBorders>
              <w:top w:val="nil"/>
              <w:left w:val="nil"/>
              <w:bottom w:val="nil"/>
              <w:right w:val="nil"/>
            </w:tcBorders>
            <w:tcMar>
              <w:top w:w="128" w:type="dxa"/>
              <w:left w:w="43" w:type="dxa"/>
              <w:bottom w:w="43" w:type="dxa"/>
              <w:right w:w="43" w:type="dxa"/>
            </w:tcMar>
            <w:vAlign w:val="bottom"/>
          </w:tcPr>
          <w:p w14:paraId="54180C7F" w14:textId="77777777" w:rsidR="00EC1151" w:rsidRPr="007E60C5" w:rsidRDefault="00132E54" w:rsidP="007E60C5">
            <w:r w:rsidRPr="007E60C5">
              <w:t>0,00 %</w:t>
            </w:r>
          </w:p>
        </w:tc>
        <w:tc>
          <w:tcPr>
            <w:tcW w:w="207" w:type="pct"/>
            <w:tcBorders>
              <w:top w:val="nil"/>
              <w:left w:val="nil"/>
              <w:bottom w:val="nil"/>
              <w:right w:val="nil"/>
            </w:tcBorders>
            <w:tcMar>
              <w:top w:w="128" w:type="dxa"/>
              <w:left w:w="43" w:type="dxa"/>
              <w:bottom w:w="43" w:type="dxa"/>
              <w:right w:w="43" w:type="dxa"/>
            </w:tcMar>
            <w:vAlign w:val="bottom"/>
          </w:tcPr>
          <w:p w14:paraId="39A44505"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6DF8A555" w14:textId="77777777" w:rsidR="00EC1151" w:rsidRPr="007E60C5" w:rsidRDefault="00132E54" w:rsidP="007E60C5">
            <w:r w:rsidRPr="007E60C5">
              <w:t xml:space="preserve">- </w:t>
            </w:r>
          </w:p>
        </w:tc>
        <w:tc>
          <w:tcPr>
            <w:tcW w:w="259" w:type="pct"/>
            <w:tcBorders>
              <w:top w:val="nil"/>
              <w:left w:val="nil"/>
              <w:bottom w:val="nil"/>
              <w:right w:val="nil"/>
            </w:tcBorders>
            <w:tcMar>
              <w:top w:w="128" w:type="dxa"/>
              <w:left w:w="43" w:type="dxa"/>
              <w:bottom w:w="43" w:type="dxa"/>
              <w:right w:w="43" w:type="dxa"/>
            </w:tcMar>
            <w:vAlign w:val="bottom"/>
          </w:tcPr>
          <w:p w14:paraId="76EBA9E2"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49E1349E" w14:textId="77777777" w:rsidR="00EC1151" w:rsidRPr="007E60C5" w:rsidRDefault="00132E54" w:rsidP="007E60C5">
            <w:r w:rsidRPr="007E60C5">
              <w:t xml:space="preserve">- </w:t>
            </w:r>
          </w:p>
        </w:tc>
      </w:tr>
      <w:tr w:rsidR="00A20D66" w:rsidRPr="007E60C5" w14:paraId="2A671D4A" w14:textId="77777777" w:rsidTr="00A20D66">
        <w:trPr>
          <w:trHeight w:val="380"/>
        </w:trPr>
        <w:tc>
          <w:tcPr>
            <w:tcW w:w="623" w:type="pct"/>
            <w:tcBorders>
              <w:top w:val="nil"/>
              <w:left w:val="nil"/>
              <w:bottom w:val="nil"/>
              <w:right w:val="nil"/>
            </w:tcBorders>
            <w:tcMar>
              <w:top w:w="128" w:type="dxa"/>
              <w:left w:w="43" w:type="dxa"/>
              <w:bottom w:w="43" w:type="dxa"/>
              <w:right w:w="43" w:type="dxa"/>
            </w:tcMar>
          </w:tcPr>
          <w:p w14:paraId="75AEC86A" w14:textId="77777777" w:rsidR="00EC1151" w:rsidRPr="007E60C5" w:rsidRDefault="00132E54" w:rsidP="007E60C5">
            <w:r w:rsidRPr="007E60C5">
              <w:t>ML21</w:t>
            </w:r>
          </w:p>
        </w:tc>
        <w:tc>
          <w:tcPr>
            <w:tcW w:w="830" w:type="pct"/>
            <w:tcBorders>
              <w:top w:val="nil"/>
              <w:left w:val="nil"/>
              <w:bottom w:val="nil"/>
              <w:right w:val="nil"/>
            </w:tcBorders>
            <w:tcMar>
              <w:top w:w="128" w:type="dxa"/>
              <w:left w:w="43" w:type="dxa"/>
              <w:bottom w:w="43" w:type="dxa"/>
              <w:right w:w="43" w:type="dxa"/>
            </w:tcMar>
            <w:vAlign w:val="bottom"/>
          </w:tcPr>
          <w:p w14:paraId="4D4B7E46" w14:textId="77777777" w:rsidR="00EC1151" w:rsidRPr="007E60C5" w:rsidRDefault="00132E54" w:rsidP="007E60C5">
            <w:r w:rsidRPr="007E60C5">
              <w:t>0,06 %</w:t>
            </w:r>
          </w:p>
        </w:tc>
        <w:tc>
          <w:tcPr>
            <w:tcW w:w="883" w:type="pct"/>
            <w:tcBorders>
              <w:top w:val="nil"/>
              <w:left w:val="nil"/>
              <w:bottom w:val="nil"/>
              <w:right w:val="nil"/>
            </w:tcBorders>
            <w:tcMar>
              <w:top w:w="128" w:type="dxa"/>
              <w:left w:w="43" w:type="dxa"/>
              <w:bottom w:w="43" w:type="dxa"/>
              <w:right w:w="43" w:type="dxa"/>
            </w:tcMar>
            <w:vAlign w:val="bottom"/>
          </w:tcPr>
          <w:p w14:paraId="64380F55" w14:textId="77777777" w:rsidR="00EC1151" w:rsidRPr="007E60C5" w:rsidRDefault="00132E54" w:rsidP="007E60C5">
            <w:r w:rsidRPr="007E60C5">
              <w:t>6,86 %</w:t>
            </w:r>
          </w:p>
        </w:tc>
        <w:tc>
          <w:tcPr>
            <w:tcW w:w="207" w:type="pct"/>
            <w:tcBorders>
              <w:top w:val="nil"/>
              <w:left w:val="nil"/>
              <w:bottom w:val="nil"/>
              <w:right w:val="nil"/>
            </w:tcBorders>
            <w:tcMar>
              <w:top w:w="128" w:type="dxa"/>
              <w:left w:w="43" w:type="dxa"/>
              <w:bottom w:w="43" w:type="dxa"/>
              <w:right w:w="43" w:type="dxa"/>
            </w:tcMar>
            <w:vAlign w:val="bottom"/>
          </w:tcPr>
          <w:p w14:paraId="55B109CB" w14:textId="77777777" w:rsidR="00EC1151" w:rsidRPr="007E60C5" w:rsidRDefault="00132E54" w:rsidP="007E60C5">
            <w:r w:rsidRPr="007E60C5">
              <w:t>kr</w:t>
            </w:r>
          </w:p>
        </w:tc>
        <w:tc>
          <w:tcPr>
            <w:tcW w:w="1194" w:type="pct"/>
            <w:tcBorders>
              <w:top w:val="nil"/>
              <w:left w:val="nil"/>
              <w:bottom w:val="nil"/>
              <w:right w:val="nil"/>
            </w:tcBorders>
            <w:tcMar>
              <w:top w:w="128" w:type="dxa"/>
              <w:left w:w="43" w:type="dxa"/>
              <w:bottom w:w="43" w:type="dxa"/>
              <w:right w:w="43" w:type="dxa"/>
            </w:tcMar>
            <w:vAlign w:val="bottom"/>
          </w:tcPr>
          <w:p w14:paraId="03D18964" w14:textId="77777777" w:rsidR="00EC1151" w:rsidRPr="007E60C5" w:rsidRDefault="00132E54" w:rsidP="007E60C5">
            <w:r w:rsidRPr="007E60C5">
              <w:t xml:space="preserve">3 947 985 </w:t>
            </w:r>
          </w:p>
        </w:tc>
        <w:tc>
          <w:tcPr>
            <w:tcW w:w="259" w:type="pct"/>
            <w:tcBorders>
              <w:top w:val="nil"/>
              <w:left w:val="nil"/>
              <w:bottom w:val="nil"/>
              <w:right w:val="nil"/>
            </w:tcBorders>
            <w:tcMar>
              <w:top w:w="128" w:type="dxa"/>
              <w:left w:w="43" w:type="dxa"/>
              <w:bottom w:w="43" w:type="dxa"/>
              <w:right w:w="43" w:type="dxa"/>
            </w:tcMar>
            <w:vAlign w:val="bottom"/>
          </w:tcPr>
          <w:p w14:paraId="1890703C" w14:textId="77777777" w:rsidR="00EC1151" w:rsidRPr="007E60C5" w:rsidRDefault="00132E54" w:rsidP="007E60C5">
            <w:r w:rsidRPr="007E60C5">
              <w:t>kr</w:t>
            </w:r>
          </w:p>
        </w:tc>
        <w:tc>
          <w:tcPr>
            <w:tcW w:w="1004" w:type="pct"/>
            <w:tcBorders>
              <w:top w:val="nil"/>
              <w:left w:val="nil"/>
              <w:bottom w:val="nil"/>
              <w:right w:val="nil"/>
            </w:tcBorders>
            <w:tcMar>
              <w:top w:w="128" w:type="dxa"/>
              <w:left w:w="43" w:type="dxa"/>
              <w:bottom w:w="43" w:type="dxa"/>
              <w:right w:w="43" w:type="dxa"/>
            </w:tcMar>
            <w:vAlign w:val="bottom"/>
          </w:tcPr>
          <w:p w14:paraId="782E7C65" w14:textId="77777777" w:rsidR="00EC1151" w:rsidRPr="007E60C5" w:rsidRDefault="00132E54" w:rsidP="007E60C5">
            <w:r w:rsidRPr="007E60C5">
              <w:t xml:space="preserve">54 441 821 </w:t>
            </w:r>
          </w:p>
        </w:tc>
      </w:tr>
      <w:tr w:rsidR="00A20D66" w:rsidRPr="007E60C5" w14:paraId="421FD1B8" w14:textId="77777777" w:rsidTr="00A20D66">
        <w:trPr>
          <w:trHeight w:val="380"/>
        </w:trPr>
        <w:tc>
          <w:tcPr>
            <w:tcW w:w="623" w:type="pct"/>
            <w:tcBorders>
              <w:top w:val="nil"/>
              <w:left w:val="nil"/>
              <w:bottom w:val="single" w:sz="4" w:space="0" w:color="000000"/>
              <w:right w:val="nil"/>
            </w:tcBorders>
            <w:tcMar>
              <w:top w:w="128" w:type="dxa"/>
              <w:left w:w="43" w:type="dxa"/>
              <w:bottom w:w="43" w:type="dxa"/>
              <w:right w:w="43" w:type="dxa"/>
            </w:tcMar>
          </w:tcPr>
          <w:p w14:paraId="50DB5741" w14:textId="77777777" w:rsidR="00EC1151" w:rsidRPr="007E60C5" w:rsidRDefault="00132E54" w:rsidP="007E60C5">
            <w:r w:rsidRPr="007E60C5">
              <w:t>ML22</w:t>
            </w:r>
          </w:p>
        </w:tc>
        <w:tc>
          <w:tcPr>
            <w:tcW w:w="830" w:type="pct"/>
            <w:tcBorders>
              <w:top w:val="nil"/>
              <w:left w:val="nil"/>
              <w:bottom w:val="single" w:sz="4" w:space="0" w:color="000000"/>
              <w:right w:val="nil"/>
            </w:tcBorders>
            <w:tcMar>
              <w:top w:w="128" w:type="dxa"/>
              <w:left w:w="43" w:type="dxa"/>
              <w:bottom w:w="43" w:type="dxa"/>
              <w:right w:w="43" w:type="dxa"/>
            </w:tcMar>
            <w:vAlign w:val="bottom"/>
          </w:tcPr>
          <w:p w14:paraId="09AF3B5F" w14:textId="77777777" w:rsidR="00EC1151" w:rsidRPr="007E60C5" w:rsidRDefault="00132E54" w:rsidP="007E60C5">
            <w:r w:rsidRPr="007E60C5">
              <w:t>0,76 %</w:t>
            </w:r>
          </w:p>
        </w:tc>
        <w:tc>
          <w:tcPr>
            <w:tcW w:w="883" w:type="pct"/>
            <w:tcBorders>
              <w:top w:val="nil"/>
              <w:left w:val="nil"/>
              <w:bottom w:val="single" w:sz="4" w:space="0" w:color="000000"/>
              <w:right w:val="nil"/>
            </w:tcBorders>
            <w:tcMar>
              <w:top w:w="128" w:type="dxa"/>
              <w:left w:w="43" w:type="dxa"/>
              <w:bottom w:w="43" w:type="dxa"/>
              <w:right w:w="43" w:type="dxa"/>
            </w:tcMar>
            <w:vAlign w:val="bottom"/>
          </w:tcPr>
          <w:p w14:paraId="22856E6D" w14:textId="77777777" w:rsidR="00EC1151" w:rsidRPr="007E60C5" w:rsidRDefault="00132E54" w:rsidP="007E60C5">
            <w:r w:rsidRPr="007E60C5">
              <w:t>0,40 %</w:t>
            </w:r>
          </w:p>
        </w:tc>
        <w:tc>
          <w:tcPr>
            <w:tcW w:w="207" w:type="pct"/>
            <w:tcBorders>
              <w:top w:val="nil"/>
              <w:left w:val="nil"/>
              <w:bottom w:val="single" w:sz="4" w:space="0" w:color="000000"/>
              <w:right w:val="nil"/>
            </w:tcBorders>
            <w:tcMar>
              <w:top w:w="128" w:type="dxa"/>
              <w:left w:w="43" w:type="dxa"/>
              <w:bottom w:w="43" w:type="dxa"/>
              <w:right w:w="43" w:type="dxa"/>
            </w:tcMar>
            <w:vAlign w:val="bottom"/>
          </w:tcPr>
          <w:p w14:paraId="73EA06F0" w14:textId="77777777" w:rsidR="00EC1151" w:rsidRPr="007E60C5" w:rsidRDefault="00132E54" w:rsidP="007E60C5">
            <w:r w:rsidRPr="007E60C5">
              <w:t>kr</w:t>
            </w:r>
          </w:p>
        </w:tc>
        <w:tc>
          <w:tcPr>
            <w:tcW w:w="1194" w:type="pct"/>
            <w:tcBorders>
              <w:top w:val="nil"/>
              <w:left w:val="nil"/>
              <w:bottom w:val="single" w:sz="4" w:space="0" w:color="000000"/>
              <w:right w:val="nil"/>
            </w:tcBorders>
            <w:tcMar>
              <w:top w:w="128" w:type="dxa"/>
              <w:left w:w="43" w:type="dxa"/>
              <w:bottom w:w="43" w:type="dxa"/>
              <w:right w:w="43" w:type="dxa"/>
            </w:tcMar>
            <w:vAlign w:val="bottom"/>
          </w:tcPr>
          <w:p w14:paraId="74191FFE" w14:textId="77777777" w:rsidR="00EC1151" w:rsidRPr="007E60C5" w:rsidRDefault="00132E54" w:rsidP="007E60C5">
            <w:r w:rsidRPr="007E60C5">
              <w:t xml:space="preserve">49 131 421 </w:t>
            </w:r>
          </w:p>
        </w:tc>
        <w:tc>
          <w:tcPr>
            <w:tcW w:w="259" w:type="pct"/>
            <w:tcBorders>
              <w:top w:val="nil"/>
              <w:left w:val="nil"/>
              <w:bottom w:val="single" w:sz="4" w:space="0" w:color="000000"/>
              <w:right w:val="nil"/>
            </w:tcBorders>
            <w:tcMar>
              <w:top w:w="128" w:type="dxa"/>
              <w:left w:w="43" w:type="dxa"/>
              <w:bottom w:w="43" w:type="dxa"/>
              <w:right w:w="43" w:type="dxa"/>
            </w:tcMar>
            <w:vAlign w:val="bottom"/>
          </w:tcPr>
          <w:p w14:paraId="02ED4864" w14:textId="77777777" w:rsidR="00EC1151" w:rsidRPr="007E60C5" w:rsidRDefault="00132E54" w:rsidP="007E60C5">
            <w:r w:rsidRPr="007E60C5">
              <w:t>kr</w:t>
            </w:r>
          </w:p>
        </w:tc>
        <w:tc>
          <w:tcPr>
            <w:tcW w:w="1004" w:type="pct"/>
            <w:tcBorders>
              <w:top w:val="nil"/>
              <w:left w:val="nil"/>
              <w:bottom w:val="single" w:sz="4" w:space="0" w:color="000000"/>
              <w:right w:val="nil"/>
            </w:tcBorders>
            <w:tcMar>
              <w:top w:w="128" w:type="dxa"/>
              <w:left w:w="43" w:type="dxa"/>
              <w:bottom w:w="43" w:type="dxa"/>
              <w:right w:w="43" w:type="dxa"/>
            </w:tcMar>
            <w:vAlign w:val="bottom"/>
          </w:tcPr>
          <w:p w14:paraId="63FED435" w14:textId="77777777" w:rsidR="00EC1151" w:rsidRPr="007E60C5" w:rsidRDefault="00132E54" w:rsidP="007E60C5">
            <w:r w:rsidRPr="007E60C5">
              <w:t xml:space="preserve">3 200 437 </w:t>
            </w:r>
          </w:p>
        </w:tc>
      </w:tr>
      <w:tr w:rsidR="00A20D66" w:rsidRPr="007E60C5" w14:paraId="0C32C6EF" w14:textId="77777777" w:rsidTr="00A20D66">
        <w:trPr>
          <w:trHeight w:val="380"/>
        </w:trPr>
        <w:tc>
          <w:tcPr>
            <w:tcW w:w="623" w:type="pct"/>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9BD4FDE" w14:textId="77777777" w:rsidR="00EC1151" w:rsidRPr="007E60C5" w:rsidRDefault="00132E54" w:rsidP="007E60C5">
            <w:r w:rsidRPr="007E60C5">
              <w:t xml:space="preserve"> </w:t>
            </w:r>
          </w:p>
        </w:tc>
        <w:tc>
          <w:tcPr>
            <w:tcW w:w="830" w:type="pct"/>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EADD130" w14:textId="77777777" w:rsidR="00EC1151" w:rsidRPr="007E60C5" w:rsidRDefault="00132E54" w:rsidP="007E60C5">
            <w:r w:rsidRPr="007E60C5">
              <w:t xml:space="preserve"> </w:t>
            </w:r>
          </w:p>
        </w:tc>
        <w:tc>
          <w:tcPr>
            <w:tcW w:w="883" w:type="pct"/>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3EFA99" w14:textId="77777777" w:rsidR="00EC1151" w:rsidRPr="007E60C5" w:rsidRDefault="00132E54" w:rsidP="007E60C5">
            <w:r w:rsidRPr="007E60C5">
              <w:t xml:space="preserve"> </w:t>
            </w:r>
          </w:p>
        </w:tc>
        <w:tc>
          <w:tcPr>
            <w:tcW w:w="207" w:type="pct"/>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20A974" w14:textId="77777777" w:rsidR="00EC1151" w:rsidRPr="007E60C5" w:rsidRDefault="00132E54" w:rsidP="007E60C5">
            <w:r w:rsidRPr="007E60C5">
              <w:t>kr</w:t>
            </w:r>
          </w:p>
        </w:tc>
        <w:tc>
          <w:tcPr>
            <w:tcW w:w="1194" w:type="pct"/>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411BA4F" w14:textId="77777777" w:rsidR="00EC1151" w:rsidRPr="007E60C5" w:rsidRDefault="00132E54" w:rsidP="007E60C5">
            <w:r w:rsidRPr="007E60C5">
              <w:t xml:space="preserve">6 480 026 165 </w:t>
            </w:r>
          </w:p>
        </w:tc>
        <w:tc>
          <w:tcPr>
            <w:tcW w:w="259" w:type="pct"/>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7252338" w14:textId="77777777" w:rsidR="00EC1151" w:rsidRPr="007E60C5" w:rsidRDefault="00132E54" w:rsidP="007E60C5">
            <w:r w:rsidRPr="007E60C5">
              <w:t>kr</w:t>
            </w:r>
          </w:p>
        </w:tc>
        <w:tc>
          <w:tcPr>
            <w:tcW w:w="1004" w:type="pct"/>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6C4EFDD" w14:textId="77777777" w:rsidR="00EC1151" w:rsidRPr="007E60C5" w:rsidRDefault="00132E54" w:rsidP="007E60C5">
            <w:r w:rsidRPr="007E60C5">
              <w:t xml:space="preserve">793 276 384 </w:t>
            </w:r>
          </w:p>
        </w:tc>
      </w:tr>
    </w:tbl>
    <w:p w14:paraId="1306638B" w14:textId="77777777" w:rsidR="00EC1151" w:rsidRPr="007E60C5" w:rsidRDefault="00EC1151" w:rsidP="007E60C5">
      <w:pPr>
        <w:pStyle w:val="Tabellnavn"/>
      </w:pPr>
    </w:p>
    <w:p w14:paraId="77257F1E" w14:textId="77777777" w:rsidR="00EC1151" w:rsidRPr="007E60C5" w:rsidRDefault="00132E54" w:rsidP="007E60C5">
      <w:pPr>
        <w:pStyle w:val="Overskrift2"/>
      </w:pPr>
      <w:r w:rsidRPr="007E60C5">
        <w:t xml:space="preserve">Fordeling av eksport av forsvarsmateriell på land </w:t>
      </w:r>
      <w:r w:rsidRPr="007E60C5">
        <w:br/>
        <w:t>2019–2022</w:t>
      </w:r>
    </w:p>
    <w:p w14:paraId="748AA7DE" w14:textId="3D7D6FBE" w:rsidR="00EC1151" w:rsidRPr="007E60C5" w:rsidRDefault="00132E54" w:rsidP="007E60C5">
      <w:r w:rsidRPr="007E60C5">
        <w:t>Tabell 9.3 viser hvordan verdien av eksporten av forsvarsmateriell fordeler seg på mottakerland i perioden 2019 til 2022.</w:t>
      </w:r>
    </w:p>
    <w:p w14:paraId="1034AD0F" w14:textId="4FDFD48B" w:rsidR="007E60C5" w:rsidRPr="007E60C5" w:rsidRDefault="007E60C5" w:rsidP="007E60C5">
      <w:pPr>
        <w:pStyle w:val="tabell-tittel"/>
      </w:pPr>
      <w:r w:rsidRPr="007E60C5">
        <w:t>Fordeling av eksport av A- og B- materiell på land (2019–2022) i 1000 NOK</w:t>
      </w:r>
    </w:p>
    <w:p w14:paraId="0656E72A" w14:textId="77777777" w:rsidR="00EC1151" w:rsidRPr="007E60C5" w:rsidRDefault="00132E54" w:rsidP="007E60C5">
      <w:pPr>
        <w:pStyle w:val="Tabellnavn"/>
      </w:pPr>
      <w:r w:rsidRPr="007E60C5">
        <w:t>14J2xt2</w:t>
      </w:r>
    </w:p>
    <w:tbl>
      <w:tblPr>
        <w:tblW w:w="14060" w:type="dxa"/>
        <w:tblInd w:w="43" w:type="dxa"/>
        <w:tblLayout w:type="fixed"/>
        <w:tblCellMar>
          <w:top w:w="128" w:type="dxa"/>
          <w:left w:w="43" w:type="dxa"/>
          <w:bottom w:w="43" w:type="dxa"/>
          <w:right w:w="43" w:type="dxa"/>
        </w:tblCellMar>
        <w:tblLook w:val="0000" w:firstRow="0" w:lastRow="0" w:firstColumn="0" w:lastColumn="0" w:noHBand="0" w:noVBand="0"/>
      </w:tblPr>
      <w:tblGrid>
        <w:gridCol w:w="1320"/>
        <w:gridCol w:w="980"/>
        <w:gridCol w:w="980"/>
        <w:gridCol w:w="980"/>
        <w:gridCol w:w="980"/>
        <w:gridCol w:w="980"/>
        <w:gridCol w:w="980"/>
        <w:gridCol w:w="980"/>
        <w:gridCol w:w="980"/>
        <w:gridCol w:w="980"/>
        <w:gridCol w:w="980"/>
        <w:gridCol w:w="980"/>
        <w:gridCol w:w="980"/>
        <w:gridCol w:w="980"/>
      </w:tblGrid>
      <w:tr w:rsidR="00EC1151" w:rsidRPr="007E60C5" w14:paraId="799D20C5" w14:textId="77777777" w:rsidTr="007E60C5">
        <w:trPr>
          <w:trHeight w:val="360"/>
        </w:trPr>
        <w:tc>
          <w:tcPr>
            <w:tcW w:w="1320" w:type="dxa"/>
            <w:tcBorders>
              <w:top w:val="single" w:sz="4" w:space="0" w:color="000000"/>
              <w:left w:val="nil"/>
              <w:bottom w:val="nil"/>
              <w:right w:val="nil"/>
            </w:tcBorders>
            <w:tcMar>
              <w:top w:w="128" w:type="dxa"/>
              <w:left w:w="43" w:type="dxa"/>
              <w:bottom w:w="43" w:type="dxa"/>
              <w:right w:w="43" w:type="dxa"/>
            </w:tcMar>
            <w:vAlign w:val="bottom"/>
          </w:tcPr>
          <w:p w14:paraId="39A24D3A" w14:textId="77777777" w:rsidR="00EC1151" w:rsidRPr="007E60C5" w:rsidRDefault="00132E54" w:rsidP="007E60C5">
            <w:r w:rsidRPr="007E60C5">
              <w:t xml:space="preserve"> </w:t>
            </w:r>
          </w:p>
        </w:tc>
        <w:tc>
          <w:tcPr>
            <w:tcW w:w="29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2798F13" w14:textId="77777777" w:rsidR="00EC1151" w:rsidRPr="007E60C5" w:rsidRDefault="00132E54" w:rsidP="007E60C5">
            <w:r w:rsidRPr="007E60C5">
              <w:t>2019</w:t>
            </w:r>
          </w:p>
        </w:tc>
        <w:tc>
          <w:tcPr>
            <w:tcW w:w="29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C72A00C" w14:textId="77777777" w:rsidR="00EC1151" w:rsidRPr="007E60C5" w:rsidRDefault="00132E54" w:rsidP="007E60C5">
            <w:r w:rsidRPr="007E60C5">
              <w:t>2020</w:t>
            </w:r>
          </w:p>
        </w:tc>
        <w:tc>
          <w:tcPr>
            <w:tcW w:w="29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472C586" w14:textId="77777777" w:rsidR="00EC1151" w:rsidRPr="007E60C5" w:rsidRDefault="00132E54" w:rsidP="007E60C5">
            <w:r w:rsidRPr="007E60C5">
              <w:t>2021</w:t>
            </w:r>
          </w:p>
        </w:tc>
        <w:tc>
          <w:tcPr>
            <w:tcW w:w="29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210855E" w14:textId="77777777" w:rsidR="00EC1151" w:rsidRPr="007E60C5" w:rsidRDefault="00132E54" w:rsidP="007E60C5">
            <w:r w:rsidRPr="007E60C5">
              <w:t>2022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D918E6" w14:textId="77777777" w:rsidR="00EC1151" w:rsidRPr="007E60C5" w:rsidRDefault="00EC1151" w:rsidP="007E60C5"/>
        </w:tc>
      </w:tr>
      <w:tr w:rsidR="00EC1151" w:rsidRPr="007E60C5" w14:paraId="7BBD8708" w14:textId="77777777" w:rsidTr="007E60C5">
        <w:trPr>
          <w:trHeight w:val="600"/>
        </w:trPr>
        <w:tc>
          <w:tcPr>
            <w:tcW w:w="1320" w:type="dxa"/>
            <w:tcBorders>
              <w:top w:val="nil"/>
              <w:left w:val="nil"/>
              <w:bottom w:val="single" w:sz="4" w:space="0" w:color="000000"/>
              <w:right w:val="nil"/>
            </w:tcBorders>
            <w:tcMar>
              <w:top w:w="128" w:type="dxa"/>
              <w:left w:w="43" w:type="dxa"/>
              <w:bottom w:w="43" w:type="dxa"/>
              <w:right w:w="43" w:type="dxa"/>
            </w:tcMar>
            <w:vAlign w:val="bottom"/>
          </w:tcPr>
          <w:p w14:paraId="1BFF2805" w14:textId="77777777" w:rsidR="00EC1151" w:rsidRPr="007E60C5" w:rsidRDefault="00132E54" w:rsidP="007E60C5">
            <w:r w:rsidRPr="007E60C5">
              <w:t>Land</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6AF046F" w14:textId="77777777" w:rsidR="00EC1151" w:rsidRPr="007E60C5" w:rsidRDefault="00132E54" w:rsidP="007E60C5">
            <w:r w:rsidRPr="007E60C5">
              <w:t>A-materiell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349EE24" w14:textId="77777777" w:rsidR="00EC1151" w:rsidRPr="007E60C5" w:rsidRDefault="00132E54" w:rsidP="007E60C5">
            <w:r w:rsidRPr="007E60C5">
              <w:t>B-materiell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641B06B" w14:textId="77777777" w:rsidR="00EC1151" w:rsidRPr="007E60C5" w:rsidRDefault="00132E54" w:rsidP="007E60C5">
            <w:r w:rsidRPr="007E60C5">
              <w:t>Totalt</w:t>
            </w:r>
            <w:r w:rsidRPr="007E60C5">
              <w:br/>
              <w:t xml:space="preserve"> (A + B)</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119F4CF" w14:textId="77777777" w:rsidR="00EC1151" w:rsidRPr="007E60C5" w:rsidRDefault="00132E54" w:rsidP="007E60C5">
            <w:r w:rsidRPr="007E60C5">
              <w:t>A-materiell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BD146F2" w14:textId="77777777" w:rsidR="00EC1151" w:rsidRPr="007E60C5" w:rsidRDefault="00132E54" w:rsidP="007E60C5">
            <w:r w:rsidRPr="007E60C5">
              <w:t>B-materiell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69B9007" w14:textId="77777777" w:rsidR="00EC1151" w:rsidRPr="007E60C5" w:rsidRDefault="00132E54" w:rsidP="007E60C5">
            <w:r w:rsidRPr="007E60C5">
              <w:t>Totalt</w:t>
            </w:r>
            <w:r w:rsidRPr="007E60C5">
              <w:br/>
              <w:t xml:space="preserve"> (A + B)</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8F120E1" w14:textId="77777777" w:rsidR="00EC1151" w:rsidRPr="007E60C5" w:rsidRDefault="00132E54" w:rsidP="007E60C5">
            <w:r w:rsidRPr="007E60C5">
              <w:t>A-materiell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5872463" w14:textId="77777777" w:rsidR="00EC1151" w:rsidRPr="007E60C5" w:rsidRDefault="00132E54" w:rsidP="007E60C5">
            <w:r w:rsidRPr="007E60C5">
              <w:t>B-materiell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C8BE333" w14:textId="77777777" w:rsidR="00EC1151" w:rsidRPr="007E60C5" w:rsidRDefault="00132E54" w:rsidP="007E60C5">
            <w:r w:rsidRPr="007E60C5">
              <w:t>Totalt</w:t>
            </w:r>
            <w:r w:rsidRPr="007E60C5">
              <w:br/>
              <w:t xml:space="preserve"> (A + B)</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D97F177" w14:textId="77777777" w:rsidR="00EC1151" w:rsidRPr="007E60C5" w:rsidRDefault="00132E54" w:rsidP="007E60C5">
            <w:r w:rsidRPr="007E60C5">
              <w:t>A-materiell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9176F8C" w14:textId="77777777" w:rsidR="00EC1151" w:rsidRPr="007E60C5" w:rsidRDefault="00132E54" w:rsidP="007E60C5">
            <w:r w:rsidRPr="007E60C5">
              <w:t>B-materiell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31F1784" w14:textId="77777777" w:rsidR="00EC1151" w:rsidRPr="007E60C5" w:rsidRDefault="00132E54" w:rsidP="007E60C5">
            <w:r w:rsidRPr="007E60C5">
              <w:t>Totalt</w:t>
            </w:r>
            <w:r w:rsidRPr="007E60C5">
              <w:br/>
              <w:t xml:space="preserve"> (A + B)</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AD5EBA1" w14:textId="77777777" w:rsidR="00EC1151" w:rsidRPr="007E60C5" w:rsidRDefault="00132E54" w:rsidP="007E60C5">
            <w:r w:rsidRPr="007E60C5">
              <w:t>Endring 2022–2021</w:t>
            </w:r>
          </w:p>
        </w:tc>
      </w:tr>
      <w:tr w:rsidR="00EC1151" w:rsidRPr="007E60C5" w14:paraId="1C15BCAE" w14:textId="77777777" w:rsidTr="007E60C5">
        <w:trPr>
          <w:trHeight w:val="380"/>
        </w:trPr>
        <w:tc>
          <w:tcPr>
            <w:tcW w:w="1320" w:type="dxa"/>
            <w:tcBorders>
              <w:top w:val="single" w:sz="4" w:space="0" w:color="000000"/>
              <w:left w:val="nil"/>
              <w:bottom w:val="nil"/>
              <w:right w:val="nil"/>
            </w:tcBorders>
            <w:tcMar>
              <w:top w:w="128" w:type="dxa"/>
              <w:left w:w="43" w:type="dxa"/>
              <w:bottom w:w="43" w:type="dxa"/>
              <w:right w:w="43" w:type="dxa"/>
            </w:tcMar>
          </w:tcPr>
          <w:p w14:paraId="30F22E60" w14:textId="77777777" w:rsidR="00EC1151" w:rsidRPr="007E60C5" w:rsidRDefault="00132E54" w:rsidP="007E60C5">
            <w:r w:rsidRPr="007E60C5">
              <w:t>Albania</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5E9E513" w14:textId="77777777" w:rsidR="00EC1151" w:rsidRPr="007E60C5" w:rsidRDefault="00132E54" w:rsidP="007E60C5">
            <w:r w:rsidRPr="007E60C5">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905FFB1" w14:textId="77777777" w:rsidR="00EC1151" w:rsidRPr="007E60C5" w:rsidRDefault="00132E54" w:rsidP="007E60C5">
            <w:r w:rsidRPr="007E60C5">
              <w:t>1 055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62EF175" w14:textId="77777777" w:rsidR="00EC1151" w:rsidRPr="007E60C5" w:rsidRDefault="00132E54" w:rsidP="007E60C5">
            <w:r w:rsidRPr="007E60C5">
              <w:t>1 055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1F1EC46" w14:textId="77777777" w:rsidR="00EC1151" w:rsidRPr="007E60C5" w:rsidRDefault="00132E54" w:rsidP="007E60C5">
            <w:r w:rsidRPr="007E60C5">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901F9F2" w14:textId="77777777" w:rsidR="00EC1151" w:rsidRPr="007E60C5" w:rsidRDefault="00132E54" w:rsidP="007E60C5">
            <w:r w:rsidRPr="007E60C5">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BDE7B74" w14:textId="77777777" w:rsidR="00EC1151" w:rsidRPr="007E60C5" w:rsidRDefault="00132E54" w:rsidP="007E60C5">
            <w:r w:rsidRPr="007E60C5">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132D002" w14:textId="77777777" w:rsidR="00EC1151" w:rsidRPr="007E60C5" w:rsidRDefault="00132E54" w:rsidP="007E60C5">
            <w:r w:rsidRPr="007E60C5">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5629F69" w14:textId="77777777" w:rsidR="00EC1151" w:rsidRPr="007E60C5" w:rsidRDefault="00132E54" w:rsidP="007E60C5">
            <w:r w:rsidRPr="007E60C5">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38A7250" w14:textId="77777777" w:rsidR="00EC1151" w:rsidRPr="007E60C5" w:rsidRDefault="00132E54" w:rsidP="007E60C5">
            <w:r w:rsidRPr="007E60C5">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1502182" w14:textId="77777777" w:rsidR="00EC1151" w:rsidRPr="007E60C5" w:rsidRDefault="00132E54" w:rsidP="007E60C5">
            <w:r w:rsidRPr="007E60C5">
              <w:t>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A2245C7" w14:textId="77777777" w:rsidR="00EC1151" w:rsidRPr="007E60C5" w:rsidRDefault="00132E54" w:rsidP="007E60C5">
            <w:r w:rsidRPr="007E60C5">
              <w:t>1 938</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FDBBD0E" w14:textId="77777777" w:rsidR="00EC1151" w:rsidRPr="007E60C5" w:rsidRDefault="00132E54" w:rsidP="007E60C5">
            <w:r w:rsidRPr="007E60C5">
              <w:t>1 938</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BF0B327" w14:textId="77777777" w:rsidR="00EC1151" w:rsidRPr="007E60C5" w:rsidRDefault="00132E54" w:rsidP="007E60C5">
            <w:r w:rsidRPr="007E60C5">
              <w:t>1 938</w:t>
            </w:r>
          </w:p>
        </w:tc>
      </w:tr>
      <w:tr w:rsidR="00EC1151" w:rsidRPr="007E60C5" w14:paraId="11F4B3CD"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08F42D11" w14:textId="77777777" w:rsidR="00EC1151" w:rsidRPr="007E60C5" w:rsidRDefault="00132E54" w:rsidP="007E60C5">
            <w:r w:rsidRPr="007E60C5">
              <w:t>Argentina</w:t>
            </w:r>
          </w:p>
        </w:tc>
        <w:tc>
          <w:tcPr>
            <w:tcW w:w="980" w:type="dxa"/>
            <w:tcBorders>
              <w:top w:val="nil"/>
              <w:left w:val="nil"/>
              <w:bottom w:val="nil"/>
              <w:right w:val="nil"/>
            </w:tcBorders>
            <w:tcMar>
              <w:top w:w="128" w:type="dxa"/>
              <w:left w:w="43" w:type="dxa"/>
              <w:bottom w:w="43" w:type="dxa"/>
              <w:right w:w="43" w:type="dxa"/>
            </w:tcMar>
            <w:vAlign w:val="bottom"/>
          </w:tcPr>
          <w:p w14:paraId="1A718E17" w14:textId="77777777" w:rsidR="00EC1151" w:rsidRPr="007E60C5" w:rsidRDefault="00132E54" w:rsidP="007E60C5">
            <w:r w:rsidRPr="007E60C5">
              <w:t>162</w:t>
            </w:r>
          </w:p>
        </w:tc>
        <w:tc>
          <w:tcPr>
            <w:tcW w:w="980" w:type="dxa"/>
            <w:tcBorders>
              <w:top w:val="nil"/>
              <w:left w:val="nil"/>
              <w:bottom w:val="nil"/>
              <w:right w:val="nil"/>
            </w:tcBorders>
            <w:tcMar>
              <w:top w:w="128" w:type="dxa"/>
              <w:left w:w="43" w:type="dxa"/>
              <w:bottom w:w="43" w:type="dxa"/>
              <w:right w:w="43" w:type="dxa"/>
            </w:tcMar>
            <w:vAlign w:val="bottom"/>
          </w:tcPr>
          <w:p w14:paraId="1164C294"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1896069" w14:textId="77777777" w:rsidR="00EC1151" w:rsidRPr="007E60C5" w:rsidRDefault="00132E54" w:rsidP="007E60C5">
            <w:r w:rsidRPr="007E60C5">
              <w:t>162</w:t>
            </w:r>
          </w:p>
        </w:tc>
        <w:tc>
          <w:tcPr>
            <w:tcW w:w="980" w:type="dxa"/>
            <w:tcBorders>
              <w:top w:val="nil"/>
              <w:left w:val="nil"/>
              <w:bottom w:val="nil"/>
              <w:right w:val="nil"/>
            </w:tcBorders>
            <w:tcMar>
              <w:top w:w="128" w:type="dxa"/>
              <w:left w:w="43" w:type="dxa"/>
              <w:bottom w:w="43" w:type="dxa"/>
              <w:right w:w="43" w:type="dxa"/>
            </w:tcMar>
            <w:vAlign w:val="bottom"/>
          </w:tcPr>
          <w:p w14:paraId="6E448245"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5468102"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CD011F5"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54D8A85"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AC7D1BB"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EC5BC5D"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2D815ED"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6CDEC49"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4EE4F10"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55BE889" w14:textId="77777777" w:rsidR="00EC1151" w:rsidRPr="007E60C5" w:rsidRDefault="00132E54" w:rsidP="007E60C5">
            <w:r w:rsidRPr="007E60C5">
              <w:t>0</w:t>
            </w:r>
          </w:p>
        </w:tc>
      </w:tr>
      <w:tr w:rsidR="00EC1151" w:rsidRPr="007E60C5" w14:paraId="6BDEDF2F"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73A285C1" w14:textId="77777777" w:rsidR="00EC1151" w:rsidRPr="007E60C5" w:rsidRDefault="00132E54" w:rsidP="007E60C5">
            <w:r w:rsidRPr="007E60C5">
              <w:lastRenderedPageBreak/>
              <w:t>Australia</w:t>
            </w:r>
          </w:p>
        </w:tc>
        <w:tc>
          <w:tcPr>
            <w:tcW w:w="980" w:type="dxa"/>
            <w:tcBorders>
              <w:top w:val="nil"/>
              <w:left w:val="nil"/>
              <w:bottom w:val="nil"/>
              <w:right w:val="nil"/>
            </w:tcBorders>
            <w:tcMar>
              <w:top w:w="128" w:type="dxa"/>
              <w:left w:w="43" w:type="dxa"/>
              <w:bottom w:w="43" w:type="dxa"/>
              <w:right w:w="43" w:type="dxa"/>
            </w:tcMar>
            <w:vAlign w:val="bottom"/>
          </w:tcPr>
          <w:p w14:paraId="3CF2257D" w14:textId="77777777" w:rsidR="00EC1151" w:rsidRPr="007E60C5" w:rsidRDefault="00132E54" w:rsidP="007E60C5">
            <w:r w:rsidRPr="007E60C5">
              <w:t>44 150</w:t>
            </w:r>
          </w:p>
        </w:tc>
        <w:tc>
          <w:tcPr>
            <w:tcW w:w="980" w:type="dxa"/>
            <w:tcBorders>
              <w:top w:val="nil"/>
              <w:left w:val="nil"/>
              <w:bottom w:val="nil"/>
              <w:right w:val="nil"/>
            </w:tcBorders>
            <w:tcMar>
              <w:top w:w="128" w:type="dxa"/>
              <w:left w:w="43" w:type="dxa"/>
              <w:bottom w:w="43" w:type="dxa"/>
              <w:right w:w="43" w:type="dxa"/>
            </w:tcMar>
            <w:vAlign w:val="bottom"/>
          </w:tcPr>
          <w:p w14:paraId="3095074D" w14:textId="77777777" w:rsidR="00EC1151" w:rsidRPr="007E60C5" w:rsidRDefault="00132E54" w:rsidP="007E60C5">
            <w:r w:rsidRPr="007E60C5">
              <w:t>19 491</w:t>
            </w:r>
          </w:p>
        </w:tc>
        <w:tc>
          <w:tcPr>
            <w:tcW w:w="980" w:type="dxa"/>
            <w:tcBorders>
              <w:top w:val="nil"/>
              <w:left w:val="nil"/>
              <w:bottom w:val="nil"/>
              <w:right w:val="nil"/>
            </w:tcBorders>
            <w:tcMar>
              <w:top w:w="128" w:type="dxa"/>
              <w:left w:w="43" w:type="dxa"/>
              <w:bottom w:w="43" w:type="dxa"/>
              <w:right w:w="43" w:type="dxa"/>
            </w:tcMar>
            <w:vAlign w:val="bottom"/>
          </w:tcPr>
          <w:p w14:paraId="6045D51C" w14:textId="77777777" w:rsidR="00EC1151" w:rsidRPr="007E60C5" w:rsidRDefault="00132E54" w:rsidP="007E60C5">
            <w:r w:rsidRPr="007E60C5">
              <w:t>63 641</w:t>
            </w:r>
          </w:p>
        </w:tc>
        <w:tc>
          <w:tcPr>
            <w:tcW w:w="980" w:type="dxa"/>
            <w:tcBorders>
              <w:top w:val="nil"/>
              <w:left w:val="nil"/>
              <w:bottom w:val="nil"/>
              <w:right w:val="nil"/>
            </w:tcBorders>
            <w:tcMar>
              <w:top w:w="128" w:type="dxa"/>
              <w:left w:w="43" w:type="dxa"/>
              <w:bottom w:w="43" w:type="dxa"/>
              <w:right w:w="43" w:type="dxa"/>
            </w:tcMar>
            <w:vAlign w:val="bottom"/>
          </w:tcPr>
          <w:p w14:paraId="720D7F97" w14:textId="77777777" w:rsidR="00EC1151" w:rsidRPr="007E60C5" w:rsidRDefault="00132E54" w:rsidP="007E60C5">
            <w:r w:rsidRPr="007E60C5">
              <w:t>8 673</w:t>
            </w:r>
          </w:p>
        </w:tc>
        <w:tc>
          <w:tcPr>
            <w:tcW w:w="980" w:type="dxa"/>
            <w:tcBorders>
              <w:top w:val="nil"/>
              <w:left w:val="nil"/>
              <w:bottom w:val="nil"/>
              <w:right w:val="nil"/>
            </w:tcBorders>
            <w:tcMar>
              <w:top w:w="128" w:type="dxa"/>
              <w:left w:w="43" w:type="dxa"/>
              <w:bottom w:w="43" w:type="dxa"/>
              <w:right w:w="43" w:type="dxa"/>
            </w:tcMar>
            <w:vAlign w:val="bottom"/>
          </w:tcPr>
          <w:p w14:paraId="0AE4BDB1" w14:textId="77777777" w:rsidR="00EC1151" w:rsidRPr="007E60C5" w:rsidRDefault="00132E54" w:rsidP="007E60C5">
            <w:r w:rsidRPr="007E60C5">
              <w:t>28 258</w:t>
            </w:r>
          </w:p>
        </w:tc>
        <w:tc>
          <w:tcPr>
            <w:tcW w:w="980" w:type="dxa"/>
            <w:tcBorders>
              <w:top w:val="nil"/>
              <w:left w:val="nil"/>
              <w:bottom w:val="nil"/>
              <w:right w:val="nil"/>
            </w:tcBorders>
            <w:tcMar>
              <w:top w:w="128" w:type="dxa"/>
              <w:left w:w="43" w:type="dxa"/>
              <w:bottom w:w="43" w:type="dxa"/>
              <w:right w:w="43" w:type="dxa"/>
            </w:tcMar>
            <w:vAlign w:val="bottom"/>
          </w:tcPr>
          <w:p w14:paraId="044DF045" w14:textId="77777777" w:rsidR="00EC1151" w:rsidRPr="007E60C5" w:rsidRDefault="00132E54" w:rsidP="007E60C5">
            <w:r w:rsidRPr="007E60C5">
              <w:t>36 931</w:t>
            </w:r>
          </w:p>
        </w:tc>
        <w:tc>
          <w:tcPr>
            <w:tcW w:w="980" w:type="dxa"/>
            <w:tcBorders>
              <w:top w:val="nil"/>
              <w:left w:val="nil"/>
              <w:bottom w:val="nil"/>
              <w:right w:val="nil"/>
            </w:tcBorders>
            <w:tcMar>
              <w:top w:w="128" w:type="dxa"/>
              <w:left w:w="43" w:type="dxa"/>
              <w:bottom w:w="43" w:type="dxa"/>
              <w:right w:w="43" w:type="dxa"/>
            </w:tcMar>
            <w:vAlign w:val="bottom"/>
          </w:tcPr>
          <w:p w14:paraId="3D0726B0" w14:textId="77777777" w:rsidR="00EC1151" w:rsidRPr="007E60C5" w:rsidRDefault="00132E54" w:rsidP="007E60C5">
            <w:r w:rsidRPr="007E60C5">
              <w:t>73 696</w:t>
            </w:r>
          </w:p>
        </w:tc>
        <w:tc>
          <w:tcPr>
            <w:tcW w:w="980" w:type="dxa"/>
            <w:tcBorders>
              <w:top w:val="nil"/>
              <w:left w:val="nil"/>
              <w:bottom w:val="nil"/>
              <w:right w:val="nil"/>
            </w:tcBorders>
            <w:tcMar>
              <w:top w:w="128" w:type="dxa"/>
              <w:left w:w="43" w:type="dxa"/>
              <w:bottom w:w="43" w:type="dxa"/>
              <w:right w:w="43" w:type="dxa"/>
            </w:tcMar>
            <w:vAlign w:val="bottom"/>
          </w:tcPr>
          <w:p w14:paraId="5663FA70" w14:textId="77777777" w:rsidR="00EC1151" w:rsidRPr="007E60C5" w:rsidRDefault="00132E54" w:rsidP="007E60C5">
            <w:r w:rsidRPr="007E60C5">
              <w:t>51 197</w:t>
            </w:r>
          </w:p>
        </w:tc>
        <w:tc>
          <w:tcPr>
            <w:tcW w:w="980" w:type="dxa"/>
            <w:tcBorders>
              <w:top w:val="nil"/>
              <w:left w:val="nil"/>
              <w:bottom w:val="nil"/>
              <w:right w:val="nil"/>
            </w:tcBorders>
            <w:tcMar>
              <w:top w:w="128" w:type="dxa"/>
              <w:left w:w="43" w:type="dxa"/>
              <w:bottom w:w="43" w:type="dxa"/>
              <w:right w:w="43" w:type="dxa"/>
            </w:tcMar>
            <w:vAlign w:val="bottom"/>
          </w:tcPr>
          <w:p w14:paraId="548B85FC" w14:textId="77777777" w:rsidR="00EC1151" w:rsidRPr="007E60C5" w:rsidRDefault="00132E54" w:rsidP="007E60C5">
            <w:r w:rsidRPr="007E60C5">
              <w:t>124 893</w:t>
            </w:r>
          </w:p>
        </w:tc>
        <w:tc>
          <w:tcPr>
            <w:tcW w:w="980" w:type="dxa"/>
            <w:tcBorders>
              <w:top w:val="nil"/>
              <w:left w:val="nil"/>
              <w:bottom w:val="nil"/>
              <w:right w:val="nil"/>
            </w:tcBorders>
            <w:tcMar>
              <w:top w:w="128" w:type="dxa"/>
              <w:left w:w="43" w:type="dxa"/>
              <w:bottom w:w="43" w:type="dxa"/>
              <w:right w:w="43" w:type="dxa"/>
            </w:tcMar>
            <w:vAlign w:val="bottom"/>
          </w:tcPr>
          <w:p w14:paraId="079FF296" w14:textId="77777777" w:rsidR="00EC1151" w:rsidRPr="007E60C5" w:rsidRDefault="00132E54" w:rsidP="007E60C5">
            <w:r w:rsidRPr="007E60C5">
              <w:t>367 018</w:t>
            </w:r>
          </w:p>
        </w:tc>
        <w:tc>
          <w:tcPr>
            <w:tcW w:w="980" w:type="dxa"/>
            <w:tcBorders>
              <w:top w:val="nil"/>
              <w:left w:val="nil"/>
              <w:bottom w:val="nil"/>
              <w:right w:val="nil"/>
            </w:tcBorders>
            <w:tcMar>
              <w:top w:w="128" w:type="dxa"/>
              <w:left w:w="43" w:type="dxa"/>
              <w:bottom w:w="43" w:type="dxa"/>
              <w:right w:w="43" w:type="dxa"/>
            </w:tcMar>
            <w:vAlign w:val="bottom"/>
          </w:tcPr>
          <w:p w14:paraId="1E2A1666" w14:textId="77777777" w:rsidR="00EC1151" w:rsidRPr="007E60C5" w:rsidRDefault="00132E54" w:rsidP="007E60C5">
            <w:r w:rsidRPr="007E60C5">
              <w:t>17 766</w:t>
            </w:r>
          </w:p>
        </w:tc>
        <w:tc>
          <w:tcPr>
            <w:tcW w:w="980" w:type="dxa"/>
            <w:tcBorders>
              <w:top w:val="nil"/>
              <w:left w:val="nil"/>
              <w:bottom w:val="nil"/>
              <w:right w:val="nil"/>
            </w:tcBorders>
            <w:tcMar>
              <w:top w:w="128" w:type="dxa"/>
              <w:left w:w="43" w:type="dxa"/>
              <w:bottom w:w="43" w:type="dxa"/>
              <w:right w:w="43" w:type="dxa"/>
            </w:tcMar>
            <w:vAlign w:val="bottom"/>
          </w:tcPr>
          <w:p w14:paraId="4FA9F97B" w14:textId="77777777" w:rsidR="00EC1151" w:rsidRPr="007E60C5" w:rsidRDefault="00132E54" w:rsidP="007E60C5">
            <w:r w:rsidRPr="007E60C5">
              <w:t>384 784</w:t>
            </w:r>
          </w:p>
        </w:tc>
        <w:tc>
          <w:tcPr>
            <w:tcW w:w="980" w:type="dxa"/>
            <w:tcBorders>
              <w:top w:val="nil"/>
              <w:left w:val="nil"/>
              <w:bottom w:val="nil"/>
              <w:right w:val="nil"/>
            </w:tcBorders>
            <w:tcMar>
              <w:top w:w="128" w:type="dxa"/>
              <w:left w:w="43" w:type="dxa"/>
              <w:bottom w:w="43" w:type="dxa"/>
              <w:right w:w="43" w:type="dxa"/>
            </w:tcMar>
            <w:vAlign w:val="bottom"/>
          </w:tcPr>
          <w:p w14:paraId="46D4C6E3" w14:textId="77777777" w:rsidR="00EC1151" w:rsidRPr="007E60C5" w:rsidRDefault="00132E54" w:rsidP="007E60C5">
            <w:r w:rsidRPr="007E60C5">
              <w:t>259 891</w:t>
            </w:r>
          </w:p>
        </w:tc>
      </w:tr>
      <w:tr w:rsidR="00EC1151" w:rsidRPr="007E60C5" w14:paraId="520818BD"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6024FD6B" w14:textId="77777777" w:rsidR="00EC1151" w:rsidRPr="007E60C5" w:rsidRDefault="00132E54" w:rsidP="007E60C5">
            <w:r w:rsidRPr="007E60C5">
              <w:t>Belgia</w:t>
            </w:r>
          </w:p>
        </w:tc>
        <w:tc>
          <w:tcPr>
            <w:tcW w:w="980" w:type="dxa"/>
            <w:tcBorders>
              <w:top w:val="nil"/>
              <w:left w:val="nil"/>
              <w:bottom w:val="nil"/>
              <w:right w:val="nil"/>
            </w:tcBorders>
            <w:tcMar>
              <w:top w:w="128" w:type="dxa"/>
              <w:left w:w="43" w:type="dxa"/>
              <w:bottom w:w="43" w:type="dxa"/>
              <w:right w:w="43" w:type="dxa"/>
            </w:tcMar>
            <w:vAlign w:val="bottom"/>
          </w:tcPr>
          <w:p w14:paraId="061AC8B8" w14:textId="77777777" w:rsidR="00EC1151" w:rsidRPr="007E60C5" w:rsidRDefault="00132E54" w:rsidP="007E60C5">
            <w:r w:rsidRPr="007E60C5">
              <w:t>114 315</w:t>
            </w:r>
          </w:p>
        </w:tc>
        <w:tc>
          <w:tcPr>
            <w:tcW w:w="980" w:type="dxa"/>
            <w:tcBorders>
              <w:top w:val="nil"/>
              <w:left w:val="nil"/>
              <w:bottom w:val="nil"/>
              <w:right w:val="nil"/>
            </w:tcBorders>
            <w:tcMar>
              <w:top w:w="128" w:type="dxa"/>
              <w:left w:w="43" w:type="dxa"/>
              <w:bottom w:w="43" w:type="dxa"/>
              <w:right w:w="43" w:type="dxa"/>
            </w:tcMar>
            <w:vAlign w:val="bottom"/>
          </w:tcPr>
          <w:p w14:paraId="4C92DBF6" w14:textId="77777777" w:rsidR="00EC1151" w:rsidRPr="007E60C5" w:rsidRDefault="00132E54" w:rsidP="007E60C5">
            <w:r w:rsidRPr="007E60C5">
              <w:t>21 256</w:t>
            </w:r>
          </w:p>
        </w:tc>
        <w:tc>
          <w:tcPr>
            <w:tcW w:w="980" w:type="dxa"/>
            <w:tcBorders>
              <w:top w:val="nil"/>
              <w:left w:val="nil"/>
              <w:bottom w:val="nil"/>
              <w:right w:val="nil"/>
            </w:tcBorders>
            <w:tcMar>
              <w:top w:w="128" w:type="dxa"/>
              <w:left w:w="43" w:type="dxa"/>
              <w:bottom w:w="43" w:type="dxa"/>
              <w:right w:w="43" w:type="dxa"/>
            </w:tcMar>
            <w:vAlign w:val="bottom"/>
          </w:tcPr>
          <w:p w14:paraId="390D5126" w14:textId="77777777" w:rsidR="00EC1151" w:rsidRPr="007E60C5" w:rsidRDefault="00132E54" w:rsidP="007E60C5">
            <w:r w:rsidRPr="007E60C5">
              <w:t>135 571</w:t>
            </w:r>
          </w:p>
        </w:tc>
        <w:tc>
          <w:tcPr>
            <w:tcW w:w="980" w:type="dxa"/>
            <w:tcBorders>
              <w:top w:val="nil"/>
              <w:left w:val="nil"/>
              <w:bottom w:val="nil"/>
              <w:right w:val="nil"/>
            </w:tcBorders>
            <w:tcMar>
              <w:top w:w="128" w:type="dxa"/>
              <w:left w:w="43" w:type="dxa"/>
              <w:bottom w:w="43" w:type="dxa"/>
              <w:right w:w="43" w:type="dxa"/>
            </w:tcMar>
            <w:vAlign w:val="bottom"/>
          </w:tcPr>
          <w:p w14:paraId="4EEEDE0B" w14:textId="77777777" w:rsidR="00EC1151" w:rsidRPr="007E60C5" w:rsidRDefault="00132E54" w:rsidP="007E60C5">
            <w:r w:rsidRPr="007E60C5">
              <w:t>52 833</w:t>
            </w:r>
          </w:p>
        </w:tc>
        <w:tc>
          <w:tcPr>
            <w:tcW w:w="980" w:type="dxa"/>
            <w:tcBorders>
              <w:top w:val="nil"/>
              <w:left w:val="nil"/>
              <w:bottom w:val="nil"/>
              <w:right w:val="nil"/>
            </w:tcBorders>
            <w:tcMar>
              <w:top w:w="128" w:type="dxa"/>
              <w:left w:w="43" w:type="dxa"/>
              <w:bottom w:w="43" w:type="dxa"/>
              <w:right w:w="43" w:type="dxa"/>
            </w:tcMar>
            <w:vAlign w:val="bottom"/>
          </w:tcPr>
          <w:p w14:paraId="3CC93186" w14:textId="77777777" w:rsidR="00EC1151" w:rsidRPr="007E60C5" w:rsidRDefault="00132E54" w:rsidP="007E60C5">
            <w:r w:rsidRPr="007E60C5">
              <w:t>39 049</w:t>
            </w:r>
          </w:p>
        </w:tc>
        <w:tc>
          <w:tcPr>
            <w:tcW w:w="980" w:type="dxa"/>
            <w:tcBorders>
              <w:top w:val="nil"/>
              <w:left w:val="nil"/>
              <w:bottom w:val="nil"/>
              <w:right w:val="nil"/>
            </w:tcBorders>
            <w:tcMar>
              <w:top w:w="128" w:type="dxa"/>
              <w:left w:w="43" w:type="dxa"/>
              <w:bottom w:w="43" w:type="dxa"/>
              <w:right w:w="43" w:type="dxa"/>
            </w:tcMar>
            <w:vAlign w:val="bottom"/>
          </w:tcPr>
          <w:p w14:paraId="0D7DC03E" w14:textId="77777777" w:rsidR="00EC1151" w:rsidRPr="007E60C5" w:rsidRDefault="00132E54" w:rsidP="007E60C5">
            <w:r w:rsidRPr="007E60C5">
              <w:t>91 882</w:t>
            </w:r>
          </w:p>
        </w:tc>
        <w:tc>
          <w:tcPr>
            <w:tcW w:w="980" w:type="dxa"/>
            <w:tcBorders>
              <w:top w:val="nil"/>
              <w:left w:val="nil"/>
              <w:bottom w:val="nil"/>
              <w:right w:val="nil"/>
            </w:tcBorders>
            <w:tcMar>
              <w:top w:w="128" w:type="dxa"/>
              <w:left w:w="43" w:type="dxa"/>
              <w:bottom w:w="43" w:type="dxa"/>
              <w:right w:w="43" w:type="dxa"/>
            </w:tcMar>
            <w:vAlign w:val="bottom"/>
          </w:tcPr>
          <w:p w14:paraId="2C44C6D8" w14:textId="77777777" w:rsidR="00EC1151" w:rsidRPr="007E60C5" w:rsidRDefault="00132E54" w:rsidP="007E60C5">
            <w:r w:rsidRPr="007E60C5">
              <w:t>55 828</w:t>
            </w:r>
          </w:p>
        </w:tc>
        <w:tc>
          <w:tcPr>
            <w:tcW w:w="980" w:type="dxa"/>
            <w:tcBorders>
              <w:top w:val="nil"/>
              <w:left w:val="nil"/>
              <w:bottom w:val="nil"/>
              <w:right w:val="nil"/>
            </w:tcBorders>
            <w:tcMar>
              <w:top w:w="128" w:type="dxa"/>
              <w:left w:w="43" w:type="dxa"/>
              <w:bottom w:w="43" w:type="dxa"/>
              <w:right w:w="43" w:type="dxa"/>
            </w:tcMar>
            <w:vAlign w:val="bottom"/>
          </w:tcPr>
          <w:p w14:paraId="658D0869" w14:textId="77777777" w:rsidR="00EC1151" w:rsidRPr="007E60C5" w:rsidRDefault="00132E54" w:rsidP="007E60C5">
            <w:r w:rsidRPr="007E60C5">
              <w:t>60 220</w:t>
            </w:r>
          </w:p>
        </w:tc>
        <w:tc>
          <w:tcPr>
            <w:tcW w:w="980" w:type="dxa"/>
            <w:tcBorders>
              <w:top w:val="nil"/>
              <w:left w:val="nil"/>
              <w:bottom w:val="nil"/>
              <w:right w:val="nil"/>
            </w:tcBorders>
            <w:tcMar>
              <w:top w:w="128" w:type="dxa"/>
              <w:left w:w="43" w:type="dxa"/>
              <w:bottom w:w="43" w:type="dxa"/>
              <w:right w:w="43" w:type="dxa"/>
            </w:tcMar>
            <w:vAlign w:val="bottom"/>
          </w:tcPr>
          <w:p w14:paraId="6E8889F8" w14:textId="77777777" w:rsidR="00EC1151" w:rsidRPr="007E60C5" w:rsidRDefault="00132E54" w:rsidP="007E60C5">
            <w:r w:rsidRPr="007E60C5">
              <w:t>116 048</w:t>
            </w:r>
          </w:p>
        </w:tc>
        <w:tc>
          <w:tcPr>
            <w:tcW w:w="980" w:type="dxa"/>
            <w:tcBorders>
              <w:top w:val="nil"/>
              <w:left w:val="nil"/>
              <w:bottom w:val="nil"/>
              <w:right w:val="nil"/>
            </w:tcBorders>
            <w:tcMar>
              <w:top w:w="128" w:type="dxa"/>
              <w:left w:w="43" w:type="dxa"/>
              <w:bottom w:w="43" w:type="dxa"/>
              <w:right w:w="43" w:type="dxa"/>
            </w:tcMar>
            <w:vAlign w:val="bottom"/>
          </w:tcPr>
          <w:p w14:paraId="0721E988" w14:textId="77777777" w:rsidR="00EC1151" w:rsidRPr="007E60C5" w:rsidRDefault="00132E54" w:rsidP="007E60C5">
            <w:r w:rsidRPr="007E60C5">
              <w:t>245 534</w:t>
            </w:r>
          </w:p>
        </w:tc>
        <w:tc>
          <w:tcPr>
            <w:tcW w:w="980" w:type="dxa"/>
            <w:tcBorders>
              <w:top w:val="nil"/>
              <w:left w:val="nil"/>
              <w:bottom w:val="nil"/>
              <w:right w:val="nil"/>
            </w:tcBorders>
            <w:tcMar>
              <w:top w:w="128" w:type="dxa"/>
              <w:left w:w="43" w:type="dxa"/>
              <w:bottom w:w="43" w:type="dxa"/>
              <w:right w:w="43" w:type="dxa"/>
            </w:tcMar>
            <w:vAlign w:val="bottom"/>
          </w:tcPr>
          <w:p w14:paraId="3B08B264" w14:textId="77777777" w:rsidR="00EC1151" w:rsidRPr="007E60C5" w:rsidRDefault="00132E54" w:rsidP="007E60C5">
            <w:r w:rsidRPr="007E60C5">
              <w:t>24 210</w:t>
            </w:r>
          </w:p>
        </w:tc>
        <w:tc>
          <w:tcPr>
            <w:tcW w:w="980" w:type="dxa"/>
            <w:tcBorders>
              <w:top w:val="nil"/>
              <w:left w:val="nil"/>
              <w:bottom w:val="nil"/>
              <w:right w:val="nil"/>
            </w:tcBorders>
            <w:tcMar>
              <w:top w:w="128" w:type="dxa"/>
              <w:left w:w="43" w:type="dxa"/>
              <w:bottom w:w="43" w:type="dxa"/>
              <w:right w:w="43" w:type="dxa"/>
            </w:tcMar>
            <w:vAlign w:val="bottom"/>
          </w:tcPr>
          <w:p w14:paraId="57B071B4" w14:textId="77777777" w:rsidR="00EC1151" w:rsidRPr="007E60C5" w:rsidRDefault="00132E54" w:rsidP="007E60C5">
            <w:r w:rsidRPr="007E60C5">
              <w:t>269 744</w:t>
            </w:r>
          </w:p>
        </w:tc>
        <w:tc>
          <w:tcPr>
            <w:tcW w:w="980" w:type="dxa"/>
            <w:tcBorders>
              <w:top w:val="nil"/>
              <w:left w:val="nil"/>
              <w:bottom w:val="nil"/>
              <w:right w:val="nil"/>
            </w:tcBorders>
            <w:tcMar>
              <w:top w:w="128" w:type="dxa"/>
              <w:left w:w="43" w:type="dxa"/>
              <w:bottom w:w="43" w:type="dxa"/>
              <w:right w:w="43" w:type="dxa"/>
            </w:tcMar>
            <w:vAlign w:val="bottom"/>
          </w:tcPr>
          <w:p w14:paraId="2706FC41" w14:textId="77777777" w:rsidR="00EC1151" w:rsidRPr="007E60C5" w:rsidRDefault="00132E54" w:rsidP="007E60C5">
            <w:r w:rsidRPr="007E60C5">
              <w:t>153 696</w:t>
            </w:r>
          </w:p>
        </w:tc>
      </w:tr>
      <w:tr w:rsidR="00EC1151" w:rsidRPr="007E60C5" w14:paraId="0A6C545B" w14:textId="77777777" w:rsidTr="007E60C5">
        <w:trPr>
          <w:trHeight w:val="640"/>
        </w:trPr>
        <w:tc>
          <w:tcPr>
            <w:tcW w:w="1320" w:type="dxa"/>
            <w:tcBorders>
              <w:top w:val="nil"/>
              <w:left w:val="nil"/>
              <w:bottom w:val="nil"/>
              <w:right w:val="nil"/>
            </w:tcBorders>
            <w:tcMar>
              <w:top w:w="128" w:type="dxa"/>
              <w:left w:w="43" w:type="dxa"/>
              <w:bottom w:w="43" w:type="dxa"/>
              <w:right w:w="43" w:type="dxa"/>
            </w:tcMar>
          </w:tcPr>
          <w:p w14:paraId="1BA9DD4F" w14:textId="77777777" w:rsidR="00EC1151" w:rsidRPr="007E60C5" w:rsidRDefault="00132E54" w:rsidP="007E60C5">
            <w:r w:rsidRPr="007E60C5">
              <w:t>Bosnia &amp;</w:t>
            </w:r>
            <w:r w:rsidRPr="007E60C5">
              <w:br/>
              <w:t>Hercegovina</w:t>
            </w:r>
          </w:p>
        </w:tc>
        <w:tc>
          <w:tcPr>
            <w:tcW w:w="980" w:type="dxa"/>
            <w:tcBorders>
              <w:top w:val="nil"/>
              <w:left w:val="nil"/>
              <w:bottom w:val="nil"/>
              <w:right w:val="nil"/>
            </w:tcBorders>
            <w:tcMar>
              <w:top w:w="128" w:type="dxa"/>
              <w:left w:w="43" w:type="dxa"/>
              <w:bottom w:w="43" w:type="dxa"/>
              <w:right w:w="43" w:type="dxa"/>
            </w:tcMar>
            <w:vAlign w:val="bottom"/>
          </w:tcPr>
          <w:p w14:paraId="5E9BE096" w14:textId="77777777" w:rsidR="00EC1151" w:rsidRPr="007E60C5" w:rsidRDefault="00132E54" w:rsidP="007E60C5">
            <w:r w:rsidRPr="007E60C5">
              <w:t>739</w:t>
            </w:r>
          </w:p>
        </w:tc>
        <w:tc>
          <w:tcPr>
            <w:tcW w:w="980" w:type="dxa"/>
            <w:tcBorders>
              <w:top w:val="nil"/>
              <w:left w:val="nil"/>
              <w:bottom w:val="nil"/>
              <w:right w:val="nil"/>
            </w:tcBorders>
            <w:tcMar>
              <w:top w:w="128" w:type="dxa"/>
              <w:left w:w="43" w:type="dxa"/>
              <w:bottom w:w="43" w:type="dxa"/>
              <w:right w:w="43" w:type="dxa"/>
            </w:tcMar>
            <w:vAlign w:val="bottom"/>
          </w:tcPr>
          <w:p w14:paraId="1D03BFDF"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33E49EA3" w14:textId="77777777" w:rsidR="00EC1151" w:rsidRPr="007E60C5" w:rsidRDefault="00132E54" w:rsidP="007E60C5">
            <w:r w:rsidRPr="007E60C5">
              <w:t>739</w:t>
            </w:r>
          </w:p>
        </w:tc>
        <w:tc>
          <w:tcPr>
            <w:tcW w:w="980" w:type="dxa"/>
            <w:tcBorders>
              <w:top w:val="nil"/>
              <w:left w:val="nil"/>
              <w:bottom w:val="nil"/>
              <w:right w:val="nil"/>
            </w:tcBorders>
            <w:tcMar>
              <w:top w:w="128" w:type="dxa"/>
              <w:left w:w="43" w:type="dxa"/>
              <w:bottom w:w="43" w:type="dxa"/>
              <w:right w:w="43" w:type="dxa"/>
            </w:tcMar>
            <w:vAlign w:val="bottom"/>
          </w:tcPr>
          <w:p w14:paraId="64A697C6" w14:textId="77777777" w:rsidR="00EC1151" w:rsidRPr="007E60C5" w:rsidRDefault="00132E54" w:rsidP="007E60C5">
            <w:r w:rsidRPr="007E60C5">
              <w:t>819</w:t>
            </w:r>
          </w:p>
        </w:tc>
        <w:tc>
          <w:tcPr>
            <w:tcW w:w="980" w:type="dxa"/>
            <w:tcBorders>
              <w:top w:val="nil"/>
              <w:left w:val="nil"/>
              <w:bottom w:val="nil"/>
              <w:right w:val="nil"/>
            </w:tcBorders>
            <w:tcMar>
              <w:top w:w="128" w:type="dxa"/>
              <w:left w:w="43" w:type="dxa"/>
              <w:bottom w:w="43" w:type="dxa"/>
              <w:right w:w="43" w:type="dxa"/>
            </w:tcMar>
            <w:vAlign w:val="bottom"/>
          </w:tcPr>
          <w:p w14:paraId="6619687C"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7CA49EA" w14:textId="77777777" w:rsidR="00EC1151" w:rsidRPr="007E60C5" w:rsidRDefault="00132E54" w:rsidP="007E60C5">
            <w:r w:rsidRPr="007E60C5">
              <w:t>819</w:t>
            </w:r>
          </w:p>
        </w:tc>
        <w:tc>
          <w:tcPr>
            <w:tcW w:w="980" w:type="dxa"/>
            <w:tcBorders>
              <w:top w:val="nil"/>
              <w:left w:val="nil"/>
              <w:bottom w:val="nil"/>
              <w:right w:val="nil"/>
            </w:tcBorders>
            <w:tcMar>
              <w:top w:w="128" w:type="dxa"/>
              <w:left w:w="43" w:type="dxa"/>
              <w:bottom w:w="43" w:type="dxa"/>
              <w:right w:w="43" w:type="dxa"/>
            </w:tcMar>
            <w:vAlign w:val="bottom"/>
          </w:tcPr>
          <w:p w14:paraId="2682934A" w14:textId="77777777" w:rsidR="00EC1151" w:rsidRPr="007E60C5" w:rsidRDefault="00132E54" w:rsidP="007E60C5">
            <w:r w:rsidRPr="007E60C5">
              <w:t>828</w:t>
            </w:r>
          </w:p>
        </w:tc>
        <w:tc>
          <w:tcPr>
            <w:tcW w:w="980" w:type="dxa"/>
            <w:tcBorders>
              <w:top w:val="nil"/>
              <w:left w:val="nil"/>
              <w:bottom w:val="nil"/>
              <w:right w:val="nil"/>
            </w:tcBorders>
            <w:tcMar>
              <w:top w:w="128" w:type="dxa"/>
              <w:left w:w="43" w:type="dxa"/>
              <w:bottom w:w="43" w:type="dxa"/>
              <w:right w:w="43" w:type="dxa"/>
            </w:tcMar>
            <w:vAlign w:val="bottom"/>
          </w:tcPr>
          <w:p w14:paraId="7A594C54"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ED23989" w14:textId="77777777" w:rsidR="00EC1151" w:rsidRPr="007E60C5" w:rsidRDefault="00132E54" w:rsidP="007E60C5">
            <w:r w:rsidRPr="007E60C5">
              <w:t>828</w:t>
            </w:r>
          </w:p>
        </w:tc>
        <w:tc>
          <w:tcPr>
            <w:tcW w:w="980" w:type="dxa"/>
            <w:tcBorders>
              <w:top w:val="nil"/>
              <w:left w:val="nil"/>
              <w:bottom w:val="nil"/>
              <w:right w:val="nil"/>
            </w:tcBorders>
            <w:tcMar>
              <w:top w:w="128" w:type="dxa"/>
              <w:left w:w="43" w:type="dxa"/>
              <w:bottom w:w="43" w:type="dxa"/>
              <w:right w:w="43" w:type="dxa"/>
            </w:tcMar>
            <w:vAlign w:val="bottom"/>
          </w:tcPr>
          <w:p w14:paraId="71F622E5"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AA59B23"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E3D4F95"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122ADA4" w14:textId="77777777" w:rsidR="00EC1151" w:rsidRPr="007E60C5" w:rsidRDefault="00132E54" w:rsidP="007E60C5">
            <w:r w:rsidRPr="007E60C5">
              <w:t>-828</w:t>
            </w:r>
          </w:p>
        </w:tc>
      </w:tr>
      <w:tr w:rsidR="00EC1151" w:rsidRPr="007E60C5" w14:paraId="3367E156"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78ECF07C" w14:textId="77777777" w:rsidR="00EC1151" w:rsidRPr="007E60C5" w:rsidRDefault="00132E54" w:rsidP="007E60C5">
            <w:r w:rsidRPr="007E60C5">
              <w:t>Brasil</w:t>
            </w:r>
          </w:p>
        </w:tc>
        <w:tc>
          <w:tcPr>
            <w:tcW w:w="980" w:type="dxa"/>
            <w:tcBorders>
              <w:top w:val="nil"/>
              <w:left w:val="nil"/>
              <w:bottom w:val="nil"/>
              <w:right w:val="nil"/>
            </w:tcBorders>
            <w:tcMar>
              <w:top w:w="128" w:type="dxa"/>
              <w:left w:w="43" w:type="dxa"/>
              <w:bottom w:w="43" w:type="dxa"/>
              <w:right w:w="43" w:type="dxa"/>
            </w:tcMar>
            <w:vAlign w:val="bottom"/>
          </w:tcPr>
          <w:p w14:paraId="34D2C58D" w14:textId="77777777" w:rsidR="00EC1151" w:rsidRPr="007E60C5" w:rsidRDefault="00132E54" w:rsidP="007E60C5">
            <w:r w:rsidRPr="007E60C5">
              <w:t>503</w:t>
            </w:r>
          </w:p>
        </w:tc>
        <w:tc>
          <w:tcPr>
            <w:tcW w:w="980" w:type="dxa"/>
            <w:tcBorders>
              <w:top w:val="nil"/>
              <w:left w:val="nil"/>
              <w:bottom w:val="nil"/>
              <w:right w:val="nil"/>
            </w:tcBorders>
            <w:tcMar>
              <w:top w:w="128" w:type="dxa"/>
              <w:left w:w="43" w:type="dxa"/>
              <w:bottom w:w="43" w:type="dxa"/>
              <w:right w:w="43" w:type="dxa"/>
            </w:tcMar>
            <w:vAlign w:val="bottom"/>
          </w:tcPr>
          <w:p w14:paraId="14F1797B"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ECE338F" w14:textId="77777777" w:rsidR="00EC1151" w:rsidRPr="007E60C5" w:rsidRDefault="00132E54" w:rsidP="007E60C5">
            <w:r w:rsidRPr="007E60C5">
              <w:t>503</w:t>
            </w:r>
          </w:p>
        </w:tc>
        <w:tc>
          <w:tcPr>
            <w:tcW w:w="980" w:type="dxa"/>
            <w:tcBorders>
              <w:top w:val="nil"/>
              <w:left w:val="nil"/>
              <w:bottom w:val="nil"/>
              <w:right w:val="nil"/>
            </w:tcBorders>
            <w:tcMar>
              <w:top w:w="128" w:type="dxa"/>
              <w:left w:w="43" w:type="dxa"/>
              <w:bottom w:w="43" w:type="dxa"/>
              <w:right w:w="43" w:type="dxa"/>
            </w:tcMar>
            <w:vAlign w:val="bottom"/>
          </w:tcPr>
          <w:p w14:paraId="179CC08E"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393C5A0"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7117441"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3A58F18" w14:textId="77777777" w:rsidR="00EC1151" w:rsidRPr="007E60C5" w:rsidRDefault="00132E54" w:rsidP="007E60C5">
            <w:r w:rsidRPr="007E60C5">
              <w:t>730</w:t>
            </w:r>
          </w:p>
        </w:tc>
        <w:tc>
          <w:tcPr>
            <w:tcW w:w="980" w:type="dxa"/>
            <w:tcBorders>
              <w:top w:val="nil"/>
              <w:left w:val="nil"/>
              <w:bottom w:val="nil"/>
              <w:right w:val="nil"/>
            </w:tcBorders>
            <w:tcMar>
              <w:top w:w="128" w:type="dxa"/>
              <w:left w:w="43" w:type="dxa"/>
              <w:bottom w:w="43" w:type="dxa"/>
              <w:right w:w="43" w:type="dxa"/>
            </w:tcMar>
            <w:vAlign w:val="bottom"/>
          </w:tcPr>
          <w:p w14:paraId="416F6F60" w14:textId="77777777" w:rsidR="00EC1151" w:rsidRPr="007E60C5" w:rsidRDefault="00132E54" w:rsidP="007E60C5">
            <w:r w:rsidRPr="007E60C5">
              <w:t>1 600</w:t>
            </w:r>
          </w:p>
        </w:tc>
        <w:tc>
          <w:tcPr>
            <w:tcW w:w="980" w:type="dxa"/>
            <w:tcBorders>
              <w:top w:val="nil"/>
              <w:left w:val="nil"/>
              <w:bottom w:val="nil"/>
              <w:right w:val="nil"/>
            </w:tcBorders>
            <w:tcMar>
              <w:top w:w="128" w:type="dxa"/>
              <w:left w:w="43" w:type="dxa"/>
              <w:bottom w:w="43" w:type="dxa"/>
              <w:right w:w="43" w:type="dxa"/>
            </w:tcMar>
            <w:vAlign w:val="bottom"/>
          </w:tcPr>
          <w:p w14:paraId="6B107FAD" w14:textId="77777777" w:rsidR="00EC1151" w:rsidRPr="007E60C5" w:rsidRDefault="00132E54" w:rsidP="007E60C5">
            <w:r w:rsidRPr="007E60C5">
              <w:t>2 330</w:t>
            </w:r>
          </w:p>
        </w:tc>
        <w:tc>
          <w:tcPr>
            <w:tcW w:w="980" w:type="dxa"/>
            <w:tcBorders>
              <w:top w:val="nil"/>
              <w:left w:val="nil"/>
              <w:bottom w:val="nil"/>
              <w:right w:val="nil"/>
            </w:tcBorders>
            <w:tcMar>
              <w:top w:w="128" w:type="dxa"/>
              <w:left w:w="43" w:type="dxa"/>
              <w:bottom w:w="43" w:type="dxa"/>
              <w:right w:w="43" w:type="dxa"/>
            </w:tcMar>
            <w:vAlign w:val="bottom"/>
          </w:tcPr>
          <w:p w14:paraId="72FF0CD3"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3D9BF9F5"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3D0F6DC"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29B1B02" w14:textId="77777777" w:rsidR="00EC1151" w:rsidRPr="007E60C5" w:rsidRDefault="00132E54" w:rsidP="007E60C5">
            <w:r w:rsidRPr="007E60C5">
              <w:t>-2 330</w:t>
            </w:r>
          </w:p>
        </w:tc>
      </w:tr>
      <w:tr w:rsidR="00EC1151" w:rsidRPr="007E60C5" w14:paraId="272BF227"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333C7044" w14:textId="77777777" w:rsidR="00EC1151" w:rsidRPr="007E60C5" w:rsidRDefault="00132E54" w:rsidP="007E60C5">
            <w:r w:rsidRPr="007E60C5">
              <w:t>Bulgaria</w:t>
            </w:r>
          </w:p>
        </w:tc>
        <w:tc>
          <w:tcPr>
            <w:tcW w:w="980" w:type="dxa"/>
            <w:tcBorders>
              <w:top w:val="nil"/>
              <w:left w:val="nil"/>
              <w:bottom w:val="nil"/>
              <w:right w:val="nil"/>
            </w:tcBorders>
            <w:tcMar>
              <w:top w:w="128" w:type="dxa"/>
              <w:left w:w="43" w:type="dxa"/>
              <w:bottom w:w="43" w:type="dxa"/>
              <w:right w:w="43" w:type="dxa"/>
            </w:tcMar>
            <w:vAlign w:val="bottom"/>
          </w:tcPr>
          <w:p w14:paraId="30ABBA3E" w14:textId="77777777" w:rsidR="00EC1151" w:rsidRPr="007E60C5" w:rsidRDefault="00132E54" w:rsidP="007E60C5">
            <w:r w:rsidRPr="007E60C5">
              <w:t>4 018</w:t>
            </w:r>
          </w:p>
        </w:tc>
        <w:tc>
          <w:tcPr>
            <w:tcW w:w="980" w:type="dxa"/>
            <w:tcBorders>
              <w:top w:val="nil"/>
              <w:left w:val="nil"/>
              <w:bottom w:val="nil"/>
              <w:right w:val="nil"/>
            </w:tcBorders>
            <w:tcMar>
              <w:top w:w="128" w:type="dxa"/>
              <w:left w:w="43" w:type="dxa"/>
              <w:bottom w:w="43" w:type="dxa"/>
              <w:right w:w="43" w:type="dxa"/>
            </w:tcMar>
            <w:vAlign w:val="bottom"/>
          </w:tcPr>
          <w:p w14:paraId="4714B8AF" w14:textId="77777777" w:rsidR="00EC1151" w:rsidRPr="007E60C5" w:rsidRDefault="00132E54" w:rsidP="007E60C5">
            <w:r w:rsidRPr="007E60C5">
              <w:t>632</w:t>
            </w:r>
          </w:p>
        </w:tc>
        <w:tc>
          <w:tcPr>
            <w:tcW w:w="980" w:type="dxa"/>
            <w:tcBorders>
              <w:top w:val="nil"/>
              <w:left w:val="nil"/>
              <w:bottom w:val="nil"/>
              <w:right w:val="nil"/>
            </w:tcBorders>
            <w:tcMar>
              <w:top w:w="128" w:type="dxa"/>
              <w:left w:w="43" w:type="dxa"/>
              <w:bottom w:w="43" w:type="dxa"/>
              <w:right w:w="43" w:type="dxa"/>
            </w:tcMar>
            <w:vAlign w:val="bottom"/>
          </w:tcPr>
          <w:p w14:paraId="00FDFB74" w14:textId="77777777" w:rsidR="00EC1151" w:rsidRPr="007E60C5" w:rsidRDefault="00132E54" w:rsidP="007E60C5">
            <w:r w:rsidRPr="007E60C5">
              <w:t>4 650</w:t>
            </w:r>
          </w:p>
        </w:tc>
        <w:tc>
          <w:tcPr>
            <w:tcW w:w="980" w:type="dxa"/>
            <w:tcBorders>
              <w:top w:val="nil"/>
              <w:left w:val="nil"/>
              <w:bottom w:val="nil"/>
              <w:right w:val="nil"/>
            </w:tcBorders>
            <w:tcMar>
              <w:top w:w="128" w:type="dxa"/>
              <w:left w:w="43" w:type="dxa"/>
              <w:bottom w:w="43" w:type="dxa"/>
              <w:right w:w="43" w:type="dxa"/>
            </w:tcMar>
            <w:vAlign w:val="bottom"/>
          </w:tcPr>
          <w:p w14:paraId="2AA43781" w14:textId="77777777" w:rsidR="00EC1151" w:rsidRPr="007E60C5" w:rsidRDefault="00132E54" w:rsidP="007E60C5">
            <w:r w:rsidRPr="007E60C5">
              <w:t>968</w:t>
            </w:r>
          </w:p>
        </w:tc>
        <w:tc>
          <w:tcPr>
            <w:tcW w:w="980" w:type="dxa"/>
            <w:tcBorders>
              <w:top w:val="nil"/>
              <w:left w:val="nil"/>
              <w:bottom w:val="nil"/>
              <w:right w:val="nil"/>
            </w:tcBorders>
            <w:tcMar>
              <w:top w:w="128" w:type="dxa"/>
              <w:left w:w="43" w:type="dxa"/>
              <w:bottom w:w="43" w:type="dxa"/>
              <w:right w:w="43" w:type="dxa"/>
            </w:tcMar>
            <w:vAlign w:val="bottom"/>
          </w:tcPr>
          <w:p w14:paraId="78F229B3" w14:textId="77777777" w:rsidR="00EC1151" w:rsidRPr="007E60C5" w:rsidRDefault="00132E54" w:rsidP="007E60C5">
            <w:r w:rsidRPr="007E60C5">
              <w:t>3 850</w:t>
            </w:r>
          </w:p>
        </w:tc>
        <w:tc>
          <w:tcPr>
            <w:tcW w:w="980" w:type="dxa"/>
            <w:tcBorders>
              <w:top w:val="nil"/>
              <w:left w:val="nil"/>
              <w:bottom w:val="nil"/>
              <w:right w:val="nil"/>
            </w:tcBorders>
            <w:tcMar>
              <w:top w:w="128" w:type="dxa"/>
              <w:left w:w="43" w:type="dxa"/>
              <w:bottom w:w="43" w:type="dxa"/>
              <w:right w:w="43" w:type="dxa"/>
            </w:tcMar>
            <w:vAlign w:val="bottom"/>
          </w:tcPr>
          <w:p w14:paraId="7D36BB90" w14:textId="77777777" w:rsidR="00EC1151" w:rsidRPr="007E60C5" w:rsidRDefault="00132E54" w:rsidP="007E60C5">
            <w:r w:rsidRPr="007E60C5">
              <w:t>4 818</w:t>
            </w:r>
          </w:p>
        </w:tc>
        <w:tc>
          <w:tcPr>
            <w:tcW w:w="980" w:type="dxa"/>
            <w:tcBorders>
              <w:top w:val="nil"/>
              <w:left w:val="nil"/>
              <w:bottom w:val="nil"/>
              <w:right w:val="nil"/>
            </w:tcBorders>
            <w:tcMar>
              <w:top w:w="128" w:type="dxa"/>
              <w:left w:w="43" w:type="dxa"/>
              <w:bottom w:w="43" w:type="dxa"/>
              <w:right w:w="43" w:type="dxa"/>
            </w:tcMar>
            <w:vAlign w:val="bottom"/>
          </w:tcPr>
          <w:p w14:paraId="37C66B64" w14:textId="77777777" w:rsidR="00EC1151" w:rsidRPr="007E60C5" w:rsidRDefault="00132E54" w:rsidP="007E60C5">
            <w:r w:rsidRPr="007E60C5">
              <w:t>324</w:t>
            </w:r>
          </w:p>
        </w:tc>
        <w:tc>
          <w:tcPr>
            <w:tcW w:w="980" w:type="dxa"/>
            <w:tcBorders>
              <w:top w:val="nil"/>
              <w:left w:val="nil"/>
              <w:bottom w:val="nil"/>
              <w:right w:val="nil"/>
            </w:tcBorders>
            <w:tcMar>
              <w:top w:w="128" w:type="dxa"/>
              <w:left w:w="43" w:type="dxa"/>
              <w:bottom w:w="43" w:type="dxa"/>
              <w:right w:w="43" w:type="dxa"/>
            </w:tcMar>
            <w:vAlign w:val="bottom"/>
          </w:tcPr>
          <w:p w14:paraId="52129A58"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EB7F298" w14:textId="77777777" w:rsidR="00EC1151" w:rsidRPr="007E60C5" w:rsidRDefault="00132E54" w:rsidP="007E60C5">
            <w:r w:rsidRPr="007E60C5">
              <w:t>324</w:t>
            </w:r>
          </w:p>
        </w:tc>
        <w:tc>
          <w:tcPr>
            <w:tcW w:w="980" w:type="dxa"/>
            <w:tcBorders>
              <w:top w:val="nil"/>
              <w:left w:val="nil"/>
              <w:bottom w:val="nil"/>
              <w:right w:val="nil"/>
            </w:tcBorders>
            <w:tcMar>
              <w:top w:w="128" w:type="dxa"/>
              <w:left w:w="43" w:type="dxa"/>
              <w:bottom w:w="43" w:type="dxa"/>
              <w:right w:w="43" w:type="dxa"/>
            </w:tcMar>
            <w:vAlign w:val="bottom"/>
          </w:tcPr>
          <w:p w14:paraId="61E275C7" w14:textId="77777777" w:rsidR="00EC1151" w:rsidRPr="007E60C5" w:rsidRDefault="00132E54" w:rsidP="007E60C5">
            <w:r w:rsidRPr="007E60C5">
              <w:t>1 071</w:t>
            </w:r>
          </w:p>
        </w:tc>
        <w:tc>
          <w:tcPr>
            <w:tcW w:w="980" w:type="dxa"/>
            <w:tcBorders>
              <w:top w:val="nil"/>
              <w:left w:val="nil"/>
              <w:bottom w:val="nil"/>
              <w:right w:val="nil"/>
            </w:tcBorders>
            <w:tcMar>
              <w:top w:w="128" w:type="dxa"/>
              <w:left w:w="43" w:type="dxa"/>
              <w:bottom w:w="43" w:type="dxa"/>
              <w:right w:w="43" w:type="dxa"/>
            </w:tcMar>
            <w:vAlign w:val="bottom"/>
          </w:tcPr>
          <w:p w14:paraId="47CD34D9"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67155B4" w14:textId="77777777" w:rsidR="00EC1151" w:rsidRPr="007E60C5" w:rsidRDefault="00132E54" w:rsidP="007E60C5">
            <w:r w:rsidRPr="007E60C5">
              <w:t>1 071</w:t>
            </w:r>
          </w:p>
        </w:tc>
        <w:tc>
          <w:tcPr>
            <w:tcW w:w="980" w:type="dxa"/>
            <w:tcBorders>
              <w:top w:val="nil"/>
              <w:left w:val="nil"/>
              <w:bottom w:val="nil"/>
              <w:right w:val="nil"/>
            </w:tcBorders>
            <w:tcMar>
              <w:top w:w="128" w:type="dxa"/>
              <w:left w:w="43" w:type="dxa"/>
              <w:bottom w:w="43" w:type="dxa"/>
              <w:right w:w="43" w:type="dxa"/>
            </w:tcMar>
            <w:vAlign w:val="bottom"/>
          </w:tcPr>
          <w:p w14:paraId="64F1B14E" w14:textId="77777777" w:rsidR="00EC1151" w:rsidRPr="007E60C5" w:rsidRDefault="00132E54" w:rsidP="007E60C5">
            <w:r w:rsidRPr="007E60C5">
              <w:t>747</w:t>
            </w:r>
          </w:p>
        </w:tc>
      </w:tr>
      <w:tr w:rsidR="00EC1151" w:rsidRPr="007E60C5" w14:paraId="1F2165C4"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5BF57C76" w14:textId="77777777" w:rsidR="00EC1151" w:rsidRPr="007E60C5" w:rsidRDefault="00132E54" w:rsidP="007E60C5">
            <w:r w:rsidRPr="007E60C5">
              <w:t>Canada</w:t>
            </w:r>
          </w:p>
        </w:tc>
        <w:tc>
          <w:tcPr>
            <w:tcW w:w="980" w:type="dxa"/>
            <w:tcBorders>
              <w:top w:val="nil"/>
              <w:left w:val="nil"/>
              <w:bottom w:val="nil"/>
              <w:right w:val="nil"/>
            </w:tcBorders>
            <w:tcMar>
              <w:top w:w="128" w:type="dxa"/>
              <w:left w:w="43" w:type="dxa"/>
              <w:bottom w:w="43" w:type="dxa"/>
              <w:right w:w="43" w:type="dxa"/>
            </w:tcMar>
            <w:vAlign w:val="bottom"/>
          </w:tcPr>
          <w:p w14:paraId="73B4A0D7" w14:textId="77777777" w:rsidR="00EC1151" w:rsidRPr="007E60C5" w:rsidRDefault="00132E54" w:rsidP="007E60C5">
            <w:r w:rsidRPr="007E60C5">
              <w:t>19 559</w:t>
            </w:r>
          </w:p>
        </w:tc>
        <w:tc>
          <w:tcPr>
            <w:tcW w:w="980" w:type="dxa"/>
            <w:tcBorders>
              <w:top w:val="nil"/>
              <w:left w:val="nil"/>
              <w:bottom w:val="nil"/>
              <w:right w:val="nil"/>
            </w:tcBorders>
            <w:tcMar>
              <w:top w:w="128" w:type="dxa"/>
              <w:left w:w="43" w:type="dxa"/>
              <w:bottom w:w="43" w:type="dxa"/>
              <w:right w:w="43" w:type="dxa"/>
            </w:tcMar>
            <w:vAlign w:val="bottom"/>
          </w:tcPr>
          <w:p w14:paraId="738B6079" w14:textId="77777777" w:rsidR="00EC1151" w:rsidRPr="007E60C5" w:rsidRDefault="00132E54" w:rsidP="007E60C5">
            <w:r w:rsidRPr="007E60C5">
              <w:t>1 109</w:t>
            </w:r>
          </w:p>
        </w:tc>
        <w:tc>
          <w:tcPr>
            <w:tcW w:w="980" w:type="dxa"/>
            <w:tcBorders>
              <w:top w:val="nil"/>
              <w:left w:val="nil"/>
              <w:bottom w:val="nil"/>
              <w:right w:val="nil"/>
            </w:tcBorders>
            <w:tcMar>
              <w:top w:w="128" w:type="dxa"/>
              <w:left w:w="43" w:type="dxa"/>
              <w:bottom w:w="43" w:type="dxa"/>
              <w:right w:w="43" w:type="dxa"/>
            </w:tcMar>
            <w:vAlign w:val="bottom"/>
          </w:tcPr>
          <w:p w14:paraId="4500F246" w14:textId="77777777" w:rsidR="00EC1151" w:rsidRPr="007E60C5" w:rsidRDefault="00132E54" w:rsidP="007E60C5">
            <w:r w:rsidRPr="007E60C5">
              <w:t>20 668</w:t>
            </w:r>
          </w:p>
        </w:tc>
        <w:tc>
          <w:tcPr>
            <w:tcW w:w="980" w:type="dxa"/>
            <w:tcBorders>
              <w:top w:val="nil"/>
              <w:left w:val="nil"/>
              <w:bottom w:val="nil"/>
              <w:right w:val="nil"/>
            </w:tcBorders>
            <w:tcMar>
              <w:top w:w="128" w:type="dxa"/>
              <w:left w:w="43" w:type="dxa"/>
              <w:bottom w:w="43" w:type="dxa"/>
              <w:right w:w="43" w:type="dxa"/>
            </w:tcMar>
            <w:vAlign w:val="bottom"/>
          </w:tcPr>
          <w:p w14:paraId="505B4C0F" w14:textId="77777777" w:rsidR="00EC1151" w:rsidRPr="007E60C5" w:rsidRDefault="00132E54" w:rsidP="007E60C5">
            <w:r w:rsidRPr="007E60C5">
              <w:t>59 739</w:t>
            </w:r>
          </w:p>
        </w:tc>
        <w:tc>
          <w:tcPr>
            <w:tcW w:w="980" w:type="dxa"/>
            <w:tcBorders>
              <w:top w:val="nil"/>
              <w:left w:val="nil"/>
              <w:bottom w:val="nil"/>
              <w:right w:val="nil"/>
            </w:tcBorders>
            <w:tcMar>
              <w:top w:w="128" w:type="dxa"/>
              <w:left w:w="43" w:type="dxa"/>
              <w:bottom w:w="43" w:type="dxa"/>
              <w:right w:w="43" w:type="dxa"/>
            </w:tcMar>
            <w:vAlign w:val="bottom"/>
          </w:tcPr>
          <w:p w14:paraId="5981B31D" w14:textId="77777777" w:rsidR="00EC1151" w:rsidRPr="007E60C5" w:rsidRDefault="00132E54" w:rsidP="007E60C5">
            <w:r w:rsidRPr="007E60C5">
              <w:t>881</w:t>
            </w:r>
          </w:p>
        </w:tc>
        <w:tc>
          <w:tcPr>
            <w:tcW w:w="980" w:type="dxa"/>
            <w:tcBorders>
              <w:top w:val="nil"/>
              <w:left w:val="nil"/>
              <w:bottom w:val="nil"/>
              <w:right w:val="nil"/>
            </w:tcBorders>
            <w:tcMar>
              <w:top w:w="128" w:type="dxa"/>
              <w:left w:w="43" w:type="dxa"/>
              <w:bottom w:w="43" w:type="dxa"/>
              <w:right w:w="43" w:type="dxa"/>
            </w:tcMar>
            <w:vAlign w:val="bottom"/>
          </w:tcPr>
          <w:p w14:paraId="5FC14D4E" w14:textId="77777777" w:rsidR="00EC1151" w:rsidRPr="007E60C5" w:rsidRDefault="00132E54" w:rsidP="007E60C5">
            <w:r w:rsidRPr="007E60C5">
              <w:t>60 620</w:t>
            </w:r>
          </w:p>
        </w:tc>
        <w:tc>
          <w:tcPr>
            <w:tcW w:w="980" w:type="dxa"/>
            <w:tcBorders>
              <w:top w:val="nil"/>
              <w:left w:val="nil"/>
              <w:bottom w:val="nil"/>
              <w:right w:val="nil"/>
            </w:tcBorders>
            <w:tcMar>
              <w:top w:w="128" w:type="dxa"/>
              <w:left w:w="43" w:type="dxa"/>
              <w:bottom w:w="43" w:type="dxa"/>
              <w:right w:w="43" w:type="dxa"/>
            </w:tcMar>
            <w:vAlign w:val="bottom"/>
          </w:tcPr>
          <w:p w14:paraId="15BF8726" w14:textId="77777777" w:rsidR="00EC1151" w:rsidRPr="007E60C5" w:rsidRDefault="00132E54" w:rsidP="007E60C5">
            <w:r w:rsidRPr="007E60C5">
              <w:t>35 473</w:t>
            </w:r>
          </w:p>
        </w:tc>
        <w:tc>
          <w:tcPr>
            <w:tcW w:w="980" w:type="dxa"/>
            <w:tcBorders>
              <w:top w:val="nil"/>
              <w:left w:val="nil"/>
              <w:bottom w:val="nil"/>
              <w:right w:val="nil"/>
            </w:tcBorders>
            <w:tcMar>
              <w:top w:w="128" w:type="dxa"/>
              <w:left w:w="43" w:type="dxa"/>
              <w:bottom w:w="43" w:type="dxa"/>
              <w:right w:w="43" w:type="dxa"/>
            </w:tcMar>
            <w:vAlign w:val="bottom"/>
          </w:tcPr>
          <w:p w14:paraId="6FB0802A" w14:textId="77777777" w:rsidR="00EC1151" w:rsidRPr="007E60C5" w:rsidRDefault="00132E54" w:rsidP="007E60C5">
            <w:r w:rsidRPr="007E60C5">
              <w:t>7 464</w:t>
            </w:r>
          </w:p>
        </w:tc>
        <w:tc>
          <w:tcPr>
            <w:tcW w:w="980" w:type="dxa"/>
            <w:tcBorders>
              <w:top w:val="nil"/>
              <w:left w:val="nil"/>
              <w:bottom w:val="nil"/>
              <w:right w:val="nil"/>
            </w:tcBorders>
            <w:tcMar>
              <w:top w:w="128" w:type="dxa"/>
              <w:left w:w="43" w:type="dxa"/>
              <w:bottom w:w="43" w:type="dxa"/>
              <w:right w:w="43" w:type="dxa"/>
            </w:tcMar>
            <w:vAlign w:val="bottom"/>
          </w:tcPr>
          <w:p w14:paraId="6131B069" w14:textId="77777777" w:rsidR="00EC1151" w:rsidRPr="007E60C5" w:rsidRDefault="00132E54" w:rsidP="007E60C5">
            <w:r w:rsidRPr="007E60C5">
              <w:t>42 937</w:t>
            </w:r>
          </w:p>
        </w:tc>
        <w:tc>
          <w:tcPr>
            <w:tcW w:w="980" w:type="dxa"/>
            <w:tcBorders>
              <w:top w:val="nil"/>
              <w:left w:val="nil"/>
              <w:bottom w:val="nil"/>
              <w:right w:val="nil"/>
            </w:tcBorders>
            <w:tcMar>
              <w:top w:w="128" w:type="dxa"/>
              <w:left w:w="43" w:type="dxa"/>
              <w:bottom w:w="43" w:type="dxa"/>
              <w:right w:w="43" w:type="dxa"/>
            </w:tcMar>
            <w:vAlign w:val="bottom"/>
          </w:tcPr>
          <w:p w14:paraId="4A498E60" w14:textId="77777777" w:rsidR="00EC1151" w:rsidRPr="007E60C5" w:rsidRDefault="00132E54" w:rsidP="007E60C5">
            <w:r w:rsidRPr="007E60C5">
              <w:t>42 409</w:t>
            </w:r>
          </w:p>
        </w:tc>
        <w:tc>
          <w:tcPr>
            <w:tcW w:w="980" w:type="dxa"/>
            <w:tcBorders>
              <w:top w:val="nil"/>
              <w:left w:val="nil"/>
              <w:bottom w:val="nil"/>
              <w:right w:val="nil"/>
            </w:tcBorders>
            <w:tcMar>
              <w:top w:w="128" w:type="dxa"/>
              <w:left w:w="43" w:type="dxa"/>
              <w:bottom w:w="43" w:type="dxa"/>
              <w:right w:w="43" w:type="dxa"/>
            </w:tcMar>
            <w:vAlign w:val="bottom"/>
          </w:tcPr>
          <w:p w14:paraId="02E7D7BD" w14:textId="77777777" w:rsidR="00EC1151" w:rsidRPr="007E60C5" w:rsidRDefault="00132E54" w:rsidP="007E60C5">
            <w:r w:rsidRPr="007E60C5">
              <w:t>1 843</w:t>
            </w:r>
          </w:p>
        </w:tc>
        <w:tc>
          <w:tcPr>
            <w:tcW w:w="980" w:type="dxa"/>
            <w:tcBorders>
              <w:top w:val="nil"/>
              <w:left w:val="nil"/>
              <w:bottom w:val="nil"/>
              <w:right w:val="nil"/>
            </w:tcBorders>
            <w:tcMar>
              <w:top w:w="128" w:type="dxa"/>
              <w:left w:w="43" w:type="dxa"/>
              <w:bottom w:w="43" w:type="dxa"/>
              <w:right w:w="43" w:type="dxa"/>
            </w:tcMar>
            <w:vAlign w:val="bottom"/>
          </w:tcPr>
          <w:p w14:paraId="134C1F7E" w14:textId="77777777" w:rsidR="00EC1151" w:rsidRPr="007E60C5" w:rsidRDefault="00132E54" w:rsidP="007E60C5">
            <w:r w:rsidRPr="007E60C5">
              <w:t>44 252</w:t>
            </w:r>
          </w:p>
        </w:tc>
        <w:tc>
          <w:tcPr>
            <w:tcW w:w="980" w:type="dxa"/>
            <w:tcBorders>
              <w:top w:val="nil"/>
              <w:left w:val="nil"/>
              <w:bottom w:val="nil"/>
              <w:right w:val="nil"/>
            </w:tcBorders>
            <w:tcMar>
              <w:top w:w="128" w:type="dxa"/>
              <w:left w:w="43" w:type="dxa"/>
              <w:bottom w:w="43" w:type="dxa"/>
              <w:right w:w="43" w:type="dxa"/>
            </w:tcMar>
            <w:vAlign w:val="bottom"/>
          </w:tcPr>
          <w:p w14:paraId="6A60D03B" w14:textId="77777777" w:rsidR="00EC1151" w:rsidRPr="007E60C5" w:rsidRDefault="00132E54" w:rsidP="007E60C5">
            <w:r w:rsidRPr="007E60C5">
              <w:t>1 315</w:t>
            </w:r>
          </w:p>
        </w:tc>
      </w:tr>
      <w:tr w:rsidR="00EC1151" w:rsidRPr="007E60C5" w14:paraId="132C7677"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5F49CD1E" w14:textId="77777777" w:rsidR="00EC1151" w:rsidRPr="007E60C5" w:rsidRDefault="00132E54" w:rsidP="007E60C5">
            <w:r w:rsidRPr="007E60C5">
              <w:t>Chile</w:t>
            </w:r>
          </w:p>
        </w:tc>
        <w:tc>
          <w:tcPr>
            <w:tcW w:w="980" w:type="dxa"/>
            <w:tcBorders>
              <w:top w:val="nil"/>
              <w:left w:val="nil"/>
              <w:bottom w:val="nil"/>
              <w:right w:val="nil"/>
            </w:tcBorders>
            <w:tcMar>
              <w:top w:w="128" w:type="dxa"/>
              <w:left w:w="43" w:type="dxa"/>
              <w:bottom w:w="43" w:type="dxa"/>
              <w:right w:w="43" w:type="dxa"/>
            </w:tcMar>
            <w:vAlign w:val="bottom"/>
          </w:tcPr>
          <w:p w14:paraId="2D4EEB97" w14:textId="77777777" w:rsidR="00EC1151" w:rsidRPr="007E60C5" w:rsidRDefault="00132E54" w:rsidP="007E60C5">
            <w:r w:rsidRPr="007E60C5">
              <w:t>401</w:t>
            </w:r>
          </w:p>
        </w:tc>
        <w:tc>
          <w:tcPr>
            <w:tcW w:w="980" w:type="dxa"/>
            <w:tcBorders>
              <w:top w:val="nil"/>
              <w:left w:val="nil"/>
              <w:bottom w:val="nil"/>
              <w:right w:val="nil"/>
            </w:tcBorders>
            <w:tcMar>
              <w:top w:w="128" w:type="dxa"/>
              <w:left w:w="43" w:type="dxa"/>
              <w:bottom w:w="43" w:type="dxa"/>
              <w:right w:w="43" w:type="dxa"/>
            </w:tcMar>
            <w:vAlign w:val="bottom"/>
          </w:tcPr>
          <w:p w14:paraId="47B0C4B7"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377778C" w14:textId="77777777" w:rsidR="00EC1151" w:rsidRPr="007E60C5" w:rsidRDefault="00132E54" w:rsidP="007E60C5">
            <w:r w:rsidRPr="007E60C5">
              <w:t>401</w:t>
            </w:r>
          </w:p>
        </w:tc>
        <w:tc>
          <w:tcPr>
            <w:tcW w:w="980" w:type="dxa"/>
            <w:tcBorders>
              <w:top w:val="nil"/>
              <w:left w:val="nil"/>
              <w:bottom w:val="nil"/>
              <w:right w:val="nil"/>
            </w:tcBorders>
            <w:tcMar>
              <w:top w:w="128" w:type="dxa"/>
              <w:left w:w="43" w:type="dxa"/>
              <w:bottom w:w="43" w:type="dxa"/>
              <w:right w:w="43" w:type="dxa"/>
            </w:tcMar>
            <w:vAlign w:val="bottom"/>
          </w:tcPr>
          <w:p w14:paraId="7932123E"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0F2D34E" w14:textId="77777777" w:rsidR="00EC1151" w:rsidRPr="007E60C5" w:rsidRDefault="00132E54" w:rsidP="007E60C5">
            <w:r w:rsidRPr="007E60C5">
              <w:t>337</w:t>
            </w:r>
          </w:p>
        </w:tc>
        <w:tc>
          <w:tcPr>
            <w:tcW w:w="980" w:type="dxa"/>
            <w:tcBorders>
              <w:top w:val="nil"/>
              <w:left w:val="nil"/>
              <w:bottom w:val="nil"/>
              <w:right w:val="nil"/>
            </w:tcBorders>
            <w:tcMar>
              <w:top w:w="128" w:type="dxa"/>
              <w:left w:w="43" w:type="dxa"/>
              <w:bottom w:w="43" w:type="dxa"/>
              <w:right w:w="43" w:type="dxa"/>
            </w:tcMar>
            <w:vAlign w:val="bottom"/>
          </w:tcPr>
          <w:p w14:paraId="4EA117B3" w14:textId="77777777" w:rsidR="00EC1151" w:rsidRPr="007E60C5" w:rsidRDefault="00132E54" w:rsidP="007E60C5">
            <w:r w:rsidRPr="007E60C5">
              <w:t>337</w:t>
            </w:r>
          </w:p>
        </w:tc>
        <w:tc>
          <w:tcPr>
            <w:tcW w:w="980" w:type="dxa"/>
            <w:tcBorders>
              <w:top w:val="nil"/>
              <w:left w:val="nil"/>
              <w:bottom w:val="nil"/>
              <w:right w:val="nil"/>
            </w:tcBorders>
            <w:tcMar>
              <w:top w:w="128" w:type="dxa"/>
              <w:left w:w="43" w:type="dxa"/>
              <w:bottom w:w="43" w:type="dxa"/>
              <w:right w:w="43" w:type="dxa"/>
            </w:tcMar>
            <w:vAlign w:val="bottom"/>
          </w:tcPr>
          <w:p w14:paraId="151708FE"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FC0BF62" w14:textId="77777777" w:rsidR="00EC1151" w:rsidRPr="007E60C5" w:rsidRDefault="00132E54" w:rsidP="007E60C5">
            <w:r w:rsidRPr="007E60C5">
              <w:t>381</w:t>
            </w:r>
          </w:p>
        </w:tc>
        <w:tc>
          <w:tcPr>
            <w:tcW w:w="980" w:type="dxa"/>
            <w:tcBorders>
              <w:top w:val="nil"/>
              <w:left w:val="nil"/>
              <w:bottom w:val="nil"/>
              <w:right w:val="nil"/>
            </w:tcBorders>
            <w:tcMar>
              <w:top w:w="128" w:type="dxa"/>
              <w:left w:w="43" w:type="dxa"/>
              <w:bottom w:w="43" w:type="dxa"/>
              <w:right w:w="43" w:type="dxa"/>
            </w:tcMar>
            <w:vAlign w:val="bottom"/>
          </w:tcPr>
          <w:p w14:paraId="107AD48B" w14:textId="77777777" w:rsidR="00EC1151" w:rsidRPr="007E60C5" w:rsidRDefault="00132E54" w:rsidP="007E60C5">
            <w:r w:rsidRPr="007E60C5">
              <w:t>381</w:t>
            </w:r>
          </w:p>
        </w:tc>
        <w:tc>
          <w:tcPr>
            <w:tcW w:w="980" w:type="dxa"/>
            <w:tcBorders>
              <w:top w:val="nil"/>
              <w:left w:val="nil"/>
              <w:bottom w:val="nil"/>
              <w:right w:val="nil"/>
            </w:tcBorders>
            <w:tcMar>
              <w:top w:w="128" w:type="dxa"/>
              <w:left w:w="43" w:type="dxa"/>
              <w:bottom w:w="43" w:type="dxa"/>
              <w:right w:w="43" w:type="dxa"/>
            </w:tcMar>
            <w:vAlign w:val="bottom"/>
          </w:tcPr>
          <w:p w14:paraId="533885FA" w14:textId="77777777" w:rsidR="00EC1151" w:rsidRPr="007E60C5" w:rsidRDefault="00132E54" w:rsidP="007E60C5">
            <w:r w:rsidRPr="007E60C5">
              <w:t>3 990</w:t>
            </w:r>
          </w:p>
        </w:tc>
        <w:tc>
          <w:tcPr>
            <w:tcW w:w="980" w:type="dxa"/>
            <w:tcBorders>
              <w:top w:val="nil"/>
              <w:left w:val="nil"/>
              <w:bottom w:val="nil"/>
              <w:right w:val="nil"/>
            </w:tcBorders>
            <w:tcMar>
              <w:top w:w="128" w:type="dxa"/>
              <w:left w:w="43" w:type="dxa"/>
              <w:bottom w:w="43" w:type="dxa"/>
              <w:right w:w="43" w:type="dxa"/>
            </w:tcMar>
            <w:vAlign w:val="bottom"/>
          </w:tcPr>
          <w:p w14:paraId="3A78AB7A" w14:textId="77777777" w:rsidR="00EC1151" w:rsidRPr="007E60C5" w:rsidRDefault="00132E54" w:rsidP="007E60C5">
            <w:r w:rsidRPr="007E60C5">
              <w:t>179</w:t>
            </w:r>
          </w:p>
        </w:tc>
        <w:tc>
          <w:tcPr>
            <w:tcW w:w="980" w:type="dxa"/>
            <w:tcBorders>
              <w:top w:val="nil"/>
              <w:left w:val="nil"/>
              <w:bottom w:val="nil"/>
              <w:right w:val="nil"/>
            </w:tcBorders>
            <w:tcMar>
              <w:top w:w="128" w:type="dxa"/>
              <w:left w:w="43" w:type="dxa"/>
              <w:bottom w:w="43" w:type="dxa"/>
              <w:right w:w="43" w:type="dxa"/>
            </w:tcMar>
            <w:vAlign w:val="bottom"/>
          </w:tcPr>
          <w:p w14:paraId="42573120" w14:textId="77777777" w:rsidR="00EC1151" w:rsidRPr="007E60C5" w:rsidRDefault="00132E54" w:rsidP="007E60C5">
            <w:r w:rsidRPr="007E60C5">
              <w:t>4 169</w:t>
            </w:r>
          </w:p>
        </w:tc>
        <w:tc>
          <w:tcPr>
            <w:tcW w:w="980" w:type="dxa"/>
            <w:tcBorders>
              <w:top w:val="nil"/>
              <w:left w:val="nil"/>
              <w:bottom w:val="nil"/>
              <w:right w:val="nil"/>
            </w:tcBorders>
            <w:tcMar>
              <w:top w:w="128" w:type="dxa"/>
              <w:left w:w="43" w:type="dxa"/>
              <w:bottom w:w="43" w:type="dxa"/>
              <w:right w:w="43" w:type="dxa"/>
            </w:tcMar>
            <w:vAlign w:val="bottom"/>
          </w:tcPr>
          <w:p w14:paraId="26046F3E" w14:textId="77777777" w:rsidR="00EC1151" w:rsidRPr="007E60C5" w:rsidRDefault="00132E54" w:rsidP="007E60C5">
            <w:r w:rsidRPr="007E60C5">
              <w:t>3 788</w:t>
            </w:r>
          </w:p>
        </w:tc>
      </w:tr>
      <w:tr w:rsidR="00EC1151" w:rsidRPr="007E60C5" w14:paraId="14379768"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2BC97E03" w14:textId="77777777" w:rsidR="00EC1151" w:rsidRPr="007E60C5" w:rsidRDefault="00132E54" w:rsidP="007E60C5">
            <w:r w:rsidRPr="007E60C5">
              <w:t>Danmark</w:t>
            </w:r>
          </w:p>
        </w:tc>
        <w:tc>
          <w:tcPr>
            <w:tcW w:w="980" w:type="dxa"/>
            <w:tcBorders>
              <w:top w:val="nil"/>
              <w:left w:val="nil"/>
              <w:bottom w:val="nil"/>
              <w:right w:val="nil"/>
            </w:tcBorders>
            <w:tcMar>
              <w:top w:w="128" w:type="dxa"/>
              <w:left w:w="43" w:type="dxa"/>
              <w:bottom w:w="43" w:type="dxa"/>
              <w:right w:w="43" w:type="dxa"/>
            </w:tcMar>
            <w:vAlign w:val="bottom"/>
          </w:tcPr>
          <w:p w14:paraId="6BF3F734" w14:textId="77777777" w:rsidR="00EC1151" w:rsidRPr="007E60C5" w:rsidRDefault="00132E54" w:rsidP="007E60C5">
            <w:r w:rsidRPr="007E60C5">
              <w:t>2 130</w:t>
            </w:r>
          </w:p>
        </w:tc>
        <w:tc>
          <w:tcPr>
            <w:tcW w:w="980" w:type="dxa"/>
            <w:tcBorders>
              <w:top w:val="nil"/>
              <w:left w:val="nil"/>
              <w:bottom w:val="nil"/>
              <w:right w:val="nil"/>
            </w:tcBorders>
            <w:tcMar>
              <w:top w:w="128" w:type="dxa"/>
              <w:left w:w="43" w:type="dxa"/>
              <w:bottom w:w="43" w:type="dxa"/>
              <w:right w:w="43" w:type="dxa"/>
            </w:tcMar>
            <w:vAlign w:val="bottom"/>
          </w:tcPr>
          <w:p w14:paraId="095F75FD" w14:textId="77777777" w:rsidR="00EC1151" w:rsidRPr="007E60C5" w:rsidRDefault="00132E54" w:rsidP="007E60C5">
            <w:r w:rsidRPr="007E60C5">
              <w:t>2 540</w:t>
            </w:r>
          </w:p>
        </w:tc>
        <w:tc>
          <w:tcPr>
            <w:tcW w:w="980" w:type="dxa"/>
            <w:tcBorders>
              <w:top w:val="nil"/>
              <w:left w:val="nil"/>
              <w:bottom w:val="nil"/>
              <w:right w:val="nil"/>
            </w:tcBorders>
            <w:tcMar>
              <w:top w:w="128" w:type="dxa"/>
              <w:left w:w="43" w:type="dxa"/>
              <w:bottom w:w="43" w:type="dxa"/>
              <w:right w:w="43" w:type="dxa"/>
            </w:tcMar>
            <w:vAlign w:val="bottom"/>
          </w:tcPr>
          <w:p w14:paraId="2E3E1432" w14:textId="77777777" w:rsidR="00EC1151" w:rsidRPr="007E60C5" w:rsidRDefault="00132E54" w:rsidP="007E60C5">
            <w:r w:rsidRPr="007E60C5">
              <w:t>4 670</w:t>
            </w:r>
          </w:p>
        </w:tc>
        <w:tc>
          <w:tcPr>
            <w:tcW w:w="980" w:type="dxa"/>
            <w:tcBorders>
              <w:top w:val="nil"/>
              <w:left w:val="nil"/>
              <w:bottom w:val="nil"/>
              <w:right w:val="nil"/>
            </w:tcBorders>
            <w:tcMar>
              <w:top w:w="128" w:type="dxa"/>
              <w:left w:w="43" w:type="dxa"/>
              <w:bottom w:w="43" w:type="dxa"/>
              <w:right w:w="43" w:type="dxa"/>
            </w:tcMar>
            <w:vAlign w:val="bottom"/>
          </w:tcPr>
          <w:p w14:paraId="1E999F3A" w14:textId="77777777" w:rsidR="00EC1151" w:rsidRPr="007E60C5" w:rsidRDefault="00132E54" w:rsidP="007E60C5">
            <w:r w:rsidRPr="007E60C5">
              <w:t>36 700</w:t>
            </w:r>
          </w:p>
        </w:tc>
        <w:tc>
          <w:tcPr>
            <w:tcW w:w="980" w:type="dxa"/>
            <w:tcBorders>
              <w:top w:val="nil"/>
              <w:left w:val="nil"/>
              <w:bottom w:val="nil"/>
              <w:right w:val="nil"/>
            </w:tcBorders>
            <w:tcMar>
              <w:top w:w="128" w:type="dxa"/>
              <w:left w:w="43" w:type="dxa"/>
              <w:bottom w:w="43" w:type="dxa"/>
              <w:right w:w="43" w:type="dxa"/>
            </w:tcMar>
            <w:vAlign w:val="bottom"/>
          </w:tcPr>
          <w:p w14:paraId="067E3E7A" w14:textId="77777777" w:rsidR="00EC1151" w:rsidRPr="007E60C5" w:rsidRDefault="00132E54" w:rsidP="007E60C5">
            <w:r w:rsidRPr="007E60C5">
              <w:t>7 878</w:t>
            </w:r>
          </w:p>
        </w:tc>
        <w:tc>
          <w:tcPr>
            <w:tcW w:w="980" w:type="dxa"/>
            <w:tcBorders>
              <w:top w:val="nil"/>
              <w:left w:val="nil"/>
              <w:bottom w:val="nil"/>
              <w:right w:val="nil"/>
            </w:tcBorders>
            <w:tcMar>
              <w:top w:w="128" w:type="dxa"/>
              <w:left w:w="43" w:type="dxa"/>
              <w:bottom w:w="43" w:type="dxa"/>
              <w:right w:w="43" w:type="dxa"/>
            </w:tcMar>
            <w:vAlign w:val="bottom"/>
          </w:tcPr>
          <w:p w14:paraId="342F8FF5" w14:textId="77777777" w:rsidR="00EC1151" w:rsidRPr="007E60C5" w:rsidRDefault="00132E54" w:rsidP="007E60C5">
            <w:r w:rsidRPr="007E60C5">
              <w:t>44 578</w:t>
            </w:r>
          </w:p>
        </w:tc>
        <w:tc>
          <w:tcPr>
            <w:tcW w:w="980" w:type="dxa"/>
            <w:tcBorders>
              <w:top w:val="nil"/>
              <w:left w:val="nil"/>
              <w:bottom w:val="nil"/>
              <w:right w:val="nil"/>
            </w:tcBorders>
            <w:tcMar>
              <w:top w:w="128" w:type="dxa"/>
              <w:left w:w="43" w:type="dxa"/>
              <w:bottom w:w="43" w:type="dxa"/>
              <w:right w:w="43" w:type="dxa"/>
            </w:tcMar>
            <w:vAlign w:val="bottom"/>
          </w:tcPr>
          <w:p w14:paraId="1FB28857" w14:textId="77777777" w:rsidR="00EC1151" w:rsidRPr="007E60C5" w:rsidRDefault="00132E54" w:rsidP="007E60C5">
            <w:r w:rsidRPr="007E60C5">
              <w:t>31 673</w:t>
            </w:r>
          </w:p>
        </w:tc>
        <w:tc>
          <w:tcPr>
            <w:tcW w:w="980" w:type="dxa"/>
            <w:tcBorders>
              <w:top w:val="nil"/>
              <w:left w:val="nil"/>
              <w:bottom w:val="nil"/>
              <w:right w:val="nil"/>
            </w:tcBorders>
            <w:tcMar>
              <w:top w:w="128" w:type="dxa"/>
              <w:left w:w="43" w:type="dxa"/>
              <w:bottom w:w="43" w:type="dxa"/>
              <w:right w:w="43" w:type="dxa"/>
            </w:tcMar>
            <w:vAlign w:val="bottom"/>
          </w:tcPr>
          <w:p w14:paraId="1F253F62" w14:textId="77777777" w:rsidR="00EC1151" w:rsidRPr="007E60C5" w:rsidRDefault="00132E54" w:rsidP="007E60C5">
            <w:r w:rsidRPr="007E60C5">
              <w:t>4 787</w:t>
            </w:r>
          </w:p>
        </w:tc>
        <w:tc>
          <w:tcPr>
            <w:tcW w:w="980" w:type="dxa"/>
            <w:tcBorders>
              <w:top w:val="nil"/>
              <w:left w:val="nil"/>
              <w:bottom w:val="nil"/>
              <w:right w:val="nil"/>
            </w:tcBorders>
            <w:tcMar>
              <w:top w:w="128" w:type="dxa"/>
              <w:left w:w="43" w:type="dxa"/>
              <w:bottom w:w="43" w:type="dxa"/>
              <w:right w:w="43" w:type="dxa"/>
            </w:tcMar>
            <w:vAlign w:val="bottom"/>
          </w:tcPr>
          <w:p w14:paraId="72FD5AE8" w14:textId="77777777" w:rsidR="00EC1151" w:rsidRPr="007E60C5" w:rsidRDefault="00132E54" w:rsidP="007E60C5">
            <w:r w:rsidRPr="007E60C5">
              <w:t>36 460</w:t>
            </w:r>
          </w:p>
        </w:tc>
        <w:tc>
          <w:tcPr>
            <w:tcW w:w="980" w:type="dxa"/>
            <w:tcBorders>
              <w:top w:val="nil"/>
              <w:left w:val="nil"/>
              <w:bottom w:val="nil"/>
              <w:right w:val="nil"/>
            </w:tcBorders>
            <w:tcMar>
              <w:top w:w="128" w:type="dxa"/>
              <w:left w:w="43" w:type="dxa"/>
              <w:bottom w:w="43" w:type="dxa"/>
              <w:right w:w="43" w:type="dxa"/>
            </w:tcMar>
            <w:vAlign w:val="bottom"/>
          </w:tcPr>
          <w:p w14:paraId="7C955AFB" w14:textId="77777777" w:rsidR="00EC1151" w:rsidRPr="007E60C5" w:rsidRDefault="00132E54" w:rsidP="007E60C5">
            <w:r w:rsidRPr="007E60C5">
              <w:t>3 157</w:t>
            </w:r>
          </w:p>
        </w:tc>
        <w:tc>
          <w:tcPr>
            <w:tcW w:w="980" w:type="dxa"/>
            <w:tcBorders>
              <w:top w:val="nil"/>
              <w:left w:val="nil"/>
              <w:bottom w:val="nil"/>
              <w:right w:val="nil"/>
            </w:tcBorders>
            <w:tcMar>
              <w:top w:w="128" w:type="dxa"/>
              <w:left w:w="43" w:type="dxa"/>
              <w:bottom w:w="43" w:type="dxa"/>
              <w:right w:w="43" w:type="dxa"/>
            </w:tcMar>
            <w:vAlign w:val="bottom"/>
          </w:tcPr>
          <w:p w14:paraId="08D0542F" w14:textId="77777777" w:rsidR="00EC1151" w:rsidRPr="007E60C5" w:rsidRDefault="00132E54" w:rsidP="007E60C5">
            <w:r w:rsidRPr="007E60C5">
              <w:t>4 639</w:t>
            </w:r>
          </w:p>
        </w:tc>
        <w:tc>
          <w:tcPr>
            <w:tcW w:w="980" w:type="dxa"/>
            <w:tcBorders>
              <w:top w:val="nil"/>
              <w:left w:val="nil"/>
              <w:bottom w:val="nil"/>
              <w:right w:val="nil"/>
            </w:tcBorders>
            <w:tcMar>
              <w:top w:w="128" w:type="dxa"/>
              <w:left w:w="43" w:type="dxa"/>
              <w:bottom w:w="43" w:type="dxa"/>
              <w:right w:w="43" w:type="dxa"/>
            </w:tcMar>
            <w:vAlign w:val="bottom"/>
          </w:tcPr>
          <w:p w14:paraId="3B3A526F" w14:textId="77777777" w:rsidR="00EC1151" w:rsidRPr="007E60C5" w:rsidRDefault="00132E54" w:rsidP="007E60C5">
            <w:r w:rsidRPr="007E60C5">
              <w:t>7 796</w:t>
            </w:r>
          </w:p>
        </w:tc>
        <w:tc>
          <w:tcPr>
            <w:tcW w:w="980" w:type="dxa"/>
            <w:tcBorders>
              <w:top w:val="nil"/>
              <w:left w:val="nil"/>
              <w:bottom w:val="nil"/>
              <w:right w:val="nil"/>
            </w:tcBorders>
            <w:tcMar>
              <w:top w:w="128" w:type="dxa"/>
              <w:left w:w="43" w:type="dxa"/>
              <w:bottom w:w="43" w:type="dxa"/>
              <w:right w:w="43" w:type="dxa"/>
            </w:tcMar>
            <w:vAlign w:val="bottom"/>
          </w:tcPr>
          <w:p w14:paraId="4779517A" w14:textId="77777777" w:rsidR="00EC1151" w:rsidRPr="007E60C5" w:rsidRDefault="00132E54" w:rsidP="007E60C5">
            <w:r w:rsidRPr="007E60C5">
              <w:t>-28 664</w:t>
            </w:r>
          </w:p>
        </w:tc>
      </w:tr>
      <w:tr w:rsidR="00EC1151" w:rsidRPr="007E60C5" w14:paraId="6B53231F" w14:textId="77777777" w:rsidTr="007E60C5">
        <w:trPr>
          <w:trHeight w:val="880"/>
        </w:trPr>
        <w:tc>
          <w:tcPr>
            <w:tcW w:w="1320" w:type="dxa"/>
            <w:tcBorders>
              <w:top w:val="nil"/>
              <w:left w:val="nil"/>
              <w:bottom w:val="nil"/>
              <w:right w:val="nil"/>
            </w:tcBorders>
            <w:tcMar>
              <w:top w:w="128" w:type="dxa"/>
              <w:left w:w="43" w:type="dxa"/>
              <w:bottom w:w="43" w:type="dxa"/>
              <w:right w:w="43" w:type="dxa"/>
            </w:tcMar>
          </w:tcPr>
          <w:p w14:paraId="33B81B57" w14:textId="77777777" w:rsidR="00EC1151" w:rsidRPr="007E60C5" w:rsidRDefault="00132E54" w:rsidP="007E60C5">
            <w:r w:rsidRPr="007E60C5">
              <w:t>De Forente Arabiske Emirater</w:t>
            </w:r>
          </w:p>
        </w:tc>
        <w:tc>
          <w:tcPr>
            <w:tcW w:w="980" w:type="dxa"/>
            <w:tcBorders>
              <w:top w:val="nil"/>
              <w:left w:val="nil"/>
              <w:bottom w:val="nil"/>
              <w:right w:val="nil"/>
            </w:tcBorders>
            <w:tcMar>
              <w:top w:w="128" w:type="dxa"/>
              <w:left w:w="43" w:type="dxa"/>
              <w:bottom w:w="43" w:type="dxa"/>
              <w:right w:w="43" w:type="dxa"/>
            </w:tcMar>
            <w:vAlign w:val="bottom"/>
          </w:tcPr>
          <w:p w14:paraId="38FDB90A"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8B085B4" w14:textId="77777777" w:rsidR="00EC1151" w:rsidRPr="007E60C5" w:rsidRDefault="00132E54" w:rsidP="007E60C5">
            <w:r w:rsidRPr="007E60C5">
              <w:t>35</w:t>
            </w:r>
          </w:p>
        </w:tc>
        <w:tc>
          <w:tcPr>
            <w:tcW w:w="980" w:type="dxa"/>
            <w:tcBorders>
              <w:top w:val="nil"/>
              <w:left w:val="nil"/>
              <w:bottom w:val="nil"/>
              <w:right w:val="nil"/>
            </w:tcBorders>
            <w:tcMar>
              <w:top w:w="128" w:type="dxa"/>
              <w:left w:w="43" w:type="dxa"/>
              <w:bottom w:w="43" w:type="dxa"/>
              <w:right w:w="43" w:type="dxa"/>
            </w:tcMar>
            <w:vAlign w:val="bottom"/>
          </w:tcPr>
          <w:p w14:paraId="270638C3" w14:textId="77777777" w:rsidR="00EC1151" w:rsidRPr="007E60C5" w:rsidRDefault="00132E54" w:rsidP="007E60C5">
            <w:r w:rsidRPr="007E60C5">
              <w:t>35</w:t>
            </w:r>
          </w:p>
        </w:tc>
        <w:tc>
          <w:tcPr>
            <w:tcW w:w="980" w:type="dxa"/>
            <w:tcBorders>
              <w:top w:val="nil"/>
              <w:left w:val="nil"/>
              <w:bottom w:val="nil"/>
              <w:right w:val="nil"/>
            </w:tcBorders>
            <w:tcMar>
              <w:top w:w="128" w:type="dxa"/>
              <w:left w:w="43" w:type="dxa"/>
              <w:bottom w:w="43" w:type="dxa"/>
              <w:right w:w="43" w:type="dxa"/>
            </w:tcMar>
            <w:vAlign w:val="bottom"/>
          </w:tcPr>
          <w:p w14:paraId="34BC59BF"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38CBC41C" w14:textId="77777777" w:rsidR="00EC1151" w:rsidRPr="007E60C5" w:rsidRDefault="00132E54" w:rsidP="007E60C5">
            <w:r w:rsidRPr="007E60C5">
              <w:t>9 287</w:t>
            </w:r>
          </w:p>
        </w:tc>
        <w:tc>
          <w:tcPr>
            <w:tcW w:w="980" w:type="dxa"/>
            <w:tcBorders>
              <w:top w:val="nil"/>
              <w:left w:val="nil"/>
              <w:bottom w:val="nil"/>
              <w:right w:val="nil"/>
            </w:tcBorders>
            <w:tcMar>
              <w:top w:w="128" w:type="dxa"/>
              <w:left w:w="43" w:type="dxa"/>
              <w:bottom w:w="43" w:type="dxa"/>
              <w:right w:w="43" w:type="dxa"/>
            </w:tcMar>
            <w:vAlign w:val="bottom"/>
          </w:tcPr>
          <w:p w14:paraId="7C2F4A33" w14:textId="77777777" w:rsidR="00EC1151" w:rsidRPr="007E60C5" w:rsidRDefault="00132E54" w:rsidP="007E60C5">
            <w:r w:rsidRPr="007E60C5">
              <w:t>9 287</w:t>
            </w:r>
          </w:p>
        </w:tc>
        <w:tc>
          <w:tcPr>
            <w:tcW w:w="980" w:type="dxa"/>
            <w:tcBorders>
              <w:top w:val="nil"/>
              <w:left w:val="nil"/>
              <w:bottom w:val="nil"/>
              <w:right w:val="nil"/>
            </w:tcBorders>
            <w:tcMar>
              <w:top w:w="128" w:type="dxa"/>
              <w:left w:w="43" w:type="dxa"/>
              <w:bottom w:w="43" w:type="dxa"/>
              <w:right w:w="43" w:type="dxa"/>
            </w:tcMar>
            <w:vAlign w:val="bottom"/>
          </w:tcPr>
          <w:p w14:paraId="3D3E732D"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FD54783"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4252EFA"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3188041D"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A129777"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6497C48"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C31BE03" w14:textId="77777777" w:rsidR="00EC1151" w:rsidRPr="007E60C5" w:rsidRDefault="00132E54" w:rsidP="007E60C5">
            <w:r w:rsidRPr="007E60C5">
              <w:t>0</w:t>
            </w:r>
          </w:p>
        </w:tc>
      </w:tr>
      <w:tr w:rsidR="00EC1151" w:rsidRPr="007E60C5" w14:paraId="7DD7CDE9"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6F7758A4" w14:textId="77777777" w:rsidR="00EC1151" w:rsidRPr="007E60C5" w:rsidRDefault="00132E54" w:rsidP="007E60C5">
            <w:r w:rsidRPr="007E60C5">
              <w:t>Estland</w:t>
            </w:r>
          </w:p>
        </w:tc>
        <w:tc>
          <w:tcPr>
            <w:tcW w:w="980" w:type="dxa"/>
            <w:tcBorders>
              <w:top w:val="nil"/>
              <w:left w:val="nil"/>
              <w:bottom w:val="nil"/>
              <w:right w:val="nil"/>
            </w:tcBorders>
            <w:tcMar>
              <w:top w:w="128" w:type="dxa"/>
              <w:left w:w="43" w:type="dxa"/>
              <w:bottom w:w="43" w:type="dxa"/>
              <w:right w:w="43" w:type="dxa"/>
            </w:tcMar>
            <w:vAlign w:val="bottom"/>
          </w:tcPr>
          <w:p w14:paraId="5090797F" w14:textId="77777777" w:rsidR="00EC1151" w:rsidRPr="007E60C5" w:rsidRDefault="00132E54" w:rsidP="007E60C5">
            <w:r w:rsidRPr="007E60C5">
              <w:t>2 754</w:t>
            </w:r>
          </w:p>
        </w:tc>
        <w:tc>
          <w:tcPr>
            <w:tcW w:w="980" w:type="dxa"/>
            <w:tcBorders>
              <w:top w:val="nil"/>
              <w:left w:val="nil"/>
              <w:bottom w:val="nil"/>
              <w:right w:val="nil"/>
            </w:tcBorders>
            <w:tcMar>
              <w:top w:w="128" w:type="dxa"/>
              <w:left w:w="43" w:type="dxa"/>
              <w:bottom w:w="43" w:type="dxa"/>
              <w:right w:w="43" w:type="dxa"/>
            </w:tcMar>
            <w:vAlign w:val="bottom"/>
          </w:tcPr>
          <w:p w14:paraId="5191E8F5" w14:textId="77777777" w:rsidR="00EC1151" w:rsidRPr="007E60C5" w:rsidRDefault="00132E54" w:rsidP="007E60C5">
            <w:r w:rsidRPr="007E60C5">
              <w:t>8 315</w:t>
            </w:r>
          </w:p>
        </w:tc>
        <w:tc>
          <w:tcPr>
            <w:tcW w:w="980" w:type="dxa"/>
            <w:tcBorders>
              <w:top w:val="nil"/>
              <w:left w:val="nil"/>
              <w:bottom w:val="nil"/>
              <w:right w:val="nil"/>
            </w:tcBorders>
            <w:tcMar>
              <w:top w:w="128" w:type="dxa"/>
              <w:left w:w="43" w:type="dxa"/>
              <w:bottom w:w="43" w:type="dxa"/>
              <w:right w:w="43" w:type="dxa"/>
            </w:tcMar>
            <w:vAlign w:val="bottom"/>
          </w:tcPr>
          <w:p w14:paraId="65A2E774" w14:textId="77777777" w:rsidR="00EC1151" w:rsidRPr="007E60C5" w:rsidRDefault="00132E54" w:rsidP="007E60C5">
            <w:r w:rsidRPr="007E60C5">
              <w:t>11 069</w:t>
            </w:r>
          </w:p>
        </w:tc>
        <w:tc>
          <w:tcPr>
            <w:tcW w:w="980" w:type="dxa"/>
            <w:tcBorders>
              <w:top w:val="nil"/>
              <w:left w:val="nil"/>
              <w:bottom w:val="nil"/>
              <w:right w:val="nil"/>
            </w:tcBorders>
            <w:tcMar>
              <w:top w:w="128" w:type="dxa"/>
              <w:left w:w="43" w:type="dxa"/>
              <w:bottom w:w="43" w:type="dxa"/>
              <w:right w:w="43" w:type="dxa"/>
            </w:tcMar>
            <w:vAlign w:val="bottom"/>
          </w:tcPr>
          <w:p w14:paraId="35962EEC" w14:textId="77777777" w:rsidR="00EC1151" w:rsidRPr="007E60C5" w:rsidRDefault="00132E54" w:rsidP="007E60C5">
            <w:r w:rsidRPr="007E60C5">
              <w:t>170</w:t>
            </w:r>
          </w:p>
        </w:tc>
        <w:tc>
          <w:tcPr>
            <w:tcW w:w="980" w:type="dxa"/>
            <w:tcBorders>
              <w:top w:val="nil"/>
              <w:left w:val="nil"/>
              <w:bottom w:val="nil"/>
              <w:right w:val="nil"/>
            </w:tcBorders>
            <w:tcMar>
              <w:top w:w="128" w:type="dxa"/>
              <w:left w:w="43" w:type="dxa"/>
              <w:bottom w:w="43" w:type="dxa"/>
              <w:right w:w="43" w:type="dxa"/>
            </w:tcMar>
            <w:vAlign w:val="bottom"/>
          </w:tcPr>
          <w:p w14:paraId="5D92EF25" w14:textId="77777777" w:rsidR="00EC1151" w:rsidRPr="007E60C5" w:rsidRDefault="00132E54" w:rsidP="007E60C5">
            <w:r w:rsidRPr="007E60C5">
              <w:t>5 516</w:t>
            </w:r>
          </w:p>
        </w:tc>
        <w:tc>
          <w:tcPr>
            <w:tcW w:w="980" w:type="dxa"/>
            <w:tcBorders>
              <w:top w:val="nil"/>
              <w:left w:val="nil"/>
              <w:bottom w:val="nil"/>
              <w:right w:val="nil"/>
            </w:tcBorders>
            <w:tcMar>
              <w:top w:w="128" w:type="dxa"/>
              <w:left w:w="43" w:type="dxa"/>
              <w:bottom w:w="43" w:type="dxa"/>
              <w:right w:w="43" w:type="dxa"/>
            </w:tcMar>
            <w:vAlign w:val="bottom"/>
          </w:tcPr>
          <w:p w14:paraId="68ED4F5B" w14:textId="77777777" w:rsidR="00EC1151" w:rsidRPr="007E60C5" w:rsidRDefault="00132E54" w:rsidP="007E60C5">
            <w:r w:rsidRPr="007E60C5">
              <w:t>5 686</w:t>
            </w:r>
          </w:p>
        </w:tc>
        <w:tc>
          <w:tcPr>
            <w:tcW w:w="980" w:type="dxa"/>
            <w:tcBorders>
              <w:top w:val="nil"/>
              <w:left w:val="nil"/>
              <w:bottom w:val="nil"/>
              <w:right w:val="nil"/>
            </w:tcBorders>
            <w:tcMar>
              <w:top w:w="128" w:type="dxa"/>
              <w:left w:w="43" w:type="dxa"/>
              <w:bottom w:w="43" w:type="dxa"/>
              <w:right w:w="43" w:type="dxa"/>
            </w:tcMar>
            <w:vAlign w:val="bottom"/>
          </w:tcPr>
          <w:p w14:paraId="730A4BFE" w14:textId="77777777" w:rsidR="00EC1151" w:rsidRPr="007E60C5" w:rsidRDefault="00132E54" w:rsidP="007E60C5">
            <w:r w:rsidRPr="007E60C5">
              <w:t>1 296</w:t>
            </w:r>
          </w:p>
        </w:tc>
        <w:tc>
          <w:tcPr>
            <w:tcW w:w="980" w:type="dxa"/>
            <w:tcBorders>
              <w:top w:val="nil"/>
              <w:left w:val="nil"/>
              <w:bottom w:val="nil"/>
              <w:right w:val="nil"/>
            </w:tcBorders>
            <w:tcMar>
              <w:top w:w="128" w:type="dxa"/>
              <w:left w:w="43" w:type="dxa"/>
              <w:bottom w:w="43" w:type="dxa"/>
              <w:right w:w="43" w:type="dxa"/>
            </w:tcMar>
            <w:vAlign w:val="bottom"/>
          </w:tcPr>
          <w:p w14:paraId="6D124BBA" w14:textId="77777777" w:rsidR="00EC1151" w:rsidRPr="007E60C5" w:rsidRDefault="00132E54" w:rsidP="007E60C5">
            <w:r w:rsidRPr="007E60C5">
              <w:t>8 811</w:t>
            </w:r>
          </w:p>
        </w:tc>
        <w:tc>
          <w:tcPr>
            <w:tcW w:w="980" w:type="dxa"/>
            <w:tcBorders>
              <w:top w:val="nil"/>
              <w:left w:val="nil"/>
              <w:bottom w:val="nil"/>
              <w:right w:val="nil"/>
            </w:tcBorders>
            <w:tcMar>
              <w:top w:w="128" w:type="dxa"/>
              <w:left w:w="43" w:type="dxa"/>
              <w:bottom w:w="43" w:type="dxa"/>
              <w:right w:w="43" w:type="dxa"/>
            </w:tcMar>
            <w:vAlign w:val="bottom"/>
          </w:tcPr>
          <w:p w14:paraId="71F01388" w14:textId="77777777" w:rsidR="00EC1151" w:rsidRPr="007E60C5" w:rsidRDefault="00132E54" w:rsidP="007E60C5">
            <w:r w:rsidRPr="007E60C5">
              <w:t>10 107</w:t>
            </w:r>
          </w:p>
        </w:tc>
        <w:tc>
          <w:tcPr>
            <w:tcW w:w="980" w:type="dxa"/>
            <w:tcBorders>
              <w:top w:val="nil"/>
              <w:left w:val="nil"/>
              <w:bottom w:val="nil"/>
              <w:right w:val="nil"/>
            </w:tcBorders>
            <w:tcMar>
              <w:top w:w="128" w:type="dxa"/>
              <w:left w:w="43" w:type="dxa"/>
              <w:bottom w:w="43" w:type="dxa"/>
              <w:right w:w="43" w:type="dxa"/>
            </w:tcMar>
            <w:vAlign w:val="bottom"/>
          </w:tcPr>
          <w:p w14:paraId="222A3714" w14:textId="77777777" w:rsidR="00EC1151" w:rsidRPr="007E60C5" w:rsidRDefault="00132E54" w:rsidP="007E60C5">
            <w:r w:rsidRPr="007E60C5">
              <w:t>2 071</w:t>
            </w:r>
          </w:p>
        </w:tc>
        <w:tc>
          <w:tcPr>
            <w:tcW w:w="980" w:type="dxa"/>
            <w:tcBorders>
              <w:top w:val="nil"/>
              <w:left w:val="nil"/>
              <w:bottom w:val="nil"/>
              <w:right w:val="nil"/>
            </w:tcBorders>
            <w:tcMar>
              <w:top w:w="128" w:type="dxa"/>
              <w:left w:w="43" w:type="dxa"/>
              <w:bottom w:w="43" w:type="dxa"/>
              <w:right w:w="43" w:type="dxa"/>
            </w:tcMar>
            <w:vAlign w:val="bottom"/>
          </w:tcPr>
          <w:p w14:paraId="488FB8AE" w14:textId="77777777" w:rsidR="00EC1151" w:rsidRPr="007E60C5" w:rsidRDefault="00132E54" w:rsidP="007E60C5">
            <w:r w:rsidRPr="007E60C5">
              <w:t>32 952</w:t>
            </w:r>
          </w:p>
        </w:tc>
        <w:tc>
          <w:tcPr>
            <w:tcW w:w="980" w:type="dxa"/>
            <w:tcBorders>
              <w:top w:val="nil"/>
              <w:left w:val="nil"/>
              <w:bottom w:val="nil"/>
              <w:right w:val="nil"/>
            </w:tcBorders>
            <w:tcMar>
              <w:top w:w="128" w:type="dxa"/>
              <w:left w:w="43" w:type="dxa"/>
              <w:bottom w:w="43" w:type="dxa"/>
              <w:right w:w="43" w:type="dxa"/>
            </w:tcMar>
            <w:vAlign w:val="bottom"/>
          </w:tcPr>
          <w:p w14:paraId="4CACD0D0" w14:textId="77777777" w:rsidR="00EC1151" w:rsidRPr="007E60C5" w:rsidRDefault="00132E54" w:rsidP="007E60C5">
            <w:r w:rsidRPr="007E60C5">
              <w:t>35 023</w:t>
            </w:r>
          </w:p>
        </w:tc>
        <w:tc>
          <w:tcPr>
            <w:tcW w:w="980" w:type="dxa"/>
            <w:tcBorders>
              <w:top w:val="nil"/>
              <w:left w:val="nil"/>
              <w:bottom w:val="nil"/>
              <w:right w:val="nil"/>
            </w:tcBorders>
            <w:tcMar>
              <w:top w:w="128" w:type="dxa"/>
              <w:left w:w="43" w:type="dxa"/>
              <w:bottom w:w="43" w:type="dxa"/>
              <w:right w:w="43" w:type="dxa"/>
            </w:tcMar>
            <w:vAlign w:val="bottom"/>
          </w:tcPr>
          <w:p w14:paraId="1CD3A118" w14:textId="77777777" w:rsidR="00EC1151" w:rsidRPr="007E60C5" w:rsidRDefault="00132E54" w:rsidP="007E60C5">
            <w:r w:rsidRPr="007E60C5">
              <w:t>24 916</w:t>
            </w:r>
          </w:p>
        </w:tc>
      </w:tr>
      <w:tr w:rsidR="00EC1151" w:rsidRPr="007E60C5" w14:paraId="4F8687B4"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5B036CB0" w14:textId="77777777" w:rsidR="00EC1151" w:rsidRPr="007E60C5" w:rsidRDefault="00132E54" w:rsidP="007E60C5">
            <w:r w:rsidRPr="007E60C5">
              <w:t>Finland</w:t>
            </w:r>
          </w:p>
        </w:tc>
        <w:tc>
          <w:tcPr>
            <w:tcW w:w="980" w:type="dxa"/>
            <w:tcBorders>
              <w:top w:val="nil"/>
              <w:left w:val="nil"/>
              <w:bottom w:val="nil"/>
              <w:right w:val="nil"/>
            </w:tcBorders>
            <w:tcMar>
              <w:top w:w="128" w:type="dxa"/>
              <w:left w:w="43" w:type="dxa"/>
              <w:bottom w:w="43" w:type="dxa"/>
              <w:right w:w="43" w:type="dxa"/>
            </w:tcMar>
            <w:vAlign w:val="bottom"/>
          </w:tcPr>
          <w:p w14:paraId="2D6D7E52" w14:textId="77777777" w:rsidR="00EC1151" w:rsidRPr="007E60C5" w:rsidRDefault="00132E54" w:rsidP="007E60C5">
            <w:r w:rsidRPr="007E60C5">
              <w:t>42 807</w:t>
            </w:r>
          </w:p>
        </w:tc>
        <w:tc>
          <w:tcPr>
            <w:tcW w:w="980" w:type="dxa"/>
            <w:tcBorders>
              <w:top w:val="nil"/>
              <w:left w:val="nil"/>
              <w:bottom w:val="nil"/>
              <w:right w:val="nil"/>
            </w:tcBorders>
            <w:tcMar>
              <w:top w:w="128" w:type="dxa"/>
              <w:left w:w="43" w:type="dxa"/>
              <w:bottom w:w="43" w:type="dxa"/>
              <w:right w:w="43" w:type="dxa"/>
            </w:tcMar>
            <w:vAlign w:val="bottom"/>
          </w:tcPr>
          <w:p w14:paraId="5C93D638" w14:textId="77777777" w:rsidR="00EC1151" w:rsidRPr="007E60C5" w:rsidRDefault="00132E54" w:rsidP="007E60C5">
            <w:r w:rsidRPr="007E60C5">
              <w:t>719</w:t>
            </w:r>
          </w:p>
        </w:tc>
        <w:tc>
          <w:tcPr>
            <w:tcW w:w="980" w:type="dxa"/>
            <w:tcBorders>
              <w:top w:val="nil"/>
              <w:left w:val="nil"/>
              <w:bottom w:val="nil"/>
              <w:right w:val="nil"/>
            </w:tcBorders>
            <w:tcMar>
              <w:top w:w="128" w:type="dxa"/>
              <w:left w:w="43" w:type="dxa"/>
              <w:bottom w:w="43" w:type="dxa"/>
              <w:right w:w="43" w:type="dxa"/>
            </w:tcMar>
            <w:vAlign w:val="bottom"/>
          </w:tcPr>
          <w:p w14:paraId="2E8E18A8" w14:textId="77777777" w:rsidR="00EC1151" w:rsidRPr="007E60C5" w:rsidRDefault="00132E54" w:rsidP="007E60C5">
            <w:r w:rsidRPr="007E60C5">
              <w:t>43 526</w:t>
            </w:r>
          </w:p>
        </w:tc>
        <w:tc>
          <w:tcPr>
            <w:tcW w:w="980" w:type="dxa"/>
            <w:tcBorders>
              <w:top w:val="nil"/>
              <w:left w:val="nil"/>
              <w:bottom w:val="nil"/>
              <w:right w:val="nil"/>
            </w:tcBorders>
            <w:tcMar>
              <w:top w:w="128" w:type="dxa"/>
              <w:left w:w="43" w:type="dxa"/>
              <w:bottom w:w="43" w:type="dxa"/>
              <w:right w:w="43" w:type="dxa"/>
            </w:tcMar>
            <w:vAlign w:val="bottom"/>
          </w:tcPr>
          <w:p w14:paraId="1C54B79B" w14:textId="77777777" w:rsidR="00EC1151" w:rsidRPr="007E60C5" w:rsidRDefault="00132E54" w:rsidP="007E60C5">
            <w:r w:rsidRPr="007E60C5">
              <w:t>121 685</w:t>
            </w:r>
          </w:p>
        </w:tc>
        <w:tc>
          <w:tcPr>
            <w:tcW w:w="980" w:type="dxa"/>
            <w:tcBorders>
              <w:top w:val="nil"/>
              <w:left w:val="nil"/>
              <w:bottom w:val="nil"/>
              <w:right w:val="nil"/>
            </w:tcBorders>
            <w:tcMar>
              <w:top w:w="128" w:type="dxa"/>
              <w:left w:w="43" w:type="dxa"/>
              <w:bottom w:w="43" w:type="dxa"/>
              <w:right w:w="43" w:type="dxa"/>
            </w:tcMar>
            <w:vAlign w:val="bottom"/>
          </w:tcPr>
          <w:p w14:paraId="79146F3A" w14:textId="77777777" w:rsidR="00EC1151" w:rsidRPr="007E60C5" w:rsidRDefault="00132E54" w:rsidP="007E60C5">
            <w:r w:rsidRPr="007E60C5">
              <w:t>2 672</w:t>
            </w:r>
          </w:p>
        </w:tc>
        <w:tc>
          <w:tcPr>
            <w:tcW w:w="980" w:type="dxa"/>
            <w:tcBorders>
              <w:top w:val="nil"/>
              <w:left w:val="nil"/>
              <w:bottom w:val="nil"/>
              <w:right w:val="nil"/>
            </w:tcBorders>
            <w:tcMar>
              <w:top w:w="128" w:type="dxa"/>
              <w:left w:w="43" w:type="dxa"/>
              <w:bottom w:w="43" w:type="dxa"/>
              <w:right w:w="43" w:type="dxa"/>
            </w:tcMar>
            <w:vAlign w:val="bottom"/>
          </w:tcPr>
          <w:p w14:paraId="1FFBED92" w14:textId="77777777" w:rsidR="00EC1151" w:rsidRPr="007E60C5" w:rsidRDefault="00132E54" w:rsidP="007E60C5">
            <w:r w:rsidRPr="007E60C5">
              <w:t>124 357</w:t>
            </w:r>
          </w:p>
        </w:tc>
        <w:tc>
          <w:tcPr>
            <w:tcW w:w="980" w:type="dxa"/>
            <w:tcBorders>
              <w:top w:val="nil"/>
              <w:left w:val="nil"/>
              <w:bottom w:val="nil"/>
              <w:right w:val="nil"/>
            </w:tcBorders>
            <w:tcMar>
              <w:top w:w="128" w:type="dxa"/>
              <w:left w:w="43" w:type="dxa"/>
              <w:bottom w:w="43" w:type="dxa"/>
              <w:right w:w="43" w:type="dxa"/>
            </w:tcMar>
            <w:vAlign w:val="bottom"/>
          </w:tcPr>
          <w:p w14:paraId="1ED5CA4A" w14:textId="77777777" w:rsidR="00EC1151" w:rsidRPr="007E60C5" w:rsidRDefault="00132E54" w:rsidP="007E60C5">
            <w:r w:rsidRPr="007E60C5">
              <w:t>73 737</w:t>
            </w:r>
          </w:p>
        </w:tc>
        <w:tc>
          <w:tcPr>
            <w:tcW w:w="980" w:type="dxa"/>
            <w:tcBorders>
              <w:top w:val="nil"/>
              <w:left w:val="nil"/>
              <w:bottom w:val="nil"/>
              <w:right w:val="nil"/>
            </w:tcBorders>
            <w:tcMar>
              <w:top w:w="128" w:type="dxa"/>
              <w:left w:w="43" w:type="dxa"/>
              <w:bottom w:w="43" w:type="dxa"/>
              <w:right w:w="43" w:type="dxa"/>
            </w:tcMar>
            <w:vAlign w:val="bottom"/>
          </w:tcPr>
          <w:p w14:paraId="0ABE40F8" w14:textId="77777777" w:rsidR="00EC1151" w:rsidRPr="007E60C5" w:rsidRDefault="00132E54" w:rsidP="007E60C5">
            <w:r w:rsidRPr="007E60C5">
              <w:t>4 107</w:t>
            </w:r>
          </w:p>
        </w:tc>
        <w:tc>
          <w:tcPr>
            <w:tcW w:w="980" w:type="dxa"/>
            <w:tcBorders>
              <w:top w:val="nil"/>
              <w:left w:val="nil"/>
              <w:bottom w:val="nil"/>
              <w:right w:val="nil"/>
            </w:tcBorders>
            <w:tcMar>
              <w:top w:w="128" w:type="dxa"/>
              <w:left w:w="43" w:type="dxa"/>
              <w:bottom w:w="43" w:type="dxa"/>
              <w:right w:w="43" w:type="dxa"/>
            </w:tcMar>
            <w:vAlign w:val="bottom"/>
          </w:tcPr>
          <w:p w14:paraId="3FCF1388" w14:textId="77777777" w:rsidR="00EC1151" w:rsidRPr="007E60C5" w:rsidRDefault="00132E54" w:rsidP="007E60C5">
            <w:r w:rsidRPr="007E60C5">
              <w:t>77 844</w:t>
            </w:r>
          </w:p>
        </w:tc>
        <w:tc>
          <w:tcPr>
            <w:tcW w:w="980" w:type="dxa"/>
            <w:tcBorders>
              <w:top w:val="nil"/>
              <w:left w:val="nil"/>
              <w:bottom w:val="nil"/>
              <w:right w:val="nil"/>
            </w:tcBorders>
            <w:tcMar>
              <w:top w:w="128" w:type="dxa"/>
              <w:left w:w="43" w:type="dxa"/>
              <w:bottom w:w="43" w:type="dxa"/>
              <w:right w:w="43" w:type="dxa"/>
            </w:tcMar>
            <w:vAlign w:val="bottom"/>
          </w:tcPr>
          <w:p w14:paraId="062D0D0B" w14:textId="77777777" w:rsidR="00EC1151" w:rsidRPr="007E60C5" w:rsidRDefault="00132E54" w:rsidP="007E60C5">
            <w:r w:rsidRPr="007E60C5">
              <w:t>161 165</w:t>
            </w:r>
          </w:p>
        </w:tc>
        <w:tc>
          <w:tcPr>
            <w:tcW w:w="980" w:type="dxa"/>
            <w:tcBorders>
              <w:top w:val="nil"/>
              <w:left w:val="nil"/>
              <w:bottom w:val="nil"/>
              <w:right w:val="nil"/>
            </w:tcBorders>
            <w:tcMar>
              <w:top w:w="128" w:type="dxa"/>
              <w:left w:w="43" w:type="dxa"/>
              <w:bottom w:w="43" w:type="dxa"/>
              <w:right w:w="43" w:type="dxa"/>
            </w:tcMar>
            <w:vAlign w:val="bottom"/>
          </w:tcPr>
          <w:p w14:paraId="095A2129" w14:textId="77777777" w:rsidR="00EC1151" w:rsidRPr="007E60C5" w:rsidRDefault="00132E54" w:rsidP="007E60C5">
            <w:r w:rsidRPr="007E60C5">
              <w:t>21 362</w:t>
            </w:r>
          </w:p>
        </w:tc>
        <w:tc>
          <w:tcPr>
            <w:tcW w:w="980" w:type="dxa"/>
            <w:tcBorders>
              <w:top w:val="nil"/>
              <w:left w:val="nil"/>
              <w:bottom w:val="nil"/>
              <w:right w:val="nil"/>
            </w:tcBorders>
            <w:tcMar>
              <w:top w:w="128" w:type="dxa"/>
              <w:left w:w="43" w:type="dxa"/>
              <w:bottom w:w="43" w:type="dxa"/>
              <w:right w:w="43" w:type="dxa"/>
            </w:tcMar>
            <w:vAlign w:val="bottom"/>
          </w:tcPr>
          <w:p w14:paraId="61B6E447" w14:textId="77777777" w:rsidR="00EC1151" w:rsidRPr="007E60C5" w:rsidRDefault="00132E54" w:rsidP="007E60C5">
            <w:r w:rsidRPr="007E60C5">
              <w:t>182 527</w:t>
            </w:r>
          </w:p>
        </w:tc>
        <w:tc>
          <w:tcPr>
            <w:tcW w:w="980" w:type="dxa"/>
            <w:tcBorders>
              <w:top w:val="nil"/>
              <w:left w:val="nil"/>
              <w:bottom w:val="nil"/>
              <w:right w:val="nil"/>
            </w:tcBorders>
            <w:tcMar>
              <w:top w:w="128" w:type="dxa"/>
              <w:left w:w="43" w:type="dxa"/>
              <w:bottom w:w="43" w:type="dxa"/>
              <w:right w:w="43" w:type="dxa"/>
            </w:tcMar>
            <w:vAlign w:val="bottom"/>
          </w:tcPr>
          <w:p w14:paraId="40607573" w14:textId="77777777" w:rsidR="00EC1151" w:rsidRPr="007E60C5" w:rsidRDefault="00132E54" w:rsidP="007E60C5">
            <w:r w:rsidRPr="007E60C5">
              <w:t>104 683</w:t>
            </w:r>
          </w:p>
        </w:tc>
      </w:tr>
      <w:tr w:rsidR="00EC1151" w:rsidRPr="007E60C5" w14:paraId="66D2F577"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7710F6CE" w14:textId="77777777" w:rsidR="00EC1151" w:rsidRPr="007E60C5" w:rsidRDefault="00132E54" w:rsidP="007E60C5">
            <w:r w:rsidRPr="007E60C5">
              <w:t>Frankrike</w:t>
            </w:r>
          </w:p>
        </w:tc>
        <w:tc>
          <w:tcPr>
            <w:tcW w:w="980" w:type="dxa"/>
            <w:tcBorders>
              <w:top w:val="nil"/>
              <w:left w:val="nil"/>
              <w:bottom w:val="nil"/>
              <w:right w:val="nil"/>
            </w:tcBorders>
            <w:tcMar>
              <w:top w:w="128" w:type="dxa"/>
              <w:left w:w="43" w:type="dxa"/>
              <w:bottom w:w="43" w:type="dxa"/>
              <w:right w:w="43" w:type="dxa"/>
            </w:tcMar>
            <w:vAlign w:val="bottom"/>
          </w:tcPr>
          <w:p w14:paraId="60D924AF" w14:textId="77777777" w:rsidR="00EC1151" w:rsidRPr="007E60C5" w:rsidRDefault="00132E54" w:rsidP="007E60C5">
            <w:r w:rsidRPr="007E60C5">
              <w:t>47 886</w:t>
            </w:r>
          </w:p>
        </w:tc>
        <w:tc>
          <w:tcPr>
            <w:tcW w:w="980" w:type="dxa"/>
            <w:tcBorders>
              <w:top w:val="nil"/>
              <w:left w:val="nil"/>
              <w:bottom w:val="nil"/>
              <w:right w:val="nil"/>
            </w:tcBorders>
            <w:tcMar>
              <w:top w:w="128" w:type="dxa"/>
              <w:left w:w="43" w:type="dxa"/>
              <w:bottom w:w="43" w:type="dxa"/>
              <w:right w:w="43" w:type="dxa"/>
            </w:tcMar>
            <w:vAlign w:val="bottom"/>
          </w:tcPr>
          <w:p w14:paraId="0561447D" w14:textId="77777777" w:rsidR="00EC1151" w:rsidRPr="007E60C5" w:rsidRDefault="00132E54" w:rsidP="007E60C5">
            <w:r w:rsidRPr="007E60C5">
              <w:t>98 298</w:t>
            </w:r>
          </w:p>
        </w:tc>
        <w:tc>
          <w:tcPr>
            <w:tcW w:w="980" w:type="dxa"/>
            <w:tcBorders>
              <w:top w:val="nil"/>
              <w:left w:val="nil"/>
              <w:bottom w:val="nil"/>
              <w:right w:val="nil"/>
            </w:tcBorders>
            <w:tcMar>
              <w:top w:w="128" w:type="dxa"/>
              <w:left w:w="43" w:type="dxa"/>
              <w:bottom w:w="43" w:type="dxa"/>
              <w:right w:w="43" w:type="dxa"/>
            </w:tcMar>
            <w:vAlign w:val="bottom"/>
          </w:tcPr>
          <w:p w14:paraId="7F8D2CFF" w14:textId="77777777" w:rsidR="00EC1151" w:rsidRPr="007E60C5" w:rsidRDefault="00132E54" w:rsidP="007E60C5">
            <w:r w:rsidRPr="007E60C5">
              <w:t>146 184</w:t>
            </w:r>
          </w:p>
        </w:tc>
        <w:tc>
          <w:tcPr>
            <w:tcW w:w="980" w:type="dxa"/>
            <w:tcBorders>
              <w:top w:val="nil"/>
              <w:left w:val="nil"/>
              <w:bottom w:val="nil"/>
              <w:right w:val="nil"/>
            </w:tcBorders>
            <w:tcMar>
              <w:top w:w="128" w:type="dxa"/>
              <w:left w:w="43" w:type="dxa"/>
              <w:bottom w:w="43" w:type="dxa"/>
              <w:right w:w="43" w:type="dxa"/>
            </w:tcMar>
            <w:vAlign w:val="bottom"/>
          </w:tcPr>
          <w:p w14:paraId="66043EAD" w14:textId="77777777" w:rsidR="00EC1151" w:rsidRPr="007E60C5" w:rsidRDefault="00132E54" w:rsidP="007E60C5">
            <w:r w:rsidRPr="007E60C5">
              <w:t>73 952</w:t>
            </w:r>
          </w:p>
        </w:tc>
        <w:tc>
          <w:tcPr>
            <w:tcW w:w="980" w:type="dxa"/>
            <w:tcBorders>
              <w:top w:val="nil"/>
              <w:left w:val="nil"/>
              <w:bottom w:val="nil"/>
              <w:right w:val="nil"/>
            </w:tcBorders>
            <w:tcMar>
              <w:top w:w="128" w:type="dxa"/>
              <w:left w:w="43" w:type="dxa"/>
              <w:bottom w:w="43" w:type="dxa"/>
              <w:right w:w="43" w:type="dxa"/>
            </w:tcMar>
            <w:vAlign w:val="bottom"/>
          </w:tcPr>
          <w:p w14:paraId="4BE55F6B" w14:textId="77777777" w:rsidR="00EC1151" w:rsidRPr="007E60C5" w:rsidRDefault="00132E54" w:rsidP="007E60C5">
            <w:r w:rsidRPr="007E60C5">
              <w:t>95 444</w:t>
            </w:r>
          </w:p>
        </w:tc>
        <w:tc>
          <w:tcPr>
            <w:tcW w:w="980" w:type="dxa"/>
            <w:tcBorders>
              <w:top w:val="nil"/>
              <w:left w:val="nil"/>
              <w:bottom w:val="nil"/>
              <w:right w:val="nil"/>
            </w:tcBorders>
            <w:tcMar>
              <w:top w:w="128" w:type="dxa"/>
              <w:left w:w="43" w:type="dxa"/>
              <w:bottom w:w="43" w:type="dxa"/>
              <w:right w:w="43" w:type="dxa"/>
            </w:tcMar>
            <w:vAlign w:val="bottom"/>
          </w:tcPr>
          <w:p w14:paraId="398A6D47" w14:textId="77777777" w:rsidR="00EC1151" w:rsidRPr="007E60C5" w:rsidRDefault="00132E54" w:rsidP="007E60C5">
            <w:r w:rsidRPr="007E60C5">
              <w:t>169 396</w:t>
            </w:r>
          </w:p>
        </w:tc>
        <w:tc>
          <w:tcPr>
            <w:tcW w:w="980" w:type="dxa"/>
            <w:tcBorders>
              <w:top w:val="nil"/>
              <w:left w:val="nil"/>
              <w:bottom w:val="nil"/>
              <w:right w:val="nil"/>
            </w:tcBorders>
            <w:tcMar>
              <w:top w:w="128" w:type="dxa"/>
              <w:left w:w="43" w:type="dxa"/>
              <w:bottom w:w="43" w:type="dxa"/>
              <w:right w:w="43" w:type="dxa"/>
            </w:tcMar>
            <w:vAlign w:val="bottom"/>
          </w:tcPr>
          <w:p w14:paraId="0E8F1BBB" w14:textId="77777777" w:rsidR="00EC1151" w:rsidRPr="007E60C5" w:rsidRDefault="00132E54" w:rsidP="007E60C5">
            <w:r w:rsidRPr="007E60C5">
              <w:t>136 606</w:t>
            </w:r>
          </w:p>
        </w:tc>
        <w:tc>
          <w:tcPr>
            <w:tcW w:w="980" w:type="dxa"/>
            <w:tcBorders>
              <w:top w:val="nil"/>
              <w:left w:val="nil"/>
              <w:bottom w:val="nil"/>
              <w:right w:val="nil"/>
            </w:tcBorders>
            <w:tcMar>
              <w:top w:w="128" w:type="dxa"/>
              <w:left w:w="43" w:type="dxa"/>
              <w:bottom w:w="43" w:type="dxa"/>
              <w:right w:w="43" w:type="dxa"/>
            </w:tcMar>
            <w:vAlign w:val="bottom"/>
          </w:tcPr>
          <w:p w14:paraId="23278DBB" w14:textId="77777777" w:rsidR="00EC1151" w:rsidRPr="007E60C5" w:rsidRDefault="00132E54" w:rsidP="007E60C5">
            <w:r w:rsidRPr="007E60C5">
              <w:t>77 409</w:t>
            </w:r>
          </w:p>
        </w:tc>
        <w:tc>
          <w:tcPr>
            <w:tcW w:w="980" w:type="dxa"/>
            <w:tcBorders>
              <w:top w:val="nil"/>
              <w:left w:val="nil"/>
              <w:bottom w:val="nil"/>
              <w:right w:val="nil"/>
            </w:tcBorders>
            <w:tcMar>
              <w:top w:w="128" w:type="dxa"/>
              <w:left w:w="43" w:type="dxa"/>
              <w:bottom w:w="43" w:type="dxa"/>
              <w:right w:w="43" w:type="dxa"/>
            </w:tcMar>
            <w:vAlign w:val="bottom"/>
          </w:tcPr>
          <w:p w14:paraId="3F750CA2" w14:textId="77777777" w:rsidR="00EC1151" w:rsidRPr="007E60C5" w:rsidRDefault="00132E54" w:rsidP="007E60C5">
            <w:r w:rsidRPr="007E60C5">
              <w:t>214 015</w:t>
            </w:r>
          </w:p>
        </w:tc>
        <w:tc>
          <w:tcPr>
            <w:tcW w:w="980" w:type="dxa"/>
            <w:tcBorders>
              <w:top w:val="nil"/>
              <w:left w:val="nil"/>
              <w:bottom w:val="nil"/>
              <w:right w:val="nil"/>
            </w:tcBorders>
            <w:tcMar>
              <w:top w:w="128" w:type="dxa"/>
              <w:left w:w="43" w:type="dxa"/>
              <w:bottom w:w="43" w:type="dxa"/>
              <w:right w:w="43" w:type="dxa"/>
            </w:tcMar>
            <w:vAlign w:val="bottom"/>
          </w:tcPr>
          <w:p w14:paraId="08728A8E" w14:textId="77777777" w:rsidR="00EC1151" w:rsidRPr="007E60C5" w:rsidRDefault="00132E54" w:rsidP="007E60C5">
            <w:r w:rsidRPr="007E60C5">
              <w:t>51 989</w:t>
            </w:r>
          </w:p>
        </w:tc>
        <w:tc>
          <w:tcPr>
            <w:tcW w:w="980" w:type="dxa"/>
            <w:tcBorders>
              <w:top w:val="nil"/>
              <w:left w:val="nil"/>
              <w:bottom w:val="nil"/>
              <w:right w:val="nil"/>
            </w:tcBorders>
            <w:tcMar>
              <w:top w:w="128" w:type="dxa"/>
              <w:left w:w="43" w:type="dxa"/>
              <w:bottom w:w="43" w:type="dxa"/>
              <w:right w:w="43" w:type="dxa"/>
            </w:tcMar>
            <w:vAlign w:val="bottom"/>
          </w:tcPr>
          <w:p w14:paraId="2D3A2C0C" w14:textId="77777777" w:rsidR="00EC1151" w:rsidRPr="007E60C5" w:rsidRDefault="00132E54" w:rsidP="007E60C5">
            <w:r w:rsidRPr="007E60C5">
              <w:t>66 393</w:t>
            </w:r>
          </w:p>
        </w:tc>
        <w:tc>
          <w:tcPr>
            <w:tcW w:w="980" w:type="dxa"/>
            <w:tcBorders>
              <w:top w:val="nil"/>
              <w:left w:val="nil"/>
              <w:bottom w:val="nil"/>
              <w:right w:val="nil"/>
            </w:tcBorders>
            <w:tcMar>
              <w:top w:w="128" w:type="dxa"/>
              <w:left w:w="43" w:type="dxa"/>
              <w:bottom w:w="43" w:type="dxa"/>
              <w:right w:w="43" w:type="dxa"/>
            </w:tcMar>
            <w:vAlign w:val="bottom"/>
          </w:tcPr>
          <w:p w14:paraId="2BB8A69F" w14:textId="77777777" w:rsidR="00EC1151" w:rsidRPr="007E60C5" w:rsidRDefault="00132E54" w:rsidP="007E60C5">
            <w:r w:rsidRPr="007E60C5">
              <w:t>118 382</w:t>
            </w:r>
          </w:p>
        </w:tc>
        <w:tc>
          <w:tcPr>
            <w:tcW w:w="980" w:type="dxa"/>
            <w:tcBorders>
              <w:top w:val="nil"/>
              <w:left w:val="nil"/>
              <w:bottom w:val="nil"/>
              <w:right w:val="nil"/>
            </w:tcBorders>
            <w:tcMar>
              <w:top w:w="128" w:type="dxa"/>
              <w:left w:w="43" w:type="dxa"/>
              <w:bottom w:w="43" w:type="dxa"/>
              <w:right w:w="43" w:type="dxa"/>
            </w:tcMar>
            <w:vAlign w:val="bottom"/>
          </w:tcPr>
          <w:p w14:paraId="65DCE891" w14:textId="77777777" w:rsidR="00EC1151" w:rsidRPr="007E60C5" w:rsidRDefault="00132E54" w:rsidP="007E60C5">
            <w:r w:rsidRPr="007E60C5">
              <w:t>-95 633</w:t>
            </w:r>
          </w:p>
        </w:tc>
      </w:tr>
      <w:tr w:rsidR="00EC1151" w:rsidRPr="007E60C5" w14:paraId="1B40AD73"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461FBA8F" w14:textId="77777777" w:rsidR="00EC1151" w:rsidRPr="007E60C5" w:rsidRDefault="00132E54" w:rsidP="007E60C5">
            <w:r w:rsidRPr="007E60C5">
              <w:t>Færøyene</w:t>
            </w:r>
          </w:p>
        </w:tc>
        <w:tc>
          <w:tcPr>
            <w:tcW w:w="980" w:type="dxa"/>
            <w:tcBorders>
              <w:top w:val="nil"/>
              <w:left w:val="nil"/>
              <w:bottom w:val="nil"/>
              <w:right w:val="nil"/>
            </w:tcBorders>
            <w:tcMar>
              <w:top w:w="128" w:type="dxa"/>
              <w:left w:w="43" w:type="dxa"/>
              <w:bottom w:w="43" w:type="dxa"/>
              <w:right w:w="43" w:type="dxa"/>
            </w:tcMar>
            <w:vAlign w:val="bottom"/>
          </w:tcPr>
          <w:p w14:paraId="4A44E21B" w14:textId="77777777" w:rsidR="00EC1151" w:rsidRPr="007E60C5" w:rsidRDefault="00132E54" w:rsidP="007E60C5">
            <w:r w:rsidRPr="007E60C5">
              <w:t>557</w:t>
            </w:r>
          </w:p>
        </w:tc>
        <w:tc>
          <w:tcPr>
            <w:tcW w:w="980" w:type="dxa"/>
            <w:tcBorders>
              <w:top w:val="nil"/>
              <w:left w:val="nil"/>
              <w:bottom w:val="nil"/>
              <w:right w:val="nil"/>
            </w:tcBorders>
            <w:tcMar>
              <w:top w:w="128" w:type="dxa"/>
              <w:left w:w="43" w:type="dxa"/>
              <w:bottom w:w="43" w:type="dxa"/>
              <w:right w:w="43" w:type="dxa"/>
            </w:tcMar>
            <w:vAlign w:val="bottom"/>
          </w:tcPr>
          <w:p w14:paraId="4FA2FDB3"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3AEB9857" w14:textId="77777777" w:rsidR="00EC1151" w:rsidRPr="007E60C5" w:rsidRDefault="00132E54" w:rsidP="007E60C5">
            <w:r w:rsidRPr="007E60C5">
              <w:t>557</w:t>
            </w:r>
          </w:p>
        </w:tc>
        <w:tc>
          <w:tcPr>
            <w:tcW w:w="980" w:type="dxa"/>
            <w:tcBorders>
              <w:top w:val="nil"/>
              <w:left w:val="nil"/>
              <w:bottom w:val="nil"/>
              <w:right w:val="nil"/>
            </w:tcBorders>
            <w:tcMar>
              <w:top w:w="128" w:type="dxa"/>
              <w:left w:w="43" w:type="dxa"/>
              <w:bottom w:w="43" w:type="dxa"/>
              <w:right w:w="43" w:type="dxa"/>
            </w:tcMar>
            <w:vAlign w:val="bottom"/>
          </w:tcPr>
          <w:p w14:paraId="7B40130D" w14:textId="77777777" w:rsidR="00EC1151" w:rsidRPr="007E60C5" w:rsidRDefault="00132E54" w:rsidP="007E60C5">
            <w:r w:rsidRPr="007E60C5">
              <w:t>1 167</w:t>
            </w:r>
          </w:p>
        </w:tc>
        <w:tc>
          <w:tcPr>
            <w:tcW w:w="980" w:type="dxa"/>
            <w:tcBorders>
              <w:top w:val="nil"/>
              <w:left w:val="nil"/>
              <w:bottom w:val="nil"/>
              <w:right w:val="nil"/>
            </w:tcBorders>
            <w:tcMar>
              <w:top w:w="128" w:type="dxa"/>
              <w:left w:w="43" w:type="dxa"/>
              <w:bottom w:w="43" w:type="dxa"/>
              <w:right w:w="43" w:type="dxa"/>
            </w:tcMar>
            <w:vAlign w:val="bottom"/>
          </w:tcPr>
          <w:p w14:paraId="6427C492"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4ACEFC6" w14:textId="77777777" w:rsidR="00EC1151" w:rsidRPr="007E60C5" w:rsidRDefault="00132E54" w:rsidP="007E60C5">
            <w:r w:rsidRPr="007E60C5">
              <w:t>1 167</w:t>
            </w:r>
          </w:p>
        </w:tc>
        <w:tc>
          <w:tcPr>
            <w:tcW w:w="980" w:type="dxa"/>
            <w:tcBorders>
              <w:top w:val="nil"/>
              <w:left w:val="nil"/>
              <w:bottom w:val="nil"/>
              <w:right w:val="nil"/>
            </w:tcBorders>
            <w:tcMar>
              <w:top w:w="128" w:type="dxa"/>
              <w:left w:w="43" w:type="dxa"/>
              <w:bottom w:w="43" w:type="dxa"/>
              <w:right w:w="43" w:type="dxa"/>
            </w:tcMar>
            <w:vAlign w:val="bottom"/>
          </w:tcPr>
          <w:p w14:paraId="59777DDB" w14:textId="77777777" w:rsidR="00EC1151" w:rsidRPr="007E60C5" w:rsidRDefault="00132E54" w:rsidP="007E60C5">
            <w:r w:rsidRPr="007E60C5">
              <w:t>665</w:t>
            </w:r>
          </w:p>
        </w:tc>
        <w:tc>
          <w:tcPr>
            <w:tcW w:w="980" w:type="dxa"/>
            <w:tcBorders>
              <w:top w:val="nil"/>
              <w:left w:val="nil"/>
              <w:bottom w:val="nil"/>
              <w:right w:val="nil"/>
            </w:tcBorders>
            <w:tcMar>
              <w:top w:w="128" w:type="dxa"/>
              <w:left w:w="43" w:type="dxa"/>
              <w:bottom w:w="43" w:type="dxa"/>
              <w:right w:w="43" w:type="dxa"/>
            </w:tcMar>
            <w:vAlign w:val="bottom"/>
          </w:tcPr>
          <w:p w14:paraId="58242F39"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F34706D" w14:textId="77777777" w:rsidR="00EC1151" w:rsidRPr="007E60C5" w:rsidRDefault="00132E54" w:rsidP="007E60C5">
            <w:r w:rsidRPr="007E60C5">
              <w:t>665</w:t>
            </w:r>
          </w:p>
        </w:tc>
        <w:tc>
          <w:tcPr>
            <w:tcW w:w="980" w:type="dxa"/>
            <w:tcBorders>
              <w:top w:val="nil"/>
              <w:left w:val="nil"/>
              <w:bottom w:val="nil"/>
              <w:right w:val="nil"/>
            </w:tcBorders>
            <w:tcMar>
              <w:top w:w="128" w:type="dxa"/>
              <w:left w:w="43" w:type="dxa"/>
              <w:bottom w:w="43" w:type="dxa"/>
              <w:right w:w="43" w:type="dxa"/>
            </w:tcMar>
            <w:vAlign w:val="bottom"/>
          </w:tcPr>
          <w:p w14:paraId="19C9F3D2" w14:textId="77777777" w:rsidR="00EC1151" w:rsidRPr="007E60C5" w:rsidRDefault="00132E54" w:rsidP="007E60C5">
            <w:r w:rsidRPr="007E60C5">
              <w:t>1</w:t>
            </w:r>
          </w:p>
        </w:tc>
        <w:tc>
          <w:tcPr>
            <w:tcW w:w="980" w:type="dxa"/>
            <w:tcBorders>
              <w:top w:val="nil"/>
              <w:left w:val="nil"/>
              <w:bottom w:val="nil"/>
              <w:right w:val="nil"/>
            </w:tcBorders>
            <w:tcMar>
              <w:top w:w="128" w:type="dxa"/>
              <w:left w:w="43" w:type="dxa"/>
              <w:bottom w:w="43" w:type="dxa"/>
              <w:right w:w="43" w:type="dxa"/>
            </w:tcMar>
            <w:vAlign w:val="bottom"/>
          </w:tcPr>
          <w:p w14:paraId="739B7A41"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EAE0DF2" w14:textId="77777777" w:rsidR="00EC1151" w:rsidRPr="007E60C5" w:rsidRDefault="00132E54" w:rsidP="007E60C5">
            <w:r w:rsidRPr="007E60C5">
              <w:t>1</w:t>
            </w:r>
          </w:p>
        </w:tc>
        <w:tc>
          <w:tcPr>
            <w:tcW w:w="980" w:type="dxa"/>
            <w:tcBorders>
              <w:top w:val="nil"/>
              <w:left w:val="nil"/>
              <w:bottom w:val="nil"/>
              <w:right w:val="nil"/>
            </w:tcBorders>
            <w:tcMar>
              <w:top w:w="128" w:type="dxa"/>
              <w:left w:w="43" w:type="dxa"/>
              <w:bottom w:w="43" w:type="dxa"/>
              <w:right w:w="43" w:type="dxa"/>
            </w:tcMar>
            <w:vAlign w:val="bottom"/>
          </w:tcPr>
          <w:p w14:paraId="6659B9FB" w14:textId="77777777" w:rsidR="00EC1151" w:rsidRPr="007E60C5" w:rsidRDefault="00132E54" w:rsidP="007E60C5">
            <w:r w:rsidRPr="007E60C5">
              <w:t>-664</w:t>
            </w:r>
          </w:p>
        </w:tc>
      </w:tr>
      <w:tr w:rsidR="00EC1151" w:rsidRPr="007E60C5" w14:paraId="03F9F544"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1B4AD166" w14:textId="77777777" w:rsidR="00EC1151" w:rsidRPr="007E60C5" w:rsidRDefault="00132E54" w:rsidP="007E60C5">
            <w:r w:rsidRPr="007E60C5">
              <w:t>Grønland</w:t>
            </w:r>
          </w:p>
        </w:tc>
        <w:tc>
          <w:tcPr>
            <w:tcW w:w="980" w:type="dxa"/>
            <w:tcBorders>
              <w:top w:val="nil"/>
              <w:left w:val="nil"/>
              <w:bottom w:val="nil"/>
              <w:right w:val="nil"/>
            </w:tcBorders>
            <w:tcMar>
              <w:top w:w="128" w:type="dxa"/>
              <w:left w:w="43" w:type="dxa"/>
              <w:bottom w:w="43" w:type="dxa"/>
              <w:right w:w="43" w:type="dxa"/>
            </w:tcMar>
            <w:vAlign w:val="bottom"/>
          </w:tcPr>
          <w:p w14:paraId="204FE782" w14:textId="77777777" w:rsidR="00EC1151" w:rsidRPr="007E60C5" w:rsidRDefault="00132E54" w:rsidP="007E60C5">
            <w:r w:rsidRPr="007E60C5">
              <w:t>378</w:t>
            </w:r>
          </w:p>
        </w:tc>
        <w:tc>
          <w:tcPr>
            <w:tcW w:w="980" w:type="dxa"/>
            <w:tcBorders>
              <w:top w:val="nil"/>
              <w:left w:val="nil"/>
              <w:bottom w:val="nil"/>
              <w:right w:val="nil"/>
            </w:tcBorders>
            <w:tcMar>
              <w:top w:w="128" w:type="dxa"/>
              <w:left w:w="43" w:type="dxa"/>
              <w:bottom w:w="43" w:type="dxa"/>
              <w:right w:w="43" w:type="dxa"/>
            </w:tcMar>
            <w:vAlign w:val="bottom"/>
          </w:tcPr>
          <w:p w14:paraId="34713B92"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707259B" w14:textId="77777777" w:rsidR="00EC1151" w:rsidRPr="007E60C5" w:rsidRDefault="00132E54" w:rsidP="007E60C5">
            <w:r w:rsidRPr="007E60C5">
              <w:t>378</w:t>
            </w:r>
          </w:p>
        </w:tc>
        <w:tc>
          <w:tcPr>
            <w:tcW w:w="980" w:type="dxa"/>
            <w:tcBorders>
              <w:top w:val="nil"/>
              <w:left w:val="nil"/>
              <w:bottom w:val="nil"/>
              <w:right w:val="nil"/>
            </w:tcBorders>
            <w:tcMar>
              <w:top w:w="128" w:type="dxa"/>
              <w:left w:w="43" w:type="dxa"/>
              <w:bottom w:w="43" w:type="dxa"/>
              <w:right w:w="43" w:type="dxa"/>
            </w:tcMar>
            <w:vAlign w:val="bottom"/>
          </w:tcPr>
          <w:p w14:paraId="683A95C8" w14:textId="77777777" w:rsidR="00EC1151" w:rsidRPr="007E60C5" w:rsidRDefault="00132E54" w:rsidP="007E60C5">
            <w:r w:rsidRPr="007E60C5">
              <w:t>450</w:t>
            </w:r>
          </w:p>
        </w:tc>
        <w:tc>
          <w:tcPr>
            <w:tcW w:w="980" w:type="dxa"/>
            <w:tcBorders>
              <w:top w:val="nil"/>
              <w:left w:val="nil"/>
              <w:bottom w:val="nil"/>
              <w:right w:val="nil"/>
            </w:tcBorders>
            <w:tcMar>
              <w:top w:w="128" w:type="dxa"/>
              <w:left w:w="43" w:type="dxa"/>
              <w:bottom w:w="43" w:type="dxa"/>
              <w:right w:w="43" w:type="dxa"/>
            </w:tcMar>
            <w:vAlign w:val="bottom"/>
          </w:tcPr>
          <w:p w14:paraId="2A90F7D8"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680D94F" w14:textId="77777777" w:rsidR="00EC1151" w:rsidRPr="007E60C5" w:rsidRDefault="00132E54" w:rsidP="007E60C5">
            <w:r w:rsidRPr="007E60C5">
              <w:t>450</w:t>
            </w:r>
          </w:p>
        </w:tc>
        <w:tc>
          <w:tcPr>
            <w:tcW w:w="980" w:type="dxa"/>
            <w:tcBorders>
              <w:top w:val="nil"/>
              <w:left w:val="nil"/>
              <w:bottom w:val="nil"/>
              <w:right w:val="nil"/>
            </w:tcBorders>
            <w:tcMar>
              <w:top w:w="128" w:type="dxa"/>
              <w:left w:w="43" w:type="dxa"/>
              <w:bottom w:w="43" w:type="dxa"/>
              <w:right w:w="43" w:type="dxa"/>
            </w:tcMar>
            <w:vAlign w:val="bottom"/>
          </w:tcPr>
          <w:p w14:paraId="681D7C3F" w14:textId="77777777" w:rsidR="00EC1151" w:rsidRPr="007E60C5" w:rsidRDefault="00132E54" w:rsidP="007E60C5">
            <w:r w:rsidRPr="007E60C5">
              <w:t>351</w:t>
            </w:r>
          </w:p>
        </w:tc>
        <w:tc>
          <w:tcPr>
            <w:tcW w:w="980" w:type="dxa"/>
            <w:tcBorders>
              <w:top w:val="nil"/>
              <w:left w:val="nil"/>
              <w:bottom w:val="nil"/>
              <w:right w:val="nil"/>
            </w:tcBorders>
            <w:tcMar>
              <w:top w:w="128" w:type="dxa"/>
              <w:left w:w="43" w:type="dxa"/>
              <w:bottom w:w="43" w:type="dxa"/>
              <w:right w:w="43" w:type="dxa"/>
            </w:tcMar>
            <w:vAlign w:val="bottom"/>
          </w:tcPr>
          <w:p w14:paraId="4E3460D7"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A73FDC8" w14:textId="77777777" w:rsidR="00EC1151" w:rsidRPr="007E60C5" w:rsidRDefault="00132E54" w:rsidP="007E60C5">
            <w:r w:rsidRPr="007E60C5">
              <w:t>351</w:t>
            </w:r>
          </w:p>
        </w:tc>
        <w:tc>
          <w:tcPr>
            <w:tcW w:w="980" w:type="dxa"/>
            <w:tcBorders>
              <w:top w:val="nil"/>
              <w:left w:val="nil"/>
              <w:bottom w:val="nil"/>
              <w:right w:val="nil"/>
            </w:tcBorders>
            <w:tcMar>
              <w:top w:w="128" w:type="dxa"/>
              <w:left w:w="43" w:type="dxa"/>
              <w:bottom w:w="43" w:type="dxa"/>
              <w:right w:w="43" w:type="dxa"/>
            </w:tcMar>
            <w:vAlign w:val="bottom"/>
          </w:tcPr>
          <w:p w14:paraId="5EDBCE27" w14:textId="77777777" w:rsidR="00EC1151" w:rsidRPr="007E60C5" w:rsidRDefault="00132E54" w:rsidP="007E60C5">
            <w:r w:rsidRPr="007E60C5">
              <w:t>626</w:t>
            </w:r>
          </w:p>
        </w:tc>
        <w:tc>
          <w:tcPr>
            <w:tcW w:w="980" w:type="dxa"/>
            <w:tcBorders>
              <w:top w:val="nil"/>
              <w:left w:val="nil"/>
              <w:bottom w:val="nil"/>
              <w:right w:val="nil"/>
            </w:tcBorders>
            <w:tcMar>
              <w:top w:w="128" w:type="dxa"/>
              <w:left w:w="43" w:type="dxa"/>
              <w:bottom w:w="43" w:type="dxa"/>
              <w:right w:w="43" w:type="dxa"/>
            </w:tcMar>
            <w:vAlign w:val="bottom"/>
          </w:tcPr>
          <w:p w14:paraId="3180889C"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B05855E" w14:textId="77777777" w:rsidR="00EC1151" w:rsidRPr="007E60C5" w:rsidRDefault="00132E54" w:rsidP="007E60C5">
            <w:r w:rsidRPr="007E60C5">
              <w:t>626</w:t>
            </w:r>
          </w:p>
        </w:tc>
        <w:tc>
          <w:tcPr>
            <w:tcW w:w="980" w:type="dxa"/>
            <w:tcBorders>
              <w:top w:val="nil"/>
              <w:left w:val="nil"/>
              <w:bottom w:val="nil"/>
              <w:right w:val="nil"/>
            </w:tcBorders>
            <w:tcMar>
              <w:top w:w="128" w:type="dxa"/>
              <w:left w:w="43" w:type="dxa"/>
              <w:bottom w:w="43" w:type="dxa"/>
              <w:right w:w="43" w:type="dxa"/>
            </w:tcMar>
            <w:vAlign w:val="bottom"/>
          </w:tcPr>
          <w:p w14:paraId="0DDA1F93" w14:textId="77777777" w:rsidR="00EC1151" w:rsidRPr="007E60C5" w:rsidRDefault="00132E54" w:rsidP="007E60C5">
            <w:r w:rsidRPr="007E60C5">
              <w:t>275</w:t>
            </w:r>
          </w:p>
        </w:tc>
      </w:tr>
      <w:tr w:rsidR="00EC1151" w:rsidRPr="007E60C5" w14:paraId="2357B85D"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2742E149" w14:textId="77777777" w:rsidR="00EC1151" w:rsidRPr="007E60C5" w:rsidRDefault="00132E54" w:rsidP="007E60C5">
            <w:r w:rsidRPr="007E60C5">
              <w:lastRenderedPageBreak/>
              <w:t>Hellas</w:t>
            </w:r>
          </w:p>
        </w:tc>
        <w:tc>
          <w:tcPr>
            <w:tcW w:w="980" w:type="dxa"/>
            <w:tcBorders>
              <w:top w:val="nil"/>
              <w:left w:val="nil"/>
              <w:bottom w:val="nil"/>
              <w:right w:val="nil"/>
            </w:tcBorders>
            <w:tcMar>
              <w:top w:w="128" w:type="dxa"/>
              <w:left w:w="43" w:type="dxa"/>
              <w:bottom w:w="43" w:type="dxa"/>
              <w:right w:w="43" w:type="dxa"/>
            </w:tcMar>
            <w:vAlign w:val="bottom"/>
          </w:tcPr>
          <w:p w14:paraId="4BC96E1B"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991F1AE" w14:textId="77777777" w:rsidR="00EC1151" w:rsidRPr="007E60C5" w:rsidRDefault="00132E54" w:rsidP="007E60C5">
            <w:r w:rsidRPr="007E60C5">
              <w:t>16 692</w:t>
            </w:r>
          </w:p>
        </w:tc>
        <w:tc>
          <w:tcPr>
            <w:tcW w:w="980" w:type="dxa"/>
            <w:tcBorders>
              <w:top w:val="nil"/>
              <w:left w:val="nil"/>
              <w:bottom w:val="nil"/>
              <w:right w:val="nil"/>
            </w:tcBorders>
            <w:tcMar>
              <w:top w:w="128" w:type="dxa"/>
              <w:left w:w="43" w:type="dxa"/>
              <w:bottom w:w="43" w:type="dxa"/>
              <w:right w:w="43" w:type="dxa"/>
            </w:tcMar>
            <w:vAlign w:val="bottom"/>
          </w:tcPr>
          <w:p w14:paraId="3EF15AF5" w14:textId="77777777" w:rsidR="00EC1151" w:rsidRPr="007E60C5" w:rsidRDefault="00132E54" w:rsidP="007E60C5">
            <w:r w:rsidRPr="007E60C5">
              <w:t>16 692</w:t>
            </w:r>
          </w:p>
        </w:tc>
        <w:tc>
          <w:tcPr>
            <w:tcW w:w="980" w:type="dxa"/>
            <w:tcBorders>
              <w:top w:val="nil"/>
              <w:left w:val="nil"/>
              <w:bottom w:val="nil"/>
              <w:right w:val="nil"/>
            </w:tcBorders>
            <w:tcMar>
              <w:top w:w="128" w:type="dxa"/>
              <w:left w:w="43" w:type="dxa"/>
              <w:bottom w:w="43" w:type="dxa"/>
              <w:right w:w="43" w:type="dxa"/>
            </w:tcMar>
            <w:vAlign w:val="bottom"/>
          </w:tcPr>
          <w:p w14:paraId="4C3B2C10"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5165175" w14:textId="77777777" w:rsidR="00EC1151" w:rsidRPr="007E60C5" w:rsidRDefault="00132E54" w:rsidP="007E60C5">
            <w:r w:rsidRPr="007E60C5">
              <w:t>6 492</w:t>
            </w:r>
          </w:p>
        </w:tc>
        <w:tc>
          <w:tcPr>
            <w:tcW w:w="980" w:type="dxa"/>
            <w:tcBorders>
              <w:top w:val="nil"/>
              <w:left w:val="nil"/>
              <w:bottom w:val="nil"/>
              <w:right w:val="nil"/>
            </w:tcBorders>
            <w:tcMar>
              <w:top w:w="128" w:type="dxa"/>
              <w:left w:w="43" w:type="dxa"/>
              <w:bottom w:w="43" w:type="dxa"/>
              <w:right w:w="43" w:type="dxa"/>
            </w:tcMar>
            <w:vAlign w:val="bottom"/>
          </w:tcPr>
          <w:p w14:paraId="143FC1B5" w14:textId="77777777" w:rsidR="00EC1151" w:rsidRPr="007E60C5" w:rsidRDefault="00132E54" w:rsidP="007E60C5">
            <w:r w:rsidRPr="007E60C5">
              <w:t>6 492</w:t>
            </w:r>
          </w:p>
        </w:tc>
        <w:tc>
          <w:tcPr>
            <w:tcW w:w="980" w:type="dxa"/>
            <w:tcBorders>
              <w:top w:val="nil"/>
              <w:left w:val="nil"/>
              <w:bottom w:val="nil"/>
              <w:right w:val="nil"/>
            </w:tcBorders>
            <w:tcMar>
              <w:top w:w="128" w:type="dxa"/>
              <w:left w:w="43" w:type="dxa"/>
              <w:bottom w:w="43" w:type="dxa"/>
              <w:right w:w="43" w:type="dxa"/>
            </w:tcMar>
            <w:vAlign w:val="bottom"/>
          </w:tcPr>
          <w:p w14:paraId="6CF70C2D" w14:textId="77777777" w:rsidR="00EC1151" w:rsidRPr="007E60C5" w:rsidRDefault="00132E54" w:rsidP="007E60C5">
            <w:r w:rsidRPr="007E60C5">
              <w:t>330</w:t>
            </w:r>
          </w:p>
        </w:tc>
        <w:tc>
          <w:tcPr>
            <w:tcW w:w="980" w:type="dxa"/>
            <w:tcBorders>
              <w:top w:val="nil"/>
              <w:left w:val="nil"/>
              <w:bottom w:val="nil"/>
              <w:right w:val="nil"/>
            </w:tcBorders>
            <w:tcMar>
              <w:top w:w="128" w:type="dxa"/>
              <w:left w:w="43" w:type="dxa"/>
              <w:bottom w:w="43" w:type="dxa"/>
              <w:right w:w="43" w:type="dxa"/>
            </w:tcMar>
            <w:vAlign w:val="bottom"/>
          </w:tcPr>
          <w:p w14:paraId="5C9B08DE" w14:textId="77777777" w:rsidR="00EC1151" w:rsidRPr="007E60C5" w:rsidRDefault="00132E54" w:rsidP="007E60C5">
            <w:r w:rsidRPr="007E60C5">
              <w:t>8 210</w:t>
            </w:r>
          </w:p>
        </w:tc>
        <w:tc>
          <w:tcPr>
            <w:tcW w:w="980" w:type="dxa"/>
            <w:tcBorders>
              <w:top w:val="nil"/>
              <w:left w:val="nil"/>
              <w:bottom w:val="nil"/>
              <w:right w:val="nil"/>
            </w:tcBorders>
            <w:tcMar>
              <w:top w:w="128" w:type="dxa"/>
              <w:left w:w="43" w:type="dxa"/>
              <w:bottom w:w="43" w:type="dxa"/>
              <w:right w:w="43" w:type="dxa"/>
            </w:tcMar>
            <w:vAlign w:val="bottom"/>
          </w:tcPr>
          <w:p w14:paraId="42B0037E" w14:textId="77777777" w:rsidR="00EC1151" w:rsidRPr="007E60C5" w:rsidRDefault="00132E54" w:rsidP="007E60C5">
            <w:r w:rsidRPr="007E60C5">
              <w:t>8 540</w:t>
            </w:r>
          </w:p>
        </w:tc>
        <w:tc>
          <w:tcPr>
            <w:tcW w:w="980" w:type="dxa"/>
            <w:tcBorders>
              <w:top w:val="nil"/>
              <w:left w:val="nil"/>
              <w:bottom w:val="nil"/>
              <w:right w:val="nil"/>
            </w:tcBorders>
            <w:tcMar>
              <w:top w:w="128" w:type="dxa"/>
              <w:left w:w="43" w:type="dxa"/>
              <w:bottom w:w="43" w:type="dxa"/>
              <w:right w:w="43" w:type="dxa"/>
            </w:tcMar>
            <w:vAlign w:val="bottom"/>
          </w:tcPr>
          <w:p w14:paraId="7582C041" w14:textId="77777777" w:rsidR="00EC1151" w:rsidRPr="007E60C5" w:rsidRDefault="00132E54" w:rsidP="007E60C5">
            <w:r w:rsidRPr="007E60C5">
              <w:t>3 186</w:t>
            </w:r>
          </w:p>
        </w:tc>
        <w:tc>
          <w:tcPr>
            <w:tcW w:w="980" w:type="dxa"/>
            <w:tcBorders>
              <w:top w:val="nil"/>
              <w:left w:val="nil"/>
              <w:bottom w:val="nil"/>
              <w:right w:val="nil"/>
            </w:tcBorders>
            <w:tcMar>
              <w:top w:w="128" w:type="dxa"/>
              <w:left w:w="43" w:type="dxa"/>
              <w:bottom w:w="43" w:type="dxa"/>
              <w:right w:w="43" w:type="dxa"/>
            </w:tcMar>
            <w:vAlign w:val="bottom"/>
          </w:tcPr>
          <w:p w14:paraId="34166265" w14:textId="77777777" w:rsidR="00EC1151" w:rsidRPr="007E60C5" w:rsidRDefault="00132E54" w:rsidP="007E60C5">
            <w:r w:rsidRPr="007E60C5">
              <w:t>11 828</w:t>
            </w:r>
          </w:p>
        </w:tc>
        <w:tc>
          <w:tcPr>
            <w:tcW w:w="980" w:type="dxa"/>
            <w:tcBorders>
              <w:top w:val="nil"/>
              <w:left w:val="nil"/>
              <w:bottom w:val="nil"/>
              <w:right w:val="nil"/>
            </w:tcBorders>
            <w:tcMar>
              <w:top w:w="128" w:type="dxa"/>
              <w:left w:w="43" w:type="dxa"/>
              <w:bottom w:w="43" w:type="dxa"/>
              <w:right w:w="43" w:type="dxa"/>
            </w:tcMar>
            <w:vAlign w:val="bottom"/>
          </w:tcPr>
          <w:p w14:paraId="59C97C01" w14:textId="77777777" w:rsidR="00EC1151" w:rsidRPr="007E60C5" w:rsidRDefault="00132E54" w:rsidP="007E60C5">
            <w:r w:rsidRPr="007E60C5">
              <w:t>15 014</w:t>
            </w:r>
          </w:p>
        </w:tc>
        <w:tc>
          <w:tcPr>
            <w:tcW w:w="980" w:type="dxa"/>
            <w:tcBorders>
              <w:top w:val="nil"/>
              <w:left w:val="nil"/>
              <w:bottom w:val="nil"/>
              <w:right w:val="nil"/>
            </w:tcBorders>
            <w:tcMar>
              <w:top w:w="128" w:type="dxa"/>
              <w:left w:w="43" w:type="dxa"/>
              <w:bottom w:w="43" w:type="dxa"/>
              <w:right w:w="43" w:type="dxa"/>
            </w:tcMar>
            <w:vAlign w:val="bottom"/>
          </w:tcPr>
          <w:p w14:paraId="21A71EDD" w14:textId="77777777" w:rsidR="00EC1151" w:rsidRPr="007E60C5" w:rsidRDefault="00132E54" w:rsidP="007E60C5">
            <w:r w:rsidRPr="007E60C5">
              <w:t>6 474</w:t>
            </w:r>
          </w:p>
        </w:tc>
      </w:tr>
      <w:tr w:rsidR="00EC1151" w:rsidRPr="007E60C5" w14:paraId="70C82859"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77488479" w14:textId="77777777" w:rsidR="00EC1151" w:rsidRPr="007E60C5" w:rsidRDefault="00132E54" w:rsidP="007E60C5">
            <w:r w:rsidRPr="007E60C5">
              <w:t>India</w:t>
            </w:r>
          </w:p>
        </w:tc>
        <w:tc>
          <w:tcPr>
            <w:tcW w:w="980" w:type="dxa"/>
            <w:tcBorders>
              <w:top w:val="nil"/>
              <w:left w:val="nil"/>
              <w:bottom w:val="nil"/>
              <w:right w:val="nil"/>
            </w:tcBorders>
            <w:tcMar>
              <w:top w:w="128" w:type="dxa"/>
              <w:left w:w="43" w:type="dxa"/>
              <w:bottom w:w="43" w:type="dxa"/>
              <w:right w:w="43" w:type="dxa"/>
            </w:tcMar>
            <w:vAlign w:val="bottom"/>
          </w:tcPr>
          <w:p w14:paraId="340F1B1B"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28FAC1B" w14:textId="77777777" w:rsidR="00EC1151" w:rsidRPr="007E60C5" w:rsidRDefault="00132E54" w:rsidP="007E60C5">
            <w:r w:rsidRPr="007E60C5">
              <w:t>142</w:t>
            </w:r>
          </w:p>
        </w:tc>
        <w:tc>
          <w:tcPr>
            <w:tcW w:w="980" w:type="dxa"/>
            <w:tcBorders>
              <w:top w:val="nil"/>
              <w:left w:val="nil"/>
              <w:bottom w:val="nil"/>
              <w:right w:val="nil"/>
            </w:tcBorders>
            <w:tcMar>
              <w:top w:w="128" w:type="dxa"/>
              <w:left w:w="43" w:type="dxa"/>
              <w:bottom w:w="43" w:type="dxa"/>
              <w:right w:w="43" w:type="dxa"/>
            </w:tcMar>
            <w:vAlign w:val="bottom"/>
          </w:tcPr>
          <w:p w14:paraId="1CCA64B9" w14:textId="77777777" w:rsidR="00EC1151" w:rsidRPr="007E60C5" w:rsidRDefault="00132E54" w:rsidP="007E60C5">
            <w:r w:rsidRPr="007E60C5">
              <w:t>142</w:t>
            </w:r>
          </w:p>
        </w:tc>
        <w:tc>
          <w:tcPr>
            <w:tcW w:w="980" w:type="dxa"/>
            <w:tcBorders>
              <w:top w:val="nil"/>
              <w:left w:val="nil"/>
              <w:bottom w:val="nil"/>
              <w:right w:val="nil"/>
            </w:tcBorders>
            <w:tcMar>
              <w:top w:w="128" w:type="dxa"/>
              <w:left w:w="43" w:type="dxa"/>
              <w:bottom w:w="43" w:type="dxa"/>
              <w:right w:w="43" w:type="dxa"/>
            </w:tcMar>
            <w:vAlign w:val="bottom"/>
          </w:tcPr>
          <w:p w14:paraId="1B86C9AD"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CF3BBBB" w14:textId="77777777" w:rsidR="00EC1151" w:rsidRPr="007E60C5" w:rsidRDefault="00132E54" w:rsidP="007E60C5">
            <w:r w:rsidRPr="007E60C5">
              <w:t>2 283</w:t>
            </w:r>
          </w:p>
        </w:tc>
        <w:tc>
          <w:tcPr>
            <w:tcW w:w="980" w:type="dxa"/>
            <w:tcBorders>
              <w:top w:val="nil"/>
              <w:left w:val="nil"/>
              <w:bottom w:val="nil"/>
              <w:right w:val="nil"/>
            </w:tcBorders>
            <w:tcMar>
              <w:top w:w="128" w:type="dxa"/>
              <w:left w:w="43" w:type="dxa"/>
              <w:bottom w:w="43" w:type="dxa"/>
              <w:right w:w="43" w:type="dxa"/>
            </w:tcMar>
            <w:vAlign w:val="bottom"/>
          </w:tcPr>
          <w:p w14:paraId="4D75AC28" w14:textId="77777777" w:rsidR="00EC1151" w:rsidRPr="007E60C5" w:rsidRDefault="00132E54" w:rsidP="007E60C5">
            <w:r w:rsidRPr="007E60C5">
              <w:t>2 283</w:t>
            </w:r>
          </w:p>
        </w:tc>
        <w:tc>
          <w:tcPr>
            <w:tcW w:w="980" w:type="dxa"/>
            <w:tcBorders>
              <w:top w:val="nil"/>
              <w:left w:val="nil"/>
              <w:bottom w:val="nil"/>
              <w:right w:val="nil"/>
            </w:tcBorders>
            <w:tcMar>
              <w:top w:w="128" w:type="dxa"/>
              <w:left w:w="43" w:type="dxa"/>
              <w:bottom w:w="43" w:type="dxa"/>
              <w:right w:w="43" w:type="dxa"/>
            </w:tcMar>
            <w:vAlign w:val="bottom"/>
          </w:tcPr>
          <w:p w14:paraId="365A4F5A"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1A2FAD9" w14:textId="77777777" w:rsidR="00EC1151" w:rsidRPr="007E60C5" w:rsidRDefault="00132E54" w:rsidP="007E60C5">
            <w:r w:rsidRPr="007E60C5">
              <w:t>42 554</w:t>
            </w:r>
          </w:p>
        </w:tc>
        <w:tc>
          <w:tcPr>
            <w:tcW w:w="980" w:type="dxa"/>
            <w:tcBorders>
              <w:top w:val="nil"/>
              <w:left w:val="nil"/>
              <w:bottom w:val="nil"/>
              <w:right w:val="nil"/>
            </w:tcBorders>
            <w:tcMar>
              <w:top w:w="128" w:type="dxa"/>
              <w:left w:w="43" w:type="dxa"/>
              <w:bottom w:w="43" w:type="dxa"/>
              <w:right w:w="43" w:type="dxa"/>
            </w:tcMar>
            <w:vAlign w:val="bottom"/>
          </w:tcPr>
          <w:p w14:paraId="247E37CB" w14:textId="77777777" w:rsidR="00EC1151" w:rsidRPr="007E60C5" w:rsidRDefault="00132E54" w:rsidP="007E60C5">
            <w:r w:rsidRPr="007E60C5">
              <w:t>42 554</w:t>
            </w:r>
          </w:p>
        </w:tc>
        <w:tc>
          <w:tcPr>
            <w:tcW w:w="980" w:type="dxa"/>
            <w:tcBorders>
              <w:top w:val="nil"/>
              <w:left w:val="nil"/>
              <w:bottom w:val="nil"/>
              <w:right w:val="nil"/>
            </w:tcBorders>
            <w:tcMar>
              <w:top w:w="128" w:type="dxa"/>
              <w:left w:w="43" w:type="dxa"/>
              <w:bottom w:w="43" w:type="dxa"/>
              <w:right w:w="43" w:type="dxa"/>
            </w:tcMar>
            <w:vAlign w:val="bottom"/>
          </w:tcPr>
          <w:p w14:paraId="192F1BDF" w14:textId="77777777" w:rsidR="00EC1151" w:rsidRPr="007E60C5" w:rsidRDefault="00132E54" w:rsidP="007E60C5">
            <w:r w:rsidRPr="007E60C5">
              <w:t>2 148</w:t>
            </w:r>
          </w:p>
        </w:tc>
        <w:tc>
          <w:tcPr>
            <w:tcW w:w="980" w:type="dxa"/>
            <w:tcBorders>
              <w:top w:val="nil"/>
              <w:left w:val="nil"/>
              <w:bottom w:val="nil"/>
              <w:right w:val="nil"/>
            </w:tcBorders>
            <w:tcMar>
              <w:top w:w="128" w:type="dxa"/>
              <w:left w:w="43" w:type="dxa"/>
              <w:bottom w:w="43" w:type="dxa"/>
              <w:right w:w="43" w:type="dxa"/>
            </w:tcMar>
            <w:vAlign w:val="bottom"/>
          </w:tcPr>
          <w:p w14:paraId="3F4D0B89" w14:textId="77777777" w:rsidR="00EC1151" w:rsidRPr="007E60C5" w:rsidRDefault="00132E54" w:rsidP="007E60C5">
            <w:r w:rsidRPr="007E60C5">
              <w:t>24 708</w:t>
            </w:r>
          </w:p>
        </w:tc>
        <w:tc>
          <w:tcPr>
            <w:tcW w:w="980" w:type="dxa"/>
            <w:tcBorders>
              <w:top w:val="nil"/>
              <w:left w:val="nil"/>
              <w:bottom w:val="nil"/>
              <w:right w:val="nil"/>
            </w:tcBorders>
            <w:tcMar>
              <w:top w:w="128" w:type="dxa"/>
              <w:left w:w="43" w:type="dxa"/>
              <w:bottom w:w="43" w:type="dxa"/>
              <w:right w:w="43" w:type="dxa"/>
            </w:tcMar>
            <w:vAlign w:val="bottom"/>
          </w:tcPr>
          <w:p w14:paraId="09C0523A" w14:textId="77777777" w:rsidR="00EC1151" w:rsidRPr="007E60C5" w:rsidRDefault="00132E54" w:rsidP="007E60C5">
            <w:r w:rsidRPr="007E60C5">
              <w:t>26 856</w:t>
            </w:r>
          </w:p>
        </w:tc>
        <w:tc>
          <w:tcPr>
            <w:tcW w:w="980" w:type="dxa"/>
            <w:tcBorders>
              <w:top w:val="nil"/>
              <w:left w:val="nil"/>
              <w:bottom w:val="nil"/>
              <w:right w:val="nil"/>
            </w:tcBorders>
            <w:tcMar>
              <w:top w:w="128" w:type="dxa"/>
              <w:left w:w="43" w:type="dxa"/>
              <w:bottom w:w="43" w:type="dxa"/>
              <w:right w:w="43" w:type="dxa"/>
            </w:tcMar>
            <w:vAlign w:val="bottom"/>
          </w:tcPr>
          <w:p w14:paraId="321F2B2D" w14:textId="77777777" w:rsidR="00EC1151" w:rsidRPr="007E60C5" w:rsidRDefault="00132E54" w:rsidP="007E60C5">
            <w:r w:rsidRPr="007E60C5">
              <w:t>-15 698</w:t>
            </w:r>
          </w:p>
        </w:tc>
      </w:tr>
      <w:tr w:rsidR="00EC1151" w:rsidRPr="007E60C5" w14:paraId="46FD20C6"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49C0D7B7" w14:textId="77777777" w:rsidR="00EC1151" w:rsidRPr="007E60C5" w:rsidRDefault="00132E54" w:rsidP="007E60C5">
            <w:r w:rsidRPr="007E60C5">
              <w:t>Indonesia</w:t>
            </w:r>
          </w:p>
        </w:tc>
        <w:tc>
          <w:tcPr>
            <w:tcW w:w="980" w:type="dxa"/>
            <w:tcBorders>
              <w:top w:val="nil"/>
              <w:left w:val="nil"/>
              <w:bottom w:val="nil"/>
              <w:right w:val="nil"/>
            </w:tcBorders>
            <w:tcMar>
              <w:top w:w="128" w:type="dxa"/>
              <w:left w:w="43" w:type="dxa"/>
              <w:bottom w:w="43" w:type="dxa"/>
              <w:right w:w="43" w:type="dxa"/>
            </w:tcMar>
            <w:vAlign w:val="bottom"/>
          </w:tcPr>
          <w:p w14:paraId="06206B37" w14:textId="77777777" w:rsidR="00EC1151" w:rsidRPr="007E60C5" w:rsidRDefault="00132E54" w:rsidP="007E60C5">
            <w:r w:rsidRPr="007E60C5">
              <w:t>9 855</w:t>
            </w:r>
          </w:p>
        </w:tc>
        <w:tc>
          <w:tcPr>
            <w:tcW w:w="980" w:type="dxa"/>
            <w:tcBorders>
              <w:top w:val="nil"/>
              <w:left w:val="nil"/>
              <w:bottom w:val="nil"/>
              <w:right w:val="nil"/>
            </w:tcBorders>
            <w:tcMar>
              <w:top w:w="128" w:type="dxa"/>
              <w:left w:w="43" w:type="dxa"/>
              <w:bottom w:w="43" w:type="dxa"/>
              <w:right w:w="43" w:type="dxa"/>
            </w:tcMar>
            <w:vAlign w:val="bottom"/>
          </w:tcPr>
          <w:p w14:paraId="24BDC764" w14:textId="77777777" w:rsidR="00EC1151" w:rsidRPr="007E60C5" w:rsidRDefault="00132E54" w:rsidP="007E60C5">
            <w:r w:rsidRPr="007E60C5">
              <w:t>1 676</w:t>
            </w:r>
          </w:p>
        </w:tc>
        <w:tc>
          <w:tcPr>
            <w:tcW w:w="980" w:type="dxa"/>
            <w:tcBorders>
              <w:top w:val="nil"/>
              <w:left w:val="nil"/>
              <w:bottom w:val="nil"/>
              <w:right w:val="nil"/>
            </w:tcBorders>
            <w:tcMar>
              <w:top w:w="128" w:type="dxa"/>
              <w:left w:w="43" w:type="dxa"/>
              <w:bottom w:w="43" w:type="dxa"/>
              <w:right w:w="43" w:type="dxa"/>
            </w:tcMar>
            <w:vAlign w:val="bottom"/>
          </w:tcPr>
          <w:p w14:paraId="1F9719D4" w14:textId="77777777" w:rsidR="00EC1151" w:rsidRPr="007E60C5" w:rsidRDefault="00132E54" w:rsidP="007E60C5">
            <w:r w:rsidRPr="007E60C5">
              <w:t>11 531</w:t>
            </w:r>
          </w:p>
        </w:tc>
        <w:tc>
          <w:tcPr>
            <w:tcW w:w="980" w:type="dxa"/>
            <w:tcBorders>
              <w:top w:val="nil"/>
              <w:left w:val="nil"/>
              <w:bottom w:val="nil"/>
              <w:right w:val="nil"/>
            </w:tcBorders>
            <w:tcMar>
              <w:top w:w="128" w:type="dxa"/>
              <w:left w:w="43" w:type="dxa"/>
              <w:bottom w:w="43" w:type="dxa"/>
              <w:right w:w="43" w:type="dxa"/>
            </w:tcMar>
            <w:vAlign w:val="bottom"/>
          </w:tcPr>
          <w:p w14:paraId="02C68CF9" w14:textId="77777777" w:rsidR="00EC1151" w:rsidRPr="007E60C5" w:rsidRDefault="00132E54" w:rsidP="007E60C5">
            <w:r w:rsidRPr="007E60C5">
              <w:t>508 636</w:t>
            </w:r>
          </w:p>
        </w:tc>
        <w:tc>
          <w:tcPr>
            <w:tcW w:w="980" w:type="dxa"/>
            <w:tcBorders>
              <w:top w:val="nil"/>
              <w:left w:val="nil"/>
              <w:bottom w:val="nil"/>
              <w:right w:val="nil"/>
            </w:tcBorders>
            <w:tcMar>
              <w:top w:w="128" w:type="dxa"/>
              <w:left w:w="43" w:type="dxa"/>
              <w:bottom w:w="43" w:type="dxa"/>
              <w:right w:w="43" w:type="dxa"/>
            </w:tcMar>
            <w:vAlign w:val="bottom"/>
          </w:tcPr>
          <w:p w14:paraId="161ACD5A" w14:textId="77777777" w:rsidR="00EC1151" w:rsidRPr="007E60C5" w:rsidRDefault="00132E54" w:rsidP="007E60C5">
            <w:r w:rsidRPr="007E60C5">
              <w:t>33 604</w:t>
            </w:r>
          </w:p>
        </w:tc>
        <w:tc>
          <w:tcPr>
            <w:tcW w:w="980" w:type="dxa"/>
            <w:tcBorders>
              <w:top w:val="nil"/>
              <w:left w:val="nil"/>
              <w:bottom w:val="nil"/>
              <w:right w:val="nil"/>
            </w:tcBorders>
            <w:tcMar>
              <w:top w:w="128" w:type="dxa"/>
              <w:left w:w="43" w:type="dxa"/>
              <w:bottom w:w="43" w:type="dxa"/>
              <w:right w:w="43" w:type="dxa"/>
            </w:tcMar>
            <w:vAlign w:val="bottom"/>
          </w:tcPr>
          <w:p w14:paraId="1D44C593" w14:textId="77777777" w:rsidR="00EC1151" w:rsidRPr="007E60C5" w:rsidRDefault="00132E54" w:rsidP="007E60C5">
            <w:r w:rsidRPr="007E60C5">
              <w:t>542 240</w:t>
            </w:r>
          </w:p>
        </w:tc>
        <w:tc>
          <w:tcPr>
            <w:tcW w:w="980" w:type="dxa"/>
            <w:tcBorders>
              <w:top w:val="nil"/>
              <w:left w:val="nil"/>
              <w:bottom w:val="nil"/>
              <w:right w:val="nil"/>
            </w:tcBorders>
            <w:tcMar>
              <w:top w:w="128" w:type="dxa"/>
              <w:left w:w="43" w:type="dxa"/>
              <w:bottom w:w="43" w:type="dxa"/>
              <w:right w:w="43" w:type="dxa"/>
            </w:tcMar>
            <w:vAlign w:val="bottom"/>
          </w:tcPr>
          <w:p w14:paraId="725C54A4" w14:textId="77777777" w:rsidR="00EC1151" w:rsidRPr="007E60C5" w:rsidRDefault="00132E54" w:rsidP="007E60C5">
            <w:r w:rsidRPr="007E60C5">
              <w:t>22 923</w:t>
            </w:r>
          </w:p>
        </w:tc>
        <w:tc>
          <w:tcPr>
            <w:tcW w:w="980" w:type="dxa"/>
            <w:tcBorders>
              <w:top w:val="nil"/>
              <w:left w:val="nil"/>
              <w:bottom w:val="nil"/>
              <w:right w:val="nil"/>
            </w:tcBorders>
            <w:tcMar>
              <w:top w:w="128" w:type="dxa"/>
              <w:left w:w="43" w:type="dxa"/>
              <w:bottom w:w="43" w:type="dxa"/>
              <w:right w:w="43" w:type="dxa"/>
            </w:tcMar>
            <w:vAlign w:val="bottom"/>
          </w:tcPr>
          <w:p w14:paraId="5B281947" w14:textId="77777777" w:rsidR="00EC1151" w:rsidRPr="007E60C5" w:rsidRDefault="00132E54" w:rsidP="007E60C5">
            <w:r w:rsidRPr="007E60C5">
              <w:t>37 894</w:t>
            </w:r>
          </w:p>
        </w:tc>
        <w:tc>
          <w:tcPr>
            <w:tcW w:w="980" w:type="dxa"/>
            <w:tcBorders>
              <w:top w:val="nil"/>
              <w:left w:val="nil"/>
              <w:bottom w:val="nil"/>
              <w:right w:val="nil"/>
            </w:tcBorders>
            <w:tcMar>
              <w:top w:w="128" w:type="dxa"/>
              <w:left w:w="43" w:type="dxa"/>
              <w:bottom w:w="43" w:type="dxa"/>
              <w:right w:w="43" w:type="dxa"/>
            </w:tcMar>
            <w:vAlign w:val="bottom"/>
          </w:tcPr>
          <w:p w14:paraId="2C5EA2D1" w14:textId="77777777" w:rsidR="00EC1151" w:rsidRPr="007E60C5" w:rsidRDefault="00132E54" w:rsidP="007E60C5">
            <w:r w:rsidRPr="007E60C5">
              <w:t>60 817</w:t>
            </w:r>
          </w:p>
        </w:tc>
        <w:tc>
          <w:tcPr>
            <w:tcW w:w="980" w:type="dxa"/>
            <w:tcBorders>
              <w:top w:val="nil"/>
              <w:left w:val="nil"/>
              <w:bottom w:val="nil"/>
              <w:right w:val="nil"/>
            </w:tcBorders>
            <w:tcMar>
              <w:top w:w="128" w:type="dxa"/>
              <w:left w:w="43" w:type="dxa"/>
              <w:bottom w:w="43" w:type="dxa"/>
              <w:right w:w="43" w:type="dxa"/>
            </w:tcMar>
            <w:vAlign w:val="bottom"/>
          </w:tcPr>
          <w:p w14:paraId="45990697" w14:textId="77777777" w:rsidR="00EC1151" w:rsidRPr="007E60C5" w:rsidRDefault="00132E54" w:rsidP="007E60C5">
            <w:r w:rsidRPr="007E60C5">
              <w:t>225</w:t>
            </w:r>
          </w:p>
        </w:tc>
        <w:tc>
          <w:tcPr>
            <w:tcW w:w="980" w:type="dxa"/>
            <w:tcBorders>
              <w:top w:val="nil"/>
              <w:left w:val="nil"/>
              <w:bottom w:val="nil"/>
              <w:right w:val="nil"/>
            </w:tcBorders>
            <w:tcMar>
              <w:top w:w="128" w:type="dxa"/>
              <w:left w:w="43" w:type="dxa"/>
              <w:bottom w:w="43" w:type="dxa"/>
              <w:right w:w="43" w:type="dxa"/>
            </w:tcMar>
            <w:vAlign w:val="bottom"/>
          </w:tcPr>
          <w:p w14:paraId="1A9EA074" w14:textId="77777777" w:rsidR="00EC1151" w:rsidRPr="007E60C5" w:rsidRDefault="00132E54" w:rsidP="007E60C5">
            <w:r w:rsidRPr="007E60C5">
              <w:t>8 901</w:t>
            </w:r>
          </w:p>
        </w:tc>
        <w:tc>
          <w:tcPr>
            <w:tcW w:w="980" w:type="dxa"/>
            <w:tcBorders>
              <w:top w:val="nil"/>
              <w:left w:val="nil"/>
              <w:bottom w:val="nil"/>
              <w:right w:val="nil"/>
            </w:tcBorders>
            <w:tcMar>
              <w:top w:w="128" w:type="dxa"/>
              <w:left w:w="43" w:type="dxa"/>
              <w:bottom w:w="43" w:type="dxa"/>
              <w:right w:w="43" w:type="dxa"/>
            </w:tcMar>
            <w:vAlign w:val="bottom"/>
          </w:tcPr>
          <w:p w14:paraId="527E5490" w14:textId="77777777" w:rsidR="00EC1151" w:rsidRPr="007E60C5" w:rsidRDefault="00132E54" w:rsidP="007E60C5">
            <w:r w:rsidRPr="007E60C5">
              <w:t>9 126</w:t>
            </w:r>
          </w:p>
        </w:tc>
        <w:tc>
          <w:tcPr>
            <w:tcW w:w="980" w:type="dxa"/>
            <w:tcBorders>
              <w:top w:val="nil"/>
              <w:left w:val="nil"/>
              <w:bottom w:val="nil"/>
              <w:right w:val="nil"/>
            </w:tcBorders>
            <w:tcMar>
              <w:top w:w="128" w:type="dxa"/>
              <w:left w:w="43" w:type="dxa"/>
              <w:bottom w:w="43" w:type="dxa"/>
              <w:right w:w="43" w:type="dxa"/>
            </w:tcMar>
            <w:vAlign w:val="bottom"/>
          </w:tcPr>
          <w:p w14:paraId="537EEAA8" w14:textId="77777777" w:rsidR="00EC1151" w:rsidRPr="007E60C5" w:rsidRDefault="00132E54" w:rsidP="007E60C5">
            <w:r w:rsidRPr="007E60C5">
              <w:t>-51 691</w:t>
            </w:r>
          </w:p>
        </w:tc>
      </w:tr>
      <w:tr w:rsidR="00EC1151" w:rsidRPr="007E60C5" w14:paraId="08879D37"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77DF1B6D" w14:textId="77777777" w:rsidR="00EC1151" w:rsidRPr="007E60C5" w:rsidRDefault="00132E54" w:rsidP="007E60C5">
            <w:r w:rsidRPr="007E60C5">
              <w:t>Irak</w:t>
            </w:r>
            <w:r w:rsidRPr="007E60C5">
              <w:rPr>
                <w:rStyle w:val="skrift-hevet"/>
              </w:rPr>
              <w:t>2</w:t>
            </w:r>
          </w:p>
        </w:tc>
        <w:tc>
          <w:tcPr>
            <w:tcW w:w="980" w:type="dxa"/>
            <w:tcBorders>
              <w:top w:val="nil"/>
              <w:left w:val="nil"/>
              <w:bottom w:val="nil"/>
              <w:right w:val="nil"/>
            </w:tcBorders>
            <w:tcMar>
              <w:top w:w="128" w:type="dxa"/>
              <w:left w:w="43" w:type="dxa"/>
              <w:bottom w:w="43" w:type="dxa"/>
              <w:right w:w="43" w:type="dxa"/>
            </w:tcMar>
            <w:vAlign w:val="bottom"/>
          </w:tcPr>
          <w:p w14:paraId="452C1A16"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7F190A3"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946A478"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6204E9C"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074874B"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177332B"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4F2DA2F"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3A8DD5E" w14:textId="77777777" w:rsidR="00EC1151" w:rsidRPr="007E60C5" w:rsidRDefault="00132E54" w:rsidP="007E60C5">
            <w:r w:rsidRPr="007E60C5">
              <w:t>399</w:t>
            </w:r>
          </w:p>
        </w:tc>
        <w:tc>
          <w:tcPr>
            <w:tcW w:w="980" w:type="dxa"/>
            <w:tcBorders>
              <w:top w:val="nil"/>
              <w:left w:val="nil"/>
              <w:bottom w:val="nil"/>
              <w:right w:val="nil"/>
            </w:tcBorders>
            <w:tcMar>
              <w:top w:w="128" w:type="dxa"/>
              <w:left w:w="43" w:type="dxa"/>
              <w:bottom w:w="43" w:type="dxa"/>
              <w:right w:w="43" w:type="dxa"/>
            </w:tcMar>
            <w:vAlign w:val="bottom"/>
          </w:tcPr>
          <w:p w14:paraId="30414401" w14:textId="77777777" w:rsidR="00EC1151" w:rsidRPr="007E60C5" w:rsidRDefault="00132E54" w:rsidP="007E60C5">
            <w:r w:rsidRPr="007E60C5">
              <w:t>399</w:t>
            </w:r>
          </w:p>
        </w:tc>
        <w:tc>
          <w:tcPr>
            <w:tcW w:w="980" w:type="dxa"/>
            <w:tcBorders>
              <w:top w:val="nil"/>
              <w:left w:val="nil"/>
              <w:bottom w:val="nil"/>
              <w:right w:val="nil"/>
            </w:tcBorders>
            <w:tcMar>
              <w:top w:w="128" w:type="dxa"/>
              <w:left w:w="43" w:type="dxa"/>
              <w:bottom w:w="43" w:type="dxa"/>
              <w:right w:w="43" w:type="dxa"/>
            </w:tcMar>
            <w:vAlign w:val="bottom"/>
          </w:tcPr>
          <w:p w14:paraId="52DAA0B8"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854A230" w14:textId="77777777" w:rsidR="00EC1151" w:rsidRPr="007E60C5" w:rsidRDefault="00132E54" w:rsidP="007E60C5">
            <w:r w:rsidRPr="007E60C5">
              <w:t>268</w:t>
            </w:r>
          </w:p>
        </w:tc>
        <w:tc>
          <w:tcPr>
            <w:tcW w:w="980" w:type="dxa"/>
            <w:tcBorders>
              <w:top w:val="nil"/>
              <w:left w:val="nil"/>
              <w:bottom w:val="nil"/>
              <w:right w:val="nil"/>
            </w:tcBorders>
            <w:tcMar>
              <w:top w:w="128" w:type="dxa"/>
              <w:left w:w="43" w:type="dxa"/>
              <w:bottom w:w="43" w:type="dxa"/>
              <w:right w:w="43" w:type="dxa"/>
            </w:tcMar>
            <w:vAlign w:val="bottom"/>
          </w:tcPr>
          <w:p w14:paraId="51DEE221" w14:textId="77777777" w:rsidR="00EC1151" w:rsidRPr="007E60C5" w:rsidRDefault="00132E54" w:rsidP="007E60C5">
            <w:r w:rsidRPr="007E60C5">
              <w:t>268</w:t>
            </w:r>
          </w:p>
        </w:tc>
        <w:tc>
          <w:tcPr>
            <w:tcW w:w="980" w:type="dxa"/>
            <w:tcBorders>
              <w:top w:val="nil"/>
              <w:left w:val="nil"/>
              <w:bottom w:val="nil"/>
              <w:right w:val="nil"/>
            </w:tcBorders>
            <w:tcMar>
              <w:top w:w="128" w:type="dxa"/>
              <w:left w:w="43" w:type="dxa"/>
              <w:bottom w:w="43" w:type="dxa"/>
              <w:right w:w="43" w:type="dxa"/>
            </w:tcMar>
            <w:vAlign w:val="bottom"/>
          </w:tcPr>
          <w:p w14:paraId="6E95EBE5" w14:textId="77777777" w:rsidR="00EC1151" w:rsidRPr="007E60C5" w:rsidRDefault="00132E54" w:rsidP="007E60C5">
            <w:r w:rsidRPr="007E60C5">
              <w:t>-131</w:t>
            </w:r>
          </w:p>
        </w:tc>
      </w:tr>
      <w:tr w:rsidR="00EC1151" w:rsidRPr="007E60C5" w14:paraId="15A8E2AE"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55A7058B" w14:textId="77777777" w:rsidR="00EC1151" w:rsidRPr="007E60C5" w:rsidRDefault="00132E54" w:rsidP="007E60C5">
            <w:r w:rsidRPr="007E60C5">
              <w:t>Irland</w:t>
            </w:r>
          </w:p>
        </w:tc>
        <w:tc>
          <w:tcPr>
            <w:tcW w:w="980" w:type="dxa"/>
            <w:tcBorders>
              <w:top w:val="nil"/>
              <w:left w:val="nil"/>
              <w:bottom w:val="nil"/>
              <w:right w:val="nil"/>
            </w:tcBorders>
            <w:tcMar>
              <w:top w:w="128" w:type="dxa"/>
              <w:left w:w="43" w:type="dxa"/>
              <w:bottom w:w="43" w:type="dxa"/>
              <w:right w:w="43" w:type="dxa"/>
            </w:tcMar>
            <w:vAlign w:val="bottom"/>
          </w:tcPr>
          <w:p w14:paraId="038C990A" w14:textId="77777777" w:rsidR="00EC1151" w:rsidRPr="007E60C5" w:rsidRDefault="00132E54" w:rsidP="007E60C5">
            <w:r w:rsidRPr="007E60C5">
              <w:t>20 729</w:t>
            </w:r>
          </w:p>
        </w:tc>
        <w:tc>
          <w:tcPr>
            <w:tcW w:w="980" w:type="dxa"/>
            <w:tcBorders>
              <w:top w:val="nil"/>
              <w:left w:val="nil"/>
              <w:bottom w:val="nil"/>
              <w:right w:val="nil"/>
            </w:tcBorders>
            <w:tcMar>
              <w:top w:w="128" w:type="dxa"/>
              <w:left w:w="43" w:type="dxa"/>
              <w:bottom w:w="43" w:type="dxa"/>
              <w:right w:w="43" w:type="dxa"/>
            </w:tcMar>
            <w:vAlign w:val="bottom"/>
          </w:tcPr>
          <w:p w14:paraId="43D7CB8E" w14:textId="77777777" w:rsidR="00EC1151" w:rsidRPr="007E60C5" w:rsidRDefault="00132E54" w:rsidP="007E60C5">
            <w:r w:rsidRPr="007E60C5">
              <w:t>758</w:t>
            </w:r>
          </w:p>
        </w:tc>
        <w:tc>
          <w:tcPr>
            <w:tcW w:w="980" w:type="dxa"/>
            <w:tcBorders>
              <w:top w:val="nil"/>
              <w:left w:val="nil"/>
              <w:bottom w:val="nil"/>
              <w:right w:val="nil"/>
            </w:tcBorders>
            <w:tcMar>
              <w:top w:w="128" w:type="dxa"/>
              <w:left w:w="43" w:type="dxa"/>
              <w:bottom w:w="43" w:type="dxa"/>
              <w:right w:w="43" w:type="dxa"/>
            </w:tcMar>
            <w:vAlign w:val="bottom"/>
          </w:tcPr>
          <w:p w14:paraId="48A8E5E5" w14:textId="77777777" w:rsidR="00EC1151" w:rsidRPr="007E60C5" w:rsidRDefault="00132E54" w:rsidP="007E60C5">
            <w:r w:rsidRPr="007E60C5">
              <w:t>21 487</w:t>
            </w:r>
          </w:p>
        </w:tc>
        <w:tc>
          <w:tcPr>
            <w:tcW w:w="980" w:type="dxa"/>
            <w:tcBorders>
              <w:top w:val="nil"/>
              <w:left w:val="nil"/>
              <w:bottom w:val="nil"/>
              <w:right w:val="nil"/>
            </w:tcBorders>
            <w:tcMar>
              <w:top w:w="128" w:type="dxa"/>
              <w:left w:w="43" w:type="dxa"/>
              <w:bottom w:w="43" w:type="dxa"/>
              <w:right w:w="43" w:type="dxa"/>
            </w:tcMar>
            <w:vAlign w:val="bottom"/>
          </w:tcPr>
          <w:p w14:paraId="12885DD5" w14:textId="77777777" w:rsidR="00EC1151" w:rsidRPr="007E60C5" w:rsidRDefault="00132E54" w:rsidP="007E60C5">
            <w:r w:rsidRPr="007E60C5">
              <w:t>56 739</w:t>
            </w:r>
          </w:p>
        </w:tc>
        <w:tc>
          <w:tcPr>
            <w:tcW w:w="980" w:type="dxa"/>
            <w:tcBorders>
              <w:top w:val="nil"/>
              <w:left w:val="nil"/>
              <w:bottom w:val="nil"/>
              <w:right w:val="nil"/>
            </w:tcBorders>
            <w:tcMar>
              <w:top w:w="128" w:type="dxa"/>
              <w:left w:w="43" w:type="dxa"/>
              <w:bottom w:w="43" w:type="dxa"/>
              <w:right w:w="43" w:type="dxa"/>
            </w:tcMar>
            <w:vAlign w:val="bottom"/>
          </w:tcPr>
          <w:p w14:paraId="14846D7A" w14:textId="77777777" w:rsidR="00EC1151" w:rsidRPr="007E60C5" w:rsidRDefault="00132E54" w:rsidP="007E60C5">
            <w:r w:rsidRPr="007E60C5">
              <w:t>15</w:t>
            </w:r>
          </w:p>
        </w:tc>
        <w:tc>
          <w:tcPr>
            <w:tcW w:w="980" w:type="dxa"/>
            <w:tcBorders>
              <w:top w:val="nil"/>
              <w:left w:val="nil"/>
              <w:bottom w:val="nil"/>
              <w:right w:val="nil"/>
            </w:tcBorders>
            <w:tcMar>
              <w:top w:w="128" w:type="dxa"/>
              <w:left w:w="43" w:type="dxa"/>
              <w:bottom w:w="43" w:type="dxa"/>
              <w:right w:w="43" w:type="dxa"/>
            </w:tcMar>
            <w:vAlign w:val="bottom"/>
          </w:tcPr>
          <w:p w14:paraId="3768A488" w14:textId="77777777" w:rsidR="00EC1151" w:rsidRPr="007E60C5" w:rsidRDefault="00132E54" w:rsidP="007E60C5">
            <w:r w:rsidRPr="007E60C5">
              <w:t>56 754</w:t>
            </w:r>
          </w:p>
        </w:tc>
        <w:tc>
          <w:tcPr>
            <w:tcW w:w="980" w:type="dxa"/>
            <w:tcBorders>
              <w:top w:val="nil"/>
              <w:left w:val="nil"/>
              <w:bottom w:val="nil"/>
              <w:right w:val="nil"/>
            </w:tcBorders>
            <w:tcMar>
              <w:top w:w="128" w:type="dxa"/>
              <w:left w:w="43" w:type="dxa"/>
              <w:bottom w:w="43" w:type="dxa"/>
              <w:right w:w="43" w:type="dxa"/>
            </w:tcMar>
            <w:vAlign w:val="bottom"/>
          </w:tcPr>
          <w:p w14:paraId="447CCC9F" w14:textId="77777777" w:rsidR="00EC1151" w:rsidRPr="007E60C5" w:rsidRDefault="00132E54" w:rsidP="007E60C5">
            <w:r w:rsidRPr="007E60C5">
              <w:t>1 767</w:t>
            </w:r>
          </w:p>
        </w:tc>
        <w:tc>
          <w:tcPr>
            <w:tcW w:w="980" w:type="dxa"/>
            <w:tcBorders>
              <w:top w:val="nil"/>
              <w:left w:val="nil"/>
              <w:bottom w:val="nil"/>
              <w:right w:val="nil"/>
            </w:tcBorders>
            <w:tcMar>
              <w:top w:w="128" w:type="dxa"/>
              <w:left w:w="43" w:type="dxa"/>
              <w:bottom w:w="43" w:type="dxa"/>
              <w:right w:w="43" w:type="dxa"/>
            </w:tcMar>
            <w:vAlign w:val="bottom"/>
          </w:tcPr>
          <w:p w14:paraId="02C2DA17"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8354E2B" w14:textId="77777777" w:rsidR="00EC1151" w:rsidRPr="007E60C5" w:rsidRDefault="00132E54" w:rsidP="007E60C5">
            <w:r w:rsidRPr="007E60C5">
              <w:t>1 767</w:t>
            </w:r>
          </w:p>
        </w:tc>
        <w:tc>
          <w:tcPr>
            <w:tcW w:w="980" w:type="dxa"/>
            <w:tcBorders>
              <w:top w:val="nil"/>
              <w:left w:val="nil"/>
              <w:bottom w:val="nil"/>
              <w:right w:val="nil"/>
            </w:tcBorders>
            <w:tcMar>
              <w:top w:w="128" w:type="dxa"/>
              <w:left w:w="43" w:type="dxa"/>
              <w:bottom w:w="43" w:type="dxa"/>
              <w:right w:w="43" w:type="dxa"/>
            </w:tcMar>
            <w:vAlign w:val="bottom"/>
          </w:tcPr>
          <w:p w14:paraId="000488BE" w14:textId="77777777" w:rsidR="00EC1151" w:rsidRPr="007E60C5" w:rsidRDefault="00132E54" w:rsidP="007E60C5">
            <w:r w:rsidRPr="007E60C5">
              <w:t>15 642</w:t>
            </w:r>
          </w:p>
        </w:tc>
        <w:tc>
          <w:tcPr>
            <w:tcW w:w="980" w:type="dxa"/>
            <w:tcBorders>
              <w:top w:val="nil"/>
              <w:left w:val="nil"/>
              <w:bottom w:val="nil"/>
              <w:right w:val="nil"/>
            </w:tcBorders>
            <w:tcMar>
              <w:top w:w="128" w:type="dxa"/>
              <w:left w:w="43" w:type="dxa"/>
              <w:bottom w:w="43" w:type="dxa"/>
              <w:right w:w="43" w:type="dxa"/>
            </w:tcMar>
            <w:vAlign w:val="bottom"/>
          </w:tcPr>
          <w:p w14:paraId="48FE7F36"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6630CEA" w14:textId="77777777" w:rsidR="00EC1151" w:rsidRPr="007E60C5" w:rsidRDefault="00132E54" w:rsidP="007E60C5">
            <w:r w:rsidRPr="007E60C5">
              <w:t>15 642</w:t>
            </w:r>
          </w:p>
        </w:tc>
        <w:tc>
          <w:tcPr>
            <w:tcW w:w="980" w:type="dxa"/>
            <w:tcBorders>
              <w:top w:val="nil"/>
              <w:left w:val="nil"/>
              <w:bottom w:val="nil"/>
              <w:right w:val="nil"/>
            </w:tcBorders>
            <w:tcMar>
              <w:top w:w="128" w:type="dxa"/>
              <w:left w:w="43" w:type="dxa"/>
              <w:bottom w:w="43" w:type="dxa"/>
              <w:right w:w="43" w:type="dxa"/>
            </w:tcMar>
            <w:vAlign w:val="bottom"/>
          </w:tcPr>
          <w:p w14:paraId="00F36CFD" w14:textId="77777777" w:rsidR="00EC1151" w:rsidRPr="007E60C5" w:rsidRDefault="00132E54" w:rsidP="007E60C5">
            <w:r w:rsidRPr="007E60C5">
              <w:t>13 875</w:t>
            </w:r>
          </w:p>
        </w:tc>
      </w:tr>
      <w:tr w:rsidR="00EC1151" w:rsidRPr="007E60C5" w14:paraId="50CAB33B"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0B0CEC9B" w14:textId="77777777" w:rsidR="00EC1151" w:rsidRPr="007E60C5" w:rsidRDefault="00132E54" w:rsidP="007E60C5">
            <w:r w:rsidRPr="007E60C5">
              <w:t>Island</w:t>
            </w:r>
          </w:p>
        </w:tc>
        <w:tc>
          <w:tcPr>
            <w:tcW w:w="980" w:type="dxa"/>
            <w:tcBorders>
              <w:top w:val="nil"/>
              <w:left w:val="nil"/>
              <w:bottom w:val="nil"/>
              <w:right w:val="nil"/>
            </w:tcBorders>
            <w:tcMar>
              <w:top w:w="128" w:type="dxa"/>
              <w:left w:w="43" w:type="dxa"/>
              <w:bottom w:w="43" w:type="dxa"/>
              <w:right w:w="43" w:type="dxa"/>
            </w:tcMar>
            <w:vAlign w:val="bottom"/>
          </w:tcPr>
          <w:p w14:paraId="09DDA88D" w14:textId="77777777" w:rsidR="00EC1151" w:rsidRPr="007E60C5" w:rsidRDefault="00132E54" w:rsidP="007E60C5">
            <w:r w:rsidRPr="007E60C5">
              <w:t>704</w:t>
            </w:r>
          </w:p>
        </w:tc>
        <w:tc>
          <w:tcPr>
            <w:tcW w:w="980" w:type="dxa"/>
            <w:tcBorders>
              <w:top w:val="nil"/>
              <w:left w:val="nil"/>
              <w:bottom w:val="nil"/>
              <w:right w:val="nil"/>
            </w:tcBorders>
            <w:tcMar>
              <w:top w:w="128" w:type="dxa"/>
              <w:left w:w="43" w:type="dxa"/>
              <w:bottom w:w="43" w:type="dxa"/>
              <w:right w:w="43" w:type="dxa"/>
            </w:tcMar>
            <w:vAlign w:val="bottom"/>
          </w:tcPr>
          <w:p w14:paraId="1797E7D4" w14:textId="77777777" w:rsidR="00EC1151" w:rsidRPr="007E60C5" w:rsidRDefault="00132E54" w:rsidP="007E60C5">
            <w:r w:rsidRPr="007E60C5">
              <w:t>4 717</w:t>
            </w:r>
          </w:p>
        </w:tc>
        <w:tc>
          <w:tcPr>
            <w:tcW w:w="980" w:type="dxa"/>
            <w:tcBorders>
              <w:top w:val="nil"/>
              <w:left w:val="nil"/>
              <w:bottom w:val="nil"/>
              <w:right w:val="nil"/>
            </w:tcBorders>
            <w:tcMar>
              <w:top w:w="128" w:type="dxa"/>
              <w:left w:w="43" w:type="dxa"/>
              <w:bottom w:w="43" w:type="dxa"/>
              <w:right w:w="43" w:type="dxa"/>
            </w:tcMar>
            <w:vAlign w:val="bottom"/>
          </w:tcPr>
          <w:p w14:paraId="39A56D7F" w14:textId="77777777" w:rsidR="00EC1151" w:rsidRPr="007E60C5" w:rsidRDefault="00132E54" w:rsidP="007E60C5">
            <w:r w:rsidRPr="007E60C5">
              <w:t>5 421</w:t>
            </w:r>
          </w:p>
        </w:tc>
        <w:tc>
          <w:tcPr>
            <w:tcW w:w="980" w:type="dxa"/>
            <w:tcBorders>
              <w:top w:val="nil"/>
              <w:left w:val="nil"/>
              <w:bottom w:val="nil"/>
              <w:right w:val="nil"/>
            </w:tcBorders>
            <w:tcMar>
              <w:top w:w="128" w:type="dxa"/>
              <w:left w:w="43" w:type="dxa"/>
              <w:bottom w:w="43" w:type="dxa"/>
              <w:right w:w="43" w:type="dxa"/>
            </w:tcMar>
            <w:vAlign w:val="bottom"/>
          </w:tcPr>
          <w:p w14:paraId="1A66692F" w14:textId="77777777" w:rsidR="00EC1151" w:rsidRPr="007E60C5" w:rsidRDefault="00132E54" w:rsidP="007E60C5">
            <w:r w:rsidRPr="007E60C5">
              <w:t>845</w:t>
            </w:r>
          </w:p>
        </w:tc>
        <w:tc>
          <w:tcPr>
            <w:tcW w:w="980" w:type="dxa"/>
            <w:tcBorders>
              <w:top w:val="nil"/>
              <w:left w:val="nil"/>
              <w:bottom w:val="nil"/>
              <w:right w:val="nil"/>
            </w:tcBorders>
            <w:tcMar>
              <w:top w:w="128" w:type="dxa"/>
              <w:left w:w="43" w:type="dxa"/>
              <w:bottom w:w="43" w:type="dxa"/>
              <w:right w:w="43" w:type="dxa"/>
            </w:tcMar>
            <w:vAlign w:val="bottom"/>
          </w:tcPr>
          <w:p w14:paraId="65DDE92B"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D470033" w14:textId="77777777" w:rsidR="00EC1151" w:rsidRPr="007E60C5" w:rsidRDefault="00132E54" w:rsidP="007E60C5">
            <w:r w:rsidRPr="007E60C5">
              <w:t>845</w:t>
            </w:r>
          </w:p>
        </w:tc>
        <w:tc>
          <w:tcPr>
            <w:tcW w:w="980" w:type="dxa"/>
            <w:tcBorders>
              <w:top w:val="nil"/>
              <w:left w:val="nil"/>
              <w:bottom w:val="nil"/>
              <w:right w:val="nil"/>
            </w:tcBorders>
            <w:tcMar>
              <w:top w:w="128" w:type="dxa"/>
              <w:left w:w="43" w:type="dxa"/>
              <w:bottom w:w="43" w:type="dxa"/>
              <w:right w:w="43" w:type="dxa"/>
            </w:tcMar>
            <w:vAlign w:val="bottom"/>
          </w:tcPr>
          <w:p w14:paraId="77DF5561" w14:textId="77777777" w:rsidR="00EC1151" w:rsidRPr="007E60C5" w:rsidRDefault="00132E54" w:rsidP="007E60C5">
            <w:r w:rsidRPr="007E60C5">
              <w:t>787</w:t>
            </w:r>
          </w:p>
        </w:tc>
        <w:tc>
          <w:tcPr>
            <w:tcW w:w="980" w:type="dxa"/>
            <w:tcBorders>
              <w:top w:val="nil"/>
              <w:left w:val="nil"/>
              <w:bottom w:val="nil"/>
              <w:right w:val="nil"/>
            </w:tcBorders>
            <w:tcMar>
              <w:top w:w="128" w:type="dxa"/>
              <w:left w:w="43" w:type="dxa"/>
              <w:bottom w:w="43" w:type="dxa"/>
              <w:right w:w="43" w:type="dxa"/>
            </w:tcMar>
            <w:vAlign w:val="bottom"/>
          </w:tcPr>
          <w:p w14:paraId="4DDB5490" w14:textId="77777777" w:rsidR="00EC1151" w:rsidRPr="007E60C5" w:rsidRDefault="00132E54" w:rsidP="007E60C5">
            <w:r w:rsidRPr="007E60C5">
              <w:t>196</w:t>
            </w:r>
          </w:p>
        </w:tc>
        <w:tc>
          <w:tcPr>
            <w:tcW w:w="980" w:type="dxa"/>
            <w:tcBorders>
              <w:top w:val="nil"/>
              <w:left w:val="nil"/>
              <w:bottom w:val="nil"/>
              <w:right w:val="nil"/>
            </w:tcBorders>
            <w:tcMar>
              <w:top w:w="128" w:type="dxa"/>
              <w:left w:w="43" w:type="dxa"/>
              <w:bottom w:w="43" w:type="dxa"/>
              <w:right w:w="43" w:type="dxa"/>
            </w:tcMar>
            <w:vAlign w:val="bottom"/>
          </w:tcPr>
          <w:p w14:paraId="7247E88F" w14:textId="77777777" w:rsidR="00EC1151" w:rsidRPr="007E60C5" w:rsidRDefault="00132E54" w:rsidP="007E60C5">
            <w:r w:rsidRPr="007E60C5">
              <w:t>983</w:t>
            </w:r>
          </w:p>
        </w:tc>
        <w:tc>
          <w:tcPr>
            <w:tcW w:w="980" w:type="dxa"/>
            <w:tcBorders>
              <w:top w:val="nil"/>
              <w:left w:val="nil"/>
              <w:bottom w:val="nil"/>
              <w:right w:val="nil"/>
            </w:tcBorders>
            <w:tcMar>
              <w:top w:w="128" w:type="dxa"/>
              <w:left w:w="43" w:type="dxa"/>
              <w:bottom w:w="43" w:type="dxa"/>
              <w:right w:w="43" w:type="dxa"/>
            </w:tcMar>
            <w:vAlign w:val="bottom"/>
          </w:tcPr>
          <w:p w14:paraId="4BB1A465" w14:textId="77777777" w:rsidR="00EC1151" w:rsidRPr="007E60C5" w:rsidRDefault="00132E54" w:rsidP="007E60C5">
            <w:r w:rsidRPr="007E60C5">
              <w:t>534</w:t>
            </w:r>
          </w:p>
        </w:tc>
        <w:tc>
          <w:tcPr>
            <w:tcW w:w="980" w:type="dxa"/>
            <w:tcBorders>
              <w:top w:val="nil"/>
              <w:left w:val="nil"/>
              <w:bottom w:val="nil"/>
              <w:right w:val="nil"/>
            </w:tcBorders>
            <w:tcMar>
              <w:top w:w="128" w:type="dxa"/>
              <w:left w:w="43" w:type="dxa"/>
              <w:bottom w:w="43" w:type="dxa"/>
              <w:right w:w="43" w:type="dxa"/>
            </w:tcMar>
            <w:vAlign w:val="bottom"/>
          </w:tcPr>
          <w:p w14:paraId="78FC86A3"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AC61427" w14:textId="77777777" w:rsidR="00EC1151" w:rsidRPr="007E60C5" w:rsidRDefault="00132E54" w:rsidP="007E60C5">
            <w:r w:rsidRPr="007E60C5">
              <w:t>534</w:t>
            </w:r>
          </w:p>
        </w:tc>
        <w:tc>
          <w:tcPr>
            <w:tcW w:w="980" w:type="dxa"/>
            <w:tcBorders>
              <w:top w:val="nil"/>
              <w:left w:val="nil"/>
              <w:bottom w:val="nil"/>
              <w:right w:val="nil"/>
            </w:tcBorders>
            <w:tcMar>
              <w:top w:w="128" w:type="dxa"/>
              <w:left w:w="43" w:type="dxa"/>
              <w:bottom w:w="43" w:type="dxa"/>
              <w:right w:w="43" w:type="dxa"/>
            </w:tcMar>
            <w:vAlign w:val="bottom"/>
          </w:tcPr>
          <w:p w14:paraId="6BFFD63C" w14:textId="77777777" w:rsidR="00EC1151" w:rsidRPr="007E60C5" w:rsidRDefault="00132E54" w:rsidP="007E60C5">
            <w:r w:rsidRPr="007E60C5">
              <w:t>-449</w:t>
            </w:r>
          </w:p>
        </w:tc>
      </w:tr>
      <w:tr w:rsidR="00EC1151" w:rsidRPr="007E60C5" w14:paraId="74AD3A8D"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0B4ACCF5" w14:textId="77777777" w:rsidR="00EC1151" w:rsidRPr="007E60C5" w:rsidRDefault="00132E54" w:rsidP="007E60C5">
            <w:r w:rsidRPr="007E60C5">
              <w:t>Italia</w:t>
            </w:r>
          </w:p>
        </w:tc>
        <w:tc>
          <w:tcPr>
            <w:tcW w:w="980" w:type="dxa"/>
            <w:tcBorders>
              <w:top w:val="nil"/>
              <w:left w:val="nil"/>
              <w:bottom w:val="nil"/>
              <w:right w:val="nil"/>
            </w:tcBorders>
            <w:tcMar>
              <w:top w:w="128" w:type="dxa"/>
              <w:left w:w="43" w:type="dxa"/>
              <w:bottom w:w="43" w:type="dxa"/>
              <w:right w:w="43" w:type="dxa"/>
            </w:tcMar>
            <w:vAlign w:val="bottom"/>
          </w:tcPr>
          <w:p w14:paraId="4FA58368" w14:textId="77777777" w:rsidR="00EC1151" w:rsidRPr="007E60C5" w:rsidRDefault="00132E54" w:rsidP="007E60C5">
            <w:r w:rsidRPr="007E60C5">
              <w:t>28 138</w:t>
            </w:r>
          </w:p>
        </w:tc>
        <w:tc>
          <w:tcPr>
            <w:tcW w:w="980" w:type="dxa"/>
            <w:tcBorders>
              <w:top w:val="nil"/>
              <w:left w:val="nil"/>
              <w:bottom w:val="nil"/>
              <w:right w:val="nil"/>
            </w:tcBorders>
            <w:tcMar>
              <w:top w:w="128" w:type="dxa"/>
              <w:left w:w="43" w:type="dxa"/>
              <w:bottom w:w="43" w:type="dxa"/>
              <w:right w:w="43" w:type="dxa"/>
            </w:tcMar>
            <w:vAlign w:val="bottom"/>
          </w:tcPr>
          <w:p w14:paraId="1BAF13A9" w14:textId="77777777" w:rsidR="00EC1151" w:rsidRPr="007E60C5" w:rsidRDefault="00132E54" w:rsidP="007E60C5">
            <w:r w:rsidRPr="007E60C5">
              <w:t>1 375</w:t>
            </w:r>
          </w:p>
        </w:tc>
        <w:tc>
          <w:tcPr>
            <w:tcW w:w="980" w:type="dxa"/>
            <w:tcBorders>
              <w:top w:val="nil"/>
              <w:left w:val="nil"/>
              <w:bottom w:val="nil"/>
              <w:right w:val="nil"/>
            </w:tcBorders>
            <w:tcMar>
              <w:top w:w="128" w:type="dxa"/>
              <w:left w:w="43" w:type="dxa"/>
              <w:bottom w:w="43" w:type="dxa"/>
              <w:right w:w="43" w:type="dxa"/>
            </w:tcMar>
            <w:vAlign w:val="bottom"/>
          </w:tcPr>
          <w:p w14:paraId="2691FCEF" w14:textId="77777777" w:rsidR="00EC1151" w:rsidRPr="007E60C5" w:rsidRDefault="00132E54" w:rsidP="007E60C5">
            <w:r w:rsidRPr="007E60C5">
              <w:t>29 513</w:t>
            </w:r>
          </w:p>
        </w:tc>
        <w:tc>
          <w:tcPr>
            <w:tcW w:w="980" w:type="dxa"/>
            <w:tcBorders>
              <w:top w:val="nil"/>
              <w:left w:val="nil"/>
              <w:bottom w:val="nil"/>
              <w:right w:val="nil"/>
            </w:tcBorders>
            <w:tcMar>
              <w:top w:w="128" w:type="dxa"/>
              <w:left w:w="43" w:type="dxa"/>
              <w:bottom w:w="43" w:type="dxa"/>
              <w:right w:w="43" w:type="dxa"/>
            </w:tcMar>
            <w:vAlign w:val="bottom"/>
          </w:tcPr>
          <w:p w14:paraId="49A11BB0" w14:textId="77777777" w:rsidR="00EC1151" w:rsidRPr="007E60C5" w:rsidRDefault="00132E54" w:rsidP="007E60C5">
            <w:r w:rsidRPr="007E60C5">
              <w:t>35 678</w:t>
            </w:r>
          </w:p>
        </w:tc>
        <w:tc>
          <w:tcPr>
            <w:tcW w:w="980" w:type="dxa"/>
            <w:tcBorders>
              <w:top w:val="nil"/>
              <w:left w:val="nil"/>
              <w:bottom w:val="nil"/>
              <w:right w:val="nil"/>
            </w:tcBorders>
            <w:tcMar>
              <w:top w:w="128" w:type="dxa"/>
              <w:left w:w="43" w:type="dxa"/>
              <w:bottom w:w="43" w:type="dxa"/>
              <w:right w:w="43" w:type="dxa"/>
            </w:tcMar>
            <w:vAlign w:val="bottom"/>
          </w:tcPr>
          <w:p w14:paraId="44B017FD" w14:textId="77777777" w:rsidR="00EC1151" w:rsidRPr="007E60C5" w:rsidRDefault="00132E54" w:rsidP="007E60C5">
            <w:r w:rsidRPr="007E60C5">
              <w:t>7 885</w:t>
            </w:r>
          </w:p>
        </w:tc>
        <w:tc>
          <w:tcPr>
            <w:tcW w:w="980" w:type="dxa"/>
            <w:tcBorders>
              <w:top w:val="nil"/>
              <w:left w:val="nil"/>
              <w:bottom w:val="nil"/>
              <w:right w:val="nil"/>
            </w:tcBorders>
            <w:tcMar>
              <w:top w:w="128" w:type="dxa"/>
              <w:left w:w="43" w:type="dxa"/>
              <w:bottom w:w="43" w:type="dxa"/>
              <w:right w:w="43" w:type="dxa"/>
            </w:tcMar>
            <w:vAlign w:val="bottom"/>
          </w:tcPr>
          <w:p w14:paraId="329511B6" w14:textId="77777777" w:rsidR="00EC1151" w:rsidRPr="007E60C5" w:rsidRDefault="00132E54" w:rsidP="007E60C5">
            <w:r w:rsidRPr="007E60C5">
              <w:t>43 563</w:t>
            </w:r>
          </w:p>
        </w:tc>
        <w:tc>
          <w:tcPr>
            <w:tcW w:w="980" w:type="dxa"/>
            <w:tcBorders>
              <w:top w:val="nil"/>
              <w:left w:val="nil"/>
              <w:bottom w:val="nil"/>
              <w:right w:val="nil"/>
            </w:tcBorders>
            <w:tcMar>
              <w:top w:w="128" w:type="dxa"/>
              <w:left w:w="43" w:type="dxa"/>
              <w:bottom w:w="43" w:type="dxa"/>
              <w:right w:w="43" w:type="dxa"/>
            </w:tcMar>
            <w:vAlign w:val="bottom"/>
          </w:tcPr>
          <w:p w14:paraId="1BD553ED" w14:textId="77777777" w:rsidR="00EC1151" w:rsidRPr="007E60C5" w:rsidRDefault="00132E54" w:rsidP="007E60C5">
            <w:r w:rsidRPr="007E60C5">
              <w:t>25 584</w:t>
            </w:r>
          </w:p>
        </w:tc>
        <w:tc>
          <w:tcPr>
            <w:tcW w:w="980" w:type="dxa"/>
            <w:tcBorders>
              <w:top w:val="nil"/>
              <w:left w:val="nil"/>
              <w:bottom w:val="nil"/>
              <w:right w:val="nil"/>
            </w:tcBorders>
            <w:tcMar>
              <w:top w:w="128" w:type="dxa"/>
              <w:left w:w="43" w:type="dxa"/>
              <w:bottom w:w="43" w:type="dxa"/>
              <w:right w:w="43" w:type="dxa"/>
            </w:tcMar>
            <w:vAlign w:val="bottom"/>
          </w:tcPr>
          <w:p w14:paraId="620178A6" w14:textId="77777777" w:rsidR="00EC1151" w:rsidRPr="007E60C5" w:rsidRDefault="00132E54" w:rsidP="007E60C5">
            <w:r w:rsidRPr="007E60C5">
              <w:t>13 266</w:t>
            </w:r>
          </w:p>
        </w:tc>
        <w:tc>
          <w:tcPr>
            <w:tcW w:w="980" w:type="dxa"/>
            <w:tcBorders>
              <w:top w:val="nil"/>
              <w:left w:val="nil"/>
              <w:bottom w:val="nil"/>
              <w:right w:val="nil"/>
            </w:tcBorders>
            <w:tcMar>
              <w:top w:w="128" w:type="dxa"/>
              <w:left w:w="43" w:type="dxa"/>
              <w:bottom w:w="43" w:type="dxa"/>
              <w:right w:w="43" w:type="dxa"/>
            </w:tcMar>
            <w:vAlign w:val="bottom"/>
          </w:tcPr>
          <w:p w14:paraId="6D7E5211" w14:textId="77777777" w:rsidR="00EC1151" w:rsidRPr="007E60C5" w:rsidRDefault="00132E54" w:rsidP="007E60C5">
            <w:r w:rsidRPr="007E60C5">
              <w:t>38 850</w:t>
            </w:r>
          </w:p>
        </w:tc>
        <w:tc>
          <w:tcPr>
            <w:tcW w:w="980" w:type="dxa"/>
            <w:tcBorders>
              <w:top w:val="nil"/>
              <w:left w:val="nil"/>
              <w:bottom w:val="nil"/>
              <w:right w:val="nil"/>
            </w:tcBorders>
            <w:tcMar>
              <w:top w:w="128" w:type="dxa"/>
              <w:left w:w="43" w:type="dxa"/>
              <w:bottom w:w="43" w:type="dxa"/>
              <w:right w:w="43" w:type="dxa"/>
            </w:tcMar>
            <w:vAlign w:val="bottom"/>
          </w:tcPr>
          <w:p w14:paraId="221F473F" w14:textId="77777777" w:rsidR="00EC1151" w:rsidRPr="007E60C5" w:rsidRDefault="00132E54" w:rsidP="007E60C5">
            <w:r w:rsidRPr="007E60C5">
              <w:t>30 183</w:t>
            </w:r>
          </w:p>
        </w:tc>
        <w:tc>
          <w:tcPr>
            <w:tcW w:w="980" w:type="dxa"/>
            <w:tcBorders>
              <w:top w:val="nil"/>
              <w:left w:val="nil"/>
              <w:bottom w:val="nil"/>
              <w:right w:val="nil"/>
            </w:tcBorders>
            <w:tcMar>
              <w:top w:w="128" w:type="dxa"/>
              <w:left w:w="43" w:type="dxa"/>
              <w:bottom w:w="43" w:type="dxa"/>
              <w:right w:w="43" w:type="dxa"/>
            </w:tcMar>
            <w:vAlign w:val="bottom"/>
          </w:tcPr>
          <w:p w14:paraId="24FCF31C" w14:textId="77777777" w:rsidR="00EC1151" w:rsidRPr="007E60C5" w:rsidRDefault="00132E54" w:rsidP="007E60C5">
            <w:r w:rsidRPr="007E60C5">
              <w:t>18 985</w:t>
            </w:r>
          </w:p>
        </w:tc>
        <w:tc>
          <w:tcPr>
            <w:tcW w:w="980" w:type="dxa"/>
            <w:tcBorders>
              <w:top w:val="nil"/>
              <w:left w:val="nil"/>
              <w:bottom w:val="nil"/>
              <w:right w:val="nil"/>
            </w:tcBorders>
            <w:tcMar>
              <w:top w:w="128" w:type="dxa"/>
              <w:left w:w="43" w:type="dxa"/>
              <w:bottom w:w="43" w:type="dxa"/>
              <w:right w:w="43" w:type="dxa"/>
            </w:tcMar>
            <w:vAlign w:val="bottom"/>
          </w:tcPr>
          <w:p w14:paraId="17074DFE" w14:textId="77777777" w:rsidR="00EC1151" w:rsidRPr="007E60C5" w:rsidRDefault="00132E54" w:rsidP="007E60C5">
            <w:r w:rsidRPr="007E60C5">
              <w:t>49 168</w:t>
            </w:r>
          </w:p>
        </w:tc>
        <w:tc>
          <w:tcPr>
            <w:tcW w:w="980" w:type="dxa"/>
            <w:tcBorders>
              <w:top w:val="nil"/>
              <w:left w:val="nil"/>
              <w:bottom w:val="nil"/>
              <w:right w:val="nil"/>
            </w:tcBorders>
            <w:tcMar>
              <w:top w:w="128" w:type="dxa"/>
              <w:left w:w="43" w:type="dxa"/>
              <w:bottom w:w="43" w:type="dxa"/>
              <w:right w:w="43" w:type="dxa"/>
            </w:tcMar>
            <w:vAlign w:val="bottom"/>
          </w:tcPr>
          <w:p w14:paraId="0E47D46E" w14:textId="77777777" w:rsidR="00EC1151" w:rsidRPr="007E60C5" w:rsidRDefault="00132E54" w:rsidP="007E60C5">
            <w:r w:rsidRPr="007E60C5">
              <w:t>10 318</w:t>
            </w:r>
          </w:p>
        </w:tc>
      </w:tr>
      <w:tr w:rsidR="00EC1151" w:rsidRPr="007E60C5" w14:paraId="25C37FB0"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34AC3513" w14:textId="77777777" w:rsidR="00EC1151" w:rsidRPr="007E60C5" w:rsidRDefault="00132E54" w:rsidP="007E60C5">
            <w:r w:rsidRPr="007E60C5">
              <w:t>Japan</w:t>
            </w:r>
          </w:p>
        </w:tc>
        <w:tc>
          <w:tcPr>
            <w:tcW w:w="980" w:type="dxa"/>
            <w:tcBorders>
              <w:top w:val="nil"/>
              <w:left w:val="nil"/>
              <w:bottom w:val="nil"/>
              <w:right w:val="nil"/>
            </w:tcBorders>
            <w:tcMar>
              <w:top w:w="128" w:type="dxa"/>
              <w:left w:w="43" w:type="dxa"/>
              <w:bottom w:w="43" w:type="dxa"/>
              <w:right w:w="43" w:type="dxa"/>
            </w:tcMar>
            <w:vAlign w:val="bottom"/>
          </w:tcPr>
          <w:p w14:paraId="4D7CEB80" w14:textId="77777777" w:rsidR="00EC1151" w:rsidRPr="007E60C5" w:rsidRDefault="00132E54" w:rsidP="007E60C5">
            <w:r w:rsidRPr="007E60C5">
              <w:t>19 589</w:t>
            </w:r>
          </w:p>
        </w:tc>
        <w:tc>
          <w:tcPr>
            <w:tcW w:w="980" w:type="dxa"/>
            <w:tcBorders>
              <w:top w:val="nil"/>
              <w:left w:val="nil"/>
              <w:bottom w:val="nil"/>
              <w:right w:val="nil"/>
            </w:tcBorders>
            <w:tcMar>
              <w:top w:w="128" w:type="dxa"/>
              <w:left w:w="43" w:type="dxa"/>
              <w:bottom w:w="43" w:type="dxa"/>
              <w:right w:w="43" w:type="dxa"/>
            </w:tcMar>
            <w:vAlign w:val="bottom"/>
          </w:tcPr>
          <w:p w14:paraId="4C635FEC" w14:textId="77777777" w:rsidR="00EC1151" w:rsidRPr="007E60C5" w:rsidRDefault="00132E54" w:rsidP="007E60C5">
            <w:r w:rsidRPr="007E60C5">
              <w:t>6 919</w:t>
            </w:r>
          </w:p>
        </w:tc>
        <w:tc>
          <w:tcPr>
            <w:tcW w:w="980" w:type="dxa"/>
            <w:tcBorders>
              <w:top w:val="nil"/>
              <w:left w:val="nil"/>
              <w:bottom w:val="nil"/>
              <w:right w:val="nil"/>
            </w:tcBorders>
            <w:tcMar>
              <w:top w:w="128" w:type="dxa"/>
              <w:left w:w="43" w:type="dxa"/>
              <w:bottom w:w="43" w:type="dxa"/>
              <w:right w:w="43" w:type="dxa"/>
            </w:tcMar>
            <w:vAlign w:val="bottom"/>
          </w:tcPr>
          <w:p w14:paraId="1B63B315" w14:textId="77777777" w:rsidR="00EC1151" w:rsidRPr="007E60C5" w:rsidRDefault="00132E54" w:rsidP="007E60C5">
            <w:r w:rsidRPr="007E60C5">
              <w:t>26 508</w:t>
            </w:r>
          </w:p>
        </w:tc>
        <w:tc>
          <w:tcPr>
            <w:tcW w:w="980" w:type="dxa"/>
            <w:tcBorders>
              <w:top w:val="nil"/>
              <w:left w:val="nil"/>
              <w:bottom w:val="nil"/>
              <w:right w:val="nil"/>
            </w:tcBorders>
            <w:tcMar>
              <w:top w:w="128" w:type="dxa"/>
              <w:left w:w="43" w:type="dxa"/>
              <w:bottom w:w="43" w:type="dxa"/>
              <w:right w:w="43" w:type="dxa"/>
            </w:tcMar>
            <w:vAlign w:val="bottom"/>
          </w:tcPr>
          <w:p w14:paraId="5AD9F801" w14:textId="77777777" w:rsidR="00EC1151" w:rsidRPr="007E60C5" w:rsidRDefault="00132E54" w:rsidP="007E60C5">
            <w:r w:rsidRPr="007E60C5">
              <w:t>4 486</w:t>
            </w:r>
          </w:p>
        </w:tc>
        <w:tc>
          <w:tcPr>
            <w:tcW w:w="980" w:type="dxa"/>
            <w:tcBorders>
              <w:top w:val="nil"/>
              <w:left w:val="nil"/>
              <w:bottom w:val="nil"/>
              <w:right w:val="nil"/>
            </w:tcBorders>
            <w:tcMar>
              <w:top w:w="128" w:type="dxa"/>
              <w:left w:w="43" w:type="dxa"/>
              <w:bottom w:w="43" w:type="dxa"/>
              <w:right w:w="43" w:type="dxa"/>
            </w:tcMar>
            <w:vAlign w:val="bottom"/>
          </w:tcPr>
          <w:p w14:paraId="770C3439" w14:textId="77777777" w:rsidR="00EC1151" w:rsidRPr="007E60C5" w:rsidRDefault="00132E54" w:rsidP="007E60C5">
            <w:r w:rsidRPr="007E60C5">
              <w:t>5 000</w:t>
            </w:r>
          </w:p>
        </w:tc>
        <w:tc>
          <w:tcPr>
            <w:tcW w:w="980" w:type="dxa"/>
            <w:tcBorders>
              <w:top w:val="nil"/>
              <w:left w:val="nil"/>
              <w:bottom w:val="nil"/>
              <w:right w:val="nil"/>
            </w:tcBorders>
            <w:tcMar>
              <w:top w:w="128" w:type="dxa"/>
              <w:left w:w="43" w:type="dxa"/>
              <w:bottom w:w="43" w:type="dxa"/>
              <w:right w:w="43" w:type="dxa"/>
            </w:tcMar>
            <w:vAlign w:val="bottom"/>
          </w:tcPr>
          <w:p w14:paraId="2A3C6432" w14:textId="77777777" w:rsidR="00EC1151" w:rsidRPr="007E60C5" w:rsidRDefault="00132E54" w:rsidP="007E60C5">
            <w:r w:rsidRPr="007E60C5">
              <w:t>9 486</w:t>
            </w:r>
          </w:p>
        </w:tc>
        <w:tc>
          <w:tcPr>
            <w:tcW w:w="980" w:type="dxa"/>
            <w:tcBorders>
              <w:top w:val="nil"/>
              <w:left w:val="nil"/>
              <w:bottom w:val="nil"/>
              <w:right w:val="nil"/>
            </w:tcBorders>
            <w:tcMar>
              <w:top w:w="128" w:type="dxa"/>
              <w:left w:w="43" w:type="dxa"/>
              <w:bottom w:w="43" w:type="dxa"/>
              <w:right w:w="43" w:type="dxa"/>
            </w:tcMar>
            <w:vAlign w:val="bottom"/>
          </w:tcPr>
          <w:p w14:paraId="69DCA4CF" w14:textId="77777777" w:rsidR="00EC1151" w:rsidRPr="007E60C5" w:rsidRDefault="00132E54" w:rsidP="007E60C5">
            <w:r w:rsidRPr="007E60C5">
              <w:t>287</w:t>
            </w:r>
          </w:p>
        </w:tc>
        <w:tc>
          <w:tcPr>
            <w:tcW w:w="980" w:type="dxa"/>
            <w:tcBorders>
              <w:top w:val="nil"/>
              <w:left w:val="nil"/>
              <w:bottom w:val="nil"/>
              <w:right w:val="nil"/>
            </w:tcBorders>
            <w:tcMar>
              <w:top w:w="128" w:type="dxa"/>
              <w:left w:w="43" w:type="dxa"/>
              <w:bottom w:w="43" w:type="dxa"/>
              <w:right w:w="43" w:type="dxa"/>
            </w:tcMar>
            <w:vAlign w:val="bottom"/>
          </w:tcPr>
          <w:p w14:paraId="50AB8073" w14:textId="77777777" w:rsidR="00EC1151" w:rsidRPr="007E60C5" w:rsidRDefault="00132E54" w:rsidP="007E60C5">
            <w:r w:rsidRPr="007E60C5">
              <w:t>4 836</w:t>
            </w:r>
          </w:p>
        </w:tc>
        <w:tc>
          <w:tcPr>
            <w:tcW w:w="980" w:type="dxa"/>
            <w:tcBorders>
              <w:top w:val="nil"/>
              <w:left w:val="nil"/>
              <w:bottom w:val="nil"/>
              <w:right w:val="nil"/>
            </w:tcBorders>
            <w:tcMar>
              <w:top w:w="128" w:type="dxa"/>
              <w:left w:w="43" w:type="dxa"/>
              <w:bottom w:w="43" w:type="dxa"/>
              <w:right w:w="43" w:type="dxa"/>
            </w:tcMar>
            <w:vAlign w:val="bottom"/>
          </w:tcPr>
          <w:p w14:paraId="5E6BA127" w14:textId="77777777" w:rsidR="00EC1151" w:rsidRPr="007E60C5" w:rsidRDefault="00132E54" w:rsidP="007E60C5">
            <w:r w:rsidRPr="007E60C5">
              <w:t>5 123</w:t>
            </w:r>
          </w:p>
        </w:tc>
        <w:tc>
          <w:tcPr>
            <w:tcW w:w="980" w:type="dxa"/>
            <w:tcBorders>
              <w:top w:val="nil"/>
              <w:left w:val="nil"/>
              <w:bottom w:val="nil"/>
              <w:right w:val="nil"/>
            </w:tcBorders>
            <w:tcMar>
              <w:top w:w="128" w:type="dxa"/>
              <w:left w:w="43" w:type="dxa"/>
              <w:bottom w:w="43" w:type="dxa"/>
              <w:right w:w="43" w:type="dxa"/>
            </w:tcMar>
            <w:vAlign w:val="bottom"/>
          </w:tcPr>
          <w:p w14:paraId="62124C27" w14:textId="77777777" w:rsidR="00EC1151" w:rsidRPr="007E60C5" w:rsidRDefault="00132E54" w:rsidP="007E60C5">
            <w:r w:rsidRPr="007E60C5">
              <w:t>3 758</w:t>
            </w:r>
          </w:p>
        </w:tc>
        <w:tc>
          <w:tcPr>
            <w:tcW w:w="980" w:type="dxa"/>
            <w:tcBorders>
              <w:top w:val="nil"/>
              <w:left w:val="nil"/>
              <w:bottom w:val="nil"/>
              <w:right w:val="nil"/>
            </w:tcBorders>
            <w:tcMar>
              <w:top w:w="128" w:type="dxa"/>
              <w:left w:w="43" w:type="dxa"/>
              <w:bottom w:w="43" w:type="dxa"/>
              <w:right w:w="43" w:type="dxa"/>
            </w:tcMar>
            <w:vAlign w:val="bottom"/>
          </w:tcPr>
          <w:p w14:paraId="73005F16"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04CD6E9" w14:textId="77777777" w:rsidR="00EC1151" w:rsidRPr="007E60C5" w:rsidRDefault="00132E54" w:rsidP="007E60C5">
            <w:r w:rsidRPr="007E60C5">
              <w:t>3 758</w:t>
            </w:r>
          </w:p>
        </w:tc>
        <w:tc>
          <w:tcPr>
            <w:tcW w:w="980" w:type="dxa"/>
            <w:tcBorders>
              <w:top w:val="nil"/>
              <w:left w:val="nil"/>
              <w:bottom w:val="nil"/>
              <w:right w:val="nil"/>
            </w:tcBorders>
            <w:tcMar>
              <w:top w:w="128" w:type="dxa"/>
              <w:left w:w="43" w:type="dxa"/>
              <w:bottom w:w="43" w:type="dxa"/>
              <w:right w:w="43" w:type="dxa"/>
            </w:tcMar>
            <w:vAlign w:val="bottom"/>
          </w:tcPr>
          <w:p w14:paraId="4EDD95AA" w14:textId="77777777" w:rsidR="00EC1151" w:rsidRPr="007E60C5" w:rsidRDefault="00132E54" w:rsidP="007E60C5">
            <w:r w:rsidRPr="007E60C5">
              <w:t>-1 365</w:t>
            </w:r>
          </w:p>
        </w:tc>
      </w:tr>
      <w:tr w:rsidR="00EC1151" w:rsidRPr="007E60C5" w14:paraId="49BF336A"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5806501D" w14:textId="77777777" w:rsidR="00EC1151" w:rsidRPr="007E60C5" w:rsidRDefault="00132E54" w:rsidP="007E60C5">
            <w:r w:rsidRPr="007E60C5">
              <w:t>Jordan</w:t>
            </w:r>
          </w:p>
        </w:tc>
        <w:tc>
          <w:tcPr>
            <w:tcW w:w="980" w:type="dxa"/>
            <w:tcBorders>
              <w:top w:val="nil"/>
              <w:left w:val="nil"/>
              <w:bottom w:val="nil"/>
              <w:right w:val="nil"/>
            </w:tcBorders>
            <w:tcMar>
              <w:top w:w="128" w:type="dxa"/>
              <w:left w:w="43" w:type="dxa"/>
              <w:bottom w:w="43" w:type="dxa"/>
              <w:right w:w="43" w:type="dxa"/>
            </w:tcMar>
            <w:vAlign w:val="bottom"/>
          </w:tcPr>
          <w:p w14:paraId="053C45D3"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44F6898"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56C9139"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10BF0E0"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224B1EB" w14:textId="77777777" w:rsidR="00EC1151" w:rsidRPr="007E60C5" w:rsidRDefault="00132E54" w:rsidP="007E60C5">
            <w:r w:rsidRPr="007E60C5">
              <w:t>1 062</w:t>
            </w:r>
          </w:p>
        </w:tc>
        <w:tc>
          <w:tcPr>
            <w:tcW w:w="980" w:type="dxa"/>
            <w:tcBorders>
              <w:top w:val="nil"/>
              <w:left w:val="nil"/>
              <w:bottom w:val="nil"/>
              <w:right w:val="nil"/>
            </w:tcBorders>
            <w:tcMar>
              <w:top w:w="128" w:type="dxa"/>
              <w:left w:w="43" w:type="dxa"/>
              <w:bottom w:w="43" w:type="dxa"/>
              <w:right w:w="43" w:type="dxa"/>
            </w:tcMar>
            <w:vAlign w:val="bottom"/>
          </w:tcPr>
          <w:p w14:paraId="64CA5777" w14:textId="77777777" w:rsidR="00EC1151" w:rsidRPr="007E60C5" w:rsidRDefault="00132E54" w:rsidP="007E60C5">
            <w:r w:rsidRPr="007E60C5">
              <w:t>1 062</w:t>
            </w:r>
          </w:p>
        </w:tc>
        <w:tc>
          <w:tcPr>
            <w:tcW w:w="980" w:type="dxa"/>
            <w:tcBorders>
              <w:top w:val="nil"/>
              <w:left w:val="nil"/>
              <w:bottom w:val="nil"/>
              <w:right w:val="nil"/>
            </w:tcBorders>
            <w:tcMar>
              <w:top w:w="128" w:type="dxa"/>
              <w:left w:w="43" w:type="dxa"/>
              <w:bottom w:w="43" w:type="dxa"/>
              <w:right w:w="43" w:type="dxa"/>
            </w:tcMar>
            <w:vAlign w:val="bottom"/>
          </w:tcPr>
          <w:p w14:paraId="418A5AEE"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3CF291C"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D691067"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2A73BB9"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4AB0F3D" w14:textId="77777777" w:rsidR="00EC1151" w:rsidRPr="007E60C5" w:rsidRDefault="00132E54" w:rsidP="007E60C5">
            <w:r w:rsidRPr="007E60C5">
              <w:t>1 026</w:t>
            </w:r>
          </w:p>
        </w:tc>
        <w:tc>
          <w:tcPr>
            <w:tcW w:w="980" w:type="dxa"/>
            <w:tcBorders>
              <w:top w:val="nil"/>
              <w:left w:val="nil"/>
              <w:bottom w:val="nil"/>
              <w:right w:val="nil"/>
            </w:tcBorders>
            <w:tcMar>
              <w:top w:w="128" w:type="dxa"/>
              <w:left w:w="43" w:type="dxa"/>
              <w:bottom w:w="43" w:type="dxa"/>
              <w:right w:w="43" w:type="dxa"/>
            </w:tcMar>
            <w:vAlign w:val="bottom"/>
          </w:tcPr>
          <w:p w14:paraId="01744159" w14:textId="77777777" w:rsidR="00EC1151" w:rsidRPr="007E60C5" w:rsidRDefault="00132E54" w:rsidP="007E60C5">
            <w:r w:rsidRPr="007E60C5">
              <w:t>1 026</w:t>
            </w:r>
          </w:p>
        </w:tc>
        <w:tc>
          <w:tcPr>
            <w:tcW w:w="980" w:type="dxa"/>
            <w:tcBorders>
              <w:top w:val="nil"/>
              <w:left w:val="nil"/>
              <w:bottom w:val="nil"/>
              <w:right w:val="nil"/>
            </w:tcBorders>
            <w:tcMar>
              <w:top w:w="128" w:type="dxa"/>
              <w:left w:w="43" w:type="dxa"/>
              <w:bottom w:w="43" w:type="dxa"/>
              <w:right w:w="43" w:type="dxa"/>
            </w:tcMar>
            <w:vAlign w:val="bottom"/>
          </w:tcPr>
          <w:p w14:paraId="63FBB0EC" w14:textId="77777777" w:rsidR="00EC1151" w:rsidRPr="007E60C5" w:rsidRDefault="00132E54" w:rsidP="007E60C5">
            <w:r w:rsidRPr="007E60C5">
              <w:t>1 026</w:t>
            </w:r>
          </w:p>
        </w:tc>
      </w:tr>
      <w:tr w:rsidR="00EC1151" w:rsidRPr="007E60C5" w14:paraId="152CB07A"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47243B1B" w14:textId="77777777" w:rsidR="00EC1151" w:rsidRPr="007E60C5" w:rsidRDefault="00132E54" w:rsidP="007E60C5">
            <w:r w:rsidRPr="007E60C5">
              <w:t>Kroatia</w:t>
            </w:r>
          </w:p>
        </w:tc>
        <w:tc>
          <w:tcPr>
            <w:tcW w:w="980" w:type="dxa"/>
            <w:tcBorders>
              <w:top w:val="nil"/>
              <w:left w:val="nil"/>
              <w:bottom w:val="nil"/>
              <w:right w:val="nil"/>
            </w:tcBorders>
            <w:tcMar>
              <w:top w:w="128" w:type="dxa"/>
              <w:left w:w="43" w:type="dxa"/>
              <w:bottom w:w="43" w:type="dxa"/>
              <w:right w:w="43" w:type="dxa"/>
            </w:tcMar>
            <w:vAlign w:val="bottom"/>
          </w:tcPr>
          <w:p w14:paraId="53FC4D3B" w14:textId="77777777" w:rsidR="00EC1151" w:rsidRPr="007E60C5" w:rsidRDefault="00132E54" w:rsidP="007E60C5">
            <w:r w:rsidRPr="007E60C5">
              <w:t>957</w:t>
            </w:r>
          </w:p>
        </w:tc>
        <w:tc>
          <w:tcPr>
            <w:tcW w:w="980" w:type="dxa"/>
            <w:tcBorders>
              <w:top w:val="nil"/>
              <w:left w:val="nil"/>
              <w:bottom w:val="nil"/>
              <w:right w:val="nil"/>
            </w:tcBorders>
            <w:tcMar>
              <w:top w:w="128" w:type="dxa"/>
              <w:left w:w="43" w:type="dxa"/>
              <w:bottom w:w="43" w:type="dxa"/>
              <w:right w:w="43" w:type="dxa"/>
            </w:tcMar>
            <w:vAlign w:val="bottom"/>
          </w:tcPr>
          <w:p w14:paraId="112BA2C8" w14:textId="77777777" w:rsidR="00EC1151" w:rsidRPr="007E60C5" w:rsidRDefault="00132E54" w:rsidP="007E60C5">
            <w:r w:rsidRPr="007E60C5">
              <w:t>2 521</w:t>
            </w:r>
          </w:p>
        </w:tc>
        <w:tc>
          <w:tcPr>
            <w:tcW w:w="980" w:type="dxa"/>
            <w:tcBorders>
              <w:top w:val="nil"/>
              <w:left w:val="nil"/>
              <w:bottom w:val="nil"/>
              <w:right w:val="nil"/>
            </w:tcBorders>
            <w:tcMar>
              <w:top w:w="128" w:type="dxa"/>
              <w:left w:w="43" w:type="dxa"/>
              <w:bottom w:w="43" w:type="dxa"/>
              <w:right w:w="43" w:type="dxa"/>
            </w:tcMar>
            <w:vAlign w:val="bottom"/>
          </w:tcPr>
          <w:p w14:paraId="52109E09" w14:textId="77777777" w:rsidR="00EC1151" w:rsidRPr="007E60C5" w:rsidRDefault="00132E54" w:rsidP="007E60C5">
            <w:r w:rsidRPr="007E60C5">
              <w:t>3 478</w:t>
            </w:r>
          </w:p>
        </w:tc>
        <w:tc>
          <w:tcPr>
            <w:tcW w:w="980" w:type="dxa"/>
            <w:tcBorders>
              <w:top w:val="nil"/>
              <w:left w:val="nil"/>
              <w:bottom w:val="nil"/>
              <w:right w:val="nil"/>
            </w:tcBorders>
            <w:tcMar>
              <w:top w:w="128" w:type="dxa"/>
              <w:left w:w="43" w:type="dxa"/>
              <w:bottom w:w="43" w:type="dxa"/>
              <w:right w:w="43" w:type="dxa"/>
            </w:tcMar>
            <w:vAlign w:val="bottom"/>
          </w:tcPr>
          <w:p w14:paraId="628B8EC4" w14:textId="77777777" w:rsidR="00EC1151" w:rsidRPr="007E60C5" w:rsidRDefault="00132E54" w:rsidP="007E60C5">
            <w:r w:rsidRPr="007E60C5">
              <w:t>964</w:t>
            </w:r>
          </w:p>
        </w:tc>
        <w:tc>
          <w:tcPr>
            <w:tcW w:w="980" w:type="dxa"/>
            <w:tcBorders>
              <w:top w:val="nil"/>
              <w:left w:val="nil"/>
              <w:bottom w:val="nil"/>
              <w:right w:val="nil"/>
            </w:tcBorders>
            <w:tcMar>
              <w:top w:w="128" w:type="dxa"/>
              <w:left w:w="43" w:type="dxa"/>
              <w:bottom w:w="43" w:type="dxa"/>
              <w:right w:w="43" w:type="dxa"/>
            </w:tcMar>
            <w:vAlign w:val="bottom"/>
          </w:tcPr>
          <w:p w14:paraId="1EF0EAB1" w14:textId="77777777" w:rsidR="00EC1151" w:rsidRPr="007E60C5" w:rsidRDefault="00132E54" w:rsidP="007E60C5">
            <w:r w:rsidRPr="007E60C5">
              <w:t>462</w:t>
            </w:r>
          </w:p>
        </w:tc>
        <w:tc>
          <w:tcPr>
            <w:tcW w:w="980" w:type="dxa"/>
            <w:tcBorders>
              <w:top w:val="nil"/>
              <w:left w:val="nil"/>
              <w:bottom w:val="nil"/>
              <w:right w:val="nil"/>
            </w:tcBorders>
            <w:tcMar>
              <w:top w:w="128" w:type="dxa"/>
              <w:left w:w="43" w:type="dxa"/>
              <w:bottom w:w="43" w:type="dxa"/>
              <w:right w:w="43" w:type="dxa"/>
            </w:tcMar>
            <w:vAlign w:val="bottom"/>
          </w:tcPr>
          <w:p w14:paraId="1B685AF3" w14:textId="77777777" w:rsidR="00EC1151" w:rsidRPr="007E60C5" w:rsidRDefault="00132E54" w:rsidP="007E60C5">
            <w:r w:rsidRPr="007E60C5">
              <w:t>1 426</w:t>
            </w:r>
          </w:p>
        </w:tc>
        <w:tc>
          <w:tcPr>
            <w:tcW w:w="980" w:type="dxa"/>
            <w:tcBorders>
              <w:top w:val="nil"/>
              <w:left w:val="nil"/>
              <w:bottom w:val="nil"/>
              <w:right w:val="nil"/>
            </w:tcBorders>
            <w:tcMar>
              <w:top w:w="128" w:type="dxa"/>
              <w:left w:w="43" w:type="dxa"/>
              <w:bottom w:w="43" w:type="dxa"/>
              <w:right w:w="43" w:type="dxa"/>
            </w:tcMar>
            <w:vAlign w:val="bottom"/>
          </w:tcPr>
          <w:p w14:paraId="0D75DD2B" w14:textId="77777777" w:rsidR="00EC1151" w:rsidRPr="007E60C5" w:rsidRDefault="00132E54" w:rsidP="007E60C5">
            <w:r w:rsidRPr="007E60C5">
              <w:t>3 288</w:t>
            </w:r>
          </w:p>
        </w:tc>
        <w:tc>
          <w:tcPr>
            <w:tcW w:w="980" w:type="dxa"/>
            <w:tcBorders>
              <w:top w:val="nil"/>
              <w:left w:val="nil"/>
              <w:bottom w:val="nil"/>
              <w:right w:val="nil"/>
            </w:tcBorders>
            <w:tcMar>
              <w:top w:w="128" w:type="dxa"/>
              <w:left w:w="43" w:type="dxa"/>
              <w:bottom w:w="43" w:type="dxa"/>
              <w:right w:w="43" w:type="dxa"/>
            </w:tcMar>
            <w:vAlign w:val="bottom"/>
          </w:tcPr>
          <w:p w14:paraId="7DB279A2" w14:textId="77777777" w:rsidR="00EC1151" w:rsidRPr="007E60C5" w:rsidRDefault="00132E54" w:rsidP="007E60C5">
            <w:r w:rsidRPr="007E60C5">
              <w:t>796</w:t>
            </w:r>
          </w:p>
        </w:tc>
        <w:tc>
          <w:tcPr>
            <w:tcW w:w="980" w:type="dxa"/>
            <w:tcBorders>
              <w:top w:val="nil"/>
              <w:left w:val="nil"/>
              <w:bottom w:val="nil"/>
              <w:right w:val="nil"/>
            </w:tcBorders>
            <w:tcMar>
              <w:top w:w="128" w:type="dxa"/>
              <w:left w:w="43" w:type="dxa"/>
              <w:bottom w:w="43" w:type="dxa"/>
              <w:right w:w="43" w:type="dxa"/>
            </w:tcMar>
            <w:vAlign w:val="bottom"/>
          </w:tcPr>
          <w:p w14:paraId="42F132D6" w14:textId="77777777" w:rsidR="00EC1151" w:rsidRPr="007E60C5" w:rsidRDefault="00132E54" w:rsidP="007E60C5">
            <w:r w:rsidRPr="007E60C5">
              <w:t>4 084</w:t>
            </w:r>
          </w:p>
        </w:tc>
        <w:tc>
          <w:tcPr>
            <w:tcW w:w="980" w:type="dxa"/>
            <w:tcBorders>
              <w:top w:val="nil"/>
              <w:left w:val="nil"/>
              <w:bottom w:val="nil"/>
              <w:right w:val="nil"/>
            </w:tcBorders>
            <w:tcMar>
              <w:top w:w="128" w:type="dxa"/>
              <w:left w:w="43" w:type="dxa"/>
              <w:bottom w:w="43" w:type="dxa"/>
              <w:right w:w="43" w:type="dxa"/>
            </w:tcMar>
            <w:vAlign w:val="bottom"/>
          </w:tcPr>
          <w:p w14:paraId="3A3826AA" w14:textId="77777777" w:rsidR="00EC1151" w:rsidRPr="007E60C5" w:rsidRDefault="00132E54" w:rsidP="007E60C5">
            <w:r w:rsidRPr="007E60C5">
              <w:t>4 281</w:t>
            </w:r>
          </w:p>
        </w:tc>
        <w:tc>
          <w:tcPr>
            <w:tcW w:w="980" w:type="dxa"/>
            <w:tcBorders>
              <w:top w:val="nil"/>
              <w:left w:val="nil"/>
              <w:bottom w:val="nil"/>
              <w:right w:val="nil"/>
            </w:tcBorders>
            <w:tcMar>
              <w:top w:w="128" w:type="dxa"/>
              <w:left w:w="43" w:type="dxa"/>
              <w:bottom w:w="43" w:type="dxa"/>
              <w:right w:w="43" w:type="dxa"/>
            </w:tcMar>
            <w:vAlign w:val="bottom"/>
          </w:tcPr>
          <w:p w14:paraId="17302951" w14:textId="77777777" w:rsidR="00EC1151" w:rsidRPr="007E60C5" w:rsidRDefault="00132E54" w:rsidP="007E60C5">
            <w:r w:rsidRPr="007E60C5">
              <w:t>330</w:t>
            </w:r>
          </w:p>
        </w:tc>
        <w:tc>
          <w:tcPr>
            <w:tcW w:w="980" w:type="dxa"/>
            <w:tcBorders>
              <w:top w:val="nil"/>
              <w:left w:val="nil"/>
              <w:bottom w:val="nil"/>
              <w:right w:val="nil"/>
            </w:tcBorders>
            <w:tcMar>
              <w:top w:w="128" w:type="dxa"/>
              <w:left w:w="43" w:type="dxa"/>
              <w:bottom w:w="43" w:type="dxa"/>
              <w:right w:w="43" w:type="dxa"/>
            </w:tcMar>
            <w:vAlign w:val="bottom"/>
          </w:tcPr>
          <w:p w14:paraId="2DADCEEF" w14:textId="77777777" w:rsidR="00EC1151" w:rsidRPr="007E60C5" w:rsidRDefault="00132E54" w:rsidP="007E60C5">
            <w:r w:rsidRPr="007E60C5">
              <w:t>4 611</w:t>
            </w:r>
          </w:p>
        </w:tc>
        <w:tc>
          <w:tcPr>
            <w:tcW w:w="980" w:type="dxa"/>
            <w:tcBorders>
              <w:top w:val="nil"/>
              <w:left w:val="nil"/>
              <w:bottom w:val="nil"/>
              <w:right w:val="nil"/>
            </w:tcBorders>
            <w:tcMar>
              <w:top w:w="128" w:type="dxa"/>
              <w:left w:w="43" w:type="dxa"/>
              <w:bottom w:w="43" w:type="dxa"/>
              <w:right w:w="43" w:type="dxa"/>
            </w:tcMar>
            <w:vAlign w:val="bottom"/>
          </w:tcPr>
          <w:p w14:paraId="7FE87DBD" w14:textId="77777777" w:rsidR="00EC1151" w:rsidRPr="007E60C5" w:rsidRDefault="00132E54" w:rsidP="007E60C5">
            <w:r w:rsidRPr="007E60C5">
              <w:t>527</w:t>
            </w:r>
          </w:p>
        </w:tc>
      </w:tr>
      <w:tr w:rsidR="00EC1151" w:rsidRPr="007E60C5" w14:paraId="6ECE8FBF"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6E7AF2B0" w14:textId="77777777" w:rsidR="00EC1151" w:rsidRPr="007E60C5" w:rsidRDefault="00132E54" w:rsidP="007E60C5">
            <w:r w:rsidRPr="007E60C5">
              <w:t>Latvia</w:t>
            </w:r>
          </w:p>
        </w:tc>
        <w:tc>
          <w:tcPr>
            <w:tcW w:w="980" w:type="dxa"/>
            <w:tcBorders>
              <w:top w:val="nil"/>
              <w:left w:val="nil"/>
              <w:bottom w:val="nil"/>
              <w:right w:val="nil"/>
            </w:tcBorders>
            <w:tcMar>
              <w:top w:w="128" w:type="dxa"/>
              <w:left w:w="43" w:type="dxa"/>
              <w:bottom w:w="43" w:type="dxa"/>
              <w:right w:w="43" w:type="dxa"/>
            </w:tcMar>
            <w:vAlign w:val="bottom"/>
          </w:tcPr>
          <w:p w14:paraId="7DBD36E1" w14:textId="77777777" w:rsidR="00EC1151" w:rsidRPr="007E60C5" w:rsidRDefault="00132E54" w:rsidP="007E60C5">
            <w:r w:rsidRPr="007E60C5">
              <w:t>471</w:t>
            </w:r>
          </w:p>
        </w:tc>
        <w:tc>
          <w:tcPr>
            <w:tcW w:w="980" w:type="dxa"/>
            <w:tcBorders>
              <w:top w:val="nil"/>
              <w:left w:val="nil"/>
              <w:bottom w:val="nil"/>
              <w:right w:val="nil"/>
            </w:tcBorders>
            <w:tcMar>
              <w:top w:w="128" w:type="dxa"/>
              <w:left w:w="43" w:type="dxa"/>
              <w:bottom w:w="43" w:type="dxa"/>
              <w:right w:w="43" w:type="dxa"/>
            </w:tcMar>
            <w:vAlign w:val="bottom"/>
          </w:tcPr>
          <w:p w14:paraId="5EEF5A23" w14:textId="77777777" w:rsidR="00EC1151" w:rsidRPr="007E60C5" w:rsidRDefault="00132E54" w:rsidP="007E60C5">
            <w:r w:rsidRPr="007E60C5">
              <w:t>4 700</w:t>
            </w:r>
          </w:p>
        </w:tc>
        <w:tc>
          <w:tcPr>
            <w:tcW w:w="980" w:type="dxa"/>
            <w:tcBorders>
              <w:top w:val="nil"/>
              <w:left w:val="nil"/>
              <w:bottom w:val="nil"/>
              <w:right w:val="nil"/>
            </w:tcBorders>
            <w:tcMar>
              <w:top w:w="128" w:type="dxa"/>
              <w:left w:w="43" w:type="dxa"/>
              <w:bottom w:w="43" w:type="dxa"/>
              <w:right w:w="43" w:type="dxa"/>
            </w:tcMar>
            <w:vAlign w:val="bottom"/>
          </w:tcPr>
          <w:p w14:paraId="1F61C90F" w14:textId="77777777" w:rsidR="00EC1151" w:rsidRPr="007E60C5" w:rsidRDefault="00132E54" w:rsidP="007E60C5">
            <w:r w:rsidRPr="007E60C5">
              <w:t>5 171</w:t>
            </w:r>
          </w:p>
        </w:tc>
        <w:tc>
          <w:tcPr>
            <w:tcW w:w="980" w:type="dxa"/>
            <w:tcBorders>
              <w:top w:val="nil"/>
              <w:left w:val="nil"/>
              <w:bottom w:val="nil"/>
              <w:right w:val="nil"/>
            </w:tcBorders>
            <w:tcMar>
              <w:top w:w="128" w:type="dxa"/>
              <w:left w:w="43" w:type="dxa"/>
              <w:bottom w:w="43" w:type="dxa"/>
              <w:right w:w="43" w:type="dxa"/>
            </w:tcMar>
            <w:vAlign w:val="bottom"/>
          </w:tcPr>
          <w:p w14:paraId="056AFDD9" w14:textId="77777777" w:rsidR="00EC1151" w:rsidRPr="007E60C5" w:rsidRDefault="00132E54" w:rsidP="007E60C5">
            <w:r w:rsidRPr="007E60C5">
              <w:t>985</w:t>
            </w:r>
          </w:p>
        </w:tc>
        <w:tc>
          <w:tcPr>
            <w:tcW w:w="980" w:type="dxa"/>
            <w:tcBorders>
              <w:top w:val="nil"/>
              <w:left w:val="nil"/>
              <w:bottom w:val="nil"/>
              <w:right w:val="nil"/>
            </w:tcBorders>
            <w:tcMar>
              <w:top w:w="128" w:type="dxa"/>
              <w:left w:w="43" w:type="dxa"/>
              <w:bottom w:w="43" w:type="dxa"/>
              <w:right w:w="43" w:type="dxa"/>
            </w:tcMar>
            <w:vAlign w:val="bottom"/>
          </w:tcPr>
          <w:p w14:paraId="7499268D" w14:textId="77777777" w:rsidR="00EC1151" w:rsidRPr="007E60C5" w:rsidRDefault="00132E54" w:rsidP="007E60C5">
            <w:r w:rsidRPr="007E60C5">
              <w:t>10 868</w:t>
            </w:r>
          </w:p>
        </w:tc>
        <w:tc>
          <w:tcPr>
            <w:tcW w:w="980" w:type="dxa"/>
            <w:tcBorders>
              <w:top w:val="nil"/>
              <w:left w:val="nil"/>
              <w:bottom w:val="nil"/>
              <w:right w:val="nil"/>
            </w:tcBorders>
            <w:tcMar>
              <w:top w:w="128" w:type="dxa"/>
              <w:left w:w="43" w:type="dxa"/>
              <w:bottom w:w="43" w:type="dxa"/>
              <w:right w:w="43" w:type="dxa"/>
            </w:tcMar>
            <w:vAlign w:val="bottom"/>
          </w:tcPr>
          <w:p w14:paraId="3268DC52" w14:textId="77777777" w:rsidR="00EC1151" w:rsidRPr="007E60C5" w:rsidRDefault="00132E54" w:rsidP="007E60C5">
            <w:r w:rsidRPr="007E60C5">
              <w:t>11 853</w:t>
            </w:r>
          </w:p>
        </w:tc>
        <w:tc>
          <w:tcPr>
            <w:tcW w:w="980" w:type="dxa"/>
            <w:tcBorders>
              <w:top w:val="nil"/>
              <w:left w:val="nil"/>
              <w:bottom w:val="nil"/>
              <w:right w:val="nil"/>
            </w:tcBorders>
            <w:tcMar>
              <w:top w:w="128" w:type="dxa"/>
              <w:left w:w="43" w:type="dxa"/>
              <w:bottom w:w="43" w:type="dxa"/>
              <w:right w:w="43" w:type="dxa"/>
            </w:tcMar>
            <w:vAlign w:val="bottom"/>
          </w:tcPr>
          <w:p w14:paraId="7BD8FB3F" w14:textId="77777777" w:rsidR="00EC1151" w:rsidRPr="007E60C5" w:rsidRDefault="00132E54" w:rsidP="007E60C5">
            <w:r w:rsidRPr="007E60C5">
              <w:t>1 421</w:t>
            </w:r>
          </w:p>
        </w:tc>
        <w:tc>
          <w:tcPr>
            <w:tcW w:w="980" w:type="dxa"/>
            <w:tcBorders>
              <w:top w:val="nil"/>
              <w:left w:val="nil"/>
              <w:bottom w:val="nil"/>
              <w:right w:val="nil"/>
            </w:tcBorders>
            <w:tcMar>
              <w:top w:w="128" w:type="dxa"/>
              <w:left w:w="43" w:type="dxa"/>
              <w:bottom w:w="43" w:type="dxa"/>
              <w:right w:w="43" w:type="dxa"/>
            </w:tcMar>
            <w:vAlign w:val="bottom"/>
          </w:tcPr>
          <w:p w14:paraId="4E2B8856" w14:textId="77777777" w:rsidR="00EC1151" w:rsidRPr="007E60C5" w:rsidRDefault="00132E54" w:rsidP="007E60C5">
            <w:r w:rsidRPr="007E60C5">
              <w:t>28 493</w:t>
            </w:r>
          </w:p>
        </w:tc>
        <w:tc>
          <w:tcPr>
            <w:tcW w:w="980" w:type="dxa"/>
            <w:tcBorders>
              <w:top w:val="nil"/>
              <w:left w:val="nil"/>
              <w:bottom w:val="nil"/>
              <w:right w:val="nil"/>
            </w:tcBorders>
            <w:tcMar>
              <w:top w:w="128" w:type="dxa"/>
              <w:left w:w="43" w:type="dxa"/>
              <w:bottom w:w="43" w:type="dxa"/>
              <w:right w:w="43" w:type="dxa"/>
            </w:tcMar>
            <w:vAlign w:val="bottom"/>
          </w:tcPr>
          <w:p w14:paraId="771A2D2C" w14:textId="77777777" w:rsidR="00EC1151" w:rsidRPr="007E60C5" w:rsidRDefault="00132E54" w:rsidP="007E60C5">
            <w:r w:rsidRPr="007E60C5">
              <w:t>29 914</w:t>
            </w:r>
          </w:p>
        </w:tc>
        <w:tc>
          <w:tcPr>
            <w:tcW w:w="980" w:type="dxa"/>
            <w:tcBorders>
              <w:top w:val="nil"/>
              <w:left w:val="nil"/>
              <w:bottom w:val="nil"/>
              <w:right w:val="nil"/>
            </w:tcBorders>
            <w:tcMar>
              <w:top w:w="128" w:type="dxa"/>
              <w:left w:w="43" w:type="dxa"/>
              <w:bottom w:w="43" w:type="dxa"/>
              <w:right w:w="43" w:type="dxa"/>
            </w:tcMar>
            <w:vAlign w:val="bottom"/>
          </w:tcPr>
          <w:p w14:paraId="4243DA55" w14:textId="77777777" w:rsidR="00EC1151" w:rsidRPr="007E60C5" w:rsidRDefault="00132E54" w:rsidP="007E60C5">
            <w:r w:rsidRPr="007E60C5">
              <w:t>1 850</w:t>
            </w:r>
          </w:p>
        </w:tc>
        <w:tc>
          <w:tcPr>
            <w:tcW w:w="980" w:type="dxa"/>
            <w:tcBorders>
              <w:top w:val="nil"/>
              <w:left w:val="nil"/>
              <w:bottom w:val="nil"/>
              <w:right w:val="nil"/>
            </w:tcBorders>
            <w:tcMar>
              <w:top w:w="128" w:type="dxa"/>
              <w:left w:w="43" w:type="dxa"/>
              <w:bottom w:w="43" w:type="dxa"/>
              <w:right w:w="43" w:type="dxa"/>
            </w:tcMar>
            <w:vAlign w:val="bottom"/>
          </w:tcPr>
          <w:p w14:paraId="401BD7B4" w14:textId="77777777" w:rsidR="00EC1151" w:rsidRPr="007E60C5" w:rsidRDefault="00132E54" w:rsidP="007E60C5">
            <w:r w:rsidRPr="007E60C5">
              <w:t>13 055</w:t>
            </w:r>
          </w:p>
        </w:tc>
        <w:tc>
          <w:tcPr>
            <w:tcW w:w="980" w:type="dxa"/>
            <w:tcBorders>
              <w:top w:val="nil"/>
              <w:left w:val="nil"/>
              <w:bottom w:val="nil"/>
              <w:right w:val="nil"/>
            </w:tcBorders>
            <w:tcMar>
              <w:top w:w="128" w:type="dxa"/>
              <w:left w:w="43" w:type="dxa"/>
              <w:bottom w:w="43" w:type="dxa"/>
              <w:right w:w="43" w:type="dxa"/>
            </w:tcMar>
            <w:vAlign w:val="bottom"/>
          </w:tcPr>
          <w:p w14:paraId="072EF2A7" w14:textId="77777777" w:rsidR="00EC1151" w:rsidRPr="007E60C5" w:rsidRDefault="00132E54" w:rsidP="007E60C5">
            <w:r w:rsidRPr="007E60C5">
              <w:t>14 905</w:t>
            </w:r>
          </w:p>
        </w:tc>
        <w:tc>
          <w:tcPr>
            <w:tcW w:w="980" w:type="dxa"/>
            <w:tcBorders>
              <w:top w:val="nil"/>
              <w:left w:val="nil"/>
              <w:bottom w:val="nil"/>
              <w:right w:val="nil"/>
            </w:tcBorders>
            <w:tcMar>
              <w:top w:w="128" w:type="dxa"/>
              <w:left w:w="43" w:type="dxa"/>
              <w:bottom w:w="43" w:type="dxa"/>
              <w:right w:w="43" w:type="dxa"/>
            </w:tcMar>
            <w:vAlign w:val="bottom"/>
          </w:tcPr>
          <w:p w14:paraId="2F1FB77A" w14:textId="77777777" w:rsidR="00EC1151" w:rsidRPr="007E60C5" w:rsidRDefault="00132E54" w:rsidP="007E60C5">
            <w:r w:rsidRPr="007E60C5">
              <w:t>-15 009</w:t>
            </w:r>
          </w:p>
        </w:tc>
      </w:tr>
      <w:tr w:rsidR="00EC1151" w:rsidRPr="007E60C5" w14:paraId="6288F12A"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056D76B8" w14:textId="77777777" w:rsidR="00EC1151" w:rsidRPr="007E60C5" w:rsidRDefault="00132E54" w:rsidP="007E60C5">
            <w:r w:rsidRPr="007E60C5">
              <w:t>Litauen</w:t>
            </w:r>
          </w:p>
        </w:tc>
        <w:tc>
          <w:tcPr>
            <w:tcW w:w="980" w:type="dxa"/>
            <w:tcBorders>
              <w:top w:val="nil"/>
              <w:left w:val="nil"/>
              <w:bottom w:val="nil"/>
              <w:right w:val="nil"/>
            </w:tcBorders>
            <w:tcMar>
              <w:top w:w="128" w:type="dxa"/>
              <w:left w:w="43" w:type="dxa"/>
              <w:bottom w:w="43" w:type="dxa"/>
              <w:right w:w="43" w:type="dxa"/>
            </w:tcMar>
            <w:vAlign w:val="bottom"/>
          </w:tcPr>
          <w:p w14:paraId="53702CB6" w14:textId="77777777" w:rsidR="00EC1151" w:rsidRPr="007E60C5" w:rsidRDefault="00132E54" w:rsidP="007E60C5">
            <w:r w:rsidRPr="007E60C5">
              <w:t>15 529</w:t>
            </w:r>
          </w:p>
        </w:tc>
        <w:tc>
          <w:tcPr>
            <w:tcW w:w="980" w:type="dxa"/>
            <w:tcBorders>
              <w:top w:val="nil"/>
              <w:left w:val="nil"/>
              <w:bottom w:val="nil"/>
              <w:right w:val="nil"/>
            </w:tcBorders>
            <w:tcMar>
              <w:top w:w="128" w:type="dxa"/>
              <w:left w:w="43" w:type="dxa"/>
              <w:bottom w:w="43" w:type="dxa"/>
              <w:right w:w="43" w:type="dxa"/>
            </w:tcMar>
            <w:vAlign w:val="bottom"/>
          </w:tcPr>
          <w:p w14:paraId="117020FB" w14:textId="77777777" w:rsidR="00EC1151" w:rsidRPr="007E60C5" w:rsidRDefault="00132E54" w:rsidP="007E60C5">
            <w:r w:rsidRPr="007E60C5">
              <w:t>22 693</w:t>
            </w:r>
          </w:p>
        </w:tc>
        <w:tc>
          <w:tcPr>
            <w:tcW w:w="980" w:type="dxa"/>
            <w:tcBorders>
              <w:top w:val="nil"/>
              <w:left w:val="nil"/>
              <w:bottom w:val="nil"/>
              <w:right w:val="nil"/>
            </w:tcBorders>
            <w:tcMar>
              <w:top w:w="128" w:type="dxa"/>
              <w:left w:w="43" w:type="dxa"/>
              <w:bottom w:w="43" w:type="dxa"/>
              <w:right w:w="43" w:type="dxa"/>
            </w:tcMar>
            <w:vAlign w:val="bottom"/>
          </w:tcPr>
          <w:p w14:paraId="15ADEF04" w14:textId="77777777" w:rsidR="00EC1151" w:rsidRPr="007E60C5" w:rsidRDefault="00132E54" w:rsidP="007E60C5">
            <w:r w:rsidRPr="007E60C5">
              <w:t>38 222</w:t>
            </w:r>
          </w:p>
        </w:tc>
        <w:tc>
          <w:tcPr>
            <w:tcW w:w="980" w:type="dxa"/>
            <w:tcBorders>
              <w:top w:val="nil"/>
              <w:left w:val="nil"/>
              <w:bottom w:val="nil"/>
              <w:right w:val="nil"/>
            </w:tcBorders>
            <w:tcMar>
              <w:top w:w="128" w:type="dxa"/>
              <w:left w:w="43" w:type="dxa"/>
              <w:bottom w:w="43" w:type="dxa"/>
              <w:right w:w="43" w:type="dxa"/>
            </w:tcMar>
            <w:vAlign w:val="bottom"/>
          </w:tcPr>
          <w:p w14:paraId="4CB717E9" w14:textId="77777777" w:rsidR="00EC1151" w:rsidRPr="007E60C5" w:rsidRDefault="00132E54" w:rsidP="007E60C5">
            <w:r w:rsidRPr="007E60C5">
              <w:t>847 386</w:t>
            </w:r>
          </w:p>
        </w:tc>
        <w:tc>
          <w:tcPr>
            <w:tcW w:w="980" w:type="dxa"/>
            <w:tcBorders>
              <w:top w:val="nil"/>
              <w:left w:val="nil"/>
              <w:bottom w:val="nil"/>
              <w:right w:val="nil"/>
            </w:tcBorders>
            <w:tcMar>
              <w:top w:w="128" w:type="dxa"/>
              <w:left w:w="43" w:type="dxa"/>
              <w:bottom w:w="43" w:type="dxa"/>
              <w:right w:w="43" w:type="dxa"/>
            </w:tcMar>
            <w:vAlign w:val="bottom"/>
          </w:tcPr>
          <w:p w14:paraId="271D2CF9" w14:textId="77777777" w:rsidR="00EC1151" w:rsidRPr="007E60C5" w:rsidRDefault="00132E54" w:rsidP="007E60C5">
            <w:r w:rsidRPr="007E60C5">
              <w:t>8 274</w:t>
            </w:r>
          </w:p>
        </w:tc>
        <w:tc>
          <w:tcPr>
            <w:tcW w:w="980" w:type="dxa"/>
            <w:tcBorders>
              <w:top w:val="nil"/>
              <w:left w:val="nil"/>
              <w:bottom w:val="nil"/>
              <w:right w:val="nil"/>
            </w:tcBorders>
            <w:tcMar>
              <w:top w:w="128" w:type="dxa"/>
              <w:left w:w="43" w:type="dxa"/>
              <w:bottom w:w="43" w:type="dxa"/>
              <w:right w:w="43" w:type="dxa"/>
            </w:tcMar>
            <w:vAlign w:val="bottom"/>
          </w:tcPr>
          <w:p w14:paraId="25531271" w14:textId="77777777" w:rsidR="00EC1151" w:rsidRPr="007E60C5" w:rsidRDefault="00132E54" w:rsidP="007E60C5">
            <w:r w:rsidRPr="007E60C5">
              <w:t>855 660</w:t>
            </w:r>
          </w:p>
        </w:tc>
        <w:tc>
          <w:tcPr>
            <w:tcW w:w="980" w:type="dxa"/>
            <w:tcBorders>
              <w:top w:val="nil"/>
              <w:left w:val="nil"/>
              <w:bottom w:val="nil"/>
              <w:right w:val="nil"/>
            </w:tcBorders>
            <w:tcMar>
              <w:top w:w="128" w:type="dxa"/>
              <w:left w:w="43" w:type="dxa"/>
              <w:bottom w:w="43" w:type="dxa"/>
              <w:right w:w="43" w:type="dxa"/>
            </w:tcMar>
            <w:vAlign w:val="bottom"/>
          </w:tcPr>
          <w:p w14:paraId="7EF7458D" w14:textId="77777777" w:rsidR="00EC1151" w:rsidRPr="007E60C5" w:rsidRDefault="00132E54" w:rsidP="007E60C5">
            <w:r w:rsidRPr="007E60C5">
              <w:t>186 567</w:t>
            </w:r>
          </w:p>
        </w:tc>
        <w:tc>
          <w:tcPr>
            <w:tcW w:w="980" w:type="dxa"/>
            <w:tcBorders>
              <w:top w:val="nil"/>
              <w:left w:val="nil"/>
              <w:bottom w:val="nil"/>
              <w:right w:val="nil"/>
            </w:tcBorders>
            <w:tcMar>
              <w:top w:w="128" w:type="dxa"/>
              <w:left w:w="43" w:type="dxa"/>
              <w:bottom w:w="43" w:type="dxa"/>
              <w:right w:w="43" w:type="dxa"/>
            </w:tcMar>
            <w:vAlign w:val="bottom"/>
          </w:tcPr>
          <w:p w14:paraId="6F341D84" w14:textId="77777777" w:rsidR="00EC1151" w:rsidRPr="007E60C5" w:rsidRDefault="00132E54" w:rsidP="007E60C5">
            <w:r w:rsidRPr="007E60C5">
              <w:t>10 096</w:t>
            </w:r>
          </w:p>
        </w:tc>
        <w:tc>
          <w:tcPr>
            <w:tcW w:w="980" w:type="dxa"/>
            <w:tcBorders>
              <w:top w:val="nil"/>
              <w:left w:val="nil"/>
              <w:bottom w:val="nil"/>
              <w:right w:val="nil"/>
            </w:tcBorders>
            <w:tcMar>
              <w:top w:w="128" w:type="dxa"/>
              <w:left w:w="43" w:type="dxa"/>
              <w:bottom w:w="43" w:type="dxa"/>
              <w:right w:w="43" w:type="dxa"/>
            </w:tcMar>
            <w:vAlign w:val="bottom"/>
          </w:tcPr>
          <w:p w14:paraId="3D5D555A" w14:textId="77777777" w:rsidR="00EC1151" w:rsidRPr="007E60C5" w:rsidRDefault="00132E54" w:rsidP="007E60C5">
            <w:r w:rsidRPr="007E60C5">
              <w:t>196 663</w:t>
            </w:r>
          </w:p>
        </w:tc>
        <w:tc>
          <w:tcPr>
            <w:tcW w:w="980" w:type="dxa"/>
            <w:tcBorders>
              <w:top w:val="nil"/>
              <w:left w:val="nil"/>
              <w:bottom w:val="nil"/>
              <w:right w:val="nil"/>
            </w:tcBorders>
            <w:tcMar>
              <w:top w:w="128" w:type="dxa"/>
              <w:left w:w="43" w:type="dxa"/>
              <w:bottom w:w="43" w:type="dxa"/>
              <w:right w:w="43" w:type="dxa"/>
            </w:tcMar>
            <w:vAlign w:val="bottom"/>
          </w:tcPr>
          <w:p w14:paraId="40A03609" w14:textId="77777777" w:rsidR="00EC1151" w:rsidRPr="007E60C5" w:rsidRDefault="00132E54" w:rsidP="007E60C5">
            <w:r w:rsidRPr="007E60C5">
              <w:t>3 353</w:t>
            </w:r>
          </w:p>
        </w:tc>
        <w:tc>
          <w:tcPr>
            <w:tcW w:w="980" w:type="dxa"/>
            <w:tcBorders>
              <w:top w:val="nil"/>
              <w:left w:val="nil"/>
              <w:bottom w:val="nil"/>
              <w:right w:val="nil"/>
            </w:tcBorders>
            <w:tcMar>
              <w:top w:w="128" w:type="dxa"/>
              <w:left w:w="43" w:type="dxa"/>
              <w:bottom w:w="43" w:type="dxa"/>
              <w:right w:w="43" w:type="dxa"/>
            </w:tcMar>
            <w:vAlign w:val="bottom"/>
          </w:tcPr>
          <w:p w14:paraId="5D45D707" w14:textId="77777777" w:rsidR="00EC1151" w:rsidRPr="007E60C5" w:rsidRDefault="00132E54" w:rsidP="007E60C5">
            <w:r w:rsidRPr="007E60C5">
              <w:t>11 043</w:t>
            </w:r>
          </w:p>
        </w:tc>
        <w:tc>
          <w:tcPr>
            <w:tcW w:w="980" w:type="dxa"/>
            <w:tcBorders>
              <w:top w:val="nil"/>
              <w:left w:val="nil"/>
              <w:bottom w:val="nil"/>
              <w:right w:val="nil"/>
            </w:tcBorders>
            <w:tcMar>
              <w:top w:w="128" w:type="dxa"/>
              <w:left w:w="43" w:type="dxa"/>
              <w:bottom w:w="43" w:type="dxa"/>
              <w:right w:w="43" w:type="dxa"/>
            </w:tcMar>
            <w:vAlign w:val="bottom"/>
          </w:tcPr>
          <w:p w14:paraId="5B5706A0" w14:textId="77777777" w:rsidR="00EC1151" w:rsidRPr="007E60C5" w:rsidRDefault="00132E54" w:rsidP="007E60C5">
            <w:r w:rsidRPr="007E60C5">
              <w:t>14 396</w:t>
            </w:r>
          </w:p>
        </w:tc>
        <w:tc>
          <w:tcPr>
            <w:tcW w:w="980" w:type="dxa"/>
            <w:tcBorders>
              <w:top w:val="nil"/>
              <w:left w:val="nil"/>
              <w:bottom w:val="nil"/>
              <w:right w:val="nil"/>
            </w:tcBorders>
            <w:tcMar>
              <w:top w:w="128" w:type="dxa"/>
              <w:left w:w="43" w:type="dxa"/>
              <w:bottom w:w="43" w:type="dxa"/>
              <w:right w:w="43" w:type="dxa"/>
            </w:tcMar>
            <w:vAlign w:val="bottom"/>
          </w:tcPr>
          <w:p w14:paraId="34A61539" w14:textId="77777777" w:rsidR="00EC1151" w:rsidRPr="007E60C5" w:rsidRDefault="00132E54" w:rsidP="007E60C5">
            <w:r w:rsidRPr="007E60C5">
              <w:t>-182 267</w:t>
            </w:r>
          </w:p>
        </w:tc>
      </w:tr>
      <w:tr w:rsidR="00EC1151" w:rsidRPr="007E60C5" w14:paraId="6737B374" w14:textId="77777777" w:rsidTr="007E60C5">
        <w:trPr>
          <w:trHeight w:val="640"/>
        </w:trPr>
        <w:tc>
          <w:tcPr>
            <w:tcW w:w="1320" w:type="dxa"/>
            <w:tcBorders>
              <w:top w:val="nil"/>
              <w:left w:val="nil"/>
              <w:bottom w:val="nil"/>
              <w:right w:val="nil"/>
            </w:tcBorders>
            <w:tcMar>
              <w:top w:w="128" w:type="dxa"/>
              <w:left w:w="43" w:type="dxa"/>
              <w:bottom w:w="43" w:type="dxa"/>
              <w:right w:w="43" w:type="dxa"/>
            </w:tcMar>
          </w:tcPr>
          <w:p w14:paraId="3A98C0B5" w14:textId="77777777" w:rsidR="00EC1151" w:rsidRPr="007E60C5" w:rsidRDefault="00132E54" w:rsidP="007E60C5">
            <w:r w:rsidRPr="007E60C5">
              <w:t>Luxembourg</w:t>
            </w:r>
            <w:r w:rsidRPr="007E60C5">
              <w:rPr>
                <w:rStyle w:val="skrift-hevet"/>
              </w:rPr>
              <w:t>1</w:t>
            </w:r>
          </w:p>
        </w:tc>
        <w:tc>
          <w:tcPr>
            <w:tcW w:w="980" w:type="dxa"/>
            <w:tcBorders>
              <w:top w:val="nil"/>
              <w:left w:val="nil"/>
              <w:bottom w:val="nil"/>
              <w:right w:val="nil"/>
            </w:tcBorders>
            <w:tcMar>
              <w:top w:w="128" w:type="dxa"/>
              <w:left w:w="43" w:type="dxa"/>
              <w:bottom w:w="43" w:type="dxa"/>
              <w:right w:w="43" w:type="dxa"/>
            </w:tcMar>
            <w:vAlign w:val="bottom"/>
          </w:tcPr>
          <w:p w14:paraId="1125C18A" w14:textId="77777777" w:rsidR="00EC1151" w:rsidRPr="007E60C5" w:rsidRDefault="00132E54" w:rsidP="007E60C5">
            <w:r w:rsidRPr="007E60C5">
              <w:t>232</w:t>
            </w:r>
          </w:p>
        </w:tc>
        <w:tc>
          <w:tcPr>
            <w:tcW w:w="980" w:type="dxa"/>
            <w:tcBorders>
              <w:top w:val="nil"/>
              <w:left w:val="nil"/>
              <w:bottom w:val="nil"/>
              <w:right w:val="nil"/>
            </w:tcBorders>
            <w:tcMar>
              <w:top w:w="128" w:type="dxa"/>
              <w:left w:w="43" w:type="dxa"/>
              <w:bottom w:w="43" w:type="dxa"/>
              <w:right w:w="43" w:type="dxa"/>
            </w:tcMar>
            <w:vAlign w:val="bottom"/>
          </w:tcPr>
          <w:p w14:paraId="707E802E" w14:textId="77777777" w:rsidR="00EC1151" w:rsidRPr="007E60C5" w:rsidRDefault="00132E54" w:rsidP="007E60C5">
            <w:r w:rsidRPr="007E60C5">
              <w:t>10 710</w:t>
            </w:r>
          </w:p>
        </w:tc>
        <w:tc>
          <w:tcPr>
            <w:tcW w:w="980" w:type="dxa"/>
            <w:tcBorders>
              <w:top w:val="nil"/>
              <w:left w:val="nil"/>
              <w:bottom w:val="nil"/>
              <w:right w:val="nil"/>
            </w:tcBorders>
            <w:tcMar>
              <w:top w:w="128" w:type="dxa"/>
              <w:left w:w="43" w:type="dxa"/>
              <w:bottom w:w="43" w:type="dxa"/>
              <w:right w:w="43" w:type="dxa"/>
            </w:tcMar>
            <w:vAlign w:val="bottom"/>
          </w:tcPr>
          <w:p w14:paraId="400855A1" w14:textId="77777777" w:rsidR="00EC1151" w:rsidRPr="007E60C5" w:rsidRDefault="00132E54" w:rsidP="007E60C5">
            <w:r w:rsidRPr="007E60C5">
              <w:t>10 942</w:t>
            </w:r>
          </w:p>
        </w:tc>
        <w:tc>
          <w:tcPr>
            <w:tcW w:w="980" w:type="dxa"/>
            <w:tcBorders>
              <w:top w:val="nil"/>
              <w:left w:val="nil"/>
              <w:bottom w:val="nil"/>
              <w:right w:val="nil"/>
            </w:tcBorders>
            <w:tcMar>
              <w:top w:w="128" w:type="dxa"/>
              <w:left w:w="43" w:type="dxa"/>
              <w:bottom w:w="43" w:type="dxa"/>
              <w:right w:w="43" w:type="dxa"/>
            </w:tcMar>
            <w:vAlign w:val="bottom"/>
          </w:tcPr>
          <w:p w14:paraId="1AC9D124" w14:textId="77777777" w:rsidR="00EC1151" w:rsidRPr="007E60C5" w:rsidRDefault="00132E54" w:rsidP="007E60C5">
            <w:r w:rsidRPr="007E60C5">
              <w:t>327</w:t>
            </w:r>
          </w:p>
        </w:tc>
        <w:tc>
          <w:tcPr>
            <w:tcW w:w="980" w:type="dxa"/>
            <w:tcBorders>
              <w:top w:val="nil"/>
              <w:left w:val="nil"/>
              <w:bottom w:val="nil"/>
              <w:right w:val="nil"/>
            </w:tcBorders>
            <w:tcMar>
              <w:top w:w="128" w:type="dxa"/>
              <w:left w:w="43" w:type="dxa"/>
              <w:bottom w:w="43" w:type="dxa"/>
              <w:right w:w="43" w:type="dxa"/>
            </w:tcMar>
            <w:vAlign w:val="bottom"/>
          </w:tcPr>
          <w:p w14:paraId="4B6908C7" w14:textId="77777777" w:rsidR="00EC1151" w:rsidRPr="007E60C5" w:rsidRDefault="00132E54" w:rsidP="007E60C5">
            <w:r w:rsidRPr="007E60C5">
              <w:t>16 373</w:t>
            </w:r>
          </w:p>
        </w:tc>
        <w:tc>
          <w:tcPr>
            <w:tcW w:w="980" w:type="dxa"/>
            <w:tcBorders>
              <w:top w:val="nil"/>
              <w:left w:val="nil"/>
              <w:bottom w:val="nil"/>
              <w:right w:val="nil"/>
            </w:tcBorders>
            <w:tcMar>
              <w:top w:w="128" w:type="dxa"/>
              <w:left w:w="43" w:type="dxa"/>
              <w:bottom w:w="43" w:type="dxa"/>
              <w:right w:w="43" w:type="dxa"/>
            </w:tcMar>
            <w:vAlign w:val="bottom"/>
          </w:tcPr>
          <w:p w14:paraId="178284B3" w14:textId="77777777" w:rsidR="00EC1151" w:rsidRPr="007E60C5" w:rsidRDefault="00132E54" w:rsidP="007E60C5">
            <w:r w:rsidRPr="007E60C5">
              <w:t>16 700</w:t>
            </w:r>
          </w:p>
        </w:tc>
        <w:tc>
          <w:tcPr>
            <w:tcW w:w="980" w:type="dxa"/>
            <w:tcBorders>
              <w:top w:val="nil"/>
              <w:left w:val="nil"/>
              <w:bottom w:val="nil"/>
              <w:right w:val="nil"/>
            </w:tcBorders>
            <w:tcMar>
              <w:top w:w="128" w:type="dxa"/>
              <w:left w:w="43" w:type="dxa"/>
              <w:bottom w:w="43" w:type="dxa"/>
              <w:right w:w="43" w:type="dxa"/>
            </w:tcMar>
            <w:vAlign w:val="bottom"/>
          </w:tcPr>
          <w:p w14:paraId="052988AB" w14:textId="77777777" w:rsidR="00EC1151" w:rsidRPr="007E60C5" w:rsidRDefault="00132E54" w:rsidP="007E60C5">
            <w:r w:rsidRPr="007E60C5">
              <w:t>704</w:t>
            </w:r>
          </w:p>
        </w:tc>
        <w:tc>
          <w:tcPr>
            <w:tcW w:w="980" w:type="dxa"/>
            <w:tcBorders>
              <w:top w:val="nil"/>
              <w:left w:val="nil"/>
              <w:bottom w:val="nil"/>
              <w:right w:val="nil"/>
            </w:tcBorders>
            <w:tcMar>
              <w:top w:w="128" w:type="dxa"/>
              <w:left w:w="43" w:type="dxa"/>
              <w:bottom w:w="43" w:type="dxa"/>
              <w:right w:w="43" w:type="dxa"/>
            </w:tcMar>
            <w:vAlign w:val="bottom"/>
          </w:tcPr>
          <w:p w14:paraId="256CC018" w14:textId="77777777" w:rsidR="00EC1151" w:rsidRPr="007E60C5" w:rsidRDefault="00132E54" w:rsidP="007E60C5">
            <w:r w:rsidRPr="007E60C5">
              <w:t>72</w:t>
            </w:r>
          </w:p>
        </w:tc>
        <w:tc>
          <w:tcPr>
            <w:tcW w:w="980" w:type="dxa"/>
            <w:tcBorders>
              <w:top w:val="nil"/>
              <w:left w:val="nil"/>
              <w:bottom w:val="nil"/>
              <w:right w:val="nil"/>
            </w:tcBorders>
            <w:tcMar>
              <w:top w:w="128" w:type="dxa"/>
              <w:left w:w="43" w:type="dxa"/>
              <w:bottom w:w="43" w:type="dxa"/>
              <w:right w:w="43" w:type="dxa"/>
            </w:tcMar>
            <w:vAlign w:val="bottom"/>
          </w:tcPr>
          <w:p w14:paraId="5812267E" w14:textId="77777777" w:rsidR="00EC1151" w:rsidRPr="007E60C5" w:rsidRDefault="00132E54" w:rsidP="007E60C5">
            <w:r w:rsidRPr="007E60C5">
              <w:t>776</w:t>
            </w:r>
          </w:p>
        </w:tc>
        <w:tc>
          <w:tcPr>
            <w:tcW w:w="980" w:type="dxa"/>
            <w:tcBorders>
              <w:top w:val="nil"/>
              <w:left w:val="nil"/>
              <w:bottom w:val="nil"/>
              <w:right w:val="nil"/>
            </w:tcBorders>
            <w:tcMar>
              <w:top w:w="128" w:type="dxa"/>
              <w:left w:w="43" w:type="dxa"/>
              <w:bottom w:w="43" w:type="dxa"/>
              <w:right w:w="43" w:type="dxa"/>
            </w:tcMar>
            <w:vAlign w:val="bottom"/>
          </w:tcPr>
          <w:p w14:paraId="4B5B9E71" w14:textId="77777777" w:rsidR="00EC1151" w:rsidRPr="007E60C5" w:rsidRDefault="00132E54" w:rsidP="007E60C5">
            <w:r w:rsidRPr="007E60C5">
              <w:t>52 027</w:t>
            </w:r>
          </w:p>
        </w:tc>
        <w:tc>
          <w:tcPr>
            <w:tcW w:w="980" w:type="dxa"/>
            <w:tcBorders>
              <w:top w:val="nil"/>
              <w:left w:val="nil"/>
              <w:bottom w:val="nil"/>
              <w:right w:val="nil"/>
            </w:tcBorders>
            <w:tcMar>
              <w:top w:w="128" w:type="dxa"/>
              <w:left w:w="43" w:type="dxa"/>
              <w:bottom w:w="43" w:type="dxa"/>
              <w:right w:w="43" w:type="dxa"/>
            </w:tcMar>
            <w:vAlign w:val="bottom"/>
          </w:tcPr>
          <w:p w14:paraId="14DA39C2" w14:textId="77777777" w:rsidR="00EC1151" w:rsidRPr="007E60C5" w:rsidRDefault="00132E54" w:rsidP="007E60C5">
            <w:r w:rsidRPr="007E60C5">
              <w:t>15 400</w:t>
            </w:r>
          </w:p>
        </w:tc>
        <w:tc>
          <w:tcPr>
            <w:tcW w:w="980" w:type="dxa"/>
            <w:tcBorders>
              <w:top w:val="nil"/>
              <w:left w:val="nil"/>
              <w:bottom w:val="nil"/>
              <w:right w:val="nil"/>
            </w:tcBorders>
            <w:tcMar>
              <w:top w:w="128" w:type="dxa"/>
              <w:left w:w="43" w:type="dxa"/>
              <w:bottom w:w="43" w:type="dxa"/>
              <w:right w:w="43" w:type="dxa"/>
            </w:tcMar>
            <w:vAlign w:val="bottom"/>
          </w:tcPr>
          <w:p w14:paraId="12E67FC0" w14:textId="77777777" w:rsidR="00EC1151" w:rsidRPr="007E60C5" w:rsidRDefault="00132E54" w:rsidP="007E60C5">
            <w:r w:rsidRPr="007E60C5">
              <w:t>67 427</w:t>
            </w:r>
          </w:p>
        </w:tc>
        <w:tc>
          <w:tcPr>
            <w:tcW w:w="980" w:type="dxa"/>
            <w:tcBorders>
              <w:top w:val="nil"/>
              <w:left w:val="nil"/>
              <w:bottom w:val="nil"/>
              <w:right w:val="nil"/>
            </w:tcBorders>
            <w:tcMar>
              <w:top w:w="128" w:type="dxa"/>
              <w:left w:w="43" w:type="dxa"/>
              <w:bottom w:w="43" w:type="dxa"/>
              <w:right w:w="43" w:type="dxa"/>
            </w:tcMar>
            <w:vAlign w:val="bottom"/>
          </w:tcPr>
          <w:p w14:paraId="2FBFAC09" w14:textId="77777777" w:rsidR="00EC1151" w:rsidRPr="007E60C5" w:rsidRDefault="00132E54" w:rsidP="007E60C5">
            <w:r w:rsidRPr="007E60C5">
              <w:t>66 651</w:t>
            </w:r>
          </w:p>
        </w:tc>
      </w:tr>
      <w:tr w:rsidR="00EC1151" w:rsidRPr="007E60C5" w14:paraId="0114AD2F"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5EEC4F57" w14:textId="77777777" w:rsidR="00EC1151" w:rsidRPr="007E60C5" w:rsidRDefault="00132E54" w:rsidP="007E60C5">
            <w:r w:rsidRPr="007E60C5">
              <w:t>Malaysia</w:t>
            </w:r>
          </w:p>
        </w:tc>
        <w:tc>
          <w:tcPr>
            <w:tcW w:w="980" w:type="dxa"/>
            <w:tcBorders>
              <w:top w:val="nil"/>
              <w:left w:val="nil"/>
              <w:bottom w:val="nil"/>
              <w:right w:val="nil"/>
            </w:tcBorders>
            <w:tcMar>
              <w:top w:w="128" w:type="dxa"/>
              <w:left w:w="43" w:type="dxa"/>
              <w:bottom w:w="43" w:type="dxa"/>
              <w:right w:w="43" w:type="dxa"/>
            </w:tcMar>
            <w:vAlign w:val="bottom"/>
          </w:tcPr>
          <w:p w14:paraId="2AACB385" w14:textId="77777777" w:rsidR="00EC1151" w:rsidRPr="007E60C5" w:rsidRDefault="00132E54" w:rsidP="007E60C5">
            <w:r w:rsidRPr="007E60C5">
              <w:t>66 293</w:t>
            </w:r>
          </w:p>
        </w:tc>
        <w:tc>
          <w:tcPr>
            <w:tcW w:w="980" w:type="dxa"/>
            <w:tcBorders>
              <w:top w:val="nil"/>
              <w:left w:val="nil"/>
              <w:bottom w:val="nil"/>
              <w:right w:val="nil"/>
            </w:tcBorders>
            <w:tcMar>
              <w:top w:w="128" w:type="dxa"/>
              <w:left w:w="43" w:type="dxa"/>
              <w:bottom w:w="43" w:type="dxa"/>
              <w:right w:w="43" w:type="dxa"/>
            </w:tcMar>
            <w:vAlign w:val="bottom"/>
          </w:tcPr>
          <w:p w14:paraId="3E6FB2E8" w14:textId="77777777" w:rsidR="00EC1151" w:rsidRPr="007E60C5" w:rsidRDefault="00132E54" w:rsidP="007E60C5">
            <w:r w:rsidRPr="007E60C5">
              <w:t>72 251</w:t>
            </w:r>
          </w:p>
        </w:tc>
        <w:tc>
          <w:tcPr>
            <w:tcW w:w="980" w:type="dxa"/>
            <w:tcBorders>
              <w:top w:val="nil"/>
              <w:left w:val="nil"/>
              <w:bottom w:val="nil"/>
              <w:right w:val="nil"/>
            </w:tcBorders>
            <w:tcMar>
              <w:top w:w="128" w:type="dxa"/>
              <w:left w:w="43" w:type="dxa"/>
              <w:bottom w:w="43" w:type="dxa"/>
              <w:right w:w="43" w:type="dxa"/>
            </w:tcMar>
            <w:vAlign w:val="bottom"/>
          </w:tcPr>
          <w:p w14:paraId="5E2F53F5" w14:textId="77777777" w:rsidR="00EC1151" w:rsidRPr="007E60C5" w:rsidRDefault="00132E54" w:rsidP="007E60C5">
            <w:r w:rsidRPr="007E60C5">
              <w:t>138 544</w:t>
            </w:r>
          </w:p>
        </w:tc>
        <w:tc>
          <w:tcPr>
            <w:tcW w:w="980" w:type="dxa"/>
            <w:tcBorders>
              <w:top w:val="nil"/>
              <w:left w:val="nil"/>
              <w:bottom w:val="nil"/>
              <w:right w:val="nil"/>
            </w:tcBorders>
            <w:tcMar>
              <w:top w:w="128" w:type="dxa"/>
              <w:left w:w="43" w:type="dxa"/>
              <w:bottom w:w="43" w:type="dxa"/>
              <w:right w:w="43" w:type="dxa"/>
            </w:tcMar>
            <w:vAlign w:val="bottom"/>
          </w:tcPr>
          <w:p w14:paraId="58B4CA80" w14:textId="77777777" w:rsidR="00EC1151" w:rsidRPr="007E60C5" w:rsidRDefault="00132E54" w:rsidP="007E60C5">
            <w:r w:rsidRPr="007E60C5">
              <w:t>182</w:t>
            </w:r>
          </w:p>
        </w:tc>
        <w:tc>
          <w:tcPr>
            <w:tcW w:w="980" w:type="dxa"/>
            <w:tcBorders>
              <w:top w:val="nil"/>
              <w:left w:val="nil"/>
              <w:bottom w:val="nil"/>
              <w:right w:val="nil"/>
            </w:tcBorders>
            <w:tcMar>
              <w:top w:w="128" w:type="dxa"/>
              <w:left w:w="43" w:type="dxa"/>
              <w:bottom w:w="43" w:type="dxa"/>
              <w:right w:w="43" w:type="dxa"/>
            </w:tcMar>
            <w:vAlign w:val="bottom"/>
          </w:tcPr>
          <w:p w14:paraId="2AC96AF1"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C185C3F" w14:textId="77777777" w:rsidR="00EC1151" w:rsidRPr="007E60C5" w:rsidRDefault="00132E54" w:rsidP="007E60C5">
            <w:r w:rsidRPr="007E60C5">
              <w:t>182</w:t>
            </w:r>
          </w:p>
        </w:tc>
        <w:tc>
          <w:tcPr>
            <w:tcW w:w="980" w:type="dxa"/>
            <w:tcBorders>
              <w:top w:val="nil"/>
              <w:left w:val="nil"/>
              <w:bottom w:val="nil"/>
              <w:right w:val="nil"/>
            </w:tcBorders>
            <w:tcMar>
              <w:top w:w="128" w:type="dxa"/>
              <w:left w:w="43" w:type="dxa"/>
              <w:bottom w:w="43" w:type="dxa"/>
              <w:right w:w="43" w:type="dxa"/>
            </w:tcMar>
            <w:vAlign w:val="bottom"/>
          </w:tcPr>
          <w:p w14:paraId="1D97954F" w14:textId="77777777" w:rsidR="00EC1151" w:rsidRPr="007E60C5" w:rsidRDefault="00132E54" w:rsidP="007E60C5">
            <w:r w:rsidRPr="007E60C5">
              <w:t>128 686</w:t>
            </w:r>
          </w:p>
        </w:tc>
        <w:tc>
          <w:tcPr>
            <w:tcW w:w="980" w:type="dxa"/>
            <w:tcBorders>
              <w:top w:val="nil"/>
              <w:left w:val="nil"/>
              <w:bottom w:val="nil"/>
              <w:right w:val="nil"/>
            </w:tcBorders>
            <w:tcMar>
              <w:top w:w="128" w:type="dxa"/>
              <w:left w:w="43" w:type="dxa"/>
              <w:bottom w:w="43" w:type="dxa"/>
              <w:right w:w="43" w:type="dxa"/>
            </w:tcMar>
            <w:vAlign w:val="bottom"/>
          </w:tcPr>
          <w:p w14:paraId="5B47C8EC" w14:textId="77777777" w:rsidR="00EC1151" w:rsidRPr="007E60C5" w:rsidRDefault="00132E54" w:rsidP="007E60C5">
            <w:r w:rsidRPr="007E60C5">
              <w:t>718</w:t>
            </w:r>
          </w:p>
        </w:tc>
        <w:tc>
          <w:tcPr>
            <w:tcW w:w="980" w:type="dxa"/>
            <w:tcBorders>
              <w:top w:val="nil"/>
              <w:left w:val="nil"/>
              <w:bottom w:val="nil"/>
              <w:right w:val="nil"/>
            </w:tcBorders>
            <w:tcMar>
              <w:top w:w="128" w:type="dxa"/>
              <w:left w:w="43" w:type="dxa"/>
              <w:bottom w:w="43" w:type="dxa"/>
              <w:right w:w="43" w:type="dxa"/>
            </w:tcMar>
            <w:vAlign w:val="bottom"/>
          </w:tcPr>
          <w:p w14:paraId="6BF3DBAD" w14:textId="77777777" w:rsidR="00EC1151" w:rsidRPr="007E60C5" w:rsidRDefault="00132E54" w:rsidP="007E60C5">
            <w:r w:rsidRPr="007E60C5">
              <w:t>129 404</w:t>
            </w:r>
          </w:p>
        </w:tc>
        <w:tc>
          <w:tcPr>
            <w:tcW w:w="980" w:type="dxa"/>
            <w:tcBorders>
              <w:top w:val="nil"/>
              <w:left w:val="nil"/>
              <w:bottom w:val="nil"/>
              <w:right w:val="nil"/>
            </w:tcBorders>
            <w:tcMar>
              <w:top w:w="128" w:type="dxa"/>
              <w:left w:w="43" w:type="dxa"/>
              <w:bottom w:w="43" w:type="dxa"/>
              <w:right w:w="43" w:type="dxa"/>
            </w:tcMar>
            <w:vAlign w:val="bottom"/>
          </w:tcPr>
          <w:p w14:paraId="053F62CE" w14:textId="77777777" w:rsidR="00EC1151" w:rsidRPr="007E60C5" w:rsidRDefault="00132E54" w:rsidP="007E60C5">
            <w:r w:rsidRPr="007E60C5">
              <w:t>53 261</w:t>
            </w:r>
          </w:p>
        </w:tc>
        <w:tc>
          <w:tcPr>
            <w:tcW w:w="980" w:type="dxa"/>
            <w:tcBorders>
              <w:top w:val="nil"/>
              <w:left w:val="nil"/>
              <w:bottom w:val="nil"/>
              <w:right w:val="nil"/>
            </w:tcBorders>
            <w:tcMar>
              <w:top w:w="128" w:type="dxa"/>
              <w:left w:w="43" w:type="dxa"/>
              <w:bottom w:w="43" w:type="dxa"/>
              <w:right w:w="43" w:type="dxa"/>
            </w:tcMar>
            <w:vAlign w:val="bottom"/>
          </w:tcPr>
          <w:p w14:paraId="6BBE1C20" w14:textId="77777777" w:rsidR="00EC1151" w:rsidRPr="007E60C5" w:rsidRDefault="00132E54" w:rsidP="007E60C5">
            <w:r w:rsidRPr="007E60C5">
              <w:t>956</w:t>
            </w:r>
          </w:p>
        </w:tc>
        <w:tc>
          <w:tcPr>
            <w:tcW w:w="980" w:type="dxa"/>
            <w:tcBorders>
              <w:top w:val="nil"/>
              <w:left w:val="nil"/>
              <w:bottom w:val="nil"/>
              <w:right w:val="nil"/>
            </w:tcBorders>
            <w:tcMar>
              <w:top w:w="128" w:type="dxa"/>
              <w:left w:w="43" w:type="dxa"/>
              <w:bottom w:w="43" w:type="dxa"/>
              <w:right w:w="43" w:type="dxa"/>
            </w:tcMar>
            <w:vAlign w:val="bottom"/>
          </w:tcPr>
          <w:p w14:paraId="7749E6AA" w14:textId="77777777" w:rsidR="00EC1151" w:rsidRPr="007E60C5" w:rsidRDefault="00132E54" w:rsidP="007E60C5">
            <w:r w:rsidRPr="007E60C5">
              <w:t>54 217</w:t>
            </w:r>
          </w:p>
        </w:tc>
        <w:tc>
          <w:tcPr>
            <w:tcW w:w="980" w:type="dxa"/>
            <w:tcBorders>
              <w:top w:val="nil"/>
              <w:left w:val="nil"/>
              <w:bottom w:val="nil"/>
              <w:right w:val="nil"/>
            </w:tcBorders>
            <w:tcMar>
              <w:top w:w="128" w:type="dxa"/>
              <w:left w:w="43" w:type="dxa"/>
              <w:bottom w:w="43" w:type="dxa"/>
              <w:right w:w="43" w:type="dxa"/>
            </w:tcMar>
            <w:vAlign w:val="bottom"/>
          </w:tcPr>
          <w:p w14:paraId="69230F73" w14:textId="77777777" w:rsidR="00EC1151" w:rsidRPr="007E60C5" w:rsidRDefault="00132E54" w:rsidP="007E60C5">
            <w:r w:rsidRPr="007E60C5">
              <w:t>-75 187</w:t>
            </w:r>
          </w:p>
        </w:tc>
      </w:tr>
      <w:tr w:rsidR="00EC1151" w:rsidRPr="007E60C5" w14:paraId="5DE869FB"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1144A7F6" w14:textId="77777777" w:rsidR="00EC1151" w:rsidRPr="007E60C5" w:rsidRDefault="00132E54" w:rsidP="007E60C5">
            <w:r w:rsidRPr="007E60C5">
              <w:t>Mexico</w:t>
            </w:r>
          </w:p>
        </w:tc>
        <w:tc>
          <w:tcPr>
            <w:tcW w:w="980" w:type="dxa"/>
            <w:tcBorders>
              <w:top w:val="nil"/>
              <w:left w:val="nil"/>
              <w:bottom w:val="nil"/>
              <w:right w:val="nil"/>
            </w:tcBorders>
            <w:tcMar>
              <w:top w:w="128" w:type="dxa"/>
              <w:left w:w="43" w:type="dxa"/>
              <w:bottom w:w="43" w:type="dxa"/>
              <w:right w:w="43" w:type="dxa"/>
            </w:tcMar>
            <w:vAlign w:val="bottom"/>
          </w:tcPr>
          <w:p w14:paraId="11EC5194"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32024524"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C2331E9"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D3E7FD7"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31BB222D"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31AE9FB"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A8F2B45"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17BD9A6" w14:textId="77777777" w:rsidR="00EC1151" w:rsidRPr="007E60C5" w:rsidRDefault="00132E54" w:rsidP="007E60C5">
            <w:r w:rsidRPr="007E60C5">
              <w:t>10 000</w:t>
            </w:r>
          </w:p>
        </w:tc>
        <w:tc>
          <w:tcPr>
            <w:tcW w:w="980" w:type="dxa"/>
            <w:tcBorders>
              <w:top w:val="nil"/>
              <w:left w:val="nil"/>
              <w:bottom w:val="nil"/>
              <w:right w:val="nil"/>
            </w:tcBorders>
            <w:tcMar>
              <w:top w:w="128" w:type="dxa"/>
              <w:left w:w="43" w:type="dxa"/>
              <w:bottom w:w="43" w:type="dxa"/>
              <w:right w:w="43" w:type="dxa"/>
            </w:tcMar>
            <w:vAlign w:val="bottom"/>
          </w:tcPr>
          <w:p w14:paraId="57597824" w14:textId="77777777" w:rsidR="00EC1151" w:rsidRPr="007E60C5" w:rsidRDefault="00132E54" w:rsidP="007E60C5">
            <w:r w:rsidRPr="007E60C5">
              <w:t>10 000</w:t>
            </w:r>
          </w:p>
        </w:tc>
        <w:tc>
          <w:tcPr>
            <w:tcW w:w="980" w:type="dxa"/>
            <w:tcBorders>
              <w:top w:val="nil"/>
              <w:left w:val="nil"/>
              <w:bottom w:val="nil"/>
              <w:right w:val="nil"/>
            </w:tcBorders>
            <w:tcMar>
              <w:top w:w="128" w:type="dxa"/>
              <w:left w:w="43" w:type="dxa"/>
              <w:bottom w:w="43" w:type="dxa"/>
              <w:right w:w="43" w:type="dxa"/>
            </w:tcMar>
            <w:vAlign w:val="bottom"/>
          </w:tcPr>
          <w:p w14:paraId="1E62D7D2"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0FE457E"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5BCC113"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547C89F" w14:textId="77777777" w:rsidR="00EC1151" w:rsidRPr="007E60C5" w:rsidRDefault="00132E54" w:rsidP="007E60C5">
            <w:r w:rsidRPr="007E60C5">
              <w:t>-10 000</w:t>
            </w:r>
          </w:p>
        </w:tc>
      </w:tr>
      <w:tr w:rsidR="00EC1151" w:rsidRPr="007E60C5" w14:paraId="3E5F5828"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3836A384" w14:textId="77777777" w:rsidR="00EC1151" w:rsidRPr="007E60C5" w:rsidRDefault="00132E54" w:rsidP="007E60C5">
            <w:r w:rsidRPr="007E60C5">
              <w:lastRenderedPageBreak/>
              <w:t>Monaco</w:t>
            </w:r>
          </w:p>
        </w:tc>
        <w:tc>
          <w:tcPr>
            <w:tcW w:w="980" w:type="dxa"/>
            <w:tcBorders>
              <w:top w:val="nil"/>
              <w:left w:val="nil"/>
              <w:bottom w:val="nil"/>
              <w:right w:val="nil"/>
            </w:tcBorders>
            <w:tcMar>
              <w:top w:w="128" w:type="dxa"/>
              <w:left w:w="43" w:type="dxa"/>
              <w:bottom w:w="43" w:type="dxa"/>
              <w:right w:w="43" w:type="dxa"/>
            </w:tcMar>
            <w:vAlign w:val="bottom"/>
          </w:tcPr>
          <w:p w14:paraId="232BD6EC"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3E0D8A6"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3E44BFE"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8443A7F"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C84F134" w14:textId="77777777" w:rsidR="00EC1151" w:rsidRPr="007E60C5" w:rsidRDefault="00132E54" w:rsidP="007E60C5">
            <w:r w:rsidRPr="007E60C5">
              <w:t>170</w:t>
            </w:r>
          </w:p>
        </w:tc>
        <w:tc>
          <w:tcPr>
            <w:tcW w:w="980" w:type="dxa"/>
            <w:tcBorders>
              <w:top w:val="nil"/>
              <w:left w:val="nil"/>
              <w:bottom w:val="nil"/>
              <w:right w:val="nil"/>
            </w:tcBorders>
            <w:tcMar>
              <w:top w:w="128" w:type="dxa"/>
              <w:left w:w="43" w:type="dxa"/>
              <w:bottom w:w="43" w:type="dxa"/>
              <w:right w:w="43" w:type="dxa"/>
            </w:tcMar>
            <w:vAlign w:val="bottom"/>
          </w:tcPr>
          <w:p w14:paraId="73263446" w14:textId="77777777" w:rsidR="00EC1151" w:rsidRPr="007E60C5" w:rsidRDefault="00132E54" w:rsidP="007E60C5">
            <w:r w:rsidRPr="007E60C5">
              <w:t>170</w:t>
            </w:r>
          </w:p>
        </w:tc>
        <w:tc>
          <w:tcPr>
            <w:tcW w:w="980" w:type="dxa"/>
            <w:tcBorders>
              <w:top w:val="nil"/>
              <w:left w:val="nil"/>
              <w:bottom w:val="nil"/>
              <w:right w:val="nil"/>
            </w:tcBorders>
            <w:tcMar>
              <w:top w:w="128" w:type="dxa"/>
              <w:left w:w="43" w:type="dxa"/>
              <w:bottom w:w="43" w:type="dxa"/>
              <w:right w:w="43" w:type="dxa"/>
            </w:tcMar>
            <w:vAlign w:val="bottom"/>
          </w:tcPr>
          <w:p w14:paraId="1BB06036"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867B7FB"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E09F326"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EC1BFE8"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9EC35F1" w14:textId="77777777" w:rsidR="00EC1151" w:rsidRPr="007E60C5" w:rsidRDefault="00132E54" w:rsidP="007E60C5">
            <w:r w:rsidRPr="007E60C5">
              <w:t>708</w:t>
            </w:r>
          </w:p>
        </w:tc>
        <w:tc>
          <w:tcPr>
            <w:tcW w:w="980" w:type="dxa"/>
            <w:tcBorders>
              <w:top w:val="nil"/>
              <w:left w:val="nil"/>
              <w:bottom w:val="nil"/>
              <w:right w:val="nil"/>
            </w:tcBorders>
            <w:tcMar>
              <w:top w:w="128" w:type="dxa"/>
              <w:left w:w="43" w:type="dxa"/>
              <w:bottom w:w="43" w:type="dxa"/>
              <w:right w:w="43" w:type="dxa"/>
            </w:tcMar>
            <w:vAlign w:val="bottom"/>
          </w:tcPr>
          <w:p w14:paraId="25DE58C3" w14:textId="77777777" w:rsidR="00EC1151" w:rsidRPr="007E60C5" w:rsidRDefault="00132E54" w:rsidP="007E60C5">
            <w:r w:rsidRPr="007E60C5">
              <w:t>708</w:t>
            </w:r>
          </w:p>
        </w:tc>
        <w:tc>
          <w:tcPr>
            <w:tcW w:w="980" w:type="dxa"/>
            <w:tcBorders>
              <w:top w:val="nil"/>
              <w:left w:val="nil"/>
              <w:bottom w:val="nil"/>
              <w:right w:val="nil"/>
            </w:tcBorders>
            <w:tcMar>
              <w:top w:w="128" w:type="dxa"/>
              <w:left w:w="43" w:type="dxa"/>
              <w:bottom w:w="43" w:type="dxa"/>
              <w:right w:w="43" w:type="dxa"/>
            </w:tcMar>
            <w:vAlign w:val="bottom"/>
          </w:tcPr>
          <w:p w14:paraId="5DFFEE21" w14:textId="77777777" w:rsidR="00EC1151" w:rsidRPr="007E60C5" w:rsidRDefault="00132E54" w:rsidP="007E60C5">
            <w:r w:rsidRPr="007E60C5">
              <w:t>708</w:t>
            </w:r>
          </w:p>
        </w:tc>
      </w:tr>
      <w:tr w:rsidR="00EC1151" w:rsidRPr="007E60C5" w14:paraId="710015DB"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6AC5CD25" w14:textId="77777777" w:rsidR="00EC1151" w:rsidRPr="007E60C5" w:rsidRDefault="00132E54" w:rsidP="007E60C5">
            <w:r w:rsidRPr="007E60C5">
              <w:t>NATO</w:t>
            </w:r>
          </w:p>
        </w:tc>
        <w:tc>
          <w:tcPr>
            <w:tcW w:w="980" w:type="dxa"/>
            <w:tcBorders>
              <w:top w:val="nil"/>
              <w:left w:val="nil"/>
              <w:bottom w:val="nil"/>
              <w:right w:val="nil"/>
            </w:tcBorders>
            <w:tcMar>
              <w:top w:w="128" w:type="dxa"/>
              <w:left w:w="43" w:type="dxa"/>
              <w:bottom w:w="43" w:type="dxa"/>
              <w:right w:w="43" w:type="dxa"/>
            </w:tcMar>
            <w:vAlign w:val="bottom"/>
          </w:tcPr>
          <w:p w14:paraId="415C03BF"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208813F" w14:textId="77777777" w:rsidR="00EC1151" w:rsidRPr="007E60C5" w:rsidRDefault="00132E54" w:rsidP="007E60C5">
            <w:r w:rsidRPr="007E60C5">
              <w:t>12 382</w:t>
            </w:r>
          </w:p>
        </w:tc>
        <w:tc>
          <w:tcPr>
            <w:tcW w:w="980" w:type="dxa"/>
            <w:tcBorders>
              <w:top w:val="nil"/>
              <w:left w:val="nil"/>
              <w:bottom w:val="nil"/>
              <w:right w:val="nil"/>
            </w:tcBorders>
            <w:tcMar>
              <w:top w:w="128" w:type="dxa"/>
              <w:left w:w="43" w:type="dxa"/>
              <w:bottom w:w="43" w:type="dxa"/>
              <w:right w:w="43" w:type="dxa"/>
            </w:tcMar>
            <w:vAlign w:val="bottom"/>
          </w:tcPr>
          <w:p w14:paraId="1B52EC9C" w14:textId="77777777" w:rsidR="00EC1151" w:rsidRPr="007E60C5" w:rsidRDefault="00132E54" w:rsidP="007E60C5">
            <w:r w:rsidRPr="007E60C5">
              <w:t>12 382</w:t>
            </w:r>
          </w:p>
        </w:tc>
        <w:tc>
          <w:tcPr>
            <w:tcW w:w="980" w:type="dxa"/>
            <w:tcBorders>
              <w:top w:val="nil"/>
              <w:left w:val="nil"/>
              <w:bottom w:val="nil"/>
              <w:right w:val="nil"/>
            </w:tcBorders>
            <w:tcMar>
              <w:top w:w="128" w:type="dxa"/>
              <w:left w:w="43" w:type="dxa"/>
              <w:bottom w:w="43" w:type="dxa"/>
              <w:right w:w="43" w:type="dxa"/>
            </w:tcMar>
            <w:vAlign w:val="bottom"/>
          </w:tcPr>
          <w:p w14:paraId="574BE248"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534CB30"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5639A8D"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92CC9D8"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6484D44"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EC915D3"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3571D9C" w14:textId="77777777" w:rsidR="00EC1151" w:rsidRPr="007E60C5" w:rsidRDefault="00132E54" w:rsidP="007E60C5">
            <w:r w:rsidRPr="007E60C5">
              <w:t>44</w:t>
            </w:r>
          </w:p>
        </w:tc>
        <w:tc>
          <w:tcPr>
            <w:tcW w:w="980" w:type="dxa"/>
            <w:tcBorders>
              <w:top w:val="nil"/>
              <w:left w:val="nil"/>
              <w:bottom w:val="nil"/>
              <w:right w:val="nil"/>
            </w:tcBorders>
            <w:tcMar>
              <w:top w:w="128" w:type="dxa"/>
              <w:left w:w="43" w:type="dxa"/>
              <w:bottom w:w="43" w:type="dxa"/>
              <w:right w:w="43" w:type="dxa"/>
            </w:tcMar>
            <w:vAlign w:val="bottom"/>
          </w:tcPr>
          <w:p w14:paraId="2017E156"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F2C56CA" w14:textId="77777777" w:rsidR="00EC1151" w:rsidRPr="007E60C5" w:rsidRDefault="00132E54" w:rsidP="007E60C5">
            <w:r w:rsidRPr="007E60C5">
              <w:t>44</w:t>
            </w:r>
          </w:p>
        </w:tc>
        <w:tc>
          <w:tcPr>
            <w:tcW w:w="980" w:type="dxa"/>
            <w:tcBorders>
              <w:top w:val="nil"/>
              <w:left w:val="nil"/>
              <w:bottom w:val="nil"/>
              <w:right w:val="nil"/>
            </w:tcBorders>
            <w:tcMar>
              <w:top w:w="128" w:type="dxa"/>
              <w:left w:w="43" w:type="dxa"/>
              <w:bottom w:w="43" w:type="dxa"/>
              <w:right w:w="43" w:type="dxa"/>
            </w:tcMar>
            <w:vAlign w:val="bottom"/>
          </w:tcPr>
          <w:p w14:paraId="730A6636" w14:textId="77777777" w:rsidR="00EC1151" w:rsidRPr="007E60C5" w:rsidRDefault="00132E54" w:rsidP="007E60C5">
            <w:r w:rsidRPr="007E60C5">
              <w:t>44</w:t>
            </w:r>
          </w:p>
        </w:tc>
      </w:tr>
      <w:tr w:rsidR="00EC1151" w:rsidRPr="007E60C5" w14:paraId="0F573EF5"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2B5376A9" w14:textId="77777777" w:rsidR="00EC1151" w:rsidRPr="007E60C5" w:rsidRDefault="00132E54" w:rsidP="007E60C5">
            <w:r w:rsidRPr="007E60C5">
              <w:t>Nederland</w:t>
            </w:r>
          </w:p>
        </w:tc>
        <w:tc>
          <w:tcPr>
            <w:tcW w:w="980" w:type="dxa"/>
            <w:tcBorders>
              <w:top w:val="nil"/>
              <w:left w:val="nil"/>
              <w:bottom w:val="nil"/>
              <w:right w:val="nil"/>
            </w:tcBorders>
            <w:tcMar>
              <w:top w:w="128" w:type="dxa"/>
              <w:left w:w="43" w:type="dxa"/>
              <w:bottom w:w="43" w:type="dxa"/>
              <w:right w:w="43" w:type="dxa"/>
            </w:tcMar>
            <w:vAlign w:val="bottom"/>
          </w:tcPr>
          <w:p w14:paraId="3BFBEDDD" w14:textId="77777777" w:rsidR="00EC1151" w:rsidRPr="007E60C5" w:rsidRDefault="00132E54" w:rsidP="007E60C5">
            <w:r w:rsidRPr="007E60C5">
              <w:t>338 184</w:t>
            </w:r>
          </w:p>
        </w:tc>
        <w:tc>
          <w:tcPr>
            <w:tcW w:w="980" w:type="dxa"/>
            <w:tcBorders>
              <w:top w:val="nil"/>
              <w:left w:val="nil"/>
              <w:bottom w:val="nil"/>
              <w:right w:val="nil"/>
            </w:tcBorders>
            <w:tcMar>
              <w:top w:w="128" w:type="dxa"/>
              <w:left w:w="43" w:type="dxa"/>
              <w:bottom w:w="43" w:type="dxa"/>
              <w:right w:w="43" w:type="dxa"/>
            </w:tcMar>
            <w:vAlign w:val="bottom"/>
          </w:tcPr>
          <w:p w14:paraId="4AE1012A" w14:textId="77777777" w:rsidR="00EC1151" w:rsidRPr="007E60C5" w:rsidRDefault="00132E54" w:rsidP="007E60C5">
            <w:r w:rsidRPr="007E60C5">
              <w:t>32 977</w:t>
            </w:r>
          </w:p>
        </w:tc>
        <w:tc>
          <w:tcPr>
            <w:tcW w:w="980" w:type="dxa"/>
            <w:tcBorders>
              <w:top w:val="nil"/>
              <w:left w:val="nil"/>
              <w:bottom w:val="nil"/>
              <w:right w:val="nil"/>
            </w:tcBorders>
            <w:tcMar>
              <w:top w:w="128" w:type="dxa"/>
              <w:left w:w="43" w:type="dxa"/>
              <w:bottom w:w="43" w:type="dxa"/>
              <w:right w:w="43" w:type="dxa"/>
            </w:tcMar>
            <w:vAlign w:val="bottom"/>
          </w:tcPr>
          <w:p w14:paraId="34F685D8" w14:textId="77777777" w:rsidR="00EC1151" w:rsidRPr="007E60C5" w:rsidRDefault="00132E54" w:rsidP="007E60C5">
            <w:r w:rsidRPr="007E60C5">
              <w:t>371 161</w:t>
            </w:r>
          </w:p>
        </w:tc>
        <w:tc>
          <w:tcPr>
            <w:tcW w:w="980" w:type="dxa"/>
            <w:tcBorders>
              <w:top w:val="nil"/>
              <w:left w:val="nil"/>
              <w:bottom w:val="nil"/>
              <w:right w:val="nil"/>
            </w:tcBorders>
            <w:tcMar>
              <w:top w:w="128" w:type="dxa"/>
              <w:left w:w="43" w:type="dxa"/>
              <w:bottom w:w="43" w:type="dxa"/>
              <w:right w:w="43" w:type="dxa"/>
            </w:tcMar>
            <w:vAlign w:val="bottom"/>
          </w:tcPr>
          <w:p w14:paraId="70798449" w14:textId="77777777" w:rsidR="00EC1151" w:rsidRPr="007E60C5" w:rsidRDefault="00132E54" w:rsidP="007E60C5">
            <w:r w:rsidRPr="007E60C5">
              <w:t>292 127</w:t>
            </w:r>
          </w:p>
        </w:tc>
        <w:tc>
          <w:tcPr>
            <w:tcW w:w="980" w:type="dxa"/>
            <w:tcBorders>
              <w:top w:val="nil"/>
              <w:left w:val="nil"/>
              <w:bottom w:val="nil"/>
              <w:right w:val="nil"/>
            </w:tcBorders>
            <w:tcMar>
              <w:top w:w="128" w:type="dxa"/>
              <w:left w:w="43" w:type="dxa"/>
              <w:bottom w:w="43" w:type="dxa"/>
              <w:right w:w="43" w:type="dxa"/>
            </w:tcMar>
            <w:vAlign w:val="bottom"/>
          </w:tcPr>
          <w:p w14:paraId="00D4D60A" w14:textId="77777777" w:rsidR="00EC1151" w:rsidRPr="007E60C5" w:rsidRDefault="00132E54" w:rsidP="007E60C5">
            <w:r w:rsidRPr="007E60C5">
              <w:t>15 490</w:t>
            </w:r>
          </w:p>
        </w:tc>
        <w:tc>
          <w:tcPr>
            <w:tcW w:w="980" w:type="dxa"/>
            <w:tcBorders>
              <w:top w:val="nil"/>
              <w:left w:val="nil"/>
              <w:bottom w:val="nil"/>
              <w:right w:val="nil"/>
            </w:tcBorders>
            <w:tcMar>
              <w:top w:w="128" w:type="dxa"/>
              <w:left w:w="43" w:type="dxa"/>
              <w:bottom w:w="43" w:type="dxa"/>
              <w:right w:w="43" w:type="dxa"/>
            </w:tcMar>
            <w:vAlign w:val="bottom"/>
          </w:tcPr>
          <w:p w14:paraId="0023F84E" w14:textId="77777777" w:rsidR="00EC1151" w:rsidRPr="007E60C5" w:rsidRDefault="00132E54" w:rsidP="007E60C5">
            <w:r w:rsidRPr="007E60C5">
              <w:t>307 617</w:t>
            </w:r>
          </w:p>
        </w:tc>
        <w:tc>
          <w:tcPr>
            <w:tcW w:w="980" w:type="dxa"/>
            <w:tcBorders>
              <w:top w:val="nil"/>
              <w:left w:val="nil"/>
              <w:bottom w:val="nil"/>
              <w:right w:val="nil"/>
            </w:tcBorders>
            <w:tcMar>
              <w:top w:w="128" w:type="dxa"/>
              <w:left w:w="43" w:type="dxa"/>
              <w:bottom w:w="43" w:type="dxa"/>
              <w:right w:w="43" w:type="dxa"/>
            </w:tcMar>
            <w:vAlign w:val="bottom"/>
          </w:tcPr>
          <w:p w14:paraId="7EF9846D" w14:textId="77777777" w:rsidR="00EC1151" w:rsidRPr="007E60C5" w:rsidRDefault="00132E54" w:rsidP="007E60C5">
            <w:r w:rsidRPr="007E60C5">
              <w:t>303 106</w:t>
            </w:r>
          </w:p>
        </w:tc>
        <w:tc>
          <w:tcPr>
            <w:tcW w:w="980" w:type="dxa"/>
            <w:tcBorders>
              <w:top w:val="nil"/>
              <w:left w:val="nil"/>
              <w:bottom w:val="nil"/>
              <w:right w:val="nil"/>
            </w:tcBorders>
            <w:tcMar>
              <w:top w:w="128" w:type="dxa"/>
              <w:left w:w="43" w:type="dxa"/>
              <w:bottom w:w="43" w:type="dxa"/>
              <w:right w:w="43" w:type="dxa"/>
            </w:tcMar>
            <w:vAlign w:val="bottom"/>
          </w:tcPr>
          <w:p w14:paraId="455A48DC" w14:textId="77777777" w:rsidR="00EC1151" w:rsidRPr="007E60C5" w:rsidRDefault="00132E54" w:rsidP="007E60C5">
            <w:r w:rsidRPr="007E60C5">
              <w:t>1 305</w:t>
            </w:r>
          </w:p>
        </w:tc>
        <w:tc>
          <w:tcPr>
            <w:tcW w:w="980" w:type="dxa"/>
            <w:tcBorders>
              <w:top w:val="nil"/>
              <w:left w:val="nil"/>
              <w:bottom w:val="nil"/>
              <w:right w:val="nil"/>
            </w:tcBorders>
            <w:tcMar>
              <w:top w:w="128" w:type="dxa"/>
              <w:left w:w="43" w:type="dxa"/>
              <w:bottom w:w="43" w:type="dxa"/>
              <w:right w:w="43" w:type="dxa"/>
            </w:tcMar>
            <w:vAlign w:val="bottom"/>
          </w:tcPr>
          <w:p w14:paraId="33AA0CA5" w14:textId="77777777" w:rsidR="00EC1151" w:rsidRPr="007E60C5" w:rsidRDefault="00132E54" w:rsidP="007E60C5">
            <w:r w:rsidRPr="007E60C5">
              <w:t>304 411</w:t>
            </w:r>
          </w:p>
        </w:tc>
        <w:tc>
          <w:tcPr>
            <w:tcW w:w="980" w:type="dxa"/>
            <w:tcBorders>
              <w:top w:val="nil"/>
              <w:left w:val="nil"/>
              <w:bottom w:val="nil"/>
              <w:right w:val="nil"/>
            </w:tcBorders>
            <w:tcMar>
              <w:top w:w="128" w:type="dxa"/>
              <w:left w:w="43" w:type="dxa"/>
              <w:bottom w:w="43" w:type="dxa"/>
              <w:right w:w="43" w:type="dxa"/>
            </w:tcMar>
            <w:vAlign w:val="bottom"/>
          </w:tcPr>
          <w:p w14:paraId="1DB3DEED" w14:textId="77777777" w:rsidR="00EC1151" w:rsidRPr="007E60C5" w:rsidRDefault="00132E54" w:rsidP="007E60C5">
            <w:r w:rsidRPr="007E60C5">
              <w:t>274 363</w:t>
            </w:r>
          </w:p>
        </w:tc>
        <w:tc>
          <w:tcPr>
            <w:tcW w:w="980" w:type="dxa"/>
            <w:tcBorders>
              <w:top w:val="nil"/>
              <w:left w:val="nil"/>
              <w:bottom w:val="nil"/>
              <w:right w:val="nil"/>
            </w:tcBorders>
            <w:tcMar>
              <w:top w:w="128" w:type="dxa"/>
              <w:left w:w="43" w:type="dxa"/>
              <w:bottom w:w="43" w:type="dxa"/>
              <w:right w:w="43" w:type="dxa"/>
            </w:tcMar>
            <w:vAlign w:val="bottom"/>
          </w:tcPr>
          <w:p w14:paraId="187BDA6E" w14:textId="77777777" w:rsidR="00EC1151" w:rsidRPr="007E60C5" w:rsidRDefault="00132E54" w:rsidP="007E60C5">
            <w:r w:rsidRPr="007E60C5">
              <w:t>35 024</w:t>
            </w:r>
          </w:p>
        </w:tc>
        <w:tc>
          <w:tcPr>
            <w:tcW w:w="980" w:type="dxa"/>
            <w:tcBorders>
              <w:top w:val="nil"/>
              <w:left w:val="nil"/>
              <w:bottom w:val="nil"/>
              <w:right w:val="nil"/>
            </w:tcBorders>
            <w:tcMar>
              <w:top w:w="128" w:type="dxa"/>
              <w:left w:w="43" w:type="dxa"/>
              <w:bottom w:w="43" w:type="dxa"/>
              <w:right w:w="43" w:type="dxa"/>
            </w:tcMar>
            <w:vAlign w:val="bottom"/>
          </w:tcPr>
          <w:p w14:paraId="62776781" w14:textId="77777777" w:rsidR="00EC1151" w:rsidRPr="007E60C5" w:rsidRDefault="00132E54" w:rsidP="007E60C5">
            <w:r w:rsidRPr="007E60C5">
              <w:t>309 387</w:t>
            </w:r>
          </w:p>
        </w:tc>
        <w:tc>
          <w:tcPr>
            <w:tcW w:w="980" w:type="dxa"/>
            <w:tcBorders>
              <w:top w:val="nil"/>
              <w:left w:val="nil"/>
              <w:bottom w:val="nil"/>
              <w:right w:val="nil"/>
            </w:tcBorders>
            <w:tcMar>
              <w:top w:w="128" w:type="dxa"/>
              <w:left w:w="43" w:type="dxa"/>
              <w:bottom w:w="43" w:type="dxa"/>
              <w:right w:w="43" w:type="dxa"/>
            </w:tcMar>
            <w:vAlign w:val="bottom"/>
          </w:tcPr>
          <w:p w14:paraId="19CAACE3" w14:textId="77777777" w:rsidR="00EC1151" w:rsidRPr="007E60C5" w:rsidRDefault="00132E54" w:rsidP="007E60C5">
            <w:r w:rsidRPr="007E60C5">
              <w:t>4 976</w:t>
            </w:r>
          </w:p>
        </w:tc>
      </w:tr>
      <w:tr w:rsidR="00EC1151" w:rsidRPr="007E60C5" w14:paraId="5B9A2D9F"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21170337" w14:textId="77777777" w:rsidR="00EC1151" w:rsidRPr="007E60C5" w:rsidRDefault="00132E54" w:rsidP="007E60C5">
            <w:r w:rsidRPr="007E60C5">
              <w:t>New Zealand</w:t>
            </w:r>
          </w:p>
        </w:tc>
        <w:tc>
          <w:tcPr>
            <w:tcW w:w="980" w:type="dxa"/>
            <w:tcBorders>
              <w:top w:val="nil"/>
              <w:left w:val="nil"/>
              <w:bottom w:val="nil"/>
              <w:right w:val="nil"/>
            </w:tcBorders>
            <w:tcMar>
              <w:top w:w="128" w:type="dxa"/>
              <w:left w:w="43" w:type="dxa"/>
              <w:bottom w:w="43" w:type="dxa"/>
              <w:right w:w="43" w:type="dxa"/>
            </w:tcMar>
            <w:vAlign w:val="bottom"/>
          </w:tcPr>
          <w:p w14:paraId="0AE31007" w14:textId="77777777" w:rsidR="00EC1151" w:rsidRPr="007E60C5" w:rsidRDefault="00132E54" w:rsidP="007E60C5">
            <w:r w:rsidRPr="007E60C5">
              <w:t>26 989</w:t>
            </w:r>
          </w:p>
        </w:tc>
        <w:tc>
          <w:tcPr>
            <w:tcW w:w="980" w:type="dxa"/>
            <w:tcBorders>
              <w:top w:val="nil"/>
              <w:left w:val="nil"/>
              <w:bottom w:val="nil"/>
              <w:right w:val="nil"/>
            </w:tcBorders>
            <w:tcMar>
              <w:top w:w="128" w:type="dxa"/>
              <w:left w:w="43" w:type="dxa"/>
              <w:bottom w:w="43" w:type="dxa"/>
              <w:right w:w="43" w:type="dxa"/>
            </w:tcMar>
            <w:vAlign w:val="bottom"/>
          </w:tcPr>
          <w:p w14:paraId="43EA951D" w14:textId="77777777" w:rsidR="00EC1151" w:rsidRPr="007E60C5" w:rsidRDefault="00132E54" w:rsidP="007E60C5">
            <w:r w:rsidRPr="007E60C5">
              <w:t>20</w:t>
            </w:r>
          </w:p>
        </w:tc>
        <w:tc>
          <w:tcPr>
            <w:tcW w:w="980" w:type="dxa"/>
            <w:tcBorders>
              <w:top w:val="nil"/>
              <w:left w:val="nil"/>
              <w:bottom w:val="nil"/>
              <w:right w:val="nil"/>
            </w:tcBorders>
            <w:tcMar>
              <w:top w:w="128" w:type="dxa"/>
              <w:left w:w="43" w:type="dxa"/>
              <w:bottom w:w="43" w:type="dxa"/>
              <w:right w:w="43" w:type="dxa"/>
            </w:tcMar>
            <w:vAlign w:val="bottom"/>
          </w:tcPr>
          <w:p w14:paraId="196758B2" w14:textId="77777777" w:rsidR="00EC1151" w:rsidRPr="007E60C5" w:rsidRDefault="00132E54" w:rsidP="007E60C5">
            <w:r w:rsidRPr="007E60C5">
              <w:t>27 009</w:t>
            </w:r>
          </w:p>
        </w:tc>
        <w:tc>
          <w:tcPr>
            <w:tcW w:w="980" w:type="dxa"/>
            <w:tcBorders>
              <w:top w:val="nil"/>
              <w:left w:val="nil"/>
              <w:bottom w:val="nil"/>
              <w:right w:val="nil"/>
            </w:tcBorders>
            <w:tcMar>
              <w:top w:w="128" w:type="dxa"/>
              <w:left w:w="43" w:type="dxa"/>
              <w:bottom w:w="43" w:type="dxa"/>
              <w:right w:w="43" w:type="dxa"/>
            </w:tcMar>
            <w:vAlign w:val="bottom"/>
          </w:tcPr>
          <w:p w14:paraId="2CC2725E" w14:textId="77777777" w:rsidR="00EC1151" w:rsidRPr="007E60C5" w:rsidRDefault="00132E54" w:rsidP="007E60C5">
            <w:r w:rsidRPr="007E60C5">
              <w:t>1 789</w:t>
            </w:r>
          </w:p>
        </w:tc>
        <w:tc>
          <w:tcPr>
            <w:tcW w:w="980" w:type="dxa"/>
            <w:tcBorders>
              <w:top w:val="nil"/>
              <w:left w:val="nil"/>
              <w:bottom w:val="nil"/>
              <w:right w:val="nil"/>
            </w:tcBorders>
            <w:tcMar>
              <w:top w:w="128" w:type="dxa"/>
              <w:left w:w="43" w:type="dxa"/>
              <w:bottom w:w="43" w:type="dxa"/>
              <w:right w:w="43" w:type="dxa"/>
            </w:tcMar>
            <w:vAlign w:val="bottom"/>
          </w:tcPr>
          <w:p w14:paraId="3AAA417D" w14:textId="77777777" w:rsidR="00EC1151" w:rsidRPr="007E60C5" w:rsidRDefault="00132E54" w:rsidP="007E60C5">
            <w:r w:rsidRPr="007E60C5">
              <w:t>2 509</w:t>
            </w:r>
          </w:p>
        </w:tc>
        <w:tc>
          <w:tcPr>
            <w:tcW w:w="980" w:type="dxa"/>
            <w:tcBorders>
              <w:top w:val="nil"/>
              <w:left w:val="nil"/>
              <w:bottom w:val="nil"/>
              <w:right w:val="nil"/>
            </w:tcBorders>
            <w:tcMar>
              <w:top w:w="128" w:type="dxa"/>
              <w:left w:w="43" w:type="dxa"/>
              <w:bottom w:w="43" w:type="dxa"/>
              <w:right w:w="43" w:type="dxa"/>
            </w:tcMar>
            <w:vAlign w:val="bottom"/>
          </w:tcPr>
          <w:p w14:paraId="309F1ADF" w14:textId="77777777" w:rsidR="00EC1151" w:rsidRPr="007E60C5" w:rsidRDefault="00132E54" w:rsidP="007E60C5">
            <w:r w:rsidRPr="007E60C5">
              <w:t>4 298</w:t>
            </w:r>
          </w:p>
        </w:tc>
        <w:tc>
          <w:tcPr>
            <w:tcW w:w="980" w:type="dxa"/>
            <w:tcBorders>
              <w:top w:val="nil"/>
              <w:left w:val="nil"/>
              <w:bottom w:val="nil"/>
              <w:right w:val="nil"/>
            </w:tcBorders>
            <w:tcMar>
              <w:top w:w="128" w:type="dxa"/>
              <w:left w:w="43" w:type="dxa"/>
              <w:bottom w:w="43" w:type="dxa"/>
              <w:right w:w="43" w:type="dxa"/>
            </w:tcMar>
            <w:vAlign w:val="bottom"/>
          </w:tcPr>
          <w:p w14:paraId="62D6BB45" w14:textId="77777777" w:rsidR="00EC1151" w:rsidRPr="007E60C5" w:rsidRDefault="00132E54" w:rsidP="007E60C5">
            <w:r w:rsidRPr="007E60C5">
              <w:t>8 297</w:t>
            </w:r>
          </w:p>
        </w:tc>
        <w:tc>
          <w:tcPr>
            <w:tcW w:w="980" w:type="dxa"/>
            <w:tcBorders>
              <w:top w:val="nil"/>
              <w:left w:val="nil"/>
              <w:bottom w:val="nil"/>
              <w:right w:val="nil"/>
            </w:tcBorders>
            <w:tcMar>
              <w:top w:w="128" w:type="dxa"/>
              <w:left w:w="43" w:type="dxa"/>
              <w:bottom w:w="43" w:type="dxa"/>
              <w:right w:w="43" w:type="dxa"/>
            </w:tcMar>
            <w:vAlign w:val="bottom"/>
          </w:tcPr>
          <w:p w14:paraId="62DB333C"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E497797" w14:textId="77777777" w:rsidR="00EC1151" w:rsidRPr="007E60C5" w:rsidRDefault="00132E54" w:rsidP="007E60C5">
            <w:r w:rsidRPr="007E60C5">
              <w:t>8 297</w:t>
            </w:r>
          </w:p>
        </w:tc>
        <w:tc>
          <w:tcPr>
            <w:tcW w:w="980" w:type="dxa"/>
            <w:tcBorders>
              <w:top w:val="nil"/>
              <w:left w:val="nil"/>
              <w:bottom w:val="nil"/>
              <w:right w:val="nil"/>
            </w:tcBorders>
            <w:tcMar>
              <w:top w:w="128" w:type="dxa"/>
              <w:left w:w="43" w:type="dxa"/>
              <w:bottom w:w="43" w:type="dxa"/>
              <w:right w:w="43" w:type="dxa"/>
            </w:tcMar>
            <w:vAlign w:val="bottom"/>
          </w:tcPr>
          <w:p w14:paraId="337D99D2" w14:textId="77777777" w:rsidR="00EC1151" w:rsidRPr="007E60C5" w:rsidRDefault="00132E54" w:rsidP="007E60C5">
            <w:r w:rsidRPr="007E60C5">
              <w:t>3 932</w:t>
            </w:r>
          </w:p>
        </w:tc>
        <w:tc>
          <w:tcPr>
            <w:tcW w:w="980" w:type="dxa"/>
            <w:tcBorders>
              <w:top w:val="nil"/>
              <w:left w:val="nil"/>
              <w:bottom w:val="nil"/>
              <w:right w:val="nil"/>
            </w:tcBorders>
            <w:tcMar>
              <w:top w:w="128" w:type="dxa"/>
              <w:left w:w="43" w:type="dxa"/>
              <w:bottom w:w="43" w:type="dxa"/>
              <w:right w:w="43" w:type="dxa"/>
            </w:tcMar>
            <w:vAlign w:val="bottom"/>
          </w:tcPr>
          <w:p w14:paraId="7482EF71"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E28C04E" w14:textId="77777777" w:rsidR="00EC1151" w:rsidRPr="007E60C5" w:rsidRDefault="00132E54" w:rsidP="007E60C5">
            <w:r w:rsidRPr="007E60C5">
              <w:t>3 932</w:t>
            </w:r>
          </w:p>
        </w:tc>
        <w:tc>
          <w:tcPr>
            <w:tcW w:w="980" w:type="dxa"/>
            <w:tcBorders>
              <w:top w:val="nil"/>
              <w:left w:val="nil"/>
              <w:bottom w:val="nil"/>
              <w:right w:val="nil"/>
            </w:tcBorders>
            <w:tcMar>
              <w:top w:w="128" w:type="dxa"/>
              <w:left w:w="43" w:type="dxa"/>
              <w:bottom w:w="43" w:type="dxa"/>
              <w:right w:w="43" w:type="dxa"/>
            </w:tcMar>
            <w:vAlign w:val="bottom"/>
          </w:tcPr>
          <w:p w14:paraId="5C664CB9" w14:textId="77777777" w:rsidR="00EC1151" w:rsidRPr="007E60C5" w:rsidRDefault="00132E54" w:rsidP="007E60C5">
            <w:r w:rsidRPr="007E60C5">
              <w:t>-4 365</w:t>
            </w:r>
          </w:p>
        </w:tc>
      </w:tr>
      <w:tr w:rsidR="00EC1151" w:rsidRPr="007E60C5" w14:paraId="27234FD2"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44D5137D" w14:textId="77777777" w:rsidR="00EC1151" w:rsidRPr="007E60C5" w:rsidRDefault="00132E54" w:rsidP="007E60C5">
            <w:r w:rsidRPr="007E60C5">
              <w:t>Ny-Caledonia</w:t>
            </w:r>
          </w:p>
        </w:tc>
        <w:tc>
          <w:tcPr>
            <w:tcW w:w="980" w:type="dxa"/>
            <w:tcBorders>
              <w:top w:val="nil"/>
              <w:left w:val="nil"/>
              <w:bottom w:val="nil"/>
              <w:right w:val="nil"/>
            </w:tcBorders>
            <w:tcMar>
              <w:top w:w="128" w:type="dxa"/>
              <w:left w:w="43" w:type="dxa"/>
              <w:bottom w:w="43" w:type="dxa"/>
              <w:right w:w="43" w:type="dxa"/>
            </w:tcMar>
            <w:vAlign w:val="bottom"/>
          </w:tcPr>
          <w:p w14:paraId="3D597D60"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D2B92FC"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BB28F7B"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C375BE5"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2CD1D8F"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1F3C7B9"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041D6B5" w14:textId="77777777" w:rsidR="00EC1151" w:rsidRPr="007E60C5" w:rsidRDefault="00132E54" w:rsidP="007E60C5">
            <w:r w:rsidRPr="007E60C5">
              <w:t>399</w:t>
            </w:r>
          </w:p>
        </w:tc>
        <w:tc>
          <w:tcPr>
            <w:tcW w:w="980" w:type="dxa"/>
            <w:tcBorders>
              <w:top w:val="nil"/>
              <w:left w:val="nil"/>
              <w:bottom w:val="nil"/>
              <w:right w:val="nil"/>
            </w:tcBorders>
            <w:tcMar>
              <w:top w:w="128" w:type="dxa"/>
              <w:left w:w="43" w:type="dxa"/>
              <w:bottom w:w="43" w:type="dxa"/>
              <w:right w:w="43" w:type="dxa"/>
            </w:tcMar>
            <w:vAlign w:val="bottom"/>
          </w:tcPr>
          <w:p w14:paraId="48D690B4"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A7A3702" w14:textId="77777777" w:rsidR="00EC1151" w:rsidRPr="007E60C5" w:rsidRDefault="00132E54" w:rsidP="007E60C5">
            <w:r w:rsidRPr="007E60C5">
              <w:t>399</w:t>
            </w:r>
          </w:p>
        </w:tc>
        <w:tc>
          <w:tcPr>
            <w:tcW w:w="980" w:type="dxa"/>
            <w:tcBorders>
              <w:top w:val="nil"/>
              <w:left w:val="nil"/>
              <w:bottom w:val="nil"/>
              <w:right w:val="nil"/>
            </w:tcBorders>
            <w:tcMar>
              <w:top w:w="128" w:type="dxa"/>
              <w:left w:w="43" w:type="dxa"/>
              <w:bottom w:w="43" w:type="dxa"/>
              <w:right w:w="43" w:type="dxa"/>
            </w:tcMar>
            <w:vAlign w:val="bottom"/>
          </w:tcPr>
          <w:p w14:paraId="6D9D3DF6" w14:textId="77777777" w:rsidR="00EC1151" w:rsidRPr="007E60C5" w:rsidRDefault="00132E54" w:rsidP="007E60C5">
            <w:r w:rsidRPr="007E60C5">
              <w:t>81</w:t>
            </w:r>
          </w:p>
        </w:tc>
        <w:tc>
          <w:tcPr>
            <w:tcW w:w="980" w:type="dxa"/>
            <w:tcBorders>
              <w:top w:val="nil"/>
              <w:left w:val="nil"/>
              <w:bottom w:val="nil"/>
              <w:right w:val="nil"/>
            </w:tcBorders>
            <w:tcMar>
              <w:top w:w="128" w:type="dxa"/>
              <w:left w:w="43" w:type="dxa"/>
              <w:bottom w:w="43" w:type="dxa"/>
              <w:right w:w="43" w:type="dxa"/>
            </w:tcMar>
            <w:vAlign w:val="bottom"/>
          </w:tcPr>
          <w:p w14:paraId="445EF855"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A69B95D" w14:textId="77777777" w:rsidR="00EC1151" w:rsidRPr="007E60C5" w:rsidRDefault="00132E54" w:rsidP="007E60C5">
            <w:r w:rsidRPr="007E60C5">
              <w:t>81</w:t>
            </w:r>
          </w:p>
        </w:tc>
        <w:tc>
          <w:tcPr>
            <w:tcW w:w="980" w:type="dxa"/>
            <w:tcBorders>
              <w:top w:val="nil"/>
              <w:left w:val="nil"/>
              <w:bottom w:val="nil"/>
              <w:right w:val="nil"/>
            </w:tcBorders>
            <w:tcMar>
              <w:top w:w="128" w:type="dxa"/>
              <w:left w:w="43" w:type="dxa"/>
              <w:bottom w:w="43" w:type="dxa"/>
              <w:right w:w="43" w:type="dxa"/>
            </w:tcMar>
            <w:vAlign w:val="bottom"/>
          </w:tcPr>
          <w:p w14:paraId="14F8C827" w14:textId="77777777" w:rsidR="00EC1151" w:rsidRPr="007E60C5" w:rsidRDefault="00132E54" w:rsidP="007E60C5">
            <w:r w:rsidRPr="007E60C5">
              <w:t>-318</w:t>
            </w:r>
          </w:p>
        </w:tc>
      </w:tr>
      <w:tr w:rsidR="00EC1151" w:rsidRPr="007E60C5" w14:paraId="6B2DDF95"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10B9E1FD" w14:textId="77777777" w:rsidR="00EC1151" w:rsidRPr="007E60C5" w:rsidRDefault="00132E54" w:rsidP="007E60C5">
            <w:r w:rsidRPr="007E60C5">
              <w:t>Oman</w:t>
            </w:r>
          </w:p>
        </w:tc>
        <w:tc>
          <w:tcPr>
            <w:tcW w:w="980" w:type="dxa"/>
            <w:tcBorders>
              <w:top w:val="nil"/>
              <w:left w:val="nil"/>
              <w:bottom w:val="nil"/>
              <w:right w:val="nil"/>
            </w:tcBorders>
            <w:tcMar>
              <w:top w:w="128" w:type="dxa"/>
              <w:left w:w="43" w:type="dxa"/>
              <w:bottom w:w="43" w:type="dxa"/>
              <w:right w:w="43" w:type="dxa"/>
            </w:tcMar>
            <w:vAlign w:val="bottom"/>
          </w:tcPr>
          <w:p w14:paraId="461F7150" w14:textId="77777777" w:rsidR="00EC1151" w:rsidRPr="007E60C5" w:rsidRDefault="00132E54" w:rsidP="007E60C5">
            <w:r w:rsidRPr="007E60C5">
              <w:t>1 512</w:t>
            </w:r>
          </w:p>
        </w:tc>
        <w:tc>
          <w:tcPr>
            <w:tcW w:w="980" w:type="dxa"/>
            <w:tcBorders>
              <w:top w:val="nil"/>
              <w:left w:val="nil"/>
              <w:bottom w:val="nil"/>
              <w:right w:val="nil"/>
            </w:tcBorders>
            <w:tcMar>
              <w:top w:w="128" w:type="dxa"/>
              <w:left w:w="43" w:type="dxa"/>
              <w:bottom w:w="43" w:type="dxa"/>
              <w:right w:w="43" w:type="dxa"/>
            </w:tcMar>
            <w:vAlign w:val="bottom"/>
          </w:tcPr>
          <w:p w14:paraId="3F4AF210"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39352E26" w14:textId="77777777" w:rsidR="00EC1151" w:rsidRPr="007E60C5" w:rsidRDefault="00132E54" w:rsidP="007E60C5">
            <w:r w:rsidRPr="007E60C5">
              <w:t>1 512</w:t>
            </w:r>
          </w:p>
        </w:tc>
        <w:tc>
          <w:tcPr>
            <w:tcW w:w="980" w:type="dxa"/>
            <w:tcBorders>
              <w:top w:val="nil"/>
              <w:left w:val="nil"/>
              <w:bottom w:val="nil"/>
              <w:right w:val="nil"/>
            </w:tcBorders>
            <w:tcMar>
              <w:top w:w="128" w:type="dxa"/>
              <w:left w:w="43" w:type="dxa"/>
              <w:bottom w:w="43" w:type="dxa"/>
              <w:right w:w="43" w:type="dxa"/>
            </w:tcMar>
            <w:vAlign w:val="bottom"/>
          </w:tcPr>
          <w:p w14:paraId="48383595" w14:textId="77777777" w:rsidR="00EC1151" w:rsidRPr="007E60C5" w:rsidRDefault="00132E54" w:rsidP="007E60C5">
            <w:r w:rsidRPr="007E60C5">
              <w:t>591</w:t>
            </w:r>
          </w:p>
        </w:tc>
        <w:tc>
          <w:tcPr>
            <w:tcW w:w="980" w:type="dxa"/>
            <w:tcBorders>
              <w:top w:val="nil"/>
              <w:left w:val="nil"/>
              <w:bottom w:val="nil"/>
              <w:right w:val="nil"/>
            </w:tcBorders>
            <w:tcMar>
              <w:top w:w="128" w:type="dxa"/>
              <w:left w:w="43" w:type="dxa"/>
              <w:bottom w:w="43" w:type="dxa"/>
              <w:right w:w="43" w:type="dxa"/>
            </w:tcMar>
            <w:vAlign w:val="bottom"/>
          </w:tcPr>
          <w:p w14:paraId="2F6C5D70"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B495007" w14:textId="77777777" w:rsidR="00EC1151" w:rsidRPr="007E60C5" w:rsidRDefault="00132E54" w:rsidP="007E60C5">
            <w:r w:rsidRPr="007E60C5">
              <w:t>591</w:t>
            </w:r>
          </w:p>
        </w:tc>
        <w:tc>
          <w:tcPr>
            <w:tcW w:w="980" w:type="dxa"/>
            <w:tcBorders>
              <w:top w:val="nil"/>
              <w:left w:val="nil"/>
              <w:bottom w:val="nil"/>
              <w:right w:val="nil"/>
            </w:tcBorders>
            <w:tcMar>
              <w:top w:w="128" w:type="dxa"/>
              <w:left w:w="43" w:type="dxa"/>
              <w:bottom w:w="43" w:type="dxa"/>
              <w:right w:w="43" w:type="dxa"/>
            </w:tcMar>
            <w:vAlign w:val="bottom"/>
          </w:tcPr>
          <w:p w14:paraId="768FFB2D" w14:textId="77777777" w:rsidR="00EC1151" w:rsidRPr="007E60C5" w:rsidRDefault="00132E54" w:rsidP="007E60C5">
            <w:r w:rsidRPr="007E60C5">
              <w:t>11</w:t>
            </w:r>
          </w:p>
        </w:tc>
        <w:tc>
          <w:tcPr>
            <w:tcW w:w="980" w:type="dxa"/>
            <w:tcBorders>
              <w:top w:val="nil"/>
              <w:left w:val="nil"/>
              <w:bottom w:val="nil"/>
              <w:right w:val="nil"/>
            </w:tcBorders>
            <w:tcMar>
              <w:top w:w="128" w:type="dxa"/>
              <w:left w:w="43" w:type="dxa"/>
              <w:bottom w:w="43" w:type="dxa"/>
              <w:right w:w="43" w:type="dxa"/>
            </w:tcMar>
            <w:vAlign w:val="bottom"/>
          </w:tcPr>
          <w:p w14:paraId="0CA3D713"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47EB2C5" w14:textId="77777777" w:rsidR="00EC1151" w:rsidRPr="007E60C5" w:rsidRDefault="00132E54" w:rsidP="007E60C5">
            <w:r w:rsidRPr="007E60C5">
              <w:t>11</w:t>
            </w:r>
          </w:p>
        </w:tc>
        <w:tc>
          <w:tcPr>
            <w:tcW w:w="980" w:type="dxa"/>
            <w:tcBorders>
              <w:top w:val="nil"/>
              <w:left w:val="nil"/>
              <w:bottom w:val="nil"/>
              <w:right w:val="nil"/>
            </w:tcBorders>
            <w:tcMar>
              <w:top w:w="128" w:type="dxa"/>
              <w:left w:w="43" w:type="dxa"/>
              <w:bottom w:w="43" w:type="dxa"/>
              <w:right w:w="43" w:type="dxa"/>
            </w:tcMar>
            <w:vAlign w:val="bottom"/>
          </w:tcPr>
          <w:p w14:paraId="0B9CF242"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F06746B"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5ACE750"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532DBFA" w14:textId="77777777" w:rsidR="00EC1151" w:rsidRPr="007E60C5" w:rsidRDefault="00132E54" w:rsidP="007E60C5">
            <w:r w:rsidRPr="007E60C5">
              <w:t>-11</w:t>
            </w:r>
          </w:p>
        </w:tc>
      </w:tr>
      <w:tr w:rsidR="00EC1151" w:rsidRPr="007E60C5" w14:paraId="3E100DC3"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59E74832" w14:textId="77777777" w:rsidR="00EC1151" w:rsidRPr="007E60C5" w:rsidRDefault="00132E54" w:rsidP="007E60C5">
            <w:r w:rsidRPr="007E60C5">
              <w:t>Peru</w:t>
            </w:r>
          </w:p>
        </w:tc>
        <w:tc>
          <w:tcPr>
            <w:tcW w:w="980" w:type="dxa"/>
            <w:tcBorders>
              <w:top w:val="nil"/>
              <w:left w:val="nil"/>
              <w:bottom w:val="nil"/>
              <w:right w:val="nil"/>
            </w:tcBorders>
            <w:tcMar>
              <w:top w:w="128" w:type="dxa"/>
              <w:left w:w="43" w:type="dxa"/>
              <w:bottom w:w="43" w:type="dxa"/>
              <w:right w:w="43" w:type="dxa"/>
            </w:tcMar>
            <w:vAlign w:val="bottom"/>
          </w:tcPr>
          <w:p w14:paraId="18C983C1" w14:textId="77777777" w:rsidR="00EC1151" w:rsidRPr="007E60C5" w:rsidRDefault="00132E54" w:rsidP="007E60C5">
            <w:r w:rsidRPr="007E60C5">
              <w:t>101</w:t>
            </w:r>
          </w:p>
        </w:tc>
        <w:tc>
          <w:tcPr>
            <w:tcW w:w="980" w:type="dxa"/>
            <w:tcBorders>
              <w:top w:val="nil"/>
              <w:left w:val="nil"/>
              <w:bottom w:val="nil"/>
              <w:right w:val="nil"/>
            </w:tcBorders>
            <w:tcMar>
              <w:top w:w="128" w:type="dxa"/>
              <w:left w:w="43" w:type="dxa"/>
              <w:bottom w:w="43" w:type="dxa"/>
              <w:right w:w="43" w:type="dxa"/>
            </w:tcMar>
            <w:vAlign w:val="bottom"/>
          </w:tcPr>
          <w:p w14:paraId="05D03193"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F0A7932" w14:textId="77777777" w:rsidR="00EC1151" w:rsidRPr="007E60C5" w:rsidRDefault="00132E54" w:rsidP="007E60C5">
            <w:r w:rsidRPr="007E60C5">
              <w:t>101</w:t>
            </w:r>
          </w:p>
        </w:tc>
        <w:tc>
          <w:tcPr>
            <w:tcW w:w="980" w:type="dxa"/>
            <w:tcBorders>
              <w:top w:val="nil"/>
              <w:left w:val="nil"/>
              <w:bottom w:val="nil"/>
              <w:right w:val="nil"/>
            </w:tcBorders>
            <w:tcMar>
              <w:top w:w="128" w:type="dxa"/>
              <w:left w:w="43" w:type="dxa"/>
              <w:bottom w:w="43" w:type="dxa"/>
              <w:right w:w="43" w:type="dxa"/>
            </w:tcMar>
            <w:vAlign w:val="bottom"/>
          </w:tcPr>
          <w:p w14:paraId="6FD82DC1"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36046F7" w14:textId="77777777" w:rsidR="00EC1151" w:rsidRPr="007E60C5" w:rsidRDefault="00132E54" w:rsidP="007E60C5">
            <w:r w:rsidRPr="007E60C5">
              <w:t>4</w:t>
            </w:r>
          </w:p>
        </w:tc>
        <w:tc>
          <w:tcPr>
            <w:tcW w:w="980" w:type="dxa"/>
            <w:tcBorders>
              <w:top w:val="nil"/>
              <w:left w:val="nil"/>
              <w:bottom w:val="nil"/>
              <w:right w:val="nil"/>
            </w:tcBorders>
            <w:tcMar>
              <w:top w:w="128" w:type="dxa"/>
              <w:left w:w="43" w:type="dxa"/>
              <w:bottom w:w="43" w:type="dxa"/>
              <w:right w:w="43" w:type="dxa"/>
            </w:tcMar>
            <w:vAlign w:val="bottom"/>
          </w:tcPr>
          <w:p w14:paraId="2F8F4354" w14:textId="77777777" w:rsidR="00EC1151" w:rsidRPr="007E60C5" w:rsidRDefault="00132E54" w:rsidP="007E60C5">
            <w:r w:rsidRPr="007E60C5">
              <w:t>4</w:t>
            </w:r>
          </w:p>
        </w:tc>
        <w:tc>
          <w:tcPr>
            <w:tcW w:w="980" w:type="dxa"/>
            <w:tcBorders>
              <w:top w:val="nil"/>
              <w:left w:val="nil"/>
              <w:bottom w:val="nil"/>
              <w:right w:val="nil"/>
            </w:tcBorders>
            <w:tcMar>
              <w:top w:w="128" w:type="dxa"/>
              <w:left w:w="43" w:type="dxa"/>
              <w:bottom w:w="43" w:type="dxa"/>
              <w:right w:w="43" w:type="dxa"/>
            </w:tcMar>
            <w:vAlign w:val="bottom"/>
          </w:tcPr>
          <w:p w14:paraId="2616BFF0" w14:textId="77777777" w:rsidR="00EC1151" w:rsidRPr="007E60C5" w:rsidRDefault="00132E54" w:rsidP="007E60C5">
            <w:r w:rsidRPr="007E60C5">
              <w:t>16</w:t>
            </w:r>
          </w:p>
        </w:tc>
        <w:tc>
          <w:tcPr>
            <w:tcW w:w="980" w:type="dxa"/>
            <w:tcBorders>
              <w:top w:val="nil"/>
              <w:left w:val="nil"/>
              <w:bottom w:val="nil"/>
              <w:right w:val="nil"/>
            </w:tcBorders>
            <w:tcMar>
              <w:top w:w="128" w:type="dxa"/>
              <w:left w:w="43" w:type="dxa"/>
              <w:bottom w:w="43" w:type="dxa"/>
              <w:right w:w="43" w:type="dxa"/>
            </w:tcMar>
            <w:vAlign w:val="bottom"/>
          </w:tcPr>
          <w:p w14:paraId="51CE2C88"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D8F4F25" w14:textId="77777777" w:rsidR="00EC1151" w:rsidRPr="007E60C5" w:rsidRDefault="00132E54" w:rsidP="007E60C5">
            <w:r w:rsidRPr="007E60C5">
              <w:t>16</w:t>
            </w:r>
          </w:p>
        </w:tc>
        <w:tc>
          <w:tcPr>
            <w:tcW w:w="980" w:type="dxa"/>
            <w:tcBorders>
              <w:top w:val="nil"/>
              <w:left w:val="nil"/>
              <w:bottom w:val="nil"/>
              <w:right w:val="nil"/>
            </w:tcBorders>
            <w:tcMar>
              <w:top w:w="128" w:type="dxa"/>
              <w:left w:w="43" w:type="dxa"/>
              <w:bottom w:w="43" w:type="dxa"/>
              <w:right w:w="43" w:type="dxa"/>
            </w:tcMar>
            <w:vAlign w:val="bottom"/>
          </w:tcPr>
          <w:p w14:paraId="2DDC344E"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3CF6388"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62A5861"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18D8ABB" w14:textId="77777777" w:rsidR="00EC1151" w:rsidRPr="007E60C5" w:rsidRDefault="00132E54" w:rsidP="007E60C5">
            <w:r w:rsidRPr="007E60C5">
              <w:t>-16</w:t>
            </w:r>
          </w:p>
        </w:tc>
      </w:tr>
      <w:tr w:rsidR="00EC1151" w:rsidRPr="007E60C5" w14:paraId="18E09C77"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08ECC5EA" w14:textId="77777777" w:rsidR="00EC1151" w:rsidRPr="007E60C5" w:rsidRDefault="00132E54" w:rsidP="007E60C5">
            <w:r w:rsidRPr="007E60C5">
              <w:t>Polen</w:t>
            </w:r>
          </w:p>
        </w:tc>
        <w:tc>
          <w:tcPr>
            <w:tcW w:w="980" w:type="dxa"/>
            <w:tcBorders>
              <w:top w:val="nil"/>
              <w:left w:val="nil"/>
              <w:bottom w:val="nil"/>
              <w:right w:val="nil"/>
            </w:tcBorders>
            <w:tcMar>
              <w:top w:w="128" w:type="dxa"/>
              <w:left w:w="43" w:type="dxa"/>
              <w:bottom w:w="43" w:type="dxa"/>
              <w:right w:w="43" w:type="dxa"/>
            </w:tcMar>
            <w:vAlign w:val="bottom"/>
          </w:tcPr>
          <w:p w14:paraId="7E714DD6" w14:textId="77777777" w:rsidR="00EC1151" w:rsidRPr="007E60C5" w:rsidRDefault="00132E54" w:rsidP="007E60C5">
            <w:r w:rsidRPr="007E60C5">
              <w:t>20 919</w:t>
            </w:r>
          </w:p>
        </w:tc>
        <w:tc>
          <w:tcPr>
            <w:tcW w:w="980" w:type="dxa"/>
            <w:tcBorders>
              <w:top w:val="nil"/>
              <w:left w:val="nil"/>
              <w:bottom w:val="nil"/>
              <w:right w:val="nil"/>
            </w:tcBorders>
            <w:tcMar>
              <w:top w:w="128" w:type="dxa"/>
              <w:left w:w="43" w:type="dxa"/>
              <w:bottom w:w="43" w:type="dxa"/>
              <w:right w:w="43" w:type="dxa"/>
            </w:tcMar>
            <w:vAlign w:val="bottom"/>
          </w:tcPr>
          <w:p w14:paraId="5BC414E9" w14:textId="77777777" w:rsidR="00EC1151" w:rsidRPr="007E60C5" w:rsidRDefault="00132E54" w:rsidP="007E60C5">
            <w:r w:rsidRPr="007E60C5">
              <w:t>22 185</w:t>
            </w:r>
          </w:p>
        </w:tc>
        <w:tc>
          <w:tcPr>
            <w:tcW w:w="980" w:type="dxa"/>
            <w:tcBorders>
              <w:top w:val="nil"/>
              <w:left w:val="nil"/>
              <w:bottom w:val="nil"/>
              <w:right w:val="nil"/>
            </w:tcBorders>
            <w:tcMar>
              <w:top w:w="128" w:type="dxa"/>
              <w:left w:w="43" w:type="dxa"/>
              <w:bottom w:w="43" w:type="dxa"/>
              <w:right w:w="43" w:type="dxa"/>
            </w:tcMar>
            <w:vAlign w:val="bottom"/>
          </w:tcPr>
          <w:p w14:paraId="0C630664" w14:textId="77777777" w:rsidR="00EC1151" w:rsidRPr="007E60C5" w:rsidRDefault="00132E54" w:rsidP="007E60C5">
            <w:r w:rsidRPr="007E60C5">
              <w:t>43 104</w:t>
            </w:r>
          </w:p>
        </w:tc>
        <w:tc>
          <w:tcPr>
            <w:tcW w:w="980" w:type="dxa"/>
            <w:tcBorders>
              <w:top w:val="nil"/>
              <w:left w:val="nil"/>
              <w:bottom w:val="nil"/>
              <w:right w:val="nil"/>
            </w:tcBorders>
            <w:tcMar>
              <w:top w:w="128" w:type="dxa"/>
              <w:left w:w="43" w:type="dxa"/>
              <w:bottom w:w="43" w:type="dxa"/>
              <w:right w:w="43" w:type="dxa"/>
            </w:tcMar>
            <w:vAlign w:val="bottom"/>
          </w:tcPr>
          <w:p w14:paraId="4DF8D257" w14:textId="77777777" w:rsidR="00EC1151" w:rsidRPr="007E60C5" w:rsidRDefault="00132E54" w:rsidP="007E60C5">
            <w:r w:rsidRPr="007E60C5">
              <w:t>44 608</w:t>
            </w:r>
          </w:p>
        </w:tc>
        <w:tc>
          <w:tcPr>
            <w:tcW w:w="980" w:type="dxa"/>
            <w:tcBorders>
              <w:top w:val="nil"/>
              <w:left w:val="nil"/>
              <w:bottom w:val="nil"/>
              <w:right w:val="nil"/>
            </w:tcBorders>
            <w:tcMar>
              <w:top w:w="128" w:type="dxa"/>
              <w:left w:w="43" w:type="dxa"/>
              <w:bottom w:w="43" w:type="dxa"/>
              <w:right w:w="43" w:type="dxa"/>
            </w:tcMar>
            <w:vAlign w:val="bottom"/>
          </w:tcPr>
          <w:p w14:paraId="5DAA2D4B" w14:textId="77777777" w:rsidR="00EC1151" w:rsidRPr="007E60C5" w:rsidRDefault="00132E54" w:rsidP="007E60C5">
            <w:r w:rsidRPr="007E60C5">
              <w:t>68 048</w:t>
            </w:r>
          </w:p>
        </w:tc>
        <w:tc>
          <w:tcPr>
            <w:tcW w:w="980" w:type="dxa"/>
            <w:tcBorders>
              <w:top w:val="nil"/>
              <w:left w:val="nil"/>
              <w:bottom w:val="nil"/>
              <w:right w:val="nil"/>
            </w:tcBorders>
            <w:tcMar>
              <w:top w:w="128" w:type="dxa"/>
              <w:left w:w="43" w:type="dxa"/>
              <w:bottom w:w="43" w:type="dxa"/>
              <w:right w:w="43" w:type="dxa"/>
            </w:tcMar>
            <w:vAlign w:val="bottom"/>
          </w:tcPr>
          <w:p w14:paraId="64988058" w14:textId="77777777" w:rsidR="00EC1151" w:rsidRPr="007E60C5" w:rsidRDefault="00132E54" w:rsidP="007E60C5">
            <w:r w:rsidRPr="007E60C5">
              <w:t>112 656</w:t>
            </w:r>
          </w:p>
        </w:tc>
        <w:tc>
          <w:tcPr>
            <w:tcW w:w="980" w:type="dxa"/>
            <w:tcBorders>
              <w:top w:val="nil"/>
              <w:left w:val="nil"/>
              <w:bottom w:val="nil"/>
              <w:right w:val="nil"/>
            </w:tcBorders>
            <w:tcMar>
              <w:top w:w="128" w:type="dxa"/>
              <w:left w:w="43" w:type="dxa"/>
              <w:bottom w:w="43" w:type="dxa"/>
              <w:right w:w="43" w:type="dxa"/>
            </w:tcMar>
            <w:vAlign w:val="bottom"/>
          </w:tcPr>
          <w:p w14:paraId="4980919A" w14:textId="77777777" w:rsidR="00EC1151" w:rsidRPr="007E60C5" w:rsidRDefault="00132E54" w:rsidP="007E60C5">
            <w:r w:rsidRPr="007E60C5">
              <w:t>88 540</w:t>
            </w:r>
          </w:p>
        </w:tc>
        <w:tc>
          <w:tcPr>
            <w:tcW w:w="980" w:type="dxa"/>
            <w:tcBorders>
              <w:top w:val="nil"/>
              <w:left w:val="nil"/>
              <w:bottom w:val="nil"/>
              <w:right w:val="nil"/>
            </w:tcBorders>
            <w:tcMar>
              <w:top w:w="128" w:type="dxa"/>
              <w:left w:w="43" w:type="dxa"/>
              <w:bottom w:w="43" w:type="dxa"/>
              <w:right w:w="43" w:type="dxa"/>
            </w:tcMar>
            <w:vAlign w:val="bottom"/>
          </w:tcPr>
          <w:p w14:paraId="645E8E6B" w14:textId="77777777" w:rsidR="00EC1151" w:rsidRPr="007E60C5" w:rsidRDefault="00132E54" w:rsidP="007E60C5">
            <w:r w:rsidRPr="007E60C5">
              <w:t>20 041</w:t>
            </w:r>
          </w:p>
        </w:tc>
        <w:tc>
          <w:tcPr>
            <w:tcW w:w="980" w:type="dxa"/>
            <w:tcBorders>
              <w:top w:val="nil"/>
              <w:left w:val="nil"/>
              <w:bottom w:val="nil"/>
              <w:right w:val="nil"/>
            </w:tcBorders>
            <w:tcMar>
              <w:top w:w="128" w:type="dxa"/>
              <w:left w:w="43" w:type="dxa"/>
              <w:bottom w:w="43" w:type="dxa"/>
              <w:right w:w="43" w:type="dxa"/>
            </w:tcMar>
            <w:vAlign w:val="bottom"/>
          </w:tcPr>
          <w:p w14:paraId="1A8A9808" w14:textId="77777777" w:rsidR="00EC1151" w:rsidRPr="007E60C5" w:rsidRDefault="00132E54" w:rsidP="007E60C5">
            <w:r w:rsidRPr="007E60C5">
              <w:t>108 581</w:t>
            </w:r>
          </w:p>
        </w:tc>
        <w:tc>
          <w:tcPr>
            <w:tcW w:w="980" w:type="dxa"/>
            <w:tcBorders>
              <w:top w:val="nil"/>
              <w:left w:val="nil"/>
              <w:bottom w:val="nil"/>
              <w:right w:val="nil"/>
            </w:tcBorders>
            <w:tcMar>
              <w:top w:w="128" w:type="dxa"/>
              <w:left w:w="43" w:type="dxa"/>
              <w:bottom w:w="43" w:type="dxa"/>
              <w:right w:w="43" w:type="dxa"/>
            </w:tcMar>
            <w:vAlign w:val="bottom"/>
          </w:tcPr>
          <w:p w14:paraId="51F739BB" w14:textId="77777777" w:rsidR="00EC1151" w:rsidRPr="007E60C5" w:rsidRDefault="00132E54" w:rsidP="007E60C5">
            <w:r w:rsidRPr="007E60C5">
              <w:t>96 088</w:t>
            </w:r>
          </w:p>
        </w:tc>
        <w:tc>
          <w:tcPr>
            <w:tcW w:w="980" w:type="dxa"/>
            <w:tcBorders>
              <w:top w:val="nil"/>
              <w:left w:val="nil"/>
              <w:bottom w:val="nil"/>
              <w:right w:val="nil"/>
            </w:tcBorders>
            <w:tcMar>
              <w:top w:w="128" w:type="dxa"/>
              <w:left w:w="43" w:type="dxa"/>
              <w:bottom w:w="43" w:type="dxa"/>
              <w:right w:w="43" w:type="dxa"/>
            </w:tcMar>
            <w:vAlign w:val="bottom"/>
          </w:tcPr>
          <w:p w14:paraId="146E9813" w14:textId="77777777" w:rsidR="00EC1151" w:rsidRPr="007E60C5" w:rsidRDefault="00132E54" w:rsidP="007E60C5">
            <w:r w:rsidRPr="007E60C5">
              <w:t>13 856</w:t>
            </w:r>
          </w:p>
        </w:tc>
        <w:tc>
          <w:tcPr>
            <w:tcW w:w="980" w:type="dxa"/>
            <w:tcBorders>
              <w:top w:val="nil"/>
              <w:left w:val="nil"/>
              <w:bottom w:val="nil"/>
              <w:right w:val="nil"/>
            </w:tcBorders>
            <w:tcMar>
              <w:top w:w="128" w:type="dxa"/>
              <w:left w:w="43" w:type="dxa"/>
              <w:bottom w:w="43" w:type="dxa"/>
              <w:right w:w="43" w:type="dxa"/>
            </w:tcMar>
            <w:vAlign w:val="bottom"/>
          </w:tcPr>
          <w:p w14:paraId="71CCBBE9" w14:textId="77777777" w:rsidR="00EC1151" w:rsidRPr="007E60C5" w:rsidRDefault="00132E54" w:rsidP="007E60C5">
            <w:r w:rsidRPr="007E60C5">
              <w:t>109 944</w:t>
            </w:r>
          </w:p>
        </w:tc>
        <w:tc>
          <w:tcPr>
            <w:tcW w:w="980" w:type="dxa"/>
            <w:tcBorders>
              <w:top w:val="nil"/>
              <w:left w:val="nil"/>
              <w:bottom w:val="nil"/>
              <w:right w:val="nil"/>
            </w:tcBorders>
            <w:tcMar>
              <w:top w:w="128" w:type="dxa"/>
              <w:left w:w="43" w:type="dxa"/>
              <w:bottom w:w="43" w:type="dxa"/>
              <w:right w:w="43" w:type="dxa"/>
            </w:tcMar>
            <w:vAlign w:val="bottom"/>
          </w:tcPr>
          <w:p w14:paraId="5651BD86" w14:textId="77777777" w:rsidR="00EC1151" w:rsidRPr="007E60C5" w:rsidRDefault="00132E54" w:rsidP="007E60C5">
            <w:r w:rsidRPr="007E60C5">
              <w:t>1 363</w:t>
            </w:r>
          </w:p>
        </w:tc>
      </w:tr>
      <w:tr w:rsidR="00EC1151" w:rsidRPr="007E60C5" w14:paraId="5A0122D4"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7BDF5273" w14:textId="77777777" w:rsidR="00EC1151" w:rsidRPr="007E60C5" w:rsidRDefault="00132E54" w:rsidP="007E60C5">
            <w:r w:rsidRPr="007E60C5">
              <w:t>Portugal</w:t>
            </w:r>
          </w:p>
        </w:tc>
        <w:tc>
          <w:tcPr>
            <w:tcW w:w="980" w:type="dxa"/>
            <w:tcBorders>
              <w:top w:val="nil"/>
              <w:left w:val="nil"/>
              <w:bottom w:val="nil"/>
              <w:right w:val="nil"/>
            </w:tcBorders>
            <w:tcMar>
              <w:top w:w="128" w:type="dxa"/>
              <w:left w:w="43" w:type="dxa"/>
              <w:bottom w:w="43" w:type="dxa"/>
              <w:right w:w="43" w:type="dxa"/>
            </w:tcMar>
            <w:vAlign w:val="bottom"/>
          </w:tcPr>
          <w:p w14:paraId="416B0215" w14:textId="77777777" w:rsidR="00EC1151" w:rsidRPr="007E60C5" w:rsidRDefault="00132E54" w:rsidP="007E60C5">
            <w:r w:rsidRPr="007E60C5">
              <w:t>3 023</w:t>
            </w:r>
          </w:p>
        </w:tc>
        <w:tc>
          <w:tcPr>
            <w:tcW w:w="980" w:type="dxa"/>
            <w:tcBorders>
              <w:top w:val="nil"/>
              <w:left w:val="nil"/>
              <w:bottom w:val="nil"/>
              <w:right w:val="nil"/>
            </w:tcBorders>
            <w:tcMar>
              <w:top w:w="128" w:type="dxa"/>
              <w:left w:w="43" w:type="dxa"/>
              <w:bottom w:w="43" w:type="dxa"/>
              <w:right w:w="43" w:type="dxa"/>
            </w:tcMar>
            <w:vAlign w:val="bottom"/>
          </w:tcPr>
          <w:p w14:paraId="413BC6A8" w14:textId="77777777" w:rsidR="00EC1151" w:rsidRPr="007E60C5" w:rsidRDefault="00132E54" w:rsidP="007E60C5">
            <w:r w:rsidRPr="007E60C5">
              <w:t>575</w:t>
            </w:r>
          </w:p>
        </w:tc>
        <w:tc>
          <w:tcPr>
            <w:tcW w:w="980" w:type="dxa"/>
            <w:tcBorders>
              <w:top w:val="nil"/>
              <w:left w:val="nil"/>
              <w:bottom w:val="nil"/>
              <w:right w:val="nil"/>
            </w:tcBorders>
            <w:tcMar>
              <w:top w:w="128" w:type="dxa"/>
              <w:left w:w="43" w:type="dxa"/>
              <w:bottom w:w="43" w:type="dxa"/>
              <w:right w:w="43" w:type="dxa"/>
            </w:tcMar>
            <w:vAlign w:val="bottom"/>
          </w:tcPr>
          <w:p w14:paraId="2D40EB81" w14:textId="77777777" w:rsidR="00EC1151" w:rsidRPr="007E60C5" w:rsidRDefault="00132E54" w:rsidP="007E60C5">
            <w:r w:rsidRPr="007E60C5">
              <w:t>3 598</w:t>
            </w:r>
          </w:p>
        </w:tc>
        <w:tc>
          <w:tcPr>
            <w:tcW w:w="980" w:type="dxa"/>
            <w:tcBorders>
              <w:top w:val="nil"/>
              <w:left w:val="nil"/>
              <w:bottom w:val="nil"/>
              <w:right w:val="nil"/>
            </w:tcBorders>
            <w:tcMar>
              <w:top w:w="128" w:type="dxa"/>
              <w:left w:w="43" w:type="dxa"/>
              <w:bottom w:w="43" w:type="dxa"/>
              <w:right w:w="43" w:type="dxa"/>
            </w:tcMar>
            <w:vAlign w:val="bottom"/>
          </w:tcPr>
          <w:p w14:paraId="2E9790DA" w14:textId="77777777" w:rsidR="00EC1151" w:rsidRPr="007E60C5" w:rsidRDefault="00132E54" w:rsidP="007E60C5">
            <w:r w:rsidRPr="007E60C5">
              <w:t>948</w:t>
            </w:r>
          </w:p>
        </w:tc>
        <w:tc>
          <w:tcPr>
            <w:tcW w:w="980" w:type="dxa"/>
            <w:tcBorders>
              <w:top w:val="nil"/>
              <w:left w:val="nil"/>
              <w:bottom w:val="nil"/>
              <w:right w:val="nil"/>
            </w:tcBorders>
            <w:tcMar>
              <w:top w:w="128" w:type="dxa"/>
              <w:left w:w="43" w:type="dxa"/>
              <w:bottom w:w="43" w:type="dxa"/>
              <w:right w:w="43" w:type="dxa"/>
            </w:tcMar>
            <w:vAlign w:val="bottom"/>
          </w:tcPr>
          <w:p w14:paraId="079CBEA2" w14:textId="77777777" w:rsidR="00EC1151" w:rsidRPr="007E60C5" w:rsidRDefault="00132E54" w:rsidP="007E60C5">
            <w:r w:rsidRPr="007E60C5">
              <w:t>1 030</w:t>
            </w:r>
          </w:p>
        </w:tc>
        <w:tc>
          <w:tcPr>
            <w:tcW w:w="980" w:type="dxa"/>
            <w:tcBorders>
              <w:top w:val="nil"/>
              <w:left w:val="nil"/>
              <w:bottom w:val="nil"/>
              <w:right w:val="nil"/>
            </w:tcBorders>
            <w:tcMar>
              <w:top w:w="128" w:type="dxa"/>
              <w:left w:w="43" w:type="dxa"/>
              <w:bottom w:w="43" w:type="dxa"/>
              <w:right w:w="43" w:type="dxa"/>
            </w:tcMar>
            <w:vAlign w:val="bottom"/>
          </w:tcPr>
          <w:p w14:paraId="234A129D" w14:textId="77777777" w:rsidR="00EC1151" w:rsidRPr="007E60C5" w:rsidRDefault="00132E54" w:rsidP="007E60C5">
            <w:r w:rsidRPr="007E60C5">
              <w:t>1 978</w:t>
            </w:r>
          </w:p>
        </w:tc>
        <w:tc>
          <w:tcPr>
            <w:tcW w:w="980" w:type="dxa"/>
            <w:tcBorders>
              <w:top w:val="nil"/>
              <w:left w:val="nil"/>
              <w:bottom w:val="nil"/>
              <w:right w:val="nil"/>
            </w:tcBorders>
            <w:tcMar>
              <w:top w:w="128" w:type="dxa"/>
              <w:left w:w="43" w:type="dxa"/>
              <w:bottom w:w="43" w:type="dxa"/>
              <w:right w:w="43" w:type="dxa"/>
            </w:tcMar>
            <w:vAlign w:val="bottom"/>
          </w:tcPr>
          <w:p w14:paraId="6BB8C8A1" w14:textId="77777777" w:rsidR="00EC1151" w:rsidRPr="007E60C5" w:rsidRDefault="00132E54" w:rsidP="007E60C5">
            <w:r w:rsidRPr="007E60C5">
              <w:t>505</w:t>
            </w:r>
          </w:p>
        </w:tc>
        <w:tc>
          <w:tcPr>
            <w:tcW w:w="980" w:type="dxa"/>
            <w:tcBorders>
              <w:top w:val="nil"/>
              <w:left w:val="nil"/>
              <w:bottom w:val="nil"/>
              <w:right w:val="nil"/>
            </w:tcBorders>
            <w:tcMar>
              <w:top w:w="128" w:type="dxa"/>
              <w:left w:w="43" w:type="dxa"/>
              <w:bottom w:w="43" w:type="dxa"/>
              <w:right w:w="43" w:type="dxa"/>
            </w:tcMar>
            <w:vAlign w:val="bottom"/>
          </w:tcPr>
          <w:p w14:paraId="2AF5C026" w14:textId="77777777" w:rsidR="00EC1151" w:rsidRPr="007E60C5" w:rsidRDefault="00132E54" w:rsidP="007E60C5">
            <w:r w:rsidRPr="007E60C5">
              <w:t>348</w:t>
            </w:r>
          </w:p>
        </w:tc>
        <w:tc>
          <w:tcPr>
            <w:tcW w:w="980" w:type="dxa"/>
            <w:tcBorders>
              <w:top w:val="nil"/>
              <w:left w:val="nil"/>
              <w:bottom w:val="nil"/>
              <w:right w:val="nil"/>
            </w:tcBorders>
            <w:tcMar>
              <w:top w:w="128" w:type="dxa"/>
              <w:left w:w="43" w:type="dxa"/>
              <w:bottom w:w="43" w:type="dxa"/>
              <w:right w:w="43" w:type="dxa"/>
            </w:tcMar>
            <w:vAlign w:val="bottom"/>
          </w:tcPr>
          <w:p w14:paraId="30D94ECB" w14:textId="77777777" w:rsidR="00EC1151" w:rsidRPr="007E60C5" w:rsidRDefault="00132E54" w:rsidP="007E60C5">
            <w:r w:rsidRPr="007E60C5">
              <w:t>853</w:t>
            </w:r>
          </w:p>
        </w:tc>
        <w:tc>
          <w:tcPr>
            <w:tcW w:w="980" w:type="dxa"/>
            <w:tcBorders>
              <w:top w:val="nil"/>
              <w:left w:val="nil"/>
              <w:bottom w:val="nil"/>
              <w:right w:val="nil"/>
            </w:tcBorders>
            <w:tcMar>
              <w:top w:w="128" w:type="dxa"/>
              <w:left w:w="43" w:type="dxa"/>
              <w:bottom w:w="43" w:type="dxa"/>
              <w:right w:w="43" w:type="dxa"/>
            </w:tcMar>
            <w:vAlign w:val="bottom"/>
          </w:tcPr>
          <w:p w14:paraId="1BB0852F" w14:textId="77777777" w:rsidR="00EC1151" w:rsidRPr="007E60C5" w:rsidRDefault="00132E54" w:rsidP="007E60C5">
            <w:r w:rsidRPr="007E60C5">
              <w:t>2 392</w:t>
            </w:r>
          </w:p>
        </w:tc>
        <w:tc>
          <w:tcPr>
            <w:tcW w:w="980" w:type="dxa"/>
            <w:tcBorders>
              <w:top w:val="nil"/>
              <w:left w:val="nil"/>
              <w:bottom w:val="nil"/>
              <w:right w:val="nil"/>
            </w:tcBorders>
            <w:tcMar>
              <w:top w:w="128" w:type="dxa"/>
              <w:left w:w="43" w:type="dxa"/>
              <w:bottom w:w="43" w:type="dxa"/>
              <w:right w:w="43" w:type="dxa"/>
            </w:tcMar>
            <w:vAlign w:val="bottom"/>
          </w:tcPr>
          <w:p w14:paraId="5DF221D5"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D08C657" w14:textId="77777777" w:rsidR="00EC1151" w:rsidRPr="007E60C5" w:rsidRDefault="00132E54" w:rsidP="007E60C5">
            <w:r w:rsidRPr="007E60C5">
              <w:t>2 392</w:t>
            </w:r>
          </w:p>
        </w:tc>
        <w:tc>
          <w:tcPr>
            <w:tcW w:w="980" w:type="dxa"/>
            <w:tcBorders>
              <w:top w:val="nil"/>
              <w:left w:val="nil"/>
              <w:bottom w:val="nil"/>
              <w:right w:val="nil"/>
            </w:tcBorders>
            <w:tcMar>
              <w:top w:w="128" w:type="dxa"/>
              <w:left w:w="43" w:type="dxa"/>
              <w:bottom w:w="43" w:type="dxa"/>
              <w:right w:w="43" w:type="dxa"/>
            </w:tcMar>
            <w:vAlign w:val="bottom"/>
          </w:tcPr>
          <w:p w14:paraId="44ADC8E7" w14:textId="77777777" w:rsidR="00EC1151" w:rsidRPr="007E60C5" w:rsidRDefault="00132E54" w:rsidP="007E60C5">
            <w:r w:rsidRPr="007E60C5">
              <w:t>1 539</w:t>
            </w:r>
          </w:p>
        </w:tc>
      </w:tr>
      <w:tr w:rsidR="00EC1151" w:rsidRPr="007E60C5" w14:paraId="5A10AF01"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78A201D8" w14:textId="77777777" w:rsidR="00EC1151" w:rsidRPr="007E60C5" w:rsidRDefault="00132E54" w:rsidP="007E60C5">
            <w:r w:rsidRPr="007E60C5">
              <w:t>Qatar</w:t>
            </w:r>
          </w:p>
        </w:tc>
        <w:tc>
          <w:tcPr>
            <w:tcW w:w="980" w:type="dxa"/>
            <w:tcBorders>
              <w:top w:val="nil"/>
              <w:left w:val="nil"/>
              <w:bottom w:val="nil"/>
              <w:right w:val="nil"/>
            </w:tcBorders>
            <w:tcMar>
              <w:top w:w="128" w:type="dxa"/>
              <w:left w:w="43" w:type="dxa"/>
              <w:bottom w:w="43" w:type="dxa"/>
              <w:right w:w="43" w:type="dxa"/>
            </w:tcMar>
            <w:vAlign w:val="bottom"/>
          </w:tcPr>
          <w:p w14:paraId="7A2DABB5"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52142DA" w14:textId="77777777" w:rsidR="00EC1151" w:rsidRPr="007E60C5" w:rsidRDefault="00132E54" w:rsidP="007E60C5">
            <w:r w:rsidRPr="007E60C5">
              <w:t>925</w:t>
            </w:r>
          </w:p>
        </w:tc>
        <w:tc>
          <w:tcPr>
            <w:tcW w:w="980" w:type="dxa"/>
            <w:tcBorders>
              <w:top w:val="nil"/>
              <w:left w:val="nil"/>
              <w:bottom w:val="nil"/>
              <w:right w:val="nil"/>
            </w:tcBorders>
            <w:tcMar>
              <w:top w:w="128" w:type="dxa"/>
              <w:left w:w="43" w:type="dxa"/>
              <w:bottom w:w="43" w:type="dxa"/>
              <w:right w:w="43" w:type="dxa"/>
            </w:tcMar>
            <w:vAlign w:val="bottom"/>
          </w:tcPr>
          <w:p w14:paraId="280E8807" w14:textId="77777777" w:rsidR="00EC1151" w:rsidRPr="007E60C5" w:rsidRDefault="00132E54" w:rsidP="007E60C5">
            <w:r w:rsidRPr="007E60C5">
              <w:t>925</w:t>
            </w:r>
          </w:p>
        </w:tc>
        <w:tc>
          <w:tcPr>
            <w:tcW w:w="980" w:type="dxa"/>
            <w:tcBorders>
              <w:top w:val="nil"/>
              <w:left w:val="nil"/>
              <w:bottom w:val="nil"/>
              <w:right w:val="nil"/>
            </w:tcBorders>
            <w:tcMar>
              <w:top w:w="128" w:type="dxa"/>
              <w:left w:w="43" w:type="dxa"/>
              <w:bottom w:w="43" w:type="dxa"/>
              <w:right w:w="43" w:type="dxa"/>
            </w:tcMar>
            <w:vAlign w:val="bottom"/>
          </w:tcPr>
          <w:p w14:paraId="50853E6C" w14:textId="77777777" w:rsidR="00EC1151" w:rsidRPr="007E60C5" w:rsidRDefault="00132E54" w:rsidP="007E60C5">
            <w:r w:rsidRPr="007E60C5">
              <w:t>7 283</w:t>
            </w:r>
          </w:p>
        </w:tc>
        <w:tc>
          <w:tcPr>
            <w:tcW w:w="980" w:type="dxa"/>
            <w:tcBorders>
              <w:top w:val="nil"/>
              <w:left w:val="nil"/>
              <w:bottom w:val="nil"/>
              <w:right w:val="nil"/>
            </w:tcBorders>
            <w:tcMar>
              <w:top w:w="128" w:type="dxa"/>
              <w:left w:w="43" w:type="dxa"/>
              <w:bottom w:w="43" w:type="dxa"/>
              <w:right w:w="43" w:type="dxa"/>
            </w:tcMar>
            <w:vAlign w:val="bottom"/>
          </w:tcPr>
          <w:p w14:paraId="22B892D2" w14:textId="77777777" w:rsidR="00EC1151" w:rsidRPr="007E60C5" w:rsidRDefault="00132E54" w:rsidP="007E60C5">
            <w:r w:rsidRPr="007E60C5">
              <w:t>7 060</w:t>
            </w:r>
          </w:p>
        </w:tc>
        <w:tc>
          <w:tcPr>
            <w:tcW w:w="980" w:type="dxa"/>
            <w:tcBorders>
              <w:top w:val="nil"/>
              <w:left w:val="nil"/>
              <w:bottom w:val="nil"/>
              <w:right w:val="nil"/>
            </w:tcBorders>
            <w:tcMar>
              <w:top w:w="128" w:type="dxa"/>
              <w:left w:w="43" w:type="dxa"/>
              <w:bottom w:w="43" w:type="dxa"/>
              <w:right w:w="43" w:type="dxa"/>
            </w:tcMar>
            <w:vAlign w:val="bottom"/>
          </w:tcPr>
          <w:p w14:paraId="1DE5571C" w14:textId="77777777" w:rsidR="00EC1151" w:rsidRPr="007E60C5" w:rsidRDefault="00132E54" w:rsidP="007E60C5">
            <w:r w:rsidRPr="007E60C5">
              <w:t>14 343</w:t>
            </w:r>
          </w:p>
        </w:tc>
        <w:tc>
          <w:tcPr>
            <w:tcW w:w="980" w:type="dxa"/>
            <w:tcBorders>
              <w:top w:val="nil"/>
              <w:left w:val="nil"/>
              <w:bottom w:val="nil"/>
              <w:right w:val="nil"/>
            </w:tcBorders>
            <w:tcMar>
              <w:top w:w="128" w:type="dxa"/>
              <w:left w:w="43" w:type="dxa"/>
              <w:bottom w:w="43" w:type="dxa"/>
              <w:right w:w="43" w:type="dxa"/>
            </w:tcMar>
            <w:vAlign w:val="bottom"/>
          </w:tcPr>
          <w:p w14:paraId="024B9854" w14:textId="77777777" w:rsidR="00EC1151" w:rsidRPr="007E60C5" w:rsidRDefault="00132E54" w:rsidP="007E60C5">
            <w:r w:rsidRPr="007E60C5">
              <w:t>812 513</w:t>
            </w:r>
          </w:p>
        </w:tc>
        <w:tc>
          <w:tcPr>
            <w:tcW w:w="980" w:type="dxa"/>
            <w:tcBorders>
              <w:top w:val="nil"/>
              <w:left w:val="nil"/>
              <w:bottom w:val="nil"/>
              <w:right w:val="nil"/>
            </w:tcBorders>
            <w:tcMar>
              <w:top w:w="128" w:type="dxa"/>
              <w:left w:w="43" w:type="dxa"/>
              <w:bottom w:w="43" w:type="dxa"/>
              <w:right w:w="43" w:type="dxa"/>
            </w:tcMar>
            <w:vAlign w:val="bottom"/>
          </w:tcPr>
          <w:p w14:paraId="291F891C" w14:textId="77777777" w:rsidR="00EC1151" w:rsidRPr="007E60C5" w:rsidRDefault="00132E54" w:rsidP="007E60C5">
            <w:r w:rsidRPr="007E60C5">
              <w:t>112 003</w:t>
            </w:r>
          </w:p>
        </w:tc>
        <w:tc>
          <w:tcPr>
            <w:tcW w:w="980" w:type="dxa"/>
            <w:tcBorders>
              <w:top w:val="nil"/>
              <w:left w:val="nil"/>
              <w:bottom w:val="nil"/>
              <w:right w:val="nil"/>
            </w:tcBorders>
            <w:tcMar>
              <w:top w:w="128" w:type="dxa"/>
              <w:left w:w="43" w:type="dxa"/>
              <w:bottom w:w="43" w:type="dxa"/>
              <w:right w:w="43" w:type="dxa"/>
            </w:tcMar>
            <w:vAlign w:val="bottom"/>
          </w:tcPr>
          <w:p w14:paraId="39DBD2AA" w14:textId="77777777" w:rsidR="00EC1151" w:rsidRPr="007E60C5" w:rsidRDefault="00132E54" w:rsidP="007E60C5">
            <w:r w:rsidRPr="007E60C5">
              <w:t>924 516</w:t>
            </w:r>
          </w:p>
        </w:tc>
        <w:tc>
          <w:tcPr>
            <w:tcW w:w="980" w:type="dxa"/>
            <w:tcBorders>
              <w:top w:val="nil"/>
              <w:left w:val="nil"/>
              <w:bottom w:val="nil"/>
              <w:right w:val="nil"/>
            </w:tcBorders>
            <w:tcMar>
              <w:top w:w="128" w:type="dxa"/>
              <w:left w:w="43" w:type="dxa"/>
              <w:bottom w:w="43" w:type="dxa"/>
              <w:right w:w="43" w:type="dxa"/>
            </w:tcMar>
            <w:vAlign w:val="bottom"/>
          </w:tcPr>
          <w:p w14:paraId="412D85EB" w14:textId="77777777" w:rsidR="00EC1151" w:rsidRPr="007E60C5" w:rsidRDefault="00132E54" w:rsidP="007E60C5">
            <w:r w:rsidRPr="007E60C5">
              <w:t>2 311 124</w:t>
            </w:r>
          </w:p>
        </w:tc>
        <w:tc>
          <w:tcPr>
            <w:tcW w:w="980" w:type="dxa"/>
            <w:tcBorders>
              <w:top w:val="nil"/>
              <w:left w:val="nil"/>
              <w:bottom w:val="nil"/>
              <w:right w:val="nil"/>
            </w:tcBorders>
            <w:tcMar>
              <w:top w:w="128" w:type="dxa"/>
              <w:left w:w="43" w:type="dxa"/>
              <w:bottom w:w="43" w:type="dxa"/>
              <w:right w:w="43" w:type="dxa"/>
            </w:tcMar>
            <w:vAlign w:val="bottom"/>
          </w:tcPr>
          <w:p w14:paraId="0A777120" w14:textId="77777777" w:rsidR="00EC1151" w:rsidRPr="007E60C5" w:rsidRDefault="00132E54" w:rsidP="007E60C5">
            <w:r w:rsidRPr="007E60C5">
              <w:t>10</w:t>
            </w:r>
          </w:p>
        </w:tc>
        <w:tc>
          <w:tcPr>
            <w:tcW w:w="980" w:type="dxa"/>
            <w:tcBorders>
              <w:top w:val="nil"/>
              <w:left w:val="nil"/>
              <w:bottom w:val="nil"/>
              <w:right w:val="nil"/>
            </w:tcBorders>
            <w:tcMar>
              <w:top w:w="128" w:type="dxa"/>
              <w:left w:w="43" w:type="dxa"/>
              <w:bottom w:w="43" w:type="dxa"/>
              <w:right w:w="43" w:type="dxa"/>
            </w:tcMar>
            <w:vAlign w:val="bottom"/>
          </w:tcPr>
          <w:p w14:paraId="233B898E" w14:textId="77777777" w:rsidR="00EC1151" w:rsidRPr="007E60C5" w:rsidRDefault="00132E54" w:rsidP="007E60C5">
            <w:r w:rsidRPr="007E60C5">
              <w:t>2 311 134</w:t>
            </w:r>
          </w:p>
        </w:tc>
        <w:tc>
          <w:tcPr>
            <w:tcW w:w="980" w:type="dxa"/>
            <w:tcBorders>
              <w:top w:val="nil"/>
              <w:left w:val="nil"/>
              <w:bottom w:val="nil"/>
              <w:right w:val="nil"/>
            </w:tcBorders>
            <w:tcMar>
              <w:top w:w="128" w:type="dxa"/>
              <w:left w:w="43" w:type="dxa"/>
              <w:bottom w:w="43" w:type="dxa"/>
              <w:right w:w="43" w:type="dxa"/>
            </w:tcMar>
            <w:vAlign w:val="bottom"/>
          </w:tcPr>
          <w:p w14:paraId="3E18D784" w14:textId="77777777" w:rsidR="00EC1151" w:rsidRPr="007E60C5" w:rsidRDefault="00132E54" w:rsidP="007E60C5">
            <w:r w:rsidRPr="007E60C5">
              <w:t>1 386 618</w:t>
            </w:r>
          </w:p>
        </w:tc>
      </w:tr>
      <w:tr w:rsidR="00EC1151" w:rsidRPr="007E60C5" w14:paraId="79F0D87A"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4D16A137" w14:textId="77777777" w:rsidR="00EC1151" w:rsidRPr="007E60C5" w:rsidRDefault="00132E54" w:rsidP="007E60C5">
            <w:r w:rsidRPr="007E60C5">
              <w:t>Romania</w:t>
            </w:r>
          </w:p>
        </w:tc>
        <w:tc>
          <w:tcPr>
            <w:tcW w:w="980" w:type="dxa"/>
            <w:tcBorders>
              <w:top w:val="nil"/>
              <w:left w:val="nil"/>
              <w:bottom w:val="nil"/>
              <w:right w:val="nil"/>
            </w:tcBorders>
            <w:tcMar>
              <w:top w:w="128" w:type="dxa"/>
              <w:left w:w="43" w:type="dxa"/>
              <w:bottom w:w="43" w:type="dxa"/>
              <w:right w:w="43" w:type="dxa"/>
            </w:tcMar>
            <w:vAlign w:val="bottom"/>
          </w:tcPr>
          <w:p w14:paraId="78338B60" w14:textId="77777777" w:rsidR="00EC1151" w:rsidRPr="007E60C5" w:rsidRDefault="00132E54" w:rsidP="007E60C5">
            <w:r w:rsidRPr="007E60C5">
              <w:t>26</w:t>
            </w:r>
          </w:p>
        </w:tc>
        <w:tc>
          <w:tcPr>
            <w:tcW w:w="980" w:type="dxa"/>
            <w:tcBorders>
              <w:top w:val="nil"/>
              <w:left w:val="nil"/>
              <w:bottom w:val="nil"/>
              <w:right w:val="nil"/>
            </w:tcBorders>
            <w:tcMar>
              <w:top w:w="128" w:type="dxa"/>
              <w:left w:w="43" w:type="dxa"/>
              <w:bottom w:w="43" w:type="dxa"/>
              <w:right w:w="43" w:type="dxa"/>
            </w:tcMar>
            <w:vAlign w:val="bottom"/>
          </w:tcPr>
          <w:p w14:paraId="6C76DE41" w14:textId="77777777" w:rsidR="00EC1151" w:rsidRPr="007E60C5" w:rsidRDefault="00132E54" w:rsidP="007E60C5">
            <w:r w:rsidRPr="007E60C5">
              <w:t>5 379</w:t>
            </w:r>
          </w:p>
        </w:tc>
        <w:tc>
          <w:tcPr>
            <w:tcW w:w="980" w:type="dxa"/>
            <w:tcBorders>
              <w:top w:val="nil"/>
              <w:left w:val="nil"/>
              <w:bottom w:val="nil"/>
              <w:right w:val="nil"/>
            </w:tcBorders>
            <w:tcMar>
              <w:top w:w="128" w:type="dxa"/>
              <w:left w:w="43" w:type="dxa"/>
              <w:bottom w:w="43" w:type="dxa"/>
              <w:right w:w="43" w:type="dxa"/>
            </w:tcMar>
            <w:vAlign w:val="bottom"/>
          </w:tcPr>
          <w:p w14:paraId="27395189" w14:textId="77777777" w:rsidR="00EC1151" w:rsidRPr="007E60C5" w:rsidRDefault="00132E54" w:rsidP="007E60C5">
            <w:r w:rsidRPr="007E60C5">
              <w:t>5 405</w:t>
            </w:r>
          </w:p>
        </w:tc>
        <w:tc>
          <w:tcPr>
            <w:tcW w:w="980" w:type="dxa"/>
            <w:tcBorders>
              <w:top w:val="nil"/>
              <w:left w:val="nil"/>
              <w:bottom w:val="nil"/>
              <w:right w:val="nil"/>
            </w:tcBorders>
            <w:tcMar>
              <w:top w:w="128" w:type="dxa"/>
              <w:left w:w="43" w:type="dxa"/>
              <w:bottom w:w="43" w:type="dxa"/>
              <w:right w:w="43" w:type="dxa"/>
            </w:tcMar>
            <w:vAlign w:val="bottom"/>
          </w:tcPr>
          <w:p w14:paraId="5CF9BA3A" w14:textId="77777777" w:rsidR="00EC1151" w:rsidRPr="007E60C5" w:rsidRDefault="00132E54" w:rsidP="007E60C5">
            <w:r w:rsidRPr="007E60C5">
              <w:t>49</w:t>
            </w:r>
          </w:p>
        </w:tc>
        <w:tc>
          <w:tcPr>
            <w:tcW w:w="980" w:type="dxa"/>
            <w:tcBorders>
              <w:top w:val="nil"/>
              <w:left w:val="nil"/>
              <w:bottom w:val="nil"/>
              <w:right w:val="nil"/>
            </w:tcBorders>
            <w:tcMar>
              <w:top w:w="128" w:type="dxa"/>
              <w:left w:w="43" w:type="dxa"/>
              <w:bottom w:w="43" w:type="dxa"/>
              <w:right w:w="43" w:type="dxa"/>
            </w:tcMar>
            <w:vAlign w:val="bottom"/>
          </w:tcPr>
          <w:p w14:paraId="736A2B84" w14:textId="77777777" w:rsidR="00EC1151" w:rsidRPr="007E60C5" w:rsidRDefault="00132E54" w:rsidP="007E60C5">
            <w:r w:rsidRPr="007E60C5">
              <w:t>22</w:t>
            </w:r>
          </w:p>
        </w:tc>
        <w:tc>
          <w:tcPr>
            <w:tcW w:w="980" w:type="dxa"/>
            <w:tcBorders>
              <w:top w:val="nil"/>
              <w:left w:val="nil"/>
              <w:bottom w:val="nil"/>
              <w:right w:val="nil"/>
            </w:tcBorders>
            <w:tcMar>
              <w:top w:w="128" w:type="dxa"/>
              <w:left w:w="43" w:type="dxa"/>
              <w:bottom w:w="43" w:type="dxa"/>
              <w:right w:w="43" w:type="dxa"/>
            </w:tcMar>
            <w:vAlign w:val="bottom"/>
          </w:tcPr>
          <w:p w14:paraId="4B146F19" w14:textId="77777777" w:rsidR="00EC1151" w:rsidRPr="007E60C5" w:rsidRDefault="00132E54" w:rsidP="007E60C5">
            <w:r w:rsidRPr="007E60C5">
              <w:t>71</w:t>
            </w:r>
          </w:p>
        </w:tc>
        <w:tc>
          <w:tcPr>
            <w:tcW w:w="980" w:type="dxa"/>
            <w:tcBorders>
              <w:top w:val="nil"/>
              <w:left w:val="nil"/>
              <w:bottom w:val="nil"/>
              <w:right w:val="nil"/>
            </w:tcBorders>
            <w:tcMar>
              <w:top w:w="128" w:type="dxa"/>
              <w:left w:w="43" w:type="dxa"/>
              <w:bottom w:w="43" w:type="dxa"/>
              <w:right w:w="43" w:type="dxa"/>
            </w:tcMar>
            <w:vAlign w:val="bottom"/>
          </w:tcPr>
          <w:p w14:paraId="69F6ED91" w14:textId="77777777" w:rsidR="00EC1151" w:rsidRPr="007E60C5" w:rsidRDefault="00132E54" w:rsidP="007E60C5">
            <w:r w:rsidRPr="007E60C5">
              <w:t>3</w:t>
            </w:r>
          </w:p>
        </w:tc>
        <w:tc>
          <w:tcPr>
            <w:tcW w:w="980" w:type="dxa"/>
            <w:tcBorders>
              <w:top w:val="nil"/>
              <w:left w:val="nil"/>
              <w:bottom w:val="nil"/>
              <w:right w:val="nil"/>
            </w:tcBorders>
            <w:tcMar>
              <w:top w:w="128" w:type="dxa"/>
              <w:left w:w="43" w:type="dxa"/>
              <w:bottom w:w="43" w:type="dxa"/>
              <w:right w:w="43" w:type="dxa"/>
            </w:tcMar>
            <w:vAlign w:val="bottom"/>
          </w:tcPr>
          <w:p w14:paraId="4104CB90" w14:textId="77777777" w:rsidR="00EC1151" w:rsidRPr="007E60C5" w:rsidRDefault="00132E54" w:rsidP="007E60C5">
            <w:r w:rsidRPr="007E60C5">
              <w:t>13 486</w:t>
            </w:r>
          </w:p>
        </w:tc>
        <w:tc>
          <w:tcPr>
            <w:tcW w:w="980" w:type="dxa"/>
            <w:tcBorders>
              <w:top w:val="nil"/>
              <w:left w:val="nil"/>
              <w:bottom w:val="nil"/>
              <w:right w:val="nil"/>
            </w:tcBorders>
            <w:tcMar>
              <w:top w:w="128" w:type="dxa"/>
              <w:left w:w="43" w:type="dxa"/>
              <w:bottom w:w="43" w:type="dxa"/>
              <w:right w:w="43" w:type="dxa"/>
            </w:tcMar>
            <w:vAlign w:val="bottom"/>
          </w:tcPr>
          <w:p w14:paraId="70021EC3" w14:textId="77777777" w:rsidR="00EC1151" w:rsidRPr="007E60C5" w:rsidRDefault="00132E54" w:rsidP="007E60C5">
            <w:r w:rsidRPr="007E60C5">
              <w:t>13 489</w:t>
            </w:r>
          </w:p>
        </w:tc>
        <w:tc>
          <w:tcPr>
            <w:tcW w:w="980" w:type="dxa"/>
            <w:tcBorders>
              <w:top w:val="nil"/>
              <w:left w:val="nil"/>
              <w:bottom w:val="nil"/>
              <w:right w:val="nil"/>
            </w:tcBorders>
            <w:tcMar>
              <w:top w:w="128" w:type="dxa"/>
              <w:left w:w="43" w:type="dxa"/>
              <w:bottom w:w="43" w:type="dxa"/>
              <w:right w:w="43" w:type="dxa"/>
            </w:tcMar>
            <w:vAlign w:val="bottom"/>
          </w:tcPr>
          <w:p w14:paraId="1C631BAC" w14:textId="77777777" w:rsidR="00EC1151" w:rsidRPr="007E60C5" w:rsidRDefault="00132E54" w:rsidP="007E60C5">
            <w:r w:rsidRPr="007E60C5">
              <w:t>27</w:t>
            </w:r>
          </w:p>
        </w:tc>
        <w:tc>
          <w:tcPr>
            <w:tcW w:w="980" w:type="dxa"/>
            <w:tcBorders>
              <w:top w:val="nil"/>
              <w:left w:val="nil"/>
              <w:bottom w:val="nil"/>
              <w:right w:val="nil"/>
            </w:tcBorders>
            <w:tcMar>
              <w:top w:w="128" w:type="dxa"/>
              <w:left w:w="43" w:type="dxa"/>
              <w:bottom w:w="43" w:type="dxa"/>
              <w:right w:w="43" w:type="dxa"/>
            </w:tcMar>
            <w:vAlign w:val="bottom"/>
          </w:tcPr>
          <w:p w14:paraId="212960A4" w14:textId="77777777" w:rsidR="00EC1151" w:rsidRPr="007E60C5" w:rsidRDefault="00132E54" w:rsidP="007E60C5">
            <w:r w:rsidRPr="007E60C5">
              <w:t>4 882</w:t>
            </w:r>
          </w:p>
        </w:tc>
        <w:tc>
          <w:tcPr>
            <w:tcW w:w="980" w:type="dxa"/>
            <w:tcBorders>
              <w:top w:val="nil"/>
              <w:left w:val="nil"/>
              <w:bottom w:val="nil"/>
              <w:right w:val="nil"/>
            </w:tcBorders>
            <w:tcMar>
              <w:top w:w="128" w:type="dxa"/>
              <w:left w:w="43" w:type="dxa"/>
              <w:bottom w:w="43" w:type="dxa"/>
              <w:right w:w="43" w:type="dxa"/>
            </w:tcMar>
            <w:vAlign w:val="bottom"/>
          </w:tcPr>
          <w:p w14:paraId="4B6D2E2C" w14:textId="77777777" w:rsidR="00EC1151" w:rsidRPr="007E60C5" w:rsidRDefault="00132E54" w:rsidP="007E60C5">
            <w:r w:rsidRPr="007E60C5">
              <w:t>4 909</w:t>
            </w:r>
          </w:p>
        </w:tc>
        <w:tc>
          <w:tcPr>
            <w:tcW w:w="980" w:type="dxa"/>
            <w:tcBorders>
              <w:top w:val="nil"/>
              <w:left w:val="nil"/>
              <w:bottom w:val="nil"/>
              <w:right w:val="nil"/>
            </w:tcBorders>
            <w:tcMar>
              <w:top w:w="128" w:type="dxa"/>
              <w:left w:w="43" w:type="dxa"/>
              <w:bottom w:w="43" w:type="dxa"/>
              <w:right w:w="43" w:type="dxa"/>
            </w:tcMar>
            <w:vAlign w:val="bottom"/>
          </w:tcPr>
          <w:p w14:paraId="36912979" w14:textId="77777777" w:rsidR="00EC1151" w:rsidRPr="007E60C5" w:rsidRDefault="00132E54" w:rsidP="007E60C5">
            <w:r w:rsidRPr="007E60C5">
              <w:t>-8 580</w:t>
            </w:r>
          </w:p>
        </w:tc>
      </w:tr>
      <w:tr w:rsidR="00EC1151" w:rsidRPr="007E60C5" w14:paraId="5C81CDB9"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27ADB223" w14:textId="77777777" w:rsidR="00EC1151" w:rsidRPr="007E60C5" w:rsidRDefault="00132E54" w:rsidP="007E60C5">
            <w:r w:rsidRPr="007E60C5">
              <w:t>Singapore</w:t>
            </w:r>
          </w:p>
        </w:tc>
        <w:tc>
          <w:tcPr>
            <w:tcW w:w="980" w:type="dxa"/>
            <w:tcBorders>
              <w:top w:val="nil"/>
              <w:left w:val="nil"/>
              <w:bottom w:val="nil"/>
              <w:right w:val="nil"/>
            </w:tcBorders>
            <w:tcMar>
              <w:top w:w="128" w:type="dxa"/>
              <w:left w:w="43" w:type="dxa"/>
              <w:bottom w:w="43" w:type="dxa"/>
              <w:right w:w="43" w:type="dxa"/>
            </w:tcMar>
            <w:vAlign w:val="bottom"/>
          </w:tcPr>
          <w:p w14:paraId="4D97BF42"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19118F3" w14:textId="77777777" w:rsidR="00EC1151" w:rsidRPr="007E60C5" w:rsidRDefault="00132E54" w:rsidP="007E60C5">
            <w:r w:rsidRPr="007E60C5">
              <w:t>7 990</w:t>
            </w:r>
          </w:p>
        </w:tc>
        <w:tc>
          <w:tcPr>
            <w:tcW w:w="980" w:type="dxa"/>
            <w:tcBorders>
              <w:top w:val="nil"/>
              <w:left w:val="nil"/>
              <w:bottom w:val="nil"/>
              <w:right w:val="nil"/>
            </w:tcBorders>
            <w:tcMar>
              <w:top w:w="128" w:type="dxa"/>
              <w:left w:w="43" w:type="dxa"/>
              <w:bottom w:w="43" w:type="dxa"/>
              <w:right w:w="43" w:type="dxa"/>
            </w:tcMar>
            <w:vAlign w:val="bottom"/>
          </w:tcPr>
          <w:p w14:paraId="4676F12D" w14:textId="77777777" w:rsidR="00EC1151" w:rsidRPr="007E60C5" w:rsidRDefault="00132E54" w:rsidP="007E60C5">
            <w:r w:rsidRPr="007E60C5">
              <w:t>7 990</w:t>
            </w:r>
          </w:p>
        </w:tc>
        <w:tc>
          <w:tcPr>
            <w:tcW w:w="980" w:type="dxa"/>
            <w:tcBorders>
              <w:top w:val="nil"/>
              <w:left w:val="nil"/>
              <w:bottom w:val="nil"/>
              <w:right w:val="nil"/>
            </w:tcBorders>
            <w:tcMar>
              <w:top w:w="128" w:type="dxa"/>
              <w:left w:w="43" w:type="dxa"/>
              <w:bottom w:w="43" w:type="dxa"/>
              <w:right w:w="43" w:type="dxa"/>
            </w:tcMar>
            <w:vAlign w:val="bottom"/>
          </w:tcPr>
          <w:p w14:paraId="5C0F2F73" w14:textId="77777777" w:rsidR="00EC1151" w:rsidRPr="007E60C5" w:rsidRDefault="00132E54" w:rsidP="007E60C5">
            <w:r w:rsidRPr="007E60C5">
              <w:t>126 899</w:t>
            </w:r>
          </w:p>
        </w:tc>
        <w:tc>
          <w:tcPr>
            <w:tcW w:w="980" w:type="dxa"/>
            <w:tcBorders>
              <w:top w:val="nil"/>
              <w:left w:val="nil"/>
              <w:bottom w:val="nil"/>
              <w:right w:val="nil"/>
            </w:tcBorders>
            <w:tcMar>
              <w:top w:w="128" w:type="dxa"/>
              <w:left w:w="43" w:type="dxa"/>
              <w:bottom w:w="43" w:type="dxa"/>
              <w:right w:w="43" w:type="dxa"/>
            </w:tcMar>
            <w:vAlign w:val="bottom"/>
          </w:tcPr>
          <w:p w14:paraId="4D9C4264"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EABDA94" w14:textId="77777777" w:rsidR="00EC1151" w:rsidRPr="007E60C5" w:rsidRDefault="00132E54" w:rsidP="007E60C5">
            <w:r w:rsidRPr="007E60C5">
              <w:t>126 899</w:t>
            </w:r>
          </w:p>
        </w:tc>
        <w:tc>
          <w:tcPr>
            <w:tcW w:w="980" w:type="dxa"/>
            <w:tcBorders>
              <w:top w:val="nil"/>
              <w:left w:val="nil"/>
              <w:bottom w:val="nil"/>
              <w:right w:val="nil"/>
            </w:tcBorders>
            <w:tcMar>
              <w:top w:w="128" w:type="dxa"/>
              <w:left w:w="43" w:type="dxa"/>
              <w:bottom w:w="43" w:type="dxa"/>
              <w:right w:w="43" w:type="dxa"/>
            </w:tcMar>
            <w:vAlign w:val="bottom"/>
          </w:tcPr>
          <w:p w14:paraId="21ED6152"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ABB3C84"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C0D507E"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5D5E8FC" w14:textId="77777777" w:rsidR="00EC1151" w:rsidRPr="007E60C5" w:rsidRDefault="00132E54" w:rsidP="007E60C5">
            <w:r w:rsidRPr="007E60C5">
              <w:t>14 785</w:t>
            </w:r>
          </w:p>
        </w:tc>
        <w:tc>
          <w:tcPr>
            <w:tcW w:w="980" w:type="dxa"/>
            <w:tcBorders>
              <w:top w:val="nil"/>
              <w:left w:val="nil"/>
              <w:bottom w:val="nil"/>
              <w:right w:val="nil"/>
            </w:tcBorders>
            <w:tcMar>
              <w:top w:w="128" w:type="dxa"/>
              <w:left w:w="43" w:type="dxa"/>
              <w:bottom w:w="43" w:type="dxa"/>
              <w:right w:w="43" w:type="dxa"/>
            </w:tcMar>
            <w:vAlign w:val="bottom"/>
          </w:tcPr>
          <w:p w14:paraId="0A57E517"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8FC5927" w14:textId="77777777" w:rsidR="00EC1151" w:rsidRPr="007E60C5" w:rsidRDefault="00132E54" w:rsidP="007E60C5">
            <w:r w:rsidRPr="007E60C5">
              <w:t>14 785</w:t>
            </w:r>
          </w:p>
        </w:tc>
        <w:tc>
          <w:tcPr>
            <w:tcW w:w="980" w:type="dxa"/>
            <w:tcBorders>
              <w:top w:val="nil"/>
              <w:left w:val="nil"/>
              <w:bottom w:val="nil"/>
              <w:right w:val="nil"/>
            </w:tcBorders>
            <w:tcMar>
              <w:top w:w="128" w:type="dxa"/>
              <w:left w:w="43" w:type="dxa"/>
              <w:bottom w:w="43" w:type="dxa"/>
              <w:right w:w="43" w:type="dxa"/>
            </w:tcMar>
            <w:vAlign w:val="bottom"/>
          </w:tcPr>
          <w:p w14:paraId="33F5170B" w14:textId="77777777" w:rsidR="00EC1151" w:rsidRPr="007E60C5" w:rsidRDefault="00132E54" w:rsidP="007E60C5">
            <w:r w:rsidRPr="007E60C5">
              <w:t>14 785</w:t>
            </w:r>
          </w:p>
        </w:tc>
      </w:tr>
      <w:tr w:rsidR="00EC1151" w:rsidRPr="007E60C5" w14:paraId="6C5121C2"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7ABE0C0B" w14:textId="77777777" w:rsidR="00EC1151" w:rsidRPr="007E60C5" w:rsidRDefault="00132E54" w:rsidP="007E60C5">
            <w:r w:rsidRPr="007E60C5">
              <w:t>Slovakia</w:t>
            </w:r>
          </w:p>
        </w:tc>
        <w:tc>
          <w:tcPr>
            <w:tcW w:w="980" w:type="dxa"/>
            <w:tcBorders>
              <w:top w:val="nil"/>
              <w:left w:val="nil"/>
              <w:bottom w:val="nil"/>
              <w:right w:val="nil"/>
            </w:tcBorders>
            <w:tcMar>
              <w:top w:w="128" w:type="dxa"/>
              <w:left w:w="43" w:type="dxa"/>
              <w:bottom w:w="43" w:type="dxa"/>
              <w:right w:w="43" w:type="dxa"/>
            </w:tcMar>
            <w:vAlign w:val="bottom"/>
          </w:tcPr>
          <w:p w14:paraId="67E0FA07"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3CE4DE72" w14:textId="77777777" w:rsidR="00EC1151" w:rsidRPr="007E60C5" w:rsidRDefault="00132E54" w:rsidP="007E60C5">
            <w:r w:rsidRPr="007E60C5">
              <w:t>842</w:t>
            </w:r>
          </w:p>
        </w:tc>
        <w:tc>
          <w:tcPr>
            <w:tcW w:w="980" w:type="dxa"/>
            <w:tcBorders>
              <w:top w:val="nil"/>
              <w:left w:val="nil"/>
              <w:bottom w:val="nil"/>
              <w:right w:val="nil"/>
            </w:tcBorders>
            <w:tcMar>
              <w:top w:w="128" w:type="dxa"/>
              <w:left w:w="43" w:type="dxa"/>
              <w:bottom w:w="43" w:type="dxa"/>
              <w:right w:w="43" w:type="dxa"/>
            </w:tcMar>
            <w:vAlign w:val="bottom"/>
          </w:tcPr>
          <w:p w14:paraId="33369794" w14:textId="77777777" w:rsidR="00EC1151" w:rsidRPr="007E60C5" w:rsidRDefault="00132E54" w:rsidP="007E60C5">
            <w:r w:rsidRPr="007E60C5">
              <w:t>842</w:t>
            </w:r>
          </w:p>
        </w:tc>
        <w:tc>
          <w:tcPr>
            <w:tcW w:w="980" w:type="dxa"/>
            <w:tcBorders>
              <w:top w:val="nil"/>
              <w:left w:val="nil"/>
              <w:bottom w:val="nil"/>
              <w:right w:val="nil"/>
            </w:tcBorders>
            <w:tcMar>
              <w:top w:w="128" w:type="dxa"/>
              <w:left w:w="43" w:type="dxa"/>
              <w:bottom w:w="43" w:type="dxa"/>
              <w:right w:w="43" w:type="dxa"/>
            </w:tcMar>
            <w:vAlign w:val="bottom"/>
          </w:tcPr>
          <w:p w14:paraId="5061CC46" w14:textId="77777777" w:rsidR="00EC1151" w:rsidRPr="007E60C5" w:rsidRDefault="00132E54" w:rsidP="007E60C5">
            <w:r w:rsidRPr="007E60C5">
              <w:t>12</w:t>
            </w:r>
          </w:p>
        </w:tc>
        <w:tc>
          <w:tcPr>
            <w:tcW w:w="980" w:type="dxa"/>
            <w:tcBorders>
              <w:top w:val="nil"/>
              <w:left w:val="nil"/>
              <w:bottom w:val="nil"/>
              <w:right w:val="nil"/>
            </w:tcBorders>
            <w:tcMar>
              <w:top w:w="128" w:type="dxa"/>
              <w:left w:w="43" w:type="dxa"/>
              <w:bottom w:w="43" w:type="dxa"/>
              <w:right w:w="43" w:type="dxa"/>
            </w:tcMar>
            <w:vAlign w:val="bottom"/>
          </w:tcPr>
          <w:p w14:paraId="52E68C85" w14:textId="77777777" w:rsidR="00EC1151" w:rsidRPr="007E60C5" w:rsidRDefault="00132E54" w:rsidP="007E60C5">
            <w:r w:rsidRPr="007E60C5">
              <w:t>279</w:t>
            </w:r>
          </w:p>
        </w:tc>
        <w:tc>
          <w:tcPr>
            <w:tcW w:w="980" w:type="dxa"/>
            <w:tcBorders>
              <w:top w:val="nil"/>
              <w:left w:val="nil"/>
              <w:bottom w:val="nil"/>
              <w:right w:val="nil"/>
            </w:tcBorders>
            <w:tcMar>
              <w:top w:w="128" w:type="dxa"/>
              <w:left w:w="43" w:type="dxa"/>
              <w:bottom w:w="43" w:type="dxa"/>
              <w:right w:w="43" w:type="dxa"/>
            </w:tcMar>
            <w:vAlign w:val="bottom"/>
          </w:tcPr>
          <w:p w14:paraId="71A9A427" w14:textId="77777777" w:rsidR="00EC1151" w:rsidRPr="007E60C5" w:rsidRDefault="00132E54" w:rsidP="007E60C5">
            <w:r w:rsidRPr="007E60C5">
              <w:t>291</w:t>
            </w:r>
          </w:p>
        </w:tc>
        <w:tc>
          <w:tcPr>
            <w:tcW w:w="980" w:type="dxa"/>
            <w:tcBorders>
              <w:top w:val="nil"/>
              <w:left w:val="nil"/>
              <w:bottom w:val="nil"/>
              <w:right w:val="nil"/>
            </w:tcBorders>
            <w:tcMar>
              <w:top w:w="128" w:type="dxa"/>
              <w:left w:w="43" w:type="dxa"/>
              <w:bottom w:w="43" w:type="dxa"/>
              <w:right w:w="43" w:type="dxa"/>
            </w:tcMar>
            <w:vAlign w:val="bottom"/>
          </w:tcPr>
          <w:p w14:paraId="140B6435" w14:textId="77777777" w:rsidR="00EC1151" w:rsidRPr="007E60C5" w:rsidRDefault="00132E54" w:rsidP="007E60C5">
            <w:r w:rsidRPr="007E60C5">
              <w:t>84</w:t>
            </w:r>
          </w:p>
        </w:tc>
        <w:tc>
          <w:tcPr>
            <w:tcW w:w="980" w:type="dxa"/>
            <w:tcBorders>
              <w:top w:val="nil"/>
              <w:left w:val="nil"/>
              <w:bottom w:val="nil"/>
              <w:right w:val="nil"/>
            </w:tcBorders>
            <w:tcMar>
              <w:top w:w="128" w:type="dxa"/>
              <w:left w:w="43" w:type="dxa"/>
              <w:bottom w:w="43" w:type="dxa"/>
              <w:right w:w="43" w:type="dxa"/>
            </w:tcMar>
            <w:vAlign w:val="bottom"/>
          </w:tcPr>
          <w:p w14:paraId="140FF86F" w14:textId="77777777" w:rsidR="00EC1151" w:rsidRPr="007E60C5" w:rsidRDefault="00132E54" w:rsidP="007E60C5">
            <w:r w:rsidRPr="007E60C5">
              <w:t>1 110</w:t>
            </w:r>
          </w:p>
        </w:tc>
        <w:tc>
          <w:tcPr>
            <w:tcW w:w="980" w:type="dxa"/>
            <w:tcBorders>
              <w:top w:val="nil"/>
              <w:left w:val="nil"/>
              <w:bottom w:val="nil"/>
              <w:right w:val="nil"/>
            </w:tcBorders>
            <w:tcMar>
              <w:top w:w="128" w:type="dxa"/>
              <w:left w:w="43" w:type="dxa"/>
              <w:bottom w:w="43" w:type="dxa"/>
              <w:right w:w="43" w:type="dxa"/>
            </w:tcMar>
            <w:vAlign w:val="bottom"/>
          </w:tcPr>
          <w:p w14:paraId="43BA701F" w14:textId="77777777" w:rsidR="00EC1151" w:rsidRPr="007E60C5" w:rsidRDefault="00132E54" w:rsidP="007E60C5">
            <w:r w:rsidRPr="007E60C5">
              <w:t>1 194</w:t>
            </w:r>
          </w:p>
        </w:tc>
        <w:tc>
          <w:tcPr>
            <w:tcW w:w="980" w:type="dxa"/>
            <w:tcBorders>
              <w:top w:val="nil"/>
              <w:left w:val="nil"/>
              <w:bottom w:val="nil"/>
              <w:right w:val="nil"/>
            </w:tcBorders>
            <w:tcMar>
              <w:top w:w="128" w:type="dxa"/>
              <w:left w:w="43" w:type="dxa"/>
              <w:bottom w:w="43" w:type="dxa"/>
              <w:right w:w="43" w:type="dxa"/>
            </w:tcMar>
            <w:vAlign w:val="bottom"/>
          </w:tcPr>
          <w:p w14:paraId="626C3F22" w14:textId="77777777" w:rsidR="00EC1151" w:rsidRPr="007E60C5" w:rsidRDefault="00132E54" w:rsidP="007E60C5">
            <w:r w:rsidRPr="007E60C5">
              <w:t>91</w:t>
            </w:r>
          </w:p>
        </w:tc>
        <w:tc>
          <w:tcPr>
            <w:tcW w:w="980" w:type="dxa"/>
            <w:tcBorders>
              <w:top w:val="nil"/>
              <w:left w:val="nil"/>
              <w:bottom w:val="nil"/>
              <w:right w:val="nil"/>
            </w:tcBorders>
            <w:tcMar>
              <w:top w:w="128" w:type="dxa"/>
              <w:left w:w="43" w:type="dxa"/>
              <w:bottom w:w="43" w:type="dxa"/>
              <w:right w:w="43" w:type="dxa"/>
            </w:tcMar>
            <w:vAlign w:val="bottom"/>
          </w:tcPr>
          <w:p w14:paraId="6DBEEE70"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0CE3EE4" w14:textId="77777777" w:rsidR="00EC1151" w:rsidRPr="007E60C5" w:rsidRDefault="00132E54" w:rsidP="007E60C5">
            <w:r w:rsidRPr="007E60C5">
              <w:t>91</w:t>
            </w:r>
          </w:p>
        </w:tc>
        <w:tc>
          <w:tcPr>
            <w:tcW w:w="980" w:type="dxa"/>
            <w:tcBorders>
              <w:top w:val="nil"/>
              <w:left w:val="nil"/>
              <w:bottom w:val="nil"/>
              <w:right w:val="nil"/>
            </w:tcBorders>
            <w:tcMar>
              <w:top w:w="128" w:type="dxa"/>
              <w:left w:w="43" w:type="dxa"/>
              <w:bottom w:w="43" w:type="dxa"/>
              <w:right w:w="43" w:type="dxa"/>
            </w:tcMar>
            <w:vAlign w:val="bottom"/>
          </w:tcPr>
          <w:p w14:paraId="134F8294" w14:textId="77777777" w:rsidR="00EC1151" w:rsidRPr="007E60C5" w:rsidRDefault="00132E54" w:rsidP="007E60C5">
            <w:r w:rsidRPr="007E60C5">
              <w:t>-1 103</w:t>
            </w:r>
          </w:p>
        </w:tc>
      </w:tr>
      <w:tr w:rsidR="00EC1151" w:rsidRPr="007E60C5" w14:paraId="1CA5144C"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7F88FFF1" w14:textId="77777777" w:rsidR="00EC1151" w:rsidRPr="007E60C5" w:rsidRDefault="00132E54" w:rsidP="007E60C5">
            <w:r w:rsidRPr="007E60C5">
              <w:t>Slovenia</w:t>
            </w:r>
          </w:p>
        </w:tc>
        <w:tc>
          <w:tcPr>
            <w:tcW w:w="980" w:type="dxa"/>
            <w:tcBorders>
              <w:top w:val="nil"/>
              <w:left w:val="nil"/>
              <w:bottom w:val="nil"/>
              <w:right w:val="nil"/>
            </w:tcBorders>
            <w:tcMar>
              <w:top w:w="128" w:type="dxa"/>
              <w:left w:w="43" w:type="dxa"/>
              <w:bottom w:w="43" w:type="dxa"/>
              <w:right w:w="43" w:type="dxa"/>
            </w:tcMar>
            <w:vAlign w:val="bottom"/>
          </w:tcPr>
          <w:p w14:paraId="45CFB31E" w14:textId="77777777" w:rsidR="00EC1151" w:rsidRPr="007E60C5" w:rsidRDefault="00132E54" w:rsidP="007E60C5">
            <w:r w:rsidRPr="007E60C5">
              <w:t>1 129</w:t>
            </w:r>
          </w:p>
        </w:tc>
        <w:tc>
          <w:tcPr>
            <w:tcW w:w="980" w:type="dxa"/>
            <w:tcBorders>
              <w:top w:val="nil"/>
              <w:left w:val="nil"/>
              <w:bottom w:val="nil"/>
              <w:right w:val="nil"/>
            </w:tcBorders>
            <w:tcMar>
              <w:top w:w="128" w:type="dxa"/>
              <w:left w:w="43" w:type="dxa"/>
              <w:bottom w:w="43" w:type="dxa"/>
              <w:right w:w="43" w:type="dxa"/>
            </w:tcMar>
            <w:vAlign w:val="bottom"/>
          </w:tcPr>
          <w:p w14:paraId="4C175566" w14:textId="77777777" w:rsidR="00EC1151" w:rsidRPr="007E60C5" w:rsidRDefault="00132E54" w:rsidP="007E60C5">
            <w:r w:rsidRPr="007E60C5">
              <w:t>1 167</w:t>
            </w:r>
          </w:p>
        </w:tc>
        <w:tc>
          <w:tcPr>
            <w:tcW w:w="980" w:type="dxa"/>
            <w:tcBorders>
              <w:top w:val="nil"/>
              <w:left w:val="nil"/>
              <w:bottom w:val="nil"/>
              <w:right w:val="nil"/>
            </w:tcBorders>
            <w:tcMar>
              <w:top w:w="128" w:type="dxa"/>
              <w:left w:w="43" w:type="dxa"/>
              <w:bottom w:w="43" w:type="dxa"/>
              <w:right w:w="43" w:type="dxa"/>
            </w:tcMar>
            <w:vAlign w:val="bottom"/>
          </w:tcPr>
          <w:p w14:paraId="3633F92E" w14:textId="77777777" w:rsidR="00EC1151" w:rsidRPr="007E60C5" w:rsidRDefault="00132E54" w:rsidP="007E60C5">
            <w:r w:rsidRPr="007E60C5">
              <w:t>2 296</w:t>
            </w:r>
          </w:p>
        </w:tc>
        <w:tc>
          <w:tcPr>
            <w:tcW w:w="980" w:type="dxa"/>
            <w:tcBorders>
              <w:top w:val="nil"/>
              <w:left w:val="nil"/>
              <w:bottom w:val="nil"/>
              <w:right w:val="nil"/>
            </w:tcBorders>
            <w:tcMar>
              <w:top w:w="128" w:type="dxa"/>
              <w:left w:w="43" w:type="dxa"/>
              <w:bottom w:w="43" w:type="dxa"/>
              <w:right w:w="43" w:type="dxa"/>
            </w:tcMar>
            <w:vAlign w:val="bottom"/>
          </w:tcPr>
          <w:p w14:paraId="02EB2C5C" w14:textId="77777777" w:rsidR="00EC1151" w:rsidRPr="007E60C5" w:rsidRDefault="00132E54" w:rsidP="007E60C5">
            <w:r w:rsidRPr="007E60C5">
              <w:t>707</w:t>
            </w:r>
          </w:p>
        </w:tc>
        <w:tc>
          <w:tcPr>
            <w:tcW w:w="980" w:type="dxa"/>
            <w:tcBorders>
              <w:top w:val="nil"/>
              <w:left w:val="nil"/>
              <w:bottom w:val="nil"/>
              <w:right w:val="nil"/>
            </w:tcBorders>
            <w:tcMar>
              <w:top w:w="128" w:type="dxa"/>
              <w:left w:w="43" w:type="dxa"/>
              <w:bottom w:w="43" w:type="dxa"/>
              <w:right w:w="43" w:type="dxa"/>
            </w:tcMar>
            <w:vAlign w:val="bottom"/>
          </w:tcPr>
          <w:p w14:paraId="13118650" w14:textId="77777777" w:rsidR="00EC1151" w:rsidRPr="007E60C5" w:rsidRDefault="00132E54" w:rsidP="007E60C5">
            <w:r w:rsidRPr="007E60C5">
              <w:t>4 005</w:t>
            </w:r>
          </w:p>
        </w:tc>
        <w:tc>
          <w:tcPr>
            <w:tcW w:w="980" w:type="dxa"/>
            <w:tcBorders>
              <w:top w:val="nil"/>
              <w:left w:val="nil"/>
              <w:bottom w:val="nil"/>
              <w:right w:val="nil"/>
            </w:tcBorders>
            <w:tcMar>
              <w:top w:w="128" w:type="dxa"/>
              <w:left w:w="43" w:type="dxa"/>
              <w:bottom w:w="43" w:type="dxa"/>
              <w:right w:w="43" w:type="dxa"/>
            </w:tcMar>
            <w:vAlign w:val="bottom"/>
          </w:tcPr>
          <w:p w14:paraId="225A6A15" w14:textId="77777777" w:rsidR="00EC1151" w:rsidRPr="007E60C5" w:rsidRDefault="00132E54" w:rsidP="007E60C5">
            <w:r w:rsidRPr="007E60C5">
              <w:t>4 712</w:t>
            </w:r>
          </w:p>
        </w:tc>
        <w:tc>
          <w:tcPr>
            <w:tcW w:w="980" w:type="dxa"/>
            <w:tcBorders>
              <w:top w:val="nil"/>
              <w:left w:val="nil"/>
              <w:bottom w:val="nil"/>
              <w:right w:val="nil"/>
            </w:tcBorders>
            <w:tcMar>
              <w:top w:w="128" w:type="dxa"/>
              <w:left w:w="43" w:type="dxa"/>
              <w:bottom w:w="43" w:type="dxa"/>
              <w:right w:w="43" w:type="dxa"/>
            </w:tcMar>
            <w:vAlign w:val="bottom"/>
          </w:tcPr>
          <w:p w14:paraId="01A468E5" w14:textId="77777777" w:rsidR="00EC1151" w:rsidRPr="007E60C5" w:rsidRDefault="00132E54" w:rsidP="007E60C5">
            <w:r w:rsidRPr="007E60C5">
              <w:t>1 415</w:t>
            </w:r>
          </w:p>
        </w:tc>
        <w:tc>
          <w:tcPr>
            <w:tcW w:w="980" w:type="dxa"/>
            <w:tcBorders>
              <w:top w:val="nil"/>
              <w:left w:val="nil"/>
              <w:bottom w:val="nil"/>
              <w:right w:val="nil"/>
            </w:tcBorders>
            <w:tcMar>
              <w:top w:w="128" w:type="dxa"/>
              <w:left w:w="43" w:type="dxa"/>
              <w:bottom w:w="43" w:type="dxa"/>
              <w:right w:w="43" w:type="dxa"/>
            </w:tcMar>
            <w:vAlign w:val="bottom"/>
          </w:tcPr>
          <w:p w14:paraId="1B58D4B0" w14:textId="77777777" w:rsidR="00EC1151" w:rsidRPr="007E60C5" w:rsidRDefault="00132E54" w:rsidP="007E60C5">
            <w:r w:rsidRPr="007E60C5">
              <w:t>2 993</w:t>
            </w:r>
          </w:p>
        </w:tc>
        <w:tc>
          <w:tcPr>
            <w:tcW w:w="980" w:type="dxa"/>
            <w:tcBorders>
              <w:top w:val="nil"/>
              <w:left w:val="nil"/>
              <w:bottom w:val="nil"/>
              <w:right w:val="nil"/>
            </w:tcBorders>
            <w:tcMar>
              <w:top w:w="128" w:type="dxa"/>
              <w:left w:w="43" w:type="dxa"/>
              <w:bottom w:w="43" w:type="dxa"/>
              <w:right w:w="43" w:type="dxa"/>
            </w:tcMar>
            <w:vAlign w:val="bottom"/>
          </w:tcPr>
          <w:p w14:paraId="39E41FF5" w14:textId="77777777" w:rsidR="00EC1151" w:rsidRPr="007E60C5" w:rsidRDefault="00132E54" w:rsidP="007E60C5">
            <w:r w:rsidRPr="007E60C5">
              <w:t>4 408</w:t>
            </w:r>
          </w:p>
        </w:tc>
        <w:tc>
          <w:tcPr>
            <w:tcW w:w="980" w:type="dxa"/>
            <w:tcBorders>
              <w:top w:val="nil"/>
              <w:left w:val="nil"/>
              <w:bottom w:val="nil"/>
              <w:right w:val="nil"/>
            </w:tcBorders>
            <w:tcMar>
              <w:top w:w="128" w:type="dxa"/>
              <w:left w:w="43" w:type="dxa"/>
              <w:bottom w:w="43" w:type="dxa"/>
              <w:right w:w="43" w:type="dxa"/>
            </w:tcMar>
            <w:vAlign w:val="bottom"/>
          </w:tcPr>
          <w:p w14:paraId="7FAACBEF" w14:textId="77777777" w:rsidR="00EC1151" w:rsidRPr="007E60C5" w:rsidRDefault="00132E54" w:rsidP="007E60C5">
            <w:r w:rsidRPr="007E60C5">
              <w:t>1 292</w:t>
            </w:r>
          </w:p>
        </w:tc>
        <w:tc>
          <w:tcPr>
            <w:tcW w:w="980" w:type="dxa"/>
            <w:tcBorders>
              <w:top w:val="nil"/>
              <w:left w:val="nil"/>
              <w:bottom w:val="nil"/>
              <w:right w:val="nil"/>
            </w:tcBorders>
            <w:tcMar>
              <w:top w:w="128" w:type="dxa"/>
              <w:left w:w="43" w:type="dxa"/>
              <w:bottom w:w="43" w:type="dxa"/>
              <w:right w:w="43" w:type="dxa"/>
            </w:tcMar>
            <w:vAlign w:val="bottom"/>
          </w:tcPr>
          <w:p w14:paraId="565E94BF" w14:textId="77777777" w:rsidR="00EC1151" w:rsidRPr="007E60C5" w:rsidRDefault="00132E54" w:rsidP="007E60C5">
            <w:r w:rsidRPr="007E60C5">
              <w:t>28</w:t>
            </w:r>
          </w:p>
        </w:tc>
        <w:tc>
          <w:tcPr>
            <w:tcW w:w="980" w:type="dxa"/>
            <w:tcBorders>
              <w:top w:val="nil"/>
              <w:left w:val="nil"/>
              <w:bottom w:val="nil"/>
              <w:right w:val="nil"/>
            </w:tcBorders>
            <w:tcMar>
              <w:top w:w="128" w:type="dxa"/>
              <w:left w:w="43" w:type="dxa"/>
              <w:bottom w:w="43" w:type="dxa"/>
              <w:right w:w="43" w:type="dxa"/>
            </w:tcMar>
            <w:vAlign w:val="bottom"/>
          </w:tcPr>
          <w:p w14:paraId="057D4639" w14:textId="77777777" w:rsidR="00EC1151" w:rsidRPr="007E60C5" w:rsidRDefault="00132E54" w:rsidP="007E60C5">
            <w:r w:rsidRPr="007E60C5">
              <w:t>1 320</w:t>
            </w:r>
          </w:p>
        </w:tc>
        <w:tc>
          <w:tcPr>
            <w:tcW w:w="980" w:type="dxa"/>
            <w:tcBorders>
              <w:top w:val="nil"/>
              <w:left w:val="nil"/>
              <w:bottom w:val="nil"/>
              <w:right w:val="nil"/>
            </w:tcBorders>
            <w:tcMar>
              <w:top w:w="128" w:type="dxa"/>
              <w:left w:w="43" w:type="dxa"/>
              <w:bottom w:w="43" w:type="dxa"/>
              <w:right w:w="43" w:type="dxa"/>
            </w:tcMar>
            <w:vAlign w:val="bottom"/>
          </w:tcPr>
          <w:p w14:paraId="31FB9C39" w14:textId="77777777" w:rsidR="00EC1151" w:rsidRPr="007E60C5" w:rsidRDefault="00132E54" w:rsidP="007E60C5">
            <w:r w:rsidRPr="007E60C5">
              <w:t>-3 088</w:t>
            </w:r>
          </w:p>
        </w:tc>
      </w:tr>
      <w:tr w:rsidR="00EC1151" w:rsidRPr="007E60C5" w14:paraId="7D11A49E"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04085612" w14:textId="77777777" w:rsidR="00EC1151" w:rsidRPr="007E60C5" w:rsidRDefault="00132E54" w:rsidP="007E60C5">
            <w:r w:rsidRPr="007E60C5">
              <w:lastRenderedPageBreak/>
              <w:t>Spania</w:t>
            </w:r>
          </w:p>
        </w:tc>
        <w:tc>
          <w:tcPr>
            <w:tcW w:w="980" w:type="dxa"/>
            <w:tcBorders>
              <w:top w:val="nil"/>
              <w:left w:val="nil"/>
              <w:bottom w:val="nil"/>
              <w:right w:val="nil"/>
            </w:tcBorders>
            <w:tcMar>
              <w:top w:w="128" w:type="dxa"/>
              <w:left w:w="43" w:type="dxa"/>
              <w:bottom w:w="43" w:type="dxa"/>
              <w:right w:w="43" w:type="dxa"/>
            </w:tcMar>
            <w:vAlign w:val="bottom"/>
          </w:tcPr>
          <w:p w14:paraId="4EDA9554" w14:textId="77777777" w:rsidR="00EC1151" w:rsidRPr="007E60C5" w:rsidRDefault="00132E54" w:rsidP="007E60C5">
            <w:r w:rsidRPr="007E60C5">
              <w:t>8 077</w:t>
            </w:r>
          </w:p>
        </w:tc>
        <w:tc>
          <w:tcPr>
            <w:tcW w:w="980" w:type="dxa"/>
            <w:tcBorders>
              <w:top w:val="nil"/>
              <w:left w:val="nil"/>
              <w:bottom w:val="nil"/>
              <w:right w:val="nil"/>
            </w:tcBorders>
            <w:tcMar>
              <w:top w:w="128" w:type="dxa"/>
              <w:left w:w="43" w:type="dxa"/>
              <w:bottom w:w="43" w:type="dxa"/>
              <w:right w:w="43" w:type="dxa"/>
            </w:tcMar>
            <w:vAlign w:val="bottom"/>
          </w:tcPr>
          <w:p w14:paraId="329F9879" w14:textId="77777777" w:rsidR="00EC1151" w:rsidRPr="007E60C5" w:rsidRDefault="00132E54" w:rsidP="007E60C5">
            <w:r w:rsidRPr="007E60C5">
              <w:t>1 560</w:t>
            </w:r>
          </w:p>
        </w:tc>
        <w:tc>
          <w:tcPr>
            <w:tcW w:w="980" w:type="dxa"/>
            <w:tcBorders>
              <w:top w:val="nil"/>
              <w:left w:val="nil"/>
              <w:bottom w:val="nil"/>
              <w:right w:val="nil"/>
            </w:tcBorders>
            <w:tcMar>
              <w:top w:w="128" w:type="dxa"/>
              <w:left w:w="43" w:type="dxa"/>
              <w:bottom w:w="43" w:type="dxa"/>
              <w:right w:w="43" w:type="dxa"/>
            </w:tcMar>
            <w:vAlign w:val="bottom"/>
          </w:tcPr>
          <w:p w14:paraId="2FA93572" w14:textId="77777777" w:rsidR="00EC1151" w:rsidRPr="007E60C5" w:rsidRDefault="00132E54" w:rsidP="007E60C5">
            <w:r w:rsidRPr="007E60C5">
              <w:t>9 637</w:t>
            </w:r>
          </w:p>
        </w:tc>
        <w:tc>
          <w:tcPr>
            <w:tcW w:w="980" w:type="dxa"/>
            <w:tcBorders>
              <w:top w:val="nil"/>
              <w:left w:val="nil"/>
              <w:bottom w:val="nil"/>
              <w:right w:val="nil"/>
            </w:tcBorders>
            <w:tcMar>
              <w:top w:w="128" w:type="dxa"/>
              <w:left w:w="43" w:type="dxa"/>
              <w:bottom w:w="43" w:type="dxa"/>
              <w:right w:w="43" w:type="dxa"/>
            </w:tcMar>
            <w:vAlign w:val="bottom"/>
          </w:tcPr>
          <w:p w14:paraId="097427F1" w14:textId="77777777" w:rsidR="00EC1151" w:rsidRPr="007E60C5" w:rsidRDefault="00132E54" w:rsidP="007E60C5">
            <w:r w:rsidRPr="007E60C5">
              <w:t>19 465</w:t>
            </w:r>
          </w:p>
        </w:tc>
        <w:tc>
          <w:tcPr>
            <w:tcW w:w="980" w:type="dxa"/>
            <w:tcBorders>
              <w:top w:val="nil"/>
              <w:left w:val="nil"/>
              <w:bottom w:val="nil"/>
              <w:right w:val="nil"/>
            </w:tcBorders>
            <w:tcMar>
              <w:top w:w="128" w:type="dxa"/>
              <w:left w:w="43" w:type="dxa"/>
              <w:bottom w:w="43" w:type="dxa"/>
              <w:right w:w="43" w:type="dxa"/>
            </w:tcMar>
            <w:vAlign w:val="bottom"/>
          </w:tcPr>
          <w:p w14:paraId="482CEDA4" w14:textId="77777777" w:rsidR="00EC1151" w:rsidRPr="007E60C5" w:rsidRDefault="00132E54" w:rsidP="007E60C5">
            <w:r w:rsidRPr="007E60C5">
              <w:t>7 610</w:t>
            </w:r>
          </w:p>
        </w:tc>
        <w:tc>
          <w:tcPr>
            <w:tcW w:w="980" w:type="dxa"/>
            <w:tcBorders>
              <w:top w:val="nil"/>
              <w:left w:val="nil"/>
              <w:bottom w:val="nil"/>
              <w:right w:val="nil"/>
            </w:tcBorders>
            <w:tcMar>
              <w:top w:w="128" w:type="dxa"/>
              <w:left w:w="43" w:type="dxa"/>
              <w:bottom w:w="43" w:type="dxa"/>
              <w:right w:w="43" w:type="dxa"/>
            </w:tcMar>
            <w:vAlign w:val="bottom"/>
          </w:tcPr>
          <w:p w14:paraId="7EA5830B" w14:textId="77777777" w:rsidR="00EC1151" w:rsidRPr="007E60C5" w:rsidRDefault="00132E54" w:rsidP="007E60C5">
            <w:r w:rsidRPr="007E60C5">
              <w:t>27 075</w:t>
            </w:r>
          </w:p>
        </w:tc>
        <w:tc>
          <w:tcPr>
            <w:tcW w:w="980" w:type="dxa"/>
            <w:tcBorders>
              <w:top w:val="nil"/>
              <w:left w:val="nil"/>
              <w:bottom w:val="nil"/>
              <w:right w:val="nil"/>
            </w:tcBorders>
            <w:tcMar>
              <w:top w:w="128" w:type="dxa"/>
              <w:left w:w="43" w:type="dxa"/>
              <w:bottom w:w="43" w:type="dxa"/>
              <w:right w:w="43" w:type="dxa"/>
            </w:tcMar>
            <w:vAlign w:val="bottom"/>
          </w:tcPr>
          <w:p w14:paraId="2EA12E5D" w14:textId="77777777" w:rsidR="00EC1151" w:rsidRPr="007E60C5" w:rsidRDefault="00132E54" w:rsidP="007E60C5">
            <w:r w:rsidRPr="007E60C5">
              <w:t>10 834</w:t>
            </w:r>
          </w:p>
        </w:tc>
        <w:tc>
          <w:tcPr>
            <w:tcW w:w="980" w:type="dxa"/>
            <w:tcBorders>
              <w:top w:val="nil"/>
              <w:left w:val="nil"/>
              <w:bottom w:val="nil"/>
              <w:right w:val="nil"/>
            </w:tcBorders>
            <w:tcMar>
              <w:top w:w="128" w:type="dxa"/>
              <w:left w:w="43" w:type="dxa"/>
              <w:bottom w:w="43" w:type="dxa"/>
              <w:right w:w="43" w:type="dxa"/>
            </w:tcMar>
            <w:vAlign w:val="bottom"/>
          </w:tcPr>
          <w:p w14:paraId="787C78E1" w14:textId="77777777" w:rsidR="00EC1151" w:rsidRPr="007E60C5" w:rsidRDefault="00132E54" w:rsidP="007E60C5">
            <w:r w:rsidRPr="007E60C5">
              <w:t>21 310</w:t>
            </w:r>
          </w:p>
        </w:tc>
        <w:tc>
          <w:tcPr>
            <w:tcW w:w="980" w:type="dxa"/>
            <w:tcBorders>
              <w:top w:val="nil"/>
              <w:left w:val="nil"/>
              <w:bottom w:val="nil"/>
              <w:right w:val="nil"/>
            </w:tcBorders>
            <w:tcMar>
              <w:top w:w="128" w:type="dxa"/>
              <w:left w:w="43" w:type="dxa"/>
              <w:bottom w:w="43" w:type="dxa"/>
              <w:right w:w="43" w:type="dxa"/>
            </w:tcMar>
            <w:vAlign w:val="bottom"/>
          </w:tcPr>
          <w:p w14:paraId="5A363A6F" w14:textId="77777777" w:rsidR="00EC1151" w:rsidRPr="007E60C5" w:rsidRDefault="00132E54" w:rsidP="007E60C5">
            <w:r w:rsidRPr="007E60C5">
              <w:t>32 144</w:t>
            </w:r>
          </w:p>
        </w:tc>
        <w:tc>
          <w:tcPr>
            <w:tcW w:w="980" w:type="dxa"/>
            <w:tcBorders>
              <w:top w:val="nil"/>
              <w:left w:val="nil"/>
              <w:bottom w:val="nil"/>
              <w:right w:val="nil"/>
            </w:tcBorders>
            <w:tcMar>
              <w:top w:w="128" w:type="dxa"/>
              <w:left w:w="43" w:type="dxa"/>
              <w:bottom w:w="43" w:type="dxa"/>
              <w:right w:w="43" w:type="dxa"/>
            </w:tcMar>
            <w:vAlign w:val="bottom"/>
          </w:tcPr>
          <w:p w14:paraId="6D6CA756" w14:textId="77777777" w:rsidR="00EC1151" w:rsidRPr="007E60C5" w:rsidRDefault="00132E54" w:rsidP="007E60C5">
            <w:r w:rsidRPr="007E60C5">
              <w:t>25 484</w:t>
            </w:r>
          </w:p>
        </w:tc>
        <w:tc>
          <w:tcPr>
            <w:tcW w:w="980" w:type="dxa"/>
            <w:tcBorders>
              <w:top w:val="nil"/>
              <w:left w:val="nil"/>
              <w:bottom w:val="nil"/>
              <w:right w:val="nil"/>
            </w:tcBorders>
            <w:tcMar>
              <w:top w:w="128" w:type="dxa"/>
              <w:left w:w="43" w:type="dxa"/>
              <w:bottom w:w="43" w:type="dxa"/>
              <w:right w:w="43" w:type="dxa"/>
            </w:tcMar>
            <w:vAlign w:val="bottom"/>
          </w:tcPr>
          <w:p w14:paraId="7C5C8779" w14:textId="77777777" w:rsidR="00EC1151" w:rsidRPr="007E60C5" w:rsidRDefault="00132E54" w:rsidP="007E60C5">
            <w:r w:rsidRPr="007E60C5">
              <w:t>15 247</w:t>
            </w:r>
          </w:p>
        </w:tc>
        <w:tc>
          <w:tcPr>
            <w:tcW w:w="980" w:type="dxa"/>
            <w:tcBorders>
              <w:top w:val="nil"/>
              <w:left w:val="nil"/>
              <w:bottom w:val="nil"/>
              <w:right w:val="nil"/>
            </w:tcBorders>
            <w:tcMar>
              <w:top w:w="128" w:type="dxa"/>
              <w:left w:w="43" w:type="dxa"/>
              <w:bottom w:w="43" w:type="dxa"/>
              <w:right w:w="43" w:type="dxa"/>
            </w:tcMar>
            <w:vAlign w:val="bottom"/>
          </w:tcPr>
          <w:p w14:paraId="04C62944" w14:textId="77777777" w:rsidR="00EC1151" w:rsidRPr="007E60C5" w:rsidRDefault="00132E54" w:rsidP="007E60C5">
            <w:r w:rsidRPr="007E60C5">
              <w:t>40 731</w:t>
            </w:r>
          </w:p>
        </w:tc>
        <w:tc>
          <w:tcPr>
            <w:tcW w:w="980" w:type="dxa"/>
            <w:tcBorders>
              <w:top w:val="nil"/>
              <w:left w:val="nil"/>
              <w:bottom w:val="nil"/>
              <w:right w:val="nil"/>
            </w:tcBorders>
            <w:tcMar>
              <w:top w:w="128" w:type="dxa"/>
              <w:left w:w="43" w:type="dxa"/>
              <w:bottom w:w="43" w:type="dxa"/>
              <w:right w:w="43" w:type="dxa"/>
            </w:tcMar>
            <w:vAlign w:val="bottom"/>
          </w:tcPr>
          <w:p w14:paraId="4129D65E" w14:textId="77777777" w:rsidR="00EC1151" w:rsidRPr="007E60C5" w:rsidRDefault="00132E54" w:rsidP="007E60C5">
            <w:r w:rsidRPr="007E60C5">
              <w:t>8 587</w:t>
            </w:r>
          </w:p>
        </w:tc>
      </w:tr>
      <w:tr w:rsidR="00EC1151" w:rsidRPr="007E60C5" w14:paraId="114DF500"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28E544C0" w14:textId="77777777" w:rsidR="00EC1151" w:rsidRPr="007E60C5" w:rsidRDefault="00132E54" w:rsidP="007E60C5">
            <w:r w:rsidRPr="007E60C5">
              <w:t>Storbritannia</w:t>
            </w:r>
          </w:p>
        </w:tc>
        <w:tc>
          <w:tcPr>
            <w:tcW w:w="980" w:type="dxa"/>
            <w:tcBorders>
              <w:top w:val="nil"/>
              <w:left w:val="nil"/>
              <w:bottom w:val="nil"/>
              <w:right w:val="nil"/>
            </w:tcBorders>
            <w:tcMar>
              <w:top w:w="128" w:type="dxa"/>
              <w:left w:w="43" w:type="dxa"/>
              <w:bottom w:w="43" w:type="dxa"/>
              <w:right w:w="43" w:type="dxa"/>
            </w:tcMar>
            <w:vAlign w:val="bottom"/>
          </w:tcPr>
          <w:p w14:paraId="7E8B3D42" w14:textId="77777777" w:rsidR="00EC1151" w:rsidRPr="007E60C5" w:rsidRDefault="00132E54" w:rsidP="007E60C5">
            <w:r w:rsidRPr="007E60C5">
              <w:t>126 562</w:t>
            </w:r>
          </w:p>
        </w:tc>
        <w:tc>
          <w:tcPr>
            <w:tcW w:w="980" w:type="dxa"/>
            <w:tcBorders>
              <w:top w:val="nil"/>
              <w:left w:val="nil"/>
              <w:bottom w:val="nil"/>
              <w:right w:val="nil"/>
            </w:tcBorders>
            <w:tcMar>
              <w:top w:w="128" w:type="dxa"/>
              <w:left w:w="43" w:type="dxa"/>
              <w:bottom w:w="43" w:type="dxa"/>
              <w:right w:w="43" w:type="dxa"/>
            </w:tcMar>
            <w:vAlign w:val="bottom"/>
          </w:tcPr>
          <w:p w14:paraId="3EBA0011" w14:textId="77777777" w:rsidR="00EC1151" w:rsidRPr="007E60C5" w:rsidRDefault="00132E54" w:rsidP="007E60C5">
            <w:r w:rsidRPr="007E60C5">
              <w:t>17 884</w:t>
            </w:r>
          </w:p>
        </w:tc>
        <w:tc>
          <w:tcPr>
            <w:tcW w:w="980" w:type="dxa"/>
            <w:tcBorders>
              <w:top w:val="nil"/>
              <w:left w:val="nil"/>
              <w:bottom w:val="nil"/>
              <w:right w:val="nil"/>
            </w:tcBorders>
            <w:tcMar>
              <w:top w:w="128" w:type="dxa"/>
              <w:left w:w="43" w:type="dxa"/>
              <w:bottom w:w="43" w:type="dxa"/>
              <w:right w:w="43" w:type="dxa"/>
            </w:tcMar>
            <w:vAlign w:val="bottom"/>
          </w:tcPr>
          <w:p w14:paraId="00A16605" w14:textId="77777777" w:rsidR="00EC1151" w:rsidRPr="007E60C5" w:rsidRDefault="00132E54" w:rsidP="007E60C5">
            <w:r w:rsidRPr="007E60C5">
              <w:t>144 446</w:t>
            </w:r>
          </w:p>
        </w:tc>
        <w:tc>
          <w:tcPr>
            <w:tcW w:w="980" w:type="dxa"/>
            <w:tcBorders>
              <w:top w:val="nil"/>
              <w:left w:val="nil"/>
              <w:bottom w:val="nil"/>
              <w:right w:val="nil"/>
            </w:tcBorders>
            <w:tcMar>
              <w:top w:w="128" w:type="dxa"/>
              <w:left w:w="43" w:type="dxa"/>
              <w:bottom w:w="43" w:type="dxa"/>
              <w:right w:w="43" w:type="dxa"/>
            </w:tcMar>
            <w:vAlign w:val="bottom"/>
          </w:tcPr>
          <w:p w14:paraId="4AD37920" w14:textId="77777777" w:rsidR="00EC1151" w:rsidRPr="007E60C5" w:rsidRDefault="00132E54" w:rsidP="007E60C5">
            <w:r w:rsidRPr="007E60C5">
              <w:t>159 739</w:t>
            </w:r>
          </w:p>
        </w:tc>
        <w:tc>
          <w:tcPr>
            <w:tcW w:w="980" w:type="dxa"/>
            <w:tcBorders>
              <w:top w:val="nil"/>
              <w:left w:val="nil"/>
              <w:bottom w:val="nil"/>
              <w:right w:val="nil"/>
            </w:tcBorders>
            <w:tcMar>
              <w:top w:w="128" w:type="dxa"/>
              <w:left w:w="43" w:type="dxa"/>
              <w:bottom w:w="43" w:type="dxa"/>
              <w:right w:w="43" w:type="dxa"/>
            </w:tcMar>
            <w:vAlign w:val="bottom"/>
          </w:tcPr>
          <w:p w14:paraId="2DDA9A04" w14:textId="77777777" w:rsidR="00EC1151" w:rsidRPr="007E60C5" w:rsidRDefault="00132E54" w:rsidP="007E60C5">
            <w:r w:rsidRPr="007E60C5">
              <w:t>30 211</w:t>
            </w:r>
          </w:p>
        </w:tc>
        <w:tc>
          <w:tcPr>
            <w:tcW w:w="980" w:type="dxa"/>
            <w:tcBorders>
              <w:top w:val="nil"/>
              <w:left w:val="nil"/>
              <w:bottom w:val="nil"/>
              <w:right w:val="nil"/>
            </w:tcBorders>
            <w:tcMar>
              <w:top w:w="128" w:type="dxa"/>
              <w:left w:w="43" w:type="dxa"/>
              <w:bottom w:w="43" w:type="dxa"/>
              <w:right w:w="43" w:type="dxa"/>
            </w:tcMar>
            <w:vAlign w:val="bottom"/>
          </w:tcPr>
          <w:p w14:paraId="36536525" w14:textId="77777777" w:rsidR="00EC1151" w:rsidRPr="007E60C5" w:rsidRDefault="00132E54" w:rsidP="007E60C5">
            <w:r w:rsidRPr="007E60C5">
              <w:t>189 950</w:t>
            </w:r>
          </w:p>
        </w:tc>
        <w:tc>
          <w:tcPr>
            <w:tcW w:w="980" w:type="dxa"/>
            <w:tcBorders>
              <w:top w:val="nil"/>
              <w:left w:val="nil"/>
              <w:bottom w:val="nil"/>
              <w:right w:val="nil"/>
            </w:tcBorders>
            <w:tcMar>
              <w:top w:w="128" w:type="dxa"/>
              <w:left w:w="43" w:type="dxa"/>
              <w:bottom w:w="43" w:type="dxa"/>
              <w:right w:w="43" w:type="dxa"/>
            </w:tcMar>
            <w:vAlign w:val="bottom"/>
          </w:tcPr>
          <w:p w14:paraId="385C002D" w14:textId="77777777" w:rsidR="00EC1151" w:rsidRPr="007E60C5" w:rsidRDefault="00132E54" w:rsidP="007E60C5">
            <w:r w:rsidRPr="007E60C5">
              <w:t>166 415</w:t>
            </w:r>
          </w:p>
        </w:tc>
        <w:tc>
          <w:tcPr>
            <w:tcW w:w="980" w:type="dxa"/>
            <w:tcBorders>
              <w:top w:val="nil"/>
              <w:left w:val="nil"/>
              <w:bottom w:val="nil"/>
              <w:right w:val="nil"/>
            </w:tcBorders>
            <w:tcMar>
              <w:top w:w="128" w:type="dxa"/>
              <w:left w:w="43" w:type="dxa"/>
              <w:bottom w:w="43" w:type="dxa"/>
              <w:right w:w="43" w:type="dxa"/>
            </w:tcMar>
            <w:vAlign w:val="bottom"/>
          </w:tcPr>
          <w:p w14:paraId="3C7F9FFB" w14:textId="77777777" w:rsidR="00EC1151" w:rsidRPr="007E60C5" w:rsidRDefault="00132E54" w:rsidP="007E60C5">
            <w:r w:rsidRPr="007E60C5">
              <w:t>82 504</w:t>
            </w:r>
          </w:p>
        </w:tc>
        <w:tc>
          <w:tcPr>
            <w:tcW w:w="980" w:type="dxa"/>
            <w:tcBorders>
              <w:top w:val="nil"/>
              <w:left w:val="nil"/>
              <w:bottom w:val="nil"/>
              <w:right w:val="nil"/>
            </w:tcBorders>
            <w:tcMar>
              <w:top w:w="128" w:type="dxa"/>
              <w:left w:w="43" w:type="dxa"/>
              <w:bottom w:w="43" w:type="dxa"/>
              <w:right w:w="43" w:type="dxa"/>
            </w:tcMar>
            <w:vAlign w:val="bottom"/>
          </w:tcPr>
          <w:p w14:paraId="07292DAA" w14:textId="77777777" w:rsidR="00EC1151" w:rsidRPr="007E60C5" w:rsidRDefault="00132E54" w:rsidP="007E60C5">
            <w:r w:rsidRPr="007E60C5">
              <w:t>248 919</w:t>
            </w:r>
          </w:p>
        </w:tc>
        <w:tc>
          <w:tcPr>
            <w:tcW w:w="980" w:type="dxa"/>
            <w:tcBorders>
              <w:top w:val="nil"/>
              <w:left w:val="nil"/>
              <w:bottom w:val="nil"/>
              <w:right w:val="nil"/>
            </w:tcBorders>
            <w:tcMar>
              <w:top w:w="128" w:type="dxa"/>
              <w:left w:w="43" w:type="dxa"/>
              <w:bottom w:w="43" w:type="dxa"/>
              <w:right w:w="43" w:type="dxa"/>
            </w:tcMar>
            <w:vAlign w:val="bottom"/>
          </w:tcPr>
          <w:p w14:paraId="51C97F31" w14:textId="77777777" w:rsidR="00EC1151" w:rsidRPr="007E60C5" w:rsidRDefault="00132E54" w:rsidP="007E60C5">
            <w:r w:rsidRPr="007E60C5">
              <w:t>93 171</w:t>
            </w:r>
          </w:p>
        </w:tc>
        <w:tc>
          <w:tcPr>
            <w:tcW w:w="980" w:type="dxa"/>
            <w:tcBorders>
              <w:top w:val="nil"/>
              <w:left w:val="nil"/>
              <w:bottom w:val="nil"/>
              <w:right w:val="nil"/>
            </w:tcBorders>
            <w:tcMar>
              <w:top w:w="128" w:type="dxa"/>
              <w:left w:w="43" w:type="dxa"/>
              <w:bottom w:w="43" w:type="dxa"/>
              <w:right w:w="43" w:type="dxa"/>
            </w:tcMar>
            <w:vAlign w:val="bottom"/>
          </w:tcPr>
          <w:p w14:paraId="3A2149A0" w14:textId="77777777" w:rsidR="00EC1151" w:rsidRPr="007E60C5" w:rsidRDefault="00132E54" w:rsidP="007E60C5">
            <w:r w:rsidRPr="007E60C5">
              <w:t>106 469</w:t>
            </w:r>
          </w:p>
        </w:tc>
        <w:tc>
          <w:tcPr>
            <w:tcW w:w="980" w:type="dxa"/>
            <w:tcBorders>
              <w:top w:val="nil"/>
              <w:left w:val="nil"/>
              <w:bottom w:val="nil"/>
              <w:right w:val="nil"/>
            </w:tcBorders>
            <w:tcMar>
              <w:top w:w="128" w:type="dxa"/>
              <w:left w:w="43" w:type="dxa"/>
              <w:bottom w:w="43" w:type="dxa"/>
              <w:right w:w="43" w:type="dxa"/>
            </w:tcMar>
            <w:vAlign w:val="bottom"/>
          </w:tcPr>
          <w:p w14:paraId="2A125C43" w14:textId="77777777" w:rsidR="00EC1151" w:rsidRPr="007E60C5" w:rsidRDefault="00132E54" w:rsidP="007E60C5">
            <w:r w:rsidRPr="007E60C5">
              <w:t>199 640</w:t>
            </w:r>
          </w:p>
        </w:tc>
        <w:tc>
          <w:tcPr>
            <w:tcW w:w="980" w:type="dxa"/>
            <w:tcBorders>
              <w:top w:val="nil"/>
              <w:left w:val="nil"/>
              <w:bottom w:val="nil"/>
              <w:right w:val="nil"/>
            </w:tcBorders>
            <w:tcMar>
              <w:top w:w="128" w:type="dxa"/>
              <w:left w:w="43" w:type="dxa"/>
              <w:bottom w:w="43" w:type="dxa"/>
              <w:right w:w="43" w:type="dxa"/>
            </w:tcMar>
            <w:vAlign w:val="bottom"/>
          </w:tcPr>
          <w:p w14:paraId="1D6A47B7" w14:textId="77777777" w:rsidR="00EC1151" w:rsidRPr="007E60C5" w:rsidRDefault="00132E54" w:rsidP="007E60C5">
            <w:r w:rsidRPr="007E60C5">
              <w:t>-49 279</w:t>
            </w:r>
          </w:p>
        </w:tc>
      </w:tr>
      <w:tr w:rsidR="00EC1151" w:rsidRPr="007E60C5" w14:paraId="30C91E17"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76BCB958" w14:textId="77777777" w:rsidR="00EC1151" w:rsidRPr="007E60C5" w:rsidRDefault="00132E54" w:rsidP="007E60C5">
            <w:r w:rsidRPr="007E60C5">
              <w:t>Sveits</w:t>
            </w:r>
          </w:p>
        </w:tc>
        <w:tc>
          <w:tcPr>
            <w:tcW w:w="980" w:type="dxa"/>
            <w:tcBorders>
              <w:top w:val="nil"/>
              <w:left w:val="nil"/>
              <w:bottom w:val="nil"/>
              <w:right w:val="nil"/>
            </w:tcBorders>
            <w:tcMar>
              <w:top w:w="128" w:type="dxa"/>
              <w:left w:w="43" w:type="dxa"/>
              <w:bottom w:w="43" w:type="dxa"/>
              <w:right w:w="43" w:type="dxa"/>
            </w:tcMar>
            <w:vAlign w:val="bottom"/>
          </w:tcPr>
          <w:p w14:paraId="411F5596" w14:textId="77777777" w:rsidR="00EC1151" w:rsidRPr="007E60C5" w:rsidRDefault="00132E54" w:rsidP="007E60C5">
            <w:r w:rsidRPr="007E60C5">
              <w:t>50 102</w:t>
            </w:r>
          </w:p>
        </w:tc>
        <w:tc>
          <w:tcPr>
            <w:tcW w:w="980" w:type="dxa"/>
            <w:tcBorders>
              <w:top w:val="nil"/>
              <w:left w:val="nil"/>
              <w:bottom w:val="nil"/>
              <w:right w:val="nil"/>
            </w:tcBorders>
            <w:tcMar>
              <w:top w:w="128" w:type="dxa"/>
              <w:left w:w="43" w:type="dxa"/>
              <w:bottom w:w="43" w:type="dxa"/>
              <w:right w:w="43" w:type="dxa"/>
            </w:tcMar>
            <w:vAlign w:val="bottom"/>
          </w:tcPr>
          <w:p w14:paraId="6A2335A1" w14:textId="77777777" w:rsidR="00EC1151" w:rsidRPr="007E60C5" w:rsidRDefault="00132E54" w:rsidP="007E60C5">
            <w:r w:rsidRPr="007E60C5">
              <w:t>528</w:t>
            </w:r>
          </w:p>
        </w:tc>
        <w:tc>
          <w:tcPr>
            <w:tcW w:w="980" w:type="dxa"/>
            <w:tcBorders>
              <w:top w:val="nil"/>
              <w:left w:val="nil"/>
              <w:bottom w:val="nil"/>
              <w:right w:val="nil"/>
            </w:tcBorders>
            <w:tcMar>
              <w:top w:w="128" w:type="dxa"/>
              <w:left w:w="43" w:type="dxa"/>
              <w:bottom w:w="43" w:type="dxa"/>
              <w:right w:w="43" w:type="dxa"/>
            </w:tcMar>
            <w:vAlign w:val="bottom"/>
          </w:tcPr>
          <w:p w14:paraId="63CD4F08" w14:textId="77777777" w:rsidR="00EC1151" w:rsidRPr="007E60C5" w:rsidRDefault="00132E54" w:rsidP="007E60C5">
            <w:r w:rsidRPr="007E60C5">
              <w:t>50 630</w:t>
            </w:r>
          </w:p>
        </w:tc>
        <w:tc>
          <w:tcPr>
            <w:tcW w:w="980" w:type="dxa"/>
            <w:tcBorders>
              <w:top w:val="nil"/>
              <w:left w:val="nil"/>
              <w:bottom w:val="nil"/>
              <w:right w:val="nil"/>
            </w:tcBorders>
            <w:tcMar>
              <w:top w:w="128" w:type="dxa"/>
              <w:left w:w="43" w:type="dxa"/>
              <w:bottom w:w="43" w:type="dxa"/>
              <w:right w:w="43" w:type="dxa"/>
            </w:tcMar>
            <w:vAlign w:val="bottom"/>
          </w:tcPr>
          <w:p w14:paraId="565DD52C" w14:textId="77777777" w:rsidR="00EC1151" w:rsidRPr="007E60C5" w:rsidRDefault="00132E54" w:rsidP="007E60C5">
            <w:r w:rsidRPr="007E60C5">
              <w:t>74 675</w:t>
            </w:r>
          </w:p>
        </w:tc>
        <w:tc>
          <w:tcPr>
            <w:tcW w:w="980" w:type="dxa"/>
            <w:tcBorders>
              <w:top w:val="nil"/>
              <w:left w:val="nil"/>
              <w:bottom w:val="nil"/>
              <w:right w:val="nil"/>
            </w:tcBorders>
            <w:tcMar>
              <w:top w:w="128" w:type="dxa"/>
              <w:left w:w="43" w:type="dxa"/>
              <w:bottom w:w="43" w:type="dxa"/>
              <w:right w:w="43" w:type="dxa"/>
            </w:tcMar>
            <w:vAlign w:val="bottom"/>
          </w:tcPr>
          <w:p w14:paraId="68C7EF12" w14:textId="77777777" w:rsidR="00EC1151" w:rsidRPr="007E60C5" w:rsidRDefault="00132E54" w:rsidP="007E60C5">
            <w:r w:rsidRPr="007E60C5">
              <w:t>16 450</w:t>
            </w:r>
          </w:p>
        </w:tc>
        <w:tc>
          <w:tcPr>
            <w:tcW w:w="980" w:type="dxa"/>
            <w:tcBorders>
              <w:top w:val="nil"/>
              <w:left w:val="nil"/>
              <w:bottom w:val="nil"/>
              <w:right w:val="nil"/>
            </w:tcBorders>
            <w:tcMar>
              <w:top w:w="128" w:type="dxa"/>
              <w:left w:w="43" w:type="dxa"/>
              <w:bottom w:w="43" w:type="dxa"/>
              <w:right w:w="43" w:type="dxa"/>
            </w:tcMar>
            <w:vAlign w:val="bottom"/>
          </w:tcPr>
          <w:p w14:paraId="592B6991" w14:textId="77777777" w:rsidR="00EC1151" w:rsidRPr="007E60C5" w:rsidRDefault="00132E54" w:rsidP="007E60C5">
            <w:r w:rsidRPr="007E60C5">
              <w:t>91 125</w:t>
            </w:r>
          </w:p>
        </w:tc>
        <w:tc>
          <w:tcPr>
            <w:tcW w:w="980" w:type="dxa"/>
            <w:tcBorders>
              <w:top w:val="nil"/>
              <w:left w:val="nil"/>
              <w:bottom w:val="nil"/>
              <w:right w:val="nil"/>
            </w:tcBorders>
            <w:tcMar>
              <w:top w:w="128" w:type="dxa"/>
              <w:left w:w="43" w:type="dxa"/>
              <w:bottom w:w="43" w:type="dxa"/>
              <w:right w:w="43" w:type="dxa"/>
            </w:tcMar>
            <w:vAlign w:val="bottom"/>
          </w:tcPr>
          <w:p w14:paraId="717DCC52" w14:textId="77777777" w:rsidR="00EC1151" w:rsidRPr="007E60C5" w:rsidRDefault="00132E54" w:rsidP="007E60C5">
            <w:r w:rsidRPr="007E60C5">
              <w:t>91 979</w:t>
            </w:r>
          </w:p>
        </w:tc>
        <w:tc>
          <w:tcPr>
            <w:tcW w:w="980" w:type="dxa"/>
            <w:tcBorders>
              <w:top w:val="nil"/>
              <w:left w:val="nil"/>
              <w:bottom w:val="nil"/>
              <w:right w:val="nil"/>
            </w:tcBorders>
            <w:tcMar>
              <w:top w:w="128" w:type="dxa"/>
              <w:left w:w="43" w:type="dxa"/>
              <w:bottom w:w="43" w:type="dxa"/>
              <w:right w:w="43" w:type="dxa"/>
            </w:tcMar>
            <w:vAlign w:val="bottom"/>
          </w:tcPr>
          <w:p w14:paraId="02144E2B" w14:textId="77777777" w:rsidR="00EC1151" w:rsidRPr="007E60C5" w:rsidRDefault="00132E54" w:rsidP="007E60C5">
            <w:r w:rsidRPr="007E60C5">
              <w:t>7 189</w:t>
            </w:r>
          </w:p>
        </w:tc>
        <w:tc>
          <w:tcPr>
            <w:tcW w:w="980" w:type="dxa"/>
            <w:tcBorders>
              <w:top w:val="nil"/>
              <w:left w:val="nil"/>
              <w:bottom w:val="nil"/>
              <w:right w:val="nil"/>
            </w:tcBorders>
            <w:tcMar>
              <w:top w:w="128" w:type="dxa"/>
              <w:left w:w="43" w:type="dxa"/>
              <w:bottom w:w="43" w:type="dxa"/>
              <w:right w:w="43" w:type="dxa"/>
            </w:tcMar>
            <w:vAlign w:val="bottom"/>
          </w:tcPr>
          <w:p w14:paraId="60077C25" w14:textId="77777777" w:rsidR="00EC1151" w:rsidRPr="007E60C5" w:rsidRDefault="00132E54" w:rsidP="007E60C5">
            <w:r w:rsidRPr="007E60C5">
              <w:t>99 168</w:t>
            </w:r>
          </w:p>
        </w:tc>
        <w:tc>
          <w:tcPr>
            <w:tcW w:w="980" w:type="dxa"/>
            <w:tcBorders>
              <w:top w:val="nil"/>
              <w:left w:val="nil"/>
              <w:bottom w:val="nil"/>
              <w:right w:val="nil"/>
            </w:tcBorders>
            <w:tcMar>
              <w:top w:w="128" w:type="dxa"/>
              <w:left w:w="43" w:type="dxa"/>
              <w:bottom w:w="43" w:type="dxa"/>
              <w:right w:w="43" w:type="dxa"/>
            </w:tcMar>
            <w:vAlign w:val="bottom"/>
          </w:tcPr>
          <w:p w14:paraId="1A327DF3" w14:textId="77777777" w:rsidR="00EC1151" w:rsidRPr="007E60C5" w:rsidRDefault="00132E54" w:rsidP="007E60C5">
            <w:r w:rsidRPr="007E60C5">
              <w:t>82 351</w:t>
            </w:r>
          </w:p>
        </w:tc>
        <w:tc>
          <w:tcPr>
            <w:tcW w:w="980" w:type="dxa"/>
            <w:tcBorders>
              <w:top w:val="nil"/>
              <w:left w:val="nil"/>
              <w:bottom w:val="nil"/>
              <w:right w:val="nil"/>
            </w:tcBorders>
            <w:tcMar>
              <w:top w:w="128" w:type="dxa"/>
              <w:left w:w="43" w:type="dxa"/>
              <w:bottom w:w="43" w:type="dxa"/>
              <w:right w:w="43" w:type="dxa"/>
            </w:tcMar>
            <w:vAlign w:val="bottom"/>
          </w:tcPr>
          <w:p w14:paraId="1E1689FA" w14:textId="77777777" w:rsidR="00EC1151" w:rsidRPr="007E60C5" w:rsidRDefault="00132E54" w:rsidP="007E60C5">
            <w:r w:rsidRPr="007E60C5">
              <w:t>1 056</w:t>
            </w:r>
          </w:p>
        </w:tc>
        <w:tc>
          <w:tcPr>
            <w:tcW w:w="980" w:type="dxa"/>
            <w:tcBorders>
              <w:top w:val="nil"/>
              <w:left w:val="nil"/>
              <w:bottom w:val="nil"/>
              <w:right w:val="nil"/>
            </w:tcBorders>
            <w:tcMar>
              <w:top w:w="128" w:type="dxa"/>
              <w:left w:w="43" w:type="dxa"/>
              <w:bottom w:w="43" w:type="dxa"/>
              <w:right w:w="43" w:type="dxa"/>
            </w:tcMar>
            <w:vAlign w:val="bottom"/>
          </w:tcPr>
          <w:p w14:paraId="61B80639" w14:textId="77777777" w:rsidR="00EC1151" w:rsidRPr="007E60C5" w:rsidRDefault="00132E54" w:rsidP="007E60C5">
            <w:r w:rsidRPr="007E60C5">
              <w:t>83 407</w:t>
            </w:r>
          </w:p>
        </w:tc>
        <w:tc>
          <w:tcPr>
            <w:tcW w:w="980" w:type="dxa"/>
            <w:tcBorders>
              <w:top w:val="nil"/>
              <w:left w:val="nil"/>
              <w:bottom w:val="nil"/>
              <w:right w:val="nil"/>
            </w:tcBorders>
            <w:tcMar>
              <w:top w:w="128" w:type="dxa"/>
              <w:left w:w="43" w:type="dxa"/>
              <w:bottom w:w="43" w:type="dxa"/>
              <w:right w:w="43" w:type="dxa"/>
            </w:tcMar>
            <w:vAlign w:val="bottom"/>
          </w:tcPr>
          <w:p w14:paraId="6BD3A0B5" w14:textId="77777777" w:rsidR="00EC1151" w:rsidRPr="007E60C5" w:rsidRDefault="00132E54" w:rsidP="007E60C5">
            <w:r w:rsidRPr="007E60C5">
              <w:t>-15 761</w:t>
            </w:r>
          </w:p>
        </w:tc>
      </w:tr>
      <w:tr w:rsidR="00EC1151" w:rsidRPr="007E60C5" w14:paraId="6645F724"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2E942635" w14:textId="77777777" w:rsidR="00EC1151" w:rsidRPr="007E60C5" w:rsidRDefault="00132E54" w:rsidP="007E60C5">
            <w:r w:rsidRPr="007E60C5">
              <w:t>Sverige</w:t>
            </w:r>
          </w:p>
        </w:tc>
        <w:tc>
          <w:tcPr>
            <w:tcW w:w="980" w:type="dxa"/>
            <w:tcBorders>
              <w:top w:val="nil"/>
              <w:left w:val="nil"/>
              <w:bottom w:val="nil"/>
              <w:right w:val="nil"/>
            </w:tcBorders>
            <w:tcMar>
              <w:top w:w="128" w:type="dxa"/>
              <w:left w:w="43" w:type="dxa"/>
              <w:bottom w:w="43" w:type="dxa"/>
              <w:right w:w="43" w:type="dxa"/>
            </w:tcMar>
            <w:vAlign w:val="bottom"/>
          </w:tcPr>
          <w:p w14:paraId="048A8E88" w14:textId="77777777" w:rsidR="00EC1151" w:rsidRPr="007E60C5" w:rsidRDefault="00132E54" w:rsidP="007E60C5">
            <w:r w:rsidRPr="007E60C5">
              <w:t>115 190</w:t>
            </w:r>
          </w:p>
        </w:tc>
        <w:tc>
          <w:tcPr>
            <w:tcW w:w="980" w:type="dxa"/>
            <w:tcBorders>
              <w:top w:val="nil"/>
              <w:left w:val="nil"/>
              <w:bottom w:val="nil"/>
              <w:right w:val="nil"/>
            </w:tcBorders>
            <w:tcMar>
              <w:top w:w="128" w:type="dxa"/>
              <w:left w:w="43" w:type="dxa"/>
              <w:bottom w:w="43" w:type="dxa"/>
              <w:right w:w="43" w:type="dxa"/>
            </w:tcMar>
            <w:vAlign w:val="bottom"/>
          </w:tcPr>
          <w:p w14:paraId="528AB1A0" w14:textId="77777777" w:rsidR="00EC1151" w:rsidRPr="007E60C5" w:rsidRDefault="00132E54" w:rsidP="007E60C5">
            <w:r w:rsidRPr="007E60C5">
              <w:t>116 144</w:t>
            </w:r>
          </w:p>
        </w:tc>
        <w:tc>
          <w:tcPr>
            <w:tcW w:w="980" w:type="dxa"/>
            <w:tcBorders>
              <w:top w:val="nil"/>
              <w:left w:val="nil"/>
              <w:bottom w:val="nil"/>
              <w:right w:val="nil"/>
            </w:tcBorders>
            <w:tcMar>
              <w:top w:w="128" w:type="dxa"/>
              <w:left w:w="43" w:type="dxa"/>
              <w:bottom w:w="43" w:type="dxa"/>
              <w:right w:w="43" w:type="dxa"/>
            </w:tcMar>
            <w:vAlign w:val="bottom"/>
          </w:tcPr>
          <w:p w14:paraId="2DCD2623" w14:textId="77777777" w:rsidR="00EC1151" w:rsidRPr="007E60C5" w:rsidRDefault="00132E54" w:rsidP="007E60C5">
            <w:r w:rsidRPr="007E60C5">
              <w:t>231 334</w:t>
            </w:r>
          </w:p>
        </w:tc>
        <w:tc>
          <w:tcPr>
            <w:tcW w:w="980" w:type="dxa"/>
            <w:tcBorders>
              <w:top w:val="nil"/>
              <w:left w:val="nil"/>
              <w:bottom w:val="nil"/>
              <w:right w:val="nil"/>
            </w:tcBorders>
            <w:tcMar>
              <w:top w:w="128" w:type="dxa"/>
              <w:left w:w="43" w:type="dxa"/>
              <w:bottom w:w="43" w:type="dxa"/>
              <w:right w:w="43" w:type="dxa"/>
            </w:tcMar>
            <w:vAlign w:val="bottom"/>
          </w:tcPr>
          <w:p w14:paraId="323CCC7B" w14:textId="77777777" w:rsidR="00EC1151" w:rsidRPr="007E60C5" w:rsidRDefault="00132E54" w:rsidP="007E60C5">
            <w:r w:rsidRPr="007E60C5">
              <w:t>109 787</w:t>
            </w:r>
          </w:p>
        </w:tc>
        <w:tc>
          <w:tcPr>
            <w:tcW w:w="980" w:type="dxa"/>
            <w:tcBorders>
              <w:top w:val="nil"/>
              <w:left w:val="nil"/>
              <w:bottom w:val="nil"/>
              <w:right w:val="nil"/>
            </w:tcBorders>
            <w:tcMar>
              <w:top w:w="128" w:type="dxa"/>
              <w:left w:w="43" w:type="dxa"/>
              <w:bottom w:w="43" w:type="dxa"/>
              <w:right w:w="43" w:type="dxa"/>
            </w:tcMar>
            <w:vAlign w:val="bottom"/>
          </w:tcPr>
          <w:p w14:paraId="617D5443" w14:textId="77777777" w:rsidR="00EC1151" w:rsidRPr="007E60C5" w:rsidRDefault="00132E54" w:rsidP="007E60C5">
            <w:r w:rsidRPr="007E60C5">
              <w:t>81 566</w:t>
            </w:r>
          </w:p>
        </w:tc>
        <w:tc>
          <w:tcPr>
            <w:tcW w:w="980" w:type="dxa"/>
            <w:tcBorders>
              <w:top w:val="nil"/>
              <w:left w:val="nil"/>
              <w:bottom w:val="nil"/>
              <w:right w:val="nil"/>
            </w:tcBorders>
            <w:tcMar>
              <w:top w:w="128" w:type="dxa"/>
              <w:left w:w="43" w:type="dxa"/>
              <w:bottom w:w="43" w:type="dxa"/>
              <w:right w:w="43" w:type="dxa"/>
            </w:tcMar>
            <w:vAlign w:val="bottom"/>
          </w:tcPr>
          <w:p w14:paraId="2016766B" w14:textId="77777777" w:rsidR="00EC1151" w:rsidRPr="007E60C5" w:rsidRDefault="00132E54" w:rsidP="007E60C5">
            <w:r w:rsidRPr="007E60C5">
              <w:t>191 353</w:t>
            </w:r>
          </w:p>
        </w:tc>
        <w:tc>
          <w:tcPr>
            <w:tcW w:w="980" w:type="dxa"/>
            <w:tcBorders>
              <w:top w:val="nil"/>
              <w:left w:val="nil"/>
              <w:bottom w:val="nil"/>
              <w:right w:val="nil"/>
            </w:tcBorders>
            <w:tcMar>
              <w:top w:w="128" w:type="dxa"/>
              <w:left w:w="43" w:type="dxa"/>
              <w:bottom w:w="43" w:type="dxa"/>
              <w:right w:w="43" w:type="dxa"/>
            </w:tcMar>
            <w:vAlign w:val="bottom"/>
          </w:tcPr>
          <w:p w14:paraId="18C9A5D0" w14:textId="77777777" w:rsidR="00EC1151" w:rsidRPr="007E60C5" w:rsidRDefault="00132E54" w:rsidP="007E60C5">
            <w:r w:rsidRPr="007E60C5">
              <w:t>86 734</w:t>
            </w:r>
          </w:p>
        </w:tc>
        <w:tc>
          <w:tcPr>
            <w:tcW w:w="980" w:type="dxa"/>
            <w:tcBorders>
              <w:top w:val="nil"/>
              <w:left w:val="nil"/>
              <w:bottom w:val="nil"/>
              <w:right w:val="nil"/>
            </w:tcBorders>
            <w:tcMar>
              <w:top w:w="128" w:type="dxa"/>
              <w:left w:w="43" w:type="dxa"/>
              <w:bottom w:w="43" w:type="dxa"/>
              <w:right w:w="43" w:type="dxa"/>
            </w:tcMar>
            <w:vAlign w:val="bottom"/>
          </w:tcPr>
          <w:p w14:paraId="0AEAE638" w14:textId="77777777" w:rsidR="00EC1151" w:rsidRPr="007E60C5" w:rsidRDefault="00132E54" w:rsidP="007E60C5">
            <w:r w:rsidRPr="007E60C5">
              <w:t>61 460</w:t>
            </w:r>
          </w:p>
        </w:tc>
        <w:tc>
          <w:tcPr>
            <w:tcW w:w="980" w:type="dxa"/>
            <w:tcBorders>
              <w:top w:val="nil"/>
              <w:left w:val="nil"/>
              <w:bottom w:val="nil"/>
              <w:right w:val="nil"/>
            </w:tcBorders>
            <w:tcMar>
              <w:top w:w="128" w:type="dxa"/>
              <w:left w:w="43" w:type="dxa"/>
              <w:bottom w:w="43" w:type="dxa"/>
              <w:right w:w="43" w:type="dxa"/>
            </w:tcMar>
            <w:vAlign w:val="bottom"/>
          </w:tcPr>
          <w:p w14:paraId="708EBB06" w14:textId="77777777" w:rsidR="00EC1151" w:rsidRPr="007E60C5" w:rsidRDefault="00132E54" w:rsidP="007E60C5">
            <w:r w:rsidRPr="007E60C5">
              <w:t>148 194</w:t>
            </w:r>
          </w:p>
        </w:tc>
        <w:tc>
          <w:tcPr>
            <w:tcW w:w="980" w:type="dxa"/>
            <w:tcBorders>
              <w:top w:val="nil"/>
              <w:left w:val="nil"/>
              <w:bottom w:val="nil"/>
              <w:right w:val="nil"/>
            </w:tcBorders>
            <w:tcMar>
              <w:top w:w="128" w:type="dxa"/>
              <w:left w:w="43" w:type="dxa"/>
              <w:bottom w:w="43" w:type="dxa"/>
              <w:right w:w="43" w:type="dxa"/>
            </w:tcMar>
            <w:vAlign w:val="bottom"/>
          </w:tcPr>
          <w:p w14:paraId="2EA9B65D" w14:textId="77777777" w:rsidR="00EC1151" w:rsidRPr="007E60C5" w:rsidRDefault="00132E54" w:rsidP="007E60C5">
            <w:r w:rsidRPr="007E60C5">
              <w:t>257 955</w:t>
            </w:r>
          </w:p>
        </w:tc>
        <w:tc>
          <w:tcPr>
            <w:tcW w:w="980" w:type="dxa"/>
            <w:tcBorders>
              <w:top w:val="nil"/>
              <w:left w:val="nil"/>
              <w:bottom w:val="nil"/>
              <w:right w:val="nil"/>
            </w:tcBorders>
            <w:tcMar>
              <w:top w:w="128" w:type="dxa"/>
              <w:left w:w="43" w:type="dxa"/>
              <w:bottom w:w="43" w:type="dxa"/>
              <w:right w:w="43" w:type="dxa"/>
            </w:tcMar>
            <w:vAlign w:val="bottom"/>
          </w:tcPr>
          <w:p w14:paraId="3FC5D7E4" w14:textId="77777777" w:rsidR="00EC1151" w:rsidRPr="007E60C5" w:rsidRDefault="00132E54" w:rsidP="007E60C5">
            <w:r w:rsidRPr="007E60C5">
              <w:t>57 692</w:t>
            </w:r>
          </w:p>
        </w:tc>
        <w:tc>
          <w:tcPr>
            <w:tcW w:w="980" w:type="dxa"/>
            <w:tcBorders>
              <w:top w:val="nil"/>
              <w:left w:val="nil"/>
              <w:bottom w:val="nil"/>
              <w:right w:val="nil"/>
            </w:tcBorders>
            <w:tcMar>
              <w:top w:w="128" w:type="dxa"/>
              <w:left w:w="43" w:type="dxa"/>
              <w:bottom w:w="43" w:type="dxa"/>
              <w:right w:w="43" w:type="dxa"/>
            </w:tcMar>
            <w:vAlign w:val="bottom"/>
          </w:tcPr>
          <w:p w14:paraId="23F811F5" w14:textId="77777777" w:rsidR="00EC1151" w:rsidRPr="007E60C5" w:rsidRDefault="00132E54" w:rsidP="007E60C5">
            <w:r w:rsidRPr="007E60C5">
              <w:t>315 647</w:t>
            </w:r>
          </w:p>
        </w:tc>
        <w:tc>
          <w:tcPr>
            <w:tcW w:w="980" w:type="dxa"/>
            <w:tcBorders>
              <w:top w:val="nil"/>
              <w:left w:val="nil"/>
              <w:bottom w:val="nil"/>
              <w:right w:val="nil"/>
            </w:tcBorders>
            <w:tcMar>
              <w:top w:w="128" w:type="dxa"/>
              <w:left w:w="43" w:type="dxa"/>
              <w:bottom w:w="43" w:type="dxa"/>
              <w:right w:w="43" w:type="dxa"/>
            </w:tcMar>
            <w:vAlign w:val="bottom"/>
          </w:tcPr>
          <w:p w14:paraId="7ED5AC75" w14:textId="77777777" w:rsidR="00EC1151" w:rsidRPr="007E60C5" w:rsidRDefault="00132E54" w:rsidP="007E60C5">
            <w:r w:rsidRPr="007E60C5">
              <w:t>167 453</w:t>
            </w:r>
          </w:p>
        </w:tc>
      </w:tr>
      <w:tr w:rsidR="00EC1151" w:rsidRPr="007E60C5" w14:paraId="320284C4"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25271CFC" w14:textId="77777777" w:rsidR="00EC1151" w:rsidRPr="007E60C5" w:rsidRDefault="00132E54" w:rsidP="007E60C5">
            <w:r w:rsidRPr="007E60C5">
              <w:t>Syria</w:t>
            </w:r>
            <w:r w:rsidRPr="007E60C5">
              <w:rPr>
                <w:rStyle w:val="skrift-hevet"/>
              </w:rPr>
              <w:t>2</w:t>
            </w:r>
          </w:p>
        </w:tc>
        <w:tc>
          <w:tcPr>
            <w:tcW w:w="980" w:type="dxa"/>
            <w:tcBorders>
              <w:top w:val="nil"/>
              <w:left w:val="nil"/>
              <w:bottom w:val="nil"/>
              <w:right w:val="nil"/>
            </w:tcBorders>
            <w:tcMar>
              <w:top w:w="128" w:type="dxa"/>
              <w:left w:w="43" w:type="dxa"/>
              <w:bottom w:w="43" w:type="dxa"/>
              <w:right w:w="43" w:type="dxa"/>
            </w:tcMar>
            <w:vAlign w:val="bottom"/>
          </w:tcPr>
          <w:p w14:paraId="688FC184" w14:textId="77777777" w:rsidR="00EC1151" w:rsidRPr="007E60C5" w:rsidRDefault="00132E54" w:rsidP="007E60C5">
            <w:r w:rsidRPr="007E60C5">
              <w:t xml:space="preserve"> </w:t>
            </w:r>
          </w:p>
        </w:tc>
        <w:tc>
          <w:tcPr>
            <w:tcW w:w="980" w:type="dxa"/>
            <w:tcBorders>
              <w:top w:val="nil"/>
              <w:left w:val="nil"/>
              <w:bottom w:val="nil"/>
              <w:right w:val="nil"/>
            </w:tcBorders>
            <w:tcMar>
              <w:top w:w="128" w:type="dxa"/>
              <w:left w:w="43" w:type="dxa"/>
              <w:bottom w:w="43" w:type="dxa"/>
              <w:right w:w="43" w:type="dxa"/>
            </w:tcMar>
            <w:vAlign w:val="bottom"/>
          </w:tcPr>
          <w:p w14:paraId="6DFFDA37" w14:textId="77777777" w:rsidR="00EC1151" w:rsidRPr="007E60C5" w:rsidRDefault="00132E54" w:rsidP="007E60C5">
            <w:r w:rsidRPr="007E60C5">
              <w:t xml:space="preserve"> </w:t>
            </w:r>
          </w:p>
        </w:tc>
        <w:tc>
          <w:tcPr>
            <w:tcW w:w="980" w:type="dxa"/>
            <w:tcBorders>
              <w:top w:val="nil"/>
              <w:left w:val="nil"/>
              <w:bottom w:val="nil"/>
              <w:right w:val="nil"/>
            </w:tcBorders>
            <w:tcMar>
              <w:top w:w="128" w:type="dxa"/>
              <w:left w:w="43" w:type="dxa"/>
              <w:bottom w:w="43" w:type="dxa"/>
              <w:right w:w="43" w:type="dxa"/>
            </w:tcMar>
            <w:vAlign w:val="bottom"/>
          </w:tcPr>
          <w:p w14:paraId="0B635417" w14:textId="77777777" w:rsidR="00EC1151" w:rsidRPr="007E60C5" w:rsidRDefault="00132E54" w:rsidP="007E60C5">
            <w:r w:rsidRPr="007E60C5">
              <w:t xml:space="preserve"> </w:t>
            </w:r>
          </w:p>
        </w:tc>
        <w:tc>
          <w:tcPr>
            <w:tcW w:w="980" w:type="dxa"/>
            <w:tcBorders>
              <w:top w:val="nil"/>
              <w:left w:val="nil"/>
              <w:bottom w:val="nil"/>
              <w:right w:val="nil"/>
            </w:tcBorders>
            <w:tcMar>
              <w:top w:w="128" w:type="dxa"/>
              <w:left w:w="43" w:type="dxa"/>
              <w:bottom w:w="43" w:type="dxa"/>
              <w:right w:w="43" w:type="dxa"/>
            </w:tcMar>
            <w:vAlign w:val="bottom"/>
          </w:tcPr>
          <w:p w14:paraId="7C9D9D3D" w14:textId="77777777" w:rsidR="00EC1151" w:rsidRPr="007E60C5" w:rsidRDefault="00132E54" w:rsidP="007E60C5">
            <w:r w:rsidRPr="007E60C5">
              <w:t xml:space="preserve"> </w:t>
            </w:r>
          </w:p>
        </w:tc>
        <w:tc>
          <w:tcPr>
            <w:tcW w:w="980" w:type="dxa"/>
            <w:tcBorders>
              <w:top w:val="nil"/>
              <w:left w:val="nil"/>
              <w:bottom w:val="nil"/>
              <w:right w:val="nil"/>
            </w:tcBorders>
            <w:tcMar>
              <w:top w:w="128" w:type="dxa"/>
              <w:left w:w="43" w:type="dxa"/>
              <w:bottom w:w="43" w:type="dxa"/>
              <w:right w:w="43" w:type="dxa"/>
            </w:tcMar>
            <w:vAlign w:val="bottom"/>
          </w:tcPr>
          <w:p w14:paraId="45A637C7" w14:textId="77777777" w:rsidR="00EC1151" w:rsidRPr="007E60C5" w:rsidRDefault="00132E54" w:rsidP="007E60C5">
            <w:r w:rsidRPr="007E60C5">
              <w:t xml:space="preserve"> </w:t>
            </w:r>
          </w:p>
        </w:tc>
        <w:tc>
          <w:tcPr>
            <w:tcW w:w="980" w:type="dxa"/>
            <w:tcBorders>
              <w:top w:val="nil"/>
              <w:left w:val="nil"/>
              <w:bottom w:val="nil"/>
              <w:right w:val="nil"/>
            </w:tcBorders>
            <w:tcMar>
              <w:top w:w="128" w:type="dxa"/>
              <w:left w:w="43" w:type="dxa"/>
              <w:bottom w:w="43" w:type="dxa"/>
              <w:right w:w="43" w:type="dxa"/>
            </w:tcMar>
            <w:vAlign w:val="bottom"/>
          </w:tcPr>
          <w:p w14:paraId="14B6A8A2" w14:textId="77777777" w:rsidR="00EC1151" w:rsidRPr="007E60C5" w:rsidRDefault="00132E54" w:rsidP="007E60C5">
            <w:r w:rsidRPr="007E60C5">
              <w:t xml:space="preserve"> </w:t>
            </w:r>
          </w:p>
        </w:tc>
        <w:tc>
          <w:tcPr>
            <w:tcW w:w="980" w:type="dxa"/>
            <w:tcBorders>
              <w:top w:val="nil"/>
              <w:left w:val="nil"/>
              <w:bottom w:val="nil"/>
              <w:right w:val="nil"/>
            </w:tcBorders>
            <w:tcMar>
              <w:top w:w="128" w:type="dxa"/>
              <w:left w:w="43" w:type="dxa"/>
              <w:bottom w:w="43" w:type="dxa"/>
              <w:right w:w="43" w:type="dxa"/>
            </w:tcMar>
            <w:vAlign w:val="bottom"/>
          </w:tcPr>
          <w:p w14:paraId="3E701270" w14:textId="77777777" w:rsidR="00EC1151" w:rsidRPr="007E60C5" w:rsidRDefault="00132E54" w:rsidP="007E60C5">
            <w:r w:rsidRPr="007E60C5">
              <w:t xml:space="preserve"> </w:t>
            </w:r>
          </w:p>
        </w:tc>
        <w:tc>
          <w:tcPr>
            <w:tcW w:w="980" w:type="dxa"/>
            <w:tcBorders>
              <w:top w:val="nil"/>
              <w:left w:val="nil"/>
              <w:bottom w:val="nil"/>
              <w:right w:val="nil"/>
            </w:tcBorders>
            <w:tcMar>
              <w:top w:w="128" w:type="dxa"/>
              <w:left w:w="43" w:type="dxa"/>
              <w:bottom w:w="43" w:type="dxa"/>
              <w:right w:w="43" w:type="dxa"/>
            </w:tcMar>
            <w:vAlign w:val="bottom"/>
          </w:tcPr>
          <w:p w14:paraId="6C802661" w14:textId="77777777" w:rsidR="00EC1151" w:rsidRPr="007E60C5" w:rsidRDefault="00132E54" w:rsidP="007E60C5">
            <w:r w:rsidRPr="007E60C5">
              <w:t xml:space="preserve"> </w:t>
            </w:r>
          </w:p>
        </w:tc>
        <w:tc>
          <w:tcPr>
            <w:tcW w:w="980" w:type="dxa"/>
            <w:tcBorders>
              <w:top w:val="nil"/>
              <w:left w:val="nil"/>
              <w:bottom w:val="nil"/>
              <w:right w:val="nil"/>
            </w:tcBorders>
            <w:tcMar>
              <w:top w:w="128" w:type="dxa"/>
              <w:left w:w="43" w:type="dxa"/>
              <w:bottom w:w="43" w:type="dxa"/>
              <w:right w:w="43" w:type="dxa"/>
            </w:tcMar>
            <w:vAlign w:val="bottom"/>
          </w:tcPr>
          <w:p w14:paraId="0B4D5353" w14:textId="77777777" w:rsidR="00EC1151" w:rsidRPr="007E60C5" w:rsidRDefault="00132E54" w:rsidP="007E60C5">
            <w:r w:rsidRPr="007E60C5">
              <w:t xml:space="preserve"> </w:t>
            </w:r>
          </w:p>
        </w:tc>
        <w:tc>
          <w:tcPr>
            <w:tcW w:w="980" w:type="dxa"/>
            <w:tcBorders>
              <w:top w:val="nil"/>
              <w:left w:val="nil"/>
              <w:bottom w:val="nil"/>
              <w:right w:val="nil"/>
            </w:tcBorders>
            <w:tcMar>
              <w:top w:w="128" w:type="dxa"/>
              <w:left w:w="43" w:type="dxa"/>
              <w:bottom w:w="43" w:type="dxa"/>
              <w:right w:w="43" w:type="dxa"/>
            </w:tcMar>
            <w:vAlign w:val="bottom"/>
          </w:tcPr>
          <w:p w14:paraId="308242D6"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04AE19D" w14:textId="77777777" w:rsidR="00EC1151" w:rsidRPr="007E60C5" w:rsidRDefault="00132E54" w:rsidP="007E60C5">
            <w:r w:rsidRPr="007E60C5">
              <w:t>28</w:t>
            </w:r>
          </w:p>
        </w:tc>
        <w:tc>
          <w:tcPr>
            <w:tcW w:w="980" w:type="dxa"/>
            <w:tcBorders>
              <w:top w:val="nil"/>
              <w:left w:val="nil"/>
              <w:bottom w:val="nil"/>
              <w:right w:val="nil"/>
            </w:tcBorders>
            <w:tcMar>
              <w:top w:w="128" w:type="dxa"/>
              <w:left w:w="43" w:type="dxa"/>
              <w:bottom w:w="43" w:type="dxa"/>
              <w:right w:w="43" w:type="dxa"/>
            </w:tcMar>
            <w:vAlign w:val="bottom"/>
          </w:tcPr>
          <w:p w14:paraId="23BDFDA8" w14:textId="77777777" w:rsidR="00EC1151" w:rsidRPr="007E60C5" w:rsidRDefault="00132E54" w:rsidP="007E60C5">
            <w:r w:rsidRPr="007E60C5">
              <w:t>28</w:t>
            </w:r>
          </w:p>
        </w:tc>
        <w:tc>
          <w:tcPr>
            <w:tcW w:w="980" w:type="dxa"/>
            <w:tcBorders>
              <w:top w:val="nil"/>
              <w:left w:val="nil"/>
              <w:bottom w:val="nil"/>
              <w:right w:val="nil"/>
            </w:tcBorders>
            <w:tcMar>
              <w:top w:w="128" w:type="dxa"/>
              <w:left w:w="43" w:type="dxa"/>
              <w:bottom w:w="43" w:type="dxa"/>
              <w:right w:w="43" w:type="dxa"/>
            </w:tcMar>
            <w:vAlign w:val="bottom"/>
          </w:tcPr>
          <w:p w14:paraId="4AB8E3A8" w14:textId="77777777" w:rsidR="00EC1151" w:rsidRPr="007E60C5" w:rsidRDefault="00132E54" w:rsidP="007E60C5">
            <w:r w:rsidRPr="007E60C5">
              <w:t>28</w:t>
            </w:r>
          </w:p>
        </w:tc>
      </w:tr>
      <w:tr w:rsidR="00EC1151" w:rsidRPr="007E60C5" w14:paraId="3CECDAE7"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25AC19CA" w14:textId="77777777" w:rsidR="00EC1151" w:rsidRPr="007E60C5" w:rsidRDefault="00132E54" w:rsidP="007E60C5">
            <w:r w:rsidRPr="007E60C5">
              <w:t>Sør-Afrika</w:t>
            </w:r>
          </w:p>
        </w:tc>
        <w:tc>
          <w:tcPr>
            <w:tcW w:w="980" w:type="dxa"/>
            <w:tcBorders>
              <w:top w:val="nil"/>
              <w:left w:val="nil"/>
              <w:bottom w:val="nil"/>
              <w:right w:val="nil"/>
            </w:tcBorders>
            <w:tcMar>
              <w:top w:w="128" w:type="dxa"/>
              <w:left w:w="43" w:type="dxa"/>
              <w:bottom w:w="43" w:type="dxa"/>
              <w:right w:w="43" w:type="dxa"/>
            </w:tcMar>
            <w:vAlign w:val="bottom"/>
          </w:tcPr>
          <w:p w14:paraId="566611E7" w14:textId="77777777" w:rsidR="00EC1151" w:rsidRPr="007E60C5" w:rsidRDefault="00132E54" w:rsidP="007E60C5">
            <w:r w:rsidRPr="007E60C5">
              <w:t>7 061</w:t>
            </w:r>
          </w:p>
        </w:tc>
        <w:tc>
          <w:tcPr>
            <w:tcW w:w="980" w:type="dxa"/>
            <w:tcBorders>
              <w:top w:val="nil"/>
              <w:left w:val="nil"/>
              <w:bottom w:val="nil"/>
              <w:right w:val="nil"/>
            </w:tcBorders>
            <w:tcMar>
              <w:top w:w="128" w:type="dxa"/>
              <w:left w:w="43" w:type="dxa"/>
              <w:bottom w:w="43" w:type="dxa"/>
              <w:right w:w="43" w:type="dxa"/>
            </w:tcMar>
            <w:vAlign w:val="bottom"/>
          </w:tcPr>
          <w:p w14:paraId="24C9BB9D"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A2F30B4" w14:textId="77777777" w:rsidR="00EC1151" w:rsidRPr="007E60C5" w:rsidRDefault="00132E54" w:rsidP="007E60C5">
            <w:r w:rsidRPr="007E60C5">
              <w:t>7 061</w:t>
            </w:r>
          </w:p>
        </w:tc>
        <w:tc>
          <w:tcPr>
            <w:tcW w:w="980" w:type="dxa"/>
            <w:tcBorders>
              <w:top w:val="nil"/>
              <w:left w:val="nil"/>
              <w:bottom w:val="nil"/>
              <w:right w:val="nil"/>
            </w:tcBorders>
            <w:tcMar>
              <w:top w:w="128" w:type="dxa"/>
              <w:left w:w="43" w:type="dxa"/>
              <w:bottom w:w="43" w:type="dxa"/>
              <w:right w:w="43" w:type="dxa"/>
            </w:tcMar>
            <w:vAlign w:val="bottom"/>
          </w:tcPr>
          <w:p w14:paraId="2F6C4BD9" w14:textId="77777777" w:rsidR="00EC1151" w:rsidRPr="007E60C5" w:rsidRDefault="00132E54" w:rsidP="007E60C5">
            <w:r w:rsidRPr="007E60C5">
              <w:t>24 255</w:t>
            </w:r>
          </w:p>
        </w:tc>
        <w:tc>
          <w:tcPr>
            <w:tcW w:w="980" w:type="dxa"/>
            <w:tcBorders>
              <w:top w:val="nil"/>
              <w:left w:val="nil"/>
              <w:bottom w:val="nil"/>
              <w:right w:val="nil"/>
            </w:tcBorders>
            <w:tcMar>
              <w:top w:w="128" w:type="dxa"/>
              <w:left w:w="43" w:type="dxa"/>
              <w:bottom w:w="43" w:type="dxa"/>
              <w:right w:w="43" w:type="dxa"/>
            </w:tcMar>
            <w:vAlign w:val="bottom"/>
          </w:tcPr>
          <w:p w14:paraId="68A6913B"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91E76A0" w14:textId="77777777" w:rsidR="00EC1151" w:rsidRPr="007E60C5" w:rsidRDefault="00132E54" w:rsidP="007E60C5">
            <w:r w:rsidRPr="007E60C5">
              <w:t>24 255</w:t>
            </w:r>
          </w:p>
        </w:tc>
        <w:tc>
          <w:tcPr>
            <w:tcW w:w="980" w:type="dxa"/>
            <w:tcBorders>
              <w:top w:val="nil"/>
              <w:left w:val="nil"/>
              <w:bottom w:val="nil"/>
              <w:right w:val="nil"/>
            </w:tcBorders>
            <w:tcMar>
              <w:top w:w="128" w:type="dxa"/>
              <w:left w:w="43" w:type="dxa"/>
              <w:bottom w:w="43" w:type="dxa"/>
              <w:right w:w="43" w:type="dxa"/>
            </w:tcMar>
            <w:vAlign w:val="bottom"/>
          </w:tcPr>
          <w:p w14:paraId="00B9AB13" w14:textId="77777777" w:rsidR="00EC1151" w:rsidRPr="007E60C5" w:rsidRDefault="00132E54" w:rsidP="007E60C5">
            <w:r w:rsidRPr="007E60C5">
              <w:t>21 985</w:t>
            </w:r>
          </w:p>
        </w:tc>
        <w:tc>
          <w:tcPr>
            <w:tcW w:w="980" w:type="dxa"/>
            <w:tcBorders>
              <w:top w:val="nil"/>
              <w:left w:val="nil"/>
              <w:bottom w:val="nil"/>
              <w:right w:val="nil"/>
            </w:tcBorders>
            <w:tcMar>
              <w:top w:w="128" w:type="dxa"/>
              <w:left w:w="43" w:type="dxa"/>
              <w:bottom w:w="43" w:type="dxa"/>
              <w:right w:w="43" w:type="dxa"/>
            </w:tcMar>
            <w:vAlign w:val="bottom"/>
          </w:tcPr>
          <w:p w14:paraId="6DE4AE4C"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8FF94DD" w14:textId="77777777" w:rsidR="00EC1151" w:rsidRPr="007E60C5" w:rsidRDefault="00132E54" w:rsidP="007E60C5">
            <w:r w:rsidRPr="007E60C5">
              <w:t>21 985</w:t>
            </w:r>
          </w:p>
        </w:tc>
        <w:tc>
          <w:tcPr>
            <w:tcW w:w="980" w:type="dxa"/>
            <w:tcBorders>
              <w:top w:val="nil"/>
              <w:left w:val="nil"/>
              <w:bottom w:val="nil"/>
              <w:right w:val="nil"/>
            </w:tcBorders>
            <w:tcMar>
              <w:top w:w="128" w:type="dxa"/>
              <w:left w:w="43" w:type="dxa"/>
              <w:bottom w:w="43" w:type="dxa"/>
              <w:right w:w="43" w:type="dxa"/>
            </w:tcMar>
            <w:vAlign w:val="bottom"/>
          </w:tcPr>
          <w:p w14:paraId="7FFEE661" w14:textId="77777777" w:rsidR="00EC1151" w:rsidRPr="007E60C5" w:rsidRDefault="00132E54" w:rsidP="007E60C5">
            <w:r w:rsidRPr="007E60C5">
              <w:t>21 134</w:t>
            </w:r>
          </w:p>
        </w:tc>
        <w:tc>
          <w:tcPr>
            <w:tcW w:w="980" w:type="dxa"/>
            <w:tcBorders>
              <w:top w:val="nil"/>
              <w:left w:val="nil"/>
              <w:bottom w:val="nil"/>
              <w:right w:val="nil"/>
            </w:tcBorders>
            <w:tcMar>
              <w:top w:w="128" w:type="dxa"/>
              <w:left w:w="43" w:type="dxa"/>
              <w:bottom w:w="43" w:type="dxa"/>
              <w:right w:w="43" w:type="dxa"/>
            </w:tcMar>
            <w:vAlign w:val="bottom"/>
          </w:tcPr>
          <w:p w14:paraId="70D9206E"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4BE0C47" w14:textId="77777777" w:rsidR="00EC1151" w:rsidRPr="007E60C5" w:rsidRDefault="00132E54" w:rsidP="007E60C5">
            <w:r w:rsidRPr="007E60C5">
              <w:t>21 134</w:t>
            </w:r>
          </w:p>
        </w:tc>
        <w:tc>
          <w:tcPr>
            <w:tcW w:w="980" w:type="dxa"/>
            <w:tcBorders>
              <w:top w:val="nil"/>
              <w:left w:val="nil"/>
              <w:bottom w:val="nil"/>
              <w:right w:val="nil"/>
            </w:tcBorders>
            <w:tcMar>
              <w:top w:w="128" w:type="dxa"/>
              <w:left w:w="43" w:type="dxa"/>
              <w:bottom w:w="43" w:type="dxa"/>
              <w:right w:w="43" w:type="dxa"/>
            </w:tcMar>
            <w:vAlign w:val="bottom"/>
          </w:tcPr>
          <w:p w14:paraId="19E9E46D" w14:textId="77777777" w:rsidR="00EC1151" w:rsidRPr="007E60C5" w:rsidRDefault="00132E54" w:rsidP="007E60C5">
            <w:r w:rsidRPr="007E60C5">
              <w:t>-851</w:t>
            </w:r>
          </w:p>
        </w:tc>
      </w:tr>
      <w:tr w:rsidR="00EC1151" w:rsidRPr="007E60C5" w14:paraId="79C40521"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65969753" w14:textId="77777777" w:rsidR="00EC1151" w:rsidRPr="007E60C5" w:rsidRDefault="00132E54" w:rsidP="007E60C5">
            <w:r w:rsidRPr="007E60C5">
              <w:t>Sør-Korea</w:t>
            </w:r>
          </w:p>
        </w:tc>
        <w:tc>
          <w:tcPr>
            <w:tcW w:w="980" w:type="dxa"/>
            <w:tcBorders>
              <w:top w:val="nil"/>
              <w:left w:val="nil"/>
              <w:bottom w:val="nil"/>
              <w:right w:val="nil"/>
            </w:tcBorders>
            <w:tcMar>
              <w:top w:w="128" w:type="dxa"/>
              <w:left w:w="43" w:type="dxa"/>
              <w:bottom w:w="43" w:type="dxa"/>
              <w:right w:w="43" w:type="dxa"/>
            </w:tcMar>
            <w:vAlign w:val="bottom"/>
          </w:tcPr>
          <w:p w14:paraId="5D3828F6" w14:textId="77777777" w:rsidR="00EC1151" w:rsidRPr="007E60C5" w:rsidRDefault="00132E54" w:rsidP="007E60C5">
            <w:r w:rsidRPr="007E60C5">
              <w:t>35 924</w:t>
            </w:r>
          </w:p>
        </w:tc>
        <w:tc>
          <w:tcPr>
            <w:tcW w:w="980" w:type="dxa"/>
            <w:tcBorders>
              <w:top w:val="nil"/>
              <w:left w:val="nil"/>
              <w:bottom w:val="nil"/>
              <w:right w:val="nil"/>
            </w:tcBorders>
            <w:tcMar>
              <w:top w:w="128" w:type="dxa"/>
              <w:left w:w="43" w:type="dxa"/>
              <w:bottom w:w="43" w:type="dxa"/>
              <w:right w:w="43" w:type="dxa"/>
            </w:tcMar>
            <w:vAlign w:val="bottom"/>
          </w:tcPr>
          <w:p w14:paraId="4E884F17" w14:textId="77777777" w:rsidR="00EC1151" w:rsidRPr="007E60C5" w:rsidRDefault="00132E54" w:rsidP="007E60C5">
            <w:r w:rsidRPr="007E60C5">
              <w:t>36 208</w:t>
            </w:r>
          </w:p>
        </w:tc>
        <w:tc>
          <w:tcPr>
            <w:tcW w:w="980" w:type="dxa"/>
            <w:tcBorders>
              <w:top w:val="nil"/>
              <w:left w:val="nil"/>
              <w:bottom w:val="nil"/>
              <w:right w:val="nil"/>
            </w:tcBorders>
            <w:tcMar>
              <w:top w:w="128" w:type="dxa"/>
              <w:left w:w="43" w:type="dxa"/>
              <w:bottom w:w="43" w:type="dxa"/>
              <w:right w:w="43" w:type="dxa"/>
            </w:tcMar>
            <w:vAlign w:val="bottom"/>
          </w:tcPr>
          <w:p w14:paraId="5E4F0A82" w14:textId="77777777" w:rsidR="00EC1151" w:rsidRPr="007E60C5" w:rsidRDefault="00132E54" w:rsidP="007E60C5">
            <w:r w:rsidRPr="007E60C5">
              <w:t>72 132</w:t>
            </w:r>
          </w:p>
        </w:tc>
        <w:tc>
          <w:tcPr>
            <w:tcW w:w="980" w:type="dxa"/>
            <w:tcBorders>
              <w:top w:val="nil"/>
              <w:left w:val="nil"/>
              <w:bottom w:val="nil"/>
              <w:right w:val="nil"/>
            </w:tcBorders>
            <w:tcMar>
              <w:top w:w="128" w:type="dxa"/>
              <w:left w:w="43" w:type="dxa"/>
              <w:bottom w:w="43" w:type="dxa"/>
              <w:right w:w="43" w:type="dxa"/>
            </w:tcMar>
            <w:vAlign w:val="bottom"/>
          </w:tcPr>
          <w:p w14:paraId="1952FF4F" w14:textId="77777777" w:rsidR="00EC1151" w:rsidRPr="007E60C5" w:rsidRDefault="00132E54" w:rsidP="007E60C5">
            <w:r w:rsidRPr="007E60C5">
              <w:t>7 657</w:t>
            </w:r>
          </w:p>
        </w:tc>
        <w:tc>
          <w:tcPr>
            <w:tcW w:w="980" w:type="dxa"/>
            <w:tcBorders>
              <w:top w:val="nil"/>
              <w:left w:val="nil"/>
              <w:bottom w:val="nil"/>
              <w:right w:val="nil"/>
            </w:tcBorders>
            <w:tcMar>
              <w:top w:w="128" w:type="dxa"/>
              <w:left w:w="43" w:type="dxa"/>
              <w:bottom w:w="43" w:type="dxa"/>
              <w:right w:w="43" w:type="dxa"/>
            </w:tcMar>
            <w:vAlign w:val="bottom"/>
          </w:tcPr>
          <w:p w14:paraId="20194AA0" w14:textId="77777777" w:rsidR="00EC1151" w:rsidRPr="007E60C5" w:rsidRDefault="00132E54" w:rsidP="007E60C5">
            <w:r w:rsidRPr="007E60C5">
              <w:t>61 418</w:t>
            </w:r>
          </w:p>
        </w:tc>
        <w:tc>
          <w:tcPr>
            <w:tcW w:w="980" w:type="dxa"/>
            <w:tcBorders>
              <w:top w:val="nil"/>
              <w:left w:val="nil"/>
              <w:bottom w:val="nil"/>
              <w:right w:val="nil"/>
            </w:tcBorders>
            <w:tcMar>
              <w:top w:w="128" w:type="dxa"/>
              <w:left w:w="43" w:type="dxa"/>
              <w:bottom w:w="43" w:type="dxa"/>
              <w:right w:w="43" w:type="dxa"/>
            </w:tcMar>
            <w:vAlign w:val="bottom"/>
          </w:tcPr>
          <w:p w14:paraId="05509633" w14:textId="77777777" w:rsidR="00EC1151" w:rsidRPr="007E60C5" w:rsidRDefault="00132E54" w:rsidP="007E60C5">
            <w:r w:rsidRPr="007E60C5">
              <w:t>69 075</w:t>
            </w:r>
          </w:p>
        </w:tc>
        <w:tc>
          <w:tcPr>
            <w:tcW w:w="980" w:type="dxa"/>
            <w:tcBorders>
              <w:top w:val="nil"/>
              <w:left w:val="nil"/>
              <w:bottom w:val="nil"/>
              <w:right w:val="nil"/>
            </w:tcBorders>
            <w:tcMar>
              <w:top w:w="128" w:type="dxa"/>
              <w:left w:w="43" w:type="dxa"/>
              <w:bottom w:w="43" w:type="dxa"/>
              <w:right w:w="43" w:type="dxa"/>
            </w:tcMar>
            <w:vAlign w:val="bottom"/>
          </w:tcPr>
          <w:p w14:paraId="7F9ECD3C" w14:textId="77777777" w:rsidR="00EC1151" w:rsidRPr="007E60C5" w:rsidRDefault="00132E54" w:rsidP="007E60C5">
            <w:r w:rsidRPr="007E60C5">
              <w:t>13 793</w:t>
            </w:r>
          </w:p>
        </w:tc>
        <w:tc>
          <w:tcPr>
            <w:tcW w:w="980" w:type="dxa"/>
            <w:tcBorders>
              <w:top w:val="nil"/>
              <w:left w:val="nil"/>
              <w:bottom w:val="nil"/>
              <w:right w:val="nil"/>
            </w:tcBorders>
            <w:tcMar>
              <w:top w:w="128" w:type="dxa"/>
              <w:left w:w="43" w:type="dxa"/>
              <w:bottom w:w="43" w:type="dxa"/>
              <w:right w:w="43" w:type="dxa"/>
            </w:tcMar>
            <w:vAlign w:val="bottom"/>
          </w:tcPr>
          <w:p w14:paraId="0A34652B" w14:textId="77777777" w:rsidR="00EC1151" w:rsidRPr="007E60C5" w:rsidRDefault="00132E54" w:rsidP="007E60C5">
            <w:r w:rsidRPr="007E60C5">
              <w:t>28 078</w:t>
            </w:r>
          </w:p>
        </w:tc>
        <w:tc>
          <w:tcPr>
            <w:tcW w:w="980" w:type="dxa"/>
            <w:tcBorders>
              <w:top w:val="nil"/>
              <w:left w:val="nil"/>
              <w:bottom w:val="nil"/>
              <w:right w:val="nil"/>
            </w:tcBorders>
            <w:tcMar>
              <w:top w:w="128" w:type="dxa"/>
              <w:left w:w="43" w:type="dxa"/>
              <w:bottom w:w="43" w:type="dxa"/>
              <w:right w:w="43" w:type="dxa"/>
            </w:tcMar>
            <w:vAlign w:val="bottom"/>
          </w:tcPr>
          <w:p w14:paraId="1719EB87" w14:textId="77777777" w:rsidR="00EC1151" w:rsidRPr="007E60C5" w:rsidRDefault="00132E54" w:rsidP="007E60C5">
            <w:r w:rsidRPr="007E60C5">
              <w:t>41 871</w:t>
            </w:r>
          </w:p>
        </w:tc>
        <w:tc>
          <w:tcPr>
            <w:tcW w:w="980" w:type="dxa"/>
            <w:tcBorders>
              <w:top w:val="nil"/>
              <w:left w:val="nil"/>
              <w:bottom w:val="nil"/>
              <w:right w:val="nil"/>
            </w:tcBorders>
            <w:tcMar>
              <w:top w:w="128" w:type="dxa"/>
              <w:left w:w="43" w:type="dxa"/>
              <w:bottom w:w="43" w:type="dxa"/>
              <w:right w:w="43" w:type="dxa"/>
            </w:tcMar>
            <w:vAlign w:val="bottom"/>
          </w:tcPr>
          <w:p w14:paraId="586D69C4"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787F683B" w14:textId="77777777" w:rsidR="00EC1151" w:rsidRPr="007E60C5" w:rsidRDefault="00132E54" w:rsidP="007E60C5">
            <w:r w:rsidRPr="007E60C5">
              <w:t>792</w:t>
            </w:r>
          </w:p>
        </w:tc>
        <w:tc>
          <w:tcPr>
            <w:tcW w:w="980" w:type="dxa"/>
            <w:tcBorders>
              <w:top w:val="nil"/>
              <w:left w:val="nil"/>
              <w:bottom w:val="nil"/>
              <w:right w:val="nil"/>
            </w:tcBorders>
            <w:tcMar>
              <w:top w:w="128" w:type="dxa"/>
              <w:left w:w="43" w:type="dxa"/>
              <w:bottom w:w="43" w:type="dxa"/>
              <w:right w:w="43" w:type="dxa"/>
            </w:tcMar>
            <w:vAlign w:val="bottom"/>
          </w:tcPr>
          <w:p w14:paraId="4ACE8C14" w14:textId="77777777" w:rsidR="00EC1151" w:rsidRPr="007E60C5" w:rsidRDefault="00132E54" w:rsidP="007E60C5">
            <w:r w:rsidRPr="007E60C5">
              <w:t>792</w:t>
            </w:r>
          </w:p>
        </w:tc>
        <w:tc>
          <w:tcPr>
            <w:tcW w:w="980" w:type="dxa"/>
            <w:tcBorders>
              <w:top w:val="nil"/>
              <w:left w:val="nil"/>
              <w:bottom w:val="nil"/>
              <w:right w:val="nil"/>
            </w:tcBorders>
            <w:tcMar>
              <w:top w:w="128" w:type="dxa"/>
              <w:left w:w="43" w:type="dxa"/>
              <w:bottom w:w="43" w:type="dxa"/>
              <w:right w:w="43" w:type="dxa"/>
            </w:tcMar>
            <w:vAlign w:val="bottom"/>
          </w:tcPr>
          <w:p w14:paraId="70E0C3CA" w14:textId="77777777" w:rsidR="00EC1151" w:rsidRPr="007E60C5" w:rsidRDefault="00132E54" w:rsidP="007E60C5">
            <w:r w:rsidRPr="007E60C5">
              <w:t>-41 079</w:t>
            </w:r>
          </w:p>
        </w:tc>
      </w:tr>
      <w:tr w:rsidR="00EC1151" w:rsidRPr="007E60C5" w14:paraId="0FF62526"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7005C0CA" w14:textId="77777777" w:rsidR="00EC1151" w:rsidRPr="007E60C5" w:rsidRDefault="00132E54" w:rsidP="007E60C5">
            <w:r w:rsidRPr="007E60C5">
              <w:t>Thailand</w:t>
            </w:r>
          </w:p>
        </w:tc>
        <w:tc>
          <w:tcPr>
            <w:tcW w:w="980" w:type="dxa"/>
            <w:tcBorders>
              <w:top w:val="nil"/>
              <w:left w:val="nil"/>
              <w:bottom w:val="nil"/>
              <w:right w:val="nil"/>
            </w:tcBorders>
            <w:tcMar>
              <w:top w:w="128" w:type="dxa"/>
              <w:left w:w="43" w:type="dxa"/>
              <w:bottom w:w="43" w:type="dxa"/>
              <w:right w:w="43" w:type="dxa"/>
            </w:tcMar>
            <w:vAlign w:val="bottom"/>
          </w:tcPr>
          <w:p w14:paraId="27C204B0" w14:textId="77777777" w:rsidR="00EC1151" w:rsidRPr="007E60C5" w:rsidRDefault="00132E54" w:rsidP="007E60C5">
            <w:r w:rsidRPr="007E60C5">
              <w:t>16 400</w:t>
            </w:r>
          </w:p>
        </w:tc>
        <w:tc>
          <w:tcPr>
            <w:tcW w:w="980" w:type="dxa"/>
            <w:tcBorders>
              <w:top w:val="nil"/>
              <w:left w:val="nil"/>
              <w:bottom w:val="nil"/>
              <w:right w:val="nil"/>
            </w:tcBorders>
            <w:tcMar>
              <w:top w:w="128" w:type="dxa"/>
              <w:left w:w="43" w:type="dxa"/>
              <w:bottom w:w="43" w:type="dxa"/>
              <w:right w:w="43" w:type="dxa"/>
            </w:tcMar>
            <w:vAlign w:val="bottom"/>
          </w:tcPr>
          <w:p w14:paraId="593A9ECA"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38EA96D5" w14:textId="77777777" w:rsidR="00EC1151" w:rsidRPr="007E60C5" w:rsidRDefault="00132E54" w:rsidP="007E60C5">
            <w:r w:rsidRPr="007E60C5">
              <w:t>16 400</w:t>
            </w:r>
          </w:p>
        </w:tc>
        <w:tc>
          <w:tcPr>
            <w:tcW w:w="980" w:type="dxa"/>
            <w:tcBorders>
              <w:top w:val="nil"/>
              <w:left w:val="nil"/>
              <w:bottom w:val="nil"/>
              <w:right w:val="nil"/>
            </w:tcBorders>
            <w:tcMar>
              <w:top w:w="128" w:type="dxa"/>
              <w:left w:w="43" w:type="dxa"/>
              <w:bottom w:w="43" w:type="dxa"/>
              <w:right w:w="43" w:type="dxa"/>
            </w:tcMar>
            <w:vAlign w:val="bottom"/>
          </w:tcPr>
          <w:p w14:paraId="1AA92EFD" w14:textId="77777777" w:rsidR="00EC1151" w:rsidRPr="007E60C5" w:rsidRDefault="00132E54" w:rsidP="007E60C5">
            <w:r w:rsidRPr="007E60C5">
              <w:t>21 116</w:t>
            </w:r>
          </w:p>
        </w:tc>
        <w:tc>
          <w:tcPr>
            <w:tcW w:w="980" w:type="dxa"/>
            <w:tcBorders>
              <w:top w:val="nil"/>
              <w:left w:val="nil"/>
              <w:bottom w:val="nil"/>
              <w:right w:val="nil"/>
            </w:tcBorders>
            <w:tcMar>
              <w:top w:w="128" w:type="dxa"/>
              <w:left w:w="43" w:type="dxa"/>
              <w:bottom w:w="43" w:type="dxa"/>
              <w:right w:w="43" w:type="dxa"/>
            </w:tcMar>
            <w:vAlign w:val="bottom"/>
          </w:tcPr>
          <w:p w14:paraId="677C6FEE"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BDEFD5D" w14:textId="77777777" w:rsidR="00EC1151" w:rsidRPr="007E60C5" w:rsidRDefault="00132E54" w:rsidP="007E60C5">
            <w:r w:rsidRPr="007E60C5">
              <w:t>21 116</w:t>
            </w:r>
          </w:p>
        </w:tc>
        <w:tc>
          <w:tcPr>
            <w:tcW w:w="980" w:type="dxa"/>
            <w:tcBorders>
              <w:top w:val="nil"/>
              <w:left w:val="nil"/>
              <w:bottom w:val="nil"/>
              <w:right w:val="nil"/>
            </w:tcBorders>
            <w:tcMar>
              <w:top w:w="128" w:type="dxa"/>
              <w:left w:w="43" w:type="dxa"/>
              <w:bottom w:w="43" w:type="dxa"/>
              <w:right w:w="43" w:type="dxa"/>
            </w:tcMar>
            <w:vAlign w:val="bottom"/>
          </w:tcPr>
          <w:p w14:paraId="24AAB4F3" w14:textId="77777777" w:rsidR="00EC1151" w:rsidRPr="007E60C5" w:rsidRDefault="00132E54" w:rsidP="007E60C5">
            <w:r w:rsidRPr="007E60C5">
              <w:t>32 944</w:t>
            </w:r>
          </w:p>
        </w:tc>
        <w:tc>
          <w:tcPr>
            <w:tcW w:w="980" w:type="dxa"/>
            <w:tcBorders>
              <w:top w:val="nil"/>
              <w:left w:val="nil"/>
              <w:bottom w:val="nil"/>
              <w:right w:val="nil"/>
            </w:tcBorders>
            <w:tcMar>
              <w:top w:w="128" w:type="dxa"/>
              <w:left w:w="43" w:type="dxa"/>
              <w:bottom w:w="43" w:type="dxa"/>
              <w:right w:w="43" w:type="dxa"/>
            </w:tcMar>
            <w:vAlign w:val="bottom"/>
          </w:tcPr>
          <w:p w14:paraId="43EC91CA" w14:textId="77777777" w:rsidR="00EC1151" w:rsidRPr="007E60C5" w:rsidRDefault="00132E54" w:rsidP="007E60C5">
            <w:r w:rsidRPr="007E60C5">
              <w:t>760</w:t>
            </w:r>
          </w:p>
        </w:tc>
        <w:tc>
          <w:tcPr>
            <w:tcW w:w="980" w:type="dxa"/>
            <w:tcBorders>
              <w:top w:val="nil"/>
              <w:left w:val="nil"/>
              <w:bottom w:val="nil"/>
              <w:right w:val="nil"/>
            </w:tcBorders>
            <w:tcMar>
              <w:top w:w="128" w:type="dxa"/>
              <w:left w:w="43" w:type="dxa"/>
              <w:bottom w:w="43" w:type="dxa"/>
              <w:right w:w="43" w:type="dxa"/>
            </w:tcMar>
            <w:vAlign w:val="bottom"/>
          </w:tcPr>
          <w:p w14:paraId="65A1BF1B" w14:textId="77777777" w:rsidR="00EC1151" w:rsidRPr="007E60C5" w:rsidRDefault="00132E54" w:rsidP="007E60C5">
            <w:r w:rsidRPr="007E60C5">
              <w:t>33 704</w:t>
            </w:r>
          </w:p>
        </w:tc>
        <w:tc>
          <w:tcPr>
            <w:tcW w:w="980" w:type="dxa"/>
            <w:tcBorders>
              <w:top w:val="nil"/>
              <w:left w:val="nil"/>
              <w:bottom w:val="nil"/>
              <w:right w:val="nil"/>
            </w:tcBorders>
            <w:tcMar>
              <w:top w:w="128" w:type="dxa"/>
              <w:left w:w="43" w:type="dxa"/>
              <w:bottom w:w="43" w:type="dxa"/>
              <w:right w:w="43" w:type="dxa"/>
            </w:tcMar>
            <w:vAlign w:val="bottom"/>
          </w:tcPr>
          <w:p w14:paraId="092D6F04"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F0897C3" w14:textId="77777777" w:rsidR="00EC1151" w:rsidRPr="007E60C5" w:rsidRDefault="00132E54" w:rsidP="007E60C5">
            <w:r w:rsidRPr="007E60C5">
              <w:t>968</w:t>
            </w:r>
          </w:p>
        </w:tc>
        <w:tc>
          <w:tcPr>
            <w:tcW w:w="980" w:type="dxa"/>
            <w:tcBorders>
              <w:top w:val="nil"/>
              <w:left w:val="nil"/>
              <w:bottom w:val="nil"/>
              <w:right w:val="nil"/>
            </w:tcBorders>
            <w:tcMar>
              <w:top w:w="128" w:type="dxa"/>
              <w:left w:w="43" w:type="dxa"/>
              <w:bottom w:w="43" w:type="dxa"/>
              <w:right w:w="43" w:type="dxa"/>
            </w:tcMar>
            <w:vAlign w:val="bottom"/>
          </w:tcPr>
          <w:p w14:paraId="77B2ED3A" w14:textId="77777777" w:rsidR="00EC1151" w:rsidRPr="007E60C5" w:rsidRDefault="00132E54" w:rsidP="007E60C5">
            <w:r w:rsidRPr="007E60C5">
              <w:t>968</w:t>
            </w:r>
          </w:p>
        </w:tc>
        <w:tc>
          <w:tcPr>
            <w:tcW w:w="980" w:type="dxa"/>
            <w:tcBorders>
              <w:top w:val="nil"/>
              <w:left w:val="nil"/>
              <w:bottom w:val="nil"/>
              <w:right w:val="nil"/>
            </w:tcBorders>
            <w:tcMar>
              <w:top w:w="128" w:type="dxa"/>
              <w:left w:w="43" w:type="dxa"/>
              <w:bottom w:w="43" w:type="dxa"/>
              <w:right w:w="43" w:type="dxa"/>
            </w:tcMar>
            <w:vAlign w:val="bottom"/>
          </w:tcPr>
          <w:p w14:paraId="2643BEA9" w14:textId="77777777" w:rsidR="00EC1151" w:rsidRPr="007E60C5" w:rsidRDefault="00132E54" w:rsidP="007E60C5">
            <w:r w:rsidRPr="007E60C5">
              <w:t>-32 736</w:t>
            </w:r>
          </w:p>
        </w:tc>
      </w:tr>
      <w:tr w:rsidR="00EC1151" w:rsidRPr="007E60C5" w14:paraId="4D53AD25"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70FBEEC8" w14:textId="77777777" w:rsidR="00EC1151" w:rsidRPr="007E60C5" w:rsidRDefault="00132E54" w:rsidP="007E60C5">
            <w:r w:rsidRPr="007E60C5">
              <w:t>Tsjekkia</w:t>
            </w:r>
          </w:p>
        </w:tc>
        <w:tc>
          <w:tcPr>
            <w:tcW w:w="980" w:type="dxa"/>
            <w:tcBorders>
              <w:top w:val="nil"/>
              <w:left w:val="nil"/>
              <w:bottom w:val="nil"/>
              <w:right w:val="nil"/>
            </w:tcBorders>
            <w:tcMar>
              <w:top w:w="128" w:type="dxa"/>
              <w:left w:w="43" w:type="dxa"/>
              <w:bottom w:w="43" w:type="dxa"/>
              <w:right w:w="43" w:type="dxa"/>
            </w:tcMar>
            <w:vAlign w:val="bottom"/>
          </w:tcPr>
          <w:p w14:paraId="0C044F8B" w14:textId="77777777" w:rsidR="00EC1151" w:rsidRPr="007E60C5" w:rsidRDefault="00132E54" w:rsidP="007E60C5">
            <w:r w:rsidRPr="007E60C5">
              <w:t>6 751</w:t>
            </w:r>
          </w:p>
        </w:tc>
        <w:tc>
          <w:tcPr>
            <w:tcW w:w="980" w:type="dxa"/>
            <w:tcBorders>
              <w:top w:val="nil"/>
              <w:left w:val="nil"/>
              <w:bottom w:val="nil"/>
              <w:right w:val="nil"/>
            </w:tcBorders>
            <w:tcMar>
              <w:top w:w="128" w:type="dxa"/>
              <w:left w:w="43" w:type="dxa"/>
              <w:bottom w:w="43" w:type="dxa"/>
              <w:right w:w="43" w:type="dxa"/>
            </w:tcMar>
            <w:vAlign w:val="bottom"/>
          </w:tcPr>
          <w:p w14:paraId="1C6C35BB" w14:textId="77777777" w:rsidR="00EC1151" w:rsidRPr="007E60C5" w:rsidRDefault="00132E54" w:rsidP="007E60C5">
            <w:r w:rsidRPr="007E60C5">
              <w:t>27 813</w:t>
            </w:r>
          </w:p>
        </w:tc>
        <w:tc>
          <w:tcPr>
            <w:tcW w:w="980" w:type="dxa"/>
            <w:tcBorders>
              <w:top w:val="nil"/>
              <w:left w:val="nil"/>
              <w:bottom w:val="nil"/>
              <w:right w:val="nil"/>
            </w:tcBorders>
            <w:tcMar>
              <w:top w:w="128" w:type="dxa"/>
              <w:left w:w="43" w:type="dxa"/>
              <w:bottom w:w="43" w:type="dxa"/>
              <w:right w:w="43" w:type="dxa"/>
            </w:tcMar>
            <w:vAlign w:val="bottom"/>
          </w:tcPr>
          <w:p w14:paraId="7E55FD2E" w14:textId="77777777" w:rsidR="00EC1151" w:rsidRPr="007E60C5" w:rsidRDefault="00132E54" w:rsidP="007E60C5">
            <w:r w:rsidRPr="007E60C5">
              <w:t>34 564</w:t>
            </w:r>
          </w:p>
        </w:tc>
        <w:tc>
          <w:tcPr>
            <w:tcW w:w="980" w:type="dxa"/>
            <w:tcBorders>
              <w:top w:val="nil"/>
              <w:left w:val="nil"/>
              <w:bottom w:val="nil"/>
              <w:right w:val="nil"/>
            </w:tcBorders>
            <w:tcMar>
              <w:top w:w="128" w:type="dxa"/>
              <w:left w:w="43" w:type="dxa"/>
              <w:bottom w:w="43" w:type="dxa"/>
              <w:right w:w="43" w:type="dxa"/>
            </w:tcMar>
            <w:vAlign w:val="bottom"/>
          </w:tcPr>
          <w:p w14:paraId="43DEBB08" w14:textId="77777777" w:rsidR="00EC1151" w:rsidRPr="007E60C5" w:rsidRDefault="00132E54" w:rsidP="007E60C5">
            <w:r w:rsidRPr="007E60C5">
              <w:t>22 658</w:t>
            </w:r>
          </w:p>
        </w:tc>
        <w:tc>
          <w:tcPr>
            <w:tcW w:w="980" w:type="dxa"/>
            <w:tcBorders>
              <w:top w:val="nil"/>
              <w:left w:val="nil"/>
              <w:bottom w:val="nil"/>
              <w:right w:val="nil"/>
            </w:tcBorders>
            <w:tcMar>
              <w:top w:w="128" w:type="dxa"/>
              <w:left w:w="43" w:type="dxa"/>
              <w:bottom w:w="43" w:type="dxa"/>
              <w:right w:w="43" w:type="dxa"/>
            </w:tcMar>
            <w:vAlign w:val="bottom"/>
          </w:tcPr>
          <w:p w14:paraId="52B9FC58" w14:textId="77777777" w:rsidR="00EC1151" w:rsidRPr="007E60C5" w:rsidRDefault="00132E54" w:rsidP="007E60C5">
            <w:r w:rsidRPr="007E60C5">
              <w:t>16 329</w:t>
            </w:r>
          </w:p>
        </w:tc>
        <w:tc>
          <w:tcPr>
            <w:tcW w:w="980" w:type="dxa"/>
            <w:tcBorders>
              <w:top w:val="nil"/>
              <w:left w:val="nil"/>
              <w:bottom w:val="nil"/>
              <w:right w:val="nil"/>
            </w:tcBorders>
            <w:tcMar>
              <w:top w:w="128" w:type="dxa"/>
              <w:left w:w="43" w:type="dxa"/>
              <w:bottom w:w="43" w:type="dxa"/>
              <w:right w:w="43" w:type="dxa"/>
            </w:tcMar>
            <w:vAlign w:val="bottom"/>
          </w:tcPr>
          <w:p w14:paraId="44129F06" w14:textId="77777777" w:rsidR="00EC1151" w:rsidRPr="007E60C5" w:rsidRDefault="00132E54" w:rsidP="007E60C5">
            <w:r w:rsidRPr="007E60C5">
              <w:t>38 987</w:t>
            </w:r>
          </w:p>
        </w:tc>
        <w:tc>
          <w:tcPr>
            <w:tcW w:w="980" w:type="dxa"/>
            <w:tcBorders>
              <w:top w:val="nil"/>
              <w:left w:val="nil"/>
              <w:bottom w:val="nil"/>
              <w:right w:val="nil"/>
            </w:tcBorders>
            <w:tcMar>
              <w:top w:w="128" w:type="dxa"/>
              <w:left w:w="43" w:type="dxa"/>
              <w:bottom w:w="43" w:type="dxa"/>
              <w:right w:w="43" w:type="dxa"/>
            </w:tcMar>
            <w:vAlign w:val="bottom"/>
          </w:tcPr>
          <w:p w14:paraId="196B87F7" w14:textId="77777777" w:rsidR="00EC1151" w:rsidRPr="007E60C5" w:rsidRDefault="00132E54" w:rsidP="007E60C5">
            <w:r w:rsidRPr="007E60C5">
              <w:t>27 910</w:t>
            </w:r>
          </w:p>
        </w:tc>
        <w:tc>
          <w:tcPr>
            <w:tcW w:w="980" w:type="dxa"/>
            <w:tcBorders>
              <w:top w:val="nil"/>
              <w:left w:val="nil"/>
              <w:bottom w:val="nil"/>
              <w:right w:val="nil"/>
            </w:tcBorders>
            <w:tcMar>
              <w:top w:w="128" w:type="dxa"/>
              <w:left w:w="43" w:type="dxa"/>
              <w:bottom w:w="43" w:type="dxa"/>
              <w:right w:w="43" w:type="dxa"/>
            </w:tcMar>
            <w:vAlign w:val="bottom"/>
          </w:tcPr>
          <w:p w14:paraId="4D4BDFF4" w14:textId="77777777" w:rsidR="00EC1151" w:rsidRPr="007E60C5" w:rsidRDefault="00132E54" w:rsidP="007E60C5">
            <w:r w:rsidRPr="007E60C5">
              <w:t>10 502</w:t>
            </w:r>
          </w:p>
        </w:tc>
        <w:tc>
          <w:tcPr>
            <w:tcW w:w="980" w:type="dxa"/>
            <w:tcBorders>
              <w:top w:val="nil"/>
              <w:left w:val="nil"/>
              <w:bottom w:val="nil"/>
              <w:right w:val="nil"/>
            </w:tcBorders>
            <w:tcMar>
              <w:top w:w="128" w:type="dxa"/>
              <w:left w:w="43" w:type="dxa"/>
              <w:bottom w:w="43" w:type="dxa"/>
              <w:right w:w="43" w:type="dxa"/>
            </w:tcMar>
            <w:vAlign w:val="bottom"/>
          </w:tcPr>
          <w:p w14:paraId="72DB6995" w14:textId="77777777" w:rsidR="00EC1151" w:rsidRPr="007E60C5" w:rsidRDefault="00132E54" w:rsidP="007E60C5">
            <w:r w:rsidRPr="007E60C5">
              <w:t>38 412</w:t>
            </w:r>
          </w:p>
        </w:tc>
        <w:tc>
          <w:tcPr>
            <w:tcW w:w="980" w:type="dxa"/>
            <w:tcBorders>
              <w:top w:val="nil"/>
              <w:left w:val="nil"/>
              <w:bottom w:val="nil"/>
              <w:right w:val="nil"/>
            </w:tcBorders>
            <w:tcMar>
              <w:top w:w="128" w:type="dxa"/>
              <w:left w:w="43" w:type="dxa"/>
              <w:bottom w:w="43" w:type="dxa"/>
              <w:right w:w="43" w:type="dxa"/>
            </w:tcMar>
            <w:vAlign w:val="bottom"/>
          </w:tcPr>
          <w:p w14:paraId="666E6014" w14:textId="77777777" w:rsidR="00EC1151" w:rsidRPr="007E60C5" w:rsidRDefault="00132E54" w:rsidP="007E60C5">
            <w:r w:rsidRPr="007E60C5">
              <w:t>9 515</w:t>
            </w:r>
          </w:p>
        </w:tc>
        <w:tc>
          <w:tcPr>
            <w:tcW w:w="980" w:type="dxa"/>
            <w:tcBorders>
              <w:top w:val="nil"/>
              <w:left w:val="nil"/>
              <w:bottom w:val="nil"/>
              <w:right w:val="nil"/>
            </w:tcBorders>
            <w:tcMar>
              <w:top w:w="128" w:type="dxa"/>
              <w:left w:w="43" w:type="dxa"/>
              <w:bottom w:w="43" w:type="dxa"/>
              <w:right w:w="43" w:type="dxa"/>
            </w:tcMar>
            <w:vAlign w:val="bottom"/>
          </w:tcPr>
          <w:p w14:paraId="3368CF49" w14:textId="77777777" w:rsidR="00EC1151" w:rsidRPr="007E60C5" w:rsidRDefault="00132E54" w:rsidP="007E60C5">
            <w:r w:rsidRPr="007E60C5">
              <w:t>8 736</w:t>
            </w:r>
          </w:p>
        </w:tc>
        <w:tc>
          <w:tcPr>
            <w:tcW w:w="980" w:type="dxa"/>
            <w:tcBorders>
              <w:top w:val="nil"/>
              <w:left w:val="nil"/>
              <w:bottom w:val="nil"/>
              <w:right w:val="nil"/>
            </w:tcBorders>
            <w:tcMar>
              <w:top w:w="128" w:type="dxa"/>
              <w:left w:w="43" w:type="dxa"/>
              <w:bottom w:w="43" w:type="dxa"/>
              <w:right w:w="43" w:type="dxa"/>
            </w:tcMar>
            <w:vAlign w:val="bottom"/>
          </w:tcPr>
          <w:p w14:paraId="56E4EC33" w14:textId="77777777" w:rsidR="00EC1151" w:rsidRPr="007E60C5" w:rsidRDefault="00132E54" w:rsidP="007E60C5">
            <w:r w:rsidRPr="007E60C5">
              <w:t>18 251</w:t>
            </w:r>
          </w:p>
        </w:tc>
        <w:tc>
          <w:tcPr>
            <w:tcW w:w="980" w:type="dxa"/>
            <w:tcBorders>
              <w:top w:val="nil"/>
              <w:left w:val="nil"/>
              <w:bottom w:val="nil"/>
              <w:right w:val="nil"/>
            </w:tcBorders>
            <w:tcMar>
              <w:top w:w="128" w:type="dxa"/>
              <w:left w:w="43" w:type="dxa"/>
              <w:bottom w:w="43" w:type="dxa"/>
              <w:right w:w="43" w:type="dxa"/>
            </w:tcMar>
            <w:vAlign w:val="bottom"/>
          </w:tcPr>
          <w:p w14:paraId="274641B6" w14:textId="77777777" w:rsidR="00EC1151" w:rsidRPr="007E60C5" w:rsidRDefault="00132E54" w:rsidP="007E60C5">
            <w:r w:rsidRPr="007E60C5">
              <w:t>-20 161</w:t>
            </w:r>
          </w:p>
        </w:tc>
      </w:tr>
      <w:tr w:rsidR="00EC1151" w:rsidRPr="007E60C5" w14:paraId="303F60FF"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1E264FF7" w14:textId="77777777" w:rsidR="00EC1151" w:rsidRPr="007E60C5" w:rsidRDefault="00132E54" w:rsidP="007E60C5">
            <w:r w:rsidRPr="007E60C5">
              <w:t>Tyrkia</w:t>
            </w:r>
          </w:p>
        </w:tc>
        <w:tc>
          <w:tcPr>
            <w:tcW w:w="980" w:type="dxa"/>
            <w:tcBorders>
              <w:top w:val="nil"/>
              <w:left w:val="nil"/>
              <w:bottom w:val="nil"/>
              <w:right w:val="nil"/>
            </w:tcBorders>
            <w:tcMar>
              <w:top w:w="128" w:type="dxa"/>
              <w:left w:w="43" w:type="dxa"/>
              <w:bottom w:w="43" w:type="dxa"/>
              <w:right w:w="43" w:type="dxa"/>
            </w:tcMar>
            <w:vAlign w:val="bottom"/>
          </w:tcPr>
          <w:p w14:paraId="3ED6834F" w14:textId="77777777" w:rsidR="00EC1151" w:rsidRPr="007E60C5" w:rsidRDefault="00132E54" w:rsidP="007E60C5">
            <w:r w:rsidRPr="007E60C5">
              <w:t>11 806</w:t>
            </w:r>
          </w:p>
        </w:tc>
        <w:tc>
          <w:tcPr>
            <w:tcW w:w="980" w:type="dxa"/>
            <w:tcBorders>
              <w:top w:val="nil"/>
              <w:left w:val="nil"/>
              <w:bottom w:val="nil"/>
              <w:right w:val="nil"/>
            </w:tcBorders>
            <w:tcMar>
              <w:top w:w="128" w:type="dxa"/>
              <w:left w:w="43" w:type="dxa"/>
              <w:bottom w:w="43" w:type="dxa"/>
              <w:right w:w="43" w:type="dxa"/>
            </w:tcMar>
            <w:vAlign w:val="bottom"/>
          </w:tcPr>
          <w:p w14:paraId="4678399A"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D46A2DD" w14:textId="77777777" w:rsidR="00EC1151" w:rsidRPr="007E60C5" w:rsidRDefault="00132E54" w:rsidP="007E60C5">
            <w:r w:rsidRPr="007E60C5">
              <w:t>11 806</w:t>
            </w:r>
          </w:p>
        </w:tc>
        <w:tc>
          <w:tcPr>
            <w:tcW w:w="980" w:type="dxa"/>
            <w:tcBorders>
              <w:top w:val="nil"/>
              <w:left w:val="nil"/>
              <w:bottom w:val="nil"/>
              <w:right w:val="nil"/>
            </w:tcBorders>
            <w:tcMar>
              <w:top w:w="128" w:type="dxa"/>
              <w:left w:w="43" w:type="dxa"/>
              <w:bottom w:w="43" w:type="dxa"/>
              <w:right w:w="43" w:type="dxa"/>
            </w:tcMar>
            <w:vAlign w:val="bottom"/>
          </w:tcPr>
          <w:p w14:paraId="69E2AA8F" w14:textId="77777777" w:rsidR="00EC1151" w:rsidRPr="007E60C5" w:rsidRDefault="00132E54" w:rsidP="007E60C5">
            <w:r w:rsidRPr="007E60C5">
              <w:t>650</w:t>
            </w:r>
          </w:p>
        </w:tc>
        <w:tc>
          <w:tcPr>
            <w:tcW w:w="980" w:type="dxa"/>
            <w:tcBorders>
              <w:top w:val="nil"/>
              <w:left w:val="nil"/>
              <w:bottom w:val="nil"/>
              <w:right w:val="nil"/>
            </w:tcBorders>
            <w:tcMar>
              <w:top w:w="128" w:type="dxa"/>
              <w:left w:w="43" w:type="dxa"/>
              <w:bottom w:w="43" w:type="dxa"/>
              <w:right w:w="43" w:type="dxa"/>
            </w:tcMar>
            <w:vAlign w:val="bottom"/>
          </w:tcPr>
          <w:p w14:paraId="37B62B95"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2B2C1BA" w14:textId="77777777" w:rsidR="00EC1151" w:rsidRPr="007E60C5" w:rsidRDefault="00132E54" w:rsidP="007E60C5">
            <w:r w:rsidRPr="007E60C5">
              <w:t>650</w:t>
            </w:r>
          </w:p>
        </w:tc>
        <w:tc>
          <w:tcPr>
            <w:tcW w:w="980" w:type="dxa"/>
            <w:tcBorders>
              <w:top w:val="nil"/>
              <w:left w:val="nil"/>
              <w:bottom w:val="nil"/>
              <w:right w:val="nil"/>
            </w:tcBorders>
            <w:tcMar>
              <w:top w:w="128" w:type="dxa"/>
              <w:left w:w="43" w:type="dxa"/>
              <w:bottom w:w="43" w:type="dxa"/>
              <w:right w:w="43" w:type="dxa"/>
            </w:tcMar>
            <w:vAlign w:val="bottom"/>
          </w:tcPr>
          <w:p w14:paraId="7EBEEB29" w14:textId="77777777" w:rsidR="00EC1151" w:rsidRPr="007E60C5" w:rsidRDefault="00132E54" w:rsidP="007E60C5">
            <w:r w:rsidRPr="007E60C5">
              <w:t>26</w:t>
            </w:r>
          </w:p>
        </w:tc>
        <w:tc>
          <w:tcPr>
            <w:tcW w:w="980" w:type="dxa"/>
            <w:tcBorders>
              <w:top w:val="nil"/>
              <w:left w:val="nil"/>
              <w:bottom w:val="nil"/>
              <w:right w:val="nil"/>
            </w:tcBorders>
            <w:tcMar>
              <w:top w:w="128" w:type="dxa"/>
              <w:left w:w="43" w:type="dxa"/>
              <w:bottom w:w="43" w:type="dxa"/>
              <w:right w:w="43" w:type="dxa"/>
            </w:tcMar>
            <w:vAlign w:val="bottom"/>
          </w:tcPr>
          <w:p w14:paraId="7D5087FD"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57DFE1B" w14:textId="77777777" w:rsidR="00EC1151" w:rsidRPr="007E60C5" w:rsidRDefault="00132E54" w:rsidP="007E60C5">
            <w:r w:rsidRPr="007E60C5">
              <w:t>26</w:t>
            </w:r>
          </w:p>
        </w:tc>
        <w:tc>
          <w:tcPr>
            <w:tcW w:w="980" w:type="dxa"/>
            <w:tcBorders>
              <w:top w:val="nil"/>
              <w:left w:val="nil"/>
              <w:bottom w:val="nil"/>
              <w:right w:val="nil"/>
            </w:tcBorders>
            <w:tcMar>
              <w:top w:w="128" w:type="dxa"/>
              <w:left w:w="43" w:type="dxa"/>
              <w:bottom w:w="43" w:type="dxa"/>
              <w:right w:w="43" w:type="dxa"/>
            </w:tcMar>
            <w:vAlign w:val="bottom"/>
          </w:tcPr>
          <w:p w14:paraId="1D8A1BC4"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657EC64"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614AF65"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2995ADB" w14:textId="77777777" w:rsidR="00EC1151" w:rsidRPr="007E60C5" w:rsidRDefault="00132E54" w:rsidP="007E60C5">
            <w:r w:rsidRPr="007E60C5">
              <w:t>-26</w:t>
            </w:r>
          </w:p>
        </w:tc>
      </w:tr>
      <w:tr w:rsidR="00EC1151" w:rsidRPr="007E60C5" w14:paraId="2DA43FE4"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0A78DD86" w14:textId="77777777" w:rsidR="00EC1151" w:rsidRPr="007E60C5" w:rsidRDefault="00132E54" w:rsidP="007E60C5">
            <w:r w:rsidRPr="007E60C5">
              <w:t>Tyskland</w:t>
            </w:r>
          </w:p>
        </w:tc>
        <w:tc>
          <w:tcPr>
            <w:tcW w:w="980" w:type="dxa"/>
            <w:tcBorders>
              <w:top w:val="nil"/>
              <w:left w:val="nil"/>
              <w:bottom w:val="nil"/>
              <w:right w:val="nil"/>
            </w:tcBorders>
            <w:tcMar>
              <w:top w:w="128" w:type="dxa"/>
              <w:left w:w="43" w:type="dxa"/>
              <w:bottom w:w="43" w:type="dxa"/>
              <w:right w:w="43" w:type="dxa"/>
            </w:tcMar>
            <w:vAlign w:val="bottom"/>
          </w:tcPr>
          <w:p w14:paraId="59D70AB6" w14:textId="77777777" w:rsidR="00EC1151" w:rsidRPr="007E60C5" w:rsidRDefault="00132E54" w:rsidP="007E60C5">
            <w:r w:rsidRPr="007E60C5">
              <w:t>71 908</w:t>
            </w:r>
          </w:p>
        </w:tc>
        <w:tc>
          <w:tcPr>
            <w:tcW w:w="980" w:type="dxa"/>
            <w:tcBorders>
              <w:top w:val="nil"/>
              <w:left w:val="nil"/>
              <w:bottom w:val="nil"/>
              <w:right w:val="nil"/>
            </w:tcBorders>
            <w:tcMar>
              <w:top w:w="128" w:type="dxa"/>
              <w:left w:w="43" w:type="dxa"/>
              <w:bottom w:w="43" w:type="dxa"/>
              <w:right w:w="43" w:type="dxa"/>
            </w:tcMar>
            <w:vAlign w:val="bottom"/>
          </w:tcPr>
          <w:p w14:paraId="29C2C854" w14:textId="77777777" w:rsidR="00EC1151" w:rsidRPr="007E60C5" w:rsidRDefault="00132E54" w:rsidP="007E60C5">
            <w:r w:rsidRPr="007E60C5">
              <w:t>33 873</w:t>
            </w:r>
          </w:p>
        </w:tc>
        <w:tc>
          <w:tcPr>
            <w:tcW w:w="980" w:type="dxa"/>
            <w:tcBorders>
              <w:top w:val="nil"/>
              <w:left w:val="nil"/>
              <w:bottom w:val="nil"/>
              <w:right w:val="nil"/>
            </w:tcBorders>
            <w:tcMar>
              <w:top w:w="128" w:type="dxa"/>
              <w:left w:w="43" w:type="dxa"/>
              <w:bottom w:w="43" w:type="dxa"/>
              <w:right w:w="43" w:type="dxa"/>
            </w:tcMar>
            <w:vAlign w:val="bottom"/>
          </w:tcPr>
          <w:p w14:paraId="308BFAAF" w14:textId="77777777" w:rsidR="00EC1151" w:rsidRPr="007E60C5" w:rsidRDefault="00132E54" w:rsidP="007E60C5">
            <w:r w:rsidRPr="007E60C5">
              <w:t>105 781</w:t>
            </w:r>
          </w:p>
        </w:tc>
        <w:tc>
          <w:tcPr>
            <w:tcW w:w="980" w:type="dxa"/>
            <w:tcBorders>
              <w:top w:val="nil"/>
              <w:left w:val="nil"/>
              <w:bottom w:val="nil"/>
              <w:right w:val="nil"/>
            </w:tcBorders>
            <w:tcMar>
              <w:top w:w="128" w:type="dxa"/>
              <w:left w:w="43" w:type="dxa"/>
              <w:bottom w:w="43" w:type="dxa"/>
              <w:right w:w="43" w:type="dxa"/>
            </w:tcMar>
            <w:vAlign w:val="bottom"/>
          </w:tcPr>
          <w:p w14:paraId="051CDFF3" w14:textId="77777777" w:rsidR="00EC1151" w:rsidRPr="007E60C5" w:rsidRDefault="00132E54" w:rsidP="007E60C5">
            <w:r w:rsidRPr="007E60C5">
              <w:t>208 732</w:t>
            </w:r>
          </w:p>
        </w:tc>
        <w:tc>
          <w:tcPr>
            <w:tcW w:w="980" w:type="dxa"/>
            <w:tcBorders>
              <w:top w:val="nil"/>
              <w:left w:val="nil"/>
              <w:bottom w:val="nil"/>
              <w:right w:val="nil"/>
            </w:tcBorders>
            <w:tcMar>
              <w:top w:w="128" w:type="dxa"/>
              <w:left w:w="43" w:type="dxa"/>
              <w:bottom w:w="43" w:type="dxa"/>
              <w:right w:w="43" w:type="dxa"/>
            </w:tcMar>
            <w:vAlign w:val="bottom"/>
          </w:tcPr>
          <w:p w14:paraId="3FC80E9F" w14:textId="77777777" w:rsidR="00EC1151" w:rsidRPr="007E60C5" w:rsidRDefault="00132E54" w:rsidP="007E60C5">
            <w:r w:rsidRPr="007E60C5">
              <w:t>45 747</w:t>
            </w:r>
          </w:p>
        </w:tc>
        <w:tc>
          <w:tcPr>
            <w:tcW w:w="980" w:type="dxa"/>
            <w:tcBorders>
              <w:top w:val="nil"/>
              <w:left w:val="nil"/>
              <w:bottom w:val="nil"/>
              <w:right w:val="nil"/>
            </w:tcBorders>
            <w:tcMar>
              <w:top w:w="128" w:type="dxa"/>
              <w:left w:w="43" w:type="dxa"/>
              <w:bottom w:w="43" w:type="dxa"/>
              <w:right w:w="43" w:type="dxa"/>
            </w:tcMar>
            <w:vAlign w:val="bottom"/>
          </w:tcPr>
          <w:p w14:paraId="78E5BD14" w14:textId="77777777" w:rsidR="00EC1151" w:rsidRPr="007E60C5" w:rsidRDefault="00132E54" w:rsidP="007E60C5">
            <w:r w:rsidRPr="007E60C5">
              <w:t>254 479</w:t>
            </w:r>
          </w:p>
        </w:tc>
        <w:tc>
          <w:tcPr>
            <w:tcW w:w="980" w:type="dxa"/>
            <w:tcBorders>
              <w:top w:val="nil"/>
              <w:left w:val="nil"/>
              <w:bottom w:val="nil"/>
              <w:right w:val="nil"/>
            </w:tcBorders>
            <w:tcMar>
              <w:top w:w="128" w:type="dxa"/>
              <w:left w:w="43" w:type="dxa"/>
              <w:bottom w:w="43" w:type="dxa"/>
              <w:right w:w="43" w:type="dxa"/>
            </w:tcMar>
            <w:vAlign w:val="bottom"/>
          </w:tcPr>
          <w:p w14:paraId="2093A7DF" w14:textId="77777777" w:rsidR="00EC1151" w:rsidRPr="007E60C5" w:rsidRDefault="00132E54" w:rsidP="007E60C5">
            <w:r w:rsidRPr="007E60C5">
              <w:t>215 859</w:t>
            </w:r>
          </w:p>
        </w:tc>
        <w:tc>
          <w:tcPr>
            <w:tcW w:w="980" w:type="dxa"/>
            <w:tcBorders>
              <w:top w:val="nil"/>
              <w:left w:val="nil"/>
              <w:bottom w:val="nil"/>
              <w:right w:val="nil"/>
            </w:tcBorders>
            <w:tcMar>
              <w:top w:w="128" w:type="dxa"/>
              <w:left w:w="43" w:type="dxa"/>
              <w:bottom w:w="43" w:type="dxa"/>
              <w:right w:w="43" w:type="dxa"/>
            </w:tcMar>
            <w:vAlign w:val="bottom"/>
          </w:tcPr>
          <w:p w14:paraId="5B9BD660" w14:textId="77777777" w:rsidR="00EC1151" w:rsidRPr="007E60C5" w:rsidRDefault="00132E54" w:rsidP="007E60C5">
            <w:r w:rsidRPr="007E60C5">
              <w:t>44 690</w:t>
            </w:r>
          </w:p>
        </w:tc>
        <w:tc>
          <w:tcPr>
            <w:tcW w:w="980" w:type="dxa"/>
            <w:tcBorders>
              <w:top w:val="nil"/>
              <w:left w:val="nil"/>
              <w:bottom w:val="nil"/>
              <w:right w:val="nil"/>
            </w:tcBorders>
            <w:tcMar>
              <w:top w:w="128" w:type="dxa"/>
              <w:left w:w="43" w:type="dxa"/>
              <w:bottom w:w="43" w:type="dxa"/>
              <w:right w:w="43" w:type="dxa"/>
            </w:tcMar>
            <w:vAlign w:val="bottom"/>
          </w:tcPr>
          <w:p w14:paraId="047BFBD8" w14:textId="77777777" w:rsidR="00EC1151" w:rsidRPr="007E60C5" w:rsidRDefault="00132E54" w:rsidP="007E60C5">
            <w:r w:rsidRPr="007E60C5">
              <w:t>260 549</w:t>
            </w:r>
          </w:p>
        </w:tc>
        <w:tc>
          <w:tcPr>
            <w:tcW w:w="980" w:type="dxa"/>
            <w:tcBorders>
              <w:top w:val="nil"/>
              <w:left w:val="nil"/>
              <w:bottom w:val="nil"/>
              <w:right w:val="nil"/>
            </w:tcBorders>
            <w:tcMar>
              <w:top w:w="128" w:type="dxa"/>
              <w:left w:w="43" w:type="dxa"/>
              <w:bottom w:w="43" w:type="dxa"/>
              <w:right w:w="43" w:type="dxa"/>
            </w:tcMar>
            <w:vAlign w:val="bottom"/>
          </w:tcPr>
          <w:p w14:paraId="23792E37" w14:textId="77777777" w:rsidR="00EC1151" w:rsidRPr="007E60C5" w:rsidRDefault="00132E54" w:rsidP="007E60C5">
            <w:r w:rsidRPr="007E60C5">
              <w:t>266 252</w:t>
            </w:r>
          </w:p>
        </w:tc>
        <w:tc>
          <w:tcPr>
            <w:tcW w:w="980" w:type="dxa"/>
            <w:tcBorders>
              <w:top w:val="nil"/>
              <w:left w:val="nil"/>
              <w:bottom w:val="nil"/>
              <w:right w:val="nil"/>
            </w:tcBorders>
            <w:tcMar>
              <w:top w:w="128" w:type="dxa"/>
              <w:left w:w="43" w:type="dxa"/>
              <w:bottom w:w="43" w:type="dxa"/>
              <w:right w:w="43" w:type="dxa"/>
            </w:tcMar>
            <w:vAlign w:val="bottom"/>
          </w:tcPr>
          <w:p w14:paraId="7AEEB5EA" w14:textId="77777777" w:rsidR="00EC1151" w:rsidRPr="007E60C5" w:rsidRDefault="00132E54" w:rsidP="007E60C5">
            <w:r w:rsidRPr="007E60C5">
              <w:t>25 591</w:t>
            </w:r>
          </w:p>
        </w:tc>
        <w:tc>
          <w:tcPr>
            <w:tcW w:w="980" w:type="dxa"/>
            <w:tcBorders>
              <w:top w:val="nil"/>
              <w:left w:val="nil"/>
              <w:bottom w:val="nil"/>
              <w:right w:val="nil"/>
            </w:tcBorders>
            <w:tcMar>
              <w:top w:w="128" w:type="dxa"/>
              <w:left w:w="43" w:type="dxa"/>
              <w:bottom w:w="43" w:type="dxa"/>
              <w:right w:w="43" w:type="dxa"/>
            </w:tcMar>
            <w:vAlign w:val="bottom"/>
          </w:tcPr>
          <w:p w14:paraId="32C5CC38" w14:textId="77777777" w:rsidR="00EC1151" w:rsidRPr="007E60C5" w:rsidRDefault="00132E54" w:rsidP="007E60C5">
            <w:r w:rsidRPr="007E60C5">
              <w:t>291 843</w:t>
            </w:r>
          </w:p>
        </w:tc>
        <w:tc>
          <w:tcPr>
            <w:tcW w:w="980" w:type="dxa"/>
            <w:tcBorders>
              <w:top w:val="nil"/>
              <w:left w:val="nil"/>
              <w:bottom w:val="nil"/>
              <w:right w:val="nil"/>
            </w:tcBorders>
            <w:tcMar>
              <w:top w:w="128" w:type="dxa"/>
              <w:left w:w="43" w:type="dxa"/>
              <w:bottom w:w="43" w:type="dxa"/>
              <w:right w:w="43" w:type="dxa"/>
            </w:tcMar>
            <w:vAlign w:val="bottom"/>
          </w:tcPr>
          <w:p w14:paraId="69383DB5" w14:textId="77777777" w:rsidR="00EC1151" w:rsidRPr="007E60C5" w:rsidRDefault="00132E54" w:rsidP="007E60C5">
            <w:r w:rsidRPr="007E60C5">
              <w:t>31 294</w:t>
            </w:r>
          </w:p>
        </w:tc>
      </w:tr>
      <w:tr w:rsidR="00EC1151" w:rsidRPr="007E60C5" w14:paraId="3D1AD481"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1133E054" w14:textId="77777777" w:rsidR="00EC1151" w:rsidRPr="007E60C5" w:rsidRDefault="00132E54" w:rsidP="007E60C5">
            <w:r w:rsidRPr="007E60C5">
              <w:t>Ungarn</w:t>
            </w:r>
          </w:p>
        </w:tc>
        <w:tc>
          <w:tcPr>
            <w:tcW w:w="980" w:type="dxa"/>
            <w:tcBorders>
              <w:top w:val="nil"/>
              <w:left w:val="nil"/>
              <w:bottom w:val="nil"/>
              <w:right w:val="nil"/>
            </w:tcBorders>
            <w:tcMar>
              <w:top w:w="128" w:type="dxa"/>
              <w:left w:w="43" w:type="dxa"/>
              <w:bottom w:w="43" w:type="dxa"/>
              <w:right w:w="43" w:type="dxa"/>
            </w:tcMar>
            <w:vAlign w:val="bottom"/>
          </w:tcPr>
          <w:p w14:paraId="0E31A978" w14:textId="77777777" w:rsidR="00EC1151" w:rsidRPr="007E60C5" w:rsidRDefault="00132E54" w:rsidP="007E60C5">
            <w:r w:rsidRPr="007E60C5">
              <w:t>6 151</w:t>
            </w:r>
          </w:p>
        </w:tc>
        <w:tc>
          <w:tcPr>
            <w:tcW w:w="980" w:type="dxa"/>
            <w:tcBorders>
              <w:top w:val="nil"/>
              <w:left w:val="nil"/>
              <w:bottom w:val="nil"/>
              <w:right w:val="nil"/>
            </w:tcBorders>
            <w:tcMar>
              <w:top w:w="128" w:type="dxa"/>
              <w:left w:w="43" w:type="dxa"/>
              <w:bottom w:w="43" w:type="dxa"/>
              <w:right w:w="43" w:type="dxa"/>
            </w:tcMar>
            <w:vAlign w:val="bottom"/>
          </w:tcPr>
          <w:p w14:paraId="223F27DA" w14:textId="77777777" w:rsidR="00EC1151" w:rsidRPr="007E60C5" w:rsidRDefault="00132E54" w:rsidP="007E60C5">
            <w:r w:rsidRPr="007E60C5">
              <w:t>60 767</w:t>
            </w:r>
          </w:p>
        </w:tc>
        <w:tc>
          <w:tcPr>
            <w:tcW w:w="980" w:type="dxa"/>
            <w:tcBorders>
              <w:top w:val="nil"/>
              <w:left w:val="nil"/>
              <w:bottom w:val="nil"/>
              <w:right w:val="nil"/>
            </w:tcBorders>
            <w:tcMar>
              <w:top w:w="128" w:type="dxa"/>
              <w:left w:w="43" w:type="dxa"/>
              <w:bottom w:w="43" w:type="dxa"/>
              <w:right w:w="43" w:type="dxa"/>
            </w:tcMar>
            <w:vAlign w:val="bottom"/>
          </w:tcPr>
          <w:p w14:paraId="6BE8A611" w14:textId="77777777" w:rsidR="00EC1151" w:rsidRPr="007E60C5" w:rsidRDefault="00132E54" w:rsidP="007E60C5">
            <w:r w:rsidRPr="007E60C5">
              <w:t>66 918</w:t>
            </w:r>
          </w:p>
        </w:tc>
        <w:tc>
          <w:tcPr>
            <w:tcW w:w="980" w:type="dxa"/>
            <w:tcBorders>
              <w:top w:val="nil"/>
              <w:left w:val="nil"/>
              <w:bottom w:val="nil"/>
              <w:right w:val="nil"/>
            </w:tcBorders>
            <w:tcMar>
              <w:top w:w="128" w:type="dxa"/>
              <w:left w:w="43" w:type="dxa"/>
              <w:bottom w:w="43" w:type="dxa"/>
              <w:right w:w="43" w:type="dxa"/>
            </w:tcMar>
            <w:vAlign w:val="bottom"/>
          </w:tcPr>
          <w:p w14:paraId="5737CC24" w14:textId="77777777" w:rsidR="00EC1151" w:rsidRPr="007E60C5" w:rsidRDefault="00132E54" w:rsidP="007E60C5">
            <w:r w:rsidRPr="007E60C5">
              <w:t>127</w:t>
            </w:r>
          </w:p>
        </w:tc>
        <w:tc>
          <w:tcPr>
            <w:tcW w:w="980" w:type="dxa"/>
            <w:tcBorders>
              <w:top w:val="nil"/>
              <w:left w:val="nil"/>
              <w:bottom w:val="nil"/>
              <w:right w:val="nil"/>
            </w:tcBorders>
            <w:tcMar>
              <w:top w:w="128" w:type="dxa"/>
              <w:left w:w="43" w:type="dxa"/>
              <w:bottom w:w="43" w:type="dxa"/>
              <w:right w:w="43" w:type="dxa"/>
            </w:tcMar>
            <w:vAlign w:val="bottom"/>
          </w:tcPr>
          <w:p w14:paraId="129F658F" w14:textId="77777777" w:rsidR="00EC1151" w:rsidRPr="007E60C5" w:rsidRDefault="00132E54" w:rsidP="007E60C5">
            <w:r w:rsidRPr="007E60C5">
              <w:t>4 242</w:t>
            </w:r>
          </w:p>
        </w:tc>
        <w:tc>
          <w:tcPr>
            <w:tcW w:w="980" w:type="dxa"/>
            <w:tcBorders>
              <w:top w:val="nil"/>
              <w:left w:val="nil"/>
              <w:bottom w:val="nil"/>
              <w:right w:val="nil"/>
            </w:tcBorders>
            <w:tcMar>
              <w:top w:w="128" w:type="dxa"/>
              <w:left w:w="43" w:type="dxa"/>
              <w:bottom w:w="43" w:type="dxa"/>
              <w:right w:w="43" w:type="dxa"/>
            </w:tcMar>
            <w:vAlign w:val="bottom"/>
          </w:tcPr>
          <w:p w14:paraId="0807E8AF" w14:textId="77777777" w:rsidR="00EC1151" w:rsidRPr="007E60C5" w:rsidRDefault="00132E54" w:rsidP="007E60C5">
            <w:r w:rsidRPr="007E60C5">
              <w:t>4 369</w:t>
            </w:r>
          </w:p>
        </w:tc>
        <w:tc>
          <w:tcPr>
            <w:tcW w:w="980" w:type="dxa"/>
            <w:tcBorders>
              <w:top w:val="nil"/>
              <w:left w:val="nil"/>
              <w:bottom w:val="nil"/>
              <w:right w:val="nil"/>
            </w:tcBorders>
            <w:tcMar>
              <w:top w:w="128" w:type="dxa"/>
              <w:left w:w="43" w:type="dxa"/>
              <w:bottom w:w="43" w:type="dxa"/>
              <w:right w:w="43" w:type="dxa"/>
            </w:tcMar>
            <w:vAlign w:val="bottom"/>
          </w:tcPr>
          <w:p w14:paraId="32762ADC" w14:textId="77777777" w:rsidR="00EC1151" w:rsidRPr="007E60C5" w:rsidRDefault="00132E54" w:rsidP="007E60C5">
            <w:r w:rsidRPr="007E60C5">
              <w:t>207</w:t>
            </w:r>
          </w:p>
        </w:tc>
        <w:tc>
          <w:tcPr>
            <w:tcW w:w="980" w:type="dxa"/>
            <w:tcBorders>
              <w:top w:val="nil"/>
              <w:left w:val="nil"/>
              <w:bottom w:val="nil"/>
              <w:right w:val="nil"/>
            </w:tcBorders>
            <w:tcMar>
              <w:top w:w="128" w:type="dxa"/>
              <w:left w:w="43" w:type="dxa"/>
              <w:bottom w:w="43" w:type="dxa"/>
              <w:right w:w="43" w:type="dxa"/>
            </w:tcMar>
            <w:vAlign w:val="bottom"/>
          </w:tcPr>
          <w:p w14:paraId="7A5716FB" w14:textId="77777777" w:rsidR="00EC1151" w:rsidRPr="007E60C5" w:rsidRDefault="00132E54" w:rsidP="007E60C5">
            <w:r w:rsidRPr="007E60C5">
              <w:t>8 836</w:t>
            </w:r>
          </w:p>
        </w:tc>
        <w:tc>
          <w:tcPr>
            <w:tcW w:w="980" w:type="dxa"/>
            <w:tcBorders>
              <w:top w:val="nil"/>
              <w:left w:val="nil"/>
              <w:bottom w:val="nil"/>
              <w:right w:val="nil"/>
            </w:tcBorders>
            <w:tcMar>
              <w:top w:w="128" w:type="dxa"/>
              <w:left w:w="43" w:type="dxa"/>
              <w:bottom w:w="43" w:type="dxa"/>
              <w:right w:w="43" w:type="dxa"/>
            </w:tcMar>
            <w:vAlign w:val="bottom"/>
          </w:tcPr>
          <w:p w14:paraId="7A198BF3" w14:textId="77777777" w:rsidR="00EC1151" w:rsidRPr="007E60C5" w:rsidRDefault="00132E54" w:rsidP="007E60C5">
            <w:r w:rsidRPr="007E60C5">
              <w:t>9 043</w:t>
            </w:r>
          </w:p>
        </w:tc>
        <w:tc>
          <w:tcPr>
            <w:tcW w:w="980" w:type="dxa"/>
            <w:tcBorders>
              <w:top w:val="nil"/>
              <w:left w:val="nil"/>
              <w:bottom w:val="nil"/>
              <w:right w:val="nil"/>
            </w:tcBorders>
            <w:tcMar>
              <w:top w:w="128" w:type="dxa"/>
              <w:left w:w="43" w:type="dxa"/>
              <w:bottom w:w="43" w:type="dxa"/>
              <w:right w:w="43" w:type="dxa"/>
            </w:tcMar>
            <w:vAlign w:val="bottom"/>
          </w:tcPr>
          <w:p w14:paraId="411AD15A" w14:textId="77777777" w:rsidR="00EC1151" w:rsidRPr="007E60C5" w:rsidRDefault="00132E54" w:rsidP="007E60C5">
            <w:r w:rsidRPr="007E60C5">
              <w:t>2 559</w:t>
            </w:r>
          </w:p>
        </w:tc>
        <w:tc>
          <w:tcPr>
            <w:tcW w:w="980" w:type="dxa"/>
            <w:tcBorders>
              <w:top w:val="nil"/>
              <w:left w:val="nil"/>
              <w:bottom w:val="nil"/>
              <w:right w:val="nil"/>
            </w:tcBorders>
            <w:tcMar>
              <w:top w:w="128" w:type="dxa"/>
              <w:left w:w="43" w:type="dxa"/>
              <w:bottom w:w="43" w:type="dxa"/>
              <w:right w:w="43" w:type="dxa"/>
            </w:tcMar>
            <w:vAlign w:val="bottom"/>
          </w:tcPr>
          <w:p w14:paraId="3CDE4F13" w14:textId="77777777" w:rsidR="00EC1151" w:rsidRPr="007E60C5" w:rsidRDefault="00132E54" w:rsidP="007E60C5">
            <w:r w:rsidRPr="007E60C5">
              <w:t>8 231</w:t>
            </w:r>
          </w:p>
        </w:tc>
        <w:tc>
          <w:tcPr>
            <w:tcW w:w="980" w:type="dxa"/>
            <w:tcBorders>
              <w:top w:val="nil"/>
              <w:left w:val="nil"/>
              <w:bottom w:val="nil"/>
              <w:right w:val="nil"/>
            </w:tcBorders>
            <w:tcMar>
              <w:top w:w="128" w:type="dxa"/>
              <w:left w:w="43" w:type="dxa"/>
              <w:bottom w:w="43" w:type="dxa"/>
              <w:right w:w="43" w:type="dxa"/>
            </w:tcMar>
            <w:vAlign w:val="bottom"/>
          </w:tcPr>
          <w:p w14:paraId="378C5C87" w14:textId="77777777" w:rsidR="00EC1151" w:rsidRPr="007E60C5" w:rsidRDefault="00132E54" w:rsidP="007E60C5">
            <w:r w:rsidRPr="007E60C5">
              <w:t>10 790</w:t>
            </w:r>
          </w:p>
        </w:tc>
        <w:tc>
          <w:tcPr>
            <w:tcW w:w="980" w:type="dxa"/>
            <w:tcBorders>
              <w:top w:val="nil"/>
              <w:left w:val="nil"/>
              <w:bottom w:val="nil"/>
              <w:right w:val="nil"/>
            </w:tcBorders>
            <w:tcMar>
              <w:top w:w="128" w:type="dxa"/>
              <w:left w:w="43" w:type="dxa"/>
              <w:bottom w:w="43" w:type="dxa"/>
              <w:right w:w="43" w:type="dxa"/>
            </w:tcMar>
            <w:vAlign w:val="bottom"/>
          </w:tcPr>
          <w:p w14:paraId="1EC66B9B" w14:textId="77777777" w:rsidR="00EC1151" w:rsidRPr="007E60C5" w:rsidRDefault="00132E54" w:rsidP="007E60C5">
            <w:r w:rsidRPr="007E60C5">
              <w:t>1 747</w:t>
            </w:r>
          </w:p>
        </w:tc>
      </w:tr>
      <w:tr w:rsidR="00EC1151" w:rsidRPr="007E60C5" w14:paraId="1D22AC42"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49571F5F" w14:textId="77777777" w:rsidR="00EC1151" w:rsidRPr="007E60C5" w:rsidRDefault="00132E54" w:rsidP="007E60C5">
            <w:r w:rsidRPr="007E60C5">
              <w:t>USA</w:t>
            </w:r>
          </w:p>
        </w:tc>
        <w:tc>
          <w:tcPr>
            <w:tcW w:w="980" w:type="dxa"/>
            <w:tcBorders>
              <w:top w:val="nil"/>
              <w:left w:val="nil"/>
              <w:bottom w:val="nil"/>
              <w:right w:val="nil"/>
            </w:tcBorders>
            <w:tcMar>
              <w:top w:w="128" w:type="dxa"/>
              <w:left w:w="43" w:type="dxa"/>
              <w:bottom w:w="43" w:type="dxa"/>
              <w:right w:w="43" w:type="dxa"/>
            </w:tcMar>
            <w:vAlign w:val="bottom"/>
          </w:tcPr>
          <w:p w14:paraId="2E5B566E" w14:textId="77777777" w:rsidR="00EC1151" w:rsidRPr="007E60C5" w:rsidRDefault="00132E54" w:rsidP="007E60C5">
            <w:r w:rsidRPr="007E60C5">
              <w:t>1 889 952</w:t>
            </w:r>
          </w:p>
        </w:tc>
        <w:tc>
          <w:tcPr>
            <w:tcW w:w="980" w:type="dxa"/>
            <w:tcBorders>
              <w:top w:val="nil"/>
              <w:left w:val="nil"/>
              <w:bottom w:val="nil"/>
              <w:right w:val="nil"/>
            </w:tcBorders>
            <w:tcMar>
              <w:top w:w="128" w:type="dxa"/>
              <w:left w:w="43" w:type="dxa"/>
              <w:bottom w:w="43" w:type="dxa"/>
              <w:right w:w="43" w:type="dxa"/>
            </w:tcMar>
            <w:vAlign w:val="bottom"/>
          </w:tcPr>
          <w:p w14:paraId="010F886A" w14:textId="77777777" w:rsidR="00EC1151" w:rsidRPr="007E60C5" w:rsidRDefault="00132E54" w:rsidP="007E60C5">
            <w:r w:rsidRPr="007E60C5">
              <w:t>546 621</w:t>
            </w:r>
          </w:p>
        </w:tc>
        <w:tc>
          <w:tcPr>
            <w:tcW w:w="980" w:type="dxa"/>
            <w:tcBorders>
              <w:top w:val="nil"/>
              <w:left w:val="nil"/>
              <w:bottom w:val="nil"/>
              <w:right w:val="nil"/>
            </w:tcBorders>
            <w:tcMar>
              <w:top w:w="128" w:type="dxa"/>
              <w:left w:w="43" w:type="dxa"/>
              <w:bottom w:w="43" w:type="dxa"/>
              <w:right w:w="43" w:type="dxa"/>
            </w:tcMar>
            <w:vAlign w:val="bottom"/>
          </w:tcPr>
          <w:p w14:paraId="4BF104CD" w14:textId="77777777" w:rsidR="00EC1151" w:rsidRPr="007E60C5" w:rsidRDefault="00132E54" w:rsidP="007E60C5">
            <w:r w:rsidRPr="007E60C5">
              <w:t>2 436 573</w:t>
            </w:r>
          </w:p>
        </w:tc>
        <w:tc>
          <w:tcPr>
            <w:tcW w:w="980" w:type="dxa"/>
            <w:tcBorders>
              <w:top w:val="nil"/>
              <w:left w:val="nil"/>
              <w:bottom w:val="nil"/>
              <w:right w:val="nil"/>
            </w:tcBorders>
            <w:tcMar>
              <w:top w:w="128" w:type="dxa"/>
              <w:left w:w="43" w:type="dxa"/>
              <w:bottom w:w="43" w:type="dxa"/>
              <w:right w:w="43" w:type="dxa"/>
            </w:tcMar>
            <w:vAlign w:val="bottom"/>
          </w:tcPr>
          <w:p w14:paraId="78521273" w14:textId="77777777" w:rsidR="00EC1151" w:rsidRPr="007E60C5" w:rsidRDefault="00132E54" w:rsidP="007E60C5">
            <w:r w:rsidRPr="007E60C5">
              <w:t>2 000 196</w:t>
            </w:r>
          </w:p>
        </w:tc>
        <w:tc>
          <w:tcPr>
            <w:tcW w:w="980" w:type="dxa"/>
            <w:tcBorders>
              <w:top w:val="nil"/>
              <w:left w:val="nil"/>
              <w:bottom w:val="nil"/>
              <w:right w:val="nil"/>
            </w:tcBorders>
            <w:tcMar>
              <w:top w:w="128" w:type="dxa"/>
              <w:left w:w="43" w:type="dxa"/>
              <w:bottom w:w="43" w:type="dxa"/>
              <w:right w:w="43" w:type="dxa"/>
            </w:tcMar>
            <w:vAlign w:val="bottom"/>
          </w:tcPr>
          <w:p w14:paraId="7F9AB33E" w14:textId="77777777" w:rsidR="00EC1151" w:rsidRPr="007E60C5" w:rsidRDefault="00132E54" w:rsidP="007E60C5">
            <w:r w:rsidRPr="007E60C5">
              <w:t>558 348</w:t>
            </w:r>
          </w:p>
        </w:tc>
        <w:tc>
          <w:tcPr>
            <w:tcW w:w="980" w:type="dxa"/>
            <w:tcBorders>
              <w:top w:val="nil"/>
              <w:left w:val="nil"/>
              <w:bottom w:val="nil"/>
              <w:right w:val="nil"/>
            </w:tcBorders>
            <w:tcMar>
              <w:top w:w="128" w:type="dxa"/>
              <w:left w:w="43" w:type="dxa"/>
              <w:bottom w:w="43" w:type="dxa"/>
              <w:right w:w="43" w:type="dxa"/>
            </w:tcMar>
            <w:vAlign w:val="bottom"/>
          </w:tcPr>
          <w:p w14:paraId="6CDB6042" w14:textId="77777777" w:rsidR="00EC1151" w:rsidRPr="007E60C5" w:rsidRDefault="00132E54" w:rsidP="007E60C5">
            <w:r w:rsidRPr="007E60C5">
              <w:t>2 558 544</w:t>
            </w:r>
          </w:p>
        </w:tc>
        <w:tc>
          <w:tcPr>
            <w:tcW w:w="980" w:type="dxa"/>
            <w:tcBorders>
              <w:top w:val="nil"/>
              <w:left w:val="nil"/>
              <w:bottom w:val="nil"/>
              <w:right w:val="nil"/>
            </w:tcBorders>
            <w:tcMar>
              <w:top w:w="128" w:type="dxa"/>
              <w:left w:w="43" w:type="dxa"/>
              <w:bottom w:w="43" w:type="dxa"/>
              <w:right w:w="43" w:type="dxa"/>
            </w:tcMar>
            <w:vAlign w:val="bottom"/>
          </w:tcPr>
          <w:p w14:paraId="3708C53B" w14:textId="77777777" w:rsidR="00EC1151" w:rsidRPr="007E60C5" w:rsidRDefault="00132E54" w:rsidP="007E60C5">
            <w:r w:rsidRPr="007E60C5">
              <w:t>2 068 520</w:t>
            </w:r>
          </w:p>
        </w:tc>
        <w:tc>
          <w:tcPr>
            <w:tcW w:w="980" w:type="dxa"/>
            <w:tcBorders>
              <w:top w:val="nil"/>
              <w:left w:val="nil"/>
              <w:bottom w:val="nil"/>
              <w:right w:val="nil"/>
            </w:tcBorders>
            <w:tcMar>
              <w:top w:w="128" w:type="dxa"/>
              <w:left w:w="43" w:type="dxa"/>
              <w:bottom w:w="43" w:type="dxa"/>
              <w:right w:w="43" w:type="dxa"/>
            </w:tcMar>
            <w:vAlign w:val="bottom"/>
          </w:tcPr>
          <w:p w14:paraId="668328A5" w14:textId="77777777" w:rsidR="00EC1151" w:rsidRPr="007E60C5" w:rsidRDefault="00132E54" w:rsidP="007E60C5">
            <w:r w:rsidRPr="007E60C5">
              <w:t>428 842</w:t>
            </w:r>
          </w:p>
        </w:tc>
        <w:tc>
          <w:tcPr>
            <w:tcW w:w="980" w:type="dxa"/>
            <w:tcBorders>
              <w:top w:val="nil"/>
              <w:left w:val="nil"/>
              <w:bottom w:val="nil"/>
              <w:right w:val="nil"/>
            </w:tcBorders>
            <w:tcMar>
              <w:top w:w="128" w:type="dxa"/>
              <w:left w:w="43" w:type="dxa"/>
              <w:bottom w:w="43" w:type="dxa"/>
              <w:right w:w="43" w:type="dxa"/>
            </w:tcMar>
            <w:vAlign w:val="bottom"/>
          </w:tcPr>
          <w:p w14:paraId="50BB3555" w14:textId="77777777" w:rsidR="00EC1151" w:rsidRPr="007E60C5" w:rsidRDefault="00132E54" w:rsidP="007E60C5">
            <w:r w:rsidRPr="007E60C5">
              <w:t>2 497 362</w:t>
            </w:r>
          </w:p>
        </w:tc>
        <w:tc>
          <w:tcPr>
            <w:tcW w:w="980" w:type="dxa"/>
            <w:tcBorders>
              <w:top w:val="nil"/>
              <w:left w:val="nil"/>
              <w:bottom w:val="nil"/>
              <w:right w:val="nil"/>
            </w:tcBorders>
            <w:tcMar>
              <w:top w:w="128" w:type="dxa"/>
              <w:left w:w="43" w:type="dxa"/>
              <w:bottom w:w="43" w:type="dxa"/>
              <w:right w:w="43" w:type="dxa"/>
            </w:tcMar>
            <w:vAlign w:val="bottom"/>
          </w:tcPr>
          <w:p w14:paraId="38F9CD3B" w14:textId="77777777" w:rsidR="00EC1151" w:rsidRPr="007E60C5" w:rsidRDefault="00132E54" w:rsidP="007E60C5">
            <w:r w:rsidRPr="007E60C5">
              <w:t>1 954 195</w:t>
            </w:r>
          </w:p>
        </w:tc>
        <w:tc>
          <w:tcPr>
            <w:tcW w:w="980" w:type="dxa"/>
            <w:tcBorders>
              <w:top w:val="nil"/>
              <w:left w:val="nil"/>
              <w:bottom w:val="nil"/>
              <w:right w:val="nil"/>
            </w:tcBorders>
            <w:tcMar>
              <w:top w:w="128" w:type="dxa"/>
              <w:left w:w="43" w:type="dxa"/>
              <w:bottom w:w="43" w:type="dxa"/>
              <w:right w:w="43" w:type="dxa"/>
            </w:tcMar>
            <w:vAlign w:val="bottom"/>
          </w:tcPr>
          <w:p w14:paraId="6243119F" w14:textId="77777777" w:rsidR="00EC1151" w:rsidRPr="007E60C5" w:rsidRDefault="00132E54" w:rsidP="007E60C5">
            <w:r w:rsidRPr="007E60C5">
              <w:t>233 532</w:t>
            </w:r>
          </w:p>
        </w:tc>
        <w:tc>
          <w:tcPr>
            <w:tcW w:w="980" w:type="dxa"/>
            <w:tcBorders>
              <w:top w:val="nil"/>
              <w:left w:val="nil"/>
              <w:bottom w:val="nil"/>
              <w:right w:val="nil"/>
            </w:tcBorders>
            <w:tcMar>
              <w:top w:w="128" w:type="dxa"/>
              <w:left w:w="43" w:type="dxa"/>
              <w:bottom w:w="43" w:type="dxa"/>
              <w:right w:w="43" w:type="dxa"/>
            </w:tcMar>
            <w:vAlign w:val="bottom"/>
          </w:tcPr>
          <w:p w14:paraId="4207DBA6" w14:textId="77777777" w:rsidR="00EC1151" w:rsidRPr="007E60C5" w:rsidRDefault="00132E54" w:rsidP="007E60C5">
            <w:r w:rsidRPr="007E60C5">
              <w:t>2 187 727</w:t>
            </w:r>
          </w:p>
        </w:tc>
        <w:tc>
          <w:tcPr>
            <w:tcW w:w="980" w:type="dxa"/>
            <w:tcBorders>
              <w:top w:val="nil"/>
              <w:left w:val="nil"/>
              <w:bottom w:val="nil"/>
              <w:right w:val="nil"/>
            </w:tcBorders>
            <w:tcMar>
              <w:top w:w="128" w:type="dxa"/>
              <w:left w:w="43" w:type="dxa"/>
              <w:bottom w:w="43" w:type="dxa"/>
              <w:right w:w="43" w:type="dxa"/>
            </w:tcMar>
            <w:vAlign w:val="bottom"/>
          </w:tcPr>
          <w:p w14:paraId="428255CF" w14:textId="77777777" w:rsidR="00EC1151" w:rsidRPr="007E60C5" w:rsidRDefault="00132E54" w:rsidP="007E60C5">
            <w:r w:rsidRPr="007E60C5">
              <w:t>-309 635</w:t>
            </w:r>
          </w:p>
        </w:tc>
      </w:tr>
      <w:tr w:rsidR="00EC1151" w:rsidRPr="007E60C5" w14:paraId="090A9CAF" w14:textId="77777777" w:rsidTr="007E60C5">
        <w:trPr>
          <w:trHeight w:val="380"/>
        </w:trPr>
        <w:tc>
          <w:tcPr>
            <w:tcW w:w="1320" w:type="dxa"/>
            <w:tcBorders>
              <w:top w:val="nil"/>
              <w:left w:val="nil"/>
              <w:bottom w:val="nil"/>
              <w:right w:val="nil"/>
            </w:tcBorders>
            <w:tcMar>
              <w:top w:w="128" w:type="dxa"/>
              <w:left w:w="43" w:type="dxa"/>
              <w:bottom w:w="43" w:type="dxa"/>
              <w:right w:w="43" w:type="dxa"/>
            </w:tcMar>
          </w:tcPr>
          <w:p w14:paraId="56373372" w14:textId="77777777" w:rsidR="00EC1151" w:rsidRPr="007E60C5" w:rsidRDefault="00132E54" w:rsidP="007E60C5">
            <w:r w:rsidRPr="007E60C5">
              <w:t>Vietnam</w:t>
            </w:r>
          </w:p>
        </w:tc>
        <w:tc>
          <w:tcPr>
            <w:tcW w:w="980" w:type="dxa"/>
            <w:tcBorders>
              <w:top w:val="nil"/>
              <w:left w:val="nil"/>
              <w:bottom w:val="nil"/>
              <w:right w:val="nil"/>
            </w:tcBorders>
            <w:tcMar>
              <w:top w:w="128" w:type="dxa"/>
              <w:left w:w="43" w:type="dxa"/>
              <w:bottom w:w="43" w:type="dxa"/>
              <w:right w:w="43" w:type="dxa"/>
            </w:tcMar>
            <w:vAlign w:val="bottom"/>
          </w:tcPr>
          <w:p w14:paraId="1EBD8398"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76E1643"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5590373"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42E616F6"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00BC073" w14:textId="77777777" w:rsidR="00EC1151" w:rsidRPr="007E60C5" w:rsidRDefault="00132E54" w:rsidP="007E60C5">
            <w:r w:rsidRPr="007E60C5">
              <w:t>1 996</w:t>
            </w:r>
          </w:p>
        </w:tc>
        <w:tc>
          <w:tcPr>
            <w:tcW w:w="980" w:type="dxa"/>
            <w:tcBorders>
              <w:top w:val="nil"/>
              <w:left w:val="nil"/>
              <w:bottom w:val="nil"/>
              <w:right w:val="nil"/>
            </w:tcBorders>
            <w:tcMar>
              <w:top w:w="128" w:type="dxa"/>
              <w:left w:w="43" w:type="dxa"/>
              <w:bottom w:w="43" w:type="dxa"/>
              <w:right w:w="43" w:type="dxa"/>
            </w:tcMar>
            <w:vAlign w:val="bottom"/>
          </w:tcPr>
          <w:p w14:paraId="2DE2B087" w14:textId="77777777" w:rsidR="00EC1151" w:rsidRPr="007E60C5" w:rsidRDefault="00132E54" w:rsidP="007E60C5">
            <w:r w:rsidRPr="007E60C5">
              <w:t>1 996</w:t>
            </w:r>
          </w:p>
        </w:tc>
        <w:tc>
          <w:tcPr>
            <w:tcW w:w="980" w:type="dxa"/>
            <w:tcBorders>
              <w:top w:val="nil"/>
              <w:left w:val="nil"/>
              <w:bottom w:val="nil"/>
              <w:right w:val="nil"/>
            </w:tcBorders>
            <w:tcMar>
              <w:top w:w="128" w:type="dxa"/>
              <w:left w:w="43" w:type="dxa"/>
              <w:bottom w:w="43" w:type="dxa"/>
              <w:right w:w="43" w:type="dxa"/>
            </w:tcMar>
            <w:vAlign w:val="bottom"/>
          </w:tcPr>
          <w:p w14:paraId="6C9B0016"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15F2C0E"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0B29C378"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5C3C96C7"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1B713560"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6119589F" w14:textId="77777777" w:rsidR="00EC1151" w:rsidRPr="007E60C5" w:rsidRDefault="00132E54" w:rsidP="007E60C5">
            <w:r w:rsidRPr="007E60C5">
              <w:t>0</w:t>
            </w:r>
          </w:p>
        </w:tc>
        <w:tc>
          <w:tcPr>
            <w:tcW w:w="980" w:type="dxa"/>
            <w:tcBorders>
              <w:top w:val="nil"/>
              <w:left w:val="nil"/>
              <w:bottom w:val="nil"/>
              <w:right w:val="nil"/>
            </w:tcBorders>
            <w:tcMar>
              <w:top w:w="128" w:type="dxa"/>
              <w:left w:w="43" w:type="dxa"/>
              <w:bottom w:w="43" w:type="dxa"/>
              <w:right w:w="43" w:type="dxa"/>
            </w:tcMar>
            <w:vAlign w:val="bottom"/>
          </w:tcPr>
          <w:p w14:paraId="2469C72C" w14:textId="77777777" w:rsidR="00EC1151" w:rsidRPr="007E60C5" w:rsidRDefault="00132E54" w:rsidP="007E60C5">
            <w:r w:rsidRPr="007E60C5">
              <w:t>0</w:t>
            </w:r>
          </w:p>
        </w:tc>
      </w:tr>
      <w:tr w:rsidR="00EC1151" w:rsidRPr="007E60C5" w14:paraId="344EB4A2" w14:textId="77777777" w:rsidTr="007E60C5">
        <w:trPr>
          <w:trHeight w:val="380"/>
        </w:trPr>
        <w:tc>
          <w:tcPr>
            <w:tcW w:w="1320" w:type="dxa"/>
            <w:tcBorders>
              <w:top w:val="nil"/>
              <w:left w:val="nil"/>
              <w:bottom w:val="single" w:sz="4" w:space="0" w:color="000000"/>
              <w:right w:val="nil"/>
            </w:tcBorders>
            <w:tcMar>
              <w:top w:w="128" w:type="dxa"/>
              <w:left w:w="43" w:type="dxa"/>
              <w:bottom w:w="43" w:type="dxa"/>
              <w:right w:w="43" w:type="dxa"/>
            </w:tcMar>
          </w:tcPr>
          <w:p w14:paraId="772993CD" w14:textId="77777777" w:rsidR="00EC1151" w:rsidRPr="007E60C5" w:rsidRDefault="00132E54" w:rsidP="007E60C5">
            <w:r w:rsidRPr="007E60C5">
              <w:lastRenderedPageBreak/>
              <w:t>Østerrike</w:t>
            </w:r>
          </w:p>
        </w:tc>
        <w:tc>
          <w:tcPr>
            <w:tcW w:w="980" w:type="dxa"/>
            <w:tcBorders>
              <w:top w:val="nil"/>
              <w:left w:val="nil"/>
              <w:bottom w:val="nil"/>
              <w:right w:val="nil"/>
            </w:tcBorders>
            <w:tcMar>
              <w:top w:w="128" w:type="dxa"/>
              <w:left w:w="43" w:type="dxa"/>
              <w:bottom w:w="43" w:type="dxa"/>
              <w:right w:w="43" w:type="dxa"/>
            </w:tcMar>
            <w:vAlign w:val="bottom"/>
          </w:tcPr>
          <w:p w14:paraId="11182273" w14:textId="77777777" w:rsidR="00EC1151" w:rsidRPr="007E60C5" w:rsidRDefault="00132E54" w:rsidP="007E60C5">
            <w:r w:rsidRPr="007E60C5">
              <w:t>20 592</w:t>
            </w:r>
          </w:p>
        </w:tc>
        <w:tc>
          <w:tcPr>
            <w:tcW w:w="980" w:type="dxa"/>
            <w:tcBorders>
              <w:top w:val="nil"/>
              <w:left w:val="nil"/>
              <w:bottom w:val="nil"/>
              <w:right w:val="nil"/>
            </w:tcBorders>
            <w:tcMar>
              <w:top w:w="128" w:type="dxa"/>
              <w:left w:w="43" w:type="dxa"/>
              <w:bottom w:w="43" w:type="dxa"/>
              <w:right w:w="43" w:type="dxa"/>
            </w:tcMar>
            <w:vAlign w:val="bottom"/>
          </w:tcPr>
          <w:p w14:paraId="65EE5CBC" w14:textId="77777777" w:rsidR="00EC1151" w:rsidRPr="007E60C5" w:rsidRDefault="00132E54" w:rsidP="007E60C5">
            <w:r w:rsidRPr="007E60C5">
              <w:t>8 513</w:t>
            </w:r>
          </w:p>
        </w:tc>
        <w:tc>
          <w:tcPr>
            <w:tcW w:w="980" w:type="dxa"/>
            <w:tcBorders>
              <w:top w:val="nil"/>
              <w:left w:val="nil"/>
              <w:bottom w:val="nil"/>
              <w:right w:val="nil"/>
            </w:tcBorders>
            <w:tcMar>
              <w:top w:w="128" w:type="dxa"/>
              <w:left w:w="43" w:type="dxa"/>
              <w:bottom w:w="43" w:type="dxa"/>
              <w:right w:w="43" w:type="dxa"/>
            </w:tcMar>
            <w:vAlign w:val="bottom"/>
          </w:tcPr>
          <w:p w14:paraId="046872AA" w14:textId="77777777" w:rsidR="00EC1151" w:rsidRPr="007E60C5" w:rsidRDefault="00132E54" w:rsidP="007E60C5">
            <w:r w:rsidRPr="007E60C5">
              <w:t>29 105</w:t>
            </w:r>
          </w:p>
        </w:tc>
        <w:tc>
          <w:tcPr>
            <w:tcW w:w="980" w:type="dxa"/>
            <w:tcBorders>
              <w:top w:val="nil"/>
              <w:left w:val="nil"/>
              <w:bottom w:val="nil"/>
              <w:right w:val="nil"/>
            </w:tcBorders>
            <w:tcMar>
              <w:top w:w="128" w:type="dxa"/>
              <w:left w:w="43" w:type="dxa"/>
              <w:bottom w:w="43" w:type="dxa"/>
              <w:right w:w="43" w:type="dxa"/>
            </w:tcMar>
            <w:vAlign w:val="bottom"/>
          </w:tcPr>
          <w:p w14:paraId="3603997B" w14:textId="77777777" w:rsidR="00EC1151" w:rsidRPr="007E60C5" w:rsidRDefault="00132E54" w:rsidP="007E60C5">
            <w:r w:rsidRPr="007E60C5">
              <w:t>16 650</w:t>
            </w:r>
          </w:p>
        </w:tc>
        <w:tc>
          <w:tcPr>
            <w:tcW w:w="980" w:type="dxa"/>
            <w:tcBorders>
              <w:top w:val="nil"/>
              <w:left w:val="nil"/>
              <w:bottom w:val="nil"/>
              <w:right w:val="nil"/>
            </w:tcBorders>
            <w:tcMar>
              <w:top w:w="128" w:type="dxa"/>
              <w:left w:w="43" w:type="dxa"/>
              <w:bottom w:w="43" w:type="dxa"/>
              <w:right w:w="43" w:type="dxa"/>
            </w:tcMar>
            <w:vAlign w:val="bottom"/>
          </w:tcPr>
          <w:p w14:paraId="4323E697" w14:textId="77777777" w:rsidR="00EC1151" w:rsidRPr="007E60C5" w:rsidRDefault="00132E54" w:rsidP="007E60C5">
            <w:r w:rsidRPr="007E60C5">
              <w:t>32 416</w:t>
            </w:r>
          </w:p>
        </w:tc>
        <w:tc>
          <w:tcPr>
            <w:tcW w:w="980" w:type="dxa"/>
            <w:tcBorders>
              <w:top w:val="nil"/>
              <w:left w:val="nil"/>
              <w:bottom w:val="nil"/>
              <w:right w:val="nil"/>
            </w:tcBorders>
            <w:tcMar>
              <w:top w:w="128" w:type="dxa"/>
              <w:left w:w="43" w:type="dxa"/>
              <w:bottom w:w="43" w:type="dxa"/>
              <w:right w:w="43" w:type="dxa"/>
            </w:tcMar>
            <w:vAlign w:val="bottom"/>
          </w:tcPr>
          <w:p w14:paraId="5351FFB4" w14:textId="77777777" w:rsidR="00EC1151" w:rsidRPr="007E60C5" w:rsidRDefault="00132E54" w:rsidP="007E60C5">
            <w:r w:rsidRPr="007E60C5">
              <w:t>49 066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BCB75DC" w14:textId="77777777" w:rsidR="00EC1151" w:rsidRPr="007E60C5" w:rsidRDefault="00132E54" w:rsidP="007E60C5">
            <w:r w:rsidRPr="007E60C5">
              <w:t>10 576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77527C1" w14:textId="77777777" w:rsidR="00EC1151" w:rsidRPr="007E60C5" w:rsidRDefault="00132E54" w:rsidP="007E60C5">
            <w:r w:rsidRPr="007E60C5">
              <w:t>14 333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482DEC0" w14:textId="77777777" w:rsidR="00EC1151" w:rsidRPr="007E60C5" w:rsidRDefault="00132E54" w:rsidP="007E60C5">
            <w:r w:rsidRPr="007E60C5">
              <w:t>24 909</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BA811BD" w14:textId="77777777" w:rsidR="00EC1151" w:rsidRPr="007E60C5" w:rsidRDefault="00132E54" w:rsidP="007E60C5">
            <w:r w:rsidRPr="007E60C5">
              <w:t>13 712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9BD5D05" w14:textId="77777777" w:rsidR="00EC1151" w:rsidRPr="007E60C5" w:rsidRDefault="00132E54" w:rsidP="007E60C5">
            <w:r w:rsidRPr="007E60C5">
              <w:t>2 644</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0A66F19" w14:textId="77777777" w:rsidR="00EC1151" w:rsidRPr="007E60C5" w:rsidRDefault="00132E54" w:rsidP="007E60C5">
            <w:r w:rsidRPr="007E60C5">
              <w:t>16 356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C00C33D" w14:textId="77777777" w:rsidR="00EC1151" w:rsidRPr="007E60C5" w:rsidRDefault="00132E54" w:rsidP="007E60C5">
            <w:r w:rsidRPr="007E60C5">
              <w:t>-8 553</w:t>
            </w:r>
          </w:p>
        </w:tc>
      </w:tr>
      <w:tr w:rsidR="00EC1151" w:rsidRPr="007E60C5" w14:paraId="766433AB" w14:textId="77777777" w:rsidTr="007E60C5">
        <w:trPr>
          <w:trHeight w:val="380"/>
        </w:trPr>
        <w:tc>
          <w:tcPr>
            <w:tcW w:w="1320" w:type="dxa"/>
            <w:tcBorders>
              <w:top w:val="single" w:sz="4" w:space="0" w:color="000000"/>
              <w:left w:val="nil"/>
              <w:bottom w:val="single" w:sz="4" w:space="0" w:color="000000"/>
              <w:right w:val="nil"/>
            </w:tcBorders>
            <w:tcMar>
              <w:top w:w="128" w:type="dxa"/>
              <w:left w:w="43" w:type="dxa"/>
              <w:bottom w:w="43" w:type="dxa"/>
              <w:right w:w="43" w:type="dxa"/>
            </w:tcMar>
          </w:tcPr>
          <w:p w14:paraId="4A746A8A" w14:textId="77777777" w:rsidR="00EC1151" w:rsidRPr="007E60C5" w:rsidRDefault="00132E54" w:rsidP="007E60C5">
            <w:r w:rsidRPr="007E60C5">
              <w:t>Totalt</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28191B" w14:textId="77777777" w:rsidR="00EC1151" w:rsidRPr="007E60C5" w:rsidRDefault="00132E54" w:rsidP="007E60C5">
            <w:r w:rsidRPr="007E60C5">
              <w:t>3 201 215</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580D01" w14:textId="77777777" w:rsidR="00EC1151" w:rsidRPr="007E60C5" w:rsidRDefault="00132E54" w:rsidP="007E60C5">
            <w:r w:rsidRPr="007E60C5">
              <w:t>1 232 957</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F7C44A" w14:textId="77777777" w:rsidR="00EC1151" w:rsidRPr="007E60C5" w:rsidRDefault="00132E54" w:rsidP="007E60C5">
            <w:r w:rsidRPr="007E60C5">
              <w:t>4 434 172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23E7F" w14:textId="77777777" w:rsidR="00EC1151" w:rsidRPr="007E60C5" w:rsidRDefault="00132E54" w:rsidP="007E60C5">
            <w:r w:rsidRPr="007E60C5">
              <w:t>4 954 104</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947277" w14:textId="77777777" w:rsidR="00EC1151" w:rsidRPr="007E60C5" w:rsidRDefault="00132E54" w:rsidP="007E60C5">
            <w:r w:rsidRPr="007E60C5">
              <w:t>1 240 440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82163" w14:textId="77777777" w:rsidR="00EC1151" w:rsidRPr="007E60C5" w:rsidRDefault="00132E54" w:rsidP="007E60C5">
            <w:r w:rsidRPr="007E60C5">
              <w:t>6 194 544</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25AADB" w14:textId="77777777" w:rsidR="00EC1151" w:rsidRPr="007E60C5" w:rsidRDefault="00132E54" w:rsidP="007E60C5">
            <w:r w:rsidRPr="007E60C5">
              <w:t>4 746 222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186FDE" w14:textId="77777777" w:rsidR="00EC1151" w:rsidRPr="007E60C5" w:rsidRDefault="00132E54" w:rsidP="007E60C5">
            <w:r w:rsidRPr="007E60C5">
              <w:t>1 233 296</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88F75" w14:textId="77777777" w:rsidR="00EC1151" w:rsidRPr="007E60C5" w:rsidRDefault="00132E54" w:rsidP="007E60C5">
            <w:r w:rsidRPr="007E60C5">
              <w:t>5 979 518</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F4666E" w14:textId="77777777" w:rsidR="00EC1151" w:rsidRPr="007E60C5" w:rsidRDefault="00132E54" w:rsidP="007E60C5">
            <w:r w:rsidRPr="007E60C5">
              <w:t>6 480 026</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0A4528" w14:textId="77777777" w:rsidR="00EC1151" w:rsidRPr="007E60C5" w:rsidRDefault="00132E54" w:rsidP="007E60C5">
            <w:r w:rsidRPr="007E60C5">
              <w:t>793 276</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0BD60A" w14:textId="77777777" w:rsidR="00EC1151" w:rsidRPr="007E60C5" w:rsidRDefault="00132E54" w:rsidP="007E60C5">
            <w:r w:rsidRPr="007E60C5">
              <w:t>7 273 302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1F148D" w14:textId="77777777" w:rsidR="00EC1151" w:rsidRPr="007E60C5" w:rsidRDefault="00132E54" w:rsidP="007E60C5">
            <w:r w:rsidRPr="007E60C5">
              <w:t>1 293 784</w:t>
            </w:r>
          </w:p>
        </w:tc>
      </w:tr>
    </w:tbl>
    <w:p w14:paraId="7D1F2E23" w14:textId="77777777" w:rsidR="00EC1151" w:rsidRPr="007E60C5" w:rsidRDefault="00EC1151" w:rsidP="007E60C5">
      <w:pPr>
        <w:pStyle w:val="Tabellnavn"/>
      </w:pPr>
    </w:p>
    <w:p w14:paraId="303A0135" w14:textId="77777777" w:rsidR="00EC1151" w:rsidRPr="007E60C5" w:rsidRDefault="00132E54" w:rsidP="007E60C5">
      <w:pPr>
        <w:pStyle w:val="tabell-noter"/>
        <w:rPr>
          <w:rStyle w:val="skrift-hevet"/>
        </w:rPr>
      </w:pPr>
      <w:r w:rsidRPr="007E60C5">
        <w:rPr>
          <w:rStyle w:val="skrift-hevet"/>
        </w:rPr>
        <w:t>1</w:t>
      </w:r>
      <w:r w:rsidRPr="007E60C5">
        <w:tab/>
        <w:t>Omfatter utførsel til NATO</w:t>
      </w:r>
    </w:p>
    <w:p w14:paraId="3C4D17E9" w14:textId="77777777" w:rsidR="00EC1151" w:rsidRPr="007E60C5" w:rsidRDefault="00132E54" w:rsidP="007E60C5">
      <w:pPr>
        <w:pStyle w:val="tabell-noter"/>
      </w:pPr>
      <w:r w:rsidRPr="007E60C5">
        <w:rPr>
          <w:rStyle w:val="skrift-hevet"/>
        </w:rPr>
        <w:t>2</w:t>
      </w:r>
      <w:r w:rsidRPr="007E60C5">
        <w:tab/>
        <w:t>Gjelder eksport av skuddsikre hjelmer til mineryddere.</w:t>
      </w:r>
    </w:p>
    <w:p w14:paraId="749B0E52" w14:textId="77777777" w:rsidR="00EC1151" w:rsidRPr="007E60C5" w:rsidRDefault="00132E54" w:rsidP="007E60C5">
      <w:pPr>
        <w:pStyle w:val="Overskrift2"/>
      </w:pPr>
      <w:r w:rsidRPr="007E60C5">
        <w:t xml:space="preserve">Eksport av forsvarsmateriell </w:t>
      </w:r>
      <w:r w:rsidRPr="007E60C5">
        <w:br/>
        <w:t>fordelt på land og varekategorier</w:t>
      </w:r>
    </w:p>
    <w:p w14:paraId="7B816755" w14:textId="77777777" w:rsidR="00EC1151" w:rsidRPr="007E60C5" w:rsidRDefault="00132E54" w:rsidP="007E60C5">
      <w:r w:rsidRPr="007E60C5">
        <w:t>Tabell 9.4 gir en detaljert oversikt over hvilke land som har mottatt forsvarsmateriell fra norske bedrifter i 2022. Tabellen beskriver hvilke vare-kategorier som er eksportert, og omfatter også tilhørende deler og komponenter.</w:t>
      </w:r>
    </w:p>
    <w:p w14:paraId="7753D9A7" w14:textId="66D1D427" w:rsidR="007E60C5" w:rsidRPr="007E60C5" w:rsidRDefault="007E60C5" w:rsidP="007E60C5">
      <w:pPr>
        <w:pStyle w:val="tabell-tittel"/>
      </w:pPr>
      <w:r w:rsidRPr="007E60C5">
        <w:t>Eksport av forsvarsmateriell i 2022 fordelt på land og varekategorier i Liste I (i 1000 NOK)</w:t>
      </w:r>
    </w:p>
    <w:p w14:paraId="1DC0DA89" w14:textId="77777777" w:rsidR="00EC1151" w:rsidRPr="007E60C5" w:rsidRDefault="00132E54" w:rsidP="007E60C5">
      <w:pPr>
        <w:pStyle w:val="Tabellnavn"/>
      </w:pPr>
      <w:r w:rsidRPr="007E60C5">
        <w:t>07J1xx2</w:t>
      </w:r>
    </w:p>
    <w:tbl>
      <w:tblPr>
        <w:tblW w:w="0" w:type="auto"/>
        <w:tblCellMar>
          <w:top w:w="120" w:type="dxa"/>
          <w:left w:w="43" w:type="dxa"/>
          <w:bottom w:w="43" w:type="dxa"/>
          <w:right w:w="43" w:type="dxa"/>
        </w:tblCellMar>
        <w:tblLook w:val="0000" w:firstRow="0" w:lastRow="0" w:firstColumn="0" w:lastColumn="0" w:noHBand="0" w:noVBand="0"/>
      </w:tblPr>
      <w:tblGrid>
        <w:gridCol w:w="1108"/>
        <w:gridCol w:w="1383"/>
        <w:gridCol w:w="7235"/>
        <w:gridCol w:w="1123"/>
        <w:gridCol w:w="1030"/>
        <w:gridCol w:w="1046"/>
        <w:gridCol w:w="1169"/>
      </w:tblGrid>
      <w:tr w:rsidR="00EC1151" w:rsidRPr="007E60C5" w14:paraId="794FD58B" w14:textId="77777777" w:rsidTr="00A20D66">
        <w:trPr>
          <w:trHeight w:val="600"/>
        </w:trPr>
        <w:tc>
          <w:tcPr>
            <w:tcW w:w="0" w:type="auto"/>
            <w:tcBorders>
              <w:top w:val="single" w:sz="4" w:space="0" w:color="000000"/>
              <w:left w:val="nil"/>
              <w:bottom w:val="single" w:sz="4" w:space="0" w:color="000000"/>
              <w:right w:val="nil"/>
            </w:tcBorders>
            <w:tcMar>
              <w:top w:w="120" w:type="dxa"/>
              <w:left w:w="43" w:type="dxa"/>
              <w:bottom w:w="43" w:type="dxa"/>
              <w:right w:w="43" w:type="dxa"/>
            </w:tcMar>
            <w:vAlign w:val="bottom"/>
          </w:tcPr>
          <w:p w14:paraId="34571F8F" w14:textId="77777777" w:rsidR="00EC1151" w:rsidRPr="007E60C5" w:rsidRDefault="00132E54" w:rsidP="007E60C5">
            <w:r w:rsidRPr="007E60C5">
              <w:t>Land</w:t>
            </w:r>
          </w:p>
        </w:tc>
        <w:tc>
          <w:tcPr>
            <w:tcW w:w="0" w:type="auto"/>
            <w:tcBorders>
              <w:top w:val="single" w:sz="4" w:space="0" w:color="000000"/>
              <w:left w:val="nil"/>
              <w:bottom w:val="single" w:sz="4" w:space="0" w:color="000000"/>
              <w:right w:val="nil"/>
            </w:tcBorders>
            <w:tcMar>
              <w:top w:w="120" w:type="dxa"/>
              <w:left w:w="43" w:type="dxa"/>
              <w:bottom w:w="43" w:type="dxa"/>
              <w:right w:w="43" w:type="dxa"/>
            </w:tcMar>
            <w:vAlign w:val="bottom"/>
          </w:tcPr>
          <w:p w14:paraId="0D627177" w14:textId="77777777" w:rsidR="00EC1151" w:rsidRPr="007E60C5" w:rsidRDefault="00132E54" w:rsidP="007E60C5">
            <w:r w:rsidRPr="007E60C5">
              <w:t xml:space="preserve">Posisjon i </w:t>
            </w:r>
            <w:proofErr w:type="spellStart"/>
            <w:r w:rsidRPr="007E60C5">
              <w:t>varelisten</w:t>
            </w:r>
            <w:proofErr w:type="spellEnd"/>
          </w:p>
        </w:tc>
        <w:tc>
          <w:tcPr>
            <w:tcW w:w="0" w:type="auto"/>
            <w:tcBorders>
              <w:top w:val="single" w:sz="4" w:space="0" w:color="000000"/>
              <w:left w:val="nil"/>
              <w:bottom w:val="single" w:sz="4" w:space="0" w:color="000000"/>
              <w:right w:val="nil"/>
            </w:tcBorders>
            <w:tcMar>
              <w:top w:w="120" w:type="dxa"/>
              <w:left w:w="43" w:type="dxa"/>
              <w:bottom w:w="43" w:type="dxa"/>
              <w:right w:w="43" w:type="dxa"/>
            </w:tcMar>
            <w:vAlign w:val="bottom"/>
          </w:tcPr>
          <w:p w14:paraId="14A7A4C5" w14:textId="77777777" w:rsidR="00EC1151" w:rsidRPr="007E60C5" w:rsidRDefault="00132E54" w:rsidP="007E60C5">
            <w:r w:rsidRPr="007E60C5">
              <w:t>Karakteristikk</w:t>
            </w:r>
          </w:p>
        </w:tc>
        <w:tc>
          <w:tcPr>
            <w:tcW w:w="0" w:type="auto"/>
            <w:tcBorders>
              <w:top w:val="single" w:sz="4" w:space="0" w:color="000000"/>
              <w:left w:val="nil"/>
              <w:bottom w:val="single" w:sz="4" w:space="0" w:color="000000"/>
              <w:right w:val="nil"/>
            </w:tcBorders>
            <w:tcMar>
              <w:top w:w="120" w:type="dxa"/>
              <w:left w:w="43" w:type="dxa"/>
              <w:bottom w:w="43" w:type="dxa"/>
              <w:right w:w="43" w:type="dxa"/>
            </w:tcMar>
            <w:vAlign w:val="bottom"/>
          </w:tcPr>
          <w:p w14:paraId="7E68D86E" w14:textId="77777777" w:rsidR="00EC1151" w:rsidRPr="007E60C5" w:rsidRDefault="00132E54" w:rsidP="007E60C5">
            <w:r w:rsidRPr="007E60C5">
              <w:t>A-materiell</w:t>
            </w:r>
          </w:p>
        </w:tc>
        <w:tc>
          <w:tcPr>
            <w:tcW w:w="0" w:type="auto"/>
            <w:tcBorders>
              <w:top w:val="single" w:sz="4" w:space="0" w:color="000000"/>
              <w:left w:val="nil"/>
              <w:bottom w:val="single" w:sz="4" w:space="0" w:color="000000"/>
              <w:right w:val="nil"/>
            </w:tcBorders>
            <w:tcMar>
              <w:top w:w="120" w:type="dxa"/>
              <w:left w:w="43" w:type="dxa"/>
              <w:bottom w:w="43" w:type="dxa"/>
              <w:right w:w="43" w:type="dxa"/>
            </w:tcMar>
            <w:vAlign w:val="bottom"/>
          </w:tcPr>
          <w:p w14:paraId="1743DD03" w14:textId="77777777" w:rsidR="00EC1151" w:rsidRPr="007E60C5" w:rsidRDefault="00132E54" w:rsidP="007E60C5">
            <w:r w:rsidRPr="007E60C5">
              <w:t>B-materiell</w:t>
            </w:r>
          </w:p>
        </w:tc>
        <w:tc>
          <w:tcPr>
            <w:tcW w:w="0" w:type="auto"/>
            <w:tcBorders>
              <w:top w:val="single" w:sz="4" w:space="0" w:color="000000"/>
              <w:left w:val="nil"/>
              <w:bottom w:val="single" w:sz="4" w:space="0" w:color="000000"/>
              <w:right w:val="nil"/>
            </w:tcBorders>
            <w:tcMar>
              <w:top w:w="120" w:type="dxa"/>
              <w:left w:w="43" w:type="dxa"/>
              <w:bottom w:w="43" w:type="dxa"/>
              <w:right w:w="43" w:type="dxa"/>
            </w:tcMar>
            <w:vAlign w:val="bottom"/>
          </w:tcPr>
          <w:p w14:paraId="2182890B" w14:textId="77777777" w:rsidR="00EC1151" w:rsidRPr="007E60C5" w:rsidRDefault="00132E54" w:rsidP="007E60C5">
            <w:r w:rsidRPr="007E60C5">
              <w:t xml:space="preserve">Sum </w:t>
            </w:r>
          </w:p>
        </w:tc>
        <w:tc>
          <w:tcPr>
            <w:tcW w:w="0" w:type="auto"/>
            <w:tcBorders>
              <w:top w:val="single" w:sz="4" w:space="0" w:color="000000"/>
              <w:left w:val="nil"/>
              <w:bottom w:val="single" w:sz="4" w:space="0" w:color="000000"/>
              <w:right w:val="nil"/>
            </w:tcBorders>
            <w:tcMar>
              <w:top w:w="120" w:type="dxa"/>
              <w:left w:w="43" w:type="dxa"/>
              <w:bottom w:w="43" w:type="dxa"/>
              <w:right w:w="43" w:type="dxa"/>
            </w:tcMar>
            <w:vAlign w:val="bottom"/>
          </w:tcPr>
          <w:p w14:paraId="27D03361" w14:textId="77777777" w:rsidR="00EC1151" w:rsidRPr="007E60C5" w:rsidRDefault="00132E54" w:rsidP="007E60C5">
            <w:r w:rsidRPr="007E60C5">
              <w:t>Total (A+B)</w:t>
            </w:r>
          </w:p>
        </w:tc>
      </w:tr>
      <w:tr w:rsidR="00EC1151" w:rsidRPr="007E60C5" w14:paraId="63A03699"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06C03660" w14:textId="77777777" w:rsidR="00EC1151" w:rsidRPr="007E60C5" w:rsidRDefault="00132E54" w:rsidP="007E60C5">
            <w:r w:rsidRPr="007E60C5">
              <w:t>Albania</w:t>
            </w:r>
          </w:p>
        </w:tc>
        <w:tc>
          <w:tcPr>
            <w:tcW w:w="0" w:type="auto"/>
            <w:tcBorders>
              <w:top w:val="single" w:sz="4" w:space="0" w:color="000000"/>
              <w:left w:val="nil"/>
              <w:bottom w:val="nil"/>
              <w:right w:val="nil"/>
            </w:tcBorders>
            <w:tcMar>
              <w:top w:w="120" w:type="dxa"/>
              <w:left w:w="43" w:type="dxa"/>
              <w:bottom w:w="43" w:type="dxa"/>
              <w:right w:w="43" w:type="dxa"/>
            </w:tcMar>
          </w:tcPr>
          <w:p w14:paraId="16F2C48A" w14:textId="77777777" w:rsidR="00EC1151" w:rsidRPr="007E60C5" w:rsidRDefault="00132E54" w:rsidP="007E60C5">
            <w:r w:rsidRPr="007E60C5">
              <w:t>ML11</w:t>
            </w:r>
          </w:p>
        </w:tc>
        <w:tc>
          <w:tcPr>
            <w:tcW w:w="0" w:type="auto"/>
            <w:tcBorders>
              <w:top w:val="single" w:sz="4" w:space="0" w:color="000000"/>
              <w:left w:val="nil"/>
              <w:bottom w:val="nil"/>
              <w:right w:val="nil"/>
            </w:tcBorders>
            <w:tcMar>
              <w:top w:w="120" w:type="dxa"/>
              <w:left w:w="43" w:type="dxa"/>
              <w:bottom w:w="43" w:type="dxa"/>
              <w:right w:w="43" w:type="dxa"/>
            </w:tcMar>
          </w:tcPr>
          <w:p w14:paraId="7A6A966E"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619F1EB"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C62BD3C" w14:textId="77777777" w:rsidR="00EC1151" w:rsidRPr="007E60C5" w:rsidRDefault="00132E54" w:rsidP="007E60C5">
            <w:r w:rsidRPr="007E60C5">
              <w:t>1 938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30259C0" w14:textId="77777777" w:rsidR="00EC1151" w:rsidRPr="007E60C5" w:rsidRDefault="00132E54" w:rsidP="007E60C5">
            <w:r w:rsidRPr="007E60C5">
              <w:t>1 938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C39E202" w14:textId="77777777" w:rsidR="00EC1151" w:rsidRPr="007E60C5" w:rsidRDefault="00132E54" w:rsidP="007E60C5">
            <w:r w:rsidRPr="007E60C5">
              <w:t xml:space="preserve"> </w:t>
            </w:r>
          </w:p>
        </w:tc>
      </w:tr>
      <w:tr w:rsidR="00EC1151" w:rsidRPr="007E60C5" w14:paraId="13B9BE66"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145B7D8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4EC484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479D1B7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13377F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E8F74A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07C51F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C604165" w14:textId="77777777" w:rsidR="00EC1151" w:rsidRPr="007E60C5" w:rsidRDefault="00132E54" w:rsidP="007E60C5">
            <w:r w:rsidRPr="007E60C5">
              <w:t>1 938</w:t>
            </w:r>
          </w:p>
        </w:tc>
      </w:tr>
      <w:tr w:rsidR="00EC1151" w:rsidRPr="007E60C5" w14:paraId="6BD41BA6"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57CA0886" w14:textId="77777777" w:rsidR="00EC1151" w:rsidRPr="007E60C5" w:rsidRDefault="00132E54" w:rsidP="007E60C5">
            <w:r w:rsidRPr="007E60C5">
              <w:t>Australia</w:t>
            </w:r>
          </w:p>
        </w:tc>
        <w:tc>
          <w:tcPr>
            <w:tcW w:w="0" w:type="auto"/>
            <w:tcBorders>
              <w:top w:val="single" w:sz="4" w:space="0" w:color="000000"/>
              <w:left w:val="nil"/>
              <w:bottom w:val="nil"/>
              <w:right w:val="nil"/>
            </w:tcBorders>
            <w:tcMar>
              <w:top w:w="120" w:type="dxa"/>
              <w:left w:w="43" w:type="dxa"/>
              <w:bottom w:w="43" w:type="dxa"/>
              <w:right w:w="43" w:type="dxa"/>
            </w:tcMar>
          </w:tcPr>
          <w:p w14:paraId="7CB5E2BB"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68C808E8"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D0A988D" w14:textId="77777777" w:rsidR="00EC1151" w:rsidRPr="007E60C5" w:rsidRDefault="00132E54" w:rsidP="007E60C5">
            <w:r w:rsidRPr="007E60C5">
              <w:t>474</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A8B451E"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BE77F51" w14:textId="77777777" w:rsidR="00EC1151" w:rsidRPr="007E60C5" w:rsidRDefault="00132E54" w:rsidP="007E60C5">
            <w:r w:rsidRPr="007E60C5">
              <w:t>474</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B0C242A" w14:textId="77777777" w:rsidR="00EC1151" w:rsidRPr="007E60C5" w:rsidRDefault="00132E54" w:rsidP="007E60C5">
            <w:r w:rsidRPr="007E60C5">
              <w:t xml:space="preserve"> </w:t>
            </w:r>
          </w:p>
        </w:tc>
      </w:tr>
      <w:tr w:rsidR="00EC1151" w:rsidRPr="007E60C5" w14:paraId="43D8BEC1"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43359894"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7A2B478B"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6964A145"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548BC4FB" w14:textId="77777777" w:rsidR="00EC1151" w:rsidRPr="007E60C5" w:rsidRDefault="00132E54" w:rsidP="007E60C5">
            <w:r w:rsidRPr="007E60C5">
              <w:t>44</w:t>
            </w:r>
          </w:p>
        </w:tc>
        <w:tc>
          <w:tcPr>
            <w:tcW w:w="0" w:type="auto"/>
            <w:tcBorders>
              <w:top w:val="nil"/>
              <w:left w:val="nil"/>
              <w:bottom w:val="nil"/>
              <w:right w:val="nil"/>
            </w:tcBorders>
            <w:tcMar>
              <w:top w:w="120" w:type="dxa"/>
              <w:left w:w="43" w:type="dxa"/>
              <w:bottom w:w="43" w:type="dxa"/>
              <w:right w:w="43" w:type="dxa"/>
            </w:tcMar>
            <w:vAlign w:val="bottom"/>
          </w:tcPr>
          <w:p w14:paraId="1110C72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BB3C65B" w14:textId="77777777" w:rsidR="00EC1151" w:rsidRPr="007E60C5" w:rsidRDefault="00132E54" w:rsidP="007E60C5">
            <w:r w:rsidRPr="007E60C5">
              <w:t>44</w:t>
            </w:r>
          </w:p>
        </w:tc>
        <w:tc>
          <w:tcPr>
            <w:tcW w:w="0" w:type="auto"/>
            <w:tcBorders>
              <w:top w:val="nil"/>
              <w:left w:val="nil"/>
              <w:bottom w:val="nil"/>
              <w:right w:val="nil"/>
            </w:tcBorders>
            <w:tcMar>
              <w:top w:w="120" w:type="dxa"/>
              <w:left w:w="43" w:type="dxa"/>
              <w:bottom w:w="43" w:type="dxa"/>
              <w:right w:w="43" w:type="dxa"/>
            </w:tcMar>
            <w:vAlign w:val="bottom"/>
          </w:tcPr>
          <w:p w14:paraId="4ACD5F95" w14:textId="77777777" w:rsidR="00EC1151" w:rsidRPr="007E60C5" w:rsidRDefault="00132E54" w:rsidP="007E60C5">
            <w:r w:rsidRPr="007E60C5">
              <w:t xml:space="preserve"> </w:t>
            </w:r>
          </w:p>
        </w:tc>
      </w:tr>
      <w:tr w:rsidR="00EC1151" w:rsidRPr="007E60C5" w14:paraId="4806BE1A"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6D1AD3F8"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942B37A"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4EEC15D4"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520E3CEF" w14:textId="77777777" w:rsidR="00EC1151" w:rsidRPr="007E60C5" w:rsidRDefault="00132E54" w:rsidP="007E60C5">
            <w:r w:rsidRPr="007E60C5">
              <w:t>364 205</w:t>
            </w:r>
          </w:p>
        </w:tc>
        <w:tc>
          <w:tcPr>
            <w:tcW w:w="0" w:type="auto"/>
            <w:tcBorders>
              <w:top w:val="nil"/>
              <w:left w:val="nil"/>
              <w:bottom w:val="nil"/>
              <w:right w:val="nil"/>
            </w:tcBorders>
            <w:tcMar>
              <w:top w:w="120" w:type="dxa"/>
              <w:left w:w="43" w:type="dxa"/>
              <w:bottom w:w="43" w:type="dxa"/>
              <w:right w:w="43" w:type="dxa"/>
            </w:tcMar>
            <w:vAlign w:val="bottom"/>
          </w:tcPr>
          <w:p w14:paraId="07446B4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6D43D16" w14:textId="77777777" w:rsidR="00EC1151" w:rsidRPr="007E60C5" w:rsidRDefault="00132E54" w:rsidP="007E60C5">
            <w:r w:rsidRPr="007E60C5">
              <w:t>364 205</w:t>
            </w:r>
          </w:p>
        </w:tc>
        <w:tc>
          <w:tcPr>
            <w:tcW w:w="0" w:type="auto"/>
            <w:tcBorders>
              <w:top w:val="nil"/>
              <w:left w:val="nil"/>
              <w:bottom w:val="nil"/>
              <w:right w:val="nil"/>
            </w:tcBorders>
            <w:tcMar>
              <w:top w:w="120" w:type="dxa"/>
              <w:left w:w="43" w:type="dxa"/>
              <w:bottom w:w="43" w:type="dxa"/>
              <w:right w:w="43" w:type="dxa"/>
            </w:tcMar>
            <w:vAlign w:val="bottom"/>
          </w:tcPr>
          <w:p w14:paraId="77385AF7" w14:textId="77777777" w:rsidR="00EC1151" w:rsidRPr="007E60C5" w:rsidRDefault="00132E54" w:rsidP="007E60C5">
            <w:r w:rsidRPr="007E60C5">
              <w:t xml:space="preserve"> </w:t>
            </w:r>
          </w:p>
        </w:tc>
      </w:tr>
      <w:tr w:rsidR="00EC1151" w:rsidRPr="007E60C5" w14:paraId="7469AFB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5B7B566"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3B6EE9C"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0BECA760"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10DDB30B" w14:textId="77777777" w:rsidR="00EC1151" w:rsidRPr="007E60C5" w:rsidRDefault="00132E54" w:rsidP="007E60C5">
            <w:r w:rsidRPr="007E60C5">
              <w:t>2 108</w:t>
            </w:r>
          </w:p>
        </w:tc>
        <w:tc>
          <w:tcPr>
            <w:tcW w:w="0" w:type="auto"/>
            <w:tcBorders>
              <w:top w:val="nil"/>
              <w:left w:val="nil"/>
              <w:bottom w:val="nil"/>
              <w:right w:val="nil"/>
            </w:tcBorders>
            <w:tcMar>
              <w:top w:w="120" w:type="dxa"/>
              <w:left w:w="43" w:type="dxa"/>
              <w:bottom w:w="43" w:type="dxa"/>
              <w:right w:w="43" w:type="dxa"/>
            </w:tcMar>
            <w:vAlign w:val="bottom"/>
          </w:tcPr>
          <w:p w14:paraId="242A641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94DCD6D" w14:textId="77777777" w:rsidR="00EC1151" w:rsidRPr="007E60C5" w:rsidRDefault="00132E54" w:rsidP="007E60C5">
            <w:r w:rsidRPr="007E60C5">
              <w:t>2 108</w:t>
            </w:r>
          </w:p>
        </w:tc>
        <w:tc>
          <w:tcPr>
            <w:tcW w:w="0" w:type="auto"/>
            <w:tcBorders>
              <w:top w:val="nil"/>
              <w:left w:val="nil"/>
              <w:bottom w:val="nil"/>
              <w:right w:val="nil"/>
            </w:tcBorders>
            <w:tcMar>
              <w:top w:w="120" w:type="dxa"/>
              <w:left w:w="43" w:type="dxa"/>
              <w:bottom w:w="43" w:type="dxa"/>
              <w:right w:w="43" w:type="dxa"/>
            </w:tcMar>
            <w:vAlign w:val="bottom"/>
          </w:tcPr>
          <w:p w14:paraId="08CE7BA2" w14:textId="77777777" w:rsidR="00EC1151" w:rsidRPr="007E60C5" w:rsidRDefault="00132E54" w:rsidP="007E60C5">
            <w:r w:rsidRPr="007E60C5">
              <w:t xml:space="preserve"> </w:t>
            </w:r>
          </w:p>
        </w:tc>
      </w:tr>
      <w:tr w:rsidR="00EC1151" w:rsidRPr="007E60C5" w14:paraId="677E2F38"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15862233"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5DAAC9B"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411CAB59"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03E64489" w14:textId="77777777" w:rsidR="00EC1151" w:rsidRPr="007E60C5" w:rsidRDefault="00132E54" w:rsidP="007E60C5">
            <w:r w:rsidRPr="007E60C5">
              <w:t>36</w:t>
            </w:r>
          </w:p>
        </w:tc>
        <w:tc>
          <w:tcPr>
            <w:tcW w:w="0" w:type="auto"/>
            <w:tcBorders>
              <w:top w:val="nil"/>
              <w:left w:val="nil"/>
              <w:bottom w:val="nil"/>
              <w:right w:val="nil"/>
            </w:tcBorders>
            <w:tcMar>
              <w:top w:w="120" w:type="dxa"/>
              <w:left w:w="43" w:type="dxa"/>
              <w:bottom w:w="43" w:type="dxa"/>
              <w:right w:w="43" w:type="dxa"/>
            </w:tcMar>
            <w:vAlign w:val="bottom"/>
          </w:tcPr>
          <w:p w14:paraId="33DFEF06" w14:textId="77777777" w:rsidR="00EC1151" w:rsidRPr="007E60C5" w:rsidRDefault="00132E54" w:rsidP="007E60C5">
            <w:r w:rsidRPr="007E60C5">
              <w:t>5 652</w:t>
            </w:r>
          </w:p>
        </w:tc>
        <w:tc>
          <w:tcPr>
            <w:tcW w:w="0" w:type="auto"/>
            <w:tcBorders>
              <w:top w:val="nil"/>
              <w:left w:val="nil"/>
              <w:bottom w:val="nil"/>
              <w:right w:val="nil"/>
            </w:tcBorders>
            <w:tcMar>
              <w:top w:w="120" w:type="dxa"/>
              <w:left w:w="43" w:type="dxa"/>
              <w:bottom w:w="43" w:type="dxa"/>
              <w:right w:w="43" w:type="dxa"/>
            </w:tcMar>
            <w:vAlign w:val="bottom"/>
          </w:tcPr>
          <w:p w14:paraId="30E175F3" w14:textId="77777777" w:rsidR="00EC1151" w:rsidRPr="007E60C5" w:rsidRDefault="00132E54" w:rsidP="007E60C5">
            <w:r w:rsidRPr="007E60C5">
              <w:t>5 688</w:t>
            </w:r>
          </w:p>
        </w:tc>
        <w:tc>
          <w:tcPr>
            <w:tcW w:w="0" w:type="auto"/>
            <w:tcBorders>
              <w:top w:val="nil"/>
              <w:left w:val="nil"/>
              <w:bottom w:val="nil"/>
              <w:right w:val="nil"/>
            </w:tcBorders>
            <w:tcMar>
              <w:top w:w="120" w:type="dxa"/>
              <w:left w:w="43" w:type="dxa"/>
              <w:bottom w:w="43" w:type="dxa"/>
              <w:right w:w="43" w:type="dxa"/>
            </w:tcMar>
            <w:vAlign w:val="bottom"/>
          </w:tcPr>
          <w:p w14:paraId="5476AAAA" w14:textId="77777777" w:rsidR="00EC1151" w:rsidRPr="007E60C5" w:rsidRDefault="00132E54" w:rsidP="007E60C5">
            <w:r w:rsidRPr="007E60C5">
              <w:t xml:space="preserve"> </w:t>
            </w:r>
          </w:p>
        </w:tc>
      </w:tr>
      <w:tr w:rsidR="00EC1151" w:rsidRPr="007E60C5" w14:paraId="4441B369"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EE67406"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9FDED9D"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3D915503"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0B7717A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2D41B8A" w14:textId="77777777" w:rsidR="00EC1151" w:rsidRPr="007E60C5" w:rsidRDefault="00132E54" w:rsidP="007E60C5">
            <w:r w:rsidRPr="007E60C5">
              <w:t>11 610</w:t>
            </w:r>
          </w:p>
        </w:tc>
        <w:tc>
          <w:tcPr>
            <w:tcW w:w="0" w:type="auto"/>
            <w:tcBorders>
              <w:top w:val="nil"/>
              <w:left w:val="nil"/>
              <w:bottom w:val="nil"/>
              <w:right w:val="nil"/>
            </w:tcBorders>
            <w:tcMar>
              <w:top w:w="120" w:type="dxa"/>
              <w:left w:w="43" w:type="dxa"/>
              <w:bottom w:w="43" w:type="dxa"/>
              <w:right w:w="43" w:type="dxa"/>
            </w:tcMar>
            <w:vAlign w:val="bottom"/>
          </w:tcPr>
          <w:p w14:paraId="4E317937" w14:textId="77777777" w:rsidR="00EC1151" w:rsidRPr="007E60C5" w:rsidRDefault="00132E54" w:rsidP="007E60C5">
            <w:r w:rsidRPr="007E60C5">
              <w:t>11 610</w:t>
            </w:r>
          </w:p>
        </w:tc>
        <w:tc>
          <w:tcPr>
            <w:tcW w:w="0" w:type="auto"/>
            <w:tcBorders>
              <w:top w:val="nil"/>
              <w:left w:val="nil"/>
              <w:bottom w:val="nil"/>
              <w:right w:val="nil"/>
            </w:tcBorders>
            <w:tcMar>
              <w:top w:w="120" w:type="dxa"/>
              <w:left w:w="43" w:type="dxa"/>
              <w:bottom w:w="43" w:type="dxa"/>
              <w:right w:w="43" w:type="dxa"/>
            </w:tcMar>
            <w:vAlign w:val="bottom"/>
          </w:tcPr>
          <w:p w14:paraId="5B040507" w14:textId="77777777" w:rsidR="00EC1151" w:rsidRPr="007E60C5" w:rsidRDefault="00132E54" w:rsidP="007E60C5">
            <w:r w:rsidRPr="007E60C5">
              <w:t xml:space="preserve"> </w:t>
            </w:r>
          </w:p>
        </w:tc>
      </w:tr>
      <w:tr w:rsidR="00EC1151" w:rsidRPr="007E60C5" w14:paraId="61F035C5"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78CA321"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95AF69D"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11B3C5C5"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38B6DD26" w14:textId="77777777" w:rsidR="00EC1151" w:rsidRPr="007E60C5" w:rsidRDefault="00132E54" w:rsidP="007E60C5">
            <w:r w:rsidRPr="007E60C5">
              <w:t>105</w:t>
            </w:r>
          </w:p>
        </w:tc>
        <w:tc>
          <w:tcPr>
            <w:tcW w:w="0" w:type="auto"/>
            <w:tcBorders>
              <w:top w:val="nil"/>
              <w:left w:val="nil"/>
              <w:bottom w:val="nil"/>
              <w:right w:val="nil"/>
            </w:tcBorders>
            <w:tcMar>
              <w:top w:w="120" w:type="dxa"/>
              <w:left w:w="43" w:type="dxa"/>
              <w:bottom w:w="43" w:type="dxa"/>
              <w:right w:w="43" w:type="dxa"/>
            </w:tcMar>
            <w:vAlign w:val="bottom"/>
          </w:tcPr>
          <w:p w14:paraId="5A4ED8B0" w14:textId="77777777" w:rsidR="00EC1151" w:rsidRPr="007E60C5" w:rsidRDefault="00132E54" w:rsidP="007E60C5">
            <w:r w:rsidRPr="007E60C5">
              <w:t>504</w:t>
            </w:r>
          </w:p>
        </w:tc>
        <w:tc>
          <w:tcPr>
            <w:tcW w:w="0" w:type="auto"/>
            <w:tcBorders>
              <w:top w:val="nil"/>
              <w:left w:val="nil"/>
              <w:bottom w:val="nil"/>
              <w:right w:val="nil"/>
            </w:tcBorders>
            <w:tcMar>
              <w:top w:w="120" w:type="dxa"/>
              <w:left w:w="43" w:type="dxa"/>
              <w:bottom w:w="43" w:type="dxa"/>
              <w:right w:w="43" w:type="dxa"/>
            </w:tcMar>
            <w:vAlign w:val="bottom"/>
          </w:tcPr>
          <w:p w14:paraId="1DDBC8A2" w14:textId="77777777" w:rsidR="00EC1151" w:rsidRPr="007E60C5" w:rsidRDefault="00132E54" w:rsidP="007E60C5">
            <w:r w:rsidRPr="007E60C5">
              <w:t>609</w:t>
            </w:r>
          </w:p>
        </w:tc>
        <w:tc>
          <w:tcPr>
            <w:tcW w:w="0" w:type="auto"/>
            <w:tcBorders>
              <w:top w:val="nil"/>
              <w:left w:val="nil"/>
              <w:bottom w:val="nil"/>
              <w:right w:val="nil"/>
            </w:tcBorders>
            <w:tcMar>
              <w:top w:w="120" w:type="dxa"/>
              <w:left w:w="43" w:type="dxa"/>
              <w:bottom w:w="43" w:type="dxa"/>
              <w:right w:w="43" w:type="dxa"/>
            </w:tcMar>
            <w:vAlign w:val="bottom"/>
          </w:tcPr>
          <w:p w14:paraId="13ACA986" w14:textId="77777777" w:rsidR="00EC1151" w:rsidRPr="007E60C5" w:rsidRDefault="00132E54" w:rsidP="007E60C5">
            <w:r w:rsidRPr="007E60C5">
              <w:t xml:space="preserve"> </w:t>
            </w:r>
          </w:p>
        </w:tc>
      </w:tr>
      <w:tr w:rsidR="00EC1151" w:rsidRPr="007E60C5" w14:paraId="2F6CC5BD"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74BBA5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F381AB6"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766564B2"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2AD503CA" w14:textId="77777777" w:rsidR="00EC1151" w:rsidRPr="007E60C5" w:rsidRDefault="00132E54" w:rsidP="007E60C5">
            <w:r w:rsidRPr="007E60C5">
              <w:t>46</w:t>
            </w:r>
          </w:p>
        </w:tc>
        <w:tc>
          <w:tcPr>
            <w:tcW w:w="0" w:type="auto"/>
            <w:tcBorders>
              <w:top w:val="nil"/>
              <w:left w:val="nil"/>
              <w:bottom w:val="nil"/>
              <w:right w:val="nil"/>
            </w:tcBorders>
            <w:tcMar>
              <w:top w:w="120" w:type="dxa"/>
              <w:left w:w="43" w:type="dxa"/>
              <w:bottom w:w="43" w:type="dxa"/>
              <w:right w:w="43" w:type="dxa"/>
            </w:tcMar>
            <w:vAlign w:val="bottom"/>
          </w:tcPr>
          <w:p w14:paraId="48FF316D"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11802A9" w14:textId="77777777" w:rsidR="00EC1151" w:rsidRPr="007E60C5" w:rsidRDefault="00132E54" w:rsidP="007E60C5">
            <w:r w:rsidRPr="007E60C5">
              <w:t>46</w:t>
            </w:r>
          </w:p>
        </w:tc>
        <w:tc>
          <w:tcPr>
            <w:tcW w:w="0" w:type="auto"/>
            <w:tcBorders>
              <w:top w:val="nil"/>
              <w:left w:val="nil"/>
              <w:bottom w:val="nil"/>
              <w:right w:val="nil"/>
            </w:tcBorders>
            <w:tcMar>
              <w:top w:w="120" w:type="dxa"/>
              <w:left w:w="43" w:type="dxa"/>
              <w:bottom w:w="43" w:type="dxa"/>
              <w:right w:w="43" w:type="dxa"/>
            </w:tcMar>
            <w:vAlign w:val="bottom"/>
          </w:tcPr>
          <w:p w14:paraId="112ABBA1" w14:textId="77777777" w:rsidR="00EC1151" w:rsidRPr="007E60C5" w:rsidRDefault="00132E54" w:rsidP="007E60C5">
            <w:r w:rsidRPr="007E60C5">
              <w:t xml:space="preserve"> </w:t>
            </w:r>
          </w:p>
        </w:tc>
      </w:tr>
      <w:tr w:rsidR="00EC1151" w:rsidRPr="007E60C5" w14:paraId="2257516F"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7AEAB61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95985E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A73182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C73831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677DB4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F24CE52"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20C0638" w14:textId="77777777" w:rsidR="00EC1151" w:rsidRPr="007E60C5" w:rsidRDefault="00132E54" w:rsidP="007E60C5">
            <w:r w:rsidRPr="007E60C5">
              <w:t>384 784</w:t>
            </w:r>
          </w:p>
        </w:tc>
      </w:tr>
      <w:tr w:rsidR="00EC1151" w:rsidRPr="007E60C5" w14:paraId="37FA6F94"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0ADBE6EC" w14:textId="77777777" w:rsidR="00EC1151" w:rsidRPr="007E60C5" w:rsidRDefault="00132E54" w:rsidP="007E60C5">
            <w:r w:rsidRPr="007E60C5">
              <w:t>Belgia</w:t>
            </w:r>
          </w:p>
        </w:tc>
        <w:tc>
          <w:tcPr>
            <w:tcW w:w="0" w:type="auto"/>
            <w:tcBorders>
              <w:top w:val="single" w:sz="4" w:space="0" w:color="000000"/>
              <w:left w:val="nil"/>
              <w:bottom w:val="nil"/>
              <w:right w:val="nil"/>
            </w:tcBorders>
            <w:tcMar>
              <w:top w:w="120" w:type="dxa"/>
              <w:left w:w="43" w:type="dxa"/>
              <w:bottom w:w="43" w:type="dxa"/>
              <w:right w:w="43" w:type="dxa"/>
            </w:tcMar>
          </w:tcPr>
          <w:p w14:paraId="31369CD0"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172AB06E"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BBF2FC5" w14:textId="77777777" w:rsidR="00EC1151" w:rsidRPr="007E60C5" w:rsidRDefault="00132E54" w:rsidP="007E60C5">
            <w:r w:rsidRPr="007E60C5">
              <w:t>376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098812A"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5A017FB" w14:textId="77777777" w:rsidR="00EC1151" w:rsidRPr="007E60C5" w:rsidRDefault="00132E54" w:rsidP="007E60C5">
            <w:r w:rsidRPr="007E60C5">
              <w:t>376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9C4A4FD" w14:textId="77777777" w:rsidR="00EC1151" w:rsidRPr="007E60C5" w:rsidRDefault="00132E54" w:rsidP="007E60C5">
            <w:r w:rsidRPr="007E60C5">
              <w:t xml:space="preserve"> </w:t>
            </w:r>
          </w:p>
        </w:tc>
      </w:tr>
      <w:tr w:rsidR="00EC1151" w:rsidRPr="007E60C5" w14:paraId="64F7B816"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1D97494C"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FE3BBDB"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6EAA92D4"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20CFB9CA" w14:textId="77777777" w:rsidR="00EC1151" w:rsidRPr="007E60C5" w:rsidRDefault="00132E54" w:rsidP="007E60C5">
            <w:r w:rsidRPr="007E60C5">
              <w:t>191 986</w:t>
            </w:r>
          </w:p>
        </w:tc>
        <w:tc>
          <w:tcPr>
            <w:tcW w:w="0" w:type="auto"/>
            <w:tcBorders>
              <w:top w:val="nil"/>
              <w:left w:val="nil"/>
              <w:bottom w:val="nil"/>
              <w:right w:val="nil"/>
            </w:tcBorders>
            <w:tcMar>
              <w:top w:w="120" w:type="dxa"/>
              <w:left w:w="43" w:type="dxa"/>
              <w:bottom w:w="43" w:type="dxa"/>
              <w:right w:w="43" w:type="dxa"/>
            </w:tcMar>
            <w:vAlign w:val="bottom"/>
          </w:tcPr>
          <w:p w14:paraId="5C174E1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51B2AFD" w14:textId="77777777" w:rsidR="00EC1151" w:rsidRPr="007E60C5" w:rsidRDefault="00132E54" w:rsidP="007E60C5">
            <w:r w:rsidRPr="007E60C5">
              <w:t>191 986</w:t>
            </w:r>
          </w:p>
        </w:tc>
        <w:tc>
          <w:tcPr>
            <w:tcW w:w="0" w:type="auto"/>
            <w:tcBorders>
              <w:top w:val="nil"/>
              <w:left w:val="nil"/>
              <w:bottom w:val="nil"/>
              <w:right w:val="nil"/>
            </w:tcBorders>
            <w:tcMar>
              <w:top w:w="120" w:type="dxa"/>
              <w:left w:w="43" w:type="dxa"/>
              <w:bottom w:w="43" w:type="dxa"/>
              <w:right w:w="43" w:type="dxa"/>
            </w:tcMar>
            <w:vAlign w:val="bottom"/>
          </w:tcPr>
          <w:p w14:paraId="7E4CD797" w14:textId="77777777" w:rsidR="00EC1151" w:rsidRPr="007E60C5" w:rsidRDefault="00132E54" w:rsidP="007E60C5">
            <w:r w:rsidRPr="007E60C5">
              <w:t xml:space="preserve"> </w:t>
            </w:r>
          </w:p>
        </w:tc>
      </w:tr>
      <w:tr w:rsidR="00EC1151" w:rsidRPr="007E60C5" w14:paraId="31A53829"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E5E0421"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7D11B30"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3C0CD8EE"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53EAE9CB" w14:textId="77777777" w:rsidR="00EC1151" w:rsidRPr="007E60C5" w:rsidRDefault="00132E54" w:rsidP="007E60C5">
            <w:r w:rsidRPr="007E60C5">
              <w:t>52 796</w:t>
            </w:r>
          </w:p>
        </w:tc>
        <w:tc>
          <w:tcPr>
            <w:tcW w:w="0" w:type="auto"/>
            <w:tcBorders>
              <w:top w:val="nil"/>
              <w:left w:val="nil"/>
              <w:bottom w:val="nil"/>
              <w:right w:val="nil"/>
            </w:tcBorders>
            <w:tcMar>
              <w:top w:w="120" w:type="dxa"/>
              <w:left w:w="43" w:type="dxa"/>
              <w:bottom w:w="43" w:type="dxa"/>
              <w:right w:w="43" w:type="dxa"/>
            </w:tcMar>
            <w:vAlign w:val="bottom"/>
          </w:tcPr>
          <w:p w14:paraId="7617E796"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E1C5357" w14:textId="77777777" w:rsidR="00EC1151" w:rsidRPr="007E60C5" w:rsidRDefault="00132E54" w:rsidP="007E60C5">
            <w:r w:rsidRPr="007E60C5">
              <w:t>52 796</w:t>
            </w:r>
          </w:p>
        </w:tc>
        <w:tc>
          <w:tcPr>
            <w:tcW w:w="0" w:type="auto"/>
            <w:tcBorders>
              <w:top w:val="nil"/>
              <w:left w:val="nil"/>
              <w:bottom w:val="nil"/>
              <w:right w:val="nil"/>
            </w:tcBorders>
            <w:tcMar>
              <w:top w:w="120" w:type="dxa"/>
              <w:left w:w="43" w:type="dxa"/>
              <w:bottom w:w="43" w:type="dxa"/>
              <w:right w:w="43" w:type="dxa"/>
            </w:tcMar>
            <w:vAlign w:val="bottom"/>
          </w:tcPr>
          <w:p w14:paraId="6FB5EF2B" w14:textId="77777777" w:rsidR="00EC1151" w:rsidRPr="007E60C5" w:rsidRDefault="00132E54" w:rsidP="007E60C5">
            <w:r w:rsidRPr="007E60C5">
              <w:t xml:space="preserve"> </w:t>
            </w:r>
          </w:p>
        </w:tc>
      </w:tr>
      <w:tr w:rsidR="00EC1151" w:rsidRPr="007E60C5" w14:paraId="0D6FE21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A685A55"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05E35C4"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39414D3C"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193CD702" w14:textId="77777777" w:rsidR="00EC1151" w:rsidRPr="007E60C5" w:rsidRDefault="00132E54" w:rsidP="007E60C5">
            <w:r w:rsidRPr="007E60C5">
              <w:t>376</w:t>
            </w:r>
          </w:p>
        </w:tc>
        <w:tc>
          <w:tcPr>
            <w:tcW w:w="0" w:type="auto"/>
            <w:tcBorders>
              <w:top w:val="nil"/>
              <w:left w:val="nil"/>
              <w:bottom w:val="nil"/>
              <w:right w:val="nil"/>
            </w:tcBorders>
            <w:tcMar>
              <w:top w:w="120" w:type="dxa"/>
              <w:left w:w="43" w:type="dxa"/>
              <w:bottom w:w="43" w:type="dxa"/>
              <w:right w:w="43" w:type="dxa"/>
            </w:tcMar>
            <w:vAlign w:val="bottom"/>
          </w:tcPr>
          <w:p w14:paraId="4E113248"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4C2C3BC" w14:textId="77777777" w:rsidR="00EC1151" w:rsidRPr="007E60C5" w:rsidRDefault="00132E54" w:rsidP="007E60C5">
            <w:r w:rsidRPr="007E60C5">
              <w:t>376</w:t>
            </w:r>
          </w:p>
        </w:tc>
        <w:tc>
          <w:tcPr>
            <w:tcW w:w="0" w:type="auto"/>
            <w:tcBorders>
              <w:top w:val="nil"/>
              <w:left w:val="nil"/>
              <w:bottom w:val="nil"/>
              <w:right w:val="nil"/>
            </w:tcBorders>
            <w:tcMar>
              <w:top w:w="120" w:type="dxa"/>
              <w:left w:w="43" w:type="dxa"/>
              <w:bottom w:w="43" w:type="dxa"/>
              <w:right w:w="43" w:type="dxa"/>
            </w:tcMar>
            <w:vAlign w:val="bottom"/>
          </w:tcPr>
          <w:p w14:paraId="3EDBB307" w14:textId="77777777" w:rsidR="00EC1151" w:rsidRPr="007E60C5" w:rsidRDefault="00132E54" w:rsidP="007E60C5">
            <w:r w:rsidRPr="007E60C5">
              <w:t xml:space="preserve"> </w:t>
            </w:r>
          </w:p>
        </w:tc>
      </w:tr>
      <w:tr w:rsidR="00EC1151" w:rsidRPr="007E60C5" w14:paraId="5EA10AF4"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18408DC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F8CD353"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58941FE5"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4598811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69C19BC" w14:textId="77777777" w:rsidR="00EC1151" w:rsidRPr="007E60C5" w:rsidRDefault="00132E54" w:rsidP="007E60C5">
            <w:r w:rsidRPr="007E60C5">
              <w:t>22 641</w:t>
            </w:r>
          </w:p>
        </w:tc>
        <w:tc>
          <w:tcPr>
            <w:tcW w:w="0" w:type="auto"/>
            <w:tcBorders>
              <w:top w:val="nil"/>
              <w:left w:val="nil"/>
              <w:bottom w:val="nil"/>
              <w:right w:val="nil"/>
            </w:tcBorders>
            <w:tcMar>
              <w:top w:w="120" w:type="dxa"/>
              <w:left w:w="43" w:type="dxa"/>
              <w:bottom w:w="43" w:type="dxa"/>
              <w:right w:w="43" w:type="dxa"/>
            </w:tcMar>
            <w:vAlign w:val="bottom"/>
          </w:tcPr>
          <w:p w14:paraId="2D93E963" w14:textId="77777777" w:rsidR="00EC1151" w:rsidRPr="007E60C5" w:rsidRDefault="00132E54" w:rsidP="007E60C5">
            <w:r w:rsidRPr="007E60C5">
              <w:t>22 641</w:t>
            </w:r>
          </w:p>
        </w:tc>
        <w:tc>
          <w:tcPr>
            <w:tcW w:w="0" w:type="auto"/>
            <w:tcBorders>
              <w:top w:val="nil"/>
              <w:left w:val="nil"/>
              <w:bottom w:val="nil"/>
              <w:right w:val="nil"/>
            </w:tcBorders>
            <w:tcMar>
              <w:top w:w="120" w:type="dxa"/>
              <w:left w:w="43" w:type="dxa"/>
              <w:bottom w:w="43" w:type="dxa"/>
              <w:right w:w="43" w:type="dxa"/>
            </w:tcMar>
            <w:vAlign w:val="bottom"/>
          </w:tcPr>
          <w:p w14:paraId="1E6D3543" w14:textId="77777777" w:rsidR="00EC1151" w:rsidRPr="007E60C5" w:rsidRDefault="00132E54" w:rsidP="007E60C5">
            <w:r w:rsidRPr="007E60C5">
              <w:t xml:space="preserve"> </w:t>
            </w:r>
          </w:p>
        </w:tc>
      </w:tr>
      <w:tr w:rsidR="00EC1151" w:rsidRPr="007E60C5" w14:paraId="25FF77D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32E14A5"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79DAEE41" w14:textId="77777777" w:rsidR="00EC1151" w:rsidRPr="007E60C5" w:rsidRDefault="00132E54" w:rsidP="007E60C5">
            <w:r w:rsidRPr="007E60C5">
              <w:t>ML17</w:t>
            </w:r>
          </w:p>
        </w:tc>
        <w:tc>
          <w:tcPr>
            <w:tcW w:w="0" w:type="auto"/>
            <w:tcBorders>
              <w:top w:val="nil"/>
              <w:left w:val="nil"/>
              <w:bottom w:val="nil"/>
              <w:right w:val="nil"/>
            </w:tcBorders>
            <w:tcMar>
              <w:top w:w="120" w:type="dxa"/>
              <w:left w:w="43" w:type="dxa"/>
              <w:bottom w:w="43" w:type="dxa"/>
              <w:right w:w="43" w:type="dxa"/>
            </w:tcMar>
          </w:tcPr>
          <w:p w14:paraId="5EF33E87" w14:textId="77777777" w:rsidR="00EC1151" w:rsidRPr="007E60C5" w:rsidRDefault="00132E54" w:rsidP="007E60C5">
            <w:r w:rsidRPr="007E60C5">
              <w:t>Diverse utstyr og materialer</w:t>
            </w:r>
          </w:p>
        </w:tc>
        <w:tc>
          <w:tcPr>
            <w:tcW w:w="0" w:type="auto"/>
            <w:tcBorders>
              <w:top w:val="nil"/>
              <w:left w:val="nil"/>
              <w:bottom w:val="nil"/>
              <w:right w:val="nil"/>
            </w:tcBorders>
            <w:tcMar>
              <w:top w:w="120" w:type="dxa"/>
              <w:left w:w="43" w:type="dxa"/>
              <w:bottom w:w="43" w:type="dxa"/>
              <w:right w:w="43" w:type="dxa"/>
            </w:tcMar>
            <w:vAlign w:val="bottom"/>
          </w:tcPr>
          <w:p w14:paraId="34B2B841"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7536F14" w14:textId="77777777" w:rsidR="00EC1151" w:rsidRPr="007E60C5" w:rsidRDefault="00132E54" w:rsidP="007E60C5">
            <w:r w:rsidRPr="007E60C5">
              <w:t>700</w:t>
            </w:r>
          </w:p>
        </w:tc>
        <w:tc>
          <w:tcPr>
            <w:tcW w:w="0" w:type="auto"/>
            <w:tcBorders>
              <w:top w:val="nil"/>
              <w:left w:val="nil"/>
              <w:bottom w:val="nil"/>
              <w:right w:val="nil"/>
            </w:tcBorders>
            <w:tcMar>
              <w:top w:w="120" w:type="dxa"/>
              <w:left w:w="43" w:type="dxa"/>
              <w:bottom w:w="43" w:type="dxa"/>
              <w:right w:w="43" w:type="dxa"/>
            </w:tcMar>
            <w:vAlign w:val="bottom"/>
          </w:tcPr>
          <w:p w14:paraId="66D92775" w14:textId="77777777" w:rsidR="00EC1151" w:rsidRPr="007E60C5" w:rsidRDefault="00132E54" w:rsidP="007E60C5">
            <w:r w:rsidRPr="007E60C5">
              <w:t>700</w:t>
            </w:r>
          </w:p>
        </w:tc>
        <w:tc>
          <w:tcPr>
            <w:tcW w:w="0" w:type="auto"/>
            <w:tcBorders>
              <w:top w:val="nil"/>
              <w:left w:val="nil"/>
              <w:bottom w:val="nil"/>
              <w:right w:val="nil"/>
            </w:tcBorders>
            <w:tcMar>
              <w:top w:w="120" w:type="dxa"/>
              <w:left w:w="43" w:type="dxa"/>
              <w:bottom w:w="43" w:type="dxa"/>
              <w:right w:w="43" w:type="dxa"/>
            </w:tcMar>
            <w:vAlign w:val="bottom"/>
          </w:tcPr>
          <w:p w14:paraId="33CBA180" w14:textId="77777777" w:rsidR="00EC1151" w:rsidRPr="007E60C5" w:rsidRDefault="00132E54" w:rsidP="007E60C5">
            <w:r w:rsidRPr="007E60C5">
              <w:t xml:space="preserve"> </w:t>
            </w:r>
          </w:p>
        </w:tc>
      </w:tr>
      <w:tr w:rsidR="00EC1151" w:rsidRPr="007E60C5" w14:paraId="2F2C8008"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4A5C38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64C04DC"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5D6369CD"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49DEBD4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1113F64" w14:textId="77777777" w:rsidR="00EC1151" w:rsidRPr="007E60C5" w:rsidRDefault="00132E54" w:rsidP="007E60C5">
            <w:r w:rsidRPr="007E60C5">
              <w:t>869</w:t>
            </w:r>
          </w:p>
        </w:tc>
        <w:tc>
          <w:tcPr>
            <w:tcW w:w="0" w:type="auto"/>
            <w:tcBorders>
              <w:top w:val="nil"/>
              <w:left w:val="nil"/>
              <w:bottom w:val="nil"/>
              <w:right w:val="nil"/>
            </w:tcBorders>
            <w:tcMar>
              <w:top w:w="120" w:type="dxa"/>
              <w:left w:w="43" w:type="dxa"/>
              <w:bottom w:w="43" w:type="dxa"/>
              <w:right w:w="43" w:type="dxa"/>
            </w:tcMar>
            <w:vAlign w:val="bottom"/>
          </w:tcPr>
          <w:p w14:paraId="0DB9A1F1" w14:textId="77777777" w:rsidR="00EC1151" w:rsidRPr="007E60C5" w:rsidRDefault="00132E54" w:rsidP="007E60C5">
            <w:r w:rsidRPr="007E60C5">
              <w:t>869</w:t>
            </w:r>
          </w:p>
        </w:tc>
        <w:tc>
          <w:tcPr>
            <w:tcW w:w="0" w:type="auto"/>
            <w:tcBorders>
              <w:top w:val="nil"/>
              <w:left w:val="nil"/>
              <w:bottom w:val="nil"/>
              <w:right w:val="nil"/>
            </w:tcBorders>
            <w:tcMar>
              <w:top w:w="120" w:type="dxa"/>
              <w:left w:w="43" w:type="dxa"/>
              <w:bottom w:w="43" w:type="dxa"/>
              <w:right w:w="43" w:type="dxa"/>
            </w:tcMar>
            <w:vAlign w:val="bottom"/>
          </w:tcPr>
          <w:p w14:paraId="25866063" w14:textId="77777777" w:rsidR="00EC1151" w:rsidRPr="007E60C5" w:rsidRDefault="00132E54" w:rsidP="007E60C5">
            <w:r w:rsidRPr="007E60C5">
              <w:t xml:space="preserve"> </w:t>
            </w:r>
          </w:p>
        </w:tc>
      </w:tr>
      <w:tr w:rsidR="00EC1151" w:rsidRPr="007E60C5" w14:paraId="3ED811DC"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59388EB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9C879A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4AEF07F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F11F0A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E498FD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7209AF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8E546C0" w14:textId="77777777" w:rsidR="00EC1151" w:rsidRPr="007E60C5" w:rsidRDefault="00132E54" w:rsidP="007E60C5">
            <w:r w:rsidRPr="007E60C5">
              <w:t>269 744</w:t>
            </w:r>
          </w:p>
        </w:tc>
      </w:tr>
      <w:tr w:rsidR="00EC1151" w:rsidRPr="007E60C5" w14:paraId="7E02DCCC"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02320429" w14:textId="77777777" w:rsidR="00EC1151" w:rsidRPr="007E60C5" w:rsidRDefault="00132E54" w:rsidP="007E60C5">
            <w:r w:rsidRPr="007E60C5">
              <w:t>Bulgaria</w:t>
            </w:r>
          </w:p>
        </w:tc>
        <w:tc>
          <w:tcPr>
            <w:tcW w:w="0" w:type="auto"/>
            <w:tcBorders>
              <w:top w:val="single" w:sz="4" w:space="0" w:color="000000"/>
              <w:left w:val="nil"/>
              <w:bottom w:val="nil"/>
              <w:right w:val="nil"/>
            </w:tcBorders>
            <w:tcMar>
              <w:top w:w="120" w:type="dxa"/>
              <w:left w:w="43" w:type="dxa"/>
              <w:bottom w:w="43" w:type="dxa"/>
              <w:right w:w="43" w:type="dxa"/>
            </w:tcMar>
          </w:tcPr>
          <w:p w14:paraId="53D64733"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5E76531C"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C5F3302" w14:textId="77777777" w:rsidR="00EC1151" w:rsidRPr="007E60C5" w:rsidRDefault="00132E54" w:rsidP="007E60C5">
            <w:r w:rsidRPr="007E60C5">
              <w:t>1 071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B34CBC2"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379D161" w14:textId="77777777" w:rsidR="00EC1151" w:rsidRPr="007E60C5" w:rsidRDefault="00132E54" w:rsidP="007E60C5">
            <w:r w:rsidRPr="007E60C5">
              <w:t>1 071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3625279" w14:textId="77777777" w:rsidR="00EC1151" w:rsidRPr="007E60C5" w:rsidRDefault="00132E54" w:rsidP="007E60C5">
            <w:r w:rsidRPr="007E60C5">
              <w:t xml:space="preserve"> </w:t>
            </w:r>
          </w:p>
        </w:tc>
      </w:tr>
      <w:tr w:rsidR="00EC1151" w:rsidRPr="007E60C5" w14:paraId="6D869A3D"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4EDD6D1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FAE728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026D86B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ED58E6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1C56F59"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E4D76F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CD975BC" w14:textId="77777777" w:rsidR="00EC1151" w:rsidRPr="007E60C5" w:rsidRDefault="00132E54" w:rsidP="007E60C5">
            <w:r w:rsidRPr="007E60C5">
              <w:t>1 071</w:t>
            </w:r>
          </w:p>
        </w:tc>
      </w:tr>
      <w:tr w:rsidR="00EC1151" w:rsidRPr="007E60C5" w14:paraId="467882BE"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5FD81A8F" w14:textId="77777777" w:rsidR="00EC1151" w:rsidRPr="007E60C5" w:rsidRDefault="00132E54" w:rsidP="007E60C5">
            <w:r w:rsidRPr="007E60C5">
              <w:t>Canada</w:t>
            </w:r>
          </w:p>
        </w:tc>
        <w:tc>
          <w:tcPr>
            <w:tcW w:w="0" w:type="auto"/>
            <w:tcBorders>
              <w:top w:val="single" w:sz="4" w:space="0" w:color="000000"/>
              <w:left w:val="nil"/>
              <w:bottom w:val="nil"/>
              <w:right w:val="nil"/>
            </w:tcBorders>
            <w:tcMar>
              <w:top w:w="120" w:type="dxa"/>
              <w:left w:w="43" w:type="dxa"/>
              <w:bottom w:w="43" w:type="dxa"/>
              <w:right w:w="43" w:type="dxa"/>
            </w:tcMar>
          </w:tcPr>
          <w:p w14:paraId="007FB84B"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3ECDCEA4"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87D48A9" w14:textId="77777777" w:rsidR="00EC1151" w:rsidRPr="007E60C5" w:rsidRDefault="00132E54" w:rsidP="007E60C5">
            <w:r w:rsidRPr="007E60C5">
              <w:t>736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95973F3"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7C23B84" w14:textId="77777777" w:rsidR="00EC1151" w:rsidRPr="007E60C5" w:rsidRDefault="00132E54" w:rsidP="007E60C5">
            <w:r w:rsidRPr="007E60C5">
              <w:t>736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1723C19" w14:textId="77777777" w:rsidR="00EC1151" w:rsidRPr="007E60C5" w:rsidRDefault="00132E54" w:rsidP="007E60C5">
            <w:r w:rsidRPr="007E60C5">
              <w:t xml:space="preserve"> </w:t>
            </w:r>
          </w:p>
        </w:tc>
      </w:tr>
      <w:tr w:rsidR="00EC1151" w:rsidRPr="007E60C5" w14:paraId="2A724D4F"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183C9003"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66D8686"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12CEAECE"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1E14CC6F" w14:textId="77777777" w:rsidR="00EC1151" w:rsidRPr="007E60C5" w:rsidRDefault="00132E54" w:rsidP="007E60C5">
            <w:r w:rsidRPr="007E60C5">
              <w:t>12</w:t>
            </w:r>
          </w:p>
        </w:tc>
        <w:tc>
          <w:tcPr>
            <w:tcW w:w="0" w:type="auto"/>
            <w:tcBorders>
              <w:top w:val="nil"/>
              <w:left w:val="nil"/>
              <w:bottom w:val="nil"/>
              <w:right w:val="nil"/>
            </w:tcBorders>
            <w:tcMar>
              <w:top w:w="120" w:type="dxa"/>
              <w:left w:w="43" w:type="dxa"/>
              <w:bottom w:w="43" w:type="dxa"/>
              <w:right w:w="43" w:type="dxa"/>
            </w:tcMar>
            <w:vAlign w:val="bottom"/>
          </w:tcPr>
          <w:p w14:paraId="1EF38FA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0D9A3AD" w14:textId="77777777" w:rsidR="00EC1151" w:rsidRPr="007E60C5" w:rsidRDefault="00132E54" w:rsidP="007E60C5">
            <w:r w:rsidRPr="007E60C5">
              <w:t>12</w:t>
            </w:r>
          </w:p>
        </w:tc>
        <w:tc>
          <w:tcPr>
            <w:tcW w:w="0" w:type="auto"/>
            <w:tcBorders>
              <w:top w:val="nil"/>
              <w:left w:val="nil"/>
              <w:bottom w:val="nil"/>
              <w:right w:val="nil"/>
            </w:tcBorders>
            <w:tcMar>
              <w:top w:w="120" w:type="dxa"/>
              <w:left w:w="43" w:type="dxa"/>
              <w:bottom w:w="43" w:type="dxa"/>
              <w:right w:w="43" w:type="dxa"/>
            </w:tcMar>
            <w:vAlign w:val="bottom"/>
          </w:tcPr>
          <w:p w14:paraId="3868E051" w14:textId="77777777" w:rsidR="00EC1151" w:rsidRPr="007E60C5" w:rsidRDefault="00132E54" w:rsidP="007E60C5">
            <w:r w:rsidRPr="007E60C5">
              <w:t xml:space="preserve"> </w:t>
            </w:r>
          </w:p>
        </w:tc>
      </w:tr>
      <w:tr w:rsidR="00EC1151" w:rsidRPr="007E60C5" w14:paraId="26CBF523"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E0C9262"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358ACC4"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3BE8BC16"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6A846C82" w14:textId="77777777" w:rsidR="00EC1151" w:rsidRPr="007E60C5" w:rsidRDefault="00132E54" w:rsidP="007E60C5">
            <w:r w:rsidRPr="007E60C5">
              <w:t>7 030</w:t>
            </w:r>
          </w:p>
        </w:tc>
        <w:tc>
          <w:tcPr>
            <w:tcW w:w="0" w:type="auto"/>
            <w:tcBorders>
              <w:top w:val="nil"/>
              <w:left w:val="nil"/>
              <w:bottom w:val="nil"/>
              <w:right w:val="nil"/>
            </w:tcBorders>
            <w:tcMar>
              <w:top w:w="120" w:type="dxa"/>
              <w:left w:w="43" w:type="dxa"/>
              <w:bottom w:w="43" w:type="dxa"/>
              <w:right w:w="43" w:type="dxa"/>
            </w:tcMar>
            <w:vAlign w:val="bottom"/>
          </w:tcPr>
          <w:p w14:paraId="7543B33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13FCFE0" w14:textId="77777777" w:rsidR="00EC1151" w:rsidRPr="007E60C5" w:rsidRDefault="00132E54" w:rsidP="007E60C5">
            <w:r w:rsidRPr="007E60C5">
              <w:t>7 030</w:t>
            </w:r>
          </w:p>
        </w:tc>
        <w:tc>
          <w:tcPr>
            <w:tcW w:w="0" w:type="auto"/>
            <w:tcBorders>
              <w:top w:val="nil"/>
              <w:left w:val="nil"/>
              <w:bottom w:val="nil"/>
              <w:right w:val="nil"/>
            </w:tcBorders>
            <w:tcMar>
              <w:top w:w="120" w:type="dxa"/>
              <w:left w:w="43" w:type="dxa"/>
              <w:bottom w:w="43" w:type="dxa"/>
              <w:right w:w="43" w:type="dxa"/>
            </w:tcMar>
            <w:vAlign w:val="bottom"/>
          </w:tcPr>
          <w:p w14:paraId="48169E83" w14:textId="77777777" w:rsidR="00EC1151" w:rsidRPr="007E60C5" w:rsidRDefault="00132E54" w:rsidP="007E60C5">
            <w:r w:rsidRPr="007E60C5">
              <w:t xml:space="preserve"> </w:t>
            </w:r>
          </w:p>
        </w:tc>
      </w:tr>
      <w:tr w:rsidR="00EC1151" w:rsidRPr="007E60C5" w14:paraId="19C746C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988089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2BF8B7C"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3956F814"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5877DD9F" w14:textId="77777777" w:rsidR="00EC1151" w:rsidRPr="007E60C5" w:rsidRDefault="00132E54" w:rsidP="007E60C5">
            <w:r w:rsidRPr="007E60C5">
              <w:t>18 116</w:t>
            </w:r>
          </w:p>
        </w:tc>
        <w:tc>
          <w:tcPr>
            <w:tcW w:w="0" w:type="auto"/>
            <w:tcBorders>
              <w:top w:val="nil"/>
              <w:left w:val="nil"/>
              <w:bottom w:val="nil"/>
              <w:right w:val="nil"/>
            </w:tcBorders>
            <w:tcMar>
              <w:top w:w="120" w:type="dxa"/>
              <w:left w:w="43" w:type="dxa"/>
              <w:bottom w:w="43" w:type="dxa"/>
              <w:right w:w="43" w:type="dxa"/>
            </w:tcMar>
            <w:vAlign w:val="bottom"/>
          </w:tcPr>
          <w:p w14:paraId="097E0C1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3A33E80" w14:textId="77777777" w:rsidR="00EC1151" w:rsidRPr="007E60C5" w:rsidRDefault="00132E54" w:rsidP="007E60C5">
            <w:r w:rsidRPr="007E60C5">
              <w:t>18 116</w:t>
            </w:r>
          </w:p>
        </w:tc>
        <w:tc>
          <w:tcPr>
            <w:tcW w:w="0" w:type="auto"/>
            <w:tcBorders>
              <w:top w:val="nil"/>
              <w:left w:val="nil"/>
              <w:bottom w:val="nil"/>
              <w:right w:val="nil"/>
            </w:tcBorders>
            <w:tcMar>
              <w:top w:w="120" w:type="dxa"/>
              <w:left w:w="43" w:type="dxa"/>
              <w:bottom w:w="43" w:type="dxa"/>
              <w:right w:w="43" w:type="dxa"/>
            </w:tcMar>
            <w:vAlign w:val="bottom"/>
          </w:tcPr>
          <w:p w14:paraId="68A19468" w14:textId="77777777" w:rsidR="00EC1151" w:rsidRPr="007E60C5" w:rsidRDefault="00132E54" w:rsidP="007E60C5">
            <w:r w:rsidRPr="007E60C5">
              <w:t xml:space="preserve"> </w:t>
            </w:r>
          </w:p>
        </w:tc>
      </w:tr>
      <w:tr w:rsidR="00EC1151" w:rsidRPr="007E60C5" w14:paraId="480D2FAA"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CF40B5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9635BBA"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43C2A99D"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1DF1CAF9" w14:textId="77777777" w:rsidR="00EC1151" w:rsidRPr="007E60C5" w:rsidRDefault="00132E54" w:rsidP="007E60C5">
            <w:r w:rsidRPr="007E60C5">
              <w:t>16 515</w:t>
            </w:r>
          </w:p>
        </w:tc>
        <w:tc>
          <w:tcPr>
            <w:tcW w:w="0" w:type="auto"/>
            <w:tcBorders>
              <w:top w:val="nil"/>
              <w:left w:val="nil"/>
              <w:bottom w:val="nil"/>
              <w:right w:val="nil"/>
            </w:tcBorders>
            <w:tcMar>
              <w:top w:w="120" w:type="dxa"/>
              <w:left w:w="43" w:type="dxa"/>
              <w:bottom w:w="43" w:type="dxa"/>
              <w:right w:w="43" w:type="dxa"/>
            </w:tcMar>
            <w:vAlign w:val="bottom"/>
          </w:tcPr>
          <w:p w14:paraId="60046B4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4936A51" w14:textId="77777777" w:rsidR="00EC1151" w:rsidRPr="007E60C5" w:rsidRDefault="00132E54" w:rsidP="007E60C5">
            <w:r w:rsidRPr="007E60C5">
              <w:t>16 515</w:t>
            </w:r>
          </w:p>
        </w:tc>
        <w:tc>
          <w:tcPr>
            <w:tcW w:w="0" w:type="auto"/>
            <w:tcBorders>
              <w:top w:val="nil"/>
              <w:left w:val="nil"/>
              <w:bottom w:val="nil"/>
              <w:right w:val="nil"/>
            </w:tcBorders>
            <w:tcMar>
              <w:top w:w="120" w:type="dxa"/>
              <w:left w:w="43" w:type="dxa"/>
              <w:bottom w:w="43" w:type="dxa"/>
              <w:right w:w="43" w:type="dxa"/>
            </w:tcMar>
            <w:vAlign w:val="bottom"/>
          </w:tcPr>
          <w:p w14:paraId="466266C3" w14:textId="77777777" w:rsidR="00EC1151" w:rsidRPr="007E60C5" w:rsidRDefault="00132E54" w:rsidP="007E60C5">
            <w:r w:rsidRPr="007E60C5">
              <w:t xml:space="preserve"> </w:t>
            </w:r>
          </w:p>
        </w:tc>
      </w:tr>
      <w:tr w:rsidR="00EC1151" w:rsidRPr="007E60C5" w14:paraId="48F0A96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CEA6B05"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81865A1"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2AFF778E"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259A408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9AB4361" w14:textId="77777777" w:rsidR="00EC1151" w:rsidRPr="007E60C5" w:rsidRDefault="00132E54" w:rsidP="007E60C5">
            <w:r w:rsidRPr="007E60C5">
              <w:t>1 573</w:t>
            </w:r>
          </w:p>
        </w:tc>
        <w:tc>
          <w:tcPr>
            <w:tcW w:w="0" w:type="auto"/>
            <w:tcBorders>
              <w:top w:val="nil"/>
              <w:left w:val="nil"/>
              <w:bottom w:val="nil"/>
              <w:right w:val="nil"/>
            </w:tcBorders>
            <w:tcMar>
              <w:top w:w="120" w:type="dxa"/>
              <w:left w:w="43" w:type="dxa"/>
              <w:bottom w:w="43" w:type="dxa"/>
              <w:right w:w="43" w:type="dxa"/>
            </w:tcMar>
            <w:vAlign w:val="bottom"/>
          </w:tcPr>
          <w:p w14:paraId="2A44B821" w14:textId="77777777" w:rsidR="00EC1151" w:rsidRPr="007E60C5" w:rsidRDefault="00132E54" w:rsidP="007E60C5">
            <w:r w:rsidRPr="007E60C5">
              <w:t>1 573</w:t>
            </w:r>
          </w:p>
        </w:tc>
        <w:tc>
          <w:tcPr>
            <w:tcW w:w="0" w:type="auto"/>
            <w:tcBorders>
              <w:top w:val="nil"/>
              <w:left w:val="nil"/>
              <w:bottom w:val="nil"/>
              <w:right w:val="nil"/>
            </w:tcBorders>
            <w:tcMar>
              <w:top w:w="120" w:type="dxa"/>
              <w:left w:w="43" w:type="dxa"/>
              <w:bottom w:w="43" w:type="dxa"/>
              <w:right w:w="43" w:type="dxa"/>
            </w:tcMar>
            <w:vAlign w:val="bottom"/>
          </w:tcPr>
          <w:p w14:paraId="2958A64D" w14:textId="77777777" w:rsidR="00EC1151" w:rsidRPr="007E60C5" w:rsidRDefault="00132E54" w:rsidP="007E60C5">
            <w:r w:rsidRPr="007E60C5">
              <w:t xml:space="preserve"> </w:t>
            </w:r>
          </w:p>
        </w:tc>
      </w:tr>
      <w:tr w:rsidR="00EC1151" w:rsidRPr="007E60C5" w14:paraId="3C1D8EE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3A058B8"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978656F"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2AD81DF4"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4001F02F"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5680D0C" w14:textId="77777777" w:rsidR="00EC1151" w:rsidRPr="007E60C5" w:rsidRDefault="00132E54" w:rsidP="007E60C5">
            <w:r w:rsidRPr="007E60C5">
              <w:t>270</w:t>
            </w:r>
          </w:p>
        </w:tc>
        <w:tc>
          <w:tcPr>
            <w:tcW w:w="0" w:type="auto"/>
            <w:tcBorders>
              <w:top w:val="nil"/>
              <w:left w:val="nil"/>
              <w:bottom w:val="nil"/>
              <w:right w:val="nil"/>
            </w:tcBorders>
            <w:tcMar>
              <w:top w:w="120" w:type="dxa"/>
              <w:left w:w="43" w:type="dxa"/>
              <w:bottom w:w="43" w:type="dxa"/>
              <w:right w:w="43" w:type="dxa"/>
            </w:tcMar>
            <w:vAlign w:val="bottom"/>
          </w:tcPr>
          <w:p w14:paraId="23C95443" w14:textId="77777777" w:rsidR="00EC1151" w:rsidRPr="007E60C5" w:rsidRDefault="00132E54" w:rsidP="007E60C5">
            <w:r w:rsidRPr="007E60C5">
              <w:t>270</w:t>
            </w:r>
          </w:p>
        </w:tc>
        <w:tc>
          <w:tcPr>
            <w:tcW w:w="0" w:type="auto"/>
            <w:tcBorders>
              <w:top w:val="nil"/>
              <w:left w:val="nil"/>
              <w:bottom w:val="nil"/>
              <w:right w:val="nil"/>
            </w:tcBorders>
            <w:tcMar>
              <w:top w:w="120" w:type="dxa"/>
              <w:left w:w="43" w:type="dxa"/>
              <w:bottom w:w="43" w:type="dxa"/>
              <w:right w:w="43" w:type="dxa"/>
            </w:tcMar>
            <w:vAlign w:val="bottom"/>
          </w:tcPr>
          <w:p w14:paraId="7DB24C14" w14:textId="77777777" w:rsidR="00EC1151" w:rsidRPr="007E60C5" w:rsidRDefault="00132E54" w:rsidP="007E60C5">
            <w:r w:rsidRPr="007E60C5">
              <w:t xml:space="preserve"> </w:t>
            </w:r>
          </w:p>
        </w:tc>
      </w:tr>
      <w:tr w:rsidR="00EC1151" w:rsidRPr="007E60C5" w14:paraId="1AA7A9C9"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54FF321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5D30985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2C50CCC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2CC7DE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A05F22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128DFE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8233B53" w14:textId="77777777" w:rsidR="00EC1151" w:rsidRPr="007E60C5" w:rsidRDefault="00132E54" w:rsidP="007E60C5">
            <w:r w:rsidRPr="007E60C5">
              <w:t>44 252</w:t>
            </w:r>
          </w:p>
        </w:tc>
      </w:tr>
      <w:tr w:rsidR="00EC1151" w:rsidRPr="007E60C5" w14:paraId="76804643"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2D293FB4" w14:textId="77777777" w:rsidR="00EC1151" w:rsidRPr="007E60C5" w:rsidRDefault="00132E54" w:rsidP="007E60C5">
            <w:r w:rsidRPr="007E60C5">
              <w:t>Chile</w:t>
            </w:r>
          </w:p>
        </w:tc>
        <w:tc>
          <w:tcPr>
            <w:tcW w:w="0" w:type="auto"/>
            <w:tcBorders>
              <w:top w:val="single" w:sz="4" w:space="0" w:color="000000"/>
              <w:left w:val="nil"/>
              <w:bottom w:val="nil"/>
              <w:right w:val="nil"/>
            </w:tcBorders>
            <w:tcMar>
              <w:top w:w="120" w:type="dxa"/>
              <w:left w:w="43" w:type="dxa"/>
              <w:bottom w:w="43" w:type="dxa"/>
              <w:right w:w="43" w:type="dxa"/>
            </w:tcMar>
          </w:tcPr>
          <w:p w14:paraId="227D96A6" w14:textId="77777777" w:rsidR="00EC1151" w:rsidRPr="007E60C5" w:rsidRDefault="00132E54" w:rsidP="007E60C5">
            <w:r w:rsidRPr="007E60C5">
              <w:t>ML3</w:t>
            </w:r>
          </w:p>
        </w:tc>
        <w:tc>
          <w:tcPr>
            <w:tcW w:w="0" w:type="auto"/>
            <w:tcBorders>
              <w:top w:val="single" w:sz="4" w:space="0" w:color="000000"/>
              <w:left w:val="nil"/>
              <w:bottom w:val="nil"/>
              <w:right w:val="nil"/>
            </w:tcBorders>
            <w:tcMar>
              <w:top w:w="120" w:type="dxa"/>
              <w:left w:w="43" w:type="dxa"/>
              <w:bottom w:w="43" w:type="dxa"/>
              <w:right w:w="43" w:type="dxa"/>
            </w:tcMar>
          </w:tcPr>
          <w:p w14:paraId="47092D9E" w14:textId="77777777" w:rsidR="00EC1151" w:rsidRPr="007E60C5" w:rsidRDefault="00132E54" w:rsidP="007E60C5">
            <w:r w:rsidRPr="007E60C5">
              <w:t>Ammunisjon og tennmekanismer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627D749" w14:textId="77777777" w:rsidR="00EC1151" w:rsidRPr="007E60C5" w:rsidRDefault="00132E54" w:rsidP="007E60C5">
            <w:r w:rsidRPr="007E60C5">
              <w:t>384</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17AD541"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053C7E6" w14:textId="77777777" w:rsidR="00EC1151" w:rsidRPr="007E60C5" w:rsidRDefault="00132E54" w:rsidP="007E60C5">
            <w:r w:rsidRPr="007E60C5">
              <w:t>384</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9289F9F" w14:textId="77777777" w:rsidR="00EC1151" w:rsidRPr="007E60C5" w:rsidRDefault="00132E54" w:rsidP="007E60C5">
            <w:r w:rsidRPr="007E60C5">
              <w:t xml:space="preserve"> </w:t>
            </w:r>
          </w:p>
        </w:tc>
      </w:tr>
      <w:tr w:rsidR="00EC1151" w:rsidRPr="007E60C5" w14:paraId="556B19A8"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2147EB0"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574CF3A3"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3E2B9BEB"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2A0948D6" w14:textId="77777777" w:rsidR="00EC1151" w:rsidRPr="007E60C5" w:rsidRDefault="00132E54" w:rsidP="007E60C5">
            <w:r w:rsidRPr="007E60C5">
              <w:t>3 606</w:t>
            </w:r>
          </w:p>
        </w:tc>
        <w:tc>
          <w:tcPr>
            <w:tcW w:w="0" w:type="auto"/>
            <w:tcBorders>
              <w:top w:val="nil"/>
              <w:left w:val="nil"/>
              <w:bottom w:val="nil"/>
              <w:right w:val="nil"/>
            </w:tcBorders>
            <w:tcMar>
              <w:top w:w="120" w:type="dxa"/>
              <w:left w:w="43" w:type="dxa"/>
              <w:bottom w:w="43" w:type="dxa"/>
              <w:right w:w="43" w:type="dxa"/>
            </w:tcMar>
            <w:vAlign w:val="bottom"/>
          </w:tcPr>
          <w:p w14:paraId="413BF1A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3B1E763" w14:textId="77777777" w:rsidR="00EC1151" w:rsidRPr="007E60C5" w:rsidRDefault="00132E54" w:rsidP="007E60C5">
            <w:r w:rsidRPr="007E60C5">
              <w:t>3 606</w:t>
            </w:r>
          </w:p>
        </w:tc>
        <w:tc>
          <w:tcPr>
            <w:tcW w:w="0" w:type="auto"/>
            <w:tcBorders>
              <w:top w:val="nil"/>
              <w:left w:val="nil"/>
              <w:bottom w:val="nil"/>
              <w:right w:val="nil"/>
            </w:tcBorders>
            <w:tcMar>
              <w:top w:w="120" w:type="dxa"/>
              <w:left w:w="43" w:type="dxa"/>
              <w:bottom w:w="43" w:type="dxa"/>
              <w:right w:w="43" w:type="dxa"/>
            </w:tcMar>
            <w:vAlign w:val="bottom"/>
          </w:tcPr>
          <w:p w14:paraId="4B068D64" w14:textId="77777777" w:rsidR="00EC1151" w:rsidRPr="007E60C5" w:rsidRDefault="00132E54" w:rsidP="007E60C5">
            <w:r w:rsidRPr="007E60C5">
              <w:t xml:space="preserve"> </w:t>
            </w:r>
          </w:p>
        </w:tc>
      </w:tr>
      <w:tr w:rsidR="00EC1151" w:rsidRPr="007E60C5" w14:paraId="4C38927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8C42431"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7AD1D54"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774AFBD3"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12ABC57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2C32ACA" w14:textId="77777777" w:rsidR="00EC1151" w:rsidRPr="007E60C5" w:rsidRDefault="00132E54" w:rsidP="007E60C5">
            <w:r w:rsidRPr="007E60C5">
              <w:t>179</w:t>
            </w:r>
          </w:p>
        </w:tc>
        <w:tc>
          <w:tcPr>
            <w:tcW w:w="0" w:type="auto"/>
            <w:tcBorders>
              <w:top w:val="nil"/>
              <w:left w:val="nil"/>
              <w:bottom w:val="nil"/>
              <w:right w:val="nil"/>
            </w:tcBorders>
            <w:tcMar>
              <w:top w:w="120" w:type="dxa"/>
              <w:left w:w="43" w:type="dxa"/>
              <w:bottom w:w="43" w:type="dxa"/>
              <w:right w:w="43" w:type="dxa"/>
            </w:tcMar>
            <w:vAlign w:val="bottom"/>
          </w:tcPr>
          <w:p w14:paraId="744D68F0" w14:textId="77777777" w:rsidR="00EC1151" w:rsidRPr="007E60C5" w:rsidRDefault="00132E54" w:rsidP="007E60C5">
            <w:r w:rsidRPr="007E60C5">
              <w:t>179</w:t>
            </w:r>
          </w:p>
        </w:tc>
        <w:tc>
          <w:tcPr>
            <w:tcW w:w="0" w:type="auto"/>
            <w:tcBorders>
              <w:top w:val="nil"/>
              <w:left w:val="nil"/>
              <w:bottom w:val="nil"/>
              <w:right w:val="nil"/>
            </w:tcBorders>
            <w:tcMar>
              <w:top w:w="120" w:type="dxa"/>
              <w:left w:w="43" w:type="dxa"/>
              <w:bottom w:w="43" w:type="dxa"/>
              <w:right w:w="43" w:type="dxa"/>
            </w:tcMar>
            <w:vAlign w:val="bottom"/>
          </w:tcPr>
          <w:p w14:paraId="58BFAC0F" w14:textId="77777777" w:rsidR="00EC1151" w:rsidRPr="007E60C5" w:rsidRDefault="00132E54" w:rsidP="007E60C5">
            <w:r w:rsidRPr="007E60C5">
              <w:t xml:space="preserve"> </w:t>
            </w:r>
          </w:p>
        </w:tc>
      </w:tr>
      <w:tr w:rsidR="00EC1151" w:rsidRPr="007E60C5" w14:paraId="5A89DB84"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3156CE7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A3BAE2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0E940E5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0F6FE1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E7E941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903369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B529779" w14:textId="77777777" w:rsidR="00EC1151" w:rsidRPr="007E60C5" w:rsidRDefault="00132E54" w:rsidP="007E60C5">
            <w:r w:rsidRPr="007E60C5">
              <w:t>4 169</w:t>
            </w:r>
          </w:p>
        </w:tc>
      </w:tr>
      <w:tr w:rsidR="00EC1151" w:rsidRPr="007E60C5" w14:paraId="32AB67A5"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75B739C8" w14:textId="77777777" w:rsidR="00EC1151" w:rsidRPr="007E60C5" w:rsidRDefault="00132E54" w:rsidP="007E60C5">
            <w:r w:rsidRPr="007E60C5">
              <w:t>Danmark</w:t>
            </w:r>
          </w:p>
        </w:tc>
        <w:tc>
          <w:tcPr>
            <w:tcW w:w="0" w:type="auto"/>
            <w:tcBorders>
              <w:top w:val="single" w:sz="4" w:space="0" w:color="000000"/>
              <w:left w:val="nil"/>
              <w:bottom w:val="nil"/>
              <w:right w:val="nil"/>
            </w:tcBorders>
            <w:tcMar>
              <w:top w:w="120" w:type="dxa"/>
              <w:left w:w="43" w:type="dxa"/>
              <w:bottom w:w="43" w:type="dxa"/>
              <w:right w:w="43" w:type="dxa"/>
            </w:tcMar>
          </w:tcPr>
          <w:p w14:paraId="11309DE7"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11265E4B"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7FC1FA4" w14:textId="77777777" w:rsidR="00EC1151" w:rsidRPr="007E60C5" w:rsidRDefault="00132E54" w:rsidP="007E60C5">
            <w:r w:rsidRPr="007E60C5">
              <w:t>2 875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E56997D" w14:textId="77777777" w:rsidR="00EC1151" w:rsidRPr="007E60C5" w:rsidRDefault="00132E54" w:rsidP="007E60C5">
            <w:r w:rsidRPr="007E60C5">
              <w:t>201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B4B321F" w14:textId="77777777" w:rsidR="00EC1151" w:rsidRPr="007E60C5" w:rsidRDefault="00132E54" w:rsidP="007E60C5">
            <w:r w:rsidRPr="007E60C5">
              <w:t>3 076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ECE7D57" w14:textId="77777777" w:rsidR="00EC1151" w:rsidRPr="007E60C5" w:rsidRDefault="00132E54" w:rsidP="007E60C5">
            <w:r w:rsidRPr="007E60C5">
              <w:t xml:space="preserve"> </w:t>
            </w:r>
          </w:p>
        </w:tc>
      </w:tr>
      <w:tr w:rsidR="00EC1151" w:rsidRPr="007E60C5" w14:paraId="41A1E0BB"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74B3F423"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6A9E2B1"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2E6A836F"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4740F8B7" w14:textId="77777777" w:rsidR="00EC1151" w:rsidRPr="007E60C5" w:rsidRDefault="00132E54" w:rsidP="007E60C5">
            <w:r w:rsidRPr="007E60C5">
              <w:t>117</w:t>
            </w:r>
          </w:p>
        </w:tc>
        <w:tc>
          <w:tcPr>
            <w:tcW w:w="0" w:type="auto"/>
            <w:tcBorders>
              <w:top w:val="nil"/>
              <w:left w:val="nil"/>
              <w:bottom w:val="nil"/>
              <w:right w:val="nil"/>
            </w:tcBorders>
            <w:tcMar>
              <w:top w:w="120" w:type="dxa"/>
              <w:left w:w="43" w:type="dxa"/>
              <w:bottom w:w="43" w:type="dxa"/>
              <w:right w:w="43" w:type="dxa"/>
            </w:tcMar>
            <w:vAlign w:val="bottom"/>
          </w:tcPr>
          <w:p w14:paraId="22925195"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2509772" w14:textId="77777777" w:rsidR="00EC1151" w:rsidRPr="007E60C5" w:rsidRDefault="00132E54" w:rsidP="007E60C5">
            <w:r w:rsidRPr="007E60C5">
              <w:t>117</w:t>
            </w:r>
          </w:p>
        </w:tc>
        <w:tc>
          <w:tcPr>
            <w:tcW w:w="0" w:type="auto"/>
            <w:tcBorders>
              <w:top w:val="nil"/>
              <w:left w:val="nil"/>
              <w:bottom w:val="nil"/>
              <w:right w:val="nil"/>
            </w:tcBorders>
            <w:tcMar>
              <w:top w:w="120" w:type="dxa"/>
              <w:left w:w="43" w:type="dxa"/>
              <w:bottom w:w="43" w:type="dxa"/>
              <w:right w:w="43" w:type="dxa"/>
            </w:tcMar>
            <w:vAlign w:val="bottom"/>
          </w:tcPr>
          <w:p w14:paraId="48CED3D8" w14:textId="77777777" w:rsidR="00EC1151" w:rsidRPr="007E60C5" w:rsidRDefault="00132E54" w:rsidP="007E60C5">
            <w:r w:rsidRPr="007E60C5">
              <w:t xml:space="preserve"> </w:t>
            </w:r>
          </w:p>
        </w:tc>
      </w:tr>
      <w:tr w:rsidR="00EC1151" w:rsidRPr="007E60C5" w14:paraId="4B9EEB44"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A3748E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5F510D3"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15934400"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4DA46334" w14:textId="77777777" w:rsidR="00EC1151" w:rsidRPr="007E60C5" w:rsidRDefault="00132E54" w:rsidP="007E60C5">
            <w:r w:rsidRPr="007E60C5">
              <w:t>165</w:t>
            </w:r>
          </w:p>
        </w:tc>
        <w:tc>
          <w:tcPr>
            <w:tcW w:w="0" w:type="auto"/>
            <w:tcBorders>
              <w:top w:val="nil"/>
              <w:left w:val="nil"/>
              <w:bottom w:val="nil"/>
              <w:right w:val="nil"/>
            </w:tcBorders>
            <w:tcMar>
              <w:top w:w="120" w:type="dxa"/>
              <w:left w:w="43" w:type="dxa"/>
              <w:bottom w:w="43" w:type="dxa"/>
              <w:right w:w="43" w:type="dxa"/>
            </w:tcMar>
            <w:vAlign w:val="bottom"/>
          </w:tcPr>
          <w:p w14:paraId="367EAC5D"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4A749E5" w14:textId="77777777" w:rsidR="00EC1151" w:rsidRPr="007E60C5" w:rsidRDefault="00132E54" w:rsidP="007E60C5">
            <w:r w:rsidRPr="007E60C5">
              <w:t>165</w:t>
            </w:r>
          </w:p>
        </w:tc>
        <w:tc>
          <w:tcPr>
            <w:tcW w:w="0" w:type="auto"/>
            <w:tcBorders>
              <w:top w:val="nil"/>
              <w:left w:val="nil"/>
              <w:bottom w:val="nil"/>
              <w:right w:val="nil"/>
            </w:tcBorders>
            <w:tcMar>
              <w:top w:w="120" w:type="dxa"/>
              <w:left w:w="43" w:type="dxa"/>
              <w:bottom w:w="43" w:type="dxa"/>
              <w:right w:w="43" w:type="dxa"/>
            </w:tcMar>
            <w:vAlign w:val="bottom"/>
          </w:tcPr>
          <w:p w14:paraId="10CAB56E" w14:textId="77777777" w:rsidR="00EC1151" w:rsidRPr="007E60C5" w:rsidRDefault="00132E54" w:rsidP="007E60C5">
            <w:r w:rsidRPr="007E60C5">
              <w:t xml:space="preserve"> </w:t>
            </w:r>
          </w:p>
        </w:tc>
      </w:tr>
      <w:tr w:rsidR="00EC1151" w:rsidRPr="007E60C5" w14:paraId="2DC48AD0"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AB4734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7B77A5A"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04DDCFCD"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4C799DAD"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0A2C425" w14:textId="77777777" w:rsidR="00EC1151" w:rsidRPr="007E60C5" w:rsidRDefault="00132E54" w:rsidP="007E60C5">
            <w:r w:rsidRPr="007E60C5">
              <w:t>2 883</w:t>
            </w:r>
          </w:p>
        </w:tc>
        <w:tc>
          <w:tcPr>
            <w:tcW w:w="0" w:type="auto"/>
            <w:tcBorders>
              <w:top w:val="nil"/>
              <w:left w:val="nil"/>
              <w:bottom w:val="nil"/>
              <w:right w:val="nil"/>
            </w:tcBorders>
            <w:tcMar>
              <w:top w:w="120" w:type="dxa"/>
              <w:left w:w="43" w:type="dxa"/>
              <w:bottom w:w="43" w:type="dxa"/>
              <w:right w:w="43" w:type="dxa"/>
            </w:tcMar>
            <w:vAlign w:val="bottom"/>
          </w:tcPr>
          <w:p w14:paraId="2F4BB887" w14:textId="77777777" w:rsidR="00EC1151" w:rsidRPr="007E60C5" w:rsidRDefault="00132E54" w:rsidP="007E60C5">
            <w:r w:rsidRPr="007E60C5">
              <w:t>2 883</w:t>
            </w:r>
          </w:p>
        </w:tc>
        <w:tc>
          <w:tcPr>
            <w:tcW w:w="0" w:type="auto"/>
            <w:tcBorders>
              <w:top w:val="nil"/>
              <w:left w:val="nil"/>
              <w:bottom w:val="nil"/>
              <w:right w:val="nil"/>
            </w:tcBorders>
            <w:tcMar>
              <w:top w:w="120" w:type="dxa"/>
              <w:left w:w="43" w:type="dxa"/>
              <w:bottom w:w="43" w:type="dxa"/>
              <w:right w:w="43" w:type="dxa"/>
            </w:tcMar>
            <w:vAlign w:val="bottom"/>
          </w:tcPr>
          <w:p w14:paraId="06F2DAE7" w14:textId="77777777" w:rsidR="00EC1151" w:rsidRPr="007E60C5" w:rsidRDefault="00132E54" w:rsidP="007E60C5">
            <w:r w:rsidRPr="007E60C5">
              <w:t xml:space="preserve"> </w:t>
            </w:r>
          </w:p>
        </w:tc>
      </w:tr>
      <w:tr w:rsidR="00EC1151" w:rsidRPr="007E60C5" w14:paraId="4BEDC900"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80E1E8F"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0B73B5B"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106CB8A6"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35F480B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FF9B0BE" w14:textId="77777777" w:rsidR="00EC1151" w:rsidRPr="007E60C5" w:rsidRDefault="00132E54" w:rsidP="007E60C5">
            <w:r w:rsidRPr="007E60C5">
              <w:t>370</w:t>
            </w:r>
          </w:p>
        </w:tc>
        <w:tc>
          <w:tcPr>
            <w:tcW w:w="0" w:type="auto"/>
            <w:tcBorders>
              <w:top w:val="nil"/>
              <w:left w:val="nil"/>
              <w:bottom w:val="nil"/>
              <w:right w:val="nil"/>
            </w:tcBorders>
            <w:tcMar>
              <w:top w:w="120" w:type="dxa"/>
              <w:left w:w="43" w:type="dxa"/>
              <w:bottom w:w="43" w:type="dxa"/>
              <w:right w:w="43" w:type="dxa"/>
            </w:tcMar>
            <w:vAlign w:val="bottom"/>
          </w:tcPr>
          <w:p w14:paraId="28FE7896" w14:textId="77777777" w:rsidR="00EC1151" w:rsidRPr="007E60C5" w:rsidRDefault="00132E54" w:rsidP="007E60C5">
            <w:r w:rsidRPr="007E60C5">
              <w:t>370</w:t>
            </w:r>
          </w:p>
        </w:tc>
        <w:tc>
          <w:tcPr>
            <w:tcW w:w="0" w:type="auto"/>
            <w:tcBorders>
              <w:top w:val="nil"/>
              <w:left w:val="nil"/>
              <w:bottom w:val="nil"/>
              <w:right w:val="nil"/>
            </w:tcBorders>
            <w:tcMar>
              <w:top w:w="120" w:type="dxa"/>
              <w:left w:w="43" w:type="dxa"/>
              <w:bottom w:w="43" w:type="dxa"/>
              <w:right w:w="43" w:type="dxa"/>
            </w:tcMar>
            <w:vAlign w:val="bottom"/>
          </w:tcPr>
          <w:p w14:paraId="4564ED3B" w14:textId="77777777" w:rsidR="00EC1151" w:rsidRPr="007E60C5" w:rsidRDefault="00132E54" w:rsidP="007E60C5">
            <w:r w:rsidRPr="007E60C5">
              <w:t xml:space="preserve"> </w:t>
            </w:r>
          </w:p>
        </w:tc>
      </w:tr>
      <w:tr w:rsidR="00EC1151" w:rsidRPr="007E60C5" w14:paraId="060D9F42"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7C44D34C" w14:textId="77777777" w:rsidR="00EC1151" w:rsidRPr="007E60C5" w:rsidRDefault="00132E54" w:rsidP="007E60C5">
            <w:r w:rsidRPr="007E60C5">
              <w:t xml:space="preserve"> </w:t>
            </w:r>
          </w:p>
        </w:tc>
        <w:tc>
          <w:tcPr>
            <w:tcW w:w="0" w:type="auto"/>
            <w:tcBorders>
              <w:top w:val="single" w:sz="4" w:space="0" w:color="000000"/>
              <w:left w:val="nil"/>
              <w:bottom w:val="nil"/>
              <w:right w:val="nil"/>
            </w:tcBorders>
            <w:tcMar>
              <w:top w:w="120" w:type="dxa"/>
              <w:left w:w="43" w:type="dxa"/>
              <w:bottom w:w="43" w:type="dxa"/>
              <w:right w:w="43" w:type="dxa"/>
            </w:tcMar>
          </w:tcPr>
          <w:p w14:paraId="776B03B1" w14:textId="77777777" w:rsidR="00EC1151" w:rsidRPr="007E60C5" w:rsidRDefault="00132E54" w:rsidP="007E60C5">
            <w:r w:rsidRPr="007E60C5">
              <w:t>ML21</w:t>
            </w:r>
          </w:p>
        </w:tc>
        <w:tc>
          <w:tcPr>
            <w:tcW w:w="0" w:type="auto"/>
            <w:tcBorders>
              <w:top w:val="single" w:sz="4" w:space="0" w:color="000000"/>
              <w:left w:val="nil"/>
              <w:bottom w:val="nil"/>
              <w:right w:val="nil"/>
            </w:tcBorders>
            <w:tcMar>
              <w:top w:w="120" w:type="dxa"/>
              <w:left w:w="43" w:type="dxa"/>
              <w:bottom w:w="43" w:type="dxa"/>
              <w:right w:w="43" w:type="dxa"/>
            </w:tcMar>
          </w:tcPr>
          <w:p w14:paraId="5F798B85" w14:textId="77777777" w:rsidR="00EC1151" w:rsidRPr="007E60C5" w:rsidRDefault="00132E54" w:rsidP="007E60C5">
            <w:r w:rsidRPr="007E60C5">
              <w:t>Programvare</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4EA4EA6"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BD80E45" w14:textId="77777777" w:rsidR="00EC1151" w:rsidRPr="007E60C5" w:rsidRDefault="00132E54" w:rsidP="007E60C5">
            <w:r w:rsidRPr="007E60C5">
              <w:t>1 185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AA85058" w14:textId="77777777" w:rsidR="00EC1151" w:rsidRPr="007E60C5" w:rsidRDefault="00132E54" w:rsidP="007E60C5">
            <w:r w:rsidRPr="007E60C5">
              <w:t>1 185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61F33A8" w14:textId="77777777" w:rsidR="00EC1151" w:rsidRPr="007E60C5" w:rsidRDefault="00132E54" w:rsidP="007E60C5">
            <w:r w:rsidRPr="007E60C5">
              <w:t xml:space="preserve"> </w:t>
            </w:r>
          </w:p>
        </w:tc>
      </w:tr>
      <w:tr w:rsidR="00EC1151" w:rsidRPr="007E60C5" w14:paraId="1748B6F9"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53A357A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C678A99"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B3CE7F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A9D085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556B2D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A1716B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2CFC1C0" w14:textId="77777777" w:rsidR="00EC1151" w:rsidRPr="007E60C5" w:rsidRDefault="00132E54" w:rsidP="007E60C5">
            <w:r w:rsidRPr="007E60C5">
              <w:t>7 796</w:t>
            </w:r>
          </w:p>
        </w:tc>
      </w:tr>
      <w:tr w:rsidR="00EC1151" w:rsidRPr="007E60C5" w14:paraId="1676DE72"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5BA0283A" w14:textId="77777777" w:rsidR="00EC1151" w:rsidRPr="007E60C5" w:rsidRDefault="00132E54" w:rsidP="007E60C5">
            <w:r w:rsidRPr="007E60C5">
              <w:t>Estland</w:t>
            </w:r>
          </w:p>
        </w:tc>
        <w:tc>
          <w:tcPr>
            <w:tcW w:w="0" w:type="auto"/>
            <w:tcBorders>
              <w:top w:val="single" w:sz="4" w:space="0" w:color="000000"/>
              <w:left w:val="nil"/>
              <w:bottom w:val="nil"/>
              <w:right w:val="nil"/>
            </w:tcBorders>
            <w:tcMar>
              <w:top w:w="120" w:type="dxa"/>
              <w:left w:w="43" w:type="dxa"/>
              <w:bottom w:w="43" w:type="dxa"/>
              <w:right w:w="43" w:type="dxa"/>
            </w:tcMar>
          </w:tcPr>
          <w:p w14:paraId="2A3414A2"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2B086358"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BD7EE4C" w14:textId="77777777" w:rsidR="00EC1151" w:rsidRPr="007E60C5" w:rsidRDefault="00132E54" w:rsidP="007E60C5">
            <w:r w:rsidRPr="007E60C5">
              <w:t>2 071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5DDD6D1" w14:textId="77777777" w:rsidR="00EC1151" w:rsidRPr="007E60C5" w:rsidRDefault="00132E54" w:rsidP="007E60C5">
            <w:r w:rsidRPr="007E60C5">
              <w:t>19 328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A86D77B" w14:textId="77777777" w:rsidR="00EC1151" w:rsidRPr="007E60C5" w:rsidRDefault="00132E54" w:rsidP="007E60C5">
            <w:r w:rsidRPr="007E60C5">
              <w:t>21 399</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205756F" w14:textId="77777777" w:rsidR="00EC1151" w:rsidRPr="007E60C5" w:rsidRDefault="00132E54" w:rsidP="007E60C5">
            <w:r w:rsidRPr="007E60C5">
              <w:t xml:space="preserve"> </w:t>
            </w:r>
          </w:p>
        </w:tc>
      </w:tr>
      <w:tr w:rsidR="00EC1151" w:rsidRPr="007E60C5" w14:paraId="094D62B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9407AF3"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9B9BDAD"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15AE8A4A"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63FBF6B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5434053F" w14:textId="77777777" w:rsidR="00EC1151" w:rsidRPr="007E60C5" w:rsidRDefault="00132E54" w:rsidP="007E60C5">
            <w:r w:rsidRPr="007E60C5">
              <w:t>8 869</w:t>
            </w:r>
          </w:p>
        </w:tc>
        <w:tc>
          <w:tcPr>
            <w:tcW w:w="0" w:type="auto"/>
            <w:tcBorders>
              <w:top w:val="nil"/>
              <w:left w:val="nil"/>
              <w:bottom w:val="nil"/>
              <w:right w:val="nil"/>
            </w:tcBorders>
            <w:tcMar>
              <w:top w:w="120" w:type="dxa"/>
              <w:left w:w="43" w:type="dxa"/>
              <w:bottom w:w="43" w:type="dxa"/>
              <w:right w:w="43" w:type="dxa"/>
            </w:tcMar>
            <w:vAlign w:val="bottom"/>
          </w:tcPr>
          <w:p w14:paraId="6ABA2204" w14:textId="77777777" w:rsidR="00EC1151" w:rsidRPr="007E60C5" w:rsidRDefault="00132E54" w:rsidP="007E60C5">
            <w:r w:rsidRPr="007E60C5">
              <w:t>8 869</w:t>
            </w:r>
          </w:p>
        </w:tc>
        <w:tc>
          <w:tcPr>
            <w:tcW w:w="0" w:type="auto"/>
            <w:tcBorders>
              <w:top w:val="nil"/>
              <w:left w:val="nil"/>
              <w:bottom w:val="nil"/>
              <w:right w:val="nil"/>
            </w:tcBorders>
            <w:tcMar>
              <w:top w:w="120" w:type="dxa"/>
              <w:left w:w="43" w:type="dxa"/>
              <w:bottom w:w="43" w:type="dxa"/>
              <w:right w:w="43" w:type="dxa"/>
            </w:tcMar>
            <w:vAlign w:val="bottom"/>
          </w:tcPr>
          <w:p w14:paraId="01B7F562" w14:textId="77777777" w:rsidR="00EC1151" w:rsidRPr="007E60C5" w:rsidRDefault="00132E54" w:rsidP="007E60C5">
            <w:r w:rsidRPr="007E60C5">
              <w:t xml:space="preserve"> </w:t>
            </w:r>
          </w:p>
        </w:tc>
      </w:tr>
      <w:tr w:rsidR="00EC1151" w:rsidRPr="007E60C5" w14:paraId="7672ACF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8D1674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473898B"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2F7048C7"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01A4C56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934A781" w14:textId="77777777" w:rsidR="00EC1151" w:rsidRPr="007E60C5" w:rsidRDefault="00132E54" w:rsidP="007E60C5">
            <w:r w:rsidRPr="007E60C5">
              <w:t>1 309</w:t>
            </w:r>
          </w:p>
        </w:tc>
        <w:tc>
          <w:tcPr>
            <w:tcW w:w="0" w:type="auto"/>
            <w:tcBorders>
              <w:top w:val="nil"/>
              <w:left w:val="nil"/>
              <w:bottom w:val="nil"/>
              <w:right w:val="nil"/>
            </w:tcBorders>
            <w:tcMar>
              <w:top w:w="120" w:type="dxa"/>
              <w:left w:w="43" w:type="dxa"/>
              <w:bottom w:w="43" w:type="dxa"/>
              <w:right w:w="43" w:type="dxa"/>
            </w:tcMar>
            <w:vAlign w:val="bottom"/>
          </w:tcPr>
          <w:p w14:paraId="640AB91C" w14:textId="77777777" w:rsidR="00EC1151" w:rsidRPr="007E60C5" w:rsidRDefault="00132E54" w:rsidP="007E60C5">
            <w:r w:rsidRPr="007E60C5">
              <w:t>1 309</w:t>
            </w:r>
          </w:p>
        </w:tc>
        <w:tc>
          <w:tcPr>
            <w:tcW w:w="0" w:type="auto"/>
            <w:tcBorders>
              <w:top w:val="nil"/>
              <w:left w:val="nil"/>
              <w:bottom w:val="nil"/>
              <w:right w:val="nil"/>
            </w:tcBorders>
            <w:tcMar>
              <w:top w:w="120" w:type="dxa"/>
              <w:left w:w="43" w:type="dxa"/>
              <w:bottom w:w="43" w:type="dxa"/>
              <w:right w:w="43" w:type="dxa"/>
            </w:tcMar>
            <w:vAlign w:val="bottom"/>
          </w:tcPr>
          <w:p w14:paraId="0A6C43D3" w14:textId="77777777" w:rsidR="00EC1151" w:rsidRPr="007E60C5" w:rsidRDefault="00132E54" w:rsidP="007E60C5">
            <w:r w:rsidRPr="007E60C5">
              <w:t xml:space="preserve"> </w:t>
            </w:r>
          </w:p>
        </w:tc>
      </w:tr>
      <w:tr w:rsidR="00EC1151" w:rsidRPr="007E60C5" w14:paraId="4F5CFA5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861C211"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95ECD48"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54F62B75"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02EDFB5A"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ED068FC" w14:textId="77777777" w:rsidR="00EC1151" w:rsidRPr="007E60C5" w:rsidRDefault="00132E54" w:rsidP="007E60C5">
            <w:r w:rsidRPr="007E60C5">
              <w:t>3 179</w:t>
            </w:r>
          </w:p>
        </w:tc>
        <w:tc>
          <w:tcPr>
            <w:tcW w:w="0" w:type="auto"/>
            <w:tcBorders>
              <w:top w:val="nil"/>
              <w:left w:val="nil"/>
              <w:bottom w:val="nil"/>
              <w:right w:val="nil"/>
            </w:tcBorders>
            <w:tcMar>
              <w:top w:w="120" w:type="dxa"/>
              <w:left w:w="43" w:type="dxa"/>
              <w:bottom w:w="43" w:type="dxa"/>
              <w:right w:w="43" w:type="dxa"/>
            </w:tcMar>
            <w:vAlign w:val="bottom"/>
          </w:tcPr>
          <w:p w14:paraId="1C587BB8" w14:textId="77777777" w:rsidR="00EC1151" w:rsidRPr="007E60C5" w:rsidRDefault="00132E54" w:rsidP="007E60C5">
            <w:r w:rsidRPr="007E60C5">
              <w:t>3 179</w:t>
            </w:r>
          </w:p>
        </w:tc>
        <w:tc>
          <w:tcPr>
            <w:tcW w:w="0" w:type="auto"/>
            <w:tcBorders>
              <w:top w:val="nil"/>
              <w:left w:val="nil"/>
              <w:bottom w:val="nil"/>
              <w:right w:val="nil"/>
            </w:tcBorders>
            <w:tcMar>
              <w:top w:w="120" w:type="dxa"/>
              <w:left w:w="43" w:type="dxa"/>
              <w:bottom w:w="43" w:type="dxa"/>
              <w:right w:w="43" w:type="dxa"/>
            </w:tcMar>
            <w:vAlign w:val="bottom"/>
          </w:tcPr>
          <w:p w14:paraId="098F091B" w14:textId="77777777" w:rsidR="00EC1151" w:rsidRPr="007E60C5" w:rsidRDefault="00132E54" w:rsidP="007E60C5">
            <w:r w:rsidRPr="007E60C5">
              <w:t xml:space="preserve"> </w:t>
            </w:r>
          </w:p>
        </w:tc>
      </w:tr>
      <w:tr w:rsidR="00EC1151" w:rsidRPr="007E60C5" w14:paraId="6D8EF50F"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CFBE764"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26E8CBBC"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4BDCAE0F"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6C0E493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B1BC607" w14:textId="77777777" w:rsidR="00EC1151" w:rsidRPr="007E60C5" w:rsidRDefault="00132E54" w:rsidP="007E60C5">
            <w:r w:rsidRPr="007E60C5">
              <w:t>267</w:t>
            </w:r>
          </w:p>
        </w:tc>
        <w:tc>
          <w:tcPr>
            <w:tcW w:w="0" w:type="auto"/>
            <w:tcBorders>
              <w:top w:val="nil"/>
              <w:left w:val="nil"/>
              <w:bottom w:val="nil"/>
              <w:right w:val="nil"/>
            </w:tcBorders>
            <w:tcMar>
              <w:top w:w="120" w:type="dxa"/>
              <w:left w:w="43" w:type="dxa"/>
              <w:bottom w:w="43" w:type="dxa"/>
              <w:right w:w="43" w:type="dxa"/>
            </w:tcMar>
            <w:vAlign w:val="bottom"/>
          </w:tcPr>
          <w:p w14:paraId="7388EEE7" w14:textId="77777777" w:rsidR="00EC1151" w:rsidRPr="007E60C5" w:rsidRDefault="00132E54" w:rsidP="007E60C5">
            <w:r w:rsidRPr="007E60C5">
              <w:t>267</w:t>
            </w:r>
          </w:p>
        </w:tc>
        <w:tc>
          <w:tcPr>
            <w:tcW w:w="0" w:type="auto"/>
            <w:tcBorders>
              <w:top w:val="nil"/>
              <w:left w:val="nil"/>
              <w:bottom w:val="nil"/>
              <w:right w:val="nil"/>
            </w:tcBorders>
            <w:tcMar>
              <w:top w:w="120" w:type="dxa"/>
              <w:left w:w="43" w:type="dxa"/>
              <w:bottom w:w="43" w:type="dxa"/>
              <w:right w:w="43" w:type="dxa"/>
            </w:tcMar>
            <w:vAlign w:val="bottom"/>
          </w:tcPr>
          <w:p w14:paraId="67421791" w14:textId="77777777" w:rsidR="00EC1151" w:rsidRPr="007E60C5" w:rsidRDefault="00132E54" w:rsidP="007E60C5">
            <w:r w:rsidRPr="007E60C5">
              <w:t xml:space="preserve"> </w:t>
            </w:r>
          </w:p>
        </w:tc>
      </w:tr>
      <w:tr w:rsidR="00EC1151" w:rsidRPr="007E60C5" w14:paraId="3AC8135A"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205C230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09B9AB6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2F2382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16236C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FDBF94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4F7379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B1B8B9F" w14:textId="77777777" w:rsidR="00EC1151" w:rsidRPr="007E60C5" w:rsidRDefault="00132E54" w:rsidP="007E60C5">
            <w:r w:rsidRPr="007E60C5">
              <w:t>35 023</w:t>
            </w:r>
          </w:p>
        </w:tc>
      </w:tr>
      <w:tr w:rsidR="00EC1151" w:rsidRPr="007E60C5" w14:paraId="1F413BFE"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289B2D34" w14:textId="77777777" w:rsidR="00EC1151" w:rsidRPr="007E60C5" w:rsidRDefault="00132E54" w:rsidP="007E60C5">
            <w:r w:rsidRPr="007E60C5">
              <w:t>Finland</w:t>
            </w:r>
          </w:p>
        </w:tc>
        <w:tc>
          <w:tcPr>
            <w:tcW w:w="0" w:type="auto"/>
            <w:tcBorders>
              <w:top w:val="single" w:sz="4" w:space="0" w:color="000000"/>
              <w:left w:val="nil"/>
              <w:bottom w:val="nil"/>
              <w:right w:val="nil"/>
            </w:tcBorders>
            <w:tcMar>
              <w:top w:w="120" w:type="dxa"/>
              <w:left w:w="43" w:type="dxa"/>
              <w:bottom w:w="43" w:type="dxa"/>
              <w:right w:w="43" w:type="dxa"/>
            </w:tcMar>
          </w:tcPr>
          <w:p w14:paraId="6421DEA2"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0266D648"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E372B13" w14:textId="77777777" w:rsidR="00EC1151" w:rsidRPr="007E60C5" w:rsidRDefault="00132E54" w:rsidP="007E60C5">
            <w:r w:rsidRPr="007E60C5">
              <w:t>3 127</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57C441B" w14:textId="77777777" w:rsidR="00EC1151" w:rsidRPr="007E60C5" w:rsidRDefault="00132E54" w:rsidP="007E60C5">
            <w:r w:rsidRPr="007E60C5">
              <w:t>1 974</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B4DA63C" w14:textId="77777777" w:rsidR="00EC1151" w:rsidRPr="007E60C5" w:rsidRDefault="00132E54" w:rsidP="007E60C5">
            <w:r w:rsidRPr="007E60C5">
              <w:t>5 101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CEF3141" w14:textId="77777777" w:rsidR="00EC1151" w:rsidRPr="007E60C5" w:rsidRDefault="00132E54" w:rsidP="007E60C5">
            <w:r w:rsidRPr="007E60C5">
              <w:t xml:space="preserve"> </w:t>
            </w:r>
          </w:p>
        </w:tc>
      </w:tr>
      <w:tr w:rsidR="00EC1151" w:rsidRPr="007E60C5" w14:paraId="574C168D"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24A74DA7"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15AB2FE"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4F91A45F"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215BB225" w14:textId="77777777" w:rsidR="00EC1151" w:rsidRPr="007E60C5" w:rsidRDefault="00132E54" w:rsidP="007E60C5">
            <w:r w:rsidRPr="007E60C5">
              <w:t>34 097</w:t>
            </w:r>
          </w:p>
        </w:tc>
        <w:tc>
          <w:tcPr>
            <w:tcW w:w="0" w:type="auto"/>
            <w:tcBorders>
              <w:top w:val="nil"/>
              <w:left w:val="nil"/>
              <w:bottom w:val="nil"/>
              <w:right w:val="nil"/>
            </w:tcBorders>
            <w:tcMar>
              <w:top w:w="120" w:type="dxa"/>
              <w:left w:w="43" w:type="dxa"/>
              <w:bottom w:w="43" w:type="dxa"/>
              <w:right w:w="43" w:type="dxa"/>
            </w:tcMar>
            <w:vAlign w:val="bottom"/>
          </w:tcPr>
          <w:p w14:paraId="55CE02E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5B52C42A" w14:textId="77777777" w:rsidR="00EC1151" w:rsidRPr="007E60C5" w:rsidRDefault="00132E54" w:rsidP="007E60C5">
            <w:r w:rsidRPr="007E60C5">
              <w:t>34 097</w:t>
            </w:r>
          </w:p>
        </w:tc>
        <w:tc>
          <w:tcPr>
            <w:tcW w:w="0" w:type="auto"/>
            <w:tcBorders>
              <w:top w:val="nil"/>
              <w:left w:val="nil"/>
              <w:bottom w:val="nil"/>
              <w:right w:val="nil"/>
            </w:tcBorders>
            <w:tcMar>
              <w:top w:w="120" w:type="dxa"/>
              <w:left w:w="43" w:type="dxa"/>
              <w:bottom w:w="43" w:type="dxa"/>
              <w:right w:w="43" w:type="dxa"/>
            </w:tcMar>
            <w:vAlign w:val="bottom"/>
          </w:tcPr>
          <w:p w14:paraId="113C7473" w14:textId="77777777" w:rsidR="00EC1151" w:rsidRPr="007E60C5" w:rsidRDefault="00132E54" w:rsidP="007E60C5">
            <w:r w:rsidRPr="007E60C5">
              <w:t xml:space="preserve"> </w:t>
            </w:r>
          </w:p>
        </w:tc>
      </w:tr>
      <w:tr w:rsidR="00EC1151" w:rsidRPr="007E60C5" w14:paraId="48FE87AF"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1D09F09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15FDB1A"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75652CCA"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45743200" w14:textId="77777777" w:rsidR="00EC1151" w:rsidRPr="007E60C5" w:rsidRDefault="00132E54" w:rsidP="007E60C5">
            <w:r w:rsidRPr="007E60C5">
              <w:t>88 251</w:t>
            </w:r>
          </w:p>
        </w:tc>
        <w:tc>
          <w:tcPr>
            <w:tcW w:w="0" w:type="auto"/>
            <w:tcBorders>
              <w:top w:val="nil"/>
              <w:left w:val="nil"/>
              <w:bottom w:val="nil"/>
              <w:right w:val="nil"/>
            </w:tcBorders>
            <w:tcMar>
              <w:top w:w="120" w:type="dxa"/>
              <w:left w:w="43" w:type="dxa"/>
              <w:bottom w:w="43" w:type="dxa"/>
              <w:right w:w="43" w:type="dxa"/>
            </w:tcMar>
            <w:vAlign w:val="bottom"/>
          </w:tcPr>
          <w:p w14:paraId="15AF042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63EA042" w14:textId="77777777" w:rsidR="00EC1151" w:rsidRPr="007E60C5" w:rsidRDefault="00132E54" w:rsidP="007E60C5">
            <w:r w:rsidRPr="007E60C5">
              <w:t>88 251</w:t>
            </w:r>
          </w:p>
        </w:tc>
        <w:tc>
          <w:tcPr>
            <w:tcW w:w="0" w:type="auto"/>
            <w:tcBorders>
              <w:top w:val="nil"/>
              <w:left w:val="nil"/>
              <w:bottom w:val="nil"/>
              <w:right w:val="nil"/>
            </w:tcBorders>
            <w:tcMar>
              <w:top w:w="120" w:type="dxa"/>
              <w:left w:w="43" w:type="dxa"/>
              <w:bottom w:w="43" w:type="dxa"/>
              <w:right w:w="43" w:type="dxa"/>
            </w:tcMar>
            <w:vAlign w:val="bottom"/>
          </w:tcPr>
          <w:p w14:paraId="5B96F33E" w14:textId="77777777" w:rsidR="00EC1151" w:rsidRPr="007E60C5" w:rsidRDefault="00132E54" w:rsidP="007E60C5">
            <w:r w:rsidRPr="007E60C5">
              <w:t xml:space="preserve"> </w:t>
            </w:r>
          </w:p>
        </w:tc>
      </w:tr>
      <w:tr w:rsidR="00EC1151" w:rsidRPr="007E60C5" w14:paraId="1023117F"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67A82F92"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A35DC91"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3F5B6910"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30DA621B" w14:textId="77777777" w:rsidR="00EC1151" w:rsidRPr="007E60C5" w:rsidRDefault="00132E54" w:rsidP="007E60C5">
            <w:r w:rsidRPr="007E60C5">
              <w:t>1 559</w:t>
            </w:r>
          </w:p>
        </w:tc>
        <w:tc>
          <w:tcPr>
            <w:tcW w:w="0" w:type="auto"/>
            <w:tcBorders>
              <w:top w:val="nil"/>
              <w:left w:val="nil"/>
              <w:bottom w:val="nil"/>
              <w:right w:val="nil"/>
            </w:tcBorders>
            <w:tcMar>
              <w:top w:w="120" w:type="dxa"/>
              <w:left w:w="43" w:type="dxa"/>
              <w:bottom w:w="43" w:type="dxa"/>
              <w:right w:w="43" w:type="dxa"/>
            </w:tcMar>
            <w:vAlign w:val="bottom"/>
          </w:tcPr>
          <w:p w14:paraId="44F270BD"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3DBCEB7" w14:textId="77777777" w:rsidR="00EC1151" w:rsidRPr="007E60C5" w:rsidRDefault="00132E54" w:rsidP="007E60C5">
            <w:r w:rsidRPr="007E60C5">
              <w:t>1 559</w:t>
            </w:r>
          </w:p>
        </w:tc>
        <w:tc>
          <w:tcPr>
            <w:tcW w:w="0" w:type="auto"/>
            <w:tcBorders>
              <w:top w:val="nil"/>
              <w:left w:val="nil"/>
              <w:bottom w:val="nil"/>
              <w:right w:val="nil"/>
            </w:tcBorders>
            <w:tcMar>
              <w:top w:w="120" w:type="dxa"/>
              <w:left w:w="43" w:type="dxa"/>
              <w:bottom w:w="43" w:type="dxa"/>
              <w:right w:w="43" w:type="dxa"/>
            </w:tcMar>
            <w:vAlign w:val="bottom"/>
          </w:tcPr>
          <w:p w14:paraId="429603F8" w14:textId="77777777" w:rsidR="00EC1151" w:rsidRPr="007E60C5" w:rsidRDefault="00132E54" w:rsidP="007E60C5">
            <w:r w:rsidRPr="007E60C5">
              <w:t xml:space="preserve"> </w:t>
            </w:r>
          </w:p>
        </w:tc>
      </w:tr>
      <w:tr w:rsidR="00EC1151" w:rsidRPr="007E60C5" w14:paraId="03392215"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C62E4CB"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8F0074D"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5B5500B8"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67097453" w14:textId="77777777" w:rsidR="00EC1151" w:rsidRPr="007E60C5" w:rsidRDefault="00132E54" w:rsidP="007E60C5">
            <w:r w:rsidRPr="007E60C5">
              <w:t>9 500</w:t>
            </w:r>
          </w:p>
        </w:tc>
        <w:tc>
          <w:tcPr>
            <w:tcW w:w="0" w:type="auto"/>
            <w:tcBorders>
              <w:top w:val="nil"/>
              <w:left w:val="nil"/>
              <w:bottom w:val="nil"/>
              <w:right w:val="nil"/>
            </w:tcBorders>
            <w:tcMar>
              <w:top w:w="120" w:type="dxa"/>
              <w:left w:w="43" w:type="dxa"/>
              <w:bottom w:w="43" w:type="dxa"/>
              <w:right w:w="43" w:type="dxa"/>
            </w:tcMar>
            <w:vAlign w:val="bottom"/>
          </w:tcPr>
          <w:p w14:paraId="70C07A0D" w14:textId="77777777" w:rsidR="00EC1151" w:rsidRPr="007E60C5" w:rsidRDefault="00132E54" w:rsidP="007E60C5">
            <w:r w:rsidRPr="007E60C5">
              <w:t>168</w:t>
            </w:r>
          </w:p>
        </w:tc>
        <w:tc>
          <w:tcPr>
            <w:tcW w:w="0" w:type="auto"/>
            <w:tcBorders>
              <w:top w:val="nil"/>
              <w:left w:val="nil"/>
              <w:bottom w:val="nil"/>
              <w:right w:val="nil"/>
            </w:tcBorders>
            <w:tcMar>
              <w:top w:w="120" w:type="dxa"/>
              <w:left w:w="43" w:type="dxa"/>
              <w:bottom w:w="43" w:type="dxa"/>
              <w:right w:w="43" w:type="dxa"/>
            </w:tcMar>
            <w:vAlign w:val="bottom"/>
          </w:tcPr>
          <w:p w14:paraId="23174620" w14:textId="77777777" w:rsidR="00EC1151" w:rsidRPr="007E60C5" w:rsidRDefault="00132E54" w:rsidP="007E60C5">
            <w:r w:rsidRPr="007E60C5">
              <w:t>9 668</w:t>
            </w:r>
          </w:p>
        </w:tc>
        <w:tc>
          <w:tcPr>
            <w:tcW w:w="0" w:type="auto"/>
            <w:tcBorders>
              <w:top w:val="nil"/>
              <w:left w:val="nil"/>
              <w:bottom w:val="nil"/>
              <w:right w:val="nil"/>
            </w:tcBorders>
            <w:tcMar>
              <w:top w:w="120" w:type="dxa"/>
              <w:left w:w="43" w:type="dxa"/>
              <w:bottom w:w="43" w:type="dxa"/>
              <w:right w:w="43" w:type="dxa"/>
            </w:tcMar>
            <w:vAlign w:val="bottom"/>
          </w:tcPr>
          <w:p w14:paraId="4EEA07C6" w14:textId="77777777" w:rsidR="00EC1151" w:rsidRPr="007E60C5" w:rsidRDefault="00132E54" w:rsidP="007E60C5">
            <w:r w:rsidRPr="007E60C5">
              <w:t xml:space="preserve"> </w:t>
            </w:r>
          </w:p>
        </w:tc>
      </w:tr>
      <w:tr w:rsidR="00EC1151" w:rsidRPr="007E60C5" w14:paraId="19071FE6"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1DD295D"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C88B54B"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039FED4B"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295F1111" w14:textId="77777777" w:rsidR="00EC1151" w:rsidRPr="007E60C5" w:rsidRDefault="00132E54" w:rsidP="007E60C5">
            <w:r w:rsidRPr="007E60C5">
              <w:t>24 476</w:t>
            </w:r>
          </w:p>
        </w:tc>
        <w:tc>
          <w:tcPr>
            <w:tcW w:w="0" w:type="auto"/>
            <w:tcBorders>
              <w:top w:val="nil"/>
              <w:left w:val="nil"/>
              <w:bottom w:val="nil"/>
              <w:right w:val="nil"/>
            </w:tcBorders>
            <w:tcMar>
              <w:top w:w="120" w:type="dxa"/>
              <w:left w:w="43" w:type="dxa"/>
              <w:bottom w:w="43" w:type="dxa"/>
              <w:right w:w="43" w:type="dxa"/>
            </w:tcMar>
            <w:vAlign w:val="bottom"/>
          </w:tcPr>
          <w:p w14:paraId="3F1E8335"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09C4D6A" w14:textId="77777777" w:rsidR="00EC1151" w:rsidRPr="007E60C5" w:rsidRDefault="00132E54" w:rsidP="007E60C5">
            <w:r w:rsidRPr="007E60C5">
              <w:t>24 476</w:t>
            </w:r>
          </w:p>
        </w:tc>
        <w:tc>
          <w:tcPr>
            <w:tcW w:w="0" w:type="auto"/>
            <w:tcBorders>
              <w:top w:val="nil"/>
              <w:left w:val="nil"/>
              <w:bottom w:val="nil"/>
              <w:right w:val="nil"/>
            </w:tcBorders>
            <w:tcMar>
              <w:top w:w="120" w:type="dxa"/>
              <w:left w:w="43" w:type="dxa"/>
              <w:bottom w:w="43" w:type="dxa"/>
              <w:right w:w="43" w:type="dxa"/>
            </w:tcMar>
            <w:vAlign w:val="bottom"/>
          </w:tcPr>
          <w:p w14:paraId="5752A815" w14:textId="77777777" w:rsidR="00EC1151" w:rsidRPr="007E60C5" w:rsidRDefault="00132E54" w:rsidP="007E60C5">
            <w:r w:rsidRPr="007E60C5">
              <w:t xml:space="preserve"> </w:t>
            </w:r>
          </w:p>
        </w:tc>
      </w:tr>
      <w:tr w:rsidR="00EC1151" w:rsidRPr="007E60C5" w14:paraId="40CB38D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15F6E1B"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50FDA74"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4C3C430C"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3EE4F1F6" w14:textId="77777777" w:rsidR="00EC1151" w:rsidRPr="007E60C5" w:rsidRDefault="00132E54" w:rsidP="007E60C5">
            <w:r w:rsidRPr="007E60C5">
              <w:t>155</w:t>
            </w:r>
          </w:p>
        </w:tc>
        <w:tc>
          <w:tcPr>
            <w:tcW w:w="0" w:type="auto"/>
            <w:tcBorders>
              <w:top w:val="nil"/>
              <w:left w:val="nil"/>
              <w:bottom w:val="nil"/>
              <w:right w:val="nil"/>
            </w:tcBorders>
            <w:tcMar>
              <w:top w:w="120" w:type="dxa"/>
              <w:left w:w="43" w:type="dxa"/>
              <w:bottom w:w="43" w:type="dxa"/>
              <w:right w:w="43" w:type="dxa"/>
            </w:tcMar>
            <w:vAlign w:val="bottom"/>
          </w:tcPr>
          <w:p w14:paraId="70233298" w14:textId="77777777" w:rsidR="00EC1151" w:rsidRPr="007E60C5" w:rsidRDefault="00132E54" w:rsidP="007E60C5">
            <w:r w:rsidRPr="007E60C5">
              <w:t>10 630</w:t>
            </w:r>
          </w:p>
        </w:tc>
        <w:tc>
          <w:tcPr>
            <w:tcW w:w="0" w:type="auto"/>
            <w:tcBorders>
              <w:top w:val="nil"/>
              <w:left w:val="nil"/>
              <w:bottom w:val="nil"/>
              <w:right w:val="nil"/>
            </w:tcBorders>
            <w:tcMar>
              <w:top w:w="120" w:type="dxa"/>
              <w:left w:w="43" w:type="dxa"/>
              <w:bottom w:w="43" w:type="dxa"/>
              <w:right w:w="43" w:type="dxa"/>
            </w:tcMar>
            <w:vAlign w:val="bottom"/>
          </w:tcPr>
          <w:p w14:paraId="1158F552" w14:textId="77777777" w:rsidR="00EC1151" w:rsidRPr="007E60C5" w:rsidRDefault="00132E54" w:rsidP="007E60C5">
            <w:r w:rsidRPr="007E60C5">
              <w:t>10 785</w:t>
            </w:r>
          </w:p>
        </w:tc>
        <w:tc>
          <w:tcPr>
            <w:tcW w:w="0" w:type="auto"/>
            <w:tcBorders>
              <w:top w:val="nil"/>
              <w:left w:val="nil"/>
              <w:bottom w:val="nil"/>
              <w:right w:val="nil"/>
            </w:tcBorders>
            <w:tcMar>
              <w:top w:w="120" w:type="dxa"/>
              <w:left w:w="43" w:type="dxa"/>
              <w:bottom w:w="43" w:type="dxa"/>
              <w:right w:w="43" w:type="dxa"/>
            </w:tcMar>
            <w:vAlign w:val="bottom"/>
          </w:tcPr>
          <w:p w14:paraId="1CC80742" w14:textId="77777777" w:rsidR="00EC1151" w:rsidRPr="007E60C5" w:rsidRDefault="00132E54" w:rsidP="007E60C5">
            <w:r w:rsidRPr="007E60C5">
              <w:t xml:space="preserve"> </w:t>
            </w:r>
          </w:p>
        </w:tc>
      </w:tr>
      <w:tr w:rsidR="00EC1151" w:rsidRPr="007E60C5" w14:paraId="17A49C3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F510725"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28BEB42" w14:textId="77777777" w:rsidR="00EC1151" w:rsidRPr="007E60C5" w:rsidRDefault="00132E54" w:rsidP="007E60C5">
            <w:r w:rsidRPr="007E60C5">
              <w:t>ML14</w:t>
            </w:r>
          </w:p>
        </w:tc>
        <w:tc>
          <w:tcPr>
            <w:tcW w:w="0" w:type="auto"/>
            <w:tcBorders>
              <w:top w:val="nil"/>
              <w:left w:val="nil"/>
              <w:bottom w:val="nil"/>
              <w:right w:val="nil"/>
            </w:tcBorders>
            <w:tcMar>
              <w:top w:w="120" w:type="dxa"/>
              <w:left w:w="43" w:type="dxa"/>
              <w:bottom w:w="43" w:type="dxa"/>
              <w:right w:w="43" w:type="dxa"/>
            </w:tcMar>
          </w:tcPr>
          <w:p w14:paraId="7CCD347D" w14:textId="77777777" w:rsidR="00EC1151" w:rsidRPr="007E60C5" w:rsidRDefault="00132E54" w:rsidP="007E60C5">
            <w:r w:rsidRPr="007E60C5">
              <w:t>Militært treningsutstyr, simulatorer for våpenbruk og komponenter</w:t>
            </w:r>
          </w:p>
        </w:tc>
        <w:tc>
          <w:tcPr>
            <w:tcW w:w="0" w:type="auto"/>
            <w:tcBorders>
              <w:top w:val="nil"/>
              <w:left w:val="nil"/>
              <w:bottom w:val="nil"/>
              <w:right w:val="nil"/>
            </w:tcBorders>
            <w:tcMar>
              <w:top w:w="120" w:type="dxa"/>
              <w:left w:w="43" w:type="dxa"/>
              <w:bottom w:w="43" w:type="dxa"/>
              <w:right w:w="43" w:type="dxa"/>
            </w:tcMar>
            <w:vAlign w:val="bottom"/>
          </w:tcPr>
          <w:p w14:paraId="6763A6C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5030F5D" w14:textId="77777777" w:rsidR="00EC1151" w:rsidRPr="007E60C5" w:rsidRDefault="00132E54" w:rsidP="007E60C5">
            <w:r w:rsidRPr="007E60C5">
              <w:t>457</w:t>
            </w:r>
          </w:p>
        </w:tc>
        <w:tc>
          <w:tcPr>
            <w:tcW w:w="0" w:type="auto"/>
            <w:tcBorders>
              <w:top w:val="nil"/>
              <w:left w:val="nil"/>
              <w:bottom w:val="nil"/>
              <w:right w:val="nil"/>
            </w:tcBorders>
            <w:tcMar>
              <w:top w:w="120" w:type="dxa"/>
              <w:left w:w="43" w:type="dxa"/>
              <w:bottom w:w="43" w:type="dxa"/>
              <w:right w:w="43" w:type="dxa"/>
            </w:tcMar>
            <w:vAlign w:val="bottom"/>
          </w:tcPr>
          <w:p w14:paraId="11715D85" w14:textId="77777777" w:rsidR="00EC1151" w:rsidRPr="007E60C5" w:rsidRDefault="00132E54" w:rsidP="007E60C5">
            <w:r w:rsidRPr="007E60C5">
              <w:t>457</w:t>
            </w:r>
          </w:p>
        </w:tc>
        <w:tc>
          <w:tcPr>
            <w:tcW w:w="0" w:type="auto"/>
            <w:tcBorders>
              <w:top w:val="nil"/>
              <w:left w:val="nil"/>
              <w:bottom w:val="nil"/>
              <w:right w:val="nil"/>
            </w:tcBorders>
            <w:tcMar>
              <w:top w:w="120" w:type="dxa"/>
              <w:left w:w="43" w:type="dxa"/>
              <w:bottom w:w="43" w:type="dxa"/>
              <w:right w:w="43" w:type="dxa"/>
            </w:tcMar>
            <w:vAlign w:val="bottom"/>
          </w:tcPr>
          <w:p w14:paraId="451D7F2C" w14:textId="77777777" w:rsidR="00EC1151" w:rsidRPr="007E60C5" w:rsidRDefault="00132E54" w:rsidP="007E60C5">
            <w:r w:rsidRPr="007E60C5">
              <w:t xml:space="preserve"> </w:t>
            </w:r>
          </w:p>
        </w:tc>
      </w:tr>
      <w:tr w:rsidR="00EC1151" w:rsidRPr="007E60C5" w14:paraId="621E0F5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10AC786"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59520B8"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3514FFCC"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01A5FD7F"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57FA9015" w14:textId="77777777" w:rsidR="00EC1151" w:rsidRPr="007E60C5" w:rsidRDefault="00132E54" w:rsidP="007E60C5">
            <w:r w:rsidRPr="007E60C5">
              <w:t>7 896</w:t>
            </w:r>
          </w:p>
        </w:tc>
        <w:tc>
          <w:tcPr>
            <w:tcW w:w="0" w:type="auto"/>
            <w:tcBorders>
              <w:top w:val="nil"/>
              <w:left w:val="nil"/>
              <w:bottom w:val="nil"/>
              <w:right w:val="nil"/>
            </w:tcBorders>
            <w:tcMar>
              <w:top w:w="120" w:type="dxa"/>
              <w:left w:w="43" w:type="dxa"/>
              <w:bottom w:w="43" w:type="dxa"/>
              <w:right w:w="43" w:type="dxa"/>
            </w:tcMar>
            <w:vAlign w:val="bottom"/>
          </w:tcPr>
          <w:p w14:paraId="42765025" w14:textId="77777777" w:rsidR="00EC1151" w:rsidRPr="007E60C5" w:rsidRDefault="00132E54" w:rsidP="007E60C5">
            <w:r w:rsidRPr="007E60C5">
              <w:t>7 896</w:t>
            </w:r>
          </w:p>
        </w:tc>
        <w:tc>
          <w:tcPr>
            <w:tcW w:w="0" w:type="auto"/>
            <w:tcBorders>
              <w:top w:val="nil"/>
              <w:left w:val="nil"/>
              <w:bottom w:val="nil"/>
              <w:right w:val="nil"/>
            </w:tcBorders>
            <w:tcMar>
              <w:top w:w="120" w:type="dxa"/>
              <w:left w:w="43" w:type="dxa"/>
              <w:bottom w:w="43" w:type="dxa"/>
              <w:right w:w="43" w:type="dxa"/>
            </w:tcMar>
            <w:vAlign w:val="bottom"/>
          </w:tcPr>
          <w:p w14:paraId="4FED6A91" w14:textId="77777777" w:rsidR="00EC1151" w:rsidRPr="007E60C5" w:rsidRDefault="00132E54" w:rsidP="007E60C5">
            <w:r w:rsidRPr="007E60C5">
              <w:t xml:space="preserve"> </w:t>
            </w:r>
          </w:p>
        </w:tc>
      </w:tr>
      <w:tr w:rsidR="00EC1151" w:rsidRPr="007E60C5" w14:paraId="330700CC"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63EA40B"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C27F903"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4488B8B6"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4C23090A"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71EA630" w14:textId="77777777" w:rsidR="00EC1151" w:rsidRPr="007E60C5" w:rsidRDefault="00132E54" w:rsidP="007E60C5">
            <w:r w:rsidRPr="007E60C5">
              <w:t>139</w:t>
            </w:r>
          </w:p>
        </w:tc>
        <w:tc>
          <w:tcPr>
            <w:tcW w:w="0" w:type="auto"/>
            <w:tcBorders>
              <w:top w:val="nil"/>
              <w:left w:val="nil"/>
              <w:bottom w:val="nil"/>
              <w:right w:val="nil"/>
            </w:tcBorders>
            <w:tcMar>
              <w:top w:w="120" w:type="dxa"/>
              <w:left w:w="43" w:type="dxa"/>
              <w:bottom w:w="43" w:type="dxa"/>
              <w:right w:w="43" w:type="dxa"/>
            </w:tcMar>
            <w:vAlign w:val="bottom"/>
          </w:tcPr>
          <w:p w14:paraId="6DDA6C4E" w14:textId="77777777" w:rsidR="00EC1151" w:rsidRPr="007E60C5" w:rsidRDefault="00132E54" w:rsidP="007E60C5">
            <w:r w:rsidRPr="007E60C5">
              <w:t>139</w:t>
            </w:r>
          </w:p>
        </w:tc>
        <w:tc>
          <w:tcPr>
            <w:tcW w:w="0" w:type="auto"/>
            <w:tcBorders>
              <w:top w:val="nil"/>
              <w:left w:val="nil"/>
              <w:bottom w:val="nil"/>
              <w:right w:val="nil"/>
            </w:tcBorders>
            <w:tcMar>
              <w:top w:w="120" w:type="dxa"/>
              <w:left w:w="43" w:type="dxa"/>
              <w:bottom w:w="43" w:type="dxa"/>
              <w:right w:w="43" w:type="dxa"/>
            </w:tcMar>
            <w:vAlign w:val="bottom"/>
          </w:tcPr>
          <w:p w14:paraId="6F79E9B0" w14:textId="77777777" w:rsidR="00EC1151" w:rsidRPr="007E60C5" w:rsidRDefault="00132E54" w:rsidP="007E60C5">
            <w:r w:rsidRPr="007E60C5">
              <w:t xml:space="preserve"> </w:t>
            </w:r>
          </w:p>
        </w:tc>
      </w:tr>
      <w:tr w:rsidR="00EC1151" w:rsidRPr="007E60C5" w14:paraId="63EB9D1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EB64F5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30E0C5B"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6CFCB36E"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357C81E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48FD648" w14:textId="77777777" w:rsidR="00EC1151" w:rsidRPr="007E60C5" w:rsidRDefault="00132E54" w:rsidP="007E60C5">
            <w:r w:rsidRPr="007E60C5">
              <w:t>98</w:t>
            </w:r>
          </w:p>
        </w:tc>
        <w:tc>
          <w:tcPr>
            <w:tcW w:w="0" w:type="auto"/>
            <w:tcBorders>
              <w:top w:val="nil"/>
              <w:left w:val="nil"/>
              <w:bottom w:val="nil"/>
              <w:right w:val="nil"/>
            </w:tcBorders>
            <w:tcMar>
              <w:top w:w="120" w:type="dxa"/>
              <w:left w:w="43" w:type="dxa"/>
              <w:bottom w:w="43" w:type="dxa"/>
              <w:right w:w="43" w:type="dxa"/>
            </w:tcMar>
            <w:vAlign w:val="bottom"/>
          </w:tcPr>
          <w:p w14:paraId="1D1C4274" w14:textId="77777777" w:rsidR="00EC1151" w:rsidRPr="007E60C5" w:rsidRDefault="00132E54" w:rsidP="007E60C5">
            <w:r w:rsidRPr="007E60C5">
              <w:t>98</w:t>
            </w:r>
          </w:p>
        </w:tc>
        <w:tc>
          <w:tcPr>
            <w:tcW w:w="0" w:type="auto"/>
            <w:tcBorders>
              <w:top w:val="nil"/>
              <w:left w:val="nil"/>
              <w:bottom w:val="nil"/>
              <w:right w:val="nil"/>
            </w:tcBorders>
            <w:tcMar>
              <w:top w:w="120" w:type="dxa"/>
              <w:left w:w="43" w:type="dxa"/>
              <w:bottom w:w="43" w:type="dxa"/>
              <w:right w:w="43" w:type="dxa"/>
            </w:tcMar>
            <w:vAlign w:val="bottom"/>
          </w:tcPr>
          <w:p w14:paraId="602E1BC1" w14:textId="77777777" w:rsidR="00EC1151" w:rsidRPr="007E60C5" w:rsidRDefault="00132E54" w:rsidP="007E60C5">
            <w:r w:rsidRPr="007E60C5">
              <w:t xml:space="preserve"> </w:t>
            </w:r>
          </w:p>
        </w:tc>
      </w:tr>
      <w:tr w:rsidR="00EC1151" w:rsidRPr="007E60C5" w14:paraId="3F4329D7"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60F7783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0CBBA8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72BFEA7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792C91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53A87B2"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174A4E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2E7520A" w14:textId="77777777" w:rsidR="00EC1151" w:rsidRPr="007E60C5" w:rsidRDefault="00132E54" w:rsidP="007E60C5">
            <w:r w:rsidRPr="007E60C5">
              <w:t>182 527</w:t>
            </w:r>
          </w:p>
        </w:tc>
      </w:tr>
      <w:tr w:rsidR="00EC1151" w:rsidRPr="007E60C5" w14:paraId="71D4B47C"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0EA8FFA4" w14:textId="77777777" w:rsidR="00EC1151" w:rsidRPr="007E60C5" w:rsidRDefault="00132E54" w:rsidP="007E60C5">
            <w:r w:rsidRPr="007E60C5">
              <w:lastRenderedPageBreak/>
              <w:t>Frankrike</w:t>
            </w:r>
          </w:p>
        </w:tc>
        <w:tc>
          <w:tcPr>
            <w:tcW w:w="0" w:type="auto"/>
            <w:tcBorders>
              <w:top w:val="single" w:sz="4" w:space="0" w:color="000000"/>
              <w:left w:val="nil"/>
              <w:bottom w:val="nil"/>
              <w:right w:val="nil"/>
            </w:tcBorders>
            <w:tcMar>
              <w:top w:w="120" w:type="dxa"/>
              <w:left w:w="43" w:type="dxa"/>
              <w:bottom w:w="43" w:type="dxa"/>
              <w:right w:w="43" w:type="dxa"/>
            </w:tcMar>
          </w:tcPr>
          <w:p w14:paraId="0463E497"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07451634"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07175DA" w14:textId="77777777" w:rsidR="00EC1151" w:rsidRPr="007E60C5" w:rsidRDefault="00132E54" w:rsidP="007E60C5">
            <w:r w:rsidRPr="007E60C5">
              <w:t>11 943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BC2DF13" w14:textId="77777777" w:rsidR="00EC1151" w:rsidRPr="007E60C5" w:rsidRDefault="00132E54" w:rsidP="007E60C5">
            <w:r w:rsidRPr="007E60C5">
              <w:t>1 161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DF49C32" w14:textId="77777777" w:rsidR="00EC1151" w:rsidRPr="007E60C5" w:rsidRDefault="00132E54" w:rsidP="007E60C5">
            <w:r w:rsidRPr="007E60C5">
              <w:t>13 104</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C18E34C" w14:textId="77777777" w:rsidR="00EC1151" w:rsidRPr="007E60C5" w:rsidRDefault="00132E54" w:rsidP="007E60C5">
            <w:r w:rsidRPr="007E60C5">
              <w:t xml:space="preserve"> </w:t>
            </w:r>
          </w:p>
        </w:tc>
      </w:tr>
      <w:tr w:rsidR="00EC1151" w:rsidRPr="007E60C5" w14:paraId="4CB5C50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81CE15A"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6FDE72D"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659A8D00"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7520292A" w14:textId="77777777" w:rsidR="00EC1151" w:rsidRPr="007E60C5" w:rsidRDefault="00132E54" w:rsidP="007E60C5">
            <w:r w:rsidRPr="007E60C5">
              <w:t>4 543</w:t>
            </w:r>
          </w:p>
        </w:tc>
        <w:tc>
          <w:tcPr>
            <w:tcW w:w="0" w:type="auto"/>
            <w:tcBorders>
              <w:top w:val="nil"/>
              <w:left w:val="nil"/>
              <w:bottom w:val="nil"/>
              <w:right w:val="nil"/>
            </w:tcBorders>
            <w:tcMar>
              <w:top w:w="120" w:type="dxa"/>
              <w:left w:w="43" w:type="dxa"/>
              <w:bottom w:w="43" w:type="dxa"/>
              <w:right w:w="43" w:type="dxa"/>
            </w:tcMar>
            <w:vAlign w:val="bottom"/>
          </w:tcPr>
          <w:p w14:paraId="6DD82D3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94C561A" w14:textId="77777777" w:rsidR="00EC1151" w:rsidRPr="007E60C5" w:rsidRDefault="00132E54" w:rsidP="007E60C5">
            <w:r w:rsidRPr="007E60C5">
              <w:t>4 543</w:t>
            </w:r>
          </w:p>
        </w:tc>
        <w:tc>
          <w:tcPr>
            <w:tcW w:w="0" w:type="auto"/>
            <w:tcBorders>
              <w:top w:val="nil"/>
              <w:left w:val="nil"/>
              <w:bottom w:val="nil"/>
              <w:right w:val="nil"/>
            </w:tcBorders>
            <w:tcMar>
              <w:top w:w="120" w:type="dxa"/>
              <w:left w:w="43" w:type="dxa"/>
              <w:bottom w:w="43" w:type="dxa"/>
              <w:right w:w="43" w:type="dxa"/>
            </w:tcMar>
            <w:vAlign w:val="bottom"/>
          </w:tcPr>
          <w:p w14:paraId="208FEE4D" w14:textId="77777777" w:rsidR="00EC1151" w:rsidRPr="007E60C5" w:rsidRDefault="00132E54" w:rsidP="007E60C5">
            <w:r w:rsidRPr="007E60C5">
              <w:t xml:space="preserve"> </w:t>
            </w:r>
          </w:p>
        </w:tc>
      </w:tr>
      <w:tr w:rsidR="00EC1151" w:rsidRPr="007E60C5" w14:paraId="28FB9A3D"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7455960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26A8D7A"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1CC23480"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6164C84C" w14:textId="77777777" w:rsidR="00EC1151" w:rsidRPr="007E60C5" w:rsidRDefault="00132E54" w:rsidP="007E60C5">
            <w:r w:rsidRPr="007E60C5">
              <w:t>19 294</w:t>
            </w:r>
          </w:p>
        </w:tc>
        <w:tc>
          <w:tcPr>
            <w:tcW w:w="0" w:type="auto"/>
            <w:tcBorders>
              <w:top w:val="nil"/>
              <w:left w:val="nil"/>
              <w:bottom w:val="nil"/>
              <w:right w:val="nil"/>
            </w:tcBorders>
            <w:tcMar>
              <w:top w:w="120" w:type="dxa"/>
              <w:left w:w="43" w:type="dxa"/>
              <w:bottom w:w="43" w:type="dxa"/>
              <w:right w:w="43" w:type="dxa"/>
            </w:tcMar>
            <w:vAlign w:val="bottom"/>
          </w:tcPr>
          <w:p w14:paraId="7264F57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62A62C6" w14:textId="77777777" w:rsidR="00EC1151" w:rsidRPr="007E60C5" w:rsidRDefault="00132E54" w:rsidP="007E60C5">
            <w:r w:rsidRPr="007E60C5">
              <w:t>19 294</w:t>
            </w:r>
          </w:p>
        </w:tc>
        <w:tc>
          <w:tcPr>
            <w:tcW w:w="0" w:type="auto"/>
            <w:tcBorders>
              <w:top w:val="nil"/>
              <w:left w:val="nil"/>
              <w:bottom w:val="nil"/>
              <w:right w:val="nil"/>
            </w:tcBorders>
            <w:tcMar>
              <w:top w:w="120" w:type="dxa"/>
              <w:left w:w="43" w:type="dxa"/>
              <w:bottom w:w="43" w:type="dxa"/>
              <w:right w:w="43" w:type="dxa"/>
            </w:tcMar>
            <w:vAlign w:val="bottom"/>
          </w:tcPr>
          <w:p w14:paraId="431C1FC5" w14:textId="77777777" w:rsidR="00EC1151" w:rsidRPr="007E60C5" w:rsidRDefault="00132E54" w:rsidP="007E60C5">
            <w:r w:rsidRPr="007E60C5">
              <w:t xml:space="preserve"> </w:t>
            </w:r>
          </w:p>
        </w:tc>
      </w:tr>
      <w:tr w:rsidR="00EC1151" w:rsidRPr="007E60C5" w14:paraId="33EDCFF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758EF8C"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9EAC274"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0E328189"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42A00A62" w14:textId="77777777" w:rsidR="00EC1151" w:rsidRPr="007E60C5" w:rsidRDefault="00132E54" w:rsidP="007E60C5">
            <w:r w:rsidRPr="007E60C5">
              <w:t>10 921</w:t>
            </w:r>
          </w:p>
        </w:tc>
        <w:tc>
          <w:tcPr>
            <w:tcW w:w="0" w:type="auto"/>
            <w:tcBorders>
              <w:top w:val="nil"/>
              <w:left w:val="nil"/>
              <w:bottom w:val="nil"/>
              <w:right w:val="nil"/>
            </w:tcBorders>
            <w:tcMar>
              <w:top w:w="120" w:type="dxa"/>
              <w:left w:w="43" w:type="dxa"/>
              <w:bottom w:w="43" w:type="dxa"/>
              <w:right w:w="43" w:type="dxa"/>
            </w:tcMar>
            <w:vAlign w:val="bottom"/>
          </w:tcPr>
          <w:p w14:paraId="10BB327D"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88C9390" w14:textId="77777777" w:rsidR="00EC1151" w:rsidRPr="007E60C5" w:rsidRDefault="00132E54" w:rsidP="007E60C5">
            <w:r w:rsidRPr="007E60C5">
              <w:t>10 921</w:t>
            </w:r>
          </w:p>
        </w:tc>
        <w:tc>
          <w:tcPr>
            <w:tcW w:w="0" w:type="auto"/>
            <w:tcBorders>
              <w:top w:val="nil"/>
              <w:left w:val="nil"/>
              <w:bottom w:val="nil"/>
              <w:right w:val="nil"/>
            </w:tcBorders>
            <w:tcMar>
              <w:top w:w="120" w:type="dxa"/>
              <w:left w:w="43" w:type="dxa"/>
              <w:bottom w:w="43" w:type="dxa"/>
              <w:right w:w="43" w:type="dxa"/>
            </w:tcMar>
            <w:vAlign w:val="bottom"/>
          </w:tcPr>
          <w:p w14:paraId="4405F752" w14:textId="77777777" w:rsidR="00EC1151" w:rsidRPr="007E60C5" w:rsidRDefault="00132E54" w:rsidP="007E60C5">
            <w:r w:rsidRPr="007E60C5">
              <w:t xml:space="preserve"> </w:t>
            </w:r>
          </w:p>
        </w:tc>
      </w:tr>
      <w:tr w:rsidR="00EC1151" w:rsidRPr="007E60C5" w14:paraId="0854AF4F"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54F3182"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A2B23B8"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3405F501"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6394F2D0" w14:textId="77777777" w:rsidR="00EC1151" w:rsidRPr="007E60C5" w:rsidRDefault="00132E54" w:rsidP="007E60C5">
            <w:r w:rsidRPr="007E60C5">
              <w:t>5 288</w:t>
            </w:r>
          </w:p>
        </w:tc>
        <w:tc>
          <w:tcPr>
            <w:tcW w:w="0" w:type="auto"/>
            <w:tcBorders>
              <w:top w:val="nil"/>
              <w:left w:val="nil"/>
              <w:bottom w:val="nil"/>
              <w:right w:val="nil"/>
            </w:tcBorders>
            <w:tcMar>
              <w:top w:w="120" w:type="dxa"/>
              <w:left w:w="43" w:type="dxa"/>
              <w:bottom w:w="43" w:type="dxa"/>
              <w:right w:w="43" w:type="dxa"/>
            </w:tcMar>
            <w:vAlign w:val="bottom"/>
          </w:tcPr>
          <w:p w14:paraId="6434126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CB277B2" w14:textId="77777777" w:rsidR="00EC1151" w:rsidRPr="007E60C5" w:rsidRDefault="00132E54" w:rsidP="007E60C5">
            <w:r w:rsidRPr="007E60C5">
              <w:t>5 288</w:t>
            </w:r>
          </w:p>
        </w:tc>
        <w:tc>
          <w:tcPr>
            <w:tcW w:w="0" w:type="auto"/>
            <w:tcBorders>
              <w:top w:val="nil"/>
              <w:left w:val="nil"/>
              <w:bottom w:val="nil"/>
              <w:right w:val="nil"/>
            </w:tcBorders>
            <w:tcMar>
              <w:top w:w="120" w:type="dxa"/>
              <w:left w:w="43" w:type="dxa"/>
              <w:bottom w:w="43" w:type="dxa"/>
              <w:right w:w="43" w:type="dxa"/>
            </w:tcMar>
            <w:vAlign w:val="bottom"/>
          </w:tcPr>
          <w:p w14:paraId="25A6BAB0" w14:textId="77777777" w:rsidR="00EC1151" w:rsidRPr="007E60C5" w:rsidRDefault="00132E54" w:rsidP="007E60C5">
            <w:r w:rsidRPr="007E60C5">
              <w:t xml:space="preserve"> </w:t>
            </w:r>
          </w:p>
        </w:tc>
      </w:tr>
      <w:tr w:rsidR="00EC1151" w:rsidRPr="007E60C5" w14:paraId="7E98B966"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3D6141C"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6CE48AB" w14:textId="77777777" w:rsidR="00EC1151" w:rsidRPr="007E60C5" w:rsidRDefault="00132E54" w:rsidP="007E60C5">
            <w:r w:rsidRPr="007E60C5">
              <w:t>ML10</w:t>
            </w:r>
          </w:p>
        </w:tc>
        <w:tc>
          <w:tcPr>
            <w:tcW w:w="0" w:type="auto"/>
            <w:tcBorders>
              <w:top w:val="nil"/>
              <w:left w:val="nil"/>
              <w:bottom w:val="nil"/>
              <w:right w:val="nil"/>
            </w:tcBorders>
            <w:tcMar>
              <w:top w:w="120" w:type="dxa"/>
              <w:left w:w="43" w:type="dxa"/>
              <w:bottom w:w="43" w:type="dxa"/>
              <w:right w:w="43" w:type="dxa"/>
            </w:tcMar>
          </w:tcPr>
          <w:p w14:paraId="22C6A170" w14:textId="77777777" w:rsidR="00EC1151" w:rsidRPr="007E60C5" w:rsidRDefault="00132E54" w:rsidP="007E60C5">
            <w:r w:rsidRPr="007E60C5">
              <w:t>Luftfartøy, UAV, flymotorer og utstyr til fly samt komponenter</w:t>
            </w:r>
          </w:p>
        </w:tc>
        <w:tc>
          <w:tcPr>
            <w:tcW w:w="0" w:type="auto"/>
            <w:tcBorders>
              <w:top w:val="nil"/>
              <w:left w:val="nil"/>
              <w:bottom w:val="nil"/>
              <w:right w:val="nil"/>
            </w:tcBorders>
            <w:tcMar>
              <w:top w:w="120" w:type="dxa"/>
              <w:left w:w="43" w:type="dxa"/>
              <w:bottom w:w="43" w:type="dxa"/>
              <w:right w:w="43" w:type="dxa"/>
            </w:tcMar>
            <w:vAlign w:val="bottom"/>
          </w:tcPr>
          <w:p w14:paraId="392C0CF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9F96FC9" w14:textId="77777777" w:rsidR="00EC1151" w:rsidRPr="007E60C5" w:rsidRDefault="00132E54" w:rsidP="007E60C5">
            <w:r w:rsidRPr="007E60C5">
              <w:t>11 741</w:t>
            </w:r>
          </w:p>
        </w:tc>
        <w:tc>
          <w:tcPr>
            <w:tcW w:w="0" w:type="auto"/>
            <w:tcBorders>
              <w:top w:val="nil"/>
              <w:left w:val="nil"/>
              <w:bottom w:val="nil"/>
              <w:right w:val="nil"/>
            </w:tcBorders>
            <w:tcMar>
              <w:top w:w="120" w:type="dxa"/>
              <w:left w:w="43" w:type="dxa"/>
              <w:bottom w:w="43" w:type="dxa"/>
              <w:right w:w="43" w:type="dxa"/>
            </w:tcMar>
            <w:vAlign w:val="bottom"/>
          </w:tcPr>
          <w:p w14:paraId="214263FD" w14:textId="77777777" w:rsidR="00EC1151" w:rsidRPr="007E60C5" w:rsidRDefault="00132E54" w:rsidP="007E60C5">
            <w:r w:rsidRPr="007E60C5">
              <w:t>11 741</w:t>
            </w:r>
          </w:p>
        </w:tc>
        <w:tc>
          <w:tcPr>
            <w:tcW w:w="0" w:type="auto"/>
            <w:tcBorders>
              <w:top w:val="nil"/>
              <w:left w:val="nil"/>
              <w:bottom w:val="nil"/>
              <w:right w:val="nil"/>
            </w:tcBorders>
            <w:tcMar>
              <w:top w:w="120" w:type="dxa"/>
              <w:left w:w="43" w:type="dxa"/>
              <w:bottom w:w="43" w:type="dxa"/>
              <w:right w:w="43" w:type="dxa"/>
            </w:tcMar>
            <w:vAlign w:val="bottom"/>
          </w:tcPr>
          <w:p w14:paraId="0B029EF4" w14:textId="77777777" w:rsidR="00EC1151" w:rsidRPr="007E60C5" w:rsidRDefault="00132E54" w:rsidP="007E60C5">
            <w:r w:rsidRPr="007E60C5">
              <w:t xml:space="preserve"> </w:t>
            </w:r>
          </w:p>
        </w:tc>
      </w:tr>
      <w:tr w:rsidR="00EC1151" w:rsidRPr="007E60C5" w14:paraId="0235B083"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40D7830"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3C8A646"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539FA74A"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2EE1B63F"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4196C19" w14:textId="77777777" w:rsidR="00EC1151" w:rsidRPr="007E60C5" w:rsidRDefault="00132E54" w:rsidP="007E60C5">
            <w:r w:rsidRPr="007E60C5">
              <w:t>5 748</w:t>
            </w:r>
          </w:p>
        </w:tc>
        <w:tc>
          <w:tcPr>
            <w:tcW w:w="0" w:type="auto"/>
            <w:tcBorders>
              <w:top w:val="nil"/>
              <w:left w:val="nil"/>
              <w:bottom w:val="nil"/>
              <w:right w:val="nil"/>
            </w:tcBorders>
            <w:tcMar>
              <w:top w:w="120" w:type="dxa"/>
              <w:left w:w="43" w:type="dxa"/>
              <w:bottom w:w="43" w:type="dxa"/>
              <w:right w:w="43" w:type="dxa"/>
            </w:tcMar>
            <w:vAlign w:val="bottom"/>
          </w:tcPr>
          <w:p w14:paraId="7E54D36B" w14:textId="77777777" w:rsidR="00EC1151" w:rsidRPr="007E60C5" w:rsidRDefault="00132E54" w:rsidP="007E60C5">
            <w:r w:rsidRPr="007E60C5">
              <w:t>5 748</w:t>
            </w:r>
          </w:p>
        </w:tc>
        <w:tc>
          <w:tcPr>
            <w:tcW w:w="0" w:type="auto"/>
            <w:tcBorders>
              <w:top w:val="nil"/>
              <w:left w:val="nil"/>
              <w:bottom w:val="nil"/>
              <w:right w:val="nil"/>
            </w:tcBorders>
            <w:tcMar>
              <w:top w:w="120" w:type="dxa"/>
              <w:left w:w="43" w:type="dxa"/>
              <w:bottom w:w="43" w:type="dxa"/>
              <w:right w:w="43" w:type="dxa"/>
            </w:tcMar>
            <w:vAlign w:val="bottom"/>
          </w:tcPr>
          <w:p w14:paraId="173FB5FF" w14:textId="77777777" w:rsidR="00EC1151" w:rsidRPr="007E60C5" w:rsidRDefault="00132E54" w:rsidP="007E60C5">
            <w:r w:rsidRPr="007E60C5">
              <w:t xml:space="preserve"> </w:t>
            </w:r>
          </w:p>
        </w:tc>
      </w:tr>
      <w:tr w:rsidR="00EC1151" w:rsidRPr="007E60C5" w14:paraId="4DA48EC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0C13FE5"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0BD17C5" w14:textId="77777777" w:rsidR="00EC1151" w:rsidRPr="007E60C5" w:rsidRDefault="00132E54" w:rsidP="007E60C5">
            <w:r w:rsidRPr="007E60C5">
              <w:t>ML13</w:t>
            </w:r>
          </w:p>
        </w:tc>
        <w:tc>
          <w:tcPr>
            <w:tcW w:w="0" w:type="auto"/>
            <w:tcBorders>
              <w:top w:val="nil"/>
              <w:left w:val="nil"/>
              <w:bottom w:val="nil"/>
              <w:right w:val="nil"/>
            </w:tcBorders>
            <w:tcMar>
              <w:top w:w="120" w:type="dxa"/>
              <w:left w:w="43" w:type="dxa"/>
              <w:bottom w:w="43" w:type="dxa"/>
              <w:right w:w="43" w:type="dxa"/>
            </w:tcMar>
          </w:tcPr>
          <w:p w14:paraId="2145E0C5" w14:textId="77777777" w:rsidR="00EC1151" w:rsidRPr="007E60C5" w:rsidRDefault="00132E54" w:rsidP="007E60C5">
            <w:r w:rsidRPr="007E60C5">
              <w:t>Ballistisk beskyttelse eller beskyttelsesutstyr og komponenter</w:t>
            </w:r>
          </w:p>
        </w:tc>
        <w:tc>
          <w:tcPr>
            <w:tcW w:w="0" w:type="auto"/>
            <w:tcBorders>
              <w:top w:val="nil"/>
              <w:left w:val="nil"/>
              <w:bottom w:val="nil"/>
              <w:right w:val="nil"/>
            </w:tcBorders>
            <w:tcMar>
              <w:top w:w="120" w:type="dxa"/>
              <w:left w:w="43" w:type="dxa"/>
              <w:bottom w:w="43" w:type="dxa"/>
              <w:right w:w="43" w:type="dxa"/>
            </w:tcMar>
            <w:vAlign w:val="bottom"/>
          </w:tcPr>
          <w:p w14:paraId="10CCB751"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8A1586C" w14:textId="77777777" w:rsidR="00EC1151" w:rsidRPr="007E60C5" w:rsidRDefault="00132E54" w:rsidP="007E60C5">
            <w:r w:rsidRPr="007E60C5">
              <w:t>363</w:t>
            </w:r>
          </w:p>
        </w:tc>
        <w:tc>
          <w:tcPr>
            <w:tcW w:w="0" w:type="auto"/>
            <w:tcBorders>
              <w:top w:val="nil"/>
              <w:left w:val="nil"/>
              <w:bottom w:val="nil"/>
              <w:right w:val="nil"/>
            </w:tcBorders>
            <w:tcMar>
              <w:top w:w="120" w:type="dxa"/>
              <w:left w:w="43" w:type="dxa"/>
              <w:bottom w:w="43" w:type="dxa"/>
              <w:right w:w="43" w:type="dxa"/>
            </w:tcMar>
            <w:vAlign w:val="bottom"/>
          </w:tcPr>
          <w:p w14:paraId="00C9F158" w14:textId="77777777" w:rsidR="00EC1151" w:rsidRPr="007E60C5" w:rsidRDefault="00132E54" w:rsidP="007E60C5">
            <w:r w:rsidRPr="007E60C5">
              <w:t>363</w:t>
            </w:r>
          </w:p>
        </w:tc>
        <w:tc>
          <w:tcPr>
            <w:tcW w:w="0" w:type="auto"/>
            <w:tcBorders>
              <w:top w:val="nil"/>
              <w:left w:val="nil"/>
              <w:bottom w:val="nil"/>
              <w:right w:val="nil"/>
            </w:tcBorders>
            <w:tcMar>
              <w:top w:w="120" w:type="dxa"/>
              <w:left w:w="43" w:type="dxa"/>
              <w:bottom w:w="43" w:type="dxa"/>
              <w:right w:w="43" w:type="dxa"/>
            </w:tcMar>
            <w:vAlign w:val="bottom"/>
          </w:tcPr>
          <w:p w14:paraId="5E3C62BB" w14:textId="77777777" w:rsidR="00EC1151" w:rsidRPr="007E60C5" w:rsidRDefault="00132E54" w:rsidP="007E60C5">
            <w:r w:rsidRPr="007E60C5">
              <w:t xml:space="preserve"> </w:t>
            </w:r>
          </w:p>
        </w:tc>
      </w:tr>
      <w:tr w:rsidR="00EC1151" w:rsidRPr="007E60C5" w14:paraId="197B1703"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D0559DB"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154F4F0" w14:textId="77777777" w:rsidR="00EC1151" w:rsidRPr="007E60C5" w:rsidRDefault="00132E54" w:rsidP="007E60C5">
            <w:r w:rsidRPr="007E60C5">
              <w:t>ML14</w:t>
            </w:r>
          </w:p>
        </w:tc>
        <w:tc>
          <w:tcPr>
            <w:tcW w:w="0" w:type="auto"/>
            <w:tcBorders>
              <w:top w:val="nil"/>
              <w:left w:val="nil"/>
              <w:bottom w:val="nil"/>
              <w:right w:val="nil"/>
            </w:tcBorders>
            <w:tcMar>
              <w:top w:w="120" w:type="dxa"/>
              <w:left w:w="43" w:type="dxa"/>
              <w:bottom w:w="43" w:type="dxa"/>
              <w:right w:w="43" w:type="dxa"/>
            </w:tcMar>
          </w:tcPr>
          <w:p w14:paraId="03454E84" w14:textId="77777777" w:rsidR="00EC1151" w:rsidRPr="007E60C5" w:rsidRDefault="00132E54" w:rsidP="007E60C5">
            <w:r w:rsidRPr="007E60C5">
              <w:t>Militært treningsutstyr, simulatorer for våpenbruk og komponenter</w:t>
            </w:r>
          </w:p>
        </w:tc>
        <w:tc>
          <w:tcPr>
            <w:tcW w:w="0" w:type="auto"/>
            <w:tcBorders>
              <w:top w:val="nil"/>
              <w:left w:val="nil"/>
              <w:bottom w:val="nil"/>
              <w:right w:val="nil"/>
            </w:tcBorders>
            <w:tcMar>
              <w:top w:w="120" w:type="dxa"/>
              <w:left w:w="43" w:type="dxa"/>
              <w:bottom w:w="43" w:type="dxa"/>
              <w:right w:w="43" w:type="dxa"/>
            </w:tcMar>
            <w:vAlign w:val="bottom"/>
          </w:tcPr>
          <w:p w14:paraId="14E1E1B1"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89BFE92" w14:textId="77777777" w:rsidR="00EC1151" w:rsidRPr="007E60C5" w:rsidRDefault="00132E54" w:rsidP="007E60C5">
            <w:r w:rsidRPr="007E60C5">
              <w:t>1 817</w:t>
            </w:r>
          </w:p>
        </w:tc>
        <w:tc>
          <w:tcPr>
            <w:tcW w:w="0" w:type="auto"/>
            <w:tcBorders>
              <w:top w:val="nil"/>
              <w:left w:val="nil"/>
              <w:bottom w:val="nil"/>
              <w:right w:val="nil"/>
            </w:tcBorders>
            <w:tcMar>
              <w:top w:w="120" w:type="dxa"/>
              <w:left w:w="43" w:type="dxa"/>
              <w:bottom w:w="43" w:type="dxa"/>
              <w:right w:w="43" w:type="dxa"/>
            </w:tcMar>
            <w:vAlign w:val="bottom"/>
          </w:tcPr>
          <w:p w14:paraId="53820B84" w14:textId="77777777" w:rsidR="00EC1151" w:rsidRPr="007E60C5" w:rsidRDefault="00132E54" w:rsidP="007E60C5">
            <w:r w:rsidRPr="007E60C5">
              <w:t>1 817</w:t>
            </w:r>
          </w:p>
        </w:tc>
        <w:tc>
          <w:tcPr>
            <w:tcW w:w="0" w:type="auto"/>
            <w:tcBorders>
              <w:top w:val="nil"/>
              <w:left w:val="nil"/>
              <w:bottom w:val="nil"/>
              <w:right w:val="nil"/>
            </w:tcBorders>
            <w:tcMar>
              <w:top w:w="120" w:type="dxa"/>
              <w:left w:w="43" w:type="dxa"/>
              <w:bottom w:w="43" w:type="dxa"/>
              <w:right w:w="43" w:type="dxa"/>
            </w:tcMar>
            <w:vAlign w:val="bottom"/>
          </w:tcPr>
          <w:p w14:paraId="3F00B70C" w14:textId="77777777" w:rsidR="00EC1151" w:rsidRPr="007E60C5" w:rsidRDefault="00132E54" w:rsidP="007E60C5">
            <w:r w:rsidRPr="007E60C5">
              <w:t xml:space="preserve"> </w:t>
            </w:r>
          </w:p>
        </w:tc>
      </w:tr>
      <w:tr w:rsidR="00EC1151" w:rsidRPr="007E60C5" w14:paraId="7B6E4CA4"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22E84CA"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DA903C9"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08031E06"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7AA38426"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E1199F1" w14:textId="77777777" w:rsidR="00EC1151" w:rsidRPr="007E60C5" w:rsidRDefault="00132E54" w:rsidP="007E60C5">
            <w:r w:rsidRPr="007E60C5">
              <w:t>41 850</w:t>
            </w:r>
          </w:p>
        </w:tc>
        <w:tc>
          <w:tcPr>
            <w:tcW w:w="0" w:type="auto"/>
            <w:tcBorders>
              <w:top w:val="nil"/>
              <w:left w:val="nil"/>
              <w:bottom w:val="nil"/>
              <w:right w:val="nil"/>
            </w:tcBorders>
            <w:tcMar>
              <w:top w:w="120" w:type="dxa"/>
              <w:left w:w="43" w:type="dxa"/>
              <w:bottom w:w="43" w:type="dxa"/>
              <w:right w:w="43" w:type="dxa"/>
            </w:tcMar>
            <w:vAlign w:val="bottom"/>
          </w:tcPr>
          <w:p w14:paraId="344BA15F" w14:textId="77777777" w:rsidR="00EC1151" w:rsidRPr="007E60C5" w:rsidRDefault="00132E54" w:rsidP="007E60C5">
            <w:r w:rsidRPr="007E60C5">
              <w:t>41 850</w:t>
            </w:r>
          </w:p>
        </w:tc>
        <w:tc>
          <w:tcPr>
            <w:tcW w:w="0" w:type="auto"/>
            <w:tcBorders>
              <w:top w:val="nil"/>
              <w:left w:val="nil"/>
              <w:bottom w:val="nil"/>
              <w:right w:val="nil"/>
            </w:tcBorders>
            <w:tcMar>
              <w:top w:w="120" w:type="dxa"/>
              <w:left w:w="43" w:type="dxa"/>
              <w:bottom w:w="43" w:type="dxa"/>
              <w:right w:w="43" w:type="dxa"/>
            </w:tcMar>
            <w:vAlign w:val="bottom"/>
          </w:tcPr>
          <w:p w14:paraId="547A85DD" w14:textId="77777777" w:rsidR="00EC1151" w:rsidRPr="007E60C5" w:rsidRDefault="00132E54" w:rsidP="007E60C5">
            <w:r w:rsidRPr="007E60C5">
              <w:t xml:space="preserve"> </w:t>
            </w:r>
          </w:p>
        </w:tc>
      </w:tr>
      <w:tr w:rsidR="00EC1151" w:rsidRPr="007E60C5" w14:paraId="5C5CB233"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17F3C38"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93607F0"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48DB42A0"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1E97D60F"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1FBC06F" w14:textId="77777777" w:rsidR="00EC1151" w:rsidRPr="007E60C5" w:rsidRDefault="00132E54" w:rsidP="007E60C5">
            <w:r w:rsidRPr="007E60C5">
              <w:t>3 243</w:t>
            </w:r>
          </w:p>
        </w:tc>
        <w:tc>
          <w:tcPr>
            <w:tcW w:w="0" w:type="auto"/>
            <w:tcBorders>
              <w:top w:val="nil"/>
              <w:left w:val="nil"/>
              <w:bottom w:val="nil"/>
              <w:right w:val="nil"/>
            </w:tcBorders>
            <w:tcMar>
              <w:top w:w="120" w:type="dxa"/>
              <w:left w:w="43" w:type="dxa"/>
              <w:bottom w:w="43" w:type="dxa"/>
              <w:right w:w="43" w:type="dxa"/>
            </w:tcMar>
            <w:vAlign w:val="bottom"/>
          </w:tcPr>
          <w:p w14:paraId="72124AFF" w14:textId="77777777" w:rsidR="00EC1151" w:rsidRPr="007E60C5" w:rsidRDefault="00132E54" w:rsidP="007E60C5">
            <w:r w:rsidRPr="007E60C5">
              <w:t>3 243</w:t>
            </w:r>
          </w:p>
        </w:tc>
        <w:tc>
          <w:tcPr>
            <w:tcW w:w="0" w:type="auto"/>
            <w:tcBorders>
              <w:top w:val="nil"/>
              <w:left w:val="nil"/>
              <w:bottom w:val="nil"/>
              <w:right w:val="nil"/>
            </w:tcBorders>
            <w:tcMar>
              <w:top w:w="120" w:type="dxa"/>
              <w:left w:w="43" w:type="dxa"/>
              <w:bottom w:w="43" w:type="dxa"/>
              <w:right w:w="43" w:type="dxa"/>
            </w:tcMar>
            <w:vAlign w:val="bottom"/>
          </w:tcPr>
          <w:p w14:paraId="42D40F53" w14:textId="77777777" w:rsidR="00EC1151" w:rsidRPr="007E60C5" w:rsidRDefault="00132E54" w:rsidP="007E60C5">
            <w:r w:rsidRPr="007E60C5">
              <w:t xml:space="preserve"> </w:t>
            </w:r>
          </w:p>
        </w:tc>
      </w:tr>
      <w:tr w:rsidR="00EC1151" w:rsidRPr="007E60C5" w14:paraId="4E46F02F"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B2D4091"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212E60C"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6A103F6F"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0C5E86C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1663B85" w14:textId="77777777" w:rsidR="00EC1151" w:rsidRPr="007E60C5" w:rsidRDefault="00132E54" w:rsidP="007E60C5">
            <w:r w:rsidRPr="007E60C5">
              <w:t>470</w:t>
            </w:r>
          </w:p>
        </w:tc>
        <w:tc>
          <w:tcPr>
            <w:tcW w:w="0" w:type="auto"/>
            <w:tcBorders>
              <w:top w:val="nil"/>
              <w:left w:val="nil"/>
              <w:bottom w:val="nil"/>
              <w:right w:val="nil"/>
            </w:tcBorders>
            <w:tcMar>
              <w:top w:w="120" w:type="dxa"/>
              <w:left w:w="43" w:type="dxa"/>
              <w:bottom w:w="43" w:type="dxa"/>
              <w:right w:w="43" w:type="dxa"/>
            </w:tcMar>
            <w:vAlign w:val="bottom"/>
          </w:tcPr>
          <w:p w14:paraId="6A061702" w14:textId="77777777" w:rsidR="00EC1151" w:rsidRPr="007E60C5" w:rsidRDefault="00132E54" w:rsidP="007E60C5">
            <w:r w:rsidRPr="007E60C5">
              <w:t>470</w:t>
            </w:r>
          </w:p>
        </w:tc>
        <w:tc>
          <w:tcPr>
            <w:tcW w:w="0" w:type="auto"/>
            <w:tcBorders>
              <w:top w:val="nil"/>
              <w:left w:val="nil"/>
              <w:bottom w:val="nil"/>
              <w:right w:val="nil"/>
            </w:tcBorders>
            <w:tcMar>
              <w:top w:w="120" w:type="dxa"/>
              <w:left w:w="43" w:type="dxa"/>
              <w:bottom w:w="43" w:type="dxa"/>
              <w:right w:w="43" w:type="dxa"/>
            </w:tcMar>
            <w:vAlign w:val="bottom"/>
          </w:tcPr>
          <w:p w14:paraId="06ADA2B0" w14:textId="77777777" w:rsidR="00EC1151" w:rsidRPr="007E60C5" w:rsidRDefault="00132E54" w:rsidP="007E60C5">
            <w:r w:rsidRPr="007E60C5">
              <w:t xml:space="preserve"> </w:t>
            </w:r>
          </w:p>
        </w:tc>
      </w:tr>
      <w:tr w:rsidR="00EC1151" w:rsidRPr="007E60C5" w14:paraId="663EBA9B"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1279286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4D0F850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770462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940E8E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A3343A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BB81D5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1495B42" w14:textId="77777777" w:rsidR="00EC1151" w:rsidRPr="007E60C5" w:rsidRDefault="00132E54" w:rsidP="007E60C5">
            <w:r w:rsidRPr="007E60C5">
              <w:t>118 382</w:t>
            </w:r>
          </w:p>
        </w:tc>
      </w:tr>
      <w:tr w:rsidR="00EC1151" w:rsidRPr="007E60C5" w14:paraId="1BD4CAFF"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0F89BF07" w14:textId="77777777" w:rsidR="00EC1151" w:rsidRPr="007E60C5" w:rsidRDefault="00132E54" w:rsidP="007E60C5">
            <w:r w:rsidRPr="007E60C5">
              <w:t>Færøyene</w:t>
            </w:r>
          </w:p>
        </w:tc>
        <w:tc>
          <w:tcPr>
            <w:tcW w:w="0" w:type="auto"/>
            <w:tcBorders>
              <w:top w:val="single" w:sz="4" w:space="0" w:color="000000"/>
              <w:left w:val="nil"/>
              <w:bottom w:val="nil"/>
              <w:right w:val="nil"/>
            </w:tcBorders>
            <w:tcMar>
              <w:top w:w="120" w:type="dxa"/>
              <w:left w:w="43" w:type="dxa"/>
              <w:bottom w:w="43" w:type="dxa"/>
              <w:right w:w="43" w:type="dxa"/>
            </w:tcMar>
          </w:tcPr>
          <w:p w14:paraId="3272268B" w14:textId="77777777" w:rsidR="00EC1151" w:rsidRPr="007E60C5" w:rsidRDefault="00132E54" w:rsidP="007E60C5">
            <w:r w:rsidRPr="007E60C5">
              <w:t>ML8</w:t>
            </w:r>
          </w:p>
        </w:tc>
        <w:tc>
          <w:tcPr>
            <w:tcW w:w="0" w:type="auto"/>
            <w:tcBorders>
              <w:top w:val="single" w:sz="4" w:space="0" w:color="000000"/>
              <w:left w:val="nil"/>
              <w:bottom w:val="nil"/>
              <w:right w:val="nil"/>
            </w:tcBorders>
            <w:tcMar>
              <w:top w:w="120" w:type="dxa"/>
              <w:left w:w="43" w:type="dxa"/>
              <w:bottom w:w="43" w:type="dxa"/>
              <w:right w:w="43" w:type="dxa"/>
            </w:tcMar>
          </w:tcPr>
          <w:p w14:paraId="603D6269" w14:textId="77777777" w:rsidR="00EC1151" w:rsidRPr="007E60C5" w:rsidRDefault="00132E54" w:rsidP="007E60C5">
            <w:r w:rsidRPr="007E60C5">
              <w:t>Energetiske materialer samt utgangsstoffer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DF52DAA" w14:textId="77777777" w:rsidR="00EC1151" w:rsidRPr="007E60C5" w:rsidRDefault="00132E54" w:rsidP="007E60C5">
            <w:r w:rsidRPr="007E60C5">
              <w:t>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1E58C3B"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E41731F" w14:textId="77777777" w:rsidR="00EC1151" w:rsidRPr="007E60C5" w:rsidRDefault="00132E54" w:rsidP="007E60C5">
            <w:r w:rsidRPr="007E60C5">
              <w:t>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FEA553D" w14:textId="77777777" w:rsidR="00EC1151" w:rsidRPr="007E60C5" w:rsidRDefault="00132E54" w:rsidP="007E60C5">
            <w:r w:rsidRPr="007E60C5">
              <w:t xml:space="preserve"> </w:t>
            </w:r>
          </w:p>
        </w:tc>
      </w:tr>
      <w:tr w:rsidR="00EC1151" w:rsidRPr="007E60C5" w14:paraId="1775C14C"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4D7C5734" w14:textId="77777777" w:rsidR="00EC1151" w:rsidRPr="007E60C5" w:rsidRDefault="00132E54" w:rsidP="007E60C5">
            <w:r w:rsidRPr="007E60C5">
              <w:lastRenderedPageBreak/>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62A331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0BF5F07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516BE2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48A9FF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528661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9E0FDD0" w14:textId="77777777" w:rsidR="00EC1151" w:rsidRPr="007E60C5" w:rsidRDefault="00132E54" w:rsidP="007E60C5">
            <w:r w:rsidRPr="007E60C5">
              <w:t>1</w:t>
            </w:r>
          </w:p>
        </w:tc>
      </w:tr>
      <w:tr w:rsidR="00EC1151" w:rsidRPr="007E60C5" w14:paraId="4403891D"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1B8544F2" w14:textId="77777777" w:rsidR="00EC1151" w:rsidRPr="007E60C5" w:rsidRDefault="00132E54" w:rsidP="007E60C5">
            <w:r w:rsidRPr="007E60C5">
              <w:t>Grønland</w:t>
            </w:r>
          </w:p>
        </w:tc>
        <w:tc>
          <w:tcPr>
            <w:tcW w:w="0" w:type="auto"/>
            <w:tcBorders>
              <w:top w:val="single" w:sz="4" w:space="0" w:color="000000"/>
              <w:left w:val="nil"/>
              <w:bottom w:val="nil"/>
              <w:right w:val="nil"/>
            </w:tcBorders>
            <w:tcMar>
              <w:top w:w="120" w:type="dxa"/>
              <w:left w:w="43" w:type="dxa"/>
              <w:bottom w:w="43" w:type="dxa"/>
              <w:right w:w="43" w:type="dxa"/>
            </w:tcMar>
          </w:tcPr>
          <w:p w14:paraId="62B2C490"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7F2BC18B"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CACEDA7" w14:textId="77777777" w:rsidR="00EC1151" w:rsidRPr="007E60C5" w:rsidRDefault="00132E54" w:rsidP="007E60C5">
            <w:r w:rsidRPr="007E60C5">
              <w:t>626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125F8C3"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8C50331" w14:textId="77777777" w:rsidR="00EC1151" w:rsidRPr="007E60C5" w:rsidRDefault="00132E54" w:rsidP="007E60C5">
            <w:r w:rsidRPr="007E60C5">
              <w:t>626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9184B0A" w14:textId="77777777" w:rsidR="00EC1151" w:rsidRPr="007E60C5" w:rsidRDefault="00132E54" w:rsidP="007E60C5">
            <w:r w:rsidRPr="007E60C5">
              <w:t xml:space="preserve"> </w:t>
            </w:r>
          </w:p>
        </w:tc>
      </w:tr>
      <w:tr w:rsidR="00EC1151" w:rsidRPr="007E60C5" w14:paraId="51E725DB"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56AFE62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51CCD4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2CFC846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E7001D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A03653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F4E5C79"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C3E6CF8" w14:textId="77777777" w:rsidR="00EC1151" w:rsidRPr="007E60C5" w:rsidRDefault="00132E54" w:rsidP="007E60C5">
            <w:r w:rsidRPr="007E60C5">
              <w:t>626</w:t>
            </w:r>
          </w:p>
        </w:tc>
      </w:tr>
      <w:tr w:rsidR="00EC1151" w:rsidRPr="007E60C5" w14:paraId="1B3A4017"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2BA43281" w14:textId="77777777" w:rsidR="00EC1151" w:rsidRPr="007E60C5" w:rsidRDefault="00132E54" w:rsidP="007E60C5">
            <w:r w:rsidRPr="007E60C5">
              <w:t>Hellas</w:t>
            </w:r>
          </w:p>
        </w:tc>
        <w:tc>
          <w:tcPr>
            <w:tcW w:w="0" w:type="auto"/>
            <w:tcBorders>
              <w:top w:val="single" w:sz="4" w:space="0" w:color="000000"/>
              <w:left w:val="nil"/>
              <w:bottom w:val="nil"/>
              <w:right w:val="nil"/>
            </w:tcBorders>
            <w:tcMar>
              <w:top w:w="120" w:type="dxa"/>
              <w:left w:w="43" w:type="dxa"/>
              <w:bottom w:w="43" w:type="dxa"/>
              <w:right w:w="43" w:type="dxa"/>
            </w:tcMar>
          </w:tcPr>
          <w:p w14:paraId="55324093" w14:textId="77777777" w:rsidR="00EC1151" w:rsidRPr="007E60C5" w:rsidRDefault="00132E54" w:rsidP="007E60C5">
            <w:r w:rsidRPr="007E60C5">
              <w:t>ML2</w:t>
            </w:r>
          </w:p>
        </w:tc>
        <w:tc>
          <w:tcPr>
            <w:tcW w:w="0" w:type="auto"/>
            <w:tcBorders>
              <w:top w:val="single" w:sz="4" w:space="0" w:color="000000"/>
              <w:left w:val="nil"/>
              <w:bottom w:val="nil"/>
              <w:right w:val="nil"/>
            </w:tcBorders>
            <w:tcMar>
              <w:top w:w="120" w:type="dxa"/>
              <w:left w:w="43" w:type="dxa"/>
              <w:bottom w:w="43" w:type="dxa"/>
              <w:right w:w="43" w:type="dxa"/>
            </w:tcMar>
          </w:tcPr>
          <w:p w14:paraId="03E42CB6"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393E568" w14:textId="77777777" w:rsidR="00EC1151" w:rsidRPr="007E60C5" w:rsidRDefault="00132E54" w:rsidP="007E60C5">
            <w:r w:rsidRPr="007E60C5">
              <w:t>3 186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BD4B5D3"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A5040D5" w14:textId="77777777" w:rsidR="00EC1151" w:rsidRPr="007E60C5" w:rsidRDefault="00132E54" w:rsidP="007E60C5">
            <w:r w:rsidRPr="007E60C5">
              <w:t>3 186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3D41BC6" w14:textId="77777777" w:rsidR="00EC1151" w:rsidRPr="007E60C5" w:rsidRDefault="00132E54" w:rsidP="007E60C5">
            <w:r w:rsidRPr="007E60C5">
              <w:t xml:space="preserve"> </w:t>
            </w:r>
          </w:p>
        </w:tc>
      </w:tr>
      <w:tr w:rsidR="00EC1151" w:rsidRPr="007E60C5" w14:paraId="57E79C10"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4B97EEF"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B4762B9"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7CA3537B"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20C694B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D42F947" w14:textId="77777777" w:rsidR="00EC1151" w:rsidRPr="007E60C5" w:rsidRDefault="00132E54" w:rsidP="007E60C5">
            <w:r w:rsidRPr="007E60C5">
              <w:t>11 828</w:t>
            </w:r>
          </w:p>
        </w:tc>
        <w:tc>
          <w:tcPr>
            <w:tcW w:w="0" w:type="auto"/>
            <w:tcBorders>
              <w:top w:val="nil"/>
              <w:left w:val="nil"/>
              <w:bottom w:val="nil"/>
              <w:right w:val="nil"/>
            </w:tcBorders>
            <w:tcMar>
              <w:top w:w="120" w:type="dxa"/>
              <w:left w:w="43" w:type="dxa"/>
              <w:bottom w:w="43" w:type="dxa"/>
              <w:right w:w="43" w:type="dxa"/>
            </w:tcMar>
            <w:vAlign w:val="bottom"/>
          </w:tcPr>
          <w:p w14:paraId="0D6214BA" w14:textId="77777777" w:rsidR="00EC1151" w:rsidRPr="007E60C5" w:rsidRDefault="00132E54" w:rsidP="007E60C5">
            <w:r w:rsidRPr="007E60C5">
              <w:t>11 828</w:t>
            </w:r>
          </w:p>
        </w:tc>
        <w:tc>
          <w:tcPr>
            <w:tcW w:w="0" w:type="auto"/>
            <w:tcBorders>
              <w:top w:val="nil"/>
              <w:left w:val="nil"/>
              <w:bottom w:val="nil"/>
              <w:right w:val="nil"/>
            </w:tcBorders>
            <w:tcMar>
              <w:top w:w="120" w:type="dxa"/>
              <w:left w:w="43" w:type="dxa"/>
              <w:bottom w:w="43" w:type="dxa"/>
              <w:right w:w="43" w:type="dxa"/>
            </w:tcMar>
            <w:vAlign w:val="bottom"/>
          </w:tcPr>
          <w:p w14:paraId="06C1E7D5" w14:textId="77777777" w:rsidR="00EC1151" w:rsidRPr="007E60C5" w:rsidRDefault="00132E54" w:rsidP="007E60C5">
            <w:r w:rsidRPr="007E60C5">
              <w:t xml:space="preserve"> </w:t>
            </w:r>
          </w:p>
        </w:tc>
      </w:tr>
      <w:tr w:rsidR="00EC1151" w:rsidRPr="007E60C5" w14:paraId="2BE3006F"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6B5AE8C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9A1FC42"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7657262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85F6629"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EDEEB2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8F093E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0670978" w14:textId="77777777" w:rsidR="00EC1151" w:rsidRPr="007E60C5" w:rsidRDefault="00132E54" w:rsidP="007E60C5">
            <w:r w:rsidRPr="007E60C5">
              <w:t>15 014</w:t>
            </w:r>
          </w:p>
        </w:tc>
      </w:tr>
      <w:tr w:rsidR="00EC1151" w:rsidRPr="007E60C5" w14:paraId="41D79063"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3E9472DF" w14:textId="77777777" w:rsidR="00EC1151" w:rsidRPr="007E60C5" w:rsidRDefault="00132E54" w:rsidP="007E60C5">
            <w:r w:rsidRPr="007E60C5">
              <w:t>India</w:t>
            </w:r>
          </w:p>
        </w:tc>
        <w:tc>
          <w:tcPr>
            <w:tcW w:w="0" w:type="auto"/>
            <w:tcBorders>
              <w:top w:val="single" w:sz="4" w:space="0" w:color="000000"/>
              <w:left w:val="nil"/>
              <w:bottom w:val="nil"/>
              <w:right w:val="nil"/>
            </w:tcBorders>
            <w:tcMar>
              <w:top w:w="120" w:type="dxa"/>
              <w:left w:w="43" w:type="dxa"/>
              <w:bottom w:w="43" w:type="dxa"/>
              <w:right w:w="43" w:type="dxa"/>
            </w:tcMar>
          </w:tcPr>
          <w:p w14:paraId="6007B8F7" w14:textId="77777777" w:rsidR="00EC1151" w:rsidRPr="007E60C5" w:rsidRDefault="00132E54" w:rsidP="007E60C5">
            <w:r w:rsidRPr="007E60C5">
              <w:t>ML8</w:t>
            </w:r>
          </w:p>
        </w:tc>
        <w:tc>
          <w:tcPr>
            <w:tcW w:w="0" w:type="auto"/>
            <w:tcBorders>
              <w:top w:val="single" w:sz="4" w:space="0" w:color="000000"/>
              <w:left w:val="nil"/>
              <w:bottom w:val="nil"/>
              <w:right w:val="nil"/>
            </w:tcBorders>
            <w:tcMar>
              <w:top w:w="120" w:type="dxa"/>
              <w:left w:w="43" w:type="dxa"/>
              <w:bottom w:w="43" w:type="dxa"/>
              <w:right w:w="43" w:type="dxa"/>
            </w:tcMar>
          </w:tcPr>
          <w:p w14:paraId="234FC169" w14:textId="77777777" w:rsidR="00EC1151" w:rsidRPr="007E60C5" w:rsidRDefault="00132E54" w:rsidP="007E60C5">
            <w:r w:rsidRPr="007E60C5">
              <w:t>Energetiske materialer samt utgangsstoffer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5BB9F47" w14:textId="77777777" w:rsidR="00EC1151" w:rsidRPr="007E60C5" w:rsidRDefault="00132E54" w:rsidP="007E60C5">
            <w:r w:rsidRPr="007E60C5">
              <w:t>2 148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9DA413B"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505577D" w14:textId="77777777" w:rsidR="00EC1151" w:rsidRPr="007E60C5" w:rsidRDefault="00132E54" w:rsidP="007E60C5">
            <w:r w:rsidRPr="007E60C5">
              <w:t>2 148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8FA3532" w14:textId="77777777" w:rsidR="00EC1151" w:rsidRPr="007E60C5" w:rsidRDefault="00132E54" w:rsidP="007E60C5">
            <w:r w:rsidRPr="007E60C5">
              <w:t xml:space="preserve"> </w:t>
            </w:r>
          </w:p>
        </w:tc>
      </w:tr>
      <w:tr w:rsidR="00EC1151" w:rsidRPr="007E60C5" w14:paraId="1E589B4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5CAFBE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72EDA3B"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3B76F94D"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5E46E01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00F48B0" w14:textId="77777777" w:rsidR="00EC1151" w:rsidRPr="007E60C5" w:rsidRDefault="00132E54" w:rsidP="007E60C5">
            <w:r w:rsidRPr="007E60C5">
              <w:t>24 708</w:t>
            </w:r>
          </w:p>
        </w:tc>
        <w:tc>
          <w:tcPr>
            <w:tcW w:w="0" w:type="auto"/>
            <w:tcBorders>
              <w:top w:val="nil"/>
              <w:left w:val="nil"/>
              <w:bottom w:val="nil"/>
              <w:right w:val="nil"/>
            </w:tcBorders>
            <w:tcMar>
              <w:top w:w="120" w:type="dxa"/>
              <w:left w:w="43" w:type="dxa"/>
              <w:bottom w:w="43" w:type="dxa"/>
              <w:right w:w="43" w:type="dxa"/>
            </w:tcMar>
            <w:vAlign w:val="bottom"/>
          </w:tcPr>
          <w:p w14:paraId="45647795" w14:textId="77777777" w:rsidR="00EC1151" w:rsidRPr="007E60C5" w:rsidRDefault="00132E54" w:rsidP="007E60C5">
            <w:r w:rsidRPr="007E60C5">
              <w:t>24 708</w:t>
            </w:r>
          </w:p>
        </w:tc>
        <w:tc>
          <w:tcPr>
            <w:tcW w:w="0" w:type="auto"/>
            <w:tcBorders>
              <w:top w:val="nil"/>
              <w:left w:val="nil"/>
              <w:bottom w:val="nil"/>
              <w:right w:val="nil"/>
            </w:tcBorders>
            <w:tcMar>
              <w:top w:w="120" w:type="dxa"/>
              <w:left w:w="43" w:type="dxa"/>
              <w:bottom w:w="43" w:type="dxa"/>
              <w:right w:w="43" w:type="dxa"/>
            </w:tcMar>
            <w:vAlign w:val="bottom"/>
          </w:tcPr>
          <w:p w14:paraId="3A4C5B55" w14:textId="77777777" w:rsidR="00EC1151" w:rsidRPr="007E60C5" w:rsidRDefault="00132E54" w:rsidP="007E60C5">
            <w:r w:rsidRPr="007E60C5">
              <w:t xml:space="preserve"> </w:t>
            </w:r>
          </w:p>
        </w:tc>
      </w:tr>
      <w:tr w:rsidR="00EC1151" w:rsidRPr="007E60C5" w14:paraId="00C64EC5"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484AC77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77D4038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B98AC0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B0BB1B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AAD0C3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BBACBA2"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822F964" w14:textId="77777777" w:rsidR="00EC1151" w:rsidRPr="007E60C5" w:rsidRDefault="00132E54" w:rsidP="007E60C5">
            <w:r w:rsidRPr="007E60C5">
              <w:t>26 856</w:t>
            </w:r>
          </w:p>
        </w:tc>
      </w:tr>
      <w:tr w:rsidR="00EC1151" w:rsidRPr="007E60C5" w14:paraId="6E493CD1"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52C87C16" w14:textId="77777777" w:rsidR="00EC1151" w:rsidRPr="007E60C5" w:rsidRDefault="00132E54" w:rsidP="007E60C5">
            <w:r w:rsidRPr="007E60C5">
              <w:t>Indonesia</w:t>
            </w:r>
          </w:p>
        </w:tc>
        <w:tc>
          <w:tcPr>
            <w:tcW w:w="0" w:type="auto"/>
            <w:tcBorders>
              <w:top w:val="single" w:sz="4" w:space="0" w:color="000000"/>
              <w:left w:val="nil"/>
              <w:bottom w:val="nil"/>
              <w:right w:val="nil"/>
            </w:tcBorders>
            <w:tcMar>
              <w:top w:w="120" w:type="dxa"/>
              <w:left w:w="43" w:type="dxa"/>
              <w:bottom w:w="43" w:type="dxa"/>
              <w:right w:w="43" w:type="dxa"/>
            </w:tcMar>
          </w:tcPr>
          <w:p w14:paraId="704D2B63"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5B8660A3"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D3627CD" w14:textId="77777777" w:rsidR="00EC1151" w:rsidRPr="007E60C5" w:rsidRDefault="00132E54" w:rsidP="007E60C5">
            <w:r w:rsidRPr="007E60C5">
              <w:t>225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1A1D477"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860AFC6" w14:textId="77777777" w:rsidR="00EC1151" w:rsidRPr="007E60C5" w:rsidRDefault="00132E54" w:rsidP="007E60C5">
            <w:r w:rsidRPr="007E60C5">
              <w:t>225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04410E7" w14:textId="77777777" w:rsidR="00EC1151" w:rsidRPr="007E60C5" w:rsidRDefault="00132E54" w:rsidP="007E60C5">
            <w:r w:rsidRPr="007E60C5">
              <w:t xml:space="preserve"> </w:t>
            </w:r>
          </w:p>
        </w:tc>
      </w:tr>
      <w:tr w:rsidR="00EC1151" w:rsidRPr="007E60C5" w14:paraId="376535B0"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AAF020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6EDBA27" w14:textId="77777777" w:rsidR="00EC1151" w:rsidRPr="007E60C5" w:rsidRDefault="00132E54" w:rsidP="007E60C5">
            <w:r w:rsidRPr="007E60C5">
              <w:t>ML14</w:t>
            </w:r>
          </w:p>
        </w:tc>
        <w:tc>
          <w:tcPr>
            <w:tcW w:w="0" w:type="auto"/>
            <w:tcBorders>
              <w:top w:val="nil"/>
              <w:left w:val="nil"/>
              <w:bottom w:val="nil"/>
              <w:right w:val="nil"/>
            </w:tcBorders>
            <w:tcMar>
              <w:top w:w="120" w:type="dxa"/>
              <w:left w:w="43" w:type="dxa"/>
              <w:bottom w:w="43" w:type="dxa"/>
              <w:right w:w="43" w:type="dxa"/>
            </w:tcMar>
          </w:tcPr>
          <w:p w14:paraId="190B74CA" w14:textId="77777777" w:rsidR="00EC1151" w:rsidRPr="007E60C5" w:rsidRDefault="00132E54" w:rsidP="007E60C5">
            <w:r w:rsidRPr="007E60C5">
              <w:t>Militært treningsutstyr, simulatorer for våpenbruk og komponenter</w:t>
            </w:r>
          </w:p>
        </w:tc>
        <w:tc>
          <w:tcPr>
            <w:tcW w:w="0" w:type="auto"/>
            <w:tcBorders>
              <w:top w:val="nil"/>
              <w:left w:val="nil"/>
              <w:bottom w:val="nil"/>
              <w:right w:val="nil"/>
            </w:tcBorders>
            <w:tcMar>
              <w:top w:w="120" w:type="dxa"/>
              <w:left w:w="43" w:type="dxa"/>
              <w:bottom w:w="43" w:type="dxa"/>
              <w:right w:w="43" w:type="dxa"/>
            </w:tcMar>
            <w:vAlign w:val="bottom"/>
          </w:tcPr>
          <w:p w14:paraId="678C1E5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5757303" w14:textId="77777777" w:rsidR="00EC1151" w:rsidRPr="007E60C5" w:rsidRDefault="00132E54" w:rsidP="007E60C5">
            <w:r w:rsidRPr="007E60C5">
              <w:t>538</w:t>
            </w:r>
          </w:p>
        </w:tc>
        <w:tc>
          <w:tcPr>
            <w:tcW w:w="0" w:type="auto"/>
            <w:tcBorders>
              <w:top w:val="nil"/>
              <w:left w:val="nil"/>
              <w:bottom w:val="nil"/>
              <w:right w:val="nil"/>
            </w:tcBorders>
            <w:tcMar>
              <w:top w:w="120" w:type="dxa"/>
              <w:left w:w="43" w:type="dxa"/>
              <w:bottom w:w="43" w:type="dxa"/>
              <w:right w:w="43" w:type="dxa"/>
            </w:tcMar>
            <w:vAlign w:val="bottom"/>
          </w:tcPr>
          <w:p w14:paraId="05C9E76D" w14:textId="77777777" w:rsidR="00EC1151" w:rsidRPr="007E60C5" w:rsidRDefault="00132E54" w:rsidP="007E60C5">
            <w:r w:rsidRPr="007E60C5">
              <w:t>538</w:t>
            </w:r>
          </w:p>
        </w:tc>
        <w:tc>
          <w:tcPr>
            <w:tcW w:w="0" w:type="auto"/>
            <w:tcBorders>
              <w:top w:val="nil"/>
              <w:left w:val="nil"/>
              <w:bottom w:val="nil"/>
              <w:right w:val="nil"/>
            </w:tcBorders>
            <w:tcMar>
              <w:top w:w="120" w:type="dxa"/>
              <w:left w:w="43" w:type="dxa"/>
              <w:bottom w:w="43" w:type="dxa"/>
              <w:right w:w="43" w:type="dxa"/>
            </w:tcMar>
            <w:vAlign w:val="bottom"/>
          </w:tcPr>
          <w:p w14:paraId="2DBFEFF4" w14:textId="77777777" w:rsidR="00EC1151" w:rsidRPr="007E60C5" w:rsidRDefault="00132E54" w:rsidP="007E60C5">
            <w:r w:rsidRPr="007E60C5">
              <w:t xml:space="preserve"> </w:t>
            </w:r>
          </w:p>
        </w:tc>
      </w:tr>
      <w:tr w:rsidR="00EC1151" w:rsidRPr="007E60C5" w14:paraId="0F9BDBCF"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0C976C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BDF9CD3"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1C8FF1EB"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59407EBD"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A4B059C" w14:textId="77777777" w:rsidR="00EC1151" w:rsidRPr="007E60C5" w:rsidRDefault="00132E54" w:rsidP="007E60C5">
            <w:r w:rsidRPr="007E60C5">
              <w:t>7 536</w:t>
            </w:r>
          </w:p>
        </w:tc>
        <w:tc>
          <w:tcPr>
            <w:tcW w:w="0" w:type="auto"/>
            <w:tcBorders>
              <w:top w:val="nil"/>
              <w:left w:val="nil"/>
              <w:bottom w:val="nil"/>
              <w:right w:val="nil"/>
            </w:tcBorders>
            <w:tcMar>
              <w:top w:w="120" w:type="dxa"/>
              <w:left w:w="43" w:type="dxa"/>
              <w:bottom w:w="43" w:type="dxa"/>
              <w:right w:w="43" w:type="dxa"/>
            </w:tcMar>
            <w:vAlign w:val="bottom"/>
          </w:tcPr>
          <w:p w14:paraId="4B22E932" w14:textId="77777777" w:rsidR="00EC1151" w:rsidRPr="007E60C5" w:rsidRDefault="00132E54" w:rsidP="007E60C5">
            <w:r w:rsidRPr="007E60C5">
              <w:t>7 536</w:t>
            </w:r>
          </w:p>
        </w:tc>
        <w:tc>
          <w:tcPr>
            <w:tcW w:w="0" w:type="auto"/>
            <w:tcBorders>
              <w:top w:val="nil"/>
              <w:left w:val="nil"/>
              <w:bottom w:val="nil"/>
              <w:right w:val="nil"/>
            </w:tcBorders>
            <w:tcMar>
              <w:top w:w="120" w:type="dxa"/>
              <w:left w:w="43" w:type="dxa"/>
              <w:bottom w:w="43" w:type="dxa"/>
              <w:right w:w="43" w:type="dxa"/>
            </w:tcMar>
            <w:vAlign w:val="bottom"/>
          </w:tcPr>
          <w:p w14:paraId="1558ED7F" w14:textId="77777777" w:rsidR="00EC1151" w:rsidRPr="007E60C5" w:rsidRDefault="00132E54" w:rsidP="007E60C5">
            <w:r w:rsidRPr="007E60C5">
              <w:t xml:space="preserve"> </w:t>
            </w:r>
          </w:p>
        </w:tc>
      </w:tr>
      <w:tr w:rsidR="00EC1151" w:rsidRPr="007E60C5" w14:paraId="4ADB1FC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94C504A"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FB11AA6"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38581E22"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2788D14D"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6D22D5F" w14:textId="77777777" w:rsidR="00EC1151" w:rsidRPr="007E60C5" w:rsidRDefault="00132E54" w:rsidP="007E60C5">
            <w:r w:rsidRPr="007E60C5">
              <w:t>217</w:t>
            </w:r>
          </w:p>
        </w:tc>
        <w:tc>
          <w:tcPr>
            <w:tcW w:w="0" w:type="auto"/>
            <w:tcBorders>
              <w:top w:val="nil"/>
              <w:left w:val="nil"/>
              <w:bottom w:val="nil"/>
              <w:right w:val="nil"/>
            </w:tcBorders>
            <w:tcMar>
              <w:top w:w="120" w:type="dxa"/>
              <w:left w:w="43" w:type="dxa"/>
              <w:bottom w:w="43" w:type="dxa"/>
              <w:right w:w="43" w:type="dxa"/>
            </w:tcMar>
            <w:vAlign w:val="bottom"/>
          </w:tcPr>
          <w:p w14:paraId="08236A69" w14:textId="77777777" w:rsidR="00EC1151" w:rsidRPr="007E60C5" w:rsidRDefault="00132E54" w:rsidP="007E60C5">
            <w:r w:rsidRPr="007E60C5">
              <w:t>217</w:t>
            </w:r>
          </w:p>
        </w:tc>
        <w:tc>
          <w:tcPr>
            <w:tcW w:w="0" w:type="auto"/>
            <w:tcBorders>
              <w:top w:val="nil"/>
              <w:left w:val="nil"/>
              <w:bottom w:val="nil"/>
              <w:right w:val="nil"/>
            </w:tcBorders>
            <w:tcMar>
              <w:top w:w="120" w:type="dxa"/>
              <w:left w:w="43" w:type="dxa"/>
              <w:bottom w:w="43" w:type="dxa"/>
              <w:right w:w="43" w:type="dxa"/>
            </w:tcMar>
            <w:vAlign w:val="bottom"/>
          </w:tcPr>
          <w:p w14:paraId="51B5E9E7" w14:textId="77777777" w:rsidR="00EC1151" w:rsidRPr="007E60C5" w:rsidRDefault="00132E54" w:rsidP="007E60C5">
            <w:r w:rsidRPr="007E60C5">
              <w:t xml:space="preserve"> </w:t>
            </w:r>
          </w:p>
        </w:tc>
      </w:tr>
      <w:tr w:rsidR="00EC1151" w:rsidRPr="007E60C5" w14:paraId="2E117259"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35E0AF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9D7E6D2"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4ABEE380"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182A7DD8"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12A80DD" w14:textId="77777777" w:rsidR="00EC1151" w:rsidRPr="007E60C5" w:rsidRDefault="00132E54" w:rsidP="007E60C5">
            <w:r w:rsidRPr="007E60C5">
              <w:t>610</w:t>
            </w:r>
          </w:p>
        </w:tc>
        <w:tc>
          <w:tcPr>
            <w:tcW w:w="0" w:type="auto"/>
            <w:tcBorders>
              <w:top w:val="nil"/>
              <w:left w:val="nil"/>
              <w:bottom w:val="nil"/>
              <w:right w:val="nil"/>
            </w:tcBorders>
            <w:tcMar>
              <w:top w:w="120" w:type="dxa"/>
              <w:left w:w="43" w:type="dxa"/>
              <w:bottom w:w="43" w:type="dxa"/>
              <w:right w:w="43" w:type="dxa"/>
            </w:tcMar>
            <w:vAlign w:val="bottom"/>
          </w:tcPr>
          <w:p w14:paraId="469E7D5E" w14:textId="77777777" w:rsidR="00EC1151" w:rsidRPr="007E60C5" w:rsidRDefault="00132E54" w:rsidP="007E60C5">
            <w:r w:rsidRPr="007E60C5">
              <w:t>610</w:t>
            </w:r>
          </w:p>
        </w:tc>
        <w:tc>
          <w:tcPr>
            <w:tcW w:w="0" w:type="auto"/>
            <w:tcBorders>
              <w:top w:val="nil"/>
              <w:left w:val="nil"/>
              <w:bottom w:val="nil"/>
              <w:right w:val="nil"/>
            </w:tcBorders>
            <w:tcMar>
              <w:top w:w="120" w:type="dxa"/>
              <w:left w:w="43" w:type="dxa"/>
              <w:bottom w:w="43" w:type="dxa"/>
              <w:right w:w="43" w:type="dxa"/>
            </w:tcMar>
            <w:vAlign w:val="bottom"/>
          </w:tcPr>
          <w:p w14:paraId="493C6C3E" w14:textId="77777777" w:rsidR="00EC1151" w:rsidRPr="007E60C5" w:rsidRDefault="00132E54" w:rsidP="007E60C5">
            <w:r w:rsidRPr="007E60C5">
              <w:t xml:space="preserve"> </w:t>
            </w:r>
          </w:p>
        </w:tc>
      </w:tr>
      <w:tr w:rsidR="00EC1151" w:rsidRPr="007E60C5" w14:paraId="79BA60AA"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6E5C826B" w14:textId="77777777" w:rsidR="00EC1151" w:rsidRPr="007E60C5" w:rsidRDefault="00132E54" w:rsidP="007E60C5">
            <w:r w:rsidRPr="007E60C5">
              <w:lastRenderedPageBreak/>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E0424A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2FFEF62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3362E2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0947A69"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B28E07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A390D26" w14:textId="77777777" w:rsidR="00EC1151" w:rsidRPr="007E60C5" w:rsidRDefault="00132E54" w:rsidP="007E60C5">
            <w:r w:rsidRPr="007E60C5">
              <w:t>9 126</w:t>
            </w:r>
          </w:p>
        </w:tc>
      </w:tr>
      <w:tr w:rsidR="00EC1151" w:rsidRPr="007E60C5" w14:paraId="2B5B67F0"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7E1B4F51" w14:textId="77777777" w:rsidR="00EC1151" w:rsidRPr="007E60C5" w:rsidRDefault="00132E54" w:rsidP="007E60C5">
            <w:r w:rsidRPr="007E60C5">
              <w:t>Irak</w:t>
            </w:r>
            <w:r w:rsidRPr="007E60C5">
              <w:rPr>
                <w:rStyle w:val="skrift-hevet"/>
              </w:rPr>
              <w:t>1</w:t>
            </w:r>
          </w:p>
        </w:tc>
        <w:tc>
          <w:tcPr>
            <w:tcW w:w="0" w:type="auto"/>
            <w:tcBorders>
              <w:top w:val="single" w:sz="4" w:space="0" w:color="000000"/>
              <w:left w:val="nil"/>
              <w:bottom w:val="nil"/>
              <w:right w:val="nil"/>
            </w:tcBorders>
            <w:tcMar>
              <w:top w:w="120" w:type="dxa"/>
              <w:left w:w="43" w:type="dxa"/>
              <w:bottom w:w="43" w:type="dxa"/>
              <w:right w:w="43" w:type="dxa"/>
            </w:tcMar>
          </w:tcPr>
          <w:p w14:paraId="78BED67A" w14:textId="77777777" w:rsidR="00EC1151" w:rsidRPr="007E60C5" w:rsidRDefault="00132E54" w:rsidP="007E60C5">
            <w:r w:rsidRPr="007E60C5">
              <w:t>ML13</w:t>
            </w:r>
          </w:p>
        </w:tc>
        <w:tc>
          <w:tcPr>
            <w:tcW w:w="0" w:type="auto"/>
            <w:tcBorders>
              <w:top w:val="single" w:sz="4" w:space="0" w:color="000000"/>
              <w:left w:val="nil"/>
              <w:bottom w:val="nil"/>
              <w:right w:val="nil"/>
            </w:tcBorders>
            <w:tcMar>
              <w:top w:w="120" w:type="dxa"/>
              <w:left w:w="43" w:type="dxa"/>
              <w:bottom w:w="43" w:type="dxa"/>
              <w:right w:w="43" w:type="dxa"/>
            </w:tcMar>
          </w:tcPr>
          <w:p w14:paraId="4C36F07E" w14:textId="77777777" w:rsidR="00EC1151" w:rsidRPr="007E60C5" w:rsidRDefault="00132E54" w:rsidP="007E60C5">
            <w:r w:rsidRPr="007E60C5">
              <w:t>Ballistisk beskyttelse eller beskyttelsesutstyr og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2B4FA72"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3F8DE1A" w14:textId="77777777" w:rsidR="00EC1151" w:rsidRPr="007E60C5" w:rsidRDefault="00132E54" w:rsidP="007E60C5">
            <w:r w:rsidRPr="007E60C5">
              <w:t>268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D6D5A7F" w14:textId="77777777" w:rsidR="00EC1151" w:rsidRPr="007E60C5" w:rsidRDefault="00132E54" w:rsidP="007E60C5">
            <w:r w:rsidRPr="007E60C5">
              <w:t>268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73585D1" w14:textId="77777777" w:rsidR="00EC1151" w:rsidRPr="007E60C5" w:rsidRDefault="00132E54" w:rsidP="007E60C5">
            <w:r w:rsidRPr="007E60C5">
              <w:t xml:space="preserve"> </w:t>
            </w:r>
          </w:p>
        </w:tc>
      </w:tr>
      <w:tr w:rsidR="00EC1151" w:rsidRPr="007E60C5" w14:paraId="41C8BCB1"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6CAF20D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58B392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91CB32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D11060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120285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9B91CB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D8FD419" w14:textId="77777777" w:rsidR="00EC1151" w:rsidRPr="007E60C5" w:rsidRDefault="00132E54" w:rsidP="007E60C5">
            <w:r w:rsidRPr="007E60C5">
              <w:t>268</w:t>
            </w:r>
          </w:p>
        </w:tc>
      </w:tr>
      <w:tr w:rsidR="00EC1151" w:rsidRPr="007E60C5" w14:paraId="5F35B36B"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4CFBA4A6" w14:textId="77777777" w:rsidR="00EC1151" w:rsidRPr="007E60C5" w:rsidRDefault="00132E54" w:rsidP="007E60C5">
            <w:r w:rsidRPr="007E60C5">
              <w:t>Irland</w:t>
            </w:r>
          </w:p>
        </w:tc>
        <w:tc>
          <w:tcPr>
            <w:tcW w:w="0" w:type="auto"/>
            <w:tcBorders>
              <w:top w:val="single" w:sz="4" w:space="0" w:color="000000"/>
              <w:left w:val="nil"/>
              <w:bottom w:val="nil"/>
              <w:right w:val="nil"/>
            </w:tcBorders>
            <w:tcMar>
              <w:top w:w="120" w:type="dxa"/>
              <w:left w:w="43" w:type="dxa"/>
              <w:bottom w:w="43" w:type="dxa"/>
              <w:right w:w="43" w:type="dxa"/>
            </w:tcMar>
          </w:tcPr>
          <w:p w14:paraId="6CE83FAE"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24DFEC13"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D70641A" w14:textId="77777777" w:rsidR="00EC1151" w:rsidRPr="007E60C5" w:rsidRDefault="00132E54" w:rsidP="007E60C5">
            <w:r w:rsidRPr="007E60C5">
              <w:t>252</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BBD1310"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F910994" w14:textId="77777777" w:rsidR="00EC1151" w:rsidRPr="007E60C5" w:rsidRDefault="00132E54" w:rsidP="007E60C5">
            <w:r w:rsidRPr="007E60C5">
              <w:t>252</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A295885" w14:textId="77777777" w:rsidR="00EC1151" w:rsidRPr="007E60C5" w:rsidRDefault="00132E54" w:rsidP="007E60C5">
            <w:r w:rsidRPr="007E60C5">
              <w:t xml:space="preserve"> </w:t>
            </w:r>
          </w:p>
        </w:tc>
      </w:tr>
      <w:tr w:rsidR="00EC1151" w:rsidRPr="007E60C5" w14:paraId="2131C3F4"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2A30E631"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0FBA2DE"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40A3F9E9"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6DB7429F" w14:textId="77777777" w:rsidR="00EC1151" w:rsidRPr="007E60C5" w:rsidRDefault="00132E54" w:rsidP="007E60C5">
            <w:r w:rsidRPr="007E60C5">
              <w:t>12 779</w:t>
            </w:r>
          </w:p>
        </w:tc>
        <w:tc>
          <w:tcPr>
            <w:tcW w:w="0" w:type="auto"/>
            <w:tcBorders>
              <w:top w:val="nil"/>
              <w:left w:val="nil"/>
              <w:bottom w:val="nil"/>
              <w:right w:val="nil"/>
            </w:tcBorders>
            <w:tcMar>
              <w:top w:w="120" w:type="dxa"/>
              <w:left w:w="43" w:type="dxa"/>
              <w:bottom w:w="43" w:type="dxa"/>
              <w:right w:w="43" w:type="dxa"/>
            </w:tcMar>
            <w:vAlign w:val="bottom"/>
          </w:tcPr>
          <w:p w14:paraId="2A83CBF1"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D33B1E6" w14:textId="77777777" w:rsidR="00EC1151" w:rsidRPr="007E60C5" w:rsidRDefault="00132E54" w:rsidP="007E60C5">
            <w:r w:rsidRPr="007E60C5">
              <w:t>12 779</w:t>
            </w:r>
          </w:p>
        </w:tc>
        <w:tc>
          <w:tcPr>
            <w:tcW w:w="0" w:type="auto"/>
            <w:tcBorders>
              <w:top w:val="nil"/>
              <w:left w:val="nil"/>
              <w:bottom w:val="nil"/>
              <w:right w:val="nil"/>
            </w:tcBorders>
            <w:tcMar>
              <w:top w:w="120" w:type="dxa"/>
              <w:left w:w="43" w:type="dxa"/>
              <w:bottom w:w="43" w:type="dxa"/>
              <w:right w:w="43" w:type="dxa"/>
            </w:tcMar>
            <w:vAlign w:val="bottom"/>
          </w:tcPr>
          <w:p w14:paraId="633C73C2" w14:textId="77777777" w:rsidR="00EC1151" w:rsidRPr="007E60C5" w:rsidRDefault="00132E54" w:rsidP="007E60C5">
            <w:r w:rsidRPr="007E60C5">
              <w:t xml:space="preserve"> </w:t>
            </w:r>
          </w:p>
        </w:tc>
      </w:tr>
      <w:tr w:rsidR="00EC1151" w:rsidRPr="007E60C5" w14:paraId="0451297D"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D371F6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6BBF834"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442D9132"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23280EBF" w14:textId="77777777" w:rsidR="00EC1151" w:rsidRPr="007E60C5" w:rsidRDefault="00132E54" w:rsidP="007E60C5">
            <w:r w:rsidRPr="007E60C5">
              <w:t>2 611</w:t>
            </w:r>
          </w:p>
        </w:tc>
        <w:tc>
          <w:tcPr>
            <w:tcW w:w="0" w:type="auto"/>
            <w:tcBorders>
              <w:top w:val="nil"/>
              <w:left w:val="nil"/>
              <w:bottom w:val="nil"/>
              <w:right w:val="nil"/>
            </w:tcBorders>
            <w:tcMar>
              <w:top w:w="120" w:type="dxa"/>
              <w:left w:w="43" w:type="dxa"/>
              <w:bottom w:w="43" w:type="dxa"/>
              <w:right w:w="43" w:type="dxa"/>
            </w:tcMar>
            <w:vAlign w:val="bottom"/>
          </w:tcPr>
          <w:p w14:paraId="52CA7839"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C72FD72" w14:textId="77777777" w:rsidR="00EC1151" w:rsidRPr="007E60C5" w:rsidRDefault="00132E54" w:rsidP="007E60C5">
            <w:r w:rsidRPr="007E60C5">
              <w:t>2 611</w:t>
            </w:r>
          </w:p>
        </w:tc>
        <w:tc>
          <w:tcPr>
            <w:tcW w:w="0" w:type="auto"/>
            <w:tcBorders>
              <w:top w:val="nil"/>
              <w:left w:val="nil"/>
              <w:bottom w:val="nil"/>
              <w:right w:val="nil"/>
            </w:tcBorders>
            <w:tcMar>
              <w:top w:w="120" w:type="dxa"/>
              <w:left w:w="43" w:type="dxa"/>
              <w:bottom w:w="43" w:type="dxa"/>
              <w:right w:w="43" w:type="dxa"/>
            </w:tcMar>
            <w:vAlign w:val="bottom"/>
          </w:tcPr>
          <w:p w14:paraId="2271D6FB" w14:textId="77777777" w:rsidR="00EC1151" w:rsidRPr="007E60C5" w:rsidRDefault="00132E54" w:rsidP="007E60C5">
            <w:r w:rsidRPr="007E60C5">
              <w:t xml:space="preserve"> </w:t>
            </w:r>
          </w:p>
        </w:tc>
      </w:tr>
      <w:tr w:rsidR="00EC1151" w:rsidRPr="007E60C5" w14:paraId="2B0E0756"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38B14CC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04DAE96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5D39B57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9F473C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20A33F9"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C787E0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5885ABF" w14:textId="77777777" w:rsidR="00EC1151" w:rsidRPr="007E60C5" w:rsidRDefault="00132E54" w:rsidP="007E60C5">
            <w:r w:rsidRPr="007E60C5">
              <w:t>15 642</w:t>
            </w:r>
          </w:p>
        </w:tc>
      </w:tr>
      <w:tr w:rsidR="00EC1151" w:rsidRPr="007E60C5" w14:paraId="6DC4EABD"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543C3FB0" w14:textId="77777777" w:rsidR="00EC1151" w:rsidRPr="007E60C5" w:rsidRDefault="00132E54" w:rsidP="007E60C5">
            <w:r w:rsidRPr="007E60C5">
              <w:t>Island</w:t>
            </w:r>
          </w:p>
        </w:tc>
        <w:tc>
          <w:tcPr>
            <w:tcW w:w="0" w:type="auto"/>
            <w:tcBorders>
              <w:top w:val="single" w:sz="4" w:space="0" w:color="000000"/>
              <w:left w:val="nil"/>
              <w:bottom w:val="nil"/>
              <w:right w:val="nil"/>
            </w:tcBorders>
            <w:tcMar>
              <w:top w:w="120" w:type="dxa"/>
              <w:left w:w="43" w:type="dxa"/>
              <w:bottom w:w="43" w:type="dxa"/>
              <w:right w:w="43" w:type="dxa"/>
            </w:tcMar>
          </w:tcPr>
          <w:p w14:paraId="26642DCA"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6C3D529B"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796F54E" w14:textId="77777777" w:rsidR="00EC1151" w:rsidRPr="007E60C5" w:rsidRDefault="00132E54" w:rsidP="007E60C5">
            <w:r w:rsidRPr="007E60C5">
              <w:t>440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54D6184"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4A2D6ED" w14:textId="77777777" w:rsidR="00EC1151" w:rsidRPr="007E60C5" w:rsidRDefault="00132E54" w:rsidP="007E60C5">
            <w:r w:rsidRPr="007E60C5">
              <w:t>440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61C1100" w14:textId="77777777" w:rsidR="00EC1151" w:rsidRPr="007E60C5" w:rsidRDefault="00132E54" w:rsidP="007E60C5">
            <w:r w:rsidRPr="007E60C5">
              <w:t xml:space="preserve"> </w:t>
            </w:r>
          </w:p>
        </w:tc>
      </w:tr>
      <w:tr w:rsidR="00EC1151" w:rsidRPr="007E60C5" w14:paraId="69789B9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66E4847"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FD789C2"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4ACCB9A2"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2AFA53BE" w14:textId="77777777" w:rsidR="00EC1151" w:rsidRPr="007E60C5" w:rsidRDefault="00132E54" w:rsidP="007E60C5">
            <w:r w:rsidRPr="007E60C5">
              <w:t>94</w:t>
            </w:r>
          </w:p>
        </w:tc>
        <w:tc>
          <w:tcPr>
            <w:tcW w:w="0" w:type="auto"/>
            <w:tcBorders>
              <w:top w:val="nil"/>
              <w:left w:val="nil"/>
              <w:bottom w:val="nil"/>
              <w:right w:val="nil"/>
            </w:tcBorders>
            <w:tcMar>
              <w:top w:w="120" w:type="dxa"/>
              <w:left w:w="43" w:type="dxa"/>
              <w:bottom w:w="43" w:type="dxa"/>
              <w:right w:w="43" w:type="dxa"/>
            </w:tcMar>
            <w:vAlign w:val="bottom"/>
          </w:tcPr>
          <w:p w14:paraId="606B7C55"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68DC0B1" w14:textId="77777777" w:rsidR="00EC1151" w:rsidRPr="007E60C5" w:rsidRDefault="00132E54" w:rsidP="007E60C5">
            <w:r w:rsidRPr="007E60C5">
              <w:t>94</w:t>
            </w:r>
          </w:p>
        </w:tc>
        <w:tc>
          <w:tcPr>
            <w:tcW w:w="0" w:type="auto"/>
            <w:tcBorders>
              <w:top w:val="nil"/>
              <w:left w:val="nil"/>
              <w:bottom w:val="nil"/>
              <w:right w:val="nil"/>
            </w:tcBorders>
            <w:tcMar>
              <w:top w:w="120" w:type="dxa"/>
              <w:left w:w="43" w:type="dxa"/>
              <w:bottom w:w="43" w:type="dxa"/>
              <w:right w:w="43" w:type="dxa"/>
            </w:tcMar>
            <w:vAlign w:val="bottom"/>
          </w:tcPr>
          <w:p w14:paraId="57260AC9" w14:textId="77777777" w:rsidR="00EC1151" w:rsidRPr="007E60C5" w:rsidRDefault="00132E54" w:rsidP="007E60C5">
            <w:r w:rsidRPr="007E60C5">
              <w:t xml:space="preserve"> </w:t>
            </w:r>
          </w:p>
        </w:tc>
      </w:tr>
      <w:tr w:rsidR="00EC1151" w:rsidRPr="007E60C5" w14:paraId="73AAC2C2"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52F67A4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54BEB28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2D343E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DE1A9F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5437FB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988694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13B86AF" w14:textId="77777777" w:rsidR="00EC1151" w:rsidRPr="007E60C5" w:rsidRDefault="00132E54" w:rsidP="007E60C5">
            <w:r w:rsidRPr="007E60C5">
              <w:t>534</w:t>
            </w:r>
          </w:p>
        </w:tc>
      </w:tr>
      <w:tr w:rsidR="00EC1151" w:rsidRPr="007E60C5" w14:paraId="5268435B"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78FE8ED9" w14:textId="77777777" w:rsidR="00EC1151" w:rsidRPr="007E60C5" w:rsidRDefault="00132E54" w:rsidP="007E60C5">
            <w:r w:rsidRPr="007E60C5">
              <w:t>Italia</w:t>
            </w:r>
          </w:p>
        </w:tc>
        <w:tc>
          <w:tcPr>
            <w:tcW w:w="0" w:type="auto"/>
            <w:tcBorders>
              <w:top w:val="single" w:sz="4" w:space="0" w:color="000000"/>
              <w:left w:val="nil"/>
              <w:bottom w:val="nil"/>
              <w:right w:val="nil"/>
            </w:tcBorders>
            <w:tcMar>
              <w:top w:w="120" w:type="dxa"/>
              <w:left w:w="43" w:type="dxa"/>
              <w:bottom w:w="43" w:type="dxa"/>
              <w:right w:w="43" w:type="dxa"/>
            </w:tcMar>
          </w:tcPr>
          <w:p w14:paraId="58BB1D22"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1D597666"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C1FE0C1" w14:textId="77777777" w:rsidR="00EC1151" w:rsidRPr="007E60C5" w:rsidRDefault="00132E54" w:rsidP="007E60C5">
            <w:r w:rsidRPr="007E60C5">
              <w:t>99</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DFDFA58" w14:textId="77777777" w:rsidR="00EC1151" w:rsidRPr="007E60C5" w:rsidRDefault="00132E54" w:rsidP="007E60C5">
            <w:r w:rsidRPr="007E60C5">
              <w:t>204</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379DE94" w14:textId="77777777" w:rsidR="00EC1151" w:rsidRPr="007E60C5" w:rsidRDefault="00132E54" w:rsidP="007E60C5">
            <w:r w:rsidRPr="007E60C5">
              <w:t>303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55CC117" w14:textId="77777777" w:rsidR="00EC1151" w:rsidRPr="007E60C5" w:rsidRDefault="00132E54" w:rsidP="007E60C5">
            <w:r w:rsidRPr="007E60C5">
              <w:t xml:space="preserve"> </w:t>
            </w:r>
          </w:p>
        </w:tc>
      </w:tr>
      <w:tr w:rsidR="00EC1151" w:rsidRPr="007E60C5" w14:paraId="6B97CCF7"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04ECD626"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CE02C5A"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0F12232F"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45DC752D" w14:textId="77777777" w:rsidR="00EC1151" w:rsidRPr="007E60C5" w:rsidRDefault="00132E54" w:rsidP="007E60C5">
            <w:r w:rsidRPr="007E60C5">
              <w:t>2 062</w:t>
            </w:r>
          </w:p>
        </w:tc>
        <w:tc>
          <w:tcPr>
            <w:tcW w:w="0" w:type="auto"/>
            <w:tcBorders>
              <w:top w:val="nil"/>
              <w:left w:val="nil"/>
              <w:bottom w:val="nil"/>
              <w:right w:val="nil"/>
            </w:tcBorders>
            <w:tcMar>
              <w:top w:w="120" w:type="dxa"/>
              <w:left w:w="43" w:type="dxa"/>
              <w:bottom w:w="43" w:type="dxa"/>
              <w:right w:w="43" w:type="dxa"/>
            </w:tcMar>
            <w:vAlign w:val="bottom"/>
          </w:tcPr>
          <w:p w14:paraId="3588148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088E021" w14:textId="77777777" w:rsidR="00EC1151" w:rsidRPr="007E60C5" w:rsidRDefault="00132E54" w:rsidP="007E60C5">
            <w:r w:rsidRPr="007E60C5">
              <w:t>2 062</w:t>
            </w:r>
          </w:p>
        </w:tc>
        <w:tc>
          <w:tcPr>
            <w:tcW w:w="0" w:type="auto"/>
            <w:tcBorders>
              <w:top w:val="nil"/>
              <w:left w:val="nil"/>
              <w:bottom w:val="nil"/>
              <w:right w:val="nil"/>
            </w:tcBorders>
            <w:tcMar>
              <w:top w:w="120" w:type="dxa"/>
              <w:left w:w="43" w:type="dxa"/>
              <w:bottom w:w="43" w:type="dxa"/>
              <w:right w:w="43" w:type="dxa"/>
            </w:tcMar>
            <w:vAlign w:val="bottom"/>
          </w:tcPr>
          <w:p w14:paraId="5E0B1E57" w14:textId="77777777" w:rsidR="00EC1151" w:rsidRPr="007E60C5" w:rsidRDefault="00132E54" w:rsidP="007E60C5">
            <w:r w:rsidRPr="007E60C5">
              <w:t xml:space="preserve"> </w:t>
            </w:r>
          </w:p>
        </w:tc>
      </w:tr>
      <w:tr w:rsidR="00EC1151" w:rsidRPr="007E60C5" w14:paraId="5D52DF0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99F0602"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4B65252"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0180D43B"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465A9700" w14:textId="77777777" w:rsidR="00EC1151" w:rsidRPr="007E60C5" w:rsidRDefault="00132E54" w:rsidP="007E60C5">
            <w:r w:rsidRPr="007E60C5">
              <w:t>19 522</w:t>
            </w:r>
          </w:p>
        </w:tc>
        <w:tc>
          <w:tcPr>
            <w:tcW w:w="0" w:type="auto"/>
            <w:tcBorders>
              <w:top w:val="nil"/>
              <w:left w:val="nil"/>
              <w:bottom w:val="nil"/>
              <w:right w:val="nil"/>
            </w:tcBorders>
            <w:tcMar>
              <w:top w:w="120" w:type="dxa"/>
              <w:left w:w="43" w:type="dxa"/>
              <w:bottom w:w="43" w:type="dxa"/>
              <w:right w:w="43" w:type="dxa"/>
            </w:tcMar>
            <w:vAlign w:val="bottom"/>
          </w:tcPr>
          <w:p w14:paraId="1C5FC45A"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0FC7E79" w14:textId="77777777" w:rsidR="00EC1151" w:rsidRPr="007E60C5" w:rsidRDefault="00132E54" w:rsidP="007E60C5">
            <w:r w:rsidRPr="007E60C5">
              <w:t>19 522</w:t>
            </w:r>
          </w:p>
        </w:tc>
        <w:tc>
          <w:tcPr>
            <w:tcW w:w="0" w:type="auto"/>
            <w:tcBorders>
              <w:top w:val="nil"/>
              <w:left w:val="nil"/>
              <w:bottom w:val="nil"/>
              <w:right w:val="nil"/>
            </w:tcBorders>
            <w:tcMar>
              <w:top w:w="120" w:type="dxa"/>
              <w:left w:w="43" w:type="dxa"/>
              <w:bottom w:w="43" w:type="dxa"/>
              <w:right w:w="43" w:type="dxa"/>
            </w:tcMar>
            <w:vAlign w:val="bottom"/>
          </w:tcPr>
          <w:p w14:paraId="118CB044" w14:textId="77777777" w:rsidR="00EC1151" w:rsidRPr="007E60C5" w:rsidRDefault="00132E54" w:rsidP="007E60C5">
            <w:r w:rsidRPr="007E60C5">
              <w:t xml:space="preserve"> </w:t>
            </w:r>
          </w:p>
        </w:tc>
      </w:tr>
      <w:tr w:rsidR="00EC1151" w:rsidRPr="007E60C5" w14:paraId="2B68E548"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F4387A1"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6CB71523"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46B2BDE6"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522C06D5" w14:textId="77777777" w:rsidR="00EC1151" w:rsidRPr="007E60C5" w:rsidRDefault="00132E54" w:rsidP="007E60C5">
            <w:r w:rsidRPr="007E60C5">
              <w:t>7 960</w:t>
            </w:r>
          </w:p>
        </w:tc>
        <w:tc>
          <w:tcPr>
            <w:tcW w:w="0" w:type="auto"/>
            <w:tcBorders>
              <w:top w:val="nil"/>
              <w:left w:val="nil"/>
              <w:bottom w:val="nil"/>
              <w:right w:val="nil"/>
            </w:tcBorders>
            <w:tcMar>
              <w:top w:w="120" w:type="dxa"/>
              <w:left w:w="43" w:type="dxa"/>
              <w:bottom w:w="43" w:type="dxa"/>
              <w:right w:w="43" w:type="dxa"/>
            </w:tcMar>
            <w:vAlign w:val="bottom"/>
          </w:tcPr>
          <w:p w14:paraId="7E0EF0E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E3C6107" w14:textId="77777777" w:rsidR="00EC1151" w:rsidRPr="007E60C5" w:rsidRDefault="00132E54" w:rsidP="007E60C5">
            <w:r w:rsidRPr="007E60C5">
              <w:t>7 960</w:t>
            </w:r>
          </w:p>
        </w:tc>
        <w:tc>
          <w:tcPr>
            <w:tcW w:w="0" w:type="auto"/>
            <w:tcBorders>
              <w:top w:val="nil"/>
              <w:left w:val="nil"/>
              <w:bottom w:val="nil"/>
              <w:right w:val="nil"/>
            </w:tcBorders>
            <w:tcMar>
              <w:top w:w="120" w:type="dxa"/>
              <w:left w:w="43" w:type="dxa"/>
              <w:bottom w:w="43" w:type="dxa"/>
              <w:right w:w="43" w:type="dxa"/>
            </w:tcMar>
            <w:vAlign w:val="bottom"/>
          </w:tcPr>
          <w:p w14:paraId="0D63094F" w14:textId="77777777" w:rsidR="00EC1151" w:rsidRPr="007E60C5" w:rsidRDefault="00132E54" w:rsidP="007E60C5">
            <w:r w:rsidRPr="007E60C5">
              <w:t xml:space="preserve"> </w:t>
            </w:r>
          </w:p>
        </w:tc>
      </w:tr>
      <w:tr w:rsidR="00EC1151" w:rsidRPr="007E60C5" w14:paraId="3674D616"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230BCD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2CA75F3" w14:textId="77777777" w:rsidR="00EC1151" w:rsidRPr="007E60C5" w:rsidRDefault="00132E54" w:rsidP="007E60C5">
            <w:r w:rsidRPr="007E60C5">
              <w:t>ML14</w:t>
            </w:r>
          </w:p>
        </w:tc>
        <w:tc>
          <w:tcPr>
            <w:tcW w:w="0" w:type="auto"/>
            <w:tcBorders>
              <w:top w:val="nil"/>
              <w:left w:val="nil"/>
              <w:bottom w:val="nil"/>
              <w:right w:val="nil"/>
            </w:tcBorders>
            <w:tcMar>
              <w:top w:w="120" w:type="dxa"/>
              <w:left w:w="43" w:type="dxa"/>
              <w:bottom w:w="43" w:type="dxa"/>
              <w:right w:w="43" w:type="dxa"/>
            </w:tcMar>
          </w:tcPr>
          <w:p w14:paraId="3C1BDB4C" w14:textId="77777777" w:rsidR="00EC1151" w:rsidRPr="007E60C5" w:rsidRDefault="00132E54" w:rsidP="007E60C5">
            <w:r w:rsidRPr="007E60C5">
              <w:t>Militært treningsutstyr, simulatorer for våpenbruk og komponenter</w:t>
            </w:r>
          </w:p>
        </w:tc>
        <w:tc>
          <w:tcPr>
            <w:tcW w:w="0" w:type="auto"/>
            <w:tcBorders>
              <w:top w:val="nil"/>
              <w:left w:val="nil"/>
              <w:bottom w:val="nil"/>
              <w:right w:val="nil"/>
            </w:tcBorders>
            <w:tcMar>
              <w:top w:w="120" w:type="dxa"/>
              <w:left w:w="43" w:type="dxa"/>
              <w:bottom w:w="43" w:type="dxa"/>
              <w:right w:w="43" w:type="dxa"/>
            </w:tcMar>
            <w:vAlign w:val="bottom"/>
          </w:tcPr>
          <w:p w14:paraId="13B8BB4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0F5E711" w14:textId="77777777" w:rsidR="00EC1151" w:rsidRPr="007E60C5" w:rsidRDefault="00132E54" w:rsidP="007E60C5">
            <w:r w:rsidRPr="007E60C5">
              <w:t>12 400</w:t>
            </w:r>
          </w:p>
        </w:tc>
        <w:tc>
          <w:tcPr>
            <w:tcW w:w="0" w:type="auto"/>
            <w:tcBorders>
              <w:top w:val="nil"/>
              <w:left w:val="nil"/>
              <w:bottom w:val="nil"/>
              <w:right w:val="nil"/>
            </w:tcBorders>
            <w:tcMar>
              <w:top w:w="120" w:type="dxa"/>
              <w:left w:w="43" w:type="dxa"/>
              <w:bottom w:w="43" w:type="dxa"/>
              <w:right w:w="43" w:type="dxa"/>
            </w:tcMar>
            <w:vAlign w:val="bottom"/>
          </w:tcPr>
          <w:p w14:paraId="64AE4134" w14:textId="77777777" w:rsidR="00EC1151" w:rsidRPr="007E60C5" w:rsidRDefault="00132E54" w:rsidP="007E60C5">
            <w:r w:rsidRPr="007E60C5">
              <w:t>12 400</w:t>
            </w:r>
          </w:p>
        </w:tc>
        <w:tc>
          <w:tcPr>
            <w:tcW w:w="0" w:type="auto"/>
            <w:tcBorders>
              <w:top w:val="nil"/>
              <w:left w:val="nil"/>
              <w:bottom w:val="nil"/>
              <w:right w:val="nil"/>
            </w:tcBorders>
            <w:tcMar>
              <w:top w:w="120" w:type="dxa"/>
              <w:left w:w="43" w:type="dxa"/>
              <w:bottom w:w="43" w:type="dxa"/>
              <w:right w:w="43" w:type="dxa"/>
            </w:tcMar>
            <w:vAlign w:val="bottom"/>
          </w:tcPr>
          <w:p w14:paraId="0C08536B" w14:textId="77777777" w:rsidR="00EC1151" w:rsidRPr="007E60C5" w:rsidRDefault="00132E54" w:rsidP="007E60C5">
            <w:r w:rsidRPr="007E60C5">
              <w:t xml:space="preserve"> </w:t>
            </w:r>
          </w:p>
        </w:tc>
      </w:tr>
      <w:tr w:rsidR="00EC1151" w:rsidRPr="007E60C5" w14:paraId="30459E4D"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B45D5E5"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12B8C1C"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7EAAC072"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77A5D10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F519380" w14:textId="77777777" w:rsidR="00EC1151" w:rsidRPr="007E60C5" w:rsidRDefault="00132E54" w:rsidP="007E60C5">
            <w:r w:rsidRPr="007E60C5">
              <w:t>5 415</w:t>
            </w:r>
          </w:p>
        </w:tc>
        <w:tc>
          <w:tcPr>
            <w:tcW w:w="0" w:type="auto"/>
            <w:tcBorders>
              <w:top w:val="nil"/>
              <w:left w:val="nil"/>
              <w:bottom w:val="nil"/>
              <w:right w:val="nil"/>
            </w:tcBorders>
            <w:tcMar>
              <w:top w:w="120" w:type="dxa"/>
              <w:left w:w="43" w:type="dxa"/>
              <w:bottom w:w="43" w:type="dxa"/>
              <w:right w:w="43" w:type="dxa"/>
            </w:tcMar>
            <w:vAlign w:val="bottom"/>
          </w:tcPr>
          <w:p w14:paraId="67945CC1" w14:textId="77777777" w:rsidR="00EC1151" w:rsidRPr="007E60C5" w:rsidRDefault="00132E54" w:rsidP="007E60C5">
            <w:r w:rsidRPr="007E60C5">
              <w:t>5 415</w:t>
            </w:r>
          </w:p>
        </w:tc>
        <w:tc>
          <w:tcPr>
            <w:tcW w:w="0" w:type="auto"/>
            <w:tcBorders>
              <w:top w:val="nil"/>
              <w:left w:val="nil"/>
              <w:bottom w:val="nil"/>
              <w:right w:val="nil"/>
            </w:tcBorders>
            <w:tcMar>
              <w:top w:w="120" w:type="dxa"/>
              <w:left w:w="43" w:type="dxa"/>
              <w:bottom w:w="43" w:type="dxa"/>
              <w:right w:w="43" w:type="dxa"/>
            </w:tcMar>
            <w:vAlign w:val="bottom"/>
          </w:tcPr>
          <w:p w14:paraId="41B74E5A" w14:textId="77777777" w:rsidR="00EC1151" w:rsidRPr="007E60C5" w:rsidRDefault="00132E54" w:rsidP="007E60C5">
            <w:r w:rsidRPr="007E60C5">
              <w:t xml:space="preserve"> </w:t>
            </w:r>
          </w:p>
        </w:tc>
      </w:tr>
      <w:tr w:rsidR="00EC1151" w:rsidRPr="007E60C5" w14:paraId="598493FA"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9D6AE03"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BDE9237"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649C1BD3"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53E4514E" w14:textId="77777777" w:rsidR="00EC1151" w:rsidRPr="007E60C5" w:rsidRDefault="00132E54" w:rsidP="007E60C5">
            <w:r w:rsidRPr="007E60C5">
              <w:t>232</w:t>
            </w:r>
          </w:p>
        </w:tc>
        <w:tc>
          <w:tcPr>
            <w:tcW w:w="0" w:type="auto"/>
            <w:tcBorders>
              <w:top w:val="nil"/>
              <w:left w:val="nil"/>
              <w:bottom w:val="nil"/>
              <w:right w:val="nil"/>
            </w:tcBorders>
            <w:tcMar>
              <w:top w:w="120" w:type="dxa"/>
              <w:left w:w="43" w:type="dxa"/>
              <w:bottom w:w="43" w:type="dxa"/>
              <w:right w:w="43" w:type="dxa"/>
            </w:tcMar>
            <w:vAlign w:val="bottom"/>
          </w:tcPr>
          <w:p w14:paraId="79100D80" w14:textId="77777777" w:rsidR="00EC1151" w:rsidRPr="007E60C5" w:rsidRDefault="00132E54" w:rsidP="007E60C5">
            <w:r w:rsidRPr="007E60C5">
              <w:t>659</w:t>
            </w:r>
          </w:p>
        </w:tc>
        <w:tc>
          <w:tcPr>
            <w:tcW w:w="0" w:type="auto"/>
            <w:tcBorders>
              <w:top w:val="nil"/>
              <w:left w:val="nil"/>
              <w:bottom w:val="nil"/>
              <w:right w:val="nil"/>
            </w:tcBorders>
            <w:tcMar>
              <w:top w:w="120" w:type="dxa"/>
              <w:left w:w="43" w:type="dxa"/>
              <w:bottom w:w="43" w:type="dxa"/>
              <w:right w:w="43" w:type="dxa"/>
            </w:tcMar>
            <w:vAlign w:val="bottom"/>
          </w:tcPr>
          <w:p w14:paraId="77E2E47A" w14:textId="77777777" w:rsidR="00EC1151" w:rsidRPr="007E60C5" w:rsidRDefault="00132E54" w:rsidP="007E60C5">
            <w:r w:rsidRPr="007E60C5">
              <w:t>891</w:t>
            </w:r>
          </w:p>
        </w:tc>
        <w:tc>
          <w:tcPr>
            <w:tcW w:w="0" w:type="auto"/>
            <w:tcBorders>
              <w:top w:val="nil"/>
              <w:left w:val="nil"/>
              <w:bottom w:val="nil"/>
              <w:right w:val="nil"/>
            </w:tcBorders>
            <w:tcMar>
              <w:top w:w="120" w:type="dxa"/>
              <w:left w:w="43" w:type="dxa"/>
              <w:bottom w:w="43" w:type="dxa"/>
              <w:right w:w="43" w:type="dxa"/>
            </w:tcMar>
            <w:vAlign w:val="bottom"/>
          </w:tcPr>
          <w:p w14:paraId="56641B9F" w14:textId="77777777" w:rsidR="00EC1151" w:rsidRPr="007E60C5" w:rsidRDefault="00132E54" w:rsidP="007E60C5">
            <w:r w:rsidRPr="007E60C5">
              <w:t xml:space="preserve"> </w:t>
            </w:r>
          </w:p>
        </w:tc>
      </w:tr>
      <w:tr w:rsidR="00EC1151" w:rsidRPr="007E60C5" w14:paraId="2C412233"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E2DC94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D8F21AD"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070BB9E0"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67E6798D" w14:textId="77777777" w:rsidR="00EC1151" w:rsidRPr="007E60C5" w:rsidRDefault="00132E54" w:rsidP="007E60C5">
            <w:r w:rsidRPr="007E60C5">
              <w:t>308</w:t>
            </w:r>
          </w:p>
        </w:tc>
        <w:tc>
          <w:tcPr>
            <w:tcW w:w="0" w:type="auto"/>
            <w:tcBorders>
              <w:top w:val="nil"/>
              <w:left w:val="nil"/>
              <w:bottom w:val="nil"/>
              <w:right w:val="nil"/>
            </w:tcBorders>
            <w:tcMar>
              <w:top w:w="120" w:type="dxa"/>
              <w:left w:w="43" w:type="dxa"/>
              <w:bottom w:w="43" w:type="dxa"/>
              <w:right w:w="43" w:type="dxa"/>
            </w:tcMar>
            <w:vAlign w:val="bottom"/>
          </w:tcPr>
          <w:p w14:paraId="0FD1F263" w14:textId="77777777" w:rsidR="00EC1151" w:rsidRPr="007E60C5" w:rsidRDefault="00132E54" w:rsidP="007E60C5">
            <w:r w:rsidRPr="007E60C5">
              <w:t>307</w:t>
            </w:r>
          </w:p>
        </w:tc>
        <w:tc>
          <w:tcPr>
            <w:tcW w:w="0" w:type="auto"/>
            <w:tcBorders>
              <w:top w:val="nil"/>
              <w:left w:val="nil"/>
              <w:bottom w:val="nil"/>
              <w:right w:val="nil"/>
            </w:tcBorders>
            <w:tcMar>
              <w:top w:w="120" w:type="dxa"/>
              <w:left w:w="43" w:type="dxa"/>
              <w:bottom w:w="43" w:type="dxa"/>
              <w:right w:w="43" w:type="dxa"/>
            </w:tcMar>
            <w:vAlign w:val="bottom"/>
          </w:tcPr>
          <w:p w14:paraId="044C837B" w14:textId="77777777" w:rsidR="00EC1151" w:rsidRPr="007E60C5" w:rsidRDefault="00132E54" w:rsidP="007E60C5">
            <w:r w:rsidRPr="007E60C5">
              <w:t>615</w:t>
            </w:r>
          </w:p>
        </w:tc>
        <w:tc>
          <w:tcPr>
            <w:tcW w:w="0" w:type="auto"/>
            <w:tcBorders>
              <w:top w:val="nil"/>
              <w:left w:val="nil"/>
              <w:bottom w:val="nil"/>
              <w:right w:val="nil"/>
            </w:tcBorders>
            <w:tcMar>
              <w:top w:w="120" w:type="dxa"/>
              <w:left w:w="43" w:type="dxa"/>
              <w:bottom w:w="43" w:type="dxa"/>
              <w:right w:w="43" w:type="dxa"/>
            </w:tcMar>
            <w:vAlign w:val="bottom"/>
          </w:tcPr>
          <w:p w14:paraId="065CAC0D" w14:textId="77777777" w:rsidR="00EC1151" w:rsidRPr="007E60C5" w:rsidRDefault="00132E54" w:rsidP="007E60C5">
            <w:r w:rsidRPr="007E60C5">
              <w:t xml:space="preserve"> </w:t>
            </w:r>
          </w:p>
        </w:tc>
      </w:tr>
      <w:tr w:rsidR="00EC1151" w:rsidRPr="007E60C5" w14:paraId="48974E80"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59C9D03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2E450DE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2A33BE99"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E23BF5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C70123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277CF3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955B897" w14:textId="77777777" w:rsidR="00EC1151" w:rsidRPr="007E60C5" w:rsidRDefault="00132E54" w:rsidP="007E60C5">
            <w:r w:rsidRPr="007E60C5">
              <w:t>49 168</w:t>
            </w:r>
          </w:p>
        </w:tc>
      </w:tr>
      <w:tr w:rsidR="00EC1151" w:rsidRPr="007E60C5" w14:paraId="04F1F49A"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6FAB4F93" w14:textId="77777777" w:rsidR="00EC1151" w:rsidRPr="007E60C5" w:rsidRDefault="00132E54" w:rsidP="007E60C5">
            <w:r w:rsidRPr="007E60C5">
              <w:t>Japan</w:t>
            </w:r>
          </w:p>
        </w:tc>
        <w:tc>
          <w:tcPr>
            <w:tcW w:w="0" w:type="auto"/>
            <w:tcBorders>
              <w:top w:val="single" w:sz="4" w:space="0" w:color="000000"/>
              <w:left w:val="nil"/>
              <w:bottom w:val="nil"/>
              <w:right w:val="nil"/>
            </w:tcBorders>
            <w:tcMar>
              <w:top w:w="120" w:type="dxa"/>
              <w:left w:w="43" w:type="dxa"/>
              <w:bottom w:w="43" w:type="dxa"/>
              <w:right w:w="43" w:type="dxa"/>
            </w:tcMar>
          </w:tcPr>
          <w:p w14:paraId="1A18BAC2"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41C15DCC"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238333A" w14:textId="77777777" w:rsidR="00EC1151" w:rsidRPr="007E60C5" w:rsidRDefault="00132E54" w:rsidP="007E60C5">
            <w:r w:rsidRPr="007E60C5">
              <w:t>79</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11202ED"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B07032F" w14:textId="77777777" w:rsidR="00EC1151" w:rsidRPr="007E60C5" w:rsidRDefault="00132E54" w:rsidP="007E60C5">
            <w:r w:rsidRPr="007E60C5">
              <w:t>79</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711E7AE" w14:textId="77777777" w:rsidR="00EC1151" w:rsidRPr="007E60C5" w:rsidRDefault="00132E54" w:rsidP="007E60C5">
            <w:r w:rsidRPr="007E60C5">
              <w:t xml:space="preserve"> </w:t>
            </w:r>
          </w:p>
        </w:tc>
      </w:tr>
      <w:tr w:rsidR="00EC1151" w:rsidRPr="007E60C5" w14:paraId="0A3B5D65"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1416B1F"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5B7606C"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76FAF91B"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153373E7" w14:textId="77777777" w:rsidR="00EC1151" w:rsidRPr="007E60C5" w:rsidRDefault="00132E54" w:rsidP="007E60C5">
            <w:r w:rsidRPr="007E60C5">
              <w:t>3 379</w:t>
            </w:r>
          </w:p>
        </w:tc>
        <w:tc>
          <w:tcPr>
            <w:tcW w:w="0" w:type="auto"/>
            <w:tcBorders>
              <w:top w:val="nil"/>
              <w:left w:val="nil"/>
              <w:bottom w:val="nil"/>
              <w:right w:val="nil"/>
            </w:tcBorders>
            <w:tcMar>
              <w:top w:w="120" w:type="dxa"/>
              <w:left w:w="43" w:type="dxa"/>
              <w:bottom w:w="43" w:type="dxa"/>
              <w:right w:w="43" w:type="dxa"/>
            </w:tcMar>
            <w:vAlign w:val="bottom"/>
          </w:tcPr>
          <w:p w14:paraId="71F2186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F9EAC5C" w14:textId="77777777" w:rsidR="00EC1151" w:rsidRPr="007E60C5" w:rsidRDefault="00132E54" w:rsidP="007E60C5">
            <w:r w:rsidRPr="007E60C5">
              <w:t>3 379</w:t>
            </w:r>
          </w:p>
        </w:tc>
        <w:tc>
          <w:tcPr>
            <w:tcW w:w="0" w:type="auto"/>
            <w:tcBorders>
              <w:top w:val="nil"/>
              <w:left w:val="nil"/>
              <w:bottom w:val="nil"/>
              <w:right w:val="nil"/>
            </w:tcBorders>
            <w:tcMar>
              <w:top w:w="120" w:type="dxa"/>
              <w:left w:w="43" w:type="dxa"/>
              <w:bottom w:w="43" w:type="dxa"/>
              <w:right w:w="43" w:type="dxa"/>
            </w:tcMar>
            <w:vAlign w:val="bottom"/>
          </w:tcPr>
          <w:p w14:paraId="35474553" w14:textId="77777777" w:rsidR="00EC1151" w:rsidRPr="007E60C5" w:rsidRDefault="00132E54" w:rsidP="007E60C5">
            <w:r w:rsidRPr="007E60C5">
              <w:t xml:space="preserve"> </w:t>
            </w:r>
          </w:p>
        </w:tc>
      </w:tr>
      <w:tr w:rsidR="00EC1151" w:rsidRPr="007E60C5" w14:paraId="621007B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27A8FCF"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2EBC0CE"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3950790D"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5F40B5DF" w14:textId="77777777" w:rsidR="00EC1151" w:rsidRPr="007E60C5" w:rsidRDefault="00132E54" w:rsidP="007E60C5">
            <w:r w:rsidRPr="007E60C5">
              <w:t>300</w:t>
            </w:r>
          </w:p>
        </w:tc>
        <w:tc>
          <w:tcPr>
            <w:tcW w:w="0" w:type="auto"/>
            <w:tcBorders>
              <w:top w:val="nil"/>
              <w:left w:val="nil"/>
              <w:bottom w:val="nil"/>
              <w:right w:val="nil"/>
            </w:tcBorders>
            <w:tcMar>
              <w:top w:w="120" w:type="dxa"/>
              <w:left w:w="43" w:type="dxa"/>
              <w:bottom w:w="43" w:type="dxa"/>
              <w:right w:w="43" w:type="dxa"/>
            </w:tcMar>
            <w:vAlign w:val="bottom"/>
          </w:tcPr>
          <w:p w14:paraId="508E1729"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61B4FFD" w14:textId="77777777" w:rsidR="00EC1151" w:rsidRPr="007E60C5" w:rsidRDefault="00132E54" w:rsidP="007E60C5">
            <w:r w:rsidRPr="007E60C5">
              <w:t>300</w:t>
            </w:r>
          </w:p>
        </w:tc>
        <w:tc>
          <w:tcPr>
            <w:tcW w:w="0" w:type="auto"/>
            <w:tcBorders>
              <w:top w:val="nil"/>
              <w:left w:val="nil"/>
              <w:bottom w:val="nil"/>
              <w:right w:val="nil"/>
            </w:tcBorders>
            <w:tcMar>
              <w:top w:w="120" w:type="dxa"/>
              <w:left w:w="43" w:type="dxa"/>
              <w:bottom w:w="43" w:type="dxa"/>
              <w:right w:w="43" w:type="dxa"/>
            </w:tcMar>
            <w:vAlign w:val="bottom"/>
          </w:tcPr>
          <w:p w14:paraId="10D8A3C9" w14:textId="77777777" w:rsidR="00EC1151" w:rsidRPr="007E60C5" w:rsidRDefault="00132E54" w:rsidP="007E60C5">
            <w:r w:rsidRPr="007E60C5">
              <w:t xml:space="preserve"> </w:t>
            </w:r>
          </w:p>
        </w:tc>
      </w:tr>
      <w:tr w:rsidR="00EC1151" w:rsidRPr="007E60C5" w14:paraId="07955A27"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1C0421E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595D73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406E1E3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B89F78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6E9BDD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02421F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536EFAB" w14:textId="77777777" w:rsidR="00EC1151" w:rsidRPr="007E60C5" w:rsidRDefault="00132E54" w:rsidP="007E60C5">
            <w:r w:rsidRPr="007E60C5">
              <w:t>3 758</w:t>
            </w:r>
          </w:p>
        </w:tc>
      </w:tr>
      <w:tr w:rsidR="00EC1151" w:rsidRPr="007E60C5" w14:paraId="7743B78D"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07B03448" w14:textId="77777777" w:rsidR="00EC1151" w:rsidRPr="007E60C5" w:rsidRDefault="00132E54" w:rsidP="007E60C5">
            <w:r w:rsidRPr="007E60C5">
              <w:t>Jordan</w:t>
            </w:r>
          </w:p>
        </w:tc>
        <w:tc>
          <w:tcPr>
            <w:tcW w:w="0" w:type="auto"/>
            <w:tcBorders>
              <w:top w:val="single" w:sz="4" w:space="0" w:color="000000"/>
              <w:left w:val="nil"/>
              <w:bottom w:val="nil"/>
              <w:right w:val="nil"/>
            </w:tcBorders>
            <w:tcMar>
              <w:top w:w="120" w:type="dxa"/>
              <w:left w:w="43" w:type="dxa"/>
              <w:bottom w:w="43" w:type="dxa"/>
              <w:right w:w="43" w:type="dxa"/>
            </w:tcMar>
          </w:tcPr>
          <w:p w14:paraId="0DD264C8" w14:textId="77777777" w:rsidR="00EC1151" w:rsidRPr="007E60C5" w:rsidRDefault="00132E54" w:rsidP="007E60C5">
            <w:r w:rsidRPr="007E60C5">
              <w:t>ML15</w:t>
            </w:r>
          </w:p>
        </w:tc>
        <w:tc>
          <w:tcPr>
            <w:tcW w:w="0" w:type="auto"/>
            <w:tcBorders>
              <w:top w:val="single" w:sz="4" w:space="0" w:color="000000"/>
              <w:left w:val="nil"/>
              <w:bottom w:val="nil"/>
              <w:right w:val="nil"/>
            </w:tcBorders>
            <w:tcMar>
              <w:top w:w="120" w:type="dxa"/>
              <w:left w:w="43" w:type="dxa"/>
              <w:bottom w:w="43" w:type="dxa"/>
              <w:right w:w="43" w:type="dxa"/>
            </w:tcMar>
          </w:tcPr>
          <w:p w14:paraId="5B711017" w14:textId="77777777" w:rsidR="00EC1151" w:rsidRPr="007E60C5" w:rsidRDefault="00132E54" w:rsidP="007E60C5">
            <w:r w:rsidRPr="007E60C5">
              <w:t>Billed-/videoutstyr og deres motmidler og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B832E7B"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29ADC49" w14:textId="77777777" w:rsidR="00EC1151" w:rsidRPr="007E60C5" w:rsidRDefault="00132E54" w:rsidP="007E60C5">
            <w:r w:rsidRPr="007E60C5">
              <w:t>1 026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A018774" w14:textId="77777777" w:rsidR="00EC1151" w:rsidRPr="007E60C5" w:rsidRDefault="00132E54" w:rsidP="007E60C5">
            <w:r w:rsidRPr="007E60C5">
              <w:t>1 026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7B64A0E" w14:textId="77777777" w:rsidR="00EC1151" w:rsidRPr="007E60C5" w:rsidRDefault="00132E54" w:rsidP="007E60C5">
            <w:r w:rsidRPr="007E60C5">
              <w:t xml:space="preserve"> </w:t>
            </w:r>
          </w:p>
        </w:tc>
      </w:tr>
      <w:tr w:rsidR="00EC1151" w:rsidRPr="007E60C5" w14:paraId="551087F1"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7BE58C7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04A8EF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75B7C9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BC66A3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5E4B76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25C25C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4225B2D" w14:textId="77777777" w:rsidR="00EC1151" w:rsidRPr="007E60C5" w:rsidRDefault="00132E54" w:rsidP="007E60C5">
            <w:r w:rsidRPr="007E60C5">
              <w:t>1 026</w:t>
            </w:r>
          </w:p>
        </w:tc>
      </w:tr>
      <w:tr w:rsidR="00EC1151" w:rsidRPr="007E60C5" w14:paraId="7F584BAD"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763C1B0A" w14:textId="77777777" w:rsidR="00EC1151" w:rsidRPr="007E60C5" w:rsidRDefault="00132E54" w:rsidP="007E60C5">
            <w:r w:rsidRPr="007E60C5">
              <w:t>Kroatia</w:t>
            </w:r>
          </w:p>
        </w:tc>
        <w:tc>
          <w:tcPr>
            <w:tcW w:w="0" w:type="auto"/>
            <w:tcBorders>
              <w:top w:val="single" w:sz="4" w:space="0" w:color="000000"/>
              <w:left w:val="nil"/>
              <w:bottom w:val="nil"/>
              <w:right w:val="nil"/>
            </w:tcBorders>
            <w:tcMar>
              <w:top w:w="120" w:type="dxa"/>
              <w:left w:w="43" w:type="dxa"/>
              <w:bottom w:w="43" w:type="dxa"/>
              <w:right w:w="43" w:type="dxa"/>
            </w:tcMar>
          </w:tcPr>
          <w:p w14:paraId="7AE63D73"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6DD0577D"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CB95A35" w14:textId="77777777" w:rsidR="00EC1151" w:rsidRPr="007E60C5" w:rsidRDefault="00132E54" w:rsidP="007E60C5">
            <w:r w:rsidRPr="007E60C5">
              <w:t>17</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DC69094"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5A531D7" w14:textId="77777777" w:rsidR="00EC1151" w:rsidRPr="007E60C5" w:rsidRDefault="00132E54" w:rsidP="007E60C5">
            <w:r w:rsidRPr="007E60C5">
              <w:t>17</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D75E82A" w14:textId="77777777" w:rsidR="00EC1151" w:rsidRPr="007E60C5" w:rsidRDefault="00132E54" w:rsidP="007E60C5">
            <w:r w:rsidRPr="007E60C5">
              <w:t xml:space="preserve"> </w:t>
            </w:r>
          </w:p>
        </w:tc>
      </w:tr>
      <w:tr w:rsidR="00EC1151" w:rsidRPr="007E60C5" w14:paraId="6BF36238"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95C236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EC82F44"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40CA2ABB"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26D61869" w14:textId="77777777" w:rsidR="00EC1151" w:rsidRPr="007E60C5" w:rsidRDefault="00132E54" w:rsidP="007E60C5">
            <w:r w:rsidRPr="007E60C5">
              <w:t>3 618</w:t>
            </w:r>
          </w:p>
        </w:tc>
        <w:tc>
          <w:tcPr>
            <w:tcW w:w="0" w:type="auto"/>
            <w:tcBorders>
              <w:top w:val="nil"/>
              <w:left w:val="nil"/>
              <w:bottom w:val="nil"/>
              <w:right w:val="nil"/>
            </w:tcBorders>
            <w:tcMar>
              <w:top w:w="120" w:type="dxa"/>
              <w:left w:w="43" w:type="dxa"/>
              <w:bottom w:w="43" w:type="dxa"/>
              <w:right w:w="43" w:type="dxa"/>
            </w:tcMar>
            <w:vAlign w:val="bottom"/>
          </w:tcPr>
          <w:p w14:paraId="7E732AC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33C8B01" w14:textId="77777777" w:rsidR="00EC1151" w:rsidRPr="007E60C5" w:rsidRDefault="00132E54" w:rsidP="007E60C5">
            <w:r w:rsidRPr="007E60C5">
              <w:t>3 618</w:t>
            </w:r>
          </w:p>
        </w:tc>
        <w:tc>
          <w:tcPr>
            <w:tcW w:w="0" w:type="auto"/>
            <w:tcBorders>
              <w:top w:val="nil"/>
              <w:left w:val="nil"/>
              <w:bottom w:val="nil"/>
              <w:right w:val="nil"/>
            </w:tcBorders>
            <w:tcMar>
              <w:top w:w="120" w:type="dxa"/>
              <w:left w:w="43" w:type="dxa"/>
              <w:bottom w:w="43" w:type="dxa"/>
              <w:right w:w="43" w:type="dxa"/>
            </w:tcMar>
            <w:vAlign w:val="bottom"/>
          </w:tcPr>
          <w:p w14:paraId="64AD6B1F" w14:textId="77777777" w:rsidR="00EC1151" w:rsidRPr="007E60C5" w:rsidRDefault="00132E54" w:rsidP="007E60C5">
            <w:r w:rsidRPr="007E60C5">
              <w:t xml:space="preserve"> </w:t>
            </w:r>
          </w:p>
        </w:tc>
      </w:tr>
      <w:tr w:rsidR="00EC1151" w:rsidRPr="007E60C5" w14:paraId="05F944B9"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30BF600"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2CE9615A"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10487D35"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47F826FB" w14:textId="77777777" w:rsidR="00EC1151" w:rsidRPr="007E60C5" w:rsidRDefault="00132E54" w:rsidP="007E60C5">
            <w:r w:rsidRPr="007E60C5">
              <w:t>327</w:t>
            </w:r>
          </w:p>
        </w:tc>
        <w:tc>
          <w:tcPr>
            <w:tcW w:w="0" w:type="auto"/>
            <w:tcBorders>
              <w:top w:val="nil"/>
              <w:left w:val="nil"/>
              <w:bottom w:val="nil"/>
              <w:right w:val="nil"/>
            </w:tcBorders>
            <w:tcMar>
              <w:top w:w="120" w:type="dxa"/>
              <w:left w:w="43" w:type="dxa"/>
              <w:bottom w:w="43" w:type="dxa"/>
              <w:right w:w="43" w:type="dxa"/>
            </w:tcMar>
            <w:vAlign w:val="bottom"/>
          </w:tcPr>
          <w:p w14:paraId="15FC450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9F0C8DB" w14:textId="77777777" w:rsidR="00EC1151" w:rsidRPr="007E60C5" w:rsidRDefault="00132E54" w:rsidP="007E60C5">
            <w:r w:rsidRPr="007E60C5">
              <w:t>327</w:t>
            </w:r>
          </w:p>
        </w:tc>
        <w:tc>
          <w:tcPr>
            <w:tcW w:w="0" w:type="auto"/>
            <w:tcBorders>
              <w:top w:val="nil"/>
              <w:left w:val="nil"/>
              <w:bottom w:val="nil"/>
              <w:right w:val="nil"/>
            </w:tcBorders>
            <w:tcMar>
              <w:top w:w="120" w:type="dxa"/>
              <w:left w:w="43" w:type="dxa"/>
              <w:bottom w:w="43" w:type="dxa"/>
              <w:right w:w="43" w:type="dxa"/>
            </w:tcMar>
            <w:vAlign w:val="bottom"/>
          </w:tcPr>
          <w:p w14:paraId="75562C95" w14:textId="77777777" w:rsidR="00EC1151" w:rsidRPr="007E60C5" w:rsidRDefault="00132E54" w:rsidP="007E60C5">
            <w:r w:rsidRPr="007E60C5">
              <w:t xml:space="preserve"> </w:t>
            </w:r>
          </w:p>
        </w:tc>
      </w:tr>
      <w:tr w:rsidR="00EC1151" w:rsidRPr="007E60C5" w14:paraId="7232491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6CE129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AAC438F"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6DA8A5D4"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79EEB0E5" w14:textId="77777777" w:rsidR="00EC1151" w:rsidRPr="007E60C5" w:rsidRDefault="00132E54" w:rsidP="007E60C5">
            <w:r w:rsidRPr="007E60C5">
              <w:t>319</w:t>
            </w:r>
          </w:p>
        </w:tc>
        <w:tc>
          <w:tcPr>
            <w:tcW w:w="0" w:type="auto"/>
            <w:tcBorders>
              <w:top w:val="nil"/>
              <w:left w:val="nil"/>
              <w:bottom w:val="nil"/>
              <w:right w:val="nil"/>
            </w:tcBorders>
            <w:tcMar>
              <w:top w:w="120" w:type="dxa"/>
              <w:left w:w="43" w:type="dxa"/>
              <w:bottom w:w="43" w:type="dxa"/>
              <w:right w:w="43" w:type="dxa"/>
            </w:tcMar>
            <w:vAlign w:val="bottom"/>
          </w:tcPr>
          <w:p w14:paraId="55053D3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50998AE" w14:textId="77777777" w:rsidR="00EC1151" w:rsidRPr="007E60C5" w:rsidRDefault="00132E54" w:rsidP="007E60C5">
            <w:r w:rsidRPr="007E60C5">
              <w:t>319</w:t>
            </w:r>
          </w:p>
        </w:tc>
        <w:tc>
          <w:tcPr>
            <w:tcW w:w="0" w:type="auto"/>
            <w:tcBorders>
              <w:top w:val="nil"/>
              <w:left w:val="nil"/>
              <w:bottom w:val="nil"/>
              <w:right w:val="nil"/>
            </w:tcBorders>
            <w:tcMar>
              <w:top w:w="120" w:type="dxa"/>
              <w:left w:w="43" w:type="dxa"/>
              <w:bottom w:w="43" w:type="dxa"/>
              <w:right w:w="43" w:type="dxa"/>
            </w:tcMar>
            <w:vAlign w:val="bottom"/>
          </w:tcPr>
          <w:p w14:paraId="1C332C2C" w14:textId="77777777" w:rsidR="00EC1151" w:rsidRPr="007E60C5" w:rsidRDefault="00132E54" w:rsidP="007E60C5">
            <w:r w:rsidRPr="007E60C5">
              <w:t xml:space="preserve"> </w:t>
            </w:r>
          </w:p>
        </w:tc>
      </w:tr>
      <w:tr w:rsidR="00EC1151" w:rsidRPr="007E60C5" w14:paraId="65F7052F"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0E2B88B2" w14:textId="77777777" w:rsidR="00EC1151" w:rsidRPr="007E60C5" w:rsidRDefault="00132E54" w:rsidP="007E60C5">
            <w:r w:rsidRPr="007E60C5">
              <w:t xml:space="preserve"> </w:t>
            </w:r>
          </w:p>
        </w:tc>
        <w:tc>
          <w:tcPr>
            <w:tcW w:w="0" w:type="auto"/>
            <w:tcBorders>
              <w:top w:val="single" w:sz="4" w:space="0" w:color="000000"/>
              <w:left w:val="nil"/>
              <w:bottom w:val="nil"/>
              <w:right w:val="nil"/>
            </w:tcBorders>
            <w:tcMar>
              <w:top w:w="120" w:type="dxa"/>
              <w:left w:w="43" w:type="dxa"/>
              <w:bottom w:w="43" w:type="dxa"/>
              <w:right w:w="43" w:type="dxa"/>
            </w:tcMar>
          </w:tcPr>
          <w:p w14:paraId="3727E01E" w14:textId="77777777" w:rsidR="00EC1151" w:rsidRPr="007E60C5" w:rsidRDefault="00132E54" w:rsidP="007E60C5">
            <w:r w:rsidRPr="007E60C5">
              <w:t>ML11</w:t>
            </w:r>
          </w:p>
        </w:tc>
        <w:tc>
          <w:tcPr>
            <w:tcW w:w="0" w:type="auto"/>
            <w:tcBorders>
              <w:top w:val="single" w:sz="4" w:space="0" w:color="000000"/>
              <w:left w:val="nil"/>
              <w:bottom w:val="nil"/>
              <w:right w:val="nil"/>
            </w:tcBorders>
            <w:tcMar>
              <w:top w:w="120" w:type="dxa"/>
              <w:left w:w="43" w:type="dxa"/>
              <w:bottom w:w="43" w:type="dxa"/>
              <w:right w:w="43" w:type="dxa"/>
            </w:tcMar>
          </w:tcPr>
          <w:p w14:paraId="0FCDB55E"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1B3A226"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3608530" w14:textId="77777777" w:rsidR="00EC1151" w:rsidRPr="007E60C5" w:rsidRDefault="00132E54" w:rsidP="007E60C5">
            <w:r w:rsidRPr="007E60C5">
              <w:t>330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8E2662A" w14:textId="77777777" w:rsidR="00EC1151" w:rsidRPr="007E60C5" w:rsidRDefault="00132E54" w:rsidP="007E60C5">
            <w:r w:rsidRPr="007E60C5">
              <w:t>330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0765065" w14:textId="77777777" w:rsidR="00EC1151" w:rsidRPr="007E60C5" w:rsidRDefault="00132E54" w:rsidP="007E60C5">
            <w:r w:rsidRPr="007E60C5">
              <w:t xml:space="preserve"> </w:t>
            </w:r>
          </w:p>
        </w:tc>
      </w:tr>
      <w:tr w:rsidR="00EC1151" w:rsidRPr="007E60C5" w14:paraId="00B46DC6"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508EDBC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391426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46AC066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07DCF9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590D21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FD8326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411FA19" w14:textId="77777777" w:rsidR="00EC1151" w:rsidRPr="007E60C5" w:rsidRDefault="00132E54" w:rsidP="007E60C5">
            <w:r w:rsidRPr="007E60C5">
              <w:t>4 611</w:t>
            </w:r>
          </w:p>
        </w:tc>
      </w:tr>
      <w:tr w:rsidR="00EC1151" w:rsidRPr="007E60C5" w14:paraId="5D95B15C"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24E3EC7E" w14:textId="77777777" w:rsidR="00EC1151" w:rsidRPr="007E60C5" w:rsidRDefault="00132E54" w:rsidP="007E60C5">
            <w:r w:rsidRPr="007E60C5">
              <w:t>Latvia</w:t>
            </w:r>
          </w:p>
        </w:tc>
        <w:tc>
          <w:tcPr>
            <w:tcW w:w="0" w:type="auto"/>
            <w:tcBorders>
              <w:top w:val="single" w:sz="4" w:space="0" w:color="000000"/>
              <w:left w:val="nil"/>
              <w:bottom w:val="nil"/>
              <w:right w:val="nil"/>
            </w:tcBorders>
            <w:tcMar>
              <w:top w:w="120" w:type="dxa"/>
              <w:left w:w="43" w:type="dxa"/>
              <w:bottom w:w="43" w:type="dxa"/>
              <w:right w:w="43" w:type="dxa"/>
            </w:tcMar>
          </w:tcPr>
          <w:p w14:paraId="56F47404" w14:textId="77777777" w:rsidR="00EC1151" w:rsidRPr="007E60C5" w:rsidRDefault="00132E54" w:rsidP="007E60C5">
            <w:r w:rsidRPr="007E60C5">
              <w:t xml:space="preserve">ML1 </w:t>
            </w:r>
          </w:p>
        </w:tc>
        <w:tc>
          <w:tcPr>
            <w:tcW w:w="0" w:type="auto"/>
            <w:tcBorders>
              <w:top w:val="single" w:sz="4" w:space="0" w:color="000000"/>
              <w:left w:val="nil"/>
              <w:bottom w:val="nil"/>
              <w:right w:val="nil"/>
            </w:tcBorders>
            <w:tcMar>
              <w:top w:w="120" w:type="dxa"/>
              <w:left w:w="43" w:type="dxa"/>
              <w:bottom w:w="43" w:type="dxa"/>
              <w:right w:w="43" w:type="dxa"/>
            </w:tcMar>
          </w:tcPr>
          <w:p w14:paraId="7B13A56A"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BBDC181" w14:textId="77777777" w:rsidR="00EC1151" w:rsidRPr="007E60C5" w:rsidRDefault="00132E54" w:rsidP="007E60C5">
            <w:r w:rsidRPr="007E60C5">
              <w:t>1 623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9B53E36" w14:textId="77777777" w:rsidR="00EC1151" w:rsidRPr="007E60C5" w:rsidRDefault="00132E54" w:rsidP="007E60C5">
            <w:r w:rsidRPr="007E60C5">
              <w:t>12 850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920A158" w14:textId="77777777" w:rsidR="00EC1151" w:rsidRPr="007E60C5" w:rsidRDefault="00132E54" w:rsidP="007E60C5">
            <w:r w:rsidRPr="007E60C5">
              <w:t>14 473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3DA6D09" w14:textId="77777777" w:rsidR="00EC1151" w:rsidRPr="007E60C5" w:rsidRDefault="00132E54" w:rsidP="007E60C5">
            <w:r w:rsidRPr="007E60C5">
              <w:t xml:space="preserve"> </w:t>
            </w:r>
          </w:p>
        </w:tc>
      </w:tr>
      <w:tr w:rsidR="00EC1151" w:rsidRPr="007E60C5" w14:paraId="14482395"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2C1EE03"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4D4CFE3"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23383FC3"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3FF2DEE7" w14:textId="77777777" w:rsidR="00EC1151" w:rsidRPr="007E60C5" w:rsidRDefault="00132E54" w:rsidP="007E60C5">
            <w:r w:rsidRPr="007E60C5">
              <w:t>227</w:t>
            </w:r>
          </w:p>
        </w:tc>
        <w:tc>
          <w:tcPr>
            <w:tcW w:w="0" w:type="auto"/>
            <w:tcBorders>
              <w:top w:val="nil"/>
              <w:left w:val="nil"/>
              <w:bottom w:val="nil"/>
              <w:right w:val="nil"/>
            </w:tcBorders>
            <w:tcMar>
              <w:top w:w="120" w:type="dxa"/>
              <w:left w:w="43" w:type="dxa"/>
              <w:bottom w:w="43" w:type="dxa"/>
              <w:right w:w="43" w:type="dxa"/>
            </w:tcMar>
            <w:vAlign w:val="bottom"/>
          </w:tcPr>
          <w:p w14:paraId="635E0D3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A2D29BB" w14:textId="77777777" w:rsidR="00EC1151" w:rsidRPr="007E60C5" w:rsidRDefault="00132E54" w:rsidP="007E60C5">
            <w:r w:rsidRPr="007E60C5">
              <w:t>227</w:t>
            </w:r>
          </w:p>
        </w:tc>
        <w:tc>
          <w:tcPr>
            <w:tcW w:w="0" w:type="auto"/>
            <w:tcBorders>
              <w:top w:val="nil"/>
              <w:left w:val="nil"/>
              <w:bottom w:val="nil"/>
              <w:right w:val="nil"/>
            </w:tcBorders>
            <w:tcMar>
              <w:top w:w="120" w:type="dxa"/>
              <w:left w:w="43" w:type="dxa"/>
              <w:bottom w:w="43" w:type="dxa"/>
              <w:right w:w="43" w:type="dxa"/>
            </w:tcMar>
            <w:vAlign w:val="bottom"/>
          </w:tcPr>
          <w:p w14:paraId="21A6BA5C" w14:textId="77777777" w:rsidR="00EC1151" w:rsidRPr="007E60C5" w:rsidRDefault="00132E54" w:rsidP="007E60C5">
            <w:r w:rsidRPr="007E60C5">
              <w:t xml:space="preserve"> </w:t>
            </w:r>
          </w:p>
        </w:tc>
      </w:tr>
      <w:tr w:rsidR="00EC1151" w:rsidRPr="007E60C5" w14:paraId="480BF346"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E89BB8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4EC3748"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2511AE0F"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324F3451"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396CA1D" w14:textId="77777777" w:rsidR="00EC1151" w:rsidRPr="007E60C5" w:rsidRDefault="00132E54" w:rsidP="007E60C5">
            <w:r w:rsidRPr="007E60C5">
              <w:t>205</w:t>
            </w:r>
          </w:p>
        </w:tc>
        <w:tc>
          <w:tcPr>
            <w:tcW w:w="0" w:type="auto"/>
            <w:tcBorders>
              <w:top w:val="nil"/>
              <w:left w:val="nil"/>
              <w:bottom w:val="nil"/>
              <w:right w:val="nil"/>
            </w:tcBorders>
            <w:tcMar>
              <w:top w:w="120" w:type="dxa"/>
              <w:left w:w="43" w:type="dxa"/>
              <w:bottom w:w="43" w:type="dxa"/>
              <w:right w:w="43" w:type="dxa"/>
            </w:tcMar>
            <w:vAlign w:val="bottom"/>
          </w:tcPr>
          <w:p w14:paraId="6AD48756" w14:textId="77777777" w:rsidR="00EC1151" w:rsidRPr="007E60C5" w:rsidRDefault="00132E54" w:rsidP="007E60C5">
            <w:r w:rsidRPr="007E60C5">
              <w:t>205</w:t>
            </w:r>
          </w:p>
        </w:tc>
        <w:tc>
          <w:tcPr>
            <w:tcW w:w="0" w:type="auto"/>
            <w:tcBorders>
              <w:top w:val="nil"/>
              <w:left w:val="nil"/>
              <w:bottom w:val="nil"/>
              <w:right w:val="nil"/>
            </w:tcBorders>
            <w:tcMar>
              <w:top w:w="120" w:type="dxa"/>
              <w:left w:w="43" w:type="dxa"/>
              <w:bottom w:w="43" w:type="dxa"/>
              <w:right w:w="43" w:type="dxa"/>
            </w:tcMar>
            <w:vAlign w:val="bottom"/>
          </w:tcPr>
          <w:p w14:paraId="7658CF0C" w14:textId="77777777" w:rsidR="00EC1151" w:rsidRPr="007E60C5" w:rsidRDefault="00132E54" w:rsidP="007E60C5">
            <w:r w:rsidRPr="007E60C5">
              <w:t xml:space="preserve"> </w:t>
            </w:r>
          </w:p>
        </w:tc>
      </w:tr>
      <w:tr w:rsidR="00EC1151" w:rsidRPr="007E60C5" w14:paraId="55D47411"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0D809E4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A448EB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5324C20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4353AF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923480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98F26E2"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3D38CFC" w14:textId="77777777" w:rsidR="00EC1151" w:rsidRPr="007E60C5" w:rsidRDefault="00132E54" w:rsidP="007E60C5">
            <w:r w:rsidRPr="007E60C5">
              <w:t>14 905</w:t>
            </w:r>
          </w:p>
        </w:tc>
      </w:tr>
      <w:tr w:rsidR="00EC1151" w:rsidRPr="007E60C5" w14:paraId="165CB6F0"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527585D1" w14:textId="77777777" w:rsidR="00EC1151" w:rsidRPr="007E60C5" w:rsidRDefault="00132E54" w:rsidP="007E60C5">
            <w:r w:rsidRPr="007E60C5">
              <w:t>Litauen</w:t>
            </w:r>
          </w:p>
        </w:tc>
        <w:tc>
          <w:tcPr>
            <w:tcW w:w="0" w:type="auto"/>
            <w:tcBorders>
              <w:top w:val="single" w:sz="4" w:space="0" w:color="000000"/>
              <w:left w:val="nil"/>
              <w:bottom w:val="nil"/>
              <w:right w:val="nil"/>
            </w:tcBorders>
            <w:tcMar>
              <w:top w:w="120" w:type="dxa"/>
              <w:left w:w="43" w:type="dxa"/>
              <w:bottom w:w="43" w:type="dxa"/>
              <w:right w:w="43" w:type="dxa"/>
            </w:tcMar>
          </w:tcPr>
          <w:p w14:paraId="019B945F"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4897B423"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EE68252" w14:textId="77777777" w:rsidR="00EC1151" w:rsidRPr="007E60C5" w:rsidRDefault="00132E54" w:rsidP="007E60C5">
            <w:r w:rsidRPr="007E60C5">
              <w:t>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C2286C3"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398D42A" w14:textId="77777777" w:rsidR="00EC1151" w:rsidRPr="007E60C5" w:rsidRDefault="00132E54" w:rsidP="007E60C5">
            <w:r w:rsidRPr="007E60C5">
              <w:t>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9100356" w14:textId="77777777" w:rsidR="00EC1151" w:rsidRPr="007E60C5" w:rsidRDefault="00132E54" w:rsidP="007E60C5">
            <w:r w:rsidRPr="007E60C5">
              <w:t xml:space="preserve"> </w:t>
            </w:r>
          </w:p>
        </w:tc>
      </w:tr>
      <w:tr w:rsidR="00EC1151" w:rsidRPr="007E60C5" w14:paraId="4CC3C566"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7DE2CD9B"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0F6AAE6"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1206E923"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2E2AA44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4EE1958" w14:textId="77777777" w:rsidR="00EC1151" w:rsidRPr="007E60C5" w:rsidRDefault="00132E54" w:rsidP="007E60C5">
            <w:r w:rsidRPr="007E60C5">
              <w:t>3 088</w:t>
            </w:r>
          </w:p>
        </w:tc>
        <w:tc>
          <w:tcPr>
            <w:tcW w:w="0" w:type="auto"/>
            <w:tcBorders>
              <w:top w:val="nil"/>
              <w:left w:val="nil"/>
              <w:bottom w:val="nil"/>
              <w:right w:val="nil"/>
            </w:tcBorders>
            <w:tcMar>
              <w:top w:w="120" w:type="dxa"/>
              <w:left w:w="43" w:type="dxa"/>
              <w:bottom w:w="43" w:type="dxa"/>
              <w:right w:w="43" w:type="dxa"/>
            </w:tcMar>
            <w:vAlign w:val="bottom"/>
          </w:tcPr>
          <w:p w14:paraId="2D4F0E5D" w14:textId="77777777" w:rsidR="00EC1151" w:rsidRPr="007E60C5" w:rsidRDefault="00132E54" w:rsidP="007E60C5">
            <w:r w:rsidRPr="007E60C5">
              <w:t>3 088</w:t>
            </w:r>
          </w:p>
        </w:tc>
        <w:tc>
          <w:tcPr>
            <w:tcW w:w="0" w:type="auto"/>
            <w:tcBorders>
              <w:top w:val="nil"/>
              <w:left w:val="nil"/>
              <w:bottom w:val="nil"/>
              <w:right w:val="nil"/>
            </w:tcBorders>
            <w:tcMar>
              <w:top w:w="120" w:type="dxa"/>
              <w:left w:w="43" w:type="dxa"/>
              <w:bottom w:w="43" w:type="dxa"/>
              <w:right w:w="43" w:type="dxa"/>
            </w:tcMar>
            <w:vAlign w:val="bottom"/>
          </w:tcPr>
          <w:p w14:paraId="4CE6C942" w14:textId="77777777" w:rsidR="00EC1151" w:rsidRPr="007E60C5" w:rsidRDefault="00132E54" w:rsidP="007E60C5">
            <w:r w:rsidRPr="007E60C5">
              <w:t xml:space="preserve"> </w:t>
            </w:r>
          </w:p>
        </w:tc>
      </w:tr>
      <w:tr w:rsidR="00EC1151" w:rsidRPr="007E60C5" w14:paraId="4E31A360"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D78C91A"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DC7A543"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1F1BEBBC"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0D2F5076"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B2E651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DE8A287"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vAlign w:val="bottom"/>
          </w:tcPr>
          <w:p w14:paraId="10B01566" w14:textId="77777777" w:rsidR="00EC1151" w:rsidRPr="007E60C5" w:rsidRDefault="00132E54" w:rsidP="007E60C5">
            <w:r w:rsidRPr="007E60C5">
              <w:t xml:space="preserve"> </w:t>
            </w:r>
          </w:p>
        </w:tc>
      </w:tr>
      <w:tr w:rsidR="00EC1151" w:rsidRPr="007E60C5" w14:paraId="20BF9B30"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15571FD"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602E821"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588FFF12"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27394183" w14:textId="77777777" w:rsidR="00EC1151" w:rsidRPr="007E60C5" w:rsidRDefault="00132E54" w:rsidP="007E60C5">
            <w:r w:rsidRPr="007E60C5">
              <w:t>3 348</w:t>
            </w:r>
          </w:p>
        </w:tc>
        <w:tc>
          <w:tcPr>
            <w:tcW w:w="0" w:type="auto"/>
            <w:tcBorders>
              <w:top w:val="nil"/>
              <w:left w:val="nil"/>
              <w:bottom w:val="nil"/>
              <w:right w:val="nil"/>
            </w:tcBorders>
            <w:tcMar>
              <w:top w:w="120" w:type="dxa"/>
              <w:left w:w="43" w:type="dxa"/>
              <w:bottom w:w="43" w:type="dxa"/>
              <w:right w:w="43" w:type="dxa"/>
            </w:tcMar>
            <w:vAlign w:val="bottom"/>
          </w:tcPr>
          <w:p w14:paraId="5A930E9D" w14:textId="77777777" w:rsidR="00EC1151" w:rsidRPr="007E60C5" w:rsidRDefault="00132E54" w:rsidP="007E60C5">
            <w:r w:rsidRPr="007E60C5">
              <w:t>7 955</w:t>
            </w:r>
          </w:p>
        </w:tc>
        <w:tc>
          <w:tcPr>
            <w:tcW w:w="0" w:type="auto"/>
            <w:tcBorders>
              <w:top w:val="nil"/>
              <w:left w:val="nil"/>
              <w:bottom w:val="nil"/>
              <w:right w:val="nil"/>
            </w:tcBorders>
            <w:tcMar>
              <w:top w:w="120" w:type="dxa"/>
              <w:left w:w="43" w:type="dxa"/>
              <w:bottom w:w="43" w:type="dxa"/>
              <w:right w:w="43" w:type="dxa"/>
            </w:tcMar>
            <w:vAlign w:val="bottom"/>
          </w:tcPr>
          <w:p w14:paraId="56A47693" w14:textId="77777777" w:rsidR="00EC1151" w:rsidRPr="007E60C5" w:rsidRDefault="00132E54" w:rsidP="007E60C5">
            <w:r w:rsidRPr="007E60C5">
              <w:t>11 303</w:t>
            </w:r>
          </w:p>
        </w:tc>
        <w:tc>
          <w:tcPr>
            <w:tcW w:w="0" w:type="auto"/>
            <w:tcBorders>
              <w:top w:val="nil"/>
              <w:left w:val="nil"/>
              <w:bottom w:val="nil"/>
              <w:right w:val="nil"/>
            </w:tcBorders>
            <w:tcMar>
              <w:top w:w="120" w:type="dxa"/>
              <w:left w:w="43" w:type="dxa"/>
              <w:bottom w:w="43" w:type="dxa"/>
              <w:right w:w="43" w:type="dxa"/>
            </w:tcMar>
            <w:vAlign w:val="bottom"/>
          </w:tcPr>
          <w:p w14:paraId="7E65C190" w14:textId="77777777" w:rsidR="00EC1151" w:rsidRPr="007E60C5" w:rsidRDefault="00132E54" w:rsidP="007E60C5">
            <w:r w:rsidRPr="007E60C5">
              <w:t xml:space="preserve"> </w:t>
            </w:r>
          </w:p>
        </w:tc>
      </w:tr>
      <w:tr w:rsidR="00EC1151" w:rsidRPr="007E60C5" w14:paraId="6630F59C"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71B14D3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9ECFDF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53D7E0A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BD1F3B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07F317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A99330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246EE4E" w14:textId="77777777" w:rsidR="00EC1151" w:rsidRPr="007E60C5" w:rsidRDefault="00132E54" w:rsidP="007E60C5">
            <w:r w:rsidRPr="007E60C5">
              <w:t>14 396</w:t>
            </w:r>
          </w:p>
        </w:tc>
      </w:tr>
      <w:tr w:rsidR="00EC1151" w:rsidRPr="007E60C5" w14:paraId="10C2B120"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7F4B4240" w14:textId="77777777" w:rsidR="00EC1151" w:rsidRPr="007E60C5" w:rsidRDefault="00132E54" w:rsidP="007E60C5">
            <w:r w:rsidRPr="007E60C5">
              <w:lastRenderedPageBreak/>
              <w:t>Luxembourg</w:t>
            </w:r>
          </w:p>
        </w:tc>
        <w:tc>
          <w:tcPr>
            <w:tcW w:w="0" w:type="auto"/>
            <w:tcBorders>
              <w:top w:val="single" w:sz="4" w:space="0" w:color="000000"/>
              <w:left w:val="nil"/>
              <w:bottom w:val="nil"/>
              <w:right w:val="nil"/>
            </w:tcBorders>
            <w:tcMar>
              <w:top w:w="120" w:type="dxa"/>
              <w:left w:w="43" w:type="dxa"/>
              <w:bottom w:w="43" w:type="dxa"/>
              <w:right w:w="43" w:type="dxa"/>
            </w:tcMar>
          </w:tcPr>
          <w:p w14:paraId="053996A0" w14:textId="77777777" w:rsidR="00EC1151" w:rsidRPr="007E60C5" w:rsidRDefault="00132E54" w:rsidP="007E60C5">
            <w:r w:rsidRPr="007E60C5">
              <w:t>ML4</w:t>
            </w:r>
          </w:p>
        </w:tc>
        <w:tc>
          <w:tcPr>
            <w:tcW w:w="0" w:type="auto"/>
            <w:tcBorders>
              <w:top w:val="single" w:sz="4" w:space="0" w:color="000000"/>
              <w:left w:val="nil"/>
              <w:bottom w:val="nil"/>
              <w:right w:val="nil"/>
            </w:tcBorders>
            <w:tcMar>
              <w:top w:w="120" w:type="dxa"/>
              <w:left w:w="43" w:type="dxa"/>
              <w:bottom w:w="43" w:type="dxa"/>
              <w:right w:w="43" w:type="dxa"/>
            </w:tcMar>
          </w:tcPr>
          <w:p w14:paraId="0D5437E4"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2F0EF68" w14:textId="77777777" w:rsidR="00EC1151" w:rsidRPr="007E60C5" w:rsidRDefault="00132E54" w:rsidP="007E60C5">
            <w:r w:rsidRPr="007E60C5">
              <w:t>1 614</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01D50DC"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FB3C6F0" w14:textId="77777777" w:rsidR="00EC1151" w:rsidRPr="007E60C5" w:rsidRDefault="00132E54" w:rsidP="007E60C5">
            <w:r w:rsidRPr="007E60C5">
              <w:t>1 614</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EE3B5CF" w14:textId="77777777" w:rsidR="00EC1151" w:rsidRPr="007E60C5" w:rsidRDefault="00132E54" w:rsidP="007E60C5">
            <w:r w:rsidRPr="007E60C5">
              <w:t xml:space="preserve"> </w:t>
            </w:r>
          </w:p>
        </w:tc>
      </w:tr>
      <w:tr w:rsidR="00EC1151" w:rsidRPr="007E60C5" w14:paraId="183D5867"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1811D3D2"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EF7E5CB"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07379A08"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7B1CCCFD" w14:textId="77777777" w:rsidR="00EC1151" w:rsidRPr="007E60C5" w:rsidRDefault="00132E54" w:rsidP="007E60C5">
            <w:r w:rsidRPr="007E60C5">
              <w:t>50 413</w:t>
            </w:r>
          </w:p>
        </w:tc>
        <w:tc>
          <w:tcPr>
            <w:tcW w:w="0" w:type="auto"/>
            <w:tcBorders>
              <w:top w:val="nil"/>
              <w:left w:val="nil"/>
              <w:bottom w:val="nil"/>
              <w:right w:val="nil"/>
            </w:tcBorders>
            <w:tcMar>
              <w:top w:w="120" w:type="dxa"/>
              <w:left w:w="43" w:type="dxa"/>
              <w:bottom w:w="43" w:type="dxa"/>
              <w:right w:w="43" w:type="dxa"/>
            </w:tcMar>
            <w:vAlign w:val="bottom"/>
          </w:tcPr>
          <w:p w14:paraId="1AF10CEF"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C89EC97" w14:textId="77777777" w:rsidR="00EC1151" w:rsidRPr="007E60C5" w:rsidRDefault="00132E54" w:rsidP="007E60C5">
            <w:r w:rsidRPr="007E60C5">
              <w:t>50 413</w:t>
            </w:r>
          </w:p>
        </w:tc>
        <w:tc>
          <w:tcPr>
            <w:tcW w:w="0" w:type="auto"/>
            <w:tcBorders>
              <w:top w:val="nil"/>
              <w:left w:val="nil"/>
              <w:bottom w:val="nil"/>
              <w:right w:val="nil"/>
            </w:tcBorders>
            <w:tcMar>
              <w:top w:w="120" w:type="dxa"/>
              <w:left w:w="43" w:type="dxa"/>
              <w:bottom w:w="43" w:type="dxa"/>
              <w:right w:w="43" w:type="dxa"/>
            </w:tcMar>
            <w:vAlign w:val="bottom"/>
          </w:tcPr>
          <w:p w14:paraId="4246266F" w14:textId="77777777" w:rsidR="00EC1151" w:rsidRPr="007E60C5" w:rsidRDefault="00132E54" w:rsidP="007E60C5">
            <w:r w:rsidRPr="007E60C5">
              <w:t xml:space="preserve"> </w:t>
            </w:r>
          </w:p>
        </w:tc>
      </w:tr>
      <w:tr w:rsidR="00EC1151" w:rsidRPr="007E60C5" w14:paraId="56B6666D"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475265D"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D4D6114"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3C9204F2"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48D49919"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F021E1D" w14:textId="77777777" w:rsidR="00EC1151" w:rsidRPr="007E60C5" w:rsidRDefault="00132E54" w:rsidP="007E60C5">
            <w:r w:rsidRPr="007E60C5">
              <w:t>15 400</w:t>
            </w:r>
          </w:p>
        </w:tc>
        <w:tc>
          <w:tcPr>
            <w:tcW w:w="0" w:type="auto"/>
            <w:tcBorders>
              <w:top w:val="nil"/>
              <w:left w:val="nil"/>
              <w:bottom w:val="nil"/>
              <w:right w:val="nil"/>
            </w:tcBorders>
            <w:tcMar>
              <w:top w:w="120" w:type="dxa"/>
              <w:left w:w="43" w:type="dxa"/>
              <w:bottom w:w="43" w:type="dxa"/>
              <w:right w:w="43" w:type="dxa"/>
            </w:tcMar>
            <w:vAlign w:val="bottom"/>
          </w:tcPr>
          <w:p w14:paraId="2F4A03B2" w14:textId="77777777" w:rsidR="00EC1151" w:rsidRPr="007E60C5" w:rsidRDefault="00132E54" w:rsidP="007E60C5">
            <w:r w:rsidRPr="007E60C5">
              <w:t>15 400</w:t>
            </w:r>
          </w:p>
        </w:tc>
        <w:tc>
          <w:tcPr>
            <w:tcW w:w="0" w:type="auto"/>
            <w:tcBorders>
              <w:top w:val="nil"/>
              <w:left w:val="nil"/>
              <w:bottom w:val="nil"/>
              <w:right w:val="nil"/>
            </w:tcBorders>
            <w:tcMar>
              <w:top w:w="120" w:type="dxa"/>
              <w:left w:w="43" w:type="dxa"/>
              <w:bottom w:w="43" w:type="dxa"/>
              <w:right w:w="43" w:type="dxa"/>
            </w:tcMar>
            <w:vAlign w:val="bottom"/>
          </w:tcPr>
          <w:p w14:paraId="457C903E" w14:textId="77777777" w:rsidR="00EC1151" w:rsidRPr="007E60C5" w:rsidRDefault="00132E54" w:rsidP="007E60C5">
            <w:r w:rsidRPr="007E60C5">
              <w:t xml:space="preserve"> </w:t>
            </w:r>
          </w:p>
        </w:tc>
      </w:tr>
      <w:tr w:rsidR="00EC1151" w:rsidRPr="007E60C5" w14:paraId="5E612E9C"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2E843D8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2238A33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71DAE3B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55E3EF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BA35E9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570388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D361219" w14:textId="77777777" w:rsidR="00EC1151" w:rsidRPr="007E60C5" w:rsidRDefault="00132E54" w:rsidP="007E60C5">
            <w:r w:rsidRPr="007E60C5">
              <w:t>67 427</w:t>
            </w:r>
          </w:p>
        </w:tc>
      </w:tr>
      <w:tr w:rsidR="00EC1151" w:rsidRPr="007E60C5" w14:paraId="528D3382"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5145F53B" w14:textId="77777777" w:rsidR="00EC1151" w:rsidRPr="007E60C5" w:rsidRDefault="00132E54" w:rsidP="007E60C5">
            <w:r w:rsidRPr="007E60C5">
              <w:t>Malaysia</w:t>
            </w:r>
          </w:p>
        </w:tc>
        <w:tc>
          <w:tcPr>
            <w:tcW w:w="0" w:type="auto"/>
            <w:tcBorders>
              <w:top w:val="single" w:sz="4" w:space="0" w:color="000000"/>
              <w:left w:val="nil"/>
              <w:bottom w:val="nil"/>
              <w:right w:val="nil"/>
            </w:tcBorders>
            <w:tcMar>
              <w:top w:w="120" w:type="dxa"/>
              <w:left w:w="43" w:type="dxa"/>
              <w:bottom w:w="43" w:type="dxa"/>
              <w:right w:w="43" w:type="dxa"/>
            </w:tcMar>
          </w:tcPr>
          <w:p w14:paraId="03DDBB1E" w14:textId="77777777" w:rsidR="00EC1151" w:rsidRPr="007E60C5" w:rsidRDefault="00132E54" w:rsidP="007E60C5">
            <w:r w:rsidRPr="007E60C5">
              <w:t>ML2</w:t>
            </w:r>
          </w:p>
        </w:tc>
        <w:tc>
          <w:tcPr>
            <w:tcW w:w="0" w:type="auto"/>
            <w:tcBorders>
              <w:top w:val="single" w:sz="4" w:space="0" w:color="000000"/>
              <w:left w:val="nil"/>
              <w:bottom w:val="nil"/>
              <w:right w:val="nil"/>
            </w:tcBorders>
            <w:tcMar>
              <w:top w:w="120" w:type="dxa"/>
              <w:left w:w="43" w:type="dxa"/>
              <w:bottom w:w="43" w:type="dxa"/>
              <w:right w:w="43" w:type="dxa"/>
            </w:tcMar>
          </w:tcPr>
          <w:p w14:paraId="6C6029D7"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03202EF" w14:textId="77777777" w:rsidR="00EC1151" w:rsidRPr="007E60C5" w:rsidRDefault="00132E54" w:rsidP="007E60C5">
            <w:r w:rsidRPr="007E60C5">
              <w:t>53 258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9A75EF8"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4F32943" w14:textId="77777777" w:rsidR="00EC1151" w:rsidRPr="007E60C5" w:rsidRDefault="00132E54" w:rsidP="007E60C5">
            <w:r w:rsidRPr="007E60C5">
              <w:t>53 258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F82A8A8" w14:textId="77777777" w:rsidR="00EC1151" w:rsidRPr="007E60C5" w:rsidRDefault="00132E54" w:rsidP="007E60C5">
            <w:r w:rsidRPr="007E60C5">
              <w:t xml:space="preserve"> </w:t>
            </w:r>
          </w:p>
        </w:tc>
      </w:tr>
      <w:tr w:rsidR="00EC1151" w:rsidRPr="007E60C5" w14:paraId="134739D0"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0DFDF372"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271217F"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291EF11C"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23148F33" w14:textId="77777777" w:rsidR="00EC1151" w:rsidRPr="007E60C5" w:rsidRDefault="00132E54" w:rsidP="007E60C5">
            <w:r w:rsidRPr="007E60C5">
              <w:t>3</w:t>
            </w:r>
          </w:p>
        </w:tc>
        <w:tc>
          <w:tcPr>
            <w:tcW w:w="0" w:type="auto"/>
            <w:tcBorders>
              <w:top w:val="nil"/>
              <w:left w:val="nil"/>
              <w:bottom w:val="nil"/>
              <w:right w:val="nil"/>
            </w:tcBorders>
            <w:tcMar>
              <w:top w:w="120" w:type="dxa"/>
              <w:left w:w="43" w:type="dxa"/>
              <w:bottom w:w="43" w:type="dxa"/>
              <w:right w:w="43" w:type="dxa"/>
            </w:tcMar>
            <w:vAlign w:val="bottom"/>
          </w:tcPr>
          <w:p w14:paraId="66C64AB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02CB78D" w14:textId="77777777" w:rsidR="00EC1151" w:rsidRPr="007E60C5" w:rsidRDefault="00132E54" w:rsidP="007E60C5">
            <w:r w:rsidRPr="007E60C5">
              <w:t>3</w:t>
            </w:r>
          </w:p>
        </w:tc>
        <w:tc>
          <w:tcPr>
            <w:tcW w:w="0" w:type="auto"/>
            <w:tcBorders>
              <w:top w:val="nil"/>
              <w:left w:val="nil"/>
              <w:bottom w:val="nil"/>
              <w:right w:val="nil"/>
            </w:tcBorders>
            <w:tcMar>
              <w:top w:w="120" w:type="dxa"/>
              <w:left w:w="43" w:type="dxa"/>
              <w:bottom w:w="43" w:type="dxa"/>
              <w:right w:w="43" w:type="dxa"/>
            </w:tcMar>
            <w:vAlign w:val="bottom"/>
          </w:tcPr>
          <w:p w14:paraId="2E8A8619" w14:textId="77777777" w:rsidR="00EC1151" w:rsidRPr="007E60C5" w:rsidRDefault="00132E54" w:rsidP="007E60C5">
            <w:r w:rsidRPr="007E60C5">
              <w:t xml:space="preserve"> </w:t>
            </w:r>
          </w:p>
        </w:tc>
      </w:tr>
      <w:tr w:rsidR="00EC1151" w:rsidRPr="007E60C5" w14:paraId="3486D21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E81940A"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C19154E" w14:textId="77777777" w:rsidR="00EC1151" w:rsidRPr="007E60C5" w:rsidRDefault="00132E54" w:rsidP="007E60C5">
            <w:r w:rsidRPr="007E60C5">
              <w:t>ML14</w:t>
            </w:r>
          </w:p>
        </w:tc>
        <w:tc>
          <w:tcPr>
            <w:tcW w:w="0" w:type="auto"/>
            <w:tcBorders>
              <w:top w:val="nil"/>
              <w:left w:val="nil"/>
              <w:bottom w:val="nil"/>
              <w:right w:val="nil"/>
            </w:tcBorders>
            <w:tcMar>
              <w:top w:w="120" w:type="dxa"/>
              <w:left w:w="43" w:type="dxa"/>
              <w:bottom w:w="43" w:type="dxa"/>
              <w:right w:w="43" w:type="dxa"/>
            </w:tcMar>
          </w:tcPr>
          <w:p w14:paraId="29532ABA" w14:textId="77777777" w:rsidR="00EC1151" w:rsidRPr="007E60C5" w:rsidRDefault="00132E54" w:rsidP="007E60C5">
            <w:r w:rsidRPr="007E60C5">
              <w:t>Militært treningsutstyr, simulatorer for våpenbruk og komponenter</w:t>
            </w:r>
          </w:p>
        </w:tc>
        <w:tc>
          <w:tcPr>
            <w:tcW w:w="0" w:type="auto"/>
            <w:tcBorders>
              <w:top w:val="nil"/>
              <w:left w:val="nil"/>
              <w:bottom w:val="nil"/>
              <w:right w:val="nil"/>
            </w:tcBorders>
            <w:tcMar>
              <w:top w:w="120" w:type="dxa"/>
              <w:left w:w="43" w:type="dxa"/>
              <w:bottom w:w="43" w:type="dxa"/>
              <w:right w:w="43" w:type="dxa"/>
            </w:tcMar>
            <w:vAlign w:val="bottom"/>
          </w:tcPr>
          <w:p w14:paraId="769AEFC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0EE30DD" w14:textId="77777777" w:rsidR="00EC1151" w:rsidRPr="007E60C5" w:rsidRDefault="00132E54" w:rsidP="007E60C5">
            <w:r w:rsidRPr="007E60C5">
              <w:t>95</w:t>
            </w:r>
          </w:p>
        </w:tc>
        <w:tc>
          <w:tcPr>
            <w:tcW w:w="0" w:type="auto"/>
            <w:tcBorders>
              <w:top w:val="nil"/>
              <w:left w:val="nil"/>
              <w:bottom w:val="nil"/>
              <w:right w:val="nil"/>
            </w:tcBorders>
            <w:tcMar>
              <w:top w:w="120" w:type="dxa"/>
              <w:left w:w="43" w:type="dxa"/>
              <w:bottom w:w="43" w:type="dxa"/>
              <w:right w:w="43" w:type="dxa"/>
            </w:tcMar>
            <w:vAlign w:val="bottom"/>
          </w:tcPr>
          <w:p w14:paraId="3CD55A57" w14:textId="77777777" w:rsidR="00EC1151" w:rsidRPr="007E60C5" w:rsidRDefault="00132E54" w:rsidP="007E60C5">
            <w:r w:rsidRPr="007E60C5">
              <w:t>95</w:t>
            </w:r>
          </w:p>
        </w:tc>
        <w:tc>
          <w:tcPr>
            <w:tcW w:w="0" w:type="auto"/>
            <w:tcBorders>
              <w:top w:val="nil"/>
              <w:left w:val="nil"/>
              <w:bottom w:val="nil"/>
              <w:right w:val="nil"/>
            </w:tcBorders>
            <w:tcMar>
              <w:top w:w="120" w:type="dxa"/>
              <w:left w:w="43" w:type="dxa"/>
              <w:bottom w:w="43" w:type="dxa"/>
              <w:right w:w="43" w:type="dxa"/>
            </w:tcMar>
            <w:vAlign w:val="bottom"/>
          </w:tcPr>
          <w:p w14:paraId="5FF77D17" w14:textId="77777777" w:rsidR="00EC1151" w:rsidRPr="007E60C5" w:rsidRDefault="00132E54" w:rsidP="007E60C5">
            <w:r w:rsidRPr="007E60C5">
              <w:t xml:space="preserve"> </w:t>
            </w:r>
          </w:p>
        </w:tc>
      </w:tr>
      <w:tr w:rsidR="00EC1151" w:rsidRPr="007E60C5" w14:paraId="755DF570"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33379EEB" w14:textId="77777777" w:rsidR="00EC1151" w:rsidRPr="007E60C5" w:rsidRDefault="00132E54" w:rsidP="007E60C5">
            <w:r w:rsidRPr="007E60C5">
              <w:t xml:space="preserve"> </w:t>
            </w:r>
          </w:p>
        </w:tc>
        <w:tc>
          <w:tcPr>
            <w:tcW w:w="0" w:type="auto"/>
            <w:tcBorders>
              <w:top w:val="single" w:sz="4" w:space="0" w:color="000000"/>
              <w:left w:val="nil"/>
              <w:bottom w:val="nil"/>
              <w:right w:val="nil"/>
            </w:tcBorders>
            <w:tcMar>
              <w:top w:w="120" w:type="dxa"/>
              <w:left w:w="43" w:type="dxa"/>
              <w:bottom w:w="43" w:type="dxa"/>
              <w:right w:w="43" w:type="dxa"/>
            </w:tcMar>
          </w:tcPr>
          <w:p w14:paraId="77D864ED" w14:textId="77777777" w:rsidR="00EC1151" w:rsidRPr="007E60C5" w:rsidRDefault="00132E54" w:rsidP="007E60C5">
            <w:r w:rsidRPr="007E60C5">
              <w:t>ML15</w:t>
            </w:r>
          </w:p>
        </w:tc>
        <w:tc>
          <w:tcPr>
            <w:tcW w:w="0" w:type="auto"/>
            <w:tcBorders>
              <w:top w:val="single" w:sz="4" w:space="0" w:color="000000"/>
              <w:left w:val="nil"/>
              <w:bottom w:val="nil"/>
              <w:right w:val="nil"/>
            </w:tcBorders>
            <w:tcMar>
              <w:top w:w="120" w:type="dxa"/>
              <w:left w:w="43" w:type="dxa"/>
              <w:bottom w:w="43" w:type="dxa"/>
              <w:right w:w="43" w:type="dxa"/>
            </w:tcMar>
          </w:tcPr>
          <w:p w14:paraId="43A4C3D8" w14:textId="77777777" w:rsidR="00EC1151" w:rsidRPr="007E60C5" w:rsidRDefault="00132E54" w:rsidP="007E60C5">
            <w:r w:rsidRPr="007E60C5">
              <w:t>Billed-/videoutstyr og deres motmidler og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2FA171A"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F550DEB" w14:textId="77777777" w:rsidR="00EC1151" w:rsidRPr="007E60C5" w:rsidRDefault="00132E54" w:rsidP="007E60C5">
            <w:r w:rsidRPr="007E60C5">
              <w:t>616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D03E988" w14:textId="77777777" w:rsidR="00EC1151" w:rsidRPr="007E60C5" w:rsidRDefault="00132E54" w:rsidP="007E60C5">
            <w:r w:rsidRPr="007E60C5">
              <w:t>616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A22D54F" w14:textId="77777777" w:rsidR="00EC1151" w:rsidRPr="007E60C5" w:rsidRDefault="00132E54" w:rsidP="007E60C5">
            <w:r w:rsidRPr="007E60C5">
              <w:t xml:space="preserve"> </w:t>
            </w:r>
          </w:p>
        </w:tc>
      </w:tr>
      <w:tr w:rsidR="00EC1151" w:rsidRPr="007E60C5" w14:paraId="36FA5E2F"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09DBD4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E74174E"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36AEC721"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6A1A14E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59FD80E" w14:textId="77777777" w:rsidR="00EC1151" w:rsidRPr="007E60C5" w:rsidRDefault="00132E54" w:rsidP="007E60C5">
            <w:r w:rsidRPr="007E60C5">
              <w:t>21</w:t>
            </w:r>
          </w:p>
        </w:tc>
        <w:tc>
          <w:tcPr>
            <w:tcW w:w="0" w:type="auto"/>
            <w:tcBorders>
              <w:top w:val="nil"/>
              <w:left w:val="nil"/>
              <w:bottom w:val="nil"/>
              <w:right w:val="nil"/>
            </w:tcBorders>
            <w:tcMar>
              <w:top w:w="120" w:type="dxa"/>
              <w:left w:w="43" w:type="dxa"/>
              <w:bottom w:w="43" w:type="dxa"/>
              <w:right w:w="43" w:type="dxa"/>
            </w:tcMar>
            <w:vAlign w:val="bottom"/>
          </w:tcPr>
          <w:p w14:paraId="60303C2B" w14:textId="77777777" w:rsidR="00EC1151" w:rsidRPr="007E60C5" w:rsidRDefault="00132E54" w:rsidP="007E60C5">
            <w:r w:rsidRPr="007E60C5">
              <w:t>21</w:t>
            </w:r>
          </w:p>
        </w:tc>
        <w:tc>
          <w:tcPr>
            <w:tcW w:w="0" w:type="auto"/>
            <w:tcBorders>
              <w:top w:val="nil"/>
              <w:left w:val="nil"/>
              <w:bottom w:val="nil"/>
              <w:right w:val="nil"/>
            </w:tcBorders>
            <w:tcMar>
              <w:top w:w="120" w:type="dxa"/>
              <w:left w:w="43" w:type="dxa"/>
              <w:bottom w:w="43" w:type="dxa"/>
              <w:right w:w="43" w:type="dxa"/>
            </w:tcMar>
            <w:vAlign w:val="bottom"/>
          </w:tcPr>
          <w:p w14:paraId="35812878" w14:textId="77777777" w:rsidR="00EC1151" w:rsidRPr="007E60C5" w:rsidRDefault="00132E54" w:rsidP="007E60C5">
            <w:r w:rsidRPr="007E60C5">
              <w:t xml:space="preserve"> </w:t>
            </w:r>
          </w:p>
        </w:tc>
      </w:tr>
      <w:tr w:rsidR="00EC1151" w:rsidRPr="007E60C5" w14:paraId="208D2937"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DFBFBB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6F3FEF0"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5987E8CB"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4DFAA90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43295D5" w14:textId="77777777" w:rsidR="00EC1151" w:rsidRPr="007E60C5" w:rsidRDefault="00132E54" w:rsidP="007E60C5">
            <w:r w:rsidRPr="007E60C5">
              <w:t>224</w:t>
            </w:r>
          </w:p>
        </w:tc>
        <w:tc>
          <w:tcPr>
            <w:tcW w:w="0" w:type="auto"/>
            <w:tcBorders>
              <w:top w:val="nil"/>
              <w:left w:val="nil"/>
              <w:bottom w:val="nil"/>
              <w:right w:val="nil"/>
            </w:tcBorders>
            <w:tcMar>
              <w:top w:w="120" w:type="dxa"/>
              <w:left w:w="43" w:type="dxa"/>
              <w:bottom w:w="43" w:type="dxa"/>
              <w:right w:w="43" w:type="dxa"/>
            </w:tcMar>
            <w:vAlign w:val="bottom"/>
          </w:tcPr>
          <w:p w14:paraId="43AAD9A1" w14:textId="77777777" w:rsidR="00EC1151" w:rsidRPr="007E60C5" w:rsidRDefault="00132E54" w:rsidP="007E60C5">
            <w:r w:rsidRPr="007E60C5">
              <w:t>224</w:t>
            </w:r>
          </w:p>
        </w:tc>
        <w:tc>
          <w:tcPr>
            <w:tcW w:w="0" w:type="auto"/>
            <w:tcBorders>
              <w:top w:val="nil"/>
              <w:left w:val="nil"/>
              <w:bottom w:val="nil"/>
              <w:right w:val="nil"/>
            </w:tcBorders>
            <w:tcMar>
              <w:top w:w="120" w:type="dxa"/>
              <w:left w:w="43" w:type="dxa"/>
              <w:bottom w:w="43" w:type="dxa"/>
              <w:right w:w="43" w:type="dxa"/>
            </w:tcMar>
            <w:vAlign w:val="bottom"/>
          </w:tcPr>
          <w:p w14:paraId="0C6BD9BF" w14:textId="77777777" w:rsidR="00EC1151" w:rsidRPr="007E60C5" w:rsidRDefault="00132E54" w:rsidP="007E60C5">
            <w:r w:rsidRPr="007E60C5">
              <w:t xml:space="preserve"> </w:t>
            </w:r>
          </w:p>
        </w:tc>
      </w:tr>
      <w:tr w:rsidR="00EC1151" w:rsidRPr="007E60C5" w14:paraId="63150561"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6272D8A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AED746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2984E9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80AE9E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5BC9CA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FD2D36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6046EA2" w14:textId="77777777" w:rsidR="00EC1151" w:rsidRPr="007E60C5" w:rsidRDefault="00132E54" w:rsidP="007E60C5">
            <w:r w:rsidRPr="007E60C5">
              <w:t>54 217</w:t>
            </w:r>
          </w:p>
        </w:tc>
      </w:tr>
      <w:tr w:rsidR="00EC1151" w:rsidRPr="007E60C5" w14:paraId="60290671"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387C53D9" w14:textId="77777777" w:rsidR="00EC1151" w:rsidRPr="007E60C5" w:rsidRDefault="00132E54" w:rsidP="007E60C5">
            <w:r w:rsidRPr="007E60C5">
              <w:t>Monaco</w:t>
            </w:r>
          </w:p>
        </w:tc>
        <w:tc>
          <w:tcPr>
            <w:tcW w:w="0" w:type="auto"/>
            <w:tcBorders>
              <w:top w:val="single" w:sz="4" w:space="0" w:color="000000"/>
              <w:left w:val="nil"/>
              <w:bottom w:val="nil"/>
              <w:right w:val="nil"/>
            </w:tcBorders>
            <w:tcMar>
              <w:top w:w="120" w:type="dxa"/>
              <w:left w:w="43" w:type="dxa"/>
              <w:bottom w:w="43" w:type="dxa"/>
              <w:right w:w="43" w:type="dxa"/>
            </w:tcMar>
          </w:tcPr>
          <w:p w14:paraId="14A97E1B" w14:textId="77777777" w:rsidR="00EC1151" w:rsidRPr="007E60C5" w:rsidRDefault="00132E54" w:rsidP="007E60C5">
            <w:r w:rsidRPr="007E60C5">
              <w:t>ML15</w:t>
            </w:r>
          </w:p>
        </w:tc>
        <w:tc>
          <w:tcPr>
            <w:tcW w:w="0" w:type="auto"/>
            <w:tcBorders>
              <w:top w:val="single" w:sz="4" w:space="0" w:color="000000"/>
              <w:left w:val="nil"/>
              <w:bottom w:val="nil"/>
              <w:right w:val="nil"/>
            </w:tcBorders>
            <w:tcMar>
              <w:top w:w="120" w:type="dxa"/>
              <w:left w:w="43" w:type="dxa"/>
              <w:bottom w:w="43" w:type="dxa"/>
              <w:right w:w="43" w:type="dxa"/>
            </w:tcMar>
          </w:tcPr>
          <w:p w14:paraId="45579638" w14:textId="77777777" w:rsidR="00EC1151" w:rsidRPr="007E60C5" w:rsidRDefault="00132E54" w:rsidP="007E60C5">
            <w:r w:rsidRPr="007E60C5">
              <w:t>Billed-/videoutstyr og deres motmidler og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C2AB5F7"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D93937C" w14:textId="77777777" w:rsidR="00EC1151" w:rsidRPr="007E60C5" w:rsidRDefault="00132E54" w:rsidP="007E60C5">
            <w:r w:rsidRPr="007E60C5">
              <w:t>603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18DABDA" w14:textId="77777777" w:rsidR="00EC1151" w:rsidRPr="007E60C5" w:rsidRDefault="00132E54" w:rsidP="007E60C5">
            <w:r w:rsidRPr="007E60C5">
              <w:t>603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3069FB0" w14:textId="77777777" w:rsidR="00EC1151" w:rsidRPr="007E60C5" w:rsidRDefault="00132E54" w:rsidP="007E60C5">
            <w:r w:rsidRPr="007E60C5">
              <w:t xml:space="preserve"> </w:t>
            </w:r>
          </w:p>
        </w:tc>
      </w:tr>
      <w:tr w:rsidR="00EC1151" w:rsidRPr="007E60C5" w14:paraId="3E18717F"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0E8FF4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5964C04"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11EF0DA6"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1AEB44C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EB9D42A" w14:textId="77777777" w:rsidR="00EC1151" w:rsidRPr="007E60C5" w:rsidRDefault="00132E54" w:rsidP="007E60C5">
            <w:r w:rsidRPr="007E60C5">
              <w:t>16</w:t>
            </w:r>
          </w:p>
        </w:tc>
        <w:tc>
          <w:tcPr>
            <w:tcW w:w="0" w:type="auto"/>
            <w:tcBorders>
              <w:top w:val="nil"/>
              <w:left w:val="nil"/>
              <w:bottom w:val="nil"/>
              <w:right w:val="nil"/>
            </w:tcBorders>
            <w:tcMar>
              <w:top w:w="120" w:type="dxa"/>
              <w:left w:w="43" w:type="dxa"/>
              <w:bottom w:w="43" w:type="dxa"/>
              <w:right w:w="43" w:type="dxa"/>
            </w:tcMar>
            <w:vAlign w:val="bottom"/>
          </w:tcPr>
          <w:p w14:paraId="4A0D3B9B" w14:textId="77777777" w:rsidR="00EC1151" w:rsidRPr="007E60C5" w:rsidRDefault="00132E54" w:rsidP="007E60C5">
            <w:r w:rsidRPr="007E60C5">
              <w:t>16</w:t>
            </w:r>
          </w:p>
        </w:tc>
        <w:tc>
          <w:tcPr>
            <w:tcW w:w="0" w:type="auto"/>
            <w:tcBorders>
              <w:top w:val="nil"/>
              <w:left w:val="nil"/>
              <w:bottom w:val="nil"/>
              <w:right w:val="nil"/>
            </w:tcBorders>
            <w:tcMar>
              <w:top w:w="120" w:type="dxa"/>
              <w:left w:w="43" w:type="dxa"/>
              <w:bottom w:w="43" w:type="dxa"/>
              <w:right w:w="43" w:type="dxa"/>
            </w:tcMar>
            <w:vAlign w:val="bottom"/>
          </w:tcPr>
          <w:p w14:paraId="78B475CF" w14:textId="77777777" w:rsidR="00EC1151" w:rsidRPr="007E60C5" w:rsidRDefault="00132E54" w:rsidP="007E60C5">
            <w:r w:rsidRPr="007E60C5">
              <w:t xml:space="preserve"> </w:t>
            </w:r>
          </w:p>
        </w:tc>
      </w:tr>
      <w:tr w:rsidR="00EC1151" w:rsidRPr="007E60C5" w14:paraId="5274816C"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AC6F32C"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D6BB740"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3861EB0A"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1F82C1D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6531B76" w14:textId="77777777" w:rsidR="00EC1151" w:rsidRPr="007E60C5" w:rsidRDefault="00132E54" w:rsidP="007E60C5">
            <w:r w:rsidRPr="007E60C5">
              <w:t>89</w:t>
            </w:r>
          </w:p>
        </w:tc>
        <w:tc>
          <w:tcPr>
            <w:tcW w:w="0" w:type="auto"/>
            <w:tcBorders>
              <w:top w:val="nil"/>
              <w:left w:val="nil"/>
              <w:bottom w:val="nil"/>
              <w:right w:val="nil"/>
            </w:tcBorders>
            <w:tcMar>
              <w:top w:w="120" w:type="dxa"/>
              <w:left w:w="43" w:type="dxa"/>
              <w:bottom w:w="43" w:type="dxa"/>
              <w:right w:w="43" w:type="dxa"/>
            </w:tcMar>
            <w:vAlign w:val="bottom"/>
          </w:tcPr>
          <w:p w14:paraId="6D516D35" w14:textId="77777777" w:rsidR="00EC1151" w:rsidRPr="007E60C5" w:rsidRDefault="00132E54" w:rsidP="007E60C5">
            <w:r w:rsidRPr="007E60C5">
              <w:t>89</w:t>
            </w:r>
          </w:p>
        </w:tc>
        <w:tc>
          <w:tcPr>
            <w:tcW w:w="0" w:type="auto"/>
            <w:tcBorders>
              <w:top w:val="nil"/>
              <w:left w:val="nil"/>
              <w:bottom w:val="nil"/>
              <w:right w:val="nil"/>
            </w:tcBorders>
            <w:tcMar>
              <w:top w:w="120" w:type="dxa"/>
              <w:left w:w="43" w:type="dxa"/>
              <w:bottom w:w="43" w:type="dxa"/>
              <w:right w:w="43" w:type="dxa"/>
            </w:tcMar>
            <w:vAlign w:val="bottom"/>
          </w:tcPr>
          <w:p w14:paraId="67D78775" w14:textId="77777777" w:rsidR="00EC1151" w:rsidRPr="007E60C5" w:rsidRDefault="00132E54" w:rsidP="007E60C5">
            <w:r w:rsidRPr="007E60C5">
              <w:t xml:space="preserve"> </w:t>
            </w:r>
          </w:p>
        </w:tc>
      </w:tr>
      <w:tr w:rsidR="00EC1151" w:rsidRPr="007E60C5" w14:paraId="325E5A96"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5A95F7FB" w14:textId="77777777" w:rsidR="00EC1151" w:rsidRPr="007E60C5" w:rsidRDefault="00132E54" w:rsidP="007E60C5">
            <w:r w:rsidRPr="007E60C5">
              <w:lastRenderedPageBreak/>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465739A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B4C14A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0C1726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84FDA6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A7A5F3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3A45504" w14:textId="77777777" w:rsidR="00EC1151" w:rsidRPr="007E60C5" w:rsidRDefault="00132E54" w:rsidP="007E60C5">
            <w:r w:rsidRPr="007E60C5">
              <w:t>708</w:t>
            </w:r>
          </w:p>
        </w:tc>
      </w:tr>
      <w:tr w:rsidR="00EC1151" w:rsidRPr="007E60C5" w14:paraId="140B769D"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68C6080D" w14:textId="77777777" w:rsidR="00EC1151" w:rsidRPr="007E60C5" w:rsidRDefault="00132E54" w:rsidP="007E60C5">
            <w:r w:rsidRPr="007E60C5">
              <w:t>NATO</w:t>
            </w:r>
          </w:p>
        </w:tc>
        <w:tc>
          <w:tcPr>
            <w:tcW w:w="0" w:type="auto"/>
            <w:tcBorders>
              <w:top w:val="single" w:sz="4" w:space="0" w:color="000000"/>
              <w:left w:val="nil"/>
              <w:bottom w:val="nil"/>
              <w:right w:val="nil"/>
            </w:tcBorders>
            <w:tcMar>
              <w:top w:w="120" w:type="dxa"/>
              <w:left w:w="43" w:type="dxa"/>
              <w:bottom w:w="43" w:type="dxa"/>
              <w:right w:w="43" w:type="dxa"/>
            </w:tcMar>
          </w:tcPr>
          <w:p w14:paraId="102FD994"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16BACA1A"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6E7F7ED" w14:textId="77777777" w:rsidR="00EC1151" w:rsidRPr="007E60C5" w:rsidRDefault="00132E54" w:rsidP="007E60C5">
            <w:r w:rsidRPr="007E60C5">
              <w:t>44</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C1F0694"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D4C408C" w14:textId="77777777" w:rsidR="00EC1151" w:rsidRPr="007E60C5" w:rsidRDefault="00132E54" w:rsidP="007E60C5">
            <w:r w:rsidRPr="007E60C5">
              <w:t>44</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154FA19" w14:textId="77777777" w:rsidR="00EC1151" w:rsidRPr="007E60C5" w:rsidRDefault="00132E54" w:rsidP="007E60C5">
            <w:r w:rsidRPr="007E60C5">
              <w:t xml:space="preserve"> </w:t>
            </w:r>
          </w:p>
        </w:tc>
      </w:tr>
      <w:tr w:rsidR="00EC1151" w:rsidRPr="007E60C5" w14:paraId="44182B4F"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16D21D3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5B8431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58F391D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32ECAF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52C06E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511516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46C26C6" w14:textId="77777777" w:rsidR="00EC1151" w:rsidRPr="007E60C5" w:rsidRDefault="00132E54" w:rsidP="007E60C5">
            <w:r w:rsidRPr="007E60C5">
              <w:t>44</w:t>
            </w:r>
          </w:p>
        </w:tc>
      </w:tr>
      <w:tr w:rsidR="00EC1151" w:rsidRPr="007E60C5" w14:paraId="30E15AF9"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6E424412" w14:textId="77777777" w:rsidR="00EC1151" w:rsidRPr="007E60C5" w:rsidRDefault="00132E54" w:rsidP="007E60C5">
            <w:r w:rsidRPr="007E60C5">
              <w:t>Nederland</w:t>
            </w:r>
          </w:p>
        </w:tc>
        <w:tc>
          <w:tcPr>
            <w:tcW w:w="0" w:type="auto"/>
            <w:tcBorders>
              <w:top w:val="single" w:sz="4" w:space="0" w:color="000000"/>
              <w:left w:val="nil"/>
              <w:bottom w:val="nil"/>
              <w:right w:val="nil"/>
            </w:tcBorders>
            <w:tcMar>
              <w:top w:w="120" w:type="dxa"/>
              <w:left w:w="43" w:type="dxa"/>
              <w:bottom w:w="43" w:type="dxa"/>
              <w:right w:w="43" w:type="dxa"/>
            </w:tcMar>
          </w:tcPr>
          <w:p w14:paraId="7F3A6697"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7E7E9906"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9C18A37" w14:textId="77777777" w:rsidR="00EC1151" w:rsidRPr="007E60C5" w:rsidRDefault="00132E54" w:rsidP="007E60C5">
            <w:r w:rsidRPr="007E60C5">
              <w:t>398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0E056BD" w14:textId="77777777" w:rsidR="00EC1151" w:rsidRPr="007E60C5" w:rsidRDefault="00132E54" w:rsidP="007E60C5">
            <w:r w:rsidRPr="007E60C5">
              <w:t>5 124</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96C8D0A" w14:textId="77777777" w:rsidR="00EC1151" w:rsidRPr="007E60C5" w:rsidRDefault="00132E54" w:rsidP="007E60C5">
            <w:r w:rsidRPr="007E60C5">
              <w:t>5 522</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46BA68E" w14:textId="77777777" w:rsidR="00EC1151" w:rsidRPr="007E60C5" w:rsidRDefault="00132E54" w:rsidP="007E60C5">
            <w:r w:rsidRPr="007E60C5">
              <w:t xml:space="preserve"> </w:t>
            </w:r>
          </w:p>
        </w:tc>
      </w:tr>
      <w:tr w:rsidR="00EC1151" w:rsidRPr="007E60C5" w14:paraId="56A9C12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06BBD93"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054964E"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5817095F"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06CF75F4" w14:textId="77777777" w:rsidR="00EC1151" w:rsidRPr="007E60C5" w:rsidRDefault="00132E54" w:rsidP="007E60C5">
            <w:r w:rsidRPr="007E60C5">
              <w:t>1 744</w:t>
            </w:r>
          </w:p>
        </w:tc>
        <w:tc>
          <w:tcPr>
            <w:tcW w:w="0" w:type="auto"/>
            <w:tcBorders>
              <w:top w:val="nil"/>
              <w:left w:val="nil"/>
              <w:bottom w:val="nil"/>
              <w:right w:val="nil"/>
            </w:tcBorders>
            <w:tcMar>
              <w:top w:w="120" w:type="dxa"/>
              <w:left w:w="43" w:type="dxa"/>
              <w:bottom w:w="43" w:type="dxa"/>
              <w:right w:w="43" w:type="dxa"/>
            </w:tcMar>
            <w:vAlign w:val="bottom"/>
          </w:tcPr>
          <w:p w14:paraId="5FECCF7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ADF8FBA" w14:textId="77777777" w:rsidR="00EC1151" w:rsidRPr="007E60C5" w:rsidRDefault="00132E54" w:rsidP="007E60C5">
            <w:r w:rsidRPr="007E60C5">
              <w:t>1 744</w:t>
            </w:r>
          </w:p>
        </w:tc>
        <w:tc>
          <w:tcPr>
            <w:tcW w:w="0" w:type="auto"/>
            <w:tcBorders>
              <w:top w:val="nil"/>
              <w:left w:val="nil"/>
              <w:bottom w:val="nil"/>
              <w:right w:val="nil"/>
            </w:tcBorders>
            <w:tcMar>
              <w:top w:w="120" w:type="dxa"/>
              <w:left w:w="43" w:type="dxa"/>
              <w:bottom w:w="43" w:type="dxa"/>
              <w:right w:w="43" w:type="dxa"/>
            </w:tcMar>
            <w:vAlign w:val="bottom"/>
          </w:tcPr>
          <w:p w14:paraId="0D998C58" w14:textId="77777777" w:rsidR="00EC1151" w:rsidRPr="007E60C5" w:rsidRDefault="00132E54" w:rsidP="007E60C5">
            <w:r w:rsidRPr="007E60C5">
              <w:t xml:space="preserve"> </w:t>
            </w:r>
          </w:p>
        </w:tc>
      </w:tr>
      <w:tr w:rsidR="00EC1151" w:rsidRPr="007E60C5" w14:paraId="354F008C"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4964671C"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BD48ADE"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13E03D7E"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1CA3D242" w14:textId="77777777" w:rsidR="00EC1151" w:rsidRPr="007E60C5" w:rsidRDefault="00132E54" w:rsidP="007E60C5">
            <w:r w:rsidRPr="007E60C5">
              <w:t>209</w:t>
            </w:r>
          </w:p>
        </w:tc>
        <w:tc>
          <w:tcPr>
            <w:tcW w:w="0" w:type="auto"/>
            <w:tcBorders>
              <w:top w:val="nil"/>
              <w:left w:val="nil"/>
              <w:bottom w:val="nil"/>
              <w:right w:val="nil"/>
            </w:tcBorders>
            <w:tcMar>
              <w:top w:w="120" w:type="dxa"/>
              <w:left w:w="43" w:type="dxa"/>
              <w:bottom w:w="43" w:type="dxa"/>
              <w:right w:w="43" w:type="dxa"/>
            </w:tcMar>
            <w:vAlign w:val="bottom"/>
          </w:tcPr>
          <w:p w14:paraId="53C5EC6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B0A9DEE" w14:textId="77777777" w:rsidR="00EC1151" w:rsidRPr="007E60C5" w:rsidRDefault="00132E54" w:rsidP="007E60C5">
            <w:r w:rsidRPr="007E60C5">
              <w:t>209</w:t>
            </w:r>
          </w:p>
        </w:tc>
        <w:tc>
          <w:tcPr>
            <w:tcW w:w="0" w:type="auto"/>
            <w:tcBorders>
              <w:top w:val="nil"/>
              <w:left w:val="nil"/>
              <w:bottom w:val="nil"/>
              <w:right w:val="nil"/>
            </w:tcBorders>
            <w:tcMar>
              <w:top w:w="120" w:type="dxa"/>
              <w:left w:w="43" w:type="dxa"/>
              <w:bottom w:w="43" w:type="dxa"/>
              <w:right w:w="43" w:type="dxa"/>
            </w:tcMar>
            <w:vAlign w:val="bottom"/>
          </w:tcPr>
          <w:p w14:paraId="115998FE" w14:textId="77777777" w:rsidR="00EC1151" w:rsidRPr="007E60C5" w:rsidRDefault="00132E54" w:rsidP="007E60C5">
            <w:r w:rsidRPr="007E60C5">
              <w:t xml:space="preserve"> </w:t>
            </w:r>
          </w:p>
        </w:tc>
      </w:tr>
      <w:tr w:rsidR="00EC1151" w:rsidRPr="007E60C5" w14:paraId="52A75F04"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2D4BE25"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68F6FA1"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67BA3353"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6D4FEE10" w14:textId="77777777" w:rsidR="00EC1151" w:rsidRPr="007E60C5" w:rsidRDefault="00132E54" w:rsidP="007E60C5">
            <w:r w:rsidRPr="007E60C5">
              <w:t>5 159</w:t>
            </w:r>
          </w:p>
        </w:tc>
        <w:tc>
          <w:tcPr>
            <w:tcW w:w="0" w:type="auto"/>
            <w:tcBorders>
              <w:top w:val="nil"/>
              <w:left w:val="nil"/>
              <w:bottom w:val="nil"/>
              <w:right w:val="nil"/>
            </w:tcBorders>
            <w:tcMar>
              <w:top w:w="120" w:type="dxa"/>
              <w:left w:w="43" w:type="dxa"/>
              <w:bottom w:w="43" w:type="dxa"/>
              <w:right w:w="43" w:type="dxa"/>
            </w:tcMar>
            <w:vAlign w:val="bottom"/>
          </w:tcPr>
          <w:p w14:paraId="2E6CBFC5"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D05A808" w14:textId="77777777" w:rsidR="00EC1151" w:rsidRPr="007E60C5" w:rsidRDefault="00132E54" w:rsidP="007E60C5">
            <w:r w:rsidRPr="007E60C5">
              <w:t>5 159</w:t>
            </w:r>
          </w:p>
        </w:tc>
        <w:tc>
          <w:tcPr>
            <w:tcW w:w="0" w:type="auto"/>
            <w:tcBorders>
              <w:top w:val="nil"/>
              <w:left w:val="nil"/>
              <w:bottom w:val="nil"/>
              <w:right w:val="nil"/>
            </w:tcBorders>
            <w:tcMar>
              <w:top w:w="120" w:type="dxa"/>
              <w:left w:w="43" w:type="dxa"/>
              <w:bottom w:w="43" w:type="dxa"/>
              <w:right w:w="43" w:type="dxa"/>
            </w:tcMar>
            <w:vAlign w:val="bottom"/>
          </w:tcPr>
          <w:p w14:paraId="7D0C0EF9" w14:textId="77777777" w:rsidR="00EC1151" w:rsidRPr="007E60C5" w:rsidRDefault="00132E54" w:rsidP="007E60C5">
            <w:r w:rsidRPr="007E60C5">
              <w:t xml:space="preserve"> </w:t>
            </w:r>
          </w:p>
        </w:tc>
      </w:tr>
      <w:tr w:rsidR="00EC1151" w:rsidRPr="007E60C5" w14:paraId="65BE0A4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9F5005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71A9B97"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62CFBA1C"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56239E3C" w14:textId="77777777" w:rsidR="00EC1151" w:rsidRPr="007E60C5" w:rsidRDefault="00132E54" w:rsidP="007E60C5">
            <w:r w:rsidRPr="007E60C5">
              <w:t>106</w:t>
            </w:r>
          </w:p>
        </w:tc>
        <w:tc>
          <w:tcPr>
            <w:tcW w:w="0" w:type="auto"/>
            <w:tcBorders>
              <w:top w:val="nil"/>
              <w:left w:val="nil"/>
              <w:bottom w:val="nil"/>
              <w:right w:val="nil"/>
            </w:tcBorders>
            <w:tcMar>
              <w:top w:w="120" w:type="dxa"/>
              <w:left w:w="43" w:type="dxa"/>
              <w:bottom w:w="43" w:type="dxa"/>
              <w:right w:w="43" w:type="dxa"/>
            </w:tcMar>
            <w:vAlign w:val="bottom"/>
          </w:tcPr>
          <w:p w14:paraId="2F7A4A6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18411E8" w14:textId="77777777" w:rsidR="00EC1151" w:rsidRPr="007E60C5" w:rsidRDefault="00132E54" w:rsidP="007E60C5">
            <w:r w:rsidRPr="007E60C5">
              <w:t>106</w:t>
            </w:r>
          </w:p>
        </w:tc>
        <w:tc>
          <w:tcPr>
            <w:tcW w:w="0" w:type="auto"/>
            <w:tcBorders>
              <w:top w:val="nil"/>
              <w:left w:val="nil"/>
              <w:bottom w:val="nil"/>
              <w:right w:val="nil"/>
            </w:tcBorders>
            <w:tcMar>
              <w:top w:w="120" w:type="dxa"/>
              <w:left w:w="43" w:type="dxa"/>
              <w:bottom w:w="43" w:type="dxa"/>
              <w:right w:w="43" w:type="dxa"/>
            </w:tcMar>
            <w:vAlign w:val="bottom"/>
          </w:tcPr>
          <w:p w14:paraId="42AF9A44" w14:textId="77777777" w:rsidR="00EC1151" w:rsidRPr="007E60C5" w:rsidRDefault="00132E54" w:rsidP="007E60C5">
            <w:r w:rsidRPr="007E60C5">
              <w:t xml:space="preserve"> </w:t>
            </w:r>
          </w:p>
        </w:tc>
      </w:tr>
      <w:tr w:rsidR="00EC1151" w:rsidRPr="007E60C5" w14:paraId="1FB57E15"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69C45F7"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434F336" w14:textId="77777777" w:rsidR="00EC1151" w:rsidRPr="007E60C5" w:rsidRDefault="00132E54" w:rsidP="007E60C5">
            <w:r w:rsidRPr="007E60C5">
              <w:t>ML10</w:t>
            </w:r>
          </w:p>
        </w:tc>
        <w:tc>
          <w:tcPr>
            <w:tcW w:w="0" w:type="auto"/>
            <w:tcBorders>
              <w:top w:val="nil"/>
              <w:left w:val="nil"/>
              <w:bottom w:val="nil"/>
              <w:right w:val="nil"/>
            </w:tcBorders>
            <w:tcMar>
              <w:top w:w="120" w:type="dxa"/>
              <w:left w:w="43" w:type="dxa"/>
              <w:bottom w:w="43" w:type="dxa"/>
              <w:right w:w="43" w:type="dxa"/>
            </w:tcMar>
          </w:tcPr>
          <w:p w14:paraId="2E6360B2" w14:textId="77777777" w:rsidR="00EC1151" w:rsidRPr="007E60C5" w:rsidRDefault="00132E54" w:rsidP="007E60C5">
            <w:r w:rsidRPr="007E60C5">
              <w:t>Luftfartøy, UAV, flymotorer og utstyr til fly samt komponenter</w:t>
            </w:r>
          </w:p>
        </w:tc>
        <w:tc>
          <w:tcPr>
            <w:tcW w:w="0" w:type="auto"/>
            <w:tcBorders>
              <w:top w:val="nil"/>
              <w:left w:val="nil"/>
              <w:bottom w:val="nil"/>
              <w:right w:val="nil"/>
            </w:tcBorders>
            <w:tcMar>
              <w:top w:w="120" w:type="dxa"/>
              <w:left w:w="43" w:type="dxa"/>
              <w:bottom w:w="43" w:type="dxa"/>
              <w:right w:w="43" w:type="dxa"/>
            </w:tcMar>
            <w:vAlign w:val="bottom"/>
          </w:tcPr>
          <w:p w14:paraId="35814CBB" w14:textId="77777777" w:rsidR="00EC1151" w:rsidRPr="007E60C5" w:rsidRDefault="00132E54" w:rsidP="007E60C5">
            <w:r w:rsidRPr="007E60C5">
              <w:t>266 699</w:t>
            </w:r>
          </w:p>
        </w:tc>
        <w:tc>
          <w:tcPr>
            <w:tcW w:w="0" w:type="auto"/>
            <w:tcBorders>
              <w:top w:val="nil"/>
              <w:left w:val="nil"/>
              <w:bottom w:val="nil"/>
              <w:right w:val="nil"/>
            </w:tcBorders>
            <w:tcMar>
              <w:top w:w="120" w:type="dxa"/>
              <w:left w:w="43" w:type="dxa"/>
              <w:bottom w:w="43" w:type="dxa"/>
              <w:right w:w="43" w:type="dxa"/>
            </w:tcMar>
            <w:vAlign w:val="bottom"/>
          </w:tcPr>
          <w:p w14:paraId="3C696106"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1BBFAC6" w14:textId="77777777" w:rsidR="00EC1151" w:rsidRPr="007E60C5" w:rsidRDefault="00132E54" w:rsidP="007E60C5">
            <w:r w:rsidRPr="007E60C5">
              <w:t>266 699</w:t>
            </w:r>
          </w:p>
        </w:tc>
        <w:tc>
          <w:tcPr>
            <w:tcW w:w="0" w:type="auto"/>
            <w:tcBorders>
              <w:top w:val="nil"/>
              <w:left w:val="nil"/>
              <w:bottom w:val="nil"/>
              <w:right w:val="nil"/>
            </w:tcBorders>
            <w:tcMar>
              <w:top w:w="120" w:type="dxa"/>
              <w:left w:w="43" w:type="dxa"/>
              <w:bottom w:w="43" w:type="dxa"/>
              <w:right w:w="43" w:type="dxa"/>
            </w:tcMar>
            <w:vAlign w:val="bottom"/>
          </w:tcPr>
          <w:p w14:paraId="13903E5F" w14:textId="77777777" w:rsidR="00EC1151" w:rsidRPr="007E60C5" w:rsidRDefault="00132E54" w:rsidP="007E60C5">
            <w:r w:rsidRPr="007E60C5">
              <w:t xml:space="preserve"> </w:t>
            </w:r>
          </w:p>
        </w:tc>
      </w:tr>
      <w:tr w:rsidR="00EC1151" w:rsidRPr="007E60C5" w14:paraId="69E0429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10B2AE9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1E1A5B6"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389F0771"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47ED491A"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51A361F" w14:textId="77777777" w:rsidR="00EC1151" w:rsidRPr="007E60C5" w:rsidRDefault="00132E54" w:rsidP="007E60C5">
            <w:r w:rsidRPr="007E60C5">
              <w:t>8 292</w:t>
            </w:r>
          </w:p>
        </w:tc>
        <w:tc>
          <w:tcPr>
            <w:tcW w:w="0" w:type="auto"/>
            <w:tcBorders>
              <w:top w:val="nil"/>
              <w:left w:val="nil"/>
              <w:bottom w:val="nil"/>
              <w:right w:val="nil"/>
            </w:tcBorders>
            <w:tcMar>
              <w:top w:w="120" w:type="dxa"/>
              <w:left w:w="43" w:type="dxa"/>
              <w:bottom w:w="43" w:type="dxa"/>
              <w:right w:w="43" w:type="dxa"/>
            </w:tcMar>
            <w:vAlign w:val="bottom"/>
          </w:tcPr>
          <w:p w14:paraId="099B2EA3" w14:textId="77777777" w:rsidR="00EC1151" w:rsidRPr="007E60C5" w:rsidRDefault="00132E54" w:rsidP="007E60C5">
            <w:r w:rsidRPr="007E60C5">
              <w:t>8 292</w:t>
            </w:r>
          </w:p>
        </w:tc>
        <w:tc>
          <w:tcPr>
            <w:tcW w:w="0" w:type="auto"/>
            <w:tcBorders>
              <w:top w:val="nil"/>
              <w:left w:val="nil"/>
              <w:bottom w:val="nil"/>
              <w:right w:val="nil"/>
            </w:tcBorders>
            <w:tcMar>
              <w:top w:w="120" w:type="dxa"/>
              <w:left w:w="43" w:type="dxa"/>
              <w:bottom w:w="43" w:type="dxa"/>
              <w:right w:w="43" w:type="dxa"/>
            </w:tcMar>
            <w:vAlign w:val="bottom"/>
          </w:tcPr>
          <w:p w14:paraId="2158E1EF" w14:textId="77777777" w:rsidR="00EC1151" w:rsidRPr="007E60C5" w:rsidRDefault="00132E54" w:rsidP="007E60C5">
            <w:r w:rsidRPr="007E60C5">
              <w:t xml:space="preserve"> </w:t>
            </w:r>
          </w:p>
        </w:tc>
      </w:tr>
      <w:tr w:rsidR="00EC1151" w:rsidRPr="007E60C5" w14:paraId="601D1069"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B66D672"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33DB37A"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411AFD8D"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437DE6D6" w14:textId="77777777" w:rsidR="00EC1151" w:rsidRPr="007E60C5" w:rsidRDefault="00132E54" w:rsidP="007E60C5">
            <w:r w:rsidRPr="007E60C5">
              <w:t>48</w:t>
            </w:r>
          </w:p>
        </w:tc>
        <w:tc>
          <w:tcPr>
            <w:tcW w:w="0" w:type="auto"/>
            <w:tcBorders>
              <w:top w:val="nil"/>
              <w:left w:val="nil"/>
              <w:bottom w:val="nil"/>
              <w:right w:val="nil"/>
            </w:tcBorders>
            <w:tcMar>
              <w:top w:w="120" w:type="dxa"/>
              <w:left w:w="43" w:type="dxa"/>
              <w:bottom w:w="43" w:type="dxa"/>
              <w:right w:w="43" w:type="dxa"/>
            </w:tcMar>
            <w:vAlign w:val="bottom"/>
          </w:tcPr>
          <w:p w14:paraId="500D66B3"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D29BB64" w14:textId="77777777" w:rsidR="00EC1151" w:rsidRPr="007E60C5" w:rsidRDefault="00132E54" w:rsidP="007E60C5">
            <w:r w:rsidRPr="007E60C5">
              <w:t>48</w:t>
            </w:r>
          </w:p>
        </w:tc>
        <w:tc>
          <w:tcPr>
            <w:tcW w:w="0" w:type="auto"/>
            <w:tcBorders>
              <w:top w:val="nil"/>
              <w:left w:val="nil"/>
              <w:bottom w:val="nil"/>
              <w:right w:val="nil"/>
            </w:tcBorders>
            <w:tcMar>
              <w:top w:w="120" w:type="dxa"/>
              <w:left w:w="43" w:type="dxa"/>
              <w:bottom w:w="43" w:type="dxa"/>
              <w:right w:w="43" w:type="dxa"/>
            </w:tcMar>
            <w:vAlign w:val="bottom"/>
          </w:tcPr>
          <w:p w14:paraId="3506C76A" w14:textId="77777777" w:rsidR="00EC1151" w:rsidRPr="007E60C5" w:rsidRDefault="00132E54" w:rsidP="007E60C5">
            <w:r w:rsidRPr="007E60C5">
              <w:t xml:space="preserve"> </w:t>
            </w:r>
          </w:p>
        </w:tc>
      </w:tr>
      <w:tr w:rsidR="00EC1151" w:rsidRPr="007E60C5" w14:paraId="375ED8AD"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60B835B"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2BB1387"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2DE8D0E0"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57A1E901"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974BE13" w14:textId="77777777" w:rsidR="00EC1151" w:rsidRPr="007E60C5" w:rsidRDefault="00132E54" w:rsidP="007E60C5">
            <w:r w:rsidRPr="007E60C5">
              <w:t>21 608</w:t>
            </w:r>
          </w:p>
        </w:tc>
        <w:tc>
          <w:tcPr>
            <w:tcW w:w="0" w:type="auto"/>
            <w:tcBorders>
              <w:top w:val="nil"/>
              <w:left w:val="nil"/>
              <w:bottom w:val="nil"/>
              <w:right w:val="nil"/>
            </w:tcBorders>
            <w:tcMar>
              <w:top w:w="120" w:type="dxa"/>
              <w:left w:w="43" w:type="dxa"/>
              <w:bottom w:w="43" w:type="dxa"/>
              <w:right w:w="43" w:type="dxa"/>
            </w:tcMar>
            <w:vAlign w:val="bottom"/>
          </w:tcPr>
          <w:p w14:paraId="0EACE2A1" w14:textId="77777777" w:rsidR="00EC1151" w:rsidRPr="007E60C5" w:rsidRDefault="00132E54" w:rsidP="007E60C5">
            <w:r w:rsidRPr="007E60C5">
              <w:t>21 608</w:t>
            </w:r>
          </w:p>
        </w:tc>
        <w:tc>
          <w:tcPr>
            <w:tcW w:w="0" w:type="auto"/>
            <w:tcBorders>
              <w:top w:val="nil"/>
              <w:left w:val="nil"/>
              <w:bottom w:val="nil"/>
              <w:right w:val="nil"/>
            </w:tcBorders>
            <w:tcMar>
              <w:top w:w="120" w:type="dxa"/>
              <w:left w:w="43" w:type="dxa"/>
              <w:bottom w:w="43" w:type="dxa"/>
              <w:right w:w="43" w:type="dxa"/>
            </w:tcMar>
            <w:vAlign w:val="bottom"/>
          </w:tcPr>
          <w:p w14:paraId="197EFA8E" w14:textId="77777777" w:rsidR="00EC1151" w:rsidRPr="007E60C5" w:rsidRDefault="00132E54" w:rsidP="007E60C5">
            <w:r w:rsidRPr="007E60C5">
              <w:t xml:space="preserve"> </w:t>
            </w:r>
          </w:p>
        </w:tc>
      </w:tr>
      <w:tr w:rsidR="00EC1151" w:rsidRPr="007E60C5" w14:paraId="387E5E27"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4CAB3C7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03A7B7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EA04C5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69D8EF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5820F52"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99266B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07CA2CD" w14:textId="77777777" w:rsidR="00EC1151" w:rsidRPr="007E60C5" w:rsidRDefault="00132E54" w:rsidP="007E60C5">
            <w:r w:rsidRPr="007E60C5">
              <w:t>309 387</w:t>
            </w:r>
          </w:p>
        </w:tc>
      </w:tr>
      <w:tr w:rsidR="00EC1151" w:rsidRPr="007E60C5" w14:paraId="02CE7244"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62EEC32D" w14:textId="77777777" w:rsidR="00EC1151" w:rsidRPr="007E60C5" w:rsidRDefault="00132E54" w:rsidP="007E60C5">
            <w:r w:rsidRPr="007E60C5">
              <w:lastRenderedPageBreak/>
              <w:t>New Zealand</w:t>
            </w:r>
          </w:p>
        </w:tc>
        <w:tc>
          <w:tcPr>
            <w:tcW w:w="0" w:type="auto"/>
            <w:tcBorders>
              <w:top w:val="single" w:sz="4" w:space="0" w:color="000000"/>
              <w:left w:val="nil"/>
              <w:bottom w:val="nil"/>
              <w:right w:val="nil"/>
            </w:tcBorders>
            <w:tcMar>
              <w:top w:w="120" w:type="dxa"/>
              <w:left w:w="43" w:type="dxa"/>
              <w:bottom w:w="43" w:type="dxa"/>
              <w:right w:w="43" w:type="dxa"/>
            </w:tcMar>
          </w:tcPr>
          <w:p w14:paraId="7CC27A59"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4BDCA2D7"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A5FEB58" w14:textId="77777777" w:rsidR="00EC1151" w:rsidRPr="007E60C5" w:rsidRDefault="00132E54" w:rsidP="007E60C5">
            <w:r w:rsidRPr="007E60C5">
              <w:t>243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CD4759E"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DB128C1" w14:textId="77777777" w:rsidR="00EC1151" w:rsidRPr="007E60C5" w:rsidRDefault="00132E54" w:rsidP="007E60C5">
            <w:r w:rsidRPr="007E60C5">
              <w:t>243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07565C8" w14:textId="77777777" w:rsidR="00EC1151" w:rsidRPr="007E60C5" w:rsidRDefault="00132E54" w:rsidP="007E60C5">
            <w:r w:rsidRPr="007E60C5">
              <w:t xml:space="preserve"> </w:t>
            </w:r>
          </w:p>
        </w:tc>
      </w:tr>
      <w:tr w:rsidR="00EC1151" w:rsidRPr="007E60C5" w14:paraId="783725CF"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45024E8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48C6BBE"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1A0E0D73"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2826BBD0" w14:textId="77777777" w:rsidR="00EC1151" w:rsidRPr="007E60C5" w:rsidRDefault="00132E54" w:rsidP="007E60C5">
            <w:r w:rsidRPr="007E60C5">
              <w:t>21</w:t>
            </w:r>
          </w:p>
        </w:tc>
        <w:tc>
          <w:tcPr>
            <w:tcW w:w="0" w:type="auto"/>
            <w:tcBorders>
              <w:top w:val="nil"/>
              <w:left w:val="nil"/>
              <w:bottom w:val="nil"/>
              <w:right w:val="nil"/>
            </w:tcBorders>
            <w:tcMar>
              <w:top w:w="120" w:type="dxa"/>
              <w:left w:w="43" w:type="dxa"/>
              <w:bottom w:w="43" w:type="dxa"/>
              <w:right w:w="43" w:type="dxa"/>
            </w:tcMar>
            <w:vAlign w:val="bottom"/>
          </w:tcPr>
          <w:p w14:paraId="70FFD58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1AF9A60" w14:textId="77777777" w:rsidR="00EC1151" w:rsidRPr="007E60C5" w:rsidRDefault="00132E54" w:rsidP="007E60C5">
            <w:r w:rsidRPr="007E60C5">
              <w:t>21</w:t>
            </w:r>
          </w:p>
        </w:tc>
        <w:tc>
          <w:tcPr>
            <w:tcW w:w="0" w:type="auto"/>
            <w:tcBorders>
              <w:top w:val="nil"/>
              <w:left w:val="nil"/>
              <w:bottom w:val="nil"/>
              <w:right w:val="nil"/>
            </w:tcBorders>
            <w:tcMar>
              <w:top w:w="120" w:type="dxa"/>
              <w:left w:w="43" w:type="dxa"/>
              <w:bottom w:w="43" w:type="dxa"/>
              <w:right w:w="43" w:type="dxa"/>
            </w:tcMar>
            <w:vAlign w:val="bottom"/>
          </w:tcPr>
          <w:p w14:paraId="68C211F0" w14:textId="77777777" w:rsidR="00EC1151" w:rsidRPr="007E60C5" w:rsidRDefault="00132E54" w:rsidP="007E60C5">
            <w:r w:rsidRPr="007E60C5">
              <w:t xml:space="preserve"> </w:t>
            </w:r>
          </w:p>
        </w:tc>
      </w:tr>
      <w:tr w:rsidR="00EC1151" w:rsidRPr="007E60C5" w14:paraId="52D78293"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6B27F8A"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8D3CF63"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30C7E55A"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7FB6861B" w14:textId="77777777" w:rsidR="00EC1151" w:rsidRPr="007E60C5" w:rsidRDefault="00132E54" w:rsidP="007E60C5">
            <w:r w:rsidRPr="007E60C5">
              <w:t>3 599</w:t>
            </w:r>
          </w:p>
        </w:tc>
        <w:tc>
          <w:tcPr>
            <w:tcW w:w="0" w:type="auto"/>
            <w:tcBorders>
              <w:top w:val="nil"/>
              <w:left w:val="nil"/>
              <w:bottom w:val="nil"/>
              <w:right w:val="nil"/>
            </w:tcBorders>
            <w:tcMar>
              <w:top w:w="120" w:type="dxa"/>
              <w:left w:w="43" w:type="dxa"/>
              <w:bottom w:w="43" w:type="dxa"/>
              <w:right w:w="43" w:type="dxa"/>
            </w:tcMar>
            <w:vAlign w:val="bottom"/>
          </w:tcPr>
          <w:p w14:paraId="1843C6E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B324097" w14:textId="77777777" w:rsidR="00EC1151" w:rsidRPr="007E60C5" w:rsidRDefault="00132E54" w:rsidP="007E60C5">
            <w:r w:rsidRPr="007E60C5">
              <w:t>3 599</w:t>
            </w:r>
          </w:p>
        </w:tc>
        <w:tc>
          <w:tcPr>
            <w:tcW w:w="0" w:type="auto"/>
            <w:tcBorders>
              <w:top w:val="nil"/>
              <w:left w:val="nil"/>
              <w:bottom w:val="nil"/>
              <w:right w:val="nil"/>
            </w:tcBorders>
            <w:tcMar>
              <w:top w:w="120" w:type="dxa"/>
              <w:left w:w="43" w:type="dxa"/>
              <w:bottom w:w="43" w:type="dxa"/>
              <w:right w:w="43" w:type="dxa"/>
            </w:tcMar>
            <w:vAlign w:val="bottom"/>
          </w:tcPr>
          <w:p w14:paraId="51E4D54B" w14:textId="77777777" w:rsidR="00EC1151" w:rsidRPr="007E60C5" w:rsidRDefault="00132E54" w:rsidP="007E60C5">
            <w:r w:rsidRPr="007E60C5">
              <w:t xml:space="preserve"> </w:t>
            </w:r>
          </w:p>
        </w:tc>
      </w:tr>
      <w:tr w:rsidR="00EC1151" w:rsidRPr="007E60C5" w14:paraId="115385F6"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30B9238F"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995FCD7"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1A11A06B"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3143FA52" w14:textId="77777777" w:rsidR="00EC1151" w:rsidRPr="007E60C5" w:rsidRDefault="00132E54" w:rsidP="007E60C5">
            <w:r w:rsidRPr="007E60C5">
              <w:t>69</w:t>
            </w:r>
          </w:p>
        </w:tc>
        <w:tc>
          <w:tcPr>
            <w:tcW w:w="0" w:type="auto"/>
            <w:tcBorders>
              <w:top w:val="nil"/>
              <w:left w:val="nil"/>
              <w:bottom w:val="nil"/>
              <w:right w:val="nil"/>
            </w:tcBorders>
            <w:tcMar>
              <w:top w:w="120" w:type="dxa"/>
              <w:left w:w="43" w:type="dxa"/>
              <w:bottom w:w="43" w:type="dxa"/>
              <w:right w:w="43" w:type="dxa"/>
            </w:tcMar>
            <w:vAlign w:val="bottom"/>
          </w:tcPr>
          <w:p w14:paraId="17E6E04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F36B805" w14:textId="77777777" w:rsidR="00EC1151" w:rsidRPr="007E60C5" w:rsidRDefault="00132E54" w:rsidP="007E60C5">
            <w:r w:rsidRPr="007E60C5">
              <w:t>69</w:t>
            </w:r>
          </w:p>
        </w:tc>
        <w:tc>
          <w:tcPr>
            <w:tcW w:w="0" w:type="auto"/>
            <w:tcBorders>
              <w:top w:val="nil"/>
              <w:left w:val="nil"/>
              <w:bottom w:val="nil"/>
              <w:right w:val="nil"/>
            </w:tcBorders>
            <w:tcMar>
              <w:top w:w="120" w:type="dxa"/>
              <w:left w:w="43" w:type="dxa"/>
              <w:bottom w:w="43" w:type="dxa"/>
              <w:right w:w="43" w:type="dxa"/>
            </w:tcMar>
            <w:vAlign w:val="bottom"/>
          </w:tcPr>
          <w:p w14:paraId="413E6272" w14:textId="77777777" w:rsidR="00EC1151" w:rsidRPr="007E60C5" w:rsidRDefault="00132E54" w:rsidP="007E60C5">
            <w:r w:rsidRPr="007E60C5">
              <w:t xml:space="preserve"> </w:t>
            </w:r>
          </w:p>
        </w:tc>
      </w:tr>
      <w:tr w:rsidR="00EC1151" w:rsidRPr="007E60C5" w14:paraId="36046F33"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4C46D9F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55251AB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0B7EE8F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EBB7F8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A18424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FB438C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FF3C61F" w14:textId="77777777" w:rsidR="00EC1151" w:rsidRPr="007E60C5" w:rsidRDefault="00132E54" w:rsidP="007E60C5">
            <w:r w:rsidRPr="007E60C5">
              <w:t>3 932</w:t>
            </w:r>
          </w:p>
        </w:tc>
      </w:tr>
      <w:tr w:rsidR="00EC1151" w:rsidRPr="007E60C5" w14:paraId="6114741D"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632ACC7F" w14:textId="77777777" w:rsidR="00EC1151" w:rsidRPr="007E60C5" w:rsidRDefault="00132E54" w:rsidP="007E60C5">
            <w:r w:rsidRPr="007E60C5">
              <w:t>Ny-Caledonia</w:t>
            </w:r>
          </w:p>
        </w:tc>
        <w:tc>
          <w:tcPr>
            <w:tcW w:w="0" w:type="auto"/>
            <w:tcBorders>
              <w:top w:val="single" w:sz="4" w:space="0" w:color="000000"/>
              <w:left w:val="nil"/>
              <w:bottom w:val="nil"/>
              <w:right w:val="nil"/>
            </w:tcBorders>
            <w:tcMar>
              <w:top w:w="120" w:type="dxa"/>
              <w:left w:w="43" w:type="dxa"/>
              <w:bottom w:w="43" w:type="dxa"/>
              <w:right w:w="43" w:type="dxa"/>
            </w:tcMar>
          </w:tcPr>
          <w:p w14:paraId="7BF3FD39"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5A4672C9"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BAE6541" w14:textId="77777777" w:rsidR="00EC1151" w:rsidRPr="007E60C5" w:rsidRDefault="00132E54" w:rsidP="007E60C5">
            <w:r w:rsidRPr="007E60C5">
              <w:t>81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C6F5F74"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7ADD41B" w14:textId="77777777" w:rsidR="00EC1151" w:rsidRPr="007E60C5" w:rsidRDefault="00132E54" w:rsidP="007E60C5">
            <w:r w:rsidRPr="007E60C5">
              <w:t>81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2AF1063" w14:textId="77777777" w:rsidR="00EC1151" w:rsidRPr="007E60C5" w:rsidRDefault="00132E54" w:rsidP="007E60C5">
            <w:r w:rsidRPr="007E60C5">
              <w:t xml:space="preserve"> </w:t>
            </w:r>
          </w:p>
        </w:tc>
      </w:tr>
      <w:tr w:rsidR="00EC1151" w:rsidRPr="007E60C5" w14:paraId="4FC6EC84"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68B767A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5F1174A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BB5CAF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8394A5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8E4C94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C0BCB4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B81DB4D" w14:textId="77777777" w:rsidR="00EC1151" w:rsidRPr="007E60C5" w:rsidRDefault="00132E54" w:rsidP="007E60C5">
            <w:r w:rsidRPr="007E60C5">
              <w:t>81</w:t>
            </w:r>
          </w:p>
        </w:tc>
      </w:tr>
      <w:tr w:rsidR="00EC1151" w:rsidRPr="007E60C5" w14:paraId="12DD9239"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1D6C721A" w14:textId="77777777" w:rsidR="00EC1151" w:rsidRPr="007E60C5" w:rsidRDefault="00132E54" w:rsidP="007E60C5">
            <w:r w:rsidRPr="007E60C5">
              <w:t>Polen</w:t>
            </w:r>
          </w:p>
        </w:tc>
        <w:tc>
          <w:tcPr>
            <w:tcW w:w="0" w:type="auto"/>
            <w:tcBorders>
              <w:top w:val="single" w:sz="4" w:space="0" w:color="000000"/>
              <w:left w:val="nil"/>
              <w:bottom w:val="nil"/>
              <w:right w:val="nil"/>
            </w:tcBorders>
            <w:tcMar>
              <w:top w:w="120" w:type="dxa"/>
              <w:left w:w="43" w:type="dxa"/>
              <w:bottom w:w="43" w:type="dxa"/>
              <w:right w:w="43" w:type="dxa"/>
            </w:tcMar>
          </w:tcPr>
          <w:p w14:paraId="6462035E"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1F2828A2"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2AB8F83" w14:textId="77777777" w:rsidR="00EC1151" w:rsidRPr="007E60C5" w:rsidRDefault="00132E54" w:rsidP="007E60C5">
            <w:r w:rsidRPr="007E60C5">
              <w:t>6 240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AAD8B6D"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ECAB196" w14:textId="77777777" w:rsidR="00EC1151" w:rsidRPr="007E60C5" w:rsidRDefault="00132E54" w:rsidP="007E60C5">
            <w:r w:rsidRPr="007E60C5">
              <w:t>6 240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10B8AED" w14:textId="77777777" w:rsidR="00EC1151" w:rsidRPr="007E60C5" w:rsidRDefault="00132E54" w:rsidP="007E60C5">
            <w:r w:rsidRPr="007E60C5">
              <w:t xml:space="preserve"> </w:t>
            </w:r>
          </w:p>
        </w:tc>
      </w:tr>
      <w:tr w:rsidR="00EC1151" w:rsidRPr="007E60C5" w14:paraId="4ED294D1"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593F4C4D"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C5F1DA1"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1800ACC4"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6CF097AB" w14:textId="77777777" w:rsidR="00EC1151" w:rsidRPr="007E60C5" w:rsidRDefault="00132E54" w:rsidP="007E60C5">
            <w:r w:rsidRPr="007E60C5">
              <w:t>956</w:t>
            </w:r>
          </w:p>
        </w:tc>
        <w:tc>
          <w:tcPr>
            <w:tcW w:w="0" w:type="auto"/>
            <w:tcBorders>
              <w:top w:val="nil"/>
              <w:left w:val="nil"/>
              <w:bottom w:val="nil"/>
              <w:right w:val="nil"/>
            </w:tcBorders>
            <w:tcMar>
              <w:top w:w="120" w:type="dxa"/>
              <w:left w:w="43" w:type="dxa"/>
              <w:bottom w:w="43" w:type="dxa"/>
              <w:right w:w="43" w:type="dxa"/>
            </w:tcMar>
            <w:vAlign w:val="bottom"/>
          </w:tcPr>
          <w:p w14:paraId="64F76B5D"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2DEAC86" w14:textId="77777777" w:rsidR="00EC1151" w:rsidRPr="007E60C5" w:rsidRDefault="00132E54" w:rsidP="007E60C5">
            <w:r w:rsidRPr="007E60C5">
              <w:t>956</w:t>
            </w:r>
          </w:p>
        </w:tc>
        <w:tc>
          <w:tcPr>
            <w:tcW w:w="0" w:type="auto"/>
            <w:tcBorders>
              <w:top w:val="nil"/>
              <w:left w:val="nil"/>
              <w:bottom w:val="nil"/>
              <w:right w:val="nil"/>
            </w:tcBorders>
            <w:tcMar>
              <w:top w:w="120" w:type="dxa"/>
              <w:left w:w="43" w:type="dxa"/>
              <w:bottom w:w="43" w:type="dxa"/>
              <w:right w:w="43" w:type="dxa"/>
            </w:tcMar>
            <w:vAlign w:val="bottom"/>
          </w:tcPr>
          <w:p w14:paraId="338D4D13" w14:textId="77777777" w:rsidR="00EC1151" w:rsidRPr="007E60C5" w:rsidRDefault="00132E54" w:rsidP="007E60C5">
            <w:r w:rsidRPr="007E60C5">
              <w:t xml:space="preserve"> </w:t>
            </w:r>
          </w:p>
        </w:tc>
      </w:tr>
      <w:tr w:rsidR="00EC1151" w:rsidRPr="007E60C5" w14:paraId="5C53B7E0"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FA3E845"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E1290CF"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394A24D9"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6C7475E4" w14:textId="77777777" w:rsidR="00EC1151" w:rsidRPr="007E60C5" w:rsidRDefault="00132E54" w:rsidP="007E60C5">
            <w:r w:rsidRPr="007E60C5">
              <w:t>79 752</w:t>
            </w:r>
          </w:p>
        </w:tc>
        <w:tc>
          <w:tcPr>
            <w:tcW w:w="0" w:type="auto"/>
            <w:tcBorders>
              <w:top w:val="nil"/>
              <w:left w:val="nil"/>
              <w:bottom w:val="nil"/>
              <w:right w:val="nil"/>
            </w:tcBorders>
            <w:tcMar>
              <w:top w:w="120" w:type="dxa"/>
              <w:left w:w="43" w:type="dxa"/>
              <w:bottom w:w="43" w:type="dxa"/>
              <w:right w:w="43" w:type="dxa"/>
            </w:tcMar>
            <w:vAlign w:val="bottom"/>
          </w:tcPr>
          <w:p w14:paraId="4ADB9C98"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6135B4B" w14:textId="77777777" w:rsidR="00EC1151" w:rsidRPr="007E60C5" w:rsidRDefault="00132E54" w:rsidP="007E60C5">
            <w:r w:rsidRPr="007E60C5">
              <w:t>79 752</w:t>
            </w:r>
          </w:p>
        </w:tc>
        <w:tc>
          <w:tcPr>
            <w:tcW w:w="0" w:type="auto"/>
            <w:tcBorders>
              <w:top w:val="nil"/>
              <w:left w:val="nil"/>
              <w:bottom w:val="nil"/>
              <w:right w:val="nil"/>
            </w:tcBorders>
            <w:tcMar>
              <w:top w:w="120" w:type="dxa"/>
              <w:left w:w="43" w:type="dxa"/>
              <w:bottom w:w="43" w:type="dxa"/>
              <w:right w:w="43" w:type="dxa"/>
            </w:tcMar>
            <w:vAlign w:val="bottom"/>
          </w:tcPr>
          <w:p w14:paraId="0FA2318D" w14:textId="77777777" w:rsidR="00EC1151" w:rsidRPr="007E60C5" w:rsidRDefault="00132E54" w:rsidP="007E60C5">
            <w:r w:rsidRPr="007E60C5">
              <w:t xml:space="preserve"> </w:t>
            </w:r>
          </w:p>
        </w:tc>
      </w:tr>
      <w:tr w:rsidR="00EC1151" w:rsidRPr="007E60C5" w14:paraId="2203825C"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12C1FB6C"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6D7190E"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74E8F81D"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28835C0F" w14:textId="77777777" w:rsidR="00EC1151" w:rsidRPr="007E60C5" w:rsidRDefault="00132E54" w:rsidP="007E60C5">
            <w:r w:rsidRPr="007E60C5">
              <w:t>4 330</w:t>
            </w:r>
          </w:p>
        </w:tc>
        <w:tc>
          <w:tcPr>
            <w:tcW w:w="0" w:type="auto"/>
            <w:tcBorders>
              <w:top w:val="nil"/>
              <w:left w:val="nil"/>
              <w:bottom w:val="nil"/>
              <w:right w:val="nil"/>
            </w:tcBorders>
            <w:tcMar>
              <w:top w:w="120" w:type="dxa"/>
              <w:left w:w="43" w:type="dxa"/>
              <w:bottom w:w="43" w:type="dxa"/>
              <w:right w:w="43" w:type="dxa"/>
            </w:tcMar>
            <w:vAlign w:val="bottom"/>
          </w:tcPr>
          <w:p w14:paraId="526F781A"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95F5052" w14:textId="77777777" w:rsidR="00EC1151" w:rsidRPr="007E60C5" w:rsidRDefault="00132E54" w:rsidP="007E60C5">
            <w:r w:rsidRPr="007E60C5">
              <w:t>4 330</w:t>
            </w:r>
          </w:p>
        </w:tc>
        <w:tc>
          <w:tcPr>
            <w:tcW w:w="0" w:type="auto"/>
            <w:tcBorders>
              <w:top w:val="nil"/>
              <w:left w:val="nil"/>
              <w:bottom w:val="nil"/>
              <w:right w:val="nil"/>
            </w:tcBorders>
            <w:tcMar>
              <w:top w:w="120" w:type="dxa"/>
              <w:left w:w="43" w:type="dxa"/>
              <w:bottom w:w="43" w:type="dxa"/>
              <w:right w:w="43" w:type="dxa"/>
            </w:tcMar>
            <w:vAlign w:val="bottom"/>
          </w:tcPr>
          <w:p w14:paraId="78990937" w14:textId="77777777" w:rsidR="00EC1151" w:rsidRPr="007E60C5" w:rsidRDefault="00132E54" w:rsidP="007E60C5">
            <w:r w:rsidRPr="007E60C5">
              <w:t xml:space="preserve"> </w:t>
            </w:r>
          </w:p>
        </w:tc>
      </w:tr>
      <w:tr w:rsidR="00EC1151" w:rsidRPr="007E60C5" w14:paraId="0EF49D5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BACD52A"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07AB2FB"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6E31116F"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6B76CFC0" w14:textId="77777777" w:rsidR="00EC1151" w:rsidRPr="007E60C5" w:rsidRDefault="00132E54" w:rsidP="007E60C5">
            <w:r w:rsidRPr="007E60C5">
              <w:t>100</w:t>
            </w:r>
          </w:p>
        </w:tc>
        <w:tc>
          <w:tcPr>
            <w:tcW w:w="0" w:type="auto"/>
            <w:tcBorders>
              <w:top w:val="nil"/>
              <w:left w:val="nil"/>
              <w:bottom w:val="nil"/>
              <w:right w:val="nil"/>
            </w:tcBorders>
            <w:tcMar>
              <w:top w:w="120" w:type="dxa"/>
              <w:left w:w="43" w:type="dxa"/>
              <w:bottom w:w="43" w:type="dxa"/>
              <w:right w:w="43" w:type="dxa"/>
            </w:tcMar>
            <w:vAlign w:val="bottom"/>
          </w:tcPr>
          <w:p w14:paraId="480CDF7A"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0E6265C" w14:textId="77777777" w:rsidR="00EC1151" w:rsidRPr="007E60C5" w:rsidRDefault="00132E54" w:rsidP="007E60C5">
            <w:r w:rsidRPr="007E60C5">
              <w:t>100</w:t>
            </w:r>
          </w:p>
        </w:tc>
        <w:tc>
          <w:tcPr>
            <w:tcW w:w="0" w:type="auto"/>
            <w:tcBorders>
              <w:top w:val="nil"/>
              <w:left w:val="nil"/>
              <w:bottom w:val="nil"/>
              <w:right w:val="nil"/>
            </w:tcBorders>
            <w:tcMar>
              <w:top w:w="120" w:type="dxa"/>
              <w:left w:w="43" w:type="dxa"/>
              <w:bottom w:w="43" w:type="dxa"/>
              <w:right w:w="43" w:type="dxa"/>
            </w:tcMar>
            <w:vAlign w:val="bottom"/>
          </w:tcPr>
          <w:p w14:paraId="085A6580" w14:textId="77777777" w:rsidR="00EC1151" w:rsidRPr="007E60C5" w:rsidRDefault="00132E54" w:rsidP="007E60C5">
            <w:r w:rsidRPr="007E60C5">
              <w:t xml:space="preserve"> </w:t>
            </w:r>
          </w:p>
        </w:tc>
      </w:tr>
      <w:tr w:rsidR="00EC1151" w:rsidRPr="007E60C5" w14:paraId="32DC03C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94400A5"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20D99A14"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56F8A677"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1C16FBB9" w14:textId="77777777" w:rsidR="00EC1151" w:rsidRPr="007E60C5" w:rsidRDefault="00132E54" w:rsidP="007E60C5">
            <w:r w:rsidRPr="007E60C5">
              <w:t>4 710</w:t>
            </w:r>
          </w:p>
        </w:tc>
        <w:tc>
          <w:tcPr>
            <w:tcW w:w="0" w:type="auto"/>
            <w:tcBorders>
              <w:top w:val="nil"/>
              <w:left w:val="nil"/>
              <w:bottom w:val="nil"/>
              <w:right w:val="nil"/>
            </w:tcBorders>
            <w:tcMar>
              <w:top w:w="120" w:type="dxa"/>
              <w:left w:w="43" w:type="dxa"/>
              <w:bottom w:w="43" w:type="dxa"/>
              <w:right w:w="43" w:type="dxa"/>
            </w:tcMar>
            <w:vAlign w:val="bottom"/>
          </w:tcPr>
          <w:p w14:paraId="38C3AF8A"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63217FA" w14:textId="77777777" w:rsidR="00EC1151" w:rsidRPr="007E60C5" w:rsidRDefault="00132E54" w:rsidP="007E60C5">
            <w:r w:rsidRPr="007E60C5">
              <w:t>4 710</w:t>
            </w:r>
          </w:p>
        </w:tc>
        <w:tc>
          <w:tcPr>
            <w:tcW w:w="0" w:type="auto"/>
            <w:tcBorders>
              <w:top w:val="nil"/>
              <w:left w:val="nil"/>
              <w:bottom w:val="nil"/>
              <w:right w:val="nil"/>
            </w:tcBorders>
            <w:tcMar>
              <w:top w:w="120" w:type="dxa"/>
              <w:left w:w="43" w:type="dxa"/>
              <w:bottom w:w="43" w:type="dxa"/>
              <w:right w:w="43" w:type="dxa"/>
            </w:tcMar>
            <w:vAlign w:val="bottom"/>
          </w:tcPr>
          <w:p w14:paraId="0ACE994E" w14:textId="77777777" w:rsidR="00EC1151" w:rsidRPr="007E60C5" w:rsidRDefault="00132E54" w:rsidP="007E60C5">
            <w:r w:rsidRPr="007E60C5">
              <w:t xml:space="preserve"> </w:t>
            </w:r>
          </w:p>
        </w:tc>
      </w:tr>
      <w:tr w:rsidR="00EC1151" w:rsidRPr="007E60C5" w14:paraId="199CCDB9"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D88C25A"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294DC39"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63D15544"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70C0F46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56C35E9" w14:textId="77777777" w:rsidR="00EC1151" w:rsidRPr="007E60C5" w:rsidRDefault="00132E54" w:rsidP="007E60C5">
            <w:r w:rsidRPr="007E60C5">
              <w:t>13 677</w:t>
            </w:r>
          </w:p>
        </w:tc>
        <w:tc>
          <w:tcPr>
            <w:tcW w:w="0" w:type="auto"/>
            <w:tcBorders>
              <w:top w:val="nil"/>
              <w:left w:val="nil"/>
              <w:bottom w:val="nil"/>
              <w:right w:val="nil"/>
            </w:tcBorders>
            <w:tcMar>
              <w:top w:w="120" w:type="dxa"/>
              <w:left w:w="43" w:type="dxa"/>
              <w:bottom w:w="43" w:type="dxa"/>
              <w:right w:w="43" w:type="dxa"/>
            </w:tcMar>
            <w:vAlign w:val="bottom"/>
          </w:tcPr>
          <w:p w14:paraId="135CEB1D" w14:textId="77777777" w:rsidR="00EC1151" w:rsidRPr="007E60C5" w:rsidRDefault="00132E54" w:rsidP="007E60C5">
            <w:r w:rsidRPr="007E60C5">
              <w:t>13 677</w:t>
            </w:r>
          </w:p>
        </w:tc>
        <w:tc>
          <w:tcPr>
            <w:tcW w:w="0" w:type="auto"/>
            <w:tcBorders>
              <w:top w:val="nil"/>
              <w:left w:val="nil"/>
              <w:bottom w:val="nil"/>
              <w:right w:val="nil"/>
            </w:tcBorders>
            <w:tcMar>
              <w:top w:w="120" w:type="dxa"/>
              <w:left w:w="43" w:type="dxa"/>
              <w:bottom w:w="43" w:type="dxa"/>
              <w:right w:w="43" w:type="dxa"/>
            </w:tcMar>
            <w:vAlign w:val="bottom"/>
          </w:tcPr>
          <w:p w14:paraId="6EB4653D" w14:textId="77777777" w:rsidR="00EC1151" w:rsidRPr="007E60C5" w:rsidRDefault="00132E54" w:rsidP="007E60C5">
            <w:r w:rsidRPr="007E60C5">
              <w:t xml:space="preserve"> </w:t>
            </w:r>
          </w:p>
        </w:tc>
      </w:tr>
      <w:tr w:rsidR="00EC1151" w:rsidRPr="007E60C5" w14:paraId="64148975"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F8CEFB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CD56AEA"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327383A0"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148D6B31"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055F704" w14:textId="77777777" w:rsidR="00EC1151" w:rsidRPr="007E60C5" w:rsidRDefault="00132E54" w:rsidP="007E60C5">
            <w:r w:rsidRPr="007E60C5">
              <w:t>167</w:t>
            </w:r>
          </w:p>
        </w:tc>
        <w:tc>
          <w:tcPr>
            <w:tcW w:w="0" w:type="auto"/>
            <w:tcBorders>
              <w:top w:val="nil"/>
              <w:left w:val="nil"/>
              <w:bottom w:val="nil"/>
              <w:right w:val="nil"/>
            </w:tcBorders>
            <w:tcMar>
              <w:top w:w="120" w:type="dxa"/>
              <w:left w:w="43" w:type="dxa"/>
              <w:bottom w:w="43" w:type="dxa"/>
              <w:right w:w="43" w:type="dxa"/>
            </w:tcMar>
            <w:vAlign w:val="bottom"/>
          </w:tcPr>
          <w:p w14:paraId="4CF2217B" w14:textId="77777777" w:rsidR="00EC1151" w:rsidRPr="007E60C5" w:rsidRDefault="00132E54" w:rsidP="007E60C5">
            <w:r w:rsidRPr="007E60C5">
              <w:t>167</w:t>
            </w:r>
          </w:p>
        </w:tc>
        <w:tc>
          <w:tcPr>
            <w:tcW w:w="0" w:type="auto"/>
            <w:tcBorders>
              <w:top w:val="nil"/>
              <w:left w:val="nil"/>
              <w:bottom w:val="nil"/>
              <w:right w:val="nil"/>
            </w:tcBorders>
            <w:tcMar>
              <w:top w:w="120" w:type="dxa"/>
              <w:left w:w="43" w:type="dxa"/>
              <w:bottom w:w="43" w:type="dxa"/>
              <w:right w:w="43" w:type="dxa"/>
            </w:tcMar>
            <w:vAlign w:val="bottom"/>
          </w:tcPr>
          <w:p w14:paraId="7FFB3B07" w14:textId="77777777" w:rsidR="00EC1151" w:rsidRPr="007E60C5" w:rsidRDefault="00132E54" w:rsidP="007E60C5">
            <w:r w:rsidRPr="007E60C5">
              <w:t xml:space="preserve"> </w:t>
            </w:r>
          </w:p>
        </w:tc>
      </w:tr>
      <w:tr w:rsidR="00EC1151" w:rsidRPr="007E60C5" w14:paraId="4478B49F"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2EA288C"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C222A92"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75C80738"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15C9DA9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BD2C3D0" w14:textId="77777777" w:rsidR="00EC1151" w:rsidRPr="007E60C5" w:rsidRDefault="00132E54" w:rsidP="007E60C5">
            <w:r w:rsidRPr="007E60C5">
              <w:t>12</w:t>
            </w:r>
          </w:p>
        </w:tc>
        <w:tc>
          <w:tcPr>
            <w:tcW w:w="0" w:type="auto"/>
            <w:tcBorders>
              <w:top w:val="nil"/>
              <w:left w:val="nil"/>
              <w:bottom w:val="nil"/>
              <w:right w:val="nil"/>
            </w:tcBorders>
            <w:tcMar>
              <w:top w:w="120" w:type="dxa"/>
              <w:left w:w="43" w:type="dxa"/>
              <w:bottom w:w="43" w:type="dxa"/>
              <w:right w:w="43" w:type="dxa"/>
            </w:tcMar>
            <w:vAlign w:val="bottom"/>
          </w:tcPr>
          <w:p w14:paraId="5FAF0C47" w14:textId="77777777" w:rsidR="00EC1151" w:rsidRPr="007E60C5" w:rsidRDefault="00132E54" w:rsidP="007E60C5">
            <w:r w:rsidRPr="007E60C5">
              <w:t>12</w:t>
            </w:r>
          </w:p>
        </w:tc>
        <w:tc>
          <w:tcPr>
            <w:tcW w:w="0" w:type="auto"/>
            <w:tcBorders>
              <w:top w:val="nil"/>
              <w:left w:val="nil"/>
              <w:bottom w:val="nil"/>
              <w:right w:val="nil"/>
            </w:tcBorders>
            <w:tcMar>
              <w:top w:w="120" w:type="dxa"/>
              <w:left w:w="43" w:type="dxa"/>
              <w:bottom w:w="43" w:type="dxa"/>
              <w:right w:w="43" w:type="dxa"/>
            </w:tcMar>
            <w:vAlign w:val="bottom"/>
          </w:tcPr>
          <w:p w14:paraId="5976FA99" w14:textId="77777777" w:rsidR="00EC1151" w:rsidRPr="007E60C5" w:rsidRDefault="00132E54" w:rsidP="007E60C5">
            <w:r w:rsidRPr="007E60C5">
              <w:t xml:space="preserve"> </w:t>
            </w:r>
          </w:p>
        </w:tc>
      </w:tr>
      <w:tr w:rsidR="00EC1151" w:rsidRPr="007E60C5" w14:paraId="23E2A3DA"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65B606F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335E4F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59E545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61566D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E162D0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3CA3BF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06A2A3A" w14:textId="77777777" w:rsidR="00EC1151" w:rsidRPr="007E60C5" w:rsidRDefault="00132E54" w:rsidP="007E60C5">
            <w:r w:rsidRPr="007E60C5">
              <w:t>109 944</w:t>
            </w:r>
          </w:p>
        </w:tc>
      </w:tr>
      <w:tr w:rsidR="00EC1151" w:rsidRPr="007E60C5" w14:paraId="2D03A1F4"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48B49F30" w14:textId="77777777" w:rsidR="00EC1151" w:rsidRPr="007E60C5" w:rsidRDefault="00132E54" w:rsidP="007E60C5">
            <w:r w:rsidRPr="007E60C5">
              <w:t>Portugal</w:t>
            </w:r>
          </w:p>
        </w:tc>
        <w:tc>
          <w:tcPr>
            <w:tcW w:w="0" w:type="auto"/>
            <w:tcBorders>
              <w:top w:val="single" w:sz="4" w:space="0" w:color="000000"/>
              <w:left w:val="nil"/>
              <w:bottom w:val="nil"/>
              <w:right w:val="nil"/>
            </w:tcBorders>
            <w:tcMar>
              <w:top w:w="120" w:type="dxa"/>
              <w:left w:w="43" w:type="dxa"/>
              <w:bottom w:w="43" w:type="dxa"/>
              <w:right w:w="43" w:type="dxa"/>
            </w:tcMar>
          </w:tcPr>
          <w:p w14:paraId="544BC8BB"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7A609508"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64251B5" w14:textId="77777777" w:rsidR="00EC1151" w:rsidRPr="007E60C5" w:rsidRDefault="00132E54" w:rsidP="007E60C5">
            <w:r w:rsidRPr="007E60C5">
              <w:t>1 118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9458C0F"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C1AE63B" w14:textId="77777777" w:rsidR="00EC1151" w:rsidRPr="007E60C5" w:rsidRDefault="00132E54" w:rsidP="007E60C5">
            <w:r w:rsidRPr="007E60C5">
              <w:t>1 118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EFF238C" w14:textId="77777777" w:rsidR="00EC1151" w:rsidRPr="007E60C5" w:rsidRDefault="00132E54" w:rsidP="007E60C5">
            <w:r w:rsidRPr="007E60C5">
              <w:t xml:space="preserve"> </w:t>
            </w:r>
          </w:p>
        </w:tc>
      </w:tr>
      <w:tr w:rsidR="00EC1151" w:rsidRPr="007E60C5" w14:paraId="54939F2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F68DD4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4FE3CF1"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5874DA77"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15EDFD3F" w14:textId="77777777" w:rsidR="00EC1151" w:rsidRPr="007E60C5" w:rsidRDefault="00132E54" w:rsidP="007E60C5">
            <w:r w:rsidRPr="007E60C5">
              <w:t>1 274</w:t>
            </w:r>
          </w:p>
        </w:tc>
        <w:tc>
          <w:tcPr>
            <w:tcW w:w="0" w:type="auto"/>
            <w:tcBorders>
              <w:top w:val="nil"/>
              <w:left w:val="nil"/>
              <w:bottom w:val="nil"/>
              <w:right w:val="nil"/>
            </w:tcBorders>
            <w:tcMar>
              <w:top w:w="120" w:type="dxa"/>
              <w:left w:w="43" w:type="dxa"/>
              <w:bottom w:w="43" w:type="dxa"/>
              <w:right w:w="43" w:type="dxa"/>
            </w:tcMar>
            <w:vAlign w:val="bottom"/>
          </w:tcPr>
          <w:p w14:paraId="66191095"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A9E14E5" w14:textId="77777777" w:rsidR="00EC1151" w:rsidRPr="007E60C5" w:rsidRDefault="00132E54" w:rsidP="007E60C5">
            <w:r w:rsidRPr="007E60C5">
              <w:t>1 274</w:t>
            </w:r>
          </w:p>
        </w:tc>
        <w:tc>
          <w:tcPr>
            <w:tcW w:w="0" w:type="auto"/>
            <w:tcBorders>
              <w:top w:val="nil"/>
              <w:left w:val="nil"/>
              <w:bottom w:val="nil"/>
              <w:right w:val="nil"/>
            </w:tcBorders>
            <w:tcMar>
              <w:top w:w="120" w:type="dxa"/>
              <w:left w:w="43" w:type="dxa"/>
              <w:bottom w:w="43" w:type="dxa"/>
              <w:right w:w="43" w:type="dxa"/>
            </w:tcMar>
            <w:vAlign w:val="bottom"/>
          </w:tcPr>
          <w:p w14:paraId="4D947D31" w14:textId="77777777" w:rsidR="00EC1151" w:rsidRPr="007E60C5" w:rsidRDefault="00132E54" w:rsidP="007E60C5">
            <w:r w:rsidRPr="007E60C5">
              <w:t xml:space="preserve"> </w:t>
            </w:r>
          </w:p>
        </w:tc>
      </w:tr>
      <w:tr w:rsidR="00EC1151" w:rsidRPr="007E60C5" w14:paraId="7E23416E"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3E4CCF7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3C0DD1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8EE2CF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44004BB"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vAlign w:val="bottom"/>
          </w:tcPr>
          <w:p w14:paraId="47023D38"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vAlign w:val="bottom"/>
          </w:tcPr>
          <w:p w14:paraId="3BF36B8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4710040" w14:textId="77777777" w:rsidR="00EC1151" w:rsidRPr="007E60C5" w:rsidRDefault="00132E54" w:rsidP="007E60C5">
            <w:r w:rsidRPr="007E60C5">
              <w:t>2 392</w:t>
            </w:r>
          </w:p>
        </w:tc>
      </w:tr>
      <w:tr w:rsidR="00EC1151" w:rsidRPr="007E60C5" w14:paraId="331DE4C8"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29922348" w14:textId="77777777" w:rsidR="00EC1151" w:rsidRPr="007E60C5" w:rsidRDefault="00132E54" w:rsidP="007E60C5">
            <w:r w:rsidRPr="007E60C5">
              <w:t>Qatar</w:t>
            </w:r>
          </w:p>
        </w:tc>
        <w:tc>
          <w:tcPr>
            <w:tcW w:w="0" w:type="auto"/>
            <w:tcBorders>
              <w:top w:val="single" w:sz="4" w:space="0" w:color="000000"/>
              <w:left w:val="nil"/>
              <w:bottom w:val="nil"/>
              <w:right w:val="nil"/>
            </w:tcBorders>
            <w:tcMar>
              <w:top w:w="120" w:type="dxa"/>
              <w:left w:w="43" w:type="dxa"/>
              <w:bottom w:w="43" w:type="dxa"/>
              <w:right w:w="43" w:type="dxa"/>
            </w:tcMar>
          </w:tcPr>
          <w:p w14:paraId="6660409E" w14:textId="77777777" w:rsidR="00EC1151" w:rsidRPr="007E60C5" w:rsidRDefault="00132E54" w:rsidP="007E60C5">
            <w:r w:rsidRPr="007E60C5">
              <w:t>ML4</w:t>
            </w:r>
          </w:p>
        </w:tc>
        <w:tc>
          <w:tcPr>
            <w:tcW w:w="0" w:type="auto"/>
            <w:tcBorders>
              <w:top w:val="single" w:sz="4" w:space="0" w:color="000000"/>
              <w:left w:val="nil"/>
              <w:bottom w:val="nil"/>
              <w:right w:val="nil"/>
            </w:tcBorders>
            <w:tcMar>
              <w:top w:w="120" w:type="dxa"/>
              <w:left w:w="43" w:type="dxa"/>
              <w:bottom w:w="43" w:type="dxa"/>
              <w:right w:w="43" w:type="dxa"/>
            </w:tcMar>
          </w:tcPr>
          <w:p w14:paraId="159BE7D6"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919A894" w14:textId="77777777" w:rsidR="00EC1151" w:rsidRPr="007E60C5" w:rsidRDefault="00132E54" w:rsidP="007E60C5">
            <w:r w:rsidRPr="007E60C5">
              <w:t>1 352 643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864F336"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3D30FFF" w14:textId="77777777" w:rsidR="00EC1151" w:rsidRPr="007E60C5" w:rsidRDefault="00132E54" w:rsidP="007E60C5">
            <w:r w:rsidRPr="007E60C5">
              <w:t>1 352 643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3197802" w14:textId="77777777" w:rsidR="00EC1151" w:rsidRPr="007E60C5" w:rsidRDefault="00132E54" w:rsidP="007E60C5">
            <w:r w:rsidRPr="007E60C5">
              <w:t xml:space="preserve"> </w:t>
            </w:r>
          </w:p>
        </w:tc>
      </w:tr>
      <w:tr w:rsidR="00EC1151" w:rsidRPr="007E60C5" w14:paraId="56AD0FD6"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1CDE9078"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1590DD5"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70746DBB"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3DA29878" w14:textId="77777777" w:rsidR="00EC1151" w:rsidRPr="007E60C5" w:rsidRDefault="00132E54" w:rsidP="007E60C5">
            <w:r w:rsidRPr="007E60C5">
              <w:t>635 677</w:t>
            </w:r>
          </w:p>
        </w:tc>
        <w:tc>
          <w:tcPr>
            <w:tcW w:w="0" w:type="auto"/>
            <w:tcBorders>
              <w:top w:val="nil"/>
              <w:left w:val="nil"/>
              <w:bottom w:val="nil"/>
              <w:right w:val="nil"/>
            </w:tcBorders>
            <w:tcMar>
              <w:top w:w="120" w:type="dxa"/>
              <w:left w:w="43" w:type="dxa"/>
              <w:bottom w:w="43" w:type="dxa"/>
              <w:right w:w="43" w:type="dxa"/>
            </w:tcMar>
            <w:vAlign w:val="bottom"/>
          </w:tcPr>
          <w:p w14:paraId="21BFFF0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5DA845D3" w14:textId="77777777" w:rsidR="00EC1151" w:rsidRPr="007E60C5" w:rsidRDefault="00132E54" w:rsidP="007E60C5">
            <w:r w:rsidRPr="007E60C5">
              <w:t>635 677</w:t>
            </w:r>
          </w:p>
        </w:tc>
        <w:tc>
          <w:tcPr>
            <w:tcW w:w="0" w:type="auto"/>
            <w:tcBorders>
              <w:top w:val="nil"/>
              <w:left w:val="nil"/>
              <w:bottom w:val="nil"/>
              <w:right w:val="nil"/>
            </w:tcBorders>
            <w:tcMar>
              <w:top w:w="120" w:type="dxa"/>
              <w:left w:w="43" w:type="dxa"/>
              <w:bottom w:w="43" w:type="dxa"/>
              <w:right w:w="43" w:type="dxa"/>
            </w:tcMar>
            <w:vAlign w:val="bottom"/>
          </w:tcPr>
          <w:p w14:paraId="1B8BA105" w14:textId="77777777" w:rsidR="00EC1151" w:rsidRPr="007E60C5" w:rsidRDefault="00132E54" w:rsidP="007E60C5">
            <w:r w:rsidRPr="007E60C5">
              <w:t xml:space="preserve"> </w:t>
            </w:r>
          </w:p>
        </w:tc>
      </w:tr>
      <w:tr w:rsidR="00EC1151" w:rsidRPr="007E60C5" w14:paraId="0B66147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845687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9C5BABB" w14:textId="77777777" w:rsidR="00EC1151" w:rsidRPr="007E60C5" w:rsidRDefault="00132E54" w:rsidP="007E60C5">
            <w:r w:rsidRPr="007E60C5">
              <w:t>ML6</w:t>
            </w:r>
          </w:p>
        </w:tc>
        <w:tc>
          <w:tcPr>
            <w:tcW w:w="0" w:type="auto"/>
            <w:tcBorders>
              <w:top w:val="nil"/>
              <w:left w:val="nil"/>
              <w:bottom w:val="nil"/>
              <w:right w:val="nil"/>
            </w:tcBorders>
            <w:tcMar>
              <w:top w:w="120" w:type="dxa"/>
              <w:left w:w="43" w:type="dxa"/>
              <w:bottom w:w="43" w:type="dxa"/>
              <w:right w:w="43" w:type="dxa"/>
            </w:tcMar>
          </w:tcPr>
          <w:p w14:paraId="21996A6F" w14:textId="77777777" w:rsidR="00EC1151" w:rsidRPr="007E60C5" w:rsidRDefault="00132E54" w:rsidP="007E60C5">
            <w:r w:rsidRPr="007E60C5">
              <w:t>Kjøretøy og komponenter</w:t>
            </w:r>
          </w:p>
        </w:tc>
        <w:tc>
          <w:tcPr>
            <w:tcW w:w="0" w:type="auto"/>
            <w:tcBorders>
              <w:top w:val="nil"/>
              <w:left w:val="nil"/>
              <w:bottom w:val="nil"/>
              <w:right w:val="nil"/>
            </w:tcBorders>
            <w:tcMar>
              <w:top w:w="120" w:type="dxa"/>
              <w:left w:w="43" w:type="dxa"/>
              <w:bottom w:w="43" w:type="dxa"/>
              <w:right w:w="43" w:type="dxa"/>
            </w:tcMar>
            <w:vAlign w:val="bottom"/>
          </w:tcPr>
          <w:p w14:paraId="1594D747" w14:textId="77777777" w:rsidR="00EC1151" w:rsidRPr="007E60C5" w:rsidRDefault="00132E54" w:rsidP="007E60C5">
            <w:r w:rsidRPr="007E60C5">
              <w:t>254 318</w:t>
            </w:r>
          </w:p>
        </w:tc>
        <w:tc>
          <w:tcPr>
            <w:tcW w:w="0" w:type="auto"/>
            <w:tcBorders>
              <w:top w:val="nil"/>
              <w:left w:val="nil"/>
              <w:bottom w:val="nil"/>
              <w:right w:val="nil"/>
            </w:tcBorders>
            <w:tcMar>
              <w:top w:w="120" w:type="dxa"/>
              <w:left w:w="43" w:type="dxa"/>
              <w:bottom w:w="43" w:type="dxa"/>
              <w:right w:w="43" w:type="dxa"/>
            </w:tcMar>
            <w:vAlign w:val="bottom"/>
          </w:tcPr>
          <w:p w14:paraId="0A13860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A0A7099" w14:textId="77777777" w:rsidR="00EC1151" w:rsidRPr="007E60C5" w:rsidRDefault="00132E54" w:rsidP="007E60C5">
            <w:r w:rsidRPr="007E60C5">
              <w:t>254 318</w:t>
            </w:r>
          </w:p>
        </w:tc>
        <w:tc>
          <w:tcPr>
            <w:tcW w:w="0" w:type="auto"/>
            <w:tcBorders>
              <w:top w:val="nil"/>
              <w:left w:val="nil"/>
              <w:bottom w:val="nil"/>
              <w:right w:val="nil"/>
            </w:tcBorders>
            <w:tcMar>
              <w:top w:w="120" w:type="dxa"/>
              <w:left w:w="43" w:type="dxa"/>
              <w:bottom w:w="43" w:type="dxa"/>
              <w:right w:w="43" w:type="dxa"/>
            </w:tcMar>
            <w:vAlign w:val="bottom"/>
          </w:tcPr>
          <w:p w14:paraId="6D8E692F" w14:textId="77777777" w:rsidR="00EC1151" w:rsidRPr="007E60C5" w:rsidRDefault="00132E54" w:rsidP="007E60C5">
            <w:r w:rsidRPr="007E60C5">
              <w:t xml:space="preserve"> </w:t>
            </w:r>
          </w:p>
        </w:tc>
      </w:tr>
      <w:tr w:rsidR="00EC1151" w:rsidRPr="007E60C5" w14:paraId="65190215"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62C7571"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2A26A2F"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3BD069C3"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45762BC4" w14:textId="77777777" w:rsidR="00EC1151" w:rsidRPr="007E60C5" w:rsidRDefault="00132E54" w:rsidP="007E60C5">
            <w:r w:rsidRPr="007E60C5">
              <w:t>13 429</w:t>
            </w:r>
          </w:p>
        </w:tc>
        <w:tc>
          <w:tcPr>
            <w:tcW w:w="0" w:type="auto"/>
            <w:tcBorders>
              <w:top w:val="nil"/>
              <w:left w:val="nil"/>
              <w:bottom w:val="nil"/>
              <w:right w:val="nil"/>
            </w:tcBorders>
            <w:tcMar>
              <w:top w:w="120" w:type="dxa"/>
              <w:left w:w="43" w:type="dxa"/>
              <w:bottom w:w="43" w:type="dxa"/>
              <w:right w:w="43" w:type="dxa"/>
            </w:tcMar>
            <w:vAlign w:val="bottom"/>
          </w:tcPr>
          <w:p w14:paraId="6179D47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9D7F5E1" w14:textId="77777777" w:rsidR="00EC1151" w:rsidRPr="007E60C5" w:rsidRDefault="00132E54" w:rsidP="007E60C5">
            <w:r w:rsidRPr="007E60C5">
              <w:t>13 429</w:t>
            </w:r>
          </w:p>
        </w:tc>
        <w:tc>
          <w:tcPr>
            <w:tcW w:w="0" w:type="auto"/>
            <w:tcBorders>
              <w:top w:val="nil"/>
              <w:left w:val="nil"/>
              <w:bottom w:val="nil"/>
              <w:right w:val="nil"/>
            </w:tcBorders>
            <w:tcMar>
              <w:top w:w="120" w:type="dxa"/>
              <w:left w:w="43" w:type="dxa"/>
              <w:bottom w:w="43" w:type="dxa"/>
              <w:right w:w="43" w:type="dxa"/>
            </w:tcMar>
            <w:vAlign w:val="bottom"/>
          </w:tcPr>
          <w:p w14:paraId="0D0071C3" w14:textId="77777777" w:rsidR="00EC1151" w:rsidRPr="007E60C5" w:rsidRDefault="00132E54" w:rsidP="007E60C5">
            <w:r w:rsidRPr="007E60C5">
              <w:t xml:space="preserve"> </w:t>
            </w:r>
          </w:p>
        </w:tc>
      </w:tr>
      <w:tr w:rsidR="00EC1151" w:rsidRPr="007E60C5" w14:paraId="33B9EEB6"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B71BAF8"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51E7FAE" w14:textId="77777777" w:rsidR="00EC1151" w:rsidRPr="007E60C5" w:rsidRDefault="00132E54" w:rsidP="007E60C5">
            <w:r w:rsidRPr="007E60C5">
              <w:t>ML17</w:t>
            </w:r>
          </w:p>
        </w:tc>
        <w:tc>
          <w:tcPr>
            <w:tcW w:w="0" w:type="auto"/>
            <w:tcBorders>
              <w:top w:val="nil"/>
              <w:left w:val="nil"/>
              <w:bottom w:val="nil"/>
              <w:right w:val="nil"/>
            </w:tcBorders>
            <w:tcMar>
              <w:top w:w="120" w:type="dxa"/>
              <w:left w:w="43" w:type="dxa"/>
              <w:bottom w:w="43" w:type="dxa"/>
              <w:right w:w="43" w:type="dxa"/>
            </w:tcMar>
          </w:tcPr>
          <w:p w14:paraId="1E1509E9" w14:textId="77777777" w:rsidR="00EC1151" w:rsidRPr="007E60C5" w:rsidRDefault="00132E54" w:rsidP="007E60C5">
            <w:r w:rsidRPr="007E60C5">
              <w:t>Diverse utstyr og materialer</w:t>
            </w:r>
          </w:p>
        </w:tc>
        <w:tc>
          <w:tcPr>
            <w:tcW w:w="0" w:type="auto"/>
            <w:tcBorders>
              <w:top w:val="nil"/>
              <w:left w:val="nil"/>
              <w:bottom w:val="nil"/>
              <w:right w:val="nil"/>
            </w:tcBorders>
            <w:tcMar>
              <w:top w:w="120" w:type="dxa"/>
              <w:left w:w="43" w:type="dxa"/>
              <w:bottom w:w="43" w:type="dxa"/>
              <w:right w:w="43" w:type="dxa"/>
            </w:tcMar>
            <w:vAlign w:val="bottom"/>
          </w:tcPr>
          <w:p w14:paraId="2829DF00" w14:textId="77777777" w:rsidR="00EC1151" w:rsidRPr="007E60C5" w:rsidRDefault="00132E54" w:rsidP="007E60C5">
            <w:r w:rsidRPr="007E60C5">
              <w:t>8 057</w:t>
            </w:r>
          </w:p>
        </w:tc>
        <w:tc>
          <w:tcPr>
            <w:tcW w:w="0" w:type="auto"/>
            <w:tcBorders>
              <w:top w:val="nil"/>
              <w:left w:val="nil"/>
              <w:bottom w:val="nil"/>
              <w:right w:val="nil"/>
            </w:tcBorders>
            <w:tcMar>
              <w:top w:w="120" w:type="dxa"/>
              <w:left w:w="43" w:type="dxa"/>
              <w:bottom w:w="43" w:type="dxa"/>
              <w:right w:w="43" w:type="dxa"/>
            </w:tcMar>
            <w:vAlign w:val="bottom"/>
          </w:tcPr>
          <w:p w14:paraId="695CD50B" w14:textId="77777777" w:rsidR="00EC1151" w:rsidRPr="007E60C5" w:rsidRDefault="00132E54" w:rsidP="007E60C5">
            <w:r w:rsidRPr="007E60C5">
              <w:t>10</w:t>
            </w:r>
          </w:p>
        </w:tc>
        <w:tc>
          <w:tcPr>
            <w:tcW w:w="0" w:type="auto"/>
            <w:tcBorders>
              <w:top w:val="nil"/>
              <w:left w:val="nil"/>
              <w:bottom w:val="nil"/>
              <w:right w:val="nil"/>
            </w:tcBorders>
            <w:tcMar>
              <w:top w:w="120" w:type="dxa"/>
              <w:left w:w="43" w:type="dxa"/>
              <w:bottom w:w="43" w:type="dxa"/>
              <w:right w:w="43" w:type="dxa"/>
            </w:tcMar>
            <w:vAlign w:val="bottom"/>
          </w:tcPr>
          <w:p w14:paraId="2966033B" w14:textId="77777777" w:rsidR="00EC1151" w:rsidRPr="007E60C5" w:rsidRDefault="00132E54" w:rsidP="007E60C5">
            <w:r w:rsidRPr="007E60C5">
              <w:t>8 067</w:t>
            </w:r>
          </w:p>
        </w:tc>
        <w:tc>
          <w:tcPr>
            <w:tcW w:w="0" w:type="auto"/>
            <w:tcBorders>
              <w:top w:val="nil"/>
              <w:left w:val="nil"/>
              <w:bottom w:val="nil"/>
              <w:right w:val="nil"/>
            </w:tcBorders>
            <w:tcMar>
              <w:top w:w="120" w:type="dxa"/>
              <w:left w:w="43" w:type="dxa"/>
              <w:bottom w:w="43" w:type="dxa"/>
              <w:right w:w="43" w:type="dxa"/>
            </w:tcMar>
            <w:vAlign w:val="bottom"/>
          </w:tcPr>
          <w:p w14:paraId="4996A80E" w14:textId="77777777" w:rsidR="00EC1151" w:rsidRPr="007E60C5" w:rsidRDefault="00132E54" w:rsidP="007E60C5">
            <w:r w:rsidRPr="007E60C5">
              <w:t xml:space="preserve"> </w:t>
            </w:r>
          </w:p>
        </w:tc>
      </w:tr>
      <w:tr w:rsidR="00EC1151" w:rsidRPr="007E60C5" w14:paraId="68CFD8F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F079CD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2191DC7"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78983953"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02DC23C9" w14:textId="77777777" w:rsidR="00EC1151" w:rsidRPr="007E60C5" w:rsidRDefault="00132E54" w:rsidP="007E60C5">
            <w:r w:rsidRPr="007E60C5">
              <w:t>47 000</w:t>
            </w:r>
          </w:p>
        </w:tc>
        <w:tc>
          <w:tcPr>
            <w:tcW w:w="0" w:type="auto"/>
            <w:tcBorders>
              <w:top w:val="nil"/>
              <w:left w:val="nil"/>
              <w:bottom w:val="nil"/>
              <w:right w:val="nil"/>
            </w:tcBorders>
            <w:tcMar>
              <w:top w:w="120" w:type="dxa"/>
              <w:left w:w="43" w:type="dxa"/>
              <w:bottom w:w="43" w:type="dxa"/>
              <w:right w:w="43" w:type="dxa"/>
            </w:tcMar>
            <w:vAlign w:val="bottom"/>
          </w:tcPr>
          <w:p w14:paraId="52558898"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666205D" w14:textId="77777777" w:rsidR="00EC1151" w:rsidRPr="007E60C5" w:rsidRDefault="00132E54" w:rsidP="007E60C5">
            <w:r w:rsidRPr="007E60C5">
              <w:t>47 000</w:t>
            </w:r>
          </w:p>
        </w:tc>
        <w:tc>
          <w:tcPr>
            <w:tcW w:w="0" w:type="auto"/>
            <w:tcBorders>
              <w:top w:val="nil"/>
              <w:left w:val="nil"/>
              <w:bottom w:val="nil"/>
              <w:right w:val="nil"/>
            </w:tcBorders>
            <w:tcMar>
              <w:top w:w="120" w:type="dxa"/>
              <w:left w:w="43" w:type="dxa"/>
              <w:bottom w:w="43" w:type="dxa"/>
              <w:right w:w="43" w:type="dxa"/>
            </w:tcMar>
            <w:vAlign w:val="bottom"/>
          </w:tcPr>
          <w:p w14:paraId="06F464E8" w14:textId="77777777" w:rsidR="00EC1151" w:rsidRPr="007E60C5" w:rsidRDefault="00132E54" w:rsidP="007E60C5">
            <w:r w:rsidRPr="007E60C5">
              <w:t xml:space="preserve"> </w:t>
            </w:r>
          </w:p>
        </w:tc>
      </w:tr>
      <w:tr w:rsidR="00EC1151" w:rsidRPr="007E60C5" w14:paraId="40F595DA"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08C28C64"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2A908EF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06C8EA1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4C8C706"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vAlign w:val="bottom"/>
          </w:tcPr>
          <w:p w14:paraId="05880F25"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vAlign w:val="bottom"/>
          </w:tcPr>
          <w:p w14:paraId="4FB9A96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0A3A4CA" w14:textId="77777777" w:rsidR="00EC1151" w:rsidRPr="007E60C5" w:rsidRDefault="00132E54" w:rsidP="007E60C5">
            <w:r w:rsidRPr="007E60C5">
              <w:t>2 311 134</w:t>
            </w:r>
          </w:p>
        </w:tc>
      </w:tr>
      <w:tr w:rsidR="00EC1151" w:rsidRPr="007E60C5" w14:paraId="7F59B285"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28829614" w14:textId="77777777" w:rsidR="00EC1151" w:rsidRPr="007E60C5" w:rsidRDefault="00132E54" w:rsidP="007E60C5">
            <w:r w:rsidRPr="007E60C5">
              <w:t>Romania</w:t>
            </w:r>
          </w:p>
        </w:tc>
        <w:tc>
          <w:tcPr>
            <w:tcW w:w="0" w:type="auto"/>
            <w:tcBorders>
              <w:top w:val="single" w:sz="4" w:space="0" w:color="000000"/>
              <w:left w:val="nil"/>
              <w:bottom w:val="nil"/>
              <w:right w:val="nil"/>
            </w:tcBorders>
            <w:tcMar>
              <w:top w:w="120" w:type="dxa"/>
              <w:left w:w="43" w:type="dxa"/>
              <w:bottom w:w="43" w:type="dxa"/>
              <w:right w:w="43" w:type="dxa"/>
            </w:tcMar>
          </w:tcPr>
          <w:p w14:paraId="34C4347D"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661E743A"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95DC696" w14:textId="77777777" w:rsidR="00EC1151" w:rsidRPr="007E60C5" w:rsidRDefault="00132E54" w:rsidP="007E60C5">
            <w:r w:rsidRPr="007E60C5">
              <w:t>27</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D984973"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6469C44" w14:textId="77777777" w:rsidR="00EC1151" w:rsidRPr="007E60C5" w:rsidRDefault="00132E54" w:rsidP="007E60C5">
            <w:r w:rsidRPr="007E60C5">
              <w:t>27</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DE5AE39" w14:textId="77777777" w:rsidR="00EC1151" w:rsidRPr="007E60C5" w:rsidRDefault="00132E54" w:rsidP="007E60C5">
            <w:r w:rsidRPr="007E60C5">
              <w:t xml:space="preserve"> </w:t>
            </w:r>
          </w:p>
        </w:tc>
      </w:tr>
      <w:tr w:rsidR="00EC1151" w:rsidRPr="007E60C5" w14:paraId="3C324E6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F229526"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CC09DF5"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6478A0F6"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02C3D8D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E631B15" w14:textId="77777777" w:rsidR="00EC1151" w:rsidRPr="007E60C5" w:rsidRDefault="00132E54" w:rsidP="007E60C5">
            <w:r w:rsidRPr="007E60C5">
              <w:t>4 664</w:t>
            </w:r>
          </w:p>
        </w:tc>
        <w:tc>
          <w:tcPr>
            <w:tcW w:w="0" w:type="auto"/>
            <w:tcBorders>
              <w:top w:val="nil"/>
              <w:left w:val="nil"/>
              <w:bottom w:val="nil"/>
              <w:right w:val="nil"/>
            </w:tcBorders>
            <w:tcMar>
              <w:top w:w="120" w:type="dxa"/>
              <w:left w:w="43" w:type="dxa"/>
              <w:bottom w:w="43" w:type="dxa"/>
              <w:right w:w="43" w:type="dxa"/>
            </w:tcMar>
            <w:vAlign w:val="bottom"/>
          </w:tcPr>
          <w:p w14:paraId="2B12C016" w14:textId="77777777" w:rsidR="00EC1151" w:rsidRPr="007E60C5" w:rsidRDefault="00132E54" w:rsidP="007E60C5">
            <w:r w:rsidRPr="007E60C5">
              <w:t>4 664</w:t>
            </w:r>
          </w:p>
        </w:tc>
        <w:tc>
          <w:tcPr>
            <w:tcW w:w="0" w:type="auto"/>
            <w:tcBorders>
              <w:top w:val="nil"/>
              <w:left w:val="nil"/>
              <w:bottom w:val="nil"/>
              <w:right w:val="nil"/>
            </w:tcBorders>
            <w:tcMar>
              <w:top w:w="120" w:type="dxa"/>
              <w:left w:w="43" w:type="dxa"/>
              <w:bottom w:w="43" w:type="dxa"/>
              <w:right w:w="43" w:type="dxa"/>
            </w:tcMar>
            <w:vAlign w:val="bottom"/>
          </w:tcPr>
          <w:p w14:paraId="095FD31A" w14:textId="77777777" w:rsidR="00EC1151" w:rsidRPr="007E60C5" w:rsidRDefault="00132E54" w:rsidP="007E60C5">
            <w:r w:rsidRPr="007E60C5">
              <w:t xml:space="preserve"> </w:t>
            </w:r>
          </w:p>
        </w:tc>
      </w:tr>
      <w:tr w:rsidR="00EC1151" w:rsidRPr="007E60C5" w14:paraId="0AACEB13"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0F5D972"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2A3CE12" w14:textId="77777777" w:rsidR="00EC1151" w:rsidRPr="007E60C5" w:rsidRDefault="00132E54" w:rsidP="007E60C5">
            <w:r w:rsidRPr="007E60C5">
              <w:t>ML13</w:t>
            </w:r>
          </w:p>
        </w:tc>
        <w:tc>
          <w:tcPr>
            <w:tcW w:w="0" w:type="auto"/>
            <w:tcBorders>
              <w:top w:val="nil"/>
              <w:left w:val="nil"/>
              <w:bottom w:val="nil"/>
              <w:right w:val="nil"/>
            </w:tcBorders>
            <w:tcMar>
              <w:top w:w="120" w:type="dxa"/>
              <w:left w:w="43" w:type="dxa"/>
              <w:bottom w:w="43" w:type="dxa"/>
              <w:right w:w="43" w:type="dxa"/>
            </w:tcMar>
          </w:tcPr>
          <w:p w14:paraId="0125527F" w14:textId="77777777" w:rsidR="00EC1151" w:rsidRPr="007E60C5" w:rsidRDefault="00132E54" w:rsidP="007E60C5">
            <w:r w:rsidRPr="007E60C5">
              <w:t>Ballistisk beskyttelse eller beskyttelsesutstyr og komponenter</w:t>
            </w:r>
          </w:p>
        </w:tc>
        <w:tc>
          <w:tcPr>
            <w:tcW w:w="0" w:type="auto"/>
            <w:tcBorders>
              <w:top w:val="nil"/>
              <w:left w:val="nil"/>
              <w:bottom w:val="nil"/>
              <w:right w:val="nil"/>
            </w:tcBorders>
            <w:tcMar>
              <w:top w:w="120" w:type="dxa"/>
              <w:left w:w="43" w:type="dxa"/>
              <w:bottom w:w="43" w:type="dxa"/>
              <w:right w:w="43" w:type="dxa"/>
            </w:tcMar>
            <w:vAlign w:val="bottom"/>
          </w:tcPr>
          <w:p w14:paraId="0FDA9055"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EDFB737" w14:textId="77777777" w:rsidR="00EC1151" w:rsidRPr="007E60C5" w:rsidRDefault="00132E54" w:rsidP="007E60C5">
            <w:r w:rsidRPr="007E60C5">
              <w:t>218</w:t>
            </w:r>
          </w:p>
        </w:tc>
        <w:tc>
          <w:tcPr>
            <w:tcW w:w="0" w:type="auto"/>
            <w:tcBorders>
              <w:top w:val="nil"/>
              <w:left w:val="nil"/>
              <w:bottom w:val="nil"/>
              <w:right w:val="nil"/>
            </w:tcBorders>
            <w:tcMar>
              <w:top w:w="120" w:type="dxa"/>
              <w:left w:w="43" w:type="dxa"/>
              <w:bottom w:w="43" w:type="dxa"/>
              <w:right w:w="43" w:type="dxa"/>
            </w:tcMar>
            <w:vAlign w:val="bottom"/>
          </w:tcPr>
          <w:p w14:paraId="77849002" w14:textId="77777777" w:rsidR="00EC1151" w:rsidRPr="007E60C5" w:rsidRDefault="00132E54" w:rsidP="007E60C5">
            <w:r w:rsidRPr="007E60C5">
              <w:t>218</w:t>
            </w:r>
          </w:p>
        </w:tc>
        <w:tc>
          <w:tcPr>
            <w:tcW w:w="0" w:type="auto"/>
            <w:tcBorders>
              <w:top w:val="nil"/>
              <w:left w:val="nil"/>
              <w:bottom w:val="nil"/>
              <w:right w:val="nil"/>
            </w:tcBorders>
            <w:tcMar>
              <w:top w:w="120" w:type="dxa"/>
              <w:left w:w="43" w:type="dxa"/>
              <w:bottom w:w="43" w:type="dxa"/>
              <w:right w:w="43" w:type="dxa"/>
            </w:tcMar>
            <w:vAlign w:val="bottom"/>
          </w:tcPr>
          <w:p w14:paraId="339588C6" w14:textId="77777777" w:rsidR="00EC1151" w:rsidRPr="007E60C5" w:rsidRDefault="00132E54" w:rsidP="007E60C5">
            <w:r w:rsidRPr="007E60C5">
              <w:t xml:space="preserve"> </w:t>
            </w:r>
          </w:p>
        </w:tc>
      </w:tr>
      <w:tr w:rsidR="00EC1151" w:rsidRPr="007E60C5" w14:paraId="24D73499"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26C2F4E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2039C97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3F3812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FAE664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09557C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C544AE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8CB2855" w14:textId="77777777" w:rsidR="00EC1151" w:rsidRPr="007E60C5" w:rsidRDefault="00132E54" w:rsidP="007E60C5">
            <w:r w:rsidRPr="007E60C5">
              <w:t>4 909</w:t>
            </w:r>
          </w:p>
        </w:tc>
      </w:tr>
      <w:tr w:rsidR="00EC1151" w:rsidRPr="007E60C5" w14:paraId="370AA5D9"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6F09A4D3" w14:textId="77777777" w:rsidR="00EC1151" w:rsidRPr="007E60C5" w:rsidRDefault="00132E54" w:rsidP="007E60C5">
            <w:r w:rsidRPr="007E60C5">
              <w:t>Singapore</w:t>
            </w:r>
          </w:p>
        </w:tc>
        <w:tc>
          <w:tcPr>
            <w:tcW w:w="0" w:type="auto"/>
            <w:tcBorders>
              <w:top w:val="single" w:sz="4" w:space="0" w:color="000000"/>
              <w:left w:val="nil"/>
              <w:bottom w:val="nil"/>
              <w:right w:val="nil"/>
            </w:tcBorders>
            <w:tcMar>
              <w:top w:w="120" w:type="dxa"/>
              <w:left w:w="43" w:type="dxa"/>
              <w:bottom w:w="43" w:type="dxa"/>
              <w:right w:w="43" w:type="dxa"/>
            </w:tcMar>
          </w:tcPr>
          <w:p w14:paraId="60052B49" w14:textId="77777777" w:rsidR="00EC1151" w:rsidRPr="007E60C5" w:rsidRDefault="00132E54" w:rsidP="007E60C5">
            <w:r w:rsidRPr="007E60C5">
              <w:t>ML3</w:t>
            </w:r>
          </w:p>
        </w:tc>
        <w:tc>
          <w:tcPr>
            <w:tcW w:w="0" w:type="auto"/>
            <w:tcBorders>
              <w:top w:val="single" w:sz="4" w:space="0" w:color="000000"/>
              <w:left w:val="nil"/>
              <w:bottom w:val="nil"/>
              <w:right w:val="nil"/>
            </w:tcBorders>
            <w:tcMar>
              <w:top w:w="120" w:type="dxa"/>
              <w:left w:w="43" w:type="dxa"/>
              <w:bottom w:w="43" w:type="dxa"/>
              <w:right w:w="43" w:type="dxa"/>
            </w:tcMar>
          </w:tcPr>
          <w:p w14:paraId="415A7A71" w14:textId="77777777" w:rsidR="00EC1151" w:rsidRPr="007E60C5" w:rsidRDefault="00132E54" w:rsidP="007E60C5">
            <w:r w:rsidRPr="007E60C5">
              <w:t>Ammunisjon og tennmekanismer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718229B" w14:textId="77777777" w:rsidR="00EC1151" w:rsidRPr="007E60C5" w:rsidRDefault="00132E54" w:rsidP="007E60C5">
            <w:r w:rsidRPr="007E60C5">
              <w:t>14 785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3F4812F"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60C98A0" w14:textId="77777777" w:rsidR="00EC1151" w:rsidRPr="007E60C5" w:rsidRDefault="00132E54" w:rsidP="007E60C5">
            <w:r w:rsidRPr="007E60C5">
              <w:t>14 785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C4826F0" w14:textId="77777777" w:rsidR="00EC1151" w:rsidRPr="007E60C5" w:rsidRDefault="00132E54" w:rsidP="007E60C5">
            <w:r w:rsidRPr="007E60C5">
              <w:t xml:space="preserve"> </w:t>
            </w:r>
          </w:p>
        </w:tc>
      </w:tr>
      <w:tr w:rsidR="00EC1151" w:rsidRPr="007E60C5" w14:paraId="4D5B5F6E"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2E89357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0D4386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4885513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D8882F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9161AF9"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0158DF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5F4D9FB" w14:textId="77777777" w:rsidR="00EC1151" w:rsidRPr="007E60C5" w:rsidRDefault="00132E54" w:rsidP="007E60C5">
            <w:r w:rsidRPr="007E60C5">
              <w:t>14 785</w:t>
            </w:r>
          </w:p>
        </w:tc>
      </w:tr>
      <w:tr w:rsidR="00EC1151" w:rsidRPr="007E60C5" w14:paraId="00CC7BB0"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4568D282" w14:textId="77777777" w:rsidR="00EC1151" w:rsidRPr="007E60C5" w:rsidRDefault="00132E54" w:rsidP="007E60C5">
            <w:r w:rsidRPr="007E60C5">
              <w:t>Slovakia</w:t>
            </w:r>
          </w:p>
        </w:tc>
        <w:tc>
          <w:tcPr>
            <w:tcW w:w="0" w:type="auto"/>
            <w:tcBorders>
              <w:top w:val="single" w:sz="4" w:space="0" w:color="000000"/>
              <w:left w:val="nil"/>
              <w:bottom w:val="nil"/>
              <w:right w:val="nil"/>
            </w:tcBorders>
            <w:tcMar>
              <w:top w:w="120" w:type="dxa"/>
              <w:left w:w="43" w:type="dxa"/>
              <w:bottom w:w="43" w:type="dxa"/>
              <w:right w:w="43" w:type="dxa"/>
            </w:tcMar>
          </w:tcPr>
          <w:p w14:paraId="61608D02"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500E6004"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2864E92" w14:textId="77777777" w:rsidR="00EC1151" w:rsidRPr="007E60C5" w:rsidRDefault="00132E54" w:rsidP="007E60C5">
            <w:r w:rsidRPr="007E60C5">
              <w:t>91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5811E12"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56B42A6" w14:textId="77777777" w:rsidR="00EC1151" w:rsidRPr="007E60C5" w:rsidRDefault="00132E54" w:rsidP="007E60C5">
            <w:r w:rsidRPr="007E60C5">
              <w:t>91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EE8B74B" w14:textId="77777777" w:rsidR="00EC1151" w:rsidRPr="007E60C5" w:rsidRDefault="00132E54" w:rsidP="007E60C5">
            <w:r w:rsidRPr="007E60C5">
              <w:t xml:space="preserve"> </w:t>
            </w:r>
          </w:p>
        </w:tc>
      </w:tr>
      <w:tr w:rsidR="00EC1151" w:rsidRPr="007E60C5" w14:paraId="4E38CB65"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3FB1AE5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E79D0D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424DA4D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7BAAD8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FA07F9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B4CAD3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79EB2A8" w14:textId="77777777" w:rsidR="00EC1151" w:rsidRPr="007E60C5" w:rsidRDefault="00132E54" w:rsidP="007E60C5">
            <w:r w:rsidRPr="007E60C5">
              <w:t>91</w:t>
            </w:r>
          </w:p>
        </w:tc>
      </w:tr>
      <w:tr w:rsidR="00EC1151" w:rsidRPr="007E60C5" w14:paraId="72E9D069"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73DFBEE6" w14:textId="77777777" w:rsidR="00EC1151" w:rsidRPr="007E60C5" w:rsidRDefault="00132E54" w:rsidP="007E60C5">
            <w:r w:rsidRPr="007E60C5">
              <w:t>Slovenia</w:t>
            </w:r>
          </w:p>
        </w:tc>
        <w:tc>
          <w:tcPr>
            <w:tcW w:w="0" w:type="auto"/>
            <w:tcBorders>
              <w:top w:val="single" w:sz="4" w:space="0" w:color="000000"/>
              <w:left w:val="nil"/>
              <w:bottom w:val="nil"/>
              <w:right w:val="nil"/>
            </w:tcBorders>
            <w:tcMar>
              <w:top w:w="120" w:type="dxa"/>
              <w:left w:w="43" w:type="dxa"/>
              <w:bottom w:w="43" w:type="dxa"/>
              <w:right w:w="43" w:type="dxa"/>
            </w:tcMar>
          </w:tcPr>
          <w:p w14:paraId="69AB7C42"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72CACFCF"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9931E40" w14:textId="77777777" w:rsidR="00EC1151" w:rsidRPr="007E60C5" w:rsidRDefault="00132E54" w:rsidP="007E60C5">
            <w:r w:rsidRPr="007E60C5">
              <w:t>1 292</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BFC6660"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CF044A5" w14:textId="77777777" w:rsidR="00EC1151" w:rsidRPr="007E60C5" w:rsidRDefault="00132E54" w:rsidP="007E60C5">
            <w:r w:rsidRPr="007E60C5">
              <w:t>1 292</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8864AA1" w14:textId="77777777" w:rsidR="00EC1151" w:rsidRPr="007E60C5" w:rsidRDefault="00132E54" w:rsidP="007E60C5">
            <w:r w:rsidRPr="007E60C5">
              <w:t xml:space="preserve"> </w:t>
            </w:r>
          </w:p>
        </w:tc>
      </w:tr>
      <w:tr w:rsidR="00EC1151" w:rsidRPr="007E60C5" w14:paraId="239B3B8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EED48C1"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00CCA49"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45B938DF"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6DC7A17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E8B60DA" w14:textId="77777777" w:rsidR="00EC1151" w:rsidRPr="007E60C5" w:rsidRDefault="00132E54" w:rsidP="007E60C5">
            <w:r w:rsidRPr="007E60C5">
              <w:t>28</w:t>
            </w:r>
          </w:p>
        </w:tc>
        <w:tc>
          <w:tcPr>
            <w:tcW w:w="0" w:type="auto"/>
            <w:tcBorders>
              <w:top w:val="nil"/>
              <w:left w:val="nil"/>
              <w:bottom w:val="nil"/>
              <w:right w:val="nil"/>
            </w:tcBorders>
            <w:tcMar>
              <w:top w:w="120" w:type="dxa"/>
              <w:left w:w="43" w:type="dxa"/>
              <w:bottom w:w="43" w:type="dxa"/>
              <w:right w:w="43" w:type="dxa"/>
            </w:tcMar>
            <w:vAlign w:val="bottom"/>
          </w:tcPr>
          <w:p w14:paraId="640F4B42" w14:textId="77777777" w:rsidR="00EC1151" w:rsidRPr="007E60C5" w:rsidRDefault="00132E54" w:rsidP="007E60C5">
            <w:r w:rsidRPr="007E60C5">
              <w:t>28</w:t>
            </w:r>
          </w:p>
        </w:tc>
        <w:tc>
          <w:tcPr>
            <w:tcW w:w="0" w:type="auto"/>
            <w:tcBorders>
              <w:top w:val="nil"/>
              <w:left w:val="nil"/>
              <w:bottom w:val="nil"/>
              <w:right w:val="nil"/>
            </w:tcBorders>
            <w:tcMar>
              <w:top w:w="120" w:type="dxa"/>
              <w:left w:w="43" w:type="dxa"/>
              <w:bottom w:w="43" w:type="dxa"/>
              <w:right w:w="43" w:type="dxa"/>
            </w:tcMar>
            <w:vAlign w:val="bottom"/>
          </w:tcPr>
          <w:p w14:paraId="39C7086E" w14:textId="77777777" w:rsidR="00EC1151" w:rsidRPr="007E60C5" w:rsidRDefault="00132E54" w:rsidP="007E60C5">
            <w:r w:rsidRPr="007E60C5">
              <w:t xml:space="preserve"> </w:t>
            </w:r>
          </w:p>
        </w:tc>
      </w:tr>
      <w:tr w:rsidR="00EC1151" w:rsidRPr="007E60C5" w14:paraId="467FFC9E"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1548770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80B031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7983328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93600F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7D0E0A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347FC8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BAEA86C" w14:textId="77777777" w:rsidR="00EC1151" w:rsidRPr="007E60C5" w:rsidRDefault="00132E54" w:rsidP="007E60C5">
            <w:r w:rsidRPr="007E60C5">
              <w:t>1 320</w:t>
            </w:r>
          </w:p>
        </w:tc>
      </w:tr>
      <w:tr w:rsidR="00EC1151" w:rsidRPr="007E60C5" w14:paraId="14877A92"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370B1AE2" w14:textId="77777777" w:rsidR="00EC1151" w:rsidRPr="007E60C5" w:rsidRDefault="00132E54" w:rsidP="007E60C5">
            <w:r w:rsidRPr="007E60C5">
              <w:t>Spania</w:t>
            </w:r>
          </w:p>
        </w:tc>
        <w:tc>
          <w:tcPr>
            <w:tcW w:w="0" w:type="auto"/>
            <w:tcBorders>
              <w:top w:val="single" w:sz="4" w:space="0" w:color="000000"/>
              <w:left w:val="nil"/>
              <w:bottom w:val="nil"/>
              <w:right w:val="nil"/>
            </w:tcBorders>
            <w:tcMar>
              <w:top w:w="120" w:type="dxa"/>
              <w:left w:w="43" w:type="dxa"/>
              <w:bottom w:w="43" w:type="dxa"/>
              <w:right w:w="43" w:type="dxa"/>
            </w:tcMar>
          </w:tcPr>
          <w:p w14:paraId="40130FA4"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364BE19E"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81B387A" w14:textId="77777777" w:rsidR="00EC1151" w:rsidRPr="007E60C5" w:rsidRDefault="00132E54" w:rsidP="007E60C5">
            <w:r w:rsidRPr="007E60C5">
              <w:t>46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7525E22" w14:textId="77777777" w:rsidR="00EC1151" w:rsidRPr="007E60C5" w:rsidRDefault="00132E54" w:rsidP="007E60C5">
            <w:r w:rsidRPr="007E60C5">
              <w:t>135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DF238EF" w14:textId="77777777" w:rsidR="00EC1151" w:rsidRPr="007E60C5" w:rsidRDefault="00132E54" w:rsidP="007E60C5">
            <w:r w:rsidRPr="007E60C5">
              <w:t>181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07F08F5" w14:textId="77777777" w:rsidR="00EC1151" w:rsidRPr="007E60C5" w:rsidRDefault="00132E54" w:rsidP="007E60C5">
            <w:r w:rsidRPr="007E60C5">
              <w:t xml:space="preserve"> </w:t>
            </w:r>
          </w:p>
        </w:tc>
      </w:tr>
      <w:tr w:rsidR="00EC1151" w:rsidRPr="007E60C5" w14:paraId="00A4A99F"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2C75E52B"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41E569F4"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191E8C7C"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44003887" w14:textId="77777777" w:rsidR="00EC1151" w:rsidRPr="007E60C5" w:rsidRDefault="00132E54" w:rsidP="007E60C5">
            <w:r w:rsidRPr="007E60C5">
              <w:t>3 607</w:t>
            </w:r>
          </w:p>
        </w:tc>
        <w:tc>
          <w:tcPr>
            <w:tcW w:w="0" w:type="auto"/>
            <w:tcBorders>
              <w:top w:val="nil"/>
              <w:left w:val="nil"/>
              <w:bottom w:val="nil"/>
              <w:right w:val="nil"/>
            </w:tcBorders>
            <w:tcMar>
              <w:top w:w="120" w:type="dxa"/>
              <w:left w:w="43" w:type="dxa"/>
              <w:bottom w:w="43" w:type="dxa"/>
              <w:right w:w="43" w:type="dxa"/>
            </w:tcMar>
            <w:vAlign w:val="bottom"/>
          </w:tcPr>
          <w:p w14:paraId="578577D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65298E5" w14:textId="77777777" w:rsidR="00EC1151" w:rsidRPr="007E60C5" w:rsidRDefault="00132E54" w:rsidP="007E60C5">
            <w:r w:rsidRPr="007E60C5">
              <w:t>3 607</w:t>
            </w:r>
          </w:p>
        </w:tc>
        <w:tc>
          <w:tcPr>
            <w:tcW w:w="0" w:type="auto"/>
            <w:tcBorders>
              <w:top w:val="nil"/>
              <w:left w:val="nil"/>
              <w:bottom w:val="nil"/>
              <w:right w:val="nil"/>
            </w:tcBorders>
            <w:tcMar>
              <w:top w:w="120" w:type="dxa"/>
              <w:left w:w="43" w:type="dxa"/>
              <w:bottom w:w="43" w:type="dxa"/>
              <w:right w:w="43" w:type="dxa"/>
            </w:tcMar>
            <w:vAlign w:val="bottom"/>
          </w:tcPr>
          <w:p w14:paraId="19C0485C" w14:textId="77777777" w:rsidR="00EC1151" w:rsidRPr="007E60C5" w:rsidRDefault="00132E54" w:rsidP="007E60C5">
            <w:r w:rsidRPr="007E60C5">
              <w:t xml:space="preserve"> </w:t>
            </w:r>
          </w:p>
        </w:tc>
      </w:tr>
      <w:tr w:rsidR="00EC1151" w:rsidRPr="007E60C5" w14:paraId="35F5633A"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480BF51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DC5E293"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7B91EC54"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282444EF" w14:textId="77777777" w:rsidR="00EC1151" w:rsidRPr="007E60C5" w:rsidRDefault="00132E54" w:rsidP="007E60C5">
            <w:r w:rsidRPr="007E60C5">
              <w:t>14 551</w:t>
            </w:r>
          </w:p>
        </w:tc>
        <w:tc>
          <w:tcPr>
            <w:tcW w:w="0" w:type="auto"/>
            <w:tcBorders>
              <w:top w:val="nil"/>
              <w:left w:val="nil"/>
              <w:bottom w:val="nil"/>
              <w:right w:val="nil"/>
            </w:tcBorders>
            <w:tcMar>
              <w:top w:w="120" w:type="dxa"/>
              <w:left w:w="43" w:type="dxa"/>
              <w:bottom w:w="43" w:type="dxa"/>
              <w:right w:w="43" w:type="dxa"/>
            </w:tcMar>
            <w:vAlign w:val="bottom"/>
          </w:tcPr>
          <w:p w14:paraId="1275466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81A1B55" w14:textId="77777777" w:rsidR="00EC1151" w:rsidRPr="007E60C5" w:rsidRDefault="00132E54" w:rsidP="007E60C5">
            <w:r w:rsidRPr="007E60C5">
              <w:t>14 551</w:t>
            </w:r>
          </w:p>
        </w:tc>
        <w:tc>
          <w:tcPr>
            <w:tcW w:w="0" w:type="auto"/>
            <w:tcBorders>
              <w:top w:val="nil"/>
              <w:left w:val="nil"/>
              <w:bottom w:val="nil"/>
              <w:right w:val="nil"/>
            </w:tcBorders>
            <w:tcMar>
              <w:top w:w="120" w:type="dxa"/>
              <w:left w:w="43" w:type="dxa"/>
              <w:bottom w:w="43" w:type="dxa"/>
              <w:right w:w="43" w:type="dxa"/>
            </w:tcMar>
            <w:vAlign w:val="bottom"/>
          </w:tcPr>
          <w:p w14:paraId="5C975DC6" w14:textId="77777777" w:rsidR="00EC1151" w:rsidRPr="007E60C5" w:rsidRDefault="00132E54" w:rsidP="007E60C5">
            <w:r w:rsidRPr="007E60C5">
              <w:t xml:space="preserve"> </w:t>
            </w:r>
          </w:p>
        </w:tc>
      </w:tr>
      <w:tr w:rsidR="00EC1151" w:rsidRPr="007E60C5" w14:paraId="1055952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1EC69EF"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5A8C2B4"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364234CE"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24F08C45" w14:textId="77777777" w:rsidR="00EC1151" w:rsidRPr="007E60C5" w:rsidRDefault="00132E54" w:rsidP="007E60C5">
            <w:r w:rsidRPr="007E60C5">
              <w:t>7 280</w:t>
            </w:r>
          </w:p>
        </w:tc>
        <w:tc>
          <w:tcPr>
            <w:tcW w:w="0" w:type="auto"/>
            <w:tcBorders>
              <w:top w:val="nil"/>
              <w:left w:val="nil"/>
              <w:bottom w:val="nil"/>
              <w:right w:val="nil"/>
            </w:tcBorders>
            <w:tcMar>
              <w:top w:w="120" w:type="dxa"/>
              <w:left w:w="43" w:type="dxa"/>
              <w:bottom w:w="43" w:type="dxa"/>
              <w:right w:w="43" w:type="dxa"/>
            </w:tcMar>
            <w:vAlign w:val="bottom"/>
          </w:tcPr>
          <w:p w14:paraId="3B41E6D8"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A41B3A6" w14:textId="77777777" w:rsidR="00EC1151" w:rsidRPr="007E60C5" w:rsidRDefault="00132E54" w:rsidP="007E60C5">
            <w:r w:rsidRPr="007E60C5">
              <w:t>7 280</w:t>
            </w:r>
          </w:p>
        </w:tc>
        <w:tc>
          <w:tcPr>
            <w:tcW w:w="0" w:type="auto"/>
            <w:tcBorders>
              <w:top w:val="nil"/>
              <w:left w:val="nil"/>
              <w:bottom w:val="nil"/>
              <w:right w:val="nil"/>
            </w:tcBorders>
            <w:tcMar>
              <w:top w:w="120" w:type="dxa"/>
              <w:left w:w="43" w:type="dxa"/>
              <w:bottom w:w="43" w:type="dxa"/>
              <w:right w:w="43" w:type="dxa"/>
            </w:tcMar>
            <w:vAlign w:val="bottom"/>
          </w:tcPr>
          <w:p w14:paraId="7595D692" w14:textId="77777777" w:rsidR="00EC1151" w:rsidRPr="007E60C5" w:rsidRDefault="00132E54" w:rsidP="007E60C5">
            <w:r w:rsidRPr="007E60C5">
              <w:t xml:space="preserve"> </w:t>
            </w:r>
          </w:p>
        </w:tc>
      </w:tr>
      <w:tr w:rsidR="00EC1151" w:rsidRPr="007E60C5" w14:paraId="77D10BB5"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E46D0A8"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DBF8351"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771D7C6F"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413BAF8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9C8A109" w14:textId="77777777" w:rsidR="00EC1151" w:rsidRPr="007E60C5" w:rsidRDefault="00132E54" w:rsidP="007E60C5">
            <w:r w:rsidRPr="007E60C5">
              <w:t>1 184</w:t>
            </w:r>
          </w:p>
        </w:tc>
        <w:tc>
          <w:tcPr>
            <w:tcW w:w="0" w:type="auto"/>
            <w:tcBorders>
              <w:top w:val="nil"/>
              <w:left w:val="nil"/>
              <w:bottom w:val="nil"/>
              <w:right w:val="nil"/>
            </w:tcBorders>
            <w:tcMar>
              <w:top w:w="120" w:type="dxa"/>
              <w:left w:w="43" w:type="dxa"/>
              <w:bottom w:w="43" w:type="dxa"/>
              <w:right w:w="43" w:type="dxa"/>
            </w:tcMar>
            <w:vAlign w:val="bottom"/>
          </w:tcPr>
          <w:p w14:paraId="10D6A074" w14:textId="77777777" w:rsidR="00EC1151" w:rsidRPr="007E60C5" w:rsidRDefault="00132E54" w:rsidP="007E60C5">
            <w:r w:rsidRPr="007E60C5">
              <w:t>1 184</w:t>
            </w:r>
          </w:p>
        </w:tc>
        <w:tc>
          <w:tcPr>
            <w:tcW w:w="0" w:type="auto"/>
            <w:tcBorders>
              <w:top w:val="nil"/>
              <w:left w:val="nil"/>
              <w:bottom w:val="nil"/>
              <w:right w:val="nil"/>
            </w:tcBorders>
            <w:tcMar>
              <w:top w:w="120" w:type="dxa"/>
              <w:left w:w="43" w:type="dxa"/>
              <w:bottom w:w="43" w:type="dxa"/>
              <w:right w:w="43" w:type="dxa"/>
            </w:tcMar>
            <w:vAlign w:val="bottom"/>
          </w:tcPr>
          <w:p w14:paraId="14D62EE0" w14:textId="77777777" w:rsidR="00EC1151" w:rsidRPr="007E60C5" w:rsidRDefault="00132E54" w:rsidP="007E60C5">
            <w:r w:rsidRPr="007E60C5">
              <w:t xml:space="preserve"> </w:t>
            </w:r>
          </w:p>
        </w:tc>
      </w:tr>
      <w:tr w:rsidR="00EC1151" w:rsidRPr="007E60C5" w14:paraId="1E5CFC68"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9BB11C5"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8A58584" w14:textId="77777777" w:rsidR="00EC1151" w:rsidRPr="007E60C5" w:rsidRDefault="00132E54" w:rsidP="007E60C5">
            <w:r w:rsidRPr="007E60C5">
              <w:t>ML14</w:t>
            </w:r>
          </w:p>
        </w:tc>
        <w:tc>
          <w:tcPr>
            <w:tcW w:w="0" w:type="auto"/>
            <w:tcBorders>
              <w:top w:val="nil"/>
              <w:left w:val="nil"/>
              <w:bottom w:val="nil"/>
              <w:right w:val="nil"/>
            </w:tcBorders>
            <w:tcMar>
              <w:top w:w="120" w:type="dxa"/>
              <w:left w:w="43" w:type="dxa"/>
              <w:bottom w:w="43" w:type="dxa"/>
              <w:right w:w="43" w:type="dxa"/>
            </w:tcMar>
          </w:tcPr>
          <w:p w14:paraId="50FFCF5A" w14:textId="77777777" w:rsidR="00EC1151" w:rsidRPr="007E60C5" w:rsidRDefault="00132E54" w:rsidP="007E60C5">
            <w:r w:rsidRPr="007E60C5">
              <w:t>Militært treningsutstyr, simulatorer for våpenbruk og komponenter</w:t>
            </w:r>
          </w:p>
        </w:tc>
        <w:tc>
          <w:tcPr>
            <w:tcW w:w="0" w:type="auto"/>
            <w:tcBorders>
              <w:top w:val="nil"/>
              <w:left w:val="nil"/>
              <w:bottom w:val="nil"/>
              <w:right w:val="nil"/>
            </w:tcBorders>
            <w:tcMar>
              <w:top w:w="120" w:type="dxa"/>
              <w:left w:w="43" w:type="dxa"/>
              <w:bottom w:w="43" w:type="dxa"/>
              <w:right w:w="43" w:type="dxa"/>
            </w:tcMar>
            <w:vAlign w:val="bottom"/>
          </w:tcPr>
          <w:p w14:paraId="00C28498"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16566FA" w14:textId="77777777" w:rsidR="00EC1151" w:rsidRPr="007E60C5" w:rsidRDefault="00132E54" w:rsidP="007E60C5">
            <w:r w:rsidRPr="007E60C5">
              <w:t>85</w:t>
            </w:r>
          </w:p>
        </w:tc>
        <w:tc>
          <w:tcPr>
            <w:tcW w:w="0" w:type="auto"/>
            <w:tcBorders>
              <w:top w:val="nil"/>
              <w:left w:val="nil"/>
              <w:bottom w:val="nil"/>
              <w:right w:val="nil"/>
            </w:tcBorders>
            <w:tcMar>
              <w:top w:w="120" w:type="dxa"/>
              <w:left w:w="43" w:type="dxa"/>
              <w:bottom w:w="43" w:type="dxa"/>
              <w:right w:w="43" w:type="dxa"/>
            </w:tcMar>
            <w:vAlign w:val="bottom"/>
          </w:tcPr>
          <w:p w14:paraId="6A2C61A8" w14:textId="77777777" w:rsidR="00EC1151" w:rsidRPr="007E60C5" w:rsidRDefault="00132E54" w:rsidP="007E60C5">
            <w:r w:rsidRPr="007E60C5">
              <w:t>85</w:t>
            </w:r>
          </w:p>
        </w:tc>
        <w:tc>
          <w:tcPr>
            <w:tcW w:w="0" w:type="auto"/>
            <w:tcBorders>
              <w:top w:val="nil"/>
              <w:left w:val="nil"/>
              <w:bottom w:val="nil"/>
              <w:right w:val="nil"/>
            </w:tcBorders>
            <w:tcMar>
              <w:top w:w="120" w:type="dxa"/>
              <w:left w:w="43" w:type="dxa"/>
              <w:bottom w:w="43" w:type="dxa"/>
              <w:right w:w="43" w:type="dxa"/>
            </w:tcMar>
            <w:vAlign w:val="bottom"/>
          </w:tcPr>
          <w:p w14:paraId="43AB515C" w14:textId="77777777" w:rsidR="00EC1151" w:rsidRPr="007E60C5" w:rsidRDefault="00132E54" w:rsidP="007E60C5">
            <w:r w:rsidRPr="007E60C5">
              <w:t xml:space="preserve"> </w:t>
            </w:r>
          </w:p>
        </w:tc>
      </w:tr>
      <w:tr w:rsidR="00EC1151" w:rsidRPr="007E60C5" w14:paraId="06B4EFE7"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04BEE48"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C012B75"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43ECDF2D"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713A999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023F4D3" w14:textId="77777777" w:rsidR="00EC1151" w:rsidRPr="007E60C5" w:rsidRDefault="00132E54" w:rsidP="007E60C5">
            <w:r w:rsidRPr="007E60C5">
              <w:t>1 417</w:t>
            </w:r>
          </w:p>
        </w:tc>
        <w:tc>
          <w:tcPr>
            <w:tcW w:w="0" w:type="auto"/>
            <w:tcBorders>
              <w:top w:val="nil"/>
              <w:left w:val="nil"/>
              <w:bottom w:val="nil"/>
              <w:right w:val="nil"/>
            </w:tcBorders>
            <w:tcMar>
              <w:top w:w="120" w:type="dxa"/>
              <w:left w:w="43" w:type="dxa"/>
              <w:bottom w:w="43" w:type="dxa"/>
              <w:right w:w="43" w:type="dxa"/>
            </w:tcMar>
            <w:vAlign w:val="bottom"/>
          </w:tcPr>
          <w:p w14:paraId="2E7425EF" w14:textId="77777777" w:rsidR="00EC1151" w:rsidRPr="007E60C5" w:rsidRDefault="00132E54" w:rsidP="007E60C5">
            <w:r w:rsidRPr="007E60C5">
              <w:t>1 417</w:t>
            </w:r>
          </w:p>
        </w:tc>
        <w:tc>
          <w:tcPr>
            <w:tcW w:w="0" w:type="auto"/>
            <w:tcBorders>
              <w:top w:val="nil"/>
              <w:left w:val="nil"/>
              <w:bottom w:val="nil"/>
              <w:right w:val="nil"/>
            </w:tcBorders>
            <w:tcMar>
              <w:top w:w="120" w:type="dxa"/>
              <w:left w:w="43" w:type="dxa"/>
              <w:bottom w:w="43" w:type="dxa"/>
              <w:right w:w="43" w:type="dxa"/>
            </w:tcMar>
            <w:vAlign w:val="bottom"/>
          </w:tcPr>
          <w:p w14:paraId="38E00F3A" w14:textId="77777777" w:rsidR="00EC1151" w:rsidRPr="007E60C5" w:rsidRDefault="00132E54" w:rsidP="007E60C5">
            <w:r w:rsidRPr="007E60C5">
              <w:t xml:space="preserve"> </w:t>
            </w:r>
          </w:p>
        </w:tc>
      </w:tr>
      <w:tr w:rsidR="00EC1151" w:rsidRPr="007E60C5" w14:paraId="0D402FC5"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6641D80"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9CC9443"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2860A33C"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1E6306E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580D4235" w14:textId="77777777" w:rsidR="00EC1151" w:rsidRPr="007E60C5" w:rsidRDefault="00132E54" w:rsidP="007E60C5">
            <w:r w:rsidRPr="007E60C5">
              <w:t>12 334</w:t>
            </w:r>
          </w:p>
        </w:tc>
        <w:tc>
          <w:tcPr>
            <w:tcW w:w="0" w:type="auto"/>
            <w:tcBorders>
              <w:top w:val="nil"/>
              <w:left w:val="nil"/>
              <w:bottom w:val="nil"/>
              <w:right w:val="nil"/>
            </w:tcBorders>
            <w:tcMar>
              <w:top w:w="120" w:type="dxa"/>
              <w:left w:w="43" w:type="dxa"/>
              <w:bottom w:w="43" w:type="dxa"/>
              <w:right w:w="43" w:type="dxa"/>
            </w:tcMar>
            <w:vAlign w:val="bottom"/>
          </w:tcPr>
          <w:p w14:paraId="0FB1C71F" w14:textId="77777777" w:rsidR="00EC1151" w:rsidRPr="007E60C5" w:rsidRDefault="00132E54" w:rsidP="007E60C5">
            <w:r w:rsidRPr="007E60C5">
              <w:t>12 334</w:t>
            </w:r>
          </w:p>
        </w:tc>
        <w:tc>
          <w:tcPr>
            <w:tcW w:w="0" w:type="auto"/>
            <w:tcBorders>
              <w:top w:val="nil"/>
              <w:left w:val="nil"/>
              <w:bottom w:val="nil"/>
              <w:right w:val="nil"/>
            </w:tcBorders>
            <w:tcMar>
              <w:top w:w="120" w:type="dxa"/>
              <w:left w:w="43" w:type="dxa"/>
              <w:bottom w:w="43" w:type="dxa"/>
              <w:right w:w="43" w:type="dxa"/>
            </w:tcMar>
            <w:vAlign w:val="bottom"/>
          </w:tcPr>
          <w:p w14:paraId="323097E6" w14:textId="77777777" w:rsidR="00EC1151" w:rsidRPr="007E60C5" w:rsidRDefault="00132E54" w:rsidP="007E60C5">
            <w:r w:rsidRPr="007E60C5">
              <w:t xml:space="preserve"> </w:t>
            </w:r>
          </w:p>
        </w:tc>
      </w:tr>
      <w:tr w:rsidR="00EC1151" w:rsidRPr="007E60C5" w14:paraId="6C19D2A8"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2754A8A"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8B99642"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22C61AD9"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2500CB81"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A8BD115" w14:textId="77777777" w:rsidR="00EC1151" w:rsidRPr="007E60C5" w:rsidRDefault="00132E54" w:rsidP="007E60C5">
            <w:r w:rsidRPr="007E60C5">
              <w:t>92</w:t>
            </w:r>
          </w:p>
        </w:tc>
        <w:tc>
          <w:tcPr>
            <w:tcW w:w="0" w:type="auto"/>
            <w:tcBorders>
              <w:top w:val="nil"/>
              <w:left w:val="nil"/>
              <w:bottom w:val="nil"/>
              <w:right w:val="nil"/>
            </w:tcBorders>
            <w:tcMar>
              <w:top w:w="120" w:type="dxa"/>
              <w:left w:w="43" w:type="dxa"/>
              <w:bottom w:w="43" w:type="dxa"/>
              <w:right w:w="43" w:type="dxa"/>
            </w:tcMar>
            <w:vAlign w:val="bottom"/>
          </w:tcPr>
          <w:p w14:paraId="50E0D577" w14:textId="77777777" w:rsidR="00EC1151" w:rsidRPr="007E60C5" w:rsidRDefault="00132E54" w:rsidP="007E60C5">
            <w:r w:rsidRPr="007E60C5">
              <w:t>92</w:t>
            </w:r>
          </w:p>
        </w:tc>
        <w:tc>
          <w:tcPr>
            <w:tcW w:w="0" w:type="auto"/>
            <w:tcBorders>
              <w:top w:val="nil"/>
              <w:left w:val="nil"/>
              <w:bottom w:val="nil"/>
              <w:right w:val="nil"/>
            </w:tcBorders>
            <w:tcMar>
              <w:top w:w="120" w:type="dxa"/>
              <w:left w:w="43" w:type="dxa"/>
              <w:bottom w:w="43" w:type="dxa"/>
              <w:right w:w="43" w:type="dxa"/>
            </w:tcMar>
            <w:vAlign w:val="bottom"/>
          </w:tcPr>
          <w:p w14:paraId="5C6A10F8" w14:textId="77777777" w:rsidR="00EC1151" w:rsidRPr="007E60C5" w:rsidRDefault="00132E54" w:rsidP="007E60C5">
            <w:r w:rsidRPr="007E60C5">
              <w:t xml:space="preserve"> </w:t>
            </w:r>
          </w:p>
        </w:tc>
      </w:tr>
      <w:tr w:rsidR="00EC1151" w:rsidRPr="007E60C5" w14:paraId="311B3353"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35B36BB2"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F375E7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4A2FA3B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0A79A7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8DC8C0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FF5FF5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B51183A" w14:textId="77777777" w:rsidR="00EC1151" w:rsidRPr="007E60C5" w:rsidRDefault="00132E54" w:rsidP="007E60C5">
            <w:r w:rsidRPr="007E60C5">
              <w:t>40 731</w:t>
            </w:r>
          </w:p>
        </w:tc>
      </w:tr>
      <w:tr w:rsidR="00EC1151" w:rsidRPr="007E60C5" w14:paraId="35D767CF"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7B8CD136" w14:textId="77777777" w:rsidR="00EC1151" w:rsidRPr="007E60C5" w:rsidRDefault="00132E54" w:rsidP="007E60C5">
            <w:r w:rsidRPr="007E60C5">
              <w:t>Storbritannia</w:t>
            </w:r>
          </w:p>
        </w:tc>
        <w:tc>
          <w:tcPr>
            <w:tcW w:w="0" w:type="auto"/>
            <w:tcBorders>
              <w:top w:val="single" w:sz="4" w:space="0" w:color="000000"/>
              <w:left w:val="nil"/>
              <w:bottom w:val="nil"/>
              <w:right w:val="nil"/>
            </w:tcBorders>
            <w:tcMar>
              <w:top w:w="120" w:type="dxa"/>
              <w:left w:w="43" w:type="dxa"/>
              <w:bottom w:w="43" w:type="dxa"/>
              <w:right w:w="43" w:type="dxa"/>
            </w:tcMar>
          </w:tcPr>
          <w:p w14:paraId="6443118E"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7C05680C"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6759109" w14:textId="77777777" w:rsidR="00EC1151" w:rsidRPr="007E60C5" w:rsidRDefault="00132E54" w:rsidP="007E60C5">
            <w:r w:rsidRPr="007E60C5">
              <w:t>5 679</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74A1011" w14:textId="77777777" w:rsidR="00EC1151" w:rsidRPr="007E60C5" w:rsidRDefault="00132E54" w:rsidP="007E60C5">
            <w:r w:rsidRPr="007E60C5">
              <w:t>21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F571127" w14:textId="77777777" w:rsidR="00EC1151" w:rsidRPr="007E60C5" w:rsidRDefault="00132E54" w:rsidP="007E60C5">
            <w:r w:rsidRPr="007E60C5">
              <w:t>5 700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A39C8C2" w14:textId="77777777" w:rsidR="00EC1151" w:rsidRPr="007E60C5" w:rsidRDefault="00132E54" w:rsidP="007E60C5">
            <w:r w:rsidRPr="007E60C5">
              <w:t xml:space="preserve"> </w:t>
            </w:r>
          </w:p>
        </w:tc>
      </w:tr>
      <w:tr w:rsidR="00EC1151" w:rsidRPr="007E60C5" w14:paraId="075F2F76"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23B645EB"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2A51A6B"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32F350BD"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3B6D42A5" w14:textId="77777777" w:rsidR="00EC1151" w:rsidRPr="007E60C5" w:rsidRDefault="00132E54" w:rsidP="007E60C5">
            <w:r w:rsidRPr="007E60C5">
              <w:t>50 533</w:t>
            </w:r>
          </w:p>
        </w:tc>
        <w:tc>
          <w:tcPr>
            <w:tcW w:w="0" w:type="auto"/>
            <w:tcBorders>
              <w:top w:val="nil"/>
              <w:left w:val="nil"/>
              <w:bottom w:val="nil"/>
              <w:right w:val="nil"/>
            </w:tcBorders>
            <w:tcMar>
              <w:top w:w="120" w:type="dxa"/>
              <w:left w:w="43" w:type="dxa"/>
              <w:bottom w:w="43" w:type="dxa"/>
              <w:right w:w="43" w:type="dxa"/>
            </w:tcMar>
            <w:vAlign w:val="bottom"/>
          </w:tcPr>
          <w:p w14:paraId="69A28191"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A517869" w14:textId="77777777" w:rsidR="00EC1151" w:rsidRPr="007E60C5" w:rsidRDefault="00132E54" w:rsidP="007E60C5">
            <w:r w:rsidRPr="007E60C5">
              <w:t>50 533</w:t>
            </w:r>
          </w:p>
        </w:tc>
        <w:tc>
          <w:tcPr>
            <w:tcW w:w="0" w:type="auto"/>
            <w:tcBorders>
              <w:top w:val="nil"/>
              <w:left w:val="nil"/>
              <w:bottom w:val="nil"/>
              <w:right w:val="nil"/>
            </w:tcBorders>
            <w:tcMar>
              <w:top w:w="120" w:type="dxa"/>
              <w:left w:w="43" w:type="dxa"/>
              <w:bottom w:w="43" w:type="dxa"/>
              <w:right w:w="43" w:type="dxa"/>
            </w:tcMar>
            <w:vAlign w:val="bottom"/>
          </w:tcPr>
          <w:p w14:paraId="42851ABA" w14:textId="77777777" w:rsidR="00EC1151" w:rsidRPr="007E60C5" w:rsidRDefault="00132E54" w:rsidP="007E60C5">
            <w:r w:rsidRPr="007E60C5">
              <w:t xml:space="preserve"> </w:t>
            </w:r>
          </w:p>
        </w:tc>
      </w:tr>
      <w:tr w:rsidR="00EC1151" w:rsidRPr="007E60C5" w14:paraId="4F9F228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9AC65D5"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5CB7D6A"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3A97079A"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4F0B6C58" w14:textId="77777777" w:rsidR="00EC1151" w:rsidRPr="007E60C5" w:rsidRDefault="00132E54" w:rsidP="007E60C5">
            <w:r w:rsidRPr="007E60C5">
              <w:t>3 840</w:t>
            </w:r>
          </w:p>
        </w:tc>
        <w:tc>
          <w:tcPr>
            <w:tcW w:w="0" w:type="auto"/>
            <w:tcBorders>
              <w:top w:val="nil"/>
              <w:left w:val="nil"/>
              <w:bottom w:val="nil"/>
              <w:right w:val="nil"/>
            </w:tcBorders>
            <w:tcMar>
              <w:top w:w="120" w:type="dxa"/>
              <w:left w:w="43" w:type="dxa"/>
              <w:bottom w:w="43" w:type="dxa"/>
              <w:right w:w="43" w:type="dxa"/>
            </w:tcMar>
            <w:vAlign w:val="bottom"/>
          </w:tcPr>
          <w:p w14:paraId="04485E2A"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7511DD7" w14:textId="77777777" w:rsidR="00EC1151" w:rsidRPr="007E60C5" w:rsidRDefault="00132E54" w:rsidP="007E60C5">
            <w:r w:rsidRPr="007E60C5">
              <w:t>3 840</w:t>
            </w:r>
          </w:p>
        </w:tc>
        <w:tc>
          <w:tcPr>
            <w:tcW w:w="0" w:type="auto"/>
            <w:tcBorders>
              <w:top w:val="nil"/>
              <w:left w:val="nil"/>
              <w:bottom w:val="nil"/>
              <w:right w:val="nil"/>
            </w:tcBorders>
            <w:tcMar>
              <w:top w:w="120" w:type="dxa"/>
              <w:left w:w="43" w:type="dxa"/>
              <w:bottom w:w="43" w:type="dxa"/>
              <w:right w:w="43" w:type="dxa"/>
            </w:tcMar>
            <w:vAlign w:val="bottom"/>
          </w:tcPr>
          <w:p w14:paraId="2DF29DDE" w14:textId="77777777" w:rsidR="00EC1151" w:rsidRPr="007E60C5" w:rsidRDefault="00132E54" w:rsidP="007E60C5">
            <w:r w:rsidRPr="007E60C5">
              <w:t xml:space="preserve"> </w:t>
            </w:r>
          </w:p>
        </w:tc>
      </w:tr>
      <w:tr w:rsidR="00EC1151" w:rsidRPr="007E60C5" w14:paraId="5FF5D361"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26FD009F"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30D8A3C"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497CFBA9"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5ACF5065" w14:textId="77777777" w:rsidR="00EC1151" w:rsidRPr="007E60C5" w:rsidRDefault="00132E54" w:rsidP="007E60C5">
            <w:r w:rsidRPr="007E60C5">
              <w:t>374</w:t>
            </w:r>
          </w:p>
        </w:tc>
        <w:tc>
          <w:tcPr>
            <w:tcW w:w="0" w:type="auto"/>
            <w:tcBorders>
              <w:top w:val="nil"/>
              <w:left w:val="nil"/>
              <w:bottom w:val="nil"/>
              <w:right w:val="nil"/>
            </w:tcBorders>
            <w:tcMar>
              <w:top w:w="120" w:type="dxa"/>
              <w:left w:w="43" w:type="dxa"/>
              <w:bottom w:w="43" w:type="dxa"/>
              <w:right w:w="43" w:type="dxa"/>
            </w:tcMar>
            <w:vAlign w:val="bottom"/>
          </w:tcPr>
          <w:p w14:paraId="5E4C0FE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70AE943" w14:textId="77777777" w:rsidR="00EC1151" w:rsidRPr="007E60C5" w:rsidRDefault="00132E54" w:rsidP="007E60C5">
            <w:r w:rsidRPr="007E60C5">
              <w:t>374</w:t>
            </w:r>
          </w:p>
        </w:tc>
        <w:tc>
          <w:tcPr>
            <w:tcW w:w="0" w:type="auto"/>
            <w:tcBorders>
              <w:top w:val="nil"/>
              <w:left w:val="nil"/>
              <w:bottom w:val="nil"/>
              <w:right w:val="nil"/>
            </w:tcBorders>
            <w:tcMar>
              <w:top w:w="120" w:type="dxa"/>
              <w:left w:w="43" w:type="dxa"/>
              <w:bottom w:w="43" w:type="dxa"/>
              <w:right w:w="43" w:type="dxa"/>
            </w:tcMar>
            <w:vAlign w:val="bottom"/>
          </w:tcPr>
          <w:p w14:paraId="68A368BC" w14:textId="77777777" w:rsidR="00EC1151" w:rsidRPr="007E60C5" w:rsidRDefault="00132E54" w:rsidP="007E60C5">
            <w:r w:rsidRPr="007E60C5">
              <w:t xml:space="preserve"> </w:t>
            </w:r>
          </w:p>
        </w:tc>
      </w:tr>
      <w:tr w:rsidR="00EC1151" w:rsidRPr="007E60C5" w14:paraId="0687093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4BB1D55"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496131B3"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30BC888E"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4BCF71F9" w14:textId="77777777" w:rsidR="00EC1151" w:rsidRPr="007E60C5" w:rsidRDefault="00132E54" w:rsidP="007E60C5">
            <w:r w:rsidRPr="007E60C5">
              <w:t>20 439</w:t>
            </w:r>
          </w:p>
        </w:tc>
        <w:tc>
          <w:tcPr>
            <w:tcW w:w="0" w:type="auto"/>
            <w:tcBorders>
              <w:top w:val="nil"/>
              <w:left w:val="nil"/>
              <w:bottom w:val="nil"/>
              <w:right w:val="nil"/>
            </w:tcBorders>
            <w:tcMar>
              <w:top w:w="120" w:type="dxa"/>
              <w:left w:w="43" w:type="dxa"/>
              <w:bottom w:w="43" w:type="dxa"/>
              <w:right w:w="43" w:type="dxa"/>
            </w:tcMar>
            <w:vAlign w:val="bottom"/>
          </w:tcPr>
          <w:p w14:paraId="705434BF"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97874AD" w14:textId="77777777" w:rsidR="00EC1151" w:rsidRPr="007E60C5" w:rsidRDefault="00132E54" w:rsidP="007E60C5">
            <w:r w:rsidRPr="007E60C5">
              <w:t>20 439</w:t>
            </w:r>
          </w:p>
        </w:tc>
        <w:tc>
          <w:tcPr>
            <w:tcW w:w="0" w:type="auto"/>
            <w:tcBorders>
              <w:top w:val="nil"/>
              <w:left w:val="nil"/>
              <w:bottom w:val="nil"/>
              <w:right w:val="nil"/>
            </w:tcBorders>
            <w:tcMar>
              <w:top w:w="120" w:type="dxa"/>
              <w:left w:w="43" w:type="dxa"/>
              <w:bottom w:w="43" w:type="dxa"/>
              <w:right w:w="43" w:type="dxa"/>
            </w:tcMar>
            <w:vAlign w:val="bottom"/>
          </w:tcPr>
          <w:p w14:paraId="4D210343" w14:textId="77777777" w:rsidR="00EC1151" w:rsidRPr="007E60C5" w:rsidRDefault="00132E54" w:rsidP="007E60C5">
            <w:r w:rsidRPr="007E60C5">
              <w:t xml:space="preserve"> </w:t>
            </w:r>
          </w:p>
        </w:tc>
      </w:tr>
      <w:tr w:rsidR="00EC1151" w:rsidRPr="007E60C5" w14:paraId="62C93C6C"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05786D34" w14:textId="77777777" w:rsidR="00EC1151" w:rsidRPr="007E60C5" w:rsidRDefault="00132E54" w:rsidP="007E60C5">
            <w:r w:rsidRPr="007E60C5">
              <w:t xml:space="preserve"> </w:t>
            </w:r>
          </w:p>
        </w:tc>
        <w:tc>
          <w:tcPr>
            <w:tcW w:w="0" w:type="auto"/>
            <w:tcBorders>
              <w:top w:val="single" w:sz="4" w:space="0" w:color="000000"/>
              <w:left w:val="nil"/>
              <w:bottom w:val="nil"/>
              <w:right w:val="nil"/>
            </w:tcBorders>
            <w:tcMar>
              <w:top w:w="120" w:type="dxa"/>
              <w:left w:w="43" w:type="dxa"/>
              <w:bottom w:w="43" w:type="dxa"/>
              <w:right w:w="43" w:type="dxa"/>
            </w:tcMar>
          </w:tcPr>
          <w:p w14:paraId="7802138B" w14:textId="77777777" w:rsidR="00EC1151" w:rsidRPr="007E60C5" w:rsidRDefault="00132E54" w:rsidP="007E60C5">
            <w:r w:rsidRPr="007E60C5">
              <w:t>ML8</w:t>
            </w:r>
          </w:p>
        </w:tc>
        <w:tc>
          <w:tcPr>
            <w:tcW w:w="0" w:type="auto"/>
            <w:tcBorders>
              <w:top w:val="single" w:sz="4" w:space="0" w:color="000000"/>
              <w:left w:val="nil"/>
              <w:bottom w:val="nil"/>
              <w:right w:val="nil"/>
            </w:tcBorders>
            <w:tcMar>
              <w:top w:w="120" w:type="dxa"/>
              <w:left w:w="43" w:type="dxa"/>
              <w:bottom w:w="43" w:type="dxa"/>
              <w:right w:w="43" w:type="dxa"/>
            </w:tcMar>
          </w:tcPr>
          <w:p w14:paraId="02B4A96C" w14:textId="77777777" w:rsidR="00EC1151" w:rsidRPr="007E60C5" w:rsidRDefault="00132E54" w:rsidP="007E60C5">
            <w:r w:rsidRPr="007E60C5">
              <w:t>Energetiske materialer samt utgangsstoffer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7D43354" w14:textId="77777777" w:rsidR="00EC1151" w:rsidRPr="007E60C5" w:rsidRDefault="00132E54" w:rsidP="007E60C5">
            <w:r w:rsidRPr="007E60C5">
              <w:t>11 951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2C205F8"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86BCD83" w14:textId="77777777" w:rsidR="00EC1151" w:rsidRPr="007E60C5" w:rsidRDefault="00132E54" w:rsidP="007E60C5">
            <w:r w:rsidRPr="007E60C5">
              <w:t>11 951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AB8134C" w14:textId="77777777" w:rsidR="00EC1151" w:rsidRPr="007E60C5" w:rsidRDefault="00132E54" w:rsidP="007E60C5">
            <w:r w:rsidRPr="007E60C5">
              <w:t xml:space="preserve"> </w:t>
            </w:r>
          </w:p>
        </w:tc>
      </w:tr>
      <w:tr w:rsidR="00EC1151" w:rsidRPr="007E60C5" w14:paraId="55B253C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D1FF810"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E7C6F2E" w14:textId="77777777" w:rsidR="00EC1151" w:rsidRPr="007E60C5" w:rsidRDefault="00132E54" w:rsidP="007E60C5">
            <w:r w:rsidRPr="007E60C5">
              <w:t>ML9</w:t>
            </w:r>
          </w:p>
        </w:tc>
        <w:tc>
          <w:tcPr>
            <w:tcW w:w="0" w:type="auto"/>
            <w:tcBorders>
              <w:top w:val="nil"/>
              <w:left w:val="nil"/>
              <w:bottom w:val="nil"/>
              <w:right w:val="nil"/>
            </w:tcBorders>
            <w:tcMar>
              <w:top w:w="120" w:type="dxa"/>
              <w:left w:w="43" w:type="dxa"/>
              <w:bottom w:w="43" w:type="dxa"/>
              <w:right w:w="43" w:type="dxa"/>
            </w:tcMar>
          </w:tcPr>
          <w:p w14:paraId="76C20ABA" w14:textId="77777777" w:rsidR="00EC1151" w:rsidRPr="007E60C5" w:rsidRDefault="00132E54" w:rsidP="007E60C5">
            <w:r w:rsidRPr="007E60C5">
              <w:t xml:space="preserve">Krigsskip, marint utstyr og andre overflatefartøy </w:t>
            </w:r>
          </w:p>
        </w:tc>
        <w:tc>
          <w:tcPr>
            <w:tcW w:w="0" w:type="auto"/>
            <w:tcBorders>
              <w:top w:val="nil"/>
              <w:left w:val="nil"/>
              <w:bottom w:val="nil"/>
              <w:right w:val="nil"/>
            </w:tcBorders>
            <w:tcMar>
              <w:top w:w="120" w:type="dxa"/>
              <w:left w:w="43" w:type="dxa"/>
              <w:bottom w:w="43" w:type="dxa"/>
              <w:right w:w="43" w:type="dxa"/>
            </w:tcMar>
            <w:vAlign w:val="bottom"/>
          </w:tcPr>
          <w:p w14:paraId="0D228BA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154C99C" w14:textId="77777777" w:rsidR="00EC1151" w:rsidRPr="007E60C5" w:rsidRDefault="00132E54" w:rsidP="007E60C5">
            <w:r w:rsidRPr="007E60C5">
              <w:t>61 879</w:t>
            </w:r>
          </w:p>
        </w:tc>
        <w:tc>
          <w:tcPr>
            <w:tcW w:w="0" w:type="auto"/>
            <w:tcBorders>
              <w:top w:val="nil"/>
              <w:left w:val="nil"/>
              <w:bottom w:val="nil"/>
              <w:right w:val="nil"/>
            </w:tcBorders>
            <w:tcMar>
              <w:top w:w="120" w:type="dxa"/>
              <w:left w:w="43" w:type="dxa"/>
              <w:bottom w:w="43" w:type="dxa"/>
              <w:right w:w="43" w:type="dxa"/>
            </w:tcMar>
            <w:vAlign w:val="bottom"/>
          </w:tcPr>
          <w:p w14:paraId="2CC718C6" w14:textId="77777777" w:rsidR="00EC1151" w:rsidRPr="007E60C5" w:rsidRDefault="00132E54" w:rsidP="007E60C5">
            <w:r w:rsidRPr="007E60C5">
              <w:t>61 879</w:t>
            </w:r>
          </w:p>
        </w:tc>
        <w:tc>
          <w:tcPr>
            <w:tcW w:w="0" w:type="auto"/>
            <w:tcBorders>
              <w:top w:val="nil"/>
              <w:left w:val="nil"/>
              <w:bottom w:val="nil"/>
              <w:right w:val="nil"/>
            </w:tcBorders>
            <w:tcMar>
              <w:top w:w="120" w:type="dxa"/>
              <w:left w:w="43" w:type="dxa"/>
              <w:bottom w:w="43" w:type="dxa"/>
              <w:right w:w="43" w:type="dxa"/>
            </w:tcMar>
            <w:vAlign w:val="bottom"/>
          </w:tcPr>
          <w:p w14:paraId="6D0E391F" w14:textId="77777777" w:rsidR="00EC1151" w:rsidRPr="007E60C5" w:rsidRDefault="00132E54" w:rsidP="007E60C5">
            <w:r w:rsidRPr="007E60C5">
              <w:t xml:space="preserve"> </w:t>
            </w:r>
          </w:p>
        </w:tc>
      </w:tr>
      <w:tr w:rsidR="00EC1151" w:rsidRPr="007E60C5" w14:paraId="7B3CFAB5"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544148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FD3DA08"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4D6022B9"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7C20E76C" w14:textId="77777777" w:rsidR="00EC1151" w:rsidRPr="007E60C5" w:rsidRDefault="00132E54" w:rsidP="007E60C5">
            <w:r w:rsidRPr="007E60C5">
              <w:t>271</w:t>
            </w:r>
          </w:p>
        </w:tc>
        <w:tc>
          <w:tcPr>
            <w:tcW w:w="0" w:type="auto"/>
            <w:tcBorders>
              <w:top w:val="nil"/>
              <w:left w:val="nil"/>
              <w:bottom w:val="nil"/>
              <w:right w:val="nil"/>
            </w:tcBorders>
            <w:tcMar>
              <w:top w:w="120" w:type="dxa"/>
              <w:left w:w="43" w:type="dxa"/>
              <w:bottom w:w="43" w:type="dxa"/>
              <w:right w:w="43" w:type="dxa"/>
            </w:tcMar>
            <w:vAlign w:val="bottom"/>
          </w:tcPr>
          <w:p w14:paraId="155B20BC" w14:textId="77777777" w:rsidR="00EC1151" w:rsidRPr="007E60C5" w:rsidRDefault="00132E54" w:rsidP="007E60C5">
            <w:r w:rsidRPr="007E60C5">
              <w:t>29 375</w:t>
            </w:r>
          </w:p>
        </w:tc>
        <w:tc>
          <w:tcPr>
            <w:tcW w:w="0" w:type="auto"/>
            <w:tcBorders>
              <w:top w:val="nil"/>
              <w:left w:val="nil"/>
              <w:bottom w:val="nil"/>
              <w:right w:val="nil"/>
            </w:tcBorders>
            <w:tcMar>
              <w:top w:w="120" w:type="dxa"/>
              <w:left w:w="43" w:type="dxa"/>
              <w:bottom w:w="43" w:type="dxa"/>
              <w:right w:w="43" w:type="dxa"/>
            </w:tcMar>
            <w:vAlign w:val="bottom"/>
          </w:tcPr>
          <w:p w14:paraId="64038192" w14:textId="77777777" w:rsidR="00EC1151" w:rsidRPr="007E60C5" w:rsidRDefault="00132E54" w:rsidP="007E60C5">
            <w:r w:rsidRPr="007E60C5">
              <w:t>29 646</w:t>
            </w:r>
          </w:p>
        </w:tc>
        <w:tc>
          <w:tcPr>
            <w:tcW w:w="0" w:type="auto"/>
            <w:tcBorders>
              <w:top w:val="nil"/>
              <w:left w:val="nil"/>
              <w:bottom w:val="nil"/>
              <w:right w:val="nil"/>
            </w:tcBorders>
            <w:tcMar>
              <w:top w:w="120" w:type="dxa"/>
              <w:left w:w="43" w:type="dxa"/>
              <w:bottom w:w="43" w:type="dxa"/>
              <w:right w:w="43" w:type="dxa"/>
            </w:tcMar>
            <w:vAlign w:val="bottom"/>
          </w:tcPr>
          <w:p w14:paraId="758E9D7F" w14:textId="77777777" w:rsidR="00EC1151" w:rsidRPr="007E60C5" w:rsidRDefault="00132E54" w:rsidP="007E60C5">
            <w:r w:rsidRPr="007E60C5">
              <w:t xml:space="preserve"> </w:t>
            </w:r>
          </w:p>
        </w:tc>
      </w:tr>
      <w:tr w:rsidR="00EC1151" w:rsidRPr="007E60C5" w14:paraId="458D171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D6AEF68"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A6F5A26" w14:textId="77777777" w:rsidR="00EC1151" w:rsidRPr="007E60C5" w:rsidRDefault="00132E54" w:rsidP="007E60C5">
            <w:r w:rsidRPr="007E60C5">
              <w:t>ML13</w:t>
            </w:r>
          </w:p>
        </w:tc>
        <w:tc>
          <w:tcPr>
            <w:tcW w:w="0" w:type="auto"/>
            <w:tcBorders>
              <w:top w:val="nil"/>
              <w:left w:val="nil"/>
              <w:bottom w:val="nil"/>
              <w:right w:val="nil"/>
            </w:tcBorders>
            <w:tcMar>
              <w:top w:w="120" w:type="dxa"/>
              <w:left w:w="43" w:type="dxa"/>
              <w:bottom w:w="43" w:type="dxa"/>
              <w:right w:w="43" w:type="dxa"/>
            </w:tcMar>
          </w:tcPr>
          <w:p w14:paraId="5CE236E6" w14:textId="77777777" w:rsidR="00EC1151" w:rsidRPr="007E60C5" w:rsidRDefault="00132E54" w:rsidP="007E60C5">
            <w:r w:rsidRPr="007E60C5">
              <w:t>Ballistisk beskyttelse eller beskyttelsesutstyr og komponenter</w:t>
            </w:r>
          </w:p>
        </w:tc>
        <w:tc>
          <w:tcPr>
            <w:tcW w:w="0" w:type="auto"/>
            <w:tcBorders>
              <w:top w:val="nil"/>
              <w:left w:val="nil"/>
              <w:bottom w:val="nil"/>
              <w:right w:val="nil"/>
            </w:tcBorders>
            <w:tcMar>
              <w:top w:w="120" w:type="dxa"/>
              <w:left w:w="43" w:type="dxa"/>
              <w:bottom w:w="43" w:type="dxa"/>
              <w:right w:w="43" w:type="dxa"/>
            </w:tcMar>
            <w:vAlign w:val="bottom"/>
          </w:tcPr>
          <w:p w14:paraId="6D61004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D538A44" w14:textId="77777777" w:rsidR="00EC1151" w:rsidRPr="007E60C5" w:rsidRDefault="00132E54" w:rsidP="007E60C5">
            <w:r w:rsidRPr="007E60C5">
              <w:t>1 677</w:t>
            </w:r>
          </w:p>
        </w:tc>
        <w:tc>
          <w:tcPr>
            <w:tcW w:w="0" w:type="auto"/>
            <w:tcBorders>
              <w:top w:val="nil"/>
              <w:left w:val="nil"/>
              <w:bottom w:val="nil"/>
              <w:right w:val="nil"/>
            </w:tcBorders>
            <w:tcMar>
              <w:top w:w="120" w:type="dxa"/>
              <w:left w:w="43" w:type="dxa"/>
              <w:bottom w:w="43" w:type="dxa"/>
              <w:right w:w="43" w:type="dxa"/>
            </w:tcMar>
            <w:vAlign w:val="bottom"/>
          </w:tcPr>
          <w:p w14:paraId="48EC25A6" w14:textId="77777777" w:rsidR="00EC1151" w:rsidRPr="007E60C5" w:rsidRDefault="00132E54" w:rsidP="007E60C5">
            <w:r w:rsidRPr="007E60C5">
              <w:t>1 677</w:t>
            </w:r>
          </w:p>
        </w:tc>
        <w:tc>
          <w:tcPr>
            <w:tcW w:w="0" w:type="auto"/>
            <w:tcBorders>
              <w:top w:val="nil"/>
              <w:left w:val="nil"/>
              <w:bottom w:val="nil"/>
              <w:right w:val="nil"/>
            </w:tcBorders>
            <w:tcMar>
              <w:top w:w="120" w:type="dxa"/>
              <w:left w:w="43" w:type="dxa"/>
              <w:bottom w:w="43" w:type="dxa"/>
              <w:right w:w="43" w:type="dxa"/>
            </w:tcMar>
            <w:vAlign w:val="bottom"/>
          </w:tcPr>
          <w:p w14:paraId="266D2E11" w14:textId="77777777" w:rsidR="00EC1151" w:rsidRPr="007E60C5" w:rsidRDefault="00132E54" w:rsidP="007E60C5">
            <w:r w:rsidRPr="007E60C5">
              <w:t xml:space="preserve"> </w:t>
            </w:r>
          </w:p>
        </w:tc>
      </w:tr>
      <w:tr w:rsidR="00EC1151" w:rsidRPr="007E60C5" w14:paraId="2CDD8449"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0BADFA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C23333B" w14:textId="77777777" w:rsidR="00EC1151" w:rsidRPr="007E60C5" w:rsidRDefault="00132E54" w:rsidP="007E60C5">
            <w:r w:rsidRPr="007E60C5">
              <w:t>ML14</w:t>
            </w:r>
          </w:p>
        </w:tc>
        <w:tc>
          <w:tcPr>
            <w:tcW w:w="0" w:type="auto"/>
            <w:tcBorders>
              <w:top w:val="nil"/>
              <w:left w:val="nil"/>
              <w:bottom w:val="nil"/>
              <w:right w:val="nil"/>
            </w:tcBorders>
            <w:tcMar>
              <w:top w:w="120" w:type="dxa"/>
              <w:left w:w="43" w:type="dxa"/>
              <w:bottom w:w="43" w:type="dxa"/>
              <w:right w:w="43" w:type="dxa"/>
            </w:tcMar>
          </w:tcPr>
          <w:p w14:paraId="5D713A4B" w14:textId="77777777" w:rsidR="00EC1151" w:rsidRPr="007E60C5" w:rsidRDefault="00132E54" w:rsidP="007E60C5">
            <w:r w:rsidRPr="007E60C5">
              <w:t>Militært treningsutstyr, simulatorer for våpenbruk og komponenter</w:t>
            </w:r>
          </w:p>
        </w:tc>
        <w:tc>
          <w:tcPr>
            <w:tcW w:w="0" w:type="auto"/>
            <w:tcBorders>
              <w:top w:val="nil"/>
              <w:left w:val="nil"/>
              <w:bottom w:val="nil"/>
              <w:right w:val="nil"/>
            </w:tcBorders>
            <w:tcMar>
              <w:top w:w="120" w:type="dxa"/>
              <w:left w:w="43" w:type="dxa"/>
              <w:bottom w:w="43" w:type="dxa"/>
              <w:right w:w="43" w:type="dxa"/>
            </w:tcMar>
            <w:vAlign w:val="bottom"/>
          </w:tcPr>
          <w:p w14:paraId="5BD6439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5EC94E2" w14:textId="77777777" w:rsidR="00EC1151" w:rsidRPr="007E60C5" w:rsidRDefault="00132E54" w:rsidP="007E60C5">
            <w:r w:rsidRPr="007E60C5">
              <w:t>189</w:t>
            </w:r>
          </w:p>
        </w:tc>
        <w:tc>
          <w:tcPr>
            <w:tcW w:w="0" w:type="auto"/>
            <w:tcBorders>
              <w:top w:val="nil"/>
              <w:left w:val="nil"/>
              <w:bottom w:val="nil"/>
              <w:right w:val="nil"/>
            </w:tcBorders>
            <w:tcMar>
              <w:top w:w="120" w:type="dxa"/>
              <w:left w:w="43" w:type="dxa"/>
              <w:bottom w:w="43" w:type="dxa"/>
              <w:right w:w="43" w:type="dxa"/>
            </w:tcMar>
            <w:vAlign w:val="bottom"/>
          </w:tcPr>
          <w:p w14:paraId="20187A72" w14:textId="77777777" w:rsidR="00EC1151" w:rsidRPr="007E60C5" w:rsidRDefault="00132E54" w:rsidP="007E60C5">
            <w:r w:rsidRPr="007E60C5">
              <w:t>189</w:t>
            </w:r>
          </w:p>
        </w:tc>
        <w:tc>
          <w:tcPr>
            <w:tcW w:w="0" w:type="auto"/>
            <w:tcBorders>
              <w:top w:val="nil"/>
              <w:left w:val="nil"/>
              <w:bottom w:val="nil"/>
              <w:right w:val="nil"/>
            </w:tcBorders>
            <w:tcMar>
              <w:top w:w="120" w:type="dxa"/>
              <w:left w:w="43" w:type="dxa"/>
              <w:bottom w:w="43" w:type="dxa"/>
              <w:right w:w="43" w:type="dxa"/>
            </w:tcMar>
            <w:vAlign w:val="bottom"/>
          </w:tcPr>
          <w:p w14:paraId="661E20CF" w14:textId="77777777" w:rsidR="00EC1151" w:rsidRPr="007E60C5" w:rsidRDefault="00132E54" w:rsidP="007E60C5">
            <w:r w:rsidRPr="007E60C5">
              <w:t xml:space="preserve"> </w:t>
            </w:r>
          </w:p>
        </w:tc>
      </w:tr>
      <w:tr w:rsidR="00EC1151" w:rsidRPr="007E60C5" w14:paraId="1268EF9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928AB40"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83EA213"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55DC74FD"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0580EFB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E7834B7" w14:textId="77777777" w:rsidR="00EC1151" w:rsidRPr="007E60C5" w:rsidRDefault="00132E54" w:rsidP="007E60C5">
            <w:r w:rsidRPr="007E60C5">
              <w:t>4 004</w:t>
            </w:r>
          </w:p>
        </w:tc>
        <w:tc>
          <w:tcPr>
            <w:tcW w:w="0" w:type="auto"/>
            <w:tcBorders>
              <w:top w:val="nil"/>
              <w:left w:val="nil"/>
              <w:bottom w:val="nil"/>
              <w:right w:val="nil"/>
            </w:tcBorders>
            <w:tcMar>
              <w:top w:w="120" w:type="dxa"/>
              <w:left w:w="43" w:type="dxa"/>
              <w:bottom w:w="43" w:type="dxa"/>
              <w:right w:w="43" w:type="dxa"/>
            </w:tcMar>
            <w:vAlign w:val="bottom"/>
          </w:tcPr>
          <w:p w14:paraId="248B1B09" w14:textId="77777777" w:rsidR="00EC1151" w:rsidRPr="007E60C5" w:rsidRDefault="00132E54" w:rsidP="007E60C5">
            <w:r w:rsidRPr="007E60C5">
              <w:t>4 004</w:t>
            </w:r>
          </w:p>
        </w:tc>
        <w:tc>
          <w:tcPr>
            <w:tcW w:w="0" w:type="auto"/>
            <w:tcBorders>
              <w:top w:val="nil"/>
              <w:left w:val="nil"/>
              <w:bottom w:val="nil"/>
              <w:right w:val="nil"/>
            </w:tcBorders>
            <w:tcMar>
              <w:top w:w="120" w:type="dxa"/>
              <w:left w:w="43" w:type="dxa"/>
              <w:bottom w:w="43" w:type="dxa"/>
              <w:right w:w="43" w:type="dxa"/>
            </w:tcMar>
            <w:vAlign w:val="bottom"/>
          </w:tcPr>
          <w:p w14:paraId="0798F7D9" w14:textId="77777777" w:rsidR="00EC1151" w:rsidRPr="007E60C5" w:rsidRDefault="00132E54" w:rsidP="007E60C5">
            <w:r w:rsidRPr="007E60C5">
              <w:t xml:space="preserve"> </w:t>
            </w:r>
          </w:p>
        </w:tc>
      </w:tr>
      <w:tr w:rsidR="00EC1151" w:rsidRPr="007E60C5" w14:paraId="74A88F37"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EBB35D6"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F0D3A5E" w14:textId="77777777" w:rsidR="00EC1151" w:rsidRPr="007E60C5" w:rsidRDefault="00132E54" w:rsidP="007E60C5">
            <w:r w:rsidRPr="007E60C5">
              <w:t>ML18</w:t>
            </w:r>
          </w:p>
        </w:tc>
        <w:tc>
          <w:tcPr>
            <w:tcW w:w="0" w:type="auto"/>
            <w:tcBorders>
              <w:top w:val="nil"/>
              <w:left w:val="nil"/>
              <w:bottom w:val="nil"/>
              <w:right w:val="nil"/>
            </w:tcBorders>
            <w:tcMar>
              <w:top w:w="120" w:type="dxa"/>
              <w:left w:w="43" w:type="dxa"/>
              <w:bottom w:w="43" w:type="dxa"/>
              <w:right w:w="43" w:type="dxa"/>
            </w:tcMar>
          </w:tcPr>
          <w:p w14:paraId="49850A01" w14:textId="77777777" w:rsidR="00EC1151" w:rsidRPr="007E60C5" w:rsidRDefault="00132E54" w:rsidP="007E60C5">
            <w:r w:rsidRPr="007E60C5">
              <w:t>Produksjonsutstyr og komponenter</w:t>
            </w:r>
          </w:p>
        </w:tc>
        <w:tc>
          <w:tcPr>
            <w:tcW w:w="0" w:type="auto"/>
            <w:tcBorders>
              <w:top w:val="nil"/>
              <w:left w:val="nil"/>
              <w:bottom w:val="nil"/>
              <w:right w:val="nil"/>
            </w:tcBorders>
            <w:tcMar>
              <w:top w:w="120" w:type="dxa"/>
              <w:left w:w="43" w:type="dxa"/>
              <w:bottom w:w="43" w:type="dxa"/>
              <w:right w:w="43" w:type="dxa"/>
            </w:tcMar>
            <w:vAlign w:val="bottom"/>
          </w:tcPr>
          <w:p w14:paraId="0FDDAABF" w14:textId="77777777" w:rsidR="00EC1151" w:rsidRPr="007E60C5" w:rsidRDefault="00132E54" w:rsidP="007E60C5">
            <w:r w:rsidRPr="007E60C5">
              <w:t>84</w:t>
            </w:r>
          </w:p>
        </w:tc>
        <w:tc>
          <w:tcPr>
            <w:tcW w:w="0" w:type="auto"/>
            <w:tcBorders>
              <w:top w:val="nil"/>
              <w:left w:val="nil"/>
              <w:bottom w:val="nil"/>
              <w:right w:val="nil"/>
            </w:tcBorders>
            <w:tcMar>
              <w:top w:w="120" w:type="dxa"/>
              <w:left w:w="43" w:type="dxa"/>
              <w:bottom w:w="43" w:type="dxa"/>
              <w:right w:w="43" w:type="dxa"/>
            </w:tcMar>
            <w:vAlign w:val="bottom"/>
          </w:tcPr>
          <w:p w14:paraId="45EC27D2" w14:textId="77777777" w:rsidR="00EC1151" w:rsidRPr="007E60C5" w:rsidRDefault="00132E54" w:rsidP="007E60C5">
            <w:r w:rsidRPr="007E60C5">
              <w:t>5 200</w:t>
            </w:r>
          </w:p>
        </w:tc>
        <w:tc>
          <w:tcPr>
            <w:tcW w:w="0" w:type="auto"/>
            <w:tcBorders>
              <w:top w:val="nil"/>
              <w:left w:val="nil"/>
              <w:bottom w:val="nil"/>
              <w:right w:val="nil"/>
            </w:tcBorders>
            <w:tcMar>
              <w:top w:w="120" w:type="dxa"/>
              <w:left w:w="43" w:type="dxa"/>
              <w:bottom w:w="43" w:type="dxa"/>
              <w:right w:w="43" w:type="dxa"/>
            </w:tcMar>
            <w:vAlign w:val="bottom"/>
          </w:tcPr>
          <w:p w14:paraId="0FC0733E" w14:textId="77777777" w:rsidR="00EC1151" w:rsidRPr="007E60C5" w:rsidRDefault="00132E54" w:rsidP="007E60C5">
            <w:r w:rsidRPr="007E60C5">
              <w:t>5 284</w:t>
            </w:r>
          </w:p>
        </w:tc>
        <w:tc>
          <w:tcPr>
            <w:tcW w:w="0" w:type="auto"/>
            <w:tcBorders>
              <w:top w:val="nil"/>
              <w:left w:val="nil"/>
              <w:bottom w:val="nil"/>
              <w:right w:val="nil"/>
            </w:tcBorders>
            <w:tcMar>
              <w:top w:w="120" w:type="dxa"/>
              <w:left w:w="43" w:type="dxa"/>
              <w:bottom w:w="43" w:type="dxa"/>
              <w:right w:w="43" w:type="dxa"/>
            </w:tcMar>
            <w:vAlign w:val="bottom"/>
          </w:tcPr>
          <w:p w14:paraId="6511BDBB" w14:textId="77777777" w:rsidR="00EC1151" w:rsidRPr="007E60C5" w:rsidRDefault="00132E54" w:rsidP="007E60C5">
            <w:r w:rsidRPr="007E60C5">
              <w:t xml:space="preserve"> </w:t>
            </w:r>
          </w:p>
        </w:tc>
      </w:tr>
      <w:tr w:rsidR="00EC1151" w:rsidRPr="007E60C5" w14:paraId="19E22CE9"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18B1A7C"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083B0EE"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672788E8"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72BC078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27A427A" w14:textId="77777777" w:rsidR="00EC1151" w:rsidRPr="007E60C5" w:rsidRDefault="00132E54" w:rsidP="007E60C5">
            <w:r w:rsidRPr="007E60C5">
              <w:t>3 956</w:t>
            </w:r>
          </w:p>
        </w:tc>
        <w:tc>
          <w:tcPr>
            <w:tcW w:w="0" w:type="auto"/>
            <w:tcBorders>
              <w:top w:val="nil"/>
              <w:left w:val="nil"/>
              <w:bottom w:val="nil"/>
              <w:right w:val="nil"/>
            </w:tcBorders>
            <w:tcMar>
              <w:top w:w="120" w:type="dxa"/>
              <w:left w:w="43" w:type="dxa"/>
              <w:bottom w:w="43" w:type="dxa"/>
              <w:right w:w="43" w:type="dxa"/>
            </w:tcMar>
            <w:vAlign w:val="bottom"/>
          </w:tcPr>
          <w:p w14:paraId="17551A37" w14:textId="77777777" w:rsidR="00EC1151" w:rsidRPr="007E60C5" w:rsidRDefault="00132E54" w:rsidP="007E60C5">
            <w:r w:rsidRPr="007E60C5">
              <w:t>3 956</w:t>
            </w:r>
          </w:p>
        </w:tc>
        <w:tc>
          <w:tcPr>
            <w:tcW w:w="0" w:type="auto"/>
            <w:tcBorders>
              <w:top w:val="nil"/>
              <w:left w:val="nil"/>
              <w:bottom w:val="nil"/>
              <w:right w:val="nil"/>
            </w:tcBorders>
            <w:tcMar>
              <w:top w:w="120" w:type="dxa"/>
              <w:left w:w="43" w:type="dxa"/>
              <w:bottom w:w="43" w:type="dxa"/>
              <w:right w:w="43" w:type="dxa"/>
            </w:tcMar>
            <w:vAlign w:val="bottom"/>
          </w:tcPr>
          <w:p w14:paraId="36DB65EE" w14:textId="77777777" w:rsidR="00EC1151" w:rsidRPr="007E60C5" w:rsidRDefault="00132E54" w:rsidP="007E60C5">
            <w:r w:rsidRPr="007E60C5">
              <w:t xml:space="preserve"> </w:t>
            </w:r>
          </w:p>
        </w:tc>
      </w:tr>
      <w:tr w:rsidR="00EC1151" w:rsidRPr="007E60C5" w14:paraId="4467B87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14E1AB22"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06EEB94"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2A505765"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6735943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D8493C6" w14:textId="77777777" w:rsidR="00EC1151" w:rsidRPr="007E60C5" w:rsidRDefault="00132E54" w:rsidP="007E60C5">
            <w:r w:rsidRPr="007E60C5">
              <w:t>168</w:t>
            </w:r>
          </w:p>
        </w:tc>
        <w:tc>
          <w:tcPr>
            <w:tcW w:w="0" w:type="auto"/>
            <w:tcBorders>
              <w:top w:val="nil"/>
              <w:left w:val="nil"/>
              <w:bottom w:val="nil"/>
              <w:right w:val="nil"/>
            </w:tcBorders>
            <w:tcMar>
              <w:top w:w="120" w:type="dxa"/>
              <w:left w:w="43" w:type="dxa"/>
              <w:bottom w:w="43" w:type="dxa"/>
              <w:right w:w="43" w:type="dxa"/>
            </w:tcMar>
            <w:vAlign w:val="bottom"/>
          </w:tcPr>
          <w:p w14:paraId="3225BB78" w14:textId="77777777" w:rsidR="00EC1151" w:rsidRPr="007E60C5" w:rsidRDefault="00132E54" w:rsidP="007E60C5">
            <w:r w:rsidRPr="007E60C5">
              <w:t>168</w:t>
            </w:r>
          </w:p>
        </w:tc>
        <w:tc>
          <w:tcPr>
            <w:tcW w:w="0" w:type="auto"/>
            <w:tcBorders>
              <w:top w:val="nil"/>
              <w:left w:val="nil"/>
              <w:bottom w:val="nil"/>
              <w:right w:val="nil"/>
            </w:tcBorders>
            <w:tcMar>
              <w:top w:w="120" w:type="dxa"/>
              <w:left w:w="43" w:type="dxa"/>
              <w:bottom w:w="43" w:type="dxa"/>
              <w:right w:w="43" w:type="dxa"/>
            </w:tcMar>
            <w:vAlign w:val="bottom"/>
          </w:tcPr>
          <w:p w14:paraId="6C95A855" w14:textId="77777777" w:rsidR="00EC1151" w:rsidRPr="007E60C5" w:rsidRDefault="00132E54" w:rsidP="007E60C5">
            <w:r w:rsidRPr="007E60C5">
              <w:t xml:space="preserve"> </w:t>
            </w:r>
          </w:p>
        </w:tc>
      </w:tr>
      <w:tr w:rsidR="00EC1151" w:rsidRPr="007E60C5" w14:paraId="5EFD4D85"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5A1D9E1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D472D9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EAD44D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836A20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2F3C489"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CC7804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C901834" w14:textId="77777777" w:rsidR="00EC1151" w:rsidRPr="007E60C5" w:rsidRDefault="00132E54" w:rsidP="007E60C5">
            <w:r w:rsidRPr="007E60C5">
              <w:t>199 640</w:t>
            </w:r>
          </w:p>
        </w:tc>
      </w:tr>
      <w:tr w:rsidR="00EC1151" w:rsidRPr="007E60C5" w14:paraId="01FE64D1"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3693BDDC" w14:textId="77777777" w:rsidR="00EC1151" w:rsidRPr="007E60C5" w:rsidRDefault="00132E54" w:rsidP="007E60C5">
            <w:r w:rsidRPr="007E60C5">
              <w:t>Sveits</w:t>
            </w:r>
          </w:p>
        </w:tc>
        <w:tc>
          <w:tcPr>
            <w:tcW w:w="0" w:type="auto"/>
            <w:tcBorders>
              <w:top w:val="single" w:sz="4" w:space="0" w:color="000000"/>
              <w:left w:val="nil"/>
              <w:bottom w:val="nil"/>
              <w:right w:val="nil"/>
            </w:tcBorders>
            <w:tcMar>
              <w:top w:w="120" w:type="dxa"/>
              <w:left w:w="43" w:type="dxa"/>
              <w:bottom w:w="43" w:type="dxa"/>
              <w:right w:w="43" w:type="dxa"/>
            </w:tcMar>
          </w:tcPr>
          <w:p w14:paraId="5CE772E4"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362F8A18"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8D17875" w14:textId="77777777" w:rsidR="00EC1151" w:rsidRPr="007E60C5" w:rsidRDefault="00132E54" w:rsidP="007E60C5">
            <w:r w:rsidRPr="007E60C5">
              <w:t>1 213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707141D" w14:textId="77777777" w:rsidR="00EC1151" w:rsidRPr="007E60C5" w:rsidRDefault="00132E54" w:rsidP="007E60C5">
            <w:r w:rsidRPr="007E60C5">
              <w:t>88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59BA727" w14:textId="77777777" w:rsidR="00EC1151" w:rsidRPr="007E60C5" w:rsidRDefault="00132E54" w:rsidP="007E60C5">
            <w:r w:rsidRPr="007E60C5">
              <w:t>1 301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F685E82" w14:textId="77777777" w:rsidR="00EC1151" w:rsidRPr="007E60C5" w:rsidRDefault="00132E54" w:rsidP="007E60C5">
            <w:r w:rsidRPr="007E60C5">
              <w:t xml:space="preserve"> </w:t>
            </w:r>
          </w:p>
        </w:tc>
      </w:tr>
      <w:tr w:rsidR="00EC1151" w:rsidRPr="007E60C5" w14:paraId="377FA6F5"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176E5343"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E7CE0B2"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17C4F5B7"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7A133A6E" w14:textId="77777777" w:rsidR="00EC1151" w:rsidRPr="007E60C5" w:rsidRDefault="00132E54" w:rsidP="007E60C5">
            <w:r w:rsidRPr="007E60C5">
              <w:t>288</w:t>
            </w:r>
          </w:p>
        </w:tc>
        <w:tc>
          <w:tcPr>
            <w:tcW w:w="0" w:type="auto"/>
            <w:tcBorders>
              <w:top w:val="nil"/>
              <w:left w:val="nil"/>
              <w:bottom w:val="nil"/>
              <w:right w:val="nil"/>
            </w:tcBorders>
            <w:tcMar>
              <w:top w:w="120" w:type="dxa"/>
              <w:left w:w="43" w:type="dxa"/>
              <w:bottom w:w="43" w:type="dxa"/>
              <w:right w:w="43" w:type="dxa"/>
            </w:tcMar>
            <w:vAlign w:val="bottom"/>
          </w:tcPr>
          <w:p w14:paraId="4EB57CB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37DF137" w14:textId="77777777" w:rsidR="00EC1151" w:rsidRPr="007E60C5" w:rsidRDefault="00132E54" w:rsidP="007E60C5">
            <w:r w:rsidRPr="007E60C5">
              <w:t>288</w:t>
            </w:r>
          </w:p>
        </w:tc>
        <w:tc>
          <w:tcPr>
            <w:tcW w:w="0" w:type="auto"/>
            <w:tcBorders>
              <w:top w:val="nil"/>
              <w:left w:val="nil"/>
              <w:bottom w:val="nil"/>
              <w:right w:val="nil"/>
            </w:tcBorders>
            <w:tcMar>
              <w:top w:w="120" w:type="dxa"/>
              <w:left w:w="43" w:type="dxa"/>
              <w:bottom w:w="43" w:type="dxa"/>
              <w:right w:w="43" w:type="dxa"/>
            </w:tcMar>
            <w:vAlign w:val="bottom"/>
          </w:tcPr>
          <w:p w14:paraId="319B8D12" w14:textId="77777777" w:rsidR="00EC1151" w:rsidRPr="007E60C5" w:rsidRDefault="00132E54" w:rsidP="007E60C5">
            <w:r w:rsidRPr="007E60C5">
              <w:t xml:space="preserve"> </w:t>
            </w:r>
          </w:p>
        </w:tc>
      </w:tr>
      <w:tr w:rsidR="00EC1151" w:rsidRPr="007E60C5" w14:paraId="52D87AC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734E06B"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292336E"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3DCBAC2C"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4998EA14" w14:textId="77777777" w:rsidR="00EC1151" w:rsidRPr="007E60C5" w:rsidRDefault="00132E54" w:rsidP="007E60C5">
            <w:r w:rsidRPr="007E60C5">
              <w:t>39 739</w:t>
            </w:r>
          </w:p>
        </w:tc>
        <w:tc>
          <w:tcPr>
            <w:tcW w:w="0" w:type="auto"/>
            <w:tcBorders>
              <w:top w:val="nil"/>
              <w:left w:val="nil"/>
              <w:bottom w:val="nil"/>
              <w:right w:val="nil"/>
            </w:tcBorders>
            <w:tcMar>
              <w:top w:w="120" w:type="dxa"/>
              <w:left w:w="43" w:type="dxa"/>
              <w:bottom w:w="43" w:type="dxa"/>
              <w:right w:w="43" w:type="dxa"/>
            </w:tcMar>
            <w:vAlign w:val="bottom"/>
          </w:tcPr>
          <w:p w14:paraId="0A58E6C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F9AD84F" w14:textId="77777777" w:rsidR="00EC1151" w:rsidRPr="007E60C5" w:rsidRDefault="00132E54" w:rsidP="007E60C5">
            <w:r w:rsidRPr="007E60C5">
              <w:t>39 739</w:t>
            </w:r>
          </w:p>
        </w:tc>
        <w:tc>
          <w:tcPr>
            <w:tcW w:w="0" w:type="auto"/>
            <w:tcBorders>
              <w:top w:val="nil"/>
              <w:left w:val="nil"/>
              <w:bottom w:val="nil"/>
              <w:right w:val="nil"/>
            </w:tcBorders>
            <w:tcMar>
              <w:top w:w="120" w:type="dxa"/>
              <w:left w:w="43" w:type="dxa"/>
              <w:bottom w:w="43" w:type="dxa"/>
              <w:right w:w="43" w:type="dxa"/>
            </w:tcMar>
            <w:vAlign w:val="bottom"/>
          </w:tcPr>
          <w:p w14:paraId="42690B04" w14:textId="77777777" w:rsidR="00EC1151" w:rsidRPr="007E60C5" w:rsidRDefault="00132E54" w:rsidP="007E60C5">
            <w:r w:rsidRPr="007E60C5">
              <w:t xml:space="preserve"> </w:t>
            </w:r>
          </w:p>
        </w:tc>
      </w:tr>
      <w:tr w:rsidR="00EC1151" w:rsidRPr="007E60C5" w14:paraId="3AAE5CBF"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5EA4A4E"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18316669"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3A3275FA"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3CE4DBA0" w14:textId="77777777" w:rsidR="00EC1151" w:rsidRPr="007E60C5" w:rsidRDefault="00132E54" w:rsidP="007E60C5">
            <w:r w:rsidRPr="007E60C5">
              <w:t>40 775</w:t>
            </w:r>
          </w:p>
        </w:tc>
        <w:tc>
          <w:tcPr>
            <w:tcW w:w="0" w:type="auto"/>
            <w:tcBorders>
              <w:top w:val="nil"/>
              <w:left w:val="nil"/>
              <w:bottom w:val="nil"/>
              <w:right w:val="nil"/>
            </w:tcBorders>
            <w:tcMar>
              <w:top w:w="120" w:type="dxa"/>
              <w:left w:w="43" w:type="dxa"/>
              <w:bottom w:w="43" w:type="dxa"/>
              <w:right w:w="43" w:type="dxa"/>
            </w:tcMar>
            <w:vAlign w:val="bottom"/>
          </w:tcPr>
          <w:p w14:paraId="32CA60D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8F2F307" w14:textId="77777777" w:rsidR="00EC1151" w:rsidRPr="007E60C5" w:rsidRDefault="00132E54" w:rsidP="007E60C5">
            <w:r w:rsidRPr="007E60C5">
              <w:t>40 775</w:t>
            </w:r>
          </w:p>
        </w:tc>
        <w:tc>
          <w:tcPr>
            <w:tcW w:w="0" w:type="auto"/>
            <w:tcBorders>
              <w:top w:val="nil"/>
              <w:left w:val="nil"/>
              <w:bottom w:val="nil"/>
              <w:right w:val="nil"/>
            </w:tcBorders>
            <w:tcMar>
              <w:top w:w="120" w:type="dxa"/>
              <w:left w:w="43" w:type="dxa"/>
              <w:bottom w:w="43" w:type="dxa"/>
              <w:right w:w="43" w:type="dxa"/>
            </w:tcMar>
            <w:vAlign w:val="bottom"/>
          </w:tcPr>
          <w:p w14:paraId="3B6206DF" w14:textId="77777777" w:rsidR="00EC1151" w:rsidRPr="007E60C5" w:rsidRDefault="00132E54" w:rsidP="007E60C5">
            <w:r w:rsidRPr="007E60C5">
              <w:t xml:space="preserve"> </w:t>
            </w:r>
          </w:p>
        </w:tc>
      </w:tr>
      <w:tr w:rsidR="00EC1151" w:rsidRPr="007E60C5" w14:paraId="4766212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E28ED05"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319A64C"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5A0D5E0A"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4DDD9AD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989476D" w14:textId="77777777" w:rsidR="00EC1151" w:rsidRPr="007E60C5" w:rsidRDefault="00132E54" w:rsidP="007E60C5">
            <w:r w:rsidRPr="007E60C5">
              <w:t>276</w:t>
            </w:r>
          </w:p>
        </w:tc>
        <w:tc>
          <w:tcPr>
            <w:tcW w:w="0" w:type="auto"/>
            <w:tcBorders>
              <w:top w:val="nil"/>
              <w:left w:val="nil"/>
              <w:bottom w:val="nil"/>
              <w:right w:val="nil"/>
            </w:tcBorders>
            <w:tcMar>
              <w:top w:w="120" w:type="dxa"/>
              <w:left w:w="43" w:type="dxa"/>
              <w:bottom w:w="43" w:type="dxa"/>
              <w:right w:w="43" w:type="dxa"/>
            </w:tcMar>
            <w:vAlign w:val="bottom"/>
          </w:tcPr>
          <w:p w14:paraId="3285F1F9" w14:textId="77777777" w:rsidR="00EC1151" w:rsidRPr="007E60C5" w:rsidRDefault="00132E54" w:rsidP="007E60C5">
            <w:r w:rsidRPr="007E60C5">
              <w:t>276</w:t>
            </w:r>
          </w:p>
        </w:tc>
        <w:tc>
          <w:tcPr>
            <w:tcW w:w="0" w:type="auto"/>
            <w:tcBorders>
              <w:top w:val="nil"/>
              <w:left w:val="nil"/>
              <w:bottom w:val="nil"/>
              <w:right w:val="nil"/>
            </w:tcBorders>
            <w:tcMar>
              <w:top w:w="120" w:type="dxa"/>
              <w:left w:w="43" w:type="dxa"/>
              <w:bottom w:w="43" w:type="dxa"/>
              <w:right w:w="43" w:type="dxa"/>
            </w:tcMar>
            <w:vAlign w:val="bottom"/>
          </w:tcPr>
          <w:p w14:paraId="57A09AF9" w14:textId="77777777" w:rsidR="00EC1151" w:rsidRPr="007E60C5" w:rsidRDefault="00132E54" w:rsidP="007E60C5">
            <w:r w:rsidRPr="007E60C5">
              <w:t xml:space="preserve"> </w:t>
            </w:r>
          </w:p>
        </w:tc>
      </w:tr>
      <w:tr w:rsidR="00EC1151" w:rsidRPr="007E60C5" w14:paraId="256B72F9"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41338E0"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079C370" w14:textId="77777777" w:rsidR="00EC1151" w:rsidRPr="007E60C5" w:rsidRDefault="00132E54" w:rsidP="007E60C5">
            <w:r w:rsidRPr="007E60C5">
              <w:t>ML13</w:t>
            </w:r>
          </w:p>
        </w:tc>
        <w:tc>
          <w:tcPr>
            <w:tcW w:w="0" w:type="auto"/>
            <w:tcBorders>
              <w:top w:val="nil"/>
              <w:left w:val="nil"/>
              <w:bottom w:val="nil"/>
              <w:right w:val="nil"/>
            </w:tcBorders>
            <w:tcMar>
              <w:top w:w="120" w:type="dxa"/>
              <w:left w:w="43" w:type="dxa"/>
              <w:bottom w:w="43" w:type="dxa"/>
              <w:right w:w="43" w:type="dxa"/>
            </w:tcMar>
          </w:tcPr>
          <w:p w14:paraId="3A4B8644" w14:textId="77777777" w:rsidR="00EC1151" w:rsidRPr="007E60C5" w:rsidRDefault="00132E54" w:rsidP="007E60C5">
            <w:r w:rsidRPr="007E60C5">
              <w:t>Ballistisk beskyttelse eller beskyttelsesutstyr og komponenter</w:t>
            </w:r>
          </w:p>
        </w:tc>
        <w:tc>
          <w:tcPr>
            <w:tcW w:w="0" w:type="auto"/>
            <w:tcBorders>
              <w:top w:val="nil"/>
              <w:left w:val="nil"/>
              <w:bottom w:val="nil"/>
              <w:right w:val="nil"/>
            </w:tcBorders>
            <w:tcMar>
              <w:top w:w="120" w:type="dxa"/>
              <w:left w:w="43" w:type="dxa"/>
              <w:bottom w:w="43" w:type="dxa"/>
              <w:right w:w="43" w:type="dxa"/>
            </w:tcMar>
            <w:vAlign w:val="bottom"/>
          </w:tcPr>
          <w:p w14:paraId="7E6AABBA"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5D4AF448" w14:textId="77777777" w:rsidR="00EC1151" w:rsidRPr="007E60C5" w:rsidRDefault="00132E54" w:rsidP="007E60C5">
            <w:r w:rsidRPr="007E60C5">
              <w:t>437</w:t>
            </w:r>
          </w:p>
        </w:tc>
        <w:tc>
          <w:tcPr>
            <w:tcW w:w="0" w:type="auto"/>
            <w:tcBorders>
              <w:top w:val="nil"/>
              <w:left w:val="nil"/>
              <w:bottom w:val="nil"/>
              <w:right w:val="nil"/>
            </w:tcBorders>
            <w:tcMar>
              <w:top w:w="120" w:type="dxa"/>
              <w:left w:w="43" w:type="dxa"/>
              <w:bottom w:w="43" w:type="dxa"/>
              <w:right w:w="43" w:type="dxa"/>
            </w:tcMar>
            <w:vAlign w:val="bottom"/>
          </w:tcPr>
          <w:p w14:paraId="1F8A55C9" w14:textId="77777777" w:rsidR="00EC1151" w:rsidRPr="007E60C5" w:rsidRDefault="00132E54" w:rsidP="007E60C5">
            <w:r w:rsidRPr="007E60C5">
              <w:t>437</w:t>
            </w:r>
          </w:p>
        </w:tc>
        <w:tc>
          <w:tcPr>
            <w:tcW w:w="0" w:type="auto"/>
            <w:tcBorders>
              <w:top w:val="nil"/>
              <w:left w:val="nil"/>
              <w:bottom w:val="nil"/>
              <w:right w:val="nil"/>
            </w:tcBorders>
            <w:tcMar>
              <w:top w:w="120" w:type="dxa"/>
              <w:left w:w="43" w:type="dxa"/>
              <w:bottom w:w="43" w:type="dxa"/>
              <w:right w:w="43" w:type="dxa"/>
            </w:tcMar>
            <w:vAlign w:val="bottom"/>
          </w:tcPr>
          <w:p w14:paraId="1909BB84" w14:textId="77777777" w:rsidR="00EC1151" w:rsidRPr="007E60C5" w:rsidRDefault="00132E54" w:rsidP="007E60C5">
            <w:r w:rsidRPr="007E60C5">
              <w:t xml:space="preserve"> </w:t>
            </w:r>
          </w:p>
        </w:tc>
      </w:tr>
      <w:tr w:rsidR="00EC1151" w:rsidRPr="007E60C5" w14:paraId="4401D88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62680E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E2B7AC7"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5511F6DD"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2D385C9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644102C" w14:textId="77777777" w:rsidR="00EC1151" w:rsidRPr="007E60C5" w:rsidRDefault="00132E54" w:rsidP="007E60C5">
            <w:r w:rsidRPr="007E60C5">
              <w:t>255</w:t>
            </w:r>
          </w:p>
        </w:tc>
        <w:tc>
          <w:tcPr>
            <w:tcW w:w="0" w:type="auto"/>
            <w:tcBorders>
              <w:top w:val="nil"/>
              <w:left w:val="nil"/>
              <w:bottom w:val="nil"/>
              <w:right w:val="nil"/>
            </w:tcBorders>
            <w:tcMar>
              <w:top w:w="120" w:type="dxa"/>
              <w:left w:w="43" w:type="dxa"/>
              <w:bottom w:w="43" w:type="dxa"/>
              <w:right w:w="43" w:type="dxa"/>
            </w:tcMar>
            <w:vAlign w:val="bottom"/>
          </w:tcPr>
          <w:p w14:paraId="5C2D5E98" w14:textId="77777777" w:rsidR="00EC1151" w:rsidRPr="007E60C5" w:rsidRDefault="00132E54" w:rsidP="007E60C5">
            <w:r w:rsidRPr="007E60C5">
              <w:t>255</w:t>
            </w:r>
          </w:p>
        </w:tc>
        <w:tc>
          <w:tcPr>
            <w:tcW w:w="0" w:type="auto"/>
            <w:tcBorders>
              <w:top w:val="nil"/>
              <w:left w:val="nil"/>
              <w:bottom w:val="nil"/>
              <w:right w:val="nil"/>
            </w:tcBorders>
            <w:tcMar>
              <w:top w:w="120" w:type="dxa"/>
              <w:left w:w="43" w:type="dxa"/>
              <w:bottom w:w="43" w:type="dxa"/>
              <w:right w:w="43" w:type="dxa"/>
            </w:tcMar>
            <w:vAlign w:val="bottom"/>
          </w:tcPr>
          <w:p w14:paraId="5392DBAA" w14:textId="77777777" w:rsidR="00EC1151" w:rsidRPr="007E60C5" w:rsidRDefault="00132E54" w:rsidP="007E60C5">
            <w:r w:rsidRPr="007E60C5">
              <w:t xml:space="preserve"> </w:t>
            </w:r>
          </w:p>
        </w:tc>
      </w:tr>
      <w:tr w:rsidR="00EC1151" w:rsidRPr="007E60C5" w14:paraId="653DC479"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15DDAA96"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3E5FEA7"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5967356B"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6779214F" w14:textId="77777777" w:rsidR="00EC1151" w:rsidRPr="007E60C5" w:rsidRDefault="00132E54" w:rsidP="007E60C5">
            <w:r w:rsidRPr="007E60C5">
              <w:t>336</w:t>
            </w:r>
          </w:p>
        </w:tc>
        <w:tc>
          <w:tcPr>
            <w:tcW w:w="0" w:type="auto"/>
            <w:tcBorders>
              <w:top w:val="nil"/>
              <w:left w:val="nil"/>
              <w:bottom w:val="nil"/>
              <w:right w:val="nil"/>
            </w:tcBorders>
            <w:tcMar>
              <w:top w:w="120" w:type="dxa"/>
              <w:left w:w="43" w:type="dxa"/>
              <w:bottom w:w="43" w:type="dxa"/>
              <w:right w:w="43" w:type="dxa"/>
            </w:tcMar>
            <w:vAlign w:val="bottom"/>
          </w:tcPr>
          <w:p w14:paraId="2CFFD2E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D4BB845" w14:textId="77777777" w:rsidR="00EC1151" w:rsidRPr="007E60C5" w:rsidRDefault="00132E54" w:rsidP="007E60C5">
            <w:r w:rsidRPr="007E60C5">
              <w:t>336</w:t>
            </w:r>
          </w:p>
        </w:tc>
        <w:tc>
          <w:tcPr>
            <w:tcW w:w="0" w:type="auto"/>
            <w:tcBorders>
              <w:top w:val="nil"/>
              <w:left w:val="nil"/>
              <w:bottom w:val="nil"/>
              <w:right w:val="nil"/>
            </w:tcBorders>
            <w:tcMar>
              <w:top w:w="120" w:type="dxa"/>
              <w:left w:w="43" w:type="dxa"/>
              <w:bottom w:w="43" w:type="dxa"/>
              <w:right w:w="43" w:type="dxa"/>
            </w:tcMar>
            <w:vAlign w:val="bottom"/>
          </w:tcPr>
          <w:p w14:paraId="0CE917AB" w14:textId="77777777" w:rsidR="00EC1151" w:rsidRPr="007E60C5" w:rsidRDefault="00132E54" w:rsidP="007E60C5">
            <w:r w:rsidRPr="007E60C5">
              <w:t xml:space="preserve"> </w:t>
            </w:r>
          </w:p>
        </w:tc>
      </w:tr>
      <w:tr w:rsidR="00EC1151" w:rsidRPr="007E60C5" w14:paraId="2950A77C"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0DA74F7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6A1601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57EFA7C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005105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D51455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1DD924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C41F495" w14:textId="77777777" w:rsidR="00EC1151" w:rsidRPr="007E60C5" w:rsidRDefault="00132E54" w:rsidP="007E60C5">
            <w:r w:rsidRPr="007E60C5">
              <w:t>83 407</w:t>
            </w:r>
          </w:p>
        </w:tc>
      </w:tr>
      <w:tr w:rsidR="00EC1151" w:rsidRPr="007E60C5" w14:paraId="2C7F1A1A"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16361219" w14:textId="77777777" w:rsidR="00EC1151" w:rsidRPr="007E60C5" w:rsidRDefault="00132E54" w:rsidP="007E60C5">
            <w:r w:rsidRPr="007E60C5">
              <w:t>Sverige</w:t>
            </w:r>
          </w:p>
        </w:tc>
        <w:tc>
          <w:tcPr>
            <w:tcW w:w="0" w:type="auto"/>
            <w:tcBorders>
              <w:top w:val="single" w:sz="4" w:space="0" w:color="000000"/>
              <w:left w:val="nil"/>
              <w:bottom w:val="nil"/>
              <w:right w:val="nil"/>
            </w:tcBorders>
            <w:tcMar>
              <w:top w:w="120" w:type="dxa"/>
              <w:left w:w="43" w:type="dxa"/>
              <w:bottom w:w="43" w:type="dxa"/>
              <w:right w:w="43" w:type="dxa"/>
            </w:tcMar>
          </w:tcPr>
          <w:p w14:paraId="3360F896"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2A2D727A"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C8D7FF3" w14:textId="77777777" w:rsidR="00EC1151" w:rsidRPr="007E60C5" w:rsidRDefault="00132E54" w:rsidP="007E60C5">
            <w:r w:rsidRPr="007E60C5">
              <w:t>11 835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B7247A5" w14:textId="77777777" w:rsidR="00EC1151" w:rsidRPr="007E60C5" w:rsidRDefault="00132E54" w:rsidP="007E60C5">
            <w:r w:rsidRPr="007E60C5">
              <w:t>33 813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A3371E2" w14:textId="77777777" w:rsidR="00EC1151" w:rsidRPr="007E60C5" w:rsidRDefault="00132E54" w:rsidP="007E60C5">
            <w:r w:rsidRPr="007E60C5">
              <w:t>45 648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2A4EF5A" w14:textId="77777777" w:rsidR="00EC1151" w:rsidRPr="007E60C5" w:rsidRDefault="00132E54" w:rsidP="007E60C5">
            <w:r w:rsidRPr="007E60C5">
              <w:t xml:space="preserve"> </w:t>
            </w:r>
          </w:p>
        </w:tc>
      </w:tr>
      <w:tr w:rsidR="00EC1151" w:rsidRPr="007E60C5" w14:paraId="21EF913C"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23191916"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4E418F7"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0D9E8982"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160E0889" w14:textId="77777777" w:rsidR="00EC1151" w:rsidRPr="007E60C5" w:rsidRDefault="00132E54" w:rsidP="007E60C5">
            <w:r w:rsidRPr="007E60C5">
              <w:t>47</w:t>
            </w:r>
          </w:p>
        </w:tc>
        <w:tc>
          <w:tcPr>
            <w:tcW w:w="0" w:type="auto"/>
            <w:tcBorders>
              <w:top w:val="nil"/>
              <w:left w:val="nil"/>
              <w:bottom w:val="nil"/>
              <w:right w:val="nil"/>
            </w:tcBorders>
            <w:tcMar>
              <w:top w:w="120" w:type="dxa"/>
              <w:left w:w="43" w:type="dxa"/>
              <w:bottom w:w="43" w:type="dxa"/>
              <w:right w:w="43" w:type="dxa"/>
            </w:tcMar>
            <w:vAlign w:val="bottom"/>
          </w:tcPr>
          <w:p w14:paraId="336A2E1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B77C6CF" w14:textId="77777777" w:rsidR="00EC1151" w:rsidRPr="007E60C5" w:rsidRDefault="00132E54" w:rsidP="007E60C5">
            <w:r w:rsidRPr="007E60C5">
              <w:t>47</w:t>
            </w:r>
          </w:p>
        </w:tc>
        <w:tc>
          <w:tcPr>
            <w:tcW w:w="0" w:type="auto"/>
            <w:tcBorders>
              <w:top w:val="nil"/>
              <w:left w:val="nil"/>
              <w:bottom w:val="nil"/>
              <w:right w:val="nil"/>
            </w:tcBorders>
            <w:tcMar>
              <w:top w:w="120" w:type="dxa"/>
              <w:left w:w="43" w:type="dxa"/>
              <w:bottom w:w="43" w:type="dxa"/>
              <w:right w:w="43" w:type="dxa"/>
            </w:tcMar>
            <w:vAlign w:val="bottom"/>
          </w:tcPr>
          <w:p w14:paraId="0D12B67D" w14:textId="77777777" w:rsidR="00EC1151" w:rsidRPr="007E60C5" w:rsidRDefault="00132E54" w:rsidP="007E60C5">
            <w:r w:rsidRPr="007E60C5">
              <w:t xml:space="preserve"> </w:t>
            </w:r>
          </w:p>
        </w:tc>
      </w:tr>
      <w:tr w:rsidR="00EC1151" w:rsidRPr="007E60C5" w14:paraId="29EF3A5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EA36AA2"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E3EBFC3"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284F7FDF"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0CE9544C" w14:textId="77777777" w:rsidR="00EC1151" w:rsidRPr="007E60C5" w:rsidRDefault="00132E54" w:rsidP="007E60C5">
            <w:r w:rsidRPr="007E60C5">
              <w:t>168 790</w:t>
            </w:r>
          </w:p>
        </w:tc>
        <w:tc>
          <w:tcPr>
            <w:tcW w:w="0" w:type="auto"/>
            <w:tcBorders>
              <w:top w:val="nil"/>
              <w:left w:val="nil"/>
              <w:bottom w:val="nil"/>
              <w:right w:val="nil"/>
            </w:tcBorders>
            <w:tcMar>
              <w:top w:w="120" w:type="dxa"/>
              <w:left w:w="43" w:type="dxa"/>
              <w:bottom w:w="43" w:type="dxa"/>
              <w:right w:w="43" w:type="dxa"/>
            </w:tcMar>
            <w:vAlign w:val="bottom"/>
          </w:tcPr>
          <w:p w14:paraId="6E53A99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A9F1394" w14:textId="77777777" w:rsidR="00EC1151" w:rsidRPr="007E60C5" w:rsidRDefault="00132E54" w:rsidP="007E60C5">
            <w:r w:rsidRPr="007E60C5">
              <w:t>168 790</w:t>
            </w:r>
          </w:p>
        </w:tc>
        <w:tc>
          <w:tcPr>
            <w:tcW w:w="0" w:type="auto"/>
            <w:tcBorders>
              <w:top w:val="nil"/>
              <w:left w:val="nil"/>
              <w:bottom w:val="nil"/>
              <w:right w:val="nil"/>
            </w:tcBorders>
            <w:tcMar>
              <w:top w:w="120" w:type="dxa"/>
              <w:left w:w="43" w:type="dxa"/>
              <w:bottom w:w="43" w:type="dxa"/>
              <w:right w:w="43" w:type="dxa"/>
            </w:tcMar>
            <w:vAlign w:val="bottom"/>
          </w:tcPr>
          <w:p w14:paraId="63BECDEF" w14:textId="77777777" w:rsidR="00EC1151" w:rsidRPr="007E60C5" w:rsidRDefault="00132E54" w:rsidP="007E60C5">
            <w:r w:rsidRPr="007E60C5">
              <w:t xml:space="preserve"> </w:t>
            </w:r>
          </w:p>
        </w:tc>
      </w:tr>
      <w:tr w:rsidR="00EC1151" w:rsidRPr="007E60C5" w14:paraId="65959F14"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599EFB3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3196439"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4026AB5C"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2688BB4B" w14:textId="77777777" w:rsidR="00EC1151" w:rsidRPr="007E60C5" w:rsidRDefault="00132E54" w:rsidP="007E60C5">
            <w:r w:rsidRPr="007E60C5">
              <w:t>51 873</w:t>
            </w:r>
          </w:p>
        </w:tc>
        <w:tc>
          <w:tcPr>
            <w:tcW w:w="0" w:type="auto"/>
            <w:tcBorders>
              <w:top w:val="nil"/>
              <w:left w:val="nil"/>
              <w:bottom w:val="nil"/>
              <w:right w:val="nil"/>
            </w:tcBorders>
            <w:tcMar>
              <w:top w:w="120" w:type="dxa"/>
              <w:left w:w="43" w:type="dxa"/>
              <w:bottom w:w="43" w:type="dxa"/>
              <w:right w:w="43" w:type="dxa"/>
            </w:tcMar>
            <w:vAlign w:val="bottom"/>
          </w:tcPr>
          <w:p w14:paraId="66860209"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E0912A6" w14:textId="77777777" w:rsidR="00EC1151" w:rsidRPr="007E60C5" w:rsidRDefault="00132E54" w:rsidP="007E60C5">
            <w:r w:rsidRPr="007E60C5">
              <w:t>51 873</w:t>
            </w:r>
          </w:p>
        </w:tc>
        <w:tc>
          <w:tcPr>
            <w:tcW w:w="0" w:type="auto"/>
            <w:tcBorders>
              <w:top w:val="nil"/>
              <w:left w:val="nil"/>
              <w:bottom w:val="nil"/>
              <w:right w:val="nil"/>
            </w:tcBorders>
            <w:tcMar>
              <w:top w:w="120" w:type="dxa"/>
              <w:left w:w="43" w:type="dxa"/>
              <w:bottom w:w="43" w:type="dxa"/>
              <w:right w:w="43" w:type="dxa"/>
            </w:tcMar>
            <w:vAlign w:val="bottom"/>
          </w:tcPr>
          <w:p w14:paraId="7D1D3C0C" w14:textId="77777777" w:rsidR="00EC1151" w:rsidRPr="007E60C5" w:rsidRDefault="00132E54" w:rsidP="007E60C5">
            <w:r w:rsidRPr="007E60C5">
              <w:t xml:space="preserve"> </w:t>
            </w:r>
          </w:p>
        </w:tc>
      </w:tr>
      <w:tr w:rsidR="00EC1151" w:rsidRPr="007E60C5" w14:paraId="619AA93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804B2E2"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74F622B"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2B75CBD6"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61199DC4" w14:textId="77777777" w:rsidR="00EC1151" w:rsidRPr="007E60C5" w:rsidRDefault="00132E54" w:rsidP="007E60C5">
            <w:r w:rsidRPr="007E60C5">
              <w:t>8 548</w:t>
            </w:r>
          </w:p>
        </w:tc>
        <w:tc>
          <w:tcPr>
            <w:tcW w:w="0" w:type="auto"/>
            <w:tcBorders>
              <w:top w:val="nil"/>
              <w:left w:val="nil"/>
              <w:bottom w:val="nil"/>
              <w:right w:val="nil"/>
            </w:tcBorders>
            <w:tcMar>
              <w:top w:w="120" w:type="dxa"/>
              <w:left w:w="43" w:type="dxa"/>
              <w:bottom w:w="43" w:type="dxa"/>
              <w:right w:w="43" w:type="dxa"/>
            </w:tcMar>
            <w:vAlign w:val="bottom"/>
          </w:tcPr>
          <w:p w14:paraId="2EC65DE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B0DC190" w14:textId="77777777" w:rsidR="00EC1151" w:rsidRPr="007E60C5" w:rsidRDefault="00132E54" w:rsidP="007E60C5">
            <w:r w:rsidRPr="007E60C5">
              <w:t>8 548</w:t>
            </w:r>
          </w:p>
        </w:tc>
        <w:tc>
          <w:tcPr>
            <w:tcW w:w="0" w:type="auto"/>
            <w:tcBorders>
              <w:top w:val="nil"/>
              <w:left w:val="nil"/>
              <w:bottom w:val="nil"/>
              <w:right w:val="nil"/>
            </w:tcBorders>
            <w:tcMar>
              <w:top w:w="120" w:type="dxa"/>
              <w:left w:w="43" w:type="dxa"/>
              <w:bottom w:w="43" w:type="dxa"/>
              <w:right w:w="43" w:type="dxa"/>
            </w:tcMar>
            <w:vAlign w:val="bottom"/>
          </w:tcPr>
          <w:p w14:paraId="29C765D7" w14:textId="77777777" w:rsidR="00EC1151" w:rsidRPr="007E60C5" w:rsidRDefault="00132E54" w:rsidP="007E60C5">
            <w:r w:rsidRPr="007E60C5">
              <w:t xml:space="preserve"> </w:t>
            </w:r>
          </w:p>
        </w:tc>
      </w:tr>
      <w:tr w:rsidR="00EC1151" w:rsidRPr="007E60C5" w14:paraId="5485A9F7"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55B9BF3"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67A6663" w14:textId="77777777" w:rsidR="00EC1151" w:rsidRPr="007E60C5" w:rsidRDefault="00132E54" w:rsidP="007E60C5">
            <w:r w:rsidRPr="007E60C5">
              <w:t>ML6</w:t>
            </w:r>
          </w:p>
        </w:tc>
        <w:tc>
          <w:tcPr>
            <w:tcW w:w="0" w:type="auto"/>
            <w:tcBorders>
              <w:top w:val="nil"/>
              <w:left w:val="nil"/>
              <w:bottom w:val="nil"/>
              <w:right w:val="nil"/>
            </w:tcBorders>
            <w:tcMar>
              <w:top w:w="120" w:type="dxa"/>
              <w:left w:w="43" w:type="dxa"/>
              <w:bottom w:w="43" w:type="dxa"/>
              <w:right w:w="43" w:type="dxa"/>
            </w:tcMar>
          </w:tcPr>
          <w:p w14:paraId="40B6A4C7" w14:textId="77777777" w:rsidR="00EC1151" w:rsidRPr="007E60C5" w:rsidRDefault="00132E54" w:rsidP="007E60C5">
            <w:r w:rsidRPr="007E60C5">
              <w:t>Kjøretøy og komponenter</w:t>
            </w:r>
          </w:p>
        </w:tc>
        <w:tc>
          <w:tcPr>
            <w:tcW w:w="0" w:type="auto"/>
            <w:tcBorders>
              <w:top w:val="nil"/>
              <w:left w:val="nil"/>
              <w:bottom w:val="nil"/>
              <w:right w:val="nil"/>
            </w:tcBorders>
            <w:tcMar>
              <w:top w:w="120" w:type="dxa"/>
              <w:left w:w="43" w:type="dxa"/>
              <w:bottom w:w="43" w:type="dxa"/>
              <w:right w:w="43" w:type="dxa"/>
            </w:tcMar>
            <w:vAlign w:val="bottom"/>
          </w:tcPr>
          <w:p w14:paraId="39DC44B4" w14:textId="77777777" w:rsidR="00EC1151" w:rsidRPr="007E60C5" w:rsidRDefault="00132E54" w:rsidP="007E60C5">
            <w:r w:rsidRPr="007E60C5">
              <w:t>201</w:t>
            </w:r>
          </w:p>
        </w:tc>
        <w:tc>
          <w:tcPr>
            <w:tcW w:w="0" w:type="auto"/>
            <w:tcBorders>
              <w:top w:val="nil"/>
              <w:left w:val="nil"/>
              <w:bottom w:val="nil"/>
              <w:right w:val="nil"/>
            </w:tcBorders>
            <w:tcMar>
              <w:top w:w="120" w:type="dxa"/>
              <w:left w:w="43" w:type="dxa"/>
              <w:bottom w:w="43" w:type="dxa"/>
              <w:right w:w="43" w:type="dxa"/>
            </w:tcMar>
            <w:vAlign w:val="bottom"/>
          </w:tcPr>
          <w:p w14:paraId="52448222" w14:textId="77777777" w:rsidR="00EC1151" w:rsidRPr="007E60C5" w:rsidRDefault="00132E54" w:rsidP="007E60C5">
            <w:r w:rsidRPr="007E60C5">
              <w:t>1 646</w:t>
            </w:r>
          </w:p>
        </w:tc>
        <w:tc>
          <w:tcPr>
            <w:tcW w:w="0" w:type="auto"/>
            <w:tcBorders>
              <w:top w:val="nil"/>
              <w:left w:val="nil"/>
              <w:bottom w:val="nil"/>
              <w:right w:val="nil"/>
            </w:tcBorders>
            <w:tcMar>
              <w:top w:w="120" w:type="dxa"/>
              <w:left w:w="43" w:type="dxa"/>
              <w:bottom w:w="43" w:type="dxa"/>
              <w:right w:w="43" w:type="dxa"/>
            </w:tcMar>
            <w:vAlign w:val="bottom"/>
          </w:tcPr>
          <w:p w14:paraId="29413CE7" w14:textId="77777777" w:rsidR="00EC1151" w:rsidRPr="007E60C5" w:rsidRDefault="00132E54" w:rsidP="007E60C5">
            <w:r w:rsidRPr="007E60C5">
              <w:t>1 847</w:t>
            </w:r>
          </w:p>
        </w:tc>
        <w:tc>
          <w:tcPr>
            <w:tcW w:w="0" w:type="auto"/>
            <w:tcBorders>
              <w:top w:val="nil"/>
              <w:left w:val="nil"/>
              <w:bottom w:val="nil"/>
              <w:right w:val="nil"/>
            </w:tcBorders>
            <w:tcMar>
              <w:top w:w="120" w:type="dxa"/>
              <w:left w:w="43" w:type="dxa"/>
              <w:bottom w:w="43" w:type="dxa"/>
              <w:right w:w="43" w:type="dxa"/>
            </w:tcMar>
            <w:vAlign w:val="bottom"/>
          </w:tcPr>
          <w:p w14:paraId="46CA28A2" w14:textId="77777777" w:rsidR="00EC1151" w:rsidRPr="007E60C5" w:rsidRDefault="00132E54" w:rsidP="007E60C5">
            <w:r w:rsidRPr="007E60C5">
              <w:t xml:space="preserve"> </w:t>
            </w:r>
          </w:p>
        </w:tc>
      </w:tr>
      <w:tr w:rsidR="00EC1151" w:rsidRPr="007E60C5" w14:paraId="0F23764F"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6D63DC7"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40CB4FE"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76882280"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5FA08B79" w14:textId="77777777" w:rsidR="00EC1151" w:rsidRPr="007E60C5" w:rsidRDefault="00132E54" w:rsidP="007E60C5">
            <w:r w:rsidRPr="007E60C5">
              <w:t>15 079</w:t>
            </w:r>
          </w:p>
        </w:tc>
        <w:tc>
          <w:tcPr>
            <w:tcW w:w="0" w:type="auto"/>
            <w:tcBorders>
              <w:top w:val="nil"/>
              <w:left w:val="nil"/>
              <w:bottom w:val="nil"/>
              <w:right w:val="nil"/>
            </w:tcBorders>
            <w:tcMar>
              <w:top w:w="120" w:type="dxa"/>
              <w:left w:w="43" w:type="dxa"/>
              <w:bottom w:w="43" w:type="dxa"/>
              <w:right w:w="43" w:type="dxa"/>
            </w:tcMar>
            <w:vAlign w:val="bottom"/>
          </w:tcPr>
          <w:p w14:paraId="2D138E4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2461428" w14:textId="77777777" w:rsidR="00EC1151" w:rsidRPr="007E60C5" w:rsidRDefault="00132E54" w:rsidP="007E60C5">
            <w:r w:rsidRPr="007E60C5">
              <w:t>15 079</w:t>
            </w:r>
          </w:p>
        </w:tc>
        <w:tc>
          <w:tcPr>
            <w:tcW w:w="0" w:type="auto"/>
            <w:tcBorders>
              <w:top w:val="nil"/>
              <w:left w:val="nil"/>
              <w:bottom w:val="nil"/>
              <w:right w:val="nil"/>
            </w:tcBorders>
            <w:tcMar>
              <w:top w:w="120" w:type="dxa"/>
              <w:left w:w="43" w:type="dxa"/>
              <w:bottom w:w="43" w:type="dxa"/>
              <w:right w:w="43" w:type="dxa"/>
            </w:tcMar>
            <w:vAlign w:val="bottom"/>
          </w:tcPr>
          <w:p w14:paraId="35801E9E" w14:textId="77777777" w:rsidR="00EC1151" w:rsidRPr="007E60C5" w:rsidRDefault="00132E54" w:rsidP="007E60C5">
            <w:r w:rsidRPr="007E60C5">
              <w:t xml:space="preserve"> </w:t>
            </w:r>
          </w:p>
        </w:tc>
      </w:tr>
      <w:tr w:rsidR="00EC1151" w:rsidRPr="007E60C5" w14:paraId="389B8D67"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E7E5F2F"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116678A" w14:textId="77777777" w:rsidR="00EC1151" w:rsidRPr="007E60C5" w:rsidRDefault="00132E54" w:rsidP="007E60C5">
            <w:r w:rsidRPr="007E60C5">
              <w:t>ML9</w:t>
            </w:r>
          </w:p>
        </w:tc>
        <w:tc>
          <w:tcPr>
            <w:tcW w:w="0" w:type="auto"/>
            <w:tcBorders>
              <w:top w:val="nil"/>
              <w:left w:val="nil"/>
              <w:bottom w:val="nil"/>
              <w:right w:val="nil"/>
            </w:tcBorders>
            <w:tcMar>
              <w:top w:w="120" w:type="dxa"/>
              <w:left w:w="43" w:type="dxa"/>
              <w:bottom w:w="43" w:type="dxa"/>
              <w:right w:w="43" w:type="dxa"/>
            </w:tcMar>
          </w:tcPr>
          <w:p w14:paraId="438EEE54" w14:textId="77777777" w:rsidR="00EC1151" w:rsidRPr="007E60C5" w:rsidRDefault="00132E54" w:rsidP="007E60C5">
            <w:r w:rsidRPr="007E60C5">
              <w:t xml:space="preserve">Krigsskip, marint utstyr og andre overflatefartøy </w:t>
            </w:r>
          </w:p>
        </w:tc>
        <w:tc>
          <w:tcPr>
            <w:tcW w:w="0" w:type="auto"/>
            <w:tcBorders>
              <w:top w:val="nil"/>
              <w:left w:val="nil"/>
              <w:bottom w:val="nil"/>
              <w:right w:val="nil"/>
            </w:tcBorders>
            <w:tcMar>
              <w:top w:w="120" w:type="dxa"/>
              <w:left w:w="43" w:type="dxa"/>
              <w:bottom w:w="43" w:type="dxa"/>
              <w:right w:w="43" w:type="dxa"/>
            </w:tcMar>
            <w:vAlign w:val="bottom"/>
          </w:tcPr>
          <w:p w14:paraId="5D59D425"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5A2C8228" w14:textId="77777777" w:rsidR="00EC1151" w:rsidRPr="007E60C5" w:rsidRDefault="00132E54" w:rsidP="007E60C5">
            <w:r w:rsidRPr="007E60C5">
              <w:t>71</w:t>
            </w:r>
          </w:p>
        </w:tc>
        <w:tc>
          <w:tcPr>
            <w:tcW w:w="0" w:type="auto"/>
            <w:tcBorders>
              <w:top w:val="nil"/>
              <w:left w:val="nil"/>
              <w:bottom w:val="nil"/>
              <w:right w:val="nil"/>
            </w:tcBorders>
            <w:tcMar>
              <w:top w:w="120" w:type="dxa"/>
              <w:left w:w="43" w:type="dxa"/>
              <w:bottom w:w="43" w:type="dxa"/>
              <w:right w:w="43" w:type="dxa"/>
            </w:tcMar>
            <w:vAlign w:val="bottom"/>
          </w:tcPr>
          <w:p w14:paraId="788A15E4" w14:textId="77777777" w:rsidR="00EC1151" w:rsidRPr="007E60C5" w:rsidRDefault="00132E54" w:rsidP="007E60C5">
            <w:r w:rsidRPr="007E60C5">
              <w:t>71</w:t>
            </w:r>
          </w:p>
        </w:tc>
        <w:tc>
          <w:tcPr>
            <w:tcW w:w="0" w:type="auto"/>
            <w:tcBorders>
              <w:top w:val="nil"/>
              <w:left w:val="nil"/>
              <w:bottom w:val="nil"/>
              <w:right w:val="nil"/>
            </w:tcBorders>
            <w:tcMar>
              <w:top w:w="120" w:type="dxa"/>
              <w:left w:w="43" w:type="dxa"/>
              <w:bottom w:w="43" w:type="dxa"/>
              <w:right w:w="43" w:type="dxa"/>
            </w:tcMar>
            <w:vAlign w:val="bottom"/>
          </w:tcPr>
          <w:p w14:paraId="6476B21A" w14:textId="77777777" w:rsidR="00EC1151" w:rsidRPr="007E60C5" w:rsidRDefault="00132E54" w:rsidP="007E60C5">
            <w:r w:rsidRPr="007E60C5">
              <w:t xml:space="preserve"> </w:t>
            </w:r>
          </w:p>
        </w:tc>
      </w:tr>
      <w:tr w:rsidR="00EC1151" w:rsidRPr="007E60C5" w14:paraId="78E73DE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28C68DB"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1F9F7B7E"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445153C2"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7F072226" w14:textId="77777777" w:rsidR="00EC1151" w:rsidRPr="007E60C5" w:rsidRDefault="00132E54" w:rsidP="007E60C5">
            <w:r w:rsidRPr="007E60C5">
              <w:t>1 557</w:t>
            </w:r>
          </w:p>
        </w:tc>
        <w:tc>
          <w:tcPr>
            <w:tcW w:w="0" w:type="auto"/>
            <w:tcBorders>
              <w:top w:val="nil"/>
              <w:left w:val="nil"/>
              <w:bottom w:val="nil"/>
              <w:right w:val="nil"/>
            </w:tcBorders>
            <w:tcMar>
              <w:top w:w="120" w:type="dxa"/>
              <w:left w:w="43" w:type="dxa"/>
              <w:bottom w:w="43" w:type="dxa"/>
              <w:right w:w="43" w:type="dxa"/>
            </w:tcMar>
            <w:vAlign w:val="bottom"/>
          </w:tcPr>
          <w:p w14:paraId="4FB6027E" w14:textId="77777777" w:rsidR="00EC1151" w:rsidRPr="007E60C5" w:rsidRDefault="00132E54" w:rsidP="007E60C5">
            <w:r w:rsidRPr="007E60C5">
              <w:t>518</w:t>
            </w:r>
          </w:p>
        </w:tc>
        <w:tc>
          <w:tcPr>
            <w:tcW w:w="0" w:type="auto"/>
            <w:tcBorders>
              <w:top w:val="nil"/>
              <w:left w:val="nil"/>
              <w:bottom w:val="nil"/>
              <w:right w:val="nil"/>
            </w:tcBorders>
            <w:tcMar>
              <w:top w:w="120" w:type="dxa"/>
              <w:left w:w="43" w:type="dxa"/>
              <w:bottom w:w="43" w:type="dxa"/>
              <w:right w:w="43" w:type="dxa"/>
            </w:tcMar>
            <w:vAlign w:val="bottom"/>
          </w:tcPr>
          <w:p w14:paraId="148A6AD3" w14:textId="77777777" w:rsidR="00EC1151" w:rsidRPr="007E60C5" w:rsidRDefault="00132E54" w:rsidP="007E60C5">
            <w:r w:rsidRPr="007E60C5">
              <w:t>2 075</w:t>
            </w:r>
          </w:p>
        </w:tc>
        <w:tc>
          <w:tcPr>
            <w:tcW w:w="0" w:type="auto"/>
            <w:tcBorders>
              <w:top w:val="nil"/>
              <w:left w:val="nil"/>
              <w:bottom w:val="nil"/>
              <w:right w:val="nil"/>
            </w:tcBorders>
            <w:tcMar>
              <w:top w:w="120" w:type="dxa"/>
              <w:left w:w="43" w:type="dxa"/>
              <w:bottom w:w="43" w:type="dxa"/>
              <w:right w:w="43" w:type="dxa"/>
            </w:tcMar>
            <w:vAlign w:val="bottom"/>
          </w:tcPr>
          <w:p w14:paraId="1D30EC55" w14:textId="77777777" w:rsidR="00EC1151" w:rsidRPr="007E60C5" w:rsidRDefault="00132E54" w:rsidP="007E60C5">
            <w:r w:rsidRPr="007E60C5">
              <w:t xml:space="preserve"> </w:t>
            </w:r>
          </w:p>
        </w:tc>
      </w:tr>
      <w:tr w:rsidR="00EC1151" w:rsidRPr="007E60C5" w14:paraId="3A6A5E38"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A3E1278"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A5759BE" w14:textId="77777777" w:rsidR="00EC1151" w:rsidRPr="007E60C5" w:rsidRDefault="00132E54" w:rsidP="007E60C5">
            <w:r w:rsidRPr="007E60C5">
              <w:t>ML13</w:t>
            </w:r>
          </w:p>
        </w:tc>
        <w:tc>
          <w:tcPr>
            <w:tcW w:w="0" w:type="auto"/>
            <w:tcBorders>
              <w:top w:val="nil"/>
              <w:left w:val="nil"/>
              <w:bottom w:val="nil"/>
              <w:right w:val="nil"/>
            </w:tcBorders>
            <w:tcMar>
              <w:top w:w="120" w:type="dxa"/>
              <w:left w:w="43" w:type="dxa"/>
              <w:bottom w:w="43" w:type="dxa"/>
              <w:right w:w="43" w:type="dxa"/>
            </w:tcMar>
          </w:tcPr>
          <w:p w14:paraId="241A80D4" w14:textId="77777777" w:rsidR="00EC1151" w:rsidRPr="007E60C5" w:rsidRDefault="00132E54" w:rsidP="007E60C5">
            <w:r w:rsidRPr="007E60C5">
              <w:t>Ballistisk beskyttelse eller beskyttelsesutstyr og komponenter</w:t>
            </w:r>
          </w:p>
        </w:tc>
        <w:tc>
          <w:tcPr>
            <w:tcW w:w="0" w:type="auto"/>
            <w:tcBorders>
              <w:top w:val="nil"/>
              <w:left w:val="nil"/>
              <w:bottom w:val="nil"/>
              <w:right w:val="nil"/>
            </w:tcBorders>
            <w:tcMar>
              <w:top w:w="120" w:type="dxa"/>
              <w:left w:w="43" w:type="dxa"/>
              <w:bottom w:w="43" w:type="dxa"/>
              <w:right w:w="43" w:type="dxa"/>
            </w:tcMar>
            <w:vAlign w:val="bottom"/>
          </w:tcPr>
          <w:p w14:paraId="27CCFE56"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E46015B" w14:textId="77777777" w:rsidR="00EC1151" w:rsidRPr="007E60C5" w:rsidRDefault="00132E54" w:rsidP="007E60C5">
            <w:r w:rsidRPr="007E60C5">
              <w:t>2 433</w:t>
            </w:r>
          </w:p>
        </w:tc>
        <w:tc>
          <w:tcPr>
            <w:tcW w:w="0" w:type="auto"/>
            <w:tcBorders>
              <w:top w:val="nil"/>
              <w:left w:val="nil"/>
              <w:bottom w:val="nil"/>
              <w:right w:val="nil"/>
            </w:tcBorders>
            <w:tcMar>
              <w:top w:w="120" w:type="dxa"/>
              <w:left w:w="43" w:type="dxa"/>
              <w:bottom w:w="43" w:type="dxa"/>
              <w:right w:w="43" w:type="dxa"/>
            </w:tcMar>
            <w:vAlign w:val="bottom"/>
          </w:tcPr>
          <w:p w14:paraId="5EAEF146" w14:textId="77777777" w:rsidR="00EC1151" w:rsidRPr="007E60C5" w:rsidRDefault="00132E54" w:rsidP="007E60C5">
            <w:r w:rsidRPr="007E60C5">
              <w:t>2 433</w:t>
            </w:r>
          </w:p>
        </w:tc>
        <w:tc>
          <w:tcPr>
            <w:tcW w:w="0" w:type="auto"/>
            <w:tcBorders>
              <w:top w:val="nil"/>
              <w:left w:val="nil"/>
              <w:bottom w:val="nil"/>
              <w:right w:val="nil"/>
            </w:tcBorders>
            <w:tcMar>
              <w:top w:w="120" w:type="dxa"/>
              <w:left w:w="43" w:type="dxa"/>
              <w:bottom w:w="43" w:type="dxa"/>
              <w:right w:w="43" w:type="dxa"/>
            </w:tcMar>
            <w:vAlign w:val="bottom"/>
          </w:tcPr>
          <w:p w14:paraId="786AF5F3" w14:textId="77777777" w:rsidR="00EC1151" w:rsidRPr="007E60C5" w:rsidRDefault="00132E54" w:rsidP="007E60C5">
            <w:r w:rsidRPr="007E60C5">
              <w:t xml:space="preserve"> </w:t>
            </w:r>
          </w:p>
        </w:tc>
      </w:tr>
      <w:tr w:rsidR="00EC1151" w:rsidRPr="007E60C5" w14:paraId="764F9C68"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1DAD5666"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DD8488B" w14:textId="77777777" w:rsidR="00EC1151" w:rsidRPr="007E60C5" w:rsidRDefault="00132E54" w:rsidP="007E60C5">
            <w:r w:rsidRPr="007E60C5">
              <w:t>ML14</w:t>
            </w:r>
          </w:p>
        </w:tc>
        <w:tc>
          <w:tcPr>
            <w:tcW w:w="0" w:type="auto"/>
            <w:tcBorders>
              <w:top w:val="nil"/>
              <w:left w:val="nil"/>
              <w:bottom w:val="nil"/>
              <w:right w:val="nil"/>
            </w:tcBorders>
            <w:tcMar>
              <w:top w:w="120" w:type="dxa"/>
              <w:left w:w="43" w:type="dxa"/>
              <w:bottom w:w="43" w:type="dxa"/>
              <w:right w:w="43" w:type="dxa"/>
            </w:tcMar>
          </w:tcPr>
          <w:p w14:paraId="0D63CCE6" w14:textId="77777777" w:rsidR="00EC1151" w:rsidRPr="007E60C5" w:rsidRDefault="00132E54" w:rsidP="007E60C5">
            <w:r w:rsidRPr="007E60C5">
              <w:t>Militært treningsutstyr, simulatorer for våpenbruk og komponenter</w:t>
            </w:r>
          </w:p>
        </w:tc>
        <w:tc>
          <w:tcPr>
            <w:tcW w:w="0" w:type="auto"/>
            <w:tcBorders>
              <w:top w:val="nil"/>
              <w:left w:val="nil"/>
              <w:bottom w:val="nil"/>
              <w:right w:val="nil"/>
            </w:tcBorders>
            <w:tcMar>
              <w:top w:w="120" w:type="dxa"/>
              <w:left w:w="43" w:type="dxa"/>
              <w:bottom w:w="43" w:type="dxa"/>
              <w:right w:w="43" w:type="dxa"/>
            </w:tcMar>
            <w:vAlign w:val="bottom"/>
          </w:tcPr>
          <w:p w14:paraId="48B84335" w14:textId="77777777" w:rsidR="00EC1151" w:rsidRPr="007E60C5" w:rsidRDefault="00132E54" w:rsidP="007E60C5">
            <w:r w:rsidRPr="007E60C5">
              <w:t>25</w:t>
            </w:r>
          </w:p>
        </w:tc>
        <w:tc>
          <w:tcPr>
            <w:tcW w:w="0" w:type="auto"/>
            <w:tcBorders>
              <w:top w:val="nil"/>
              <w:left w:val="nil"/>
              <w:bottom w:val="nil"/>
              <w:right w:val="nil"/>
            </w:tcBorders>
            <w:tcMar>
              <w:top w:w="120" w:type="dxa"/>
              <w:left w:w="43" w:type="dxa"/>
              <w:bottom w:w="43" w:type="dxa"/>
              <w:right w:w="43" w:type="dxa"/>
            </w:tcMar>
            <w:vAlign w:val="bottom"/>
          </w:tcPr>
          <w:p w14:paraId="5FF7362C" w14:textId="77777777" w:rsidR="00EC1151" w:rsidRPr="007E60C5" w:rsidRDefault="00132E54" w:rsidP="007E60C5">
            <w:r w:rsidRPr="007E60C5">
              <w:t>15 849</w:t>
            </w:r>
          </w:p>
        </w:tc>
        <w:tc>
          <w:tcPr>
            <w:tcW w:w="0" w:type="auto"/>
            <w:tcBorders>
              <w:top w:val="nil"/>
              <w:left w:val="nil"/>
              <w:bottom w:val="nil"/>
              <w:right w:val="nil"/>
            </w:tcBorders>
            <w:tcMar>
              <w:top w:w="120" w:type="dxa"/>
              <w:left w:w="43" w:type="dxa"/>
              <w:bottom w:w="43" w:type="dxa"/>
              <w:right w:w="43" w:type="dxa"/>
            </w:tcMar>
            <w:vAlign w:val="bottom"/>
          </w:tcPr>
          <w:p w14:paraId="29E621BC" w14:textId="77777777" w:rsidR="00EC1151" w:rsidRPr="007E60C5" w:rsidRDefault="00132E54" w:rsidP="007E60C5">
            <w:r w:rsidRPr="007E60C5">
              <w:t>15 874</w:t>
            </w:r>
          </w:p>
        </w:tc>
        <w:tc>
          <w:tcPr>
            <w:tcW w:w="0" w:type="auto"/>
            <w:tcBorders>
              <w:top w:val="nil"/>
              <w:left w:val="nil"/>
              <w:bottom w:val="nil"/>
              <w:right w:val="nil"/>
            </w:tcBorders>
            <w:tcMar>
              <w:top w:w="120" w:type="dxa"/>
              <w:left w:w="43" w:type="dxa"/>
              <w:bottom w:w="43" w:type="dxa"/>
              <w:right w:w="43" w:type="dxa"/>
            </w:tcMar>
            <w:vAlign w:val="bottom"/>
          </w:tcPr>
          <w:p w14:paraId="7CA8E469" w14:textId="77777777" w:rsidR="00EC1151" w:rsidRPr="007E60C5" w:rsidRDefault="00132E54" w:rsidP="007E60C5">
            <w:r w:rsidRPr="007E60C5">
              <w:t xml:space="preserve"> </w:t>
            </w:r>
          </w:p>
        </w:tc>
      </w:tr>
      <w:tr w:rsidR="00EC1151" w:rsidRPr="007E60C5" w14:paraId="3B51EA0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730432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18E303A"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06DCE5DC"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636AD2A8"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420578B" w14:textId="77777777" w:rsidR="00EC1151" w:rsidRPr="007E60C5" w:rsidRDefault="00132E54" w:rsidP="007E60C5">
            <w:r w:rsidRPr="007E60C5">
              <w:t>1 027</w:t>
            </w:r>
          </w:p>
        </w:tc>
        <w:tc>
          <w:tcPr>
            <w:tcW w:w="0" w:type="auto"/>
            <w:tcBorders>
              <w:top w:val="nil"/>
              <w:left w:val="nil"/>
              <w:bottom w:val="nil"/>
              <w:right w:val="nil"/>
            </w:tcBorders>
            <w:tcMar>
              <w:top w:w="120" w:type="dxa"/>
              <w:left w:w="43" w:type="dxa"/>
              <w:bottom w:w="43" w:type="dxa"/>
              <w:right w:w="43" w:type="dxa"/>
            </w:tcMar>
            <w:vAlign w:val="bottom"/>
          </w:tcPr>
          <w:p w14:paraId="37CB212D" w14:textId="77777777" w:rsidR="00EC1151" w:rsidRPr="007E60C5" w:rsidRDefault="00132E54" w:rsidP="007E60C5">
            <w:r w:rsidRPr="007E60C5">
              <w:t>1 027</w:t>
            </w:r>
          </w:p>
        </w:tc>
        <w:tc>
          <w:tcPr>
            <w:tcW w:w="0" w:type="auto"/>
            <w:tcBorders>
              <w:top w:val="nil"/>
              <w:left w:val="nil"/>
              <w:bottom w:val="nil"/>
              <w:right w:val="nil"/>
            </w:tcBorders>
            <w:tcMar>
              <w:top w:w="120" w:type="dxa"/>
              <w:left w:w="43" w:type="dxa"/>
              <w:bottom w:w="43" w:type="dxa"/>
              <w:right w:w="43" w:type="dxa"/>
            </w:tcMar>
            <w:vAlign w:val="bottom"/>
          </w:tcPr>
          <w:p w14:paraId="06C47F3D" w14:textId="77777777" w:rsidR="00EC1151" w:rsidRPr="007E60C5" w:rsidRDefault="00132E54" w:rsidP="007E60C5">
            <w:r w:rsidRPr="007E60C5">
              <w:t xml:space="preserve"> </w:t>
            </w:r>
          </w:p>
        </w:tc>
      </w:tr>
      <w:tr w:rsidR="00EC1151" w:rsidRPr="007E60C5" w14:paraId="3473346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08AED9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CC9DA20" w14:textId="77777777" w:rsidR="00EC1151" w:rsidRPr="007E60C5" w:rsidRDefault="00132E54" w:rsidP="007E60C5">
            <w:r w:rsidRPr="007E60C5">
              <w:t>ML17</w:t>
            </w:r>
          </w:p>
        </w:tc>
        <w:tc>
          <w:tcPr>
            <w:tcW w:w="0" w:type="auto"/>
            <w:tcBorders>
              <w:top w:val="nil"/>
              <w:left w:val="nil"/>
              <w:bottom w:val="nil"/>
              <w:right w:val="nil"/>
            </w:tcBorders>
            <w:tcMar>
              <w:top w:w="120" w:type="dxa"/>
              <w:left w:w="43" w:type="dxa"/>
              <w:bottom w:w="43" w:type="dxa"/>
              <w:right w:w="43" w:type="dxa"/>
            </w:tcMar>
          </w:tcPr>
          <w:p w14:paraId="66C1EBC4" w14:textId="77777777" w:rsidR="00EC1151" w:rsidRPr="007E60C5" w:rsidRDefault="00132E54" w:rsidP="007E60C5">
            <w:r w:rsidRPr="007E60C5">
              <w:t>Diverse utstyr og materialer</w:t>
            </w:r>
          </w:p>
        </w:tc>
        <w:tc>
          <w:tcPr>
            <w:tcW w:w="0" w:type="auto"/>
            <w:tcBorders>
              <w:top w:val="nil"/>
              <w:left w:val="nil"/>
              <w:bottom w:val="nil"/>
              <w:right w:val="nil"/>
            </w:tcBorders>
            <w:tcMar>
              <w:top w:w="120" w:type="dxa"/>
              <w:left w:w="43" w:type="dxa"/>
              <w:bottom w:w="43" w:type="dxa"/>
              <w:right w:w="43" w:type="dxa"/>
            </w:tcMar>
            <w:vAlign w:val="bottom"/>
          </w:tcPr>
          <w:p w14:paraId="387EBF01"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1726C6A" w14:textId="77777777" w:rsidR="00EC1151" w:rsidRPr="007E60C5" w:rsidRDefault="00132E54" w:rsidP="007E60C5">
            <w:r w:rsidRPr="007E60C5">
              <w:t>12</w:t>
            </w:r>
          </w:p>
        </w:tc>
        <w:tc>
          <w:tcPr>
            <w:tcW w:w="0" w:type="auto"/>
            <w:tcBorders>
              <w:top w:val="nil"/>
              <w:left w:val="nil"/>
              <w:bottom w:val="nil"/>
              <w:right w:val="nil"/>
            </w:tcBorders>
            <w:tcMar>
              <w:top w:w="120" w:type="dxa"/>
              <w:left w:w="43" w:type="dxa"/>
              <w:bottom w:w="43" w:type="dxa"/>
              <w:right w:w="43" w:type="dxa"/>
            </w:tcMar>
            <w:vAlign w:val="bottom"/>
          </w:tcPr>
          <w:p w14:paraId="4DB623A8" w14:textId="77777777" w:rsidR="00EC1151" w:rsidRPr="007E60C5" w:rsidRDefault="00132E54" w:rsidP="007E60C5">
            <w:r w:rsidRPr="007E60C5">
              <w:t>12</w:t>
            </w:r>
          </w:p>
        </w:tc>
        <w:tc>
          <w:tcPr>
            <w:tcW w:w="0" w:type="auto"/>
            <w:tcBorders>
              <w:top w:val="nil"/>
              <w:left w:val="nil"/>
              <w:bottom w:val="nil"/>
              <w:right w:val="nil"/>
            </w:tcBorders>
            <w:tcMar>
              <w:top w:w="120" w:type="dxa"/>
              <w:left w:w="43" w:type="dxa"/>
              <w:bottom w:w="43" w:type="dxa"/>
              <w:right w:w="43" w:type="dxa"/>
            </w:tcMar>
            <w:vAlign w:val="bottom"/>
          </w:tcPr>
          <w:p w14:paraId="5F82B554" w14:textId="77777777" w:rsidR="00EC1151" w:rsidRPr="007E60C5" w:rsidRDefault="00132E54" w:rsidP="007E60C5">
            <w:r w:rsidRPr="007E60C5">
              <w:t xml:space="preserve"> </w:t>
            </w:r>
          </w:p>
        </w:tc>
      </w:tr>
      <w:tr w:rsidR="00EC1151" w:rsidRPr="007E60C5" w14:paraId="30A5645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2AF1C6E"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2E271D7"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543622B1"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3BDDB51F"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37A316A" w14:textId="77777777" w:rsidR="00EC1151" w:rsidRPr="007E60C5" w:rsidRDefault="00132E54" w:rsidP="007E60C5">
            <w:r w:rsidRPr="007E60C5">
              <w:t>2 216</w:t>
            </w:r>
          </w:p>
        </w:tc>
        <w:tc>
          <w:tcPr>
            <w:tcW w:w="0" w:type="auto"/>
            <w:tcBorders>
              <w:top w:val="nil"/>
              <w:left w:val="nil"/>
              <w:bottom w:val="nil"/>
              <w:right w:val="nil"/>
            </w:tcBorders>
            <w:tcMar>
              <w:top w:w="120" w:type="dxa"/>
              <w:left w:w="43" w:type="dxa"/>
              <w:bottom w:w="43" w:type="dxa"/>
              <w:right w:w="43" w:type="dxa"/>
            </w:tcMar>
            <w:vAlign w:val="bottom"/>
          </w:tcPr>
          <w:p w14:paraId="41C69077" w14:textId="77777777" w:rsidR="00EC1151" w:rsidRPr="007E60C5" w:rsidRDefault="00132E54" w:rsidP="007E60C5">
            <w:r w:rsidRPr="007E60C5">
              <w:t>2 216</w:t>
            </w:r>
          </w:p>
        </w:tc>
        <w:tc>
          <w:tcPr>
            <w:tcW w:w="0" w:type="auto"/>
            <w:tcBorders>
              <w:top w:val="nil"/>
              <w:left w:val="nil"/>
              <w:bottom w:val="nil"/>
              <w:right w:val="nil"/>
            </w:tcBorders>
            <w:tcMar>
              <w:top w:w="120" w:type="dxa"/>
              <w:left w:w="43" w:type="dxa"/>
              <w:bottom w:w="43" w:type="dxa"/>
              <w:right w:w="43" w:type="dxa"/>
            </w:tcMar>
            <w:vAlign w:val="bottom"/>
          </w:tcPr>
          <w:p w14:paraId="79A100B7" w14:textId="77777777" w:rsidR="00EC1151" w:rsidRPr="007E60C5" w:rsidRDefault="00132E54" w:rsidP="007E60C5">
            <w:r w:rsidRPr="007E60C5">
              <w:t xml:space="preserve"> </w:t>
            </w:r>
          </w:p>
        </w:tc>
      </w:tr>
      <w:tr w:rsidR="00EC1151" w:rsidRPr="007E60C5" w14:paraId="035722E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408359A"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9FD2B69"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60774C82"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5BBF109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BED1467" w14:textId="77777777" w:rsidR="00EC1151" w:rsidRPr="007E60C5" w:rsidRDefault="00132E54" w:rsidP="007E60C5">
            <w:r w:rsidRPr="007E60C5">
              <w:t>107</w:t>
            </w:r>
          </w:p>
        </w:tc>
        <w:tc>
          <w:tcPr>
            <w:tcW w:w="0" w:type="auto"/>
            <w:tcBorders>
              <w:top w:val="nil"/>
              <w:left w:val="nil"/>
              <w:bottom w:val="nil"/>
              <w:right w:val="nil"/>
            </w:tcBorders>
            <w:tcMar>
              <w:top w:w="120" w:type="dxa"/>
              <w:left w:w="43" w:type="dxa"/>
              <w:bottom w:w="43" w:type="dxa"/>
              <w:right w:w="43" w:type="dxa"/>
            </w:tcMar>
            <w:vAlign w:val="bottom"/>
          </w:tcPr>
          <w:p w14:paraId="61348430" w14:textId="77777777" w:rsidR="00EC1151" w:rsidRPr="007E60C5" w:rsidRDefault="00132E54" w:rsidP="007E60C5">
            <w:r w:rsidRPr="007E60C5">
              <w:t>107</w:t>
            </w:r>
          </w:p>
        </w:tc>
        <w:tc>
          <w:tcPr>
            <w:tcW w:w="0" w:type="auto"/>
            <w:tcBorders>
              <w:top w:val="nil"/>
              <w:left w:val="nil"/>
              <w:bottom w:val="nil"/>
              <w:right w:val="nil"/>
            </w:tcBorders>
            <w:tcMar>
              <w:top w:w="120" w:type="dxa"/>
              <w:left w:w="43" w:type="dxa"/>
              <w:bottom w:w="43" w:type="dxa"/>
              <w:right w:w="43" w:type="dxa"/>
            </w:tcMar>
            <w:vAlign w:val="bottom"/>
          </w:tcPr>
          <w:p w14:paraId="36C01E4C" w14:textId="77777777" w:rsidR="00EC1151" w:rsidRPr="007E60C5" w:rsidRDefault="00132E54" w:rsidP="007E60C5">
            <w:r w:rsidRPr="007E60C5">
              <w:t xml:space="preserve"> </w:t>
            </w:r>
          </w:p>
        </w:tc>
      </w:tr>
      <w:tr w:rsidR="00EC1151" w:rsidRPr="007E60C5" w14:paraId="2D1EF6D0"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40E3A55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784B63E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7F45936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B35A11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3714612"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B99F72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CAB9279" w14:textId="77777777" w:rsidR="00EC1151" w:rsidRPr="007E60C5" w:rsidRDefault="00132E54" w:rsidP="007E60C5">
            <w:r w:rsidRPr="007E60C5">
              <w:t>315 647</w:t>
            </w:r>
          </w:p>
        </w:tc>
      </w:tr>
      <w:tr w:rsidR="00EC1151" w:rsidRPr="007E60C5" w14:paraId="2ACA0228"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17EF4EA6" w14:textId="77777777" w:rsidR="00EC1151" w:rsidRPr="007E60C5" w:rsidRDefault="00132E54" w:rsidP="007E60C5">
            <w:r w:rsidRPr="007E60C5">
              <w:t>Syria</w:t>
            </w:r>
            <w:r w:rsidRPr="007E60C5">
              <w:rPr>
                <w:rStyle w:val="skrift-hevet"/>
              </w:rPr>
              <w:t>1</w:t>
            </w:r>
          </w:p>
        </w:tc>
        <w:tc>
          <w:tcPr>
            <w:tcW w:w="0" w:type="auto"/>
            <w:tcBorders>
              <w:top w:val="single" w:sz="4" w:space="0" w:color="000000"/>
              <w:left w:val="nil"/>
              <w:bottom w:val="nil"/>
              <w:right w:val="nil"/>
            </w:tcBorders>
            <w:tcMar>
              <w:top w:w="120" w:type="dxa"/>
              <w:left w:w="43" w:type="dxa"/>
              <w:bottom w:w="43" w:type="dxa"/>
              <w:right w:w="43" w:type="dxa"/>
            </w:tcMar>
          </w:tcPr>
          <w:p w14:paraId="52A8FBEA" w14:textId="77777777" w:rsidR="00EC1151" w:rsidRPr="007E60C5" w:rsidRDefault="00132E54" w:rsidP="007E60C5">
            <w:r w:rsidRPr="007E60C5">
              <w:t>ML13</w:t>
            </w:r>
          </w:p>
        </w:tc>
        <w:tc>
          <w:tcPr>
            <w:tcW w:w="0" w:type="auto"/>
            <w:tcBorders>
              <w:top w:val="single" w:sz="4" w:space="0" w:color="000000"/>
              <w:left w:val="nil"/>
              <w:bottom w:val="nil"/>
              <w:right w:val="nil"/>
            </w:tcBorders>
            <w:tcMar>
              <w:top w:w="120" w:type="dxa"/>
              <w:left w:w="43" w:type="dxa"/>
              <w:bottom w:w="43" w:type="dxa"/>
              <w:right w:w="43" w:type="dxa"/>
            </w:tcMar>
          </w:tcPr>
          <w:p w14:paraId="37D51008" w14:textId="77777777" w:rsidR="00EC1151" w:rsidRPr="007E60C5" w:rsidRDefault="00132E54" w:rsidP="007E60C5">
            <w:r w:rsidRPr="007E60C5">
              <w:t>Ballistisk beskyttelse eller beskyttelsesutstyr og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3D4DC73"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819DD94" w14:textId="77777777" w:rsidR="00EC1151" w:rsidRPr="007E60C5" w:rsidRDefault="00132E54" w:rsidP="007E60C5">
            <w:r w:rsidRPr="007E60C5">
              <w:t>28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3563A47" w14:textId="77777777" w:rsidR="00EC1151" w:rsidRPr="007E60C5" w:rsidRDefault="00132E54" w:rsidP="007E60C5">
            <w:r w:rsidRPr="007E60C5">
              <w:t>28</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E068286" w14:textId="77777777" w:rsidR="00EC1151" w:rsidRPr="007E60C5" w:rsidRDefault="00132E54" w:rsidP="007E60C5">
            <w:r w:rsidRPr="007E60C5">
              <w:t xml:space="preserve"> </w:t>
            </w:r>
          </w:p>
        </w:tc>
      </w:tr>
      <w:tr w:rsidR="00EC1151" w:rsidRPr="007E60C5" w14:paraId="3D5F934F"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22C18A3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75DFC64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24C68662"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F1E295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325540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7A15BE4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F327281" w14:textId="77777777" w:rsidR="00EC1151" w:rsidRPr="007E60C5" w:rsidRDefault="00132E54" w:rsidP="007E60C5">
            <w:r w:rsidRPr="007E60C5">
              <w:t>28</w:t>
            </w:r>
          </w:p>
        </w:tc>
      </w:tr>
      <w:tr w:rsidR="00EC1151" w:rsidRPr="007E60C5" w14:paraId="38750C2F"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16A30C60" w14:textId="77777777" w:rsidR="00EC1151" w:rsidRPr="007E60C5" w:rsidRDefault="00132E54" w:rsidP="007E60C5">
            <w:r w:rsidRPr="007E60C5">
              <w:t>Sør-Afrika</w:t>
            </w:r>
          </w:p>
        </w:tc>
        <w:tc>
          <w:tcPr>
            <w:tcW w:w="0" w:type="auto"/>
            <w:tcBorders>
              <w:top w:val="single" w:sz="4" w:space="0" w:color="000000"/>
              <w:left w:val="nil"/>
              <w:bottom w:val="nil"/>
              <w:right w:val="nil"/>
            </w:tcBorders>
            <w:tcMar>
              <w:top w:w="120" w:type="dxa"/>
              <w:left w:w="43" w:type="dxa"/>
              <w:bottom w:w="43" w:type="dxa"/>
              <w:right w:w="43" w:type="dxa"/>
            </w:tcMar>
          </w:tcPr>
          <w:p w14:paraId="081E8E14"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173D4885"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513D316" w14:textId="77777777" w:rsidR="00EC1151" w:rsidRPr="007E60C5" w:rsidRDefault="00132E54" w:rsidP="007E60C5">
            <w:r w:rsidRPr="007E60C5">
              <w:t>4 695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495B263"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DE926B3" w14:textId="77777777" w:rsidR="00EC1151" w:rsidRPr="007E60C5" w:rsidRDefault="00132E54" w:rsidP="007E60C5">
            <w:r w:rsidRPr="007E60C5">
              <w:t>4 695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47E9DB5" w14:textId="77777777" w:rsidR="00EC1151" w:rsidRPr="007E60C5" w:rsidRDefault="00132E54" w:rsidP="007E60C5">
            <w:r w:rsidRPr="007E60C5">
              <w:t xml:space="preserve"> </w:t>
            </w:r>
          </w:p>
        </w:tc>
      </w:tr>
      <w:tr w:rsidR="00EC1151" w:rsidRPr="007E60C5" w14:paraId="713F3444"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D61426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73DA019"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32338C91"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7EA453F7" w14:textId="77777777" w:rsidR="00EC1151" w:rsidRPr="007E60C5" w:rsidRDefault="00132E54" w:rsidP="007E60C5">
            <w:r w:rsidRPr="007E60C5">
              <w:t>16 439</w:t>
            </w:r>
          </w:p>
        </w:tc>
        <w:tc>
          <w:tcPr>
            <w:tcW w:w="0" w:type="auto"/>
            <w:tcBorders>
              <w:top w:val="nil"/>
              <w:left w:val="nil"/>
              <w:bottom w:val="nil"/>
              <w:right w:val="nil"/>
            </w:tcBorders>
            <w:tcMar>
              <w:top w:w="120" w:type="dxa"/>
              <w:left w:w="43" w:type="dxa"/>
              <w:bottom w:w="43" w:type="dxa"/>
              <w:right w:w="43" w:type="dxa"/>
            </w:tcMar>
            <w:vAlign w:val="bottom"/>
          </w:tcPr>
          <w:p w14:paraId="01361AE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3B2C040" w14:textId="77777777" w:rsidR="00EC1151" w:rsidRPr="007E60C5" w:rsidRDefault="00132E54" w:rsidP="007E60C5">
            <w:r w:rsidRPr="007E60C5">
              <w:t>16 439</w:t>
            </w:r>
          </w:p>
        </w:tc>
        <w:tc>
          <w:tcPr>
            <w:tcW w:w="0" w:type="auto"/>
            <w:tcBorders>
              <w:top w:val="nil"/>
              <w:left w:val="nil"/>
              <w:bottom w:val="nil"/>
              <w:right w:val="nil"/>
            </w:tcBorders>
            <w:tcMar>
              <w:top w:w="120" w:type="dxa"/>
              <w:left w:w="43" w:type="dxa"/>
              <w:bottom w:w="43" w:type="dxa"/>
              <w:right w:w="43" w:type="dxa"/>
            </w:tcMar>
            <w:vAlign w:val="bottom"/>
          </w:tcPr>
          <w:p w14:paraId="4B8610CC" w14:textId="77777777" w:rsidR="00EC1151" w:rsidRPr="007E60C5" w:rsidRDefault="00132E54" w:rsidP="007E60C5">
            <w:r w:rsidRPr="007E60C5">
              <w:t xml:space="preserve"> </w:t>
            </w:r>
          </w:p>
        </w:tc>
      </w:tr>
      <w:tr w:rsidR="00EC1151" w:rsidRPr="007E60C5" w14:paraId="605ED4BD"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20C5083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41DA0FF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5A3173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CBFC5A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40E2B2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E9A335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CB03E9D" w14:textId="77777777" w:rsidR="00EC1151" w:rsidRPr="007E60C5" w:rsidRDefault="00132E54" w:rsidP="007E60C5">
            <w:r w:rsidRPr="007E60C5">
              <w:t>21 134</w:t>
            </w:r>
          </w:p>
        </w:tc>
      </w:tr>
      <w:tr w:rsidR="00EC1151" w:rsidRPr="007E60C5" w14:paraId="05D76AF7"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31145058" w14:textId="77777777" w:rsidR="00EC1151" w:rsidRPr="007E60C5" w:rsidRDefault="00132E54" w:rsidP="007E60C5">
            <w:r w:rsidRPr="007E60C5">
              <w:t>Sør-Korea</w:t>
            </w:r>
          </w:p>
        </w:tc>
        <w:tc>
          <w:tcPr>
            <w:tcW w:w="0" w:type="auto"/>
            <w:tcBorders>
              <w:top w:val="single" w:sz="4" w:space="0" w:color="000000"/>
              <w:left w:val="nil"/>
              <w:bottom w:val="nil"/>
              <w:right w:val="nil"/>
            </w:tcBorders>
            <w:tcMar>
              <w:top w:w="120" w:type="dxa"/>
              <w:left w:w="43" w:type="dxa"/>
              <w:bottom w:w="43" w:type="dxa"/>
              <w:right w:w="43" w:type="dxa"/>
            </w:tcMar>
          </w:tcPr>
          <w:p w14:paraId="735B1935" w14:textId="77777777" w:rsidR="00EC1151" w:rsidRPr="007E60C5" w:rsidRDefault="00132E54" w:rsidP="007E60C5">
            <w:r w:rsidRPr="007E60C5">
              <w:t>ML15</w:t>
            </w:r>
          </w:p>
        </w:tc>
        <w:tc>
          <w:tcPr>
            <w:tcW w:w="0" w:type="auto"/>
            <w:tcBorders>
              <w:top w:val="single" w:sz="4" w:space="0" w:color="000000"/>
              <w:left w:val="nil"/>
              <w:bottom w:val="nil"/>
              <w:right w:val="nil"/>
            </w:tcBorders>
            <w:tcMar>
              <w:top w:w="120" w:type="dxa"/>
              <w:left w:w="43" w:type="dxa"/>
              <w:bottom w:w="43" w:type="dxa"/>
              <w:right w:w="43" w:type="dxa"/>
            </w:tcMar>
          </w:tcPr>
          <w:p w14:paraId="08E2ECE9" w14:textId="77777777" w:rsidR="00EC1151" w:rsidRPr="007E60C5" w:rsidRDefault="00132E54" w:rsidP="007E60C5">
            <w:r w:rsidRPr="007E60C5">
              <w:t>Billed-/videoutstyr og deres motmidler og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4A7546E"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25EB2C4" w14:textId="77777777" w:rsidR="00EC1151" w:rsidRPr="007E60C5" w:rsidRDefault="00132E54" w:rsidP="007E60C5">
            <w:r w:rsidRPr="007E60C5">
              <w:t>597</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5FCC286" w14:textId="77777777" w:rsidR="00EC1151" w:rsidRPr="007E60C5" w:rsidRDefault="00132E54" w:rsidP="007E60C5">
            <w:r w:rsidRPr="007E60C5">
              <w:t>597</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CBF66CB" w14:textId="77777777" w:rsidR="00EC1151" w:rsidRPr="007E60C5" w:rsidRDefault="00132E54" w:rsidP="007E60C5">
            <w:r w:rsidRPr="007E60C5">
              <w:t xml:space="preserve"> </w:t>
            </w:r>
          </w:p>
        </w:tc>
      </w:tr>
      <w:tr w:rsidR="00EC1151" w:rsidRPr="007E60C5" w14:paraId="6CB10DA5"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42F4AE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558D968"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0C9936B0"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6CD3B17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04CE10E" w14:textId="77777777" w:rsidR="00EC1151" w:rsidRPr="007E60C5" w:rsidRDefault="00132E54" w:rsidP="007E60C5">
            <w:r w:rsidRPr="007E60C5">
              <w:t>17</w:t>
            </w:r>
          </w:p>
        </w:tc>
        <w:tc>
          <w:tcPr>
            <w:tcW w:w="0" w:type="auto"/>
            <w:tcBorders>
              <w:top w:val="nil"/>
              <w:left w:val="nil"/>
              <w:bottom w:val="nil"/>
              <w:right w:val="nil"/>
            </w:tcBorders>
            <w:tcMar>
              <w:top w:w="120" w:type="dxa"/>
              <w:left w:w="43" w:type="dxa"/>
              <w:bottom w:w="43" w:type="dxa"/>
              <w:right w:w="43" w:type="dxa"/>
            </w:tcMar>
            <w:vAlign w:val="bottom"/>
          </w:tcPr>
          <w:p w14:paraId="70628510" w14:textId="77777777" w:rsidR="00EC1151" w:rsidRPr="007E60C5" w:rsidRDefault="00132E54" w:rsidP="007E60C5">
            <w:r w:rsidRPr="007E60C5">
              <w:t>17</w:t>
            </w:r>
          </w:p>
        </w:tc>
        <w:tc>
          <w:tcPr>
            <w:tcW w:w="0" w:type="auto"/>
            <w:tcBorders>
              <w:top w:val="nil"/>
              <w:left w:val="nil"/>
              <w:bottom w:val="nil"/>
              <w:right w:val="nil"/>
            </w:tcBorders>
            <w:tcMar>
              <w:top w:w="120" w:type="dxa"/>
              <w:left w:w="43" w:type="dxa"/>
              <w:bottom w:w="43" w:type="dxa"/>
              <w:right w:w="43" w:type="dxa"/>
            </w:tcMar>
            <w:vAlign w:val="bottom"/>
          </w:tcPr>
          <w:p w14:paraId="0E97B2BF" w14:textId="77777777" w:rsidR="00EC1151" w:rsidRPr="007E60C5" w:rsidRDefault="00132E54" w:rsidP="007E60C5">
            <w:r w:rsidRPr="007E60C5">
              <w:t xml:space="preserve"> </w:t>
            </w:r>
          </w:p>
        </w:tc>
      </w:tr>
      <w:tr w:rsidR="00EC1151" w:rsidRPr="007E60C5" w14:paraId="11FBD670"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F655EFD"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4EF9E70D"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6421C113"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7DF8F08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5231850D" w14:textId="77777777" w:rsidR="00EC1151" w:rsidRPr="007E60C5" w:rsidRDefault="00132E54" w:rsidP="007E60C5">
            <w:r w:rsidRPr="007E60C5">
              <w:t>178</w:t>
            </w:r>
          </w:p>
        </w:tc>
        <w:tc>
          <w:tcPr>
            <w:tcW w:w="0" w:type="auto"/>
            <w:tcBorders>
              <w:top w:val="nil"/>
              <w:left w:val="nil"/>
              <w:bottom w:val="nil"/>
              <w:right w:val="nil"/>
            </w:tcBorders>
            <w:tcMar>
              <w:top w:w="120" w:type="dxa"/>
              <w:left w:w="43" w:type="dxa"/>
              <w:bottom w:w="43" w:type="dxa"/>
              <w:right w:w="43" w:type="dxa"/>
            </w:tcMar>
            <w:vAlign w:val="bottom"/>
          </w:tcPr>
          <w:p w14:paraId="50CA1B2A" w14:textId="77777777" w:rsidR="00EC1151" w:rsidRPr="007E60C5" w:rsidRDefault="00132E54" w:rsidP="007E60C5">
            <w:r w:rsidRPr="007E60C5">
              <w:t>178</w:t>
            </w:r>
          </w:p>
        </w:tc>
        <w:tc>
          <w:tcPr>
            <w:tcW w:w="0" w:type="auto"/>
            <w:tcBorders>
              <w:top w:val="nil"/>
              <w:left w:val="nil"/>
              <w:bottom w:val="nil"/>
              <w:right w:val="nil"/>
            </w:tcBorders>
            <w:tcMar>
              <w:top w:w="120" w:type="dxa"/>
              <w:left w:w="43" w:type="dxa"/>
              <w:bottom w:w="43" w:type="dxa"/>
              <w:right w:w="43" w:type="dxa"/>
            </w:tcMar>
            <w:vAlign w:val="bottom"/>
          </w:tcPr>
          <w:p w14:paraId="7480F31F" w14:textId="77777777" w:rsidR="00EC1151" w:rsidRPr="007E60C5" w:rsidRDefault="00132E54" w:rsidP="007E60C5">
            <w:r w:rsidRPr="007E60C5">
              <w:t xml:space="preserve"> </w:t>
            </w:r>
          </w:p>
        </w:tc>
      </w:tr>
      <w:tr w:rsidR="00EC1151" w:rsidRPr="007E60C5" w14:paraId="3BBDA7A0"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055E490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0D23555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1F8D203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4193692"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64F440C"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9F2655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32774EF" w14:textId="77777777" w:rsidR="00EC1151" w:rsidRPr="007E60C5" w:rsidRDefault="00132E54" w:rsidP="007E60C5">
            <w:r w:rsidRPr="007E60C5">
              <w:t>792</w:t>
            </w:r>
          </w:p>
        </w:tc>
      </w:tr>
      <w:tr w:rsidR="00EC1151" w:rsidRPr="007E60C5" w14:paraId="0774580B" w14:textId="77777777" w:rsidTr="00A20D66">
        <w:trPr>
          <w:trHeight w:val="360"/>
        </w:trPr>
        <w:tc>
          <w:tcPr>
            <w:tcW w:w="0" w:type="auto"/>
            <w:tcBorders>
              <w:top w:val="single" w:sz="4" w:space="0" w:color="000000"/>
              <w:left w:val="nil"/>
              <w:bottom w:val="nil"/>
              <w:right w:val="nil"/>
            </w:tcBorders>
            <w:tcMar>
              <w:top w:w="120" w:type="dxa"/>
              <w:left w:w="43" w:type="dxa"/>
              <w:bottom w:w="43" w:type="dxa"/>
              <w:right w:w="43" w:type="dxa"/>
            </w:tcMar>
          </w:tcPr>
          <w:p w14:paraId="75D484CE" w14:textId="77777777" w:rsidR="00EC1151" w:rsidRPr="007E60C5" w:rsidRDefault="00132E54" w:rsidP="007E60C5">
            <w:r w:rsidRPr="007E60C5">
              <w:t>Thailand</w:t>
            </w:r>
          </w:p>
        </w:tc>
        <w:tc>
          <w:tcPr>
            <w:tcW w:w="0" w:type="auto"/>
            <w:tcBorders>
              <w:top w:val="single" w:sz="4" w:space="0" w:color="000000"/>
              <w:left w:val="nil"/>
              <w:bottom w:val="nil"/>
              <w:right w:val="nil"/>
            </w:tcBorders>
            <w:tcMar>
              <w:top w:w="120" w:type="dxa"/>
              <w:left w:w="43" w:type="dxa"/>
              <w:bottom w:w="43" w:type="dxa"/>
              <w:right w:w="43" w:type="dxa"/>
            </w:tcMar>
          </w:tcPr>
          <w:p w14:paraId="74F7D150" w14:textId="77777777" w:rsidR="00EC1151" w:rsidRPr="007E60C5" w:rsidRDefault="00132E54" w:rsidP="007E60C5">
            <w:r w:rsidRPr="007E60C5">
              <w:t>ML15</w:t>
            </w:r>
          </w:p>
        </w:tc>
        <w:tc>
          <w:tcPr>
            <w:tcW w:w="0" w:type="auto"/>
            <w:tcBorders>
              <w:top w:val="single" w:sz="4" w:space="0" w:color="000000"/>
              <w:left w:val="nil"/>
              <w:bottom w:val="nil"/>
              <w:right w:val="nil"/>
            </w:tcBorders>
            <w:tcMar>
              <w:top w:w="120" w:type="dxa"/>
              <w:left w:w="43" w:type="dxa"/>
              <w:bottom w:w="43" w:type="dxa"/>
              <w:right w:w="43" w:type="dxa"/>
            </w:tcMar>
          </w:tcPr>
          <w:p w14:paraId="6225DB47" w14:textId="77777777" w:rsidR="00EC1151" w:rsidRPr="007E60C5" w:rsidRDefault="00132E54" w:rsidP="007E60C5">
            <w:r w:rsidRPr="007E60C5">
              <w:t>Billed-/videoutstyr og deres motmidler og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15A1E50"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949D600" w14:textId="77777777" w:rsidR="00EC1151" w:rsidRPr="007E60C5" w:rsidRDefault="00132E54" w:rsidP="007E60C5">
            <w:r w:rsidRPr="007E60C5">
              <w:t>735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0A3B045" w14:textId="77777777" w:rsidR="00EC1151" w:rsidRPr="007E60C5" w:rsidRDefault="00132E54" w:rsidP="007E60C5">
            <w:r w:rsidRPr="007E60C5">
              <w:t>735</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2ADFA9F" w14:textId="77777777" w:rsidR="00EC1151" w:rsidRPr="007E60C5" w:rsidRDefault="00132E54" w:rsidP="007E60C5">
            <w:r w:rsidRPr="007E60C5">
              <w:t xml:space="preserve"> </w:t>
            </w:r>
          </w:p>
        </w:tc>
      </w:tr>
      <w:tr w:rsidR="00EC1151" w:rsidRPr="007E60C5" w14:paraId="721F9A67"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15625868"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8E644AA"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34E51CC4"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548D55C1"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D1FC30D" w14:textId="77777777" w:rsidR="00EC1151" w:rsidRPr="007E60C5" w:rsidRDefault="00132E54" w:rsidP="007E60C5">
            <w:r w:rsidRPr="007E60C5">
              <w:t>20</w:t>
            </w:r>
          </w:p>
        </w:tc>
        <w:tc>
          <w:tcPr>
            <w:tcW w:w="0" w:type="auto"/>
            <w:tcBorders>
              <w:top w:val="nil"/>
              <w:left w:val="nil"/>
              <w:bottom w:val="nil"/>
              <w:right w:val="nil"/>
            </w:tcBorders>
            <w:tcMar>
              <w:top w:w="120" w:type="dxa"/>
              <w:left w:w="43" w:type="dxa"/>
              <w:bottom w:w="43" w:type="dxa"/>
              <w:right w:w="43" w:type="dxa"/>
            </w:tcMar>
            <w:vAlign w:val="bottom"/>
          </w:tcPr>
          <w:p w14:paraId="568A9FD0" w14:textId="77777777" w:rsidR="00EC1151" w:rsidRPr="007E60C5" w:rsidRDefault="00132E54" w:rsidP="007E60C5">
            <w:r w:rsidRPr="007E60C5">
              <w:t>20</w:t>
            </w:r>
          </w:p>
        </w:tc>
        <w:tc>
          <w:tcPr>
            <w:tcW w:w="0" w:type="auto"/>
            <w:tcBorders>
              <w:top w:val="nil"/>
              <w:left w:val="nil"/>
              <w:bottom w:val="nil"/>
              <w:right w:val="nil"/>
            </w:tcBorders>
            <w:tcMar>
              <w:top w:w="120" w:type="dxa"/>
              <w:left w:w="43" w:type="dxa"/>
              <w:bottom w:w="43" w:type="dxa"/>
              <w:right w:w="43" w:type="dxa"/>
            </w:tcMar>
            <w:vAlign w:val="bottom"/>
          </w:tcPr>
          <w:p w14:paraId="1F21E374" w14:textId="77777777" w:rsidR="00EC1151" w:rsidRPr="007E60C5" w:rsidRDefault="00132E54" w:rsidP="007E60C5">
            <w:r w:rsidRPr="007E60C5">
              <w:t xml:space="preserve"> </w:t>
            </w:r>
          </w:p>
        </w:tc>
      </w:tr>
      <w:tr w:rsidR="00EC1151" w:rsidRPr="007E60C5" w14:paraId="5DA8BD8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1734346"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DE8B6F5"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63BFCFBC"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50914D8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157A235" w14:textId="77777777" w:rsidR="00EC1151" w:rsidRPr="007E60C5" w:rsidRDefault="00132E54" w:rsidP="007E60C5">
            <w:r w:rsidRPr="007E60C5">
              <w:t>213</w:t>
            </w:r>
          </w:p>
        </w:tc>
        <w:tc>
          <w:tcPr>
            <w:tcW w:w="0" w:type="auto"/>
            <w:tcBorders>
              <w:top w:val="nil"/>
              <w:left w:val="nil"/>
              <w:bottom w:val="nil"/>
              <w:right w:val="nil"/>
            </w:tcBorders>
            <w:tcMar>
              <w:top w:w="120" w:type="dxa"/>
              <w:left w:w="43" w:type="dxa"/>
              <w:bottom w:w="43" w:type="dxa"/>
              <w:right w:w="43" w:type="dxa"/>
            </w:tcMar>
            <w:vAlign w:val="bottom"/>
          </w:tcPr>
          <w:p w14:paraId="49F6C29D" w14:textId="77777777" w:rsidR="00EC1151" w:rsidRPr="007E60C5" w:rsidRDefault="00132E54" w:rsidP="007E60C5">
            <w:r w:rsidRPr="007E60C5">
              <w:t>213</w:t>
            </w:r>
          </w:p>
        </w:tc>
        <w:tc>
          <w:tcPr>
            <w:tcW w:w="0" w:type="auto"/>
            <w:tcBorders>
              <w:top w:val="nil"/>
              <w:left w:val="nil"/>
              <w:bottom w:val="nil"/>
              <w:right w:val="nil"/>
            </w:tcBorders>
            <w:tcMar>
              <w:top w:w="120" w:type="dxa"/>
              <w:left w:w="43" w:type="dxa"/>
              <w:bottom w:w="43" w:type="dxa"/>
              <w:right w:w="43" w:type="dxa"/>
            </w:tcMar>
            <w:vAlign w:val="bottom"/>
          </w:tcPr>
          <w:p w14:paraId="1A94E884" w14:textId="77777777" w:rsidR="00EC1151" w:rsidRPr="007E60C5" w:rsidRDefault="00132E54" w:rsidP="007E60C5">
            <w:r w:rsidRPr="007E60C5">
              <w:t xml:space="preserve"> </w:t>
            </w:r>
          </w:p>
        </w:tc>
      </w:tr>
      <w:tr w:rsidR="00EC1151" w:rsidRPr="007E60C5" w14:paraId="78AB5250"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2D7B0ED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64F586E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3A443CB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6DAA75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D53043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4D631C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840CAA7" w14:textId="77777777" w:rsidR="00EC1151" w:rsidRPr="007E60C5" w:rsidRDefault="00132E54" w:rsidP="007E60C5">
            <w:r w:rsidRPr="007E60C5">
              <w:t>968</w:t>
            </w:r>
          </w:p>
        </w:tc>
      </w:tr>
      <w:tr w:rsidR="00EC1151" w:rsidRPr="007E60C5" w14:paraId="3EB56FAE"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5F81CB9C" w14:textId="77777777" w:rsidR="00EC1151" w:rsidRPr="007E60C5" w:rsidRDefault="00132E54" w:rsidP="007E60C5">
            <w:r w:rsidRPr="007E60C5">
              <w:t>Tsjekkia</w:t>
            </w:r>
          </w:p>
        </w:tc>
        <w:tc>
          <w:tcPr>
            <w:tcW w:w="0" w:type="auto"/>
            <w:tcBorders>
              <w:top w:val="single" w:sz="4" w:space="0" w:color="000000"/>
              <w:left w:val="nil"/>
              <w:bottom w:val="nil"/>
              <w:right w:val="nil"/>
            </w:tcBorders>
            <w:tcMar>
              <w:top w:w="120" w:type="dxa"/>
              <w:left w:w="43" w:type="dxa"/>
              <w:bottom w:w="43" w:type="dxa"/>
              <w:right w:w="43" w:type="dxa"/>
            </w:tcMar>
          </w:tcPr>
          <w:p w14:paraId="116D05F4"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1E8A12CC"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1FFD595" w14:textId="77777777" w:rsidR="00EC1151" w:rsidRPr="007E60C5" w:rsidRDefault="00132E54" w:rsidP="007E60C5">
            <w:r w:rsidRPr="007E60C5">
              <w:t>4 910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EB174D2"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8DB5EE7" w14:textId="77777777" w:rsidR="00EC1151" w:rsidRPr="007E60C5" w:rsidRDefault="00132E54" w:rsidP="007E60C5">
            <w:r w:rsidRPr="007E60C5">
              <w:t>4 910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2D489C0" w14:textId="77777777" w:rsidR="00EC1151" w:rsidRPr="007E60C5" w:rsidRDefault="00132E54" w:rsidP="007E60C5">
            <w:r w:rsidRPr="007E60C5">
              <w:t xml:space="preserve"> </w:t>
            </w:r>
          </w:p>
        </w:tc>
      </w:tr>
      <w:tr w:rsidR="00EC1151" w:rsidRPr="007E60C5" w14:paraId="42324978"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18A3363"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DE23A40"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2AE1888F"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2940B197" w14:textId="77777777" w:rsidR="00EC1151" w:rsidRPr="007E60C5" w:rsidRDefault="00132E54" w:rsidP="007E60C5">
            <w:r w:rsidRPr="007E60C5">
              <w:t>1 944</w:t>
            </w:r>
          </w:p>
        </w:tc>
        <w:tc>
          <w:tcPr>
            <w:tcW w:w="0" w:type="auto"/>
            <w:tcBorders>
              <w:top w:val="nil"/>
              <w:left w:val="nil"/>
              <w:bottom w:val="nil"/>
              <w:right w:val="nil"/>
            </w:tcBorders>
            <w:tcMar>
              <w:top w:w="120" w:type="dxa"/>
              <w:left w:w="43" w:type="dxa"/>
              <w:bottom w:w="43" w:type="dxa"/>
              <w:right w:w="43" w:type="dxa"/>
            </w:tcMar>
            <w:vAlign w:val="bottom"/>
          </w:tcPr>
          <w:p w14:paraId="31E9A6F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BB6A1D9" w14:textId="77777777" w:rsidR="00EC1151" w:rsidRPr="007E60C5" w:rsidRDefault="00132E54" w:rsidP="007E60C5">
            <w:r w:rsidRPr="007E60C5">
              <w:t>1 944</w:t>
            </w:r>
          </w:p>
        </w:tc>
        <w:tc>
          <w:tcPr>
            <w:tcW w:w="0" w:type="auto"/>
            <w:tcBorders>
              <w:top w:val="nil"/>
              <w:left w:val="nil"/>
              <w:bottom w:val="nil"/>
              <w:right w:val="nil"/>
            </w:tcBorders>
            <w:tcMar>
              <w:top w:w="120" w:type="dxa"/>
              <w:left w:w="43" w:type="dxa"/>
              <w:bottom w:w="43" w:type="dxa"/>
              <w:right w:w="43" w:type="dxa"/>
            </w:tcMar>
            <w:vAlign w:val="bottom"/>
          </w:tcPr>
          <w:p w14:paraId="586BFF69" w14:textId="77777777" w:rsidR="00EC1151" w:rsidRPr="007E60C5" w:rsidRDefault="00132E54" w:rsidP="007E60C5">
            <w:r w:rsidRPr="007E60C5">
              <w:t xml:space="preserve"> </w:t>
            </w:r>
          </w:p>
        </w:tc>
      </w:tr>
      <w:tr w:rsidR="00EC1151" w:rsidRPr="007E60C5" w14:paraId="3678C660"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1E3950C5"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17DC56AF"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7AF62521"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4FFB4D9C" w14:textId="77777777" w:rsidR="00EC1151" w:rsidRPr="007E60C5" w:rsidRDefault="00132E54" w:rsidP="007E60C5">
            <w:r w:rsidRPr="007E60C5">
              <w:t>2 661</w:t>
            </w:r>
          </w:p>
        </w:tc>
        <w:tc>
          <w:tcPr>
            <w:tcW w:w="0" w:type="auto"/>
            <w:tcBorders>
              <w:top w:val="nil"/>
              <w:left w:val="nil"/>
              <w:bottom w:val="nil"/>
              <w:right w:val="nil"/>
            </w:tcBorders>
            <w:tcMar>
              <w:top w:w="120" w:type="dxa"/>
              <w:left w:w="43" w:type="dxa"/>
              <w:bottom w:w="43" w:type="dxa"/>
              <w:right w:w="43" w:type="dxa"/>
            </w:tcMar>
            <w:vAlign w:val="bottom"/>
          </w:tcPr>
          <w:p w14:paraId="76DD45CA"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1CB5AB5" w14:textId="77777777" w:rsidR="00EC1151" w:rsidRPr="007E60C5" w:rsidRDefault="00132E54" w:rsidP="007E60C5">
            <w:r w:rsidRPr="007E60C5">
              <w:t>2 661</w:t>
            </w:r>
          </w:p>
        </w:tc>
        <w:tc>
          <w:tcPr>
            <w:tcW w:w="0" w:type="auto"/>
            <w:tcBorders>
              <w:top w:val="nil"/>
              <w:left w:val="nil"/>
              <w:bottom w:val="nil"/>
              <w:right w:val="nil"/>
            </w:tcBorders>
            <w:tcMar>
              <w:top w:w="120" w:type="dxa"/>
              <w:left w:w="43" w:type="dxa"/>
              <w:bottom w:w="43" w:type="dxa"/>
              <w:right w:w="43" w:type="dxa"/>
            </w:tcMar>
            <w:vAlign w:val="bottom"/>
          </w:tcPr>
          <w:p w14:paraId="1163A334" w14:textId="77777777" w:rsidR="00EC1151" w:rsidRPr="007E60C5" w:rsidRDefault="00132E54" w:rsidP="007E60C5">
            <w:r w:rsidRPr="007E60C5">
              <w:t xml:space="preserve"> </w:t>
            </w:r>
          </w:p>
        </w:tc>
      </w:tr>
      <w:tr w:rsidR="00EC1151" w:rsidRPr="007E60C5" w14:paraId="1309E8A7"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25F2B76"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8133EDC"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055F5478"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35382B3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6DE38CA" w14:textId="77777777" w:rsidR="00EC1151" w:rsidRPr="007E60C5" w:rsidRDefault="00132E54" w:rsidP="007E60C5">
            <w:r w:rsidRPr="007E60C5">
              <w:t>6 343</w:t>
            </w:r>
          </w:p>
        </w:tc>
        <w:tc>
          <w:tcPr>
            <w:tcW w:w="0" w:type="auto"/>
            <w:tcBorders>
              <w:top w:val="nil"/>
              <w:left w:val="nil"/>
              <w:bottom w:val="nil"/>
              <w:right w:val="nil"/>
            </w:tcBorders>
            <w:tcMar>
              <w:top w:w="120" w:type="dxa"/>
              <w:left w:w="43" w:type="dxa"/>
              <w:bottom w:w="43" w:type="dxa"/>
              <w:right w:w="43" w:type="dxa"/>
            </w:tcMar>
            <w:vAlign w:val="bottom"/>
          </w:tcPr>
          <w:p w14:paraId="5635817C" w14:textId="77777777" w:rsidR="00EC1151" w:rsidRPr="007E60C5" w:rsidRDefault="00132E54" w:rsidP="007E60C5">
            <w:r w:rsidRPr="007E60C5">
              <w:t>6 343</w:t>
            </w:r>
          </w:p>
        </w:tc>
        <w:tc>
          <w:tcPr>
            <w:tcW w:w="0" w:type="auto"/>
            <w:tcBorders>
              <w:top w:val="nil"/>
              <w:left w:val="nil"/>
              <w:bottom w:val="nil"/>
              <w:right w:val="nil"/>
            </w:tcBorders>
            <w:tcMar>
              <w:top w:w="120" w:type="dxa"/>
              <w:left w:w="43" w:type="dxa"/>
              <w:bottom w:w="43" w:type="dxa"/>
              <w:right w:w="43" w:type="dxa"/>
            </w:tcMar>
            <w:vAlign w:val="bottom"/>
          </w:tcPr>
          <w:p w14:paraId="5DB565A9" w14:textId="77777777" w:rsidR="00EC1151" w:rsidRPr="007E60C5" w:rsidRDefault="00132E54" w:rsidP="007E60C5">
            <w:r w:rsidRPr="007E60C5">
              <w:t xml:space="preserve"> </w:t>
            </w:r>
          </w:p>
        </w:tc>
      </w:tr>
      <w:tr w:rsidR="00EC1151" w:rsidRPr="007E60C5" w14:paraId="02AFC56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E2F037D"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CA5D4C8" w14:textId="77777777" w:rsidR="00EC1151" w:rsidRPr="007E60C5" w:rsidRDefault="00132E54" w:rsidP="007E60C5">
            <w:r w:rsidRPr="007E60C5">
              <w:t>ML14</w:t>
            </w:r>
          </w:p>
        </w:tc>
        <w:tc>
          <w:tcPr>
            <w:tcW w:w="0" w:type="auto"/>
            <w:tcBorders>
              <w:top w:val="nil"/>
              <w:left w:val="nil"/>
              <w:bottom w:val="nil"/>
              <w:right w:val="nil"/>
            </w:tcBorders>
            <w:tcMar>
              <w:top w:w="120" w:type="dxa"/>
              <w:left w:w="43" w:type="dxa"/>
              <w:bottom w:w="43" w:type="dxa"/>
              <w:right w:w="43" w:type="dxa"/>
            </w:tcMar>
          </w:tcPr>
          <w:p w14:paraId="30E0FEF5" w14:textId="77777777" w:rsidR="00EC1151" w:rsidRPr="007E60C5" w:rsidRDefault="00132E54" w:rsidP="007E60C5">
            <w:r w:rsidRPr="007E60C5">
              <w:t>Militært treningsutstyr, simulatorer for våpenbruk og komponenter</w:t>
            </w:r>
          </w:p>
        </w:tc>
        <w:tc>
          <w:tcPr>
            <w:tcW w:w="0" w:type="auto"/>
            <w:tcBorders>
              <w:top w:val="nil"/>
              <w:left w:val="nil"/>
              <w:bottom w:val="nil"/>
              <w:right w:val="nil"/>
            </w:tcBorders>
            <w:tcMar>
              <w:top w:w="120" w:type="dxa"/>
              <w:left w:w="43" w:type="dxa"/>
              <w:bottom w:w="43" w:type="dxa"/>
              <w:right w:w="43" w:type="dxa"/>
            </w:tcMar>
            <w:vAlign w:val="bottom"/>
          </w:tcPr>
          <w:p w14:paraId="42A1D20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5503F66B" w14:textId="77777777" w:rsidR="00EC1151" w:rsidRPr="007E60C5" w:rsidRDefault="00132E54" w:rsidP="007E60C5">
            <w:r w:rsidRPr="007E60C5">
              <w:t>68</w:t>
            </w:r>
          </w:p>
        </w:tc>
        <w:tc>
          <w:tcPr>
            <w:tcW w:w="0" w:type="auto"/>
            <w:tcBorders>
              <w:top w:val="nil"/>
              <w:left w:val="nil"/>
              <w:bottom w:val="nil"/>
              <w:right w:val="nil"/>
            </w:tcBorders>
            <w:tcMar>
              <w:top w:w="120" w:type="dxa"/>
              <w:left w:w="43" w:type="dxa"/>
              <w:bottom w:w="43" w:type="dxa"/>
              <w:right w:w="43" w:type="dxa"/>
            </w:tcMar>
            <w:vAlign w:val="bottom"/>
          </w:tcPr>
          <w:p w14:paraId="14113B78" w14:textId="77777777" w:rsidR="00EC1151" w:rsidRPr="007E60C5" w:rsidRDefault="00132E54" w:rsidP="007E60C5">
            <w:r w:rsidRPr="007E60C5">
              <w:t>68</w:t>
            </w:r>
          </w:p>
        </w:tc>
        <w:tc>
          <w:tcPr>
            <w:tcW w:w="0" w:type="auto"/>
            <w:tcBorders>
              <w:top w:val="nil"/>
              <w:left w:val="nil"/>
              <w:bottom w:val="nil"/>
              <w:right w:val="nil"/>
            </w:tcBorders>
            <w:tcMar>
              <w:top w:w="120" w:type="dxa"/>
              <w:left w:w="43" w:type="dxa"/>
              <w:bottom w:w="43" w:type="dxa"/>
              <w:right w:w="43" w:type="dxa"/>
            </w:tcMar>
            <w:vAlign w:val="bottom"/>
          </w:tcPr>
          <w:p w14:paraId="742320D7" w14:textId="77777777" w:rsidR="00EC1151" w:rsidRPr="007E60C5" w:rsidRDefault="00132E54" w:rsidP="007E60C5">
            <w:r w:rsidRPr="007E60C5">
              <w:t xml:space="preserve"> </w:t>
            </w:r>
          </w:p>
        </w:tc>
      </w:tr>
      <w:tr w:rsidR="00EC1151" w:rsidRPr="007E60C5" w14:paraId="67277A75"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C35C10A"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53B5954"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70DEBAF0"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2BB677B5"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21B3199" w14:textId="77777777" w:rsidR="00EC1151" w:rsidRPr="007E60C5" w:rsidRDefault="00132E54" w:rsidP="007E60C5">
            <w:r w:rsidRPr="007E60C5">
              <w:t>2 178</w:t>
            </w:r>
          </w:p>
        </w:tc>
        <w:tc>
          <w:tcPr>
            <w:tcW w:w="0" w:type="auto"/>
            <w:tcBorders>
              <w:top w:val="nil"/>
              <w:left w:val="nil"/>
              <w:bottom w:val="nil"/>
              <w:right w:val="nil"/>
            </w:tcBorders>
            <w:tcMar>
              <w:top w:w="120" w:type="dxa"/>
              <w:left w:w="43" w:type="dxa"/>
              <w:bottom w:w="43" w:type="dxa"/>
              <w:right w:w="43" w:type="dxa"/>
            </w:tcMar>
            <w:vAlign w:val="bottom"/>
          </w:tcPr>
          <w:p w14:paraId="384A8210" w14:textId="77777777" w:rsidR="00EC1151" w:rsidRPr="007E60C5" w:rsidRDefault="00132E54" w:rsidP="007E60C5">
            <w:r w:rsidRPr="007E60C5">
              <w:t>2 178</w:t>
            </w:r>
          </w:p>
        </w:tc>
        <w:tc>
          <w:tcPr>
            <w:tcW w:w="0" w:type="auto"/>
            <w:tcBorders>
              <w:top w:val="nil"/>
              <w:left w:val="nil"/>
              <w:bottom w:val="nil"/>
              <w:right w:val="nil"/>
            </w:tcBorders>
            <w:tcMar>
              <w:top w:w="120" w:type="dxa"/>
              <w:left w:w="43" w:type="dxa"/>
              <w:bottom w:w="43" w:type="dxa"/>
              <w:right w:w="43" w:type="dxa"/>
            </w:tcMar>
            <w:vAlign w:val="bottom"/>
          </w:tcPr>
          <w:p w14:paraId="1D6C8498" w14:textId="77777777" w:rsidR="00EC1151" w:rsidRPr="007E60C5" w:rsidRDefault="00132E54" w:rsidP="007E60C5">
            <w:r w:rsidRPr="007E60C5">
              <w:t xml:space="preserve"> </w:t>
            </w:r>
          </w:p>
        </w:tc>
      </w:tr>
      <w:tr w:rsidR="00EC1151" w:rsidRPr="007E60C5" w14:paraId="1EE5067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091C007"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280D178"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42F0A510"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24F920B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46803E4" w14:textId="77777777" w:rsidR="00EC1151" w:rsidRPr="007E60C5" w:rsidRDefault="00132E54" w:rsidP="007E60C5">
            <w:r w:rsidRPr="007E60C5">
              <w:t>51</w:t>
            </w:r>
          </w:p>
        </w:tc>
        <w:tc>
          <w:tcPr>
            <w:tcW w:w="0" w:type="auto"/>
            <w:tcBorders>
              <w:top w:val="nil"/>
              <w:left w:val="nil"/>
              <w:bottom w:val="nil"/>
              <w:right w:val="nil"/>
            </w:tcBorders>
            <w:tcMar>
              <w:top w:w="120" w:type="dxa"/>
              <w:left w:w="43" w:type="dxa"/>
              <w:bottom w:w="43" w:type="dxa"/>
              <w:right w:w="43" w:type="dxa"/>
            </w:tcMar>
            <w:vAlign w:val="bottom"/>
          </w:tcPr>
          <w:p w14:paraId="2569F049" w14:textId="77777777" w:rsidR="00EC1151" w:rsidRPr="007E60C5" w:rsidRDefault="00132E54" w:rsidP="007E60C5">
            <w:r w:rsidRPr="007E60C5">
              <w:t>51</w:t>
            </w:r>
          </w:p>
        </w:tc>
        <w:tc>
          <w:tcPr>
            <w:tcW w:w="0" w:type="auto"/>
            <w:tcBorders>
              <w:top w:val="nil"/>
              <w:left w:val="nil"/>
              <w:bottom w:val="nil"/>
              <w:right w:val="nil"/>
            </w:tcBorders>
            <w:tcMar>
              <w:top w:w="120" w:type="dxa"/>
              <w:left w:w="43" w:type="dxa"/>
              <w:bottom w:w="43" w:type="dxa"/>
              <w:right w:w="43" w:type="dxa"/>
            </w:tcMar>
            <w:vAlign w:val="bottom"/>
          </w:tcPr>
          <w:p w14:paraId="6C33EBAC" w14:textId="77777777" w:rsidR="00EC1151" w:rsidRPr="007E60C5" w:rsidRDefault="00132E54" w:rsidP="007E60C5">
            <w:r w:rsidRPr="007E60C5">
              <w:t xml:space="preserve"> </w:t>
            </w:r>
          </w:p>
        </w:tc>
      </w:tr>
      <w:tr w:rsidR="00EC1151" w:rsidRPr="007E60C5" w14:paraId="04F10044"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334F8B0"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2355766"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4366A744"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542BB2E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B7BCBB2" w14:textId="77777777" w:rsidR="00EC1151" w:rsidRPr="007E60C5" w:rsidRDefault="00132E54" w:rsidP="007E60C5">
            <w:r w:rsidRPr="007E60C5">
              <w:t>96</w:t>
            </w:r>
          </w:p>
        </w:tc>
        <w:tc>
          <w:tcPr>
            <w:tcW w:w="0" w:type="auto"/>
            <w:tcBorders>
              <w:top w:val="nil"/>
              <w:left w:val="nil"/>
              <w:bottom w:val="nil"/>
              <w:right w:val="nil"/>
            </w:tcBorders>
            <w:tcMar>
              <w:top w:w="120" w:type="dxa"/>
              <w:left w:w="43" w:type="dxa"/>
              <w:bottom w:w="43" w:type="dxa"/>
              <w:right w:w="43" w:type="dxa"/>
            </w:tcMar>
            <w:vAlign w:val="bottom"/>
          </w:tcPr>
          <w:p w14:paraId="47423BD6" w14:textId="77777777" w:rsidR="00EC1151" w:rsidRPr="007E60C5" w:rsidRDefault="00132E54" w:rsidP="007E60C5">
            <w:r w:rsidRPr="007E60C5">
              <w:t>96</w:t>
            </w:r>
          </w:p>
        </w:tc>
        <w:tc>
          <w:tcPr>
            <w:tcW w:w="0" w:type="auto"/>
            <w:tcBorders>
              <w:top w:val="nil"/>
              <w:left w:val="nil"/>
              <w:bottom w:val="nil"/>
              <w:right w:val="nil"/>
            </w:tcBorders>
            <w:tcMar>
              <w:top w:w="120" w:type="dxa"/>
              <w:left w:w="43" w:type="dxa"/>
              <w:bottom w:w="43" w:type="dxa"/>
              <w:right w:w="43" w:type="dxa"/>
            </w:tcMar>
            <w:vAlign w:val="bottom"/>
          </w:tcPr>
          <w:p w14:paraId="52FE6838" w14:textId="77777777" w:rsidR="00EC1151" w:rsidRPr="007E60C5" w:rsidRDefault="00132E54" w:rsidP="007E60C5">
            <w:r w:rsidRPr="007E60C5">
              <w:t xml:space="preserve"> </w:t>
            </w:r>
          </w:p>
        </w:tc>
      </w:tr>
      <w:tr w:rsidR="00EC1151" w:rsidRPr="007E60C5" w14:paraId="398365F5"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2CA3F4F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28F96D6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03E75281"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C54CDE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C6C8CE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B6686A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747D357" w14:textId="77777777" w:rsidR="00EC1151" w:rsidRPr="007E60C5" w:rsidRDefault="00132E54" w:rsidP="007E60C5">
            <w:r w:rsidRPr="007E60C5">
              <w:t>18 251</w:t>
            </w:r>
          </w:p>
        </w:tc>
      </w:tr>
      <w:tr w:rsidR="00EC1151" w:rsidRPr="007E60C5" w14:paraId="239E9609"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00EB2812" w14:textId="77777777" w:rsidR="00EC1151" w:rsidRPr="007E60C5" w:rsidRDefault="00132E54" w:rsidP="007E60C5">
            <w:r w:rsidRPr="007E60C5">
              <w:lastRenderedPageBreak/>
              <w:t>Tyskland</w:t>
            </w:r>
          </w:p>
        </w:tc>
        <w:tc>
          <w:tcPr>
            <w:tcW w:w="0" w:type="auto"/>
            <w:tcBorders>
              <w:top w:val="single" w:sz="4" w:space="0" w:color="000000"/>
              <w:left w:val="nil"/>
              <w:bottom w:val="nil"/>
              <w:right w:val="nil"/>
            </w:tcBorders>
            <w:tcMar>
              <w:top w:w="120" w:type="dxa"/>
              <w:left w:w="43" w:type="dxa"/>
              <w:bottom w:w="43" w:type="dxa"/>
              <w:right w:w="43" w:type="dxa"/>
            </w:tcMar>
          </w:tcPr>
          <w:p w14:paraId="586CF9A1"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67B16D14"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CB28A89" w14:textId="77777777" w:rsidR="00EC1151" w:rsidRPr="007E60C5" w:rsidRDefault="00132E54" w:rsidP="007E60C5">
            <w:r w:rsidRPr="007E60C5">
              <w:t>46 772</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8795D53" w14:textId="77777777" w:rsidR="00EC1151" w:rsidRPr="007E60C5" w:rsidRDefault="00132E54" w:rsidP="007E60C5">
            <w:r w:rsidRPr="007E60C5">
              <w:t>6 600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2FDEB6E" w14:textId="77777777" w:rsidR="00EC1151" w:rsidRPr="007E60C5" w:rsidRDefault="00132E54" w:rsidP="007E60C5">
            <w:r w:rsidRPr="007E60C5">
              <w:t>53 372</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523DB03B" w14:textId="77777777" w:rsidR="00EC1151" w:rsidRPr="007E60C5" w:rsidRDefault="00132E54" w:rsidP="007E60C5">
            <w:r w:rsidRPr="007E60C5">
              <w:t xml:space="preserve"> </w:t>
            </w:r>
          </w:p>
        </w:tc>
      </w:tr>
      <w:tr w:rsidR="00EC1151" w:rsidRPr="007E60C5" w14:paraId="00C216BB"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15EE9F81"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E69CF3B"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3C40138E"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013AF1A7" w14:textId="77777777" w:rsidR="00EC1151" w:rsidRPr="007E60C5" w:rsidRDefault="00132E54" w:rsidP="007E60C5">
            <w:r w:rsidRPr="007E60C5">
              <w:t>3 047</w:t>
            </w:r>
          </w:p>
        </w:tc>
        <w:tc>
          <w:tcPr>
            <w:tcW w:w="0" w:type="auto"/>
            <w:tcBorders>
              <w:top w:val="nil"/>
              <w:left w:val="nil"/>
              <w:bottom w:val="nil"/>
              <w:right w:val="nil"/>
            </w:tcBorders>
            <w:tcMar>
              <w:top w:w="120" w:type="dxa"/>
              <w:left w:w="43" w:type="dxa"/>
              <w:bottom w:w="43" w:type="dxa"/>
              <w:right w:w="43" w:type="dxa"/>
            </w:tcMar>
            <w:vAlign w:val="bottom"/>
          </w:tcPr>
          <w:p w14:paraId="4D553696"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591BE4B2" w14:textId="77777777" w:rsidR="00EC1151" w:rsidRPr="007E60C5" w:rsidRDefault="00132E54" w:rsidP="007E60C5">
            <w:r w:rsidRPr="007E60C5">
              <w:t>3 047</w:t>
            </w:r>
          </w:p>
        </w:tc>
        <w:tc>
          <w:tcPr>
            <w:tcW w:w="0" w:type="auto"/>
            <w:tcBorders>
              <w:top w:val="nil"/>
              <w:left w:val="nil"/>
              <w:bottom w:val="nil"/>
              <w:right w:val="nil"/>
            </w:tcBorders>
            <w:tcMar>
              <w:top w:w="120" w:type="dxa"/>
              <w:left w:w="43" w:type="dxa"/>
              <w:bottom w:w="43" w:type="dxa"/>
              <w:right w:w="43" w:type="dxa"/>
            </w:tcMar>
            <w:vAlign w:val="bottom"/>
          </w:tcPr>
          <w:p w14:paraId="1E215B8E" w14:textId="77777777" w:rsidR="00EC1151" w:rsidRPr="007E60C5" w:rsidRDefault="00132E54" w:rsidP="007E60C5">
            <w:r w:rsidRPr="007E60C5">
              <w:t xml:space="preserve"> </w:t>
            </w:r>
          </w:p>
        </w:tc>
      </w:tr>
      <w:tr w:rsidR="00EC1151" w:rsidRPr="007E60C5" w14:paraId="005C400A"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0EEA3A1" w14:textId="77777777" w:rsidR="00EC1151" w:rsidRPr="007E60C5" w:rsidRDefault="00EC1151" w:rsidP="007E60C5"/>
        </w:tc>
        <w:tc>
          <w:tcPr>
            <w:tcW w:w="0" w:type="auto"/>
            <w:tcBorders>
              <w:top w:val="nil"/>
              <w:left w:val="nil"/>
              <w:bottom w:val="nil"/>
              <w:right w:val="nil"/>
            </w:tcBorders>
            <w:tcMar>
              <w:top w:w="120" w:type="dxa"/>
              <w:left w:w="43" w:type="dxa"/>
              <w:bottom w:w="43" w:type="dxa"/>
              <w:right w:w="43" w:type="dxa"/>
            </w:tcMar>
          </w:tcPr>
          <w:p w14:paraId="4E082AF6"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2A64EBAF"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7CB25F4E" w14:textId="77777777" w:rsidR="00EC1151" w:rsidRPr="007E60C5" w:rsidRDefault="00132E54" w:rsidP="007E60C5">
            <w:r w:rsidRPr="007E60C5">
              <w:t>8 896</w:t>
            </w:r>
          </w:p>
        </w:tc>
        <w:tc>
          <w:tcPr>
            <w:tcW w:w="0" w:type="auto"/>
            <w:tcBorders>
              <w:top w:val="nil"/>
              <w:left w:val="nil"/>
              <w:bottom w:val="nil"/>
              <w:right w:val="nil"/>
            </w:tcBorders>
            <w:tcMar>
              <w:top w:w="120" w:type="dxa"/>
              <w:left w:w="43" w:type="dxa"/>
              <w:bottom w:w="43" w:type="dxa"/>
              <w:right w:w="43" w:type="dxa"/>
            </w:tcMar>
            <w:vAlign w:val="bottom"/>
          </w:tcPr>
          <w:p w14:paraId="61FF1F28"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35B2A0F" w14:textId="77777777" w:rsidR="00EC1151" w:rsidRPr="007E60C5" w:rsidRDefault="00132E54" w:rsidP="007E60C5">
            <w:r w:rsidRPr="007E60C5">
              <w:t>8 896</w:t>
            </w:r>
          </w:p>
        </w:tc>
        <w:tc>
          <w:tcPr>
            <w:tcW w:w="0" w:type="auto"/>
            <w:tcBorders>
              <w:top w:val="nil"/>
              <w:left w:val="nil"/>
              <w:bottom w:val="nil"/>
              <w:right w:val="nil"/>
            </w:tcBorders>
            <w:tcMar>
              <w:top w:w="120" w:type="dxa"/>
              <w:left w:w="43" w:type="dxa"/>
              <w:bottom w:w="43" w:type="dxa"/>
              <w:right w:w="43" w:type="dxa"/>
            </w:tcMar>
            <w:vAlign w:val="bottom"/>
          </w:tcPr>
          <w:p w14:paraId="2B6943D6" w14:textId="77777777" w:rsidR="00EC1151" w:rsidRPr="007E60C5" w:rsidRDefault="00132E54" w:rsidP="007E60C5">
            <w:r w:rsidRPr="007E60C5">
              <w:t xml:space="preserve"> </w:t>
            </w:r>
          </w:p>
        </w:tc>
      </w:tr>
      <w:tr w:rsidR="00EC1151" w:rsidRPr="007E60C5" w14:paraId="09CD47F4"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6E116432"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C3DC495"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58AB5814"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405EC9D6" w14:textId="77777777" w:rsidR="00EC1151" w:rsidRPr="007E60C5" w:rsidRDefault="00132E54" w:rsidP="007E60C5">
            <w:r w:rsidRPr="007E60C5">
              <w:t>90 779</w:t>
            </w:r>
          </w:p>
        </w:tc>
        <w:tc>
          <w:tcPr>
            <w:tcW w:w="0" w:type="auto"/>
            <w:tcBorders>
              <w:top w:val="nil"/>
              <w:left w:val="nil"/>
              <w:bottom w:val="nil"/>
              <w:right w:val="nil"/>
            </w:tcBorders>
            <w:tcMar>
              <w:top w:w="120" w:type="dxa"/>
              <w:left w:w="43" w:type="dxa"/>
              <w:bottom w:w="43" w:type="dxa"/>
              <w:right w:w="43" w:type="dxa"/>
            </w:tcMar>
            <w:vAlign w:val="bottom"/>
          </w:tcPr>
          <w:p w14:paraId="0F71F70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21E8AAE" w14:textId="77777777" w:rsidR="00EC1151" w:rsidRPr="007E60C5" w:rsidRDefault="00132E54" w:rsidP="007E60C5">
            <w:r w:rsidRPr="007E60C5">
              <w:t>90 779</w:t>
            </w:r>
          </w:p>
        </w:tc>
        <w:tc>
          <w:tcPr>
            <w:tcW w:w="0" w:type="auto"/>
            <w:tcBorders>
              <w:top w:val="nil"/>
              <w:left w:val="nil"/>
              <w:bottom w:val="nil"/>
              <w:right w:val="nil"/>
            </w:tcBorders>
            <w:tcMar>
              <w:top w:w="120" w:type="dxa"/>
              <w:left w:w="43" w:type="dxa"/>
              <w:bottom w:w="43" w:type="dxa"/>
              <w:right w:w="43" w:type="dxa"/>
            </w:tcMar>
            <w:vAlign w:val="bottom"/>
          </w:tcPr>
          <w:p w14:paraId="08BB0576" w14:textId="77777777" w:rsidR="00EC1151" w:rsidRPr="007E60C5" w:rsidRDefault="00132E54" w:rsidP="007E60C5">
            <w:r w:rsidRPr="007E60C5">
              <w:t xml:space="preserve"> </w:t>
            </w:r>
          </w:p>
        </w:tc>
      </w:tr>
      <w:tr w:rsidR="00EC1151" w:rsidRPr="007E60C5" w14:paraId="5D51576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34E051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32594E7"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53CE2414"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264AFC05" w14:textId="77777777" w:rsidR="00EC1151" w:rsidRPr="007E60C5" w:rsidRDefault="00132E54" w:rsidP="007E60C5">
            <w:r w:rsidRPr="007E60C5">
              <w:t>43 034</w:t>
            </w:r>
          </w:p>
        </w:tc>
        <w:tc>
          <w:tcPr>
            <w:tcW w:w="0" w:type="auto"/>
            <w:tcBorders>
              <w:top w:val="nil"/>
              <w:left w:val="nil"/>
              <w:bottom w:val="nil"/>
              <w:right w:val="nil"/>
            </w:tcBorders>
            <w:tcMar>
              <w:top w:w="120" w:type="dxa"/>
              <w:left w:w="43" w:type="dxa"/>
              <w:bottom w:w="43" w:type="dxa"/>
              <w:right w:w="43" w:type="dxa"/>
            </w:tcMar>
            <w:vAlign w:val="bottom"/>
          </w:tcPr>
          <w:p w14:paraId="25B313C0" w14:textId="77777777" w:rsidR="00EC1151" w:rsidRPr="007E60C5" w:rsidRDefault="00132E54" w:rsidP="007E60C5">
            <w:r w:rsidRPr="007E60C5">
              <w:t>693</w:t>
            </w:r>
          </w:p>
        </w:tc>
        <w:tc>
          <w:tcPr>
            <w:tcW w:w="0" w:type="auto"/>
            <w:tcBorders>
              <w:top w:val="nil"/>
              <w:left w:val="nil"/>
              <w:bottom w:val="nil"/>
              <w:right w:val="nil"/>
            </w:tcBorders>
            <w:tcMar>
              <w:top w:w="120" w:type="dxa"/>
              <w:left w:w="43" w:type="dxa"/>
              <w:bottom w:w="43" w:type="dxa"/>
              <w:right w:w="43" w:type="dxa"/>
            </w:tcMar>
            <w:vAlign w:val="bottom"/>
          </w:tcPr>
          <w:p w14:paraId="62096E9C" w14:textId="77777777" w:rsidR="00EC1151" w:rsidRPr="007E60C5" w:rsidRDefault="00132E54" w:rsidP="007E60C5">
            <w:r w:rsidRPr="007E60C5">
              <w:t>43 727</w:t>
            </w:r>
          </w:p>
        </w:tc>
        <w:tc>
          <w:tcPr>
            <w:tcW w:w="0" w:type="auto"/>
            <w:tcBorders>
              <w:top w:val="nil"/>
              <w:left w:val="nil"/>
              <w:bottom w:val="nil"/>
              <w:right w:val="nil"/>
            </w:tcBorders>
            <w:tcMar>
              <w:top w:w="120" w:type="dxa"/>
              <w:left w:w="43" w:type="dxa"/>
              <w:bottom w:w="43" w:type="dxa"/>
              <w:right w:w="43" w:type="dxa"/>
            </w:tcMar>
            <w:vAlign w:val="bottom"/>
          </w:tcPr>
          <w:p w14:paraId="1EE549EA" w14:textId="77777777" w:rsidR="00EC1151" w:rsidRPr="007E60C5" w:rsidRDefault="00132E54" w:rsidP="007E60C5">
            <w:r w:rsidRPr="007E60C5">
              <w:t xml:space="preserve"> </w:t>
            </w:r>
          </w:p>
        </w:tc>
      </w:tr>
      <w:tr w:rsidR="00EC1151" w:rsidRPr="007E60C5" w14:paraId="0859507E"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149393AB"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C94BAE5" w14:textId="77777777" w:rsidR="00EC1151" w:rsidRPr="007E60C5" w:rsidRDefault="00132E54" w:rsidP="007E60C5">
            <w:r w:rsidRPr="007E60C5">
              <w:t>ML6</w:t>
            </w:r>
          </w:p>
        </w:tc>
        <w:tc>
          <w:tcPr>
            <w:tcW w:w="0" w:type="auto"/>
            <w:tcBorders>
              <w:top w:val="nil"/>
              <w:left w:val="nil"/>
              <w:bottom w:val="nil"/>
              <w:right w:val="nil"/>
            </w:tcBorders>
            <w:tcMar>
              <w:top w:w="120" w:type="dxa"/>
              <w:left w:w="43" w:type="dxa"/>
              <w:bottom w:w="43" w:type="dxa"/>
              <w:right w:w="43" w:type="dxa"/>
            </w:tcMar>
          </w:tcPr>
          <w:p w14:paraId="70D2D0BC" w14:textId="77777777" w:rsidR="00EC1151" w:rsidRPr="007E60C5" w:rsidRDefault="00132E54" w:rsidP="007E60C5">
            <w:r w:rsidRPr="007E60C5">
              <w:t>Kjøretøy og komponenter</w:t>
            </w:r>
          </w:p>
        </w:tc>
        <w:tc>
          <w:tcPr>
            <w:tcW w:w="0" w:type="auto"/>
            <w:tcBorders>
              <w:top w:val="nil"/>
              <w:left w:val="nil"/>
              <w:bottom w:val="nil"/>
              <w:right w:val="nil"/>
            </w:tcBorders>
            <w:tcMar>
              <w:top w:w="120" w:type="dxa"/>
              <w:left w:w="43" w:type="dxa"/>
              <w:bottom w:w="43" w:type="dxa"/>
              <w:right w:w="43" w:type="dxa"/>
            </w:tcMar>
            <w:vAlign w:val="bottom"/>
          </w:tcPr>
          <w:p w14:paraId="629EABB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C2E6936" w14:textId="77777777" w:rsidR="00EC1151" w:rsidRPr="007E60C5" w:rsidRDefault="00132E54" w:rsidP="007E60C5">
            <w:r w:rsidRPr="007E60C5">
              <w:t>1 936</w:t>
            </w:r>
          </w:p>
        </w:tc>
        <w:tc>
          <w:tcPr>
            <w:tcW w:w="0" w:type="auto"/>
            <w:tcBorders>
              <w:top w:val="nil"/>
              <w:left w:val="nil"/>
              <w:bottom w:val="nil"/>
              <w:right w:val="nil"/>
            </w:tcBorders>
            <w:tcMar>
              <w:top w:w="120" w:type="dxa"/>
              <w:left w:w="43" w:type="dxa"/>
              <w:bottom w:w="43" w:type="dxa"/>
              <w:right w:w="43" w:type="dxa"/>
            </w:tcMar>
            <w:vAlign w:val="bottom"/>
          </w:tcPr>
          <w:p w14:paraId="1B8745BD" w14:textId="77777777" w:rsidR="00EC1151" w:rsidRPr="007E60C5" w:rsidRDefault="00132E54" w:rsidP="007E60C5">
            <w:r w:rsidRPr="007E60C5">
              <w:t>1 936</w:t>
            </w:r>
          </w:p>
        </w:tc>
        <w:tc>
          <w:tcPr>
            <w:tcW w:w="0" w:type="auto"/>
            <w:tcBorders>
              <w:top w:val="nil"/>
              <w:left w:val="nil"/>
              <w:bottom w:val="nil"/>
              <w:right w:val="nil"/>
            </w:tcBorders>
            <w:tcMar>
              <w:top w:w="120" w:type="dxa"/>
              <w:left w:w="43" w:type="dxa"/>
              <w:bottom w:w="43" w:type="dxa"/>
              <w:right w:w="43" w:type="dxa"/>
            </w:tcMar>
            <w:vAlign w:val="bottom"/>
          </w:tcPr>
          <w:p w14:paraId="2F8B26B9" w14:textId="77777777" w:rsidR="00EC1151" w:rsidRPr="007E60C5" w:rsidRDefault="00132E54" w:rsidP="007E60C5">
            <w:r w:rsidRPr="007E60C5">
              <w:t xml:space="preserve"> </w:t>
            </w:r>
          </w:p>
        </w:tc>
      </w:tr>
      <w:tr w:rsidR="00EC1151" w:rsidRPr="007E60C5" w14:paraId="2F62F58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571979C"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1D23175"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07C04407"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75FE70F2" w14:textId="77777777" w:rsidR="00EC1151" w:rsidRPr="007E60C5" w:rsidRDefault="00132E54" w:rsidP="007E60C5">
            <w:r w:rsidRPr="007E60C5">
              <w:t>72 721</w:t>
            </w:r>
          </w:p>
        </w:tc>
        <w:tc>
          <w:tcPr>
            <w:tcW w:w="0" w:type="auto"/>
            <w:tcBorders>
              <w:top w:val="nil"/>
              <w:left w:val="nil"/>
              <w:bottom w:val="nil"/>
              <w:right w:val="nil"/>
            </w:tcBorders>
            <w:tcMar>
              <w:top w:w="120" w:type="dxa"/>
              <w:left w:w="43" w:type="dxa"/>
              <w:bottom w:w="43" w:type="dxa"/>
              <w:right w:w="43" w:type="dxa"/>
            </w:tcMar>
            <w:vAlign w:val="bottom"/>
          </w:tcPr>
          <w:p w14:paraId="3D3FDAC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55B9605B" w14:textId="77777777" w:rsidR="00EC1151" w:rsidRPr="007E60C5" w:rsidRDefault="00132E54" w:rsidP="007E60C5">
            <w:r w:rsidRPr="007E60C5">
              <w:t>72 721</w:t>
            </w:r>
          </w:p>
        </w:tc>
        <w:tc>
          <w:tcPr>
            <w:tcW w:w="0" w:type="auto"/>
            <w:tcBorders>
              <w:top w:val="nil"/>
              <w:left w:val="nil"/>
              <w:bottom w:val="nil"/>
              <w:right w:val="nil"/>
            </w:tcBorders>
            <w:tcMar>
              <w:top w:w="120" w:type="dxa"/>
              <w:left w:w="43" w:type="dxa"/>
              <w:bottom w:w="43" w:type="dxa"/>
              <w:right w:w="43" w:type="dxa"/>
            </w:tcMar>
            <w:vAlign w:val="bottom"/>
          </w:tcPr>
          <w:p w14:paraId="43B26F41" w14:textId="77777777" w:rsidR="00EC1151" w:rsidRPr="007E60C5" w:rsidRDefault="00132E54" w:rsidP="007E60C5">
            <w:r w:rsidRPr="007E60C5">
              <w:t xml:space="preserve"> </w:t>
            </w:r>
          </w:p>
        </w:tc>
      </w:tr>
      <w:tr w:rsidR="00EC1151" w:rsidRPr="007E60C5" w14:paraId="5EF4DB3D"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272A2AD"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2D77DC6" w14:textId="77777777" w:rsidR="00EC1151" w:rsidRPr="007E60C5" w:rsidRDefault="00132E54" w:rsidP="007E60C5">
            <w:r w:rsidRPr="007E60C5">
              <w:t>ML10</w:t>
            </w:r>
          </w:p>
        </w:tc>
        <w:tc>
          <w:tcPr>
            <w:tcW w:w="0" w:type="auto"/>
            <w:tcBorders>
              <w:top w:val="nil"/>
              <w:left w:val="nil"/>
              <w:bottom w:val="nil"/>
              <w:right w:val="nil"/>
            </w:tcBorders>
            <w:tcMar>
              <w:top w:w="120" w:type="dxa"/>
              <w:left w:w="43" w:type="dxa"/>
              <w:bottom w:w="43" w:type="dxa"/>
              <w:right w:w="43" w:type="dxa"/>
            </w:tcMar>
          </w:tcPr>
          <w:p w14:paraId="2000CDE1" w14:textId="77777777" w:rsidR="00EC1151" w:rsidRPr="007E60C5" w:rsidRDefault="00132E54" w:rsidP="007E60C5">
            <w:r w:rsidRPr="007E60C5">
              <w:t>Luftfartøy, UAV, flymotorer og utstyr til fly samt komponenter</w:t>
            </w:r>
          </w:p>
        </w:tc>
        <w:tc>
          <w:tcPr>
            <w:tcW w:w="0" w:type="auto"/>
            <w:tcBorders>
              <w:top w:val="nil"/>
              <w:left w:val="nil"/>
              <w:bottom w:val="nil"/>
              <w:right w:val="nil"/>
            </w:tcBorders>
            <w:tcMar>
              <w:top w:w="120" w:type="dxa"/>
              <w:left w:w="43" w:type="dxa"/>
              <w:bottom w:w="43" w:type="dxa"/>
              <w:right w:w="43" w:type="dxa"/>
            </w:tcMar>
            <w:vAlign w:val="bottom"/>
          </w:tcPr>
          <w:p w14:paraId="59E6FD02" w14:textId="77777777" w:rsidR="00EC1151" w:rsidRPr="007E60C5" w:rsidRDefault="00132E54" w:rsidP="007E60C5">
            <w:r w:rsidRPr="007E60C5">
              <w:t>3</w:t>
            </w:r>
          </w:p>
        </w:tc>
        <w:tc>
          <w:tcPr>
            <w:tcW w:w="0" w:type="auto"/>
            <w:tcBorders>
              <w:top w:val="nil"/>
              <w:left w:val="nil"/>
              <w:bottom w:val="nil"/>
              <w:right w:val="nil"/>
            </w:tcBorders>
            <w:tcMar>
              <w:top w:w="120" w:type="dxa"/>
              <w:left w:w="43" w:type="dxa"/>
              <w:bottom w:w="43" w:type="dxa"/>
              <w:right w:w="43" w:type="dxa"/>
            </w:tcMar>
            <w:vAlign w:val="bottom"/>
          </w:tcPr>
          <w:p w14:paraId="0D852AD8" w14:textId="77777777" w:rsidR="00EC1151" w:rsidRPr="007E60C5" w:rsidRDefault="00132E54" w:rsidP="007E60C5">
            <w:r w:rsidRPr="007E60C5">
              <w:t>110</w:t>
            </w:r>
          </w:p>
        </w:tc>
        <w:tc>
          <w:tcPr>
            <w:tcW w:w="0" w:type="auto"/>
            <w:tcBorders>
              <w:top w:val="nil"/>
              <w:left w:val="nil"/>
              <w:bottom w:val="nil"/>
              <w:right w:val="nil"/>
            </w:tcBorders>
            <w:tcMar>
              <w:top w:w="120" w:type="dxa"/>
              <w:left w:w="43" w:type="dxa"/>
              <w:bottom w:w="43" w:type="dxa"/>
              <w:right w:w="43" w:type="dxa"/>
            </w:tcMar>
            <w:vAlign w:val="bottom"/>
          </w:tcPr>
          <w:p w14:paraId="48C95046" w14:textId="77777777" w:rsidR="00EC1151" w:rsidRPr="007E60C5" w:rsidRDefault="00132E54" w:rsidP="007E60C5">
            <w:r w:rsidRPr="007E60C5">
              <w:t>113</w:t>
            </w:r>
          </w:p>
        </w:tc>
        <w:tc>
          <w:tcPr>
            <w:tcW w:w="0" w:type="auto"/>
            <w:tcBorders>
              <w:top w:val="nil"/>
              <w:left w:val="nil"/>
              <w:bottom w:val="nil"/>
              <w:right w:val="nil"/>
            </w:tcBorders>
            <w:tcMar>
              <w:top w:w="120" w:type="dxa"/>
              <w:left w:w="43" w:type="dxa"/>
              <w:bottom w:w="43" w:type="dxa"/>
              <w:right w:w="43" w:type="dxa"/>
            </w:tcMar>
            <w:vAlign w:val="bottom"/>
          </w:tcPr>
          <w:p w14:paraId="6E1962EC" w14:textId="77777777" w:rsidR="00EC1151" w:rsidRPr="007E60C5" w:rsidRDefault="00132E54" w:rsidP="007E60C5">
            <w:r w:rsidRPr="007E60C5">
              <w:t xml:space="preserve"> </w:t>
            </w:r>
          </w:p>
        </w:tc>
      </w:tr>
      <w:tr w:rsidR="00EC1151" w:rsidRPr="007E60C5" w14:paraId="3E2EC2FA"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28B9563"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FEEFC2F"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3E4D95C7"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4177D32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2CEB58AE" w14:textId="77777777" w:rsidR="00EC1151" w:rsidRPr="007E60C5" w:rsidRDefault="00132E54" w:rsidP="007E60C5">
            <w:r w:rsidRPr="007E60C5">
              <w:t>7 995</w:t>
            </w:r>
          </w:p>
        </w:tc>
        <w:tc>
          <w:tcPr>
            <w:tcW w:w="0" w:type="auto"/>
            <w:tcBorders>
              <w:top w:val="nil"/>
              <w:left w:val="nil"/>
              <w:bottom w:val="nil"/>
              <w:right w:val="nil"/>
            </w:tcBorders>
            <w:tcMar>
              <w:top w:w="120" w:type="dxa"/>
              <w:left w:w="43" w:type="dxa"/>
              <w:bottom w:w="43" w:type="dxa"/>
              <w:right w:w="43" w:type="dxa"/>
            </w:tcMar>
            <w:vAlign w:val="bottom"/>
          </w:tcPr>
          <w:p w14:paraId="5BB5CDD2" w14:textId="77777777" w:rsidR="00EC1151" w:rsidRPr="007E60C5" w:rsidRDefault="00132E54" w:rsidP="007E60C5">
            <w:r w:rsidRPr="007E60C5">
              <w:t>7 995</w:t>
            </w:r>
          </w:p>
        </w:tc>
        <w:tc>
          <w:tcPr>
            <w:tcW w:w="0" w:type="auto"/>
            <w:tcBorders>
              <w:top w:val="nil"/>
              <w:left w:val="nil"/>
              <w:bottom w:val="nil"/>
              <w:right w:val="nil"/>
            </w:tcBorders>
            <w:tcMar>
              <w:top w:w="120" w:type="dxa"/>
              <w:left w:w="43" w:type="dxa"/>
              <w:bottom w:w="43" w:type="dxa"/>
              <w:right w:w="43" w:type="dxa"/>
            </w:tcMar>
            <w:vAlign w:val="bottom"/>
          </w:tcPr>
          <w:p w14:paraId="68A5DD7C" w14:textId="77777777" w:rsidR="00EC1151" w:rsidRPr="007E60C5" w:rsidRDefault="00132E54" w:rsidP="007E60C5">
            <w:r w:rsidRPr="007E60C5">
              <w:t xml:space="preserve"> </w:t>
            </w:r>
          </w:p>
        </w:tc>
      </w:tr>
      <w:tr w:rsidR="00EC1151" w:rsidRPr="007E60C5" w14:paraId="7533CC43"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2FABE00"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857BCED" w14:textId="77777777" w:rsidR="00EC1151" w:rsidRPr="007E60C5" w:rsidRDefault="00132E54" w:rsidP="007E60C5">
            <w:r w:rsidRPr="007E60C5">
              <w:t>ML13</w:t>
            </w:r>
          </w:p>
        </w:tc>
        <w:tc>
          <w:tcPr>
            <w:tcW w:w="0" w:type="auto"/>
            <w:tcBorders>
              <w:top w:val="nil"/>
              <w:left w:val="nil"/>
              <w:bottom w:val="nil"/>
              <w:right w:val="nil"/>
            </w:tcBorders>
            <w:tcMar>
              <w:top w:w="120" w:type="dxa"/>
              <w:left w:w="43" w:type="dxa"/>
              <w:bottom w:w="43" w:type="dxa"/>
              <w:right w:w="43" w:type="dxa"/>
            </w:tcMar>
          </w:tcPr>
          <w:p w14:paraId="28F7890B" w14:textId="77777777" w:rsidR="00EC1151" w:rsidRPr="007E60C5" w:rsidRDefault="00132E54" w:rsidP="007E60C5">
            <w:r w:rsidRPr="007E60C5">
              <w:t>Ballistisk beskyttelse eller beskyttelsesutstyr og komponenter</w:t>
            </w:r>
          </w:p>
        </w:tc>
        <w:tc>
          <w:tcPr>
            <w:tcW w:w="0" w:type="auto"/>
            <w:tcBorders>
              <w:top w:val="nil"/>
              <w:left w:val="nil"/>
              <w:bottom w:val="nil"/>
              <w:right w:val="nil"/>
            </w:tcBorders>
            <w:tcMar>
              <w:top w:w="120" w:type="dxa"/>
              <w:left w:w="43" w:type="dxa"/>
              <w:bottom w:w="43" w:type="dxa"/>
              <w:right w:w="43" w:type="dxa"/>
            </w:tcMar>
            <w:vAlign w:val="bottom"/>
          </w:tcPr>
          <w:p w14:paraId="3B5146A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80F9450" w14:textId="77777777" w:rsidR="00EC1151" w:rsidRPr="007E60C5" w:rsidRDefault="00132E54" w:rsidP="007E60C5">
            <w:r w:rsidRPr="007E60C5">
              <w:t>4 958</w:t>
            </w:r>
          </w:p>
        </w:tc>
        <w:tc>
          <w:tcPr>
            <w:tcW w:w="0" w:type="auto"/>
            <w:tcBorders>
              <w:top w:val="nil"/>
              <w:left w:val="nil"/>
              <w:bottom w:val="nil"/>
              <w:right w:val="nil"/>
            </w:tcBorders>
            <w:tcMar>
              <w:top w:w="120" w:type="dxa"/>
              <w:left w:w="43" w:type="dxa"/>
              <w:bottom w:w="43" w:type="dxa"/>
              <w:right w:w="43" w:type="dxa"/>
            </w:tcMar>
            <w:vAlign w:val="bottom"/>
          </w:tcPr>
          <w:p w14:paraId="48B98446" w14:textId="77777777" w:rsidR="00EC1151" w:rsidRPr="007E60C5" w:rsidRDefault="00132E54" w:rsidP="007E60C5">
            <w:r w:rsidRPr="007E60C5">
              <w:t>4 958</w:t>
            </w:r>
          </w:p>
        </w:tc>
        <w:tc>
          <w:tcPr>
            <w:tcW w:w="0" w:type="auto"/>
            <w:tcBorders>
              <w:top w:val="nil"/>
              <w:left w:val="nil"/>
              <w:bottom w:val="nil"/>
              <w:right w:val="nil"/>
            </w:tcBorders>
            <w:tcMar>
              <w:top w:w="120" w:type="dxa"/>
              <w:left w:w="43" w:type="dxa"/>
              <w:bottom w:w="43" w:type="dxa"/>
              <w:right w:w="43" w:type="dxa"/>
            </w:tcMar>
            <w:vAlign w:val="bottom"/>
          </w:tcPr>
          <w:p w14:paraId="101448A6" w14:textId="77777777" w:rsidR="00EC1151" w:rsidRPr="007E60C5" w:rsidRDefault="00132E54" w:rsidP="007E60C5">
            <w:r w:rsidRPr="007E60C5">
              <w:t xml:space="preserve"> </w:t>
            </w:r>
          </w:p>
        </w:tc>
      </w:tr>
      <w:tr w:rsidR="00EC1151" w:rsidRPr="007E60C5" w14:paraId="308B990A"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F301CE0"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3D0A500" w14:textId="77777777" w:rsidR="00EC1151" w:rsidRPr="007E60C5" w:rsidRDefault="00132E54" w:rsidP="007E60C5">
            <w:r w:rsidRPr="007E60C5">
              <w:t>ML14</w:t>
            </w:r>
          </w:p>
        </w:tc>
        <w:tc>
          <w:tcPr>
            <w:tcW w:w="0" w:type="auto"/>
            <w:tcBorders>
              <w:top w:val="nil"/>
              <w:left w:val="nil"/>
              <w:bottom w:val="nil"/>
              <w:right w:val="nil"/>
            </w:tcBorders>
            <w:tcMar>
              <w:top w:w="120" w:type="dxa"/>
              <w:left w:w="43" w:type="dxa"/>
              <w:bottom w:w="43" w:type="dxa"/>
              <w:right w:w="43" w:type="dxa"/>
            </w:tcMar>
          </w:tcPr>
          <w:p w14:paraId="0656D2DC" w14:textId="77777777" w:rsidR="00EC1151" w:rsidRPr="007E60C5" w:rsidRDefault="00132E54" w:rsidP="007E60C5">
            <w:r w:rsidRPr="007E60C5">
              <w:t>Militært treningsutstyr, simulatorer for våpenbruk og komponenter</w:t>
            </w:r>
          </w:p>
        </w:tc>
        <w:tc>
          <w:tcPr>
            <w:tcW w:w="0" w:type="auto"/>
            <w:tcBorders>
              <w:top w:val="nil"/>
              <w:left w:val="nil"/>
              <w:bottom w:val="nil"/>
              <w:right w:val="nil"/>
            </w:tcBorders>
            <w:tcMar>
              <w:top w:w="120" w:type="dxa"/>
              <w:left w:w="43" w:type="dxa"/>
              <w:bottom w:w="43" w:type="dxa"/>
              <w:right w:w="43" w:type="dxa"/>
            </w:tcMar>
            <w:vAlign w:val="bottom"/>
          </w:tcPr>
          <w:p w14:paraId="4BE3FDF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491CCFD" w14:textId="77777777" w:rsidR="00EC1151" w:rsidRPr="007E60C5" w:rsidRDefault="00132E54" w:rsidP="007E60C5">
            <w:r w:rsidRPr="007E60C5">
              <w:t>161</w:t>
            </w:r>
          </w:p>
        </w:tc>
        <w:tc>
          <w:tcPr>
            <w:tcW w:w="0" w:type="auto"/>
            <w:tcBorders>
              <w:top w:val="nil"/>
              <w:left w:val="nil"/>
              <w:bottom w:val="nil"/>
              <w:right w:val="nil"/>
            </w:tcBorders>
            <w:tcMar>
              <w:top w:w="120" w:type="dxa"/>
              <w:left w:w="43" w:type="dxa"/>
              <w:bottom w:w="43" w:type="dxa"/>
              <w:right w:w="43" w:type="dxa"/>
            </w:tcMar>
            <w:vAlign w:val="bottom"/>
          </w:tcPr>
          <w:p w14:paraId="6871AF7E" w14:textId="77777777" w:rsidR="00EC1151" w:rsidRPr="007E60C5" w:rsidRDefault="00132E54" w:rsidP="007E60C5">
            <w:r w:rsidRPr="007E60C5">
              <w:t>161</w:t>
            </w:r>
          </w:p>
        </w:tc>
        <w:tc>
          <w:tcPr>
            <w:tcW w:w="0" w:type="auto"/>
            <w:tcBorders>
              <w:top w:val="nil"/>
              <w:left w:val="nil"/>
              <w:bottom w:val="nil"/>
              <w:right w:val="nil"/>
            </w:tcBorders>
            <w:tcMar>
              <w:top w:w="120" w:type="dxa"/>
              <w:left w:w="43" w:type="dxa"/>
              <w:bottom w:w="43" w:type="dxa"/>
              <w:right w:w="43" w:type="dxa"/>
            </w:tcMar>
            <w:vAlign w:val="bottom"/>
          </w:tcPr>
          <w:p w14:paraId="6C666DB5" w14:textId="77777777" w:rsidR="00EC1151" w:rsidRPr="007E60C5" w:rsidRDefault="00132E54" w:rsidP="007E60C5">
            <w:r w:rsidRPr="007E60C5">
              <w:t xml:space="preserve"> </w:t>
            </w:r>
          </w:p>
        </w:tc>
      </w:tr>
      <w:tr w:rsidR="00EC1151" w:rsidRPr="007E60C5" w14:paraId="129F158F"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67AD7D7"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1B750AF"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509F33E6"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0696CEB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2859D0B" w14:textId="77777777" w:rsidR="00EC1151" w:rsidRPr="007E60C5" w:rsidRDefault="00132E54" w:rsidP="007E60C5">
            <w:r w:rsidRPr="007E60C5">
              <w:t>206</w:t>
            </w:r>
          </w:p>
        </w:tc>
        <w:tc>
          <w:tcPr>
            <w:tcW w:w="0" w:type="auto"/>
            <w:tcBorders>
              <w:top w:val="nil"/>
              <w:left w:val="nil"/>
              <w:bottom w:val="nil"/>
              <w:right w:val="nil"/>
            </w:tcBorders>
            <w:tcMar>
              <w:top w:w="120" w:type="dxa"/>
              <w:left w:w="43" w:type="dxa"/>
              <w:bottom w:w="43" w:type="dxa"/>
              <w:right w:w="43" w:type="dxa"/>
            </w:tcMar>
            <w:vAlign w:val="bottom"/>
          </w:tcPr>
          <w:p w14:paraId="3AE6A948" w14:textId="77777777" w:rsidR="00EC1151" w:rsidRPr="007E60C5" w:rsidRDefault="00132E54" w:rsidP="007E60C5">
            <w:r w:rsidRPr="007E60C5">
              <w:t>206</w:t>
            </w:r>
          </w:p>
        </w:tc>
        <w:tc>
          <w:tcPr>
            <w:tcW w:w="0" w:type="auto"/>
            <w:tcBorders>
              <w:top w:val="nil"/>
              <w:left w:val="nil"/>
              <w:bottom w:val="nil"/>
              <w:right w:val="nil"/>
            </w:tcBorders>
            <w:tcMar>
              <w:top w:w="120" w:type="dxa"/>
              <w:left w:w="43" w:type="dxa"/>
              <w:bottom w:w="43" w:type="dxa"/>
              <w:right w:w="43" w:type="dxa"/>
            </w:tcMar>
            <w:vAlign w:val="bottom"/>
          </w:tcPr>
          <w:p w14:paraId="3DF8F36B" w14:textId="77777777" w:rsidR="00EC1151" w:rsidRPr="007E60C5" w:rsidRDefault="00132E54" w:rsidP="007E60C5">
            <w:r w:rsidRPr="007E60C5">
              <w:t xml:space="preserve"> </w:t>
            </w:r>
          </w:p>
        </w:tc>
      </w:tr>
      <w:tr w:rsidR="00EC1151" w:rsidRPr="007E60C5" w14:paraId="669C786A"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C0ABF93"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364662F"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7DB0F59B"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08CB4807" w14:textId="77777777" w:rsidR="00EC1151" w:rsidRPr="007E60C5" w:rsidRDefault="00132E54" w:rsidP="007E60C5">
            <w:r w:rsidRPr="007E60C5">
              <w:t>1 000</w:t>
            </w:r>
          </w:p>
        </w:tc>
        <w:tc>
          <w:tcPr>
            <w:tcW w:w="0" w:type="auto"/>
            <w:tcBorders>
              <w:top w:val="nil"/>
              <w:left w:val="nil"/>
              <w:bottom w:val="nil"/>
              <w:right w:val="nil"/>
            </w:tcBorders>
            <w:tcMar>
              <w:top w:w="120" w:type="dxa"/>
              <w:left w:w="43" w:type="dxa"/>
              <w:bottom w:w="43" w:type="dxa"/>
              <w:right w:w="43" w:type="dxa"/>
            </w:tcMar>
            <w:vAlign w:val="bottom"/>
          </w:tcPr>
          <w:p w14:paraId="7996ECD0" w14:textId="77777777" w:rsidR="00EC1151" w:rsidRPr="007E60C5" w:rsidRDefault="00132E54" w:rsidP="007E60C5">
            <w:r w:rsidRPr="007E60C5">
              <w:t>2 932</w:t>
            </w:r>
          </w:p>
        </w:tc>
        <w:tc>
          <w:tcPr>
            <w:tcW w:w="0" w:type="auto"/>
            <w:tcBorders>
              <w:top w:val="nil"/>
              <w:left w:val="nil"/>
              <w:bottom w:val="nil"/>
              <w:right w:val="nil"/>
            </w:tcBorders>
            <w:tcMar>
              <w:top w:w="120" w:type="dxa"/>
              <w:left w:w="43" w:type="dxa"/>
              <w:bottom w:w="43" w:type="dxa"/>
              <w:right w:w="43" w:type="dxa"/>
            </w:tcMar>
            <w:vAlign w:val="bottom"/>
          </w:tcPr>
          <w:p w14:paraId="2E07D136" w14:textId="77777777" w:rsidR="00EC1151" w:rsidRPr="007E60C5" w:rsidRDefault="00132E54" w:rsidP="007E60C5">
            <w:r w:rsidRPr="007E60C5">
              <w:t>3 932</w:t>
            </w:r>
          </w:p>
        </w:tc>
        <w:tc>
          <w:tcPr>
            <w:tcW w:w="0" w:type="auto"/>
            <w:tcBorders>
              <w:top w:val="nil"/>
              <w:left w:val="nil"/>
              <w:bottom w:val="nil"/>
              <w:right w:val="nil"/>
            </w:tcBorders>
            <w:tcMar>
              <w:top w:w="120" w:type="dxa"/>
              <w:left w:w="43" w:type="dxa"/>
              <w:bottom w:w="43" w:type="dxa"/>
              <w:right w:w="43" w:type="dxa"/>
            </w:tcMar>
            <w:vAlign w:val="bottom"/>
          </w:tcPr>
          <w:p w14:paraId="7CF1E2F3" w14:textId="77777777" w:rsidR="00EC1151" w:rsidRPr="007E60C5" w:rsidRDefault="00132E54" w:rsidP="007E60C5">
            <w:r w:rsidRPr="007E60C5">
              <w:t xml:space="preserve"> </w:t>
            </w:r>
          </w:p>
        </w:tc>
      </w:tr>
      <w:tr w:rsidR="00EC1151" w:rsidRPr="007E60C5" w14:paraId="3DB7B22D"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1BC4695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590987C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5DAB4D2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0FBB221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91889A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D669533"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376C02F" w14:textId="77777777" w:rsidR="00EC1151" w:rsidRPr="007E60C5" w:rsidRDefault="00132E54" w:rsidP="007E60C5">
            <w:r w:rsidRPr="007E60C5">
              <w:t>291 843</w:t>
            </w:r>
          </w:p>
        </w:tc>
      </w:tr>
      <w:tr w:rsidR="00EC1151" w:rsidRPr="007E60C5" w14:paraId="238D1791"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4B3B3FCA" w14:textId="77777777" w:rsidR="00EC1151" w:rsidRPr="007E60C5" w:rsidRDefault="00132E54" w:rsidP="007E60C5">
            <w:r w:rsidRPr="007E60C5">
              <w:lastRenderedPageBreak/>
              <w:t>Ungarn</w:t>
            </w:r>
          </w:p>
        </w:tc>
        <w:tc>
          <w:tcPr>
            <w:tcW w:w="0" w:type="auto"/>
            <w:tcBorders>
              <w:top w:val="single" w:sz="4" w:space="0" w:color="000000"/>
              <w:left w:val="nil"/>
              <w:bottom w:val="nil"/>
              <w:right w:val="nil"/>
            </w:tcBorders>
            <w:tcMar>
              <w:top w:w="120" w:type="dxa"/>
              <w:left w:w="43" w:type="dxa"/>
              <w:bottom w:w="43" w:type="dxa"/>
              <w:right w:w="43" w:type="dxa"/>
            </w:tcMar>
          </w:tcPr>
          <w:p w14:paraId="3B0B0140"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303BB810"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E11000C" w14:textId="77777777" w:rsidR="00EC1151" w:rsidRPr="007E60C5" w:rsidRDefault="00132E54" w:rsidP="007E60C5">
            <w:r w:rsidRPr="007E60C5">
              <w:t>223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D3BBC13" w14:textId="77777777" w:rsidR="00EC1151" w:rsidRPr="007E60C5" w:rsidRDefault="00132E54" w:rsidP="007E60C5">
            <w:r w:rsidRPr="007E60C5">
              <w:t>0</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7AB1E83" w14:textId="77777777" w:rsidR="00EC1151" w:rsidRPr="007E60C5" w:rsidRDefault="00132E54" w:rsidP="007E60C5">
            <w:r w:rsidRPr="007E60C5">
              <w:t>223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6ABE59EF" w14:textId="77777777" w:rsidR="00EC1151" w:rsidRPr="007E60C5" w:rsidRDefault="00132E54" w:rsidP="007E60C5">
            <w:r w:rsidRPr="007E60C5">
              <w:t xml:space="preserve"> </w:t>
            </w:r>
          </w:p>
        </w:tc>
      </w:tr>
      <w:tr w:rsidR="00EC1151" w:rsidRPr="007E60C5" w14:paraId="1BE9B7FF"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6CDE52C"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3DDBE79"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7CE0FA99"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5DFACD32"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99EDCB0" w14:textId="77777777" w:rsidR="00EC1151" w:rsidRPr="007E60C5" w:rsidRDefault="00132E54" w:rsidP="007E60C5">
            <w:r w:rsidRPr="007E60C5">
              <w:t>8 166</w:t>
            </w:r>
          </w:p>
        </w:tc>
        <w:tc>
          <w:tcPr>
            <w:tcW w:w="0" w:type="auto"/>
            <w:tcBorders>
              <w:top w:val="nil"/>
              <w:left w:val="nil"/>
              <w:bottom w:val="nil"/>
              <w:right w:val="nil"/>
            </w:tcBorders>
            <w:tcMar>
              <w:top w:w="120" w:type="dxa"/>
              <w:left w:w="43" w:type="dxa"/>
              <w:bottom w:w="43" w:type="dxa"/>
              <w:right w:w="43" w:type="dxa"/>
            </w:tcMar>
            <w:vAlign w:val="bottom"/>
          </w:tcPr>
          <w:p w14:paraId="5E8550DC" w14:textId="77777777" w:rsidR="00EC1151" w:rsidRPr="007E60C5" w:rsidRDefault="00132E54" w:rsidP="007E60C5">
            <w:r w:rsidRPr="007E60C5">
              <w:t>8 166</w:t>
            </w:r>
          </w:p>
        </w:tc>
        <w:tc>
          <w:tcPr>
            <w:tcW w:w="0" w:type="auto"/>
            <w:tcBorders>
              <w:top w:val="nil"/>
              <w:left w:val="nil"/>
              <w:bottom w:val="nil"/>
              <w:right w:val="nil"/>
            </w:tcBorders>
            <w:tcMar>
              <w:top w:w="120" w:type="dxa"/>
              <w:left w:w="43" w:type="dxa"/>
              <w:bottom w:w="43" w:type="dxa"/>
              <w:right w:w="43" w:type="dxa"/>
            </w:tcMar>
            <w:vAlign w:val="bottom"/>
          </w:tcPr>
          <w:p w14:paraId="3B7BEAC1" w14:textId="77777777" w:rsidR="00EC1151" w:rsidRPr="007E60C5" w:rsidRDefault="00132E54" w:rsidP="007E60C5">
            <w:r w:rsidRPr="007E60C5">
              <w:t xml:space="preserve"> </w:t>
            </w:r>
          </w:p>
        </w:tc>
      </w:tr>
      <w:tr w:rsidR="00EC1151" w:rsidRPr="007E60C5" w14:paraId="075048F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04468DB"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B7794BF" w14:textId="77777777" w:rsidR="00EC1151" w:rsidRPr="007E60C5" w:rsidRDefault="00132E54" w:rsidP="007E60C5">
            <w:r w:rsidRPr="007E60C5">
              <w:t>ML13</w:t>
            </w:r>
          </w:p>
        </w:tc>
        <w:tc>
          <w:tcPr>
            <w:tcW w:w="0" w:type="auto"/>
            <w:tcBorders>
              <w:top w:val="nil"/>
              <w:left w:val="nil"/>
              <w:bottom w:val="nil"/>
              <w:right w:val="nil"/>
            </w:tcBorders>
            <w:tcMar>
              <w:top w:w="120" w:type="dxa"/>
              <w:left w:w="43" w:type="dxa"/>
              <w:bottom w:w="43" w:type="dxa"/>
              <w:right w:w="43" w:type="dxa"/>
            </w:tcMar>
          </w:tcPr>
          <w:p w14:paraId="0592082E" w14:textId="77777777" w:rsidR="00EC1151" w:rsidRPr="007E60C5" w:rsidRDefault="00132E54" w:rsidP="007E60C5">
            <w:r w:rsidRPr="007E60C5">
              <w:t>Ballistisk beskyttelse eller beskyttelsesutstyr og komponenter</w:t>
            </w:r>
          </w:p>
        </w:tc>
        <w:tc>
          <w:tcPr>
            <w:tcW w:w="0" w:type="auto"/>
            <w:tcBorders>
              <w:top w:val="nil"/>
              <w:left w:val="nil"/>
              <w:bottom w:val="nil"/>
              <w:right w:val="nil"/>
            </w:tcBorders>
            <w:tcMar>
              <w:top w:w="120" w:type="dxa"/>
              <w:left w:w="43" w:type="dxa"/>
              <w:bottom w:w="43" w:type="dxa"/>
              <w:right w:w="43" w:type="dxa"/>
            </w:tcMar>
            <w:vAlign w:val="bottom"/>
          </w:tcPr>
          <w:p w14:paraId="4E50874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26396D4" w14:textId="77777777" w:rsidR="00EC1151" w:rsidRPr="007E60C5" w:rsidRDefault="00132E54" w:rsidP="007E60C5">
            <w:r w:rsidRPr="007E60C5">
              <w:t>59</w:t>
            </w:r>
          </w:p>
        </w:tc>
        <w:tc>
          <w:tcPr>
            <w:tcW w:w="0" w:type="auto"/>
            <w:tcBorders>
              <w:top w:val="nil"/>
              <w:left w:val="nil"/>
              <w:bottom w:val="nil"/>
              <w:right w:val="nil"/>
            </w:tcBorders>
            <w:tcMar>
              <w:top w:w="120" w:type="dxa"/>
              <w:left w:w="43" w:type="dxa"/>
              <w:bottom w:w="43" w:type="dxa"/>
              <w:right w:w="43" w:type="dxa"/>
            </w:tcMar>
            <w:vAlign w:val="bottom"/>
          </w:tcPr>
          <w:p w14:paraId="419DEE2D" w14:textId="77777777" w:rsidR="00EC1151" w:rsidRPr="007E60C5" w:rsidRDefault="00132E54" w:rsidP="007E60C5">
            <w:r w:rsidRPr="007E60C5">
              <w:t>59</w:t>
            </w:r>
          </w:p>
        </w:tc>
        <w:tc>
          <w:tcPr>
            <w:tcW w:w="0" w:type="auto"/>
            <w:tcBorders>
              <w:top w:val="nil"/>
              <w:left w:val="nil"/>
              <w:bottom w:val="nil"/>
              <w:right w:val="nil"/>
            </w:tcBorders>
            <w:tcMar>
              <w:top w:w="120" w:type="dxa"/>
              <w:left w:w="43" w:type="dxa"/>
              <w:bottom w:w="43" w:type="dxa"/>
              <w:right w:w="43" w:type="dxa"/>
            </w:tcMar>
            <w:vAlign w:val="bottom"/>
          </w:tcPr>
          <w:p w14:paraId="62C6FFCD" w14:textId="77777777" w:rsidR="00EC1151" w:rsidRPr="007E60C5" w:rsidRDefault="00132E54" w:rsidP="007E60C5">
            <w:r w:rsidRPr="007E60C5">
              <w:t xml:space="preserve"> </w:t>
            </w:r>
          </w:p>
        </w:tc>
      </w:tr>
      <w:tr w:rsidR="00EC1151" w:rsidRPr="007E60C5" w14:paraId="46297D4A"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2E0B2DDA"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DEAD809"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356EDB4A"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78DF6FD5" w14:textId="77777777" w:rsidR="00EC1151" w:rsidRPr="007E60C5" w:rsidRDefault="00132E54" w:rsidP="007E60C5">
            <w:r w:rsidRPr="007E60C5">
              <w:t>2 336</w:t>
            </w:r>
          </w:p>
        </w:tc>
        <w:tc>
          <w:tcPr>
            <w:tcW w:w="0" w:type="auto"/>
            <w:tcBorders>
              <w:top w:val="nil"/>
              <w:left w:val="nil"/>
              <w:bottom w:val="nil"/>
              <w:right w:val="nil"/>
            </w:tcBorders>
            <w:tcMar>
              <w:top w:w="120" w:type="dxa"/>
              <w:left w:w="43" w:type="dxa"/>
              <w:bottom w:w="43" w:type="dxa"/>
              <w:right w:w="43" w:type="dxa"/>
            </w:tcMar>
            <w:vAlign w:val="bottom"/>
          </w:tcPr>
          <w:p w14:paraId="2ED2494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5452B975" w14:textId="77777777" w:rsidR="00EC1151" w:rsidRPr="007E60C5" w:rsidRDefault="00132E54" w:rsidP="007E60C5">
            <w:r w:rsidRPr="007E60C5">
              <w:t>2 336</w:t>
            </w:r>
          </w:p>
        </w:tc>
        <w:tc>
          <w:tcPr>
            <w:tcW w:w="0" w:type="auto"/>
            <w:tcBorders>
              <w:top w:val="nil"/>
              <w:left w:val="nil"/>
              <w:bottom w:val="nil"/>
              <w:right w:val="nil"/>
            </w:tcBorders>
            <w:tcMar>
              <w:top w:w="120" w:type="dxa"/>
              <w:left w:w="43" w:type="dxa"/>
              <w:bottom w:w="43" w:type="dxa"/>
              <w:right w:w="43" w:type="dxa"/>
            </w:tcMar>
            <w:vAlign w:val="bottom"/>
          </w:tcPr>
          <w:p w14:paraId="04A196F9" w14:textId="77777777" w:rsidR="00EC1151" w:rsidRPr="007E60C5" w:rsidRDefault="00132E54" w:rsidP="007E60C5">
            <w:r w:rsidRPr="007E60C5">
              <w:t xml:space="preserve"> </w:t>
            </w:r>
          </w:p>
        </w:tc>
      </w:tr>
      <w:tr w:rsidR="00EC1151" w:rsidRPr="007E60C5" w14:paraId="57A02B0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0B84784"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89C5F4D"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220110B3"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1DEA6318"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3E84ECF" w14:textId="77777777" w:rsidR="00EC1151" w:rsidRPr="007E60C5" w:rsidRDefault="00132E54" w:rsidP="007E60C5">
            <w:r w:rsidRPr="007E60C5">
              <w:t>6</w:t>
            </w:r>
          </w:p>
        </w:tc>
        <w:tc>
          <w:tcPr>
            <w:tcW w:w="0" w:type="auto"/>
            <w:tcBorders>
              <w:top w:val="nil"/>
              <w:left w:val="nil"/>
              <w:bottom w:val="nil"/>
              <w:right w:val="nil"/>
            </w:tcBorders>
            <w:tcMar>
              <w:top w:w="120" w:type="dxa"/>
              <w:left w:w="43" w:type="dxa"/>
              <w:bottom w:w="43" w:type="dxa"/>
              <w:right w:w="43" w:type="dxa"/>
            </w:tcMar>
            <w:vAlign w:val="bottom"/>
          </w:tcPr>
          <w:p w14:paraId="422432CA" w14:textId="77777777" w:rsidR="00EC1151" w:rsidRPr="007E60C5" w:rsidRDefault="00132E54" w:rsidP="007E60C5">
            <w:r w:rsidRPr="007E60C5">
              <w:t>6</w:t>
            </w:r>
          </w:p>
        </w:tc>
        <w:tc>
          <w:tcPr>
            <w:tcW w:w="0" w:type="auto"/>
            <w:tcBorders>
              <w:top w:val="nil"/>
              <w:left w:val="nil"/>
              <w:bottom w:val="nil"/>
              <w:right w:val="nil"/>
            </w:tcBorders>
            <w:tcMar>
              <w:top w:w="120" w:type="dxa"/>
              <w:left w:w="43" w:type="dxa"/>
              <w:bottom w:w="43" w:type="dxa"/>
              <w:right w:w="43" w:type="dxa"/>
            </w:tcMar>
            <w:vAlign w:val="bottom"/>
          </w:tcPr>
          <w:p w14:paraId="01BD5630" w14:textId="77777777" w:rsidR="00EC1151" w:rsidRPr="007E60C5" w:rsidRDefault="00132E54" w:rsidP="007E60C5">
            <w:r w:rsidRPr="007E60C5">
              <w:t xml:space="preserve"> </w:t>
            </w:r>
          </w:p>
        </w:tc>
      </w:tr>
      <w:tr w:rsidR="00EC1151" w:rsidRPr="007E60C5" w14:paraId="7A3F7A31"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369EAEB7"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00A17BC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4E17085E"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4A8CE05"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3AF4933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53C1B446"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492DB9D8" w14:textId="77777777" w:rsidR="00EC1151" w:rsidRPr="007E60C5" w:rsidRDefault="00132E54" w:rsidP="007E60C5">
            <w:r w:rsidRPr="007E60C5">
              <w:t>10 790</w:t>
            </w:r>
          </w:p>
        </w:tc>
      </w:tr>
      <w:tr w:rsidR="00EC1151" w:rsidRPr="007E60C5" w14:paraId="70E0BD70"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703FAB20" w14:textId="77777777" w:rsidR="00EC1151" w:rsidRPr="007E60C5" w:rsidRDefault="00132E54" w:rsidP="007E60C5">
            <w:r w:rsidRPr="007E60C5">
              <w:t>USA</w:t>
            </w:r>
          </w:p>
        </w:tc>
        <w:tc>
          <w:tcPr>
            <w:tcW w:w="0" w:type="auto"/>
            <w:tcBorders>
              <w:top w:val="single" w:sz="4" w:space="0" w:color="000000"/>
              <w:left w:val="nil"/>
              <w:bottom w:val="nil"/>
              <w:right w:val="nil"/>
            </w:tcBorders>
            <w:tcMar>
              <w:top w:w="120" w:type="dxa"/>
              <w:left w:w="43" w:type="dxa"/>
              <w:bottom w:w="43" w:type="dxa"/>
              <w:right w:w="43" w:type="dxa"/>
            </w:tcMar>
          </w:tcPr>
          <w:p w14:paraId="5594D83E"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4A38B8D6"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D17BC4F" w14:textId="77777777" w:rsidR="00EC1151" w:rsidRPr="007E60C5" w:rsidRDefault="00132E54" w:rsidP="007E60C5">
            <w:r w:rsidRPr="007E60C5">
              <w:t>8 826</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12A02959" w14:textId="77777777" w:rsidR="00EC1151" w:rsidRPr="007E60C5" w:rsidRDefault="00132E54" w:rsidP="007E60C5">
            <w:r w:rsidRPr="007E60C5">
              <w:t>18 127</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255EFE8B" w14:textId="77777777" w:rsidR="00EC1151" w:rsidRPr="007E60C5" w:rsidRDefault="00132E54" w:rsidP="007E60C5">
            <w:r w:rsidRPr="007E60C5">
              <w:t>26 953</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4857F1B6" w14:textId="77777777" w:rsidR="00EC1151" w:rsidRPr="007E60C5" w:rsidRDefault="00132E54" w:rsidP="007E60C5">
            <w:r w:rsidRPr="007E60C5">
              <w:t xml:space="preserve"> </w:t>
            </w:r>
          </w:p>
        </w:tc>
      </w:tr>
      <w:tr w:rsidR="00EC1151" w:rsidRPr="007E60C5" w14:paraId="01C5A8D2"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78D0683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E3B3A55" w14:textId="77777777" w:rsidR="00EC1151" w:rsidRPr="007E60C5" w:rsidRDefault="00132E54" w:rsidP="007E60C5">
            <w:r w:rsidRPr="007E60C5">
              <w:t>ML2</w:t>
            </w:r>
          </w:p>
        </w:tc>
        <w:tc>
          <w:tcPr>
            <w:tcW w:w="0" w:type="auto"/>
            <w:tcBorders>
              <w:top w:val="nil"/>
              <w:left w:val="nil"/>
              <w:bottom w:val="nil"/>
              <w:right w:val="nil"/>
            </w:tcBorders>
            <w:tcMar>
              <w:top w:w="120" w:type="dxa"/>
              <w:left w:w="43" w:type="dxa"/>
              <w:bottom w:w="43" w:type="dxa"/>
              <w:right w:w="43" w:type="dxa"/>
            </w:tcMar>
          </w:tcPr>
          <w:p w14:paraId="7139B0CF" w14:textId="77777777" w:rsidR="00EC1151" w:rsidRPr="007E60C5" w:rsidRDefault="00132E54" w:rsidP="007E60C5">
            <w:r w:rsidRPr="007E60C5">
              <w:t>Glattborete våpen med kaliber 20 mm eller større, andre våpen med kaliber større enn 12,7 mm 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4D40DE9F" w14:textId="77777777" w:rsidR="00EC1151" w:rsidRPr="007E60C5" w:rsidRDefault="00132E54" w:rsidP="007E60C5">
            <w:r w:rsidRPr="007E60C5">
              <w:t>13 858</w:t>
            </w:r>
          </w:p>
        </w:tc>
        <w:tc>
          <w:tcPr>
            <w:tcW w:w="0" w:type="auto"/>
            <w:tcBorders>
              <w:top w:val="nil"/>
              <w:left w:val="nil"/>
              <w:bottom w:val="nil"/>
              <w:right w:val="nil"/>
            </w:tcBorders>
            <w:tcMar>
              <w:top w:w="120" w:type="dxa"/>
              <w:left w:w="43" w:type="dxa"/>
              <w:bottom w:w="43" w:type="dxa"/>
              <w:right w:w="43" w:type="dxa"/>
            </w:tcMar>
            <w:vAlign w:val="bottom"/>
          </w:tcPr>
          <w:p w14:paraId="4CA9697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A4066DB" w14:textId="77777777" w:rsidR="00EC1151" w:rsidRPr="007E60C5" w:rsidRDefault="00132E54" w:rsidP="007E60C5">
            <w:r w:rsidRPr="007E60C5">
              <w:t>13 858</w:t>
            </w:r>
          </w:p>
        </w:tc>
        <w:tc>
          <w:tcPr>
            <w:tcW w:w="0" w:type="auto"/>
            <w:tcBorders>
              <w:top w:val="nil"/>
              <w:left w:val="nil"/>
              <w:bottom w:val="nil"/>
              <w:right w:val="nil"/>
            </w:tcBorders>
            <w:tcMar>
              <w:top w:w="120" w:type="dxa"/>
              <w:left w:w="43" w:type="dxa"/>
              <w:bottom w:w="43" w:type="dxa"/>
              <w:right w:w="43" w:type="dxa"/>
            </w:tcMar>
            <w:vAlign w:val="bottom"/>
          </w:tcPr>
          <w:p w14:paraId="33B6AADD" w14:textId="77777777" w:rsidR="00EC1151" w:rsidRPr="007E60C5" w:rsidRDefault="00132E54" w:rsidP="007E60C5">
            <w:r w:rsidRPr="007E60C5">
              <w:t xml:space="preserve"> </w:t>
            </w:r>
          </w:p>
        </w:tc>
      </w:tr>
      <w:tr w:rsidR="00EC1151" w:rsidRPr="007E60C5" w14:paraId="28EB8750"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16EA2D2D"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30D3C342" w14:textId="77777777" w:rsidR="00EC1151" w:rsidRPr="007E60C5" w:rsidRDefault="00132E54" w:rsidP="007E60C5">
            <w:r w:rsidRPr="007E60C5">
              <w:t>ML3</w:t>
            </w:r>
          </w:p>
        </w:tc>
        <w:tc>
          <w:tcPr>
            <w:tcW w:w="0" w:type="auto"/>
            <w:tcBorders>
              <w:top w:val="nil"/>
              <w:left w:val="nil"/>
              <w:bottom w:val="nil"/>
              <w:right w:val="nil"/>
            </w:tcBorders>
            <w:tcMar>
              <w:top w:w="120" w:type="dxa"/>
              <w:left w:w="43" w:type="dxa"/>
              <w:bottom w:w="43" w:type="dxa"/>
              <w:right w:w="43" w:type="dxa"/>
            </w:tcMar>
          </w:tcPr>
          <w:p w14:paraId="46F69664" w14:textId="77777777" w:rsidR="00EC1151" w:rsidRPr="007E60C5" w:rsidRDefault="00132E54" w:rsidP="007E60C5">
            <w:r w:rsidRPr="007E60C5">
              <w:t>Ammunisjon og tennmekanismer</w:t>
            </w:r>
          </w:p>
        </w:tc>
        <w:tc>
          <w:tcPr>
            <w:tcW w:w="0" w:type="auto"/>
            <w:tcBorders>
              <w:top w:val="nil"/>
              <w:left w:val="nil"/>
              <w:bottom w:val="nil"/>
              <w:right w:val="nil"/>
            </w:tcBorders>
            <w:tcMar>
              <w:top w:w="120" w:type="dxa"/>
              <w:left w:w="43" w:type="dxa"/>
              <w:bottom w:w="43" w:type="dxa"/>
              <w:right w:w="43" w:type="dxa"/>
            </w:tcMar>
            <w:vAlign w:val="bottom"/>
          </w:tcPr>
          <w:p w14:paraId="7CF444E1" w14:textId="77777777" w:rsidR="00EC1151" w:rsidRPr="007E60C5" w:rsidRDefault="00132E54" w:rsidP="007E60C5">
            <w:r w:rsidRPr="007E60C5">
              <w:t>11 080</w:t>
            </w:r>
          </w:p>
        </w:tc>
        <w:tc>
          <w:tcPr>
            <w:tcW w:w="0" w:type="auto"/>
            <w:tcBorders>
              <w:top w:val="nil"/>
              <w:left w:val="nil"/>
              <w:bottom w:val="nil"/>
              <w:right w:val="nil"/>
            </w:tcBorders>
            <w:tcMar>
              <w:top w:w="120" w:type="dxa"/>
              <w:left w:w="43" w:type="dxa"/>
              <w:bottom w:w="43" w:type="dxa"/>
              <w:right w:w="43" w:type="dxa"/>
            </w:tcMar>
            <w:vAlign w:val="bottom"/>
          </w:tcPr>
          <w:p w14:paraId="420361AD"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16C70018" w14:textId="77777777" w:rsidR="00EC1151" w:rsidRPr="007E60C5" w:rsidRDefault="00132E54" w:rsidP="007E60C5">
            <w:r w:rsidRPr="007E60C5">
              <w:t>11 080</w:t>
            </w:r>
          </w:p>
        </w:tc>
        <w:tc>
          <w:tcPr>
            <w:tcW w:w="0" w:type="auto"/>
            <w:tcBorders>
              <w:top w:val="nil"/>
              <w:left w:val="nil"/>
              <w:bottom w:val="nil"/>
              <w:right w:val="nil"/>
            </w:tcBorders>
            <w:tcMar>
              <w:top w:w="120" w:type="dxa"/>
              <w:left w:w="43" w:type="dxa"/>
              <w:bottom w:w="43" w:type="dxa"/>
              <w:right w:w="43" w:type="dxa"/>
            </w:tcMar>
            <w:vAlign w:val="bottom"/>
          </w:tcPr>
          <w:p w14:paraId="6B5B4ED1" w14:textId="77777777" w:rsidR="00EC1151" w:rsidRPr="007E60C5" w:rsidRDefault="00132E54" w:rsidP="007E60C5">
            <w:r w:rsidRPr="007E60C5">
              <w:t xml:space="preserve"> </w:t>
            </w:r>
          </w:p>
        </w:tc>
      </w:tr>
      <w:tr w:rsidR="00EC1151" w:rsidRPr="007E60C5" w14:paraId="0EB2DABB" w14:textId="77777777" w:rsidTr="00A20D66">
        <w:trPr>
          <w:trHeight w:val="620"/>
        </w:trPr>
        <w:tc>
          <w:tcPr>
            <w:tcW w:w="0" w:type="auto"/>
            <w:tcBorders>
              <w:top w:val="nil"/>
              <w:left w:val="nil"/>
              <w:bottom w:val="nil"/>
              <w:right w:val="nil"/>
            </w:tcBorders>
            <w:tcMar>
              <w:top w:w="120" w:type="dxa"/>
              <w:left w:w="43" w:type="dxa"/>
              <w:bottom w:w="43" w:type="dxa"/>
              <w:right w:w="43" w:type="dxa"/>
            </w:tcMar>
          </w:tcPr>
          <w:p w14:paraId="6EB2C461"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B249F8B" w14:textId="77777777" w:rsidR="00EC1151" w:rsidRPr="007E60C5" w:rsidRDefault="00132E54" w:rsidP="007E60C5">
            <w:r w:rsidRPr="007E60C5">
              <w:t>ML4</w:t>
            </w:r>
          </w:p>
        </w:tc>
        <w:tc>
          <w:tcPr>
            <w:tcW w:w="0" w:type="auto"/>
            <w:tcBorders>
              <w:top w:val="nil"/>
              <w:left w:val="nil"/>
              <w:bottom w:val="nil"/>
              <w:right w:val="nil"/>
            </w:tcBorders>
            <w:tcMar>
              <w:top w:w="120" w:type="dxa"/>
              <w:left w:w="43" w:type="dxa"/>
              <w:bottom w:w="43" w:type="dxa"/>
              <w:right w:w="43" w:type="dxa"/>
            </w:tcMar>
          </w:tcPr>
          <w:p w14:paraId="27097D53" w14:textId="77777777" w:rsidR="00EC1151" w:rsidRPr="007E60C5" w:rsidRDefault="00132E54" w:rsidP="007E60C5">
            <w:r w:rsidRPr="007E60C5">
              <w:t xml:space="preserve">Bomber, torpedoer, raketter, missiler og eksplosive midler </w:t>
            </w:r>
            <w:r w:rsidRPr="007E60C5">
              <w:br/>
              <w:t>samt tilhørende komponenter</w:t>
            </w:r>
          </w:p>
        </w:tc>
        <w:tc>
          <w:tcPr>
            <w:tcW w:w="0" w:type="auto"/>
            <w:tcBorders>
              <w:top w:val="nil"/>
              <w:left w:val="nil"/>
              <w:bottom w:val="nil"/>
              <w:right w:val="nil"/>
            </w:tcBorders>
            <w:tcMar>
              <w:top w:w="120" w:type="dxa"/>
              <w:left w:w="43" w:type="dxa"/>
              <w:bottom w:w="43" w:type="dxa"/>
              <w:right w:w="43" w:type="dxa"/>
            </w:tcMar>
            <w:vAlign w:val="bottom"/>
          </w:tcPr>
          <w:p w14:paraId="3219AD39" w14:textId="77777777" w:rsidR="00EC1151" w:rsidRPr="007E60C5" w:rsidRDefault="00132E54" w:rsidP="007E60C5">
            <w:r w:rsidRPr="007E60C5">
              <w:t>838 748</w:t>
            </w:r>
          </w:p>
        </w:tc>
        <w:tc>
          <w:tcPr>
            <w:tcW w:w="0" w:type="auto"/>
            <w:tcBorders>
              <w:top w:val="nil"/>
              <w:left w:val="nil"/>
              <w:bottom w:val="nil"/>
              <w:right w:val="nil"/>
            </w:tcBorders>
            <w:tcMar>
              <w:top w:w="120" w:type="dxa"/>
              <w:left w:w="43" w:type="dxa"/>
              <w:bottom w:w="43" w:type="dxa"/>
              <w:right w:w="43" w:type="dxa"/>
            </w:tcMar>
            <w:vAlign w:val="bottom"/>
          </w:tcPr>
          <w:p w14:paraId="1E1735E8"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B7BC2B8" w14:textId="77777777" w:rsidR="00EC1151" w:rsidRPr="007E60C5" w:rsidRDefault="00132E54" w:rsidP="007E60C5">
            <w:r w:rsidRPr="007E60C5">
              <w:t>838 748</w:t>
            </w:r>
          </w:p>
        </w:tc>
        <w:tc>
          <w:tcPr>
            <w:tcW w:w="0" w:type="auto"/>
            <w:tcBorders>
              <w:top w:val="nil"/>
              <w:left w:val="nil"/>
              <w:bottom w:val="nil"/>
              <w:right w:val="nil"/>
            </w:tcBorders>
            <w:tcMar>
              <w:top w:w="120" w:type="dxa"/>
              <w:left w:w="43" w:type="dxa"/>
              <w:bottom w:w="43" w:type="dxa"/>
              <w:right w:w="43" w:type="dxa"/>
            </w:tcMar>
            <w:vAlign w:val="bottom"/>
          </w:tcPr>
          <w:p w14:paraId="55EA0AF2" w14:textId="77777777" w:rsidR="00EC1151" w:rsidRPr="007E60C5" w:rsidRDefault="00132E54" w:rsidP="007E60C5">
            <w:r w:rsidRPr="007E60C5">
              <w:t xml:space="preserve"> </w:t>
            </w:r>
          </w:p>
        </w:tc>
      </w:tr>
      <w:tr w:rsidR="00EC1151" w:rsidRPr="007E60C5" w14:paraId="7A77E83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7E7DF239"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0C2810C" w14:textId="77777777" w:rsidR="00EC1151" w:rsidRPr="007E60C5" w:rsidRDefault="00132E54" w:rsidP="007E60C5">
            <w:r w:rsidRPr="007E60C5">
              <w:t>ML5</w:t>
            </w:r>
          </w:p>
        </w:tc>
        <w:tc>
          <w:tcPr>
            <w:tcW w:w="0" w:type="auto"/>
            <w:tcBorders>
              <w:top w:val="nil"/>
              <w:left w:val="nil"/>
              <w:bottom w:val="nil"/>
              <w:right w:val="nil"/>
            </w:tcBorders>
            <w:tcMar>
              <w:top w:w="120" w:type="dxa"/>
              <w:left w:w="43" w:type="dxa"/>
              <w:bottom w:w="43" w:type="dxa"/>
              <w:right w:w="43" w:type="dxa"/>
            </w:tcMar>
          </w:tcPr>
          <w:p w14:paraId="00DD8B72" w14:textId="77777777" w:rsidR="00EC1151" w:rsidRPr="007E60C5" w:rsidRDefault="00132E54" w:rsidP="007E60C5">
            <w:r w:rsidRPr="007E60C5">
              <w:t>Ildledningsutstyr og tilhørende varslingssystemer og komponenter</w:t>
            </w:r>
          </w:p>
        </w:tc>
        <w:tc>
          <w:tcPr>
            <w:tcW w:w="0" w:type="auto"/>
            <w:tcBorders>
              <w:top w:val="nil"/>
              <w:left w:val="nil"/>
              <w:bottom w:val="nil"/>
              <w:right w:val="nil"/>
            </w:tcBorders>
            <w:tcMar>
              <w:top w:w="120" w:type="dxa"/>
              <w:left w:w="43" w:type="dxa"/>
              <w:bottom w:w="43" w:type="dxa"/>
              <w:right w:w="43" w:type="dxa"/>
            </w:tcMar>
            <w:vAlign w:val="bottom"/>
          </w:tcPr>
          <w:p w14:paraId="4E3B3EF9" w14:textId="77777777" w:rsidR="00EC1151" w:rsidRPr="007E60C5" w:rsidRDefault="00132E54" w:rsidP="007E60C5">
            <w:r w:rsidRPr="007E60C5">
              <w:t>75 173</w:t>
            </w:r>
          </w:p>
        </w:tc>
        <w:tc>
          <w:tcPr>
            <w:tcW w:w="0" w:type="auto"/>
            <w:tcBorders>
              <w:top w:val="nil"/>
              <w:left w:val="nil"/>
              <w:bottom w:val="nil"/>
              <w:right w:val="nil"/>
            </w:tcBorders>
            <w:tcMar>
              <w:top w:w="120" w:type="dxa"/>
              <w:left w:w="43" w:type="dxa"/>
              <w:bottom w:w="43" w:type="dxa"/>
              <w:right w:w="43" w:type="dxa"/>
            </w:tcMar>
            <w:vAlign w:val="bottom"/>
          </w:tcPr>
          <w:p w14:paraId="51EBB6E4"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5AD4255D" w14:textId="77777777" w:rsidR="00EC1151" w:rsidRPr="007E60C5" w:rsidRDefault="00132E54" w:rsidP="007E60C5">
            <w:r w:rsidRPr="007E60C5">
              <w:t>75 173</w:t>
            </w:r>
          </w:p>
        </w:tc>
        <w:tc>
          <w:tcPr>
            <w:tcW w:w="0" w:type="auto"/>
            <w:tcBorders>
              <w:top w:val="nil"/>
              <w:left w:val="nil"/>
              <w:bottom w:val="nil"/>
              <w:right w:val="nil"/>
            </w:tcBorders>
            <w:tcMar>
              <w:top w:w="120" w:type="dxa"/>
              <w:left w:w="43" w:type="dxa"/>
              <w:bottom w:w="43" w:type="dxa"/>
              <w:right w:w="43" w:type="dxa"/>
            </w:tcMar>
            <w:vAlign w:val="bottom"/>
          </w:tcPr>
          <w:p w14:paraId="17AA4724" w14:textId="77777777" w:rsidR="00EC1151" w:rsidRPr="007E60C5" w:rsidRDefault="00132E54" w:rsidP="007E60C5">
            <w:r w:rsidRPr="007E60C5">
              <w:t xml:space="preserve"> </w:t>
            </w:r>
          </w:p>
        </w:tc>
      </w:tr>
      <w:tr w:rsidR="00EC1151" w:rsidRPr="007E60C5" w14:paraId="504E5832"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513C83D"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42F5B296"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66D109F1"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7C776080" w14:textId="77777777" w:rsidR="00EC1151" w:rsidRPr="007E60C5" w:rsidRDefault="00132E54" w:rsidP="007E60C5">
            <w:r w:rsidRPr="007E60C5">
              <w:t>126 885</w:t>
            </w:r>
          </w:p>
        </w:tc>
        <w:tc>
          <w:tcPr>
            <w:tcW w:w="0" w:type="auto"/>
            <w:tcBorders>
              <w:top w:val="nil"/>
              <w:left w:val="nil"/>
              <w:bottom w:val="nil"/>
              <w:right w:val="nil"/>
            </w:tcBorders>
            <w:tcMar>
              <w:top w:w="120" w:type="dxa"/>
              <w:left w:w="43" w:type="dxa"/>
              <w:bottom w:w="43" w:type="dxa"/>
              <w:right w:w="43" w:type="dxa"/>
            </w:tcMar>
            <w:vAlign w:val="bottom"/>
          </w:tcPr>
          <w:p w14:paraId="0ABE1BA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A382AB1" w14:textId="77777777" w:rsidR="00EC1151" w:rsidRPr="007E60C5" w:rsidRDefault="00132E54" w:rsidP="007E60C5">
            <w:r w:rsidRPr="007E60C5">
              <w:t>126 885</w:t>
            </w:r>
          </w:p>
        </w:tc>
        <w:tc>
          <w:tcPr>
            <w:tcW w:w="0" w:type="auto"/>
            <w:tcBorders>
              <w:top w:val="nil"/>
              <w:left w:val="nil"/>
              <w:bottom w:val="nil"/>
              <w:right w:val="nil"/>
            </w:tcBorders>
            <w:tcMar>
              <w:top w:w="120" w:type="dxa"/>
              <w:left w:w="43" w:type="dxa"/>
              <w:bottom w:w="43" w:type="dxa"/>
              <w:right w:w="43" w:type="dxa"/>
            </w:tcMar>
            <w:vAlign w:val="bottom"/>
          </w:tcPr>
          <w:p w14:paraId="17CA8B4A" w14:textId="77777777" w:rsidR="00EC1151" w:rsidRPr="007E60C5" w:rsidRDefault="00132E54" w:rsidP="007E60C5">
            <w:r w:rsidRPr="007E60C5">
              <w:t xml:space="preserve"> </w:t>
            </w:r>
          </w:p>
        </w:tc>
      </w:tr>
      <w:tr w:rsidR="00EC1151" w:rsidRPr="007E60C5" w14:paraId="729E3246"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89A467C"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18EF877" w14:textId="77777777" w:rsidR="00EC1151" w:rsidRPr="007E60C5" w:rsidRDefault="00132E54" w:rsidP="007E60C5">
            <w:r w:rsidRPr="007E60C5">
              <w:t>ML9</w:t>
            </w:r>
          </w:p>
        </w:tc>
        <w:tc>
          <w:tcPr>
            <w:tcW w:w="0" w:type="auto"/>
            <w:tcBorders>
              <w:top w:val="nil"/>
              <w:left w:val="nil"/>
              <w:bottom w:val="nil"/>
              <w:right w:val="nil"/>
            </w:tcBorders>
            <w:tcMar>
              <w:top w:w="120" w:type="dxa"/>
              <w:left w:w="43" w:type="dxa"/>
              <w:bottom w:w="43" w:type="dxa"/>
              <w:right w:w="43" w:type="dxa"/>
            </w:tcMar>
          </w:tcPr>
          <w:p w14:paraId="64DE928B" w14:textId="77777777" w:rsidR="00EC1151" w:rsidRPr="007E60C5" w:rsidRDefault="00132E54" w:rsidP="007E60C5">
            <w:r w:rsidRPr="007E60C5">
              <w:t xml:space="preserve">Krigsskip, marint utstyr og andre overflatefartøy </w:t>
            </w:r>
          </w:p>
        </w:tc>
        <w:tc>
          <w:tcPr>
            <w:tcW w:w="0" w:type="auto"/>
            <w:tcBorders>
              <w:top w:val="nil"/>
              <w:left w:val="nil"/>
              <w:bottom w:val="nil"/>
              <w:right w:val="nil"/>
            </w:tcBorders>
            <w:tcMar>
              <w:top w:w="120" w:type="dxa"/>
              <w:left w:w="43" w:type="dxa"/>
              <w:bottom w:w="43" w:type="dxa"/>
              <w:right w:w="43" w:type="dxa"/>
            </w:tcMar>
            <w:vAlign w:val="bottom"/>
          </w:tcPr>
          <w:p w14:paraId="49A8C9DF"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6B553A1D"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FA35D07"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79349DFF" w14:textId="77777777" w:rsidR="00EC1151" w:rsidRPr="007E60C5" w:rsidRDefault="00132E54" w:rsidP="007E60C5">
            <w:r w:rsidRPr="007E60C5">
              <w:t xml:space="preserve"> </w:t>
            </w:r>
          </w:p>
        </w:tc>
      </w:tr>
      <w:tr w:rsidR="00EC1151" w:rsidRPr="007E60C5" w14:paraId="1EFF4370"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9FBA456" w14:textId="77777777" w:rsidR="00EC1151" w:rsidRPr="007E60C5" w:rsidRDefault="00132E54" w:rsidP="007E60C5">
            <w:r w:rsidRPr="007E60C5">
              <w:lastRenderedPageBreak/>
              <w:t xml:space="preserve"> </w:t>
            </w:r>
          </w:p>
        </w:tc>
        <w:tc>
          <w:tcPr>
            <w:tcW w:w="0" w:type="auto"/>
            <w:tcBorders>
              <w:top w:val="nil"/>
              <w:left w:val="nil"/>
              <w:bottom w:val="nil"/>
              <w:right w:val="nil"/>
            </w:tcBorders>
            <w:tcMar>
              <w:top w:w="120" w:type="dxa"/>
              <w:left w:w="43" w:type="dxa"/>
              <w:bottom w:w="43" w:type="dxa"/>
              <w:right w:w="43" w:type="dxa"/>
            </w:tcMar>
          </w:tcPr>
          <w:p w14:paraId="05DC494B" w14:textId="77777777" w:rsidR="00EC1151" w:rsidRPr="007E60C5" w:rsidRDefault="00132E54" w:rsidP="007E60C5">
            <w:r w:rsidRPr="007E60C5">
              <w:t>ML10</w:t>
            </w:r>
          </w:p>
        </w:tc>
        <w:tc>
          <w:tcPr>
            <w:tcW w:w="0" w:type="auto"/>
            <w:tcBorders>
              <w:top w:val="nil"/>
              <w:left w:val="nil"/>
              <w:bottom w:val="nil"/>
              <w:right w:val="nil"/>
            </w:tcBorders>
            <w:tcMar>
              <w:top w:w="120" w:type="dxa"/>
              <w:left w:w="43" w:type="dxa"/>
              <w:bottom w:w="43" w:type="dxa"/>
              <w:right w:w="43" w:type="dxa"/>
            </w:tcMar>
          </w:tcPr>
          <w:p w14:paraId="6EF471C0" w14:textId="77777777" w:rsidR="00EC1151" w:rsidRPr="007E60C5" w:rsidRDefault="00132E54" w:rsidP="007E60C5">
            <w:r w:rsidRPr="007E60C5">
              <w:t>Luftfartøy, UAV, flymotorer og utstyr til fly samt komponenter</w:t>
            </w:r>
          </w:p>
        </w:tc>
        <w:tc>
          <w:tcPr>
            <w:tcW w:w="0" w:type="auto"/>
            <w:tcBorders>
              <w:top w:val="nil"/>
              <w:left w:val="nil"/>
              <w:bottom w:val="nil"/>
              <w:right w:val="nil"/>
            </w:tcBorders>
            <w:tcMar>
              <w:top w:w="120" w:type="dxa"/>
              <w:left w:w="43" w:type="dxa"/>
              <w:bottom w:w="43" w:type="dxa"/>
              <w:right w:w="43" w:type="dxa"/>
            </w:tcMar>
            <w:vAlign w:val="bottom"/>
          </w:tcPr>
          <w:p w14:paraId="32BCB2BC" w14:textId="77777777" w:rsidR="00EC1151" w:rsidRPr="007E60C5" w:rsidRDefault="00132E54" w:rsidP="007E60C5">
            <w:r w:rsidRPr="007E60C5">
              <w:t>845 085</w:t>
            </w:r>
          </w:p>
        </w:tc>
        <w:tc>
          <w:tcPr>
            <w:tcW w:w="0" w:type="auto"/>
            <w:tcBorders>
              <w:top w:val="nil"/>
              <w:left w:val="nil"/>
              <w:bottom w:val="nil"/>
              <w:right w:val="nil"/>
            </w:tcBorders>
            <w:tcMar>
              <w:top w:w="120" w:type="dxa"/>
              <w:left w:w="43" w:type="dxa"/>
              <w:bottom w:w="43" w:type="dxa"/>
              <w:right w:w="43" w:type="dxa"/>
            </w:tcMar>
            <w:vAlign w:val="bottom"/>
          </w:tcPr>
          <w:p w14:paraId="0C21A400"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019D5557" w14:textId="77777777" w:rsidR="00EC1151" w:rsidRPr="007E60C5" w:rsidRDefault="00132E54" w:rsidP="007E60C5">
            <w:r w:rsidRPr="007E60C5">
              <w:t>845 085</w:t>
            </w:r>
          </w:p>
        </w:tc>
        <w:tc>
          <w:tcPr>
            <w:tcW w:w="0" w:type="auto"/>
            <w:tcBorders>
              <w:top w:val="nil"/>
              <w:left w:val="nil"/>
              <w:bottom w:val="nil"/>
              <w:right w:val="nil"/>
            </w:tcBorders>
            <w:tcMar>
              <w:top w:w="120" w:type="dxa"/>
              <w:left w:w="43" w:type="dxa"/>
              <w:bottom w:w="43" w:type="dxa"/>
              <w:right w:w="43" w:type="dxa"/>
            </w:tcMar>
            <w:vAlign w:val="bottom"/>
          </w:tcPr>
          <w:p w14:paraId="0BDFAD12" w14:textId="77777777" w:rsidR="00EC1151" w:rsidRPr="007E60C5" w:rsidRDefault="00132E54" w:rsidP="007E60C5">
            <w:r w:rsidRPr="007E60C5">
              <w:t xml:space="preserve"> </w:t>
            </w:r>
          </w:p>
        </w:tc>
      </w:tr>
      <w:tr w:rsidR="00EC1151" w:rsidRPr="007E60C5" w14:paraId="693CCA4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41CAF1FF"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21B29EB7" w14:textId="77777777" w:rsidR="00EC1151" w:rsidRPr="007E60C5" w:rsidRDefault="00132E54" w:rsidP="007E60C5">
            <w:r w:rsidRPr="007E60C5">
              <w:t>ML11</w:t>
            </w:r>
          </w:p>
        </w:tc>
        <w:tc>
          <w:tcPr>
            <w:tcW w:w="0" w:type="auto"/>
            <w:tcBorders>
              <w:top w:val="nil"/>
              <w:left w:val="nil"/>
              <w:bottom w:val="nil"/>
              <w:right w:val="nil"/>
            </w:tcBorders>
            <w:tcMar>
              <w:top w:w="120" w:type="dxa"/>
              <w:left w:w="43" w:type="dxa"/>
              <w:bottom w:w="43" w:type="dxa"/>
              <w:right w:w="43" w:type="dxa"/>
            </w:tcMar>
          </w:tcPr>
          <w:p w14:paraId="5C7F90D2"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0" w:type="auto"/>
            <w:tcBorders>
              <w:top w:val="nil"/>
              <w:left w:val="nil"/>
              <w:bottom w:val="nil"/>
              <w:right w:val="nil"/>
            </w:tcBorders>
            <w:tcMar>
              <w:top w:w="120" w:type="dxa"/>
              <w:left w:w="43" w:type="dxa"/>
              <w:bottom w:w="43" w:type="dxa"/>
              <w:right w:w="43" w:type="dxa"/>
            </w:tcMar>
            <w:vAlign w:val="bottom"/>
          </w:tcPr>
          <w:p w14:paraId="24E3A6ED" w14:textId="77777777" w:rsidR="00EC1151" w:rsidRPr="007E60C5" w:rsidRDefault="00132E54" w:rsidP="007E60C5">
            <w:r w:rsidRPr="007E60C5">
              <w:t>28 895</w:t>
            </w:r>
          </w:p>
        </w:tc>
        <w:tc>
          <w:tcPr>
            <w:tcW w:w="0" w:type="auto"/>
            <w:tcBorders>
              <w:top w:val="nil"/>
              <w:left w:val="nil"/>
              <w:bottom w:val="nil"/>
              <w:right w:val="nil"/>
            </w:tcBorders>
            <w:tcMar>
              <w:top w:w="120" w:type="dxa"/>
              <w:left w:w="43" w:type="dxa"/>
              <w:bottom w:w="43" w:type="dxa"/>
              <w:right w:w="43" w:type="dxa"/>
            </w:tcMar>
            <w:vAlign w:val="bottom"/>
          </w:tcPr>
          <w:p w14:paraId="4C879562" w14:textId="77777777" w:rsidR="00EC1151" w:rsidRPr="007E60C5" w:rsidRDefault="00132E54" w:rsidP="007E60C5">
            <w:r w:rsidRPr="007E60C5">
              <w:t>20 941</w:t>
            </w:r>
          </w:p>
        </w:tc>
        <w:tc>
          <w:tcPr>
            <w:tcW w:w="0" w:type="auto"/>
            <w:tcBorders>
              <w:top w:val="nil"/>
              <w:left w:val="nil"/>
              <w:bottom w:val="nil"/>
              <w:right w:val="nil"/>
            </w:tcBorders>
            <w:tcMar>
              <w:top w:w="120" w:type="dxa"/>
              <w:left w:w="43" w:type="dxa"/>
              <w:bottom w:w="43" w:type="dxa"/>
              <w:right w:w="43" w:type="dxa"/>
            </w:tcMar>
            <w:vAlign w:val="bottom"/>
          </w:tcPr>
          <w:p w14:paraId="087AAECA" w14:textId="77777777" w:rsidR="00EC1151" w:rsidRPr="007E60C5" w:rsidRDefault="00132E54" w:rsidP="007E60C5">
            <w:r w:rsidRPr="007E60C5">
              <w:t>49 836</w:t>
            </w:r>
          </w:p>
        </w:tc>
        <w:tc>
          <w:tcPr>
            <w:tcW w:w="0" w:type="auto"/>
            <w:tcBorders>
              <w:top w:val="nil"/>
              <w:left w:val="nil"/>
              <w:bottom w:val="nil"/>
              <w:right w:val="nil"/>
            </w:tcBorders>
            <w:tcMar>
              <w:top w:w="120" w:type="dxa"/>
              <w:left w:w="43" w:type="dxa"/>
              <w:bottom w:w="43" w:type="dxa"/>
              <w:right w:w="43" w:type="dxa"/>
            </w:tcMar>
            <w:vAlign w:val="bottom"/>
          </w:tcPr>
          <w:p w14:paraId="65903B38" w14:textId="77777777" w:rsidR="00EC1151" w:rsidRPr="007E60C5" w:rsidRDefault="00132E54" w:rsidP="007E60C5">
            <w:r w:rsidRPr="007E60C5">
              <w:t xml:space="preserve"> </w:t>
            </w:r>
          </w:p>
        </w:tc>
      </w:tr>
      <w:tr w:rsidR="00EC1151" w:rsidRPr="007E60C5" w14:paraId="2276A08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C280391"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061DB75B" w14:textId="77777777" w:rsidR="00EC1151" w:rsidRPr="007E60C5" w:rsidRDefault="00132E54" w:rsidP="007E60C5">
            <w:r w:rsidRPr="007E60C5">
              <w:t>ML13</w:t>
            </w:r>
          </w:p>
        </w:tc>
        <w:tc>
          <w:tcPr>
            <w:tcW w:w="0" w:type="auto"/>
            <w:tcBorders>
              <w:top w:val="nil"/>
              <w:left w:val="nil"/>
              <w:bottom w:val="nil"/>
              <w:right w:val="nil"/>
            </w:tcBorders>
            <w:tcMar>
              <w:top w:w="120" w:type="dxa"/>
              <w:left w:w="43" w:type="dxa"/>
              <w:bottom w:w="43" w:type="dxa"/>
              <w:right w:w="43" w:type="dxa"/>
            </w:tcMar>
          </w:tcPr>
          <w:p w14:paraId="3D0FE431" w14:textId="77777777" w:rsidR="00EC1151" w:rsidRPr="007E60C5" w:rsidRDefault="00132E54" w:rsidP="007E60C5">
            <w:r w:rsidRPr="007E60C5">
              <w:t>Ballistisk beskyttelse eller beskyttelsesutstyr og komponenter</w:t>
            </w:r>
          </w:p>
        </w:tc>
        <w:tc>
          <w:tcPr>
            <w:tcW w:w="0" w:type="auto"/>
            <w:tcBorders>
              <w:top w:val="nil"/>
              <w:left w:val="nil"/>
              <w:bottom w:val="nil"/>
              <w:right w:val="nil"/>
            </w:tcBorders>
            <w:tcMar>
              <w:top w:w="120" w:type="dxa"/>
              <w:left w:w="43" w:type="dxa"/>
              <w:bottom w:w="43" w:type="dxa"/>
              <w:right w:w="43" w:type="dxa"/>
            </w:tcMar>
            <w:vAlign w:val="bottom"/>
          </w:tcPr>
          <w:p w14:paraId="25B2063E"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39A63537" w14:textId="77777777" w:rsidR="00EC1151" w:rsidRPr="007E60C5" w:rsidRDefault="00132E54" w:rsidP="007E60C5">
            <w:r w:rsidRPr="007E60C5">
              <w:t>4 855</w:t>
            </w:r>
          </w:p>
        </w:tc>
        <w:tc>
          <w:tcPr>
            <w:tcW w:w="0" w:type="auto"/>
            <w:tcBorders>
              <w:top w:val="nil"/>
              <w:left w:val="nil"/>
              <w:bottom w:val="nil"/>
              <w:right w:val="nil"/>
            </w:tcBorders>
            <w:tcMar>
              <w:top w:w="120" w:type="dxa"/>
              <w:left w:w="43" w:type="dxa"/>
              <w:bottom w:w="43" w:type="dxa"/>
              <w:right w:w="43" w:type="dxa"/>
            </w:tcMar>
            <w:vAlign w:val="bottom"/>
          </w:tcPr>
          <w:p w14:paraId="38545DC4" w14:textId="77777777" w:rsidR="00EC1151" w:rsidRPr="007E60C5" w:rsidRDefault="00132E54" w:rsidP="007E60C5">
            <w:r w:rsidRPr="007E60C5">
              <w:t>4 855</w:t>
            </w:r>
          </w:p>
        </w:tc>
        <w:tc>
          <w:tcPr>
            <w:tcW w:w="0" w:type="auto"/>
            <w:tcBorders>
              <w:top w:val="nil"/>
              <w:left w:val="nil"/>
              <w:bottom w:val="nil"/>
              <w:right w:val="nil"/>
            </w:tcBorders>
            <w:tcMar>
              <w:top w:w="120" w:type="dxa"/>
              <w:left w:w="43" w:type="dxa"/>
              <w:bottom w:w="43" w:type="dxa"/>
              <w:right w:w="43" w:type="dxa"/>
            </w:tcMar>
            <w:vAlign w:val="bottom"/>
          </w:tcPr>
          <w:p w14:paraId="179DF96E" w14:textId="77777777" w:rsidR="00EC1151" w:rsidRPr="007E60C5" w:rsidRDefault="00132E54" w:rsidP="007E60C5">
            <w:r w:rsidRPr="007E60C5">
              <w:t xml:space="preserve"> </w:t>
            </w:r>
          </w:p>
        </w:tc>
      </w:tr>
      <w:tr w:rsidR="00EC1151" w:rsidRPr="007E60C5" w14:paraId="5A04D528"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3BF9B516"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5A4D67E" w14:textId="77777777" w:rsidR="00EC1151" w:rsidRPr="007E60C5" w:rsidRDefault="00132E54" w:rsidP="007E60C5">
            <w:r w:rsidRPr="007E60C5">
              <w:t>ML14</w:t>
            </w:r>
          </w:p>
        </w:tc>
        <w:tc>
          <w:tcPr>
            <w:tcW w:w="0" w:type="auto"/>
            <w:tcBorders>
              <w:top w:val="nil"/>
              <w:left w:val="nil"/>
              <w:bottom w:val="nil"/>
              <w:right w:val="nil"/>
            </w:tcBorders>
            <w:tcMar>
              <w:top w:w="120" w:type="dxa"/>
              <w:left w:w="43" w:type="dxa"/>
              <w:bottom w:w="43" w:type="dxa"/>
              <w:right w:w="43" w:type="dxa"/>
            </w:tcMar>
          </w:tcPr>
          <w:p w14:paraId="4FC5A73E" w14:textId="77777777" w:rsidR="00EC1151" w:rsidRPr="007E60C5" w:rsidRDefault="00132E54" w:rsidP="007E60C5">
            <w:r w:rsidRPr="007E60C5">
              <w:t>Militært treningsutstyr, simulatorer for våpenbruk og komponenter</w:t>
            </w:r>
          </w:p>
        </w:tc>
        <w:tc>
          <w:tcPr>
            <w:tcW w:w="0" w:type="auto"/>
            <w:tcBorders>
              <w:top w:val="nil"/>
              <w:left w:val="nil"/>
              <w:bottom w:val="nil"/>
              <w:right w:val="nil"/>
            </w:tcBorders>
            <w:tcMar>
              <w:top w:w="120" w:type="dxa"/>
              <w:left w:w="43" w:type="dxa"/>
              <w:bottom w:w="43" w:type="dxa"/>
              <w:right w:w="43" w:type="dxa"/>
            </w:tcMar>
            <w:vAlign w:val="bottom"/>
          </w:tcPr>
          <w:p w14:paraId="6CADDEF2" w14:textId="77777777" w:rsidR="00EC1151" w:rsidRPr="007E60C5" w:rsidRDefault="00132E54" w:rsidP="007E60C5">
            <w:r w:rsidRPr="007E60C5">
              <w:t>1 592</w:t>
            </w:r>
          </w:p>
        </w:tc>
        <w:tc>
          <w:tcPr>
            <w:tcW w:w="0" w:type="auto"/>
            <w:tcBorders>
              <w:top w:val="nil"/>
              <w:left w:val="nil"/>
              <w:bottom w:val="nil"/>
              <w:right w:val="nil"/>
            </w:tcBorders>
            <w:tcMar>
              <w:top w:w="120" w:type="dxa"/>
              <w:left w:w="43" w:type="dxa"/>
              <w:bottom w:w="43" w:type="dxa"/>
              <w:right w:w="43" w:type="dxa"/>
            </w:tcMar>
            <w:vAlign w:val="bottom"/>
          </w:tcPr>
          <w:p w14:paraId="654ED98E" w14:textId="77777777" w:rsidR="00EC1151" w:rsidRPr="007E60C5" w:rsidRDefault="00132E54" w:rsidP="007E60C5">
            <w:r w:rsidRPr="007E60C5">
              <w:t>850</w:t>
            </w:r>
          </w:p>
        </w:tc>
        <w:tc>
          <w:tcPr>
            <w:tcW w:w="0" w:type="auto"/>
            <w:tcBorders>
              <w:top w:val="nil"/>
              <w:left w:val="nil"/>
              <w:bottom w:val="nil"/>
              <w:right w:val="nil"/>
            </w:tcBorders>
            <w:tcMar>
              <w:top w:w="120" w:type="dxa"/>
              <w:left w:w="43" w:type="dxa"/>
              <w:bottom w:w="43" w:type="dxa"/>
              <w:right w:w="43" w:type="dxa"/>
            </w:tcMar>
            <w:vAlign w:val="bottom"/>
          </w:tcPr>
          <w:p w14:paraId="1CFD0F4E" w14:textId="77777777" w:rsidR="00EC1151" w:rsidRPr="007E60C5" w:rsidRDefault="00132E54" w:rsidP="007E60C5">
            <w:r w:rsidRPr="007E60C5">
              <w:t>2 442</w:t>
            </w:r>
          </w:p>
        </w:tc>
        <w:tc>
          <w:tcPr>
            <w:tcW w:w="0" w:type="auto"/>
            <w:tcBorders>
              <w:top w:val="nil"/>
              <w:left w:val="nil"/>
              <w:bottom w:val="nil"/>
              <w:right w:val="nil"/>
            </w:tcBorders>
            <w:tcMar>
              <w:top w:w="120" w:type="dxa"/>
              <w:left w:w="43" w:type="dxa"/>
              <w:bottom w:w="43" w:type="dxa"/>
              <w:right w:w="43" w:type="dxa"/>
            </w:tcMar>
            <w:vAlign w:val="bottom"/>
          </w:tcPr>
          <w:p w14:paraId="3340DA56" w14:textId="77777777" w:rsidR="00EC1151" w:rsidRPr="007E60C5" w:rsidRDefault="00132E54" w:rsidP="007E60C5">
            <w:r w:rsidRPr="007E60C5">
              <w:t xml:space="preserve"> </w:t>
            </w:r>
          </w:p>
        </w:tc>
      </w:tr>
      <w:tr w:rsidR="00EC1151" w:rsidRPr="007E60C5" w14:paraId="709D4294"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0672370D"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6B6A731" w14:textId="77777777" w:rsidR="00EC1151" w:rsidRPr="007E60C5" w:rsidRDefault="00132E54" w:rsidP="007E60C5">
            <w:r w:rsidRPr="007E60C5">
              <w:t>ML15</w:t>
            </w:r>
          </w:p>
        </w:tc>
        <w:tc>
          <w:tcPr>
            <w:tcW w:w="0" w:type="auto"/>
            <w:tcBorders>
              <w:top w:val="nil"/>
              <w:left w:val="nil"/>
              <w:bottom w:val="nil"/>
              <w:right w:val="nil"/>
            </w:tcBorders>
            <w:tcMar>
              <w:top w:w="120" w:type="dxa"/>
              <w:left w:w="43" w:type="dxa"/>
              <w:bottom w:w="43" w:type="dxa"/>
              <w:right w:w="43" w:type="dxa"/>
            </w:tcMar>
          </w:tcPr>
          <w:p w14:paraId="0838E8DB" w14:textId="77777777" w:rsidR="00EC1151" w:rsidRPr="007E60C5" w:rsidRDefault="00132E54" w:rsidP="007E60C5">
            <w:r w:rsidRPr="007E60C5">
              <w:t>Billed-/videoutstyr og deres motmidler og komponenter</w:t>
            </w:r>
          </w:p>
        </w:tc>
        <w:tc>
          <w:tcPr>
            <w:tcW w:w="0" w:type="auto"/>
            <w:tcBorders>
              <w:top w:val="nil"/>
              <w:left w:val="nil"/>
              <w:bottom w:val="nil"/>
              <w:right w:val="nil"/>
            </w:tcBorders>
            <w:tcMar>
              <w:top w:w="120" w:type="dxa"/>
              <w:left w:w="43" w:type="dxa"/>
              <w:bottom w:w="43" w:type="dxa"/>
              <w:right w:w="43" w:type="dxa"/>
            </w:tcMar>
            <w:vAlign w:val="bottom"/>
          </w:tcPr>
          <w:p w14:paraId="0A49DC2C"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E9049D1" w14:textId="77777777" w:rsidR="00EC1151" w:rsidRPr="007E60C5" w:rsidRDefault="00132E54" w:rsidP="007E60C5">
            <w:r w:rsidRPr="007E60C5">
              <w:t>187 488</w:t>
            </w:r>
          </w:p>
        </w:tc>
        <w:tc>
          <w:tcPr>
            <w:tcW w:w="0" w:type="auto"/>
            <w:tcBorders>
              <w:top w:val="nil"/>
              <w:left w:val="nil"/>
              <w:bottom w:val="nil"/>
              <w:right w:val="nil"/>
            </w:tcBorders>
            <w:tcMar>
              <w:top w:w="120" w:type="dxa"/>
              <w:left w:w="43" w:type="dxa"/>
              <w:bottom w:w="43" w:type="dxa"/>
              <w:right w:w="43" w:type="dxa"/>
            </w:tcMar>
            <w:vAlign w:val="bottom"/>
          </w:tcPr>
          <w:p w14:paraId="106CBBDB" w14:textId="77777777" w:rsidR="00EC1151" w:rsidRPr="007E60C5" w:rsidRDefault="00132E54" w:rsidP="007E60C5">
            <w:r w:rsidRPr="007E60C5">
              <w:t>187 488</w:t>
            </w:r>
          </w:p>
        </w:tc>
        <w:tc>
          <w:tcPr>
            <w:tcW w:w="0" w:type="auto"/>
            <w:tcBorders>
              <w:top w:val="nil"/>
              <w:left w:val="nil"/>
              <w:bottom w:val="nil"/>
              <w:right w:val="nil"/>
            </w:tcBorders>
            <w:tcMar>
              <w:top w:w="120" w:type="dxa"/>
              <w:left w:w="43" w:type="dxa"/>
              <w:bottom w:w="43" w:type="dxa"/>
              <w:right w:w="43" w:type="dxa"/>
            </w:tcMar>
            <w:vAlign w:val="bottom"/>
          </w:tcPr>
          <w:p w14:paraId="366F8DBC" w14:textId="77777777" w:rsidR="00EC1151" w:rsidRPr="007E60C5" w:rsidRDefault="00132E54" w:rsidP="007E60C5">
            <w:r w:rsidRPr="007E60C5">
              <w:t xml:space="preserve"> </w:t>
            </w:r>
          </w:p>
        </w:tc>
      </w:tr>
      <w:tr w:rsidR="00EC1151" w:rsidRPr="007E60C5" w14:paraId="0C52FAE1"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C102D70"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3ABFD52" w14:textId="77777777" w:rsidR="00EC1151" w:rsidRPr="007E60C5" w:rsidRDefault="00132E54" w:rsidP="007E60C5">
            <w:r w:rsidRPr="007E60C5">
              <w:t>ML21</w:t>
            </w:r>
          </w:p>
        </w:tc>
        <w:tc>
          <w:tcPr>
            <w:tcW w:w="0" w:type="auto"/>
            <w:tcBorders>
              <w:top w:val="nil"/>
              <w:left w:val="nil"/>
              <w:bottom w:val="nil"/>
              <w:right w:val="nil"/>
            </w:tcBorders>
            <w:tcMar>
              <w:top w:w="120" w:type="dxa"/>
              <w:left w:w="43" w:type="dxa"/>
              <w:bottom w:w="43" w:type="dxa"/>
              <w:right w:w="43" w:type="dxa"/>
            </w:tcMar>
          </w:tcPr>
          <w:p w14:paraId="2822389D" w14:textId="77777777" w:rsidR="00EC1151" w:rsidRPr="007E60C5" w:rsidRDefault="00132E54" w:rsidP="007E60C5">
            <w:r w:rsidRPr="007E60C5">
              <w:t>Programvare</w:t>
            </w:r>
          </w:p>
        </w:tc>
        <w:tc>
          <w:tcPr>
            <w:tcW w:w="0" w:type="auto"/>
            <w:tcBorders>
              <w:top w:val="nil"/>
              <w:left w:val="nil"/>
              <w:bottom w:val="nil"/>
              <w:right w:val="nil"/>
            </w:tcBorders>
            <w:tcMar>
              <w:top w:w="120" w:type="dxa"/>
              <w:left w:w="43" w:type="dxa"/>
              <w:bottom w:w="43" w:type="dxa"/>
              <w:right w:w="43" w:type="dxa"/>
            </w:tcMar>
            <w:vAlign w:val="bottom"/>
          </w:tcPr>
          <w:p w14:paraId="43E2A265" w14:textId="77777777" w:rsidR="00EC1151" w:rsidRPr="007E60C5" w:rsidRDefault="00132E54" w:rsidP="007E60C5">
            <w:r w:rsidRPr="007E60C5">
              <w:t>2 275</w:t>
            </w:r>
          </w:p>
        </w:tc>
        <w:tc>
          <w:tcPr>
            <w:tcW w:w="0" w:type="auto"/>
            <w:tcBorders>
              <w:top w:val="nil"/>
              <w:left w:val="nil"/>
              <w:bottom w:val="nil"/>
              <w:right w:val="nil"/>
            </w:tcBorders>
            <w:tcMar>
              <w:top w:w="120" w:type="dxa"/>
              <w:left w:w="43" w:type="dxa"/>
              <w:bottom w:w="43" w:type="dxa"/>
              <w:right w:w="43" w:type="dxa"/>
            </w:tcMar>
            <w:vAlign w:val="bottom"/>
          </w:tcPr>
          <w:p w14:paraId="687CE1D8" w14:textId="77777777" w:rsidR="00EC1151" w:rsidRPr="007E60C5" w:rsidRDefault="00132E54" w:rsidP="007E60C5">
            <w:r w:rsidRPr="007E60C5">
              <w:t>990</w:t>
            </w:r>
          </w:p>
        </w:tc>
        <w:tc>
          <w:tcPr>
            <w:tcW w:w="0" w:type="auto"/>
            <w:tcBorders>
              <w:top w:val="nil"/>
              <w:left w:val="nil"/>
              <w:bottom w:val="nil"/>
              <w:right w:val="nil"/>
            </w:tcBorders>
            <w:tcMar>
              <w:top w:w="120" w:type="dxa"/>
              <w:left w:w="43" w:type="dxa"/>
              <w:bottom w:w="43" w:type="dxa"/>
              <w:right w:w="43" w:type="dxa"/>
            </w:tcMar>
            <w:vAlign w:val="bottom"/>
          </w:tcPr>
          <w:p w14:paraId="19F0FD8D" w14:textId="77777777" w:rsidR="00EC1151" w:rsidRPr="007E60C5" w:rsidRDefault="00132E54" w:rsidP="007E60C5">
            <w:r w:rsidRPr="007E60C5">
              <w:t>3 265</w:t>
            </w:r>
          </w:p>
        </w:tc>
        <w:tc>
          <w:tcPr>
            <w:tcW w:w="0" w:type="auto"/>
            <w:tcBorders>
              <w:top w:val="nil"/>
              <w:left w:val="nil"/>
              <w:bottom w:val="nil"/>
              <w:right w:val="nil"/>
            </w:tcBorders>
            <w:tcMar>
              <w:top w:w="120" w:type="dxa"/>
              <w:left w:w="43" w:type="dxa"/>
              <w:bottom w:w="43" w:type="dxa"/>
              <w:right w:w="43" w:type="dxa"/>
            </w:tcMar>
            <w:vAlign w:val="bottom"/>
          </w:tcPr>
          <w:p w14:paraId="4D3BDB25" w14:textId="77777777" w:rsidR="00EC1151" w:rsidRPr="007E60C5" w:rsidRDefault="00132E54" w:rsidP="007E60C5">
            <w:r w:rsidRPr="007E60C5">
              <w:t xml:space="preserve"> </w:t>
            </w:r>
          </w:p>
        </w:tc>
      </w:tr>
      <w:tr w:rsidR="00EC1151" w:rsidRPr="007E60C5" w14:paraId="314A23EA"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66F3472"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533BE7C8" w14:textId="77777777" w:rsidR="00EC1151" w:rsidRPr="007E60C5" w:rsidRDefault="00132E54" w:rsidP="007E60C5">
            <w:r w:rsidRPr="007E60C5">
              <w:t>ML22</w:t>
            </w:r>
          </w:p>
        </w:tc>
        <w:tc>
          <w:tcPr>
            <w:tcW w:w="0" w:type="auto"/>
            <w:tcBorders>
              <w:top w:val="nil"/>
              <w:left w:val="nil"/>
              <w:bottom w:val="nil"/>
              <w:right w:val="nil"/>
            </w:tcBorders>
            <w:tcMar>
              <w:top w:w="120" w:type="dxa"/>
              <w:left w:w="43" w:type="dxa"/>
              <w:bottom w:w="43" w:type="dxa"/>
              <w:right w:w="43" w:type="dxa"/>
            </w:tcMar>
          </w:tcPr>
          <w:p w14:paraId="3C37D2DA" w14:textId="77777777" w:rsidR="00EC1151" w:rsidRPr="007E60C5" w:rsidRDefault="00132E54" w:rsidP="007E60C5">
            <w:r w:rsidRPr="007E60C5">
              <w:t>Teknologi</w:t>
            </w:r>
          </w:p>
        </w:tc>
        <w:tc>
          <w:tcPr>
            <w:tcW w:w="0" w:type="auto"/>
            <w:tcBorders>
              <w:top w:val="nil"/>
              <w:left w:val="nil"/>
              <w:bottom w:val="nil"/>
              <w:right w:val="nil"/>
            </w:tcBorders>
            <w:tcMar>
              <w:top w:w="120" w:type="dxa"/>
              <w:left w:w="43" w:type="dxa"/>
              <w:bottom w:w="43" w:type="dxa"/>
              <w:right w:w="43" w:type="dxa"/>
            </w:tcMar>
            <w:vAlign w:val="bottom"/>
          </w:tcPr>
          <w:p w14:paraId="44A0BDF3" w14:textId="77777777" w:rsidR="00EC1151" w:rsidRPr="007E60C5" w:rsidRDefault="00132E54" w:rsidP="007E60C5">
            <w:r w:rsidRPr="007E60C5">
              <w:t>1 778</w:t>
            </w:r>
          </w:p>
        </w:tc>
        <w:tc>
          <w:tcPr>
            <w:tcW w:w="0" w:type="auto"/>
            <w:tcBorders>
              <w:top w:val="nil"/>
              <w:left w:val="nil"/>
              <w:bottom w:val="nil"/>
              <w:right w:val="nil"/>
            </w:tcBorders>
            <w:tcMar>
              <w:top w:w="120" w:type="dxa"/>
              <w:left w:w="43" w:type="dxa"/>
              <w:bottom w:w="43" w:type="dxa"/>
              <w:right w:w="43" w:type="dxa"/>
            </w:tcMar>
            <w:vAlign w:val="bottom"/>
          </w:tcPr>
          <w:p w14:paraId="65A3FB6D" w14:textId="77777777" w:rsidR="00EC1151" w:rsidRPr="007E60C5" w:rsidRDefault="00132E54" w:rsidP="007E60C5">
            <w:r w:rsidRPr="007E60C5">
              <w:t>281</w:t>
            </w:r>
          </w:p>
        </w:tc>
        <w:tc>
          <w:tcPr>
            <w:tcW w:w="0" w:type="auto"/>
            <w:tcBorders>
              <w:top w:val="nil"/>
              <w:left w:val="nil"/>
              <w:bottom w:val="nil"/>
              <w:right w:val="nil"/>
            </w:tcBorders>
            <w:tcMar>
              <w:top w:w="120" w:type="dxa"/>
              <w:left w:w="43" w:type="dxa"/>
              <w:bottom w:w="43" w:type="dxa"/>
              <w:right w:w="43" w:type="dxa"/>
            </w:tcMar>
            <w:vAlign w:val="bottom"/>
          </w:tcPr>
          <w:p w14:paraId="5EF170DE" w14:textId="77777777" w:rsidR="00EC1151" w:rsidRPr="007E60C5" w:rsidRDefault="00132E54" w:rsidP="007E60C5">
            <w:r w:rsidRPr="007E60C5">
              <w:t>2 059</w:t>
            </w:r>
          </w:p>
        </w:tc>
        <w:tc>
          <w:tcPr>
            <w:tcW w:w="0" w:type="auto"/>
            <w:tcBorders>
              <w:top w:val="nil"/>
              <w:left w:val="nil"/>
              <w:bottom w:val="nil"/>
              <w:right w:val="nil"/>
            </w:tcBorders>
            <w:tcMar>
              <w:top w:w="120" w:type="dxa"/>
              <w:left w:w="43" w:type="dxa"/>
              <w:bottom w:w="43" w:type="dxa"/>
              <w:right w:w="43" w:type="dxa"/>
            </w:tcMar>
            <w:vAlign w:val="bottom"/>
          </w:tcPr>
          <w:p w14:paraId="6F83E08B" w14:textId="77777777" w:rsidR="00EC1151" w:rsidRPr="007E60C5" w:rsidRDefault="00132E54" w:rsidP="007E60C5">
            <w:r w:rsidRPr="007E60C5">
              <w:t xml:space="preserve"> </w:t>
            </w:r>
          </w:p>
        </w:tc>
      </w:tr>
      <w:tr w:rsidR="00EC1151" w:rsidRPr="007E60C5" w14:paraId="03344AF4" w14:textId="77777777" w:rsidTr="00A20D66">
        <w:trPr>
          <w:trHeight w:val="360"/>
        </w:trPr>
        <w:tc>
          <w:tcPr>
            <w:tcW w:w="0" w:type="auto"/>
            <w:tcBorders>
              <w:top w:val="nil"/>
              <w:left w:val="nil"/>
              <w:bottom w:val="single" w:sz="4" w:space="0" w:color="000000"/>
              <w:right w:val="nil"/>
            </w:tcBorders>
            <w:tcMar>
              <w:top w:w="120" w:type="dxa"/>
              <w:left w:w="43" w:type="dxa"/>
              <w:bottom w:w="43" w:type="dxa"/>
              <w:right w:w="43" w:type="dxa"/>
            </w:tcMar>
          </w:tcPr>
          <w:p w14:paraId="0450A5B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24F34CC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tcPr>
          <w:p w14:paraId="24D55792"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278D3762"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F927F0B"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6220BE08"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tcMar>
              <w:top w:w="120" w:type="dxa"/>
              <w:left w:w="43" w:type="dxa"/>
              <w:bottom w:w="43" w:type="dxa"/>
              <w:right w:w="43" w:type="dxa"/>
            </w:tcMar>
            <w:vAlign w:val="bottom"/>
          </w:tcPr>
          <w:p w14:paraId="1D272E9F" w14:textId="77777777" w:rsidR="00EC1151" w:rsidRPr="007E60C5" w:rsidRDefault="00132E54" w:rsidP="007E60C5">
            <w:r w:rsidRPr="007E60C5">
              <w:t>2 187 727</w:t>
            </w:r>
          </w:p>
        </w:tc>
      </w:tr>
      <w:tr w:rsidR="00EC1151" w:rsidRPr="007E60C5" w14:paraId="67A937BC" w14:textId="77777777" w:rsidTr="00A20D66">
        <w:trPr>
          <w:trHeight w:val="620"/>
        </w:trPr>
        <w:tc>
          <w:tcPr>
            <w:tcW w:w="0" w:type="auto"/>
            <w:tcBorders>
              <w:top w:val="single" w:sz="4" w:space="0" w:color="000000"/>
              <w:left w:val="nil"/>
              <w:bottom w:val="nil"/>
              <w:right w:val="nil"/>
            </w:tcBorders>
            <w:tcMar>
              <w:top w:w="120" w:type="dxa"/>
              <w:left w:w="43" w:type="dxa"/>
              <w:bottom w:w="43" w:type="dxa"/>
              <w:right w:w="43" w:type="dxa"/>
            </w:tcMar>
          </w:tcPr>
          <w:p w14:paraId="082C272B" w14:textId="77777777" w:rsidR="00EC1151" w:rsidRPr="007E60C5" w:rsidRDefault="00132E54" w:rsidP="007E60C5">
            <w:r w:rsidRPr="007E60C5">
              <w:t>Østerrike</w:t>
            </w:r>
          </w:p>
        </w:tc>
        <w:tc>
          <w:tcPr>
            <w:tcW w:w="0" w:type="auto"/>
            <w:tcBorders>
              <w:top w:val="single" w:sz="4" w:space="0" w:color="000000"/>
              <w:left w:val="nil"/>
              <w:bottom w:val="nil"/>
              <w:right w:val="nil"/>
            </w:tcBorders>
            <w:tcMar>
              <w:top w:w="120" w:type="dxa"/>
              <w:left w:w="43" w:type="dxa"/>
              <w:bottom w:w="43" w:type="dxa"/>
              <w:right w:w="43" w:type="dxa"/>
            </w:tcMar>
          </w:tcPr>
          <w:p w14:paraId="20E75CC4" w14:textId="77777777" w:rsidR="00EC1151" w:rsidRPr="007E60C5" w:rsidRDefault="00132E54" w:rsidP="007E60C5">
            <w:r w:rsidRPr="007E60C5">
              <w:t>ML1</w:t>
            </w:r>
          </w:p>
        </w:tc>
        <w:tc>
          <w:tcPr>
            <w:tcW w:w="0" w:type="auto"/>
            <w:tcBorders>
              <w:top w:val="single" w:sz="4" w:space="0" w:color="000000"/>
              <w:left w:val="nil"/>
              <w:bottom w:val="nil"/>
              <w:right w:val="nil"/>
            </w:tcBorders>
            <w:tcMar>
              <w:top w:w="120" w:type="dxa"/>
              <w:left w:w="43" w:type="dxa"/>
              <w:bottom w:w="43" w:type="dxa"/>
              <w:right w:w="43" w:type="dxa"/>
            </w:tcMar>
          </w:tcPr>
          <w:p w14:paraId="66DE81E4" w14:textId="77777777" w:rsidR="00EC1151" w:rsidRPr="007E60C5" w:rsidRDefault="00132E54" w:rsidP="007E60C5">
            <w:r w:rsidRPr="007E60C5">
              <w:t>Glattborete våpen med kaliber mindre enn 20 mm, automatiske våpen med kaliber 12,7 mm eller mindre samt tilhørende komponenter</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129E95A" w14:textId="77777777" w:rsidR="00EC1151" w:rsidRPr="007E60C5" w:rsidRDefault="00132E54" w:rsidP="007E60C5">
            <w:r w:rsidRPr="007E60C5">
              <w:t>13 514</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3FE9D180" w14:textId="77777777" w:rsidR="00EC1151" w:rsidRPr="007E60C5" w:rsidRDefault="00132E54" w:rsidP="007E60C5">
            <w:r w:rsidRPr="007E60C5">
              <w:t>1 097</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0816F100" w14:textId="77777777" w:rsidR="00EC1151" w:rsidRPr="007E60C5" w:rsidRDefault="00132E54" w:rsidP="007E60C5">
            <w:r w:rsidRPr="007E60C5">
              <w:t>14 611</w:t>
            </w:r>
          </w:p>
        </w:tc>
        <w:tc>
          <w:tcPr>
            <w:tcW w:w="0" w:type="auto"/>
            <w:tcBorders>
              <w:top w:val="single" w:sz="4" w:space="0" w:color="000000"/>
              <w:left w:val="nil"/>
              <w:bottom w:val="nil"/>
              <w:right w:val="nil"/>
            </w:tcBorders>
            <w:tcMar>
              <w:top w:w="120" w:type="dxa"/>
              <w:left w:w="43" w:type="dxa"/>
              <w:bottom w:w="43" w:type="dxa"/>
              <w:right w:w="43" w:type="dxa"/>
            </w:tcMar>
            <w:vAlign w:val="bottom"/>
          </w:tcPr>
          <w:p w14:paraId="73282F3D" w14:textId="77777777" w:rsidR="00EC1151" w:rsidRPr="007E60C5" w:rsidRDefault="00132E54" w:rsidP="007E60C5">
            <w:r w:rsidRPr="007E60C5">
              <w:t xml:space="preserve"> </w:t>
            </w:r>
          </w:p>
        </w:tc>
      </w:tr>
      <w:tr w:rsidR="00EC1151" w:rsidRPr="007E60C5" w14:paraId="68F3626B"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61CC1BCF"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6E53BF58" w14:textId="77777777" w:rsidR="00EC1151" w:rsidRPr="007E60C5" w:rsidRDefault="00132E54" w:rsidP="007E60C5">
            <w:r w:rsidRPr="007E60C5">
              <w:t>ML6</w:t>
            </w:r>
          </w:p>
        </w:tc>
        <w:tc>
          <w:tcPr>
            <w:tcW w:w="0" w:type="auto"/>
            <w:tcBorders>
              <w:top w:val="nil"/>
              <w:left w:val="nil"/>
              <w:bottom w:val="nil"/>
              <w:right w:val="nil"/>
            </w:tcBorders>
            <w:tcMar>
              <w:top w:w="120" w:type="dxa"/>
              <w:left w:w="43" w:type="dxa"/>
              <w:bottom w:w="43" w:type="dxa"/>
              <w:right w:w="43" w:type="dxa"/>
            </w:tcMar>
          </w:tcPr>
          <w:p w14:paraId="1DE0896F" w14:textId="77777777" w:rsidR="00EC1151" w:rsidRPr="007E60C5" w:rsidRDefault="00132E54" w:rsidP="007E60C5">
            <w:r w:rsidRPr="007E60C5">
              <w:t>Kjøretøy og komponenter</w:t>
            </w:r>
          </w:p>
        </w:tc>
        <w:tc>
          <w:tcPr>
            <w:tcW w:w="0" w:type="auto"/>
            <w:tcBorders>
              <w:top w:val="nil"/>
              <w:left w:val="nil"/>
              <w:bottom w:val="nil"/>
              <w:right w:val="nil"/>
            </w:tcBorders>
            <w:tcMar>
              <w:top w:w="120" w:type="dxa"/>
              <w:left w:w="43" w:type="dxa"/>
              <w:bottom w:w="43" w:type="dxa"/>
              <w:right w:w="43" w:type="dxa"/>
            </w:tcMar>
            <w:vAlign w:val="bottom"/>
          </w:tcPr>
          <w:p w14:paraId="4A05218B"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1E4B081" w14:textId="77777777" w:rsidR="00EC1151" w:rsidRPr="007E60C5" w:rsidRDefault="00132E54" w:rsidP="007E60C5">
            <w:r w:rsidRPr="007E60C5">
              <w:t>1 547</w:t>
            </w:r>
          </w:p>
        </w:tc>
        <w:tc>
          <w:tcPr>
            <w:tcW w:w="0" w:type="auto"/>
            <w:tcBorders>
              <w:top w:val="nil"/>
              <w:left w:val="nil"/>
              <w:bottom w:val="nil"/>
              <w:right w:val="nil"/>
            </w:tcBorders>
            <w:tcMar>
              <w:top w:w="120" w:type="dxa"/>
              <w:left w:w="43" w:type="dxa"/>
              <w:bottom w:w="43" w:type="dxa"/>
              <w:right w:w="43" w:type="dxa"/>
            </w:tcMar>
            <w:vAlign w:val="bottom"/>
          </w:tcPr>
          <w:p w14:paraId="7D542AFD" w14:textId="77777777" w:rsidR="00EC1151" w:rsidRPr="007E60C5" w:rsidRDefault="00132E54" w:rsidP="007E60C5">
            <w:r w:rsidRPr="007E60C5">
              <w:t>1 547</w:t>
            </w:r>
          </w:p>
        </w:tc>
        <w:tc>
          <w:tcPr>
            <w:tcW w:w="0" w:type="auto"/>
            <w:tcBorders>
              <w:top w:val="nil"/>
              <w:left w:val="nil"/>
              <w:bottom w:val="nil"/>
              <w:right w:val="nil"/>
            </w:tcBorders>
            <w:tcMar>
              <w:top w:w="120" w:type="dxa"/>
              <w:left w:w="43" w:type="dxa"/>
              <w:bottom w:w="43" w:type="dxa"/>
              <w:right w:w="43" w:type="dxa"/>
            </w:tcMar>
            <w:vAlign w:val="bottom"/>
          </w:tcPr>
          <w:p w14:paraId="21021BDB" w14:textId="77777777" w:rsidR="00EC1151" w:rsidRPr="007E60C5" w:rsidRDefault="00132E54" w:rsidP="007E60C5">
            <w:r w:rsidRPr="007E60C5">
              <w:t xml:space="preserve"> </w:t>
            </w:r>
          </w:p>
        </w:tc>
      </w:tr>
      <w:tr w:rsidR="00EC1151" w:rsidRPr="007E60C5" w14:paraId="51CA6F23" w14:textId="77777777" w:rsidTr="00A20D66">
        <w:trPr>
          <w:trHeight w:val="360"/>
        </w:trPr>
        <w:tc>
          <w:tcPr>
            <w:tcW w:w="0" w:type="auto"/>
            <w:tcBorders>
              <w:top w:val="nil"/>
              <w:left w:val="nil"/>
              <w:bottom w:val="nil"/>
              <w:right w:val="nil"/>
            </w:tcBorders>
            <w:tcMar>
              <w:top w:w="120" w:type="dxa"/>
              <w:left w:w="43" w:type="dxa"/>
              <w:bottom w:w="43" w:type="dxa"/>
              <w:right w:w="43" w:type="dxa"/>
            </w:tcMar>
          </w:tcPr>
          <w:p w14:paraId="5C13961C" w14:textId="77777777" w:rsidR="00EC1151" w:rsidRPr="007E60C5" w:rsidRDefault="00132E54" w:rsidP="007E60C5">
            <w:r w:rsidRPr="007E60C5">
              <w:t xml:space="preserve"> </w:t>
            </w:r>
          </w:p>
        </w:tc>
        <w:tc>
          <w:tcPr>
            <w:tcW w:w="0" w:type="auto"/>
            <w:tcBorders>
              <w:top w:val="nil"/>
              <w:left w:val="nil"/>
              <w:bottom w:val="nil"/>
              <w:right w:val="nil"/>
            </w:tcBorders>
            <w:tcMar>
              <w:top w:w="120" w:type="dxa"/>
              <w:left w:w="43" w:type="dxa"/>
              <w:bottom w:w="43" w:type="dxa"/>
              <w:right w:w="43" w:type="dxa"/>
            </w:tcMar>
          </w:tcPr>
          <w:p w14:paraId="767297F2" w14:textId="77777777" w:rsidR="00EC1151" w:rsidRPr="007E60C5" w:rsidRDefault="00132E54" w:rsidP="007E60C5">
            <w:r w:rsidRPr="007E60C5">
              <w:t>ML8</w:t>
            </w:r>
          </w:p>
        </w:tc>
        <w:tc>
          <w:tcPr>
            <w:tcW w:w="0" w:type="auto"/>
            <w:tcBorders>
              <w:top w:val="nil"/>
              <w:left w:val="nil"/>
              <w:bottom w:val="nil"/>
              <w:right w:val="nil"/>
            </w:tcBorders>
            <w:tcMar>
              <w:top w:w="120" w:type="dxa"/>
              <w:left w:w="43" w:type="dxa"/>
              <w:bottom w:w="43" w:type="dxa"/>
              <w:right w:w="43" w:type="dxa"/>
            </w:tcMar>
          </w:tcPr>
          <w:p w14:paraId="253C0EB6" w14:textId="77777777" w:rsidR="00EC1151" w:rsidRPr="007E60C5" w:rsidRDefault="00132E54" w:rsidP="007E60C5">
            <w:r w:rsidRPr="007E60C5">
              <w:t>Energetiske materialer samt utgangsstoffer</w:t>
            </w:r>
          </w:p>
        </w:tc>
        <w:tc>
          <w:tcPr>
            <w:tcW w:w="0" w:type="auto"/>
            <w:tcBorders>
              <w:top w:val="nil"/>
              <w:left w:val="nil"/>
              <w:bottom w:val="nil"/>
              <w:right w:val="nil"/>
            </w:tcBorders>
            <w:tcMar>
              <w:top w:w="120" w:type="dxa"/>
              <w:left w:w="43" w:type="dxa"/>
              <w:bottom w:w="43" w:type="dxa"/>
              <w:right w:w="43" w:type="dxa"/>
            </w:tcMar>
            <w:vAlign w:val="bottom"/>
          </w:tcPr>
          <w:p w14:paraId="0C0D0FE5" w14:textId="77777777" w:rsidR="00EC1151" w:rsidRPr="007E60C5" w:rsidRDefault="00132E54" w:rsidP="007E60C5">
            <w:r w:rsidRPr="007E60C5">
              <w:t>198</w:t>
            </w:r>
          </w:p>
        </w:tc>
        <w:tc>
          <w:tcPr>
            <w:tcW w:w="0" w:type="auto"/>
            <w:tcBorders>
              <w:top w:val="nil"/>
              <w:left w:val="nil"/>
              <w:bottom w:val="nil"/>
              <w:right w:val="nil"/>
            </w:tcBorders>
            <w:tcMar>
              <w:top w:w="120" w:type="dxa"/>
              <w:left w:w="43" w:type="dxa"/>
              <w:bottom w:w="43" w:type="dxa"/>
              <w:right w:w="43" w:type="dxa"/>
            </w:tcMar>
            <w:vAlign w:val="bottom"/>
          </w:tcPr>
          <w:p w14:paraId="6C278B5F" w14:textId="77777777" w:rsidR="00EC1151" w:rsidRPr="007E60C5" w:rsidRDefault="00132E54" w:rsidP="007E60C5">
            <w:r w:rsidRPr="007E60C5">
              <w:t>0</w:t>
            </w:r>
          </w:p>
        </w:tc>
        <w:tc>
          <w:tcPr>
            <w:tcW w:w="0" w:type="auto"/>
            <w:tcBorders>
              <w:top w:val="nil"/>
              <w:left w:val="nil"/>
              <w:bottom w:val="nil"/>
              <w:right w:val="nil"/>
            </w:tcBorders>
            <w:tcMar>
              <w:top w:w="120" w:type="dxa"/>
              <w:left w:w="43" w:type="dxa"/>
              <w:bottom w:w="43" w:type="dxa"/>
              <w:right w:w="43" w:type="dxa"/>
            </w:tcMar>
            <w:vAlign w:val="bottom"/>
          </w:tcPr>
          <w:p w14:paraId="441AAAC8" w14:textId="77777777" w:rsidR="00EC1151" w:rsidRPr="007E60C5" w:rsidRDefault="00132E54" w:rsidP="007E60C5">
            <w:r w:rsidRPr="007E60C5">
              <w:t>198</w:t>
            </w:r>
          </w:p>
        </w:tc>
        <w:tc>
          <w:tcPr>
            <w:tcW w:w="0" w:type="auto"/>
            <w:tcBorders>
              <w:top w:val="nil"/>
              <w:left w:val="nil"/>
              <w:bottom w:val="nil"/>
              <w:right w:val="nil"/>
            </w:tcBorders>
            <w:tcMar>
              <w:top w:w="120" w:type="dxa"/>
              <w:left w:w="43" w:type="dxa"/>
              <w:bottom w:w="43" w:type="dxa"/>
              <w:right w:w="43" w:type="dxa"/>
            </w:tcMar>
            <w:vAlign w:val="bottom"/>
          </w:tcPr>
          <w:p w14:paraId="4E168A74" w14:textId="77777777" w:rsidR="00EC1151" w:rsidRPr="007E60C5" w:rsidRDefault="00132E54" w:rsidP="007E60C5">
            <w:r w:rsidRPr="007E60C5">
              <w:t xml:space="preserve"> </w:t>
            </w:r>
          </w:p>
        </w:tc>
      </w:tr>
      <w:tr w:rsidR="00EC1151" w:rsidRPr="007E60C5" w14:paraId="79F836FB" w14:textId="77777777" w:rsidTr="00A20D66">
        <w:trPr>
          <w:trHeight w:val="360"/>
        </w:trPr>
        <w:tc>
          <w:tcPr>
            <w:tcW w:w="0" w:type="auto"/>
            <w:tcBorders>
              <w:top w:val="nil"/>
              <w:left w:val="nil"/>
              <w:bottom w:val="single" w:sz="4" w:space="0" w:color="000000"/>
              <w:right w:val="nil"/>
            </w:tcBorders>
            <w:shd w:val="clear" w:color="auto" w:fill="auto"/>
            <w:tcMar>
              <w:top w:w="120" w:type="dxa"/>
              <w:left w:w="43" w:type="dxa"/>
              <w:bottom w:w="43" w:type="dxa"/>
              <w:right w:w="43" w:type="dxa"/>
            </w:tcMar>
          </w:tcPr>
          <w:p w14:paraId="5E167A3D"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shd w:val="clear" w:color="auto" w:fill="auto"/>
            <w:tcMar>
              <w:top w:w="120" w:type="dxa"/>
              <w:left w:w="43" w:type="dxa"/>
              <w:bottom w:w="43" w:type="dxa"/>
              <w:right w:w="43" w:type="dxa"/>
            </w:tcMar>
          </w:tcPr>
          <w:p w14:paraId="1F5C5EEA"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shd w:val="clear" w:color="auto" w:fill="auto"/>
            <w:tcMar>
              <w:top w:w="120" w:type="dxa"/>
              <w:left w:w="43" w:type="dxa"/>
              <w:bottom w:w="43" w:type="dxa"/>
              <w:right w:w="43" w:type="dxa"/>
            </w:tcMar>
          </w:tcPr>
          <w:p w14:paraId="35B1E7F0"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051BAD1F"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11CD23F4"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05E90922" w14:textId="77777777" w:rsidR="00EC1151" w:rsidRPr="007E60C5" w:rsidRDefault="00132E54" w:rsidP="007E60C5">
            <w:r w:rsidRPr="007E60C5">
              <w:t xml:space="preserve"> </w:t>
            </w:r>
          </w:p>
        </w:tc>
        <w:tc>
          <w:tcPr>
            <w:tcW w:w="0" w:type="auto"/>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58100763" w14:textId="77777777" w:rsidR="00EC1151" w:rsidRPr="007E60C5" w:rsidRDefault="00132E54" w:rsidP="007E60C5">
            <w:r w:rsidRPr="007E60C5">
              <w:t>16 356</w:t>
            </w:r>
          </w:p>
        </w:tc>
      </w:tr>
    </w:tbl>
    <w:p w14:paraId="4262291B" w14:textId="77777777" w:rsidR="00EC1151" w:rsidRPr="007E60C5" w:rsidRDefault="00EC1151" w:rsidP="007E60C5">
      <w:pPr>
        <w:pStyle w:val="Tabellnavn"/>
      </w:pPr>
    </w:p>
    <w:p w14:paraId="3A30768E" w14:textId="77777777" w:rsidR="00132E54" w:rsidRDefault="00132E54" w:rsidP="007E60C5">
      <w:pPr>
        <w:pStyle w:val="tabell-noter"/>
        <w:sectPr w:rsidR="00132E54" w:rsidSect="00A20D66">
          <w:pgSz w:w="16838" w:h="11905" w:orient="landscape"/>
          <w:pgMar w:top="1162" w:right="1531" w:bottom="1162" w:left="1213" w:header="708" w:footer="708" w:gutter="0"/>
          <w:cols w:space="708"/>
          <w:noEndnote/>
          <w:titlePg/>
          <w:docGrid w:linePitch="326"/>
        </w:sectPr>
      </w:pPr>
      <w:r w:rsidRPr="007E60C5">
        <w:rPr>
          <w:rStyle w:val="skrift-hevet"/>
        </w:rPr>
        <w:t>1</w:t>
      </w:r>
      <w:r w:rsidRPr="007E60C5">
        <w:tab/>
        <w:t>Gjelder eksport av skuddsikre hjelmer til mineryddere</w:t>
      </w:r>
    </w:p>
    <w:p w14:paraId="4ACFB644" w14:textId="77777777" w:rsidR="00EC1151" w:rsidRPr="007E60C5" w:rsidRDefault="00EC1151" w:rsidP="007E60C5">
      <w:pPr>
        <w:pStyle w:val="tabell-noter"/>
      </w:pPr>
    </w:p>
    <w:p w14:paraId="1D903728" w14:textId="77777777" w:rsidR="00EC1151" w:rsidRPr="007E60C5" w:rsidRDefault="00132E54" w:rsidP="007E60C5">
      <w:pPr>
        <w:pStyle w:val="Overskrift2"/>
      </w:pPr>
      <w:r w:rsidRPr="007E60C5">
        <w:t>Tjenester for utenlandske oppdragsgivere</w:t>
      </w:r>
    </w:p>
    <w:p w14:paraId="40A0B4F3" w14:textId="29C8E1C0" w:rsidR="00EC1151" w:rsidRPr="007E60C5" w:rsidRDefault="00132E54" w:rsidP="007E60C5">
      <w:r w:rsidRPr="007E60C5">
        <w:t>Tabell 9.5 viser tjenester knyttet til Liste I som norske bedrifter har utført for utenlandske oppdragsgivere i 2022.</w:t>
      </w:r>
    </w:p>
    <w:p w14:paraId="1A895B18" w14:textId="2278611E" w:rsidR="007E60C5" w:rsidRPr="007E60C5" w:rsidRDefault="007E60C5" w:rsidP="007E60C5">
      <w:pPr>
        <w:pStyle w:val="tabell-tittel"/>
      </w:pPr>
      <w:r w:rsidRPr="007E60C5">
        <w:t xml:space="preserve">Tjenester for utenlandske oppdragsgivere knyttet til Liste I </w:t>
      </w:r>
      <w:proofErr w:type="spellStart"/>
      <w:r w:rsidRPr="007E60C5">
        <w:t>i</w:t>
      </w:r>
      <w:proofErr w:type="spellEnd"/>
      <w:r w:rsidRPr="007E60C5">
        <w:t xml:space="preserve"> 2022 i NOK</w:t>
      </w:r>
    </w:p>
    <w:p w14:paraId="704AA9B0" w14:textId="77777777" w:rsidR="00EC1151" w:rsidRPr="007E60C5" w:rsidRDefault="00132E54" w:rsidP="007E60C5">
      <w:pPr>
        <w:pStyle w:val="Tabellnavn"/>
      </w:pPr>
      <w:r w:rsidRPr="007E60C5">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75"/>
        <w:gridCol w:w="5812"/>
        <w:gridCol w:w="613"/>
        <w:gridCol w:w="1655"/>
      </w:tblGrid>
      <w:tr w:rsidR="00EC1151" w:rsidRPr="007E60C5" w14:paraId="2DECBDFE" w14:textId="77777777" w:rsidTr="00A20D66">
        <w:trPr>
          <w:trHeight w:val="360"/>
        </w:trPr>
        <w:tc>
          <w:tcPr>
            <w:tcW w:w="13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F96864" w14:textId="77777777" w:rsidR="00EC1151" w:rsidRPr="007E60C5" w:rsidRDefault="00132E54" w:rsidP="007E60C5">
            <w:r w:rsidRPr="007E60C5">
              <w:t>Land</w:t>
            </w:r>
          </w:p>
        </w:tc>
        <w:tc>
          <w:tcPr>
            <w:tcW w:w="5812" w:type="dxa"/>
            <w:tcBorders>
              <w:top w:val="single" w:sz="4" w:space="0" w:color="000000"/>
              <w:left w:val="nil"/>
              <w:bottom w:val="single" w:sz="4" w:space="0" w:color="000000"/>
              <w:right w:val="nil"/>
            </w:tcBorders>
            <w:tcMar>
              <w:top w:w="128" w:type="dxa"/>
              <w:left w:w="43" w:type="dxa"/>
              <w:bottom w:w="43" w:type="dxa"/>
              <w:right w:w="43" w:type="dxa"/>
            </w:tcMar>
          </w:tcPr>
          <w:p w14:paraId="332695B4" w14:textId="77777777" w:rsidR="00EC1151" w:rsidRPr="007E60C5" w:rsidRDefault="00EC1151" w:rsidP="007E60C5"/>
        </w:tc>
        <w:tc>
          <w:tcPr>
            <w:tcW w:w="226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A49D7E8" w14:textId="77777777" w:rsidR="00EC1151" w:rsidRPr="007E60C5" w:rsidRDefault="00132E54" w:rsidP="007E60C5">
            <w:r w:rsidRPr="007E60C5">
              <w:t xml:space="preserve">SUM </w:t>
            </w:r>
          </w:p>
        </w:tc>
      </w:tr>
      <w:tr w:rsidR="00EC1151" w:rsidRPr="007E60C5" w14:paraId="2A0BEB68" w14:textId="77777777" w:rsidTr="00A20D66">
        <w:trPr>
          <w:trHeight w:val="380"/>
        </w:trPr>
        <w:tc>
          <w:tcPr>
            <w:tcW w:w="1375" w:type="dxa"/>
            <w:tcBorders>
              <w:top w:val="single" w:sz="4" w:space="0" w:color="000000"/>
              <w:left w:val="nil"/>
              <w:bottom w:val="nil"/>
              <w:right w:val="nil"/>
            </w:tcBorders>
            <w:tcMar>
              <w:top w:w="128" w:type="dxa"/>
              <w:left w:w="43" w:type="dxa"/>
              <w:bottom w:w="43" w:type="dxa"/>
              <w:right w:w="43" w:type="dxa"/>
            </w:tcMar>
          </w:tcPr>
          <w:p w14:paraId="6E418386" w14:textId="77777777" w:rsidR="00EC1151" w:rsidRPr="007E60C5" w:rsidRDefault="00132E54" w:rsidP="007E60C5">
            <w:r w:rsidRPr="007E60C5">
              <w:t>Australia</w:t>
            </w:r>
          </w:p>
        </w:tc>
        <w:tc>
          <w:tcPr>
            <w:tcW w:w="5812" w:type="dxa"/>
            <w:tcBorders>
              <w:top w:val="single" w:sz="4" w:space="0" w:color="000000"/>
              <w:left w:val="nil"/>
              <w:bottom w:val="nil"/>
              <w:right w:val="nil"/>
            </w:tcBorders>
            <w:tcMar>
              <w:top w:w="128" w:type="dxa"/>
              <w:left w:w="43" w:type="dxa"/>
              <w:bottom w:w="43" w:type="dxa"/>
              <w:right w:w="43" w:type="dxa"/>
            </w:tcMar>
          </w:tcPr>
          <w:p w14:paraId="625FAC1B" w14:textId="77777777" w:rsidR="00EC1151" w:rsidRPr="007E60C5" w:rsidRDefault="00132E54" w:rsidP="007E60C5">
            <w:r w:rsidRPr="007E60C5">
              <w:t xml:space="preserve">Teknologi </w:t>
            </w:r>
          </w:p>
        </w:tc>
        <w:tc>
          <w:tcPr>
            <w:tcW w:w="613" w:type="dxa"/>
            <w:tcBorders>
              <w:top w:val="single" w:sz="4" w:space="0" w:color="000000"/>
              <w:left w:val="nil"/>
              <w:bottom w:val="nil"/>
              <w:right w:val="nil"/>
            </w:tcBorders>
            <w:tcMar>
              <w:top w:w="128" w:type="dxa"/>
              <w:left w:w="43" w:type="dxa"/>
              <w:bottom w:w="43" w:type="dxa"/>
              <w:right w:w="43" w:type="dxa"/>
            </w:tcMar>
            <w:vAlign w:val="bottom"/>
          </w:tcPr>
          <w:p w14:paraId="0B5A6E8A" w14:textId="77777777" w:rsidR="00EC1151" w:rsidRPr="007E60C5" w:rsidRDefault="00132E54" w:rsidP="007E60C5">
            <w:r w:rsidRPr="007E60C5">
              <w:t>kr</w:t>
            </w:r>
          </w:p>
        </w:tc>
        <w:tc>
          <w:tcPr>
            <w:tcW w:w="1655" w:type="dxa"/>
            <w:tcBorders>
              <w:top w:val="single" w:sz="4" w:space="0" w:color="000000"/>
              <w:left w:val="nil"/>
              <w:bottom w:val="nil"/>
              <w:right w:val="nil"/>
            </w:tcBorders>
            <w:tcMar>
              <w:top w:w="128" w:type="dxa"/>
              <w:left w:w="43" w:type="dxa"/>
              <w:bottom w:w="43" w:type="dxa"/>
              <w:right w:w="43" w:type="dxa"/>
            </w:tcMar>
            <w:vAlign w:val="bottom"/>
          </w:tcPr>
          <w:p w14:paraId="274F58BC" w14:textId="77777777" w:rsidR="00EC1151" w:rsidRPr="007E60C5" w:rsidRDefault="00132E54" w:rsidP="007E60C5">
            <w:r w:rsidRPr="007E60C5">
              <w:t xml:space="preserve">271 856 </w:t>
            </w:r>
          </w:p>
        </w:tc>
      </w:tr>
      <w:tr w:rsidR="00EC1151" w:rsidRPr="007E60C5" w14:paraId="040498CD"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2652B6B8"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4E3884B0" w14:textId="77777777" w:rsidR="00EC1151" w:rsidRPr="007E60C5" w:rsidRDefault="00132E54" w:rsidP="007E60C5">
            <w:proofErr w:type="spellStart"/>
            <w:r w:rsidRPr="007E60C5">
              <w:t>Billed</w:t>
            </w:r>
            <w:proofErr w:type="spellEnd"/>
            <w:r w:rsidRPr="007E60C5">
              <w:t>/-videoutstyr og deres motmidler og komponenter</w:t>
            </w:r>
          </w:p>
        </w:tc>
        <w:tc>
          <w:tcPr>
            <w:tcW w:w="613" w:type="dxa"/>
            <w:tcBorders>
              <w:top w:val="nil"/>
              <w:left w:val="nil"/>
              <w:bottom w:val="nil"/>
              <w:right w:val="nil"/>
            </w:tcBorders>
            <w:tcMar>
              <w:top w:w="128" w:type="dxa"/>
              <w:left w:w="43" w:type="dxa"/>
              <w:bottom w:w="43" w:type="dxa"/>
              <w:right w:w="43" w:type="dxa"/>
            </w:tcMar>
            <w:vAlign w:val="bottom"/>
          </w:tcPr>
          <w:p w14:paraId="69473797"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6C2C8C05" w14:textId="77777777" w:rsidR="00EC1151" w:rsidRPr="007E60C5" w:rsidRDefault="00132E54" w:rsidP="007E60C5">
            <w:r w:rsidRPr="007E60C5">
              <w:t xml:space="preserve">191 424 </w:t>
            </w:r>
          </w:p>
        </w:tc>
      </w:tr>
      <w:tr w:rsidR="00EC1151" w:rsidRPr="007E60C5" w14:paraId="1F6CD4A9"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3F66A30D" w14:textId="77777777" w:rsidR="00EC1151" w:rsidRPr="007E60C5" w:rsidRDefault="00132E54" w:rsidP="007E60C5">
            <w:r w:rsidRPr="007E60C5">
              <w:t>Belgia</w:t>
            </w:r>
          </w:p>
        </w:tc>
        <w:tc>
          <w:tcPr>
            <w:tcW w:w="5812" w:type="dxa"/>
            <w:tcBorders>
              <w:top w:val="nil"/>
              <w:left w:val="nil"/>
              <w:bottom w:val="nil"/>
              <w:right w:val="nil"/>
            </w:tcBorders>
            <w:tcMar>
              <w:top w:w="128" w:type="dxa"/>
              <w:left w:w="43" w:type="dxa"/>
              <w:bottom w:w="43" w:type="dxa"/>
              <w:right w:w="43" w:type="dxa"/>
            </w:tcMar>
          </w:tcPr>
          <w:p w14:paraId="5F89F480"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4A75B6FB"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20F984EA" w14:textId="77777777" w:rsidR="00EC1151" w:rsidRPr="007E60C5" w:rsidRDefault="00132E54" w:rsidP="007E60C5">
            <w:r w:rsidRPr="007E60C5">
              <w:t xml:space="preserve">20 811 000 </w:t>
            </w:r>
          </w:p>
        </w:tc>
      </w:tr>
      <w:tr w:rsidR="00EC1151" w:rsidRPr="007E60C5" w14:paraId="02F814A1"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2D270E18" w14:textId="77777777" w:rsidR="00EC1151" w:rsidRPr="007E60C5" w:rsidRDefault="00132E54" w:rsidP="007E60C5">
            <w:r w:rsidRPr="007E60C5">
              <w:t>Canada</w:t>
            </w:r>
          </w:p>
        </w:tc>
        <w:tc>
          <w:tcPr>
            <w:tcW w:w="5812" w:type="dxa"/>
            <w:tcBorders>
              <w:top w:val="nil"/>
              <w:left w:val="nil"/>
              <w:bottom w:val="nil"/>
              <w:right w:val="nil"/>
            </w:tcBorders>
            <w:tcMar>
              <w:top w:w="128" w:type="dxa"/>
              <w:left w:w="43" w:type="dxa"/>
              <w:bottom w:w="43" w:type="dxa"/>
              <w:right w:w="43" w:type="dxa"/>
            </w:tcMar>
          </w:tcPr>
          <w:p w14:paraId="4E54791F"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19B78244"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300D22AD" w14:textId="77777777" w:rsidR="00EC1151" w:rsidRPr="007E60C5" w:rsidRDefault="00132E54" w:rsidP="007E60C5">
            <w:r w:rsidRPr="007E60C5">
              <w:t xml:space="preserve">684 065 </w:t>
            </w:r>
          </w:p>
        </w:tc>
      </w:tr>
      <w:tr w:rsidR="00EC1151" w:rsidRPr="007E60C5" w14:paraId="6BEF6FD8"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023C066F" w14:textId="77777777" w:rsidR="00EC1151" w:rsidRPr="007E60C5" w:rsidRDefault="00132E54" w:rsidP="007E60C5">
            <w:r w:rsidRPr="007E60C5">
              <w:t>Danmark</w:t>
            </w:r>
          </w:p>
        </w:tc>
        <w:tc>
          <w:tcPr>
            <w:tcW w:w="5812" w:type="dxa"/>
            <w:tcBorders>
              <w:top w:val="nil"/>
              <w:left w:val="nil"/>
              <w:bottom w:val="nil"/>
              <w:right w:val="nil"/>
            </w:tcBorders>
            <w:tcMar>
              <w:top w:w="128" w:type="dxa"/>
              <w:left w:w="43" w:type="dxa"/>
              <w:bottom w:w="43" w:type="dxa"/>
              <w:right w:w="43" w:type="dxa"/>
            </w:tcMar>
          </w:tcPr>
          <w:p w14:paraId="53CF8EAB" w14:textId="77777777" w:rsidR="00EC1151" w:rsidRPr="007E60C5" w:rsidRDefault="00132E54" w:rsidP="007E60C5">
            <w:r w:rsidRPr="007E60C5">
              <w:t>Luftfartøy, UAV, flymotorer og utstyr til fly samt komponenter</w:t>
            </w:r>
          </w:p>
        </w:tc>
        <w:tc>
          <w:tcPr>
            <w:tcW w:w="613" w:type="dxa"/>
            <w:tcBorders>
              <w:top w:val="nil"/>
              <w:left w:val="nil"/>
              <w:bottom w:val="nil"/>
              <w:right w:val="nil"/>
            </w:tcBorders>
            <w:tcMar>
              <w:top w:w="128" w:type="dxa"/>
              <w:left w:w="43" w:type="dxa"/>
              <w:bottom w:w="43" w:type="dxa"/>
              <w:right w:w="43" w:type="dxa"/>
            </w:tcMar>
            <w:vAlign w:val="bottom"/>
          </w:tcPr>
          <w:p w14:paraId="5CA10564"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2858A645" w14:textId="77777777" w:rsidR="00EC1151" w:rsidRPr="007E60C5" w:rsidRDefault="00132E54" w:rsidP="007E60C5">
            <w:r w:rsidRPr="007E60C5">
              <w:t xml:space="preserve">12 439 124 </w:t>
            </w:r>
          </w:p>
        </w:tc>
      </w:tr>
      <w:tr w:rsidR="00EC1151" w:rsidRPr="007E60C5" w14:paraId="7FF899DE"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5BA295F2"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075F5516"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613" w:type="dxa"/>
            <w:tcBorders>
              <w:top w:val="nil"/>
              <w:left w:val="nil"/>
              <w:bottom w:val="nil"/>
              <w:right w:val="nil"/>
            </w:tcBorders>
            <w:tcMar>
              <w:top w:w="128" w:type="dxa"/>
              <w:left w:w="43" w:type="dxa"/>
              <w:bottom w:w="43" w:type="dxa"/>
              <w:right w:w="43" w:type="dxa"/>
            </w:tcMar>
            <w:vAlign w:val="bottom"/>
          </w:tcPr>
          <w:p w14:paraId="6F4FDD3E"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65E792D3" w14:textId="77777777" w:rsidR="00EC1151" w:rsidRPr="007E60C5" w:rsidRDefault="00132E54" w:rsidP="007E60C5">
            <w:r w:rsidRPr="007E60C5">
              <w:t xml:space="preserve">636 145 </w:t>
            </w:r>
          </w:p>
        </w:tc>
      </w:tr>
      <w:tr w:rsidR="00EC1151" w:rsidRPr="007E60C5" w14:paraId="3765EF25"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7F33C518"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001D15D8"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76DBB723"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660DB858" w14:textId="77777777" w:rsidR="00EC1151" w:rsidRPr="007E60C5" w:rsidRDefault="00132E54" w:rsidP="007E60C5">
            <w:r w:rsidRPr="007E60C5">
              <w:t xml:space="preserve">5 685 542 </w:t>
            </w:r>
          </w:p>
        </w:tc>
      </w:tr>
      <w:tr w:rsidR="00EC1151" w:rsidRPr="007E60C5" w14:paraId="594E8AFD"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5C943CDA" w14:textId="77777777" w:rsidR="00EC1151" w:rsidRPr="007E60C5" w:rsidRDefault="00132E54" w:rsidP="007E60C5">
            <w:r w:rsidRPr="007E60C5">
              <w:t>Estland</w:t>
            </w:r>
          </w:p>
        </w:tc>
        <w:tc>
          <w:tcPr>
            <w:tcW w:w="5812" w:type="dxa"/>
            <w:tcBorders>
              <w:top w:val="nil"/>
              <w:left w:val="nil"/>
              <w:bottom w:val="nil"/>
              <w:right w:val="nil"/>
            </w:tcBorders>
            <w:tcMar>
              <w:top w:w="128" w:type="dxa"/>
              <w:left w:w="43" w:type="dxa"/>
              <w:bottom w:w="43" w:type="dxa"/>
              <w:right w:w="43" w:type="dxa"/>
            </w:tcMar>
          </w:tcPr>
          <w:p w14:paraId="3DEF4BF1"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c>
          <w:tcPr>
            <w:tcW w:w="613" w:type="dxa"/>
            <w:tcBorders>
              <w:top w:val="nil"/>
              <w:left w:val="nil"/>
              <w:bottom w:val="nil"/>
              <w:right w:val="nil"/>
            </w:tcBorders>
            <w:tcMar>
              <w:top w:w="128" w:type="dxa"/>
              <w:left w:w="43" w:type="dxa"/>
              <w:bottom w:w="43" w:type="dxa"/>
              <w:right w:w="43" w:type="dxa"/>
            </w:tcMar>
            <w:vAlign w:val="bottom"/>
          </w:tcPr>
          <w:p w14:paraId="204120BD"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7D91B15F" w14:textId="77777777" w:rsidR="00EC1151" w:rsidRPr="007E60C5" w:rsidRDefault="00132E54" w:rsidP="007E60C5">
            <w:r w:rsidRPr="007E60C5">
              <w:t xml:space="preserve">5 000 000 </w:t>
            </w:r>
          </w:p>
        </w:tc>
      </w:tr>
      <w:tr w:rsidR="00EC1151" w:rsidRPr="007E60C5" w14:paraId="186048D6"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3536E0F4"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1560D0B4"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3E33379F"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4DE9AB5F" w14:textId="77777777" w:rsidR="00EC1151" w:rsidRPr="007E60C5" w:rsidRDefault="00132E54" w:rsidP="007E60C5">
            <w:r w:rsidRPr="007E60C5">
              <w:t xml:space="preserve">1 383 923 </w:t>
            </w:r>
          </w:p>
        </w:tc>
      </w:tr>
      <w:tr w:rsidR="00EC1151" w:rsidRPr="007E60C5" w14:paraId="3AA36500"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40D6EDBE" w14:textId="77777777" w:rsidR="00EC1151" w:rsidRPr="007E60C5" w:rsidRDefault="00132E54" w:rsidP="007E60C5">
            <w:r w:rsidRPr="007E60C5">
              <w:t>Finland</w:t>
            </w:r>
          </w:p>
        </w:tc>
        <w:tc>
          <w:tcPr>
            <w:tcW w:w="5812" w:type="dxa"/>
            <w:tcBorders>
              <w:top w:val="nil"/>
              <w:left w:val="nil"/>
              <w:bottom w:val="nil"/>
              <w:right w:val="nil"/>
            </w:tcBorders>
            <w:tcMar>
              <w:top w:w="128" w:type="dxa"/>
              <w:left w:w="43" w:type="dxa"/>
              <w:bottom w:w="43" w:type="dxa"/>
              <w:right w:w="43" w:type="dxa"/>
            </w:tcMar>
          </w:tcPr>
          <w:p w14:paraId="106B6E1D"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046C0B15"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3FF1CF1D" w14:textId="77777777" w:rsidR="00EC1151" w:rsidRPr="007E60C5" w:rsidRDefault="00132E54" w:rsidP="007E60C5">
            <w:r w:rsidRPr="007E60C5">
              <w:t xml:space="preserve">1 026 972 </w:t>
            </w:r>
          </w:p>
        </w:tc>
      </w:tr>
      <w:tr w:rsidR="00EC1151" w:rsidRPr="007E60C5" w14:paraId="0254005A" w14:textId="77777777" w:rsidTr="00A20D66">
        <w:trPr>
          <w:trHeight w:val="640"/>
        </w:trPr>
        <w:tc>
          <w:tcPr>
            <w:tcW w:w="1375" w:type="dxa"/>
            <w:tcBorders>
              <w:top w:val="nil"/>
              <w:left w:val="nil"/>
              <w:bottom w:val="nil"/>
              <w:right w:val="nil"/>
            </w:tcBorders>
            <w:tcMar>
              <w:top w:w="128" w:type="dxa"/>
              <w:left w:w="43" w:type="dxa"/>
              <w:bottom w:w="43" w:type="dxa"/>
              <w:right w:w="43" w:type="dxa"/>
            </w:tcMar>
          </w:tcPr>
          <w:p w14:paraId="29668632" w14:textId="77777777" w:rsidR="00EC1151" w:rsidRPr="007E60C5" w:rsidRDefault="00132E54" w:rsidP="007E60C5">
            <w:r w:rsidRPr="007E60C5">
              <w:t>Frankrike</w:t>
            </w:r>
          </w:p>
        </w:tc>
        <w:tc>
          <w:tcPr>
            <w:tcW w:w="5812" w:type="dxa"/>
            <w:tcBorders>
              <w:top w:val="nil"/>
              <w:left w:val="nil"/>
              <w:bottom w:val="nil"/>
              <w:right w:val="nil"/>
            </w:tcBorders>
            <w:tcMar>
              <w:top w:w="128" w:type="dxa"/>
              <w:left w:w="43" w:type="dxa"/>
              <w:bottom w:w="43" w:type="dxa"/>
              <w:right w:w="43" w:type="dxa"/>
            </w:tcMar>
          </w:tcPr>
          <w:p w14:paraId="5D36F3CB" w14:textId="77777777" w:rsidR="00EC1151" w:rsidRPr="007E60C5" w:rsidRDefault="00132E54" w:rsidP="007E60C5">
            <w:r w:rsidRPr="007E60C5">
              <w:t xml:space="preserve">Bomber, torpedoer, raketter, missiler og eksplosive midler </w:t>
            </w:r>
            <w:r w:rsidRPr="007E60C5">
              <w:br/>
              <w:t>samt tilhørende komponenter</w:t>
            </w:r>
          </w:p>
        </w:tc>
        <w:tc>
          <w:tcPr>
            <w:tcW w:w="613" w:type="dxa"/>
            <w:tcBorders>
              <w:top w:val="nil"/>
              <w:left w:val="nil"/>
              <w:bottom w:val="nil"/>
              <w:right w:val="nil"/>
            </w:tcBorders>
            <w:tcMar>
              <w:top w:w="128" w:type="dxa"/>
              <w:left w:w="43" w:type="dxa"/>
              <w:bottom w:w="43" w:type="dxa"/>
              <w:right w:w="43" w:type="dxa"/>
            </w:tcMar>
            <w:vAlign w:val="bottom"/>
          </w:tcPr>
          <w:p w14:paraId="2033A577"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785F7D3A" w14:textId="77777777" w:rsidR="00EC1151" w:rsidRPr="007E60C5" w:rsidRDefault="00132E54" w:rsidP="007E60C5">
            <w:r w:rsidRPr="007E60C5">
              <w:t xml:space="preserve">58 085 695 </w:t>
            </w:r>
          </w:p>
        </w:tc>
      </w:tr>
      <w:tr w:rsidR="00EC1151" w:rsidRPr="007E60C5" w14:paraId="43398006"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6B9E2DEC"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2E549D8A"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7F2C89C6"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6AAE7E8B" w14:textId="77777777" w:rsidR="00EC1151" w:rsidRPr="007E60C5" w:rsidRDefault="00132E54" w:rsidP="007E60C5">
            <w:r w:rsidRPr="007E60C5">
              <w:t xml:space="preserve">6 239 751 </w:t>
            </w:r>
          </w:p>
        </w:tc>
      </w:tr>
      <w:tr w:rsidR="00EC1151" w:rsidRPr="007E60C5" w14:paraId="51C0961A"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0FF144BE" w14:textId="77777777" w:rsidR="00EC1151" w:rsidRPr="007E60C5" w:rsidRDefault="00132E54" w:rsidP="007E60C5">
            <w:r w:rsidRPr="007E60C5">
              <w:t>Hellas</w:t>
            </w:r>
          </w:p>
        </w:tc>
        <w:tc>
          <w:tcPr>
            <w:tcW w:w="5812" w:type="dxa"/>
            <w:tcBorders>
              <w:top w:val="nil"/>
              <w:left w:val="nil"/>
              <w:bottom w:val="nil"/>
              <w:right w:val="nil"/>
            </w:tcBorders>
            <w:tcMar>
              <w:top w:w="128" w:type="dxa"/>
              <w:left w:w="43" w:type="dxa"/>
              <w:bottom w:w="43" w:type="dxa"/>
              <w:right w:w="43" w:type="dxa"/>
            </w:tcMar>
          </w:tcPr>
          <w:p w14:paraId="35E6E957"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769290E9"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6FCE2078" w14:textId="77777777" w:rsidR="00EC1151" w:rsidRPr="007E60C5" w:rsidRDefault="00132E54" w:rsidP="007E60C5">
            <w:r w:rsidRPr="007E60C5">
              <w:t xml:space="preserve">360 000 </w:t>
            </w:r>
          </w:p>
        </w:tc>
      </w:tr>
      <w:tr w:rsidR="00EC1151" w:rsidRPr="007E60C5" w14:paraId="3802FB58"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644B3CAF" w14:textId="77777777" w:rsidR="00EC1151" w:rsidRPr="007E60C5" w:rsidRDefault="00132E54" w:rsidP="007E60C5">
            <w:r w:rsidRPr="007E60C5">
              <w:t>Italia</w:t>
            </w:r>
          </w:p>
        </w:tc>
        <w:tc>
          <w:tcPr>
            <w:tcW w:w="5812" w:type="dxa"/>
            <w:tcBorders>
              <w:top w:val="nil"/>
              <w:left w:val="nil"/>
              <w:bottom w:val="nil"/>
              <w:right w:val="nil"/>
            </w:tcBorders>
            <w:tcMar>
              <w:top w:w="128" w:type="dxa"/>
              <w:left w:w="43" w:type="dxa"/>
              <w:bottom w:w="43" w:type="dxa"/>
              <w:right w:w="43" w:type="dxa"/>
            </w:tcMar>
          </w:tcPr>
          <w:p w14:paraId="3563EC3A" w14:textId="77777777" w:rsidR="00EC1151" w:rsidRPr="007E60C5" w:rsidRDefault="00132E54" w:rsidP="007E60C5">
            <w:r w:rsidRPr="007E60C5">
              <w:t>Luftfartøy, UAV, flymotorer og utstyr til fly samt komponenter</w:t>
            </w:r>
          </w:p>
        </w:tc>
        <w:tc>
          <w:tcPr>
            <w:tcW w:w="613" w:type="dxa"/>
            <w:tcBorders>
              <w:top w:val="nil"/>
              <w:left w:val="nil"/>
              <w:bottom w:val="nil"/>
              <w:right w:val="nil"/>
            </w:tcBorders>
            <w:tcMar>
              <w:top w:w="128" w:type="dxa"/>
              <w:left w:w="43" w:type="dxa"/>
              <w:bottom w:w="43" w:type="dxa"/>
              <w:right w:w="43" w:type="dxa"/>
            </w:tcMar>
            <w:vAlign w:val="bottom"/>
          </w:tcPr>
          <w:p w14:paraId="556A4110"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684EF467" w14:textId="77777777" w:rsidR="00EC1151" w:rsidRPr="007E60C5" w:rsidRDefault="00132E54" w:rsidP="007E60C5">
            <w:r w:rsidRPr="007E60C5">
              <w:t xml:space="preserve">29 258 343 </w:t>
            </w:r>
          </w:p>
        </w:tc>
      </w:tr>
      <w:tr w:rsidR="00EC1151" w:rsidRPr="007E60C5" w14:paraId="0E433585"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65713655"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433E5324"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49085402"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5F8BB8F3" w14:textId="77777777" w:rsidR="00EC1151" w:rsidRPr="007E60C5" w:rsidRDefault="00132E54" w:rsidP="007E60C5">
            <w:r w:rsidRPr="007E60C5">
              <w:t xml:space="preserve">3 986 000 </w:t>
            </w:r>
          </w:p>
        </w:tc>
      </w:tr>
      <w:tr w:rsidR="00EC1151" w:rsidRPr="007E60C5" w14:paraId="73F19E35"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4368F0BB" w14:textId="77777777" w:rsidR="00EC1151" w:rsidRPr="007E60C5" w:rsidRDefault="00132E54" w:rsidP="007E60C5">
            <w:r w:rsidRPr="007E60C5">
              <w:t>Latvia</w:t>
            </w:r>
          </w:p>
        </w:tc>
        <w:tc>
          <w:tcPr>
            <w:tcW w:w="5812" w:type="dxa"/>
            <w:tcBorders>
              <w:top w:val="nil"/>
              <w:left w:val="nil"/>
              <w:bottom w:val="nil"/>
              <w:right w:val="nil"/>
            </w:tcBorders>
            <w:tcMar>
              <w:top w:w="128" w:type="dxa"/>
              <w:left w:w="43" w:type="dxa"/>
              <w:bottom w:w="43" w:type="dxa"/>
              <w:right w:w="43" w:type="dxa"/>
            </w:tcMar>
          </w:tcPr>
          <w:p w14:paraId="2BE7FF5D"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7E3C6CEC"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6F2B8747" w14:textId="77777777" w:rsidR="00EC1151" w:rsidRPr="007E60C5" w:rsidRDefault="00132E54" w:rsidP="007E60C5">
            <w:r w:rsidRPr="007E60C5">
              <w:t xml:space="preserve">95 000 </w:t>
            </w:r>
          </w:p>
        </w:tc>
      </w:tr>
      <w:tr w:rsidR="00EC1151" w:rsidRPr="007E60C5" w14:paraId="1162D79C"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174F5B5B" w14:textId="77777777" w:rsidR="00EC1151" w:rsidRPr="007E60C5" w:rsidRDefault="00132E54" w:rsidP="007E60C5">
            <w:r w:rsidRPr="007E60C5">
              <w:t>Litauen</w:t>
            </w:r>
          </w:p>
        </w:tc>
        <w:tc>
          <w:tcPr>
            <w:tcW w:w="5812" w:type="dxa"/>
            <w:tcBorders>
              <w:top w:val="nil"/>
              <w:left w:val="nil"/>
              <w:bottom w:val="nil"/>
              <w:right w:val="nil"/>
            </w:tcBorders>
            <w:tcMar>
              <w:top w:w="128" w:type="dxa"/>
              <w:left w:w="43" w:type="dxa"/>
              <w:bottom w:w="43" w:type="dxa"/>
              <w:right w:w="43" w:type="dxa"/>
            </w:tcMar>
          </w:tcPr>
          <w:p w14:paraId="5A706E86"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264CFAED"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72430D51" w14:textId="77777777" w:rsidR="00EC1151" w:rsidRPr="007E60C5" w:rsidRDefault="00132E54" w:rsidP="007E60C5">
            <w:r w:rsidRPr="007E60C5">
              <w:t xml:space="preserve">205 000 </w:t>
            </w:r>
          </w:p>
        </w:tc>
      </w:tr>
      <w:tr w:rsidR="00EC1151" w:rsidRPr="007E60C5" w14:paraId="7392EF52"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17F646D4" w14:textId="77777777" w:rsidR="00EC1151" w:rsidRPr="007E60C5" w:rsidRDefault="00132E54" w:rsidP="007E60C5">
            <w:r w:rsidRPr="007E60C5">
              <w:t>Nederland</w:t>
            </w:r>
          </w:p>
        </w:tc>
        <w:tc>
          <w:tcPr>
            <w:tcW w:w="5812" w:type="dxa"/>
            <w:tcBorders>
              <w:top w:val="nil"/>
              <w:left w:val="nil"/>
              <w:bottom w:val="nil"/>
              <w:right w:val="nil"/>
            </w:tcBorders>
            <w:tcMar>
              <w:top w:w="128" w:type="dxa"/>
              <w:left w:w="43" w:type="dxa"/>
              <w:bottom w:w="43" w:type="dxa"/>
              <w:right w:w="43" w:type="dxa"/>
            </w:tcMar>
          </w:tcPr>
          <w:p w14:paraId="5E07ED9C"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71335528"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5956D76A" w14:textId="77777777" w:rsidR="00EC1151" w:rsidRPr="007E60C5" w:rsidRDefault="00132E54" w:rsidP="007E60C5">
            <w:r w:rsidRPr="007E60C5">
              <w:t xml:space="preserve">8 549 336 </w:t>
            </w:r>
          </w:p>
        </w:tc>
      </w:tr>
      <w:tr w:rsidR="00EC1151" w:rsidRPr="007E60C5" w14:paraId="305CF0DE"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66F4199E" w14:textId="77777777" w:rsidR="00EC1151" w:rsidRPr="007E60C5" w:rsidRDefault="00132E54" w:rsidP="007E60C5">
            <w:r w:rsidRPr="007E60C5">
              <w:t>New Zealand</w:t>
            </w:r>
          </w:p>
        </w:tc>
        <w:tc>
          <w:tcPr>
            <w:tcW w:w="5812" w:type="dxa"/>
            <w:tcBorders>
              <w:top w:val="nil"/>
              <w:left w:val="nil"/>
              <w:bottom w:val="nil"/>
              <w:right w:val="nil"/>
            </w:tcBorders>
            <w:tcMar>
              <w:top w:w="128" w:type="dxa"/>
              <w:left w:w="43" w:type="dxa"/>
              <w:bottom w:w="43" w:type="dxa"/>
              <w:right w:w="43" w:type="dxa"/>
            </w:tcMar>
          </w:tcPr>
          <w:p w14:paraId="3D87B3EA"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1A0DF8F8"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2514F738" w14:textId="77777777" w:rsidR="00EC1151" w:rsidRPr="007E60C5" w:rsidRDefault="00132E54" w:rsidP="007E60C5">
            <w:r w:rsidRPr="007E60C5">
              <w:t xml:space="preserve">26 000 </w:t>
            </w:r>
          </w:p>
        </w:tc>
      </w:tr>
      <w:tr w:rsidR="00EC1151" w:rsidRPr="007E60C5" w14:paraId="2F97DA8E"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78914019" w14:textId="77777777" w:rsidR="00EC1151" w:rsidRPr="007E60C5" w:rsidRDefault="00132E54" w:rsidP="007E60C5">
            <w:r w:rsidRPr="007E60C5">
              <w:t>Polen</w:t>
            </w:r>
          </w:p>
        </w:tc>
        <w:tc>
          <w:tcPr>
            <w:tcW w:w="5812" w:type="dxa"/>
            <w:tcBorders>
              <w:top w:val="nil"/>
              <w:left w:val="nil"/>
              <w:bottom w:val="nil"/>
              <w:right w:val="nil"/>
            </w:tcBorders>
            <w:tcMar>
              <w:top w:w="128" w:type="dxa"/>
              <w:left w:w="43" w:type="dxa"/>
              <w:bottom w:w="43" w:type="dxa"/>
              <w:right w:w="43" w:type="dxa"/>
            </w:tcMar>
          </w:tcPr>
          <w:p w14:paraId="7754FBE9"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12510B2A"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4A2604ED" w14:textId="77777777" w:rsidR="00EC1151" w:rsidRPr="007E60C5" w:rsidRDefault="00132E54" w:rsidP="007E60C5">
            <w:r w:rsidRPr="007E60C5">
              <w:t xml:space="preserve">2 200 000 </w:t>
            </w:r>
          </w:p>
        </w:tc>
      </w:tr>
      <w:tr w:rsidR="00EC1151" w:rsidRPr="007E60C5" w14:paraId="12259E70"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6FA846FC" w14:textId="77777777" w:rsidR="00EC1151" w:rsidRPr="007E60C5" w:rsidRDefault="00132E54" w:rsidP="007E60C5">
            <w:r w:rsidRPr="007E60C5">
              <w:t>Romania</w:t>
            </w:r>
          </w:p>
        </w:tc>
        <w:tc>
          <w:tcPr>
            <w:tcW w:w="5812" w:type="dxa"/>
            <w:tcBorders>
              <w:top w:val="nil"/>
              <w:left w:val="nil"/>
              <w:bottom w:val="nil"/>
              <w:right w:val="nil"/>
            </w:tcBorders>
            <w:tcMar>
              <w:top w:w="128" w:type="dxa"/>
              <w:left w:w="43" w:type="dxa"/>
              <w:bottom w:w="43" w:type="dxa"/>
              <w:right w:w="43" w:type="dxa"/>
            </w:tcMar>
          </w:tcPr>
          <w:p w14:paraId="25B823BD"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243FDC9C"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40FF0312" w14:textId="77777777" w:rsidR="00EC1151" w:rsidRPr="007E60C5" w:rsidRDefault="00132E54" w:rsidP="007E60C5">
            <w:r w:rsidRPr="007E60C5">
              <w:t xml:space="preserve">10 000 </w:t>
            </w:r>
          </w:p>
        </w:tc>
      </w:tr>
      <w:tr w:rsidR="00EC1151" w:rsidRPr="007E60C5" w14:paraId="50C0320E"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483BDA72" w14:textId="77777777" w:rsidR="00EC1151" w:rsidRPr="007E60C5" w:rsidRDefault="00132E54" w:rsidP="007E60C5">
            <w:r w:rsidRPr="007E60C5">
              <w:t>Spania</w:t>
            </w:r>
          </w:p>
        </w:tc>
        <w:tc>
          <w:tcPr>
            <w:tcW w:w="5812" w:type="dxa"/>
            <w:tcBorders>
              <w:top w:val="nil"/>
              <w:left w:val="nil"/>
              <w:bottom w:val="nil"/>
              <w:right w:val="nil"/>
            </w:tcBorders>
            <w:tcMar>
              <w:top w:w="128" w:type="dxa"/>
              <w:left w:w="43" w:type="dxa"/>
              <w:bottom w:w="43" w:type="dxa"/>
              <w:right w:w="43" w:type="dxa"/>
            </w:tcMar>
          </w:tcPr>
          <w:p w14:paraId="3B382440"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73D3871C"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14F3318A" w14:textId="77777777" w:rsidR="00EC1151" w:rsidRPr="007E60C5" w:rsidRDefault="00132E54" w:rsidP="007E60C5">
            <w:r w:rsidRPr="007E60C5">
              <w:t xml:space="preserve">313 000 </w:t>
            </w:r>
          </w:p>
        </w:tc>
      </w:tr>
      <w:tr w:rsidR="00EC1151" w:rsidRPr="007E60C5" w14:paraId="7C301B03" w14:textId="77777777" w:rsidTr="00A20D66">
        <w:trPr>
          <w:trHeight w:val="640"/>
        </w:trPr>
        <w:tc>
          <w:tcPr>
            <w:tcW w:w="1375" w:type="dxa"/>
            <w:tcBorders>
              <w:top w:val="nil"/>
              <w:left w:val="nil"/>
              <w:bottom w:val="nil"/>
              <w:right w:val="nil"/>
            </w:tcBorders>
            <w:tcMar>
              <w:top w:w="128" w:type="dxa"/>
              <w:left w:w="43" w:type="dxa"/>
              <w:bottom w:w="43" w:type="dxa"/>
              <w:right w:w="43" w:type="dxa"/>
            </w:tcMar>
          </w:tcPr>
          <w:p w14:paraId="784D2264" w14:textId="77777777" w:rsidR="00EC1151" w:rsidRPr="007E60C5" w:rsidRDefault="00132E54" w:rsidP="007E60C5">
            <w:r w:rsidRPr="007E60C5">
              <w:t>Storbritannia</w:t>
            </w:r>
          </w:p>
        </w:tc>
        <w:tc>
          <w:tcPr>
            <w:tcW w:w="5812" w:type="dxa"/>
            <w:tcBorders>
              <w:top w:val="nil"/>
              <w:left w:val="nil"/>
              <w:bottom w:val="nil"/>
              <w:right w:val="nil"/>
            </w:tcBorders>
            <w:tcMar>
              <w:top w:w="128" w:type="dxa"/>
              <w:left w:w="43" w:type="dxa"/>
              <w:bottom w:w="43" w:type="dxa"/>
              <w:right w:w="43" w:type="dxa"/>
            </w:tcMar>
          </w:tcPr>
          <w:p w14:paraId="422D5854" w14:textId="77777777" w:rsidR="00EC1151" w:rsidRPr="007E60C5" w:rsidRDefault="00132E54" w:rsidP="007E60C5">
            <w:r w:rsidRPr="007E60C5">
              <w:t xml:space="preserve">Bomber, torpedoer, raketter, missiler og eksplosive midler </w:t>
            </w:r>
            <w:r w:rsidRPr="007E60C5">
              <w:br/>
              <w:t>samt tilhørende komponenter</w:t>
            </w:r>
          </w:p>
        </w:tc>
        <w:tc>
          <w:tcPr>
            <w:tcW w:w="613" w:type="dxa"/>
            <w:tcBorders>
              <w:top w:val="nil"/>
              <w:left w:val="nil"/>
              <w:bottom w:val="nil"/>
              <w:right w:val="nil"/>
            </w:tcBorders>
            <w:tcMar>
              <w:top w:w="128" w:type="dxa"/>
              <w:left w:w="43" w:type="dxa"/>
              <w:bottom w:w="43" w:type="dxa"/>
              <w:right w:w="43" w:type="dxa"/>
            </w:tcMar>
            <w:vAlign w:val="bottom"/>
          </w:tcPr>
          <w:p w14:paraId="60A26E0C"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5264B2E7" w14:textId="77777777" w:rsidR="00EC1151" w:rsidRPr="007E60C5" w:rsidRDefault="00132E54" w:rsidP="007E60C5">
            <w:r w:rsidRPr="007E60C5">
              <w:t xml:space="preserve">1 122 844 </w:t>
            </w:r>
          </w:p>
        </w:tc>
      </w:tr>
      <w:tr w:rsidR="00EC1151" w:rsidRPr="007E60C5" w14:paraId="6E9E2806"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5C892CC9"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15880E0A"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1F8F4224"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55E934DF" w14:textId="77777777" w:rsidR="00EC1151" w:rsidRPr="007E60C5" w:rsidRDefault="00132E54" w:rsidP="007E60C5">
            <w:r w:rsidRPr="007E60C5">
              <w:t xml:space="preserve">1 035 104 </w:t>
            </w:r>
          </w:p>
        </w:tc>
      </w:tr>
      <w:tr w:rsidR="00EC1151" w:rsidRPr="007E60C5" w14:paraId="70E10ECC"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4472664A" w14:textId="77777777" w:rsidR="00EC1151" w:rsidRPr="007E60C5" w:rsidRDefault="00132E54" w:rsidP="007E60C5">
            <w:r w:rsidRPr="007E60C5">
              <w:t>Sveits</w:t>
            </w:r>
          </w:p>
        </w:tc>
        <w:tc>
          <w:tcPr>
            <w:tcW w:w="5812" w:type="dxa"/>
            <w:tcBorders>
              <w:top w:val="nil"/>
              <w:left w:val="nil"/>
              <w:bottom w:val="nil"/>
              <w:right w:val="nil"/>
            </w:tcBorders>
            <w:tcMar>
              <w:top w:w="128" w:type="dxa"/>
              <w:left w:w="43" w:type="dxa"/>
              <w:bottom w:w="43" w:type="dxa"/>
              <w:right w:w="43" w:type="dxa"/>
            </w:tcMar>
          </w:tcPr>
          <w:p w14:paraId="73CB0550"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4E97C57F"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2F8087A8" w14:textId="77777777" w:rsidR="00EC1151" w:rsidRPr="007E60C5" w:rsidRDefault="00132E54" w:rsidP="007E60C5">
            <w:r w:rsidRPr="007E60C5">
              <w:t xml:space="preserve">2 391 450 </w:t>
            </w:r>
          </w:p>
        </w:tc>
      </w:tr>
      <w:tr w:rsidR="00EC1151" w:rsidRPr="007E60C5" w14:paraId="5656DD7E"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05018EFD" w14:textId="77777777" w:rsidR="00EC1151" w:rsidRPr="007E60C5" w:rsidRDefault="00132E54" w:rsidP="007E60C5">
            <w:r w:rsidRPr="007E60C5">
              <w:t>Sverige</w:t>
            </w:r>
          </w:p>
        </w:tc>
        <w:tc>
          <w:tcPr>
            <w:tcW w:w="5812" w:type="dxa"/>
            <w:tcBorders>
              <w:top w:val="nil"/>
              <w:left w:val="nil"/>
              <w:bottom w:val="nil"/>
              <w:right w:val="nil"/>
            </w:tcBorders>
            <w:tcMar>
              <w:top w:w="128" w:type="dxa"/>
              <w:left w:w="43" w:type="dxa"/>
              <w:bottom w:w="43" w:type="dxa"/>
              <w:right w:w="43" w:type="dxa"/>
            </w:tcMar>
          </w:tcPr>
          <w:p w14:paraId="27D74286" w14:textId="77777777" w:rsidR="00EC1151" w:rsidRPr="007E60C5" w:rsidRDefault="00132E54" w:rsidP="007E60C5">
            <w:r w:rsidRPr="007E60C5">
              <w:t>Ammunisjon og tennmekanismer</w:t>
            </w:r>
          </w:p>
        </w:tc>
        <w:tc>
          <w:tcPr>
            <w:tcW w:w="613" w:type="dxa"/>
            <w:tcBorders>
              <w:top w:val="nil"/>
              <w:left w:val="nil"/>
              <w:bottom w:val="nil"/>
              <w:right w:val="nil"/>
            </w:tcBorders>
            <w:tcMar>
              <w:top w:w="128" w:type="dxa"/>
              <w:left w:w="43" w:type="dxa"/>
              <w:bottom w:w="43" w:type="dxa"/>
              <w:right w:w="43" w:type="dxa"/>
            </w:tcMar>
            <w:vAlign w:val="bottom"/>
          </w:tcPr>
          <w:p w14:paraId="081FD484"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48288A85" w14:textId="77777777" w:rsidR="00EC1151" w:rsidRPr="007E60C5" w:rsidRDefault="00132E54" w:rsidP="007E60C5">
            <w:r w:rsidRPr="007E60C5">
              <w:t xml:space="preserve">200 000 </w:t>
            </w:r>
          </w:p>
        </w:tc>
      </w:tr>
      <w:tr w:rsidR="00EC1151" w:rsidRPr="007E60C5" w14:paraId="2378D0B8" w14:textId="77777777" w:rsidTr="00A20D66">
        <w:trPr>
          <w:trHeight w:val="640"/>
        </w:trPr>
        <w:tc>
          <w:tcPr>
            <w:tcW w:w="1375" w:type="dxa"/>
            <w:tcBorders>
              <w:top w:val="nil"/>
              <w:left w:val="nil"/>
              <w:bottom w:val="nil"/>
              <w:right w:val="nil"/>
            </w:tcBorders>
            <w:tcMar>
              <w:top w:w="128" w:type="dxa"/>
              <w:left w:w="43" w:type="dxa"/>
              <w:bottom w:w="43" w:type="dxa"/>
              <w:right w:w="43" w:type="dxa"/>
            </w:tcMar>
          </w:tcPr>
          <w:p w14:paraId="5D7C080F"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7A4E06C1" w14:textId="77777777" w:rsidR="00EC1151" w:rsidRPr="007E60C5" w:rsidRDefault="00132E54" w:rsidP="007E60C5">
            <w:r w:rsidRPr="007E60C5">
              <w:t xml:space="preserve">Bomber, torpedoer, raketter, missiler og eksplosive midler </w:t>
            </w:r>
            <w:r w:rsidRPr="007E60C5">
              <w:br/>
              <w:t>samt tilhørende komponenter</w:t>
            </w:r>
          </w:p>
        </w:tc>
        <w:tc>
          <w:tcPr>
            <w:tcW w:w="613" w:type="dxa"/>
            <w:tcBorders>
              <w:top w:val="nil"/>
              <w:left w:val="nil"/>
              <w:bottom w:val="nil"/>
              <w:right w:val="nil"/>
            </w:tcBorders>
            <w:tcMar>
              <w:top w:w="128" w:type="dxa"/>
              <w:left w:w="43" w:type="dxa"/>
              <w:bottom w:w="43" w:type="dxa"/>
              <w:right w:w="43" w:type="dxa"/>
            </w:tcMar>
            <w:vAlign w:val="bottom"/>
          </w:tcPr>
          <w:p w14:paraId="1E661C1E"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4E516411" w14:textId="77777777" w:rsidR="00EC1151" w:rsidRPr="007E60C5" w:rsidRDefault="00132E54" w:rsidP="007E60C5">
            <w:r w:rsidRPr="007E60C5">
              <w:t xml:space="preserve">4 510 000 </w:t>
            </w:r>
          </w:p>
        </w:tc>
      </w:tr>
      <w:tr w:rsidR="00EC1151" w:rsidRPr="007E60C5" w14:paraId="007C4B5D"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6CEBF5F0"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3346E2E3"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417AEB1E"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239AB0C5" w14:textId="77777777" w:rsidR="00EC1151" w:rsidRPr="007E60C5" w:rsidRDefault="00132E54" w:rsidP="007E60C5">
            <w:r w:rsidRPr="007E60C5">
              <w:t xml:space="preserve">423 000 </w:t>
            </w:r>
          </w:p>
        </w:tc>
      </w:tr>
      <w:tr w:rsidR="00EC1151" w:rsidRPr="007E60C5" w14:paraId="1DF51B9D"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3B63E170" w14:textId="77777777" w:rsidR="00EC1151" w:rsidRPr="007E60C5" w:rsidRDefault="00132E54" w:rsidP="007E60C5">
            <w:r w:rsidRPr="007E60C5">
              <w:t>Tsjekkia</w:t>
            </w:r>
          </w:p>
        </w:tc>
        <w:tc>
          <w:tcPr>
            <w:tcW w:w="5812" w:type="dxa"/>
            <w:tcBorders>
              <w:top w:val="nil"/>
              <w:left w:val="nil"/>
              <w:bottom w:val="nil"/>
              <w:right w:val="nil"/>
            </w:tcBorders>
            <w:tcMar>
              <w:top w:w="128" w:type="dxa"/>
              <w:left w:w="43" w:type="dxa"/>
              <w:bottom w:w="43" w:type="dxa"/>
              <w:right w:w="43" w:type="dxa"/>
            </w:tcMar>
          </w:tcPr>
          <w:p w14:paraId="01CC5771"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17432926"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068E58E6" w14:textId="77777777" w:rsidR="00EC1151" w:rsidRPr="007E60C5" w:rsidRDefault="00132E54" w:rsidP="007E60C5">
            <w:r w:rsidRPr="007E60C5">
              <w:t xml:space="preserve">592 000 </w:t>
            </w:r>
          </w:p>
        </w:tc>
      </w:tr>
      <w:tr w:rsidR="00EC1151" w:rsidRPr="007E60C5" w14:paraId="76EE438A"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5F312861" w14:textId="77777777" w:rsidR="00EC1151" w:rsidRPr="007E60C5" w:rsidRDefault="00132E54" w:rsidP="007E60C5">
            <w:r w:rsidRPr="007E60C5">
              <w:t>Tyrkia</w:t>
            </w:r>
          </w:p>
        </w:tc>
        <w:tc>
          <w:tcPr>
            <w:tcW w:w="5812" w:type="dxa"/>
            <w:tcBorders>
              <w:top w:val="nil"/>
              <w:left w:val="nil"/>
              <w:bottom w:val="nil"/>
              <w:right w:val="nil"/>
            </w:tcBorders>
            <w:tcMar>
              <w:top w:w="128" w:type="dxa"/>
              <w:left w:w="43" w:type="dxa"/>
              <w:bottom w:w="43" w:type="dxa"/>
              <w:right w:w="43" w:type="dxa"/>
            </w:tcMar>
          </w:tcPr>
          <w:p w14:paraId="7BE702FA"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686A26AE"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4B5AD6C6" w14:textId="77777777" w:rsidR="00EC1151" w:rsidRPr="007E60C5" w:rsidRDefault="00132E54" w:rsidP="007E60C5">
            <w:r w:rsidRPr="007E60C5">
              <w:t xml:space="preserve">895 000 </w:t>
            </w:r>
          </w:p>
        </w:tc>
      </w:tr>
      <w:tr w:rsidR="00EC1151" w:rsidRPr="007E60C5" w14:paraId="30B4E5DE" w14:textId="77777777" w:rsidTr="00A20D66">
        <w:trPr>
          <w:trHeight w:val="640"/>
        </w:trPr>
        <w:tc>
          <w:tcPr>
            <w:tcW w:w="1375" w:type="dxa"/>
            <w:tcBorders>
              <w:top w:val="nil"/>
              <w:left w:val="nil"/>
              <w:bottom w:val="nil"/>
              <w:right w:val="nil"/>
            </w:tcBorders>
            <w:tcMar>
              <w:top w:w="128" w:type="dxa"/>
              <w:left w:w="43" w:type="dxa"/>
              <w:bottom w:w="43" w:type="dxa"/>
              <w:right w:w="43" w:type="dxa"/>
            </w:tcMar>
          </w:tcPr>
          <w:p w14:paraId="2DA20EA1" w14:textId="77777777" w:rsidR="00EC1151" w:rsidRPr="007E60C5" w:rsidRDefault="00132E54" w:rsidP="007E60C5">
            <w:r w:rsidRPr="007E60C5">
              <w:t>Tyskland</w:t>
            </w:r>
          </w:p>
        </w:tc>
        <w:tc>
          <w:tcPr>
            <w:tcW w:w="5812" w:type="dxa"/>
            <w:tcBorders>
              <w:top w:val="nil"/>
              <w:left w:val="nil"/>
              <w:bottom w:val="nil"/>
              <w:right w:val="nil"/>
            </w:tcBorders>
            <w:tcMar>
              <w:top w:w="128" w:type="dxa"/>
              <w:left w:w="43" w:type="dxa"/>
              <w:bottom w:w="43" w:type="dxa"/>
              <w:right w:w="43" w:type="dxa"/>
            </w:tcMar>
          </w:tcPr>
          <w:p w14:paraId="3D17F5F4" w14:textId="77777777" w:rsidR="00EC1151" w:rsidRPr="007E60C5" w:rsidRDefault="00132E54" w:rsidP="007E60C5">
            <w:r w:rsidRPr="007E60C5">
              <w:t xml:space="preserve">Bomber, torpedoer, raketter, missiler og eksplosive midler </w:t>
            </w:r>
            <w:r w:rsidRPr="007E60C5">
              <w:br/>
              <w:t>samt tilhørende komponenter</w:t>
            </w:r>
          </w:p>
        </w:tc>
        <w:tc>
          <w:tcPr>
            <w:tcW w:w="613" w:type="dxa"/>
            <w:tcBorders>
              <w:top w:val="nil"/>
              <w:left w:val="nil"/>
              <w:bottom w:val="nil"/>
              <w:right w:val="nil"/>
            </w:tcBorders>
            <w:tcMar>
              <w:top w:w="128" w:type="dxa"/>
              <w:left w:w="43" w:type="dxa"/>
              <w:bottom w:w="43" w:type="dxa"/>
              <w:right w:w="43" w:type="dxa"/>
            </w:tcMar>
            <w:vAlign w:val="bottom"/>
          </w:tcPr>
          <w:p w14:paraId="5B4365B5"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43A1C950" w14:textId="77777777" w:rsidR="00EC1151" w:rsidRPr="007E60C5" w:rsidRDefault="00132E54" w:rsidP="007E60C5">
            <w:r w:rsidRPr="007E60C5">
              <w:t xml:space="preserve">23 920 660 </w:t>
            </w:r>
          </w:p>
        </w:tc>
      </w:tr>
      <w:tr w:rsidR="00EC1151" w:rsidRPr="007E60C5" w14:paraId="016ED04B" w14:textId="77777777" w:rsidTr="00A20D66">
        <w:trPr>
          <w:trHeight w:val="640"/>
        </w:trPr>
        <w:tc>
          <w:tcPr>
            <w:tcW w:w="1375" w:type="dxa"/>
            <w:tcBorders>
              <w:top w:val="nil"/>
              <w:left w:val="nil"/>
              <w:bottom w:val="nil"/>
              <w:right w:val="nil"/>
            </w:tcBorders>
            <w:tcMar>
              <w:top w:w="128" w:type="dxa"/>
              <w:left w:w="43" w:type="dxa"/>
              <w:bottom w:w="43" w:type="dxa"/>
              <w:right w:w="43" w:type="dxa"/>
            </w:tcMar>
          </w:tcPr>
          <w:p w14:paraId="26E34D64"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791CC3B3" w14:textId="77777777" w:rsidR="00EC1151" w:rsidRPr="007E60C5" w:rsidRDefault="00132E54" w:rsidP="007E60C5">
            <w:r w:rsidRPr="007E60C5">
              <w:t xml:space="preserve">Ildledningsutstyr og tilhørende varslingssystemer </w:t>
            </w:r>
            <w:r w:rsidRPr="007E60C5">
              <w:br/>
              <w:t>og komponenter</w:t>
            </w:r>
          </w:p>
        </w:tc>
        <w:tc>
          <w:tcPr>
            <w:tcW w:w="613" w:type="dxa"/>
            <w:tcBorders>
              <w:top w:val="nil"/>
              <w:left w:val="nil"/>
              <w:bottom w:val="nil"/>
              <w:right w:val="nil"/>
            </w:tcBorders>
            <w:tcMar>
              <w:top w:w="128" w:type="dxa"/>
              <w:left w:w="43" w:type="dxa"/>
              <w:bottom w:w="43" w:type="dxa"/>
              <w:right w:w="43" w:type="dxa"/>
            </w:tcMar>
            <w:vAlign w:val="bottom"/>
          </w:tcPr>
          <w:p w14:paraId="5F8CAA14"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3265AB71" w14:textId="77777777" w:rsidR="00EC1151" w:rsidRPr="007E60C5" w:rsidRDefault="00132E54" w:rsidP="007E60C5">
            <w:r w:rsidRPr="007E60C5">
              <w:t xml:space="preserve">11 111 077 </w:t>
            </w:r>
          </w:p>
        </w:tc>
      </w:tr>
      <w:tr w:rsidR="00EC1151" w:rsidRPr="007E60C5" w14:paraId="2DB03DBC"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1339703E"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1D93A756" w14:textId="77777777" w:rsidR="00EC1151" w:rsidRPr="007E60C5" w:rsidRDefault="00132E54" w:rsidP="007E60C5">
            <w:r w:rsidRPr="007E60C5">
              <w:t>Energetiske materialer samt utgangsstoffer</w:t>
            </w:r>
          </w:p>
        </w:tc>
        <w:tc>
          <w:tcPr>
            <w:tcW w:w="613" w:type="dxa"/>
            <w:tcBorders>
              <w:top w:val="nil"/>
              <w:left w:val="nil"/>
              <w:bottom w:val="nil"/>
              <w:right w:val="nil"/>
            </w:tcBorders>
            <w:tcMar>
              <w:top w:w="128" w:type="dxa"/>
              <w:left w:w="43" w:type="dxa"/>
              <w:bottom w:w="43" w:type="dxa"/>
              <w:right w:w="43" w:type="dxa"/>
            </w:tcMar>
            <w:vAlign w:val="bottom"/>
          </w:tcPr>
          <w:p w14:paraId="44873EAF"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137C96C2" w14:textId="77777777" w:rsidR="00EC1151" w:rsidRPr="007E60C5" w:rsidRDefault="00132E54" w:rsidP="007E60C5">
            <w:r w:rsidRPr="007E60C5">
              <w:t xml:space="preserve">477 232 </w:t>
            </w:r>
          </w:p>
        </w:tc>
      </w:tr>
      <w:tr w:rsidR="00EC1151" w:rsidRPr="007E60C5" w14:paraId="46225CA9"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5D3D240C"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0D9CB688"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50132E89"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0AED2147" w14:textId="77777777" w:rsidR="00EC1151" w:rsidRPr="007E60C5" w:rsidRDefault="00132E54" w:rsidP="007E60C5">
            <w:r w:rsidRPr="007E60C5">
              <w:t xml:space="preserve">866 000 </w:t>
            </w:r>
          </w:p>
        </w:tc>
      </w:tr>
      <w:tr w:rsidR="00EC1151" w:rsidRPr="007E60C5" w14:paraId="79A9EA67"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2F499E41" w14:textId="77777777" w:rsidR="00EC1151" w:rsidRPr="007E60C5" w:rsidRDefault="00132E54" w:rsidP="007E60C5">
            <w:r w:rsidRPr="007E60C5">
              <w:t>Ungarn</w:t>
            </w:r>
          </w:p>
        </w:tc>
        <w:tc>
          <w:tcPr>
            <w:tcW w:w="5812" w:type="dxa"/>
            <w:tcBorders>
              <w:top w:val="nil"/>
              <w:left w:val="nil"/>
              <w:bottom w:val="nil"/>
              <w:right w:val="nil"/>
            </w:tcBorders>
            <w:tcMar>
              <w:top w:w="128" w:type="dxa"/>
              <w:left w:w="43" w:type="dxa"/>
              <w:bottom w:w="43" w:type="dxa"/>
              <w:right w:w="43" w:type="dxa"/>
            </w:tcMar>
          </w:tcPr>
          <w:p w14:paraId="3648FBCE" w14:textId="77777777" w:rsidR="00EC1151" w:rsidRPr="007E60C5" w:rsidRDefault="00132E54" w:rsidP="007E60C5">
            <w:r w:rsidRPr="007E60C5">
              <w:t>Teknologi</w:t>
            </w:r>
          </w:p>
        </w:tc>
        <w:tc>
          <w:tcPr>
            <w:tcW w:w="613" w:type="dxa"/>
            <w:tcBorders>
              <w:top w:val="nil"/>
              <w:left w:val="nil"/>
              <w:bottom w:val="nil"/>
              <w:right w:val="nil"/>
            </w:tcBorders>
            <w:tcMar>
              <w:top w:w="128" w:type="dxa"/>
              <w:left w:w="43" w:type="dxa"/>
              <w:bottom w:w="43" w:type="dxa"/>
              <w:right w:w="43" w:type="dxa"/>
            </w:tcMar>
            <w:vAlign w:val="bottom"/>
          </w:tcPr>
          <w:p w14:paraId="28F0DFA9"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3BC1175C" w14:textId="77777777" w:rsidR="00EC1151" w:rsidRPr="007E60C5" w:rsidRDefault="00132E54" w:rsidP="007E60C5">
            <w:r w:rsidRPr="007E60C5">
              <w:t xml:space="preserve">1 119 000 </w:t>
            </w:r>
          </w:p>
        </w:tc>
      </w:tr>
      <w:tr w:rsidR="00EC1151" w:rsidRPr="007E60C5" w14:paraId="3C709B07" w14:textId="77777777" w:rsidTr="00A20D66">
        <w:trPr>
          <w:trHeight w:val="640"/>
        </w:trPr>
        <w:tc>
          <w:tcPr>
            <w:tcW w:w="1375" w:type="dxa"/>
            <w:tcBorders>
              <w:top w:val="nil"/>
              <w:left w:val="nil"/>
              <w:bottom w:val="nil"/>
              <w:right w:val="nil"/>
            </w:tcBorders>
            <w:tcMar>
              <w:top w:w="128" w:type="dxa"/>
              <w:left w:w="43" w:type="dxa"/>
              <w:bottom w:w="43" w:type="dxa"/>
              <w:right w:w="43" w:type="dxa"/>
            </w:tcMar>
          </w:tcPr>
          <w:p w14:paraId="06926449" w14:textId="77777777" w:rsidR="00EC1151" w:rsidRPr="007E60C5" w:rsidRDefault="00132E54" w:rsidP="007E60C5">
            <w:r w:rsidRPr="007E60C5">
              <w:lastRenderedPageBreak/>
              <w:t>USA</w:t>
            </w:r>
          </w:p>
        </w:tc>
        <w:tc>
          <w:tcPr>
            <w:tcW w:w="5812" w:type="dxa"/>
            <w:tcBorders>
              <w:top w:val="nil"/>
              <w:left w:val="nil"/>
              <w:bottom w:val="nil"/>
              <w:right w:val="nil"/>
            </w:tcBorders>
            <w:tcMar>
              <w:top w:w="128" w:type="dxa"/>
              <w:left w:w="43" w:type="dxa"/>
              <w:bottom w:w="43" w:type="dxa"/>
              <w:right w:w="43" w:type="dxa"/>
            </w:tcMar>
          </w:tcPr>
          <w:p w14:paraId="391E0987" w14:textId="77777777" w:rsidR="00EC1151" w:rsidRPr="007E60C5" w:rsidRDefault="00132E54" w:rsidP="007E60C5">
            <w:r w:rsidRPr="007E60C5">
              <w:t xml:space="preserve">Bomber, torpedoer, raketter, missiler og eksplosive midler </w:t>
            </w:r>
            <w:r w:rsidRPr="007E60C5">
              <w:br/>
              <w:t>samt tilhørende komponenter</w:t>
            </w:r>
          </w:p>
        </w:tc>
        <w:tc>
          <w:tcPr>
            <w:tcW w:w="613" w:type="dxa"/>
            <w:tcBorders>
              <w:top w:val="nil"/>
              <w:left w:val="nil"/>
              <w:bottom w:val="nil"/>
              <w:right w:val="nil"/>
            </w:tcBorders>
            <w:tcMar>
              <w:top w:w="128" w:type="dxa"/>
              <w:left w:w="43" w:type="dxa"/>
              <w:bottom w:w="43" w:type="dxa"/>
              <w:right w:w="43" w:type="dxa"/>
            </w:tcMar>
            <w:vAlign w:val="bottom"/>
          </w:tcPr>
          <w:p w14:paraId="5060650C"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1D115182" w14:textId="77777777" w:rsidR="00EC1151" w:rsidRPr="007E60C5" w:rsidRDefault="00132E54" w:rsidP="007E60C5">
            <w:r w:rsidRPr="007E60C5">
              <w:t xml:space="preserve">77 889 327 </w:t>
            </w:r>
          </w:p>
        </w:tc>
      </w:tr>
      <w:tr w:rsidR="00EC1151" w:rsidRPr="007E60C5" w14:paraId="00B3F07E" w14:textId="77777777" w:rsidTr="00A20D66">
        <w:trPr>
          <w:trHeight w:val="640"/>
        </w:trPr>
        <w:tc>
          <w:tcPr>
            <w:tcW w:w="1375" w:type="dxa"/>
            <w:tcBorders>
              <w:top w:val="nil"/>
              <w:left w:val="nil"/>
              <w:bottom w:val="nil"/>
              <w:right w:val="nil"/>
            </w:tcBorders>
            <w:tcMar>
              <w:top w:w="128" w:type="dxa"/>
              <w:left w:w="43" w:type="dxa"/>
              <w:bottom w:w="43" w:type="dxa"/>
              <w:right w:w="43" w:type="dxa"/>
            </w:tcMar>
          </w:tcPr>
          <w:p w14:paraId="46F83B3A"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3C04F830" w14:textId="77777777" w:rsidR="00EC1151" w:rsidRPr="007E60C5" w:rsidRDefault="00132E54" w:rsidP="007E60C5">
            <w:r w:rsidRPr="007E60C5">
              <w:t xml:space="preserve">Ildledningsutstyr og tilhørende varslingssystemer </w:t>
            </w:r>
            <w:r w:rsidRPr="007E60C5">
              <w:br/>
              <w:t>og komponenter</w:t>
            </w:r>
          </w:p>
        </w:tc>
        <w:tc>
          <w:tcPr>
            <w:tcW w:w="613" w:type="dxa"/>
            <w:tcBorders>
              <w:top w:val="nil"/>
              <w:left w:val="nil"/>
              <w:bottom w:val="nil"/>
              <w:right w:val="nil"/>
            </w:tcBorders>
            <w:tcMar>
              <w:top w:w="128" w:type="dxa"/>
              <w:left w:w="43" w:type="dxa"/>
              <w:bottom w:w="43" w:type="dxa"/>
              <w:right w:w="43" w:type="dxa"/>
            </w:tcMar>
            <w:vAlign w:val="bottom"/>
          </w:tcPr>
          <w:p w14:paraId="25B2144B"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3BC14655" w14:textId="77777777" w:rsidR="00EC1151" w:rsidRPr="007E60C5" w:rsidRDefault="00132E54" w:rsidP="007E60C5">
            <w:r w:rsidRPr="007E60C5">
              <w:t xml:space="preserve">850 000 </w:t>
            </w:r>
          </w:p>
        </w:tc>
      </w:tr>
      <w:tr w:rsidR="00EC1151" w:rsidRPr="007E60C5" w14:paraId="67E960D3"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121DBB70"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19AC6ADE" w14:textId="77777777" w:rsidR="00EC1151" w:rsidRPr="007E60C5" w:rsidRDefault="00132E54" w:rsidP="007E60C5">
            <w:r w:rsidRPr="007E60C5">
              <w:t>Krigsskip, marint utstyr og andre overflatefartøy</w:t>
            </w:r>
          </w:p>
        </w:tc>
        <w:tc>
          <w:tcPr>
            <w:tcW w:w="613" w:type="dxa"/>
            <w:tcBorders>
              <w:top w:val="nil"/>
              <w:left w:val="nil"/>
              <w:bottom w:val="nil"/>
              <w:right w:val="nil"/>
            </w:tcBorders>
            <w:tcMar>
              <w:top w:w="128" w:type="dxa"/>
              <w:left w:w="43" w:type="dxa"/>
              <w:bottom w:w="43" w:type="dxa"/>
              <w:right w:w="43" w:type="dxa"/>
            </w:tcMar>
            <w:vAlign w:val="bottom"/>
          </w:tcPr>
          <w:p w14:paraId="068C87F4"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5848476F" w14:textId="77777777" w:rsidR="00EC1151" w:rsidRPr="007E60C5" w:rsidRDefault="00132E54" w:rsidP="007E60C5">
            <w:r w:rsidRPr="007E60C5">
              <w:t xml:space="preserve">3 408 600 </w:t>
            </w:r>
          </w:p>
        </w:tc>
      </w:tr>
      <w:tr w:rsidR="00EC1151" w:rsidRPr="007E60C5" w14:paraId="30E8308D" w14:textId="77777777" w:rsidTr="00A20D66">
        <w:trPr>
          <w:trHeight w:val="380"/>
        </w:trPr>
        <w:tc>
          <w:tcPr>
            <w:tcW w:w="1375" w:type="dxa"/>
            <w:tcBorders>
              <w:top w:val="nil"/>
              <w:left w:val="nil"/>
              <w:bottom w:val="nil"/>
              <w:right w:val="nil"/>
            </w:tcBorders>
            <w:tcMar>
              <w:top w:w="128" w:type="dxa"/>
              <w:left w:w="43" w:type="dxa"/>
              <w:bottom w:w="43" w:type="dxa"/>
              <w:right w:w="43" w:type="dxa"/>
            </w:tcMar>
          </w:tcPr>
          <w:p w14:paraId="7F346B98" w14:textId="77777777" w:rsidR="00EC1151" w:rsidRPr="007E60C5" w:rsidRDefault="00EC1151" w:rsidP="007E60C5"/>
        </w:tc>
        <w:tc>
          <w:tcPr>
            <w:tcW w:w="5812" w:type="dxa"/>
            <w:tcBorders>
              <w:top w:val="nil"/>
              <w:left w:val="nil"/>
              <w:bottom w:val="nil"/>
              <w:right w:val="nil"/>
            </w:tcBorders>
            <w:tcMar>
              <w:top w:w="128" w:type="dxa"/>
              <w:left w:w="43" w:type="dxa"/>
              <w:bottom w:w="43" w:type="dxa"/>
              <w:right w:w="43" w:type="dxa"/>
            </w:tcMar>
          </w:tcPr>
          <w:p w14:paraId="1910AA78" w14:textId="77777777" w:rsidR="00EC1151" w:rsidRPr="007E60C5" w:rsidRDefault="00132E54" w:rsidP="007E60C5">
            <w:r w:rsidRPr="007E60C5">
              <w:t>Luftfartøy, UAV, flymotorer og utstyr til fly samt komponenter</w:t>
            </w:r>
          </w:p>
        </w:tc>
        <w:tc>
          <w:tcPr>
            <w:tcW w:w="613" w:type="dxa"/>
            <w:tcBorders>
              <w:top w:val="nil"/>
              <w:left w:val="nil"/>
              <w:bottom w:val="nil"/>
              <w:right w:val="nil"/>
            </w:tcBorders>
            <w:tcMar>
              <w:top w:w="128" w:type="dxa"/>
              <w:left w:w="43" w:type="dxa"/>
              <w:bottom w:w="43" w:type="dxa"/>
              <w:right w:w="43" w:type="dxa"/>
            </w:tcMar>
            <w:vAlign w:val="bottom"/>
          </w:tcPr>
          <w:p w14:paraId="2F688800" w14:textId="77777777" w:rsidR="00EC1151" w:rsidRPr="007E60C5" w:rsidRDefault="00132E54" w:rsidP="007E60C5">
            <w:r w:rsidRPr="007E60C5">
              <w:t>kr</w:t>
            </w:r>
          </w:p>
        </w:tc>
        <w:tc>
          <w:tcPr>
            <w:tcW w:w="1655" w:type="dxa"/>
            <w:tcBorders>
              <w:top w:val="nil"/>
              <w:left w:val="nil"/>
              <w:bottom w:val="nil"/>
              <w:right w:val="nil"/>
            </w:tcBorders>
            <w:tcMar>
              <w:top w:w="128" w:type="dxa"/>
              <w:left w:w="43" w:type="dxa"/>
              <w:bottom w:w="43" w:type="dxa"/>
              <w:right w:w="43" w:type="dxa"/>
            </w:tcMar>
            <w:vAlign w:val="bottom"/>
          </w:tcPr>
          <w:p w14:paraId="583629A3" w14:textId="77777777" w:rsidR="00EC1151" w:rsidRPr="007E60C5" w:rsidRDefault="00132E54" w:rsidP="007E60C5">
            <w:r w:rsidRPr="007E60C5">
              <w:t xml:space="preserve">9 434 040 </w:t>
            </w:r>
          </w:p>
        </w:tc>
      </w:tr>
      <w:tr w:rsidR="00EC1151" w:rsidRPr="007E60C5" w14:paraId="1C22B45B" w14:textId="77777777" w:rsidTr="00A20D66">
        <w:trPr>
          <w:trHeight w:val="380"/>
        </w:trPr>
        <w:tc>
          <w:tcPr>
            <w:tcW w:w="1375" w:type="dxa"/>
            <w:tcBorders>
              <w:top w:val="nil"/>
              <w:left w:val="nil"/>
              <w:bottom w:val="single" w:sz="4" w:space="0" w:color="000000"/>
              <w:right w:val="nil"/>
            </w:tcBorders>
            <w:tcMar>
              <w:top w:w="128" w:type="dxa"/>
              <w:left w:w="43" w:type="dxa"/>
              <w:bottom w:w="43" w:type="dxa"/>
              <w:right w:w="43" w:type="dxa"/>
            </w:tcMar>
          </w:tcPr>
          <w:p w14:paraId="569B5EFF" w14:textId="77777777" w:rsidR="00EC1151" w:rsidRPr="007E60C5" w:rsidRDefault="00EC1151" w:rsidP="007E60C5"/>
        </w:tc>
        <w:tc>
          <w:tcPr>
            <w:tcW w:w="5812" w:type="dxa"/>
            <w:tcBorders>
              <w:top w:val="nil"/>
              <w:left w:val="nil"/>
              <w:bottom w:val="single" w:sz="4" w:space="0" w:color="000000"/>
              <w:right w:val="nil"/>
            </w:tcBorders>
            <w:tcMar>
              <w:top w:w="128" w:type="dxa"/>
              <w:left w:w="43" w:type="dxa"/>
              <w:bottom w:w="43" w:type="dxa"/>
              <w:right w:w="43" w:type="dxa"/>
            </w:tcMar>
          </w:tcPr>
          <w:p w14:paraId="21984B4F" w14:textId="77777777" w:rsidR="00EC1151" w:rsidRPr="007E60C5" w:rsidRDefault="00132E54" w:rsidP="007E60C5">
            <w:r w:rsidRPr="007E60C5">
              <w:t>Teknologi</w:t>
            </w:r>
          </w:p>
        </w:tc>
        <w:tc>
          <w:tcPr>
            <w:tcW w:w="613" w:type="dxa"/>
            <w:tcBorders>
              <w:top w:val="nil"/>
              <w:left w:val="nil"/>
              <w:bottom w:val="single" w:sz="4" w:space="0" w:color="000000"/>
              <w:right w:val="nil"/>
            </w:tcBorders>
            <w:tcMar>
              <w:top w:w="128" w:type="dxa"/>
              <w:left w:w="43" w:type="dxa"/>
              <w:bottom w:w="43" w:type="dxa"/>
              <w:right w:w="43" w:type="dxa"/>
            </w:tcMar>
            <w:vAlign w:val="bottom"/>
          </w:tcPr>
          <w:p w14:paraId="6A8DD40A" w14:textId="77777777" w:rsidR="00EC1151" w:rsidRPr="007E60C5" w:rsidRDefault="00132E54" w:rsidP="007E60C5">
            <w:r w:rsidRPr="007E60C5">
              <w:t>kr</w:t>
            </w:r>
          </w:p>
        </w:tc>
        <w:tc>
          <w:tcPr>
            <w:tcW w:w="1655" w:type="dxa"/>
            <w:tcBorders>
              <w:top w:val="nil"/>
              <w:left w:val="nil"/>
              <w:bottom w:val="single" w:sz="4" w:space="0" w:color="000000"/>
              <w:right w:val="nil"/>
            </w:tcBorders>
            <w:tcMar>
              <w:top w:w="128" w:type="dxa"/>
              <w:left w:w="43" w:type="dxa"/>
              <w:bottom w:w="43" w:type="dxa"/>
              <w:right w:w="43" w:type="dxa"/>
            </w:tcMar>
            <w:vAlign w:val="bottom"/>
          </w:tcPr>
          <w:p w14:paraId="5E0C6244" w14:textId="77777777" w:rsidR="00EC1151" w:rsidRPr="007E60C5" w:rsidRDefault="00132E54" w:rsidP="007E60C5">
            <w:r w:rsidRPr="007E60C5">
              <w:t xml:space="preserve">158 880 </w:t>
            </w:r>
          </w:p>
        </w:tc>
      </w:tr>
      <w:tr w:rsidR="00EC1151" w:rsidRPr="007E60C5" w14:paraId="280782F3" w14:textId="77777777" w:rsidTr="00A20D66">
        <w:trPr>
          <w:trHeight w:val="380"/>
        </w:trPr>
        <w:tc>
          <w:tcPr>
            <w:tcW w:w="13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A6DBEE0" w14:textId="77777777" w:rsidR="00EC1151" w:rsidRPr="007E60C5" w:rsidRDefault="00EC1151" w:rsidP="007E60C5"/>
        </w:tc>
        <w:tc>
          <w:tcPr>
            <w:tcW w:w="581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F40A3F0" w14:textId="77777777" w:rsidR="00EC1151" w:rsidRPr="007E60C5" w:rsidRDefault="00EC1151" w:rsidP="007E60C5"/>
        </w:tc>
        <w:tc>
          <w:tcPr>
            <w:tcW w:w="6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DE2519" w14:textId="77777777" w:rsidR="00EC1151" w:rsidRPr="007E60C5" w:rsidRDefault="00132E54" w:rsidP="007E60C5">
            <w:r w:rsidRPr="007E60C5">
              <w:t>kr</w:t>
            </w:r>
          </w:p>
        </w:tc>
        <w:tc>
          <w:tcPr>
            <w:tcW w:w="165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E421409" w14:textId="77777777" w:rsidR="00EC1151" w:rsidRPr="007E60C5" w:rsidRDefault="00132E54" w:rsidP="007E60C5">
            <w:r w:rsidRPr="007E60C5">
              <w:t xml:space="preserve">297 862 390 </w:t>
            </w:r>
          </w:p>
        </w:tc>
      </w:tr>
    </w:tbl>
    <w:p w14:paraId="43376A69" w14:textId="77777777" w:rsidR="00EC1151" w:rsidRPr="007E60C5" w:rsidRDefault="00EC1151" w:rsidP="007E60C5">
      <w:pPr>
        <w:pStyle w:val="Tabellnavn"/>
      </w:pPr>
    </w:p>
    <w:p w14:paraId="3FFA1895" w14:textId="77777777" w:rsidR="00EC1151" w:rsidRPr="007E60C5" w:rsidRDefault="00132E54" w:rsidP="007E60C5">
      <w:pPr>
        <w:pStyle w:val="Overskrift2"/>
      </w:pPr>
      <w:r w:rsidRPr="007E60C5">
        <w:t>Reparasjoner foretatt i Norge for utenlandske oppdragsgivere</w:t>
      </w:r>
    </w:p>
    <w:p w14:paraId="788DEF2E" w14:textId="6C2A56AB" w:rsidR="00EC1151" w:rsidRPr="007E60C5" w:rsidRDefault="00132E54" w:rsidP="007E60C5">
      <w:r w:rsidRPr="007E60C5">
        <w:t>Tabell 9.6 viser reparasjoner knyttet til Liste I som norske bedrifter har utført for utenlandske oppdragsgivere i 2022.</w:t>
      </w:r>
    </w:p>
    <w:p w14:paraId="2F4BBFE7" w14:textId="080DDC69" w:rsidR="007E60C5" w:rsidRPr="007E60C5" w:rsidRDefault="007E60C5" w:rsidP="007E60C5">
      <w:pPr>
        <w:pStyle w:val="tabell-tittel"/>
      </w:pPr>
      <w:r w:rsidRPr="007E60C5">
        <w:t xml:space="preserve">Reparasjoner foretatt i Norge for utenlandske oppdragsgivere knyttet til Liste I </w:t>
      </w:r>
      <w:proofErr w:type="spellStart"/>
      <w:r w:rsidRPr="007E60C5">
        <w:t>i</w:t>
      </w:r>
      <w:proofErr w:type="spellEnd"/>
      <w:r w:rsidRPr="007E60C5">
        <w:t xml:space="preserve"> 2022 i NOK</w:t>
      </w:r>
    </w:p>
    <w:p w14:paraId="781DBCDB" w14:textId="77777777" w:rsidR="00EC1151" w:rsidRPr="007E60C5" w:rsidRDefault="00132E54" w:rsidP="007E60C5">
      <w:pPr>
        <w:pStyle w:val="Tabellnavn"/>
      </w:pPr>
      <w:r w:rsidRPr="007E60C5">
        <w:t>06J1tx2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91"/>
        <w:gridCol w:w="3969"/>
        <w:gridCol w:w="1060"/>
        <w:gridCol w:w="1492"/>
        <w:gridCol w:w="1417"/>
        <w:gridCol w:w="709"/>
      </w:tblGrid>
      <w:tr w:rsidR="00EC1151" w:rsidRPr="007E60C5" w14:paraId="6CA71196" w14:textId="77777777" w:rsidTr="00132E54">
        <w:trPr>
          <w:trHeight w:val="360"/>
        </w:trPr>
        <w:tc>
          <w:tcPr>
            <w:tcW w:w="10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449A51" w14:textId="77777777" w:rsidR="00EC1151" w:rsidRPr="007E60C5" w:rsidRDefault="00132E54" w:rsidP="007E60C5">
            <w:r w:rsidRPr="007E60C5">
              <w:t>Land</w:t>
            </w:r>
          </w:p>
        </w:tc>
        <w:tc>
          <w:tcPr>
            <w:tcW w:w="3969" w:type="dxa"/>
            <w:tcBorders>
              <w:top w:val="single" w:sz="4" w:space="0" w:color="000000"/>
              <w:left w:val="nil"/>
              <w:bottom w:val="single" w:sz="4" w:space="0" w:color="000000"/>
              <w:right w:val="nil"/>
            </w:tcBorders>
            <w:tcMar>
              <w:top w:w="128" w:type="dxa"/>
              <w:left w:w="43" w:type="dxa"/>
              <w:bottom w:w="43" w:type="dxa"/>
              <w:right w:w="43" w:type="dxa"/>
            </w:tcMar>
          </w:tcPr>
          <w:p w14:paraId="2EE0DB2F" w14:textId="77777777" w:rsidR="00EC1151" w:rsidRPr="007E60C5" w:rsidRDefault="00EC1151" w:rsidP="007E60C5"/>
        </w:tc>
        <w:tc>
          <w:tcPr>
            <w:tcW w:w="255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345780A" w14:textId="77777777" w:rsidR="00EC1151" w:rsidRPr="007E60C5" w:rsidRDefault="00132E54" w:rsidP="007E60C5">
            <w:r w:rsidRPr="007E60C5">
              <w:t xml:space="preserve">Sum </w:t>
            </w:r>
          </w:p>
        </w:tc>
        <w:tc>
          <w:tcPr>
            <w:tcW w:w="212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B1AC292" w14:textId="77777777" w:rsidR="00EC1151" w:rsidRPr="007E60C5" w:rsidRDefault="00132E54" w:rsidP="007E60C5">
            <w:r w:rsidRPr="007E60C5">
              <w:t xml:space="preserve">Sum i 1000 NOK </w:t>
            </w:r>
          </w:p>
        </w:tc>
      </w:tr>
      <w:tr w:rsidR="00EC1151" w:rsidRPr="007E60C5" w14:paraId="6750C14F" w14:textId="77777777" w:rsidTr="00132E54">
        <w:trPr>
          <w:trHeight w:val="640"/>
        </w:trPr>
        <w:tc>
          <w:tcPr>
            <w:tcW w:w="1091" w:type="dxa"/>
            <w:tcBorders>
              <w:top w:val="single" w:sz="4" w:space="0" w:color="000000"/>
              <w:left w:val="nil"/>
              <w:bottom w:val="nil"/>
              <w:right w:val="nil"/>
            </w:tcBorders>
            <w:tcMar>
              <w:top w:w="128" w:type="dxa"/>
              <w:left w:w="43" w:type="dxa"/>
              <w:bottom w:w="43" w:type="dxa"/>
              <w:right w:w="43" w:type="dxa"/>
            </w:tcMar>
          </w:tcPr>
          <w:p w14:paraId="605AA153" w14:textId="77777777" w:rsidR="00EC1151" w:rsidRPr="007E60C5" w:rsidRDefault="00132E54" w:rsidP="007E60C5">
            <w:r w:rsidRPr="007E60C5">
              <w:t>Australia</w:t>
            </w:r>
          </w:p>
        </w:tc>
        <w:tc>
          <w:tcPr>
            <w:tcW w:w="3969" w:type="dxa"/>
            <w:tcBorders>
              <w:top w:val="single" w:sz="4" w:space="0" w:color="000000"/>
              <w:left w:val="nil"/>
              <w:bottom w:val="nil"/>
              <w:right w:val="nil"/>
            </w:tcBorders>
            <w:tcMar>
              <w:top w:w="128" w:type="dxa"/>
              <w:left w:w="43" w:type="dxa"/>
              <w:bottom w:w="43" w:type="dxa"/>
              <w:right w:w="43" w:type="dxa"/>
            </w:tcMar>
          </w:tcPr>
          <w:p w14:paraId="0FEBD47B" w14:textId="77777777" w:rsidR="00EC1151" w:rsidRPr="007E60C5" w:rsidRDefault="00132E54" w:rsidP="007E60C5">
            <w:r w:rsidRPr="007E60C5">
              <w:t xml:space="preserve">Ildledningsutstyr og tilhørende varslingssystemer </w:t>
            </w:r>
            <w:r w:rsidRPr="007E60C5">
              <w:br/>
              <w:t>og komponenter</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54338AA" w14:textId="77777777" w:rsidR="00EC1151" w:rsidRPr="007E60C5" w:rsidRDefault="00132E54" w:rsidP="007E60C5">
            <w:r w:rsidRPr="007E60C5">
              <w:t>kr</w:t>
            </w:r>
          </w:p>
        </w:tc>
        <w:tc>
          <w:tcPr>
            <w:tcW w:w="1492" w:type="dxa"/>
            <w:tcBorders>
              <w:top w:val="single" w:sz="4" w:space="0" w:color="000000"/>
              <w:left w:val="nil"/>
              <w:bottom w:val="nil"/>
              <w:right w:val="nil"/>
            </w:tcBorders>
            <w:tcMar>
              <w:top w:w="128" w:type="dxa"/>
              <w:left w:w="43" w:type="dxa"/>
              <w:bottom w:w="43" w:type="dxa"/>
              <w:right w:w="43" w:type="dxa"/>
            </w:tcMar>
            <w:vAlign w:val="bottom"/>
          </w:tcPr>
          <w:p w14:paraId="5EE1C49F" w14:textId="77777777" w:rsidR="00EC1151" w:rsidRPr="007E60C5" w:rsidRDefault="00132E54" w:rsidP="007E60C5">
            <w:r w:rsidRPr="007E60C5">
              <w:t xml:space="preserve">692 616 </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1640F310" w14:textId="77777777" w:rsidR="00EC1151" w:rsidRPr="007E60C5" w:rsidRDefault="00132E54" w:rsidP="007E60C5">
            <w:r w:rsidRPr="007E60C5">
              <w:t>kr</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54B9647C" w14:textId="77777777" w:rsidR="00EC1151" w:rsidRPr="007E60C5" w:rsidRDefault="00132E54" w:rsidP="007E60C5">
            <w:r w:rsidRPr="007E60C5">
              <w:t xml:space="preserve">693 </w:t>
            </w:r>
          </w:p>
        </w:tc>
      </w:tr>
      <w:tr w:rsidR="00EC1151" w:rsidRPr="007E60C5" w14:paraId="4077F280"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2014F2DB"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5EB57866"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72D8CDC6"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025B1447" w14:textId="77777777" w:rsidR="00EC1151" w:rsidRPr="007E60C5" w:rsidRDefault="00132E54" w:rsidP="007E60C5">
            <w:r w:rsidRPr="007E60C5">
              <w:t xml:space="preserve">446 860 </w:t>
            </w:r>
          </w:p>
        </w:tc>
        <w:tc>
          <w:tcPr>
            <w:tcW w:w="1417" w:type="dxa"/>
            <w:tcBorders>
              <w:top w:val="nil"/>
              <w:left w:val="nil"/>
              <w:bottom w:val="nil"/>
              <w:right w:val="nil"/>
            </w:tcBorders>
            <w:tcMar>
              <w:top w:w="128" w:type="dxa"/>
              <w:left w:w="43" w:type="dxa"/>
              <w:bottom w:w="43" w:type="dxa"/>
              <w:right w:w="43" w:type="dxa"/>
            </w:tcMar>
            <w:vAlign w:val="bottom"/>
          </w:tcPr>
          <w:p w14:paraId="7B259845"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6C4F7CE9" w14:textId="77777777" w:rsidR="00EC1151" w:rsidRPr="007E60C5" w:rsidRDefault="00132E54" w:rsidP="007E60C5">
            <w:r w:rsidRPr="007E60C5">
              <w:t xml:space="preserve">447 </w:t>
            </w:r>
          </w:p>
        </w:tc>
      </w:tr>
      <w:tr w:rsidR="00EC1151" w:rsidRPr="007E60C5" w14:paraId="53484706"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549EFC14"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72397476" w14:textId="77777777" w:rsidR="00EC1151" w:rsidRPr="007E60C5" w:rsidRDefault="00132E54" w:rsidP="007E60C5">
            <w:r w:rsidRPr="007E60C5">
              <w:t xml:space="preserve">Billed-/videoutstyr og deres motmidler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2135D3F9"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2911A9BC" w14:textId="77777777" w:rsidR="00EC1151" w:rsidRPr="007E60C5" w:rsidRDefault="00132E54" w:rsidP="007E60C5">
            <w:r w:rsidRPr="007E60C5">
              <w:t xml:space="preserve">1 956 755 </w:t>
            </w:r>
          </w:p>
        </w:tc>
        <w:tc>
          <w:tcPr>
            <w:tcW w:w="1417" w:type="dxa"/>
            <w:tcBorders>
              <w:top w:val="nil"/>
              <w:left w:val="nil"/>
              <w:bottom w:val="nil"/>
              <w:right w:val="nil"/>
            </w:tcBorders>
            <w:tcMar>
              <w:top w:w="128" w:type="dxa"/>
              <w:left w:w="43" w:type="dxa"/>
              <w:bottom w:w="43" w:type="dxa"/>
              <w:right w:w="43" w:type="dxa"/>
            </w:tcMar>
            <w:vAlign w:val="bottom"/>
          </w:tcPr>
          <w:p w14:paraId="25A96691"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6ED09746" w14:textId="77777777" w:rsidR="00EC1151" w:rsidRPr="007E60C5" w:rsidRDefault="00132E54" w:rsidP="007E60C5">
            <w:r w:rsidRPr="007E60C5">
              <w:t xml:space="preserve">1 957 </w:t>
            </w:r>
          </w:p>
        </w:tc>
      </w:tr>
      <w:tr w:rsidR="00EC1151" w:rsidRPr="007E60C5" w14:paraId="5DD5B3C4"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16D98EEB" w14:textId="77777777" w:rsidR="00EC1151" w:rsidRPr="007E60C5" w:rsidRDefault="00132E54" w:rsidP="007E60C5">
            <w:r w:rsidRPr="007E60C5">
              <w:t>Belgia</w:t>
            </w:r>
          </w:p>
        </w:tc>
        <w:tc>
          <w:tcPr>
            <w:tcW w:w="3969" w:type="dxa"/>
            <w:tcBorders>
              <w:top w:val="nil"/>
              <w:left w:val="nil"/>
              <w:bottom w:val="nil"/>
              <w:right w:val="nil"/>
            </w:tcBorders>
            <w:tcMar>
              <w:top w:w="128" w:type="dxa"/>
              <w:left w:w="43" w:type="dxa"/>
              <w:bottom w:w="43" w:type="dxa"/>
              <w:right w:w="43" w:type="dxa"/>
            </w:tcMar>
          </w:tcPr>
          <w:p w14:paraId="334C89C4" w14:textId="77777777" w:rsidR="00EC1151" w:rsidRPr="007E60C5" w:rsidRDefault="00132E54" w:rsidP="007E60C5">
            <w:r w:rsidRPr="007E60C5">
              <w:t xml:space="preserve">Luftfartøy, UAV, flymotorer og utstyr til fly </w:t>
            </w:r>
            <w:r w:rsidRPr="007E60C5">
              <w:br/>
              <w:t>samt komponenter</w:t>
            </w:r>
          </w:p>
        </w:tc>
        <w:tc>
          <w:tcPr>
            <w:tcW w:w="1060" w:type="dxa"/>
            <w:tcBorders>
              <w:top w:val="nil"/>
              <w:left w:val="nil"/>
              <w:bottom w:val="nil"/>
              <w:right w:val="nil"/>
            </w:tcBorders>
            <w:tcMar>
              <w:top w:w="128" w:type="dxa"/>
              <w:left w:w="43" w:type="dxa"/>
              <w:bottom w:w="43" w:type="dxa"/>
              <w:right w:w="43" w:type="dxa"/>
            </w:tcMar>
            <w:vAlign w:val="bottom"/>
          </w:tcPr>
          <w:p w14:paraId="1A4DE71E"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39A8253E" w14:textId="77777777" w:rsidR="00EC1151" w:rsidRPr="007E60C5" w:rsidRDefault="00132E54" w:rsidP="007E60C5">
            <w:r w:rsidRPr="007E60C5">
              <w:t xml:space="preserve">957 824 </w:t>
            </w:r>
          </w:p>
        </w:tc>
        <w:tc>
          <w:tcPr>
            <w:tcW w:w="1417" w:type="dxa"/>
            <w:tcBorders>
              <w:top w:val="nil"/>
              <w:left w:val="nil"/>
              <w:bottom w:val="nil"/>
              <w:right w:val="nil"/>
            </w:tcBorders>
            <w:tcMar>
              <w:top w:w="128" w:type="dxa"/>
              <w:left w:w="43" w:type="dxa"/>
              <w:bottom w:w="43" w:type="dxa"/>
              <w:right w:w="43" w:type="dxa"/>
            </w:tcMar>
            <w:vAlign w:val="bottom"/>
          </w:tcPr>
          <w:p w14:paraId="02A98FF9"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3E04EBC5" w14:textId="77777777" w:rsidR="00EC1151" w:rsidRPr="007E60C5" w:rsidRDefault="00132E54" w:rsidP="007E60C5">
            <w:r w:rsidRPr="007E60C5">
              <w:t xml:space="preserve">958 </w:t>
            </w:r>
          </w:p>
        </w:tc>
      </w:tr>
      <w:tr w:rsidR="00EC1151" w:rsidRPr="007E60C5" w14:paraId="556B6846"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6A5E56D1"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4035905A"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61EFB345"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43BD5175" w14:textId="77777777" w:rsidR="00EC1151" w:rsidRPr="007E60C5" w:rsidRDefault="00132E54" w:rsidP="007E60C5">
            <w:r w:rsidRPr="007E60C5">
              <w:t xml:space="preserve">11 456 958 </w:t>
            </w:r>
          </w:p>
        </w:tc>
        <w:tc>
          <w:tcPr>
            <w:tcW w:w="1417" w:type="dxa"/>
            <w:tcBorders>
              <w:top w:val="nil"/>
              <w:left w:val="nil"/>
              <w:bottom w:val="nil"/>
              <w:right w:val="nil"/>
            </w:tcBorders>
            <w:tcMar>
              <w:top w:w="128" w:type="dxa"/>
              <w:left w:w="43" w:type="dxa"/>
              <w:bottom w:w="43" w:type="dxa"/>
              <w:right w:w="43" w:type="dxa"/>
            </w:tcMar>
            <w:vAlign w:val="bottom"/>
          </w:tcPr>
          <w:p w14:paraId="50EAC4DA"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598EC6BF" w14:textId="77777777" w:rsidR="00EC1151" w:rsidRPr="007E60C5" w:rsidRDefault="00132E54" w:rsidP="007E60C5">
            <w:r w:rsidRPr="007E60C5">
              <w:t xml:space="preserve">11 457 </w:t>
            </w:r>
          </w:p>
        </w:tc>
      </w:tr>
      <w:tr w:rsidR="00EC1151" w:rsidRPr="007E60C5" w14:paraId="02760017"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148C2BEF" w14:textId="77777777" w:rsidR="00EC1151" w:rsidRPr="007E60C5" w:rsidRDefault="00132E54" w:rsidP="007E60C5">
            <w:r w:rsidRPr="007E60C5">
              <w:t>Canada</w:t>
            </w:r>
          </w:p>
        </w:tc>
        <w:tc>
          <w:tcPr>
            <w:tcW w:w="3969" w:type="dxa"/>
            <w:tcBorders>
              <w:top w:val="nil"/>
              <w:left w:val="nil"/>
              <w:bottom w:val="nil"/>
              <w:right w:val="nil"/>
            </w:tcBorders>
            <w:tcMar>
              <w:top w:w="128" w:type="dxa"/>
              <w:left w:w="43" w:type="dxa"/>
              <w:bottom w:w="43" w:type="dxa"/>
              <w:right w:w="43" w:type="dxa"/>
            </w:tcMar>
          </w:tcPr>
          <w:p w14:paraId="607E35E1" w14:textId="77777777" w:rsidR="00EC1151" w:rsidRPr="007E60C5" w:rsidRDefault="00132E54" w:rsidP="007E60C5">
            <w:r w:rsidRPr="007E60C5">
              <w:t xml:space="preserve">Ildledningsutstyr og tilhørende varslingssystemer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64E5F292"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6497B237" w14:textId="77777777" w:rsidR="00EC1151" w:rsidRPr="007E60C5" w:rsidRDefault="00132E54" w:rsidP="007E60C5">
            <w:r w:rsidRPr="007E60C5">
              <w:t xml:space="preserve">934 297 </w:t>
            </w:r>
          </w:p>
        </w:tc>
        <w:tc>
          <w:tcPr>
            <w:tcW w:w="1417" w:type="dxa"/>
            <w:tcBorders>
              <w:top w:val="nil"/>
              <w:left w:val="nil"/>
              <w:bottom w:val="nil"/>
              <w:right w:val="nil"/>
            </w:tcBorders>
            <w:tcMar>
              <w:top w:w="128" w:type="dxa"/>
              <w:left w:w="43" w:type="dxa"/>
              <w:bottom w:w="43" w:type="dxa"/>
              <w:right w:w="43" w:type="dxa"/>
            </w:tcMar>
            <w:vAlign w:val="bottom"/>
          </w:tcPr>
          <w:p w14:paraId="2A9CC664"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5B73BF12" w14:textId="77777777" w:rsidR="00EC1151" w:rsidRPr="007E60C5" w:rsidRDefault="00132E54" w:rsidP="007E60C5">
            <w:r w:rsidRPr="007E60C5">
              <w:t xml:space="preserve">934 </w:t>
            </w:r>
          </w:p>
        </w:tc>
      </w:tr>
      <w:tr w:rsidR="00EC1151" w:rsidRPr="007E60C5" w14:paraId="2F74EE80"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03EE3113" w14:textId="77777777" w:rsidR="00EC1151" w:rsidRPr="007E60C5" w:rsidRDefault="00132E54" w:rsidP="007E60C5">
            <w:r w:rsidRPr="007E60C5">
              <w:t>Chile</w:t>
            </w:r>
          </w:p>
        </w:tc>
        <w:tc>
          <w:tcPr>
            <w:tcW w:w="3969" w:type="dxa"/>
            <w:tcBorders>
              <w:top w:val="nil"/>
              <w:left w:val="nil"/>
              <w:bottom w:val="nil"/>
              <w:right w:val="nil"/>
            </w:tcBorders>
            <w:tcMar>
              <w:top w:w="128" w:type="dxa"/>
              <w:left w:w="43" w:type="dxa"/>
              <w:bottom w:w="43" w:type="dxa"/>
              <w:right w:w="43" w:type="dxa"/>
            </w:tcMar>
          </w:tcPr>
          <w:p w14:paraId="63DD5AA7" w14:textId="77777777" w:rsidR="00EC1151" w:rsidRPr="007E60C5" w:rsidRDefault="00132E54" w:rsidP="007E60C5">
            <w:r w:rsidRPr="007E60C5">
              <w:t xml:space="preserve">Luftfartøy, UAV, flymotorer og utstyr til fly samt </w:t>
            </w:r>
            <w:r w:rsidRPr="007E60C5">
              <w:br/>
              <w:t>komponenter</w:t>
            </w:r>
          </w:p>
        </w:tc>
        <w:tc>
          <w:tcPr>
            <w:tcW w:w="1060" w:type="dxa"/>
            <w:tcBorders>
              <w:top w:val="nil"/>
              <w:left w:val="nil"/>
              <w:bottom w:val="nil"/>
              <w:right w:val="nil"/>
            </w:tcBorders>
            <w:tcMar>
              <w:top w:w="128" w:type="dxa"/>
              <w:left w:w="43" w:type="dxa"/>
              <w:bottom w:w="43" w:type="dxa"/>
              <w:right w:w="43" w:type="dxa"/>
            </w:tcMar>
            <w:vAlign w:val="bottom"/>
          </w:tcPr>
          <w:p w14:paraId="3DEBA4B5"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141A7B77" w14:textId="77777777" w:rsidR="00EC1151" w:rsidRPr="007E60C5" w:rsidRDefault="00132E54" w:rsidP="007E60C5">
            <w:r w:rsidRPr="007E60C5">
              <w:t xml:space="preserve">1 633 463 </w:t>
            </w:r>
          </w:p>
        </w:tc>
        <w:tc>
          <w:tcPr>
            <w:tcW w:w="1417" w:type="dxa"/>
            <w:tcBorders>
              <w:top w:val="nil"/>
              <w:left w:val="nil"/>
              <w:bottom w:val="nil"/>
              <w:right w:val="nil"/>
            </w:tcBorders>
            <w:tcMar>
              <w:top w:w="128" w:type="dxa"/>
              <w:left w:w="43" w:type="dxa"/>
              <w:bottom w:w="43" w:type="dxa"/>
              <w:right w:w="43" w:type="dxa"/>
            </w:tcMar>
            <w:vAlign w:val="bottom"/>
          </w:tcPr>
          <w:p w14:paraId="56FF3130"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170ED7AE" w14:textId="77777777" w:rsidR="00EC1151" w:rsidRPr="007E60C5" w:rsidRDefault="00132E54" w:rsidP="007E60C5">
            <w:r w:rsidRPr="007E60C5">
              <w:t xml:space="preserve">1 633 </w:t>
            </w:r>
          </w:p>
        </w:tc>
      </w:tr>
      <w:tr w:rsidR="00EC1151" w:rsidRPr="007E60C5" w14:paraId="7BA482B1"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33EE787F" w14:textId="77777777" w:rsidR="00EC1151" w:rsidRPr="007E60C5" w:rsidRDefault="00132E54" w:rsidP="007E60C5">
            <w:r w:rsidRPr="007E60C5">
              <w:t>Danmark</w:t>
            </w:r>
          </w:p>
        </w:tc>
        <w:tc>
          <w:tcPr>
            <w:tcW w:w="3969" w:type="dxa"/>
            <w:tcBorders>
              <w:top w:val="nil"/>
              <w:left w:val="nil"/>
              <w:bottom w:val="nil"/>
              <w:right w:val="nil"/>
            </w:tcBorders>
            <w:tcMar>
              <w:top w:w="128" w:type="dxa"/>
              <w:left w:w="43" w:type="dxa"/>
              <w:bottom w:w="43" w:type="dxa"/>
              <w:right w:w="43" w:type="dxa"/>
            </w:tcMar>
          </w:tcPr>
          <w:p w14:paraId="5E916B5D"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0BD0B6B7"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60FE3B7B" w14:textId="77777777" w:rsidR="00EC1151" w:rsidRPr="007E60C5" w:rsidRDefault="00132E54" w:rsidP="007E60C5">
            <w:r w:rsidRPr="007E60C5">
              <w:t xml:space="preserve">1 018 000 </w:t>
            </w:r>
          </w:p>
        </w:tc>
        <w:tc>
          <w:tcPr>
            <w:tcW w:w="1417" w:type="dxa"/>
            <w:tcBorders>
              <w:top w:val="nil"/>
              <w:left w:val="nil"/>
              <w:bottom w:val="nil"/>
              <w:right w:val="nil"/>
            </w:tcBorders>
            <w:tcMar>
              <w:top w:w="128" w:type="dxa"/>
              <w:left w:w="43" w:type="dxa"/>
              <w:bottom w:w="43" w:type="dxa"/>
              <w:right w:w="43" w:type="dxa"/>
            </w:tcMar>
            <w:vAlign w:val="bottom"/>
          </w:tcPr>
          <w:p w14:paraId="143CD5F2"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7CE86CD8" w14:textId="77777777" w:rsidR="00EC1151" w:rsidRPr="007E60C5" w:rsidRDefault="00132E54" w:rsidP="007E60C5">
            <w:r w:rsidRPr="007E60C5">
              <w:t xml:space="preserve">1 018 </w:t>
            </w:r>
          </w:p>
        </w:tc>
      </w:tr>
      <w:tr w:rsidR="00EC1151" w:rsidRPr="007E60C5" w14:paraId="22AFA48E"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7136B39D" w14:textId="77777777" w:rsidR="00EC1151" w:rsidRPr="007E60C5" w:rsidRDefault="00132E54" w:rsidP="007E60C5">
            <w:r w:rsidRPr="007E60C5">
              <w:t>Estland</w:t>
            </w:r>
          </w:p>
        </w:tc>
        <w:tc>
          <w:tcPr>
            <w:tcW w:w="3969" w:type="dxa"/>
            <w:tcBorders>
              <w:top w:val="nil"/>
              <w:left w:val="nil"/>
              <w:bottom w:val="nil"/>
              <w:right w:val="nil"/>
            </w:tcBorders>
            <w:tcMar>
              <w:top w:w="128" w:type="dxa"/>
              <w:left w:w="43" w:type="dxa"/>
              <w:bottom w:w="43" w:type="dxa"/>
              <w:right w:w="43" w:type="dxa"/>
            </w:tcMar>
          </w:tcPr>
          <w:p w14:paraId="5A957CDA"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33E3A9E9"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3FFA2D01" w14:textId="77777777" w:rsidR="00EC1151" w:rsidRPr="007E60C5" w:rsidRDefault="00132E54" w:rsidP="007E60C5">
            <w:r w:rsidRPr="007E60C5">
              <w:t xml:space="preserve">84 000 </w:t>
            </w:r>
          </w:p>
        </w:tc>
        <w:tc>
          <w:tcPr>
            <w:tcW w:w="1417" w:type="dxa"/>
            <w:tcBorders>
              <w:top w:val="nil"/>
              <w:left w:val="nil"/>
              <w:bottom w:val="nil"/>
              <w:right w:val="nil"/>
            </w:tcBorders>
            <w:tcMar>
              <w:top w:w="128" w:type="dxa"/>
              <w:left w:w="43" w:type="dxa"/>
              <w:bottom w:w="43" w:type="dxa"/>
              <w:right w:w="43" w:type="dxa"/>
            </w:tcMar>
            <w:vAlign w:val="bottom"/>
          </w:tcPr>
          <w:p w14:paraId="7B9D65A3"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60511C18" w14:textId="77777777" w:rsidR="00EC1151" w:rsidRPr="007E60C5" w:rsidRDefault="00132E54" w:rsidP="007E60C5">
            <w:r w:rsidRPr="007E60C5">
              <w:t xml:space="preserve">84 </w:t>
            </w:r>
          </w:p>
        </w:tc>
      </w:tr>
      <w:tr w:rsidR="00EC1151" w:rsidRPr="007E60C5" w14:paraId="07AC59FD"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47489B46"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4779B567" w14:textId="77777777" w:rsidR="00EC1151" w:rsidRPr="007E60C5" w:rsidRDefault="00132E54" w:rsidP="007E60C5">
            <w:r w:rsidRPr="007E60C5">
              <w:t>Billed-/videoutstyr og deres motmidler o</w:t>
            </w:r>
            <w:r w:rsidRPr="007E60C5">
              <w:br/>
              <w:t>g komponenter</w:t>
            </w:r>
          </w:p>
        </w:tc>
        <w:tc>
          <w:tcPr>
            <w:tcW w:w="1060" w:type="dxa"/>
            <w:tcBorders>
              <w:top w:val="nil"/>
              <w:left w:val="nil"/>
              <w:bottom w:val="nil"/>
              <w:right w:val="nil"/>
            </w:tcBorders>
            <w:tcMar>
              <w:top w:w="128" w:type="dxa"/>
              <w:left w:w="43" w:type="dxa"/>
              <w:bottom w:w="43" w:type="dxa"/>
              <w:right w:w="43" w:type="dxa"/>
            </w:tcMar>
            <w:vAlign w:val="bottom"/>
          </w:tcPr>
          <w:p w14:paraId="23311C9E"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2E2397F7" w14:textId="77777777" w:rsidR="00EC1151" w:rsidRPr="007E60C5" w:rsidRDefault="00132E54" w:rsidP="007E60C5">
            <w:r w:rsidRPr="007E60C5">
              <w:t xml:space="preserve">49 057 </w:t>
            </w:r>
          </w:p>
        </w:tc>
        <w:tc>
          <w:tcPr>
            <w:tcW w:w="1417" w:type="dxa"/>
            <w:tcBorders>
              <w:top w:val="nil"/>
              <w:left w:val="nil"/>
              <w:bottom w:val="nil"/>
              <w:right w:val="nil"/>
            </w:tcBorders>
            <w:tcMar>
              <w:top w:w="128" w:type="dxa"/>
              <w:left w:w="43" w:type="dxa"/>
              <w:bottom w:w="43" w:type="dxa"/>
              <w:right w:w="43" w:type="dxa"/>
            </w:tcMar>
            <w:vAlign w:val="bottom"/>
          </w:tcPr>
          <w:p w14:paraId="2689ABE9"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0A94C092" w14:textId="77777777" w:rsidR="00EC1151" w:rsidRPr="007E60C5" w:rsidRDefault="00132E54" w:rsidP="007E60C5">
            <w:r w:rsidRPr="007E60C5">
              <w:t xml:space="preserve">49 </w:t>
            </w:r>
          </w:p>
        </w:tc>
      </w:tr>
      <w:tr w:rsidR="00EC1151" w:rsidRPr="007E60C5" w14:paraId="03E1D65D"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7A04F42E" w14:textId="77777777" w:rsidR="00EC1151" w:rsidRPr="007E60C5" w:rsidRDefault="00132E54" w:rsidP="007E60C5">
            <w:r w:rsidRPr="007E60C5">
              <w:t>Finland</w:t>
            </w:r>
          </w:p>
        </w:tc>
        <w:tc>
          <w:tcPr>
            <w:tcW w:w="3969" w:type="dxa"/>
            <w:tcBorders>
              <w:top w:val="nil"/>
              <w:left w:val="nil"/>
              <w:bottom w:val="nil"/>
              <w:right w:val="nil"/>
            </w:tcBorders>
            <w:tcMar>
              <w:top w:w="128" w:type="dxa"/>
              <w:left w:w="43" w:type="dxa"/>
              <w:bottom w:w="43" w:type="dxa"/>
              <w:right w:w="43" w:type="dxa"/>
            </w:tcMar>
          </w:tcPr>
          <w:p w14:paraId="2B188E89" w14:textId="77777777" w:rsidR="00EC1151" w:rsidRPr="007E60C5" w:rsidRDefault="00132E54" w:rsidP="007E60C5">
            <w:r w:rsidRPr="007E60C5">
              <w:t>Bomber, torpedoer, raketter, missiler og eksplosive midler samt tilhørende komponenter</w:t>
            </w:r>
          </w:p>
        </w:tc>
        <w:tc>
          <w:tcPr>
            <w:tcW w:w="1060" w:type="dxa"/>
            <w:tcBorders>
              <w:top w:val="nil"/>
              <w:left w:val="nil"/>
              <w:bottom w:val="nil"/>
              <w:right w:val="nil"/>
            </w:tcBorders>
            <w:tcMar>
              <w:top w:w="128" w:type="dxa"/>
              <w:left w:w="43" w:type="dxa"/>
              <w:bottom w:w="43" w:type="dxa"/>
              <w:right w:w="43" w:type="dxa"/>
            </w:tcMar>
            <w:vAlign w:val="bottom"/>
          </w:tcPr>
          <w:p w14:paraId="6820E121"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50699424" w14:textId="77777777" w:rsidR="00EC1151" w:rsidRPr="007E60C5" w:rsidRDefault="00132E54" w:rsidP="007E60C5">
            <w:r w:rsidRPr="007E60C5">
              <w:t xml:space="preserve">76 822 </w:t>
            </w:r>
          </w:p>
        </w:tc>
        <w:tc>
          <w:tcPr>
            <w:tcW w:w="1417" w:type="dxa"/>
            <w:tcBorders>
              <w:top w:val="nil"/>
              <w:left w:val="nil"/>
              <w:bottom w:val="nil"/>
              <w:right w:val="nil"/>
            </w:tcBorders>
            <w:tcMar>
              <w:top w:w="128" w:type="dxa"/>
              <w:left w:w="43" w:type="dxa"/>
              <w:bottom w:w="43" w:type="dxa"/>
              <w:right w:w="43" w:type="dxa"/>
            </w:tcMar>
            <w:vAlign w:val="bottom"/>
          </w:tcPr>
          <w:p w14:paraId="7D650B28"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2869F4D2" w14:textId="77777777" w:rsidR="00EC1151" w:rsidRPr="007E60C5" w:rsidRDefault="00132E54" w:rsidP="007E60C5">
            <w:r w:rsidRPr="007E60C5">
              <w:t xml:space="preserve">77 </w:t>
            </w:r>
          </w:p>
        </w:tc>
      </w:tr>
      <w:tr w:rsidR="00EC1151" w:rsidRPr="007E60C5" w14:paraId="6DF725B7"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09E9587F"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57F4C824" w14:textId="77777777" w:rsidR="00EC1151" w:rsidRPr="007E60C5" w:rsidRDefault="00132E54" w:rsidP="007E60C5">
            <w:r w:rsidRPr="007E60C5">
              <w:t xml:space="preserve">Ildledningsutstyr og tilhørende varslingssystemer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64AEFC45"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2810D230" w14:textId="77777777" w:rsidR="00EC1151" w:rsidRPr="007E60C5" w:rsidRDefault="00132E54" w:rsidP="007E60C5">
            <w:r w:rsidRPr="007E60C5">
              <w:t xml:space="preserve">57 473 </w:t>
            </w:r>
          </w:p>
        </w:tc>
        <w:tc>
          <w:tcPr>
            <w:tcW w:w="1417" w:type="dxa"/>
            <w:tcBorders>
              <w:top w:val="nil"/>
              <w:left w:val="nil"/>
              <w:bottom w:val="nil"/>
              <w:right w:val="nil"/>
            </w:tcBorders>
            <w:tcMar>
              <w:top w:w="128" w:type="dxa"/>
              <w:left w:w="43" w:type="dxa"/>
              <w:bottom w:w="43" w:type="dxa"/>
              <w:right w:w="43" w:type="dxa"/>
            </w:tcMar>
            <w:vAlign w:val="bottom"/>
          </w:tcPr>
          <w:p w14:paraId="285C3D3A"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75A59FFA" w14:textId="77777777" w:rsidR="00EC1151" w:rsidRPr="007E60C5" w:rsidRDefault="00132E54" w:rsidP="007E60C5">
            <w:r w:rsidRPr="007E60C5">
              <w:t xml:space="preserve">57 </w:t>
            </w:r>
          </w:p>
        </w:tc>
      </w:tr>
      <w:tr w:rsidR="00EC1151" w:rsidRPr="007E60C5" w14:paraId="75EDFEA4" w14:textId="77777777" w:rsidTr="00132E54">
        <w:trPr>
          <w:trHeight w:val="380"/>
        </w:trPr>
        <w:tc>
          <w:tcPr>
            <w:tcW w:w="1091" w:type="dxa"/>
            <w:tcBorders>
              <w:top w:val="nil"/>
              <w:left w:val="nil"/>
              <w:bottom w:val="nil"/>
              <w:right w:val="nil"/>
            </w:tcBorders>
            <w:tcMar>
              <w:top w:w="128" w:type="dxa"/>
              <w:left w:w="43" w:type="dxa"/>
              <w:bottom w:w="43" w:type="dxa"/>
              <w:right w:w="43" w:type="dxa"/>
            </w:tcMar>
          </w:tcPr>
          <w:p w14:paraId="3D6ECCE6"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5EB7714A" w14:textId="77777777" w:rsidR="00EC1151" w:rsidRPr="007E60C5" w:rsidRDefault="00132E54" w:rsidP="007E60C5">
            <w:r w:rsidRPr="007E60C5">
              <w:t>Kjøretøy og komponenter</w:t>
            </w:r>
          </w:p>
        </w:tc>
        <w:tc>
          <w:tcPr>
            <w:tcW w:w="1060" w:type="dxa"/>
            <w:tcBorders>
              <w:top w:val="nil"/>
              <w:left w:val="nil"/>
              <w:bottom w:val="nil"/>
              <w:right w:val="nil"/>
            </w:tcBorders>
            <w:tcMar>
              <w:top w:w="128" w:type="dxa"/>
              <w:left w:w="43" w:type="dxa"/>
              <w:bottom w:w="43" w:type="dxa"/>
              <w:right w:w="43" w:type="dxa"/>
            </w:tcMar>
            <w:vAlign w:val="bottom"/>
          </w:tcPr>
          <w:p w14:paraId="3E8206A4"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1D45847E" w14:textId="77777777" w:rsidR="00EC1151" w:rsidRPr="007E60C5" w:rsidRDefault="00132E54" w:rsidP="007E60C5">
            <w:r w:rsidRPr="007E60C5">
              <w:t xml:space="preserve">401 563 </w:t>
            </w:r>
          </w:p>
        </w:tc>
        <w:tc>
          <w:tcPr>
            <w:tcW w:w="1417" w:type="dxa"/>
            <w:tcBorders>
              <w:top w:val="nil"/>
              <w:left w:val="nil"/>
              <w:bottom w:val="nil"/>
              <w:right w:val="nil"/>
            </w:tcBorders>
            <w:tcMar>
              <w:top w:w="128" w:type="dxa"/>
              <w:left w:w="43" w:type="dxa"/>
              <w:bottom w:w="43" w:type="dxa"/>
              <w:right w:w="43" w:type="dxa"/>
            </w:tcMar>
            <w:vAlign w:val="bottom"/>
          </w:tcPr>
          <w:p w14:paraId="0EF8911F"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70E40057" w14:textId="77777777" w:rsidR="00EC1151" w:rsidRPr="007E60C5" w:rsidRDefault="00132E54" w:rsidP="007E60C5">
            <w:r w:rsidRPr="007E60C5">
              <w:t xml:space="preserve">402 </w:t>
            </w:r>
          </w:p>
        </w:tc>
      </w:tr>
      <w:tr w:rsidR="00EC1151" w:rsidRPr="007E60C5" w14:paraId="186DFA10" w14:textId="77777777" w:rsidTr="00132E54">
        <w:trPr>
          <w:trHeight w:val="380"/>
        </w:trPr>
        <w:tc>
          <w:tcPr>
            <w:tcW w:w="1091" w:type="dxa"/>
            <w:tcBorders>
              <w:top w:val="nil"/>
              <w:left w:val="nil"/>
              <w:bottom w:val="nil"/>
              <w:right w:val="nil"/>
            </w:tcBorders>
            <w:tcMar>
              <w:top w:w="128" w:type="dxa"/>
              <w:left w:w="43" w:type="dxa"/>
              <w:bottom w:w="43" w:type="dxa"/>
              <w:right w:w="43" w:type="dxa"/>
            </w:tcMar>
          </w:tcPr>
          <w:p w14:paraId="464ECF4A"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58733182" w14:textId="77777777" w:rsidR="00EC1151" w:rsidRPr="007E60C5" w:rsidRDefault="00132E54" w:rsidP="007E60C5">
            <w:r w:rsidRPr="007E60C5">
              <w:t>Krigsskip, marint utstyr og andre overflatefartøy</w:t>
            </w:r>
          </w:p>
        </w:tc>
        <w:tc>
          <w:tcPr>
            <w:tcW w:w="1060" w:type="dxa"/>
            <w:tcBorders>
              <w:top w:val="nil"/>
              <w:left w:val="nil"/>
              <w:bottom w:val="nil"/>
              <w:right w:val="nil"/>
            </w:tcBorders>
            <w:tcMar>
              <w:top w:w="128" w:type="dxa"/>
              <w:left w:w="43" w:type="dxa"/>
              <w:bottom w:w="43" w:type="dxa"/>
              <w:right w:w="43" w:type="dxa"/>
            </w:tcMar>
            <w:vAlign w:val="bottom"/>
          </w:tcPr>
          <w:p w14:paraId="563F2A15"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503E4A02" w14:textId="77777777" w:rsidR="00EC1151" w:rsidRPr="007E60C5" w:rsidRDefault="00132E54" w:rsidP="007E60C5">
            <w:r w:rsidRPr="007E60C5">
              <w:t xml:space="preserve">7 904 947 </w:t>
            </w:r>
          </w:p>
        </w:tc>
        <w:tc>
          <w:tcPr>
            <w:tcW w:w="1417" w:type="dxa"/>
            <w:tcBorders>
              <w:top w:val="nil"/>
              <w:left w:val="nil"/>
              <w:bottom w:val="nil"/>
              <w:right w:val="nil"/>
            </w:tcBorders>
            <w:tcMar>
              <w:top w:w="128" w:type="dxa"/>
              <w:left w:w="43" w:type="dxa"/>
              <w:bottom w:w="43" w:type="dxa"/>
              <w:right w:w="43" w:type="dxa"/>
            </w:tcMar>
            <w:vAlign w:val="bottom"/>
          </w:tcPr>
          <w:p w14:paraId="00AA1B87"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18EEB3A2" w14:textId="77777777" w:rsidR="00EC1151" w:rsidRPr="007E60C5" w:rsidRDefault="00132E54" w:rsidP="007E60C5">
            <w:r w:rsidRPr="007E60C5">
              <w:t xml:space="preserve">7 905 </w:t>
            </w:r>
          </w:p>
        </w:tc>
      </w:tr>
      <w:tr w:rsidR="00EC1151" w:rsidRPr="007E60C5" w14:paraId="440F7BC8"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4E1EFD3C" w14:textId="77777777" w:rsidR="00EC1151" w:rsidRPr="007E60C5" w:rsidRDefault="00132E54" w:rsidP="007E60C5">
            <w:r w:rsidRPr="007E60C5">
              <w:t>Frankrike</w:t>
            </w:r>
          </w:p>
        </w:tc>
        <w:tc>
          <w:tcPr>
            <w:tcW w:w="3969" w:type="dxa"/>
            <w:tcBorders>
              <w:top w:val="nil"/>
              <w:left w:val="nil"/>
              <w:bottom w:val="nil"/>
              <w:right w:val="nil"/>
            </w:tcBorders>
            <w:tcMar>
              <w:top w:w="128" w:type="dxa"/>
              <w:left w:w="43" w:type="dxa"/>
              <w:bottom w:w="43" w:type="dxa"/>
              <w:right w:w="43" w:type="dxa"/>
            </w:tcMar>
          </w:tcPr>
          <w:p w14:paraId="15E5B896" w14:textId="77777777" w:rsidR="00EC1151" w:rsidRPr="007E60C5" w:rsidRDefault="00132E54" w:rsidP="007E60C5">
            <w:r w:rsidRPr="007E60C5">
              <w:t xml:space="preserve">Ildledningsutstyr og tilhørende varslingssystemer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28E6FCC1"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407B3CAC" w14:textId="77777777" w:rsidR="00EC1151" w:rsidRPr="007E60C5" w:rsidRDefault="00132E54" w:rsidP="007E60C5">
            <w:r w:rsidRPr="007E60C5">
              <w:t xml:space="preserve">2 412 928 </w:t>
            </w:r>
          </w:p>
        </w:tc>
        <w:tc>
          <w:tcPr>
            <w:tcW w:w="1417" w:type="dxa"/>
            <w:tcBorders>
              <w:top w:val="nil"/>
              <w:left w:val="nil"/>
              <w:bottom w:val="nil"/>
              <w:right w:val="nil"/>
            </w:tcBorders>
            <w:tcMar>
              <w:top w:w="128" w:type="dxa"/>
              <w:left w:w="43" w:type="dxa"/>
              <w:bottom w:w="43" w:type="dxa"/>
              <w:right w:w="43" w:type="dxa"/>
            </w:tcMar>
            <w:vAlign w:val="bottom"/>
          </w:tcPr>
          <w:p w14:paraId="52D3740A"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15179082" w14:textId="77777777" w:rsidR="00EC1151" w:rsidRPr="007E60C5" w:rsidRDefault="00132E54" w:rsidP="007E60C5">
            <w:r w:rsidRPr="007E60C5">
              <w:t xml:space="preserve">2 413 </w:t>
            </w:r>
          </w:p>
        </w:tc>
      </w:tr>
      <w:tr w:rsidR="00EC1151" w:rsidRPr="007E60C5" w14:paraId="7938165F"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210C761C"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761BCA77"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23331D36"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7AF45C55" w14:textId="77777777" w:rsidR="00EC1151" w:rsidRPr="007E60C5" w:rsidRDefault="00132E54" w:rsidP="007E60C5">
            <w:r w:rsidRPr="007E60C5">
              <w:t xml:space="preserve">312 665 </w:t>
            </w:r>
          </w:p>
        </w:tc>
        <w:tc>
          <w:tcPr>
            <w:tcW w:w="1417" w:type="dxa"/>
            <w:tcBorders>
              <w:top w:val="nil"/>
              <w:left w:val="nil"/>
              <w:bottom w:val="nil"/>
              <w:right w:val="nil"/>
            </w:tcBorders>
            <w:tcMar>
              <w:top w:w="128" w:type="dxa"/>
              <w:left w:w="43" w:type="dxa"/>
              <w:bottom w:w="43" w:type="dxa"/>
              <w:right w:w="43" w:type="dxa"/>
            </w:tcMar>
            <w:vAlign w:val="bottom"/>
          </w:tcPr>
          <w:p w14:paraId="0B87202B"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59E9CBB0" w14:textId="77777777" w:rsidR="00EC1151" w:rsidRPr="007E60C5" w:rsidRDefault="00132E54" w:rsidP="007E60C5">
            <w:r w:rsidRPr="007E60C5">
              <w:t xml:space="preserve">313 </w:t>
            </w:r>
          </w:p>
        </w:tc>
      </w:tr>
      <w:tr w:rsidR="00EC1151" w:rsidRPr="007E60C5" w14:paraId="775039E8"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77BF28E1"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7B902F01" w14:textId="77777777" w:rsidR="00EC1151" w:rsidRPr="007E60C5" w:rsidRDefault="00132E54" w:rsidP="007E60C5">
            <w:r w:rsidRPr="007E60C5">
              <w:t xml:space="preserve">Billed-/videoutstyr og deres motmidler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65682F86"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68F412C0" w14:textId="77777777" w:rsidR="00EC1151" w:rsidRPr="007E60C5" w:rsidRDefault="00132E54" w:rsidP="007E60C5">
            <w:r w:rsidRPr="007E60C5">
              <w:t xml:space="preserve">5 791 528 </w:t>
            </w:r>
          </w:p>
        </w:tc>
        <w:tc>
          <w:tcPr>
            <w:tcW w:w="1417" w:type="dxa"/>
            <w:tcBorders>
              <w:top w:val="nil"/>
              <w:left w:val="nil"/>
              <w:bottom w:val="nil"/>
              <w:right w:val="nil"/>
            </w:tcBorders>
            <w:tcMar>
              <w:top w:w="128" w:type="dxa"/>
              <w:left w:w="43" w:type="dxa"/>
              <w:bottom w:w="43" w:type="dxa"/>
              <w:right w:w="43" w:type="dxa"/>
            </w:tcMar>
            <w:vAlign w:val="bottom"/>
          </w:tcPr>
          <w:p w14:paraId="76803F3E"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31071227" w14:textId="77777777" w:rsidR="00EC1151" w:rsidRPr="007E60C5" w:rsidRDefault="00132E54" w:rsidP="007E60C5">
            <w:r w:rsidRPr="007E60C5">
              <w:t xml:space="preserve">5 792 </w:t>
            </w:r>
          </w:p>
        </w:tc>
      </w:tr>
      <w:tr w:rsidR="00EC1151" w:rsidRPr="007E60C5" w14:paraId="1AB7F3F2" w14:textId="77777777" w:rsidTr="00132E54">
        <w:trPr>
          <w:trHeight w:val="640"/>
        </w:trPr>
        <w:tc>
          <w:tcPr>
            <w:tcW w:w="1091" w:type="dxa"/>
            <w:tcBorders>
              <w:top w:val="single" w:sz="4" w:space="0" w:color="000000"/>
              <w:left w:val="nil"/>
              <w:bottom w:val="nil"/>
              <w:right w:val="nil"/>
            </w:tcBorders>
            <w:tcMar>
              <w:top w:w="128" w:type="dxa"/>
              <w:left w:w="43" w:type="dxa"/>
              <w:bottom w:w="43" w:type="dxa"/>
              <w:right w:w="43" w:type="dxa"/>
            </w:tcMar>
          </w:tcPr>
          <w:p w14:paraId="5BCA6E05" w14:textId="77777777" w:rsidR="00EC1151" w:rsidRPr="007E60C5" w:rsidRDefault="00132E54" w:rsidP="007E60C5">
            <w:r w:rsidRPr="007E60C5">
              <w:t>Hellas</w:t>
            </w:r>
          </w:p>
        </w:tc>
        <w:tc>
          <w:tcPr>
            <w:tcW w:w="3969" w:type="dxa"/>
            <w:tcBorders>
              <w:top w:val="single" w:sz="4" w:space="0" w:color="000000"/>
              <w:left w:val="nil"/>
              <w:bottom w:val="nil"/>
              <w:right w:val="nil"/>
            </w:tcBorders>
            <w:tcMar>
              <w:top w:w="128" w:type="dxa"/>
              <w:left w:w="43" w:type="dxa"/>
              <w:bottom w:w="43" w:type="dxa"/>
              <w:right w:w="43" w:type="dxa"/>
            </w:tcMar>
          </w:tcPr>
          <w:p w14:paraId="7FEB8FA7"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AF2F1B5" w14:textId="77777777" w:rsidR="00EC1151" w:rsidRPr="007E60C5" w:rsidRDefault="00132E54" w:rsidP="007E60C5">
            <w:r w:rsidRPr="007E60C5">
              <w:t>kr</w:t>
            </w:r>
          </w:p>
        </w:tc>
        <w:tc>
          <w:tcPr>
            <w:tcW w:w="1492" w:type="dxa"/>
            <w:tcBorders>
              <w:top w:val="single" w:sz="4" w:space="0" w:color="000000"/>
              <w:left w:val="nil"/>
              <w:bottom w:val="nil"/>
              <w:right w:val="nil"/>
            </w:tcBorders>
            <w:tcMar>
              <w:top w:w="128" w:type="dxa"/>
              <w:left w:w="43" w:type="dxa"/>
              <w:bottom w:w="43" w:type="dxa"/>
              <w:right w:w="43" w:type="dxa"/>
            </w:tcMar>
            <w:vAlign w:val="bottom"/>
          </w:tcPr>
          <w:p w14:paraId="252F5FEF" w14:textId="77777777" w:rsidR="00EC1151" w:rsidRPr="007E60C5" w:rsidRDefault="00132E54" w:rsidP="007E60C5">
            <w:r w:rsidRPr="007E60C5">
              <w:t xml:space="preserve">17 000 </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258009A0" w14:textId="77777777" w:rsidR="00EC1151" w:rsidRPr="007E60C5" w:rsidRDefault="00132E54" w:rsidP="007E60C5">
            <w:r w:rsidRPr="007E60C5">
              <w:t>kr</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3BFE02A3" w14:textId="77777777" w:rsidR="00EC1151" w:rsidRPr="007E60C5" w:rsidRDefault="00132E54" w:rsidP="007E60C5">
            <w:r w:rsidRPr="007E60C5">
              <w:t xml:space="preserve">17 </w:t>
            </w:r>
          </w:p>
        </w:tc>
      </w:tr>
      <w:tr w:rsidR="00EC1151" w:rsidRPr="007E60C5" w14:paraId="48A46003"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1E163E64" w14:textId="77777777" w:rsidR="00EC1151" w:rsidRPr="007E60C5" w:rsidRDefault="00132E54" w:rsidP="007E60C5">
            <w:r w:rsidRPr="007E60C5">
              <w:t>Indonesia</w:t>
            </w:r>
          </w:p>
        </w:tc>
        <w:tc>
          <w:tcPr>
            <w:tcW w:w="3969" w:type="dxa"/>
            <w:tcBorders>
              <w:top w:val="nil"/>
              <w:left w:val="nil"/>
              <w:bottom w:val="nil"/>
              <w:right w:val="nil"/>
            </w:tcBorders>
            <w:tcMar>
              <w:top w:w="128" w:type="dxa"/>
              <w:left w:w="43" w:type="dxa"/>
              <w:bottom w:w="43" w:type="dxa"/>
              <w:right w:w="43" w:type="dxa"/>
            </w:tcMar>
          </w:tcPr>
          <w:p w14:paraId="56645400" w14:textId="77777777" w:rsidR="00EC1151" w:rsidRPr="007E60C5" w:rsidRDefault="00132E54" w:rsidP="007E60C5">
            <w:r w:rsidRPr="007E60C5">
              <w:t xml:space="preserve">Billed-/videoutstyr og deres motmidler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61F75D63"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69C6938D" w14:textId="77777777" w:rsidR="00EC1151" w:rsidRPr="007E60C5" w:rsidRDefault="00132E54" w:rsidP="007E60C5">
            <w:r w:rsidRPr="007E60C5">
              <w:t xml:space="preserve">494 201 </w:t>
            </w:r>
          </w:p>
        </w:tc>
        <w:tc>
          <w:tcPr>
            <w:tcW w:w="1417" w:type="dxa"/>
            <w:tcBorders>
              <w:top w:val="nil"/>
              <w:left w:val="nil"/>
              <w:bottom w:val="nil"/>
              <w:right w:val="nil"/>
            </w:tcBorders>
            <w:tcMar>
              <w:top w:w="128" w:type="dxa"/>
              <w:left w:w="43" w:type="dxa"/>
              <w:bottom w:w="43" w:type="dxa"/>
              <w:right w:w="43" w:type="dxa"/>
            </w:tcMar>
            <w:vAlign w:val="bottom"/>
          </w:tcPr>
          <w:p w14:paraId="02177A58"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59BD2795" w14:textId="77777777" w:rsidR="00EC1151" w:rsidRPr="007E60C5" w:rsidRDefault="00132E54" w:rsidP="007E60C5">
            <w:r w:rsidRPr="007E60C5">
              <w:t xml:space="preserve">494 </w:t>
            </w:r>
          </w:p>
        </w:tc>
      </w:tr>
      <w:tr w:rsidR="00EC1151" w:rsidRPr="007E60C5" w14:paraId="67D04024"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65043E9C" w14:textId="77777777" w:rsidR="00EC1151" w:rsidRPr="007E60C5" w:rsidRDefault="00132E54" w:rsidP="007E60C5">
            <w:r w:rsidRPr="007E60C5">
              <w:t>Kroatia</w:t>
            </w:r>
          </w:p>
        </w:tc>
        <w:tc>
          <w:tcPr>
            <w:tcW w:w="3969" w:type="dxa"/>
            <w:tcBorders>
              <w:top w:val="nil"/>
              <w:left w:val="nil"/>
              <w:bottom w:val="nil"/>
              <w:right w:val="nil"/>
            </w:tcBorders>
            <w:tcMar>
              <w:top w:w="128" w:type="dxa"/>
              <w:left w:w="43" w:type="dxa"/>
              <w:bottom w:w="43" w:type="dxa"/>
              <w:right w:w="43" w:type="dxa"/>
            </w:tcMar>
          </w:tcPr>
          <w:p w14:paraId="6EE2D99C" w14:textId="77777777" w:rsidR="00EC1151" w:rsidRPr="007E60C5" w:rsidRDefault="00132E54" w:rsidP="007E60C5">
            <w:r w:rsidRPr="007E60C5">
              <w:t xml:space="preserve">Ildledningsutstyr og tilhørende varslingssystemer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0FC327F1"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4CDFFC2D" w14:textId="77777777" w:rsidR="00EC1151" w:rsidRPr="007E60C5" w:rsidRDefault="00132E54" w:rsidP="007E60C5">
            <w:r w:rsidRPr="007E60C5">
              <w:t xml:space="preserve">384 186 </w:t>
            </w:r>
          </w:p>
        </w:tc>
        <w:tc>
          <w:tcPr>
            <w:tcW w:w="1417" w:type="dxa"/>
            <w:tcBorders>
              <w:top w:val="nil"/>
              <w:left w:val="nil"/>
              <w:bottom w:val="nil"/>
              <w:right w:val="nil"/>
            </w:tcBorders>
            <w:tcMar>
              <w:top w:w="128" w:type="dxa"/>
              <w:left w:w="43" w:type="dxa"/>
              <w:bottom w:w="43" w:type="dxa"/>
              <w:right w:w="43" w:type="dxa"/>
            </w:tcMar>
            <w:vAlign w:val="bottom"/>
          </w:tcPr>
          <w:p w14:paraId="47DA29F5"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17886D27" w14:textId="77777777" w:rsidR="00EC1151" w:rsidRPr="007E60C5" w:rsidRDefault="00132E54" w:rsidP="007E60C5">
            <w:r w:rsidRPr="007E60C5">
              <w:t xml:space="preserve">384 </w:t>
            </w:r>
          </w:p>
        </w:tc>
      </w:tr>
      <w:tr w:rsidR="00EC1151" w:rsidRPr="007E60C5" w14:paraId="744DE0AA"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3B399027" w14:textId="77777777" w:rsidR="00EC1151" w:rsidRPr="007E60C5" w:rsidRDefault="00132E54" w:rsidP="007E60C5">
            <w:r w:rsidRPr="007E60C5">
              <w:t>Litauen</w:t>
            </w:r>
          </w:p>
        </w:tc>
        <w:tc>
          <w:tcPr>
            <w:tcW w:w="3969" w:type="dxa"/>
            <w:tcBorders>
              <w:top w:val="nil"/>
              <w:left w:val="nil"/>
              <w:bottom w:val="nil"/>
              <w:right w:val="nil"/>
            </w:tcBorders>
            <w:tcMar>
              <w:top w:w="128" w:type="dxa"/>
              <w:left w:w="43" w:type="dxa"/>
              <w:bottom w:w="43" w:type="dxa"/>
              <w:right w:w="43" w:type="dxa"/>
            </w:tcMar>
          </w:tcPr>
          <w:p w14:paraId="2A5BF14D"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2444D53D"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7FB55CD3" w14:textId="77777777" w:rsidR="00EC1151" w:rsidRPr="007E60C5" w:rsidRDefault="00132E54" w:rsidP="007E60C5">
            <w:r w:rsidRPr="007E60C5">
              <w:t xml:space="preserve">535 692 </w:t>
            </w:r>
          </w:p>
        </w:tc>
        <w:tc>
          <w:tcPr>
            <w:tcW w:w="1417" w:type="dxa"/>
            <w:tcBorders>
              <w:top w:val="nil"/>
              <w:left w:val="nil"/>
              <w:bottom w:val="nil"/>
              <w:right w:val="nil"/>
            </w:tcBorders>
            <w:tcMar>
              <w:top w:w="128" w:type="dxa"/>
              <w:left w:w="43" w:type="dxa"/>
              <w:bottom w:w="43" w:type="dxa"/>
              <w:right w:w="43" w:type="dxa"/>
            </w:tcMar>
            <w:vAlign w:val="bottom"/>
          </w:tcPr>
          <w:p w14:paraId="6BB6F86C"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6565251E" w14:textId="77777777" w:rsidR="00EC1151" w:rsidRPr="007E60C5" w:rsidRDefault="00132E54" w:rsidP="007E60C5">
            <w:r w:rsidRPr="007E60C5">
              <w:t xml:space="preserve">536 </w:t>
            </w:r>
          </w:p>
        </w:tc>
      </w:tr>
      <w:tr w:rsidR="00EC1151" w:rsidRPr="007E60C5" w14:paraId="30162945"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6AB0C1C2" w14:textId="77777777" w:rsidR="00EC1151" w:rsidRPr="007E60C5" w:rsidRDefault="00132E54" w:rsidP="007E60C5">
            <w:r w:rsidRPr="007E60C5">
              <w:t>Luxembourg</w:t>
            </w:r>
          </w:p>
        </w:tc>
        <w:tc>
          <w:tcPr>
            <w:tcW w:w="3969" w:type="dxa"/>
            <w:tcBorders>
              <w:top w:val="nil"/>
              <w:left w:val="nil"/>
              <w:bottom w:val="nil"/>
              <w:right w:val="nil"/>
            </w:tcBorders>
            <w:tcMar>
              <w:top w:w="128" w:type="dxa"/>
              <w:left w:w="43" w:type="dxa"/>
              <w:bottom w:w="43" w:type="dxa"/>
              <w:right w:w="43" w:type="dxa"/>
            </w:tcMar>
          </w:tcPr>
          <w:p w14:paraId="1A060DD0" w14:textId="77777777" w:rsidR="00EC1151" w:rsidRPr="007E60C5" w:rsidRDefault="00132E54" w:rsidP="007E60C5">
            <w:r w:rsidRPr="007E60C5">
              <w:t>Bomber, torpedoer, raketter, missiler og eksplosive midler samt tilhørende komponenter</w:t>
            </w:r>
          </w:p>
        </w:tc>
        <w:tc>
          <w:tcPr>
            <w:tcW w:w="1060" w:type="dxa"/>
            <w:tcBorders>
              <w:top w:val="nil"/>
              <w:left w:val="nil"/>
              <w:bottom w:val="nil"/>
              <w:right w:val="nil"/>
            </w:tcBorders>
            <w:tcMar>
              <w:top w:w="128" w:type="dxa"/>
              <w:left w:w="43" w:type="dxa"/>
              <w:bottom w:w="43" w:type="dxa"/>
              <w:right w:w="43" w:type="dxa"/>
            </w:tcMar>
            <w:vAlign w:val="bottom"/>
          </w:tcPr>
          <w:p w14:paraId="754CB256"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1A627BEA" w14:textId="77777777" w:rsidR="00EC1151" w:rsidRPr="007E60C5" w:rsidRDefault="00132E54" w:rsidP="007E60C5">
            <w:r w:rsidRPr="007E60C5">
              <w:t xml:space="preserve">149 898 </w:t>
            </w:r>
          </w:p>
        </w:tc>
        <w:tc>
          <w:tcPr>
            <w:tcW w:w="1417" w:type="dxa"/>
            <w:tcBorders>
              <w:top w:val="nil"/>
              <w:left w:val="nil"/>
              <w:bottom w:val="nil"/>
              <w:right w:val="nil"/>
            </w:tcBorders>
            <w:tcMar>
              <w:top w:w="128" w:type="dxa"/>
              <w:left w:w="43" w:type="dxa"/>
              <w:bottom w:w="43" w:type="dxa"/>
              <w:right w:w="43" w:type="dxa"/>
            </w:tcMar>
            <w:vAlign w:val="bottom"/>
          </w:tcPr>
          <w:p w14:paraId="4F387E6C"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4556DAD6" w14:textId="77777777" w:rsidR="00EC1151" w:rsidRPr="007E60C5" w:rsidRDefault="00132E54" w:rsidP="007E60C5">
            <w:r w:rsidRPr="007E60C5">
              <w:t xml:space="preserve">150 </w:t>
            </w:r>
          </w:p>
        </w:tc>
      </w:tr>
      <w:tr w:rsidR="00EC1151" w:rsidRPr="007E60C5" w14:paraId="72355F85"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5D3A1AA0"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191C4ECF" w14:textId="77777777" w:rsidR="00EC1151" w:rsidRPr="007E60C5" w:rsidRDefault="00132E54" w:rsidP="007E60C5">
            <w:r w:rsidRPr="007E60C5">
              <w:t xml:space="preserve">Ildledningsutstyr og tilhørende varslingssystemer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6E081724"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476CA5E8" w14:textId="77777777" w:rsidR="00EC1151" w:rsidRPr="007E60C5" w:rsidRDefault="00132E54" w:rsidP="007E60C5">
            <w:r w:rsidRPr="007E60C5">
              <w:t xml:space="preserve">3 980 520 </w:t>
            </w:r>
          </w:p>
        </w:tc>
        <w:tc>
          <w:tcPr>
            <w:tcW w:w="1417" w:type="dxa"/>
            <w:tcBorders>
              <w:top w:val="nil"/>
              <w:left w:val="nil"/>
              <w:bottom w:val="nil"/>
              <w:right w:val="nil"/>
            </w:tcBorders>
            <w:tcMar>
              <w:top w:w="128" w:type="dxa"/>
              <w:left w:w="43" w:type="dxa"/>
              <w:bottom w:w="43" w:type="dxa"/>
              <w:right w:w="43" w:type="dxa"/>
            </w:tcMar>
            <w:vAlign w:val="bottom"/>
          </w:tcPr>
          <w:p w14:paraId="2E25896D"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7115F3C2" w14:textId="77777777" w:rsidR="00EC1151" w:rsidRPr="007E60C5" w:rsidRDefault="00132E54" w:rsidP="007E60C5">
            <w:r w:rsidRPr="007E60C5">
              <w:t xml:space="preserve">3 981 </w:t>
            </w:r>
          </w:p>
        </w:tc>
      </w:tr>
      <w:tr w:rsidR="00EC1151" w:rsidRPr="007E60C5" w14:paraId="063EEDC0"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049E6FE0"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4D368FE8"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413BA593"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284BE0A1" w14:textId="77777777" w:rsidR="00EC1151" w:rsidRPr="007E60C5" w:rsidRDefault="00132E54" w:rsidP="007E60C5">
            <w:r w:rsidRPr="007E60C5">
              <w:t xml:space="preserve">17 000 </w:t>
            </w:r>
          </w:p>
        </w:tc>
        <w:tc>
          <w:tcPr>
            <w:tcW w:w="1417" w:type="dxa"/>
            <w:tcBorders>
              <w:top w:val="nil"/>
              <w:left w:val="nil"/>
              <w:bottom w:val="nil"/>
              <w:right w:val="nil"/>
            </w:tcBorders>
            <w:tcMar>
              <w:top w:w="128" w:type="dxa"/>
              <w:left w:w="43" w:type="dxa"/>
              <w:bottom w:w="43" w:type="dxa"/>
              <w:right w:w="43" w:type="dxa"/>
            </w:tcMar>
            <w:vAlign w:val="bottom"/>
          </w:tcPr>
          <w:p w14:paraId="01F54D5E"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3AA5D090" w14:textId="77777777" w:rsidR="00EC1151" w:rsidRPr="007E60C5" w:rsidRDefault="00132E54" w:rsidP="007E60C5">
            <w:r w:rsidRPr="007E60C5">
              <w:t xml:space="preserve">17 </w:t>
            </w:r>
          </w:p>
        </w:tc>
      </w:tr>
      <w:tr w:rsidR="00EC1151" w:rsidRPr="007E60C5" w14:paraId="038290DE"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3733832B" w14:textId="77777777" w:rsidR="00EC1151" w:rsidRPr="007E60C5" w:rsidRDefault="00132E54" w:rsidP="007E60C5">
            <w:r w:rsidRPr="007E60C5">
              <w:t>Nederland</w:t>
            </w:r>
          </w:p>
        </w:tc>
        <w:tc>
          <w:tcPr>
            <w:tcW w:w="3969" w:type="dxa"/>
            <w:tcBorders>
              <w:top w:val="nil"/>
              <w:left w:val="nil"/>
              <w:bottom w:val="nil"/>
              <w:right w:val="nil"/>
            </w:tcBorders>
            <w:tcMar>
              <w:top w:w="128" w:type="dxa"/>
              <w:left w:w="43" w:type="dxa"/>
              <w:bottom w:w="43" w:type="dxa"/>
              <w:right w:w="43" w:type="dxa"/>
            </w:tcMar>
          </w:tcPr>
          <w:p w14:paraId="4E3BC6BC" w14:textId="77777777" w:rsidR="00EC1151" w:rsidRPr="007E60C5" w:rsidRDefault="00132E54" w:rsidP="007E60C5">
            <w:r w:rsidRPr="007E60C5">
              <w:t xml:space="preserve">Ildledningsutstyr og tilhørende varslingssystemer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66440A63"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5B4F6DFA" w14:textId="77777777" w:rsidR="00EC1151" w:rsidRPr="007E60C5" w:rsidRDefault="00132E54" w:rsidP="007E60C5">
            <w:r w:rsidRPr="007E60C5">
              <w:t xml:space="preserve">281 939 </w:t>
            </w:r>
          </w:p>
        </w:tc>
        <w:tc>
          <w:tcPr>
            <w:tcW w:w="1417" w:type="dxa"/>
            <w:tcBorders>
              <w:top w:val="nil"/>
              <w:left w:val="nil"/>
              <w:bottom w:val="nil"/>
              <w:right w:val="nil"/>
            </w:tcBorders>
            <w:tcMar>
              <w:top w:w="128" w:type="dxa"/>
              <w:left w:w="43" w:type="dxa"/>
              <w:bottom w:w="43" w:type="dxa"/>
              <w:right w:w="43" w:type="dxa"/>
            </w:tcMar>
            <w:vAlign w:val="bottom"/>
          </w:tcPr>
          <w:p w14:paraId="113AECE2"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1C9E6482" w14:textId="77777777" w:rsidR="00EC1151" w:rsidRPr="007E60C5" w:rsidRDefault="00132E54" w:rsidP="007E60C5">
            <w:r w:rsidRPr="007E60C5">
              <w:t xml:space="preserve">282 </w:t>
            </w:r>
          </w:p>
        </w:tc>
      </w:tr>
      <w:tr w:rsidR="00EC1151" w:rsidRPr="007E60C5" w14:paraId="028FFC96"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42FC4C9F" w14:textId="77777777" w:rsidR="00EC1151" w:rsidRPr="007E60C5" w:rsidRDefault="00132E54" w:rsidP="007E60C5">
            <w:r w:rsidRPr="007E60C5">
              <w:t>New Zealand</w:t>
            </w:r>
          </w:p>
        </w:tc>
        <w:tc>
          <w:tcPr>
            <w:tcW w:w="3969" w:type="dxa"/>
            <w:tcBorders>
              <w:top w:val="nil"/>
              <w:left w:val="nil"/>
              <w:bottom w:val="nil"/>
              <w:right w:val="nil"/>
            </w:tcBorders>
            <w:tcMar>
              <w:top w:w="128" w:type="dxa"/>
              <w:left w:w="43" w:type="dxa"/>
              <w:bottom w:w="43" w:type="dxa"/>
              <w:right w:w="43" w:type="dxa"/>
            </w:tcMar>
          </w:tcPr>
          <w:p w14:paraId="64143D89" w14:textId="77777777" w:rsidR="00EC1151" w:rsidRPr="007E60C5" w:rsidRDefault="00132E54" w:rsidP="007E60C5">
            <w:r w:rsidRPr="007E60C5">
              <w:t xml:space="preserve">Billed-/videoutstyr og deres motmidler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77899F70"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75B67063" w14:textId="77777777" w:rsidR="00EC1151" w:rsidRPr="007E60C5" w:rsidRDefault="00132E54" w:rsidP="007E60C5">
            <w:r w:rsidRPr="007E60C5">
              <w:t xml:space="preserve">323 228 </w:t>
            </w:r>
          </w:p>
        </w:tc>
        <w:tc>
          <w:tcPr>
            <w:tcW w:w="1417" w:type="dxa"/>
            <w:tcBorders>
              <w:top w:val="nil"/>
              <w:left w:val="nil"/>
              <w:bottom w:val="nil"/>
              <w:right w:val="nil"/>
            </w:tcBorders>
            <w:tcMar>
              <w:top w:w="128" w:type="dxa"/>
              <w:left w:w="43" w:type="dxa"/>
              <w:bottom w:w="43" w:type="dxa"/>
              <w:right w:w="43" w:type="dxa"/>
            </w:tcMar>
            <w:vAlign w:val="bottom"/>
          </w:tcPr>
          <w:p w14:paraId="73028AF6"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4399E917" w14:textId="77777777" w:rsidR="00EC1151" w:rsidRPr="007E60C5" w:rsidRDefault="00132E54" w:rsidP="007E60C5">
            <w:r w:rsidRPr="007E60C5">
              <w:t xml:space="preserve">323 </w:t>
            </w:r>
          </w:p>
        </w:tc>
      </w:tr>
      <w:tr w:rsidR="00EC1151" w:rsidRPr="007E60C5" w14:paraId="76EB2AE1"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68D9C92D" w14:textId="77777777" w:rsidR="00EC1151" w:rsidRPr="007E60C5" w:rsidRDefault="00132E54" w:rsidP="007E60C5">
            <w:r w:rsidRPr="007E60C5">
              <w:t>Oman</w:t>
            </w:r>
          </w:p>
        </w:tc>
        <w:tc>
          <w:tcPr>
            <w:tcW w:w="3969" w:type="dxa"/>
            <w:tcBorders>
              <w:top w:val="nil"/>
              <w:left w:val="nil"/>
              <w:bottom w:val="nil"/>
              <w:right w:val="nil"/>
            </w:tcBorders>
            <w:tcMar>
              <w:top w:w="128" w:type="dxa"/>
              <w:left w:w="43" w:type="dxa"/>
              <w:bottom w:w="43" w:type="dxa"/>
              <w:right w:w="43" w:type="dxa"/>
            </w:tcMar>
          </w:tcPr>
          <w:p w14:paraId="0607B685"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70F1B766"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0415AEE8" w14:textId="77777777" w:rsidR="00EC1151" w:rsidRPr="007E60C5" w:rsidRDefault="00132E54" w:rsidP="007E60C5">
            <w:r w:rsidRPr="007E60C5">
              <w:t xml:space="preserve">87 980 </w:t>
            </w:r>
          </w:p>
        </w:tc>
        <w:tc>
          <w:tcPr>
            <w:tcW w:w="1417" w:type="dxa"/>
            <w:tcBorders>
              <w:top w:val="nil"/>
              <w:left w:val="nil"/>
              <w:bottom w:val="nil"/>
              <w:right w:val="nil"/>
            </w:tcBorders>
            <w:tcMar>
              <w:top w:w="128" w:type="dxa"/>
              <w:left w:w="43" w:type="dxa"/>
              <w:bottom w:w="43" w:type="dxa"/>
              <w:right w:w="43" w:type="dxa"/>
            </w:tcMar>
            <w:vAlign w:val="bottom"/>
          </w:tcPr>
          <w:p w14:paraId="4EE3AEA8"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0FB03B9A" w14:textId="77777777" w:rsidR="00EC1151" w:rsidRPr="007E60C5" w:rsidRDefault="00132E54" w:rsidP="007E60C5">
            <w:r w:rsidRPr="007E60C5">
              <w:t xml:space="preserve">88 </w:t>
            </w:r>
          </w:p>
        </w:tc>
      </w:tr>
      <w:tr w:rsidR="00EC1151" w:rsidRPr="007E60C5" w14:paraId="0B98F21C"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36D8F2D3" w14:textId="77777777" w:rsidR="00EC1151" w:rsidRPr="007E60C5" w:rsidRDefault="00132E54" w:rsidP="007E60C5">
            <w:r w:rsidRPr="007E60C5">
              <w:t>Polen</w:t>
            </w:r>
          </w:p>
        </w:tc>
        <w:tc>
          <w:tcPr>
            <w:tcW w:w="3969" w:type="dxa"/>
            <w:tcBorders>
              <w:top w:val="nil"/>
              <w:left w:val="nil"/>
              <w:bottom w:val="nil"/>
              <w:right w:val="nil"/>
            </w:tcBorders>
            <w:tcMar>
              <w:top w:w="128" w:type="dxa"/>
              <w:left w:w="43" w:type="dxa"/>
              <w:bottom w:w="43" w:type="dxa"/>
              <w:right w:w="43" w:type="dxa"/>
            </w:tcMar>
          </w:tcPr>
          <w:p w14:paraId="3BE85082"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5A656C7B"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7FFFA20A" w14:textId="77777777" w:rsidR="00EC1151" w:rsidRPr="007E60C5" w:rsidRDefault="00132E54" w:rsidP="007E60C5">
            <w:r w:rsidRPr="007E60C5">
              <w:t xml:space="preserve">244 087 </w:t>
            </w:r>
          </w:p>
        </w:tc>
        <w:tc>
          <w:tcPr>
            <w:tcW w:w="1417" w:type="dxa"/>
            <w:tcBorders>
              <w:top w:val="nil"/>
              <w:left w:val="nil"/>
              <w:bottom w:val="nil"/>
              <w:right w:val="nil"/>
            </w:tcBorders>
            <w:tcMar>
              <w:top w:w="128" w:type="dxa"/>
              <w:left w:w="43" w:type="dxa"/>
              <w:bottom w:w="43" w:type="dxa"/>
              <w:right w:w="43" w:type="dxa"/>
            </w:tcMar>
            <w:vAlign w:val="bottom"/>
          </w:tcPr>
          <w:p w14:paraId="0CF86767"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30A38102" w14:textId="77777777" w:rsidR="00EC1151" w:rsidRPr="007E60C5" w:rsidRDefault="00132E54" w:rsidP="007E60C5">
            <w:r w:rsidRPr="007E60C5">
              <w:t xml:space="preserve">244 </w:t>
            </w:r>
          </w:p>
        </w:tc>
      </w:tr>
      <w:tr w:rsidR="00EC1151" w:rsidRPr="007E60C5" w14:paraId="35D5B417"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058CE17C"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08B30633" w14:textId="77777777" w:rsidR="00EC1151" w:rsidRPr="007E60C5" w:rsidRDefault="00132E54" w:rsidP="007E60C5">
            <w:r w:rsidRPr="007E60C5">
              <w:t xml:space="preserve">Billed-/videoutstyr og deres motmidler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57019630"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72EB8A19" w14:textId="77777777" w:rsidR="00EC1151" w:rsidRPr="007E60C5" w:rsidRDefault="00132E54" w:rsidP="007E60C5">
            <w:r w:rsidRPr="007E60C5">
              <w:t xml:space="preserve">12 331 </w:t>
            </w:r>
          </w:p>
        </w:tc>
        <w:tc>
          <w:tcPr>
            <w:tcW w:w="1417" w:type="dxa"/>
            <w:tcBorders>
              <w:top w:val="nil"/>
              <w:left w:val="nil"/>
              <w:bottom w:val="nil"/>
              <w:right w:val="nil"/>
            </w:tcBorders>
            <w:tcMar>
              <w:top w:w="128" w:type="dxa"/>
              <w:left w:w="43" w:type="dxa"/>
              <w:bottom w:w="43" w:type="dxa"/>
              <w:right w:w="43" w:type="dxa"/>
            </w:tcMar>
            <w:vAlign w:val="bottom"/>
          </w:tcPr>
          <w:p w14:paraId="511DD90B"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011C4D7F" w14:textId="77777777" w:rsidR="00EC1151" w:rsidRPr="007E60C5" w:rsidRDefault="00132E54" w:rsidP="007E60C5">
            <w:r w:rsidRPr="007E60C5">
              <w:t xml:space="preserve">12 </w:t>
            </w:r>
          </w:p>
        </w:tc>
      </w:tr>
      <w:tr w:rsidR="00EC1151" w:rsidRPr="007E60C5" w14:paraId="50AB1D66"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626A9D9D" w14:textId="77777777" w:rsidR="00EC1151" w:rsidRPr="007E60C5" w:rsidRDefault="00132E54" w:rsidP="007E60C5">
            <w:r w:rsidRPr="007E60C5">
              <w:t>Portugal</w:t>
            </w:r>
          </w:p>
        </w:tc>
        <w:tc>
          <w:tcPr>
            <w:tcW w:w="3969" w:type="dxa"/>
            <w:tcBorders>
              <w:top w:val="nil"/>
              <w:left w:val="nil"/>
              <w:bottom w:val="nil"/>
              <w:right w:val="nil"/>
            </w:tcBorders>
            <w:tcMar>
              <w:top w:w="128" w:type="dxa"/>
              <w:left w:w="43" w:type="dxa"/>
              <w:bottom w:w="43" w:type="dxa"/>
              <w:right w:w="43" w:type="dxa"/>
            </w:tcMar>
          </w:tcPr>
          <w:p w14:paraId="2F2D6B60"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7C7D0575"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6347538F" w14:textId="77777777" w:rsidR="00EC1151" w:rsidRPr="007E60C5" w:rsidRDefault="00132E54" w:rsidP="007E60C5">
            <w:r w:rsidRPr="007E60C5">
              <w:t xml:space="preserve">313 000 </w:t>
            </w:r>
          </w:p>
        </w:tc>
        <w:tc>
          <w:tcPr>
            <w:tcW w:w="1417" w:type="dxa"/>
            <w:tcBorders>
              <w:top w:val="nil"/>
              <w:left w:val="nil"/>
              <w:bottom w:val="nil"/>
              <w:right w:val="nil"/>
            </w:tcBorders>
            <w:tcMar>
              <w:top w:w="128" w:type="dxa"/>
              <w:left w:w="43" w:type="dxa"/>
              <w:bottom w:w="43" w:type="dxa"/>
              <w:right w:w="43" w:type="dxa"/>
            </w:tcMar>
            <w:vAlign w:val="bottom"/>
          </w:tcPr>
          <w:p w14:paraId="425D911B"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1A9491D3" w14:textId="77777777" w:rsidR="00EC1151" w:rsidRPr="007E60C5" w:rsidRDefault="00132E54" w:rsidP="007E60C5">
            <w:r w:rsidRPr="007E60C5">
              <w:t xml:space="preserve">313 </w:t>
            </w:r>
          </w:p>
        </w:tc>
      </w:tr>
      <w:tr w:rsidR="00EC1151" w:rsidRPr="007E60C5" w14:paraId="0AEF2F0D"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4F93B269" w14:textId="77777777" w:rsidR="00EC1151" w:rsidRPr="007E60C5" w:rsidRDefault="00132E54" w:rsidP="007E60C5">
            <w:r w:rsidRPr="007E60C5">
              <w:t>Slovenia</w:t>
            </w:r>
          </w:p>
        </w:tc>
        <w:tc>
          <w:tcPr>
            <w:tcW w:w="3969" w:type="dxa"/>
            <w:tcBorders>
              <w:top w:val="nil"/>
              <w:left w:val="nil"/>
              <w:bottom w:val="nil"/>
              <w:right w:val="nil"/>
            </w:tcBorders>
            <w:tcMar>
              <w:top w:w="128" w:type="dxa"/>
              <w:left w:w="43" w:type="dxa"/>
              <w:bottom w:w="43" w:type="dxa"/>
              <w:right w:w="43" w:type="dxa"/>
            </w:tcMar>
          </w:tcPr>
          <w:p w14:paraId="7030569C" w14:textId="77777777" w:rsidR="00EC1151" w:rsidRPr="007E60C5" w:rsidRDefault="00132E54" w:rsidP="007E60C5">
            <w:r w:rsidRPr="007E60C5">
              <w:t xml:space="preserve">Ildledningsutstyr og tilhørende varslingssystemer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0977912A"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4B08C0B7" w14:textId="77777777" w:rsidR="00EC1151" w:rsidRPr="007E60C5" w:rsidRDefault="00132E54" w:rsidP="007E60C5">
            <w:r w:rsidRPr="007E60C5">
              <w:t xml:space="preserve">154 173 </w:t>
            </w:r>
          </w:p>
        </w:tc>
        <w:tc>
          <w:tcPr>
            <w:tcW w:w="1417" w:type="dxa"/>
            <w:tcBorders>
              <w:top w:val="nil"/>
              <w:left w:val="nil"/>
              <w:bottom w:val="nil"/>
              <w:right w:val="nil"/>
            </w:tcBorders>
            <w:tcMar>
              <w:top w:w="128" w:type="dxa"/>
              <w:left w:w="43" w:type="dxa"/>
              <w:bottom w:w="43" w:type="dxa"/>
              <w:right w:w="43" w:type="dxa"/>
            </w:tcMar>
            <w:vAlign w:val="bottom"/>
          </w:tcPr>
          <w:p w14:paraId="29D5F8C2"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10B500DF" w14:textId="77777777" w:rsidR="00EC1151" w:rsidRPr="007E60C5" w:rsidRDefault="00132E54" w:rsidP="007E60C5">
            <w:r w:rsidRPr="007E60C5">
              <w:t xml:space="preserve">154 </w:t>
            </w:r>
          </w:p>
        </w:tc>
      </w:tr>
      <w:tr w:rsidR="00EC1151" w:rsidRPr="007E60C5" w14:paraId="19FE88AB"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14ECB681"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58222FDB" w14:textId="77777777" w:rsidR="00EC1151" w:rsidRPr="007E60C5" w:rsidRDefault="00132E54" w:rsidP="007E60C5">
            <w:r w:rsidRPr="007E60C5">
              <w:t xml:space="preserve">Billed-/videoutstyr og deres motmidler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3292B8DB"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41CA6A4C" w14:textId="77777777" w:rsidR="00EC1151" w:rsidRPr="007E60C5" w:rsidRDefault="00132E54" w:rsidP="007E60C5">
            <w:r w:rsidRPr="007E60C5">
              <w:t xml:space="preserve">331 193 </w:t>
            </w:r>
          </w:p>
        </w:tc>
        <w:tc>
          <w:tcPr>
            <w:tcW w:w="1417" w:type="dxa"/>
            <w:tcBorders>
              <w:top w:val="nil"/>
              <w:left w:val="nil"/>
              <w:bottom w:val="nil"/>
              <w:right w:val="nil"/>
            </w:tcBorders>
            <w:tcMar>
              <w:top w:w="128" w:type="dxa"/>
              <w:left w:w="43" w:type="dxa"/>
              <w:bottom w:w="43" w:type="dxa"/>
              <w:right w:w="43" w:type="dxa"/>
            </w:tcMar>
            <w:vAlign w:val="bottom"/>
          </w:tcPr>
          <w:p w14:paraId="0D5CBD0E"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39CD7497" w14:textId="77777777" w:rsidR="00EC1151" w:rsidRPr="007E60C5" w:rsidRDefault="00132E54" w:rsidP="007E60C5">
            <w:r w:rsidRPr="007E60C5">
              <w:t xml:space="preserve">331 </w:t>
            </w:r>
          </w:p>
        </w:tc>
      </w:tr>
      <w:tr w:rsidR="00EC1151" w:rsidRPr="007E60C5" w14:paraId="3C642905"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54CDCA5B" w14:textId="77777777" w:rsidR="00EC1151" w:rsidRPr="007E60C5" w:rsidRDefault="00132E54" w:rsidP="007E60C5">
            <w:r w:rsidRPr="007E60C5">
              <w:t>Spania</w:t>
            </w:r>
          </w:p>
        </w:tc>
        <w:tc>
          <w:tcPr>
            <w:tcW w:w="3969" w:type="dxa"/>
            <w:tcBorders>
              <w:top w:val="nil"/>
              <w:left w:val="nil"/>
              <w:bottom w:val="nil"/>
              <w:right w:val="nil"/>
            </w:tcBorders>
            <w:tcMar>
              <w:top w:w="128" w:type="dxa"/>
              <w:left w:w="43" w:type="dxa"/>
              <w:bottom w:w="43" w:type="dxa"/>
              <w:right w:w="43" w:type="dxa"/>
            </w:tcMar>
          </w:tcPr>
          <w:p w14:paraId="75D8F4C6" w14:textId="77777777" w:rsidR="00EC1151" w:rsidRPr="007E60C5" w:rsidRDefault="00132E54" w:rsidP="007E60C5">
            <w:r w:rsidRPr="007E60C5">
              <w:t xml:space="preserve">Billed-/videoutstyr og deres motmidler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1F334977"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0D9625B0" w14:textId="77777777" w:rsidR="00EC1151" w:rsidRPr="007E60C5" w:rsidRDefault="00132E54" w:rsidP="007E60C5">
            <w:r w:rsidRPr="007E60C5">
              <w:t xml:space="preserve">86 193 </w:t>
            </w:r>
          </w:p>
        </w:tc>
        <w:tc>
          <w:tcPr>
            <w:tcW w:w="1417" w:type="dxa"/>
            <w:tcBorders>
              <w:top w:val="nil"/>
              <w:left w:val="nil"/>
              <w:bottom w:val="nil"/>
              <w:right w:val="nil"/>
            </w:tcBorders>
            <w:tcMar>
              <w:top w:w="128" w:type="dxa"/>
              <w:left w:w="43" w:type="dxa"/>
              <w:bottom w:w="43" w:type="dxa"/>
              <w:right w:w="43" w:type="dxa"/>
            </w:tcMar>
            <w:vAlign w:val="bottom"/>
          </w:tcPr>
          <w:p w14:paraId="5430810A"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63D34DFF" w14:textId="77777777" w:rsidR="00EC1151" w:rsidRPr="007E60C5" w:rsidRDefault="00132E54" w:rsidP="007E60C5">
            <w:r w:rsidRPr="007E60C5">
              <w:t xml:space="preserve">86 </w:t>
            </w:r>
          </w:p>
        </w:tc>
      </w:tr>
      <w:tr w:rsidR="00EC1151" w:rsidRPr="007E60C5" w14:paraId="64DBDAE9"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6986888B" w14:textId="77777777" w:rsidR="00EC1151" w:rsidRPr="007E60C5" w:rsidRDefault="00132E54" w:rsidP="007E60C5">
            <w:r w:rsidRPr="007E60C5">
              <w:t xml:space="preserve">Storbritannia </w:t>
            </w:r>
          </w:p>
        </w:tc>
        <w:tc>
          <w:tcPr>
            <w:tcW w:w="3969" w:type="dxa"/>
            <w:tcBorders>
              <w:top w:val="nil"/>
              <w:left w:val="nil"/>
              <w:bottom w:val="nil"/>
              <w:right w:val="nil"/>
            </w:tcBorders>
            <w:tcMar>
              <w:top w:w="128" w:type="dxa"/>
              <w:left w:w="43" w:type="dxa"/>
              <w:bottom w:w="43" w:type="dxa"/>
              <w:right w:w="43" w:type="dxa"/>
            </w:tcMar>
          </w:tcPr>
          <w:p w14:paraId="693133A1" w14:textId="77777777" w:rsidR="00EC1151" w:rsidRPr="007E60C5" w:rsidRDefault="00132E54" w:rsidP="007E60C5">
            <w:r w:rsidRPr="007E60C5">
              <w:t xml:space="preserve">Ildledningsutstyr og tilhørende varslingssystemer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1F96A05A"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70924FA5" w14:textId="77777777" w:rsidR="00EC1151" w:rsidRPr="007E60C5" w:rsidRDefault="00132E54" w:rsidP="007E60C5">
            <w:r w:rsidRPr="007E60C5">
              <w:t xml:space="preserve">1 020 413 </w:t>
            </w:r>
          </w:p>
        </w:tc>
        <w:tc>
          <w:tcPr>
            <w:tcW w:w="1417" w:type="dxa"/>
            <w:tcBorders>
              <w:top w:val="nil"/>
              <w:left w:val="nil"/>
              <w:bottom w:val="nil"/>
              <w:right w:val="nil"/>
            </w:tcBorders>
            <w:tcMar>
              <w:top w:w="128" w:type="dxa"/>
              <w:left w:w="43" w:type="dxa"/>
              <w:bottom w:w="43" w:type="dxa"/>
              <w:right w:w="43" w:type="dxa"/>
            </w:tcMar>
            <w:vAlign w:val="bottom"/>
          </w:tcPr>
          <w:p w14:paraId="38065A90"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66CD1642" w14:textId="77777777" w:rsidR="00EC1151" w:rsidRPr="007E60C5" w:rsidRDefault="00132E54" w:rsidP="007E60C5">
            <w:r w:rsidRPr="007E60C5">
              <w:t xml:space="preserve">1 020 </w:t>
            </w:r>
          </w:p>
        </w:tc>
      </w:tr>
      <w:tr w:rsidR="00EC1151" w:rsidRPr="007E60C5" w14:paraId="5B623B6B"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6169FCED"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3A18F999"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6B2C32D4"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19A6DD76" w14:textId="77777777" w:rsidR="00EC1151" w:rsidRPr="007E60C5" w:rsidRDefault="00132E54" w:rsidP="007E60C5">
            <w:r w:rsidRPr="007E60C5">
              <w:t xml:space="preserve">49 584 </w:t>
            </w:r>
          </w:p>
        </w:tc>
        <w:tc>
          <w:tcPr>
            <w:tcW w:w="1417" w:type="dxa"/>
            <w:tcBorders>
              <w:top w:val="nil"/>
              <w:left w:val="nil"/>
              <w:bottom w:val="nil"/>
              <w:right w:val="nil"/>
            </w:tcBorders>
            <w:tcMar>
              <w:top w:w="128" w:type="dxa"/>
              <w:left w:w="43" w:type="dxa"/>
              <w:bottom w:w="43" w:type="dxa"/>
              <w:right w:w="43" w:type="dxa"/>
            </w:tcMar>
            <w:vAlign w:val="bottom"/>
          </w:tcPr>
          <w:p w14:paraId="318AC7D1"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34206F7F" w14:textId="77777777" w:rsidR="00EC1151" w:rsidRPr="007E60C5" w:rsidRDefault="00132E54" w:rsidP="007E60C5">
            <w:r w:rsidRPr="007E60C5">
              <w:t xml:space="preserve">50 </w:t>
            </w:r>
          </w:p>
        </w:tc>
      </w:tr>
      <w:tr w:rsidR="00EC1151" w:rsidRPr="007E60C5" w14:paraId="659BC34C"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628E615E"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0B3A49C3" w14:textId="77777777" w:rsidR="00EC1151" w:rsidRPr="007E60C5" w:rsidRDefault="00132E54" w:rsidP="007E60C5">
            <w:r w:rsidRPr="007E60C5">
              <w:t xml:space="preserve">Billed-/videoutstyr og deres motmidler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562C85EB"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051A7E89" w14:textId="77777777" w:rsidR="00EC1151" w:rsidRPr="007E60C5" w:rsidRDefault="00132E54" w:rsidP="007E60C5">
            <w:r w:rsidRPr="007E60C5">
              <w:t xml:space="preserve">1 310 760 </w:t>
            </w:r>
          </w:p>
        </w:tc>
        <w:tc>
          <w:tcPr>
            <w:tcW w:w="1417" w:type="dxa"/>
            <w:tcBorders>
              <w:top w:val="nil"/>
              <w:left w:val="nil"/>
              <w:bottom w:val="nil"/>
              <w:right w:val="nil"/>
            </w:tcBorders>
            <w:tcMar>
              <w:top w:w="128" w:type="dxa"/>
              <w:left w:w="43" w:type="dxa"/>
              <w:bottom w:w="43" w:type="dxa"/>
              <w:right w:w="43" w:type="dxa"/>
            </w:tcMar>
            <w:vAlign w:val="bottom"/>
          </w:tcPr>
          <w:p w14:paraId="64751267"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7A4FE1F1" w14:textId="77777777" w:rsidR="00EC1151" w:rsidRPr="007E60C5" w:rsidRDefault="00132E54" w:rsidP="007E60C5">
            <w:r w:rsidRPr="007E60C5">
              <w:t xml:space="preserve">1 311 </w:t>
            </w:r>
          </w:p>
        </w:tc>
      </w:tr>
      <w:tr w:rsidR="00EC1151" w:rsidRPr="007E60C5" w14:paraId="41B9C19E"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23A0386B" w14:textId="77777777" w:rsidR="00EC1151" w:rsidRPr="007E60C5" w:rsidRDefault="00132E54" w:rsidP="007E60C5">
            <w:r w:rsidRPr="007E60C5">
              <w:t>Sveits</w:t>
            </w:r>
          </w:p>
        </w:tc>
        <w:tc>
          <w:tcPr>
            <w:tcW w:w="3969" w:type="dxa"/>
            <w:tcBorders>
              <w:top w:val="nil"/>
              <w:left w:val="nil"/>
              <w:bottom w:val="nil"/>
              <w:right w:val="nil"/>
            </w:tcBorders>
            <w:tcMar>
              <w:top w:w="128" w:type="dxa"/>
              <w:left w:w="43" w:type="dxa"/>
              <w:bottom w:w="43" w:type="dxa"/>
              <w:right w:w="43" w:type="dxa"/>
            </w:tcMar>
          </w:tcPr>
          <w:p w14:paraId="54A1135F" w14:textId="77777777" w:rsidR="00EC1151" w:rsidRPr="007E60C5" w:rsidRDefault="00132E54" w:rsidP="007E60C5">
            <w:r w:rsidRPr="007E60C5">
              <w:t xml:space="preserve">Ildledningsutstyr og tilhørende varslingssystemer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42710DAF"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0626DB2E" w14:textId="77777777" w:rsidR="00EC1151" w:rsidRPr="007E60C5" w:rsidRDefault="00132E54" w:rsidP="007E60C5">
            <w:r w:rsidRPr="007E60C5">
              <w:t xml:space="preserve">2 715 202 </w:t>
            </w:r>
          </w:p>
        </w:tc>
        <w:tc>
          <w:tcPr>
            <w:tcW w:w="1417" w:type="dxa"/>
            <w:tcBorders>
              <w:top w:val="nil"/>
              <w:left w:val="nil"/>
              <w:bottom w:val="nil"/>
              <w:right w:val="nil"/>
            </w:tcBorders>
            <w:tcMar>
              <w:top w:w="128" w:type="dxa"/>
              <w:left w:w="43" w:type="dxa"/>
              <w:bottom w:w="43" w:type="dxa"/>
              <w:right w:w="43" w:type="dxa"/>
            </w:tcMar>
            <w:vAlign w:val="bottom"/>
          </w:tcPr>
          <w:p w14:paraId="1BB316B4"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407ACA90" w14:textId="77777777" w:rsidR="00EC1151" w:rsidRPr="007E60C5" w:rsidRDefault="00132E54" w:rsidP="007E60C5">
            <w:r w:rsidRPr="007E60C5">
              <w:t xml:space="preserve">2 715 </w:t>
            </w:r>
          </w:p>
        </w:tc>
      </w:tr>
      <w:tr w:rsidR="00EC1151" w:rsidRPr="007E60C5" w14:paraId="06093E87"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0E4592EF"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1E2287B5"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2DBCFD07"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4643B9F4" w14:textId="77777777" w:rsidR="00EC1151" w:rsidRPr="007E60C5" w:rsidRDefault="00132E54" w:rsidP="007E60C5">
            <w:r w:rsidRPr="007E60C5">
              <w:t xml:space="preserve">36 600 </w:t>
            </w:r>
          </w:p>
        </w:tc>
        <w:tc>
          <w:tcPr>
            <w:tcW w:w="1417" w:type="dxa"/>
            <w:tcBorders>
              <w:top w:val="nil"/>
              <w:left w:val="nil"/>
              <w:bottom w:val="nil"/>
              <w:right w:val="nil"/>
            </w:tcBorders>
            <w:tcMar>
              <w:top w:w="128" w:type="dxa"/>
              <w:left w:w="43" w:type="dxa"/>
              <w:bottom w:w="43" w:type="dxa"/>
              <w:right w:w="43" w:type="dxa"/>
            </w:tcMar>
            <w:vAlign w:val="bottom"/>
          </w:tcPr>
          <w:p w14:paraId="2F419943"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02A16E18" w14:textId="77777777" w:rsidR="00EC1151" w:rsidRPr="007E60C5" w:rsidRDefault="00132E54" w:rsidP="007E60C5">
            <w:r w:rsidRPr="007E60C5">
              <w:t xml:space="preserve">37 </w:t>
            </w:r>
          </w:p>
        </w:tc>
      </w:tr>
      <w:tr w:rsidR="00EC1151" w:rsidRPr="007E60C5" w14:paraId="32ACB40F"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2BB0702D"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2ACC427C" w14:textId="77777777" w:rsidR="00EC1151" w:rsidRPr="007E60C5" w:rsidRDefault="00132E54" w:rsidP="007E60C5">
            <w:r w:rsidRPr="007E60C5">
              <w:t xml:space="preserve">Billed-/videoutstyr og deres motmidler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791F58F6"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42A4C99E" w14:textId="77777777" w:rsidR="00EC1151" w:rsidRPr="007E60C5" w:rsidRDefault="00132E54" w:rsidP="007E60C5">
            <w:r w:rsidRPr="007E60C5">
              <w:t xml:space="preserve">308 755 </w:t>
            </w:r>
          </w:p>
        </w:tc>
        <w:tc>
          <w:tcPr>
            <w:tcW w:w="1417" w:type="dxa"/>
            <w:tcBorders>
              <w:top w:val="nil"/>
              <w:left w:val="nil"/>
              <w:bottom w:val="nil"/>
              <w:right w:val="nil"/>
            </w:tcBorders>
            <w:tcMar>
              <w:top w:w="128" w:type="dxa"/>
              <w:left w:w="43" w:type="dxa"/>
              <w:bottom w:w="43" w:type="dxa"/>
              <w:right w:w="43" w:type="dxa"/>
            </w:tcMar>
            <w:vAlign w:val="bottom"/>
          </w:tcPr>
          <w:p w14:paraId="46D79860"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57FD7CE1" w14:textId="77777777" w:rsidR="00EC1151" w:rsidRPr="007E60C5" w:rsidRDefault="00132E54" w:rsidP="007E60C5">
            <w:r w:rsidRPr="007E60C5">
              <w:t xml:space="preserve">309 </w:t>
            </w:r>
          </w:p>
        </w:tc>
      </w:tr>
      <w:tr w:rsidR="00EC1151" w:rsidRPr="007E60C5" w14:paraId="3B186B7A"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268461A4"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3FA2A147" w14:textId="77777777" w:rsidR="00EC1151" w:rsidRPr="007E60C5" w:rsidRDefault="00132E54" w:rsidP="007E60C5">
            <w:r w:rsidRPr="007E60C5">
              <w:t xml:space="preserve">Ildledningsutstyr og tilhørende varslingssystemer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5D11EC52"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13A3E33A" w14:textId="77777777" w:rsidR="00EC1151" w:rsidRPr="007E60C5" w:rsidRDefault="00132E54" w:rsidP="007E60C5">
            <w:r w:rsidRPr="007E60C5">
              <w:t xml:space="preserve">2 205 849 </w:t>
            </w:r>
          </w:p>
        </w:tc>
        <w:tc>
          <w:tcPr>
            <w:tcW w:w="1417" w:type="dxa"/>
            <w:tcBorders>
              <w:top w:val="nil"/>
              <w:left w:val="nil"/>
              <w:bottom w:val="nil"/>
              <w:right w:val="nil"/>
            </w:tcBorders>
            <w:tcMar>
              <w:top w:w="128" w:type="dxa"/>
              <w:left w:w="43" w:type="dxa"/>
              <w:bottom w:w="43" w:type="dxa"/>
              <w:right w:w="43" w:type="dxa"/>
            </w:tcMar>
            <w:vAlign w:val="bottom"/>
          </w:tcPr>
          <w:p w14:paraId="1150EEF5"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68EBDA09" w14:textId="77777777" w:rsidR="00EC1151" w:rsidRPr="007E60C5" w:rsidRDefault="00132E54" w:rsidP="007E60C5">
            <w:r w:rsidRPr="007E60C5">
              <w:t xml:space="preserve">2 206 </w:t>
            </w:r>
          </w:p>
        </w:tc>
      </w:tr>
      <w:tr w:rsidR="00EC1151" w:rsidRPr="007E60C5" w14:paraId="3058872B"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32E009DA"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57E6C490"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4B0FB662"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34D4A0EC" w14:textId="77777777" w:rsidR="00EC1151" w:rsidRPr="007E60C5" w:rsidRDefault="00132E54" w:rsidP="007E60C5">
            <w:r w:rsidRPr="007E60C5">
              <w:t xml:space="preserve">1 269 188 </w:t>
            </w:r>
          </w:p>
        </w:tc>
        <w:tc>
          <w:tcPr>
            <w:tcW w:w="1417" w:type="dxa"/>
            <w:tcBorders>
              <w:top w:val="nil"/>
              <w:left w:val="nil"/>
              <w:bottom w:val="nil"/>
              <w:right w:val="nil"/>
            </w:tcBorders>
            <w:tcMar>
              <w:top w:w="128" w:type="dxa"/>
              <w:left w:w="43" w:type="dxa"/>
              <w:bottom w:w="43" w:type="dxa"/>
              <w:right w:w="43" w:type="dxa"/>
            </w:tcMar>
            <w:vAlign w:val="bottom"/>
          </w:tcPr>
          <w:p w14:paraId="5C2E56F9"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78CB751B" w14:textId="77777777" w:rsidR="00EC1151" w:rsidRPr="007E60C5" w:rsidRDefault="00132E54" w:rsidP="007E60C5">
            <w:r w:rsidRPr="007E60C5">
              <w:t xml:space="preserve">1 269 </w:t>
            </w:r>
          </w:p>
        </w:tc>
      </w:tr>
      <w:tr w:rsidR="00EC1151" w:rsidRPr="007E60C5" w14:paraId="3D85BBCE"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4F4647EC"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564217A1" w14:textId="77777777" w:rsidR="00EC1151" w:rsidRPr="007E60C5" w:rsidRDefault="00132E54" w:rsidP="007E60C5">
            <w:r w:rsidRPr="007E60C5">
              <w:t xml:space="preserve">Billed-/videoutstyr og deres motmidler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40914EBC"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21865492" w14:textId="77777777" w:rsidR="00EC1151" w:rsidRPr="007E60C5" w:rsidRDefault="00132E54" w:rsidP="007E60C5">
            <w:r w:rsidRPr="007E60C5">
              <w:t xml:space="preserve">297 610 </w:t>
            </w:r>
          </w:p>
        </w:tc>
        <w:tc>
          <w:tcPr>
            <w:tcW w:w="1417" w:type="dxa"/>
            <w:tcBorders>
              <w:top w:val="nil"/>
              <w:left w:val="nil"/>
              <w:bottom w:val="nil"/>
              <w:right w:val="nil"/>
            </w:tcBorders>
            <w:tcMar>
              <w:top w:w="128" w:type="dxa"/>
              <w:left w:w="43" w:type="dxa"/>
              <w:bottom w:w="43" w:type="dxa"/>
              <w:right w:w="43" w:type="dxa"/>
            </w:tcMar>
            <w:vAlign w:val="bottom"/>
          </w:tcPr>
          <w:p w14:paraId="39672973"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45ADF466" w14:textId="77777777" w:rsidR="00EC1151" w:rsidRPr="007E60C5" w:rsidRDefault="00132E54" w:rsidP="007E60C5">
            <w:r w:rsidRPr="007E60C5">
              <w:t xml:space="preserve">298 </w:t>
            </w:r>
          </w:p>
        </w:tc>
      </w:tr>
      <w:tr w:rsidR="00EC1151" w:rsidRPr="007E60C5" w14:paraId="68BA3092"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4E82A401" w14:textId="77777777" w:rsidR="00EC1151" w:rsidRPr="007E60C5" w:rsidRDefault="00132E54" w:rsidP="007E60C5">
            <w:r w:rsidRPr="007E60C5">
              <w:t>Sør-Korea</w:t>
            </w:r>
          </w:p>
        </w:tc>
        <w:tc>
          <w:tcPr>
            <w:tcW w:w="3969" w:type="dxa"/>
            <w:tcBorders>
              <w:top w:val="nil"/>
              <w:left w:val="nil"/>
              <w:bottom w:val="nil"/>
              <w:right w:val="nil"/>
            </w:tcBorders>
            <w:tcMar>
              <w:top w:w="128" w:type="dxa"/>
              <w:left w:w="43" w:type="dxa"/>
              <w:bottom w:w="43" w:type="dxa"/>
              <w:right w:w="43" w:type="dxa"/>
            </w:tcMar>
          </w:tcPr>
          <w:p w14:paraId="04DA8FDC" w14:textId="77777777" w:rsidR="00EC1151" w:rsidRPr="007E60C5" w:rsidRDefault="00132E54" w:rsidP="007E60C5">
            <w:r w:rsidRPr="007E60C5">
              <w:t xml:space="preserve">Billed-/videoutstyr og deres motmidler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4FCDA810"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1FB5500C" w14:textId="77777777" w:rsidR="00EC1151" w:rsidRPr="007E60C5" w:rsidRDefault="00132E54" w:rsidP="007E60C5">
            <w:r w:rsidRPr="007E60C5">
              <w:t xml:space="preserve">654 959 </w:t>
            </w:r>
          </w:p>
        </w:tc>
        <w:tc>
          <w:tcPr>
            <w:tcW w:w="1417" w:type="dxa"/>
            <w:tcBorders>
              <w:top w:val="nil"/>
              <w:left w:val="nil"/>
              <w:bottom w:val="nil"/>
              <w:right w:val="nil"/>
            </w:tcBorders>
            <w:tcMar>
              <w:top w:w="128" w:type="dxa"/>
              <w:left w:w="43" w:type="dxa"/>
              <w:bottom w:w="43" w:type="dxa"/>
              <w:right w:w="43" w:type="dxa"/>
            </w:tcMar>
            <w:vAlign w:val="bottom"/>
          </w:tcPr>
          <w:p w14:paraId="09CC94DC"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08776DC1" w14:textId="77777777" w:rsidR="00EC1151" w:rsidRPr="007E60C5" w:rsidRDefault="00132E54" w:rsidP="007E60C5">
            <w:r w:rsidRPr="007E60C5">
              <w:t xml:space="preserve">655 </w:t>
            </w:r>
          </w:p>
        </w:tc>
      </w:tr>
      <w:tr w:rsidR="00EC1151" w:rsidRPr="007E60C5" w14:paraId="03A02406"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49E6385D" w14:textId="77777777" w:rsidR="00EC1151" w:rsidRPr="007E60C5" w:rsidRDefault="00132E54" w:rsidP="007E60C5">
            <w:r w:rsidRPr="007E60C5">
              <w:t>Tsjekkia</w:t>
            </w:r>
          </w:p>
        </w:tc>
        <w:tc>
          <w:tcPr>
            <w:tcW w:w="3969" w:type="dxa"/>
            <w:tcBorders>
              <w:top w:val="nil"/>
              <w:left w:val="nil"/>
              <w:bottom w:val="nil"/>
              <w:right w:val="nil"/>
            </w:tcBorders>
            <w:tcMar>
              <w:top w:w="128" w:type="dxa"/>
              <w:left w:w="43" w:type="dxa"/>
              <w:bottom w:w="43" w:type="dxa"/>
              <w:right w:w="43" w:type="dxa"/>
            </w:tcMar>
          </w:tcPr>
          <w:p w14:paraId="200D3422"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3595C8DB"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4E473E7E" w14:textId="77777777" w:rsidR="00EC1151" w:rsidRPr="007E60C5" w:rsidRDefault="00132E54" w:rsidP="007E60C5">
            <w:r w:rsidRPr="007E60C5">
              <w:t xml:space="preserve">208 000 </w:t>
            </w:r>
          </w:p>
        </w:tc>
        <w:tc>
          <w:tcPr>
            <w:tcW w:w="1417" w:type="dxa"/>
            <w:tcBorders>
              <w:top w:val="nil"/>
              <w:left w:val="nil"/>
              <w:bottom w:val="nil"/>
              <w:right w:val="nil"/>
            </w:tcBorders>
            <w:tcMar>
              <w:top w:w="128" w:type="dxa"/>
              <w:left w:w="43" w:type="dxa"/>
              <w:bottom w:w="43" w:type="dxa"/>
              <w:right w:w="43" w:type="dxa"/>
            </w:tcMar>
            <w:vAlign w:val="bottom"/>
          </w:tcPr>
          <w:p w14:paraId="1E3545D0"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7CC3EE76" w14:textId="77777777" w:rsidR="00EC1151" w:rsidRPr="007E60C5" w:rsidRDefault="00132E54" w:rsidP="007E60C5">
            <w:r w:rsidRPr="007E60C5">
              <w:t xml:space="preserve">208 </w:t>
            </w:r>
          </w:p>
        </w:tc>
      </w:tr>
      <w:tr w:rsidR="00EC1151" w:rsidRPr="007E60C5" w14:paraId="5CBD111D"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3192B719" w14:textId="77777777" w:rsidR="00EC1151" w:rsidRPr="007E60C5" w:rsidRDefault="00132E54" w:rsidP="007E60C5">
            <w:r w:rsidRPr="007E60C5">
              <w:t>Tyrkia</w:t>
            </w:r>
          </w:p>
        </w:tc>
        <w:tc>
          <w:tcPr>
            <w:tcW w:w="3969" w:type="dxa"/>
            <w:tcBorders>
              <w:top w:val="nil"/>
              <w:left w:val="nil"/>
              <w:bottom w:val="nil"/>
              <w:right w:val="nil"/>
            </w:tcBorders>
            <w:tcMar>
              <w:top w:w="128" w:type="dxa"/>
              <w:left w:w="43" w:type="dxa"/>
              <w:bottom w:w="43" w:type="dxa"/>
              <w:right w:w="43" w:type="dxa"/>
            </w:tcMar>
          </w:tcPr>
          <w:p w14:paraId="64870768" w14:textId="77777777" w:rsidR="00EC1151" w:rsidRPr="007E60C5" w:rsidRDefault="00132E54" w:rsidP="007E60C5">
            <w:r w:rsidRPr="007E60C5">
              <w:t xml:space="preserve">Luftfartøy, UAV, flymotorer og utstyr til fly </w:t>
            </w:r>
            <w:r w:rsidRPr="007E60C5">
              <w:br/>
              <w:t>samt komponenter</w:t>
            </w:r>
          </w:p>
        </w:tc>
        <w:tc>
          <w:tcPr>
            <w:tcW w:w="1060" w:type="dxa"/>
            <w:tcBorders>
              <w:top w:val="nil"/>
              <w:left w:val="nil"/>
              <w:bottom w:val="nil"/>
              <w:right w:val="nil"/>
            </w:tcBorders>
            <w:tcMar>
              <w:top w:w="128" w:type="dxa"/>
              <w:left w:w="43" w:type="dxa"/>
              <w:bottom w:w="43" w:type="dxa"/>
              <w:right w:w="43" w:type="dxa"/>
            </w:tcMar>
            <w:vAlign w:val="bottom"/>
          </w:tcPr>
          <w:p w14:paraId="2B340C01"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06BD596F" w14:textId="77777777" w:rsidR="00EC1151" w:rsidRPr="007E60C5" w:rsidRDefault="00132E54" w:rsidP="007E60C5">
            <w:r w:rsidRPr="007E60C5">
              <w:t xml:space="preserve">48 000 </w:t>
            </w:r>
          </w:p>
        </w:tc>
        <w:tc>
          <w:tcPr>
            <w:tcW w:w="1417" w:type="dxa"/>
            <w:tcBorders>
              <w:top w:val="nil"/>
              <w:left w:val="nil"/>
              <w:bottom w:val="nil"/>
              <w:right w:val="nil"/>
            </w:tcBorders>
            <w:tcMar>
              <w:top w:w="128" w:type="dxa"/>
              <w:left w:w="43" w:type="dxa"/>
              <w:bottom w:w="43" w:type="dxa"/>
              <w:right w:w="43" w:type="dxa"/>
            </w:tcMar>
            <w:vAlign w:val="bottom"/>
          </w:tcPr>
          <w:p w14:paraId="291CAD59"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4C3307BF" w14:textId="77777777" w:rsidR="00EC1151" w:rsidRPr="007E60C5" w:rsidRDefault="00132E54" w:rsidP="007E60C5">
            <w:r w:rsidRPr="007E60C5">
              <w:t xml:space="preserve">48 </w:t>
            </w:r>
          </w:p>
        </w:tc>
      </w:tr>
      <w:tr w:rsidR="00EC1151" w:rsidRPr="007E60C5" w14:paraId="1F4D5AAE" w14:textId="77777777" w:rsidTr="00132E54">
        <w:trPr>
          <w:trHeight w:val="880"/>
        </w:trPr>
        <w:tc>
          <w:tcPr>
            <w:tcW w:w="1091" w:type="dxa"/>
            <w:tcBorders>
              <w:top w:val="nil"/>
              <w:left w:val="nil"/>
              <w:bottom w:val="nil"/>
              <w:right w:val="nil"/>
            </w:tcBorders>
            <w:tcMar>
              <w:top w:w="128" w:type="dxa"/>
              <w:left w:w="43" w:type="dxa"/>
              <w:bottom w:w="43" w:type="dxa"/>
              <w:right w:w="43" w:type="dxa"/>
            </w:tcMar>
          </w:tcPr>
          <w:p w14:paraId="5C46607F" w14:textId="77777777" w:rsidR="00EC1151" w:rsidRPr="007E60C5" w:rsidRDefault="00132E54" w:rsidP="007E60C5">
            <w:r w:rsidRPr="007E60C5">
              <w:t>Tyskland</w:t>
            </w:r>
          </w:p>
        </w:tc>
        <w:tc>
          <w:tcPr>
            <w:tcW w:w="3969" w:type="dxa"/>
            <w:tcBorders>
              <w:top w:val="nil"/>
              <w:left w:val="nil"/>
              <w:bottom w:val="nil"/>
              <w:right w:val="nil"/>
            </w:tcBorders>
            <w:tcMar>
              <w:top w:w="128" w:type="dxa"/>
              <w:left w:w="43" w:type="dxa"/>
              <w:bottom w:w="43" w:type="dxa"/>
              <w:right w:w="43" w:type="dxa"/>
            </w:tcMar>
          </w:tcPr>
          <w:p w14:paraId="12F0D59C" w14:textId="77777777" w:rsidR="00EC1151" w:rsidRPr="007E60C5" w:rsidRDefault="00132E54" w:rsidP="007E60C5">
            <w:r w:rsidRPr="007E60C5">
              <w:t xml:space="preserve">Glattborete våpen med kaliber mindre enn 20 mm, automatiske våpen med kaliber 12,7 mm eller </w:t>
            </w:r>
            <w:r w:rsidRPr="007E60C5">
              <w:br/>
              <w:t>mindre samt tilhørende komponenter</w:t>
            </w:r>
          </w:p>
        </w:tc>
        <w:tc>
          <w:tcPr>
            <w:tcW w:w="1060" w:type="dxa"/>
            <w:tcBorders>
              <w:top w:val="nil"/>
              <w:left w:val="nil"/>
              <w:bottom w:val="nil"/>
              <w:right w:val="nil"/>
            </w:tcBorders>
            <w:tcMar>
              <w:top w:w="128" w:type="dxa"/>
              <w:left w:w="43" w:type="dxa"/>
              <w:bottom w:w="43" w:type="dxa"/>
              <w:right w:w="43" w:type="dxa"/>
            </w:tcMar>
            <w:vAlign w:val="bottom"/>
          </w:tcPr>
          <w:p w14:paraId="3C3F839C"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6BA8CB84" w14:textId="77777777" w:rsidR="00EC1151" w:rsidRPr="007E60C5" w:rsidRDefault="00132E54" w:rsidP="007E60C5">
            <w:r w:rsidRPr="007E60C5">
              <w:t xml:space="preserve">57 597 </w:t>
            </w:r>
          </w:p>
        </w:tc>
        <w:tc>
          <w:tcPr>
            <w:tcW w:w="1417" w:type="dxa"/>
            <w:tcBorders>
              <w:top w:val="nil"/>
              <w:left w:val="nil"/>
              <w:bottom w:val="nil"/>
              <w:right w:val="nil"/>
            </w:tcBorders>
            <w:tcMar>
              <w:top w:w="128" w:type="dxa"/>
              <w:left w:w="43" w:type="dxa"/>
              <w:bottom w:w="43" w:type="dxa"/>
              <w:right w:w="43" w:type="dxa"/>
            </w:tcMar>
            <w:vAlign w:val="bottom"/>
          </w:tcPr>
          <w:p w14:paraId="45946A9C"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69CAACA0" w14:textId="77777777" w:rsidR="00EC1151" w:rsidRPr="007E60C5" w:rsidRDefault="00132E54" w:rsidP="007E60C5">
            <w:r w:rsidRPr="007E60C5">
              <w:t xml:space="preserve">58 </w:t>
            </w:r>
          </w:p>
        </w:tc>
      </w:tr>
      <w:tr w:rsidR="00EC1151" w:rsidRPr="007E60C5" w14:paraId="3F368DAC"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759C95E8"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132FD72D" w14:textId="77777777" w:rsidR="00EC1151" w:rsidRPr="007E60C5" w:rsidRDefault="00132E54" w:rsidP="007E60C5">
            <w:r w:rsidRPr="007E60C5">
              <w:t xml:space="preserve">Ildledningsutstyr og tilhørende varslingssystemer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2D5E906C"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1FD7461E" w14:textId="77777777" w:rsidR="00EC1151" w:rsidRPr="007E60C5" w:rsidRDefault="00132E54" w:rsidP="007E60C5">
            <w:r w:rsidRPr="007E60C5">
              <w:t xml:space="preserve">189 244 </w:t>
            </w:r>
          </w:p>
        </w:tc>
        <w:tc>
          <w:tcPr>
            <w:tcW w:w="1417" w:type="dxa"/>
            <w:tcBorders>
              <w:top w:val="nil"/>
              <w:left w:val="nil"/>
              <w:bottom w:val="nil"/>
              <w:right w:val="nil"/>
            </w:tcBorders>
            <w:tcMar>
              <w:top w:w="128" w:type="dxa"/>
              <w:left w:w="43" w:type="dxa"/>
              <w:bottom w:w="43" w:type="dxa"/>
              <w:right w:w="43" w:type="dxa"/>
            </w:tcMar>
            <w:vAlign w:val="bottom"/>
          </w:tcPr>
          <w:p w14:paraId="20A9C04C"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2B42DD75" w14:textId="77777777" w:rsidR="00EC1151" w:rsidRPr="007E60C5" w:rsidRDefault="00132E54" w:rsidP="007E60C5">
            <w:r w:rsidRPr="007E60C5">
              <w:t xml:space="preserve">189 </w:t>
            </w:r>
          </w:p>
        </w:tc>
      </w:tr>
      <w:tr w:rsidR="00EC1151" w:rsidRPr="007E60C5" w14:paraId="100CE614"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2AE5D3DB"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4DFD4044" w14:textId="77777777" w:rsidR="00EC1151" w:rsidRPr="007E60C5" w:rsidRDefault="00132E54" w:rsidP="007E60C5">
            <w:r w:rsidRPr="007E60C5">
              <w:t xml:space="preserve">Luftfartøy, UAV, flymotorer og utstyr til fly </w:t>
            </w:r>
            <w:r w:rsidRPr="007E60C5">
              <w:br/>
              <w:t>samt komponenter</w:t>
            </w:r>
          </w:p>
        </w:tc>
        <w:tc>
          <w:tcPr>
            <w:tcW w:w="1060" w:type="dxa"/>
            <w:tcBorders>
              <w:top w:val="nil"/>
              <w:left w:val="nil"/>
              <w:bottom w:val="nil"/>
              <w:right w:val="nil"/>
            </w:tcBorders>
            <w:tcMar>
              <w:top w:w="128" w:type="dxa"/>
              <w:left w:w="43" w:type="dxa"/>
              <w:bottom w:w="43" w:type="dxa"/>
              <w:right w:w="43" w:type="dxa"/>
            </w:tcMar>
            <w:vAlign w:val="bottom"/>
          </w:tcPr>
          <w:p w14:paraId="07974407"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5119736B" w14:textId="77777777" w:rsidR="00EC1151" w:rsidRPr="007E60C5" w:rsidRDefault="00132E54" w:rsidP="007E60C5">
            <w:r w:rsidRPr="007E60C5">
              <w:t xml:space="preserve">434 662 </w:t>
            </w:r>
          </w:p>
        </w:tc>
        <w:tc>
          <w:tcPr>
            <w:tcW w:w="1417" w:type="dxa"/>
            <w:tcBorders>
              <w:top w:val="nil"/>
              <w:left w:val="nil"/>
              <w:bottom w:val="nil"/>
              <w:right w:val="nil"/>
            </w:tcBorders>
            <w:tcMar>
              <w:top w:w="128" w:type="dxa"/>
              <w:left w:w="43" w:type="dxa"/>
              <w:bottom w:w="43" w:type="dxa"/>
              <w:right w:w="43" w:type="dxa"/>
            </w:tcMar>
            <w:vAlign w:val="bottom"/>
          </w:tcPr>
          <w:p w14:paraId="586DB686"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040006AE" w14:textId="77777777" w:rsidR="00EC1151" w:rsidRPr="007E60C5" w:rsidRDefault="00132E54" w:rsidP="007E60C5">
            <w:r w:rsidRPr="007E60C5">
              <w:t xml:space="preserve">435 </w:t>
            </w:r>
          </w:p>
        </w:tc>
      </w:tr>
      <w:tr w:rsidR="00EC1151" w:rsidRPr="007E60C5" w14:paraId="3A6142D9"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59E34ED4"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0053F263" w14:textId="77777777" w:rsidR="00EC1151" w:rsidRPr="007E60C5" w:rsidRDefault="00132E54" w:rsidP="007E60C5">
            <w:r w:rsidRPr="007E60C5">
              <w:t xml:space="preserve">Billed-/videoutstyr og deres motmidler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2F866B80"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52D6D56F" w14:textId="77777777" w:rsidR="00EC1151" w:rsidRPr="007E60C5" w:rsidRDefault="00132E54" w:rsidP="007E60C5">
            <w:r w:rsidRPr="007E60C5">
              <w:t xml:space="preserve">306 064 </w:t>
            </w:r>
          </w:p>
        </w:tc>
        <w:tc>
          <w:tcPr>
            <w:tcW w:w="1417" w:type="dxa"/>
            <w:tcBorders>
              <w:top w:val="nil"/>
              <w:left w:val="nil"/>
              <w:bottom w:val="nil"/>
              <w:right w:val="nil"/>
            </w:tcBorders>
            <w:tcMar>
              <w:top w:w="128" w:type="dxa"/>
              <w:left w:w="43" w:type="dxa"/>
              <w:bottom w:w="43" w:type="dxa"/>
              <w:right w:w="43" w:type="dxa"/>
            </w:tcMar>
            <w:vAlign w:val="bottom"/>
          </w:tcPr>
          <w:p w14:paraId="16C6D393"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64AF767B" w14:textId="77777777" w:rsidR="00EC1151" w:rsidRPr="007E60C5" w:rsidRDefault="00132E54" w:rsidP="007E60C5">
            <w:r w:rsidRPr="007E60C5">
              <w:t xml:space="preserve">306 </w:t>
            </w:r>
          </w:p>
        </w:tc>
      </w:tr>
      <w:tr w:rsidR="00EC1151" w:rsidRPr="007E60C5" w14:paraId="2CF10555" w14:textId="77777777" w:rsidTr="00132E54">
        <w:trPr>
          <w:trHeight w:val="380"/>
        </w:trPr>
        <w:tc>
          <w:tcPr>
            <w:tcW w:w="1091" w:type="dxa"/>
            <w:tcBorders>
              <w:top w:val="nil"/>
              <w:left w:val="nil"/>
              <w:bottom w:val="nil"/>
              <w:right w:val="nil"/>
            </w:tcBorders>
            <w:tcMar>
              <w:top w:w="128" w:type="dxa"/>
              <w:left w:w="43" w:type="dxa"/>
              <w:bottom w:w="43" w:type="dxa"/>
              <w:right w:w="43" w:type="dxa"/>
            </w:tcMar>
          </w:tcPr>
          <w:p w14:paraId="404E4377"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157F14C2" w14:textId="77777777" w:rsidR="00EC1151" w:rsidRPr="007E60C5" w:rsidRDefault="00132E54" w:rsidP="007E60C5">
            <w:r w:rsidRPr="007E60C5">
              <w:t>Programvare</w:t>
            </w:r>
          </w:p>
        </w:tc>
        <w:tc>
          <w:tcPr>
            <w:tcW w:w="1060" w:type="dxa"/>
            <w:tcBorders>
              <w:top w:val="nil"/>
              <w:left w:val="nil"/>
              <w:bottom w:val="nil"/>
              <w:right w:val="nil"/>
            </w:tcBorders>
            <w:tcMar>
              <w:top w:w="128" w:type="dxa"/>
              <w:left w:w="43" w:type="dxa"/>
              <w:bottom w:w="43" w:type="dxa"/>
              <w:right w:w="43" w:type="dxa"/>
            </w:tcMar>
            <w:vAlign w:val="bottom"/>
          </w:tcPr>
          <w:p w14:paraId="474C18DD"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4D62AD93" w14:textId="77777777" w:rsidR="00EC1151" w:rsidRPr="007E60C5" w:rsidRDefault="00132E54" w:rsidP="007E60C5">
            <w:r w:rsidRPr="007E60C5">
              <w:t xml:space="preserve">39 180 </w:t>
            </w:r>
          </w:p>
        </w:tc>
        <w:tc>
          <w:tcPr>
            <w:tcW w:w="1417" w:type="dxa"/>
            <w:tcBorders>
              <w:top w:val="nil"/>
              <w:left w:val="nil"/>
              <w:bottom w:val="nil"/>
              <w:right w:val="nil"/>
            </w:tcBorders>
            <w:tcMar>
              <w:top w:w="128" w:type="dxa"/>
              <w:left w:w="43" w:type="dxa"/>
              <w:bottom w:w="43" w:type="dxa"/>
              <w:right w:w="43" w:type="dxa"/>
            </w:tcMar>
            <w:vAlign w:val="bottom"/>
          </w:tcPr>
          <w:p w14:paraId="5DA9D1B1"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56DE65B7" w14:textId="77777777" w:rsidR="00EC1151" w:rsidRPr="007E60C5" w:rsidRDefault="00132E54" w:rsidP="007E60C5">
            <w:r w:rsidRPr="007E60C5">
              <w:t xml:space="preserve">39 </w:t>
            </w:r>
          </w:p>
        </w:tc>
      </w:tr>
      <w:tr w:rsidR="00EC1151" w:rsidRPr="007E60C5" w14:paraId="057A15C2"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35665E47" w14:textId="77777777" w:rsidR="00EC1151" w:rsidRPr="007E60C5" w:rsidRDefault="00132E54" w:rsidP="007E60C5">
            <w:r w:rsidRPr="007E60C5">
              <w:t>USA</w:t>
            </w:r>
          </w:p>
        </w:tc>
        <w:tc>
          <w:tcPr>
            <w:tcW w:w="3969" w:type="dxa"/>
            <w:tcBorders>
              <w:top w:val="nil"/>
              <w:left w:val="nil"/>
              <w:bottom w:val="nil"/>
              <w:right w:val="nil"/>
            </w:tcBorders>
            <w:tcMar>
              <w:top w:w="128" w:type="dxa"/>
              <w:left w:w="43" w:type="dxa"/>
              <w:bottom w:w="43" w:type="dxa"/>
              <w:right w:w="43" w:type="dxa"/>
            </w:tcMar>
          </w:tcPr>
          <w:p w14:paraId="333B9FD0" w14:textId="77777777" w:rsidR="00EC1151" w:rsidRPr="007E60C5" w:rsidRDefault="00132E54" w:rsidP="007E60C5">
            <w:r w:rsidRPr="007E60C5">
              <w:t xml:space="preserve">Ildledningsutstyr og tilhørende varslingssystemer </w:t>
            </w:r>
            <w:r w:rsidRPr="007E60C5">
              <w:br/>
              <w:t>og komponenter</w:t>
            </w:r>
          </w:p>
        </w:tc>
        <w:tc>
          <w:tcPr>
            <w:tcW w:w="1060" w:type="dxa"/>
            <w:tcBorders>
              <w:top w:val="nil"/>
              <w:left w:val="nil"/>
              <w:bottom w:val="nil"/>
              <w:right w:val="nil"/>
            </w:tcBorders>
            <w:tcMar>
              <w:top w:w="128" w:type="dxa"/>
              <w:left w:w="43" w:type="dxa"/>
              <w:bottom w:w="43" w:type="dxa"/>
              <w:right w:w="43" w:type="dxa"/>
            </w:tcMar>
            <w:vAlign w:val="bottom"/>
          </w:tcPr>
          <w:p w14:paraId="116EB61F"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5F4D88A5" w14:textId="77777777" w:rsidR="00EC1151" w:rsidRPr="007E60C5" w:rsidRDefault="00132E54" w:rsidP="007E60C5">
            <w:r w:rsidRPr="007E60C5">
              <w:t xml:space="preserve">12 228 605 </w:t>
            </w:r>
          </w:p>
        </w:tc>
        <w:tc>
          <w:tcPr>
            <w:tcW w:w="1417" w:type="dxa"/>
            <w:tcBorders>
              <w:top w:val="nil"/>
              <w:left w:val="nil"/>
              <w:bottom w:val="nil"/>
              <w:right w:val="nil"/>
            </w:tcBorders>
            <w:tcMar>
              <w:top w:w="128" w:type="dxa"/>
              <w:left w:w="43" w:type="dxa"/>
              <w:bottom w:w="43" w:type="dxa"/>
              <w:right w:w="43" w:type="dxa"/>
            </w:tcMar>
            <w:vAlign w:val="bottom"/>
          </w:tcPr>
          <w:p w14:paraId="3C80036C"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16102C24" w14:textId="77777777" w:rsidR="00EC1151" w:rsidRPr="007E60C5" w:rsidRDefault="00132E54" w:rsidP="007E60C5">
            <w:r w:rsidRPr="007E60C5">
              <w:t xml:space="preserve">12 229 </w:t>
            </w:r>
          </w:p>
        </w:tc>
      </w:tr>
      <w:tr w:rsidR="00EC1151" w:rsidRPr="007E60C5" w14:paraId="2F467DD3"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37A15B30"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4434249E" w14:textId="77777777" w:rsidR="00EC1151" w:rsidRPr="007E60C5" w:rsidRDefault="00132E54" w:rsidP="007E60C5">
            <w:r w:rsidRPr="007E60C5">
              <w:t xml:space="preserve">Luftfartøy, UAV, flymotorer og utstyr til fly </w:t>
            </w:r>
            <w:r w:rsidRPr="007E60C5">
              <w:br/>
              <w:t>samt komponenter</w:t>
            </w:r>
          </w:p>
        </w:tc>
        <w:tc>
          <w:tcPr>
            <w:tcW w:w="1060" w:type="dxa"/>
            <w:tcBorders>
              <w:top w:val="nil"/>
              <w:left w:val="nil"/>
              <w:bottom w:val="nil"/>
              <w:right w:val="nil"/>
            </w:tcBorders>
            <w:tcMar>
              <w:top w:w="128" w:type="dxa"/>
              <w:left w:w="43" w:type="dxa"/>
              <w:bottom w:w="43" w:type="dxa"/>
              <w:right w:w="43" w:type="dxa"/>
            </w:tcMar>
            <w:vAlign w:val="bottom"/>
          </w:tcPr>
          <w:p w14:paraId="1F6D959F"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4A11AE88" w14:textId="77777777" w:rsidR="00EC1151" w:rsidRPr="007E60C5" w:rsidRDefault="00132E54" w:rsidP="007E60C5">
            <w:r w:rsidRPr="007E60C5">
              <w:t xml:space="preserve">50 223 </w:t>
            </w:r>
          </w:p>
        </w:tc>
        <w:tc>
          <w:tcPr>
            <w:tcW w:w="1417" w:type="dxa"/>
            <w:tcBorders>
              <w:top w:val="nil"/>
              <w:left w:val="nil"/>
              <w:bottom w:val="nil"/>
              <w:right w:val="nil"/>
            </w:tcBorders>
            <w:tcMar>
              <w:top w:w="128" w:type="dxa"/>
              <w:left w:w="43" w:type="dxa"/>
              <w:bottom w:w="43" w:type="dxa"/>
              <w:right w:w="43" w:type="dxa"/>
            </w:tcMar>
            <w:vAlign w:val="bottom"/>
          </w:tcPr>
          <w:p w14:paraId="236172F8"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6C846C95" w14:textId="77777777" w:rsidR="00EC1151" w:rsidRPr="007E60C5" w:rsidRDefault="00132E54" w:rsidP="007E60C5">
            <w:r w:rsidRPr="007E60C5">
              <w:t xml:space="preserve">50 </w:t>
            </w:r>
          </w:p>
        </w:tc>
      </w:tr>
      <w:tr w:rsidR="00EC1151" w:rsidRPr="007E60C5" w14:paraId="5FF0B793" w14:textId="77777777" w:rsidTr="00132E54">
        <w:trPr>
          <w:trHeight w:val="640"/>
        </w:trPr>
        <w:tc>
          <w:tcPr>
            <w:tcW w:w="1091" w:type="dxa"/>
            <w:tcBorders>
              <w:top w:val="nil"/>
              <w:left w:val="nil"/>
              <w:bottom w:val="nil"/>
              <w:right w:val="nil"/>
            </w:tcBorders>
            <w:tcMar>
              <w:top w:w="128" w:type="dxa"/>
              <w:left w:w="43" w:type="dxa"/>
              <w:bottom w:w="43" w:type="dxa"/>
              <w:right w:w="43" w:type="dxa"/>
            </w:tcMar>
          </w:tcPr>
          <w:p w14:paraId="3E55DE7F"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7F45759D" w14:textId="77777777" w:rsidR="00EC1151" w:rsidRPr="007E60C5" w:rsidRDefault="00132E54" w:rsidP="007E60C5">
            <w:r w:rsidRPr="007E60C5">
              <w:t xml:space="preserve">Elektronisk utstyr som ikke er spesifisert </w:t>
            </w:r>
            <w:r w:rsidRPr="007E60C5">
              <w:br/>
              <w:t xml:space="preserve">i andre </w:t>
            </w:r>
            <w:proofErr w:type="gramStart"/>
            <w:r w:rsidRPr="007E60C5">
              <w:t>ML kategorier</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26BE132E"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64F28B06" w14:textId="77777777" w:rsidR="00EC1151" w:rsidRPr="007E60C5" w:rsidRDefault="00132E54" w:rsidP="007E60C5">
            <w:r w:rsidRPr="007E60C5">
              <w:t xml:space="preserve">3 392 138 </w:t>
            </w:r>
          </w:p>
        </w:tc>
        <w:tc>
          <w:tcPr>
            <w:tcW w:w="1417" w:type="dxa"/>
            <w:tcBorders>
              <w:top w:val="nil"/>
              <w:left w:val="nil"/>
              <w:bottom w:val="nil"/>
              <w:right w:val="nil"/>
            </w:tcBorders>
            <w:tcMar>
              <w:top w:w="128" w:type="dxa"/>
              <w:left w:w="43" w:type="dxa"/>
              <w:bottom w:w="43" w:type="dxa"/>
              <w:right w:w="43" w:type="dxa"/>
            </w:tcMar>
            <w:vAlign w:val="bottom"/>
          </w:tcPr>
          <w:p w14:paraId="47CC51AD"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0466344A" w14:textId="77777777" w:rsidR="00EC1151" w:rsidRPr="007E60C5" w:rsidRDefault="00132E54" w:rsidP="007E60C5">
            <w:r w:rsidRPr="007E60C5">
              <w:t xml:space="preserve">3 392 </w:t>
            </w:r>
          </w:p>
        </w:tc>
      </w:tr>
      <w:tr w:rsidR="00EC1151" w:rsidRPr="007E60C5" w14:paraId="7904F47E" w14:textId="77777777" w:rsidTr="00132E54">
        <w:trPr>
          <w:trHeight w:val="380"/>
        </w:trPr>
        <w:tc>
          <w:tcPr>
            <w:tcW w:w="1091" w:type="dxa"/>
            <w:tcBorders>
              <w:top w:val="nil"/>
              <w:left w:val="nil"/>
              <w:bottom w:val="nil"/>
              <w:right w:val="nil"/>
            </w:tcBorders>
            <w:tcMar>
              <w:top w:w="128" w:type="dxa"/>
              <w:left w:w="43" w:type="dxa"/>
              <w:bottom w:w="43" w:type="dxa"/>
              <w:right w:w="43" w:type="dxa"/>
            </w:tcMar>
          </w:tcPr>
          <w:p w14:paraId="30BF6130" w14:textId="77777777" w:rsidR="00EC1151" w:rsidRPr="007E60C5" w:rsidRDefault="00EC1151" w:rsidP="007E60C5"/>
        </w:tc>
        <w:tc>
          <w:tcPr>
            <w:tcW w:w="3969" w:type="dxa"/>
            <w:tcBorders>
              <w:top w:val="nil"/>
              <w:left w:val="nil"/>
              <w:bottom w:val="nil"/>
              <w:right w:val="nil"/>
            </w:tcBorders>
            <w:tcMar>
              <w:top w:w="128" w:type="dxa"/>
              <w:left w:w="43" w:type="dxa"/>
              <w:bottom w:w="43" w:type="dxa"/>
              <w:right w:w="43" w:type="dxa"/>
            </w:tcMar>
          </w:tcPr>
          <w:p w14:paraId="39003FA9" w14:textId="77777777" w:rsidR="00EC1151" w:rsidRPr="007E60C5" w:rsidRDefault="00132E54" w:rsidP="007E60C5">
            <w:r w:rsidRPr="007E60C5">
              <w:t>Produksjonsutstyr og komponenter</w:t>
            </w:r>
          </w:p>
        </w:tc>
        <w:tc>
          <w:tcPr>
            <w:tcW w:w="1060" w:type="dxa"/>
            <w:tcBorders>
              <w:top w:val="nil"/>
              <w:left w:val="nil"/>
              <w:bottom w:val="nil"/>
              <w:right w:val="nil"/>
            </w:tcBorders>
            <w:tcMar>
              <w:top w:w="128" w:type="dxa"/>
              <w:left w:w="43" w:type="dxa"/>
              <w:bottom w:w="43" w:type="dxa"/>
              <w:right w:w="43" w:type="dxa"/>
            </w:tcMar>
            <w:vAlign w:val="bottom"/>
          </w:tcPr>
          <w:p w14:paraId="59970C56" w14:textId="77777777" w:rsidR="00EC1151" w:rsidRPr="007E60C5" w:rsidRDefault="00132E54" w:rsidP="007E60C5">
            <w:r w:rsidRPr="007E60C5">
              <w:t>kr</w:t>
            </w:r>
          </w:p>
        </w:tc>
        <w:tc>
          <w:tcPr>
            <w:tcW w:w="1492" w:type="dxa"/>
            <w:tcBorders>
              <w:top w:val="nil"/>
              <w:left w:val="nil"/>
              <w:bottom w:val="nil"/>
              <w:right w:val="nil"/>
            </w:tcBorders>
            <w:tcMar>
              <w:top w:w="128" w:type="dxa"/>
              <w:left w:w="43" w:type="dxa"/>
              <w:bottom w:w="43" w:type="dxa"/>
              <w:right w:w="43" w:type="dxa"/>
            </w:tcMar>
            <w:vAlign w:val="bottom"/>
          </w:tcPr>
          <w:p w14:paraId="12C12632" w14:textId="77777777" w:rsidR="00EC1151" w:rsidRPr="007E60C5" w:rsidRDefault="00132E54" w:rsidP="007E60C5">
            <w:r w:rsidRPr="007E60C5">
              <w:t xml:space="preserve">3 080 030 </w:t>
            </w:r>
          </w:p>
        </w:tc>
        <w:tc>
          <w:tcPr>
            <w:tcW w:w="1417" w:type="dxa"/>
            <w:tcBorders>
              <w:top w:val="nil"/>
              <w:left w:val="nil"/>
              <w:bottom w:val="nil"/>
              <w:right w:val="nil"/>
            </w:tcBorders>
            <w:tcMar>
              <w:top w:w="128" w:type="dxa"/>
              <w:left w:w="43" w:type="dxa"/>
              <w:bottom w:w="43" w:type="dxa"/>
              <w:right w:w="43" w:type="dxa"/>
            </w:tcMar>
            <w:vAlign w:val="bottom"/>
          </w:tcPr>
          <w:p w14:paraId="16E315AC" w14:textId="77777777" w:rsidR="00EC1151" w:rsidRPr="007E60C5" w:rsidRDefault="00132E54" w:rsidP="007E60C5">
            <w:r w:rsidRPr="007E60C5">
              <w:t>kr</w:t>
            </w:r>
          </w:p>
        </w:tc>
        <w:tc>
          <w:tcPr>
            <w:tcW w:w="709" w:type="dxa"/>
            <w:tcBorders>
              <w:top w:val="nil"/>
              <w:left w:val="nil"/>
              <w:bottom w:val="nil"/>
              <w:right w:val="nil"/>
            </w:tcBorders>
            <w:tcMar>
              <w:top w:w="128" w:type="dxa"/>
              <w:left w:w="43" w:type="dxa"/>
              <w:bottom w:w="43" w:type="dxa"/>
              <w:right w:w="43" w:type="dxa"/>
            </w:tcMar>
            <w:vAlign w:val="bottom"/>
          </w:tcPr>
          <w:p w14:paraId="20C3223B" w14:textId="77777777" w:rsidR="00EC1151" w:rsidRPr="007E60C5" w:rsidRDefault="00132E54" w:rsidP="007E60C5">
            <w:r w:rsidRPr="007E60C5">
              <w:t xml:space="preserve">3 080 </w:t>
            </w:r>
          </w:p>
        </w:tc>
      </w:tr>
      <w:tr w:rsidR="00EC1151" w:rsidRPr="007E60C5" w14:paraId="1D03E157" w14:textId="77777777" w:rsidTr="00132E54">
        <w:trPr>
          <w:trHeight w:val="880"/>
        </w:trPr>
        <w:tc>
          <w:tcPr>
            <w:tcW w:w="1091" w:type="dxa"/>
            <w:tcBorders>
              <w:top w:val="nil"/>
              <w:left w:val="nil"/>
              <w:bottom w:val="single" w:sz="4" w:space="0" w:color="000000"/>
              <w:right w:val="nil"/>
            </w:tcBorders>
            <w:tcMar>
              <w:top w:w="128" w:type="dxa"/>
              <w:left w:w="43" w:type="dxa"/>
              <w:bottom w:w="43" w:type="dxa"/>
              <w:right w:w="43" w:type="dxa"/>
            </w:tcMar>
          </w:tcPr>
          <w:p w14:paraId="4E24756B" w14:textId="77777777" w:rsidR="00EC1151" w:rsidRPr="007E60C5" w:rsidRDefault="00132E54" w:rsidP="007E60C5">
            <w:r w:rsidRPr="007E60C5">
              <w:t>Østerrike</w:t>
            </w:r>
          </w:p>
        </w:tc>
        <w:tc>
          <w:tcPr>
            <w:tcW w:w="3969" w:type="dxa"/>
            <w:tcBorders>
              <w:top w:val="nil"/>
              <w:left w:val="nil"/>
              <w:bottom w:val="single" w:sz="4" w:space="0" w:color="000000"/>
              <w:right w:val="nil"/>
            </w:tcBorders>
            <w:tcMar>
              <w:top w:w="128" w:type="dxa"/>
              <w:left w:w="43" w:type="dxa"/>
              <w:bottom w:w="43" w:type="dxa"/>
              <w:right w:w="43" w:type="dxa"/>
            </w:tcMar>
          </w:tcPr>
          <w:p w14:paraId="67B95639" w14:textId="77777777" w:rsidR="00EC1151" w:rsidRPr="007E60C5" w:rsidRDefault="00132E54" w:rsidP="007E60C5">
            <w:r w:rsidRPr="007E60C5">
              <w:t xml:space="preserve">Glattborete våpen med kaliber mindre enn 20 mm, automatiske våpen med kaliber 12,7 mm eller </w:t>
            </w:r>
            <w:r w:rsidRPr="007E60C5">
              <w:br/>
              <w:t>mindre samt tilhørende komponenter</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C2DA611" w14:textId="77777777" w:rsidR="00EC1151" w:rsidRPr="007E60C5" w:rsidRDefault="00132E54" w:rsidP="007E60C5">
            <w:r w:rsidRPr="007E60C5">
              <w:t>kr</w:t>
            </w:r>
          </w:p>
        </w:tc>
        <w:tc>
          <w:tcPr>
            <w:tcW w:w="1492" w:type="dxa"/>
            <w:tcBorders>
              <w:top w:val="nil"/>
              <w:left w:val="nil"/>
              <w:bottom w:val="single" w:sz="4" w:space="0" w:color="000000"/>
              <w:right w:val="nil"/>
            </w:tcBorders>
            <w:tcMar>
              <w:top w:w="128" w:type="dxa"/>
              <w:left w:w="43" w:type="dxa"/>
              <w:bottom w:w="43" w:type="dxa"/>
              <w:right w:w="43" w:type="dxa"/>
            </w:tcMar>
            <w:vAlign w:val="bottom"/>
          </w:tcPr>
          <w:p w14:paraId="0E48C075" w14:textId="77777777" w:rsidR="00EC1151" w:rsidRPr="007E60C5" w:rsidRDefault="00132E54" w:rsidP="007E60C5">
            <w:r w:rsidRPr="007E60C5">
              <w:t xml:space="preserve">4 500 </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180BF9A9" w14:textId="77777777" w:rsidR="00EC1151" w:rsidRPr="007E60C5" w:rsidRDefault="00132E54" w:rsidP="007E60C5">
            <w:r w:rsidRPr="007E60C5">
              <w:t>kr</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1E7581DE" w14:textId="77777777" w:rsidR="00EC1151" w:rsidRPr="007E60C5" w:rsidRDefault="00132E54" w:rsidP="007E60C5">
            <w:r w:rsidRPr="007E60C5">
              <w:t xml:space="preserve">5 </w:t>
            </w:r>
          </w:p>
        </w:tc>
      </w:tr>
      <w:tr w:rsidR="00EC1151" w:rsidRPr="007E60C5" w14:paraId="6500A37F" w14:textId="77777777" w:rsidTr="00132E54">
        <w:trPr>
          <w:trHeight w:val="380"/>
        </w:trPr>
        <w:tc>
          <w:tcPr>
            <w:tcW w:w="109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8E88938" w14:textId="77777777" w:rsidR="00EC1151" w:rsidRPr="007E60C5" w:rsidRDefault="00EC1151" w:rsidP="007E60C5"/>
        </w:tc>
        <w:tc>
          <w:tcPr>
            <w:tcW w:w="396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BE4EF2D" w14:textId="77777777" w:rsidR="00EC1151" w:rsidRPr="007E60C5" w:rsidRDefault="00EC1151" w:rsidP="007E60C5"/>
        </w:tc>
        <w:tc>
          <w:tcPr>
            <w:tcW w:w="10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8B87647" w14:textId="77777777" w:rsidR="00EC1151" w:rsidRPr="007E60C5" w:rsidRDefault="00132E54" w:rsidP="007E60C5">
            <w:r w:rsidRPr="007E60C5">
              <w:t>kr</w:t>
            </w:r>
          </w:p>
        </w:tc>
        <w:tc>
          <w:tcPr>
            <w:tcW w:w="14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9E4EF8" w14:textId="77777777" w:rsidR="00EC1151" w:rsidRPr="007E60C5" w:rsidRDefault="00132E54" w:rsidP="007E60C5">
            <w:r w:rsidRPr="007E60C5">
              <w:t>73 507 540</w:t>
            </w:r>
          </w:p>
        </w:tc>
        <w:tc>
          <w:tcPr>
            <w:tcW w:w="141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F485D62" w14:textId="77777777" w:rsidR="00EC1151" w:rsidRPr="007E60C5" w:rsidRDefault="00132E54" w:rsidP="007E60C5">
            <w:r w:rsidRPr="007E60C5">
              <w:t>kr</w:t>
            </w:r>
          </w:p>
        </w:tc>
        <w:tc>
          <w:tcPr>
            <w:tcW w:w="70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633318C" w14:textId="77777777" w:rsidR="00EC1151" w:rsidRPr="007E60C5" w:rsidRDefault="00132E54" w:rsidP="007E60C5">
            <w:r w:rsidRPr="007E60C5">
              <w:t xml:space="preserve">73 510 </w:t>
            </w:r>
          </w:p>
        </w:tc>
      </w:tr>
    </w:tbl>
    <w:p w14:paraId="648D1E98" w14:textId="77777777" w:rsidR="00EC1151" w:rsidRPr="007E60C5" w:rsidRDefault="00EC1151" w:rsidP="007E60C5">
      <w:pPr>
        <w:pStyle w:val="Tabellnavn"/>
      </w:pPr>
    </w:p>
    <w:p w14:paraId="14DB96CC" w14:textId="77777777" w:rsidR="00EC1151" w:rsidRPr="007E60C5" w:rsidRDefault="00132E54" w:rsidP="007E60C5">
      <w:pPr>
        <w:pStyle w:val="Overskrift2"/>
      </w:pPr>
      <w:r w:rsidRPr="007E60C5">
        <w:t>Eksport av håndvåpen</w:t>
      </w:r>
    </w:p>
    <w:p w14:paraId="4734C0F6" w14:textId="41BA7733" w:rsidR="00EC1151" w:rsidRPr="007E60C5" w:rsidRDefault="00132E54" w:rsidP="007E60C5">
      <w:r w:rsidRPr="007E60C5">
        <w:t>Tabell 9.7 gir en oversikt over utførsel av hånd-våpen fra Norge i 2022. Norge eksporterer ikke militære håndvåpen. Utførselen består i hovedsak av konkurranse- og jaktvåpen, samt historiske våpen.</w:t>
      </w:r>
    </w:p>
    <w:p w14:paraId="297BB2A0" w14:textId="09806877" w:rsidR="007E60C5" w:rsidRPr="007E60C5" w:rsidRDefault="007E60C5" w:rsidP="007E60C5">
      <w:pPr>
        <w:pStyle w:val="tabell-tittel"/>
      </w:pPr>
      <w:r w:rsidRPr="007E60C5">
        <w:t>Eksport av håndvåpen i 2022</w:t>
      </w:r>
    </w:p>
    <w:p w14:paraId="4DDB87B1" w14:textId="77777777" w:rsidR="00EC1151" w:rsidRPr="007E60C5" w:rsidRDefault="00132E54" w:rsidP="007E60C5">
      <w:pPr>
        <w:pStyle w:val="Tabellnavn"/>
      </w:pPr>
      <w:r w:rsidRPr="007E60C5">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EC1151" w:rsidRPr="007E60C5" w14:paraId="3E422661" w14:textId="77777777" w:rsidTr="007E60C5">
        <w:trPr>
          <w:trHeight w:val="360"/>
        </w:trPr>
        <w:tc>
          <w:tcPr>
            <w:tcW w:w="7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DBE451" w14:textId="77777777" w:rsidR="00EC1151" w:rsidRPr="007E60C5" w:rsidRDefault="00132E54" w:rsidP="007E60C5">
            <w:r w:rsidRPr="007E60C5">
              <w:t xml:space="preserve">Land </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D2E905" w14:textId="77777777" w:rsidR="00EC1151" w:rsidRPr="007E60C5" w:rsidRDefault="00132E54" w:rsidP="007E60C5">
            <w:r w:rsidRPr="007E60C5">
              <w:t>Antall</w:t>
            </w:r>
          </w:p>
        </w:tc>
      </w:tr>
      <w:tr w:rsidR="00EC1151" w:rsidRPr="007E60C5" w14:paraId="264E3330" w14:textId="77777777" w:rsidTr="007E60C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0AC72E9C" w14:textId="77777777" w:rsidR="00EC1151" w:rsidRPr="007E60C5" w:rsidRDefault="00132E54" w:rsidP="007E60C5">
            <w:r w:rsidRPr="007E60C5">
              <w:t>Canada</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1653C235" w14:textId="77777777" w:rsidR="00EC1151" w:rsidRPr="007E60C5" w:rsidRDefault="00132E54" w:rsidP="007E60C5">
            <w:r w:rsidRPr="007E60C5">
              <w:t>17</w:t>
            </w:r>
          </w:p>
        </w:tc>
      </w:tr>
      <w:tr w:rsidR="00EC1151" w:rsidRPr="007E60C5" w14:paraId="3A38749C" w14:textId="77777777" w:rsidTr="007E60C5">
        <w:trPr>
          <w:trHeight w:val="380"/>
        </w:trPr>
        <w:tc>
          <w:tcPr>
            <w:tcW w:w="7360" w:type="dxa"/>
            <w:tcBorders>
              <w:top w:val="nil"/>
              <w:left w:val="nil"/>
              <w:bottom w:val="nil"/>
              <w:right w:val="nil"/>
            </w:tcBorders>
            <w:tcMar>
              <w:top w:w="128" w:type="dxa"/>
              <w:left w:w="43" w:type="dxa"/>
              <w:bottom w:w="43" w:type="dxa"/>
              <w:right w:w="43" w:type="dxa"/>
            </w:tcMar>
          </w:tcPr>
          <w:p w14:paraId="210E7A4D" w14:textId="77777777" w:rsidR="00EC1151" w:rsidRPr="007E60C5" w:rsidRDefault="00132E54" w:rsidP="007E60C5">
            <w:r w:rsidRPr="007E60C5">
              <w:t>Danmark</w:t>
            </w:r>
          </w:p>
        </w:tc>
        <w:tc>
          <w:tcPr>
            <w:tcW w:w="1840" w:type="dxa"/>
            <w:tcBorders>
              <w:top w:val="nil"/>
              <w:left w:val="nil"/>
              <w:bottom w:val="nil"/>
              <w:right w:val="nil"/>
            </w:tcBorders>
            <w:tcMar>
              <w:top w:w="128" w:type="dxa"/>
              <w:left w:w="43" w:type="dxa"/>
              <w:bottom w:w="43" w:type="dxa"/>
              <w:right w:w="43" w:type="dxa"/>
            </w:tcMar>
            <w:vAlign w:val="bottom"/>
          </w:tcPr>
          <w:p w14:paraId="4376A8D9" w14:textId="77777777" w:rsidR="00EC1151" w:rsidRPr="007E60C5" w:rsidRDefault="00132E54" w:rsidP="007E60C5">
            <w:r w:rsidRPr="007E60C5">
              <w:t>33</w:t>
            </w:r>
          </w:p>
        </w:tc>
      </w:tr>
      <w:tr w:rsidR="00EC1151" w:rsidRPr="007E60C5" w14:paraId="1EB3E2AD" w14:textId="77777777" w:rsidTr="007E60C5">
        <w:trPr>
          <w:trHeight w:val="380"/>
        </w:trPr>
        <w:tc>
          <w:tcPr>
            <w:tcW w:w="7360" w:type="dxa"/>
            <w:tcBorders>
              <w:top w:val="nil"/>
              <w:left w:val="nil"/>
              <w:bottom w:val="nil"/>
              <w:right w:val="nil"/>
            </w:tcBorders>
            <w:tcMar>
              <w:top w:w="128" w:type="dxa"/>
              <w:left w:w="43" w:type="dxa"/>
              <w:bottom w:w="43" w:type="dxa"/>
              <w:right w:w="43" w:type="dxa"/>
            </w:tcMar>
          </w:tcPr>
          <w:p w14:paraId="22DE4E1B" w14:textId="77777777" w:rsidR="00EC1151" w:rsidRPr="007E60C5" w:rsidRDefault="00132E54" w:rsidP="007E60C5">
            <w:r w:rsidRPr="007E60C5">
              <w:t>Estland</w:t>
            </w:r>
          </w:p>
        </w:tc>
        <w:tc>
          <w:tcPr>
            <w:tcW w:w="1840" w:type="dxa"/>
            <w:tcBorders>
              <w:top w:val="nil"/>
              <w:left w:val="nil"/>
              <w:bottom w:val="nil"/>
              <w:right w:val="nil"/>
            </w:tcBorders>
            <w:tcMar>
              <w:top w:w="128" w:type="dxa"/>
              <w:left w:w="43" w:type="dxa"/>
              <w:bottom w:w="43" w:type="dxa"/>
              <w:right w:w="43" w:type="dxa"/>
            </w:tcMar>
            <w:vAlign w:val="bottom"/>
          </w:tcPr>
          <w:p w14:paraId="45671596" w14:textId="77777777" w:rsidR="00EC1151" w:rsidRPr="007E60C5" w:rsidRDefault="00132E54" w:rsidP="007E60C5">
            <w:r w:rsidRPr="007E60C5">
              <w:t>1947</w:t>
            </w:r>
          </w:p>
        </w:tc>
      </w:tr>
      <w:tr w:rsidR="00EC1151" w:rsidRPr="007E60C5" w14:paraId="03306BC7" w14:textId="77777777" w:rsidTr="007E60C5">
        <w:trPr>
          <w:trHeight w:val="380"/>
        </w:trPr>
        <w:tc>
          <w:tcPr>
            <w:tcW w:w="7360" w:type="dxa"/>
            <w:tcBorders>
              <w:top w:val="nil"/>
              <w:left w:val="nil"/>
              <w:bottom w:val="nil"/>
              <w:right w:val="nil"/>
            </w:tcBorders>
            <w:tcMar>
              <w:top w:w="128" w:type="dxa"/>
              <w:left w:w="43" w:type="dxa"/>
              <w:bottom w:w="43" w:type="dxa"/>
              <w:right w:w="43" w:type="dxa"/>
            </w:tcMar>
          </w:tcPr>
          <w:p w14:paraId="760BCFC0" w14:textId="77777777" w:rsidR="00EC1151" w:rsidRPr="007E60C5" w:rsidRDefault="00132E54" w:rsidP="007E60C5">
            <w:r w:rsidRPr="007E60C5">
              <w:t>Frankrike</w:t>
            </w:r>
          </w:p>
        </w:tc>
        <w:tc>
          <w:tcPr>
            <w:tcW w:w="1840" w:type="dxa"/>
            <w:tcBorders>
              <w:top w:val="nil"/>
              <w:left w:val="nil"/>
              <w:bottom w:val="nil"/>
              <w:right w:val="nil"/>
            </w:tcBorders>
            <w:tcMar>
              <w:top w:w="128" w:type="dxa"/>
              <w:left w:w="43" w:type="dxa"/>
              <w:bottom w:w="43" w:type="dxa"/>
              <w:right w:w="43" w:type="dxa"/>
            </w:tcMar>
            <w:vAlign w:val="bottom"/>
          </w:tcPr>
          <w:p w14:paraId="3E2DEED6" w14:textId="77777777" w:rsidR="00EC1151" w:rsidRPr="007E60C5" w:rsidRDefault="00132E54" w:rsidP="007E60C5">
            <w:r w:rsidRPr="007E60C5">
              <w:t>20</w:t>
            </w:r>
          </w:p>
        </w:tc>
      </w:tr>
      <w:tr w:rsidR="00EC1151" w:rsidRPr="007E60C5" w14:paraId="5CB53E17" w14:textId="77777777" w:rsidTr="007E60C5">
        <w:trPr>
          <w:trHeight w:val="380"/>
        </w:trPr>
        <w:tc>
          <w:tcPr>
            <w:tcW w:w="7360" w:type="dxa"/>
            <w:tcBorders>
              <w:top w:val="nil"/>
              <w:left w:val="nil"/>
              <w:bottom w:val="nil"/>
              <w:right w:val="nil"/>
            </w:tcBorders>
            <w:tcMar>
              <w:top w:w="128" w:type="dxa"/>
              <w:left w:w="43" w:type="dxa"/>
              <w:bottom w:w="43" w:type="dxa"/>
              <w:right w:w="43" w:type="dxa"/>
            </w:tcMar>
          </w:tcPr>
          <w:p w14:paraId="73A35136" w14:textId="77777777" w:rsidR="00EC1151" w:rsidRPr="007E60C5" w:rsidRDefault="00132E54" w:rsidP="007E60C5">
            <w:r w:rsidRPr="007E60C5">
              <w:t>Storbritannia</w:t>
            </w:r>
          </w:p>
        </w:tc>
        <w:tc>
          <w:tcPr>
            <w:tcW w:w="1840" w:type="dxa"/>
            <w:tcBorders>
              <w:top w:val="nil"/>
              <w:left w:val="nil"/>
              <w:bottom w:val="nil"/>
              <w:right w:val="nil"/>
            </w:tcBorders>
            <w:tcMar>
              <w:top w:w="128" w:type="dxa"/>
              <w:left w:w="43" w:type="dxa"/>
              <w:bottom w:w="43" w:type="dxa"/>
              <w:right w:w="43" w:type="dxa"/>
            </w:tcMar>
            <w:vAlign w:val="bottom"/>
          </w:tcPr>
          <w:p w14:paraId="5B6F6CFE" w14:textId="77777777" w:rsidR="00EC1151" w:rsidRPr="007E60C5" w:rsidRDefault="00132E54" w:rsidP="007E60C5">
            <w:r w:rsidRPr="007E60C5">
              <w:t>12</w:t>
            </w:r>
          </w:p>
        </w:tc>
      </w:tr>
      <w:tr w:rsidR="00EC1151" w:rsidRPr="007E60C5" w14:paraId="10C8E30E" w14:textId="77777777" w:rsidTr="007E60C5">
        <w:trPr>
          <w:trHeight w:val="380"/>
        </w:trPr>
        <w:tc>
          <w:tcPr>
            <w:tcW w:w="7360" w:type="dxa"/>
            <w:tcBorders>
              <w:top w:val="nil"/>
              <w:left w:val="nil"/>
              <w:bottom w:val="nil"/>
              <w:right w:val="nil"/>
            </w:tcBorders>
            <w:tcMar>
              <w:top w:w="128" w:type="dxa"/>
              <w:left w:w="43" w:type="dxa"/>
              <w:bottom w:w="43" w:type="dxa"/>
              <w:right w:w="43" w:type="dxa"/>
            </w:tcMar>
          </w:tcPr>
          <w:p w14:paraId="301BCED3" w14:textId="77777777" w:rsidR="00EC1151" w:rsidRPr="007E60C5" w:rsidRDefault="00132E54" w:rsidP="007E60C5">
            <w:r w:rsidRPr="007E60C5">
              <w:t>Nederland</w:t>
            </w:r>
          </w:p>
        </w:tc>
        <w:tc>
          <w:tcPr>
            <w:tcW w:w="1840" w:type="dxa"/>
            <w:tcBorders>
              <w:top w:val="nil"/>
              <w:left w:val="nil"/>
              <w:bottom w:val="nil"/>
              <w:right w:val="nil"/>
            </w:tcBorders>
            <w:tcMar>
              <w:top w:w="128" w:type="dxa"/>
              <w:left w:w="43" w:type="dxa"/>
              <w:bottom w:w="43" w:type="dxa"/>
              <w:right w:w="43" w:type="dxa"/>
            </w:tcMar>
            <w:vAlign w:val="bottom"/>
          </w:tcPr>
          <w:p w14:paraId="35DA3FA8" w14:textId="77777777" w:rsidR="00EC1151" w:rsidRPr="007E60C5" w:rsidRDefault="00132E54" w:rsidP="007E60C5">
            <w:r w:rsidRPr="007E60C5">
              <w:t>5</w:t>
            </w:r>
          </w:p>
        </w:tc>
      </w:tr>
      <w:tr w:rsidR="00EC1151" w:rsidRPr="007E60C5" w14:paraId="2B7C8281" w14:textId="77777777" w:rsidTr="007E60C5">
        <w:trPr>
          <w:trHeight w:val="380"/>
        </w:trPr>
        <w:tc>
          <w:tcPr>
            <w:tcW w:w="7360" w:type="dxa"/>
            <w:tcBorders>
              <w:top w:val="nil"/>
              <w:left w:val="nil"/>
              <w:bottom w:val="nil"/>
              <w:right w:val="nil"/>
            </w:tcBorders>
            <w:tcMar>
              <w:top w:w="128" w:type="dxa"/>
              <w:left w:w="43" w:type="dxa"/>
              <w:bottom w:w="43" w:type="dxa"/>
              <w:right w:w="43" w:type="dxa"/>
            </w:tcMar>
          </w:tcPr>
          <w:p w14:paraId="05BB4D75" w14:textId="77777777" w:rsidR="00EC1151" w:rsidRPr="007E60C5" w:rsidRDefault="00132E54" w:rsidP="007E60C5">
            <w:r w:rsidRPr="007E60C5">
              <w:t>Polen</w:t>
            </w:r>
          </w:p>
        </w:tc>
        <w:tc>
          <w:tcPr>
            <w:tcW w:w="1840" w:type="dxa"/>
            <w:tcBorders>
              <w:top w:val="nil"/>
              <w:left w:val="nil"/>
              <w:bottom w:val="nil"/>
              <w:right w:val="nil"/>
            </w:tcBorders>
            <w:tcMar>
              <w:top w:w="128" w:type="dxa"/>
              <w:left w:w="43" w:type="dxa"/>
              <w:bottom w:w="43" w:type="dxa"/>
              <w:right w:w="43" w:type="dxa"/>
            </w:tcMar>
            <w:vAlign w:val="bottom"/>
          </w:tcPr>
          <w:p w14:paraId="7D972BE9" w14:textId="77777777" w:rsidR="00EC1151" w:rsidRPr="007E60C5" w:rsidRDefault="00132E54" w:rsidP="007E60C5">
            <w:r w:rsidRPr="007E60C5">
              <w:t>27</w:t>
            </w:r>
          </w:p>
        </w:tc>
      </w:tr>
      <w:tr w:rsidR="00EC1151" w:rsidRPr="007E60C5" w14:paraId="70382ADB" w14:textId="77777777" w:rsidTr="007E60C5">
        <w:trPr>
          <w:trHeight w:val="380"/>
        </w:trPr>
        <w:tc>
          <w:tcPr>
            <w:tcW w:w="7360" w:type="dxa"/>
            <w:tcBorders>
              <w:top w:val="nil"/>
              <w:left w:val="nil"/>
              <w:bottom w:val="nil"/>
              <w:right w:val="nil"/>
            </w:tcBorders>
            <w:tcMar>
              <w:top w:w="128" w:type="dxa"/>
              <w:left w:w="43" w:type="dxa"/>
              <w:bottom w:w="43" w:type="dxa"/>
              <w:right w:w="43" w:type="dxa"/>
            </w:tcMar>
          </w:tcPr>
          <w:p w14:paraId="62A76840" w14:textId="77777777" w:rsidR="00EC1151" w:rsidRPr="007E60C5" w:rsidRDefault="00132E54" w:rsidP="007E60C5">
            <w:r w:rsidRPr="007E60C5">
              <w:t>Sverige</w:t>
            </w:r>
          </w:p>
        </w:tc>
        <w:tc>
          <w:tcPr>
            <w:tcW w:w="1840" w:type="dxa"/>
            <w:tcBorders>
              <w:top w:val="nil"/>
              <w:left w:val="nil"/>
              <w:bottom w:val="nil"/>
              <w:right w:val="nil"/>
            </w:tcBorders>
            <w:tcMar>
              <w:top w:w="128" w:type="dxa"/>
              <w:left w:w="43" w:type="dxa"/>
              <w:bottom w:w="43" w:type="dxa"/>
              <w:right w:w="43" w:type="dxa"/>
            </w:tcMar>
            <w:vAlign w:val="bottom"/>
          </w:tcPr>
          <w:p w14:paraId="4B5753D7" w14:textId="77777777" w:rsidR="00EC1151" w:rsidRPr="007E60C5" w:rsidRDefault="00132E54" w:rsidP="007E60C5">
            <w:r w:rsidRPr="007E60C5">
              <w:t>28</w:t>
            </w:r>
          </w:p>
        </w:tc>
      </w:tr>
      <w:tr w:rsidR="00EC1151" w:rsidRPr="007E60C5" w14:paraId="4F3441F3" w14:textId="77777777" w:rsidTr="007E60C5">
        <w:trPr>
          <w:trHeight w:val="380"/>
        </w:trPr>
        <w:tc>
          <w:tcPr>
            <w:tcW w:w="7360" w:type="dxa"/>
            <w:tcBorders>
              <w:top w:val="nil"/>
              <w:left w:val="nil"/>
              <w:bottom w:val="nil"/>
              <w:right w:val="nil"/>
            </w:tcBorders>
            <w:tcMar>
              <w:top w:w="128" w:type="dxa"/>
              <w:left w:w="43" w:type="dxa"/>
              <w:bottom w:w="43" w:type="dxa"/>
              <w:right w:w="43" w:type="dxa"/>
            </w:tcMar>
          </w:tcPr>
          <w:p w14:paraId="35D105E6" w14:textId="77777777" w:rsidR="00EC1151" w:rsidRPr="007E60C5" w:rsidRDefault="00132E54" w:rsidP="007E60C5">
            <w:proofErr w:type="gramStart"/>
            <w:r w:rsidRPr="007E60C5">
              <w:t>Sør Afrika</w:t>
            </w:r>
            <w:proofErr w:type="gramEnd"/>
          </w:p>
        </w:tc>
        <w:tc>
          <w:tcPr>
            <w:tcW w:w="1840" w:type="dxa"/>
            <w:tcBorders>
              <w:top w:val="nil"/>
              <w:left w:val="nil"/>
              <w:bottom w:val="nil"/>
              <w:right w:val="nil"/>
            </w:tcBorders>
            <w:tcMar>
              <w:top w:w="128" w:type="dxa"/>
              <w:left w:w="43" w:type="dxa"/>
              <w:bottom w:w="43" w:type="dxa"/>
              <w:right w:w="43" w:type="dxa"/>
            </w:tcMar>
            <w:vAlign w:val="bottom"/>
          </w:tcPr>
          <w:p w14:paraId="2EDC2997" w14:textId="77777777" w:rsidR="00EC1151" w:rsidRPr="007E60C5" w:rsidRDefault="00132E54" w:rsidP="007E60C5">
            <w:r w:rsidRPr="007E60C5">
              <w:t>4</w:t>
            </w:r>
          </w:p>
        </w:tc>
      </w:tr>
      <w:tr w:rsidR="00EC1151" w:rsidRPr="007E60C5" w14:paraId="6753C994" w14:textId="77777777" w:rsidTr="007E60C5">
        <w:trPr>
          <w:trHeight w:val="380"/>
        </w:trPr>
        <w:tc>
          <w:tcPr>
            <w:tcW w:w="7360" w:type="dxa"/>
            <w:tcBorders>
              <w:top w:val="nil"/>
              <w:left w:val="nil"/>
              <w:bottom w:val="nil"/>
              <w:right w:val="nil"/>
            </w:tcBorders>
            <w:tcMar>
              <w:top w:w="128" w:type="dxa"/>
              <w:left w:w="43" w:type="dxa"/>
              <w:bottom w:w="43" w:type="dxa"/>
              <w:right w:w="43" w:type="dxa"/>
            </w:tcMar>
          </w:tcPr>
          <w:p w14:paraId="22D2D4AE" w14:textId="77777777" w:rsidR="00EC1151" w:rsidRPr="007E60C5" w:rsidRDefault="00132E54" w:rsidP="007E60C5">
            <w:r w:rsidRPr="007E60C5">
              <w:lastRenderedPageBreak/>
              <w:t>Tyskland</w:t>
            </w:r>
          </w:p>
        </w:tc>
        <w:tc>
          <w:tcPr>
            <w:tcW w:w="1840" w:type="dxa"/>
            <w:tcBorders>
              <w:top w:val="nil"/>
              <w:left w:val="nil"/>
              <w:bottom w:val="nil"/>
              <w:right w:val="nil"/>
            </w:tcBorders>
            <w:tcMar>
              <w:top w:w="128" w:type="dxa"/>
              <w:left w:w="43" w:type="dxa"/>
              <w:bottom w:w="43" w:type="dxa"/>
              <w:right w:w="43" w:type="dxa"/>
            </w:tcMar>
            <w:vAlign w:val="bottom"/>
          </w:tcPr>
          <w:p w14:paraId="0D35E30B" w14:textId="77777777" w:rsidR="00EC1151" w:rsidRPr="007E60C5" w:rsidRDefault="00132E54" w:rsidP="007E60C5">
            <w:r w:rsidRPr="007E60C5">
              <w:t>13</w:t>
            </w:r>
          </w:p>
        </w:tc>
      </w:tr>
      <w:tr w:rsidR="00EC1151" w:rsidRPr="007E60C5" w14:paraId="25FD0350" w14:textId="77777777" w:rsidTr="007E60C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14690F88" w14:textId="77777777" w:rsidR="00EC1151" w:rsidRPr="007E60C5" w:rsidRDefault="00132E54" w:rsidP="007E60C5">
            <w:r w:rsidRPr="007E60C5">
              <w:t>USA</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1D8582F0" w14:textId="77777777" w:rsidR="00EC1151" w:rsidRPr="007E60C5" w:rsidRDefault="00132E54" w:rsidP="007E60C5">
            <w:r w:rsidRPr="007E60C5">
              <w:t>849</w:t>
            </w:r>
          </w:p>
        </w:tc>
      </w:tr>
      <w:tr w:rsidR="00EC1151" w:rsidRPr="007E60C5" w14:paraId="5BCCA600" w14:textId="77777777" w:rsidTr="007E60C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674CA88" w14:textId="77777777" w:rsidR="00EC1151" w:rsidRPr="007E60C5" w:rsidRDefault="00132E54" w:rsidP="007E60C5">
            <w:r w:rsidRPr="007E60C5">
              <w:t>Totalt</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8AC5A1" w14:textId="77777777" w:rsidR="00EC1151" w:rsidRPr="007E60C5" w:rsidRDefault="00132E54" w:rsidP="007E60C5">
            <w:r w:rsidRPr="007E60C5">
              <w:t>2955</w:t>
            </w:r>
          </w:p>
        </w:tc>
      </w:tr>
    </w:tbl>
    <w:p w14:paraId="55093939" w14:textId="77777777" w:rsidR="00EC1151" w:rsidRPr="007E60C5" w:rsidRDefault="00EC1151" w:rsidP="007E60C5">
      <w:pPr>
        <w:pStyle w:val="Tabellnavn"/>
      </w:pPr>
    </w:p>
    <w:p w14:paraId="5DE516C6" w14:textId="77777777" w:rsidR="00EC1151" w:rsidRPr="007E60C5" w:rsidRDefault="00132E54" w:rsidP="007E60C5">
      <w:pPr>
        <w:pStyle w:val="Overskrift2"/>
      </w:pPr>
      <w:r w:rsidRPr="007E60C5">
        <w:t>Forsvarets utførsel av eget materiell</w:t>
      </w:r>
    </w:p>
    <w:p w14:paraId="38A78651" w14:textId="77777777" w:rsidR="00EC1151" w:rsidRPr="007E60C5" w:rsidRDefault="00132E54" w:rsidP="007E60C5">
      <w:r w:rsidRPr="007E60C5">
        <w:t xml:space="preserve">Oversikten nedenfor viser Forsvarets utførsler av eget materiell i 2022 for etterforsyning, reparasjon, retur og til egne styrker. Materiell som har betydning for personellsikkerhet eller rikets sikker-het er i henhold til § 21 i </w:t>
      </w:r>
      <w:proofErr w:type="spellStart"/>
      <w:r w:rsidRPr="007E60C5">
        <w:t>offentleglova</w:t>
      </w:r>
      <w:proofErr w:type="spellEnd"/>
      <w:r w:rsidRPr="007E60C5">
        <w:t xml:space="preserve"> ikke inkludert. Personlig bekledning og utrustning omfattes heller ikke av oversikten.</w:t>
      </w:r>
    </w:p>
    <w:p w14:paraId="0DD8A9D8" w14:textId="77777777" w:rsidR="00EC1151" w:rsidRPr="007E60C5" w:rsidRDefault="00132E54" w:rsidP="007E60C5">
      <w:pPr>
        <w:pStyle w:val="avsnitt-undertittel"/>
      </w:pPr>
      <w:r w:rsidRPr="007E60C5">
        <w:t>Oversikt 1: Forsvarets utførsel av eget materiell for etterforsyning, reparasjon, retur og egne styrker</w:t>
      </w:r>
    </w:p>
    <w:p w14:paraId="4BF883D5" w14:textId="77777777" w:rsidR="00EC1151" w:rsidRPr="00B26BAD" w:rsidRDefault="00132E54" w:rsidP="007E60C5">
      <w:pPr>
        <w:pStyle w:val="friliste"/>
        <w:rPr>
          <w:lang w:val="en-US"/>
        </w:rPr>
      </w:pPr>
      <w:r w:rsidRPr="00B26BAD">
        <w:rPr>
          <w:lang w:val="en-US"/>
        </w:rPr>
        <w:t>Bahrain</w:t>
      </w:r>
    </w:p>
    <w:p w14:paraId="17E65D58" w14:textId="77777777" w:rsidR="00EC1151" w:rsidRPr="00B26BAD" w:rsidRDefault="00132E54" w:rsidP="007E60C5">
      <w:pPr>
        <w:pStyle w:val="friliste"/>
        <w:rPr>
          <w:lang w:val="en-US"/>
        </w:rPr>
      </w:pPr>
      <w:r w:rsidRPr="00B26BAD">
        <w:rPr>
          <w:lang w:val="en-US"/>
        </w:rPr>
        <w:t>Belgia</w:t>
      </w:r>
    </w:p>
    <w:p w14:paraId="7B97C013" w14:textId="77777777" w:rsidR="00EC1151" w:rsidRPr="00B26BAD" w:rsidRDefault="00132E54" w:rsidP="007E60C5">
      <w:pPr>
        <w:pStyle w:val="friliste"/>
        <w:rPr>
          <w:lang w:val="en-US"/>
        </w:rPr>
      </w:pPr>
      <w:r w:rsidRPr="00B26BAD">
        <w:rPr>
          <w:lang w:val="en-US"/>
        </w:rPr>
        <w:t>Belize</w:t>
      </w:r>
    </w:p>
    <w:p w14:paraId="07B08135" w14:textId="77777777" w:rsidR="00EC1151" w:rsidRPr="00B26BAD" w:rsidRDefault="00132E54" w:rsidP="007E60C5">
      <w:pPr>
        <w:pStyle w:val="friliste"/>
        <w:rPr>
          <w:lang w:val="en-US"/>
        </w:rPr>
      </w:pPr>
      <w:r w:rsidRPr="00B26BAD">
        <w:rPr>
          <w:lang w:val="en-US"/>
        </w:rPr>
        <w:t>Canada</w:t>
      </w:r>
    </w:p>
    <w:p w14:paraId="19597BBD" w14:textId="77777777" w:rsidR="00EC1151" w:rsidRPr="00B26BAD" w:rsidRDefault="00132E54" w:rsidP="007E60C5">
      <w:pPr>
        <w:pStyle w:val="friliste"/>
        <w:rPr>
          <w:lang w:val="en-US"/>
        </w:rPr>
      </w:pPr>
      <w:r w:rsidRPr="00B26BAD">
        <w:rPr>
          <w:lang w:val="en-US"/>
        </w:rPr>
        <w:t>Curacao</w:t>
      </w:r>
    </w:p>
    <w:p w14:paraId="18ECBEF4" w14:textId="77777777" w:rsidR="00EC1151" w:rsidRPr="00B26BAD" w:rsidRDefault="00132E54" w:rsidP="007E60C5">
      <w:pPr>
        <w:pStyle w:val="friliste"/>
        <w:rPr>
          <w:lang w:val="en-US"/>
        </w:rPr>
      </w:pPr>
      <w:r w:rsidRPr="00B26BAD">
        <w:rPr>
          <w:lang w:val="en-US"/>
        </w:rPr>
        <w:t>Danmark</w:t>
      </w:r>
    </w:p>
    <w:p w14:paraId="4D666072" w14:textId="77777777" w:rsidR="00EC1151" w:rsidRPr="007E60C5" w:rsidRDefault="00132E54" w:rsidP="007E60C5">
      <w:pPr>
        <w:pStyle w:val="friliste"/>
      </w:pPr>
      <w:r w:rsidRPr="007E60C5">
        <w:t>Elfenbenskysten</w:t>
      </w:r>
    </w:p>
    <w:p w14:paraId="6B8ECC07" w14:textId="77777777" w:rsidR="00EC1151" w:rsidRPr="007E60C5" w:rsidRDefault="00132E54" w:rsidP="007E60C5">
      <w:pPr>
        <w:pStyle w:val="friliste"/>
      </w:pPr>
      <w:r w:rsidRPr="007E60C5">
        <w:t>Estland</w:t>
      </w:r>
    </w:p>
    <w:p w14:paraId="603627D8" w14:textId="77777777" w:rsidR="00EC1151" w:rsidRPr="007E60C5" w:rsidRDefault="00132E54" w:rsidP="007E60C5">
      <w:pPr>
        <w:pStyle w:val="friliste"/>
      </w:pPr>
      <w:r w:rsidRPr="007E60C5">
        <w:t>Finland</w:t>
      </w:r>
    </w:p>
    <w:p w14:paraId="18A37AB0" w14:textId="77777777" w:rsidR="00EC1151" w:rsidRPr="007E60C5" w:rsidRDefault="00132E54" w:rsidP="007E60C5">
      <w:pPr>
        <w:pStyle w:val="friliste"/>
      </w:pPr>
      <w:r w:rsidRPr="007E60C5">
        <w:t>Frankrike</w:t>
      </w:r>
    </w:p>
    <w:p w14:paraId="52A67705" w14:textId="77777777" w:rsidR="00EC1151" w:rsidRPr="007E60C5" w:rsidRDefault="00132E54" w:rsidP="007E60C5">
      <w:pPr>
        <w:pStyle w:val="friliste"/>
      </w:pPr>
      <w:r w:rsidRPr="007E60C5">
        <w:t>Hellas</w:t>
      </w:r>
    </w:p>
    <w:p w14:paraId="5730E6C9" w14:textId="77777777" w:rsidR="00EC1151" w:rsidRPr="007E60C5" w:rsidRDefault="00132E54" w:rsidP="007E60C5">
      <w:pPr>
        <w:pStyle w:val="friliste"/>
      </w:pPr>
      <w:r w:rsidRPr="007E60C5">
        <w:t>Irak</w:t>
      </w:r>
    </w:p>
    <w:p w14:paraId="0A12A369" w14:textId="77777777" w:rsidR="00EC1151" w:rsidRPr="007E60C5" w:rsidRDefault="00132E54" w:rsidP="007E60C5">
      <w:pPr>
        <w:pStyle w:val="friliste"/>
      </w:pPr>
      <w:r w:rsidRPr="007E60C5">
        <w:t>Island</w:t>
      </w:r>
    </w:p>
    <w:p w14:paraId="0813A653" w14:textId="77777777" w:rsidR="00EC1151" w:rsidRPr="007E60C5" w:rsidRDefault="00132E54" w:rsidP="007E60C5">
      <w:pPr>
        <w:pStyle w:val="friliste"/>
      </w:pPr>
      <w:r w:rsidRPr="007E60C5">
        <w:t>Italia</w:t>
      </w:r>
    </w:p>
    <w:p w14:paraId="74E073F3" w14:textId="77777777" w:rsidR="00EC1151" w:rsidRPr="007E60C5" w:rsidRDefault="00132E54" w:rsidP="007E60C5">
      <w:pPr>
        <w:pStyle w:val="friliste"/>
      </w:pPr>
      <w:r w:rsidRPr="007E60C5">
        <w:t>Jordan</w:t>
      </w:r>
    </w:p>
    <w:p w14:paraId="61CD1B26" w14:textId="77777777" w:rsidR="00EC1151" w:rsidRPr="007E60C5" w:rsidRDefault="00132E54" w:rsidP="007E60C5">
      <w:pPr>
        <w:pStyle w:val="friliste"/>
      </w:pPr>
      <w:r w:rsidRPr="007E60C5">
        <w:t>Latvia</w:t>
      </w:r>
    </w:p>
    <w:p w14:paraId="149773F9" w14:textId="77777777" w:rsidR="00EC1151" w:rsidRPr="007E60C5" w:rsidRDefault="00132E54" w:rsidP="007E60C5">
      <w:pPr>
        <w:pStyle w:val="friliste"/>
      </w:pPr>
      <w:r w:rsidRPr="007E60C5">
        <w:t>Litauen</w:t>
      </w:r>
    </w:p>
    <w:p w14:paraId="1148D1E7" w14:textId="77777777" w:rsidR="00EC1151" w:rsidRPr="007E60C5" w:rsidRDefault="00132E54" w:rsidP="007E60C5">
      <w:pPr>
        <w:pStyle w:val="friliste"/>
      </w:pPr>
      <w:r w:rsidRPr="007E60C5">
        <w:t>Luxemburg</w:t>
      </w:r>
    </w:p>
    <w:p w14:paraId="31A95878" w14:textId="77777777" w:rsidR="00EC1151" w:rsidRPr="00B26BAD" w:rsidRDefault="00132E54" w:rsidP="007E60C5">
      <w:pPr>
        <w:pStyle w:val="friliste"/>
        <w:rPr>
          <w:lang w:val="en-US"/>
        </w:rPr>
      </w:pPr>
      <w:r w:rsidRPr="00B26BAD">
        <w:rPr>
          <w:lang w:val="en-US"/>
        </w:rPr>
        <w:t>Mali</w:t>
      </w:r>
    </w:p>
    <w:p w14:paraId="48B3CD5C" w14:textId="77777777" w:rsidR="00EC1151" w:rsidRPr="00B26BAD" w:rsidRDefault="00132E54" w:rsidP="007E60C5">
      <w:pPr>
        <w:pStyle w:val="friliste"/>
        <w:rPr>
          <w:lang w:val="en-US"/>
        </w:rPr>
      </w:pPr>
      <w:r w:rsidRPr="00B26BAD">
        <w:rPr>
          <w:lang w:val="en-US"/>
        </w:rPr>
        <w:t>Nederland</w:t>
      </w:r>
    </w:p>
    <w:p w14:paraId="34DA0D20" w14:textId="77777777" w:rsidR="00EC1151" w:rsidRPr="00B26BAD" w:rsidRDefault="00132E54" w:rsidP="007E60C5">
      <w:pPr>
        <w:pStyle w:val="friliste"/>
        <w:rPr>
          <w:lang w:val="en-US"/>
        </w:rPr>
      </w:pPr>
      <w:r w:rsidRPr="00B26BAD">
        <w:rPr>
          <w:lang w:val="en-US"/>
        </w:rPr>
        <w:t>Polen</w:t>
      </w:r>
    </w:p>
    <w:p w14:paraId="2C366223" w14:textId="77777777" w:rsidR="00EC1151" w:rsidRPr="00B26BAD" w:rsidRDefault="00132E54" w:rsidP="007E60C5">
      <w:pPr>
        <w:pStyle w:val="friliste"/>
        <w:rPr>
          <w:lang w:val="en-US"/>
        </w:rPr>
      </w:pPr>
      <w:r w:rsidRPr="00B26BAD">
        <w:rPr>
          <w:lang w:val="en-US"/>
        </w:rPr>
        <w:t>Portugal</w:t>
      </w:r>
    </w:p>
    <w:p w14:paraId="3D5FA691" w14:textId="77777777" w:rsidR="00EC1151" w:rsidRPr="00B26BAD" w:rsidRDefault="00132E54" w:rsidP="007E60C5">
      <w:pPr>
        <w:pStyle w:val="friliste"/>
        <w:rPr>
          <w:lang w:val="en-US"/>
        </w:rPr>
      </w:pPr>
      <w:r w:rsidRPr="00B26BAD">
        <w:rPr>
          <w:lang w:val="en-US"/>
        </w:rPr>
        <w:t>Romania</w:t>
      </w:r>
    </w:p>
    <w:p w14:paraId="1985D7F4" w14:textId="77777777" w:rsidR="00EC1151" w:rsidRPr="00B26BAD" w:rsidRDefault="00132E54" w:rsidP="007E60C5">
      <w:pPr>
        <w:pStyle w:val="friliste"/>
        <w:rPr>
          <w:lang w:val="en-US"/>
        </w:rPr>
      </w:pPr>
      <w:r w:rsidRPr="00B26BAD">
        <w:rPr>
          <w:lang w:val="en-US"/>
        </w:rPr>
        <w:t>Spania</w:t>
      </w:r>
    </w:p>
    <w:p w14:paraId="3EBA65DC" w14:textId="77777777" w:rsidR="00EC1151" w:rsidRPr="007E60C5" w:rsidRDefault="00132E54" w:rsidP="007E60C5">
      <w:pPr>
        <w:pStyle w:val="friliste"/>
      </w:pPr>
      <w:r w:rsidRPr="007E60C5">
        <w:t>Storbritannia</w:t>
      </w:r>
    </w:p>
    <w:p w14:paraId="0FE287EF" w14:textId="77777777" w:rsidR="00EC1151" w:rsidRPr="007E60C5" w:rsidRDefault="00132E54" w:rsidP="007E60C5">
      <w:pPr>
        <w:pStyle w:val="friliste"/>
      </w:pPr>
      <w:r w:rsidRPr="007E60C5">
        <w:t>Sveits</w:t>
      </w:r>
    </w:p>
    <w:p w14:paraId="00859B98" w14:textId="77777777" w:rsidR="00EC1151" w:rsidRPr="007E60C5" w:rsidRDefault="00132E54" w:rsidP="007E60C5">
      <w:pPr>
        <w:pStyle w:val="friliste"/>
      </w:pPr>
      <w:r w:rsidRPr="007E60C5">
        <w:t>Sverige</w:t>
      </w:r>
    </w:p>
    <w:p w14:paraId="20AEB970" w14:textId="77777777" w:rsidR="00EC1151" w:rsidRPr="007E60C5" w:rsidRDefault="00132E54" w:rsidP="007E60C5">
      <w:pPr>
        <w:pStyle w:val="friliste"/>
      </w:pPr>
      <w:r w:rsidRPr="007E60C5">
        <w:lastRenderedPageBreak/>
        <w:t>Sør-Afrika</w:t>
      </w:r>
    </w:p>
    <w:p w14:paraId="6A0CBF66" w14:textId="77777777" w:rsidR="00EC1151" w:rsidRPr="007E60C5" w:rsidRDefault="00132E54" w:rsidP="007E60C5">
      <w:pPr>
        <w:pStyle w:val="friliste"/>
      </w:pPr>
      <w:r w:rsidRPr="007E60C5">
        <w:t>Sør-Korea</w:t>
      </w:r>
    </w:p>
    <w:p w14:paraId="06179CDD" w14:textId="77777777" w:rsidR="00EC1151" w:rsidRPr="007E60C5" w:rsidRDefault="00132E54" w:rsidP="007E60C5">
      <w:pPr>
        <w:pStyle w:val="friliste"/>
      </w:pPr>
      <w:r w:rsidRPr="007E60C5">
        <w:t>Tyrkia</w:t>
      </w:r>
    </w:p>
    <w:p w14:paraId="52E97C30" w14:textId="77777777" w:rsidR="00EC1151" w:rsidRPr="007E60C5" w:rsidRDefault="00132E54" w:rsidP="007E60C5">
      <w:pPr>
        <w:pStyle w:val="friliste"/>
      </w:pPr>
      <w:r w:rsidRPr="007E60C5">
        <w:t>Tyskland</w:t>
      </w:r>
    </w:p>
    <w:p w14:paraId="624E163A" w14:textId="77777777" w:rsidR="00EC1151" w:rsidRPr="007E60C5" w:rsidRDefault="00132E54" w:rsidP="007E60C5">
      <w:pPr>
        <w:pStyle w:val="friliste"/>
      </w:pPr>
      <w:r w:rsidRPr="007E60C5">
        <w:t>Ungarn</w:t>
      </w:r>
    </w:p>
    <w:p w14:paraId="68B79246" w14:textId="77777777" w:rsidR="00EC1151" w:rsidRPr="007E60C5" w:rsidRDefault="00132E54" w:rsidP="007E60C5">
      <w:pPr>
        <w:pStyle w:val="friliste"/>
      </w:pPr>
      <w:r w:rsidRPr="007E60C5">
        <w:t>USA</w:t>
      </w:r>
    </w:p>
    <w:p w14:paraId="65737426" w14:textId="77777777" w:rsidR="00EC1151" w:rsidRPr="007E60C5" w:rsidRDefault="00132E54" w:rsidP="007E60C5">
      <w:pPr>
        <w:pStyle w:val="friliste"/>
      </w:pPr>
      <w:r w:rsidRPr="007E60C5">
        <w:t>Østerrike</w:t>
      </w:r>
    </w:p>
    <w:p w14:paraId="193BC527" w14:textId="77777777" w:rsidR="00EC1151" w:rsidRPr="007E60C5" w:rsidRDefault="00132E54" w:rsidP="007E60C5">
      <w:pPr>
        <w:pStyle w:val="Overskrift2"/>
      </w:pPr>
      <w:r w:rsidRPr="007E60C5">
        <w:t>Politiets utførsel av eget materiell</w:t>
      </w:r>
    </w:p>
    <w:p w14:paraId="25071980" w14:textId="77777777" w:rsidR="00EC1151" w:rsidRPr="007E60C5" w:rsidRDefault="00132E54" w:rsidP="007E60C5">
      <w:r w:rsidRPr="007E60C5">
        <w:t>Oversikten nedenfor viser politiets utførsler av eget materiell i 2022 i henhold til rapporteringskravet nedfelt i eksportkontrollforskriften § 8 h). Dette omfatter:</w:t>
      </w:r>
    </w:p>
    <w:p w14:paraId="1C69FD0C" w14:textId="77777777" w:rsidR="00EC1151" w:rsidRPr="007E60C5" w:rsidRDefault="00132E54" w:rsidP="007E60C5">
      <w:pPr>
        <w:pStyle w:val="Liste"/>
      </w:pPr>
      <w:r w:rsidRPr="007E60C5">
        <w:t>Skytevåpen, gassvåpen og sprengvåpen</w:t>
      </w:r>
    </w:p>
    <w:p w14:paraId="291D7C05" w14:textId="77777777" w:rsidR="00EC1151" w:rsidRPr="007E60C5" w:rsidRDefault="00132E54" w:rsidP="007E60C5">
      <w:pPr>
        <w:pStyle w:val="Liste"/>
      </w:pPr>
      <w:r w:rsidRPr="007E60C5">
        <w:t>Pansrede kjøretøy og MIK-kjøretøy</w:t>
      </w:r>
    </w:p>
    <w:p w14:paraId="6B2B8A4E" w14:textId="77777777" w:rsidR="00EC1151" w:rsidRPr="007E60C5" w:rsidRDefault="00132E54" w:rsidP="007E60C5">
      <w:pPr>
        <w:pStyle w:val="Liste"/>
      </w:pPr>
      <w:r w:rsidRPr="007E60C5">
        <w:t>Helikopter, i forbindelse med operativ innsats, trening eller øvelser i andre land (dvs. ikke i forbindelse med overflyvninger, mellom-landinger el.).</w:t>
      </w:r>
    </w:p>
    <w:p w14:paraId="0065BEE9" w14:textId="77777777" w:rsidR="00EC1151" w:rsidRPr="007E60C5" w:rsidRDefault="00132E54" w:rsidP="007E60C5">
      <w:pPr>
        <w:pStyle w:val="avsnitt-undertittel"/>
      </w:pPr>
      <w:r w:rsidRPr="007E60C5">
        <w:t>Oversikt 2: Politiets utførsel av eget materiell ved bruk i utlandet unntatt etter eksportkontrollforskriften § 8 h</w:t>
      </w:r>
    </w:p>
    <w:p w14:paraId="5A59ABC3" w14:textId="77777777" w:rsidR="00EC1151" w:rsidRPr="007E60C5" w:rsidRDefault="00132E54" w:rsidP="007E60C5">
      <w:pPr>
        <w:pStyle w:val="opplisting"/>
      </w:pPr>
      <w:r w:rsidRPr="007E60C5">
        <w:t>Danmark</w:t>
      </w:r>
    </w:p>
    <w:p w14:paraId="3D1F3DBF" w14:textId="77777777" w:rsidR="00EC1151" w:rsidRPr="007E60C5" w:rsidRDefault="00132E54" w:rsidP="007E60C5">
      <w:pPr>
        <w:pStyle w:val="opplisting"/>
      </w:pPr>
      <w:r w:rsidRPr="007E60C5">
        <w:t>Island</w:t>
      </w:r>
    </w:p>
    <w:p w14:paraId="72908B72" w14:textId="77777777" w:rsidR="00EC1151" w:rsidRPr="007E60C5" w:rsidRDefault="00132E54" w:rsidP="007E60C5">
      <w:pPr>
        <w:pStyle w:val="opplisting"/>
      </w:pPr>
      <w:r w:rsidRPr="007E60C5">
        <w:t>Sverige</w:t>
      </w:r>
    </w:p>
    <w:p w14:paraId="2E42840F" w14:textId="77777777" w:rsidR="00EC1151" w:rsidRPr="007E60C5" w:rsidRDefault="00132E54" w:rsidP="007E60C5">
      <w:pPr>
        <w:pStyle w:val="opplisting"/>
      </w:pPr>
      <w:r w:rsidRPr="007E60C5">
        <w:t>Portugal</w:t>
      </w:r>
    </w:p>
    <w:p w14:paraId="48D0FFCD" w14:textId="77777777" w:rsidR="00EC1151" w:rsidRPr="007E60C5" w:rsidRDefault="00132E54" w:rsidP="007E60C5">
      <w:pPr>
        <w:pStyle w:val="opplisting"/>
      </w:pPr>
      <w:r w:rsidRPr="007E60C5">
        <w:t>Estland</w:t>
      </w:r>
    </w:p>
    <w:p w14:paraId="14F238D6" w14:textId="77777777" w:rsidR="00EC1151" w:rsidRPr="007E60C5" w:rsidRDefault="00132E54" w:rsidP="007E60C5">
      <w:pPr>
        <w:pStyle w:val="Overskrift2"/>
      </w:pPr>
      <w:r w:rsidRPr="007E60C5">
        <w:t>Eksport av flerbruksvarer til militær sluttbruk</w:t>
      </w:r>
    </w:p>
    <w:p w14:paraId="2B7B29A8" w14:textId="08F81374" w:rsidR="00EC1151" w:rsidRPr="007E60C5" w:rsidRDefault="00132E54" w:rsidP="007E60C5">
      <w:r w:rsidRPr="007E60C5">
        <w:t>Tabell 9.8 viser utførsel av flerbruksvarer omfattet av Utenriksdepartementets Liste II til militær sluttbruk i 2022.</w:t>
      </w:r>
    </w:p>
    <w:p w14:paraId="300EF487" w14:textId="48C7990A" w:rsidR="007E60C5" w:rsidRPr="007E60C5" w:rsidRDefault="007E60C5" w:rsidP="007E60C5">
      <w:pPr>
        <w:pStyle w:val="tabell-tittel"/>
      </w:pPr>
      <w:r w:rsidRPr="007E60C5">
        <w:t>Eksport av flerbruksvarer på Liste II i 2022 til militær sluttbruk i NOK</w:t>
      </w:r>
    </w:p>
    <w:p w14:paraId="2EF9E98D" w14:textId="77777777" w:rsidR="00EC1151" w:rsidRPr="007E60C5" w:rsidRDefault="00132E54" w:rsidP="007E60C5">
      <w:pPr>
        <w:pStyle w:val="Tabellnavn"/>
      </w:pPr>
      <w:r w:rsidRPr="007E60C5">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5200"/>
        <w:gridCol w:w="1300"/>
        <w:gridCol w:w="1300"/>
      </w:tblGrid>
      <w:tr w:rsidR="00EC1151" w:rsidRPr="007E60C5" w14:paraId="63D46715" w14:textId="77777777" w:rsidTr="007E60C5">
        <w:trPr>
          <w:trHeight w:val="360"/>
        </w:trPr>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458AB" w14:textId="77777777" w:rsidR="00EC1151" w:rsidRPr="007E60C5" w:rsidRDefault="00132E54" w:rsidP="007E60C5">
            <w:r w:rsidRPr="007E60C5">
              <w:t>Land</w:t>
            </w:r>
          </w:p>
        </w:tc>
        <w:tc>
          <w:tcPr>
            <w:tcW w:w="5200" w:type="dxa"/>
            <w:tcBorders>
              <w:top w:val="single" w:sz="4" w:space="0" w:color="000000"/>
              <w:left w:val="nil"/>
              <w:bottom w:val="single" w:sz="4" w:space="0" w:color="000000"/>
              <w:right w:val="nil"/>
            </w:tcBorders>
            <w:tcMar>
              <w:top w:w="128" w:type="dxa"/>
              <w:left w:w="43" w:type="dxa"/>
              <w:bottom w:w="43" w:type="dxa"/>
              <w:right w:w="43" w:type="dxa"/>
            </w:tcMar>
          </w:tcPr>
          <w:p w14:paraId="0E2A8452" w14:textId="77777777" w:rsidR="00EC1151" w:rsidRPr="007E60C5" w:rsidRDefault="00132E54" w:rsidP="007E60C5">
            <w:r w:rsidRPr="007E60C5">
              <w:t>Produktkategori</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22FC5C" w14:textId="77777777" w:rsidR="00EC1151" w:rsidRPr="007E60C5" w:rsidRDefault="00EC1151" w:rsidP="007E60C5"/>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37FC3D" w14:textId="77777777" w:rsidR="00EC1151" w:rsidRPr="007E60C5" w:rsidRDefault="00132E54" w:rsidP="007E60C5">
            <w:r w:rsidRPr="007E60C5">
              <w:t xml:space="preserve"> </w:t>
            </w:r>
          </w:p>
        </w:tc>
      </w:tr>
      <w:tr w:rsidR="00EC1151" w:rsidRPr="007E60C5" w14:paraId="6051EC9A" w14:textId="77777777" w:rsidTr="007E60C5">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66836FF0" w14:textId="77777777" w:rsidR="00EC1151" w:rsidRPr="007E60C5" w:rsidRDefault="00132E54" w:rsidP="007E60C5">
            <w:r w:rsidRPr="007E60C5">
              <w:t>Algerie</w:t>
            </w:r>
          </w:p>
        </w:tc>
        <w:tc>
          <w:tcPr>
            <w:tcW w:w="5200" w:type="dxa"/>
            <w:tcBorders>
              <w:top w:val="single" w:sz="4" w:space="0" w:color="000000"/>
              <w:left w:val="nil"/>
              <w:bottom w:val="nil"/>
              <w:right w:val="nil"/>
            </w:tcBorders>
            <w:tcMar>
              <w:top w:w="128" w:type="dxa"/>
              <w:left w:w="43" w:type="dxa"/>
              <w:bottom w:w="43" w:type="dxa"/>
              <w:right w:w="43" w:type="dxa"/>
            </w:tcMar>
          </w:tcPr>
          <w:p w14:paraId="5B6A25D3" w14:textId="77777777" w:rsidR="00EC1151" w:rsidRPr="007E60C5" w:rsidRDefault="00132E54" w:rsidP="007E60C5">
            <w:r w:rsidRPr="007E60C5">
              <w:t>Telekommunikasjon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239EF1D" w14:textId="77777777" w:rsidR="00EC1151" w:rsidRPr="007E60C5" w:rsidRDefault="00132E54" w:rsidP="007E60C5">
            <w:r w:rsidRPr="007E60C5">
              <w:t>kr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96EEBF" w14:textId="77777777" w:rsidR="00EC1151" w:rsidRPr="007E60C5" w:rsidRDefault="00132E54" w:rsidP="007E60C5">
            <w:r w:rsidRPr="007E60C5">
              <w:t xml:space="preserve">619 010 </w:t>
            </w:r>
          </w:p>
        </w:tc>
      </w:tr>
      <w:tr w:rsidR="00EC1151" w:rsidRPr="007E60C5" w14:paraId="2258BFD9" w14:textId="77777777" w:rsidTr="007E60C5">
        <w:trPr>
          <w:trHeight w:val="640"/>
        </w:trPr>
        <w:tc>
          <w:tcPr>
            <w:tcW w:w="1300" w:type="dxa"/>
            <w:tcBorders>
              <w:top w:val="nil"/>
              <w:left w:val="nil"/>
              <w:bottom w:val="nil"/>
              <w:right w:val="nil"/>
            </w:tcBorders>
            <w:tcMar>
              <w:top w:w="128" w:type="dxa"/>
              <w:left w:w="43" w:type="dxa"/>
              <w:bottom w:w="43" w:type="dxa"/>
              <w:right w:w="43" w:type="dxa"/>
            </w:tcMar>
          </w:tcPr>
          <w:p w14:paraId="41EEBA45" w14:textId="77777777" w:rsidR="00EC1151" w:rsidRPr="007E60C5" w:rsidRDefault="00132E54" w:rsidP="007E60C5">
            <w:r w:rsidRPr="007E60C5">
              <w:t>Australia</w:t>
            </w:r>
          </w:p>
        </w:tc>
        <w:tc>
          <w:tcPr>
            <w:tcW w:w="5200" w:type="dxa"/>
            <w:tcBorders>
              <w:top w:val="nil"/>
              <w:left w:val="nil"/>
              <w:bottom w:val="nil"/>
              <w:right w:val="nil"/>
            </w:tcBorders>
            <w:tcMar>
              <w:top w:w="128" w:type="dxa"/>
              <w:left w:w="43" w:type="dxa"/>
              <w:bottom w:w="43" w:type="dxa"/>
              <w:right w:w="43" w:type="dxa"/>
            </w:tcMar>
          </w:tcPr>
          <w:p w14:paraId="7E6CB93C" w14:textId="77777777" w:rsidR="00EC1151" w:rsidRPr="007E60C5" w:rsidRDefault="00132E54" w:rsidP="007E60C5">
            <w:r w:rsidRPr="007E60C5">
              <w:t xml:space="preserve">Telekommunikasjon, Sensorer og lasere, Navigasjon </w:t>
            </w:r>
            <w:r w:rsidRPr="007E60C5">
              <w:br/>
              <w:t>og avionikk, Marin- og undervannsteknologi</w:t>
            </w:r>
          </w:p>
        </w:tc>
        <w:tc>
          <w:tcPr>
            <w:tcW w:w="1300" w:type="dxa"/>
            <w:tcBorders>
              <w:top w:val="nil"/>
              <w:left w:val="nil"/>
              <w:bottom w:val="nil"/>
              <w:right w:val="nil"/>
            </w:tcBorders>
            <w:tcMar>
              <w:top w:w="128" w:type="dxa"/>
              <w:left w:w="43" w:type="dxa"/>
              <w:bottom w:w="43" w:type="dxa"/>
              <w:right w:w="43" w:type="dxa"/>
            </w:tcMar>
            <w:vAlign w:val="bottom"/>
          </w:tcPr>
          <w:p w14:paraId="2C0B40A3"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46BB8136" w14:textId="77777777" w:rsidR="00EC1151" w:rsidRPr="007E60C5" w:rsidRDefault="00132E54" w:rsidP="007E60C5">
            <w:r w:rsidRPr="007E60C5">
              <w:t xml:space="preserve">81 665 242 </w:t>
            </w:r>
          </w:p>
        </w:tc>
      </w:tr>
      <w:tr w:rsidR="00EC1151" w:rsidRPr="007E60C5" w14:paraId="43D20C91"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41C4A965" w14:textId="77777777" w:rsidR="00EC1151" w:rsidRPr="007E60C5" w:rsidRDefault="00132E54" w:rsidP="007E60C5">
            <w:r w:rsidRPr="007E60C5">
              <w:t>Belgia</w:t>
            </w:r>
          </w:p>
        </w:tc>
        <w:tc>
          <w:tcPr>
            <w:tcW w:w="5200" w:type="dxa"/>
            <w:tcBorders>
              <w:top w:val="nil"/>
              <w:left w:val="nil"/>
              <w:bottom w:val="nil"/>
              <w:right w:val="nil"/>
            </w:tcBorders>
            <w:tcMar>
              <w:top w:w="128" w:type="dxa"/>
              <w:left w:w="43" w:type="dxa"/>
              <w:bottom w:w="43" w:type="dxa"/>
              <w:right w:w="43" w:type="dxa"/>
            </w:tcMar>
          </w:tcPr>
          <w:p w14:paraId="30A35F0F" w14:textId="77777777" w:rsidR="00EC1151" w:rsidRPr="007E60C5" w:rsidRDefault="00132E54" w:rsidP="007E60C5">
            <w:r w:rsidRPr="007E60C5">
              <w:t>Telekommunikasjon</w:t>
            </w:r>
          </w:p>
        </w:tc>
        <w:tc>
          <w:tcPr>
            <w:tcW w:w="1300" w:type="dxa"/>
            <w:tcBorders>
              <w:top w:val="nil"/>
              <w:left w:val="nil"/>
              <w:bottom w:val="nil"/>
              <w:right w:val="nil"/>
            </w:tcBorders>
            <w:tcMar>
              <w:top w:w="128" w:type="dxa"/>
              <w:left w:w="43" w:type="dxa"/>
              <w:bottom w:w="43" w:type="dxa"/>
              <w:right w:w="43" w:type="dxa"/>
            </w:tcMar>
            <w:vAlign w:val="bottom"/>
          </w:tcPr>
          <w:p w14:paraId="0682945A"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5A81E243" w14:textId="77777777" w:rsidR="00EC1151" w:rsidRPr="007E60C5" w:rsidRDefault="00132E54" w:rsidP="007E60C5">
            <w:r w:rsidRPr="007E60C5">
              <w:t xml:space="preserve">706 000 </w:t>
            </w:r>
          </w:p>
        </w:tc>
      </w:tr>
      <w:tr w:rsidR="00EC1151" w:rsidRPr="007E60C5" w14:paraId="09AAA586"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6C38E38D" w14:textId="77777777" w:rsidR="00EC1151" w:rsidRPr="007E60C5" w:rsidRDefault="00132E54" w:rsidP="007E60C5">
            <w:r w:rsidRPr="007E60C5">
              <w:t>Brasil</w:t>
            </w:r>
          </w:p>
        </w:tc>
        <w:tc>
          <w:tcPr>
            <w:tcW w:w="5200" w:type="dxa"/>
            <w:tcBorders>
              <w:top w:val="nil"/>
              <w:left w:val="nil"/>
              <w:bottom w:val="nil"/>
              <w:right w:val="nil"/>
            </w:tcBorders>
            <w:tcMar>
              <w:top w:w="128" w:type="dxa"/>
              <w:left w:w="43" w:type="dxa"/>
              <w:bottom w:w="43" w:type="dxa"/>
              <w:right w:w="43" w:type="dxa"/>
            </w:tcMar>
          </w:tcPr>
          <w:p w14:paraId="5D7E7FFF" w14:textId="77777777" w:rsidR="00EC1151" w:rsidRPr="007E60C5" w:rsidRDefault="00132E54" w:rsidP="007E60C5">
            <w:r w:rsidRPr="007E60C5">
              <w:t>Navigasjon og avionikk</w:t>
            </w:r>
          </w:p>
        </w:tc>
        <w:tc>
          <w:tcPr>
            <w:tcW w:w="1300" w:type="dxa"/>
            <w:tcBorders>
              <w:top w:val="nil"/>
              <w:left w:val="nil"/>
              <w:bottom w:val="nil"/>
              <w:right w:val="nil"/>
            </w:tcBorders>
            <w:tcMar>
              <w:top w:w="128" w:type="dxa"/>
              <w:left w:w="43" w:type="dxa"/>
              <w:bottom w:w="43" w:type="dxa"/>
              <w:right w:w="43" w:type="dxa"/>
            </w:tcMar>
            <w:vAlign w:val="bottom"/>
          </w:tcPr>
          <w:p w14:paraId="59014981"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216DBAF9" w14:textId="77777777" w:rsidR="00EC1151" w:rsidRPr="007E60C5" w:rsidRDefault="00132E54" w:rsidP="007E60C5">
            <w:r w:rsidRPr="007E60C5">
              <w:t xml:space="preserve">430 731 </w:t>
            </w:r>
          </w:p>
        </w:tc>
      </w:tr>
      <w:tr w:rsidR="00EC1151" w:rsidRPr="007E60C5" w14:paraId="6F35ED91"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729CA898" w14:textId="77777777" w:rsidR="00EC1151" w:rsidRPr="007E60C5" w:rsidRDefault="00132E54" w:rsidP="007E60C5">
            <w:r w:rsidRPr="007E60C5">
              <w:lastRenderedPageBreak/>
              <w:t>Canada</w:t>
            </w:r>
          </w:p>
        </w:tc>
        <w:tc>
          <w:tcPr>
            <w:tcW w:w="5200" w:type="dxa"/>
            <w:tcBorders>
              <w:top w:val="nil"/>
              <w:left w:val="nil"/>
              <w:bottom w:val="nil"/>
              <w:right w:val="nil"/>
            </w:tcBorders>
            <w:tcMar>
              <w:top w:w="128" w:type="dxa"/>
              <w:left w:w="43" w:type="dxa"/>
              <w:bottom w:w="43" w:type="dxa"/>
              <w:right w:w="43" w:type="dxa"/>
            </w:tcMar>
          </w:tcPr>
          <w:p w14:paraId="7EFCC1C8" w14:textId="77777777" w:rsidR="00EC1151" w:rsidRPr="007E60C5" w:rsidRDefault="00132E54" w:rsidP="007E60C5">
            <w:r w:rsidRPr="007E60C5">
              <w:t>Sensorer og lasere, Navigasjon og avionikk</w:t>
            </w:r>
          </w:p>
        </w:tc>
        <w:tc>
          <w:tcPr>
            <w:tcW w:w="1300" w:type="dxa"/>
            <w:tcBorders>
              <w:top w:val="nil"/>
              <w:left w:val="nil"/>
              <w:bottom w:val="nil"/>
              <w:right w:val="nil"/>
            </w:tcBorders>
            <w:tcMar>
              <w:top w:w="128" w:type="dxa"/>
              <w:left w:w="43" w:type="dxa"/>
              <w:bottom w:w="43" w:type="dxa"/>
              <w:right w:w="43" w:type="dxa"/>
            </w:tcMar>
            <w:vAlign w:val="bottom"/>
          </w:tcPr>
          <w:p w14:paraId="41A30B85"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26FDBC84" w14:textId="77777777" w:rsidR="00EC1151" w:rsidRPr="007E60C5" w:rsidRDefault="00132E54" w:rsidP="007E60C5">
            <w:r w:rsidRPr="007E60C5">
              <w:t xml:space="preserve">477 729 </w:t>
            </w:r>
          </w:p>
        </w:tc>
      </w:tr>
      <w:tr w:rsidR="00EC1151" w:rsidRPr="007E60C5" w14:paraId="45702DB8"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02E7B6CF" w14:textId="77777777" w:rsidR="00EC1151" w:rsidRPr="007E60C5" w:rsidRDefault="00132E54" w:rsidP="007E60C5">
            <w:r w:rsidRPr="007E60C5">
              <w:t>Chile</w:t>
            </w:r>
          </w:p>
        </w:tc>
        <w:tc>
          <w:tcPr>
            <w:tcW w:w="5200" w:type="dxa"/>
            <w:tcBorders>
              <w:top w:val="nil"/>
              <w:left w:val="nil"/>
              <w:bottom w:val="nil"/>
              <w:right w:val="nil"/>
            </w:tcBorders>
            <w:tcMar>
              <w:top w:w="128" w:type="dxa"/>
              <w:left w:w="43" w:type="dxa"/>
              <w:bottom w:w="43" w:type="dxa"/>
              <w:right w:w="43" w:type="dxa"/>
            </w:tcMar>
          </w:tcPr>
          <w:p w14:paraId="0E5CE2AB" w14:textId="77777777" w:rsidR="00EC1151" w:rsidRPr="007E60C5" w:rsidRDefault="00132E54" w:rsidP="007E60C5">
            <w:r w:rsidRPr="007E60C5">
              <w:t>Sensorer og lasere, Navigasjon og avionikk</w:t>
            </w:r>
          </w:p>
        </w:tc>
        <w:tc>
          <w:tcPr>
            <w:tcW w:w="1300" w:type="dxa"/>
            <w:tcBorders>
              <w:top w:val="nil"/>
              <w:left w:val="nil"/>
              <w:bottom w:val="nil"/>
              <w:right w:val="nil"/>
            </w:tcBorders>
            <w:tcMar>
              <w:top w:w="128" w:type="dxa"/>
              <w:left w:w="43" w:type="dxa"/>
              <w:bottom w:w="43" w:type="dxa"/>
              <w:right w:w="43" w:type="dxa"/>
            </w:tcMar>
            <w:vAlign w:val="bottom"/>
          </w:tcPr>
          <w:p w14:paraId="1C7067D5"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1F4C1938" w14:textId="77777777" w:rsidR="00EC1151" w:rsidRPr="007E60C5" w:rsidRDefault="00132E54" w:rsidP="007E60C5">
            <w:r w:rsidRPr="007E60C5">
              <w:t xml:space="preserve">19 888 014 </w:t>
            </w:r>
          </w:p>
        </w:tc>
      </w:tr>
      <w:tr w:rsidR="00EC1151" w:rsidRPr="007E60C5" w14:paraId="22ED3830"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7B96C468" w14:textId="77777777" w:rsidR="00EC1151" w:rsidRPr="007E60C5" w:rsidRDefault="00132E54" w:rsidP="007E60C5">
            <w:r w:rsidRPr="007E60C5">
              <w:t>Danmark</w:t>
            </w:r>
          </w:p>
        </w:tc>
        <w:tc>
          <w:tcPr>
            <w:tcW w:w="5200" w:type="dxa"/>
            <w:tcBorders>
              <w:top w:val="nil"/>
              <w:left w:val="nil"/>
              <w:bottom w:val="nil"/>
              <w:right w:val="nil"/>
            </w:tcBorders>
            <w:tcMar>
              <w:top w:w="128" w:type="dxa"/>
              <w:left w:w="43" w:type="dxa"/>
              <w:bottom w:w="43" w:type="dxa"/>
              <w:right w:w="43" w:type="dxa"/>
            </w:tcMar>
          </w:tcPr>
          <w:p w14:paraId="61F9BE71" w14:textId="77777777" w:rsidR="00EC1151" w:rsidRPr="007E60C5" w:rsidRDefault="00132E54" w:rsidP="007E60C5">
            <w:r w:rsidRPr="007E60C5">
              <w:t>Sensorer og lasere</w:t>
            </w:r>
          </w:p>
        </w:tc>
        <w:tc>
          <w:tcPr>
            <w:tcW w:w="1300" w:type="dxa"/>
            <w:tcBorders>
              <w:top w:val="nil"/>
              <w:left w:val="nil"/>
              <w:bottom w:val="nil"/>
              <w:right w:val="nil"/>
            </w:tcBorders>
            <w:tcMar>
              <w:top w:w="128" w:type="dxa"/>
              <w:left w:w="43" w:type="dxa"/>
              <w:bottom w:w="43" w:type="dxa"/>
              <w:right w:w="43" w:type="dxa"/>
            </w:tcMar>
            <w:vAlign w:val="bottom"/>
          </w:tcPr>
          <w:p w14:paraId="450BEE36"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75BE5C70" w14:textId="77777777" w:rsidR="00EC1151" w:rsidRPr="007E60C5" w:rsidRDefault="00132E54" w:rsidP="007E60C5">
            <w:r w:rsidRPr="007E60C5">
              <w:t xml:space="preserve">389 200 </w:t>
            </w:r>
          </w:p>
        </w:tc>
      </w:tr>
      <w:tr w:rsidR="00EC1151" w:rsidRPr="007E60C5" w14:paraId="36B17F8D"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01915AE4" w14:textId="77777777" w:rsidR="00EC1151" w:rsidRPr="007E60C5" w:rsidRDefault="00132E54" w:rsidP="007E60C5">
            <w:r w:rsidRPr="007E60C5">
              <w:t>Finland</w:t>
            </w:r>
          </w:p>
        </w:tc>
        <w:tc>
          <w:tcPr>
            <w:tcW w:w="5200" w:type="dxa"/>
            <w:tcBorders>
              <w:top w:val="nil"/>
              <w:left w:val="nil"/>
              <w:bottom w:val="nil"/>
              <w:right w:val="nil"/>
            </w:tcBorders>
            <w:tcMar>
              <w:top w:w="128" w:type="dxa"/>
              <w:left w:w="43" w:type="dxa"/>
              <w:bottom w:w="43" w:type="dxa"/>
              <w:right w:w="43" w:type="dxa"/>
            </w:tcMar>
          </w:tcPr>
          <w:p w14:paraId="40587AF3" w14:textId="77777777" w:rsidR="00EC1151" w:rsidRPr="007E60C5" w:rsidRDefault="00132E54" w:rsidP="007E60C5">
            <w:r w:rsidRPr="007E60C5">
              <w:t>Telekommunikasjon, Informasjonssikkerhet</w:t>
            </w:r>
          </w:p>
        </w:tc>
        <w:tc>
          <w:tcPr>
            <w:tcW w:w="1300" w:type="dxa"/>
            <w:tcBorders>
              <w:top w:val="nil"/>
              <w:left w:val="nil"/>
              <w:bottom w:val="nil"/>
              <w:right w:val="nil"/>
            </w:tcBorders>
            <w:tcMar>
              <w:top w:w="128" w:type="dxa"/>
              <w:left w:w="43" w:type="dxa"/>
              <w:bottom w:w="43" w:type="dxa"/>
              <w:right w:w="43" w:type="dxa"/>
            </w:tcMar>
            <w:vAlign w:val="bottom"/>
          </w:tcPr>
          <w:p w14:paraId="1D7196DF"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29B598BE" w14:textId="77777777" w:rsidR="00EC1151" w:rsidRPr="007E60C5" w:rsidRDefault="00132E54" w:rsidP="007E60C5">
            <w:r w:rsidRPr="007E60C5">
              <w:t xml:space="preserve">3 448 506 </w:t>
            </w:r>
          </w:p>
        </w:tc>
      </w:tr>
      <w:tr w:rsidR="00EC1151" w:rsidRPr="007E60C5" w14:paraId="2C9858BB" w14:textId="77777777" w:rsidTr="007E60C5">
        <w:trPr>
          <w:trHeight w:val="640"/>
        </w:trPr>
        <w:tc>
          <w:tcPr>
            <w:tcW w:w="1300" w:type="dxa"/>
            <w:tcBorders>
              <w:top w:val="nil"/>
              <w:left w:val="nil"/>
              <w:bottom w:val="nil"/>
              <w:right w:val="nil"/>
            </w:tcBorders>
            <w:tcMar>
              <w:top w:w="128" w:type="dxa"/>
              <w:left w:w="43" w:type="dxa"/>
              <w:bottom w:w="43" w:type="dxa"/>
              <w:right w:w="43" w:type="dxa"/>
            </w:tcMar>
          </w:tcPr>
          <w:p w14:paraId="5277057C" w14:textId="77777777" w:rsidR="00EC1151" w:rsidRPr="007E60C5" w:rsidRDefault="00132E54" w:rsidP="007E60C5">
            <w:r w:rsidRPr="007E60C5">
              <w:t>Frankrike</w:t>
            </w:r>
          </w:p>
        </w:tc>
        <w:tc>
          <w:tcPr>
            <w:tcW w:w="5200" w:type="dxa"/>
            <w:tcBorders>
              <w:top w:val="nil"/>
              <w:left w:val="nil"/>
              <w:bottom w:val="nil"/>
              <w:right w:val="nil"/>
            </w:tcBorders>
            <w:tcMar>
              <w:top w:w="128" w:type="dxa"/>
              <w:left w:w="43" w:type="dxa"/>
              <w:bottom w:w="43" w:type="dxa"/>
              <w:right w:w="43" w:type="dxa"/>
            </w:tcMar>
          </w:tcPr>
          <w:p w14:paraId="3B1A47E7" w14:textId="77777777" w:rsidR="00EC1151" w:rsidRPr="007E60C5" w:rsidRDefault="00132E54" w:rsidP="007E60C5">
            <w:r w:rsidRPr="007E60C5">
              <w:t xml:space="preserve">Avanserte materialer, Telekommunikasjon, Sensorer og lasere, </w:t>
            </w:r>
            <w:r w:rsidRPr="007E60C5">
              <w:br/>
              <w:t>Navigasjon og avionikk</w:t>
            </w:r>
          </w:p>
        </w:tc>
        <w:tc>
          <w:tcPr>
            <w:tcW w:w="1300" w:type="dxa"/>
            <w:tcBorders>
              <w:top w:val="nil"/>
              <w:left w:val="nil"/>
              <w:bottom w:val="nil"/>
              <w:right w:val="nil"/>
            </w:tcBorders>
            <w:tcMar>
              <w:top w:w="128" w:type="dxa"/>
              <w:left w:w="43" w:type="dxa"/>
              <w:bottom w:w="43" w:type="dxa"/>
              <w:right w:w="43" w:type="dxa"/>
            </w:tcMar>
            <w:vAlign w:val="bottom"/>
          </w:tcPr>
          <w:p w14:paraId="7A454B4C"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4F668F68" w14:textId="77777777" w:rsidR="00EC1151" w:rsidRPr="007E60C5" w:rsidRDefault="00132E54" w:rsidP="007E60C5">
            <w:r w:rsidRPr="007E60C5">
              <w:t xml:space="preserve">14 298 350 </w:t>
            </w:r>
          </w:p>
        </w:tc>
      </w:tr>
      <w:tr w:rsidR="00EC1151" w:rsidRPr="007E60C5" w14:paraId="0F79F073"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6B90D081" w14:textId="77777777" w:rsidR="00EC1151" w:rsidRPr="007E60C5" w:rsidRDefault="00132E54" w:rsidP="007E60C5">
            <w:r w:rsidRPr="007E60C5">
              <w:t>India</w:t>
            </w:r>
          </w:p>
        </w:tc>
        <w:tc>
          <w:tcPr>
            <w:tcW w:w="5200" w:type="dxa"/>
            <w:tcBorders>
              <w:top w:val="nil"/>
              <w:left w:val="nil"/>
              <w:bottom w:val="nil"/>
              <w:right w:val="nil"/>
            </w:tcBorders>
            <w:tcMar>
              <w:top w:w="128" w:type="dxa"/>
              <w:left w:w="43" w:type="dxa"/>
              <w:bottom w:w="43" w:type="dxa"/>
              <w:right w:w="43" w:type="dxa"/>
            </w:tcMar>
          </w:tcPr>
          <w:p w14:paraId="2D9BC526" w14:textId="77777777" w:rsidR="00EC1151" w:rsidRPr="007E60C5" w:rsidRDefault="00132E54" w:rsidP="007E60C5">
            <w:r w:rsidRPr="007E60C5">
              <w:t>Sensorer og lasere, Navigasjon og avionikk</w:t>
            </w:r>
          </w:p>
        </w:tc>
        <w:tc>
          <w:tcPr>
            <w:tcW w:w="1300" w:type="dxa"/>
            <w:tcBorders>
              <w:top w:val="nil"/>
              <w:left w:val="nil"/>
              <w:bottom w:val="nil"/>
              <w:right w:val="nil"/>
            </w:tcBorders>
            <w:tcMar>
              <w:top w:w="128" w:type="dxa"/>
              <w:left w:w="43" w:type="dxa"/>
              <w:bottom w:w="43" w:type="dxa"/>
              <w:right w:w="43" w:type="dxa"/>
            </w:tcMar>
            <w:vAlign w:val="bottom"/>
          </w:tcPr>
          <w:p w14:paraId="4BE70604"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78DE9EAB" w14:textId="77777777" w:rsidR="00EC1151" w:rsidRPr="007E60C5" w:rsidRDefault="00132E54" w:rsidP="007E60C5">
            <w:r w:rsidRPr="007E60C5">
              <w:t xml:space="preserve">12 651 467 </w:t>
            </w:r>
          </w:p>
        </w:tc>
      </w:tr>
      <w:tr w:rsidR="00EC1151" w:rsidRPr="007E60C5" w14:paraId="1F5F4A89"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540A15A9" w14:textId="77777777" w:rsidR="00EC1151" w:rsidRPr="007E60C5" w:rsidRDefault="00132E54" w:rsidP="007E60C5">
            <w:r w:rsidRPr="007E60C5">
              <w:t>Italia</w:t>
            </w:r>
          </w:p>
        </w:tc>
        <w:tc>
          <w:tcPr>
            <w:tcW w:w="5200" w:type="dxa"/>
            <w:tcBorders>
              <w:top w:val="nil"/>
              <w:left w:val="nil"/>
              <w:bottom w:val="nil"/>
              <w:right w:val="nil"/>
            </w:tcBorders>
            <w:tcMar>
              <w:top w:w="128" w:type="dxa"/>
              <w:left w:w="43" w:type="dxa"/>
              <w:bottom w:w="43" w:type="dxa"/>
              <w:right w:w="43" w:type="dxa"/>
            </w:tcMar>
          </w:tcPr>
          <w:p w14:paraId="21EDE2D7" w14:textId="77777777" w:rsidR="00EC1151" w:rsidRPr="007E60C5" w:rsidRDefault="00132E54" w:rsidP="007E60C5">
            <w:r w:rsidRPr="007E60C5">
              <w:t>Informasjonssikkerhet, Sensorer og lasere</w:t>
            </w:r>
          </w:p>
        </w:tc>
        <w:tc>
          <w:tcPr>
            <w:tcW w:w="1300" w:type="dxa"/>
            <w:tcBorders>
              <w:top w:val="nil"/>
              <w:left w:val="nil"/>
              <w:bottom w:val="nil"/>
              <w:right w:val="nil"/>
            </w:tcBorders>
            <w:tcMar>
              <w:top w:w="128" w:type="dxa"/>
              <w:left w:w="43" w:type="dxa"/>
              <w:bottom w:w="43" w:type="dxa"/>
              <w:right w:w="43" w:type="dxa"/>
            </w:tcMar>
            <w:vAlign w:val="bottom"/>
          </w:tcPr>
          <w:p w14:paraId="3E2421E8"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0B3585EB" w14:textId="77777777" w:rsidR="00EC1151" w:rsidRPr="007E60C5" w:rsidRDefault="00132E54" w:rsidP="007E60C5">
            <w:r w:rsidRPr="007E60C5">
              <w:t xml:space="preserve">2 144 205 </w:t>
            </w:r>
          </w:p>
        </w:tc>
      </w:tr>
      <w:tr w:rsidR="00EC1151" w:rsidRPr="007E60C5" w14:paraId="0D42F291"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25BB2C28" w14:textId="77777777" w:rsidR="00EC1151" w:rsidRPr="007E60C5" w:rsidRDefault="00132E54" w:rsidP="007E60C5">
            <w:r w:rsidRPr="007E60C5">
              <w:t>Kuwait</w:t>
            </w:r>
          </w:p>
        </w:tc>
        <w:tc>
          <w:tcPr>
            <w:tcW w:w="5200" w:type="dxa"/>
            <w:tcBorders>
              <w:top w:val="nil"/>
              <w:left w:val="nil"/>
              <w:bottom w:val="nil"/>
              <w:right w:val="nil"/>
            </w:tcBorders>
            <w:tcMar>
              <w:top w:w="128" w:type="dxa"/>
              <w:left w:w="43" w:type="dxa"/>
              <w:bottom w:w="43" w:type="dxa"/>
              <w:right w:w="43" w:type="dxa"/>
            </w:tcMar>
          </w:tcPr>
          <w:p w14:paraId="1899D1D3" w14:textId="77777777" w:rsidR="00EC1151" w:rsidRPr="007E60C5" w:rsidRDefault="00132E54" w:rsidP="007E60C5">
            <w:r w:rsidRPr="007E60C5">
              <w:t>Telekommunikasjon</w:t>
            </w:r>
          </w:p>
        </w:tc>
        <w:tc>
          <w:tcPr>
            <w:tcW w:w="1300" w:type="dxa"/>
            <w:tcBorders>
              <w:top w:val="nil"/>
              <w:left w:val="nil"/>
              <w:bottom w:val="nil"/>
              <w:right w:val="nil"/>
            </w:tcBorders>
            <w:tcMar>
              <w:top w:w="128" w:type="dxa"/>
              <w:left w:w="43" w:type="dxa"/>
              <w:bottom w:w="43" w:type="dxa"/>
              <w:right w:w="43" w:type="dxa"/>
            </w:tcMar>
            <w:vAlign w:val="bottom"/>
          </w:tcPr>
          <w:p w14:paraId="60135694"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60ED5E2E" w14:textId="77777777" w:rsidR="00EC1151" w:rsidRPr="007E60C5" w:rsidRDefault="00132E54" w:rsidP="007E60C5">
            <w:r w:rsidRPr="007E60C5">
              <w:t xml:space="preserve">1 031 052 </w:t>
            </w:r>
          </w:p>
        </w:tc>
      </w:tr>
      <w:tr w:rsidR="00EC1151" w:rsidRPr="007E60C5" w14:paraId="4BACD6EA"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5C604EB6" w14:textId="77777777" w:rsidR="00EC1151" w:rsidRPr="007E60C5" w:rsidRDefault="00132E54" w:rsidP="007E60C5">
            <w:r w:rsidRPr="007E60C5">
              <w:t>Litauen</w:t>
            </w:r>
          </w:p>
        </w:tc>
        <w:tc>
          <w:tcPr>
            <w:tcW w:w="5200" w:type="dxa"/>
            <w:tcBorders>
              <w:top w:val="nil"/>
              <w:left w:val="nil"/>
              <w:bottom w:val="nil"/>
              <w:right w:val="nil"/>
            </w:tcBorders>
            <w:tcMar>
              <w:top w:w="128" w:type="dxa"/>
              <w:left w:w="43" w:type="dxa"/>
              <w:bottom w:w="43" w:type="dxa"/>
              <w:right w:w="43" w:type="dxa"/>
            </w:tcMar>
          </w:tcPr>
          <w:p w14:paraId="75B87222" w14:textId="77777777" w:rsidR="00EC1151" w:rsidRPr="007E60C5" w:rsidRDefault="00132E54" w:rsidP="007E60C5">
            <w:r w:rsidRPr="007E60C5">
              <w:t xml:space="preserve">Luftfart og </w:t>
            </w:r>
            <w:proofErr w:type="spellStart"/>
            <w:r w:rsidRPr="007E60C5">
              <w:t>fremdriftsystemer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FFF7046"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4582F2E3" w14:textId="77777777" w:rsidR="00EC1151" w:rsidRPr="007E60C5" w:rsidRDefault="00132E54" w:rsidP="007E60C5">
            <w:r w:rsidRPr="007E60C5">
              <w:t xml:space="preserve">17 000 000 </w:t>
            </w:r>
          </w:p>
        </w:tc>
      </w:tr>
      <w:tr w:rsidR="00EC1151" w:rsidRPr="007E60C5" w14:paraId="6853A3F8"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40BDB0CA" w14:textId="77777777" w:rsidR="00EC1151" w:rsidRPr="007E60C5" w:rsidRDefault="00132E54" w:rsidP="007E60C5">
            <w:r w:rsidRPr="007E60C5">
              <w:t>Luxembourg</w:t>
            </w:r>
          </w:p>
        </w:tc>
        <w:tc>
          <w:tcPr>
            <w:tcW w:w="5200" w:type="dxa"/>
            <w:tcBorders>
              <w:top w:val="nil"/>
              <w:left w:val="nil"/>
              <w:bottom w:val="nil"/>
              <w:right w:val="nil"/>
            </w:tcBorders>
            <w:tcMar>
              <w:top w:w="128" w:type="dxa"/>
              <w:left w:w="43" w:type="dxa"/>
              <w:bottom w:w="43" w:type="dxa"/>
              <w:right w:w="43" w:type="dxa"/>
            </w:tcMar>
          </w:tcPr>
          <w:p w14:paraId="483410CC" w14:textId="77777777" w:rsidR="00EC1151" w:rsidRPr="007E60C5" w:rsidRDefault="00132E54" w:rsidP="007E60C5">
            <w:r w:rsidRPr="007E60C5">
              <w:t>Telekommunikasjon</w:t>
            </w:r>
          </w:p>
        </w:tc>
        <w:tc>
          <w:tcPr>
            <w:tcW w:w="1300" w:type="dxa"/>
            <w:tcBorders>
              <w:top w:val="nil"/>
              <w:left w:val="nil"/>
              <w:bottom w:val="nil"/>
              <w:right w:val="nil"/>
            </w:tcBorders>
            <w:tcMar>
              <w:top w:w="128" w:type="dxa"/>
              <w:left w:w="43" w:type="dxa"/>
              <w:bottom w:w="43" w:type="dxa"/>
              <w:right w:w="43" w:type="dxa"/>
            </w:tcMar>
            <w:vAlign w:val="bottom"/>
          </w:tcPr>
          <w:p w14:paraId="10752CAB"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7A3F4554" w14:textId="77777777" w:rsidR="00EC1151" w:rsidRPr="007E60C5" w:rsidRDefault="00132E54" w:rsidP="007E60C5">
            <w:r w:rsidRPr="007E60C5">
              <w:t xml:space="preserve">587 079 </w:t>
            </w:r>
          </w:p>
        </w:tc>
      </w:tr>
      <w:tr w:rsidR="00EC1151" w:rsidRPr="007E60C5" w14:paraId="7BB12064" w14:textId="77777777" w:rsidTr="007E60C5">
        <w:trPr>
          <w:trHeight w:val="640"/>
        </w:trPr>
        <w:tc>
          <w:tcPr>
            <w:tcW w:w="1300" w:type="dxa"/>
            <w:tcBorders>
              <w:top w:val="nil"/>
              <w:left w:val="nil"/>
              <w:bottom w:val="nil"/>
              <w:right w:val="nil"/>
            </w:tcBorders>
            <w:tcMar>
              <w:top w:w="128" w:type="dxa"/>
              <w:left w:w="43" w:type="dxa"/>
              <w:bottom w:w="43" w:type="dxa"/>
              <w:right w:w="43" w:type="dxa"/>
            </w:tcMar>
          </w:tcPr>
          <w:p w14:paraId="6BC6560E" w14:textId="77777777" w:rsidR="00EC1151" w:rsidRPr="007E60C5" w:rsidRDefault="00132E54" w:rsidP="007E60C5">
            <w:r w:rsidRPr="007E60C5">
              <w:t>Malaysia</w:t>
            </w:r>
          </w:p>
        </w:tc>
        <w:tc>
          <w:tcPr>
            <w:tcW w:w="5200" w:type="dxa"/>
            <w:tcBorders>
              <w:top w:val="nil"/>
              <w:left w:val="nil"/>
              <w:bottom w:val="nil"/>
              <w:right w:val="nil"/>
            </w:tcBorders>
            <w:tcMar>
              <w:top w:w="128" w:type="dxa"/>
              <w:left w:w="43" w:type="dxa"/>
              <w:bottom w:w="43" w:type="dxa"/>
              <w:right w:w="43" w:type="dxa"/>
            </w:tcMar>
          </w:tcPr>
          <w:p w14:paraId="32E045AE" w14:textId="77777777" w:rsidR="00EC1151" w:rsidRPr="007E60C5" w:rsidRDefault="00132E54" w:rsidP="007E60C5">
            <w:r w:rsidRPr="007E60C5">
              <w:t xml:space="preserve">Telekommunikasjon, Sensorer og lasere, Navigasjon </w:t>
            </w:r>
            <w:r w:rsidRPr="007E60C5">
              <w:br/>
              <w:t>og avionikk</w:t>
            </w:r>
          </w:p>
        </w:tc>
        <w:tc>
          <w:tcPr>
            <w:tcW w:w="1300" w:type="dxa"/>
            <w:tcBorders>
              <w:top w:val="nil"/>
              <w:left w:val="nil"/>
              <w:bottom w:val="nil"/>
              <w:right w:val="nil"/>
            </w:tcBorders>
            <w:tcMar>
              <w:top w:w="128" w:type="dxa"/>
              <w:left w:w="43" w:type="dxa"/>
              <w:bottom w:w="43" w:type="dxa"/>
              <w:right w:w="43" w:type="dxa"/>
            </w:tcMar>
            <w:vAlign w:val="bottom"/>
          </w:tcPr>
          <w:p w14:paraId="60DE01F2"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3FFD83AB" w14:textId="77777777" w:rsidR="00EC1151" w:rsidRPr="007E60C5" w:rsidRDefault="00132E54" w:rsidP="007E60C5">
            <w:r w:rsidRPr="007E60C5">
              <w:t xml:space="preserve">50 818 667 </w:t>
            </w:r>
          </w:p>
        </w:tc>
      </w:tr>
      <w:tr w:rsidR="00EC1151" w:rsidRPr="007E60C5" w14:paraId="283B277A" w14:textId="77777777" w:rsidTr="007E60C5">
        <w:trPr>
          <w:trHeight w:val="640"/>
        </w:trPr>
        <w:tc>
          <w:tcPr>
            <w:tcW w:w="1300" w:type="dxa"/>
            <w:tcBorders>
              <w:top w:val="nil"/>
              <w:left w:val="nil"/>
              <w:bottom w:val="nil"/>
              <w:right w:val="nil"/>
            </w:tcBorders>
            <w:tcMar>
              <w:top w:w="128" w:type="dxa"/>
              <w:left w:w="43" w:type="dxa"/>
              <w:bottom w:w="43" w:type="dxa"/>
              <w:right w:w="43" w:type="dxa"/>
            </w:tcMar>
          </w:tcPr>
          <w:p w14:paraId="5534A466" w14:textId="77777777" w:rsidR="00EC1151" w:rsidRPr="007E60C5" w:rsidRDefault="00132E54" w:rsidP="007E60C5">
            <w:r w:rsidRPr="007E60C5">
              <w:t>Nederland</w:t>
            </w:r>
          </w:p>
        </w:tc>
        <w:tc>
          <w:tcPr>
            <w:tcW w:w="5200" w:type="dxa"/>
            <w:tcBorders>
              <w:top w:val="nil"/>
              <w:left w:val="nil"/>
              <w:bottom w:val="nil"/>
              <w:right w:val="nil"/>
            </w:tcBorders>
            <w:tcMar>
              <w:top w:w="128" w:type="dxa"/>
              <w:left w:w="43" w:type="dxa"/>
              <w:bottom w:w="43" w:type="dxa"/>
              <w:right w:w="43" w:type="dxa"/>
            </w:tcMar>
          </w:tcPr>
          <w:p w14:paraId="5F93B17F" w14:textId="77777777" w:rsidR="00EC1151" w:rsidRPr="007E60C5" w:rsidRDefault="00132E54" w:rsidP="007E60C5">
            <w:r w:rsidRPr="007E60C5">
              <w:t xml:space="preserve">Informasjonssikkerhet, Sensorer og lasere, Luftfart </w:t>
            </w:r>
            <w:r w:rsidRPr="007E60C5">
              <w:br/>
              <w:t xml:space="preserve">og </w:t>
            </w:r>
            <w:proofErr w:type="spellStart"/>
            <w:r w:rsidRPr="007E60C5">
              <w:t>fremdriftsystemer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00D4A2D"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58E36F8C" w14:textId="77777777" w:rsidR="00EC1151" w:rsidRPr="007E60C5" w:rsidRDefault="00132E54" w:rsidP="007E60C5">
            <w:r w:rsidRPr="007E60C5">
              <w:t xml:space="preserve">10 601 563 </w:t>
            </w:r>
          </w:p>
        </w:tc>
      </w:tr>
      <w:tr w:rsidR="00EC1151" w:rsidRPr="007E60C5" w14:paraId="24E9280B"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00663017" w14:textId="77777777" w:rsidR="00EC1151" w:rsidRPr="007E60C5" w:rsidRDefault="00132E54" w:rsidP="007E60C5">
            <w:r w:rsidRPr="007E60C5">
              <w:t>Oman</w:t>
            </w:r>
          </w:p>
        </w:tc>
        <w:tc>
          <w:tcPr>
            <w:tcW w:w="5200" w:type="dxa"/>
            <w:tcBorders>
              <w:top w:val="nil"/>
              <w:left w:val="nil"/>
              <w:bottom w:val="nil"/>
              <w:right w:val="nil"/>
            </w:tcBorders>
            <w:tcMar>
              <w:top w:w="128" w:type="dxa"/>
              <w:left w:w="43" w:type="dxa"/>
              <w:bottom w:w="43" w:type="dxa"/>
              <w:right w:w="43" w:type="dxa"/>
            </w:tcMar>
          </w:tcPr>
          <w:p w14:paraId="6B4FA1BE" w14:textId="77777777" w:rsidR="00EC1151" w:rsidRPr="007E60C5" w:rsidRDefault="00132E54" w:rsidP="007E60C5">
            <w:r w:rsidRPr="007E60C5">
              <w:t>Navigasjon og avionikk</w:t>
            </w:r>
          </w:p>
        </w:tc>
        <w:tc>
          <w:tcPr>
            <w:tcW w:w="1300" w:type="dxa"/>
            <w:tcBorders>
              <w:top w:val="nil"/>
              <w:left w:val="nil"/>
              <w:bottom w:val="nil"/>
              <w:right w:val="nil"/>
            </w:tcBorders>
            <w:tcMar>
              <w:top w:w="128" w:type="dxa"/>
              <w:left w:w="43" w:type="dxa"/>
              <w:bottom w:w="43" w:type="dxa"/>
              <w:right w:w="43" w:type="dxa"/>
            </w:tcMar>
            <w:vAlign w:val="bottom"/>
          </w:tcPr>
          <w:p w14:paraId="68FCE97D"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49964530" w14:textId="77777777" w:rsidR="00EC1151" w:rsidRPr="007E60C5" w:rsidRDefault="00132E54" w:rsidP="007E60C5">
            <w:r w:rsidRPr="007E60C5">
              <w:t xml:space="preserve">174 240 </w:t>
            </w:r>
          </w:p>
        </w:tc>
      </w:tr>
      <w:tr w:rsidR="00EC1151" w:rsidRPr="007E60C5" w14:paraId="5FE84F0B"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1FB1ED2A" w14:textId="77777777" w:rsidR="00EC1151" w:rsidRPr="007E60C5" w:rsidRDefault="00132E54" w:rsidP="007E60C5">
            <w:r w:rsidRPr="007E60C5">
              <w:t>Portugal</w:t>
            </w:r>
          </w:p>
        </w:tc>
        <w:tc>
          <w:tcPr>
            <w:tcW w:w="5200" w:type="dxa"/>
            <w:tcBorders>
              <w:top w:val="nil"/>
              <w:left w:val="nil"/>
              <w:bottom w:val="nil"/>
              <w:right w:val="nil"/>
            </w:tcBorders>
            <w:tcMar>
              <w:top w:w="128" w:type="dxa"/>
              <w:left w:w="43" w:type="dxa"/>
              <w:bottom w:w="43" w:type="dxa"/>
              <w:right w:w="43" w:type="dxa"/>
            </w:tcMar>
          </w:tcPr>
          <w:p w14:paraId="07E41C75" w14:textId="77777777" w:rsidR="00EC1151" w:rsidRPr="007E60C5" w:rsidRDefault="00132E54" w:rsidP="007E60C5">
            <w:r w:rsidRPr="007E60C5">
              <w:t>Sensorer og lasere</w:t>
            </w:r>
          </w:p>
        </w:tc>
        <w:tc>
          <w:tcPr>
            <w:tcW w:w="1300" w:type="dxa"/>
            <w:tcBorders>
              <w:top w:val="nil"/>
              <w:left w:val="nil"/>
              <w:bottom w:val="nil"/>
              <w:right w:val="nil"/>
            </w:tcBorders>
            <w:tcMar>
              <w:top w:w="128" w:type="dxa"/>
              <w:left w:w="43" w:type="dxa"/>
              <w:bottom w:w="43" w:type="dxa"/>
              <w:right w:w="43" w:type="dxa"/>
            </w:tcMar>
            <w:vAlign w:val="bottom"/>
          </w:tcPr>
          <w:p w14:paraId="552470D2"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72090A98" w14:textId="77777777" w:rsidR="00EC1151" w:rsidRPr="007E60C5" w:rsidRDefault="00132E54" w:rsidP="007E60C5">
            <w:r w:rsidRPr="007E60C5">
              <w:t xml:space="preserve">3 069 487 </w:t>
            </w:r>
          </w:p>
        </w:tc>
      </w:tr>
      <w:tr w:rsidR="00EC1151" w:rsidRPr="007E60C5" w14:paraId="3EEA8A13"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6E2D5380" w14:textId="77777777" w:rsidR="00EC1151" w:rsidRPr="007E60C5" w:rsidRDefault="00132E54" w:rsidP="007E60C5">
            <w:r w:rsidRPr="007E60C5">
              <w:t>Rwanda</w:t>
            </w:r>
          </w:p>
        </w:tc>
        <w:tc>
          <w:tcPr>
            <w:tcW w:w="5200" w:type="dxa"/>
            <w:tcBorders>
              <w:top w:val="nil"/>
              <w:left w:val="nil"/>
              <w:bottom w:val="nil"/>
              <w:right w:val="nil"/>
            </w:tcBorders>
            <w:tcMar>
              <w:top w:w="128" w:type="dxa"/>
              <w:left w:w="43" w:type="dxa"/>
              <w:bottom w:w="43" w:type="dxa"/>
              <w:right w:w="43" w:type="dxa"/>
            </w:tcMar>
          </w:tcPr>
          <w:p w14:paraId="5BE95507" w14:textId="77777777" w:rsidR="00EC1151" w:rsidRPr="007E60C5" w:rsidRDefault="00132E54" w:rsidP="007E60C5">
            <w:r w:rsidRPr="007E60C5">
              <w:t>Avanserte materialer</w:t>
            </w:r>
          </w:p>
        </w:tc>
        <w:tc>
          <w:tcPr>
            <w:tcW w:w="1300" w:type="dxa"/>
            <w:tcBorders>
              <w:top w:val="nil"/>
              <w:left w:val="nil"/>
              <w:bottom w:val="nil"/>
              <w:right w:val="nil"/>
            </w:tcBorders>
            <w:tcMar>
              <w:top w:w="128" w:type="dxa"/>
              <w:left w:w="43" w:type="dxa"/>
              <w:bottom w:w="43" w:type="dxa"/>
              <w:right w:w="43" w:type="dxa"/>
            </w:tcMar>
            <w:vAlign w:val="bottom"/>
          </w:tcPr>
          <w:p w14:paraId="216FCD61"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5926C1ED" w14:textId="77777777" w:rsidR="00EC1151" w:rsidRPr="007E60C5" w:rsidRDefault="00132E54" w:rsidP="007E60C5">
            <w:r w:rsidRPr="007E60C5">
              <w:t xml:space="preserve">32 000 </w:t>
            </w:r>
          </w:p>
        </w:tc>
      </w:tr>
      <w:tr w:rsidR="00EC1151" w:rsidRPr="007E60C5" w14:paraId="6E88D05E"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46BFC0BC" w14:textId="77777777" w:rsidR="00EC1151" w:rsidRPr="007E60C5" w:rsidRDefault="00132E54" w:rsidP="007E60C5">
            <w:r w:rsidRPr="007E60C5">
              <w:t>Singapore</w:t>
            </w:r>
          </w:p>
        </w:tc>
        <w:tc>
          <w:tcPr>
            <w:tcW w:w="5200" w:type="dxa"/>
            <w:tcBorders>
              <w:top w:val="nil"/>
              <w:left w:val="nil"/>
              <w:bottom w:val="nil"/>
              <w:right w:val="nil"/>
            </w:tcBorders>
            <w:tcMar>
              <w:top w:w="128" w:type="dxa"/>
              <w:left w:w="43" w:type="dxa"/>
              <w:bottom w:w="43" w:type="dxa"/>
              <w:right w:w="43" w:type="dxa"/>
            </w:tcMar>
          </w:tcPr>
          <w:p w14:paraId="4551D13A" w14:textId="77777777" w:rsidR="00EC1151" w:rsidRPr="007E60C5" w:rsidRDefault="00132E54" w:rsidP="007E60C5">
            <w:r w:rsidRPr="007E60C5">
              <w:t>Sensorer og lasere</w:t>
            </w:r>
          </w:p>
        </w:tc>
        <w:tc>
          <w:tcPr>
            <w:tcW w:w="1300" w:type="dxa"/>
            <w:tcBorders>
              <w:top w:val="nil"/>
              <w:left w:val="nil"/>
              <w:bottom w:val="nil"/>
              <w:right w:val="nil"/>
            </w:tcBorders>
            <w:tcMar>
              <w:top w:w="128" w:type="dxa"/>
              <w:left w:w="43" w:type="dxa"/>
              <w:bottom w:w="43" w:type="dxa"/>
              <w:right w:w="43" w:type="dxa"/>
            </w:tcMar>
            <w:vAlign w:val="bottom"/>
          </w:tcPr>
          <w:p w14:paraId="6ED46B3E"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66232D2C" w14:textId="77777777" w:rsidR="00EC1151" w:rsidRPr="007E60C5" w:rsidRDefault="00132E54" w:rsidP="007E60C5">
            <w:r w:rsidRPr="007E60C5">
              <w:t xml:space="preserve">9 629 000 </w:t>
            </w:r>
          </w:p>
        </w:tc>
      </w:tr>
      <w:tr w:rsidR="00EC1151" w:rsidRPr="007E60C5" w14:paraId="02F1C52B"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11AE88C2" w14:textId="77777777" w:rsidR="00EC1151" w:rsidRPr="007E60C5" w:rsidRDefault="00132E54" w:rsidP="007E60C5">
            <w:r w:rsidRPr="007E60C5">
              <w:t>Spania</w:t>
            </w:r>
          </w:p>
        </w:tc>
        <w:tc>
          <w:tcPr>
            <w:tcW w:w="5200" w:type="dxa"/>
            <w:tcBorders>
              <w:top w:val="nil"/>
              <w:left w:val="nil"/>
              <w:bottom w:val="nil"/>
              <w:right w:val="nil"/>
            </w:tcBorders>
            <w:tcMar>
              <w:top w:w="128" w:type="dxa"/>
              <w:left w:w="43" w:type="dxa"/>
              <w:bottom w:w="43" w:type="dxa"/>
              <w:right w:w="43" w:type="dxa"/>
            </w:tcMar>
          </w:tcPr>
          <w:p w14:paraId="6FC12F73" w14:textId="77777777" w:rsidR="00EC1151" w:rsidRPr="007E60C5" w:rsidRDefault="00132E54" w:rsidP="007E60C5">
            <w:r w:rsidRPr="007E60C5">
              <w:t>Sensorer og lasere, Navigasjon og avionikk</w:t>
            </w:r>
          </w:p>
        </w:tc>
        <w:tc>
          <w:tcPr>
            <w:tcW w:w="1300" w:type="dxa"/>
            <w:tcBorders>
              <w:top w:val="nil"/>
              <w:left w:val="nil"/>
              <w:bottom w:val="nil"/>
              <w:right w:val="nil"/>
            </w:tcBorders>
            <w:tcMar>
              <w:top w:w="128" w:type="dxa"/>
              <w:left w:w="43" w:type="dxa"/>
              <w:bottom w:w="43" w:type="dxa"/>
              <w:right w:w="43" w:type="dxa"/>
            </w:tcMar>
            <w:vAlign w:val="bottom"/>
          </w:tcPr>
          <w:p w14:paraId="614638B9"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5DFB0B6A" w14:textId="77777777" w:rsidR="00EC1151" w:rsidRPr="007E60C5" w:rsidRDefault="00132E54" w:rsidP="007E60C5">
            <w:r w:rsidRPr="007E60C5">
              <w:t xml:space="preserve">13 122 433 </w:t>
            </w:r>
          </w:p>
        </w:tc>
      </w:tr>
      <w:tr w:rsidR="00EC1151" w:rsidRPr="007E60C5" w14:paraId="56FEFB93" w14:textId="77777777" w:rsidTr="007E60C5">
        <w:trPr>
          <w:trHeight w:val="640"/>
        </w:trPr>
        <w:tc>
          <w:tcPr>
            <w:tcW w:w="1300" w:type="dxa"/>
            <w:tcBorders>
              <w:top w:val="nil"/>
              <w:left w:val="nil"/>
              <w:bottom w:val="nil"/>
              <w:right w:val="nil"/>
            </w:tcBorders>
            <w:tcMar>
              <w:top w:w="128" w:type="dxa"/>
              <w:left w:w="43" w:type="dxa"/>
              <w:bottom w:w="43" w:type="dxa"/>
              <w:right w:w="43" w:type="dxa"/>
            </w:tcMar>
          </w:tcPr>
          <w:p w14:paraId="1025A611" w14:textId="77777777" w:rsidR="00EC1151" w:rsidRPr="007E60C5" w:rsidRDefault="00132E54" w:rsidP="007E60C5">
            <w:r w:rsidRPr="007E60C5">
              <w:t>Storbritannia</w:t>
            </w:r>
          </w:p>
        </w:tc>
        <w:tc>
          <w:tcPr>
            <w:tcW w:w="5200" w:type="dxa"/>
            <w:tcBorders>
              <w:top w:val="nil"/>
              <w:left w:val="nil"/>
              <w:bottom w:val="nil"/>
              <w:right w:val="nil"/>
            </w:tcBorders>
            <w:tcMar>
              <w:top w:w="128" w:type="dxa"/>
              <w:left w:w="43" w:type="dxa"/>
              <w:bottom w:w="43" w:type="dxa"/>
              <w:right w:w="43" w:type="dxa"/>
            </w:tcMar>
          </w:tcPr>
          <w:p w14:paraId="0F608A6F" w14:textId="77777777" w:rsidR="00EC1151" w:rsidRPr="007E60C5" w:rsidRDefault="00132E54" w:rsidP="007E60C5">
            <w:r w:rsidRPr="007E60C5">
              <w:t>Telekommunikasjon, Informasjonssikkerhet, Sensorer og lasere, Navigasjon og avionikk, Marin- og undervannsteknologi</w:t>
            </w:r>
          </w:p>
        </w:tc>
        <w:tc>
          <w:tcPr>
            <w:tcW w:w="1300" w:type="dxa"/>
            <w:tcBorders>
              <w:top w:val="nil"/>
              <w:left w:val="nil"/>
              <w:bottom w:val="nil"/>
              <w:right w:val="nil"/>
            </w:tcBorders>
            <w:tcMar>
              <w:top w:w="128" w:type="dxa"/>
              <w:left w:w="43" w:type="dxa"/>
              <w:bottom w:w="43" w:type="dxa"/>
              <w:right w:w="43" w:type="dxa"/>
            </w:tcMar>
            <w:vAlign w:val="bottom"/>
          </w:tcPr>
          <w:p w14:paraId="05AB8DE8"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216FBEFF" w14:textId="77777777" w:rsidR="00EC1151" w:rsidRPr="007E60C5" w:rsidRDefault="00132E54" w:rsidP="007E60C5">
            <w:r w:rsidRPr="007E60C5">
              <w:t xml:space="preserve">61 404 731 </w:t>
            </w:r>
          </w:p>
        </w:tc>
      </w:tr>
      <w:tr w:rsidR="00EC1151" w:rsidRPr="007E60C5" w14:paraId="758C687B"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0F06266C" w14:textId="77777777" w:rsidR="00EC1151" w:rsidRPr="007E60C5" w:rsidRDefault="00132E54" w:rsidP="007E60C5">
            <w:r w:rsidRPr="007E60C5">
              <w:t>Sveits</w:t>
            </w:r>
          </w:p>
        </w:tc>
        <w:tc>
          <w:tcPr>
            <w:tcW w:w="5200" w:type="dxa"/>
            <w:tcBorders>
              <w:top w:val="nil"/>
              <w:left w:val="nil"/>
              <w:bottom w:val="nil"/>
              <w:right w:val="nil"/>
            </w:tcBorders>
            <w:tcMar>
              <w:top w:w="128" w:type="dxa"/>
              <w:left w:w="43" w:type="dxa"/>
              <w:bottom w:w="43" w:type="dxa"/>
              <w:right w:w="43" w:type="dxa"/>
            </w:tcMar>
          </w:tcPr>
          <w:p w14:paraId="79FCC5E9" w14:textId="77777777" w:rsidR="00EC1151" w:rsidRPr="007E60C5" w:rsidRDefault="00132E54" w:rsidP="007E60C5">
            <w:r w:rsidRPr="007E60C5">
              <w:t>Avanserte materialer</w:t>
            </w:r>
          </w:p>
        </w:tc>
        <w:tc>
          <w:tcPr>
            <w:tcW w:w="1300" w:type="dxa"/>
            <w:tcBorders>
              <w:top w:val="nil"/>
              <w:left w:val="nil"/>
              <w:bottom w:val="nil"/>
              <w:right w:val="nil"/>
            </w:tcBorders>
            <w:tcMar>
              <w:top w:w="128" w:type="dxa"/>
              <w:left w:w="43" w:type="dxa"/>
              <w:bottom w:w="43" w:type="dxa"/>
              <w:right w:w="43" w:type="dxa"/>
            </w:tcMar>
            <w:vAlign w:val="bottom"/>
          </w:tcPr>
          <w:p w14:paraId="71418330"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7952B8E7" w14:textId="77777777" w:rsidR="00EC1151" w:rsidRPr="007E60C5" w:rsidRDefault="00132E54" w:rsidP="007E60C5">
            <w:r w:rsidRPr="007E60C5">
              <w:t xml:space="preserve">123 000 </w:t>
            </w:r>
          </w:p>
        </w:tc>
      </w:tr>
      <w:tr w:rsidR="00EC1151" w:rsidRPr="007E60C5" w14:paraId="106FAA4E" w14:textId="77777777" w:rsidTr="007E60C5">
        <w:trPr>
          <w:trHeight w:val="640"/>
        </w:trPr>
        <w:tc>
          <w:tcPr>
            <w:tcW w:w="1300" w:type="dxa"/>
            <w:tcBorders>
              <w:top w:val="nil"/>
              <w:left w:val="nil"/>
              <w:bottom w:val="nil"/>
              <w:right w:val="nil"/>
            </w:tcBorders>
            <w:tcMar>
              <w:top w:w="128" w:type="dxa"/>
              <w:left w:w="43" w:type="dxa"/>
              <w:bottom w:w="43" w:type="dxa"/>
              <w:right w:w="43" w:type="dxa"/>
            </w:tcMar>
          </w:tcPr>
          <w:p w14:paraId="26912C8C" w14:textId="77777777" w:rsidR="00EC1151" w:rsidRPr="007E60C5" w:rsidRDefault="00132E54" w:rsidP="007E60C5">
            <w:r w:rsidRPr="007E60C5">
              <w:lastRenderedPageBreak/>
              <w:t>Sverige</w:t>
            </w:r>
          </w:p>
        </w:tc>
        <w:tc>
          <w:tcPr>
            <w:tcW w:w="5200" w:type="dxa"/>
            <w:tcBorders>
              <w:top w:val="nil"/>
              <w:left w:val="nil"/>
              <w:bottom w:val="nil"/>
              <w:right w:val="nil"/>
            </w:tcBorders>
            <w:tcMar>
              <w:top w:w="128" w:type="dxa"/>
              <w:left w:w="43" w:type="dxa"/>
              <w:bottom w:w="43" w:type="dxa"/>
              <w:right w:w="43" w:type="dxa"/>
            </w:tcMar>
          </w:tcPr>
          <w:p w14:paraId="2A66C60F" w14:textId="77777777" w:rsidR="00EC1151" w:rsidRPr="007E60C5" w:rsidRDefault="00132E54" w:rsidP="007E60C5">
            <w:r w:rsidRPr="007E60C5">
              <w:t xml:space="preserve">Avanserte materialer, Telekommunikasjon, Sensorer og lasere, </w:t>
            </w:r>
            <w:r w:rsidRPr="007E60C5">
              <w:br/>
              <w:t>Navigasjon og avionikk</w:t>
            </w:r>
          </w:p>
        </w:tc>
        <w:tc>
          <w:tcPr>
            <w:tcW w:w="1300" w:type="dxa"/>
            <w:tcBorders>
              <w:top w:val="nil"/>
              <w:left w:val="nil"/>
              <w:bottom w:val="nil"/>
              <w:right w:val="nil"/>
            </w:tcBorders>
            <w:tcMar>
              <w:top w:w="128" w:type="dxa"/>
              <w:left w:w="43" w:type="dxa"/>
              <w:bottom w:w="43" w:type="dxa"/>
              <w:right w:w="43" w:type="dxa"/>
            </w:tcMar>
            <w:vAlign w:val="bottom"/>
          </w:tcPr>
          <w:p w14:paraId="43C90710"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1220D3F2" w14:textId="77777777" w:rsidR="00EC1151" w:rsidRPr="007E60C5" w:rsidRDefault="00132E54" w:rsidP="007E60C5">
            <w:r w:rsidRPr="007E60C5">
              <w:t xml:space="preserve">10 005 521 </w:t>
            </w:r>
          </w:p>
        </w:tc>
      </w:tr>
      <w:tr w:rsidR="00EC1151" w:rsidRPr="007E60C5" w14:paraId="107E95B6"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26E53F70" w14:textId="77777777" w:rsidR="00EC1151" w:rsidRPr="007E60C5" w:rsidRDefault="00132E54" w:rsidP="007E60C5">
            <w:r w:rsidRPr="007E60C5">
              <w:t>Syria</w:t>
            </w:r>
          </w:p>
        </w:tc>
        <w:tc>
          <w:tcPr>
            <w:tcW w:w="5200" w:type="dxa"/>
            <w:tcBorders>
              <w:top w:val="nil"/>
              <w:left w:val="nil"/>
              <w:bottom w:val="nil"/>
              <w:right w:val="nil"/>
            </w:tcBorders>
            <w:tcMar>
              <w:top w:w="128" w:type="dxa"/>
              <w:left w:w="43" w:type="dxa"/>
              <w:bottom w:w="43" w:type="dxa"/>
              <w:right w:w="43" w:type="dxa"/>
            </w:tcMar>
          </w:tcPr>
          <w:p w14:paraId="43BF8201" w14:textId="77777777" w:rsidR="00EC1151" w:rsidRPr="007E60C5" w:rsidRDefault="00132E54" w:rsidP="007E60C5">
            <w:r w:rsidRPr="007E60C5">
              <w:t>Avanserte materialer</w:t>
            </w:r>
          </w:p>
        </w:tc>
        <w:tc>
          <w:tcPr>
            <w:tcW w:w="1300" w:type="dxa"/>
            <w:tcBorders>
              <w:top w:val="nil"/>
              <w:left w:val="nil"/>
              <w:bottom w:val="nil"/>
              <w:right w:val="nil"/>
            </w:tcBorders>
            <w:tcMar>
              <w:top w:w="128" w:type="dxa"/>
              <w:left w:w="43" w:type="dxa"/>
              <w:bottom w:w="43" w:type="dxa"/>
              <w:right w:w="43" w:type="dxa"/>
            </w:tcMar>
            <w:vAlign w:val="bottom"/>
          </w:tcPr>
          <w:p w14:paraId="24EB43CC"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70949E02" w14:textId="77777777" w:rsidR="00EC1151" w:rsidRPr="007E60C5" w:rsidRDefault="00132E54" w:rsidP="007E60C5">
            <w:r w:rsidRPr="007E60C5">
              <w:t xml:space="preserve">195 304 </w:t>
            </w:r>
          </w:p>
        </w:tc>
      </w:tr>
      <w:tr w:rsidR="00EC1151" w:rsidRPr="007E60C5" w14:paraId="74AC2D11"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634218A5" w14:textId="77777777" w:rsidR="00EC1151" w:rsidRPr="007E60C5" w:rsidRDefault="00132E54" w:rsidP="007E60C5">
            <w:r w:rsidRPr="007E60C5">
              <w:t>Sør-Afrika</w:t>
            </w:r>
          </w:p>
        </w:tc>
        <w:tc>
          <w:tcPr>
            <w:tcW w:w="5200" w:type="dxa"/>
            <w:tcBorders>
              <w:top w:val="nil"/>
              <w:left w:val="nil"/>
              <w:bottom w:val="nil"/>
              <w:right w:val="nil"/>
            </w:tcBorders>
            <w:tcMar>
              <w:top w:w="128" w:type="dxa"/>
              <w:left w:w="43" w:type="dxa"/>
              <w:bottom w:w="43" w:type="dxa"/>
              <w:right w:w="43" w:type="dxa"/>
            </w:tcMar>
          </w:tcPr>
          <w:p w14:paraId="79B84E40" w14:textId="77777777" w:rsidR="00EC1151" w:rsidRPr="007E60C5" w:rsidRDefault="00132E54" w:rsidP="007E60C5">
            <w:r w:rsidRPr="007E60C5">
              <w:t>Sensorer og lasere, Navigasjon og avionikk</w:t>
            </w:r>
          </w:p>
        </w:tc>
        <w:tc>
          <w:tcPr>
            <w:tcW w:w="1300" w:type="dxa"/>
            <w:tcBorders>
              <w:top w:val="nil"/>
              <w:left w:val="nil"/>
              <w:bottom w:val="nil"/>
              <w:right w:val="nil"/>
            </w:tcBorders>
            <w:tcMar>
              <w:top w:w="128" w:type="dxa"/>
              <w:left w:w="43" w:type="dxa"/>
              <w:bottom w:w="43" w:type="dxa"/>
              <w:right w:w="43" w:type="dxa"/>
            </w:tcMar>
            <w:vAlign w:val="bottom"/>
          </w:tcPr>
          <w:p w14:paraId="2E9EE510"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20C65B60" w14:textId="77777777" w:rsidR="00EC1151" w:rsidRPr="007E60C5" w:rsidRDefault="00132E54" w:rsidP="007E60C5">
            <w:r w:rsidRPr="007E60C5">
              <w:t xml:space="preserve">4 258 528 </w:t>
            </w:r>
          </w:p>
        </w:tc>
      </w:tr>
      <w:tr w:rsidR="00EC1151" w:rsidRPr="007E60C5" w14:paraId="2DC5DCF8"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0C49D20D" w14:textId="77777777" w:rsidR="00EC1151" w:rsidRPr="007E60C5" w:rsidRDefault="00132E54" w:rsidP="007E60C5">
            <w:r w:rsidRPr="007E60C5">
              <w:t>Sør-Korea</w:t>
            </w:r>
          </w:p>
        </w:tc>
        <w:tc>
          <w:tcPr>
            <w:tcW w:w="5200" w:type="dxa"/>
            <w:tcBorders>
              <w:top w:val="nil"/>
              <w:left w:val="nil"/>
              <w:bottom w:val="nil"/>
              <w:right w:val="nil"/>
            </w:tcBorders>
            <w:tcMar>
              <w:top w:w="128" w:type="dxa"/>
              <w:left w:w="43" w:type="dxa"/>
              <w:bottom w:w="43" w:type="dxa"/>
              <w:right w:w="43" w:type="dxa"/>
            </w:tcMar>
          </w:tcPr>
          <w:p w14:paraId="070BED5B" w14:textId="77777777" w:rsidR="00EC1151" w:rsidRPr="007E60C5" w:rsidRDefault="00132E54" w:rsidP="007E60C5">
            <w:r w:rsidRPr="007E60C5">
              <w:t>Navigasjon og avionikk</w:t>
            </w:r>
          </w:p>
        </w:tc>
        <w:tc>
          <w:tcPr>
            <w:tcW w:w="1300" w:type="dxa"/>
            <w:tcBorders>
              <w:top w:val="nil"/>
              <w:left w:val="nil"/>
              <w:bottom w:val="nil"/>
              <w:right w:val="nil"/>
            </w:tcBorders>
            <w:tcMar>
              <w:top w:w="128" w:type="dxa"/>
              <w:left w:w="43" w:type="dxa"/>
              <w:bottom w:w="43" w:type="dxa"/>
              <w:right w:w="43" w:type="dxa"/>
            </w:tcMar>
            <w:vAlign w:val="bottom"/>
          </w:tcPr>
          <w:p w14:paraId="6F9D6B1C"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05231413" w14:textId="77777777" w:rsidR="00EC1151" w:rsidRPr="007E60C5" w:rsidRDefault="00132E54" w:rsidP="007E60C5">
            <w:r w:rsidRPr="007E60C5">
              <w:t xml:space="preserve">320 599 </w:t>
            </w:r>
          </w:p>
        </w:tc>
      </w:tr>
      <w:tr w:rsidR="00EC1151" w:rsidRPr="007E60C5" w14:paraId="488F0316"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1ABAD530" w14:textId="77777777" w:rsidR="00EC1151" w:rsidRPr="007E60C5" w:rsidRDefault="00132E54" w:rsidP="007E60C5">
            <w:r w:rsidRPr="007E60C5">
              <w:t>Tsjekkia</w:t>
            </w:r>
          </w:p>
        </w:tc>
        <w:tc>
          <w:tcPr>
            <w:tcW w:w="5200" w:type="dxa"/>
            <w:tcBorders>
              <w:top w:val="nil"/>
              <w:left w:val="nil"/>
              <w:bottom w:val="nil"/>
              <w:right w:val="nil"/>
            </w:tcBorders>
            <w:tcMar>
              <w:top w:w="128" w:type="dxa"/>
              <w:left w:w="43" w:type="dxa"/>
              <w:bottom w:w="43" w:type="dxa"/>
              <w:right w:w="43" w:type="dxa"/>
            </w:tcMar>
          </w:tcPr>
          <w:p w14:paraId="0C9143AB" w14:textId="77777777" w:rsidR="00EC1151" w:rsidRPr="007E60C5" w:rsidRDefault="00132E54" w:rsidP="007E60C5">
            <w:r w:rsidRPr="007E60C5">
              <w:t>Telekommunikasjon, Informasjonssikkerhet, Sensorer og lasere</w:t>
            </w:r>
          </w:p>
        </w:tc>
        <w:tc>
          <w:tcPr>
            <w:tcW w:w="1300" w:type="dxa"/>
            <w:tcBorders>
              <w:top w:val="nil"/>
              <w:left w:val="nil"/>
              <w:bottom w:val="nil"/>
              <w:right w:val="nil"/>
            </w:tcBorders>
            <w:tcMar>
              <w:top w:w="128" w:type="dxa"/>
              <w:left w:w="43" w:type="dxa"/>
              <w:bottom w:w="43" w:type="dxa"/>
              <w:right w:w="43" w:type="dxa"/>
            </w:tcMar>
            <w:vAlign w:val="bottom"/>
          </w:tcPr>
          <w:p w14:paraId="3BDDB78F"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43D7CAE1" w14:textId="77777777" w:rsidR="00EC1151" w:rsidRPr="007E60C5" w:rsidRDefault="00132E54" w:rsidP="007E60C5">
            <w:r w:rsidRPr="007E60C5">
              <w:t xml:space="preserve">8 707 558 </w:t>
            </w:r>
          </w:p>
        </w:tc>
      </w:tr>
      <w:tr w:rsidR="00EC1151" w:rsidRPr="007E60C5" w14:paraId="31DC3EA8"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31764BAB" w14:textId="77777777" w:rsidR="00EC1151" w:rsidRPr="007E60C5" w:rsidRDefault="00132E54" w:rsidP="007E60C5">
            <w:r w:rsidRPr="007E60C5">
              <w:t>Tyskland</w:t>
            </w:r>
          </w:p>
        </w:tc>
        <w:tc>
          <w:tcPr>
            <w:tcW w:w="5200" w:type="dxa"/>
            <w:tcBorders>
              <w:top w:val="nil"/>
              <w:left w:val="nil"/>
              <w:bottom w:val="nil"/>
              <w:right w:val="nil"/>
            </w:tcBorders>
            <w:tcMar>
              <w:top w:w="128" w:type="dxa"/>
              <w:left w:w="43" w:type="dxa"/>
              <w:bottom w:w="43" w:type="dxa"/>
              <w:right w:w="43" w:type="dxa"/>
            </w:tcMar>
          </w:tcPr>
          <w:p w14:paraId="2241AF72" w14:textId="77777777" w:rsidR="00EC1151" w:rsidRPr="007E60C5" w:rsidRDefault="00132E54" w:rsidP="007E60C5">
            <w:r w:rsidRPr="007E60C5">
              <w:t xml:space="preserve">Luftfart og </w:t>
            </w:r>
            <w:proofErr w:type="spellStart"/>
            <w:r w:rsidRPr="007E60C5">
              <w:t>fremdriftsystemer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CF47777"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5997DBE8" w14:textId="77777777" w:rsidR="00EC1151" w:rsidRPr="007E60C5" w:rsidRDefault="00132E54" w:rsidP="007E60C5">
            <w:r w:rsidRPr="007E60C5">
              <w:t xml:space="preserve">1 400 625 </w:t>
            </w:r>
          </w:p>
        </w:tc>
      </w:tr>
      <w:tr w:rsidR="00EC1151" w:rsidRPr="007E60C5" w14:paraId="6EDFA6E2"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695C71AB" w14:textId="77777777" w:rsidR="00EC1151" w:rsidRPr="007E60C5" w:rsidRDefault="00132E54" w:rsidP="007E60C5">
            <w:r w:rsidRPr="007E60C5">
              <w:t>Ukraina</w:t>
            </w:r>
          </w:p>
        </w:tc>
        <w:tc>
          <w:tcPr>
            <w:tcW w:w="5200" w:type="dxa"/>
            <w:tcBorders>
              <w:top w:val="nil"/>
              <w:left w:val="nil"/>
              <w:bottom w:val="nil"/>
              <w:right w:val="nil"/>
            </w:tcBorders>
            <w:tcMar>
              <w:top w:w="128" w:type="dxa"/>
              <w:left w:w="43" w:type="dxa"/>
              <w:bottom w:w="43" w:type="dxa"/>
              <w:right w:w="43" w:type="dxa"/>
            </w:tcMar>
          </w:tcPr>
          <w:p w14:paraId="1A81A7A2" w14:textId="77777777" w:rsidR="00EC1151" w:rsidRPr="007E60C5" w:rsidRDefault="00132E54" w:rsidP="007E60C5">
            <w:r w:rsidRPr="007E60C5">
              <w:t>Avanserte materialer</w:t>
            </w:r>
          </w:p>
        </w:tc>
        <w:tc>
          <w:tcPr>
            <w:tcW w:w="1300" w:type="dxa"/>
            <w:tcBorders>
              <w:top w:val="nil"/>
              <w:left w:val="nil"/>
              <w:bottom w:val="nil"/>
              <w:right w:val="nil"/>
            </w:tcBorders>
            <w:tcMar>
              <w:top w:w="128" w:type="dxa"/>
              <w:left w:w="43" w:type="dxa"/>
              <w:bottom w:w="43" w:type="dxa"/>
              <w:right w:w="43" w:type="dxa"/>
            </w:tcMar>
            <w:vAlign w:val="bottom"/>
          </w:tcPr>
          <w:p w14:paraId="7B08A4A6"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15A17A5B" w14:textId="77777777" w:rsidR="00EC1151" w:rsidRPr="007E60C5" w:rsidRDefault="00132E54" w:rsidP="007E60C5">
            <w:r w:rsidRPr="007E60C5">
              <w:t xml:space="preserve">1 594 833 </w:t>
            </w:r>
          </w:p>
        </w:tc>
      </w:tr>
      <w:tr w:rsidR="00EC1151" w:rsidRPr="007E60C5" w14:paraId="5F8997A2" w14:textId="77777777" w:rsidTr="007E60C5">
        <w:trPr>
          <w:trHeight w:val="380"/>
        </w:trPr>
        <w:tc>
          <w:tcPr>
            <w:tcW w:w="1300" w:type="dxa"/>
            <w:tcBorders>
              <w:top w:val="nil"/>
              <w:left w:val="nil"/>
              <w:bottom w:val="nil"/>
              <w:right w:val="nil"/>
            </w:tcBorders>
            <w:tcMar>
              <w:top w:w="128" w:type="dxa"/>
              <w:left w:w="43" w:type="dxa"/>
              <w:bottom w:w="43" w:type="dxa"/>
              <w:right w:w="43" w:type="dxa"/>
            </w:tcMar>
          </w:tcPr>
          <w:p w14:paraId="1512244A" w14:textId="77777777" w:rsidR="00EC1151" w:rsidRPr="007E60C5" w:rsidRDefault="00132E54" w:rsidP="007E60C5">
            <w:r w:rsidRPr="007E60C5">
              <w:t>Ungarn</w:t>
            </w:r>
          </w:p>
        </w:tc>
        <w:tc>
          <w:tcPr>
            <w:tcW w:w="5200" w:type="dxa"/>
            <w:tcBorders>
              <w:top w:val="nil"/>
              <w:left w:val="nil"/>
              <w:bottom w:val="nil"/>
              <w:right w:val="nil"/>
            </w:tcBorders>
            <w:tcMar>
              <w:top w:w="128" w:type="dxa"/>
              <w:left w:w="43" w:type="dxa"/>
              <w:bottom w:w="43" w:type="dxa"/>
              <w:right w:w="43" w:type="dxa"/>
            </w:tcMar>
          </w:tcPr>
          <w:p w14:paraId="7406EBD8" w14:textId="77777777" w:rsidR="00EC1151" w:rsidRPr="007E60C5" w:rsidRDefault="00132E54" w:rsidP="007E60C5">
            <w:r w:rsidRPr="007E60C5">
              <w:t>Avanserte materialer, Telekommunikasjon</w:t>
            </w:r>
          </w:p>
        </w:tc>
        <w:tc>
          <w:tcPr>
            <w:tcW w:w="1300" w:type="dxa"/>
            <w:tcBorders>
              <w:top w:val="nil"/>
              <w:left w:val="nil"/>
              <w:bottom w:val="nil"/>
              <w:right w:val="nil"/>
            </w:tcBorders>
            <w:tcMar>
              <w:top w:w="128" w:type="dxa"/>
              <w:left w:w="43" w:type="dxa"/>
              <w:bottom w:w="43" w:type="dxa"/>
              <w:right w:w="43" w:type="dxa"/>
            </w:tcMar>
            <w:vAlign w:val="bottom"/>
          </w:tcPr>
          <w:p w14:paraId="4892A9D1"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3D898394" w14:textId="77777777" w:rsidR="00EC1151" w:rsidRPr="007E60C5" w:rsidRDefault="00132E54" w:rsidP="007E60C5">
            <w:r w:rsidRPr="007E60C5">
              <w:t xml:space="preserve">2 090 553 </w:t>
            </w:r>
          </w:p>
        </w:tc>
      </w:tr>
      <w:tr w:rsidR="00EC1151" w:rsidRPr="007E60C5" w14:paraId="3B715034" w14:textId="77777777" w:rsidTr="007E60C5">
        <w:trPr>
          <w:trHeight w:val="640"/>
        </w:trPr>
        <w:tc>
          <w:tcPr>
            <w:tcW w:w="1300" w:type="dxa"/>
            <w:tcBorders>
              <w:top w:val="nil"/>
              <w:left w:val="nil"/>
              <w:bottom w:val="nil"/>
              <w:right w:val="nil"/>
            </w:tcBorders>
            <w:tcMar>
              <w:top w:w="128" w:type="dxa"/>
              <w:left w:w="43" w:type="dxa"/>
              <w:bottom w:w="43" w:type="dxa"/>
              <w:right w:w="43" w:type="dxa"/>
            </w:tcMar>
          </w:tcPr>
          <w:p w14:paraId="3C8B1E02" w14:textId="77777777" w:rsidR="00EC1151" w:rsidRPr="007E60C5" w:rsidRDefault="00132E54" w:rsidP="007E60C5">
            <w:r w:rsidRPr="007E60C5">
              <w:t>USA</w:t>
            </w:r>
          </w:p>
        </w:tc>
        <w:tc>
          <w:tcPr>
            <w:tcW w:w="5200" w:type="dxa"/>
            <w:tcBorders>
              <w:top w:val="nil"/>
              <w:left w:val="nil"/>
              <w:bottom w:val="nil"/>
              <w:right w:val="nil"/>
            </w:tcBorders>
            <w:tcMar>
              <w:top w:w="128" w:type="dxa"/>
              <w:left w:w="43" w:type="dxa"/>
              <w:bottom w:w="43" w:type="dxa"/>
              <w:right w:w="43" w:type="dxa"/>
            </w:tcMar>
          </w:tcPr>
          <w:p w14:paraId="400B0BBE" w14:textId="77777777" w:rsidR="00EC1151" w:rsidRPr="007E60C5" w:rsidRDefault="00132E54" w:rsidP="007E60C5">
            <w:r w:rsidRPr="007E60C5">
              <w:t xml:space="preserve">Telekommunikasjon, Informasjonssikkerhet, Navigasjon </w:t>
            </w:r>
            <w:r w:rsidRPr="007E60C5">
              <w:br/>
              <w:t>og avionikk, Marin- og undervannsteknologi</w:t>
            </w:r>
          </w:p>
        </w:tc>
        <w:tc>
          <w:tcPr>
            <w:tcW w:w="1300" w:type="dxa"/>
            <w:tcBorders>
              <w:top w:val="nil"/>
              <w:left w:val="nil"/>
              <w:bottom w:val="nil"/>
              <w:right w:val="nil"/>
            </w:tcBorders>
            <w:tcMar>
              <w:top w:w="128" w:type="dxa"/>
              <w:left w:w="43" w:type="dxa"/>
              <w:bottom w:w="43" w:type="dxa"/>
              <w:right w:w="43" w:type="dxa"/>
            </w:tcMar>
            <w:vAlign w:val="bottom"/>
          </w:tcPr>
          <w:p w14:paraId="02CE49C6" w14:textId="77777777" w:rsidR="00EC1151" w:rsidRPr="007E60C5" w:rsidRDefault="00132E54" w:rsidP="007E60C5">
            <w:r w:rsidRPr="007E60C5">
              <w:t>kr</w:t>
            </w:r>
          </w:p>
        </w:tc>
        <w:tc>
          <w:tcPr>
            <w:tcW w:w="1300" w:type="dxa"/>
            <w:tcBorders>
              <w:top w:val="nil"/>
              <w:left w:val="nil"/>
              <w:bottom w:val="nil"/>
              <w:right w:val="nil"/>
            </w:tcBorders>
            <w:tcMar>
              <w:top w:w="128" w:type="dxa"/>
              <w:left w:w="43" w:type="dxa"/>
              <w:bottom w:w="43" w:type="dxa"/>
              <w:right w:w="43" w:type="dxa"/>
            </w:tcMar>
            <w:vAlign w:val="bottom"/>
          </w:tcPr>
          <w:p w14:paraId="3EF0EAED" w14:textId="77777777" w:rsidR="00EC1151" w:rsidRPr="007E60C5" w:rsidRDefault="00132E54" w:rsidP="007E60C5">
            <w:r w:rsidRPr="007E60C5">
              <w:t>120 636 943</w:t>
            </w:r>
          </w:p>
        </w:tc>
      </w:tr>
      <w:tr w:rsidR="00EC1151" w:rsidRPr="007E60C5" w14:paraId="5BE56A1F" w14:textId="77777777" w:rsidTr="007E60C5">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051EBE06" w14:textId="77777777" w:rsidR="00EC1151" w:rsidRPr="007E60C5" w:rsidRDefault="00132E54" w:rsidP="007E60C5">
            <w:r w:rsidRPr="007E60C5">
              <w:t>Vietnam</w:t>
            </w:r>
          </w:p>
        </w:tc>
        <w:tc>
          <w:tcPr>
            <w:tcW w:w="5200" w:type="dxa"/>
            <w:tcBorders>
              <w:top w:val="nil"/>
              <w:left w:val="nil"/>
              <w:bottom w:val="single" w:sz="4" w:space="0" w:color="000000"/>
              <w:right w:val="nil"/>
            </w:tcBorders>
            <w:tcMar>
              <w:top w:w="128" w:type="dxa"/>
              <w:left w:w="43" w:type="dxa"/>
              <w:bottom w:w="43" w:type="dxa"/>
              <w:right w:w="43" w:type="dxa"/>
            </w:tcMar>
          </w:tcPr>
          <w:p w14:paraId="076CAB93" w14:textId="77777777" w:rsidR="00EC1151" w:rsidRPr="007E60C5" w:rsidRDefault="00132E54" w:rsidP="007E60C5">
            <w:r w:rsidRPr="007E60C5">
              <w:t>Sensorer og lasere, Navigasjon og avionikk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FECD23" w14:textId="77777777" w:rsidR="00EC1151" w:rsidRPr="007E60C5" w:rsidRDefault="00132E54" w:rsidP="007E60C5">
            <w:r w:rsidRPr="007E60C5">
              <w:t>kr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10B465" w14:textId="77777777" w:rsidR="00EC1151" w:rsidRPr="007E60C5" w:rsidRDefault="00132E54" w:rsidP="007E60C5">
            <w:r w:rsidRPr="007E60C5">
              <w:t xml:space="preserve">10 171 </w:t>
            </w:r>
          </w:p>
        </w:tc>
      </w:tr>
      <w:tr w:rsidR="00EC1151" w:rsidRPr="007E60C5" w14:paraId="3B2BA703" w14:textId="77777777" w:rsidTr="007E60C5">
        <w:trPr>
          <w:trHeight w:val="380"/>
        </w:trPr>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B250287" w14:textId="77777777" w:rsidR="00EC1151" w:rsidRPr="007E60C5" w:rsidRDefault="00132E54" w:rsidP="007E60C5">
            <w:r w:rsidRPr="007E60C5">
              <w:t xml:space="preserve"> </w:t>
            </w:r>
          </w:p>
        </w:tc>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5DEB1A9" w14:textId="77777777" w:rsidR="00EC1151" w:rsidRPr="007E60C5" w:rsidRDefault="00132E54" w:rsidP="007E60C5">
            <w:r w:rsidRPr="007E60C5">
              <w:t xml:space="preserve"> </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B527835" w14:textId="77777777" w:rsidR="00EC1151" w:rsidRPr="007E60C5" w:rsidRDefault="00132E54" w:rsidP="007E60C5">
            <w:r w:rsidRPr="007E60C5">
              <w:t>kr</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DA84F6" w14:textId="77777777" w:rsidR="00EC1151" w:rsidRPr="007E60C5" w:rsidRDefault="00132E54" w:rsidP="007E60C5">
            <w:r w:rsidRPr="007E60C5">
              <w:t>453 532 341</w:t>
            </w:r>
          </w:p>
        </w:tc>
      </w:tr>
    </w:tbl>
    <w:p w14:paraId="14B2E92C" w14:textId="77777777" w:rsidR="00EC1151" w:rsidRPr="007E60C5" w:rsidRDefault="00EC1151" w:rsidP="007E60C5">
      <w:pPr>
        <w:pStyle w:val="Tabellnavn"/>
      </w:pPr>
    </w:p>
    <w:p w14:paraId="2EA7F09D" w14:textId="77777777" w:rsidR="00EC1151" w:rsidRPr="007E60C5" w:rsidRDefault="00132E54" w:rsidP="007E60C5">
      <w:pPr>
        <w:pStyle w:val="Overskrift2"/>
      </w:pPr>
      <w:r w:rsidRPr="007E60C5">
        <w:t>Eksport av beskyttelsesutstyr for bruk i humanitær minerydding</w:t>
      </w:r>
    </w:p>
    <w:p w14:paraId="7BC67047" w14:textId="77777777" w:rsidR="00EC1151" w:rsidRPr="007E60C5" w:rsidRDefault="00132E54" w:rsidP="007E60C5">
      <w:r w:rsidRPr="007E60C5">
        <w:t>Tabell 9.9 fremstiller utførselen av beskyttelses-utstyr for bruk i humanitær minerydding i 2022. Beskyttelsesutstyret omfatter beskyttelsesvester, hjelmer og visirer.</w:t>
      </w:r>
    </w:p>
    <w:p w14:paraId="43DF02FE" w14:textId="5D82B4AC" w:rsidR="007E60C5" w:rsidRPr="007E60C5" w:rsidRDefault="007E60C5" w:rsidP="007E60C5">
      <w:pPr>
        <w:pStyle w:val="tabell-tittel"/>
      </w:pPr>
      <w:r w:rsidRPr="007E60C5">
        <w:t xml:space="preserve">Eksport av </w:t>
      </w:r>
      <w:proofErr w:type="spellStart"/>
      <w:r w:rsidRPr="007E60C5">
        <w:t>beskyttelsutstyr</w:t>
      </w:r>
      <w:proofErr w:type="spellEnd"/>
      <w:r w:rsidRPr="007E60C5">
        <w:t xml:space="preserve"> for bruk i humanitær minerydding 2022</w:t>
      </w:r>
    </w:p>
    <w:p w14:paraId="332BBE63" w14:textId="77777777" w:rsidR="00EC1151" w:rsidRPr="007E60C5" w:rsidRDefault="00132E54" w:rsidP="007E60C5">
      <w:pPr>
        <w:pStyle w:val="Tabellnavn"/>
      </w:pPr>
      <w:r w:rsidRPr="007E60C5">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00"/>
        <w:gridCol w:w="4600"/>
      </w:tblGrid>
      <w:tr w:rsidR="00EC1151" w:rsidRPr="007E60C5" w14:paraId="54B29D23" w14:textId="77777777" w:rsidTr="007E60C5">
        <w:trPr>
          <w:trHeight w:val="360"/>
        </w:trPr>
        <w:tc>
          <w:tcPr>
            <w:tcW w:w="4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5D3448" w14:textId="77777777" w:rsidR="00EC1151" w:rsidRPr="007E60C5" w:rsidRDefault="00132E54" w:rsidP="007E60C5">
            <w:r w:rsidRPr="007E60C5">
              <w:t>Mottaker</w:t>
            </w:r>
          </w:p>
        </w:tc>
        <w:tc>
          <w:tcPr>
            <w:tcW w:w="4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B824D" w14:textId="77777777" w:rsidR="00EC1151" w:rsidRPr="007E60C5" w:rsidRDefault="00132E54" w:rsidP="007E60C5">
            <w:r w:rsidRPr="007E60C5">
              <w:t>Land</w:t>
            </w:r>
          </w:p>
        </w:tc>
      </w:tr>
      <w:tr w:rsidR="00EC1151" w:rsidRPr="007E60C5" w14:paraId="3DB5FED7" w14:textId="77777777" w:rsidTr="007E60C5">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63432765" w14:textId="77777777" w:rsidR="00EC1151" w:rsidRPr="007E60C5" w:rsidRDefault="00132E54" w:rsidP="007E60C5">
            <w:r w:rsidRPr="007E60C5">
              <w:t>APOPO Angola</w:t>
            </w:r>
          </w:p>
        </w:tc>
        <w:tc>
          <w:tcPr>
            <w:tcW w:w="4600" w:type="dxa"/>
            <w:tcBorders>
              <w:top w:val="single" w:sz="4" w:space="0" w:color="000000"/>
              <w:left w:val="nil"/>
              <w:bottom w:val="nil"/>
              <w:right w:val="nil"/>
            </w:tcBorders>
            <w:tcMar>
              <w:top w:w="128" w:type="dxa"/>
              <w:left w:w="43" w:type="dxa"/>
              <w:bottom w:w="43" w:type="dxa"/>
              <w:right w:w="43" w:type="dxa"/>
            </w:tcMar>
          </w:tcPr>
          <w:p w14:paraId="224B4C2C" w14:textId="77777777" w:rsidR="00EC1151" w:rsidRPr="007E60C5" w:rsidRDefault="00132E54" w:rsidP="007E60C5">
            <w:r w:rsidRPr="007E60C5">
              <w:t>Angola</w:t>
            </w:r>
          </w:p>
        </w:tc>
      </w:tr>
      <w:tr w:rsidR="00EC1151" w:rsidRPr="007E60C5" w14:paraId="7AD2B02A"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09FE4331" w14:textId="77777777" w:rsidR="00EC1151" w:rsidRPr="007E60C5" w:rsidRDefault="00132E54" w:rsidP="007E60C5">
            <w:r w:rsidRPr="007E60C5">
              <w:t xml:space="preserve">Dan Church Aid </w:t>
            </w:r>
          </w:p>
        </w:tc>
        <w:tc>
          <w:tcPr>
            <w:tcW w:w="4600" w:type="dxa"/>
            <w:tcBorders>
              <w:top w:val="nil"/>
              <w:left w:val="nil"/>
              <w:bottom w:val="nil"/>
              <w:right w:val="nil"/>
            </w:tcBorders>
            <w:tcMar>
              <w:top w:w="128" w:type="dxa"/>
              <w:left w:w="43" w:type="dxa"/>
              <w:bottom w:w="43" w:type="dxa"/>
              <w:right w:w="43" w:type="dxa"/>
            </w:tcMar>
          </w:tcPr>
          <w:p w14:paraId="7A647468" w14:textId="77777777" w:rsidR="00EC1151" w:rsidRPr="007E60C5" w:rsidRDefault="00132E54" w:rsidP="007E60C5">
            <w:r w:rsidRPr="007E60C5">
              <w:t>Ukraina, Irak, Libanon</w:t>
            </w:r>
          </w:p>
        </w:tc>
      </w:tr>
      <w:tr w:rsidR="00EC1151" w:rsidRPr="007E60C5" w14:paraId="484192E8"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7FBD3B28" w14:textId="77777777" w:rsidR="00EC1151" w:rsidRPr="007E60C5" w:rsidRDefault="00132E54" w:rsidP="007E60C5">
            <w:r w:rsidRPr="007E60C5">
              <w:t xml:space="preserve">Danish </w:t>
            </w:r>
            <w:proofErr w:type="spellStart"/>
            <w:r w:rsidRPr="007E60C5">
              <w:t>Refugee</w:t>
            </w:r>
            <w:proofErr w:type="spellEnd"/>
            <w:r w:rsidRPr="007E60C5">
              <w:t xml:space="preserve"> Council </w:t>
            </w:r>
          </w:p>
        </w:tc>
        <w:tc>
          <w:tcPr>
            <w:tcW w:w="4600" w:type="dxa"/>
            <w:tcBorders>
              <w:top w:val="nil"/>
              <w:left w:val="nil"/>
              <w:bottom w:val="nil"/>
              <w:right w:val="nil"/>
            </w:tcBorders>
            <w:tcMar>
              <w:top w:w="128" w:type="dxa"/>
              <w:left w:w="43" w:type="dxa"/>
              <w:bottom w:w="43" w:type="dxa"/>
              <w:right w:w="43" w:type="dxa"/>
            </w:tcMar>
          </w:tcPr>
          <w:p w14:paraId="19937022" w14:textId="77777777" w:rsidR="00EC1151" w:rsidRPr="007E60C5" w:rsidRDefault="00132E54" w:rsidP="007E60C5">
            <w:r w:rsidRPr="007E60C5">
              <w:t>Libya, Sør-Sudan</w:t>
            </w:r>
          </w:p>
        </w:tc>
      </w:tr>
      <w:tr w:rsidR="00EC1151" w:rsidRPr="007E60C5" w14:paraId="5FBEC531"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16AD9DDC" w14:textId="77777777" w:rsidR="00EC1151" w:rsidRPr="007E60C5" w:rsidRDefault="00132E54" w:rsidP="007E60C5">
            <w:proofErr w:type="spellStart"/>
            <w:r w:rsidRPr="007E60C5">
              <w:lastRenderedPageBreak/>
              <w:t>Demineco</w:t>
            </w:r>
            <w:proofErr w:type="spellEnd"/>
            <w:r w:rsidRPr="007E60C5">
              <w:t xml:space="preserve"> Human Services LTD</w:t>
            </w:r>
          </w:p>
        </w:tc>
        <w:tc>
          <w:tcPr>
            <w:tcW w:w="4600" w:type="dxa"/>
            <w:tcBorders>
              <w:top w:val="nil"/>
              <w:left w:val="nil"/>
              <w:bottom w:val="nil"/>
              <w:right w:val="nil"/>
            </w:tcBorders>
            <w:tcMar>
              <w:top w:w="128" w:type="dxa"/>
              <w:left w:w="43" w:type="dxa"/>
              <w:bottom w:w="43" w:type="dxa"/>
              <w:right w:w="43" w:type="dxa"/>
            </w:tcMar>
          </w:tcPr>
          <w:p w14:paraId="1D8DB0A7" w14:textId="77777777" w:rsidR="00EC1151" w:rsidRPr="007E60C5" w:rsidRDefault="00132E54" w:rsidP="007E60C5">
            <w:r w:rsidRPr="007E60C5">
              <w:t>Libya</w:t>
            </w:r>
          </w:p>
        </w:tc>
      </w:tr>
      <w:tr w:rsidR="00EC1151" w:rsidRPr="007E60C5" w14:paraId="48EF8F85"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349FD06D" w14:textId="77777777" w:rsidR="00EC1151" w:rsidRPr="007E60C5" w:rsidRDefault="00132E54" w:rsidP="007E60C5">
            <w:r w:rsidRPr="007E60C5">
              <w:t xml:space="preserve">Excalibur International </w:t>
            </w:r>
          </w:p>
        </w:tc>
        <w:tc>
          <w:tcPr>
            <w:tcW w:w="4600" w:type="dxa"/>
            <w:tcBorders>
              <w:top w:val="nil"/>
              <w:left w:val="nil"/>
              <w:bottom w:val="nil"/>
              <w:right w:val="nil"/>
            </w:tcBorders>
            <w:tcMar>
              <w:top w:w="128" w:type="dxa"/>
              <w:left w:w="43" w:type="dxa"/>
              <w:bottom w:w="43" w:type="dxa"/>
              <w:right w:w="43" w:type="dxa"/>
            </w:tcMar>
          </w:tcPr>
          <w:p w14:paraId="720BC774" w14:textId="77777777" w:rsidR="00EC1151" w:rsidRPr="007E60C5" w:rsidRDefault="00132E54" w:rsidP="007E60C5">
            <w:r w:rsidRPr="007E60C5">
              <w:t>Rwanda</w:t>
            </w:r>
          </w:p>
        </w:tc>
      </w:tr>
      <w:tr w:rsidR="00EC1151" w:rsidRPr="007E60C5" w14:paraId="4F721782"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2961CE30" w14:textId="77777777" w:rsidR="00EC1151" w:rsidRPr="007E60C5" w:rsidRDefault="00132E54" w:rsidP="007E60C5">
            <w:r w:rsidRPr="007E60C5">
              <w:t xml:space="preserve">Golden West </w:t>
            </w:r>
            <w:proofErr w:type="spellStart"/>
            <w:r w:rsidRPr="007E60C5">
              <w:t>Humanitarian</w:t>
            </w:r>
            <w:proofErr w:type="spellEnd"/>
            <w:r w:rsidRPr="007E60C5">
              <w:t xml:space="preserve"> Foundation </w:t>
            </w:r>
          </w:p>
        </w:tc>
        <w:tc>
          <w:tcPr>
            <w:tcW w:w="4600" w:type="dxa"/>
            <w:tcBorders>
              <w:top w:val="nil"/>
              <w:left w:val="nil"/>
              <w:bottom w:val="nil"/>
              <w:right w:val="nil"/>
            </w:tcBorders>
            <w:tcMar>
              <w:top w:w="128" w:type="dxa"/>
              <w:left w:w="43" w:type="dxa"/>
              <w:bottom w:w="43" w:type="dxa"/>
              <w:right w:w="43" w:type="dxa"/>
            </w:tcMar>
          </w:tcPr>
          <w:p w14:paraId="282FDE5B" w14:textId="77777777" w:rsidR="00EC1151" w:rsidRPr="007E60C5" w:rsidRDefault="00132E54" w:rsidP="007E60C5">
            <w:r w:rsidRPr="007E60C5">
              <w:t>Fiji</w:t>
            </w:r>
          </w:p>
        </w:tc>
      </w:tr>
      <w:tr w:rsidR="00EC1151" w:rsidRPr="007E60C5" w14:paraId="24EDFB46"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66FCB6E2" w14:textId="77777777" w:rsidR="00EC1151" w:rsidRPr="007E60C5" w:rsidRDefault="00132E54" w:rsidP="007E60C5">
            <w:r w:rsidRPr="007E60C5">
              <w:t xml:space="preserve">HAMAP </w:t>
            </w:r>
            <w:proofErr w:type="spellStart"/>
            <w:r w:rsidRPr="007E60C5">
              <w:t>Humanitaire</w:t>
            </w:r>
            <w:proofErr w:type="spellEnd"/>
            <w:r w:rsidRPr="007E60C5">
              <w:t xml:space="preserve"> NGO </w:t>
            </w:r>
          </w:p>
        </w:tc>
        <w:tc>
          <w:tcPr>
            <w:tcW w:w="4600" w:type="dxa"/>
            <w:tcBorders>
              <w:top w:val="nil"/>
              <w:left w:val="nil"/>
              <w:bottom w:val="nil"/>
              <w:right w:val="nil"/>
            </w:tcBorders>
            <w:tcMar>
              <w:top w:w="128" w:type="dxa"/>
              <w:left w:w="43" w:type="dxa"/>
              <w:bottom w:w="43" w:type="dxa"/>
              <w:right w:w="43" w:type="dxa"/>
            </w:tcMar>
          </w:tcPr>
          <w:p w14:paraId="0800E215" w14:textId="77777777" w:rsidR="00EC1151" w:rsidRPr="007E60C5" w:rsidRDefault="00132E54" w:rsidP="007E60C5">
            <w:r w:rsidRPr="007E60C5">
              <w:t>Irak</w:t>
            </w:r>
          </w:p>
        </w:tc>
      </w:tr>
      <w:tr w:rsidR="00EC1151" w:rsidRPr="007E60C5" w14:paraId="7F7F393A"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58CD7662" w14:textId="77777777" w:rsidR="00EC1151" w:rsidRPr="007E60C5" w:rsidRDefault="00132E54" w:rsidP="007E60C5">
            <w:proofErr w:type="spellStart"/>
            <w:r w:rsidRPr="007E60C5">
              <w:t>Hungarian</w:t>
            </w:r>
            <w:proofErr w:type="spellEnd"/>
            <w:r w:rsidRPr="007E60C5">
              <w:t xml:space="preserve"> </w:t>
            </w:r>
            <w:proofErr w:type="spellStart"/>
            <w:r w:rsidRPr="007E60C5">
              <w:t>Interchurch</w:t>
            </w:r>
            <w:proofErr w:type="spellEnd"/>
            <w:r w:rsidRPr="007E60C5">
              <w:t xml:space="preserve"> Aid </w:t>
            </w:r>
          </w:p>
        </w:tc>
        <w:tc>
          <w:tcPr>
            <w:tcW w:w="4600" w:type="dxa"/>
            <w:tcBorders>
              <w:top w:val="nil"/>
              <w:left w:val="nil"/>
              <w:bottom w:val="nil"/>
              <w:right w:val="nil"/>
            </w:tcBorders>
            <w:tcMar>
              <w:top w:w="128" w:type="dxa"/>
              <w:left w:w="43" w:type="dxa"/>
              <w:bottom w:w="43" w:type="dxa"/>
              <w:right w:w="43" w:type="dxa"/>
            </w:tcMar>
          </w:tcPr>
          <w:p w14:paraId="5D437227" w14:textId="77777777" w:rsidR="00EC1151" w:rsidRPr="007E60C5" w:rsidRDefault="00132E54" w:rsidP="007E60C5">
            <w:r w:rsidRPr="007E60C5">
              <w:t>Ukraina</w:t>
            </w:r>
          </w:p>
        </w:tc>
      </w:tr>
      <w:tr w:rsidR="00EC1151" w:rsidRPr="007E60C5" w14:paraId="557286B8"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4EC357F6" w14:textId="77777777" w:rsidR="00EC1151" w:rsidRPr="00B26BAD" w:rsidRDefault="00132E54" w:rsidP="007E60C5">
            <w:pPr>
              <w:rPr>
                <w:lang w:val="en-US"/>
              </w:rPr>
            </w:pPr>
            <w:r w:rsidRPr="00B26BAD">
              <w:rPr>
                <w:lang w:val="en-US"/>
              </w:rPr>
              <w:t>ICRC Red Cross (HQ Logistics)</w:t>
            </w:r>
          </w:p>
        </w:tc>
        <w:tc>
          <w:tcPr>
            <w:tcW w:w="4600" w:type="dxa"/>
            <w:tcBorders>
              <w:top w:val="nil"/>
              <w:left w:val="nil"/>
              <w:bottom w:val="nil"/>
              <w:right w:val="nil"/>
            </w:tcBorders>
            <w:tcMar>
              <w:top w:w="128" w:type="dxa"/>
              <w:left w:w="43" w:type="dxa"/>
              <w:bottom w:w="43" w:type="dxa"/>
              <w:right w:w="43" w:type="dxa"/>
            </w:tcMar>
          </w:tcPr>
          <w:p w14:paraId="371255CE" w14:textId="77777777" w:rsidR="00EC1151" w:rsidRPr="007E60C5" w:rsidRDefault="00132E54" w:rsidP="007E60C5">
            <w:r w:rsidRPr="007E60C5">
              <w:t>Sveits</w:t>
            </w:r>
          </w:p>
        </w:tc>
      </w:tr>
      <w:tr w:rsidR="00EC1151" w:rsidRPr="007E60C5" w14:paraId="0CA520AF"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25A7143E" w14:textId="77777777" w:rsidR="00EC1151" w:rsidRPr="00B26BAD" w:rsidRDefault="00132E54" w:rsidP="007E60C5">
            <w:pPr>
              <w:rPr>
                <w:lang w:val="en-US"/>
              </w:rPr>
            </w:pPr>
            <w:r w:rsidRPr="00B26BAD">
              <w:rPr>
                <w:lang w:val="en-US"/>
              </w:rPr>
              <w:t xml:space="preserve">Main Department SES of Ukraine </w:t>
            </w:r>
          </w:p>
        </w:tc>
        <w:tc>
          <w:tcPr>
            <w:tcW w:w="4600" w:type="dxa"/>
            <w:tcBorders>
              <w:top w:val="nil"/>
              <w:left w:val="nil"/>
              <w:bottom w:val="nil"/>
              <w:right w:val="nil"/>
            </w:tcBorders>
            <w:tcMar>
              <w:top w:w="128" w:type="dxa"/>
              <w:left w:w="43" w:type="dxa"/>
              <w:bottom w:w="43" w:type="dxa"/>
              <w:right w:w="43" w:type="dxa"/>
            </w:tcMar>
          </w:tcPr>
          <w:p w14:paraId="15C0485F" w14:textId="77777777" w:rsidR="00EC1151" w:rsidRPr="007E60C5" w:rsidRDefault="00132E54" w:rsidP="007E60C5">
            <w:r w:rsidRPr="007E60C5">
              <w:t xml:space="preserve">Ukraina </w:t>
            </w:r>
          </w:p>
        </w:tc>
      </w:tr>
      <w:tr w:rsidR="00EC1151" w:rsidRPr="007E60C5" w14:paraId="303FB310"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35E38795" w14:textId="77777777" w:rsidR="00EC1151" w:rsidRPr="00B26BAD" w:rsidRDefault="00132E54" w:rsidP="007E60C5">
            <w:pPr>
              <w:rPr>
                <w:lang w:val="en-US"/>
              </w:rPr>
            </w:pPr>
            <w:r w:rsidRPr="00B26BAD">
              <w:rPr>
                <w:lang w:val="en-US"/>
              </w:rPr>
              <w:t>Medecins Sans Frontiers (FR and CH)</w:t>
            </w:r>
          </w:p>
        </w:tc>
        <w:tc>
          <w:tcPr>
            <w:tcW w:w="4600" w:type="dxa"/>
            <w:tcBorders>
              <w:top w:val="nil"/>
              <w:left w:val="nil"/>
              <w:bottom w:val="nil"/>
              <w:right w:val="nil"/>
            </w:tcBorders>
            <w:tcMar>
              <w:top w:w="128" w:type="dxa"/>
              <w:left w:w="43" w:type="dxa"/>
              <w:bottom w:w="43" w:type="dxa"/>
              <w:right w:w="43" w:type="dxa"/>
            </w:tcMar>
          </w:tcPr>
          <w:p w14:paraId="74D526D5" w14:textId="77777777" w:rsidR="00EC1151" w:rsidRPr="007E60C5" w:rsidRDefault="00132E54" w:rsidP="007E60C5">
            <w:r w:rsidRPr="007E60C5">
              <w:t xml:space="preserve">Ukraina </w:t>
            </w:r>
          </w:p>
        </w:tc>
      </w:tr>
      <w:tr w:rsidR="00EC1151" w:rsidRPr="007E60C5" w14:paraId="634801DE"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16C5460E" w14:textId="77777777" w:rsidR="00EC1151" w:rsidRPr="007E60C5" w:rsidRDefault="00132E54" w:rsidP="007E60C5">
            <w:r w:rsidRPr="007E60C5">
              <w:t xml:space="preserve">Myndigheten </w:t>
            </w:r>
            <w:proofErr w:type="spellStart"/>
            <w:r w:rsidRPr="007E60C5">
              <w:t>för</w:t>
            </w:r>
            <w:proofErr w:type="spellEnd"/>
            <w:r w:rsidRPr="007E60C5">
              <w:t xml:space="preserve"> </w:t>
            </w:r>
            <w:proofErr w:type="spellStart"/>
            <w:r w:rsidRPr="007E60C5">
              <w:t>Samhällskydd</w:t>
            </w:r>
            <w:proofErr w:type="spellEnd"/>
            <w:r w:rsidRPr="007E60C5">
              <w:t xml:space="preserve"> </w:t>
            </w:r>
            <w:proofErr w:type="spellStart"/>
            <w:r w:rsidRPr="007E60C5">
              <w:t>och</w:t>
            </w:r>
            <w:proofErr w:type="spellEnd"/>
            <w:r w:rsidRPr="007E60C5">
              <w:t xml:space="preserve"> Beredskap, Sverige</w:t>
            </w:r>
          </w:p>
        </w:tc>
        <w:tc>
          <w:tcPr>
            <w:tcW w:w="4600" w:type="dxa"/>
            <w:tcBorders>
              <w:top w:val="nil"/>
              <w:left w:val="nil"/>
              <w:bottom w:val="nil"/>
              <w:right w:val="nil"/>
            </w:tcBorders>
            <w:tcMar>
              <w:top w:w="128" w:type="dxa"/>
              <w:left w:w="43" w:type="dxa"/>
              <w:bottom w:w="43" w:type="dxa"/>
              <w:right w:w="43" w:type="dxa"/>
            </w:tcMar>
          </w:tcPr>
          <w:p w14:paraId="291D4760" w14:textId="77777777" w:rsidR="00EC1151" w:rsidRPr="007E60C5" w:rsidRDefault="00132E54" w:rsidP="007E60C5">
            <w:r w:rsidRPr="007E60C5">
              <w:t>Ukraina</w:t>
            </w:r>
          </w:p>
        </w:tc>
      </w:tr>
      <w:tr w:rsidR="00EC1151" w:rsidRPr="007E60C5" w14:paraId="7B30EA5B"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5C7C933D" w14:textId="77777777" w:rsidR="00EC1151" w:rsidRPr="007E60C5" w:rsidRDefault="00132E54" w:rsidP="007E60C5">
            <w:r w:rsidRPr="007E60C5">
              <w:t xml:space="preserve">Norwegian </w:t>
            </w:r>
            <w:proofErr w:type="spellStart"/>
            <w:r w:rsidRPr="007E60C5">
              <w:t>People’s</w:t>
            </w:r>
            <w:proofErr w:type="spellEnd"/>
            <w:r w:rsidRPr="007E60C5">
              <w:t xml:space="preserve"> Aid </w:t>
            </w:r>
          </w:p>
        </w:tc>
        <w:tc>
          <w:tcPr>
            <w:tcW w:w="4600" w:type="dxa"/>
            <w:tcBorders>
              <w:top w:val="nil"/>
              <w:left w:val="nil"/>
              <w:bottom w:val="nil"/>
              <w:right w:val="nil"/>
            </w:tcBorders>
            <w:tcMar>
              <w:top w:w="128" w:type="dxa"/>
              <w:left w:w="43" w:type="dxa"/>
              <w:bottom w:w="43" w:type="dxa"/>
              <w:right w:w="43" w:type="dxa"/>
            </w:tcMar>
          </w:tcPr>
          <w:p w14:paraId="32297316" w14:textId="77777777" w:rsidR="00EC1151" w:rsidRPr="007E60C5" w:rsidRDefault="00132E54" w:rsidP="007E60C5">
            <w:r w:rsidRPr="007E60C5">
              <w:t>Jemen, Irak, Palau, Syria, Ukraina</w:t>
            </w:r>
          </w:p>
        </w:tc>
      </w:tr>
      <w:tr w:rsidR="00EC1151" w:rsidRPr="007E60C5" w14:paraId="39E3CCF1"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1E9B9D52" w14:textId="77777777" w:rsidR="00EC1151" w:rsidRPr="007E60C5" w:rsidRDefault="00132E54" w:rsidP="007E60C5">
            <w:r w:rsidRPr="007E60C5">
              <w:t>Tadsjikistan (NMAC)</w:t>
            </w:r>
          </w:p>
        </w:tc>
        <w:tc>
          <w:tcPr>
            <w:tcW w:w="4600" w:type="dxa"/>
            <w:tcBorders>
              <w:top w:val="nil"/>
              <w:left w:val="nil"/>
              <w:bottom w:val="nil"/>
              <w:right w:val="nil"/>
            </w:tcBorders>
            <w:tcMar>
              <w:top w:w="128" w:type="dxa"/>
              <w:left w:w="43" w:type="dxa"/>
              <w:bottom w:w="43" w:type="dxa"/>
              <w:right w:w="43" w:type="dxa"/>
            </w:tcMar>
          </w:tcPr>
          <w:p w14:paraId="52EF1ACB" w14:textId="77777777" w:rsidR="00EC1151" w:rsidRPr="007E60C5" w:rsidRDefault="00132E54" w:rsidP="007E60C5">
            <w:proofErr w:type="spellStart"/>
            <w:r w:rsidRPr="007E60C5">
              <w:t>Tadjikistan</w:t>
            </w:r>
            <w:proofErr w:type="spellEnd"/>
          </w:p>
        </w:tc>
      </w:tr>
      <w:tr w:rsidR="00EC1151" w:rsidRPr="007E60C5" w14:paraId="63A44B77" w14:textId="77777777" w:rsidTr="007E60C5">
        <w:trPr>
          <w:trHeight w:val="380"/>
        </w:trPr>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733A024E" w14:textId="77777777" w:rsidR="00EC1151" w:rsidRPr="007E60C5" w:rsidRDefault="00132E54" w:rsidP="007E60C5">
            <w:r w:rsidRPr="007E60C5">
              <w:t>YEMAC</w:t>
            </w:r>
          </w:p>
        </w:tc>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1377527D" w14:textId="77777777" w:rsidR="00EC1151" w:rsidRPr="007E60C5" w:rsidRDefault="00132E54" w:rsidP="007E60C5">
            <w:r w:rsidRPr="007E60C5">
              <w:t>Jemen</w:t>
            </w:r>
          </w:p>
        </w:tc>
      </w:tr>
    </w:tbl>
    <w:p w14:paraId="30F00E11" w14:textId="77777777" w:rsidR="00EC1151" w:rsidRPr="007E60C5" w:rsidRDefault="00EC1151" w:rsidP="007E60C5">
      <w:pPr>
        <w:pStyle w:val="Tabellnavn"/>
      </w:pPr>
    </w:p>
    <w:p w14:paraId="045862FE" w14:textId="77777777" w:rsidR="00EC1151" w:rsidRPr="007E60C5" w:rsidRDefault="00132E54" w:rsidP="007E60C5">
      <w:pPr>
        <w:pStyle w:val="Overskrift2"/>
      </w:pPr>
      <w:r w:rsidRPr="007E60C5">
        <w:t>Avslag på søknader om eksport av forsvarsmateriell og flerbruksvarer til militær sluttbruk i 2022</w:t>
      </w:r>
    </w:p>
    <w:p w14:paraId="4DDA6252" w14:textId="77777777" w:rsidR="00EC1151" w:rsidRPr="007E60C5" w:rsidRDefault="00132E54" w:rsidP="007E60C5">
      <w:r w:rsidRPr="007E60C5">
        <w:t>Avslag på en søknad om eksportlisens innebærer ikke et generelt forbud mot eksport av forsvars-materiell til det aktuelle mottakerlandet. Med unntak av gjennomføring av bindende våpenembargo vedtatt av FNs sikkerhetsråd, eller andre tiltaks-regimer som Norge har sluttet seg til, opererer ikke det norske eksportkontrollregelverket med negative eller positive landlister.</w:t>
      </w:r>
    </w:p>
    <w:p w14:paraId="4DFAB888" w14:textId="77777777" w:rsidR="00EC1151" w:rsidRPr="007E60C5" w:rsidRDefault="00132E54" w:rsidP="007E60C5">
      <w:r w:rsidRPr="007E60C5">
        <w:t>Avslagene i oversikten nedenfor er saker hvor departementet har fattet vedtak om avslag på lisenssøknader som har vært gjenstand for grundig og individuell saksbehandling i henhold til det -norske eksportkontrollregelverket. Det er imidlertid viktig å være klar over at avslagene bare viser en del av det faktiske bildet, da informasjonsvirksomhet og dialogen -mellom bedriftene og Utenriksdepartementet om muligheten for å få tillatelse til eksport innebærer at norske bedrifter sjelden søker om eller retter hen-</w:t>
      </w:r>
      <w:proofErr w:type="spellStart"/>
      <w:r w:rsidRPr="007E60C5">
        <w:t>vendelser</w:t>
      </w:r>
      <w:proofErr w:type="spellEnd"/>
      <w:r w:rsidRPr="007E60C5">
        <w:t xml:space="preserve"> om eksportlisens til land hvor tillatelse ikke kan </w:t>
      </w:r>
      <w:proofErr w:type="gramStart"/>
      <w:r w:rsidRPr="007E60C5">
        <w:t>påregnes</w:t>
      </w:r>
      <w:proofErr w:type="gramEnd"/>
      <w:r w:rsidRPr="007E60C5">
        <w:t xml:space="preserve"> å bli inn-</w:t>
      </w:r>
      <w:proofErr w:type="spellStart"/>
      <w:r w:rsidRPr="007E60C5">
        <w:t>vilget</w:t>
      </w:r>
      <w:proofErr w:type="spellEnd"/>
      <w:r w:rsidRPr="007E60C5">
        <w:t xml:space="preserve">. I flere tilfeller avslår bedriftene på eget -initiativ henvendelser fra land om eksport av forsvars-materiell der bedriften selv har kunnskap om at tillatelse ikke kan </w:t>
      </w:r>
      <w:proofErr w:type="gramStart"/>
      <w:r w:rsidRPr="007E60C5">
        <w:t>påregnes</w:t>
      </w:r>
      <w:proofErr w:type="gramEnd"/>
      <w:r w:rsidRPr="007E60C5">
        <w:t xml:space="preserve"> innvilget.</w:t>
      </w:r>
    </w:p>
    <w:p w14:paraId="268623F5" w14:textId="77777777" w:rsidR="00EC1151" w:rsidRPr="007E60C5" w:rsidRDefault="00132E54" w:rsidP="007E60C5">
      <w:r w:rsidRPr="007E60C5">
        <w:lastRenderedPageBreak/>
        <w:t>I 2022 traff Utenriksdepartementet vedtak om avslag på 18 søknader om eksportlisens for forsvars-materiell og flerbruksvarer til militær bruk til følgende land: Armenia, Colombia, De -forente arabiske emirater, Filippinene, Israel, Kasakhstan, Kypros, Marokko, Russland og Ukraina.</w:t>
      </w:r>
    </w:p>
    <w:p w14:paraId="031E2CB9" w14:textId="77777777" w:rsidR="00EC1151" w:rsidRPr="007E60C5" w:rsidRDefault="00132E54" w:rsidP="007E60C5">
      <w:pPr>
        <w:pStyle w:val="Overskrift2"/>
      </w:pPr>
      <w:r w:rsidRPr="007E60C5">
        <w:t>Oversikt over behandlede eksportkontrollsaker</w:t>
      </w:r>
    </w:p>
    <w:p w14:paraId="37A669F5" w14:textId="0B03A1AB" w:rsidR="00EC1151" w:rsidRPr="007E60C5" w:rsidRDefault="00132E54" w:rsidP="007E60C5">
      <w:r w:rsidRPr="007E60C5">
        <w:t>Oversikten viser antall saker i ulike kategorier som har blitt behandlet i Utenriksdepartementet i 2022.</w:t>
      </w:r>
    </w:p>
    <w:p w14:paraId="255DC5F5" w14:textId="1980219F" w:rsidR="007E60C5" w:rsidRPr="007E60C5" w:rsidRDefault="007E60C5" w:rsidP="007E60C5">
      <w:pPr>
        <w:pStyle w:val="tabell-tittel"/>
      </w:pPr>
      <w:r w:rsidRPr="007E60C5">
        <w:t>Oversikt over behandlede saker 2020–2022</w:t>
      </w:r>
    </w:p>
    <w:p w14:paraId="063BB10E" w14:textId="77777777" w:rsidR="00EC1151" w:rsidRPr="007E60C5" w:rsidRDefault="00132E54" w:rsidP="007E60C5">
      <w:pPr>
        <w:pStyle w:val="Tabellnavn"/>
      </w:pPr>
      <w:r w:rsidRPr="007E60C5">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EC1151" w:rsidRPr="007E60C5" w14:paraId="75F7B77D" w14:textId="77777777" w:rsidTr="007E60C5">
        <w:trPr>
          <w:trHeight w:val="860"/>
        </w:trPr>
        <w:tc>
          <w:tcPr>
            <w:tcW w:w="4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CD7847" w14:textId="77777777" w:rsidR="00EC1151" w:rsidRPr="007E60C5" w:rsidRDefault="00132E54" w:rsidP="007E60C5">
            <w:r w:rsidRPr="007E60C5">
              <w:t>Sakstype</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C02AC" w14:textId="77777777" w:rsidR="00EC1151" w:rsidRPr="007E60C5" w:rsidRDefault="00132E54" w:rsidP="007E60C5">
            <w:r w:rsidRPr="007E60C5">
              <w:t>Antall</w:t>
            </w:r>
            <w:r w:rsidRPr="007E60C5">
              <w:br/>
              <w:t xml:space="preserve"> behandlet</w:t>
            </w:r>
            <w:r w:rsidRPr="007E60C5">
              <w:br/>
              <w:t xml:space="preserve"> 2020</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4F7A3E" w14:textId="77777777" w:rsidR="00EC1151" w:rsidRPr="007E60C5" w:rsidRDefault="00132E54" w:rsidP="007E60C5">
            <w:r w:rsidRPr="007E60C5">
              <w:t>Antall</w:t>
            </w:r>
            <w:r w:rsidRPr="007E60C5">
              <w:br/>
              <w:t xml:space="preserve"> behandlet</w:t>
            </w:r>
            <w:r w:rsidRPr="007E60C5">
              <w:br/>
              <w:t xml:space="preserve"> 2021</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117CCE" w14:textId="77777777" w:rsidR="00EC1151" w:rsidRPr="007E60C5" w:rsidRDefault="00132E54" w:rsidP="007E60C5">
            <w:r w:rsidRPr="007E60C5">
              <w:t>Antall</w:t>
            </w:r>
            <w:r w:rsidRPr="007E60C5">
              <w:br/>
              <w:t xml:space="preserve"> behandlet</w:t>
            </w:r>
            <w:r w:rsidRPr="007E60C5">
              <w:br/>
              <w:t xml:space="preserve"> 2022</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EDD456" w14:textId="77777777" w:rsidR="00EC1151" w:rsidRPr="007E60C5" w:rsidRDefault="00132E54" w:rsidP="007E60C5">
            <w:r w:rsidRPr="007E60C5">
              <w:t>Prosentvis</w:t>
            </w:r>
            <w:r w:rsidRPr="007E60C5">
              <w:br/>
              <w:t xml:space="preserve"> endring</w:t>
            </w:r>
            <w:r w:rsidRPr="007E60C5">
              <w:br/>
              <w:t xml:space="preserve"> 2021–2022</w:t>
            </w:r>
          </w:p>
        </w:tc>
      </w:tr>
      <w:tr w:rsidR="00EC1151" w:rsidRPr="007E60C5" w14:paraId="0CB08E44" w14:textId="77777777" w:rsidTr="007E60C5">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3B4724DB" w14:textId="77777777" w:rsidR="00EC1151" w:rsidRPr="007E60C5" w:rsidRDefault="00132E54" w:rsidP="007E60C5">
            <w:r w:rsidRPr="007E60C5">
              <w:t>Eksportlisenser (forsvarsmateriell og flerbruksvarer)</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35DB582" w14:textId="77777777" w:rsidR="00EC1151" w:rsidRPr="007E60C5" w:rsidRDefault="00132E54" w:rsidP="007E60C5">
            <w:r w:rsidRPr="007E60C5">
              <w:t>1705</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D090ECD" w14:textId="77777777" w:rsidR="00EC1151" w:rsidRPr="007E60C5" w:rsidRDefault="00132E54" w:rsidP="007E60C5">
            <w:r w:rsidRPr="007E60C5">
              <w:t>1947</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F898864" w14:textId="77777777" w:rsidR="00EC1151" w:rsidRPr="007E60C5" w:rsidRDefault="00132E54" w:rsidP="007E60C5">
            <w:r w:rsidRPr="007E60C5">
              <w:t>1881</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A424DD3" w14:textId="77777777" w:rsidR="00EC1151" w:rsidRPr="007E60C5" w:rsidRDefault="00132E54" w:rsidP="007E60C5">
            <w:r w:rsidRPr="007E60C5">
              <w:t>-3 %</w:t>
            </w:r>
          </w:p>
        </w:tc>
      </w:tr>
      <w:tr w:rsidR="00EC1151" w:rsidRPr="007E60C5" w14:paraId="46270911" w14:textId="77777777" w:rsidTr="007E60C5">
        <w:trPr>
          <w:trHeight w:val="380"/>
        </w:trPr>
        <w:tc>
          <w:tcPr>
            <w:tcW w:w="4560" w:type="dxa"/>
            <w:tcBorders>
              <w:top w:val="nil"/>
              <w:left w:val="nil"/>
              <w:bottom w:val="nil"/>
              <w:right w:val="nil"/>
            </w:tcBorders>
            <w:tcMar>
              <w:top w:w="128" w:type="dxa"/>
              <w:left w:w="43" w:type="dxa"/>
              <w:bottom w:w="43" w:type="dxa"/>
              <w:right w:w="43" w:type="dxa"/>
            </w:tcMar>
          </w:tcPr>
          <w:p w14:paraId="6C4E8EC8" w14:textId="77777777" w:rsidR="00EC1151" w:rsidRPr="007E60C5" w:rsidRDefault="00132E54" w:rsidP="007E60C5">
            <w:r w:rsidRPr="007E60C5">
              <w:t>Generell henvendelse</w:t>
            </w:r>
          </w:p>
        </w:tc>
        <w:tc>
          <w:tcPr>
            <w:tcW w:w="1140" w:type="dxa"/>
            <w:tcBorders>
              <w:top w:val="nil"/>
              <w:left w:val="nil"/>
              <w:bottom w:val="nil"/>
              <w:right w:val="nil"/>
            </w:tcBorders>
            <w:tcMar>
              <w:top w:w="128" w:type="dxa"/>
              <w:left w:w="43" w:type="dxa"/>
              <w:bottom w:w="43" w:type="dxa"/>
              <w:right w:w="43" w:type="dxa"/>
            </w:tcMar>
            <w:vAlign w:val="bottom"/>
          </w:tcPr>
          <w:p w14:paraId="1CC884D2" w14:textId="77777777" w:rsidR="00EC1151" w:rsidRPr="007E60C5" w:rsidRDefault="00132E54" w:rsidP="007E60C5">
            <w:r w:rsidRPr="007E60C5">
              <w:t>754</w:t>
            </w:r>
          </w:p>
        </w:tc>
        <w:tc>
          <w:tcPr>
            <w:tcW w:w="1140" w:type="dxa"/>
            <w:tcBorders>
              <w:top w:val="nil"/>
              <w:left w:val="nil"/>
              <w:bottom w:val="nil"/>
              <w:right w:val="nil"/>
            </w:tcBorders>
            <w:tcMar>
              <w:top w:w="128" w:type="dxa"/>
              <w:left w:w="43" w:type="dxa"/>
              <w:bottom w:w="43" w:type="dxa"/>
              <w:right w:w="43" w:type="dxa"/>
            </w:tcMar>
            <w:vAlign w:val="bottom"/>
          </w:tcPr>
          <w:p w14:paraId="539C30FF" w14:textId="77777777" w:rsidR="00EC1151" w:rsidRPr="007E60C5" w:rsidRDefault="00132E54" w:rsidP="007E60C5">
            <w:r w:rsidRPr="007E60C5">
              <w:t>737</w:t>
            </w:r>
          </w:p>
        </w:tc>
        <w:tc>
          <w:tcPr>
            <w:tcW w:w="1140" w:type="dxa"/>
            <w:tcBorders>
              <w:top w:val="nil"/>
              <w:left w:val="nil"/>
              <w:bottom w:val="nil"/>
              <w:right w:val="nil"/>
            </w:tcBorders>
            <w:tcMar>
              <w:top w:w="128" w:type="dxa"/>
              <w:left w:w="43" w:type="dxa"/>
              <w:bottom w:w="43" w:type="dxa"/>
              <w:right w:w="43" w:type="dxa"/>
            </w:tcMar>
            <w:vAlign w:val="bottom"/>
          </w:tcPr>
          <w:p w14:paraId="2A109622" w14:textId="77777777" w:rsidR="00EC1151" w:rsidRPr="007E60C5" w:rsidRDefault="00132E54" w:rsidP="007E60C5">
            <w:r w:rsidRPr="007E60C5">
              <w:t>733</w:t>
            </w:r>
          </w:p>
        </w:tc>
        <w:tc>
          <w:tcPr>
            <w:tcW w:w="1140" w:type="dxa"/>
            <w:tcBorders>
              <w:top w:val="nil"/>
              <w:left w:val="nil"/>
              <w:bottom w:val="nil"/>
              <w:right w:val="nil"/>
            </w:tcBorders>
            <w:tcMar>
              <w:top w:w="128" w:type="dxa"/>
              <w:left w:w="43" w:type="dxa"/>
              <w:bottom w:w="43" w:type="dxa"/>
              <w:right w:w="43" w:type="dxa"/>
            </w:tcMar>
            <w:vAlign w:val="bottom"/>
          </w:tcPr>
          <w:p w14:paraId="595C549E" w14:textId="77777777" w:rsidR="00EC1151" w:rsidRPr="007E60C5" w:rsidRDefault="00132E54" w:rsidP="007E60C5">
            <w:r w:rsidRPr="007E60C5">
              <w:t>-1 %</w:t>
            </w:r>
          </w:p>
        </w:tc>
      </w:tr>
      <w:tr w:rsidR="00EC1151" w:rsidRPr="007E60C5" w14:paraId="4021AC77" w14:textId="77777777" w:rsidTr="007E60C5">
        <w:trPr>
          <w:trHeight w:val="380"/>
        </w:trPr>
        <w:tc>
          <w:tcPr>
            <w:tcW w:w="4560" w:type="dxa"/>
            <w:tcBorders>
              <w:top w:val="nil"/>
              <w:left w:val="nil"/>
              <w:bottom w:val="nil"/>
              <w:right w:val="nil"/>
            </w:tcBorders>
            <w:tcMar>
              <w:top w:w="128" w:type="dxa"/>
              <w:left w:w="43" w:type="dxa"/>
              <w:bottom w:w="43" w:type="dxa"/>
              <w:right w:w="43" w:type="dxa"/>
            </w:tcMar>
          </w:tcPr>
          <w:p w14:paraId="62939895" w14:textId="77777777" w:rsidR="00EC1151" w:rsidRPr="007E60C5" w:rsidRDefault="00132E54" w:rsidP="007E60C5">
            <w:r w:rsidRPr="007E60C5">
              <w:t>Søknad om endring av lisens</w:t>
            </w:r>
          </w:p>
        </w:tc>
        <w:tc>
          <w:tcPr>
            <w:tcW w:w="1140" w:type="dxa"/>
            <w:tcBorders>
              <w:top w:val="nil"/>
              <w:left w:val="nil"/>
              <w:bottom w:val="nil"/>
              <w:right w:val="nil"/>
            </w:tcBorders>
            <w:tcMar>
              <w:top w:w="128" w:type="dxa"/>
              <w:left w:w="43" w:type="dxa"/>
              <w:bottom w:w="43" w:type="dxa"/>
              <w:right w:w="43" w:type="dxa"/>
            </w:tcMar>
            <w:vAlign w:val="bottom"/>
          </w:tcPr>
          <w:p w14:paraId="535169F0" w14:textId="77777777" w:rsidR="00EC1151" w:rsidRPr="007E60C5" w:rsidRDefault="00132E54" w:rsidP="007E60C5">
            <w:r w:rsidRPr="007E60C5">
              <w:t>249</w:t>
            </w:r>
          </w:p>
        </w:tc>
        <w:tc>
          <w:tcPr>
            <w:tcW w:w="1140" w:type="dxa"/>
            <w:tcBorders>
              <w:top w:val="nil"/>
              <w:left w:val="nil"/>
              <w:bottom w:val="nil"/>
              <w:right w:val="nil"/>
            </w:tcBorders>
            <w:tcMar>
              <w:top w:w="128" w:type="dxa"/>
              <w:left w:w="43" w:type="dxa"/>
              <w:bottom w:w="43" w:type="dxa"/>
              <w:right w:w="43" w:type="dxa"/>
            </w:tcMar>
            <w:vAlign w:val="bottom"/>
          </w:tcPr>
          <w:p w14:paraId="755A05E9" w14:textId="77777777" w:rsidR="00EC1151" w:rsidRPr="007E60C5" w:rsidRDefault="00132E54" w:rsidP="007E60C5">
            <w:r w:rsidRPr="007E60C5">
              <w:t>351</w:t>
            </w:r>
          </w:p>
        </w:tc>
        <w:tc>
          <w:tcPr>
            <w:tcW w:w="1140" w:type="dxa"/>
            <w:tcBorders>
              <w:top w:val="nil"/>
              <w:left w:val="nil"/>
              <w:bottom w:val="nil"/>
              <w:right w:val="nil"/>
            </w:tcBorders>
            <w:tcMar>
              <w:top w:w="128" w:type="dxa"/>
              <w:left w:w="43" w:type="dxa"/>
              <w:bottom w:w="43" w:type="dxa"/>
              <w:right w:w="43" w:type="dxa"/>
            </w:tcMar>
            <w:vAlign w:val="bottom"/>
          </w:tcPr>
          <w:p w14:paraId="19A1A0CD" w14:textId="77777777" w:rsidR="00EC1151" w:rsidRPr="007E60C5" w:rsidRDefault="00132E54" w:rsidP="007E60C5">
            <w:r w:rsidRPr="007E60C5">
              <w:t>468</w:t>
            </w:r>
          </w:p>
        </w:tc>
        <w:tc>
          <w:tcPr>
            <w:tcW w:w="1140" w:type="dxa"/>
            <w:tcBorders>
              <w:top w:val="nil"/>
              <w:left w:val="nil"/>
              <w:bottom w:val="nil"/>
              <w:right w:val="nil"/>
            </w:tcBorders>
            <w:tcMar>
              <w:top w:w="128" w:type="dxa"/>
              <w:left w:w="43" w:type="dxa"/>
              <w:bottom w:w="43" w:type="dxa"/>
              <w:right w:w="43" w:type="dxa"/>
            </w:tcMar>
            <w:vAlign w:val="bottom"/>
          </w:tcPr>
          <w:p w14:paraId="68A29457" w14:textId="77777777" w:rsidR="00EC1151" w:rsidRPr="007E60C5" w:rsidRDefault="00132E54" w:rsidP="007E60C5">
            <w:r w:rsidRPr="007E60C5">
              <w:t>33 %</w:t>
            </w:r>
          </w:p>
        </w:tc>
      </w:tr>
      <w:tr w:rsidR="00EC1151" w:rsidRPr="007E60C5" w14:paraId="53D14CBA" w14:textId="77777777" w:rsidTr="007E60C5">
        <w:trPr>
          <w:trHeight w:val="380"/>
        </w:trPr>
        <w:tc>
          <w:tcPr>
            <w:tcW w:w="4560" w:type="dxa"/>
            <w:tcBorders>
              <w:top w:val="nil"/>
              <w:left w:val="nil"/>
              <w:bottom w:val="nil"/>
              <w:right w:val="nil"/>
            </w:tcBorders>
            <w:tcMar>
              <w:top w:w="128" w:type="dxa"/>
              <w:left w:w="43" w:type="dxa"/>
              <w:bottom w:w="43" w:type="dxa"/>
              <w:right w:w="43" w:type="dxa"/>
            </w:tcMar>
          </w:tcPr>
          <w:p w14:paraId="66E2296B" w14:textId="77777777" w:rsidR="00EC1151" w:rsidRPr="007E60C5" w:rsidRDefault="00132E54" w:rsidP="007E60C5">
            <w:r w:rsidRPr="007E60C5">
              <w:t>Importsertifikat</w:t>
            </w:r>
          </w:p>
        </w:tc>
        <w:tc>
          <w:tcPr>
            <w:tcW w:w="1140" w:type="dxa"/>
            <w:tcBorders>
              <w:top w:val="nil"/>
              <w:left w:val="nil"/>
              <w:bottom w:val="nil"/>
              <w:right w:val="nil"/>
            </w:tcBorders>
            <w:tcMar>
              <w:top w:w="128" w:type="dxa"/>
              <w:left w:w="43" w:type="dxa"/>
              <w:bottom w:w="43" w:type="dxa"/>
              <w:right w:w="43" w:type="dxa"/>
            </w:tcMar>
            <w:vAlign w:val="bottom"/>
          </w:tcPr>
          <w:p w14:paraId="0D5BE60F" w14:textId="77777777" w:rsidR="00EC1151" w:rsidRPr="007E60C5" w:rsidRDefault="00132E54" w:rsidP="007E60C5">
            <w:r w:rsidRPr="007E60C5">
              <w:t>344</w:t>
            </w:r>
          </w:p>
        </w:tc>
        <w:tc>
          <w:tcPr>
            <w:tcW w:w="1140" w:type="dxa"/>
            <w:tcBorders>
              <w:top w:val="nil"/>
              <w:left w:val="nil"/>
              <w:bottom w:val="nil"/>
              <w:right w:val="nil"/>
            </w:tcBorders>
            <w:tcMar>
              <w:top w:w="128" w:type="dxa"/>
              <w:left w:w="43" w:type="dxa"/>
              <w:bottom w:w="43" w:type="dxa"/>
              <w:right w:w="43" w:type="dxa"/>
            </w:tcMar>
            <w:vAlign w:val="bottom"/>
          </w:tcPr>
          <w:p w14:paraId="19958E6A" w14:textId="77777777" w:rsidR="00EC1151" w:rsidRPr="007E60C5" w:rsidRDefault="00132E54" w:rsidP="007E60C5">
            <w:r w:rsidRPr="007E60C5">
              <w:t>272</w:t>
            </w:r>
          </w:p>
        </w:tc>
        <w:tc>
          <w:tcPr>
            <w:tcW w:w="1140" w:type="dxa"/>
            <w:tcBorders>
              <w:top w:val="nil"/>
              <w:left w:val="nil"/>
              <w:bottom w:val="nil"/>
              <w:right w:val="nil"/>
            </w:tcBorders>
            <w:tcMar>
              <w:top w:w="128" w:type="dxa"/>
              <w:left w:w="43" w:type="dxa"/>
              <w:bottom w:w="43" w:type="dxa"/>
              <w:right w:w="43" w:type="dxa"/>
            </w:tcMar>
            <w:vAlign w:val="bottom"/>
          </w:tcPr>
          <w:p w14:paraId="19853E7E" w14:textId="77777777" w:rsidR="00EC1151" w:rsidRPr="007E60C5" w:rsidRDefault="00132E54" w:rsidP="007E60C5">
            <w:r w:rsidRPr="007E60C5">
              <w:t>245</w:t>
            </w:r>
          </w:p>
        </w:tc>
        <w:tc>
          <w:tcPr>
            <w:tcW w:w="1140" w:type="dxa"/>
            <w:tcBorders>
              <w:top w:val="nil"/>
              <w:left w:val="nil"/>
              <w:bottom w:val="nil"/>
              <w:right w:val="nil"/>
            </w:tcBorders>
            <w:tcMar>
              <w:top w:w="128" w:type="dxa"/>
              <w:left w:w="43" w:type="dxa"/>
              <w:bottom w:w="43" w:type="dxa"/>
              <w:right w:w="43" w:type="dxa"/>
            </w:tcMar>
            <w:vAlign w:val="bottom"/>
          </w:tcPr>
          <w:p w14:paraId="27BB3447" w14:textId="77777777" w:rsidR="00EC1151" w:rsidRPr="007E60C5" w:rsidRDefault="00132E54" w:rsidP="007E60C5">
            <w:r w:rsidRPr="007E60C5">
              <w:t>-10 %</w:t>
            </w:r>
          </w:p>
        </w:tc>
      </w:tr>
      <w:tr w:rsidR="00EC1151" w:rsidRPr="007E60C5" w14:paraId="2825C5F9" w14:textId="77777777" w:rsidTr="007E60C5">
        <w:trPr>
          <w:trHeight w:val="380"/>
        </w:trPr>
        <w:tc>
          <w:tcPr>
            <w:tcW w:w="4560" w:type="dxa"/>
            <w:tcBorders>
              <w:top w:val="nil"/>
              <w:left w:val="nil"/>
              <w:bottom w:val="nil"/>
              <w:right w:val="nil"/>
            </w:tcBorders>
            <w:tcMar>
              <w:top w:w="128" w:type="dxa"/>
              <w:left w:w="43" w:type="dxa"/>
              <w:bottom w:w="43" w:type="dxa"/>
              <w:right w:w="43" w:type="dxa"/>
            </w:tcMar>
          </w:tcPr>
          <w:p w14:paraId="1F79599C" w14:textId="77777777" w:rsidR="00EC1151" w:rsidRPr="007E60C5" w:rsidRDefault="00132E54" w:rsidP="007E60C5">
            <w:r w:rsidRPr="007E60C5">
              <w:t>Henvendelse om kunnskapsoverføring</w:t>
            </w:r>
          </w:p>
        </w:tc>
        <w:tc>
          <w:tcPr>
            <w:tcW w:w="1140" w:type="dxa"/>
            <w:tcBorders>
              <w:top w:val="nil"/>
              <w:left w:val="nil"/>
              <w:bottom w:val="nil"/>
              <w:right w:val="nil"/>
            </w:tcBorders>
            <w:tcMar>
              <w:top w:w="128" w:type="dxa"/>
              <w:left w:w="43" w:type="dxa"/>
              <w:bottom w:w="43" w:type="dxa"/>
              <w:right w:w="43" w:type="dxa"/>
            </w:tcMar>
            <w:vAlign w:val="bottom"/>
          </w:tcPr>
          <w:p w14:paraId="0D6F6794" w14:textId="77777777" w:rsidR="00EC1151" w:rsidRPr="007E60C5" w:rsidRDefault="00132E54" w:rsidP="007E60C5">
            <w:r w:rsidRPr="007E60C5">
              <w:t xml:space="preserve"> </w:t>
            </w:r>
          </w:p>
        </w:tc>
        <w:tc>
          <w:tcPr>
            <w:tcW w:w="1140" w:type="dxa"/>
            <w:tcBorders>
              <w:top w:val="nil"/>
              <w:left w:val="nil"/>
              <w:bottom w:val="nil"/>
              <w:right w:val="nil"/>
            </w:tcBorders>
            <w:tcMar>
              <w:top w:w="128" w:type="dxa"/>
              <w:left w:w="43" w:type="dxa"/>
              <w:bottom w:w="43" w:type="dxa"/>
              <w:right w:w="43" w:type="dxa"/>
            </w:tcMar>
            <w:vAlign w:val="bottom"/>
          </w:tcPr>
          <w:p w14:paraId="05E54B32" w14:textId="77777777" w:rsidR="00EC1151" w:rsidRPr="007E60C5" w:rsidRDefault="00132E54" w:rsidP="007E60C5">
            <w:r w:rsidRPr="007E60C5">
              <w:t xml:space="preserve"> </w:t>
            </w:r>
          </w:p>
        </w:tc>
        <w:tc>
          <w:tcPr>
            <w:tcW w:w="1140" w:type="dxa"/>
            <w:tcBorders>
              <w:top w:val="nil"/>
              <w:left w:val="nil"/>
              <w:bottom w:val="nil"/>
              <w:right w:val="nil"/>
            </w:tcBorders>
            <w:tcMar>
              <w:top w:w="128" w:type="dxa"/>
              <w:left w:w="43" w:type="dxa"/>
              <w:bottom w:w="43" w:type="dxa"/>
              <w:right w:w="43" w:type="dxa"/>
            </w:tcMar>
            <w:vAlign w:val="bottom"/>
          </w:tcPr>
          <w:p w14:paraId="48827A01" w14:textId="77777777" w:rsidR="00EC1151" w:rsidRPr="007E60C5" w:rsidRDefault="00132E54" w:rsidP="007E60C5">
            <w:r w:rsidRPr="007E60C5">
              <w:t>9</w:t>
            </w:r>
          </w:p>
        </w:tc>
        <w:tc>
          <w:tcPr>
            <w:tcW w:w="1140" w:type="dxa"/>
            <w:tcBorders>
              <w:top w:val="nil"/>
              <w:left w:val="nil"/>
              <w:bottom w:val="nil"/>
              <w:right w:val="nil"/>
            </w:tcBorders>
            <w:tcMar>
              <w:top w:w="128" w:type="dxa"/>
              <w:left w:w="43" w:type="dxa"/>
              <w:bottom w:w="43" w:type="dxa"/>
              <w:right w:w="43" w:type="dxa"/>
            </w:tcMar>
            <w:vAlign w:val="bottom"/>
          </w:tcPr>
          <w:p w14:paraId="508F6515" w14:textId="77777777" w:rsidR="00EC1151" w:rsidRPr="007E60C5" w:rsidRDefault="00132E54" w:rsidP="007E60C5">
            <w:r w:rsidRPr="007E60C5">
              <w:t>N/A</w:t>
            </w:r>
          </w:p>
        </w:tc>
      </w:tr>
      <w:tr w:rsidR="00EC1151" w:rsidRPr="007E60C5" w14:paraId="017E304C" w14:textId="77777777" w:rsidTr="007E60C5">
        <w:trPr>
          <w:trHeight w:val="380"/>
        </w:trPr>
        <w:tc>
          <w:tcPr>
            <w:tcW w:w="4560" w:type="dxa"/>
            <w:tcBorders>
              <w:top w:val="nil"/>
              <w:left w:val="nil"/>
              <w:bottom w:val="nil"/>
              <w:right w:val="nil"/>
            </w:tcBorders>
            <w:tcMar>
              <w:top w:w="128" w:type="dxa"/>
              <w:left w:w="43" w:type="dxa"/>
              <w:bottom w:w="43" w:type="dxa"/>
              <w:right w:w="43" w:type="dxa"/>
            </w:tcMar>
          </w:tcPr>
          <w:p w14:paraId="4C28B826" w14:textId="77777777" w:rsidR="00EC1151" w:rsidRPr="007E60C5" w:rsidRDefault="00132E54" w:rsidP="007E60C5">
            <w:r w:rsidRPr="007E60C5">
              <w:t>Søknad om teknologilisens</w:t>
            </w:r>
          </w:p>
        </w:tc>
        <w:tc>
          <w:tcPr>
            <w:tcW w:w="1140" w:type="dxa"/>
            <w:tcBorders>
              <w:top w:val="nil"/>
              <w:left w:val="nil"/>
              <w:bottom w:val="nil"/>
              <w:right w:val="nil"/>
            </w:tcBorders>
            <w:tcMar>
              <w:top w:w="128" w:type="dxa"/>
              <w:left w:w="43" w:type="dxa"/>
              <w:bottom w:w="43" w:type="dxa"/>
              <w:right w:w="43" w:type="dxa"/>
            </w:tcMar>
            <w:vAlign w:val="bottom"/>
          </w:tcPr>
          <w:p w14:paraId="512D69B6" w14:textId="77777777" w:rsidR="00EC1151" w:rsidRPr="007E60C5" w:rsidRDefault="00132E54" w:rsidP="007E60C5">
            <w:r w:rsidRPr="007E60C5">
              <w:t>107</w:t>
            </w:r>
          </w:p>
        </w:tc>
        <w:tc>
          <w:tcPr>
            <w:tcW w:w="1140" w:type="dxa"/>
            <w:tcBorders>
              <w:top w:val="nil"/>
              <w:left w:val="nil"/>
              <w:bottom w:val="nil"/>
              <w:right w:val="nil"/>
            </w:tcBorders>
            <w:tcMar>
              <w:top w:w="128" w:type="dxa"/>
              <w:left w:w="43" w:type="dxa"/>
              <w:bottom w:w="43" w:type="dxa"/>
              <w:right w:w="43" w:type="dxa"/>
            </w:tcMar>
            <w:vAlign w:val="bottom"/>
          </w:tcPr>
          <w:p w14:paraId="563D5823" w14:textId="77777777" w:rsidR="00EC1151" w:rsidRPr="007E60C5" w:rsidRDefault="00132E54" w:rsidP="007E60C5">
            <w:r w:rsidRPr="007E60C5">
              <w:t>155</w:t>
            </w:r>
          </w:p>
        </w:tc>
        <w:tc>
          <w:tcPr>
            <w:tcW w:w="1140" w:type="dxa"/>
            <w:tcBorders>
              <w:top w:val="nil"/>
              <w:left w:val="nil"/>
              <w:bottom w:val="nil"/>
              <w:right w:val="nil"/>
            </w:tcBorders>
            <w:tcMar>
              <w:top w:w="128" w:type="dxa"/>
              <w:left w:w="43" w:type="dxa"/>
              <w:bottom w:w="43" w:type="dxa"/>
              <w:right w:w="43" w:type="dxa"/>
            </w:tcMar>
            <w:vAlign w:val="bottom"/>
          </w:tcPr>
          <w:p w14:paraId="0A6B1B92" w14:textId="77777777" w:rsidR="00EC1151" w:rsidRPr="007E60C5" w:rsidRDefault="00132E54" w:rsidP="007E60C5">
            <w:r w:rsidRPr="007E60C5">
              <w:t>177</w:t>
            </w:r>
          </w:p>
        </w:tc>
        <w:tc>
          <w:tcPr>
            <w:tcW w:w="1140" w:type="dxa"/>
            <w:tcBorders>
              <w:top w:val="nil"/>
              <w:left w:val="nil"/>
              <w:bottom w:val="nil"/>
              <w:right w:val="nil"/>
            </w:tcBorders>
            <w:tcMar>
              <w:top w:w="128" w:type="dxa"/>
              <w:left w:w="43" w:type="dxa"/>
              <w:bottom w:w="43" w:type="dxa"/>
              <w:right w:w="43" w:type="dxa"/>
            </w:tcMar>
            <w:vAlign w:val="bottom"/>
          </w:tcPr>
          <w:p w14:paraId="4A0D763F" w14:textId="77777777" w:rsidR="00EC1151" w:rsidRPr="007E60C5" w:rsidRDefault="00132E54" w:rsidP="007E60C5">
            <w:r w:rsidRPr="007E60C5">
              <w:t>14 %</w:t>
            </w:r>
          </w:p>
        </w:tc>
      </w:tr>
      <w:tr w:rsidR="00EC1151" w:rsidRPr="007E60C5" w14:paraId="3AA9E109" w14:textId="77777777" w:rsidTr="007E60C5">
        <w:trPr>
          <w:trHeight w:val="380"/>
        </w:trPr>
        <w:tc>
          <w:tcPr>
            <w:tcW w:w="4560" w:type="dxa"/>
            <w:tcBorders>
              <w:top w:val="nil"/>
              <w:left w:val="nil"/>
              <w:bottom w:val="nil"/>
              <w:right w:val="nil"/>
            </w:tcBorders>
            <w:tcMar>
              <w:top w:w="128" w:type="dxa"/>
              <w:left w:w="43" w:type="dxa"/>
              <w:bottom w:w="43" w:type="dxa"/>
              <w:right w:w="43" w:type="dxa"/>
            </w:tcMar>
          </w:tcPr>
          <w:p w14:paraId="610F8C2E" w14:textId="77777777" w:rsidR="00EC1151" w:rsidRPr="007E60C5" w:rsidRDefault="00132E54" w:rsidP="007E60C5">
            <w:r w:rsidRPr="007E60C5">
              <w:t>Sanksjonssak Russland</w:t>
            </w:r>
          </w:p>
        </w:tc>
        <w:tc>
          <w:tcPr>
            <w:tcW w:w="1140" w:type="dxa"/>
            <w:tcBorders>
              <w:top w:val="nil"/>
              <w:left w:val="nil"/>
              <w:bottom w:val="nil"/>
              <w:right w:val="nil"/>
            </w:tcBorders>
            <w:tcMar>
              <w:top w:w="128" w:type="dxa"/>
              <w:left w:w="43" w:type="dxa"/>
              <w:bottom w:w="43" w:type="dxa"/>
              <w:right w:w="43" w:type="dxa"/>
            </w:tcMar>
            <w:vAlign w:val="bottom"/>
          </w:tcPr>
          <w:p w14:paraId="2C819FDF" w14:textId="77777777" w:rsidR="00EC1151" w:rsidRPr="007E60C5" w:rsidRDefault="00132E54" w:rsidP="007E60C5">
            <w:r w:rsidRPr="007E60C5">
              <w:t>60</w:t>
            </w:r>
          </w:p>
        </w:tc>
        <w:tc>
          <w:tcPr>
            <w:tcW w:w="1140" w:type="dxa"/>
            <w:tcBorders>
              <w:top w:val="nil"/>
              <w:left w:val="nil"/>
              <w:bottom w:val="nil"/>
              <w:right w:val="nil"/>
            </w:tcBorders>
            <w:tcMar>
              <w:top w:w="128" w:type="dxa"/>
              <w:left w:w="43" w:type="dxa"/>
              <w:bottom w:w="43" w:type="dxa"/>
              <w:right w:w="43" w:type="dxa"/>
            </w:tcMar>
            <w:vAlign w:val="bottom"/>
          </w:tcPr>
          <w:p w14:paraId="03DF072E" w14:textId="77777777" w:rsidR="00EC1151" w:rsidRPr="007E60C5" w:rsidRDefault="00132E54" w:rsidP="007E60C5">
            <w:r w:rsidRPr="007E60C5">
              <w:t>58</w:t>
            </w:r>
          </w:p>
        </w:tc>
        <w:tc>
          <w:tcPr>
            <w:tcW w:w="1140" w:type="dxa"/>
            <w:tcBorders>
              <w:top w:val="nil"/>
              <w:left w:val="nil"/>
              <w:bottom w:val="nil"/>
              <w:right w:val="nil"/>
            </w:tcBorders>
            <w:tcMar>
              <w:top w:w="128" w:type="dxa"/>
              <w:left w:w="43" w:type="dxa"/>
              <w:bottom w:w="43" w:type="dxa"/>
              <w:right w:w="43" w:type="dxa"/>
            </w:tcMar>
            <w:vAlign w:val="bottom"/>
          </w:tcPr>
          <w:p w14:paraId="1E232909" w14:textId="77777777" w:rsidR="00EC1151" w:rsidRPr="007E60C5" w:rsidRDefault="00132E54" w:rsidP="007E60C5">
            <w:r w:rsidRPr="007E60C5">
              <w:t>35</w:t>
            </w:r>
          </w:p>
        </w:tc>
        <w:tc>
          <w:tcPr>
            <w:tcW w:w="1140" w:type="dxa"/>
            <w:tcBorders>
              <w:top w:val="nil"/>
              <w:left w:val="nil"/>
              <w:bottom w:val="nil"/>
              <w:right w:val="nil"/>
            </w:tcBorders>
            <w:tcMar>
              <w:top w:w="128" w:type="dxa"/>
              <w:left w:w="43" w:type="dxa"/>
              <w:bottom w:w="43" w:type="dxa"/>
              <w:right w:w="43" w:type="dxa"/>
            </w:tcMar>
            <w:vAlign w:val="bottom"/>
          </w:tcPr>
          <w:p w14:paraId="45E9F006" w14:textId="77777777" w:rsidR="00EC1151" w:rsidRPr="007E60C5" w:rsidRDefault="00132E54" w:rsidP="007E60C5">
            <w:r w:rsidRPr="007E60C5">
              <w:t>-40 %</w:t>
            </w:r>
          </w:p>
        </w:tc>
      </w:tr>
      <w:tr w:rsidR="00EC1151" w:rsidRPr="007E60C5" w14:paraId="7FD269D7" w14:textId="77777777" w:rsidTr="007E60C5">
        <w:trPr>
          <w:trHeight w:val="380"/>
        </w:trPr>
        <w:tc>
          <w:tcPr>
            <w:tcW w:w="4560" w:type="dxa"/>
            <w:tcBorders>
              <w:top w:val="nil"/>
              <w:left w:val="nil"/>
              <w:bottom w:val="nil"/>
              <w:right w:val="nil"/>
            </w:tcBorders>
            <w:tcMar>
              <w:top w:w="128" w:type="dxa"/>
              <w:left w:w="43" w:type="dxa"/>
              <w:bottom w:w="43" w:type="dxa"/>
              <w:right w:w="43" w:type="dxa"/>
            </w:tcMar>
          </w:tcPr>
          <w:p w14:paraId="222ADB5B" w14:textId="77777777" w:rsidR="00EC1151" w:rsidRPr="007E60C5" w:rsidRDefault="00132E54" w:rsidP="007E60C5">
            <w:r w:rsidRPr="007E60C5">
              <w:t>Leveringsbevis</w:t>
            </w:r>
          </w:p>
        </w:tc>
        <w:tc>
          <w:tcPr>
            <w:tcW w:w="1140" w:type="dxa"/>
            <w:tcBorders>
              <w:top w:val="nil"/>
              <w:left w:val="nil"/>
              <w:bottom w:val="nil"/>
              <w:right w:val="nil"/>
            </w:tcBorders>
            <w:tcMar>
              <w:top w:w="128" w:type="dxa"/>
              <w:left w:w="43" w:type="dxa"/>
              <w:bottom w:w="43" w:type="dxa"/>
              <w:right w:w="43" w:type="dxa"/>
            </w:tcMar>
            <w:vAlign w:val="bottom"/>
          </w:tcPr>
          <w:p w14:paraId="612DF7AA" w14:textId="77777777" w:rsidR="00EC1151" w:rsidRPr="007E60C5" w:rsidRDefault="00132E54" w:rsidP="007E60C5">
            <w:r w:rsidRPr="007E60C5">
              <w:t>49</w:t>
            </w:r>
          </w:p>
        </w:tc>
        <w:tc>
          <w:tcPr>
            <w:tcW w:w="1140" w:type="dxa"/>
            <w:tcBorders>
              <w:top w:val="nil"/>
              <w:left w:val="nil"/>
              <w:bottom w:val="nil"/>
              <w:right w:val="nil"/>
            </w:tcBorders>
            <w:tcMar>
              <w:top w:w="128" w:type="dxa"/>
              <w:left w:w="43" w:type="dxa"/>
              <w:bottom w:w="43" w:type="dxa"/>
              <w:right w:w="43" w:type="dxa"/>
            </w:tcMar>
            <w:vAlign w:val="bottom"/>
          </w:tcPr>
          <w:p w14:paraId="3B832B25" w14:textId="77777777" w:rsidR="00EC1151" w:rsidRPr="007E60C5" w:rsidRDefault="00132E54" w:rsidP="007E60C5">
            <w:r w:rsidRPr="007E60C5">
              <w:t>33</w:t>
            </w:r>
          </w:p>
        </w:tc>
        <w:tc>
          <w:tcPr>
            <w:tcW w:w="1140" w:type="dxa"/>
            <w:tcBorders>
              <w:top w:val="nil"/>
              <w:left w:val="nil"/>
              <w:bottom w:val="nil"/>
              <w:right w:val="nil"/>
            </w:tcBorders>
            <w:tcMar>
              <w:top w:w="128" w:type="dxa"/>
              <w:left w:w="43" w:type="dxa"/>
              <w:bottom w:w="43" w:type="dxa"/>
              <w:right w:w="43" w:type="dxa"/>
            </w:tcMar>
            <w:vAlign w:val="bottom"/>
          </w:tcPr>
          <w:p w14:paraId="321B03FB" w14:textId="77777777" w:rsidR="00EC1151" w:rsidRPr="007E60C5" w:rsidRDefault="00132E54" w:rsidP="007E60C5">
            <w:r w:rsidRPr="007E60C5">
              <w:t>65</w:t>
            </w:r>
          </w:p>
        </w:tc>
        <w:tc>
          <w:tcPr>
            <w:tcW w:w="1140" w:type="dxa"/>
            <w:tcBorders>
              <w:top w:val="nil"/>
              <w:left w:val="nil"/>
              <w:bottom w:val="nil"/>
              <w:right w:val="nil"/>
            </w:tcBorders>
            <w:tcMar>
              <w:top w:w="128" w:type="dxa"/>
              <w:left w:w="43" w:type="dxa"/>
              <w:bottom w:w="43" w:type="dxa"/>
              <w:right w:w="43" w:type="dxa"/>
            </w:tcMar>
            <w:vAlign w:val="bottom"/>
          </w:tcPr>
          <w:p w14:paraId="51749058" w14:textId="77777777" w:rsidR="00EC1151" w:rsidRPr="007E60C5" w:rsidRDefault="00132E54" w:rsidP="007E60C5">
            <w:r w:rsidRPr="007E60C5">
              <w:t>97 %</w:t>
            </w:r>
          </w:p>
        </w:tc>
      </w:tr>
      <w:tr w:rsidR="00EC1151" w:rsidRPr="007E60C5" w14:paraId="10399E84" w14:textId="77777777" w:rsidTr="007E60C5">
        <w:trPr>
          <w:trHeight w:val="380"/>
        </w:trPr>
        <w:tc>
          <w:tcPr>
            <w:tcW w:w="4560" w:type="dxa"/>
            <w:tcBorders>
              <w:top w:val="nil"/>
              <w:left w:val="nil"/>
              <w:bottom w:val="nil"/>
              <w:right w:val="nil"/>
            </w:tcBorders>
            <w:tcMar>
              <w:top w:w="128" w:type="dxa"/>
              <w:left w:w="43" w:type="dxa"/>
              <w:bottom w:w="43" w:type="dxa"/>
              <w:right w:w="43" w:type="dxa"/>
            </w:tcMar>
          </w:tcPr>
          <w:p w14:paraId="46335032" w14:textId="77777777" w:rsidR="00EC1151" w:rsidRPr="007E60C5" w:rsidRDefault="00132E54" w:rsidP="007E60C5">
            <w:r w:rsidRPr="007E60C5">
              <w:t>Produktvurdering</w:t>
            </w:r>
          </w:p>
        </w:tc>
        <w:tc>
          <w:tcPr>
            <w:tcW w:w="1140" w:type="dxa"/>
            <w:tcBorders>
              <w:top w:val="nil"/>
              <w:left w:val="nil"/>
              <w:bottom w:val="nil"/>
              <w:right w:val="nil"/>
            </w:tcBorders>
            <w:tcMar>
              <w:top w:w="128" w:type="dxa"/>
              <w:left w:w="43" w:type="dxa"/>
              <w:bottom w:w="43" w:type="dxa"/>
              <w:right w:w="43" w:type="dxa"/>
            </w:tcMar>
            <w:vAlign w:val="bottom"/>
          </w:tcPr>
          <w:p w14:paraId="39986801" w14:textId="77777777" w:rsidR="00EC1151" w:rsidRPr="007E60C5" w:rsidRDefault="00132E54" w:rsidP="007E60C5">
            <w:r w:rsidRPr="007E60C5">
              <w:t>27</w:t>
            </w:r>
          </w:p>
        </w:tc>
        <w:tc>
          <w:tcPr>
            <w:tcW w:w="1140" w:type="dxa"/>
            <w:tcBorders>
              <w:top w:val="nil"/>
              <w:left w:val="nil"/>
              <w:bottom w:val="nil"/>
              <w:right w:val="nil"/>
            </w:tcBorders>
            <w:tcMar>
              <w:top w:w="128" w:type="dxa"/>
              <w:left w:w="43" w:type="dxa"/>
              <w:bottom w:w="43" w:type="dxa"/>
              <w:right w:w="43" w:type="dxa"/>
            </w:tcMar>
            <w:vAlign w:val="bottom"/>
          </w:tcPr>
          <w:p w14:paraId="26DAC009" w14:textId="77777777" w:rsidR="00EC1151" w:rsidRPr="007E60C5" w:rsidRDefault="00132E54" w:rsidP="007E60C5">
            <w:r w:rsidRPr="007E60C5">
              <w:t>27</w:t>
            </w:r>
          </w:p>
        </w:tc>
        <w:tc>
          <w:tcPr>
            <w:tcW w:w="1140" w:type="dxa"/>
            <w:tcBorders>
              <w:top w:val="nil"/>
              <w:left w:val="nil"/>
              <w:bottom w:val="nil"/>
              <w:right w:val="nil"/>
            </w:tcBorders>
            <w:tcMar>
              <w:top w:w="128" w:type="dxa"/>
              <w:left w:w="43" w:type="dxa"/>
              <w:bottom w:w="43" w:type="dxa"/>
              <w:right w:w="43" w:type="dxa"/>
            </w:tcMar>
            <w:vAlign w:val="bottom"/>
          </w:tcPr>
          <w:p w14:paraId="3105F2A9" w14:textId="77777777" w:rsidR="00EC1151" w:rsidRPr="007E60C5" w:rsidRDefault="00132E54" w:rsidP="007E60C5">
            <w:r w:rsidRPr="007E60C5">
              <w:t>25</w:t>
            </w:r>
          </w:p>
        </w:tc>
        <w:tc>
          <w:tcPr>
            <w:tcW w:w="1140" w:type="dxa"/>
            <w:tcBorders>
              <w:top w:val="nil"/>
              <w:left w:val="nil"/>
              <w:bottom w:val="nil"/>
              <w:right w:val="nil"/>
            </w:tcBorders>
            <w:tcMar>
              <w:top w:w="128" w:type="dxa"/>
              <w:left w:w="43" w:type="dxa"/>
              <w:bottom w:w="43" w:type="dxa"/>
              <w:right w:w="43" w:type="dxa"/>
            </w:tcMar>
            <w:vAlign w:val="bottom"/>
          </w:tcPr>
          <w:p w14:paraId="4C3B0B9F" w14:textId="77777777" w:rsidR="00EC1151" w:rsidRPr="007E60C5" w:rsidRDefault="00132E54" w:rsidP="007E60C5">
            <w:r w:rsidRPr="007E60C5">
              <w:t>-7 %</w:t>
            </w:r>
          </w:p>
        </w:tc>
      </w:tr>
      <w:tr w:rsidR="00EC1151" w:rsidRPr="007E60C5" w14:paraId="1E76E640" w14:textId="77777777" w:rsidTr="007E60C5">
        <w:trPr>
          <w:trHeight w:val="380"/>
        </w:trPr>
        <w:tc>
          <w:tcPr>
            <w:tcW w:w="4560" w:type="dxa"/>
            <w:tcBorders>
              <w:top w:val="nil"/>
              <w:left w:val="nil"/>
              <w:bottom w:val="nil"/>
              <w:right w:val="nil"/>
            </w:tcBorders>
            <w:tcMar>
              <w:top w:w="128" w:type="dxa"/>
              <w:left w:w="43" w:type="dxa"/>
              <w:bottom w:w="43" w:type="dxa"/>
              <w:right w:w="43" w:type="dxa"/>
            </w:tcMar>
          </w:tcPr>
          <w:p w14:paraId="0D82F9EF" w14:textId="77777777" w:rsidR="00EC1151" w:rsidRPr="007E60C5" w:rsidRDefault="00132E54" w:rsidP="007E60C5">
            <w:r w:rsidRPr="007E60C5">
              <w:t xml:space="preserve">Søknad om </w:t>
            </w:r>
            <w:proofErr w:type="spellStart"/>
            <w:r w:rsidRPr="007E60C5">
              <w:t>tjenestelisens</w:t>
            </w:r>
            <w:proofErr w:type="spellEnd"/>
          </w:p>
        </w:tc>
        <w:tc>
          <w:tcPr>
            <w:tcW w:w="1140" w:type="dxa"/>
            <w:tcBorders>
              <w:top w:val="nil"/>
              <w:left w:val="nil"/>
              <w:bottom w:val="nil"/>
              <w:right w:val="nil"/>
            </w:tcBorders>
            <w:tcMar>
              <w:top w:w="128" w:type="dxa"/>
              <w:left w:w="43" w:type="dxa"/>
              <w:bottom w:w="43" w:type="dxa"/>
              <w:right w:w="43" w:type="dxa"/>
            </w:tcMar>
            <w:vAlign w:val="bottom"/>
          </w:tcPr>
          <w:p w14:paraId="74BB0057" w14:textId="77777777" w:rsidR="00EC1151" w:rsidRPr="007E60C5" w:rsidRDefault="00132E54" w:rsidP="007E60C5">
            <w:r w:rsidRPr="007E60C5">
              <w:t>30</w:t>
            </w:r>
          </w:p>
        </w:tc>
        <w:tc>
          <w:tcPr>
            <w:tcW w:w="1140" w:type="dxa"/>
            <w:tcBorders>
              <w:top w:val="nil"/>
              <w:left w:val="nil"/>
              <w:bottom w:val="nil"/>
              <w:right w:val="nil"/>
            </w:tcBorders>
            <w:tcMar>
              <w:top w:w="128" w:type="dxa"/>
              <w:left w:w="43" w:type="dxa"/>
              <w:bottom w:w="43" w:type="dxa"/>
              <w:right w:w="43" w:type="dxa"/>
            </w:tcMar>
            <w:vAlign w:val="bottom"/>
          </w:tcPr>
          <w:p w14:paraId="4509047D" w14:textId="77777777" w:rsidR="00EC1151" w:rsidRPr="007E60C5" w:rsidRDefault="00132E54" w:rsidP="007E60C5">
            <w:r w:rsidRPr="007E60C5">
              <w:t>25</w:t>
            </w:r>
          </w:p>
        </w:tc>
        <w:tc>
          <w:tcPr>
            <w:tcW w:w="1140" w:type="dxa"/>
            <w:tcBorders>
              <w:top w:val="nil"/>
              <w:left w:val="nil"/>
              <w:bottom w:val="nil"/>
              <w:right w:val="nil"/>
            </w:tcBorders>
            <w:tcMar>
              <w:top w:w="128" w:type="dxa"/>
              <w:left w:w="43" w:type="dxa"/>
              <w:bottom w:w="43" w:type="dxa"/>
              <w:right w:w="43" w:type="dxa"/>
            </w:tcMar>
            <w:vAlign w:val="bottom"/>
          </w:tcPr>
          <w:p w14:paraId="05FE050F" w14:textId="77777777" w:rsidR="00EC1151" w:rsidRPr="007E60C5" w:rsidRDefault="00132E54" w:rsidP="007E60C5">
            <w:r w:rsidRPr="007E60C5">
              <w:t>45</w:t>
            </w:r>
          </w:p>
        </w:tc>
        <w:tc>
          <w:tcPr>
            <w:tcW w:w="1140" w:type="dxa"/>
            <w:tcBorders>
              <w:top w:val="nil"/>
              <w:left w:val="nil"/>
              <w:bottom w:val="nil"/>
              <w:right w:val="nil"/>
            </w:tcBorders>
            <w:tcMar>
              <w:top w:w="128" w:type="dxa"/>
              <w:left w:w="43" w:type="dxa"/>
              <w:bottom w:w="43" w:type="dxa"/>
              <w:right w:w="43" w:type="dxa"/>
            </w:tcMar>
            <w:vAlign w:val="bottom"/>
          </w:tcPr>
          <w:p w14:paraId="7D14B529" w14:textId="77777777" w:rsidR="00EC1151" w:rsidRPr="007E60C5" w:rsidRDefault="00132E54" w:rsidP="007E60C5">
            <w:r w:rsidRPr="007E60C5">
              <w:t>80 %</w:t>
            </w:r>
          </w:p>
        </w:tc>
      </w:tr>
      <w:tr w:rsidR="00EC1151" w:rsidRPr="007E60C5" w14:paraId="75F093E6" w14:textId="77777777" w:rsidTr="007E60C5">
        <w:trPr>
          <w:trHeight w:val="380"/>
        </w:trPr>
        <w:tc>
          <w:tcPr>
            <w:tcW w:w="4560" w:type="dxa"/>
            <w:tcBorders>
              <w:top w:val="nil"/>
              <w:left w:val="nil"/>
              <w:bottom w:val="nil"/>
              <w:right w:val="nil"/>
            </w:tcBorders>
            <w:tcMar>
              <w:top w:w="128" w:type="dxa"/>
              <w:left w:w="43" w:type="dxa"/>
              <w:bottom w:w="43" w:type="dxa"/>
              <w:right w:w="43" w:type="dxa"/>
            </w:tcMar>
          </w:tcPr>
          <w:p w14:paraId="526BDE92" w14:textId="77777777" w:rsidR="00EC1151" w:rsidRPr="007E60C5" w:rsidRDefault="00132E54" w:rsidP="007E60C5">
            <w:r w:rsidRPr="007E60C5">
              <w:t>Sak fremmet av Tolletaten</w:t>
            </w:r>
          </w:p>
        </w:tc>
        <w:tc>
          <w:tcPr>
            <w:tcW w:w="1140" w:type="dxa"/>
            <w:tcBorders>
              <w:top w:val="nil"/>
              <w:left w:val="nil"/>
              <w:bottom w:val="nil"/>
              <w:right w:val="nil"/>
            </w:tcBorders>
            <w:tcMar>
              <w:top w:w="128" w:type="dxa"/>
              <w:left w:w="43" w:type="dxa"/>
              <w:bottom w:w="43" w:type="dxa"/>
              <w:right w:w="43" w:type="dxa"/>
            </w:tcMar>
            <w:vAlign w:val="bottom"/>
          </w:tcPr>
          <w:p w14:paraId="0F465F28" w14:textId="77777777" w:rsidR="00EC1151" w:rsidRPr="007E60C5" w:rsidRDefault="00132E54" w:rsidP="007E60C5">
            <w:r w:rsidRPr="007E60C5">
              <w:t>16</w:t>
            </w:r>
          </w:p>
        </w:tc>
        <w:tc>
          <w:tcPr>
            <w:tcW w:w="1140" w:type="dxa"/>
            <w:tcBorders>
              <w:top w:val="nil"/>
              <w:left w:val="nil"/>
              <w:bottom w:val="nil"/>
              <w:right w:val="nil"/>
            </w:tcBorders>
            <w:tcMar>
              <w:top w:w="128" w:type="dxa"/>
              <w:left w:w="43" w:type="dxa"/>
              <w:bottom w:w="43" w:type="dxa"/>
              <w:right w:w="43" w:type="dxa"/>
            </w:tcMar>
            <w:vAlign w:val="bottom"/>
          </w:tcPr>
          <w:p w14:paraId="19BD4C63" w14:textId="77777777" w:rsidR="00EC1151" w:rsidRPr="007E60C5" w:rsidRDefault="00132E54" w:rsidP="007E60C5">
            <w:r w:rsidRPr="007E60C5">
              <w:t>23</w:t>
            </w:r>
          </w:p>
        </w:tc>
        <w:tc>
          <w:tcPr>
            <w:tcW w:w="1140" w:type="dxa"/>
            <w:tcBorders>
              <w:top w:val="nil"/>
              <w:left w:val="nil"/>
              <w:bottom w:val="nil"/>
              <w:right w:val="nil"/>
            </w:tcBorders>
            <w:tcMar>
              <w:top w:w="128" w:type="dxa"/>
              <w:left w:w="43" w:type="dxa"/>
              <w:bottom w:w="43" w:type="dxa"/>
              <w:right w:w="43" w:type="dxa"/>
            </w:tcMar>
            <w:vAlign w:val="bottom"/>
          </w:tcPr>
          <w:p w14:paraId="0E28370D" w14:textId="77777777" w:rsidR="00EC1151" w:rsidRPr="007E60C5" w:rsidRDefault="00132E54" w:rsidP="007E60C5">
            <w:r w:rsidRPr="007E60C5">
              <w:t>37</w:t>
            </w:r>
          </w:p>
        </w:tc>
        <w:tc>
          <w:tcPr>
            <w:tcW w:w="1140" w:type="dxa"/>
            <w:tcBorders>
              <w:top w:val="nil"/>
              <w:left w:val="nil"/>
              <w:bottom w:val="nil"/>
              <w:right w:val="nil"/>
            </w:tcBorders>
            <w:tcMar>
              <w:top w:w="128" w:type="dxa"/>
              <w:left w:w="43" w:type="dxa"/>
              <w:bottom w:w="43" w:type="dxa"/>
              <w:right w:w="43" w:type="dxa"/>
            </w:tcMar>
            <w:vAlign w:val="bottom"/>
          </w:tcPr>
          <w:p w14:paraId="37D4B355" w14:textId="77777777" w:rsidR="00EC1151" w:rsidRPr="007E60C5" w:rsidRDefault="00132E54" w:rsidP="007E60C5">
            <w:r w:rsidRPr="007E60C5">
              <w:t>61 %</w:t>
            </w:r>
          </w:p>
        </w:tc>
      </w:tr>
      <w:tr w:rsidR="00EC1151" w:rsidRPr="007E60C5" w14:paraId="4C127259" w14:textId="77777777" w:rsidTr="007E60C5">
        <w:trPr>
          <w:trHeight w:val="380"/>
        </w:trPr>
        <w:tc>
          <w:tcPr>
            <w:tcW w:w="4560" w:type="dxa"/>
            <w:tcBorders>
              <w:top w:val="nil"/>
              <w:left w:val="nil"/>
              <w:bottom w:val="nil"/>
              <w:right w:val="nil"/>
            </w:tcBorders>
            <w:tcMar>
              <w:top w:w="128" w:type="dxa"/>
              <w:left w:w="43" w:type="dxa"/>
              <w:bottom w:w="43" w:type="dxa"/>
              <w:right w:w="43" w:type="dxa"/>
            </w:tcMar>
          </w:tcPr>
          <w:p w14:paraId="2966DE76" w14:textId="77777777" w:rsidR="00EC1151" w:rsidRPr="007E60C5" w:rsidRDefault="00132E54" w:rsidP="007E60C5">
            <w:r w:rsidRPr="007E60C5">
              <w:t>Landforespørsel</w:t>
            </w:r>
          </w:p>
        </w:tc>
        <w:tc>
          <w:tcPr>
            <w:tcW w:w="1140" w:type="dxa"/>
            <w:tcBorders>
              <w:top w:val="nil"/>
              <w:left w:val="nil"/>
              <w:bottom w:val="nil"/>
              <w:right w:val="nil"/>
            </w:tcBorders>
            <w:tcMar>
              <w:top w:w="128" w:type="dxa"/>
              <w:left w:w="43" w:type="dxa"/>
              <w:bottom w:w="43" w:type="dxa"/>
              <w:right w:w="43" w:type="dxa"/>
            </w:tcMar>
            <w:vAlign w:val="bottom"/>
          </w:tcPr>
          <w:p w14:paraId="6A710ABD" w14:textId="77777777" w:rsidR="00EC1151" w:rsidRPr="007E60C5" w:rsidRDefault="00132E54" w:rsidP="007E60C5">
            <w:r w:rsidRPr="007E60C5">
              <w:t>27</w:t>
            </w:r>
          </w:p>
        </w:tc>
        <w:tc>
          <w:tcPr>
            <w:tcW w:w="1140" w:type="dxa"/>
            <w:tcBorders>
              <w:top w:val="nil"/>
              <w:left w:val="nil"/>
              <w:bottom w:val="nil"/>
              <w:right w:val="nil"/>
            </w:tcBorders>
            <w:tcMar>
              <w:top w:w="128" w:type="dxa"/>
              <w:left w:w="43" w:type="dxa"/>
              <w:bottom w:w="43" w:type="dxa"/>
              <w:right w:w="43" w:type="dxa"/>
            </w:tcMar>
            <w:vAlign w:val="bottom"/>
          </w:tcPr>
          <w:p w14:paraId="0DB5E581" w14:textId="77777777" w:rsidR="00EC1151" w:rsidRPr="007E60C5" w:rsidRDefault="00132E54" w:rsidP="007E60C5">
            <w:r w:rsidRPr="007E60C5">
              <w:t>18</w:t>
            </w:r>
          </w:p>
        </w:tc>
        <w:tc>
          <w:tcPr>
            <w:tcW w:w="1140" w:type="dxa"/>
            <w:tcBorders>
              <w:top w:val="nil"/>
              <w:left w:val="nil"/>
              <w:bottom w:val="nil"/>
              <w:right w:val="nil"/>
            </w:tcBorders>
            <w:tcMar>
              <w:top w:w="128" w:type="dxa"/>
              <w:left w:w="43" w:type="dxa"/>
              <w:bottom w:w="43" w:type="dxa"/>
              <w:right w:w="43" w:type="dxa"/>
            </w:tcMar>
            <w:vAlign w:val="bottom"/>
          </w:tcPr>
          <w:p w14:paraId="16324E79" w14:textId="77777777" w:rsidR="00EC1151" w:rsidRPr="007E60C5" w:rsidRDefault="00132E54" w:rsidP="007E60C5">
            <w:r w:rsidRPr="007E60C5">
              <w:t>24</w:t>
            </w:r>
          </w:p>
        </w:tc>
        <w:tc>
          <w:tcPr>
            <w:tcW w:w="1140" w:type="dxa"/>
            <w:tcBorders>
              <w:top w:val="nil"/>
              <w:left w:val="nil"/>
              <w:bottom w:val="nil"/>
              <w:right w:val="nil"/>
            </w:tcBorders>
            <w:tcMar>
              <w:top w:w="128" w:type="dxa"/>
              <w:left w:w="43" w:type="dxa"/>
              <w:bottom w:w="43" w:type="dxa"/>
              <w:right w:w="43" w:type="dxa"/>
            </w:tcMar>
            <w:vAlign w:val="bottom"/>
          </w:tcPr>
          <w:p w14:paraId="22F92BCF" w14:textId="77777777" w:rsidR="00EC1151" w:rsidRPr="007E60C5" w:rsidRDefault="00132E54" w:rsidP="007E60C5">
            <w:r w:rsidRPr="007E60C5">
              <w:t>33 %</w:t>
            </w:r>
          </w:p>
        </w:tc>
      </w:tr>
      <w:tr w:rsidR="00EC1151" w:rsidRPr="007E60C5" w14:paraId="15E2AF55" w14:textId="77777777" w:rsidTr="007E60C5">
        <w:trPr>
          <w:trHeight w:val="380"/>
        </w:trPr>
        <w:tc>
          <w:tcPr>
            <w:tcW w:w="4560" w:type="dxa"/>
            <w:tcBorders>
              <w:top w:val="nil"/>
              <w:left w:val="nil"/>
              <w:bottom w:val="nil"/>
              <w:right w:val="nil"/>
            </w:tcBorders>
            <w:tcMar>
              <w:top w:w="128" w:type="dxa"/>
              <w:left w:w="43" w:type="dxa"/>
              <w:bottom w:w="43" w:type="dxa"/>
              <w:right w:w="43" w:type="dxa"/>
            </w:tcMar>
          </w:tcPr>
          <w:p w14:paraId="7AB9AB7A" w14:textId="77777777" w:rsidR="00EC1151" w:rsidRPr="007E60C5" w:rsidRDefault="00132E54" w:rsidP="007E60C5">
            <w:r w:rsidRPr="007E60C5">
              <w:t xml:space="preserve">Søknad om </w:t>
            </w:r>
            <w:proofErr w:type="spellStart"/>
            <w:r w:rsidRPr="007E60C5">
              <w:t>formidlingslisens</w:t>
            </w:r>
            <w:proofErr w:type="spellEnd"/>
          </w:p>
        </w:tc>
        <w:tc>
          <w:tcPr>
            <w:tcW w:w="1140" w:type="dxa"/>
            <w:tcBorders>
              <w:top w:val="nil"/>
              <w:left w:val="nil"/>
              <w:bottom w:val="nil"/>
              <w:right w:val="nil"/>
            </w:tcBorders>
            <w:tcMar>
              <w:top w:w="128" w:type="dxa"/>
              <w:left w:w="43" w:type="dxa"/>
              <w:bottom w:w="43" w:type="dxa"/>
              <w:right w:w="43" w:type="dxa"/>
            </w:tcMar>
            <w:vAlign w:val="bottom"/>
          </w:tcPr>
          <w:p w14:paraId="3FF45DC8" w14:textId="77777777" w:rsidR="00EC1151" w:rsidRPr="007E60C5" w:rsidRDefault="00132E54" w:rsidP="007E60C5">
            <w:r w:rsidRPr="007E60C5">
              <w:t>9</w:t>
            </w:r>
          </w:p>
        </w:tc>
        <w:tc>
          <w:tcPr>
            <w:tcW w:w="1140" w:type="dxa"/>
            <w:tcBorders>
              <w:top w:val="nil"/>
              <w:left w:val="nil"/>
              <w:bottom w:val="nil"/>
              <w:right w:val="nil"/>
            </w:tcBorders>
            <w:tcMar>
              <w:top w:w="128" w:type="dxa"/>
              <w:left w:w="43" w:type="dxa"/>
              <w:bottom w:w="43" w:type="dxa"/>
              <w:right w:w="43" w:type="dxa"/>
            </w:tcMar>
            <w:vAlign w:val="bottom"/>
          </w:tcPr>
          <w:p w14:paraId="1CBEA23E" w14:textId="77777777" w:rsidR="00EC1151" w:rsidRPr="007E60C5" w:rsidRDefault="00132E54" w:rsidP="007E60C5">
            <w:r w:rsidRPr="007E60C5">
              <w:t>13</w:t>
            </w:r>
          </w:p>
        </w:tc>
        <w:tc>
          <w:tcPr>
            <w:tcW w:w="1140" w:type="dxa"/>
            <w:tcBorders>
              <w:top w:val="nil"/>
              <w:left w:val="nil"/>
              <w:bottom w:val="nil"/>
              <w:right w:val="nil"/>
            </w:tcBorders>
            <w:tcMar>
              <w:top w:w="128" w:type="dxa"/>
              <w:left w:w="43" w:type="dxa"/>
              <w:bottom w:w="43" w:type="dxa"/>
              <w:right w:w="43" w:type="dxa"/>
            </w:tcMar>
            <w:vAlign w:val="bottom"/>
          </w:tcPr>
          <w:p w14:paraId="5862DD2B" w14:textId="77777777" w:rsidR="00EC1151" w:rsidRPr="007E60C5" w:rsidRDefault="00132E54" w:rsidP="007E60C5">
            <w:r w:rsidRPr="007E60C5">
              <w:t>8</w:t>
            </w:r>
          </w:p>
        </w:tc>
        <w:tc>
          <w:tcPr>
            <w:tcW w:w="1140" w:type="dxa"/>
            <w:tcBorders>
              <w:top w:val="nil"/>
              <w:left w:val="nil"/>
              <w:bottom w:val="nil"/>
              <w:right w:val="nil"/>
            </w:tcBorders>
            <w:tcMar>
              <w:top w:w="128" w:type="dxa"/>
              <w:left w:w="43" w:type="dxa"/>
              <w:bottom w:w="43" w:type="dxa"/>
              <w:right w:w="43" w:type="dxa"/>
            </w:tcMar>
            <w:vAlign w:val="bottom"/>
          </w:tcPr>
          <w:p w14:paraId="63CBA0BF" w14:textId="77777777" w:rsidR="00EC1151" w:rsidRPr="007E60C5" w:rsidRDefault="00132E54" w:rsidP="007E60C5">
            <w:r w:rsidRPr="007E60C5">
              <w:t>-38 %</w:t>
            </w:r>
          </w:p>
        </w:tc>
      </w:tr>
      <w:tr w:rsidR="00EC1151" w:rsidRPr="007E60C5" w14:paraId="137E8C7B" w14:textId="77777777" w:rsidTr="007E60C5">
        <w:trPr>
          <w:trHeight w:val="380"/>
        </w:trPr>
        <w:tc>
          <w:tcPr>
            <w:tcW w:w="4560" w:type="dxa"/>
            <w:tcBorders>
              <w:top w:val="nil"/>
              <w:left w:val="nil"/>
              <w:bottom w:val="nil"/>
              <w:right w:val="nil"/>
            </w:tcBorders>
            <w:tcMar>
              <w:top w:w="128" w:type="dxa"/>
              <w:left w:w="43" w:type="dxa"/>
              <w:bottom w:w="43" w:type="dxa"/>
              <w:right w:w="43" w:type="dxa"/>
            </w:tcMar>
          </w:tcPr>
          <w:p w14:paraId="346D1198" w14:textId="77777777" w:rsidR="00EC1151" w:rsidRPr="007E60C5" w:rsidRDefault="00132E54" w:rsidP="007E60C5">
            <w:r w:rsidRPr="007E60C5">
              <w:lastRenderedPageBreak/>
              <w:t>Overføringslisens EU</w:t>
            </w:r>
          </w:p>
        </w:tc>
        <w:tc>
          <w:tcPr>
            <w:tcW w:w="1140" w:type="dxa"/>
            <w:tcBorders>
              <w:top w:val="nil"/>
              <w:left w:val="nil"/>
              <w:bottom w:val="nil"/>
              <w:right w:val="nil"/>
            </w:tcBorders>
            <w:tcMar>
              <w:top w:w="128" w:type="dxa"/>
              <w:left w:w="43" w:type="dxa"/>
              <w:bottom w:w="43" w:type="dxa"/>
              <w:right w:w="43" w:type="dxa"/>
            </w:tcMar>
            <w:vAlign w:val="bottom"/>
          </w:tcPr>
          <w:p w14:paraId="5748B328" w14:textId="77777777" w:rsidR="00EC1151" w:rsidRPr="007E60C5" w:rsidRDefault="00132E54" w:rsidP="007E60C5">
            <w:r w:rsidRPr="007E60C5">
              <w:t>3</w:t>
            </w:r>
          </w:p>
        </w:tc>
        <w:tc>
          <w:tcPr>
            <w:tcW w:w="1140" w:type="dxa"/>
            <w:tcBorders>
              <w:top w:val="nil"/>
              <w:left w:val="nil"/>
              <w:bottom w:val="nil"/>
              <w:right w:val="nil"/>
            </w:tcBorders>
            <w:tcMar>
              <w:top w:w="128" w:type="dxa"/>
              <w:left w:w="43" w:type="dxa"/>
              <w:bottom w:w="43" w:type="dxa"/>
              <w:right w:w="43" w:type="dxa"/>
            </w:tcMar>
            <w:vAlign w:val="bottom"/>
          </w:tcPr>
          <w:p w14:paraId="1B0DF58D" w14:textId="77777777" w:rsidR="00EC1151" w:rsidRPr="007E60C5" w:rsidRDefault="00132E54" w:rsidP="007E60C5">
            <w:r w:rsidRPr="007E60C5">
              <w:t>3</w:t>
            </w:r>
          </w:p>
        </w:tc>
        <w:tc>
          <w:tcPr>
            <w:tcW w:w="1140" w:type="dxa"/>
            <w:tcBorders>
              <w:top w:val="nil"/>
              <w:left w:val="nil"/>
              <w:bottom w:val="nil"/>
              <w:right w:val="nil"/>
            </w:tcBorders>
            <w:tcMar>
              <w:top w:w="128" w:type="dxa"/>
              <w:left w:w="43" w:type="dxa"/>
              <w:bottom w:w="43" w:type="dxa"/>
              <w:right w:w="43" w:type="dxa"/>
            </w:tcMar>
            <w:vAlign w:val="bottom"/>
          </w:tcPr>
          <w:p w14:paraId="0191EAE8" w14:textId="77777777" w:rsidR="00EC1151" w:rsidRPr="007E60C5" w:rsidRDefault="00132E54" w:rsidP="007E60C5">
            <w:r w:rsidRPr="007E60C5">
              <w:t>2</w:t>
            </w:r>
          </w:p>
        </w:tc>
        <w:tc>
          <w:tcPr>
            <w:tcW w:w="1140" w:type="dxa"/>
            <w:tcBorders>
              <w:top w:val="nil"/>
              <w:left w:val="nil"/>
              <w:bottom w:val="nil"/>
              <w:right w:val="nil"/>
            </w:tcBorders>
            <w:tcMar>
              <w:top w:w="128" w:type="dxa"/>
              <w:left w:w="43" w:type="dxa"/>
              <w:bottom w:w="43" w:type="dxa"/>
              <w:right w:w="43" w:type="dxa"/>
            </w:tcMar>
            <w:vAlign w:val="bottom"/>
          </w:tcPr>
          <w:p w14:paraId="55ED8119" w14:textId="77777777" w:rsidR="00EC1151" w:rsidRPr="007E60C5" w:rsidRDefault="00132E54" w:rsidP="007E60C5">
            <w:r w:rsidRPr="007E60C5">
              <w:t>-33 %</w:t>
            </w:r>
          </w:p>
        </w:tc>
      </w:tr>
      <w:tr w:rsidR="00EC1151" w:rsidRPr="007E60C5" w14:paraId="266887AD" w14:textId="77777777" w:rsidTr="007E60C5">
        <w:trPr>
          <w:trHeight w:val="380"/>
        </w:trPr>
        <w:tc>
          <w:tcPr>
            <w:tcW w:w="4560" w:type="dxa"/>
            <w:tcBorders>
              <w:top w:val="nil"/>
              <w:left w:val="nil"/>
              <w:bottom w:val="single" w:sz="4" w:space="0" w:color="000000"/>
              <w:right w:val="nil"/>
            </w:tcBorders>
            <w:tcMar>
              <w:top w:w="128" w:type="dxa"/>
              <w:left w:w="43" w:type="dxa"/>
              <w:bottom w:w="43" w:type="dxa"/>
              <w:right w:w="43" w:type="dxa"/>
            </w:tcMar>
          </w:tcPr>
          <w:p w14:paraId="78DFF4F1" w14:textId="77777777" w:rsidR="00EC1151" w:rsidRPr="007E60C5" w:rsidRDefault="00132E54" w:rsidP="007E60C5">
            <w:r w:rsidRPr="007E60C5">
              <w:t>Sanksjonssak Iran</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2C4AC79" w14:textId="77777777" w:rsidR="00EC1151" w:rsidRPr="007E60C5" w:rsidRDefault="00132E54" w:rsidP="007E60C5">
            <w:r w:rsidRPr="007E60C5">
              <w:t>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E197F98" w14:textId="77777777" w:rsidR="00EC1151" w:rsidRPr="007E60C5" w:rsidRDefault="00132E54" w:rsidP="007E60C5">
            <w:r w:rsidRPr="007E60C5">
              <w:t>2</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3409156" w14:textId="77777777" w:rsidR="00EC1151" w:rsidRPr="007E60C5" w:rsidRDefault="00132E54" w:rsidP="007E60C5">
            <w:r w:rsidRPr="007E60C5">
              <w:t>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F143CAC" w14:textId="77777777" w:rsidR="00EC1151" w:rsidRPr="007E60C5" w:rsidRDefault="00132E54" w:rsidP="007E60C5">
            <w:r w:rsidRPr="007E60C5">
              <w:t>-100 %</w:t>
            </w:r>
          </w:p>
        </w:tc>
      </w:tr>
      <w:tr w:rsidR="00EC1151" w:rsidRPr="007E60C5" w14:paraId="7E604100" w14:textId="77777777" w:rsidTr="007E60C5">
        <w:trPr>
          <w:trHeight w:val="38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329C5A0" w14:textId="77777777" w:rsidR="00EC1151" w:rsidRPr="007E60C5" w:rsidRDefault="00132E54" w:rsidP="007E60C5">
            <w:r w:rsidRPr="007E60C5">
              <w:t>Totalt</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8F536E" w14:textId="77777777" w:rsidR="00EC1151" w:rsidRPr="007E60C5" w:rsidRDefault="00132E54" w:rsidP="007E60C5">
            <w:r w:rsidRPr="007E60C5">
              <w:t>3381</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98087AA" w14:textId="77777777" w:rsidR="00EC1151" w:rsidRPr="007E60C5" w:rsidRDefault="00132E54" w:rsidP="007E60C5">
            <w:r w:rsidRPr="007E60C5">
              <w:t>3664</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E16364" w14:textId="77777777" w:rsidR="00EC1151" w:rsidRPr="007E60C5" w:rsidRDefault="00132E54" w:rsidP="007E60C5">
            <w:r w:rsidRPr="007E60C5">
              <w:t>3754</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AEDCF9" w14:textId="77777777" w:rsidR="00EC1151" w:rsidRPr="007E60C5" w:rsidRDefault="00132E54" w:rsidP="007E60C5">
            <w:r w:rsidRPr="007E60C5">
              <w:t>2,5 %</w:t>
            </w:r>
          </w:p>
        </w:tc>
      </w:tr>
    </w:tbl>
    <w:p w14:paraId="4DAAA9A4" w14:textId="77777777" w:rsidR="00EC1151" w:rsidRPr="007E60C5" w:rsidRDefault="00EC1151" w:rsidP="007E60C5">
      <w:pPr>
        <w:pStyle w:val="Tabellnavn"/>
      </w:pPr>
    </w:p>
    <w:p w14:paraId="273AD02C" w14:textId="77777777" w:rsidR="00EC1151" w:rsidRPr="007E60C5" w:rsidRDefault="00132E54" w:rsidP="007E60C5">
      <w:pPr>
        <w:pStyle w:val="Overskrift2"/>
      </w:pPr>
      <w:r w:rsidRPr="007E60C5">
        <w:t>Oversikt over bedrifter som har rapportert eksport</w:t>
      </w:r>
    </w:p>
    <w:p w14:paraId="1650E86D" w14:textId="77777777" w:rsidR="00EC1151" w:rsidRPr="007E60C5" w:rsidRDefault="00132E54" w:rsidP="007E60C5">
      <w:r w:rsidRPr="007E60C5">
        <w:t>Oversikten viser bedriftene som eksporterte forsvarsmateriell eller flerbruksvarer til militær sluttbruk i 2022 på grunnlag av innvilgede lisenser. Totalt 90 bedrifter eksporterte i 2022.</w:t>
      </w:r>
    </w:p>
    <w:p w14:paraId="38F1592B" w14:textId="77777777" w:rsidR="00EC1151" w:rsidRPr="007E60C5" w:rsidRDefault="00132E54" w:rsidP="007E60C5">
      <w:pPr>
        <w:pStyle w:val="avsnitt-undertittel"/>
      </w:pPr>
      <w:r w:rsidRPr="007E60C5">
        <w:t>Oversikt 3: Oversikt over bedrifter som har rapportert om eksport i 2022</w:t>
      </w:r>
    </w:p>
    <w:p w14:paraId="1DF6899C" w14:textId="77777777" w:rsidR="00EC1151" w:rsidRPr="00B26BAD" w:rsidRDefault="00132E54" w:rsidP="007E60C5">
      <w:pPr>
        <w:pStyle w:val="friliste"/>
        <w:rPr>
          <w:lang w:val="en-US"/>
        </w:rPr>
      </w:pPr>
      <w:r w:rsidRPr="00B26BAD">
        <w:rPr>
          <w:lang w:val="en-US"/>
        </w:rPr>
        <w:t>3D PRODUCTION AS</w:t>
      </w:r>
    </w:p>
    <w:p w14:paraId="1609E7FC" w14:textId="77777777" w:rsidR="00EC1151" w:rsidRPr="00B26BAD" w:rsidRDefault="00132E54" w:rsidP="007E60C5">
      <w:pPr>
        <w:pStyle w:val="friliste"/>
        <w:rPr>
          <w:lang w:val="en-US"/>
        </w:rPr>
      </w:pPr>
      <w:r w:rsidRPr="00B26BAD">
        <w:rPr>
          <w:lang w:val="en-US"/>
        </w:rPr>
        <w:t>Andresen Vaapenforretning AS</w:t>
      </w:r>
    </w:p>
    <w:p w14:paraId="15157EDF" w14:textId="77777777" w:rsidR="00EC1151" w:rsidRPr="00B26BAD" w:rsidRDefault="00132E54" w:rsidP="007E60C5">
      <w:pPr>
        <w:pStyle w:val="friliste"/>
        <w:rPr>
          <w:lang w:val="en-US"/>
        </w:rPr>
      </w:pPr>
      <w:r w:rsidRPr="00B26BAD">
        <w:rPr>
          <w:lang w:val="en-US"/>
        </w:rPr>
        <w:t>Andøya Space Defence AS</w:t>
      </w:r>
    </w:p>
    <w:p w14:paraId="74B1000F" w14:textId="77777777" w:rsidR="00EC1151" w:rsidRPr="00B26BAD" w:rsidRDefault="00132E54" w:rsidP="007E60C5">
      <w:pPr>
        <w:pStyle w:val="friliste"/>
        <w:rPr>
          <w:lang w:val="en-US"/>
        </w:rPr>
      </w:pPr>
      <w:r w:rsidRPr="00B26BAD">
        <w:rPr>
          <w:lang w:val="en-US"/>
        </w:rPr>
        <w:t>A-Tec AS</w:t>
      </w:r>
    </w:p>
    <w:p w14:paraId="455C317D" w14:textId="77777777" w:rsidR="00EC1151" w:rsidRPr="00B26BAD" w:rsidRDefault="00132E54" w:rsidP="007E60C5">
      <w:pPr>
        <w:pStyle w:val="friliste"/>
        <w:rPr>
          <w:lang w:val="en-US"/>
        </w:rPr>
      </w:pPr>
      <w:r w:rsidRPr="00B26BAD">
        <w:rPr>
          <w:lang w:val="en-US"/>
        </w:rPr>
        <w:t>Benestad Solutions AS</w:t>
      </w:r>
    </w:p>
    <w:p w14:paraId="7CE373EE" w14:textId="77777777" w:rsidR="00EC1151" w:rsidRPr="00B26BAD" w:rsidRDefault="00132E54" w:rsidP="007E60C5">
      <w:pPr>
        <w:pStyle w:val="friliste"/>
        <w:rPr>
          <w:lang w:val="en-US"/>
        </w:rPr>
      </w:pPr>
      <w:r w:rsidRPr="00B26BAD">
        <w:rPr>
          <w:lang w:val="en-US"/>
        </w:rPr>
        <w:t>Bergen Engines AS</w:t>
      </w:r>
    </w:p>
    <w:p w14:paraId="3CE36467" w14:textId="77777777" w:rsidR="00EC1151" w:rsidRPr="00B26BAD" w:rsidRDefault="00132E54" w:rsidP="007E60C5">
      <w:pPr>
        <w:pStyle w:val="friliste"/>
        <w:rPr>
          <w:lang w:val="en-US"/>
        </w:rPr>
      </w:pPr>
      <w:r w:rsidRPr="00B26BAD">
        <w:rPr>
          <w:lang w:val="en-US"/>
        </w:rPr>
        <w:t>Bertel O. Steen Defence &amp; Security AS</w:t>
      </w:r>
    </w:p>
    <w:p w14:paraId="7A8F8F78" w14:textId="77777777" w:rsidR="00EC1151" w:rsidRPr="00B26BAD" w:rsidRDefault="00132E54" w:rsidP="007E60C5">
      <w:pPr>
        <w:pStyle w:val="friliste"/>
        <w:rPr>
          <w:lang w:val="en-US"/>
        </w:rPr>
      </w:pPr>
      <w:r w:rsidRPr="00B26BAD">
        <w:rPr>
          <w:lang w:val="en-US"/>
        </w:rPr>
        <w:t>Blaser Group Norway AS</w:t>
      </w:r>
    </w:p>
    <w:p w14:paraId="707FD671" w14:textId="77777777" w:rsidR="00EC1151" w:rsidRPr="00B26BAD" w:rsidRDefault="00132E54" w:rsidP="007E60C5">
      <w:pPr>
        <w:pStyle w:val="friliste"/>
        <w:rPr>
          <w:lang w:val="en-US"/>
        </w:rPr>
      </w:pPr>
      <w:r w:rsidRPr="00B26BAD">
        <w:rPr>
          <w:lang w:val="en-US"/>
        </w:rPr>
        <w:t>Boresight And Alignment Solutions AS</w:t>
      </w:r>
    </w:p>
    <w:p w14:paraId="7352A3F6" w14:textId="77777777" w:rsidR="00EC1151" w:rsidRPr="00B26BAD" w:rsidRDefault="00132E54" w:rsidP="007E60C5">
      <w:pPr>
        <w:pStyle w:val="friliste"/>
        <w:rPr>
          <w:lang w:val="en-US"/>
        </w:rPr>
      </w:pPr>
      <w:r w:rsidRPr="00B26BAD">
        <w:rPr>
          <w:lang w:val="en-US"/>
        </w:rPr>
        <w:t>Bw Norway AS</w:t>
      </w:r>
    </w:p>
    <w:p w14:paraId="4468F866" w14:textId="77777777" w:rsidR="00EC1151" w:rsidRPr="00B26BAD" w:rsidRDefault="00132E54" w:rsidP="007E60C5">
      <w:pPr>
        <w:pStyle w:val="friliste"/>
        <w:rPr>
          <w:lang w:val="en-US"/>
        </w:rPr>
      </w:pPr>
      <w:r w:rsidRPr="00B26BAD">
        <w:rPr>
          <w:lang w:val="en-US"/>
        </w:rPr>
        <w:t>Chemring Nobel AS</w:t>
      </w:r>
    </w:p>
    <w:p w14:paraId="0A0E276A" w14:textId="77777777" w:rsidR="00EC1151" w:rsidRPr="007E60C5" w:rsidRDefault="00132E54" w:rsidP="007E60C5">
      <w:pPr>
        <w:pStyle w:val="friliste"/>
      </w:pPr>
      <w:r w:rsidRPr="007E60C5">
        <w:t>Det Frivillige Skyttervesen</w:t>
      </w:r>
    </w:p>
    <w:p w14:paraId="5C0AD67D" w14:textId="77777777" w:rsidR="00EC1151" w:rsidRPr="007E60C5" w:rsidRDefault="00132E54" w:rsidP="007E60C5">
      <w:pPr>
        <w:pStyle w:val="friliste"/>
      </w:pPr>
      <w:r w:rsidRPr="007E60C5">
        <w:t>Eidsvoll Electronics AS</w:t>
      </w:r>
    </w:p>
    <w:p w14:paraId="26D3501B" w14:textId="77777777" w:rsidR="00EC1151" w:rsidRPr="00B26BAD" w:rsidRDefault="00132E54" w:rsidP="007E60C5">
      <w:pPr>
        <w:pStyle w:val="friliste"/>
        <w:rPr>
          <w:lang w:val="en-US"/>
        </w:rPr>
      </w:pPr>
      <w:r w:rsidRPr="00B26BAD">
        <w:rPr>
          <w:lang w:val="en-US"/>
        </w:rPr>
        <w:t>Equipnor AS</w:t>
      </w:r>
    </w:p>
    <w:p w14:paraId="13B4D55B" w14:textId="77777777" w:rsidR="00EC1151" w:rsidRPr="00B26BAD" w:rsidRDefault="00132E54" w:rsidP="007E60C5">
      <w:pPr>
        <w:pStyle w:val="friliste"/>
        <w:rPr>
          <w:lang w:val="en-US"/>
        </w:rPr>
      </w:pPr>
      <w:r w:rsidRPr="00B26BAD">
        <w:rPr>
          <w:lang w:val="en-US"/>
        </w:rPr>
        <w:t>Fjord Defence AS</w:t>
      </w:r>
    </w:p>
    <w:p w14:paraId="1B69CAB8" w14:textId="77777777" w:rsidR="00EC1151" w:rsidRPr="00B26BAD" w:rsidRDefault="00132E54" w:rsidP="007E60C5">
      <w:pPr>
        <w:pStyle w:val="friliste"/>
        <w:rPr>
          <w:lang w:val="en-US"/>
        </w:rPr>
      </w:pPr>
      <w:r w:rsidRPr="00B26BAD">
        <w:rPr>
          <w:lang w:val="en-US"/>
        </w:rPr>
        <w:t>Flightsafety International Norway AS</w:t>
      </w:r>
    </w:p>
    <w:p w14:paraId="4492B356" w14:textId="77777777" w:rsidR="00EC1151" w:rsidRPr="00B26BAD" w:rsidRDefault="00132E54" w:rsidP="007E60C5">
      <w:pPr>
        <w:pStyle w:val="friliste"/>
        <w:rPr>
          <w:lang w:val="en-US"/>
        </w:rPr>
      </w:pPr>
      <w:r w:rsidRPr="00B26BAD">
        <w:rPr>
          <w:lang w:val="en-US"/>
        </w:rPr>
        <w:t>Flir Unmanned Aerial Systems AS</w:t>
      </w:r>
    </w:p>
    <w:p w14:paraId="4AF6B073" w14:textId="77777777" w:rsidR="00EC1151" w:rsidRPr="00B26BAD" w:rsidRDefault="00132E54" w:rsidP="007E60C5">
      <w:pPr>
        <w:pStyle w:val="friliste"/>
        <w:rPr>
          <w:lang w:val="en-US"/>
        </w:rPr>
      </w:pPr>
      <w:r w:rsidRPr="00B26BAD">
        <w:rPr>
          <w:lang w:val="en-US"/>
        </w:rPr>
        <w:t>FMP Products AS</w:t>
      </w:r>
    </w:p>
    <w:p w14:paraId="74DC0D2E" w14:textId="77777777" w:rsidR="00EC1151" w:rsidRPr="007E60C5" w:rsidRDefault="00132E54" w:rsidP="007E60C5">
      <w:pPr>
        <w:pStyle w:val="friliste"/>
      </w:pPr>
      <w:r w:rsidRPr="007E60C5">
        <w:t>Forsvaret</w:t>
      </w:r>
    </w:p>
    <w:p w14:paraId="38F2A302" w14:textId="77777777" w:rsidR="00EC1151" w:rsidRPr="007E60C5" w:rsidRDefault="00132E54" w:rsidP="007E60C5">
      <w:pPr>
        <w:pStyle w:val="friliste"/>
      </w:pPr>
      <w:r w:rsidRPr="007E60C5">
        <w:t>Forsvarets Forskningsinstitutt</w:t>
      </w:r>
    </w:p>
    <w:p w14:paraId="4F6462F6" w14:textId="77777777" w:rsidR="00EC1151" w:rsidRPr="007E60C5" w:rsidRDefault="00132E54" w:rsidP="007E60C5">
      <w:pPr>
        <w:pStyle w:val="friliste"/>
      </w:pPr>
      <w:r w:rsidRPr="007E60C5">
        <w:t>Forsvarsmateriell</w:t>
      </w:r>
    </w:p>
    <w:p w14:paraId="59354C09" w14:textId="77777777" w:rsidR="00EC1151" w:rsidRPr="007E60C5" w:rsidRDefault="00132E54" w:rsidP="007E60C5">
      <w:pPr>
        <w:pStyle w:val="friliste"/>
      </w:pPr>
      <w:proofErr w:type="spellStart"/>
      <w:r w:rsidRPr="007E60C5">
        <w:t>Freyr</w:t>
      </w:r>
      <w:proofErr w:type="spellEnd"/>
      <w:r w:rsidRPr="007E60C5">
        <w:t xml:space="preserve"> Devik AS</w:t>
      </w:r>
    </w:p>
    <w:p w14:paraId="6CB2D8D9" w14:textId="77777777" w:rsidR="00EC1151" w:rsidRPr="00B26BAD" w:rsidRDefault="00132E54" w:rsidP="007E60C5">
      <w:pPr>
        <w:pStyle w:val="friliste"/>
        <w:rPr>
          <w:lang w:val="en-US"/>
        </w:rPr>
      </w:pPr>
      <w:r w:rsidRPr="00B26BAD">
        <w:rPr>
          <w:lang w:val="en-US"/>
        </w:rPr>
        <w:t>Galleon Embedded Computing AS</w:t>
      </w:r>
    </w:p>
    <w:p w14:paraId="2435E609" w14:textId="77777777" w:rsidR="00EC1151" w:rsidRPr="00B26BAD" w:rsidRDefault="00132E54" w:rsidP="007E60C5">
      <w:pPr>
        <w:pStyle w:val="friliste"/>
        <w:rPr>
          <w:lang w:val="en-US"/>
        </w:rPr>
      </w:pPr>
      <w:r w:rsidRPr="00B26BAD">
        <w:rPr>
          <w:lang w:val="en-US"/>
        </w:rPr>
        <w:t>Gkn Aerospace Norway AS</w:t>
      </w:r>
    </w:p>
    <w:p w14:paraId="42C69BA5" w14:textId="77777777" w:rsidR="00EC1151" w:rsidRPr="00B26BAD" w:rsidRDefault="00132E54" w:rsidP="007E60C5">
      <w:pPr>
        <w:pStyle w:val="friliste"/>
        <w:rPr>
          <w:lang w:val="en-US"/>
        </w:rPr>
      </w:pPr>
      <w:r w:rsidRPr="00B26BAD">
        <w:rPr>
          <w:lang w:val="en-US"/>
        </w:rPr>
        <w:t>Grs Riflestocks AS</w:t>
      </w:r>
    </w:p>
    <w:p w14:paraId="584DE181" w14:textId="77777777" w:rsidR="00EC1151" w:rsidRPr="00B26BAD" w:rsidRDefault="00132E54" w:rsidP="007E60C5">
      <w:pPr>
        <w:pStyle w:val="friliste"/>
        <w:rPr>
          <w:lang w:val="en-US"/>
        </w:rPr>
      </w:pPr>
      <w:r w:rsidRPr="00B26BAD">
        <w:rPr>
          <w:lang w:val="en-US"/>
        </w:rPr>
        <w:t>Hanevik Våpen</w:t>
      </w:r>
    </w:p>
    <w:p w14:paraId="3ED10687" w14:textId="77777777" w:rsidR="00EC1151" w:rsidRPr="00B26BAD" w:rsidRDefault="00132E54" w:rsidP="007E60C5">
      <w:pPr>
        <w:pStyle w:val="friliste"/>
        <w:rPr>
          <w:lang w:val="en-US"/>
        </w:rPr>
      </w:pPr>
      <w:r w:rsidRPr="00B26BAD">
        <w:rPr>
          <w:lang w:val="en-US"/>
        </w:rPr>
        <w:t>Hapro Electronics AS</w:t>
      </w:r>
    </w:p>
    <w:p w14:paraId="73F43BC3" w14:textId="77777777" w:rsidR="00EC1151" w:rsidRPr="00B26BAD" w:rsidRDefault="00132E54" w:rsidP="007E60C5">
      <w:pPr>
        <w:pStyle w:val="friliste"/>
        <w:rPr>
          <w:lang w:val="en-US"/>
        </w:rPr>
      </w:pPr>
      <w:r w:rsidRPr="00B26BAD">
        <w:rPr>
          <w:lang w:val="en-US"/>
        </w:rPr>
        <w:t>Hausken Lyddemper AS</w:t>
      </w:r>
    </w:p>
    <w:p w14:paraId="7BA5960E" w14:textId="77777777" w:rsidR="00EC1151" w:rsidRPr="00B26BAD" w:rsidRDefault="00132E54" w:rsidP="007E60C5">
      <w:pPr>
        <w:pStyle w:val="friliste"/>
        <w:rPr>
          <w:lang w:val="en-US"/>
        </w:rPr>
      </w:pPr>
      <w:r w:rsidRPr="00B26BAD">
        <w:rPr>
          <w:lang w:val="en-US"/>
        </w:rPr>
        <w:t>Heli-One (Norway) AS</w:t>
      </w:r>
    </w:p>
    <w:p w14:paraId="1A7A9EC9" w14:textId="77777777" w:rsidR="00EC1151" w:rsidRPr="00B26BAD" w:rsidRDefault="00132E54" w:rsidP="007E60C5">
      <w:pPr>
        <w:pStyle w:val="friliste"/>
        <w:rPr>
          <w:lang w:val="en-US"/>
        </w:rPr>
      </w:pPr>
      <w:r w:rsidRPr="00B26BAD">
        <w:rPr>
          <w:lang w:val="en-US"/>
        </w:rPr>
        <w:t>Hell Events AS</w:t>
      </w:r>
    </w:p>
    <w:p w14:paraId="6D2A36B2" w14:textId="77777777" w:rsidR="00EC1151" w:rsidRPr="00B26BAD" w:rsidRDefault="00132E54" w:rsidP="007E60C5">
      <w:pPr>
        <w:pStyle w:val="friliste"/>
        <w:rPr>
          <w:lang w:val="en-US"/>
        </w:rPr>
      </w:pPr>
      <w:r w:rsidRPr="00B26BAD">
        <w:rPr>
          <w:lang w:val="en-US"/>
        </w:rPr>
        <w:lastRenderedPageBreak/>
        <w:t>Hurtigruten Svalbard AS</w:t>
      </w:r>
    </w:p>
    <w:p w14:paraId="078134EB" w14:textId="77777777" w:rsidR="00EC1151" w:rsidRPr="00B26BAD" w:rsidRDefault="00132E54" w:rsidP="007E60C5">
      <w:pPr>
        <w:pStyle w:val="friliste"/>
        <w:rPr>
          <w:lang w:val="en-US"/>
        </w:rPr>
      </w:pPr>
      <w:r w:rsidRPr="00B26BAD">
        <w:rPr>
          <w:lang w:val="en-US"/>
        </w:rPr>
        <w:t>Haaland Tynnplate AS</w:t>
      </w:r>
    </w:p>
    <w:p w14:paraId="02D7BE5E" w14:textId="77777777" w:rsidR="00EC1151" w:rsidRPr="00B26BAD" w:rsidRDefault="00132E54" w:rsidP="007E60C5">
      <w:pPr>
        <w:pStyle w:val="friliste"/>
        <w:rPr>
          <w:lang w:val="en-US"/>
        </w:rPr>
      </w:pPr>
      <w:r w:rsidRPr="00B26BAD">
        <w:rPr>
          <w:lang w:val="en-US"/>
        </w:rPr>
        <w:t>Haarstad Precision Products AS</w:t>
      </w:r>
    </w:p>
    <w:p w14:paraId="29AEC8F5" w14:textId="77777777" w:rsidR="00EC1151" w:rsidRPr="00B26BAD" w:rsidRDefault="00132E54" w:rsidP="007E60C5">
      <w:pPr>
        <w:pStyle w:val="friliste"/>
        <w:rPr>
          <w:lang w:val="en-US"/>
        </w:rPr>
      </w:pPr>
      <w:r w:rsidRPr="00B26BAD">
        <w:rPr>
          <w:lang w:val="en-US"/>
        </w:rPr>
        <w:t>IKM Instrutek AS</w:t>
      </w:r>
    </w:p>
    <w:p w14:paraId="31602A4F" w14:textId="77777777" w:rsidR="00EC1151" w:rsidRPr="00B26BAD" w:rsidRDefault="00132E54" w:rsidP="007E60C5">
      <w:pPr>
        <w:pStyle w:val="friliste"/>
        <w:rPr>
          <w:lang w:val="en-US"/>
        </w:rPr>
      </w:pPr>
      <w:r w:rsidRPr="00B26BAD">
        <w:rPr>
          <w:lang w:val="en-US"/>
        </w:rPr>
        <w:t>Imenco AS</w:t>
      </w:r>
    </w:p>
    <w:p w14:paraId="5143F83B" w14:textId="77777777" w:rsidR="00EC1151" w:rsidRPr="00B26BAD" w:rsidRDefault="00132E54" w:rsidP="007E60C5">
      <w:pPr>
        <w:pStyle w:val="friliste"/>
        <w:rPr>
          <w:lang w:val="en-US"/>
        </w:rPr>
      </w:pPr>
      <w:r w:rsidRPr="00B26BAD">
        <w:rPr>
          <w:lang w:val="en-US"/>
        </w:rPr>
        <w:t>Impetus Advanced Finite Element Analyses AS</w:t>
      </w:r>
    </w:p>
    <w:p w14:paraId="3796DFFA" w14:textId="77777777" w:rsidR="00EC1151" w:rsidRPr="00B26BAD" w:rsidRDefault="00132E54" w:rsidP="007E60C5">
      <w:pPr>
        <w:pStyle w:val="friliste"/>
        <w:rPr>
          <w:lang w:val="en-US"/>
        </w:rPr>
      </w:pPr>
      <w:r w:rsidRPr="00B26BAD">
        <w:rPr>
          <w:lang w:val="en-US"/>
        </w:rPr>
        <w:t>Intersport Bogstadveien AS</w:t>
      </w:r>
    </w:p>
    <w:p w14:paraId="321B4CEB" w14:textId="77777777" w:rsidR="00EC1151" w:rsidRPr="00B26BAD" w:rsidRDefault="00132E54" w:rsidP="007E60C5">
      <w:pPr>
        <w:pStyle w:val="friliste"/>
        <w:rPr>
          <w:lang w:val="en-US"/>
        </w:rPr>
      </w:pPr>
      <w:r w:rsidRPr="00B26BAD">
        <w:rPr>
          <w:lang w:val="en-US"/>
        </w:rPr>
        <w:t>Iveco Norge AS</w:t>
      </w:r>
    </w:p>
    <w:p w14:paraId="5C6297B4" w14:textId="77777777" w:rsidR="00EC1151" w:rsidRPr="00B26BAD" w:rsidRDefault="00132E54" w:rsidP="007E60C5">
      <w:pPr>
        <w:pStyle w:val="friliste"/>
        <w:rPr>
          <w:lang w:val="en-US"/>
        </w:rPr>
      </w:pPr>
      <w:r w:rsidRPr="00B26BAD">
        <w:rPr>
          <w:lang w:val="en-US"/>
        </w:rPr>
        <w:t>Jakt &amp; Friluft AS</w:t>
      </w:r>
    </w:p>
    <w:p w14:paraId="4D62C768" w14:textId="77777777" w:rsidR="00EC1151" w:rsidRPr="00B26BAD" w:rsidRDefault="00132E54" w:rsidP="007E60C5">
      <w:pPr>
        <w:pStyle w:val="friliste"/>
        <w:rPr>
          <w:lang w:val="en-US"/>
        </w:rPr>
      </w:pPr>
      <w:r w:rsidRPr="00B26BAD">
        <w:rPr>
          <w:lang w:val="en-US"/>
        </w:rPr>
        <w:t>Kds Norway AS</w:t>
      </w:r>
    </w:p>
    <w:p w14:paraId="6188B3A6" w14:textId="77777777" w:rsidR="00EC1151" w:rsidRPr="00B26BAD" w:rsidRDefault="00132E54" w:rsidP="007E60C5">
      <w:pPr>
        <w:pStyle w:val="friliste"/>
        <w:rPr>
          <w:lang w:val="en-US"/>
        </w:rPr>
      </w:pPr>
      <w:r w:rsidRPr="00B26BAD">
        <w:rPr>
          <w:lang w:val="en-US"/>
        </w:rPr>
        <w:t>Keytouch Technology AS</w:t>
      </w:r>
    </w:p>
    <w:p w14:paraId="5460E376" w14:textId="77777777" w:rsidR="00EC1151" w:rsidRPr="00B26BAD" w:rsidRDefault="00132E54" w:rsidP="007E60C5">
      <w:pPr>
        <w:pStyle w:val="friliste"/>
        <w:rPr>
          <w:lang w:val="en-US"/>
        </w:rPr>
      </w:pPr>
      <w:r w:rsidRPr="00B26BAD">
        <w:rPr>
          <w:lang w:val="en-US"/>
        </w:rPr>
        <w:t>Kitron AS</w:t>
      </w:r>
    </w:p>
    <w:p w14:paraId="2402FEE2" w14:textId="77777777" w:rsidR="00EC1151" w:rsidRPr="00B26BAD" w:rsidRDefault="00132E54" w:rsidP="007E60C5">
      <w:pPr>
        <w:pStyle w:val="friliste"/>
        <w:rPr>
          <w:lang w:val="en-US"/>
        </w:rPr>
      </w:pPr>
      <w:r w:rsidRPr="00B26BAD">
        <w:rPr>
          <w:lang w:val="en-US"/>
        </w:rPr>
        <w:t>KKC AS</w:t>
      </w:r>
    </w:p>
    <w:p w14:paraId="21F8F5DA" w14:textId="77777777" w:rsidR="00EC1151" w:rsidRPr="00B26BAD" w:rsidRDefault="00132E54" w:rsidP="007E60C5">
      <w:pPr>
        <w:pStyle w:val="friliste"/>
        <w:rPr>
          <w:lang w:val="en-US"/>
        </w:rPr>
      </w:pPr>
      <w:r w:rsidRPr="00B26BAD">
        <w:rPr>
          <w:lang w:val="en-US"/>
        </w:rPr>
        <w:t>Kongsberg Aviation Maintenance Services AS</w:t>
      </w:r>
    </w:p>
    <w:p w14:paraId="66FC6630" w14:textId="77777777" w:rsidR="00EC1151" w:rsidRPr="00B26BAD" w:rsidRDefault="00132E54" w:rsidP="007E60C5">
      <w:pPr>
        <w:pStyle w:val="friliste"/>
        <w:rPr>
          <w:lang w:val="en-US"/>
        </w:rPr>
      </w:pPr>
      <w:r w:rsidRPr="00B26BAD">
        <w:rPr>
          <w:lang w:val="en-US"/>
        </w:rPr>
        <w:t>Kongsberg Defence &amp; Aerospace AS</w:t>
      </w:r>
    </w:p>
    <w:p w14:paraId="7BE92FE7" w14:textId="77777777" w:rsidR="00EC1151" w:rsidRPr="00B26BAD" w:rsidRDefault="00132E54" w:rsidP="007E60C5">
      <w:pPr>
        <w:pStyle w:val="friliste"/>
        <w:rPr>
          <w:lang w:val="en-US"/>
        </w:rPr>
      </w:pPr>
      <w:r w:rsidRPr="00B26BAD">
        <w:rPr>
          <w:lang w:val="en-US"/>
        </w:rPr>
        <w:t>Kongsberg Maritime AS</w:t>
      </w:r>
    </w:p>
    <w:p w14:paraId="3BDFA369" w14:textId="77777777" w:rsidR="00EC1151" w:rsidRPr="00B26BAD" w:rsidRDefault="00132E54" w:rsidP="007E60C5">
      <w:pPr>
        <w:pStyle w:val="friliste"/>
        <w:rPr>
          <w:lang w:val="en-US"/>
        </w:rPr>
      </w:pPr>
      <w:r w:rsidRPr="00B26BAD">
        <w:rPr>
          <w:lang w:val="en-US"/>
        </w:rPr>
        <w:t>Kongsberg Satellite Services AS</w:t>
      </w:r>
    </w:p>
    <w:p w14:paraId="0D8CBB9B" w14:textId="77777777" w:rsidR="00EC1151" w:rsidRPr="00B26BAD" w:rsidRDefault="00132E54" w:rsidP="007E60C5">
      <w:pPr>
        <w:pStyle w:val="friliste"/>
        <w:rPr>
          <w:lang w:val="en-US"/>
        </w:rPr>
      </w:pPr>
      <w:r w:rsidRPr="00B26BAD">
        <w:rPr>
          <w:lang w:val="en-US"/>
        </w:rPr>
        <w:t>Kongsberg Seatex AS</w:t>
      </w:r>
    </w:p>
    <w:p w14:paraId="6B05CF38" w14:textId="77777777" w:rsidR="00EC1151" w:rsidRPr="00B26BAD" w:rsidRDefault="00132E54" w:rsidP="007E60C5">
      <w:pPr>
        <w:pStyle w:val="friliste"/>
        <w:rPr>
          <w:lang w:val="en-US"/>
        </w:rPr>
      </w:pPr>
      <w:r w:rsidRPr="00B26BAD">
        <w:rPr>
          <w:lang w:val="en-US"/>
        </w:rPr>
        <w:t>Leonardo UK Ltd (Norway Branch)</w:t>
      </w:r>
    </w:p>
    <w:p w14:paraId="58EB9419" w14:textId="77777777" w:rsidR="00EC1151" w:rsidRPr="00B26BAD" w:rsidRDefault="00132E54" w:rsidP="007E60C5">
      <w:pPr>
        <w:pStyle w:val="friliste"/>
        <w:rPr>
          <w:lang w:val="en-US"/>
        </w:rPr>
      </w:pPr>
      <w:r w:rsidRPr="00B26BAD">
        <w:rPr>
          <w:lang w:val="en-US"/>
        </w:rPr>
        <w:t>Lilltech AS</w:t>
      </w:r>
    </w:p>
    <w:p w14:paraId="609D6D8E" w14:textId="77777777" w:rsidR="00EC1151" w:rsidRPr="00B26BAD" w:rsidRDefault="00132E54" w:rsidP="007E60C5">
      <w:pPr>
        <w:pStyle w:val="friliste"/>
        <w:rPr>
          <w:lang w:val="en-US"/>
        </w:rPr>
      </w:pPr>
      <w:r w:rsidRPr="00B26BAD">
        <w:rPr>
          <w:lang w:val="en-US"/>
        </w:rPr>
        <w:t>Magne Landrø AS</w:t>
      </w:r>
    </w:p>
    <w:p w14:paraId="1280BEB3" w14:textId="77777777" w:rsidR="00EC1151" w:rsidRPr="00B26BAD" w:rsidRDefault="00132E54" w:rsidP="007E60C5">
      <w:pPr>
        <w:pStyle w:val="friliste"/>
        <w:rPr>
          <w:lang w:val="en-US"/>
        </w:rPr>
      </w:pPr>
      <w:r w:rsidRPr="00B26BAD">
        <w:rPr>
          <w:lang w:val="en-US"/>
        </w:rPr>
        <w:t>Nammo Raufoss AS</w:t>
      </w:r>
    </w:p>
    <w:p w14:paraId="702091E5" w14:textId="77777777" w:rsidR="00EC1151" w:rsidRPr="00B26BAD" w:rsidRDefault="00132E54" w:rsidP="007E60C5">
      <w:pPr>
        <w:pStyle w:val="friliste"/>
        <w:rPr>
          <w:lang w:val="en-US"/>
        </w:rPr>
      </w:pPr>
      <w:r w:rsidRPr="00B26BAD">
        <w:rPr>
          <w:lang w:val="en-US"/>
        </w:rPr>
        <w:t>Nfm Technology AS</w:t>
      </w:r>
    </w:p>
    <w:p w14:paraId="2C89F93A" w14:textId="77777777" w:rsidR="00EC1151" w:rsidRPr="00B26BAD" w:rsidRDefault="00132E54" w:rsidP="007E60C5">
      <w:pPr>
        <w:pStyle w:val="friliste"/>
        <w:rPr>
          <w:lang w:val="en-US"/>
        </w:rPr>
      </w:pPr>
      <w:r w:rsidRPr="00B26BAD">
        <w:rPr>
          <w:lang w:val="en-US"/>
        </w:rPr>
        <w:t>Norautron AS</w:t>
      </w:r>
    </w:p>
    <w:p w14:paraId="442AE370" w14:textId="77777777" w:rsidR="00EC1151" w:rsidRPr="00B26BAD" w:rsidRDefault="00132E54" w:rsidP="007E60C5">
      <w:pPr>
        <w:pStyle w:val="friliste"/>
        <w:rPr>
          <w:lang w:val="en-US"/>
        </w:rPr>
      </w:pPr>
      <w:r w:rsidRPr="00B26BAD">
        <w:rPr>
          <w:lang w:val="en-US"/>
        </w:rPr>
        <w:t>Nordic Unmanned AS</w:t>
      </w:r>
    </w:p>
    <w:p w14:paraId="3C641076" w14:textId="77777777" w:rsidR="00EC1151" w:rsidRPr="007E60C5" w:rsidRDefault="00132E54" w:rsidP="007E60C5">
      <w:pPr>
        <w:pStyle w:val="friliste"/>
      </w:pPr>
      <w:r w:rsidRPr="007E60C5">
        <w:t>Norma AS</w:t>
      </w:r>
    </w:p>
    <w:p w14:paraId="65D8515C" w14:textId="77777777" w:rsidR="00EC1151" w:rsidRPr="007E60C5" w:rsidRDefault="00132E54" w:rsidP="007E60C5">
      <w:pPr>
        <w:pStyle w:val="friliste"/>
      </w:pPr>
      <w:r w:rsidRPr="007E60C5">
        <w:t>Norsk Elektro Optikk AS</w:t>
      </w:r>
    </w:p>
    <w:p w14:paraId="36B6361A" w14:textId="77777777" w:rsidR="00EC1151" w:rsidRPr="00B26BAD" w:rsidRDefault="00132E54" w:rsidP="007E60C5">
      <w:pPr>
        <w:pStyle w:val="friliste"/>
        <w:rPr>
          <w:lang w:val="en-US"/>
        </w:rPr>
      </w:pPr>
      <w:r w:rsidRPr="00B26BAD">
        <w:rPr>
          <w:lang w:val="en-US"/>
        </w:rPr>
        <w:t>Nortek AS</w:t>
      </w:r>
    </w:p>
    <w:p w14:paraId="07464AB5" w14:textId="77777777" w:rsidR="00EC1151" w:rsidRPr="00B26BAD" w:rsidRDefault="00132E54" w:rsidP="007E60C5">
      <w:pPr>
        <w:pStyle w:val="friliste"/>
        <w:rPr>
          <w:lang w:val="en-US"/>
        </w:rPr>
      </w:pPr>
      <w:r w:rsidRPr="00B26BAD">
        <w:rPr>
          <w:lang w:val="en-US"/>
        </w:rPr>
        <w:t>Norwegian Special Mission AS</w:t>
      </w:r>
    </w:p>
    <w:p w14:paraId="2EACAB44" w14:textId="77777777" w:rsidR="00EC1151" w:rsidRPr="00B26BAD" w:rsidRDefault="00132E54" w:rsidP="007E60C5">
      <w:pPr>
        <w:pStyle w:val="friliste"/>
        <w:rPr>
          <w:lang w:val="en-US"/>
        </w:rPr>
      </w:pPr>
      <w:r w:rsidRPr="00B26BAD">
        <w:rPr>
          <w:lang w:val="en-US"/>
        </w:rPr>
        <w:t>Nsslglobal Technologies AS</w:t>
      </w:r>
    </w:p>
    <w:p w14:paraId="31331B4F" w14:textId="77777777" w:rsidR="00EC1151" w:rsidRPr="00B26BAD" w:rsidRDefault="00132E54" w:rsidP="007E60C5">
      <w:pPr>
        <w:pStyle w:val="friliste"/>
        <w:rPr>
          <w:lang w:val="en-US"/>
        </w:rPr>
      </w:pPr>
      <w:r w:rsidRPr="00B26BAD">
        <w:rPr>
          <w:lang w:val="en-US"/>
        </w:rPr>
        <w:t>Ontime Networks AS</w:t>
      </w:r>
    </w:p>
    <w:p w14:paraId="10AB63BE" w14:textId="77777777" w:rsidR="00EC1151" w:rsidRPr="00B26BAD" w:rsidRDefault="00132E54" w:rsidP="007E60C5">
      <w:pPr>
        <w:pStyle w:val="friliste"/>
        <w:rPr>
          <w:lang w:val="en-US"/>
        </w:rPr>
      </w:pPr>
      <w:r w:rsidRPr="00B26BAD">
        <w:rPr>
          <w:lang w:val="en-US"/>
        </w:rPr>
        <w:t>Orica Norway AS</w:t>
      </w:r>
    </w:p>
    <w:p w14:paraId="1A1E32CA" w14:textId="77777777" w:rsidR="00EC1151" w:rsidRPr="00B26BAD" w:rsidRDefault="00132E54" w:rsidP="007E60C5">
      <w:pPr>
        <w:pStyle w:val="friliste"/>
        <w:rPr>
          <w:lang w:val="en-US"/>
        </w:rPr>
      </w:pPr>
      <w:r w:rsidRPr="00B26BAD">
        <w:rPr>
          <w:lang w:val="en-US"/>
        </w:rPr>
        <w:t>Pedersens Vaabenlager AS</w:t>
      </w:r>
    </w:p>
    <w:p w14:paraId="138F1CCB" w14:textId="77777777" w:rsidR="00EC1151" w:rsidRPr="00B26BAD" w:rsidRDefault="00132E54" w:rsidP="007E60C5">
      <w:pPr>
        <w:pStyle w:val="friliste"/>
        <w:rPr>
          <w:lang w:val="en-US"/>
        </w:rPr>
      </w:pPr>
      <w:r w:rsidRPr="00B26BAD">
        <w:rPr>
          <w:lang w:val="en-US"/>
        </w:rPr>
        <w:t>Politiets Fellestjenester</w:t>
      </w:r>
    </w:p>
    <w:p w14:paraId="74504E11" w14:textId="77777777" w:rsidR="00EC1151" w:rsidRPr="00B26BAD" w:rsidRDefault="00132E54" w:rsidP="007E60C5">
      <w:pPr>
        <w:pStyle w:val="friliste"/>
        <w:rPr>
          <w:lang w:val="en-US"/>
        </w:rPr>
      </w:pPr>
      <w:r w:rsidRPr="00B26BAD">
        <w:rPr>
          <w:lang w:val="en-US"/>
        </w:rPr>
        <w:t>Radionor Communications AS</w:t>
      </w:r>
    </w:p>
    <w:p w14:paraId="47CFD677" w14:textId="77777777" w:rsidR="00EC1151" w:rsidRPr="00B26BAD" w:rsidRDefault="00132E54" w:rsidP="007E60C5">
      <w:pPr>
        <w:pStyle w:val="friliste"/>
        <w:rPr>
          <w:lang w:val="en-US"/>
        </w:rPr>
      </w:pPr>
      <w:r w:rsidRPr="00B26BAD">
        <w:rPr>
          <w:lang w:val="en-US"/>
        </w:rPr>
        <w:t>Rheinmetall Norway AS</w:t>
      </w:r>
    </w:p>
    <w:p w14:paraId="0B63697A" w14:textId="77777777" w:rsidR="00EC1151" w:rsidRPr="00B26BAD" w:rsidRDefault="00132E54" w:rsidP="007E60C5">
      <w:pPr>
        <w:pStyle w:val="friliste"/>
        <w:rPr>
          <w:lang w:val="en-US"/>
        </w:rPr>
      </w:pPr>
      <w:r w:rsidRPr="00B26BAD">
        <w:rPr>
          <w:lang w:val="en-US"/>
        </w:rPr>
        <w:t>Robot Aviation AS</w:t>
      </w:r>
    </w:p>
    <w:p w14:paraId="7FD2236A" w14:textId="77777777" w:rsidR="00EC1151" w:rsidRPr="00B26BAD" w:rsidRDefault="00132E54" w:rsidP="007E60C5">
      <w:pPr>
        <w:pStyle w:val="friliste"/>
        <w:rPr>
          <w:lang w:val="en-US"/>
        </w:rPr>
      </w:pPr>
      <w:r w:rsidRPr="00B26BAD">
        <w:rPr>
          <w:lang w:val="en-US"/>
        </w:rPr>
        <w:t>Rofi AS</w:t>
      </w:r>
    </w:p>
    <w:p w14:paraId="3BA59F41" w14:textId="77777777" w:rsidR="00EC1151" w:rsidRPr="00B26BAD" w:rsidRDefault="00132E54" w:rsidP="007E60C5">
      <w:pPr>
        <w:pStyle w:val="friliste"/>
        <w:rPr>
          <w:lang w:val="en-US"/>
        </w:rPr>
      </w:pPr>
      <w:r w:rsidRPr="00B26BAD">
        <w:rPr>
          <w:lang w:val="en-US"/>
        </w:rPr>
        <w:t>Rustfrie Bergh AS</w:t>
      </w:r>
    </w:p>
    <w:p w14:paraId="5BDB634B" w14:textId="77777777" w:rsidR="00EC1151" w:rsidRPr="00B26BAD" w:rsidRDefault="00132E54" w:rsidP="007E60C5">
      <w:pPr>
        <w:pStyle w:val="friliste"/>
        <w:rPr>
          <w:lang w:val="en-US"/>
        </w:rPr>
      </w:pPr>
      <w:r w:rsidRPr="00B26BAD">
        <w:rPr>
          <w:lang w:val="en-US"/>
        </w:rPr>
        <w:t>Safety &amp; Security Service AS</w:t>
      </w:r>
    </w:p>
    <w:p w14:paraId="0A7D168E" w14:textId="77777777" w:rsidR="00EC1151" w:rsidRPr="00B26BAD" w:rsidRDefault="00132E54" w:rsidP="007E60C5">
      <w:pPr>
        <w:pStyle w:val="friliste"/>
        <w:rPr>
          <w:lang w:val="en-US"/>
        </w:rPr>
      </w:pPr>
      <w:r w:rsidRPr="00B26BAD">
        <w:rPr>
          <w:lang w:val="en-US"/>
        </w:rPr>
        <w:t>Seilmaker Iversen AS</w:t>
      </w:r>
    </w:p>
    <w:p w14:paraId="7BD7050C" w14:textId="77777777" w:rsidR="00EC1151" w:rsidRPr="00B26BAD" w:rsidRDefault="00132E54" w:rsidP="007E60C5">
      <w:pPr>
        <w:pStyle w:val="friliste"/>
        <w:rPr>
          <w:lang w:val="en-US"/>
        </w:rPr>
      </w:pPr>
      <w:r w:rsidRPr="00B26BAD">
        <w:rPr>
          <w:lang w:val="en-US"/>
        </w:rPr>
        <w:t>Siemens Energy AS</w:t>
      </w:r>
    </w:p>
    <w:p w14:paraId="02E997CC" w14:textId="77777777" w:rsidR="00EC1151" w:rsidRPr="00B26BAD" w:rsidRDefault="00132E54" w:rsidP="007E60C5">
      <w:pPr>
        <w:pStyle w:val="friliste"/>
        <w:rPr>
          <w:lang w:val="en-US"/>
        </w:rPr>
      </w:pPr>
      <w:r w:rsidRPr="00B26BAD">
        <w:rPr>
          <w:lang w:val="en-US"/>
        </w:rPr>
        <w:t>Sintef Ocean AS</w:t>
      </w:r>
    </w:p>
    <w:p w14:paraId="56711917" w14:textId="77777777" w:rsidR="00EC1151" w:rsidRPr="00B26BAD" w:rsidRDefault="00132E54" w:rsidP="007E60C5">
      <w:pPr>
        <w:pStyle w:val="friliste"/>
        <w:rPr>
          <w:lang w:val="en-US"/>
        </w:rPr>
      </w:pPr>
      <w:r w:rsidRPr="00B26BAD">
        <w:rPr>
          <w:lang w:val="en-US"/>
        </w:rPr>
        <w:t>Skytterlinken AS</w:t>
      </w:r>
    </w:p>
    <w:p w14:paraId="4BDC7919" w14:textId="77777777" w:rsidR="00EC1151" w:rsidRPr="00B26BAD" w:rsidRDefault="00132E54" w:rsidP="007E60C5">
      <w:pPr>
        <w:pStyle w:val="friliste"/>
        <w:rPr>
          <w:lang w:val="en-US"/>
        </w:rPr>
      </w:pPr>
      <w:r w:rsidRPr="00B26BAD">
        <w:rPr>
          <w:lang w:val="en-US"/>
        </w:rPr>
        <w:lastRenderedPageBreak/>
        <w:t>Steertec Raufoss AS</w:t>
      </w:r>
    </w:p>
    <w:p w14:paraId="641E9A95" w14:textId="77777777" w:rsidR="00EC1151" w:rsidRPr="00B26BAD" w:rsidRDefault="00132E54" w:rsidP="007E60C5">
      <w:pPr>
        <w:pStyle w:val="friliste"/>
        <w:rPr>
          <w:lang w:val="en-US"/>
        </w:rPr>
      </w:pPr>
      <w:r w:rsidRPr="00B26BAD">
        <w:rPr>
          <w:lang w:val="en-US"/>
        </w:rPr>
        <w:t>Steinert Sensing Systems AS</w:t>
      </w:r>
    </w:p>
    <w:p w14:paraId="051D328E" w14:textId="77777777" w:rsidR="00EC1151" w:rsidRPr="00B26BAD" w:rsidRDefault="00132E54" w:rsidP="007E60C5">
      <w:pPr>
        <w:pStyle w:val="friliste"/>
        <w:rPr>
          <w:lang w:val="en-US"/>
        </w:rPr>
      </w:pPr>
      <w:r w:rsidRPr="00B26BAD">
        <w:rPr>
          <w:lang w:val="en-US"/>
        </w:rPr>
        <w:t>Store Norske Spitsbergen Kulkompani AS</w:t>
      </w:r>
    </w:p>
    <w:p w14:paraId="4C291EB1" w14:textId="77777777" w:rsidR="00EC1151" w:rsidRPr="00B26BAD" w:rsidRDefault="00132E54" w:rsidP="007E60C5">
      <w:pPr>
        <w:pStyle w:val="friliste"/>
        <w:rPr>
          <w:lang w:val="en-US"/>
        </w:rPr>
      </w:pPr>
      <w:r w:rsidRPr="00B26BAD">
        <w:rPr>
          <w:lang w:val="en-US"/>
        </w:rPr>
        <w:t>Svein Rogne AS</w:t>
      </w:r>
    </w:p>
    <w:p w14:paraId="608B537A" w14:textId="77777777" w:rsidR="00EC1151" w:rsidRPr="00B26BAD" w:rsidRDefault="00132E54" w:rsidP="007E60C5">
      <w:pPr>
        <w:pStyle w:val="friliste"/>
        <w:rPr>
          <w:lang w:val="en-US"/>
        </w:rPr>
      </w:pPr>
      <w:r w:rsidRPr="00B26BAD">
        <w:rPr>
          <w:lang w:val="en-US"/>
        </w:rPr>
        <w:t>Svemko AS</w:t>
      </w:r>
    </w:p>
    <w:p w14:paraId="5C0E4DBB" w14:textId="77777777" w:rsidR="00EC1151" w:rsidRPr="00B26BAD" w:rsidRDefault="00132E54" w:rsidP="007E60C5">
      <w:pPr>
        <w:pStyle w:val="friliste"/>
        <w:rPr>
          <w:lang w:val="en-US"/>
        </w:rPr>
      </w:pPr>
      <w:r w:rsidRPr="00B26BAD">
        <w:rPr>
          <w:lang w:val="en-US"/>
        </w:rPr>
        <w:t>T &amp; G Elektro AS</w:t>
      </w:r>
    </w:p>
    <w:p w14:paraId="2BC8D3AE" w14:textId="77777777" w:rsidR="00EC1151" w:rsidRPr="00B26BAD" w:rsidRDefault="00132E54" w:rsidP="007E60C5">
      <w:pPr>
        <w:pStyle w:val="friliste"/>
        <w:rPr>
          <w:lang w:val="en-US"/>
        </w:rPr>
      </w:pPr>
      <w:r w:rsidRPr="00B26BAD">
        <w:rPr>
          <w:lang w:val="en-US"/>
        </w:rPr>
        <w:t>Teleplan Globe AS</w:t>
      </w:r>
    </w:p>
    <w:p w14:paraId="526D7E65" w14:textId="77777777" w:rsidR="00EC1151" w:rsidRPr="00B26BAD" w:rsidRDefault="00132E54" w:rsidP="007E60C5">
      <w:pPr>
        <w:pStyle w:val="friliste"/>
        <w:rPr>
          <w:lang w:val="en-US"/>
        </w:rPr>
      </w:pPr>
      <w:r w:rsidRPr="00B26BAD">
        <w:rPr>
          <w:lang w:val="en-US"/>
        </w:rPr>
        <w:t>Thales Norway AS</w:t>
      </w:r>
    </w:p>
    <w:p w14:paraId="4D96CDC5" w14:textId="77777777" w:rsidR="00EC1151" w:rsidRPr="00B26BAD" w:rsidRDefault="00132E54" w:rsidP="007E60C5">
      <w:pPr>
        <w:pStyle w:val="friliste"/>
        <w:rPr>
          <w:lang w:val="en-US"/>
        </w:rPr>
      </w:pPr>
      <w:r w:rsidRPr="00B26BAD">
        <w:rPr>
          <w:lang w:val="en-US"/>
        </w:rPr>
        <w:t>Tinex AS</w:t>
      </w:r>
    </w:p>
    <w:p w14:paraId="2D60D9AE" w14:textId="77777777" w:rsidR="00EC1151" w:rsidRPr="00B26BAD" w:rsidRDefault="00132E54" w:rsidP="007E60C5">
      <w:pPr>
        <w:pStyle w:val="friliste"/>
        <w:rPr>
          <w:lang w:val="en-US"/>
        </w:rPr>
      </w:pPr>
      <w:r w:rsidRPr="00B26BAD">
        <w:rPr>
          <w:lang w:val="en-US"/>
        </w:rPr>
        <w:t>Ulfhednar As</w:t>
      </w:r>
    </w:p>
    <w:p w14:paraId="778BBD40" w14:textId="77777777" w:rsidR="00EC1151" w:rsidRPr="00B26BAD" w:rsidRDefault="00132E54" w:rsidP="007E60C5">
      <w:pPr>
        <w:pStyle w:val="friliste"/>
        <w:rPr>
          <w:lang w:val="en-US"/>
        </w:rPr>
      </w:pPr>
      <w:r w:rsidRPr="00B26BAD">
        <w:rPr>
          <w:lang w:val="en-US"/>
        </w:rPr>
        <w:t>Umoe Mandal AS</w:t>
      </w:r>
    </w:p>
    <w:p w14:paraId="46E846AC" w14:textId="77777777" w:rsidR="00EC1151" w:rsidRPr="00B26BAD" w:rsidRDefault="00132E54" w:rsidP="007E60C5">
      <w:pPr>
        <w:pStyle w:val="friliste"/>
        <w:rPr>
          <w:lang w:val="en-US"/>
        </w:rPr>
      </w:pPr>
      <w:r w:rsidRPr="00B26BAD">
        <w:rPr>
          <w:lang w:val="en-US"/>
        </w:rPr>
        <w:t>Vanward AS</w:t>
      </w:r>
    </w:p>
    <w:p w14:paraId="57EC093A" w14:textId="48505526" w:rsidR="00EC1151" w:rsidRPr="00B26BAD" w:rsidRDefault="00132E54" w:rsidP="007E60C5">
      <w:pPr>
        <w:pStyle w:val="friliste"/>
        <w:rPr>
          <w:lang w:val="en-US"/>
        </w:rPr>
      </w:pPr>
      <w:r w:rsidRPr="00B26BAD">
        <w:rPr>
          <w:lang w:val="en-US"/>
        </w:rPr>
        <w:t>Vikens Børsemakerverksted</w:t>
      </w:r>
      <w:r w:rsidR="007E60C5" w:rsidRPr="00B26BAD">
        <w:rPr>
          <w:lang w:val="en-US"/>
        </w:rPr>
        <w:t xml:space="preserve"> </w:t>
      </w:r>
    </w:p>
    <w:p w14:paraId="152AE09F" w14:textId="77777777" w:rsidR="00EC1151" w:rsidRPr="00B26BAD" w:rsidRDefault="00132E54" w:rsidP="007E60C5">
      <w:pPr>
        <w:pStyle w:val="friliste"/>
        <w:rPr>
          <w:lang w:val="en-US"/>
        </w:rPr>
      </w:pPr>
      <w:r w:rsidRPr="00B26BAD">
        <w:rPr>
          <w:lang w:val="en-US"/>
        </w:rPr>
        <w:t>Vision &amp; Design AS</w:t>
      </w:r>
    </w:p>
    <w:p w14:paraId="28F7F27A" w14:textId="77777777" w:rsidR="00EC1151" w:rsidRPr="007E60C5" w:rsidRDefault="00132E54" w:rsidP="007E60C5">
      <w:pPr>
        <w:pStyle w:val="friliste"/>
      </w:pPr>
      <w:r w:rsidRPr="007E60C5">
        <w:t>Våpensmia AS</w:t>
      </w:r>
    </w:p>
    <w:p w14:paraId="4B1E0D6F" w14:textId="77777777" w:rsidR="00EC1151" w:rsidRPr="007E60C5" w:rsidRDefault="00132E54" w:rsidP="007E60C5">
      <w:pPr>
        <w:pStyle w:val="friliste"/>
      </w:pPr>
      <w:r w:rsidRPr="007E60C5">
        <w:t xml:space="preserve">Water </w:t>
      </w:r>
      <w:proofErr w:type="spellStart"/>
      <w:r w:rsidRPr="007E60C5">
        <w:t>Linked</w:t>
      </w:r>
      <w:proofErr w:type="spellEnd"/>
      <w:r w:rsidRPr="007E60C5">
        <w:t xml:space="preserve"> AS</w:t>
      </w:r>
    </w:p>
    <w:p w14:paraId="5AF6305E" w14:textId="77777777" w:rsidR="00EC1151" w:rsidRPr="007E60C5" w:rsidRDefault="00132E54" w:rsidP="007E60C5">
      <w:pPr>
        <w:pStyle w:val="a-tilraar-dep"/>
      </w:pPr>
      <w:r w:rsidRPr="007E60C5">
        <w:t>Utenriksdepartementet</w:t>
      </w:r>
    </w:p>
    <w:p w14:paraId="31AA6635" w14:textId="77777777" w:rsidR="00EC1151" w:rsidRPr="007E60C5" w:rsidRDefault="00132E54" w:rsidP="007E60C5">
      <w:pPr>
        <w:pStyle w:val="a-tilraar-tit"/>
      </w:pPr>
      <w:r w:rsidRPr="007E60C5">
        <w:t>tilrår:</w:t>
      </w:r>
    </w:p>
    <w:p w14:paraId="711FD3D8" w14:textId="77777777" w:rsidR="00EC1151" w:rsidRPr="007E60C5" w:rsidRDefault="00132E54" w:rsidP="007E60C5">
      <w:r w:rsidRPr="007E60C5">
        <w:t>Tilråding fra Utenriksdepartementet 2. juni 2023 om eksport av forsvarsmateriell fra Norge i 2022, eksportkontroll og internasjonalt ikke-spredningssamarbeid, blir sendt Stortinget.</w:t>
      </w:r>
    </w:p>
    <w:p w14:paraId="6D0F0871" w14:textId="77777777" w:rsidR="00EC1151" w:rsidRPr="007E60C5" w:rsidRDefault="00EC1151" w:rsidP="007E60C5"/>
    <w:p w14:paraId="74C3C45E" w14:textId="77777777" w:rsidR="00EC1151" w:rsidRPr="007E60C5" w:rsidRDefault="00EC1151" w:rsidP="007E60C5">
      <w:pPr>
        <w:pStyle w:val="vedlegg-nr"/>
      </w:pPr>
    </w:p>
    <w:p w14:paraId="15514AF4" w14:textId="77777777" w:rsidR="00EC1151" w:rsidRPr="007E60C5" w:rsidRDefault="00132E54" w:rsidP="007E60C5">
      <w:pPr>
        <w:pStyle w:val="vedlegg-tit"/>
      </w:pPr>
      <w:proofErr w:type="spellStart"/>
      <w:r w:rsidRPr="007E60C5">
        <w:t>Vareliste</w:t>
      </w:r>
      <w:proofErr w:type="spellEnd"/>
      <w:r w:rsidRPr="007E60C5">
        <w:t xml:space="preserve"> I – Forsvarsrelaterte varer</w:t>
      </w:r>
    </w:p>
    <w:p w14:paraId="6AB52F68" w14:textId="77777777" w:rsidR="00EC1151" w:rsidRPr="007E60C5" w:rsidRDefault="00132E54" w:rsidP="007E60C5">
      <w:r w:rsidRPr="007E60C5">
        <w:t xml:space="preserve">Utenriksdepartementets </w:t>
      </w:r>
      <w:proofErr w:type="spellStart"/>
      <w:r w:rsidRPr="007E60C5">
        <w:t>vareliste</w:t>
      </w:r>
      <w:proofErr w:type="spellEnd"/>
      <w:r w:rsidRPr="007E60C5">
        <w:t xml:space="preserve"> I – forsvars-relaterte varer. Listen i sin helhet finnes på www.eksportkontroll.no</w:t>
      </w:r>
    </w:p>
    <w:p w14:paraId="43E88E89" w14:textId="77777777" w:rsidR="00EC1151" w:rsidRPr="007E60C5" w:rsidRDefault="00132E54" w:rsidP="007E60C5">
      <w:pPr>
        <w:pStyle w:val="Tabellnavn"/>
      </w:pPr>
      <w:r w:rsidRPr="007E60C5">
        <w:t>02N0xx1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58"/>
        <w:gridCol w:w="7542"/>
      </w:tblGrid>
      <w:tr w:rsidR="00EC1151" w:rsidRPr="007E60C5" w14:paraId="7936D0F1" w14:textId="77777777" w:rsidTr="00132E54">
        <w:trPr>
          <w:trHeight w:val="1140"/>
        </w:trPr>
        <w:tc>
          <w:tcPr>
            <w:tcW w:w="1658" w:type="dxa"/>
            <w:tcBorders>
              <w:top w:val="single" w:sz="4" w:space="0" w:color="000000"/>
              <w:left w:val="nil"/>
              <w:bottom w:val="nil"/>
              <w:right w:val="nil"/>
            </w:tcBorders>
            <w:shd w:val="clear" w:color="auto" w:fill="auto"/>
            <w:tcMar>
              <w:top w:w="128" w:type="dxa"/>
              <w:left w:w="43" w:type="dxa"/>
              <w:bottom w:w="43" w:type="dxa"/>
              <w:right w:w="43" w:type="dxa"/>
            </w:tcMar>
          </w:tcPr>
          <w:p w14:paraId="4BB0EADF" w14:textId="77777777" w:rsidR="00EC1151" w:rsidRPr="007E60C5" w:rsidRDefault="00132E54" w:rsidP="007E60C5">
            <w:r w:rsidRPr="007E60C5">
              <w:t>ML1</w:t>
            </w:r>
          </w:p>
        </w:tc>
        <w:tc>
          <w:tcPr>
            <w:tcW w:w="7542" w:type="dxa"/>
            <w:tcBorders>
              <w:top w:val="single" w:sz="4" w:space="0" w:color="000000"/>
              <w:left w:val="nil"/>
              <w:bottom w:val="nil"/>
              <w:right w:val="nil"/>
            </w:tcBorders>
            <w:shd w:val="clear" w:color="auto" w:fill="auto"/>
            <w:tcMar>
              <w:top w:w="128" w:type="dxa"/>
              <w:left w:w="43" w:type="dxa"/>
              <w:bottom w:w="43" w:type="dxa"/>
              <w:right w:w="43" w:type="dxa"/>
            </w:tcMar>
          </w:tcPr>
          <w:p w14:paraId="5D2F4354" w14:textId="08D36EA1" w:rsidR="00EC1151" w:rsidRPr="007E60C5" w:rsidRDefault="00132E54" w:rsidP="007E60C5">
            <w:r w:rsidRPr="007E60C5">
              <w:t>Glattborete våpen med kaliber mindre enn 20 mm, automatiske våpen med kaliber 12,7 mm eller mindre samt tilhørende komponenter</w:t>
            </w:r>
          </w:p>
        </w:tc>
      </w:tr>
      <w:tr w:rsidR="00EC1151" w:rsidRPr="007E60C5" w14:paraId="3A2D1213" w14:textId="77777777" w:rsidTr="00132E54">
        <w:trPr>
          <w:trHeight w:val="1140"/>
        </w:trPr>
        <w:tc>
          <w:tcPr>
            <w:tcW w:w="1658" w:type="dxa"/>
            <w:tcBorders>
              <w:top w:val="nil"/>
              <w:left w:val="nil"/>
              <w:bottom w:val="nil"/>
              <w:right w:val="nil"/>
            </w:tcBorders>
            <w:tcMar>
              <w:top w:w="128" w:type="dxa"/>
              <w:left w:w="43" w:type="dxa"/>
              <w:bottom w:w="43" w:type="dxa"/>
              <w:right w:w="43" w:type="dxa"/>
            </w:tcMar>
          </w:tcPr>
          <w:p w14:paraId="46FAAF2D" w14:textId="77777777" w:rsidR="00EC1151" w:rsidRPr="007E60C5" w:rsidRDefault="00132E54" w:rsidP="007E60C5">
            <w:r w:rsidRPr="007E60C5">
              <w:t>ML2</w:t>
            </w:r>
          </w:p>
        </w:tc>
        <w:tc>
          <w:tcPr>
            <w:tcW w:w="7542" w:type="dxa"/>
            <w:tcBorders>
              <w:top w:val="nil"/>
              <w:left w:val="nil"/>
              <w:bottom w:val="nil"/>
              <w:right w:val="nil"/>
            </w:tcBorders>
            <w:tcMar>
              <w:top w:w="128" w:type="dxa"/>
              <w:left w:w="43" w:type="dxa"/>
              <w:bottom w:w="43" w:type="dxa"/>
              <w:right w:w="43" w:type="dxa"/>
            </w:tcMar>
          </w:tcPr>
          <w:p w14:paraId="1A1F347B" w14:textId="77777777" w:rsidR="00EC1151" w:rsidRPr="007E60C5" w:rsidRDefault="00132E54" w:rsidP="007E60C5">
            <w:r w:rsidRPr="007E60C5">
              <w:t>Glattborete våpen med kaliber 20 mm eller større, andre våpen med kaliber større enn 12,7 mm samt tilhørende komponenter</w:t>
            </w:r>
          </w:p>
        </w:tc>
      </w:tr>
      <w:tr w:rsidR="00EC1151" w:rsidRPr="007E60C5" w14:paraId="320F32A4" w14:textId="77777777" w:rsidTr="00132E54">
        <w:trPr>
          <w:trHeight w:val="380"/>
        </w:trPr>
        <w:tc>
          <w:tcPr>
            <w:tcW w:w="1658" w:type="dxa"/>
            <w:tcBorders>
              <w:top w:val="nil"/>
              <w:left w:val="nil"/>
              <w:bottom w:val="nil"/>
              <w:right w:val="nil"/>
            </w:tcBorders>
            <w:tcMar>
              <w:top w:w="128" w:type="dxa"/>
              <w:left w:w="43" w:type="dxa"/>
              <w:bottom w:w="43" w:type="dxa"/>
              <w:right w:w="43" w:type="dxa"/>
            </w:tcMar>
          </w:tcPr>
          <w:p w14:paraId="6E1B3000" w14:textId="77777777" w:rsidR="00EC1151" w:rsidRPr="007E60C5" w:rsidRDefault="00132E54" w:rsidP="007E60C5">
            <w:r w:rsidRPr="007E60C5">
              <w:t>ML3</w:t>
            </w:r>
          </w:p>
        </w:tc>
        <w:tc>
          <w:tcPr>
            <w:tcW w:w="7542" w:type="dxa"/>
            <w:tcBorders>
              <w:top w:val="nil"/>
              <w:left w:val="nil"/>
              <w:bottom w:val="nil"/>
              <w:right w:val="nil"/>
            </w:tcBorders>
            <w:tcMar>
              <w:top w:w="128" w:type="dxa"/>
              <w:left w:w="43" w:type="dxa"/>
              <w:bottom w:w="43" w:type="dxa"/>
              <w:right w:w="43" w:type="dxa"/>
            </w:tcMar>
          </w:tcPr>
          <w:p w14:paraId="240D6CAF" w14:textId="77777777" w:rsidR="00EC1151" w:rsidRPr="007E60C5" w:rsidRDefault="00132E54" w:rsidP="007E60C5">
            <w:r w:rsidRPr="007E60C5">
              <w:t>Ammunisjon og tennmekanismer</w:t>
            </w:r>
          </w:p>
        </w:tc>
      </w:tr>
      <w:tr w:rsidR="00EC1151" w:rsidRPr="007E60C5" w14:paraId="406A4ACF" w14:textId="77777777" w:rsidTr="00132E54">
        <w:trPr>
          <w:trHeight w:val="880"/>
        </w:trPr>
        <w:tc>
          <w:tcPr>
            <w:tcW w:w="1658" w:type="dxa"/>
            <w:tcBorders>
              <w:top w:val="nil"/>
              <w:left w:val="nil"/>
              <w:bottom w:val="nil"/>
              <w:right w:val="nil"/>
            </w:tcBorders>
            <w:tcMar>
              <w:top w:w="128" w:type="dxa"/>
              <w:left w:w="43" w:type="dxa"/>
              <w:bottom w:w="43" w:type="dxa"/>
              <w:right w:w="43" w:type="dxa"/>
            </w:tcMar>
          </w:tcPr>
          <w:p w14:paraId="0C1698D8" w14:textId="77777777" w:rsidR="00EC1151" w:rsidRPr="007E60C5" w:rsidRDefault="00132E54" w:rsidP="007E60C5">
            <w:r w:rsidRPr="007E60C5">
              <w:lastRenderedPageBreak/>
              <w:t>ML4</w:t>
            </w:r>
          </w:p>
        </w:tc>
        <w:tc>
          <w:tcPr>
            <w:tcW w:w="7542" w:type="dxa"/>
            <w:tcBorders>
              <w:top w:val="nil"/>
              <w:left w:val="nil"/>
              <w:bottom w:val="nil"/>
              <w:right w:val="nil"/>
            </w:tcBorders>
            <w:tcMar>
              <w:top w:w="128" w:type="dxa"/>
              <w:left w:w="43" w:type="dxa"/>
              <w:bottom w:w="43" w:type="dxa"/>
              <w:right w:w="43" w:type="dxa"/>
            </w:tcMar>
          </w:tcPr>
          <w:p w14:paraId="59F25316" w14:textId="77777777" w:rsidR="00EC1151" w:rsidRPr="007E60C5" w:rsidRDefault="00132E54" w:rsidP="007E60C5">
            <w:r w:rsidRPr="007E60C5">
              <w:t>Bomber, torpedoer, raketter, missiler og eksplosive midler samt tilhørende komponenter</w:t>
            </w:r>
          </w:p>
        </w:tc>
      </w:tr>
      <w:tr w:rsidR="00EC1151" w:rsidRPr="007E60C5" w14:paraId="1AC9AE4A" w14:textId="77777777" w:rsidTr="00132E54">
        <w:trPr>
          <w:trHeight w:val="640"/>
        </w:trPr>
        <w:tc>
          <w:tcPr>
            <w:tcW w:w="1658" w:type="dxa"/>
            <w:tcBorders>
              <w:top w:val="nil"/>
              <w:left w:val="nil"/>
              <w:bottom w:val="nil"/>
              <w:right w:val="nil"/>
            </w:tcBorders>
            <w:tcMar>
              <w:top w:w="128" w:type="dxa"/>
              <w:left w:w="43" w:type="dxa"/>
              <w:bottom w:w="43" w:type="dxa"/>
              <w:right w:w="43" w:type="dxa"/>
            </w:tcMar>
          </w:tcPr>
          <w:p w14:paraId="48C4BC8B" w14:textId="77777777" w:rsidR="00EC1151" w:rsidRPr="007E60C5" w:rsidRDefault="00132E54" w:rsidP="007E60C5">
            <w:r w:rsidRPr="007E60C5">
              <w:t>ML5</w:t>
            </w:r>
          </w:p>
        </w:tc>
        <w:tc>
          <w:tcPr>
            <w:tcW w:w="7542" w:type="dxa"/>
            <w:tcBorders>
              <w:top w:val="nil"/>
              <w:left w:val="nil"/>
              <w:bottom w:val="nil"/>
              <w:right w:val="nil"/>
            </w:tcBorders>
            <w:tcMar>
              <w:top w:w="128" w:type="dxa"/>
              <w:left w:w="43" w:type="dxa"/>
              <w:bottom w:w="43" w:type="dxa"/>
              <w:right w:w="43" w:type="dxa"/>
            </w:tcMar>
          </w:tcPr>
          <w:p w14:paraId="3E81F611" w14:textId="77777777" w:rsidR="00EC1151" w:rsidRPr="007E60C5" w:rsidRDefault="00132E54" w:rsidP="007E60C5">
            <w:r w:rsidRPr="007E60C5">
              <w:t xml:space="preserve">Ildledningsutstyr og tilhørende </w:t>
            </w:r>
            <w:r w:rsidRPr="007E60C5">
              <w:br/>
              <w:t>varslingssystemer og komponenter</w:t>
            </w:r>
          </w:p>
        </w:tc>
      </w:tr>
      <w:tr w:rsidR="00EC1151" w:rsidRPr="007E60C5" w14:paraId="001A54E1" w14:textId="77777777" w:rsidTr="00132E54">
        <w:trPr>
          <w:trHeight w:val="380"/>
        </w:trPr>
        <w:tc>
          <w:tcPr>
            <w:tcW w:w="1658" w:type="dxa"/>
            <w:tcBorders>
              <w:top w:val="nil"/>
              <w:left w:val="nil"/>
              <w:bottom w:val="nil"/>
              <w:right w:val="nil"/>
            </w:tcBorders>
            <w:tcMar>
              <w:top w:w="128" w:type="dxa"/>
              <w:left w:w="43" w:type="dxa"/>
              <w:bottom w:w="43" w:type="dxa"/>
              <w:right w:w="43" w:type="dxa"/>
            </w:tcMar>
          </w:tcPr>
          <w:p w14:paraId="463004A1" w14:textId="77777777" w:rsidR="00EC1151" w:rsidRPr="007E60C5" w:rsidRDefault="00132E54" w:rsidP="007E60C5">
            <w:r w:rsidRPr="007E60C5">
              <w:t>ML6</w:t>
            </w:r>
          </w:p>
        </w:tc>
        <w:tc>
          <w:tcPr>
            <w:tcW w:w="7542" w:type="dxa"/>
            <w:tcBorders>
              <w:top w:val="nil"/>
              <w:left w:val="nil"/>
              <w:bottom w:val="nil"/>
              <w:right w:val="nil"/>
            </w:tcBorders>
            <w:tcMar>
              <w:top w:w="128" w:type="dxa"/>
              <w:left w:w="43" w:type="dxa"/>
              <w:bottom w:w="43" w:type="dxa"/>
              <w:right w:w="43" w:type="dxa"/>
            </w:tcMar>
          </w:tcPr>
          <w:p w14:paraId="3B2E73B9" w14:textId="77777777" w:rsidR="00EC1151" w:rsidRPr="007E60C5" w:rsidRDefault="00132E54" w:rsidP="007E60C5">
            <w:r w:rsidRPr="007E60C5">
              <w:t>Kjøretøy og komponenter</w:t>
            </w:r>
          </w:p>
        </w:tc>
      </w:tr>
      <w:tr w:rsidR="00EC1151" w:rsidRPr="007E60C5" w14:paraId="515CCE38" w14:textId="77777777" w:rsidTr="00132E54">
        <w:trPr>
          <w:trHeight w:val="880"/>
        </w:trPr>
        <w:tc>
          <w:tcPr>
            <w:tcW w:w="1658" w:type="dxa"/>
            <w:tcBorders>
              <w:top w:val="nil"/>
              <w:left w:val="nil"/>
              <w:bottom w:val="nil"/>
              <w:right w:val="nil"/>
            </w:tcBorders>
            <w:tcMar>
              <w:top w:w="128" w:type="dxa"/>
              <w:left w:w="43" w:type="dxa"/>
              <w:bottom w:w="43" w:type="dxa"/>
              <w:right w:w="43" w:type="dxa"/>
            </w:tcMar>
          </w:tcPr>
          <w:p w14:paraId="0D36F8F5" w14:textId="77777777" w:rsidR="00EC1151" w:rsidRPr="007E60C5" w:rsidRDefault="00132E54" w:rsidP="007E60C5">
            <w:r w:rsidRPr="007E60C5">
              <w:t>ML7</w:t>
            </w:r>
          </w:p>
        </w:tc>
        <w:tc>
          <w:tcPr>
            <w:tcW w:w="7542" w:type="dxa"/>
            <w:tcBorders>
              <w:top w:val="nil"/>
              <w:left w:val="nil"/>
              <w:bottom w:val="nil"/>
              <w:right w:val="nil"/>
            </w:tcBorders>
            <w:tcMar>
              <w:top w:w="128" w:type="dxa"/>
              <w:left w:w="43" w:type="dxa"/>
              <w:bottom w:w="43" w:type="dxa"/>
              <w:right w:w="43" w:type="dxa"/>
            </w:tcMar>
          </w:tcPr>
          <w:p w14:paraId="10F991D8" w14:textId="77777777" w:rsidR="00EC1151" w:rsidRPr="007E60C5" w:rsidRDefault="00132E54" w:rsidP="007E60C5">
            <w:r w:rsidRPr="007E60C5">
              <w:t>Kjemisk eller biologisk giftige midler, radioaktive materialer samt utstyr og utgangsstoffer</w:t>
            </w:r>
          </w:p>
        </w:tc>
      </w:tr>
      <w:tr w:rsidR="00EC1151" w:rsidRPr="007E60C5" w14:paraId="79D0A2D6" w14:textId="77777777" w:rsidTr="00132E54">
        <w:trPr>
          <w:trHeight w:val="640"/>
        </w:trPr>
        <w:tc>
          <w:tcPr>
            <w:tcW w:w="1658" w:type="dxa"/>
            <w:tcBorders>
              <w:top w:val="nil"/>
              <w:left w:val="nil"/>
              <w:bottom w:val="nil"/>
              <w:right w:val="nil"/>
            </w:tcBorders>
            <w:tcMar>
              <w:top w:w="128" w:type="dxa"/>
              <w:left w:w="43" w:type="dxa"/>
              <w:bottom w:w="43" w:type="dxa"/>
              <w:right w:w="43" w:type="dxa"/>
            </w:tcMar>
          </w:tcPr>
          <w:p w14:paraId="7060253A" w14:textId="77777777" w:rsidR="00EC1151" w:rsidRPr="007E60C5" w:rsidRDefault="00132E54" w:rsidP="007E60C5">
            <w:r w:rsidRPr="007E60C5">
              <w:t>ML8</w:t>
            </w:r>
          </w:p>
        </w:tc>
        <w:tc>
          <w:tcPr>
            <w:tcW w:w="7542" w:type="dxa"/>
            <w:tcBorders>
              <w:top w:val="nil"/>
              <w:left w:val="nil"/>
              <w:bottom w:val="nil"/>
              <w:right w:val="nil"/>
            </w:tcBorders>
            <w:tcMar>
              <w:top w:w="128" w:type="dxa"/>
              <w:left w:w="43" w:type="dxa"/>
              <w:bottom w:w="43" w:type="dxa"/>
              <w:right w:w="43" w:type="dxa"/>
            </w:tcMar>
          </w:tcPr>
          <w:p w14:paraId="3381135D" w14:textId="77777777" w:rsidR="00EC1151" w:rsidRPr="007E60C5" w:rsidRDefault="00132E54" w:rsidP="007E60C5">
            <w:r w:rsidRPr="007E60C5">
              <w:t>Energetiske materialer samt utgangsstoffer</w:t>
            </w:r>
          </w:p>
        </w:tc>
      </w:tr>
      <w:tr w:rsidR="00EC1151" w:rsidRPr="007E60C5" w14:paraId="7649C928" w14:textId="77777777" w:rsidTr="00132E54">
        <w:trPr>
          <w:trHeight w:val="640"/>
        </w:trPr>
        <w:tc>
          <w:tcPr>
            <w:tcW w:w="1658" w:type="dxa"/>
            <w:tcBorders>
              <w:top w:val="nil"/>
              <w:left w:val="nil"/>
              <w:bottom w:val="nil"/>
              <w:right w:val="nil"/>
            </w:tcBorders>
            <w:tcMar>
              <w:top w:w="128" w:type="dxa"/>
              <w:left w:w="43" w:type="dxa"/>
              <w:bottom w:w="43" w:type="dxa"/>
              <w:right w:w="43" w:type="dxa"/>
            </w:tcMar>
          </w:tcPr>
          <w:p w14:paraId="5403D398" w14:textId="77777777" w:rsidR="00EC1151" w:rsidRPr="007E60C5" w:rsidRDefault="00132E54" w:rsidP="007E60C5">
            <w:r w:rsidRPr="007E60C5">
              <w:t>ML9</w:t>
            </w:r>
          </w:p>
        </w:tc>
        <w:tc>
          <w:tcPr>
            <w:tcW w:w="7542" w:type="dxa"/>
            <w:tcBorders>
              <w:top w:val="nil"/>
              <w:left w:val="nil"/>
              <w:bottom w:val="nil"/>
              <w:right w:val="nil"/>
            </w:tcBorders>
            <w:tcMar>
              <w:top w:w="128" w:type="dxa"/>
              <w:left w:w="43" w:type="dxa"/>
              <w:bottom w:w="43" w:type="dxa"/>
              <w:right w:w="43" w:type="dxa"/>
            </w:tcMar>
          </w:tcPr>
          <w:p w14:paraId="31D93EC5" w14:textId="3247C399" w:rsidR="00EC1151" w:rsidRPr="007E60C5" w:rsidRDefault="00132E54" w:rsidP="007E60C5">
            <w:r w:rsidRPr="007E60C5">
              <w:t>Krigsskip, marint utstyr og andre overflatefartøy</w:t>
            </w:r>
          </w:p>
        </w:tc>
      </w:tr>
      <w:tr w:rsidR="00EC1151" w:rsidRPr="007E60C5" w14:paraId="7A30BA0E" w14:textId="77777777" w:rsidTr="00132E54">
        <w:trPr>
          <w:trHeight w:val="640"/>
        </w:trPr>
        <w:tc>
          <w:tcPr>
            <w:tcW w:w="1658" w:type="dxa"/>
            <w:tcBorders>
              <w:top w:val="nil"/>
              <w:left w:val="nil"/>
              <w:bottom w:val="nil"/>
              <w:right w:val="nil"/>
            </w:tcBorders>
            <w:tcMar>
              <w:top w:w="128" w:type="dxa"/>
              <w:left w:w="43" w:type="dxa"/>
              <w:bottom w:w="43" w:type="dxa"/>
              <w:right w:w="43" w:type="dxa"/>
            </w:tcMar>
          </w:tcPr>
          <w:p w14:paraId="07B6E936" w14:textId="77777777" w:rsidR="00EC1151" w:rsidRPr="007E60C5" w:rsidRDefault="00132E54" w:rsidP="007E60C5">
            <w:r w:rsidRPr="007E60C5">
              <w:t>ML10</w:t>
            </w:r>
          </w:p>
        </w:tc>
        <w:tc>
          <w:tcPr>
            <w:tcW w:w="7542" w:type="dxa"/>
            <w:tcBorders>
              <w:top w:val="nil"/>
              <w:left w:val="nil"/>
              <w:bottom w:val="nil"/>
              <w:right w:val="nil"/>
            </w:tcBorders>
            <w:tcMar>
              <w:top w:w="128" w:type="dxa"/>
              <w:left w:w="43" w:type="dxa"/>
              <w:bottom w:w="43" w:type="dxa"/>
              <w:right w:w="43" w:type="dxa"/>
            </w:tcMar>
          </w:tcPr>
          <w:p w14:paraId="0F1D82D4" w14:textId="06278566" w:rsidR="00EC1151" w:rsidRPr="007E60C5" w:rsidRDefault="00132E54" w:rsidP="007E60C5">
            <w:r w:rsidRPr="007E60C5">
              <w:t>Luftfartøy, UAV, flymotorer og utstyr til fly samt komponenter</w:t>
            </w:r>
          </w:p>
        </w:tc>
      </w:tr>
      <w:tr w:rsidR="00EC1151" w:rsidRPr="007E60C5" w14:paraId="178BAC6A" w14:textId="77777777" w:rsidTr="00132E54">
        <w:trPr>
          <w:trHeight w:val="640"/>
        </w:trPr>
        <w:tc>
          <w:tcPr>
            <w:tcW w:w="1658" w:type="dxa"/>
            <w:tcBorders>
              <w:top w:val="nil"/>
              <w:left w:val="nil"/>
              <w:bottom w:val="nil"/>
              <w:right w:val="nil"/>
            </w:tcBorders>
            <w:tcMar>
              <w:top w:w="128" w:type="dxa"/>
              <w:left w:w="43" w:type="dxa"/>
              <w:bottom w:w="43" w:type="dxa"/>
              <w:right w:w="43" w:type="dxa"/>
            </w:tcMar>
          </w:tcPr>
          <w:p w14:paraId="3A5EB062" w14:textId="77777777" w:rsidR="00EC1151" w:rsidRPr="007E60C5" w:rsidRDefault="00132E54" w:rsidP="007E60C5">
            <w:r w:rsidRPr="007E60C5">
              <w:t>ML11</w:t>
            </w:r>
          </w:p>
        </w:tc>
        <w:tc>
          <w:tcPr>
            <w:tcW w:w="7542" w:type="dxa"/>
            <w:tcBorders>
              <w:top w:val="nil"/>
              <w:left w:val="nil"/>
              <w:bottom w:val="nil"/>
              <w:right w:val="nil"/>
            </w:tcBorders>
            <w:tcMar>
              <w:top w:w="128" w:type="dxa"/>
              <w:left w:w="43" w:type="dxa"/>
              <w:bottom w:w="43" w:type="dxa"/>
              <w:right w:w="43" w:type="dxa"/>
            </w:tcMar>
          </w:tcPr>
          <w:p w14:paraId="5DA17ED5" w14:textId="77777777" w:rsidR="00EC1151" w:rsidRPr="007E60C5" w:rsidRDefault="00132E54" w:rsidP="007E60C5">
            <w:r w:rsidRPr="007E60C5">
              <w:t xml:space="preserve">Elektronisk utstyr som ikke er -spesifisert i andre </w:t>
            </w:r>
            <w:proofErr w:type="gramStart"/>
            <w:r w:rsidRPr="007E60C5">
              <w:t>ML kategorier</w:t>
            </w:r>
            <w:proofErr w:type="gramEnd"/>
          </w:p>
        </w:tc>
      </w:tr>
      <w:tr w:rsidR="00EC1151" w:rsidRPr="007E60C5" w14:paraId="64E17D84" w14:textId="77777777" w:rsidTr="00132E54">
        <w:trPr>
          <w:trHeight w:val="380"/>
        </w:trPr>
        <w:tc>
          <w:tcPr>
            <w:tcW w:w="1658" w:type="dxa"/>
            <w:tcBorders>
              <w:top w:val="nil"/>
              <w:left w:val="nil"/>
              <w:bottom w:val="nil"/>
              <w:right w:val="nil"/>
            </w:tcBorders>
            <w:tcMar>
              <w:top w:w="128" w:type="dxa"/>
              <w:left w:w="43" w:type="dxa"/>
              <w:bottom w:w="43" w:type="dxa"/>
              <w:right w:w="43" w:type="dxa"/>
            </w:tcMar>
          </w:tcPr>
          <w:p w14:paraId="64621BB9" w14:textId="77777777" w:rsidR="00EC1151" w:rsidRPr="007E60C5" w:rsidRDefault="00132E54" w:rsidP="007E60C5">
            <w:r w:rsidRPr="007E60C5">
              <w:t>ML12</w:t>
            </w:r>
          </w:p>
        </w:tc>
        <w:tc>
          <w:tcPr>
            <w:tcW w:w="7542" w:type="dxa"/>
            <w:tcBorders>
              <w:top w:val="nil"/>
              <w:left w:val="nil"/>
              <w:bottom w:val="nil"/>
              <w:right w:val="nil"/>
            </w:tcBorders>
            <w:tcMar>
              <w:top w:w="128" w:type="dxa"/>
              <w:left w:w="43" w:type="dxa"/>
              <w:bottom w:w="43" w:type="dxa"/>
              <w:right w:w="43" w:type="dxa"/>
            </w:tcMar>
          </w:tcPr>
          <w:p w14:paraId="22CE7169" w14:textId="77777777" w:rsidR="00EC1151" w:rsidRPr="007E60C5" w:rsidRDefault="00132E54" w:rsidP="007E60C5">
            <w:r w:rsidRPr="007E60C5">
              <w:t>Våpensystemer med kinetisk energi</w:t>
            </w:r>
          </w:p>
        </w:tc>
      </w:tr>
      <w:tr w:rsidR="00EC1151" w:rsidRPr="007E60C5" w14:paraId="4A91A523" w14:textId="77777777" w:rsidTr="00132E54">
        <w:trPr>
          <w:trHeight w:val="640"/>
        </w:trPr>
        <w:tc>
          <w:tcPr>
            <w:tcW w:w="1658" w:type="dxa"/>
            <w:tcBorders>
              <w:top w:val="nil"/>
              <w:left w:val="nil"/>
              <w:bottom w:val="nil"/>
              <w:right w:val="nil"/>
            </w:tcBorders>
            <w:tcMar>
              <w:top w:w="128" w:type="dxa"/>
              <w:left w:w="43" w:type="dxa"/>
              <w:bottom w:w="43" w:type="dxa"/>
              <w:right w:w="43" w:type="dxa"/>
            </w:tcMar>
          </w:tcPr>
          <w:p w14:paraId="39992FE2" w14:textId="77777777" w:rsidR="00EC1151" w:rsidRPr="007E60C5" w:rsidRDefault="00132E54" w:rsidP="007E60C5">
            <w:r w:rsidRPr="007E60C5">
              <w:t>ML13</w:t>
            </w:r>
          </w:p>
        </w:tc>
        <w:tc>
          <w:tcPr>
            <w:tcW w:w="7542" w:type="dxa"/>
            <w:tcBorders>
              <w:top w:val="nil"/>
              <w:left w:val="nil"/>
              <w:bottom w:val="nil"/>
              <w:right w:val="nil"/>
            </w:tcBorders>
            <w:tcMar>
              <w:top w:w="128" w:type="dxa"/>
              <w:left w:w="43" w:type="dxa"/>
              <w:bottom w:w="43" w:type="dxa"/>
              <w:right w:w="43" w:type="dxa"/>
            </w:tcMar>
          </w:tcPr>
          <w:p w14:paraId="44CEBF67" w14:textId="77777777" w:rsidR="00EC1151" w:rsidRPr="007E60C5" w:rsidRDefault="00132E54" w:rsidP="007E60C5">
            <w:r w:rsidRPr="007E60C5">
              <w:t>Ballistisk beskyttelse eller beskyttelsesutstyr og komponenter</w:t>
            </w:r>
          </w:p>
        </w:tc>
      </w:tr>
      <w:tr w:rsidR="00EC1151" w:rsidRPr="007E60C5" w14:paraId="72AD65A0" w14:textId="77777777" w:rsidTr="00132E54">
        <w:trPr>
          <w:trHeight w:val="640"/>
        </w:trPr>
        <w:tc>
          <w:tcPr>
            <w:tcW w:w="1658" w:type="dxa"/>
            <w:tcBorders>
              <w:top w:val="nil"/>
              <w:left w:val="nil"/>
              <w:bottom w:val="nil"/>
              <w:right w:val="nil"/>
            </w:tcBorders>
            <w:tcMar>
              <w:top w:w="128" w:type="dxa"/>
              <w:left w:w="43" w:type="dxa"/>
              <w:bottom w:w="43" w:type="dxa"/>
              <w:right w:w="43" w:type="dxa"/>
            </w:tcMar>
          </w:tcPr>
          <w:p w14:paraId="50791DEF" w14:textId="77777777" w:rsidR="00EC1151" w:rsidRPr="007E60C5" w:rsidRDefault="00132E54" w:rsidP="007E60C5">
            <w:r w:rsidRPr="007E60C5">
              <w:t>ML14</w:t>
            </w:r>
          </w:p>
        </w:tc>
        <w:tc>
          <w:tcPr>
            <w:tcW w:w="7542" w:type="dxa"/>
            <w:tcBorders>
              <w:top w:val="nil"/>
              <w:left w:val="nil"/>
              <w:bottom w:val="nil"/>
              <w:right w:val="nil"/>
            </w:tcBorders>
            <w:tcMar>
              <w:top w:w="128" w:type="dxa"/>
              <w:left w:w="43" w:type="dxa"/>
              <w:bottom w:w="43" w:type="dxa"/>
              <w:right w:w="43" w:type="dxa"/>
            </w:tcMar>
          </w:tcPr>
          <w:p w14:paraId="517E3B15" w14:textId="77777777" w:rsidR="00EC1151" w:rsidRPr="007E60C5" w:rsidRDefault="00132E54" w:rsidP="007E60C5">
            <w:r w:rsidRPr="007E60C5">
              <w:t xml:space="preserve">Militært treningsutstyr, simulatorer </w:t>
            </w:r>
            <w:r w:rsidRPr="007E60C5">
              <w:br/>
              <w:t>for våpenbruk og komponenter</w:t>
            </w:r>
          </w:p>
        </w:tc>
      </w:tr>
      <w:tr w:rsidR="00EC1151" w:rsidRPr="007E60C5" w14:paraId="39992C05" w14:textId="77777777" w:rsidTr="00132E54">
        <w:trPr>
          <w:trHeight w:val="640"/>
        </w:trPr>
        <w:tc>
          <w:tcPr>
            <w:tcW w:w="1658" w:type="dxa"/>
            <w:tcBorders>
              <w:top w:val="nil"/>
              <w:left w:val="nil"/>
              <w:bottom w:val="nil"/>
              <w:right w:val="nil"/>
            </w:tcBorders>
            <w:tcMar>
              <w:top w:w="128" w:type="dxa"/>
              <w:left w:w="43" w:type="dxa"/>
              <w:bottom w:w="43" w:type="dxa"/>
              <w:right w:w="43" w:type="dxa"/>
            </w:tcMar>
          </w:tcPr>
          <w:p w14:paraId="01209288" w14:textId="77777777" w:rsidR="00EC1151" w:rsidRPr="007E60C5" w:rsidRDefault="00132E54" w:rsidP="007E60C5">
            <w:r w:rsidRPr="007E60C5">
              <w:t>ML15</w:t>
            </w:r>
          </w:p>
        </w:tc>
        <w:tc>
          <w:tcPr>
            <w:tcW w:w="7542" w:type="dxa"/>
            <w:tcBorders>
              <w:top w:val="nil"/>
              <w:left w:val="nil"/>
              <w:bottom w:val="nil"/>
              <w:right w:val="nil"/>
            </w:tcBorders>
            <w:tcMar>
              <w:top w:w="128" w:type="dxa"/>
              <w:left w:w="43" w:type="dxa"/>
              <w:bottom w:w="43" w:type="dxa"/>
              <w:right w:w="43" w:type="dxa"/>
            </w:tcMar>
          </w:tcPr>
          <w:p w14:paraId="59A211FE" w14:textId="77777777" w:rsidR="00EC1151" w:rsidRPr="007E60C5" w:rsidRDefault="00132E54" w:rsidP="007E60C5">
            <w:r w:rsidRPr="007E60C5">
              <w:t>Billed-/videoutstyr og deres motmidler og komponenter</w:t>
            </w:r>
          </w:p>
        </w:tc>
      </w:tr>
      <w:tr w:rsidR="00EC1151" w:rsidRPr="007E60C5" w14:paraId="79610902" w14:textId="77777777" w:rsidTr="00132E54">
        <w:trPr>
          <w:trHeight w:val="640"/>
        </w:trPr>
        <w:tc>
          <w:tcPr>
            <w:tcW w:w="1658" w:type="dxa"/>
            <w:tcBorders>
              <w:top w:val="nil"/>
              <w:left w:val="nil"/>
              <w:bottom w:val="nil"/>
              <w:right w:val="nil"/>
            </w:tcBorders>
            <w:tcMar>
              <w:top w:w="128" w:type="dxa"/>
              <w:left w:w="43" w:type="dxa"/>
              <w:bottom w:w="43" w:type="dxa"/>
              <w:right w:w="43" w:type="dxa"/>
            </w:tcMar>
          </w:tcPr>
          <w:p w14:paraId="443A8C97" w14:textId="77777777" w:rsidR="00EC1151" w:rsidRPr="007E60C5" w:rsidRDefault="00132E54" w:rsidP="007E60C5">
            <w:r w:rsidRPr="007E60C5">
              <w:t>ML16</w:t>
            </w:r>
          </w:p>
        </w:tc>
        <w:tc>
          <w:tcPr>
            <w:tcW w:w="7542" w:type="dxa"/>
            <w:tcBorders>
              <w:top w:val="nil"/>
              <w:left w:val="nil"/>
              <w:bottom w:val="nil"/>
              <w:right w:val="nil"/>
            </w:tcBorders>
            <w:tcMar>
              <w:top w:w="128" w:type="dxa"/>
              <w:left w:w="43" w:type="dxa"/>
              <w:bottom w:w="43" w:type="dxa"/>
              <w:right w:w="43" w:type="dxa"/>
            </w:tcMar>
          </w:tcPr>
          <w:p w14:paraId="15304F5B" w14:textId="77777777" w:rsidR="00EC1151" w:rsidRPr="007E60C5" w:rsidRDefault="00132E54" w:rsidP="007E60C5">
            <w:r w:rsidRPr="007E60C5">
              <w:t xml:space="preserve">Halvfabrikata komponenter for utstyr </w:t>
            </w:r>
            <w:r w:rsidRPr="007E60C5">
              <w:br/>
              <w:t xml:space="preserve">i andre </w:t>
            </w:r>
            <w:proofErr w:type="gramStart"/>
            <w:r w:rsidRPr="007E60C5">
              <w:t>ML kategorier</w:t>
            </w:r>
            <w:proofErr w:type="gramEnd"/>
          </w:p>
        </w:tc>
      </w:tr>
      <w:tr w:rsidR="00EC1151" w:rsidRPr="007E60C5" w14:paraId="355D21BA" w14:textId="77777777" w:rsidTr="00132E54">
        <w:trPr>
          <w:trHeight w:val="380"/>
        </w:trPr>
        <w:tc>
          <w:tcPr>
            <w:tcW w:w="1658" w:type="dxa"/>
            <w:tcBorders>
              <w:top w:val="nil"/>
              <w:left w:val="nil"/>
              <w:bottom w:val="nil"/>
              <w:right w:val="nil"/>
            </w:tcBorders>
            <w:tcMar>
              <w:top w:w="128" w:type="dxa"/>
              <w:left w:w="43" w:type="dxa"/>
              <w:bottom w:w="43" w:type="dxa"/>
              <w:right w:w="43" w:type="dxa"/>
            </w:tcMar>
          </w:tcPr>
          <w:p w14:paraId="1AA37F59" w14:textId="77777777" w:rsidR="00EC1151" w:rsidRPr="007E60C5" w:rsidRDefault="00132E54" w:rsidP="007E60C5">
            <w:r w:rsidRPr="007E60C5">
              <w:t>ML17</w:t>
            </w:r>
          </w:p>
        </w:tc>
        <w:tc>
          <w:tcPr>
            <w:tcW w:w="7542" w:type="dxa"/>
            <w:tcBorders>
              <w:top w:val="nil"/>
              <w:left w:val="nil"/>
              <w:bottom w:val="nil"/>
              <w:right w:val="nil"/>
            </w:tcBorders>
            <w:tcMar>
              <w:top w:w="128" w:type="dxa"/>
              <w:left w:w="43" w:type="dxa"/>
              <w:bottom w:w="43" w:type="dxa"/>
              <w:right w:w="43" w:type="dxa"/>
            </w:tcMar>
          </w:tcPr>
          <w:p w14:paraId="0D594949" w14:textId="77777777" w:rsidR="00EC1151" w:rsidRPr="007E60C5" w:rsidRDefault="00132E54" w:rsidP="007E60C5">
            <w:r w:rsidRPr="007E60C5">
              <w:t>Diverse utstyr og materialer</w:t>
            </w:r>
          </w:p>
        </w:tc>
      </w:tr>
      <w:tr w:rsidR="00EC1151" w:rsidRPr="007E60C5" w14:paraId="2748DCEA" w14:textId="77777777" w:rsidTr="00132E54">
        <w:trPr>
          <w:trHeight w:val="380"/>
        </w:trPr>
        <w:tc>
          <w:tcPr>
            <w:tcW w:w="1658" w:type="dxa"/>
            <w:tcBorders>
              <w:top w:val="nil"/>
              <w:left w:val="nil"/>
              <w:bottom w:val="nil"/>
              <w:right w:val="nil"/>
            </w:tcBorders>
            <w:tcMar>
              <w:top w:w="128" w:type="dxa"/>
              <w:left w:w="43" w:type="dxa"/>
              <w:bottom w:w="43" w:type="dxa"/>
              <w:right w:w="43" w:type="dxa"/>
            </w:tcMar>
          </w:tcPr>
          <w:p w14:paraId="50E3BCDA" w14:textId="77777777" w:rsidR="00EC1151" w:rsidRPr="007E60C5" w:rsidRDefault="00132E54" w:rsidP="007E60C5">
            <w:r w:rsidRPr="007E60C5">
              <w:t xml:space="preserve">ML 18 </w:t>
            </w:r>
          </w:p>
        </w:tc>
        <w:tc>
          <w:tcPr>
            <w:tcW w:w="7542" w:type="dxa"/>
            <w:tcBorders>
              <w:top w:val="nil"/>
              <w:left w:val="nil"/>
              <w:bottom w:val="nil"/>
              <w:right w:val="nil"/>
            </w:tcBorders>
            <w:tcMar>
              <w:top w:w="128" w:type="dxa"/>
              <w:left w:w="43" w:type="dxa"/>
              <w:bottom w:w="43" w:type="dxa"/>
              <w:right w:w="43" w:type="dxa"/>
            </w:tcMar>
          </w:tcPr>
          <w:p w14:paraId="4BD0E0B2" w14:textId="77777777" w:rsidR="00EC1151" w:rsidRPr="007E60C5" w:rsidRDefault="00132E54" w:rsidP="007E60C5">
            <w:r w:rsidRPr="007E60C5">
              <w:t>Produksjonsutstyr og komponenter</w:t>
            </w:r>
          </w:p>
        </w:tc>
      </w:tr>
      <w:tr w:rsidR="00EC1151" w:rsidRPr="007E60C5" w14:paraId="70D96A2A" w14:textId="77777777" w:rsidTr="00132E54">
        <w:trPr>
          <w:trHeight w:val="380"/>
        </w:trPr>
        <w:tc>
          <w:tcPr>
            <w:tcW w:w="1658" w:type="dxa"/>
            <w:tcBorders>
              <w:top w:val="nil"/>
              <w:left w:val="nil"/>
              <w:bottom w:val="nil"/>
              <w:right w:val="nil"/>
            </w:tcBorders>
            <w:tcMar>
              <w:top w:w="128" w:type="dxa"/>
              <w:left w:w="43" w:type="dxa"/>
              <w:bottom w:w="43" w:type="dxa"/>
              <w:right w:w="43" w:type="dxa"/>
            </w:tcMar>
          </w:tcPr>
          <w:p w14:paraId="314FC517" w14:textId="77777777" w:rsidR="00EC1151" w:rsidRPr="007E60C5" w:rsidRDefault="00132E54" w:rsidP="007E60C5">
            <w:r w:rsidRPr="007E60C5">
              <w:t>ML19</w:t>
            </w:r>
          </w:p>
        </w:tc>
        <w:tc>
          <w:tcPr>
            <w:tcW w:w="7542" w:type="dxa"/>
            <w:tcBorders>
              <w:top w:val="nil"/>
              <w:left w:val="nil"/>
              <w:bottom w:val="nil"/>
              <w:right w:val="nil"/>
            </w:tcBorders>
            <w:tcMar>
              <w:top w:w="128" w:type="dxa"/>
              <w:left w:w="43" w:type="dxa"/>
              <w:bottom w:w="43" w:type="dxa"/>
              <w:right w:w="43" w:type="dxa"/>
            </w:tcMar>
          </w:tcPr>
          <w:p w14:paraId="5C48D327" w14:textId="77777777" w:rsidR="00EC1151" w:rsidRPr="007E60C5" w:rsidRDefault="00132E54" w:rsidP="007E60C5">
            <w:r w:rsidRPr="007E60C5">
              <w:t>Energivåpen</w:t>
            </w:r>
          </w:p>
        </w:tc>
      </w:tr>
      <w:tr w:rsidR="00EC1151" w:rsidRPr="007E60C5" w14:paraId="3FE226F2" w14:textId="77777777" w:rsidTr="00132E54">
        <w:trPr>
          <w:trHeight w:val="380"/>
        </w:trPr>
        <w:tc>
          <w:tcPr>
            <w:tcW w:w="1658" w:type="dxa"/>
            <w:tcBorders>
              <w:top w:val="nil"/>
              <w:left w:val="nil"/>
              <w:bottom w:val="nil"/>
              <w:right w:val="nil"/>
            </w:tcBorders>
            <w:tcMar>
              <w:top w:w="128" w:type="dxa"/>
              <w:left w:w="43" w:type="dxa"/>
              <w:bottom w:w="43" w:type="dxa"/>
              <w:right w:w="43" w:type="dxa"/>
            </w:tcMar>
          </w:tcPr>
          <w:p w14:paraId="5FCAB5C8" w14:textId="77777777" w:rsidR="00EC1151" w:rsidRPr="007E60C5" w:rsidRDefault="00132E54" w:rsidP="007E60C5">
            <w:r w:rsidRPr="007E60C5">
              <w:t>ML20</w:t>
            </w:r>
          </w:p>
        </w:tc>
        <w:tc>
          <w:tcPr>
            <w:tcW w:w="7542" w:type="dxa"/>
            <w:tcBorders>
              <w:top w:val="nil"/>
              <w:left w:val="nil"/>
              <w:bottom w:val="nil"/>
              <w:right w:val="nil"/>
            </w:tcBorders>
            <w:tcMar>
              <w:top w:w="128" w:type="dxa"/>
              <w:left w:w="43" w:type="dxa"/>
              <w:bottom w:w="43" w:type="dxa"/>
              <w:right w:w="43" w:type="dxa"/>
            </w:tcMar>
          </w:tcPr>
          <w:p w14:paraId="7EACA27A" w14:textId="77777777" w:rsidR="00EC1151" w:rsidRPr="007E60C5" w:rsidRDefault="00132E54" w:rsidP="007E60C5">
            <w:r w:rsidRPr="007E60C5">
              <w:t>Superledende utstyr</w:t>
            </w:r>
          </w:p>
        </w:tc>
      </w:tr>
      <w:tr w:rsidR="00EC1151" w:rsidRPr="007E60C5" w14:paraId="1C25E7F7" w14:textId="77777777" w:rsidTr="00132E54">
        <w:trPr>
          <w:trHeight w:val="380"/>
        </w:trPr>
        <w:tc>
          <w:tcPr>
            <w:tcW w:w="1658" w:type="dxa"/>
            <w:tcBorders>
              <w:top w:val="nil"/>
              <w:left w:val="nil"/>
              <w:right w:val="nil"/>
            </w:tcBorders>
            <w:tcMar>
              <w:top w:w="128" w:type="dxa"/>
              <w:left w:w="43" w:type="dxa"/>
              <w:bottom w:w="43" w:type="dxa"/>
              <w:right w:w="43" w:type="dxa"/>
            </w:tcMar>
          </w:tcPr>
          <w:p w14:paraId="61FCD8DF" w14:textId="77777777" w:rsidR="00EC1151" w:rsidRPr="007E60C5" w:rsidRDefault="00132E54" w:rsidP="007E60C5">
            <w:r w:rsidRPr="007E60C5">
              <w:t>ML21</w:t>
            </w:r>
          </w:p>
        </w:tc>
        <w:tc>
          <w:tcPr>
            <w:tcW w:w="7542" w:type="dxa"/>
            <w:tcBorders>
              <w:top w:val="nil"/>
              <w:left w:val="nil"/>
              <w:bottom w:val="nil"/>
              <w:right w:val="nil"/>
            </w:tcBorders>
            <w:tcMar>
              <w:top w:w="128" w:type="dxa"/>
              <w:left w:w="43" w:type="dxa"/>
              <w:bottom w:w="43" w:type="dxa"/>
              <w:right w:w="43" w:type="dxa"/>
            </w:tcMar>
          </w:tcPr>
          <w:p w14:paraId="3C18BD60" w14:textId="77777777" w:rsidR="00EC1151" w:rsidRPr="007E60C5" w:rsidRDefault="00132E54" w:rsidP="007E60C5">
            <w:r w:rsidRPr="007E60C5">
              <w:t>Programvare</w:t>
            </w:r>
          </w:p>
        </w:tc>
      </w:tr>
      <w:tr w:rsidR="00EC1151" w:rsidRPr="007E60C5" w14:paraId="4B281655" w14:textId="77777777" w:rsidTr="00132E54">
        <w:trPr>
          <w:trHeight w:val="380"/>
        </w:trPr>
        <w:tc>
          <w:tcPr>
            <w:tcW w:w="1658" w:type="dxa"/>
            <w:tcBorders>
              <w:top w:val="nil"/>
              <w:left w:val="nil"/>
              <w:bottom w:val="single" w:sz="4" w:space="0" w:color="000000"/>
              <w:right w:val="nil"/>
            </w:tcBorders>
            <w:shd w:val="clear" w:color="auto" w:fill="auto"/>
            <w:tcMar>
              <w:top w:w="128" w:type="dxa"/>
              <w:left w:w="43" w:type="dxa"/>
              <w:bottom w:w="43" w:type="dxa"/>
              <w:right w:w="43" w:type="dxa"/>
            </w:tcMar>
          </w:tcPr>
          <w:p w14:paraId="7540AB45" w14:textId="77777777" w:rsidR="00EC1151" w:rsidRPr="007E60C5" w:rsidRDefault="00132E54" w:rsidP="007E60C5">
            <w:r w:rsidRPr="007E60C5">
              <w:lastRenderedPageBreak/>
              <w:t>ML22</w:t>
            </w:r>
          </w:p>
        </w:tc>
        <w:tc>
          <w:tcPr>
            <w:tcW w:w="7542" w:type="dxa"/>
            <w:tcBorders>
              <w:top w:val="nil"/>
              <w:left w:val="nil"/>
              <w:bottom w:val="single" w:sz="4" w:space="0" w:color="000000"/>
              <w:right w:val="nil"/>
            </w:tcBorders>
            <w:shd w:val="clear" w:color="auto" w:fill="auto"/>
            <w:tcMar>
              <w:top w:w="128" w:type="dxa"/>
              <w:left w:w="43" w:type="dxa"/>
              <w:bottom w:w="43" w:type="dxa"/>
              <w:right w:w="43" w:type="dxa"/>
            </w:tcMar>
          </w:tcPr>
          <w:p w14:paraId="4CF76D47" w14:textId="77777777" w:rsidR="00EC1151" w:rsidRPr="007E60C5" w:rsidRDefault="00132E54" w:rsidP="007E60C5">
            <w:r w:rsidRPr="007E60C5">
              <w:t>Teknologi</w:t>
            </w:r>
          </w:p>
        </w:tc>
      </w:tr>
    </w:tbl>
    <w:p w14:paraId="44C84482" w14:textId="77777777" w:rsidR="00EC1151" w:rsidRPr="007E60C5" w:rsidRDefault="00EC1151" w:rsidP="007E60C5"/>
    <w:p w14:paraId="51F8FBF4" w14:textId="77777777" w:rsidR="00EC1151" w:rsidRPr="007E60C5" w:rsidRDefault="00EC1151" w:rsidP="007E60C5">
      <w:pPr>
        <w:pStyle w:val="vedlegg-nr"/>
      </w:pPr>
    </w:p>
    <w:p w14:paraId="57E6997A" w14:textId="77777777" w:rsidR="00EC1151" w:rsidRPr="007E60C5" w:rsidRDefault="00132E54" w:rsidP="007E60C5">
      <w:pPr>
        <w:pStyle w:val="vedlegg-tit"/>
      </w:pPr>
      <w:proofErr w:type="spellStart"/>
      <w:r w:rsidRPr="007E60C5">
        <w:t>Vareliste</w:t>
      </w:r>
      <w:proofErr w:type="spellEnd"/>
      <w:r w:rsidRPr="007E60C5">
        <w:t xml:space="preserve"> II – Flerbruksvarer</w:t>
      </w:r>
    </w:p>
    <w:p w14:paraId="449AD55B" w14:textId="77777777" w:rsidR="00EC1151" w:rsidRPr="007E60C5" w:rsidRDefault="00132E54" w:rsidP="007E60C5">
      <w:r w:rsidRPr="007E60C5">
        <w:t xml:space="preserve">Utenriksdepartementets </w:t>
      </w:r>
      <w:proofErr w:type="spellStart"/>
      <w:r w:rsidRPr="007E60C5">
        <w:t>vareliste</w:t>
      </w:r>
      <w:proofErr w:type="spellEnd"/>
      <w:r w:rsidRPr="007E60C5">
        <w:t xml:space="preserve"> II – flerbruks-varer. Listen i sin helhet -finnes på www.eksportkontroll.no</w:t>
      </w:r>
    </w:p>
    <w:p w14:paraId="02F7DD74" w14:textId="77777777" w:rsidR="00EC1151" w:rsidRPr="00B26BAD" w:rsidRDefault="00132E54" w:rsidP="007E60C5">
      <w:pPr>
        <w:pStyle w:val="friliste"/>
        <w:rPr>
          <w:lang w:val="en-US"/>
        </w:rPr>
      </w:pPr>
      <w:r w:rsidRPr="00B26BAD">
        <w:rPr>
          <w:lang w:val="en-US"/>
        </w:rPr>
        <w:t>Kategori 0 </w:t>
      </w:r>
      <w:r w:rsidRPr="00B26BAD">
        <w:rPr>
          <w:lang w:val="en-US"/>
        </w:rPr>
        <w:tab/>
        <w:t>Nuclear materials, facilities and equipment</w:t>
      </w:r>
    </w:p>
    <w:p w14:paraId="79F75300" w14:textId="77777777" w:rsidR="00EC1151" w:rsidRPr="00B26BAD" w:rsidRDefault="00132E54" w:rsidP="007E60C5">
      <w:pPr>
        <w:pStyle w:val="friliste"/>
        <w:rPr>
          <w:lang w:val="en-US"/>
        </w:rPr>
      </w:pPr>
      <w:r w:rsidRPr="00B26BAD">
        <w:rPr>
          <w:lang w:val="en-US"/>
        </w:rPr>
        <w:t>Kategori 1</w:t>
      </w:r>
      <w:r w:rsidRPr="00B26BAD">
        <w:rPr>
          <w:lang w:val="en-US"/>
        </w:rPr>
        <w:tab/>
        <w:t>Special materials and related equipment</w:t>
      </w:r>
    </w:p>
    <w:p w14:paraId="2038191F" w14:textId="77777777" w:rsidR="00EC1151" w:rsidRPr="00B26BAD" w:rsidRDefault="00132E54" w:rsidP="007E60C5">
      <w:pPr>
        <w:pStyle w:val="friliste"/>
        <w:rPr>
          <w:lang w:val="en-US"/>
        </w:rPr>
      </w:pPr>
      <w:r w:rsidRPr="00B26BAD">
        <w:rPr>
          <w:lang w:val="en-US"/>
        </w:rPr>
        <w:t>Kategori 2 </w:t>
      </w:r>
      <w:r w:rsidRPr="00B26BAD">
        <w:rPr>
          <w:lang w:val="en-US"/>
        </w:rPr>
        <w:tab/>
        <w:t>Materials processing</w:t>
      </w:r>
    </w:p>
    <w:p w14:paraId="232876E1" w14:textId="77777777" w:rsidR="00EC1151" w:rsidRPr="00B26BAD" w:rsidRDefault="00132E54" w:rsidP="007E60C5">
      <w:pPr>
        <w:pStyle w:val="friliste"/>
        <w:rPr>
          <w:lang w:val="en-US"/>
        </w:rPr>
      </w:pPr>
      <w:r w:rsidRPr="00B26BAD">
        <w:rPr>
          <w:lang w:val="en-US"/>
        </w:rPr>
        <w:t>Kategori 3</w:t>
      </w:r>
      <w:r w:rsidRPr="00B26BAD">
        <w:rPr>
          <w:lang w:val="en-US"/>
        </w:rPr>
        <w:tab/>
        <w:t>Electronics</w:t>
      </w:r>
    </w:p>
    <w:p w14:paraId="62656D8D" w14:textId="77777777" w:rsidR="00EC1151" w:rsidRPr="00B26BAD" w:rsidRDefault="00132E54" w:rsidP="007E60C5">
      <w:pPr>
        <w:pStyle w:val="friliste"/>
        <w:rPr>
          <w:lang w:val="en-US"/>
        </w:rPr>
      </w:pPr>
      <w:r w:rsidRPr="00B26BAD">
        <w:rPr>
          <w:lang w:val="en-US"/>
        </w:rPr>
        <w:t>Kategori 4 </w:t>
      </w:r>
      <w:r w:rsidRPr="00B26BAD">
        <w:rPr>
          <w:lang w:val="en-US"/>
        </w:rPr>
        <w:tab/>
        <w:t>Computers</w:t>
      </w:r>
    </w:p>
    <w:p w14:paraId="6828B5ED" w14:textId="77777777" w:rsidR="00EC1151" w:rsidRPr="00B26BAD" w:rsidRDefault="00132E54" w:rsidP="007E60C5">
      <w:pPr>
        <w:pStyle w:val="friliste"/>
        <w:rPr>
          <w:lang w:val="en-US"/>
        </w:rPr>
      </w:pPr>
      <w:r w:rsidRPr="00B26BAD">
        <w:rPr>
          <w:lang w:val="en-US"/>
        </w:rPr>
        <w:t>Kategori 5 </w:t>
      </w:r>
      <w:r w:rsidRPr="00B26BAD">
        <w:rPr>
          <w:lang w:val="en-US"/>
        </w:rPr>
        <w:tab/>
        <w:t>Telecommunications and information security</w:t>
      </w:r>
    </w:p>
    <w:p w14:paraId="7CD84107" w14:textId="77777777" w:rsidR="00EC1151" w:rsidRPr="007E60C5" w:rsidRDefault="00132E54" w:rsidP="007E60C5">
      <w:pPr>
        <w:pStyle w:val="friliste"/>
      </w:pPr>
      <w:r w:rsidRPr="007E60C5">
        <w:t>Kategori 6 </w:t>
      </w:r>
      <w:r w:rsidRPr="007E60C5">
        <w:tab/>
        <w:t>Sensors and lasers</w:t>
      </w:r>
    </w:p>
    <w:p w14:paraId="0F439405" w14:textId="77777777" w:rsidR="00EC1151" w:rsidRPr="007E60C5" w:rsidRDefault="00132E54" w:rsidP="007E60C5">
      <w:pPr>
        <w:pStyle w:val="friliste"/>
      </w:pPr>
      <w:r w:rsidRPr="007E60C5">
        <w:t>Kategori 7</w:t>
      </w:r>
      <w:r w:rsidRPr="007E60C5">
        <w:tab/>
      </w:r>
      <w:proofErr w:type="spellStart"/>
      <w:r w:rsidRPr="007E60C5">
        <w:t>Navigation</w:t>
      </w:r>
      <w:proofErr w:type="spellEnd"/>
      <w:r w:rsidRPr="007E60C5">
        <w:t xml:space="preserve"> and </w:t>
      </w:r>
      <w:proofErr w:type="spellStart"/>
      <w:r w:rsidRPr="007E60C5">
        <w:t>avionics</w:t>
      </w:r>
      <w:proofErr w:type="spellEnd"/>
    </w:p>
    <w:p w14:paraId="2E923BA4" w14:textId="77777777" w:rsidR="00EC1151" w:rsidRPr="007E60C5" w:rsidRDefault="00132E54" w:rsidP="007E60C5">
      <w:pPr>
        <w:pStyle w:val="friliste"/>
      </w:pPr>
      <w:r w:rsidRPr="007E60C5">
        <w:t>Kategori 8 </w:t>
      </w:r>
      <w:r w:rsidRPr="007E60C5">
        <w:tab/>
        <w:t>Marine</w:t>
      </w:r>
    </w:p>
    <w:p w14:paraId="3B06C26B" w14:textId="77777777" w:rsidR="00EC1151" w:rsidRPr="007E60C5" w:rsidRDefault="00132E54" w:rsidP="007E60C5">
      <w:pPr>
        <w:pStyle w:val="friliste"/>
      </w:pPr>
      <w:r w:rsidRPr="007E60C5">
        <w:t>Kategori 9</w:t>
      </w:r>
      <w:r w:rsidRPr="007E60C5">
        <w:tab/>
        <w:t xml:space="preserve">Aerospace and </w:t>
      </w:r>
      <w:proofErr w:type="spellStart"/>
      <w:r w:rsidRPr="007E60C5">
        <w:t>propulsion</w:t>
      </w:r>
      <w:proofErr w:type="spellEnd"/>
    </w:p>
    <w:p w14:paraId="0D5D536C" w14:textId="77777777" w:rsidR="00EC1151" w:rsidRPr="007E60C5" w:rsidRDefault="00EC1151" w:rsidP="007E60C5"/>
    <w:p w14:paraId="505613D3" w14:textId="77777777" w:rsidR="00EC1151" w:rsidRPr="007E60C5" w:rsidRDefault="00EC1151" w:rsidP="007E60C5">
      <w:pPr>
        <w:pStyle w:val="vedlegg-nr"/>
      </w:pPr>
    </w:p>
    <w:p w14:paraId="11436B55" w14:textId="77777777" w:rsidR="00EC1151" w:rsidRPr="007E60C5" w:rsidRDefault="00132E54" w:rsidP="007E60C5">
      <w:pPr>
        <w:pStyle w:val="vedlegg-tit"/>
      </w:pPr>
      <w:r w:rsidRPr="007E60C5">
        <w:t xml:space="preserve">Lov om kontroll med eksport av strategiske varer, tjenester og teknologi </w:t>
      </w:r>
      <w:proofErr w:type="spellStart"/>
      <w:r w:rsidRPr="007E60C5">
        <w:t>m.v</w:t>
      </w:r>
      <w:proofErr w:type="spellEnd"/>
      <w:r w:rsidRPr="007E60C5">
        <w:t>. [</w:t>
      </w:r>
      <w:proofErr w:type="spellStart"/>
      <w:r w:rsidRPr="007E60C5">
        <w:t>eksportkontrolloven</w:t>
      </w:r>
      <w:proofErr w:type="spellEnd"/>
      <w:r w:rsidRPr="007E60C5">
        <w:t>]</w:t>
      </w:r>
    </w:p>
    <w:p w14:paraId="62796203" w14:textId="77777777" w:rsidR="00EC1151" w:rsidRPr="007E60C5" w:rsidRDefault="00132E54" w:rsidP="007E60C5">
      <w:pPr>
        <w:pStyle w:val="Tabellnavn"/>
      </w:pPr>
      <w:r w:rsidRPr="007E60C5">
        <w:t>02N0xx2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4600"/>
        <w:gridCol w:w="4600"/>
      </w:tblGrid>
      <w:tr w:rsidR="00EC1151" w:rsidRPr="007E60C5" w14:paraId="69C5E2DD" w14:textId="77777777" w:rsidTr="007E60C5">
        <w:trPr>
          <w:trHeight w:val="380"/>
        </w:trPr>
        <w:tc>
          <w:tcPr>
            <w:tcW w:w="4600" w:type="dxa"/>
            <w:tcBorders>
              <w:top w:val="single" w:sz="4" w:space="0" w:color="000000"/>
              <w:left w:val="nil"/>
              <w:bottom w:val="nil"/>
              <w:right w:val="nil"/>
            </w:tcBorders>
            <w:shd w:val="clear" w:color="auto" w:fill="auto"/>
            <w:tcMar>
              <w:top w:w="128" w:type="dxa"/>
              <w:left w:w="43" w:type="dxa"/>
              <w:bottom w:w="43" w:type="dxa"/>
              <w:right w:w="43" w:type="dxa"/>
            </w:tcMar>
          </w:tcPr>
          <w:p w14:paraId="65B1E787" w14:textId="77777777" w:rsidR="00EC1151" w:rsidRPr="007E60C5" w:rsidRDefault="00132E54" w:rsidP="007E60C5">
            <w:r w:rsidRPr="007E60C5">
              <w:t>Dato</w:t>
            </w:r>
          </w:p>
        </w:tc>
        <w:tc>
          <w:tcPr>
            <w:tcW w:w="4600" w:type="dxa"/>
            <w:tcBorders>
              <w:top w:val="single" w:sz="4" w:space="0" w:color="000000"/>
              <w:left w:val="nil"/>
              <w:bottom w:val="nil"/>
              <w:right w:val="nil"/>
            </w:tcBorders>
            <w:shd w:val="clear" w:color="auto" w:fill="auto"/>
            <w:tcMar>
              <w:top w:w="128" w:type="dxa"/>
              <w:left w:w="43" w:type="dxa"/>
              <w:bottom w:w="43" w:type="dxa"/>
              <w:right w:w="43" w:type="dxa"/>
            </w:tcMar>
          </w:tcPr>
          <w:p w14:paraId="750C0918" w14:textId="77777777" w:rsidR="00EC1151" w:rsidRPr="007E60C5" w:rsidRDefault="00EC1151" w:rsidP="007E60C5"/>
        </w:tc>
      </w:tr>
      <w:tr w:rsidR="00EC1151" w:rsidRPr="007E60C5" w14:paraId="3DE2087C"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679D2FF2" w14:textId="77777777" w:rsidR="00EC1151" w:rsidRPr="007E60C5" w:rsidRDefault="00132E54" w:rsidP="007E60C5">
            <w:r w:rsidRPr="007E60C5">
              <w:t>Departement</w:t>
            </w:r>
          </w:p>
        </w:tc>
        <w:tc>
          <w:tcPr>
            <w:tcW w:w="4600" w:type="dxa"/>
            <w:tcBorders>
              <w:top w:val="nil"/>
              <w:left w:val="nil"/>
              <w:bottom w:val="nil"/>
              <w:right w:val="nil"/>
            </w:tcBorders>
            <w:tcMar>
              <w:top w:w="128" w:type="dxa"/>
              <w:left w:w="43" w:type="dxa"/>
              <w:bottom w:w="43" w:type="dxa"/>
              <w:right w:w="43" w:type="dxa"/>
            </w:tcMar>
          </w:tcPr>
          <w:p w14:paraId="144533D4" w14:textId="77777777" w:rsidR="00EC1151" w:rsidRPr="007E60C5" w:rsidRDefault="00132E54" w:rsidP="007E60C5">
            <w:r w:rsidRPr="007E60C5">
              <w:t>Utenriksdepartementet</w:t>
            </w:r>
          </w:p>
        </w:tc>
      </w:tr>
      <w:tr w:rsidR="00EC1151" w:rsidRPr="007E60C5" w14:paraId="23D14165"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236C46EE" w14:textId="77777777" w:rsidR="00EC1151" w:rsidRPr="007E60C5" w:rsidRDefault="00132E54" w:rsidP="007E60C5">
            <w:r w:rsidRPr="007E60C5">
              <w:t>Sist endret</w:t>
            </w:r>
          </w:p>
        </w:tc>
        <w:tc>
          <w:tcPr>
            <w:tcW w:w="4600" w:type="dxa"/>
            <w:tcBorders>
              <w:top w:val="nil"/>
              <w:left w:val="nil"/>
              <w:bottom w:val="nil"/>
              <w:right w:val="nil"/>
            </w:tcBorders>
            <w:tcMar>
              <w:top w:w="128" w:type="dxa"/>
              <w:left w:w="43" w:type="dxa"/>
              <w:bottom w:w="43" w:type="dxa"/>
              <w:right w:w="43" w:type="dxa"/>
            </w:tcMar>
          </w:tcPr>
          <w:p w14:paraId="0BE9CFB0" w14:textId="77777777" w:rsidR="00EC1151" w:rsidRPr="007E60C5" w:rsidRDefault="00132E54" w:rsidP="007E60C5">
            <w:r w:rsidRPr="007E60C5">
              <w:t>LOV-2016-05-27-14 fra 01.01.2017</w:t>
            </w:r>
          </w:p>
        </w:tc>
      </w:tr>
      <w:tr w:rsidR="00EC1151" w:rsidRPr="007E60C5" w14:paraId="2CAB6E16"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2DC68AD9" w14:textId="77777777" w:rsidR="00EC1151" w:rsidRPr="007E60C5" w:rsidRDefault="00132E54" w:rsidP="007E60C5">
            <w:r w:rsidRPr="007E60C5">
              <w:t>Ikrafttredelse</w:t>
            </w:r>
          </w:p>
        </w:tc>
        <w:tc>
          <w:tcPr>
            <w:tcW w:w="4600" w:type="dxa"/>
            <w:tcBorders>
              <w:top w:val="nil"/>
              <w:left w:val="nil"/>
              <w:bottom w:val="nil"/>
              <w:right w:val="nil"/>
            </w:tcBorders>
            <w:tcMar>
              <w:top w:w="128" w:type="dxa"/>
              <w:left w:w="43" w:type="dxa"/>
              <w:bottom w:w="43" w:type="dxa"/>
              <w:right w:w="43" w:type="dxa"/>
            </w:tcMar>
          </w:tcPr>
          <w:p w14:paraId="34C9616D" w14:textId="77777777" w:rsidR="00EC1151" w:rsidRPr="007E60C5" w:rsidRDefault="00132E54" w:rsidP="007E60C5">
            <w:r w:rsidRPr="007E60C5">
              <w:t>18.12.1987</w:t>
            </w:r>
          </w:p>
        </w:tc>
      </w:tr>
      <w:tr w:rsidR="00EC1151" w:rsidRPr="007E60C5" w14:paraId="0B1CBE41" w14:textId="77777777" w:rsidTr="007E60C5">
        <w:trPr>
          <w:trHeight w:val="380"/>
        </w:trPr>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47AB1384" w14:textId="77777777" w:rsidR="00EC1151" w:rsidRPr="007E60C5" w:rsidRDefault="00132E54" w:rsidP="007E60C5">
            <w:r w:rsidRPr="007E60C5">
              <w:t>Korttittel</w:t>
            </w:r>
          </w:p>
        </w:tc>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09187A69" w14:textId="77777777" w:rsidR="00EC1151" w:rsidRPr="007E60C5" w:rsidRDefault="00132E54" w:rsidP="007E60C5">
            <w:proofErr w:type="spellStart"/>
            <w:r w:rsidRPr="007E60C5">
              <w:t>Eksportkontrolloven</w:t>
            </w:r>
            <w:proofErr w:type="spellEnd"/>
            <w:r w:rsidRPr="007E60C5">
              <w:t xml:space="preserve"> – </w:t>
            </w:r>
            <w:proofErr w:type="spellStart"/>
            <w:r w:rsidRPr="007E60C5">
              <w:t>ekspktrl</w:t>
            </w:r>
            <w:proofErr w:type="spellEnd"/>
          </w:p>
        </w:tc>
      </w:tr>
    </w:tbl>
    <w:p w14:paraId="68BB6840" w14:textId="77777777" w:rsidR="00EC1151" w:rsidRPr="007E60C5" w:rsidRDefault="00EC1151" w:rsidP="007E60C5">
      <w:pPr>
        <w:pStyle w:val="Tabellnavn"/>
      </w:pPr>
    </w:p>
    <w:p w14:paraId="789B58A1" w14:textId="77777777" w:rsidR="00EC1151" w:rsidRPr="007E60C5" w:rsidRDefault="00132E54" w:rsidP="007E60C5">
      <w:r w:rsidRPr="007E60C5">
        <w:t xml:space="preserve">Lov om kontroll med eksport av strategiske varer, tjenester og teknologi </w:t>
      </w:r>
      <w:proofErr w:type="spellStart"/>
      <w:r w:rsidRPr="007E60C5">
        <w:t>m.v</w:t>
      </w:r>
      <w:proofErr w:type="spellEnd"/>
      <w:r w:rsidRPr="007E60C5">
        <w:t>. [</w:t>
      </w:r>
      <w:proofErr w:type="spellStart"/>
      <w:r w:rsidRPr="007E60C5">
        <w:t>eksportkontrolloven</w:t>
      </w:r>
      <w:proofErr w:type="spellEnd"/>
      <w:r w:rsidRPr="007E60C5">
        <w:t>]</w:t>
      </w:r>
    </w:p>
    <w:p w14:paraId="7AA42294" w14:textId="77777777" w:rsidR="00EC1151" w:rsidRPr="007E60C5" w:rsidRDefault="00132E54" w:rsidP="007E60C5">
      <w:pPr>
        <w:pStyle w:val="Petit"/>
      </w:pPr>
      <w:r w:rsidRPr="007E60C5">
        <w:t>Lovens tittel endret ved lov 22 juni 1990 nr. 35.</w:t>
      </w:r>
    </w:p>
    <w:p w14:paraId="05CF7EFB" w14:textId="77777777" w:rsidR="00EC1151" w:rsidRPr="007E60C5" w:rsidRDefault="00132E54" w:rsidP="007E60C5">
      <w:r w:rsidRPr="007E60C5">
        <w:t xml:space="preserve">§ 1. Kongen kan bestemme at varer og teknologi som kan være av betydning for andre lands utvikling, produksjon eller </w:t>
      </w:r>
      <w:proofErr w:type="gramStart"/>
      <w:r w:rsidRPr="007E60C5">
        <w:t>anvendelse</w:t>
      </w:r>
      <w:proofErr w:type="gramEnd"/>
      <w:r w:rsidRPr="007E60C5">
        <w:t xml:space="preserve"> av pro-dukter til militært bruk eller som direkte kan tjene til å utvikle et lands militære evne, samt varer og tekno-</w:t>
      </w:r>
      <w:proofErr w:type="spellStart"/>
      <w:r w:rsidRPr="007E60C5">
        <w:t>logi</w:t>
      </w:r>
      <w:proofErr w:type="spellEnd"/>
      <w:r w:rsidRPr="007E60C5">
        <w:t xml:space="preserve"> som kan benyttes til å utøve terror-</w:t>
      </w:r>
      <w:r w:rsidRPr="007E60C5">
        <w:lastRenderedPageBreak/>
        <w:t>handlinger, jf. straffeloven § 131, ikke må utføres fra norsk tollområde uten særskilt til-</w:t>
      </w:r>
      <w:proofErr w:type="spellStart"/>
      <w:r w:rsidRPr="007E60C5">
        <w:t>latelse</w:t>
      </w:r>
      <w:proofErr w:type="spellEnd"/>
      <w:r w:rsidRPr="007E60C5">
        <w:t>. Det kan også settes forbud mot at det uten særskilt til-</w:t>
      </w:r>
      <w:proofErr w:type="spellStart"/>
      <w:r w:rsidRPr="007E60C5">
        <w:t>latelse</w:t>
      </w:r>
      <w:proofErr w:type="spellEnd"/>
      <w:r w:rsidRPr="007E60C5">
        <w:t xml:space="preserve"> ytes tjenester som nevnt i første punktum. Det kan settes vilkår for tillatelsene.</w:t>
      </w:r>
    </w:p>
    <w:p w14:paraId="0447165D" w14:textId="77777777" w:rsidR="00EC1151" w:rsidRPr="007E60C5" w:rsidRDefault="00132E54" w:rsidP="007E60C5">
      <w:r w:rsidRPr="007E60C5">
        <w:t>Kongen kan likeså sette forbud mot at personer som har bopel eller oppholdssted i Norge og norske selskaper, stiftelser og sammenslutninger uten særskilt tillatelse driver handel med, for-midler eller på annen måte bistår ved salg av våpen og militært materiell fra et fremmed land til et annet. Tilsvarende gjelder for strategiske varer og teknologi som er nærmere angitt i forskrift.</w:t>
      </w:r>
    </w:p>
    <w:p w14:paraId="3631A396" w14:textId="77777777" w:rsidR="00EC1151" w:rsidRPr="007E60C5" w:rsidRDefault="00132E54" w:rsidP="007E60C5">
      <w:r w:rsidRPr="007E60C5">
        <w:t>Kongen gir nærmere forskrifter til utfylling og gjennomføring av loven.</w:t>
      </w:r>
    </w:p>
    <w:p w14:paraId="295D7501" w14:textId="77777777" w:rsidR="00EC1151" w:rsidRPr="007E60C5" w:rsidRDefault="00132E54" w:rsidP="007E60C5">
      <w:pPr>
        <w:pStyle w:val="Petit"/>
      </w:pPr>
      <w:r w:rsidRPr="007E60C5">
        <w:t>Endret ved lover 22 juni 1990 nr. 35, 17 juni 2005 nr. 56 (</w:t>
      </w:r>
      <w:proofErr w:type="spellStart"/>
      <w:r w:rsidRPr="007E60C5">
        <w:t>ikr</w:t>
      </w:r>
      <w:proofErr w:type="spellEnd"/>
      <w:r w:rsidRPr="007E60C5">
        <w:t xml:space="preserve">. 1 juli 2005 </w:t>
      </w:r>
      <w:proofErr w:type="spellStart"/>
      <w:r w:rsidRPr="007E60C5">
        <w:t>iflg</w:t>
      </w:r>
      <w:proofErr w:type="spellEnd"/>
      <w:r w:rsidRPr="007E60C5">
        <w:t>. res. 17 juni 2005 nr. 632), 19 juni 2015 nr. 65 (</w:t>
      </w:r>
      <w:proofErr w:type="spellStart"/>
      <w:r w:rsidRPr="007E60C5">
        <w:t>ikr</w:t>
      </w:r>
      <w:proofErr w:type="spellEnd"/>
      <w:r w:rsidRPr="007E60C5">
        <w:t>. 1 </w:t>
      </w:r>
      <w:proofErr w:type="spellStart"/>
      <w:r w:rsidRPr="007E60C5">
        <w:t>okt</w:t>
      </w:r>
      <w:proofErr w:type="spellEnd"/>
      <w:r w:rsidRPr="007E60C5">
        <w:t xml:space="preserve"> 2015).</w:t>
      </w:r>
    </w:p>
    <w:p w14:paraId="015E7418" w14:textId="77777777" w:rsidR="00EC1151" w:rsidRPr="007E60C5" w:rsidRDefault="00132E54" w:rsidP="007E60C5">
      <w:r w:rsidRPr="007E60C5">
        <w:t xml:space="preserve">§ 2. Enhver plikter å gi departementet den bistand og de opplysninger som kreves for å -kontrollere at bestemmelsene i loven eller i forskriftene gitt i </w:t>
      </w:r>
      <w:proofErr w:type="gramStart"/>
      <w:r w:rsidRPr="007E60C5">
        <w:t>medhold av</w:t>
      </w:r>
      <w:proofErr w:type="gramEnd"/>
      <w:r w:rsidRPr="007E60C5">
        <w:t xml:space="preserve"> den blir fulgt.</w:t>
      </w:r>
    </w:p>
    <w:p w14:paraId="1F987032" w14:textId="77777777" w:rsidR="00EC1151" w:rsidRPr="007E60C5" w:rsidRDefault="00132E54" w:rsidP="007E60C5">
      <w:r w:rsidRPr="007E60C5">
        <w:t>Til dette formål kan departementet foreta inspeksjon og kreve innsyn i registrerte regnskapsopplysninger, regnskapsmateriale, forretningspapirer og andre dokumenter som kan ha betydning. Departementet kan foreta kontrollen selv eller la oppnevnte sakkyndige gjøre det. I forbindelse med kontrollen skal departementet få tilgang til kontor- og bedriftslokaler og nødvendig hjelp og rettledning. Klage etter forvaltnings-lovens §§ 14 og 15 har ikke oppsettende virkning med mindre underinstansen eller klageinstansen fastsetter det.</w:t>
      </w:r>
    </w:p>
    <w:p w14:paraId="3614FFD7" w14:textId="77777777" w:rsidR="00EC1151" w:rsidRPr="007E60C5" w:rsidRDefault="00132E54" w:rsidP="007E60C5">
      <w:r w:rsidRPr="007E60C5">
        <w:t>Pliktene etter første og annet ledd gjelder uten hinder av lovbestemt taushetsplikt.</w:t>
      </w:r>
    </w:p>
    <w:p w14:paraId="5EA799A2" w14:textId="77777777" w:rsidR="00EC1151" w:rsidRPr="007E60C5" w:rsidRDefault="00132E54" w:rsidP="007E60C5">
      <w:r w:rsidRPr="007E60C5">
        <w:t>Med de unntak som følger av bestemmelsene foran, har enhver taushetsplikt om det de får kunnskap om etter denne lov. Taushetsplikten er likevel ikke til hinder for</w:t>
      </w:r>
    </w:p>
    <w:p w14:paraId="5EBDB8C3" w14:textId="77777777" w:rsidR="00EC1151" w:rsidRPr="007E60C5" w:rsidRDefault="00132E54" w:rsidP="007E60C5">
      <w:pPr>
        <w:pStyle w:val="friliste"/>
      </w:pPr>
      <w:r w:rsidRPr="007E60C5">
        <w:t>1.</w:t>
      </w:r>
      <w:r w:rsidRPr="007E60C5">
        <w:tab/>
        <w:t>at opplysningen brukes for å oppnå det formål de er gitt eller innhentet for, bl.a. kan de -brukes i forbindelse med saksforberedelse, avgjørelse, gjennomføring av avgjørelsen, oppfølging og kontroll,</w:t>
      </w:r>
    </w:p>
    <w:p w14:paraId="2F65F3AC" w14:textId="77777777" w:rsidR="00EC1151" w:rsidRPr="007E60C5" w:rsidRDefault="00132E54" w:rsidP="007E60C5">
      <w:pPr>
        <w:pStyle w:val="friliste"/>
      </w:pPr>
      <w:r w:rsidRPr="007E60C5">
        <w:t>2.</w:t>
      </w:r>
      <w:r w:rsidRPr="007E60C5">
        <w:tab/>
        <w:t>at opplysningene er tilgjengelige for andre tjeneste-menn innen organet eller etaten i den utstrekning som trengs for en hensiktsmessig arbeids- og arkivordning, bl.a. til bruk av veiledning i andre saker,</w:t>
      </w:r>
    </w:p>
    <w:p w14:paraId="7541D75C" w14:textId="77777777" w:rsidR="00EC1151" w:rsidRPr="007E60C5" w:rsidRDefault="00132E54" w:rsidP="007E60C5">
      <w:pPr>
        <w:pStyle w:val="friliste"/>
      </w:pPr>
      <w:r w:rsidRPr="007E60C5">
        <w:t>3.</w:t>
      </w:r>
      <w:r w:rsidRPr="007E60C5">
        <w:tab/>
        <w:t xml:space="preserve">at forvaltningsorganet gir andre forvaltningsorganer opplysninger om et foretaks for-bindelse med organet og om avgjørelser som er truffet når det er nødvendig for å fremme </w:t>
      </w:r>
      <w:proofErr w:type="spellStart"/>
      <w:r w:rsidRPr="007E60C5">
        <w:t>avgiverorganets</w:t>
      </w:r>
      <w:proofErr w:type="spellEnd"/>
      <w:r w:rsidRPr="007E60C5">
        <w:t xml:space="preserve"> oppgaver etter denne lov,</w:t>
      </w:r>
    </w:p>
    <w:p w14:paraId="79EFE85E" w14:textId="77777777" w:rsidR="00EC1151" w:rsidRPr="007E60C5" w:rsidRDefault="00132E54" w:rsidP="007E60C5">
      <w:pPr>
        <w:pStyle w:val="friliste"/>
      </w:pPr>
      <w:r w:rsidRPr="007E60C5">
        <w:t>4.</w:t>
      </w:r>
      <w:r w:rsidRPr="007E60C5">
        <w:tab/>
        <w:t xml:space="preserve">at forvaltningsorganet anmelder eller gir opplysninger om lovbrudd til påtalemyndigheten eller vedkommende kontrollmyndighet, når det finnes ønskelig av allmenne omsyn eller forfølgning av lovbruddet har naturlig sammen-heng med </w:t>
      </w:r>
      <w:proofErr w:type="spellStart"/>
      <w:r w:rsidRPr="007E60C5">
        <w:t>avgiverorganets</w:t>
      </w:r>
      <w:proofErr w:type="spellEnd"/>
      <w:r w:rsidRPr="007E60C5">
        <w:t xml:space="preserve"> oppgaver,</w:t>
      </w:r>
    </w:p>
    <w:p w14:paraId="03B25969" w14:textId="77777777" w:rsidR="00EC1151" w:rsidRPr="007E60C5" w:rsidRDefault="00132E54" w:rsidP="007E60C5">
      <w:pPr>
        <w:pStyle w:val="friliste"/>
      </w:pPr>
      <w:r w:rsidRPr="007E60C5">
        <w:t>5.</w:t>
      </w:r>
      <w:r w:rsidRPr="007E60C5">
        <w:tab/>
        <w:t>at forvaltningsorganet gir et annet forvaltningsorgan opplysninger (samordning) som forutsatt i lov om Oppgaveregisteret.</w:t>
      </w:r>
    </w:p>
    <w:p w14:paraId="6C1CBCFA" w14:textId="77777777" w:rsidR="00EC1151" w:rsidRPr="007E60C5" w:rsidRDefault="00132E54" w:rsidP="007E60C5">
      <w:r w:rsidRPr="007E60C5">
        <w:t>Departementet kan videre bestemme at offentlige organer som har med fastsettingen av formues- og inntektsskatt og kontrollen med merverdiavgiften å gjøre, skal få adgang til å gjøre seg kjent med de opplysninger som er gitt etter denne lov.</w:t>
      </w:r>
    </w:p>
    <w:p w14:paraId="258AA6A0" w14:textId="77777777" w:rsidR="00EC1151" w:rsidRPr="007E60C5" w:rsidRDefault="00132E54" w:rsidP="007E60C5">
      <w:r w:rsidRPr="007E60C5">
        <w:t>Forvaltningslovens §§ 13 til 13 e gjelder ikke.</w:t>
      </w:r>
    </w:p>
    <w:p w14:paraId="53271FDD" w14:textId="77777777" w:rsidR="00EC1151" w:rsidRPr="007E60C5" w:rsidRDefault="00132E54" w:rsidP="007E60C5">
      <w:pPr>
        <w:pStyle w:val="Petit"/>
      </w:pPr>
      <w:r w:rsidRPr="007E60C5">
        <w:t>Endret ved lover 6 juni 1997 nr. 35 (</w:t>
      </w:r>
      <w:proofErr w:type="spellStart"/>
      <w:r w:rsidRPr="007E60C5">
        <w:t>ikr</w:t>
      </w:r>
      <w:proofErr w:type="spellEnd"/>
      <w:r w:rsidRPr="007E60C5">
        <w:t>. 1 nov 1997), 17 juli 1998 nr. 56 (</w:t>
      </w:r>
      <w:proofErr w:type="spellStart"/>
      <w:r w:rsidRPr="007E60C5">
        <w:t>ikr</w:t>
      </w:r>
      <w:proofErr w:type="spellEnd"/>
      <w:r w:rsidRPr="007E60C5">
        <w:t>. 1 jan 1999), 27 mai 2016 nr. 14 (</w:t>
      </w:r>
      <w:proofErr w:type="spellStart"/>
      <w:r w:rsidRPr="007E60C5">
        <w:t>ikr</w:t>
      </w:r>
      <w:proofErr w:type="spellEnd"/>
      <w:r w:rsidRPr="007E60C5">
        <w:t xml:space="preserve">. 1 jan 2017 </w:t>
      </w:r>
      <w:proofErr w:type="spellStart"/>
      <w:r w:rsidRPr="007E60C5">
        <w:t>iflg</w:t>
      </w:r>
      <w:proofErr w:type="spellEnd"/>
      <w:r w:rsidRPr="007E60C5">
        <w:t>. res. 27 mai 2016 nr. 531).</w:t>
      </w:r>
    </w:p>
    <w:p w14:paraId="1EFE5607" w14:textId="77777777" w:rsidR="00EC1151" w:rsidRPr="007E60C5" w:rsidRDefault="00132E54" w:rsidP="007E60C5">
      <w:r w:rsidRPr="007E60C5">
        <w:lastRenderedPageBreak/>
        <w:t xml:space="preserve">§ 3. Departementet kan kreve beslag i regnskapsmateriale </w:t>
      </w:r>
      <w:proofErr w:type="spellStart"/>
      <w:r w:rsidRPr="007E60C5">
        <w:t>m.v</w:t>
      </w:r>
      <w:proofErr w:type="spellEnd"/>
      <w:r w:rsidRPr="007E60C5">
        <w:t>. som nevnt i § 2 annet ledd. Er det grunn til å tro at det finnes slikt materiale, og gir forholdene ellers grunn til det, kan departementet kreve ransaking av kontorlokale og alle andre steder som ikke er privat hjem.</w:t>
      </w:r>
    </w:p>
    <w:p w14:paraId="1E36FDDF" w14:textId="77777777" w:rsidR="00EC1151" w:rsidRPr="007E60C5" w:rsidRDefault="00132E54" w:rsidP="007E60C5">
      <w:r w:rsidRPr="007E60C5">
        <w:t>Krav om ransaking eller beslag skal rettes til politiet. Om den videre behandling av kravet -gjelder reglene i straffeprosessloven så langt de passer. Den kravet rettes mot skal ha partsrettigheter etter straffeprosessloven og i den grad det er nødvendig for virksomheten, tilgang til det beslaglagte. Han blir likevel ikke av den grunn å regne som siktet for en straffbar handling. Straffeprosesslovens § 204 gjelder tilsvarende. Retten avgjør uten hensyn til § 212 første ledd i straffeprosessloven hvilke dokumenter mm. som retten skal se igjennom.</w:t>
      </w:r>
    </w:p>
    <w:p w14:paraId="3EB617BF" w14:textId="77777777" w:rsidR="00EC1151" w:rsidRPr="007E60C5" w:rsidRDefault="00132E54" w:rsidP="007E60C5">
      <w:pPr>
        <w:pStyle w:val="Petit"/>
      </w:pPr>
      <w:r w:rsidRPr="007E60C5">
        <w:t>Endret ved lov 17 juli 1998 nr. 56 (</w:t>
      </w:r>
      <w:proofErr w:type="spellStart"/>
      <w:r w:rsidRPr="007E60C5">
        <w:t>ikr</w:t>
      </w:r>
      <w:proofErr w:type="spellEnd"/>
      <w:r w:rsidRPr="007E60C5">
        <w:t>. 1 jan 1999).</w:t>
      </w:r>
    </w:p>
    <w:p w14:paraId="6AB9DC04" w14:textId="77777777" w:rsidR="00EC1151" w:rsidRPr="007E60C5" w:rsidRDefault="00132E54" w:rsidP="007E60C5">
      <w:r w:rsidRPr="007E60C5">
        <w:t>§ 4. Når departementet krever ransaking eller beslag for å få opplysninger om et forhold som vedkommende er siktet eller tiltalt for, skal kravet behandles i særskilt sak etter reglene i § 3 annet ledd. Det samme gjelder når departementet -krever å få se dokumenter mm. som ligger hos retten eller påtalemyndigheten uten at det er avgjort om de kan brukes i straffesaken. Hvis -retten godtar kravet fra departementet, kan den sette som vilkår at opplysningene ikke skal be-nyttes i forbindelse med etterforskningen i straffesaken før det er endelig avgjort om påtalemyndigheten kan benytte dem i denne saken. Får påtalemyndig-heten ikke medhold i sitt krav, kan departementet ikke gi opplysningene eller dokumentene videre til påtalemyndigheten med -mindre det er lovlig etter de regler som ellers -gjelder deres taushetsplikt ved straffbare handlinger.</w:t>
      </w:r>
    </w:p>
    <w:p w14:paraId="773A794A" w14:textId="77777777" w:rsidR="00EC1151" w:rsidRPr="007E60C5" w:rsidRDefault="00132E54" w:rsidP="007E60C5">
      <w:r w:rsidRPr="007E60C5">
        <w:t>§ 5. Dersom forholdet ikke rammes av -strengere straffebud, straffes med bøter eller med fengsel inntil fem år eller med begge deler den som:</w:t>
      </w:r>
    </w:p>
    <w:p w14:paraId="194C050B" w14:textId="77777777" w:rsidR="00EC1151" w:rsidRPr="007E60C5" w:rsidRDefault="00132E54" w:rsidP="007E60C5">
      <w:pPr>
        <w:pStyle w:val="friliste"/>
      </w:pPr>
      <w:r w:rsidRPr="007E60C5">
        <w:t>1.</w:t>
      </w:r>
      <w:r w:rsidRPr="007E60C5">
        <w:tab/>
        <w:t xml:space="preserve">utfører varer, teknologi eller tjenester i strid med denne lov eller forskrift som er gitt i </w:t>
      </w:r>
      <w:proofErr w:type="gramStart"/>
      <w:r w:rsidRPr="007E60C5">
        <w:t>medhold av</w:t>
      </w:r>
      <w:proofErr w:type="gramEnd"/>
      <w:r w:rsidRPr="007E60C5">
        <w:t xml:space="preserve"> den, eller</w:t>
      </w:r>
    </w:p>
    <w:p w14:paraId="146A45E6" w14:textId="77777777" w:rsidR="00EC1151" w:rsidRPr="007E60C5" w:rsidRDefault="00132E54" w:rsidP="007E60C5">
      <w:pPr>
        <w:pStyle w:val="friliste"/>
      </w:pPr>
      <w:r w:rsidRPr="007E60C5">
        <w:t>2.</w:t>
      </w:r>
      <w:r w:rsidRPr="007E60C5">
        <w:tab/>
        <w:t xml:space="preserve">overtrer noe vilkår som er satt i </w:t>
      </w:r>
      <w:proofErr w:type="gramStart"/>
      <w:r w:rsidRPr="007E60C5">
        <w:t>medhold av</w:t>
      </w:r>
      <w:proofErr w:type="gramEnd"/>
      <w:r w:rsidRPr="007E60C5">
        <w:t xml:space="preserve"> denne lov, eller</w:t>
      </w:r>
    </w:p>
    <w:p w14:paraId="4C08464C" w14:textId="77777777" w:rsidR="00EC1151" w:rsidRPr="007E60C5" w:rsidRDefault="00132E54" w:rsidP="007E60C5">
      <w:pPr>
        <w:pStyle w:val="friliste"/>
      </w:pPr>
      <w:r w:rsidRPr="007E60C5">
        <w:t>3.</w:t>
      </w:r>
      <w:r w:rsidRPr="007E60C5">
        <w:tab/>
        <w:t>muntlig eller skriftlig gir uriktige opplysninger om forhold som er av betydning for adgangen til å utføre varer, teknologi eller tjenester når det skjer</w:t>
      </w:r>
    </w:p>
    <w:p w14:paraId="747D9EDC" w14:textId="77777777" w:rsidR="00EC1151" w:rsidRPr="007E60C5" w:rsidRDefault="00132E54" w:rsidP="007E60C5">
      <w:pPr>
        <w:pStyle w:val="friliste2"/>
      </w:pPr>
      <w:r w:rsidRPr="007E60C5">
        <w:t>a.</w:t>
      </w:r>
      <w:r w:rsidRPr="007E60C5">
        <w:tab/>
        <w:t xml:space="preserve">i erklæring </w:t>
      </w:r>
      <w:proofErr w:type="gramStart"/>
      <w:r w:rsidRPr="007E60C5">
        <w:t>avgitt</w:t>
      </w:r>
      <w:proofErr w:type="gramEnd"/>
      <w:r w:rsidRPr="007E60C5">
        <w:t xml:space="preserve"> til bruk for offentlig myndig-het eller noen som handler på vegne av offentlig myndighet, i anledning av utførsel eller søknad om tillatelse til utførsel,</w:t>
      </w:r>
    </w:p>
    <w:p w14:paraId="1244422E" w14:textId="77777777" w:rsidR="00EC1151" w:rsidRPr="007E60C5" w:rsidRDefault="00132E54" w:rsidP="007E60C5">
      <w:pPr>
        <w:pStyle w:val="friliste2"/>
      </w:pPr>
      <w:r w:rsidRPr="007E60C5">
        <w:t>b.</w:t>
      </w:r>
      <w:r w:rsidRPr="007E60C5">
        <w:tab/>
        <w:t>i erklæring som skal sette en annen i stand til å gi slik erklæring som er nevnt under punkt a, eller</w:t>
      </w:r>
    </w:p>
    <w:p w14:paraId="5FAB93AF" w14:textId="77777777" w:rsidR="00EC1151" w:rsidRPr="007E60C5" w:rsidRDefault="00132E54" w:rsidP="007E60C5">
      <w:pPr>
        <w:pStyle w:val="friliste"/>
      </w:pPr>
      <w:r w:rsidRPr="007E60C5">
        <w:t>4.</w:t>
      </w:r>
      <w:r w:rsidRPr="007E60C5">
        <w:tab/>
        <w:t xml:space="preserve">på annen måte overtrer bestemmelser som er gitt i eller i </w:t>
      </w:r>
      <w:proofErr w:type="gramStart"/>
      <w:r w:rsidRPr="007E60C5">
        <w:t>medhold av</w:t>
      </w:r>
      <w:proofErr w:type="gramEnd"/>
      <w:r w:rsidRPr="007E60C5">
        <w:t xml:space="preserve"> denne lov.</w:t>
      </w:r>
    </w:p>
    <w:p w14:paraId="544D8A86" w14:textId="77777777" w:rsidR="00EC1151" w:rsidRPr="007E60C5" w:rsidRDefault="00132E54" w:rsidP="007E60C5">
      <w:r w:rsidRPr="007E60C5">
        <w:t>Uaktsom overtredelse som nevnt i første ledd, straffes med bøter eller fengsel inntil to år.</w:t>
      </w:r>
    </w:p>
    <w:p w14:paraId="3DC80A60" w14:textId="77777777" w:rsidR="00EC1151" w:rsidRPr="007E60C5" w:rsidRDefault="00132E54" w:rsidP="007E60C5">
      <w:pPr>
        <w:pStyle w:val="Petit"/>
      </w:pPr>
      <w:r w:rsidRPr="007E60C5">
        <w:t>Endret ved lov 19 juni 2015 nr. 65 (</w:t>
      </w:r>
      <w:proofErr w:type="spellStart"/>
      <w:r w:rsidRPr="007E60C5">
        <w:t>ikr</w:t>
      </w:r>
      <w:proofErr w:type="spellEnd"/>
      <w:r w:rsidRPr="007E60C5">
        <w:t xml:space="preserve">. 1 </w:t>
      </w:r>
      <w:proofErr w:type="spellStart"/>
      <w:r w:rsidRPr="007E60C5">
        <w:t>okt</w:t>
      </w:r>
      <w:proofErr w:type="spellEnd"/>
      <w:r w:rsidRPr="007E60C5">
        <w:t xml:space="preserve"> 2015).</w:t>
      </w:r>
    </w:p>
    <w:p w14:paraId="3E42DA98" w14:textId="77777777" w:rsidR="00EC1151" w:rsidRPr="007E60C5" w:rsidRDefault="00132E54" w:rsidP="007E60C5">
      <w:r w:rsidRPr="007E60C5">
        <w:t>§ 6. (Opphevet ved lov 20 juli 1991 nr. 66.)</w:t>
      </w:r>
    </w:p>
    <w:p w14:paraId="25C8CB44" w14:textId="77777777" w:rsidR="00EC1151" w:rsidRPr="007E60C5" w:rsidRDefault="00EC1151" w:rsidP="007E60C5"/>
    <w:p w14:paraId="232AC593" w14:textId="77777777" w:rsidR="00EC1151" w:rsidRPr="007E60C5" w:rsidRDefault="00132E54" w:rsidP="007E60C5">
      <w:r w:rsidRPr="007E60C5">
        <w:t>§ 7. Departementet kan pålegge et foretak eller en person som ikke oppfyller sin opplysningsplikt etter § 2 en daglig, løpende mulkt, inntil opplysningsplikten er oppfylt.</w:t>
      </w:r>
    </w:p>
    <w:p w14:paraId="3AEA5206" w14:textId="77777777" w:rsidR="00EC1151" w:rsidRPr="007E60C5" w:rsidRDefault="00132E54" w:rsidP="007E60C5">
      <w:r w:rsidRPr="007E60C5">
        <w:t>Tvangsmulktens størrelse fastsettes under hensyn til hvor viktig det er at pålegget blir gjennom-ført.</w:t>
      </w:r>
    </w:p>
    <w:p w14:paraId="4A597DCE" w14:textId="77777777" w:rsidR="00EC1151" w:rsidRPr="007E60C5" w:rsidRDefault="00132E54" w:rsidP="007E60C5">
      <w:r w:rsidRPr="007E60C5">
        <w:t>Pålegg om mulkt er tvangsgrunnlag for utlegg.</w:t>
      </w:r>
    </w:p>
    <w:p w14:paraId="663C2891" w14:textId="77777777" w:rsidR="00EC1151" w:rsidRPr="007E60C5" w:rsidRDefault="00132E54" w:rsidP="007E60C5">
      <w:r w:rsidRPr="007E60C5">
        <w:lastRenderedPageBreak/>
        <w:t>Kongen gir nærmere forskrifter om fast-</w:t>
      </w:r>
      <w:proofErr w:type="spellStart"/>
      <w:r w:rsidRPr="007E60C5">
        <w:t>settelse</w:t>
      </w:r>
      <w:proofErr w:type="spellEnd"/>
      <w:r w:rsidRPr="007E60C5">
        <w:t>, beregning og ettergivelse av tvangsmulkt.</w:t>
      </w:r>
    </w:p>
    <w:p w14:paraId="2CED2F9F" w14:textId="77777777" w:rsidR="00EC1151" w:rsidRPr="007E60C5" w:rsidRDefault="00132E54" w:rsidP="007E60C5">
      <w:pPr>
        <w:pStyle w:val="Petit"/>
      </w:pPr>
      <w:r w:rsidRPr="007E60C5">
        <w:t>Endret ved lov 26 juni 1992 nr. 86.</w:t>
      </w:r>
    </w:p>
    <w:p w14:paraId="2248C4A6" w14:textId="77777777" w:rsidR="00EC1151" w:rsidRPr="007E60C5" w:rsidRDefault="00132E54" w:rsidP="007E60C5">
      <w:r w:rsidRPr="007E60C5">
        <w:t xml:space="preserve">§ 8. Loven trer i kraft straks. Forskrifter om kontroll av strategisk eksport gitt i </w:t>
      </w:r>
      <w:proofErr w:type="gramStart"/>
      <w:r w:rsidRPr="007E60C5">
        <w:t>medhold av</w:t>
      </w:r>
      <w:proofErr w:type="gramEnd"/>
      <w:r w:rsidRPr="007E60C5">
        <w:t xml:space="preserve"> Mellombels lov av 13. desember 1946 nr. 30 om </w:t>
      </w:r>
      <w:proofErr w:type="spellStart"/>
      <w:r w:rsidRPr="007E60C5">
        <w:t>utførsleforbod</w:t>
      </w:r>
      <w:proofErr w:type="spellEnd"/>
      <w:r w:rsidRPr="007E60C5">
        <w:t xml:space="preserve"> gjelder inntil videre.</w:t>
      </w:r>
    </w:p>
    <w:p w14:paraId="5CACDEA2" w14:textId="77777777" w:rsidR="00EC1151" w:rsidRPr="007E60C5" w:rsidRDefault="00132E54" w:rsidP="007E60C5">
      <w:r w:rsidRPr="007E60C5">
        <w:t>Loven kommer ikke til anvendelse på til-</w:t>
      </w:r>
      <w:proofErr w:type="spellStart"/>
      <w:r w:rsidRPr="007E60C5">
        <w:t>latelser</w:t>
      </w:r>
      <w:proofErr w:type="spellEnd"/>
      <w:r w:rsidRPr="007E60C5">
        <w:t xml:space="preserve"> som er gitt før loven trer i kraft. Tjeneste-ytinger og meddelelse av teknologi mv. etter lovens ikrafttreden krever likevel tillatelse etter denne lov selv om de knytter seg til tidligere gitte tillatelser.</w:t>
      </w:r>
    </w:p>
    <w:p w14:paraId="6EE5CDE2" w14:textId="77777777" w:rsidR="00EC1151" w:rsidRPr="007E60C5" w:rsidRDefault="00EC1151" w:rsidP="007E60C5"/>
    <w:p w14:paraId="01183990" w14:textId="77777777" w:rsidR="00EC1151" w:rsidRPr="007E60C5" w:rsidRDefault="00EC1151" w:rsidP="007E60C5">
      <w:pPr>
        <w:pStyle w:val="vedlegg-nr"/>
      </w:pPr>
    </w:p>
    <w:p w14:paraId="1964F081" w14:textId="77777777" w:rsidR="00EC1151" w:rsidRPr="007E60C5" w:rsidRDefault="00132E54" w:rsidP="007E60C5">
      <w:pPr>
        <w:pStyle w:val="vedlegg-tit"/>
      </w:pPr>
      <w:r w:rsidRPr="007E60C5">
        <w:t>Forskrift om eksport av forsvarsmateriell, flerbruksvarer, teknologi og tjenester</w:t>
      </w:r>
    </w:p>
    <w:p w14:paraId="506B3844" w14:textId="77777777" w:rsidR="00EC1151" w:rsidRPr="007E60C5" w:rsidRDefault="00132E54" w:rsidP="007E60C5">
      <w:pPr>
        <w:pStyle w:val="Tabellnavn"/>
      </w:pPr>
      <w:r w:rsidRPr="007E60C5">
        <w:t>02N0xx2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4600"/>
        <w:gridCol w:w="4600"/>
      </w:tblGrid>
      <w:tr w:rsidR="00EC1151" w:rsidRPr="007E60C5" w14:paraId="4BEBEB40" w14:textId="77777777" w:rsidTr="007E60C5">
        <w:trPr>
          <w:trHeight w:val="380"/>
        </w:trPr>
        <w:tc>
          <w:tcPr>
            <w:tcW w:w="4600" w:type="dxa"/>
            <w:tcBorders>
              <w:top w:val="single" w:sz="4" w:space="0" w:color="000000"/>
              <w:left w:val="nil"/>
              <w:bottom w:val="nil"/>
              <w:right w:val="nil"/>
            </w:tcBorders>
            <w:shd w:val="clear" w:color="auto" w:fill="auto"/>
            <w:tcMar>
              <w:top w:w="128" w:type="dxa"/>
              <w:left w:w="43" w:type="dxa"/>
              <w:bottom w:w="43" w:type="dxa"/>
              <w:right w:w="43" w:type="dxa"/>
            </w:tcMar>
          </w:tcPr>
          <w:p w14:paraId="3C5A5EE9" w14:textId="77777777" w:rsidR="00EC1151" w:rsidRPr="007E60C5" w:rsidRDefault="00132E54" w:rsidP="007E60C5">
            <w:r w:rsidRPr="007E60C5">
              <w:t>Dato</w:t>
            </w:r>
          </w:p>
        </w:tc>
        <w:tc>
          <w:tcPr>
            <w:tcW w:w="4600" w:type="dxa"/>
            <w:tcBorders>
              <w:top w:val="single" w:sz="4" w:space="0" w:color="000000"/>
              <w:left w:val="nil"/>
              <w:bottom w:val="nil"/>
              <w:right w:val="nil"/>
            </w:tcBorders>
            <w:shd w:val="clear" w:color="auto" w:fill="auto"/>
            <w:tcMar>
              <w:top w:w="128" w:type="dxa"/>
              <w:left w:w="43" w:type="dxa"/>
              <w:bottom w:w="43" w:type="dxa"/>
              <w:right w:w="43" w:type="dxa"/>
            </w:tcMar>
          </w:tcPr>
          <w:p w14:paraId="71F7D67A" w14:textId="77777777" w:rsidR="00EC1151" w:rsidRPr="007E60C5" w:rsidRDefault="00132E54" w:rsidP="007E60C5">
            <w:r w:rsidRPr="007E60C5">
              <w:t>FOR-2013-06-19-718</w:t>
            </w:r>
          </w:p>
        </w:tc>
      </w:tr>
      <w:tr w:rsidR="00EC1151" w:rsidRPr="007E60C5" w14:paraId="1D186C4E"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34ACC381" w14:textId="77777777" w:rsidR="00EC1151" w:rsidRPr="007E60C5" w:rsidRDefault="00132E54" w:rsidP="007E60C5">
            <w:r w:rsidRPr="007E60C5">
              <w:t>Departement</w:t>
            </w:r>
          </w:p>
        </w:tc>
        <w:tc>
          <w:tcPr>
            <w:tcW w:w="4600" w:type="dxa"/>
            <w:tcBorders>
              <w:top w:val="nil"/>
              <w:left w:val="nil"/>
              <w:bottom w:val="nil"/>
              <w:right w:val="nil"/>
            </w:tcBorders>
            <w:tcMar>
              <w:top w:w="128" w:type="dxa"/>
              <w:left w:w="43" w:type="dxa"/>
              <w:bottom w:w="43" w:type="dxa"/>
              <w:right w:w="43" w:type="dxa"/>
            </w:tcMar>
          </w:tcPr>
          <w:p w14:paraId="62D4E9C1" w14:textId="77777777" w:rsidR="00EC1151" w:rsidRPr="007E60C5" w:rsidRDefault="00132E54" w:rsidP="007E60C5">
            <w:r w:rsidRPr="007E60C5">
              <w:t>Utenriksdepartementet</w:t>
            </w:r>
          </w:p>
        </w:tc>
      </w:tr>
      <w:tr w:rsidR="00EC1151" w:rsidRPr="007E60C5" w14:paraId="4DAF9604"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4CFFA1FC" w14:textId="77777777" w:rsidR="00EC1151" w:rsidRPr="007E60C5" w:rsidRDefault="00132E54" w:rsidP="007E60C5">
            <w:proofErr w:type="spellStart"/>
            <w:r w:rsidRPr="007E60C5">
              <w:t>Avd</w:t>
            </w:r>
            <w:proofErr w:type="spellEnd"/>
            <w:r w:rsidRPr="007E60C5">
              <w:t>/</w:t>
            </w:r>
            <w:proofErr w:type="spellStart"/>
            <w:r w:rsidRPr="007E60C5">
              <w:t>dir</w:t>
            </w:r>
            <w:proofErr w:type="spellEnd"/>
          </w:p>
        </w:tc>
        <w:tc>
          <w:tcPr>
            <w:tcW w:w="4600" w:type="dxa"/>
            <w:tcBorders>
              <w:top w:val="nil"/>
              <w:left w:val="nil"/>
              <w:bottom w:val="nil"/>
              <w:right w:val="nil"/>
            </w:tcBorders>
            <w:tcMar>
              <w:top w:w="128" w:type="dxa"/>
              <w:left w:w="43" w:type="dxa"/>
              <w:bottom w:w="43" w:type="dxa"/>
              <w:right w:w="43" w:type="dxa"/>
            </w:tcMar>
          </w:tcPr>
          <w:p w14:paraId="05F61C7D" w14:textId="77777777" w:rsidR="00EC1151" w:rsidRPr="007E60C5" w:rsidRDefault="00132E54" w:rsidP="007E60C5">
            <w:r w:rsidRPr="007E60C5">
              <w:t>Avd. for sikkerhetspolitikk og nordområdene</w:t>
            </w:r>
          </w:p>
        </w:tc>
      </w:tr>
      <w:tr w:rsidR="00EC1151" w:rsidRPr="007E60C5" w14:paraId="02553CDC"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641AF08A" w14:textId="77777777" w:rsidR="00EC1151" w:rsidRPr="007E60C5" w:rsidRDefault="00132E54" w:rsidP="007E60C5">
            <w:r w:rsidRPr="007E60C5">
              <w:t>Publisert</w:t>
            </w:r>
          </w:p>
        </w:tc>
        <w:tc>
          <w:tcPr>
            <w:tcW w:w="4600" w:type="dxa"/>
            <w:tcBorders>
              <w:top w:val="nil"/>
              <w:left w:val="nil"/>
              <w:bottom w:val="nil"/>
              <w:right w:val="nil"/>
            </w:tcBorders>
            <w:tcMar>
              <w:top w:w="128" w:type="dxa"/>
              <w:left w:w="43" w:type="dxa"/>
              <w:bottom w:w="43" w:type="dxa"/>
              <w:right w:w="43" w:type="dxa"/>
            </w:tcMar>
          </w:tcPr>
          <w:p w14:paraId="788ADD35" w14:textId="77777777" w:rsidR="00EC1151" w:rsidRPr="007E60C5" w:rsidRDefault="00132E54" w:rsidP="007E60C5">
            <w:r w:rsidRPr="007E60C5">
              <w:t>I 2013 hefte 9</w:t>
            </w:r>
          </w:p>
        </w:tc>
      </w:tr>
      <w:tr w:rsidR="00EC1151" w:rsidRPr="007E60C5" w14:paraId="79C24F44"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1B0C681D" w14:textId="77777777" w:rsidR="00EC1151" w:rsidRPr="007E60C5" w:rsidRDefault="00132E54" w:rsidP="007E60C5">
            <w:r w:rsidRPr="007E60C5">
              <w:t>Ikrafttredelse</w:t>
            </w:r>
          </w:p>
        </w:tc>
        <w:tc>
          <w:tcPr>
            <w:tcW w:w="4600" w:type="dxa"/>
            <w:tcBorders>
              <w:top w:val="nil"/>
              <w:left w:val="nil"/>
              <w:bottom w:val="nil"/>
              <w:right w:val="nil"/>
            </w:tcBorders>
            <w:tcMar>
              <w:top w:w="128" w:type="dxa"/>
              <w:left w:w="43" w:type="dxa"/>
              <w:bottom w:w="43" w:type="dxa"/>
              <w:right w:w="43" w:type="dxa"/>
            </w:tcMar>
          </w:tcPr>
          <w:p w14:paraId="4602F01C" w14:textId="77777777" w:rsidR="00EC1151" w:rsidRPr="007E60C5" w:rsidRDefault="00132E54" w:rsidP="007E60C5">
            <w:r w:rsidRPr="007E60C5">
              <w:t>19.06.2013</w:t>
            </w:r>
          </w:p>
        </w:tc>
      </w:tr>
      <w:tr w:rsidR="00EC1151" w:rsidRPr="007E60C5" w14:paraId="5FF323A4"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2E67CF87" w14:textId="77777777" w:rsidR="00EC1151" w:rsidRPr="007E60C5" w:rsidRDefault="00132E54" w:rsidP="007E60C5">
            <w:r w:rsidRPr="007E60C5">
              <w:t>Sist endret</w:t>
            </w:r>
          </w:p>
        </w:tc>
        <w:tc>
          <w:tcPr>
            <w:tcW w:w="4600" w:type="dxa"/>
            <w:tcBorders>
              <w:top w:val="nil"/>
              <w:left w:val="nil"/>
              <w:bottom w:val="nil"/>
              <w:right w:val="nil"/>
            </w:tcBorders>
            <w:tcMar>
              <w:top w:w="128" w:type="dxa"/>
              <w:left w:w="43" w:type="dxa"/>
              <w:bottom w:w="43" w:type="dxa"/>
              <w:right w:w="43" w:type="dxa"/>
            </w:tcMar>
          </w:tcPr>
          <w:p w14:paraId="5F913034" w14:textId="77777777" w:rsidR="00EC1151" w:rsidRPr="007E60C5" w:rsidRDefault="00132E54" w:rsidP="007E60C5">
            <w:r w:rsidRPr="007E60C5">
              <w:t>FOR-2020-05-11-994</w:t>
            </w:r>
          </w:p>
        </w:tc>
      </w:tr>
      <w:tr w:rsidR="00EC1151" w:rsidRPr="007E60C5" w14:paraId="0892139B"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0DAB21DF" w14:textId="77777777" w:rsidR="00EC1151" w:rsidRPr="007E60C5" w:rsidRDefault="00132E54" w:rsidP="007E60C5">
            <w:r w:rsidRPr="007E60C5">
              <w:t>Endrer</w:t>
            </w:r>
          </w:p>
        </w:tc>
        <w:tc>
          <w:tcPr>
            <w:tcW w:w="4600" w:type="dxa"/>
            <w:tcBorders>
              <w:top w:val="nil"/>
              <w:left w:val="nil"/>
              <w:bottom w:val="nil"/>
              <w:right w:val="nil"/>
            </w:tcBorders>
            <w:tcMar>
              <w:top w:w="128" w:type="dxa"/>
              <w:left w:w="43" w:type="dxa"/>
              <w:bottom w:w="43" w:type="dxa"/>
              <w:right w:w="43" w:type="dxa"/>
            </w:tcMar>
          </w:tcPr>
          <w:p w14:paraId="793F32F0" w14:textId="77777777" w:rsidR="00EC1151" w:rsidRPr="007E60C5" w:rsidRDefault="00132E54" w:rsidP="007E60C5">
            <w:r w:rsidRPr="007E60C5">
              <w:t>FOR-1989-01-10-51</w:t>
            </w:r>
          </w:p>
        </w:tc>
      </w:tr>
      <w:tr w:rsidR="00EC1151" w:rsidRPr="007E60C5" w14:paraId="6FF6C722"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6706E2DE" w14:textId="77777777" w:rsidR="00EC1151" w:rsidRPr="007E60C5" w:rsidRDefault="00132E54" w:rsidP="007E60C5">
            <w:r w:rsidRPr="007E60C5">
              <w:t>Gjelder for</w:t>
            </w:r>
          </w:p>
        </w:tc>
        <w:tc>
          <w:tcPr>
            <w:tcW w:w="4600" w:type="dxa"/>
            <w:tcBorders>
              <w:top w:val="nil"/>
              <w:left w:val="nil"/>
              <w:bottom w:val="nil"/>
              <w:right w:val="nil"/>
            </w:tcBorders>
            <w:tcMar>
              <w:top w:w="128" w:type="dxa"/>
              <w:left w:w="43" w:type="dxa"/>
              <w:bottom w:w="43" w:type="dxa"/>
              <w:right w:w="43" w:type="dxa"/>
            </w:tcMar>
          </w:tcPr>
          <w:p w14:paraId="0E3A5C62" w14:textId="77777777" w:rsidR="00EC1151" w:rsidRPr="007E60C5" w:rsidRDefault="00132E54" w:rsidP="007E60C5">
            <w:r w:rsidRPr="007E60C5">
              <w:t>Norge</w:t>
            </w:r>
          </w:p>
        </w:tc>
      </w:tr>
      <w:tr w:rsidR="00EC1151" w:rsidRPr="007E60C5" w14:paraId="17A9B180"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694251A5" w14:textId="77777777" w:rsidR="00EC1151" w:rsidRPr="007E60C5" w:rsidRDefault="00132E54" w:rsidP="007E60C5">
            <w:r w:rsidRPr="007E60C5">
              <w:t>Hjemmel</w:t>
            </w:r>
          </w:p>
        </w:tc>
        <w:tc>
          <w:tcPr>
            <w:tcW w:w="4600" w:type="dxa"/>
            <w:tcBorders>
              <w:top w:val="nil"/>
              <w:left w:val="nil"/>
              <w:bottom w:val="nil"/>
              <w:right w:val="nil"/>
            </w:tcBorders>
            <w:tcMar>
              <w:top w:w="128" w:type="dxa"/>
              <w:left w:w="43" w:type="dxa"/>
              <w:bottom w:w="43" w:type="dxa"/>
              <w:right w:w="43" w:type="dxa"/>
            </w:tcMar>
          </w:tcPr>
          <w:p w14:paraId="30430F2B" w14:textId="77777777" w:rsidR="00EC1151" w:rsidRPr="007E60C5" w:rsidRDefault="00132E54" w:rsidP="007E60C5">
            <w:r w:rsidRPr="007E60C5">
              <w:t>LOV-1987-12-18-93-§1, FOR-1987-12-18-967</w:t>
            </w:r>
          </w:p>
        </w:tc>
      </w:tr>
      <w:tr w:rsidR="00EC1151" w:rsidRPr="007E60C5" w14:paraId="31F9F0D4"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640B3CE9" w14:textId="77777777" w:rsidR="00EC1151" w:rsidRPr="007E60C5" w:rsidRDefault="00132E54" w:rsidP="007E60C5">
            <w:r w:rsidRPr="007E60C5">
              <w:t>Kunngjort</w:t>
            </w:r>
          </w:p>
        </w:tc>
        <w:tc>
          <w:tcPr>
            <w:tcW w:w="4600" w:type="dxa"/>
            <w:tcBorders>
              <w:top w:val="nil"/>
              <w:left w:val="nil"/>
              <w:bottom w:val="nil"/>
              <w:right w:val="nil"/>
            </w:tcBorders>
            <w:tcMar>
              <w:top w:w="128" w:type="dxa"/>
              <w:left w:w="43" w:type="dxa"/>
              <w:bottom w:w="43" w:type="dxa"/>
              <w:right w:w="43" w:type="dxa"/>
            </w:tcMar>
          </w:tcPr>
          <w:p w14:paraId="1E2CA671" w14:textId="77777777" w:rsidR="00EC1151" w:rsidRPr="007E60C5" w:rsidRDefault="00132E54" w:rsidP="007E60C5">
            <w:r w:rsidRPr="007E60C5">
              <w:t xml:space="preserve">25.06.2013 </w:t>
            </w:r>
            <w:r w:rsidRPr="007E60C5">
              <w:t> </w:t>
            </w:r>
            <w:r w:rsidRPr="007E60C5">
              <w:t xml:space="preserve"> kl. 15.30</w:t>
            </w:r>
          </w:p>
        </w:tc>
      </w:tr>
      <w:tr w:rsidR="00EC1151" w:rsidRPr="007E60C5" w14:paraId="346EA70D" w14:textId="77777777" w:rsidTr="007E60C5">
        <w:trPr>
          <w:trHeight w:val="380"/>
        </w:trPr>
        <w:tc>
          <w:tcPr>
            <w:tcW w:w="4600" w:type="dxa"/>
            <w:tcBorders>
              <w:top w:val="nil"/>
              <w:left w:val="nil"/>
              <w:bottom w:val="nil"/>
              <w:right w:val="nil"/>
            </w:tcBorders>
            <w:tcMar>
              <w:top w:w="128" w:type="dxa"/>
              <w:left w:w="43" w:type="dxa"/>
              <w:bottom w:w="43" w:type="dxa"/>
              <w:right w:w="43" w:type="dxa"/>
            </w:tcMar>
          </w:tcPr>
          <w:p w14:paraId="5C98BC32" w14:textId="77777777" w:rsidR="00EC1151" w:rsidRPr="007E60C5" w:rsidRDefault="00132E54" w:rsidP="007E60C5">
            <w:r w:rsidRPr="007E60C5">
              <w:t>Rettet</w:t>
            </w:r>
          </w:p>
        </w:tc>
        <w:tc>
          <w:tcPr>
            <w:tcW w:w="4600" w:type="dxa"/>
            <w:tcBorders>
              <w:top w:val="nil"/>
              <w:left w:val="nil"/>
              <w:bottom w:val="nil"/>
              <w:right w:val="nil"/>
            </w:tcBorders>
            <w:tcMar>
              <w:top w:w="128" w:type="dxa"/>
              <w:left w:w="43" w:type="dxa"/>
              <w:bottom w:w="43" w:type="dxa"/>
              <w:right w:w="43" w:type="dxa"/>
            </w:tcMar>
          </w:tcPr>
          <w:p w14:paraId="6A78B96E" w14:textId="77777777" w:rsidR="00EC1151" w:rsidRPr="007E60C5" w:rsidRDefault="00132E54" w:rsidP="007E60C5">
            <w:r w:rsidRPr="007E60C5">
              <w:t>24.09.2013 (EØS-henvisninger og § 2)</w:t>
            </w:r>
          </w:p>
        </w:tc>
      </w:tr>
      <w:tr w:rsidR="00EC1151" w:rsidRPr="007E60C5" w14:paraId="171F360D" w14:textId="77777777" w:rsidTr="007E60C5">
        <w:trPr>
          <w:trHeight w:val="380"/>
        </w:trPr>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140B5B64" w14:textId="77777777" w:rsidR="00EC1151" w:rsidRPr="007E60C5" w:rsidRDefault="00132E54" w:rsidP="007E60C5">
            <w:r w:rsidRPr="007E60C5">
              <w:t>Korttittel</w:t>
            </w:r>
          </w:p>
        </w:tc>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12BDD19D" w14:textId="77777777" w:rsidR="00EC1151" w:rsidRPr="007E60C5" w:rsidRDefault="00132E54" w:rsidP="007E60C5">
            <w:r w:rsidRPr="007E60C5">
              <w:t>Forskrift om eksport av forsvarsmateriell mv.</w:t>
            </w:r>
          </w:p>
        </w:tc>
      </w:tr>
    </w:tbl>
    <w:p w14:paraId="2369452D" w14:textId="77777777" w:rsidR="00EC1151" w:rsidRPr="007E60C5" w:rsidRDefault="00EC1151" w:rsidP="007E60C5">
      <w:pPr>
        <w:pStyle w:val="Tabellnavn"/>
      </w:pPr>
    </w:p>
    <w:p w14:paraId="188F8885" w14:textId="77777777" w:rsidR="00EC1151" w:rsidRPr="007E60C5" w:rsidRDefault="00132E54" w:rsidP="007E60C5">
      <w:pPr>
        <w:pStyle w:val="avsnitt-tittel"/>
      </w:pPr>
      <w:r w:rsidRPr="007E60C5">
        <w:lastRenderedPageBreak/>
        <w:t>Innholdsfortegnelse</w:t>
      </w:r>
    </w:p>
    <w:p w14:paraId="5575207F" w14:textId="77777777" w:rsidR="00EC1151" w:rsidRPr="007E60C5" w:rsidRDefault="00132E54" w:rsidP="007E60C5">
      <w:pPr>
        <w:pStyle w:val="Liste"/>
      </w:pPr>
      <w:r w:rsidRPr="007E60C5">
        <w:t>Forskrift om eksport av forsvarsmateriell, flerbruksvarer, teknologi og tjenester</w:t>
      </w:r>
    </w:p>
    <w:p w14:paraId="096C7B3C" w14:textId="77777777" w:rsidR="00EC1151" w:rsidRPr="007E60C5" w:rsidRDefault="00132E54" w:rsidP="007E60C5">
      <w:pPr>
        <w:pStyle w:val="Liste"/>
      </w:pPr>
      <w:r w:rsidRPr="007E60C5">
        <w:t>Innholdsfortegnelse</w:t>
      </w:r>
    </w:p>
    <w:p w14:paraId="21C07122" w14:textId="77777777" w:rsidR="00EC1151" w:rsidRPr="007E60C5" w:rsidRDefault="00132E54" w:rsidP="007E60C5">
      <w:pPr>
        <w:pStyle w:val="Liste"/>
      </w:pPr>
      <w:r w:rsidRPr="007E60C5">
        <w:t>Kap. 1. Innledende bestemmelser</w:t>
      </w:r>
    </w:p>
    <w:p w14:paraId="6EC0F200" w14:textId="77777777" w:rsidR="00EC1151" w:rsidRPr="007E60C5" w:rsidRDefault="00132E54" w:rsidP="007E60C5">
      <w:pPr>
        <w:pStyle w:val="Liste"/>
      </w:pPr>
      <w:r w:rsidRPr="007E60C5">
        <w:t>Kap. 2. Lisens</w:t>
      </w:r>
    </w:p>
    <w:p w14:paraId="7B10E33B" w14:textId="77777777" w:rsidR="00EC1151" w:rsidRPr="007E60C5" w:rsidRDefault="00132E54" w:rsidP="007E60C5">
      <w:pPr>
        <w:pStyle w:val="Liste"/>
      </w:pPr>
      <w:proofErr w:type="spellStart"/>
      <w:r w:rsidRPr="007E60C5">
        <w:t>Kap</w:t>
      </w:r>
      <w:proofErr w:type="spellEnd"/>
      <w:r w:rsidRPr="007E60C5">
        <w:t xml:space="preserve"> 3. Eksport av forsvarsrelaterte varer til mottakere i EØS</w:t>
      </w:r>
    </w:p>
    <w:p w14:paraId="51EA4ABD" w14:textId="77777777" w:rsidR="00EC1151" w:rsidRPr="007E60C5" w:rsidRDefault="00132E54" w:rsidP="007E60C5">
      <w:pPr>
        <w:pStyle w:val="Liste"/>
      </w:pPr>
      <w:r w:rsidRPr="007E60C5">
        <w:t>Kap. 4. Sertifisering av norske foretak som mottakere i EØS</w:t>
      </w:r>
    </w:p>
    <w:p w14:paraId="24421BB0" w14:textId="77777777" w:rsidR="00EC1151" w:rsidRPr="007E60C5" w:rsidRDefault="00132E54" w:rsidP="007E60C5">
      <w:pPr>
        <w:pStyle w:val="Liste"/>
      </w:pPr>
      <w:proofErr w:type="spellStart"/>
      <w:r w:rsidRPr="007E60C5">
        <w:t>Kap</w:t>
      </w:r>
      <w:proofErr w:type="spellEnd"/>
      <w:r w:rsidRPr="007E60C5">
        <w:t xml:space="preserve"> 5. Registrering, rapportering og oppfølgning</w:t>
      </w:r>
    </w:p>
    <w:p w14:paraId="172CFF6A" w14:textId="77777777" w:rsidR="00EC1151" w:rsidRPr="007E60C5" w:rsidRDefault="00132E54" w:rsidP="007E60C5">
      <w:pPr>
        <w:pStyle w:val="Liste"/>
      </w:pPr>
      <w:proofErr w:type="spellStart"/>
      <w:r w:rsidRPr="007E60C5">
        <w:t>Kap</w:t>
      </w:r>
      <w:proofErr w:type="spellEnd"/>
      <w:r w:rsidRPr="007E60C5">
        <w:t xml:space="preserve"> 6. Generelle bestemmelser</w:t>
      </w:r>
    </w:p>
    <w:p w14:paraId="344F3C22" w14:textId="77777777" w:rsidR="00EC1151" w:rsidRPr="007E60C5" w:rsidRDefault="00132E54" w:rsidP="007E60C5">
      <w:pPr>
        <w:pStyle w:val="Liste"/>
      </w:pPr>
      <w:proofErr w:type="spellStart"/>
      <w:r w:rsidRPr="007E60C5">
        <w:t>Kap</w:t>
      </w:r>
      <w:proofErr w:type="spellEnd"/>
      <w:r w:rsidRPr="007E60C5">
        <w:t xml:space="preserve"> 7. Sluttbestemmelser</w:t>
      </w:r>
    </w:p>
    <w:p w14:paraId="5EC2A7C9" w14:textId="77777777" w:rsidR="00EC1151" w:rsidRPr="007E60C5" w:rsidRDefault="00132E54" w:rsidP="007E60C5">
      <w:pPr>
        <w:pStyle w:val="Liste"/>
      </w:pPr>
      <w:r w:rsidRPr="007E60C5">
        <w:t>Vedlegg I Liste I – forsvarsrelaterte varer (2019)</w:t>
      </w:r>
    </w:p>
    <w:p w14:paraId="6CABB623" w14:textId="77777777" w:rsidR="00EC1151" w:rsidRPr="007E60C5" w:rsidRDefault="00132E54" w:rsidP="007E60C5">
      <w:pPr>
        <w:pStyle w:val="Liste"/>
      </w:pPr>
      <w:r w:rsidRPr="007E60C5">
        <w:t>Vedlegg II Liste II – flerbruksvarer (2019)</w:t>
      </w:r>
    </w:p>
    <w:p w14:paraId="1277610B" w14:textId="77777777" w:rsidR="00EC1151" w:rsidRPr="007E60C5" w:rsidRDefault="00132E54" w:rsidP="007E60C5">
      <w:pPr>
        <w:rPr>
          <w:rStyle w:val="kursiv"/>
        </w:rPr>
      </w:pPr>
      <w:r w:rsidRPr="007E60C5">
        <w:rPr>
          <w:rStyle w:val="kursiv"/>
        </w:rPr>
        <w:t>Hjemmel:</w:t>
      </w:r>
      <w:r w:rsidRPr="007E60C5">
        <w:t xml:space="preserve"> Fastsatt av Utenriksdepartementet 19. juni 2013 med hjemmel i lov 18. desember 1987 nr. 93 om kontroll med eksport av strategiske varer, tjenester og teknologi </w:t>
      </w:r>
      <w:proofErr w:type="spellStart"/>
      <w:r w:rsidRPr="007E60C5">
        <w:t>m.v</w:t>
      </w:r>
      <w:proofErr w:type="spellEnd"/>
      <w:r w:rsidRPr="007E60C5">
        <w:t>. § 1, jf. delegeringsvedtak 18. desember 1987 nr. 967.</w:t>
      </w:r>
    </w:p>
    <w:p w14:paraId="08D28E15" w14:textId="77777777" w:rsidR="00EC1151" w:rsidRPr="007E60C5" w:rsidRDefault="00132E54" w:rsidP="007E60C5">
      <w:pPr>
        <w:rPr>
          <w:rStyle w:val="kursiv"/>
        </w:rPr>
      </w:pPr>
      <w:r w:rsidRPr="007E60C5">
        <w:rPr>
          <w:rStyle w:val="kursiv"/>
        </w:rPr>
        <w:t>EØS-henvisninger:</w:t>
      </w:r>
      <w:r w:rsidRPr="007E60C5">
        <w:t xml:space="preserve"> EØS-avtalen vedlegg II kap. XIX nr. 3q (direktiv 2009/43/EF som endret ved direktiv 2019/514/EU), nr. 18 (rekommandasjon (EU) 2018/2050) og nr. 19 (rekommandasjon (EU) 2018/2051) og nr. 20 (rekommandasjon (EU) 2018/2052).</w:t>
      </w:r>
    </w:p>
    <w:p w14:paraId="10A1801E" w14:textId="77777777" w:rsidR="00EC1151" w:rsidRPr="007E60C5" w:rsidRDefault="00132E54" w:rsidP="007E60C5">
      <w:pPr>
        <w:rPr>
          <w:rStyle w:val="kursiv"/>
        </w:rPr>
      </w:pPr>
      <w:r w:rsidRPr="007E60C5">
        <w:rPr>
          <w:rStyle w:val="kursiv"/>
        </w:rPr>
        <w:t>Endringer:</w:t>
      </w:r>
      <w:r w:rsidRPr="007E60C5">
        <w:t xml:space="preserve"> Endret ved forskrifter 30 juni 2014 nr. 898, 9 </w:t>
      </w:r>
      <w:proofErr w:type="spellStart"/>
      <w:r w:rsidRPr="007E60C5">
        <w:t>sep</w:t>
      </w:r>
      <w:proofErr w:type="spellEnd"/>
      <w:r w:rsidRPr="007E60C5">
        <w:t xml:space="preserve"> 2014 nr. 1163, 13 </w:t>
      </w:r>
      <w:proofErr w:type="spellStart"/>
      <w:r w:rsidRPr="007E60C5">
        <w:t>feb</w:t>
      </w:r>
      <w:proofErr w:type="spellEnd"/>
      <w:r w:rsidRPr="007E60C5">
        <w:t xml:space="preserve"> 2015 nr. 124,</w:t>
      </w:r>
    </w:p>
    <w:p w14:paraId="1EBCB320" w14:textId="77777777" w:rsidR="00EC1151" w:rsidRPr="007E60C5" w:rsidRDefault="00132E54" w:rsidP="007E60C5">
      <w:r w:rsidRPr="007E60C5">
        <w:t>12 jan 2016 nr. 32, 21 des 2016 nr. 1831, 6 juni 2017 nr. 740, 26 jan 2018 nr. 136, 9 april 2019 nr. 494, 9 april 2019 nr. 622, 11 mai 2020 nr. 994.</w:t>
      </w:r>
    </w:p>
    <w:p w14:paraId="48309D41" w14:textId="77777777" w:rsidR="00EC1151" w:rsidRPr="007E60C5" w:rsidRDefault="00132E54" w:rsidP="007E60C5">
      <w:pPr>
        <w:rPr>
          <w:rStyle w:val="kursiv"/>
        </w:rPr>
      </w:pPr>
      <w:r w:rsidRPr="007E60C5">
        <w:rPr>
          <w:rStyle w:val="kursiv"/>
        </w:rPr>
        <w:t>Rettelser:</w:t>
      </w:r>
      <w:r w:rsidRPr="007E60C5">
        <w:t xml:space="preserve"> 24.09.2013 (EØS-henvisninger og § 2).</w:t>
      </w:r>
    </w:p>
    <w:p w14:paraId="0C0D9D29" w14:textId="77777777" w:rsidR="00EC1151" w:rsidRPr="007E60C5" w:rsidRDefault="00132E54" w:rsidP="007E60C5">
      <w:pPr>
        <w:pStyle w:val="Undertittel"/>
      </w:pPr>
      <w:r w:rsidRPr="007E60C5">
        <w:t>Kap. 1. Innledende bestemmelser</w:t>
      </w:r>
    </w:p>
    <w:p w14:paraId="0152D982" w14:textId="77777777" w:rsidR="00EC1151" w:rsidRPr="007E60C5" w:rsidRDefault="00132E54" w:rsidP="007E60C5">
      <w:pPr>
        <w:pStyle w:val="avsnitt-undertittel"/>
      </w:pPr>
      <w:r w:rsidRPr="007E60C5">
        <w:t>§ 1. Hva forskriften omfatter</w:t>
      </w:r>
    </w:p>
    <w:p w14:paraId="626EF8C3" w14:textId="77777777" w:rsidR="00EC1151" w:rsidRPr="007E60C5" w:rsidRDefault="00132E54" w:rsidP="007E60C5">
      <w:r w:rsidRPr="007E60C5">
        <w:t>Forskriften gjelder eksport av nærmere angitte varer, teknologi, herunder immaterielle ytelser, tekniske datapakker eller produksjonsrettigheter for varer, samt visse tjenester.</w:t>
      </w:r>
    </w:p>
    <w:p w14:paraId="564A34F2" w14:textId="77777777" w:rsidR="00EC1151" w:rsidRPr="007E60C5" w:rsidRDefault="00132E54" w:rsidP="007E60C5">
      <w:r w:rsidRPr="007E60C5">
        <w:t xml:space="preserve">Særlige bestemmelser gjelder for eksport av angitte ytelser fra en leverandør i en EØS-stat til en mottaker i en annen EØS-stat når det uttrykkelig </w:t>
      </w:r>
      <w:proofErr w:type="gramStart"/>
      <w:r w:rsidRPr="007E60C5">
        <w:t>fremgår</w:t>
      </w:r>
      <w:proofErr w:type="gramEnd"/>
      <w:r w:rsidRPr="007E60C5">
        <w:t xml:space="preserve"> av denne forskrift.</w:t>
      </w:r>
    </w:p>
    <w:p w14:paraId="77DE00A0" w14:textId="77777777" w:rsidR="00EC1151" w:rsidRPr="007E60C5" w:rsidRDefault="00132E54" w:rsidP="007E60C5">
      <w:pPr>
        <w:pStyle w:val="avsnitt-undertittel"/>
      </w:pPr>
      <w:r w:rsidRPr="007E60C5">
        <w:t>§ 2. Definisjoner</w:t>
      </w:r>
    </w:p>
    <w:p w14:paraId="1ACAFCBA" w14:textId="77777777" w:rsidR="00EC1151" w:rsidRPr="007E60C5" w:rsidRDefault="00132E54" w:rsidP="007E60C5">
      <w:r w:rsidRPr="007E60C5">
        <w:t xml:space="preserve">(1) Med </w:t>
      </w:r>
      <w:r w:rsidRPr="007E60C5">
        <w:rPr>
          <w:rStyle w:val="kursiv"/>
        </w:rPr>
        <w:t>forsvarsrelaterte varer</w:t>
      </w:r>
      <w:r w:rsidRPr="007E60C5">
        <w:t xml:space="preserve"> menes de produkter som til enhver tid er oppført på liste I som utgjør vedlegg I til denne forskrift.</w:t>
      </w:r>
    </w:p>
    <w:p w14:paraId="784E361F" w14:textId="77777777" w:rsidR="00EC1151" w:rsidRPr="007E60C5" w:rsidRDefault="00132E54" w:rsidP="007E60C5">
      <w:r w:rsidRPr="007E60C5">
        <w:t xml:space="preserve">(2) Med </w:t>
      </w:r>
      <w:r w:rsidRPr="007E60C5">
        <w:rPr>
          <w:rStyle w:val="kursiv"/>
        </w:rPr>
        <w:t>flerbruksvarer</w:t>
      </w:r>
      <w:r w:rsidRPr="007E60C5">
        <w:t xml:space="preserve"> menes de produkter som til enhver tid er oppført på liste II som utgjør vedlegg II til denne forskrift.</w:t>
      </w:r>
    </w:p>
    <w:p w14:paraId="6B7F3932" w14:textId="77777777" w:rsidR="00EC1151" w:rsidRPr="007E60C5" w:rsidRDefault="00132E54" w:rsidP="007E60C5">
      <w:r w:rsidRPr="007E60C5">
        <w:t xml:space="preserve">(3) Med </w:t>
      </w:r>
      <w:r w:rsidRPr="007E60C5">
        <w:rPr>
          <w:rStyle w:val="kursiv"/>
        </w:rPr>
        <w:t>eksport</w:t>
      </w:r>
      <w:r w:rsidRPr="007E60C5">
        <w:t xml:space="preserve"> menes enhver utførsel fra norsk tollområde av varer, tjenester og teknologi som omfattes av denne forskrift.</w:t>
      </w:r>
    </w:p>
    <w:p w14:paraId="0AC22FC6" w14:textId="77777777" w:rsidR="00EC1151" w:rsidRPr="007E60C5" w:rsidRDefault="00132E54" w:rsidP="007E60C5">
      <w:r w:rsidRPr="007E60C5">
        <w:lastRenderedPageBreak/>
        <w:t xml:space="preserve">(4) Med </w:t>
      </w:r>
      <w:r w:rsidRPr="007E60C5">
        <w:rPr>
          <w:rStyle w:val="kursiv"/>
        </w:rPr>
        <w:t>overføring</w:t>
      </w:r>
      <w:r w:rsidRPr="007E60C5">
        <w:t xml:space="preserve"> menes eksport av forsvarsrelaterte varer fra en leverandør eller tollager i en EØS-stat til en mottaker i en annen EØS-stat.</w:t>
      </w:r>
    </w:p>
    <w:p w14:paraId="56AF751A" w14:textId="77777777" w:rsidR="00EC1151" w:rsidRPr="007E60C5" w:rsidRDefault="00132E54" w:rsidP="007E60C5">
      <w:r w:rsidRPr="007E60C5">
        <w:t xml:space="preserve">(5) Med </w:t>
      </w:r>
      <w:r w:rsidRPr="007E60C5">
        <w:rPr>
          <w:rStyle w:val="kursiv"/>
        </w:rPr>
        <w:t>leverandør</w:t>
      </w:r>
      <w:r w:rsidRPr="007E60C5">
        <w:t xml:space="preserve"> menes enhver juridisk eller fysisk person som er rettslig ansvarlig for eksport av ytelser etter denne forskrift.</w:t>
      </w:r>
    </w:p>
    <w:p w14:paraId="242C4CCD" w14:textId="77777777" w:rsidR="00EC1151" w:rsidRPr="007E60C5" w:rsidRDefault="00132E54" w:rsidP="007E60C5">
      <w:r w:rsidRPr="007E60C5">
        <w:t xml:space="preserve">(6) Med </w:t>
      </w:r>
      <w:r w:rsidRPr="007E60C5">
        <w:rPr>
          <w:rStyle w:val="kursiv"/>
        </w:rPr>
        <w:t>mottaker</w:t>
      </w:r>
      <w:r w:rsidRPr="007E60C5">
        <w:t xml:space="preserve"> menes enhver juridisk eller fysisk person som er rettslig ansvarlig for mottak av ytelser etter denne forskrift.</w:t>
      </w:r>
    </w:p>
    <w:p w14:paraId="528B0C98" w14:textId="77777777" w:rsidR="00EC1151" w:rsidRPr="007E60C5" w:rsidRDefault="00132E54" w:rsidP="007E60C5">
      <w:r w:rsidRPr="007E60C5">
        <w:t xml:space="preserve">(7) Med </w:t>
      </w:r>
      <w:r w:rsidRPr="007E60C5">
        <w:rPr>
          <w:rStyle w:val="kursiv"/>
        </w:rPr>
        <w:t>lisens</w:t>
      </w:r>
      <w:r w:rsidRPr="007E60C5">
        <w:t xml:space="preserve"> menes tillatelse fra Utenriks-departementet til å eksportere nærmere angitte ytelser til en juridisk eller fysisk person.</w:t>
      </w:r>
    </w:p>
    <w:p w14:paraId="3B6EFEEE" w14:textId="77777777" w:rsidR="00EC1151" w:rsidRPr="007E60C5" w:rsidRDefault="00132E54" w:rsidP="007E60C5">
      <w:r w:rsidRPr="007E60C5">
        <w:t xml:space="preserve">(8) Med </w:t>
      </w:r>
      <w:r w:rsidRPr="007E60C5">
        <w:rPr>
          <w:rStyle w:val="kursiv"/>
        </w:rPr>
        <w:t>overføringslisens</w:t>
      </w:r>
      <w:r w:rsidRPr="007E60C5">
        <w:t xml:space="preserve"> menes tillatelse fra nasjonale myndigheter i en EØS-stat, som gir leverandøren rett til å overføre forsvarsrelaterte varer til en mottaker i annen EØS-stat.</w:t>
      </w:r>
    </w:p>
    <w:p w14:paraId="2C36D6E4" w14:textId="77777777" w:rsidR="00EC1151" w:rsidRPr="007E60C5" w:rsidRDefault="00132E54" w:rsidP="007E60C5">
      <w:r w:rsidRPr="007E60C5">
        <w:t xml:space="preserve">(9) Med </w:t>
      </w:r>
      <w:r w:rsidRPr="007E60C5">
        <w:rPr>
          <w:rStyle w:val="kursiv"/>
        </w:rPr>
        <w:t>transitt</w:t>
      </w:r>
      <w:r w:rsidRPr="007E60C5">
        <w:t xml:space="preserve"> menes transport av varer over norsk tollområde uten omlasting, når avsender og mottaker befinner seg utenfor norsk tollområde.</w:t>
      </w:r>
    </w:p>
    <w:p w14:paraId="4EDEA7EB" w14:textId="77777777" w:rsidR="00EC1151" w:rsidRPr="007E60C5" w:rsidRDefault="00132E54" w:rsidP="007E60C5">
      <w:pPr>
        <w:pStyle w:val="Undertittel"/>
      </w:pPr>
      <w:r w:rsidRPr="007E60C5">
        <w:t>Kap. 2. Lisens</w:t>
      </w:r>
    </w:p>
    <w:p w14:paraId="4EDCB9F6" w14:textId="77777777" w:rsidR="00EC1151" w:rsidRPr="007E60C5" w:rsidRDefault="00132E54" w:rsidP="007E60C5">
      <w:pPr>
        <w:pStyle w:val="avsnitt-undertittel"/>
      </w:pPr>
      <w:r w:rsidRPr="007E60C5">
        <w:t>§ 3. Lisensplikt</w:t>
      </w:r>
    </w:p>
    <w:p w14:paraId="04D6F92C" w14:textId="77777777" w:rsidR="00EC1151" w:rsidRPr="007E60C5" w:rsidRDefault="00132E54" w:rsidP="007E60C5">
      <w:r w:rsidRPr="007E60C5">
        <w:t>Eksport av visse varer, nærmere angitt teknologi, herunder immaterielle ytelser, tekniske data-pakker eller produksjonsrettigheter for varer eller visse tjenester krever lisens fra Utenriksdepartementet om ikke annet følger av denne forskrift. Departementet avgjør i tvilstilfeller om en ytelse er lisenspliktig eller ikke. Lisensplikten gjelder også ved eksport av varer fra tollager.</w:t>
      </w:r>
    </w:p>
    <w:p w14:paraId="4621C88D" w14:textId="77777777" w:rsidR="00EC1151" w:rsidRPr="007E60C5" w:rsidRDefault="00132E54" w:rsidP="007E60C5">
      <w:pPr>
        <w:pStyle w:val="avsnitt-undertittel"/>
      </w:pPr>
      <w:r w:rsidRPr="007E60C5">
        <w:t xml:space="preserve">§ 4. Lisensplikt etter </w:t>
      </w:r>
      <w:proofErr w:type="spellStart"/>
      <w:r w:rsidRPr="007E60C5">
        <w:t>varelister</w:t>
      </w:r>
      <w:proofErr w:type="spellEnd"/>
    </w:p>
    <w:p w14:paraId="1917B293" w14:textId="77777777" w:rsidR="00EC1151" w:rsidRPr="007E60C5" w:rsidRDefault="00132E54" w:rsidP="007E60C5">
      <w:r w:rsidRPr="007E60C5">
        <w:t>Eksport av varer og teknologi oppført på liste I og liste II som utgjør vedlegg til denne forskrift, -krever lisens fra Utenriksdepartementet. Lisensplikten knyttet til liste I gjelder også for materiell som har vært særlig konstruert eller modifisert for militært formål, uavhengig av nåværende tilstand.</w:t>
      </w:r>
    </w:p>
    <w:p w14:paraId="3D2A73B7" w14:textId="77777777" w:rsidR="00EC1151" w:rsidRPr="007E60C5" w:rsidRDefault="00132E54" w:rsidP="007E60C5">
      <w:pPr>
        <w:pStyle w:val="Petit"/>
      </w:pPr>
      <w:r w:rsidRPr="007E60C5">
        <w:t xml:space="preserve">0 Endret ved forskrift 9 </w:t>
      </w:r>
      <w:proofErr w:type="spellStart"/>
      <w:r w:rsidRPr="007E60C5">
        <w:t>sep</w:t>
      </w:r>
      <w:proofErr w:type="spellEnd"/>
      <w:r w:rsidRPr="007E60C5">
        <w:t xml:space="preserve"> 2014 nr. 1163.</w:t>
      </w:r>
    </w:p>
    <w:p w14:paraId="20A603CE" w14:textId="77777777" w:rsidR="00EC1151" w:rsidRPr="007E60C5" w:rsidRDefault="00132E54" w:rsidP="007E60C5">
      <w:pPr>
        <w:pStyle w:val="avsnitt-undertittel"/>
      </w:pPr>
      <w:r w:rsidRPr="007E60C5">
        <w:t>§ 5. Lisensplikt for tjenester</w:t>
      </w:r>
    </w:p>
    <w:p w14:paraId="1BECC4E3" w14:textId="77777777" w:rsidR="00EC1151" w:rsidRPr="007E60C5" w:rsidRDefault="00132E54" w:rsidP="007E60C5">
      <w:r w:rsidRPr="007E60C5">
        <w:t xml:space="preserve">Tjenester knyttet til varer og teknologi oppført på liste I og II samt tjenester </w:t>
      </w:r>
      <w:proofErr w:type="gramStart"/>
      <w:r w:rsidRPr="007E60C5">
        <w:t>for øvrig</w:t>
      </w:r>
      <w:proofErr w:type="gramEnd"/>
      <w:r w:rsidRPr="007E60C5">
        <w:t xml:space="preserve"> som kan tjene til å utvikle et lands militære evne, som ytes i utlandet eller her i landet for bruk i utlandet, -krever lisens fra Utenriksdepartementet.</w:t>
      </w:r>
    </w:p>
    <w:p w14:paraId="654A0424" w14:textId="77777777" w:rsidR="00EC1151" w:rsidRPr="007E60C5" w:rsidRDefault="00132E54" w:rsidP="007E60C5">
      <w:pPr>
        <w:pStyle w:val="avsnitt-undertittel"/>
      </w:pPr>
      <w:r w:rsidRPr="007E60C5">
        <w:t>§ 6. Lisensplikt for handel og formidling</w:t>
      </w:r>
    </w:p>
    <w:p w14:paraId="638DC473" w14:textId="77777777" w:rsidR="00EC1151" w:rsidRPr="007E60C5" w:rsidRDefault="00132E54" w:rsidP="007E60C5">
      <w:r w:rsidRPr="007E60C5">
        <w:t xml:space="preserve">Handel, formidling eller annen bistand ved salg av varer og teknologi som omfattes av liste I fra et fremmed land til et annet, krever lisens fra Utenriksdepartementet. Tilsvarende gjelder ved formidling av varer oppført i liste II samt tilhørende teknologi og tjenesteytelse der det er kjent eller grunn til å forstå at varen, teknologien eller -tjenesten er eller kan være ment, helt eller delvis, for bruk i forbindelse med utvikling, produksjon, håndtering, drift, vedlikehold, lagring, deteksjon, </w:t>
      </w:r>
      <w:r w:rsidRPr="007E60C5">
        <w:lastRenderedPageBreak/>
        <w:t>identifikasjon eller spredning av kjemiske, biologiske eller kjernefysiske våpen eller andre kjernefysiske sprenglegemer, og i forbindelse med utvikling, produksjon, vedlikehold eller lagring av missiler som kan levere slike våpen.</w:t>
      </w:r>
    </w:p>
    <w:p w14:paraId="50B654C8" w14:textId="77777777" w:rsidR="00EC1151" w:rsidRPr="007E60C5" w:rsidRDefault="00132E54" w:rsidP="007E60C5">
      <w:pPr>
        <w:pStyle w:val="avsnitt-undertittel"/>
      </w:pPr>
      <w:r w:rsidRPr="007E60C5">
        <w:t>§ 7. Lisensplikt for øvrige varer, teknologi og tjenester</w:t>
      </w:r>
    </w:p>
    <w:p w14:paraId="7DDF50CC" w14:textId="77777777" w:rsidR="00EC1151" w:rsidRPr="007E60C5" w:rsidRDefault="00132E54" w:rsidP="007E60C5">
      <w:r w:rsidRPr="007E60C5">
        <w:t>I tillegg til liste I og II er eksport av følgende varer, teknologi og tjenester lisenspliktige:</w:t>
      </w:r>
    </w:p>
    <w:p w14:paraId="7B2BA1A2" w14:textId="77777777" w:rsidR="00EC1151" w:rsidRPr="007E60C5" w:rsidRDefault="00132E54" w:rsidP="007E60C5">
      <w:pPr>
        <w:pStyle w:val="friliste"/>
      </w:pPr>
      <w:r w:rsidRPr="007E60C5">
        <w:t>a)</w:t>
      </w:r>
      <w:r w:rsidRPr="007E60C5">
        <w:tab/>
        <w:t>enhver vare, teknologi og tjenesteytelse der eksportøren er kjent med eller har grunn til å forstå at varen, teknologien eller tjenesten er eller kan være ment, helt eller delvis, for bruk i forbindelse med utvikling, produksjon, håndtering, drift, vedlikehold, lagring, deteksjon, identifikasjon eller spredning av kjemiske, biologiske eller kjernefysiske våpen eller andre kjernefysiske sprengelementer. Tilsvarende regler gjelder for eksport av enhver vare, tekno-</w:t>
      </w:r>
      <w:proofErr w:type="spellStart"/>
      <w:r w:rsidRPr="007E60C5">
        <w:t>logi</w:t>
      </w:r>
      <w:proofErr w:type="spellEnd"/>
      <w:r w:rsidRPr="007E60C5">
        <w:t xml:space="preserve"> eller tjeneste som kan benyttes til utvikling, produksjon, vedlikehold eller lagring av missiler som kan levere slike våpen,</w:t>
      </w:r>
    </w:p>
    <w:p w14:paraId="53E4CA0C" w14:textId="77777777" w:rsidR="00EC1151" w:rsidRPr="007E60C5" w:rsidRDefault="00132E54" w:rsidP="007E60C5">
      <w:pPr>
        <w:pStyle w:val="friliste"/>
      </w:pPr>
      <w:r w:rsidRPr="007E60C5">
        <w:t>b)</w:t>
      </w:r>
      <w:r w:rsidRPr="007E60C5">
        <w:tab/>
        <w:t>enhver vare, teknologi eller tjeneste til militær bruk til områder som er underlagt våpen-embargo vedtatt av FNs sikkerhetsråd med hjemmel i FN-paktens kapittel VII eller andre tiltaksregimer Norge har sluttet seg til,</w:t>
      </w:r>
    </w:p>
    <w:p w14:paraId="0B28147D" w14:textId="77777777" w:rsidR="00EC1151" w:rsidRPr="007E60C5" w:rsidRDefault="00132E54" w:rsidP="007E60C5">
      <w:pPr>
        <w:pStyle w:val="friliste"/>
      </w:pPr>
      <w:r w:rsidRPr="007E60C5">
        <w:t>c)</w:t>
      </w:r>
      <w:r w:rsidRPr="007E60C5">
        <w:tab/>
        <w:t>enhver vare, teknologi og tjeneste til militær bruk til områder hvor det er krig, krig truer eller til land hvor det er borgerkrig.</w:t>
      </w:r>
    </w:p>
    <w:p w14:paraId="1BA6C8FE" w14:textId="77777777" w:rsidR="00EC1151" w:rsidRPr="007E60C5" w:rsidRDefault="00132E54" w:rsidP="007E60C5">
      <w:pPr>
        <w:pStyle w:val="friliste"/>
      </w:pPr>
      <w:r w:rsidRPr="007E60C5">
        <w:t>d)</w:t>
      </w:r>
      <w:r w:rsidRPr="007E60C5">
        <w:tab/>
        <w:t>enhver vare, teknologi og tjeneste som direkte kan tjene til å utvikle en stats militære evne på en måte som ikke er forenlig med vesentlige norske sikkerhets- og forsvarsinteresser.</w:t>
      </w:r>
    </w:p>
    <w:p w14:paraId="687979FC" w14:textId="77777777" w:rsidR="00EC1151" w:rsidRPr="007E60C5" w:rsidRDefault="00132E54" w:rsidP="007E60C5">
      <w:pPr>
        <w:pStyle w:val="avsnitt-undertittel"/>
      </w:pPr>
      <w:r w:rsidRPr="007E60C5">
        <w:t>§ 8. Unntak fra lisensplikt</w:t>
      </w:r>
    </w:p>
    <w:p w14:paraId="17499DDA" w14:textId="77777777" w:rsidR="00EC1151" w:rsidRPr="007E60C5" w:rsidRDefault="00132E54" w:rsidP="007E60C5">
      <w:r w:rsidRPr="007E60C5">
        <w:t>Lisensplikten i § 3, jf. § 4 – § 7, gjelder ikke for:</w:t>
      </w:r>
    </w:p>
    <w:p w14:paraId="7E397DD9" w14:textId="77777777" w:rsidR="00EC1151" w:rsidRPr="007E60C5" w:rsidRDefault="00132E54" w:rsidP="007E60C5">
      <w:pPr>
        <w:pStyle w:val="friliste"/>
      </w:pPr>
      <w:r w:rsidRPr="007E60C5">
        <w:t>a)</w:t>
      </w:r>
      <w:r w:rsidRPr="007E60C5">
        <w:tab/>
        <w:t>varer oppført på Liste II i utenlandsk eie og som returneres til utlandet etter å ha vært midlertidig innført til Norge i forbindelse med utstilling og demonstrasjon,</w:t>
      </w:r>
    </w:p>
    <w:p w14:paraId="7E9DDCDF" w14:textId="77777777" w:rsidR="00EC1151" w:rsidRPr="007E60C5" w:rsidRDefault="00132E54" w:rsidP="007E60C5">
      <w:pPr>
        <w:pStyle w:val="friliste"/>
      </w:pPr>
      <w:r w:rsidRPr="007E60C5">
        <w:t>b)</w:t>
      </w:r>
      <w:r w:rsidRPr="007E60C5">
        <w:tab/>
        <w:t>redningsutstyr og oljevernutstyr som utføres i forbindelse med hjelpeaksjoner,</w:t>
      </w:r>
    </w:p>
    <w:p w14:paraId="092F5EB6" w14:textId="77777777" w:rsidR="00EC1151" w:rsidRPr="007E60C5" w:rsidRDefault="00132E54" w:rsidP="007E60C5">
      <w:pPr>
        <w:pStyle w:val="friliste"/>
      </w:pPr>
      <w:r w:rsidRPr="007E60C5">
        <w:t>c)</w:t>
      </w:r>
      <w:r w:rsidRPr="007E60C5">
        <w:tab/>
        <w:t>skytevåpen, våpendeler og ammunisjon som utføres i henhold til våpenloven, jf. forskrift 25. juni 2009 nr. 904 om skytevåpen, våpen-deler og ammunisjon, femte del,</w:t>
      </w:r>
    </w:p>
    <w:p w14:paraId="79511DCB" w14:textId="77777777" w:rsidR="00EC1151" w:rsidRPr="007E60C5" w:rsidRDefault="00132E54" w:rsidP="007E60C5">
      <w:pPr>
        <w:pStyle w:val="friliste"/>
      </w:pPr>
      <w:r w:rsidRPr="007E60C5">
        <w:t>d)</w:t>
      </w:r>
      <w:r w:rsidRPr="007E60C5">
        <w:tab/>
        <w:t>varer som utføres til den europeiske rom-organisasjonen ESA, eller en representant for denne, og som er strengt nødvendig for organisasjonens offisielle virksomhet. Unntaket gjelder bare for leveranser til ESAs medlemsland,</w:t>
      </w:r>
    </w:p>
    <w:p w14:paraId="37F0DEFF" w14:textId="77777777" w:rsidR="00EC1151" w:rsidRPr="007E60C5" w:rsidRDefault="00132E54" w:rsidP="007E60C5">
      <w:pPr>
        <w:pStyle w:val="friliste"/>
      </w:pPr>
      <w:r w:rsidRPr="007E60C5">
        <w:t>e)</w:t>
      </w:r>
      <w:r w:rsidRPr="007E60C5">
        <w:tab/>
        <w:t>varer oppført på liste II som utelukkende er i transitt gjennom norsk tollområde, når avsender og mottaker befinner seg utenfor norsk tollområde. Det samme gjelder varer oppført på liste I dersom både avsender og mottaker befinner seg innenfor EØS,</w:t>
      </w:r>
    </w:p>
    <w:p w14:paraId="2EA7A5FE" w14:textId="77777777" w:rsidR="00EC1151" w:rsidRPr="007E60C5" w:rsidRDefault="00132E54" w:rsidP="007E60C5">
      <w:pPr>
        <w:pStyle w:val="friliste"/>
      </w:pPr>
      <w:r w:rsidRPr="007E60C5">
        <w:t>f)</w:t>
      </w:r>
      <w:r w:rsidRPr="007E60C5">
        <w:tab/>
        <w:t>varer, teknologi og tjenester til bruk på norsk kontinentalsokkel,</w:t>
      </w:r>
    </w:p>
    <w:p w14:paraId="7097D471" w14:textId="77777777" w:rsidR="00EC1151" w:rsidRPr="007E60C5" w:rsidRDefault="00132E54" w:rsidP="007E60C5">
      <w:pPr>
        <w:pStyle w:val="friliste"/>
      </w:pPr>
      <w:r w:rsidRPr="007E60C5">
        <w:t>g)</w:t>
      </w:r>
      <w:r w:rsidRPr="007E60C5">
        <w:tab/>
        <w:t>varer, teknologi og tjenester til bruk om bord på norskeide skip under norsk flagg og norsk-eide luftfartøyer, i utenriksfart,</w:t>
      </w:r>
    </w:p>
    <w:p w14:paraId="0BBDE4B8" w14:textId="77777777" w:rsidR="00EC1151" w:rsidRPr="007E60C5" w:rsidRDefault="00132E54" w:rsidP="007E60C5">
      <w:pPr>
        <w:pStyle w:val="friliste"/>
      </w:pPr>
      <w:r w:rsidRPr="007E60C5">
        <w:t>h)</w:t>
      </w:r>
      <w:r w:rsidRPr="007E60C5">
        <w:tab/>
        <w:t xml:space="preserve">forsvarsrelaterte varer og flerbruksvarer som eies eller disponeres av norsk forsvars- eller politimyndighet når varene skal benyttes av norske styrker i utlandet. Unntaket gjelder også for slike varer når de inngår i flernasjonal logistikkstøtte som nevnte myndigheter har inngått avtale om, eller som sendes ut for -reparasjon, vedlikehold, oppdatering eller -lignende, med retur til Norge. Forsvars- og politimyndighetene skal hvert år, innen 15. februar, sende rapport til </w:t>
      </w:r>
      <w:r w:rsidRPr="007E60C5">
        <w:lastRenderedPageBreak/>
        <w:t>Utenriksdepartementet om all utførsel av forsvarsrelaterte varer som nevnt ovenfor i det foregående kalenderår,</w:t>
      </w:r>
    </w:p>
    <w:p w14:paraId="0EFC2F74" w14:textId="77777777" w:rsidR="00EC1151" w:rsidRPr="007E60C5" w:rsidRDefault="00132E54" w:rsidP="007E60C5">
      <w:pPr>
        <w:pStyle w:val="friliste"/>
      </w:pPr>
      <w:r w:rsidRPr="007E60C5">
        <w:t>i)</w:t>
      </w:r>
      <w:r w:rsidRPr="007E60C5">
        <w:tab/>
        <w:t>forsvarsrelaterte varer og flerbruksvarer som eies eller disponeres av et NATO-lands eller en EØS-stats forsvars- eller politimyndighet som er lagret i Norge eller som returneres til ut-landet etter å ha vært midlertidig innført til Norge i forbindelse med oppdrag, øvelse eller trening.</w:t>
      </w:r>
    </w:p>
    <w:p w14:paraId="7BB528FD" w14:textId="77777777" w:rsidR="00EC1151" w:rsidRPr="007E60C5" w:rsidRDefault="00132E54" w:rsidP="007E60C5">
      <w:pPr>
        <w:pStyle w:val="Petit"/>
      </w:pPr>
      <w:r w:rsidRPr="007E60C5">
        <w:t>0 Endret ved forskrifter 30 juni 2014 nr. 898, 11 mai 2020 nr. 994.</w:t>
      </w:r>
    </w:p>
    <w:p w14:paraId="6FF2666C" w14:textId="77777777" w:rsidR="00EC1151" w:rsidRPr="007E60C5" w:rsidRDefault="00132E54" w:rsidP="007E60C5">
      <w:pPr>
        <w:pStyle w:val="Undertittel"/>
      </w:pPr>
      <w:proofErr w:type="spellStart"/>
      <w:r w:rsidRPr="007E60C5">
        <w:t>Kap</w:t>
      </w:r>
      <w:proofErr w:type="spellEnd"/>
      <w:r w:rsidRPr="007E60C5">
        <w:t xml:space="preserve"> 3. Eksport av forsvarsrelaterte varer til mottakere i EØS</w:t>
      </w:r>
    </w:p>
    <w:p w14:paraId="41502875" w14:textId="77777777" w:rsidR="00EC1151" w:rsidRPr="007E60C5" w:rsidRDefault="00132E54" w:rsidP="007E60C5">
      <w:pPr>
        <w:pStyle w:val="avsnitt-undertittel"/>
      </w:pPr>
      <w:r w:rsidRPr="007E60C5">
        <w:t>§ 9. Overføringslisens</w:t>
      </w:r>
    </w:p>
    <w:p w14:paraId="3B2CE7A5" w14:textId="77777777" w:rsidR="00EC1151" w:rsidRPr="007E60C5" w:rsidRDefault="00132E54" w:rsidP="007E60C5">
      <w:r w:rsidRPr="007E60C5">
        <w:t>Overføring av forsvarsrelaterte varer til mot-takere i EØS kan kun skje på grunnlag av en generell overføringslisens, en global overføringslisens eller en individuell overføringslisens utferdiget av Utenriksdepartementet. Reglene om overføringslisenser gjelder kun forsvarsrelaterte varer oppført på liste I som utgjør vedlegg til denne forskrift.</w:t>
      </w:r>
    </w:p>
    <w:p w14:paraId="44BF884C" w14:textId="77777777" w:rsidR="00EC1151" w:rsidRPr="007E60C5" w:rsidRDefault="00132E54" w:rsidP="007E60C5">
      <w:pPr>
        <w:pStyle w:val="avsnitt-undertittel"/>
      </w:pPr>
      <w:r w:rsidRPr="007E60C5">
        <w:t>§ 10. Generell overføringslisens</w:t>
      </w:r>
    </w:p>
    <w:p w14:paraId="02DC9FE8" w14:textId="77777777" w:rsidR="00EC1151" w:rsidRPr="007E60C5" w:rsidRDefault="00132E54" w:rsidP="007E60C5">
      <w:r w:rsidRPr="007E60C5">
        <w:t>Generelle overføringslisenser for forsvarsrelaterte varer kunngjøres av Utenriksdepartementet. Lisensene kan benyttes av leverandører i Norge etter forutgående registrering hos Utenriks-departementet. Generelle overføringslisenser gjelder bestemte varekategorier, til en kategori eller kategorier av mottakere i EØS og det kan settes særlige vilkår for lisensene.</w:t>
      </w:r>
    </w:p>
    <w:p w14:paraId="64EF4804" w14:textId="77777777" w:rsidR="00EC1151" w:rsidRPr="007E60C5" w:rsidRDefault="00132E54" w:rsidP="007E60C5">
      <w:r w:rsidRPr="007E60C5">
        <w:t>Generelle overføringslisenser kan benyttes dersom:</w:t>
      </w:r>
    </w:p>
    <w:p w14:paraId="4AAABF42" w14:textId="77777777" w:rsidR="00EC1151" w:rsidRPr="007E60C5" w:rsidRDefault="00132E54" w:rsidP="007E60C5">
      <w:pPr>
        <w:pStyle w:val="friliste"/>
      </w:pPr>
      <w:r w:rsidRPr="007E60C5">
        <w:t>a)</w:t>
      </w:r>
      <w:r w:rsidRPr="007E60C5">
        <w:tab/>
        <w:t>mottakeren inngår i en EØS-stats væpnede styrker eller en offentlig oppdragsgiver på forsvars-området som foretar innkjøp som -utelukkende skal brukes av en EØS-stats -væpnede styrker eller,</w:t>
      </w:r>
    </w:p>
    <w:p w14:paraId="137836D9" w14:textId="77777777" w:rsidR="00EC1151" w:rsidRPr="007E60C5" w:rsidRDefault="00132E54" w:rsidP="007E60C5">
      <w:pPr>
        <w:pStyle w:val="friliste"/>
      </w:pPr>
      <w:r w:rsidRPr="007E60C5">
        <w:t>b)</w:t>
      </w:r>
      <w:r w:rsidRPr="007E60C5">
        <w:tab/>
        <w:t>mottakeren er et foretak som er sertifisert i samsvar med § 13 eller,</w:t>
      </w:r>
    </w:p>
    <w:p w14:paraId="05DCDD94" w14:textId="77777777" w:rsidR="00EC1151" w:rsidRPr="007E60C5" w:rsidRDefault="00132E54" w:rsidP="007E60C5">
      <w:pPr>
        <w:pStyle w:val="friliste"/>
      </w:pPr>
      <w:r w:rsidRPr="007E60C5">
        <w:t>c)</w:t>
      </w:r>
      <w:r w:rsidRPr="007E60C5">
        <w:tab/>
        <w:t>overføringen gjøres med sikte på demonstrasjon, evaluering eller utstilling eller,</w:t>
      </w:r>
    </w:p>
    <w:p w14:paraId="052D39D5" w14:textId="77777777" w:rsidR="00EC1151" w:rsidRPr="007E60C5" w:rsidRDefault="00132E54" w:rsidP="007E60C5">
      <w:pPr>
        <w:pStyle w:val="friliste"/>
      </w:pPr>
      <w:r w:rsidRPr="007E60C5">
        <w:t>d)</w:t>
      </w:r>
      <w:r w:rsidRPr="007E60C5">
        <w:tab/>
        <w:t>overføringen gjøres med sikte på vedlikehold eller reparasjon, dersom mottakeren er den opprinnelige leverandøren av de forsvars-relaterte varene.</w:t>
      </w:r>
    </w:p>
    <w:p w14:paraId="3310434C" w14:textId="77777777" w:rsidR="00EC1151" w:rsidRPr="007E60C5" w:rsidRDefault="00132E54" w:rsidP="007E60C5">
      <w:r w:rsidRPr="007E60C5">
        <w:t>Slike lisenser kan for tilfellene c) og d) også benyttes ved retur fra Norge av forsvarsrelaterte varer mottatt ved tilsvarende lisens fra en annen EØS-stat.</w:t>
      </w:r>
    </w:p>
    <w:p w14:paraId="11F286D1" w14:textId="77777777" w:rsidR="00EC1151" w:rsidRPr="007E60C5" w:rsidRDefault="00132E54" w:rsidP="007E60C5">
      <w:pPr>
        <w:pStyle w:val="Petit"/>
      </w:pPr>
      <w:r w:rsidRPr="007E60C5">
        <w:t>0 Endret ved forskrifter 30 juni 2014 nr. 898, 11 mai 2020 nr. 994.</w:t>
      </w:r>
    </w:p>
    <w:p w14:paraId="202AA8FD" w14:textId="77777777" w:rsidR="00EC1151" w:rsidRPr="007E60C5" w:rsidRDefault="00132E54" w:rsidP="007E60C5">
      <w:pPr>
        <w:pStyle w:val="avsnitt-undertittel"/>
      </w:pPr>
      <w:r w:rsidRPr="007E60C5">
        <w:t>§ 11. Global overføringslisens</w:t>
      </w:r>
    </w:p>
    <w:p w14:paraId="1FA1BA12" w14:textId="77777777" w:rsidR="00EC1151" w:rsidRPr="007E60C5" w:rsidRDefault="00132E54" w:rsidP="007E60C5">
      <w:r w:rsidRPr="007E60C5">
        <w:t>Ved overføring av forsvarsrelaterte varer som ikke omfattes av en generell overføringslisens, kan Utenriksdepartementet, etter skriftlig søknad fra leverandør i Norge, utferdige en global over-føringslisens. Lisensene gis for en periode på tre år med mulighet for forlengelse. Globale over-føringslisenser gjelder bestemte forsvarsrelaterte varer eller kategorier av varer til mottakere eller kategori av mottakere i en eller flere EØS-stater. Det kan settes særlige vilkår for lisensene.</w:t>
      </w:r>
    </w:p>
    <w:p w14:paraId="1A6BF4F2" w14:textId="77777777" w:rsidR="00EC1151" w:rsidRPr="007E60C5" w:rsidRDefault="00132E54" w:rsidP="007E60C5">
      <w:pPr>
        <w:pStyle w:val="avsnitt-undertittel"/>
      </w:pPr>
      <w:r w:rsidRPr="007E60C5">
        <w:lastRenderedPageBreak/>
        <w:t>§ 12. Individuell overføringslisens</w:t>
      </w:r>
    </w:p>
    <w:p w14:paraId="3AA0A86E" w14:textId="77777777" w:rsidR="00EC1151" w:rsidRPr="007E60C5" w:rsidRDefault="00132E54" w:rsidP="007E60C5">
      <w:r w:rsidRPr="007E60C5">
        <w:t>Ved overføring av forsvarsrelaterte varer som ikke omfattes av en generell overføringslisens og en global overføringslisens ikke kan innvilges, kan Utenriksdepartementet, etter skriftlig søknad fra leverandør i Norge, utferdige en individuell overføringslisens. Lisensen gjelder en spesifisert mengde forsvarsrelaterte varer til en mottaker i en EØS-stat i en eller flere sendinger.</w:t>
      </w:r>
    </w:p>
    <w:p w14:paraId="406A467F" w14:textId="77777777" w:rsidR="00EC1151" w:rsidRPr="007E60C5" w:rsidRDefault="00132E54" w:rsidP="007E60C5">
      <w:r w:rsidRPr="007E60C5">
        <w:t>En individuell overføringslisens skal benyttes dersom:</w:t>
      </w:r>
    </w:p>
    <w:p w14:paraId="481F5B5D" w14:textId="77777777" w:rsidR="00EC1151" w:rsidRPr="007E60C5" w:rsidRDefault="00132E54" w:rsidP="007E60C5">
      <w:pPr>
        <w:pStyle w:val="friliste"/>
      </w:pPr>
      <w:r w:rsidRPr="007E60C5">
        <w:t>a)</w:t>
      </w:r>
      <w:r w:rsidRPr="007E60C5">
        <w:tab/>
        <w:t>søknaden om overføringslisens er begrenset til en overføring,</w:t>
      </w:r>
    </w:p>
    <w:p w14:paraId="7600E7D5" w14:textId="77777777" w:rsidR="00EC1151" w:rsidRPr="007E60C5" w:rsidRDefault="00132E54" w:rsidP="007E60C5">
      <w:pPr>
        <w:pStyle w:val="friliste"/>
      </w:pPr>
      <w:r w:rsidRPr="007E60C5">
        <w:t>b)</w:t>
      </w:r>
      <w:r w:rsidRPr="007E60C5">
        <w:tab/>
        <w:t>det er nødvendig for å beskytte Norges grunnleggende sikkerhetsinteresser, eller av hensyn til den offentlige orden,</w:t>
      </w:r>
    </w:p>
    <w:p w14:paraId="1BCAC98C" w14:textId="77777777" w:rsidR="00EC1151" w:rsidRPr="007E60C5" w:rsidRDefault="00132E54" w:rsidP="007E60C5">
      <w:pPr>
        <w:pStyle w:val="friliste"/>
      </w:pPr>
      <w:r w:rsidRPr="007E60C5">
        <w:t>c)</w:t>
      </w:r>
      <w:r w:rsidRPr="007E60C5">
        <w:tab/>
        <w:t>det er nødvendig for å overholde Norges internasjonale forpliktelser, eller</w:t>
      </w:r>
    </w:p>
    <w:p w14:paraId="4DA2BA61" w14:textId="77777777" w:rsidR="00EC1151" w:rsidRPr="007E60C5" w:rsidRDefault="00132E54" w:rsidP="007E60C5">
      <w:pPr>
        <w:pStyle w:val="friliste"/>
      </w:pPr>
      <w:r w:rsidRPr="007E60C5">
        <w:t>d)</w:t>
      </w:r>
      <w:r w:rsidRPr="007E60C5">
        <w:tab/>
        <w:t>det er tungtveiende grunner til å tro at leverandøren ikke vil være i stand til å oppfylle vil-kårene for å få en global overføringslisens.</w:t>
      </w:r>
    </w:p>
    <w:p w14:paraId="76D4EFC1" w14:textId="77777777" w:rsidR="00EC1151" w:rsidRPr="007E60C5" w:rsidRDefault="00132E54" w:rsidP="007E60C5">
      <w:pPr>
        <w:pStyle w:val="Undertittel"/>
      </w:pPr>
      <w:r w:rsidRPr="007E60C5">
        <w:t>Kap. 4. Sertifisering av norske foretak som mottakere i EØS</w:t>
      </w:r>
    </w:p>
    <w:p w14:paraId="61FEBB1E" w14:textId="77777777" w:rsidR="00EC1151" w:rsidRPr="007E60C5" w:rsidRDefault="00132E54" w:rsidP="007E60C5">
      <w:pPr>
        <w:pStyle w:val="avsnitt-undertittel"/>
      </w:pPr>
      <w:r w:rsidRPr="007E60C5">
        <w:t>§ 13. Sertifisering av foretak i Norge</w:t>
      </w:r>
    </w:p>
    <w:p w14:paraId="045D5F6B" w14:textId="77777777" w:rsidR="00EC1151" w:rsidRPr="007E60C5" w:rsidRDefault="00132E54" w:rsidP="007E60C5">
      <w:r w:rsidRPr="007E60C5">
        <w:t>Utenriksdepartementet kan, etter skriftlig søknad, sertifisere foretak etablert i Norge for mottak av forsvarsrelaterte varer under generelle over-føringslisenser kunngjort av andre EØS-stater.</w:t>
      </w:r>
    </w:p>
    <w:p w14:paraId="0D224678" w14:textId="77777777" w:rsidR="00EC1151" w:rsidRPr="007E60C5" w:rsidRDefault="00132E54" w:rsidP="007E60C5">
      <w:r w:rsidRPr="007E60C5">
        <w:t>Utenriksdepartementet skal gjennom sertifiseringen vurdere det mottakende foretaks pålitelighet, særlig med hensyn til foretakets evne til å overholde eksportbegrensningene for forsvars-relaterte produkter mottatt i henhold til en generell overføringslisens fra en annen EØS-stat. Ved vurderingen vil det særlig legges vekt på følgende kriterier:</w:t>
      </w:r>
    </w:p>
    <w:p w14:paraId="76F61EB7" w14:textId="77777777" w:rsidR="00EC1151" w:rsidRPr="007E60C5" w:rsidRDefault="00132E54" w:rsidP="007E60C5">
      <w:pPr>
        <w:pStyle w:val="friliste"/>
      </w:pPr>
      <w:r w:rsidRPr="007E60C5">
        <w:t>a)</w:t>
      </w:r>
      <w:r w:rsidRPr="007E60C5">
        <w:tab/>
        <w:t>dokumentert erfaring fra forsvarsvirksomhet, der det særlig tas hensyn til foretakets historikk med hensyn til overholdelse av eksport-restriksjoner, eventuelle rettsavgjørelser i denne forbindelse, eventuelle tillatelser til å produsere eller markedsføre forsvarsrelaterte varer, og hvorvidt foretaket har erfarent lederpersonale,</w:t>
      </w:r>
    </w:p>
    <w:p w14:paraId="5B054A5D" w14:textId="77777777" w:rsidR="00EC1151" w:rsidRPr="007E60C5" w:rsidRDefault="00132E54" w:rsidP="007E60C5">
      <w:pPr>
        <w:pStyle w:val="friliste"/>
      </w:pPr>
      <w:r w:rsidRPr="007E60C5">
        <w:t>b)</w:t>
      </w:r>
      <w:r w:rsidRPr="007E60C5">
        <w:tab/>
        <w:t>relevant industriell virksomhet i forbindelse med forsvarsrelaterte varer i EØS, særlig evne til system-/delsystemintegrasjon,</w:t>
      </w:r>
    </w:p>
    <w:p w14:paraId="7502C399" w14:textId="77777777" w:rsidR="00EC1151" w:rsidRPr="007E60C5" w:rsidRDefault="00132E54" w:rsidP="007E60C5">
      <w:pPr>
        <w:pStyle w:val="friliste"/>
      </w:pPr>
      <w:r w:rsidRPr="007E60C5">
        <w:t>c)</w:t>
      </w:r>
      <w:r w:rsidRPr="007E60C5">
        <w:tab/>
        <w:t>særskilt utpeking av en overordnet leder som skal være personlig ansvarlig for overføringer og eksport,</w:t>
      </w:r>
    </w:p>
    <w:p w14:paraId="0616C16B" w14:textId="77777777" w:rsidR="00EC1151" w:rsidRPr="007E60C5" w:rsidRDefault="00132E54" w:rsidP="007E60C5">
      <w:pPr>
        <w:pStyle w:val="friliste"/>
      </w:pPr>
      <w:r w:rsidRPr="007E60C5">
        <w:t>d)</w:t>
      </w:r>
      <w:r w:rsidRPr="007E60C5">
        <w:tab/>
        <w:t>en skriftlig erklæring fra foretaket, under-tegnet av den overordnede lederen nevnt i bokstav c), om at foretaket vil iverksette alle nødvendige tiltak for å overholde og håndheve alle særlige vilkår knyttet til sluttbruk og eksport av hver bestanddel eller hver vare det har mottatt,</w:t>
      </w:r>
    </w:p>
    <w:p w14:paraId="3206CAA9" w14:textId="77777777" w:rsidR="00EC1151" w:rsidRPr="007E60C5" w:rsidRDefault="00132E54" w:rsidP="007E60C5">
      <w:pPr>
        <w:pStyle w:val="friliste"/>
      </w:pPr>
      <w:r w:rsidRPr="007E60C5">
        <w:t>e)</w:t>
      </w:r>
      <w:r w:rsidRPr="007E60C5">
        <w:tab/>
        <w:t>en skriftlig erklæring fra foretaket, under-tegnet av den overordnede lederen nevnt i bokstav c), om at det med behørig aktsomhet, som svar på anmodninger og forespørsler fra Utenriks-departementet, vil fremskaffe detaljerte opp-lysninger om sluttbrukere eller sluttbruk av alle eksporterte varer som er overført eller mottatt i henhold til en overføringslisens fra en annen EØS-stat,</w:t>
      </w:r>
    </w:p>
    <w:p w14:paraId="4999965A" w14:textId="77777777" w:rsidR="00EC1151" w:rsidRPr="007E60C5" w:rsidRDefault="00132E54" w:rsidP="007E60C5">
      <w:pPr>
        <w:pStyle w:val="friliste"/>
      </w:pPr>
      <w:r w:rsidRPr="007E60C5">
        <w:t>f)</w:t>
      </w:r>
      <w:r w:rsidRPr="007E60C5">
        <w:tab/>
        <w:t xml:space="preserve">en beskrivelse, kontrasignert av den over-ordnede lederen nevnt i bokstav c), av det interne programmet for sikring av samsvar med -kravene eller av foretakets ledelses-system for overføring eller eksport. I den nevnte </w:t>
      </w:r>
      <w:proofErr w:type="spellStart"/>
      <w:r w:rsidRPr="007E60C5">
        <w:t>beskrivel</w:t>
      </w:r>
      <w:proofErr w:type="spellEnd"/>
      <w:r w:rsidRPr="007E60C5">
        <w:t xml:space="preserve">-sen skal det gis nærmere -opplysninger om de organisasjonsmessige, menneskelige og tekniske ressursene ledelsen rår over i forbindelse med </w:t>
      </w:r>
      <w:r w:rsidRPr="007E60C5">
        <w:lastRenderedPageBreak/>
        <w:t>overføringer og eksport, ansvarskjeden i foretaket, intern-kontrollrutiner, holdningsskapende tiltak og opplæring av personalet, fysiske og tekniske sikkerhetsordninger, journalføring og sporbarhet av overføringer og eksport.</w:t>
      </w:r>
    </w:p>
    <w:p w14:paraId="2429D62F" w14:textId="77777777" w:rsidR="00EC1151" w:rsidRPr="007E60C5" w:rsidRDefault="00132E54" w:rsidP="007E60C5">
      <w:pPr>
        <w:pStyle w:val="Petit"/>
      </w:pPr>
      <w:r w:rsidRPr="007E60C5">
        <w:t>0 Endret ved forskrift 30 juni 2014 nr. 898.</w:t>
      </w:r>
    </w:p>
    <w:p w14:paraId="740A9A98" w14:textId="77777777" w:rsidR="00EC1151" w:rsidRPr="007E60C5" w:rsidRDefault="00132E54" w:rsidP="007E60C5">
      <w:pPr>
        <w:pStyle w:val="avsnitt-undertittel"/>
      </w:pPr>
      <w:r w:rsidRPr="007E60C5">
        <w:t>§ 14. Utstedelse av sertifikat</w:t>
      </w:r>
    </w:p>
    <w:p w14:paraId="55D9AB09" w14:textId="77777777" w:rsidR="00EC1151" w:rsidRPr="007E60C5" w:rsidRDefault="00132E54" w:rsidP="007E60C5">
      <w:r w:rsidRPr="007E60C5">
        <w:t xml:space="preserve">Utenriksdepartementet utsteder et sertifikat til godkjente mottakende foretak i Norge. </w:t>
      </w:r>
      <w:proofErr w:type="spellStart"/>
      <w:r w:rsidRPr="007E60C5">
        <w:t>Sertifi</w:t>
      </w:r>
      <w:proofErr w:type="spellEnd"/>
      <w:r w:rsidRPr="007E60C5">
        <w:t>-katet skal inneholde informasjon om utstedende myndighet, foretakets navn og adresse, gyldighetstid samt en erklæring om at foretaket opp-fyller kravene til sertifisering. Sertifikatet kan også inneholde vilkår knyttet til innhenting av informasjon som er nødvendig for kontroll av om kriteriene i § 13, 2. ledd er oppfylt samt suspensjon eller tilbakekalling av sertifikatet.</w:t>
      </w:r>
    </w:p>
    <w:p w14:paraId="1A834ED0" w14:textId="77777777" w:rsidR="00EC1151" w:rsidRPr="007E60C5" w:rsidRDefault="00132E54" w:rsidP="007E60C5">
      <w:r w:rsidRPr="007E60C5">
        <w:t>Sertifikatets gyldighetstid fastsettes av Utenriksdepartementet, men kan ikke overstige fem år.</w:t>
      </w:r>
    </w:p>
    <w:p w14:paraId="3A735389" w14:textId="77777777" w:rsidR="00EC1151" w:rsidRPr="007E60C5" w:rsidRDefault="00132E54" w:rsidP="007E60C5">
      <w:r w:rsidRPr="007E60C5">
        <w:t>Sertifiserte foretak i Norge vil bli meldt inn til EUs sentrale register og som publiseres på EU-kommisjonens hjemmeside.</w:t>
      </w:r>
    </w:p>
    <w:p w14:paraId="75587DAB" w14:textId="77777777" w:rsidR="00EC1151" w:rsidRPr="007E60C5" w:rsidRDefault="00132E54" w:rsidP="007E60C5">
      <w:pPr>
        <w:pStyle w:val="avsnitt-undertittel"/>
      </w:pPr>
      <w:r w:rsidRPr="007E60C5">
        <w:t>§ 15. Kontroll med sertifiserte foretak</w:t>
      </w:r>
    </w:p>
    <w:p w14:paraId="5ED9ED39" w14:textId="77777777" w:rsidR="00EC1151" w:rsidRPr="007E60C5" w:rsidRDefault="00132E54" w:rsidP="007E60C5">
      <w:r w:rsidRPr="007E60C5">
        <w:t>Utenriksdepartementet vil minst hvert tredje år kontrollere at mottakende foretak oppfyller -krav-ene for sertifisering, jf. § 13, 2. ledd, samt eventuelle vilkår fastsatt i sertifikatet, jf. § 14. Dersom det sertifiserte foretaket ikke lenger opp-fyller -kravene vil Utenriksdepartementet pålegge fore-taket å iverksette tiltak for å sikre oppfyllelse av samtlige krav og vilkår. Utenriksdepartementet kan også suspendere eller tilbakekalle sertifiseringen.</w:t>
      </w:r>
    </w:p>
    <w:p w14:paraId="696E9752" w14:textId="77777777" w:rsidR="00EC1151" w:rsidRPr="007E60C5" w:rsidRDefault="00132E54" w:rsidP="007E60C5">
      <w:pPr>
        <w:pStyle w:val="Undertittel"/>
      </w:pPr>
      <w:proofErr w:type="spellStart"/>
      <w:r w:rsidRPr="007E60C5">
        <w:t>Kap</w:t>
      </w:r>
      <w:proofErr w:type="spellEnd"/>
      <w:r w:rsidRPr="007E60C5">
        <w:t xml:space="preserve"> 5. Registrering, rapportering </w:t>
      </w:r>
      <w:r w:rsidRPr="007E60C5">
        <w:br/>
        <w:t>og oppfølgning</w:t>
      </w:r>
    </w:p>
    <w:p w14:paraId="52B0090B" w14:textId="77777777" w:rsidR="00EC1151" w:rsidRPr="007E60C5" w:rsidRDefault="00132E54" w:rsidP="007E60C5">
      <w:pPr>
        <w:pStyle w:val="avsnitt-undertittel"/>
      </w:pPr>
      <w:r w:rsidRPr="007E60C5">
        <w:t>§ 16. Registrering</w:t>
      </w:r>
    </w:p>
    <w:p w14:paraId="4657C62F" w14:textId="77777777" w:rsidR="00EC1151" w:rsidRPr="007E60C5" w:rsidRDefault="00132E54" w:rsidP="007E60C5">
      <w:r w:rsidRPr="007E60C5">
        <w:t>Leverandøren skal føre et detaljert og fullstendig register over eksport av forsvarsrelaterte varer oppført på liste I som utgjør vedlegg til denne forskrift. Registeret skal inneholde dokumenter med følgende opplysninger:</w:t>
      </w:r>
    </w:p>
    <w:p w14:paraId="305AD516" w14:textId="77777777" w:rsidR="00EC1151" w:rsidRPr="007E60C5" w:rsidRDefault="00132E54" w:rsidP="007E60C5">
      <w:pPr>
        <w:pStyle w:val="friliste"/>
      </w:pPr>
      <w:r w:rsidRPr="007E60C5">
        <w:t>a)</w:t>
      </w:r>
      <w:r w:rsidRPr="007E60C5">
        <w:tab/>
        <w:t>en beskrivelse av varen og dens referanse til liste I,</w:t>
      </w:r>
    </w:p>
    <w:p w14:paraId="27AD88EE" w14:textId="77777777" w:rsidR="00EC1151" w:rsidRPr="007E60C5" w:rsidRDefault="00132E54" w:rsidP="007E60C5">
      <w:pPr>
        <w:pStyle w:val="friliste"/>
      </w:pPr>
      <w:r w:rsidRPr="007E60C5">
        <w:t>b)</w:t>
      </w:r>
      <w:r w:rsidRPr="007E60C5">
        <w:tab/>
        <w:t>mengde og verdi,</w:t>
      </w:r>
    </w:p>
    <w:p w14:paraId="476AE76E" w14:textId="77777777" w:rsidR="00EC1151" w:rsidRPr="007E60C5" w:rsidRDefault="00132E54" w:rsidP="007E60C5">
      <w:pPr>
        <w:pStyle w:val="friliste"/>
      </w:pPr>
      <w:r w:rsidRPr="007E60C5">
        <w:t>c)</w:t>
      </w:r>
      <w:r w:rsidRPr="007E60C5">
        <w:tab/>
        <w:t>overføringsdatoer,</w:t>
      </w:r>
    </w:p>
    <w:p w14:paraId="6B3D400C" w14:textId="77777777" w:rsidR="00EC1151" w:rsidRPr="007E60C5" w:rsidRDefault="00132E54" w:rsidP="007E60C5">
      <w:pPr>
        <w:pStyle w:val="friliste"/>
      </w:pPr>
      <w:r w:rsidRPr="007E60C5">
        <w:t>d)</w:t>
      </w:r>
      <w:r w:rsidRPr="007E60C5">
        <w:tab/>
        <w:t>leverandørens og mottakerens navn og adresse,</w:t>
      </w:r>
    </w:p>
    <w:p w14:paraId="27CF0B71" w14:textId="77777777" w:rsidR="00EC1151" w:rsidRPr="007E60C5" w:rsidRDefault="00132E54" w:rsidP="007E60C5">
      <w:pPr>
        <w:pStyle w:val="friliste"/>
      </w:pPr>
      <w:r w:rsidRPr="007E60C5">
        <w:t>e)</w:t>
      </w:r>
      <w:r w:rsidRPr="007E60C5">
        <w:tab/>
        <w:t xml:space="preserve">dersom det er kjent eller </w:t>
      </w:r>
      <w:proofErr w:type="gramStart"/>
      <w:r w:rsidRPr="007E60C5">
        <w:t>påkrevet</w:t>
      </w:r>
      <w:proofErr w:type="gramEnd"/>
      <w:r w:rsidRPr="007E60C5">
        <w:t xml:space="preserve"> etter § 24, sluttbruken og sluttbrukeren av varen,</w:t>
      </w:r>
    </w:p>
    <w:p w14:paraId="4CF6A3EC" w14:textId="77777777" w:rsidR="00EC1151" w:rsidRPr="007E60C5" w:rsidRDefault="00132E54" w:rsidP="007E60C5">
      <w:pPr>
        <w:pStyle w:val="friliste"/>
      </w:pPr>
      <w:r w:rsidRPr="007E60C5">
        <w:t>f)</w:t>
      </w:r>
      <w:r w:rsidRPr="007E60C5">
        <w:tab/>
        <w:t xml:space="preserve">dokumentasjon på at opplysninger </w:t>
      </w:r>
      <w:proofErr w:type="gramStart"/>
      <w:r w:rsidRPr="007E60C5">
        <w:t>vedrørende</w:t>
      </w:r>
      <w:proofErr w:type="gramEnd"/>
      <w:r w:rsidRPr="007E60C5">
        <w:t xml:space="preserve"> eksportbegrensninger er oversendt mottakeren,</w:t>
      </w:r>
    </w:p>
    <w:p w14:paraId="2CFB8594" w14:textId="77777777" w:rsidR="00EC1151" w:rsidRPr="007E60C5" w:rsidRDefault="00132E54" w:rsidP="007E60C5">
      <w:pPr>
        <w:pStyle w:val="friliste"/>
      </w:pPr>
      <w:r w:rsidRPr="007E60C5">
        <w:t>g)</w:t>
      </w:r>
      <w:r w:rsidRPr="007E60C5">
        <w:tab/>
        <w:t>tolldeklarasjon med ekspedisjons- og løpe-nummer.</w:t>
      </w:r>
    </w:p>
    <w:p w14:paraId="4840475F" w14:textId="77777777" w:rsidR="00EC1151" w:rsidRPr="007E60C5" w:rsidRDefault="00132E54" w:rsidP="007E60C5">
      <w:pPr>
        <w:pStyle w:val="avsnitt-undertittel"/>
      </w:pPr>
      <w:r w:rsidRPr="007E60C5">
        <w:t>§ 17. Rapportering</w:t>
      </w:r>
    </w:p>
    <w:p w14:paraId="64FEE1B9" w14:textId="77777777" w:rsidR="00EC1151" w:rsidRPr="007E60C5" w:rsidRDefault="00132E54" w:rsidP="007E60C5">
      <w:r w:rsidRPr="007E60C5">
        <w:t>Leverandøren skal rapportere til Utenriksdepartementet kvartalsvis, på fastsatt skjema, om all eksport og overføring av forsvarsrelaterte varer oppført på liste I.</w:t>
      </w:r>
    </w:p>
    <w:p w14:paraId="21266AB9" w14:textId="77777777" w:rsidR="00EC1151" w:rsidRPr="007E60C5" w:rsidRDefault="00132E54" w:rsidP="007E60C5">
      <w:pPr>
        <w:pStyle w:val="avsnitt-undertittel"/>
      </w:pPr>
      <w:r w:rsidRPr="007E60C5">
        <w:lastRenderedPageBreak/>
        <w:t>§ 18. Arkivering</w:t>
      </w:r>
    </w:p>
    <w:p w14:paraId="59D8FFFD" w14:textId="77777777" w:rsidR="00EC1151" w:rsidRPr="007E60C5" w:rsidRDefault="00132E54" w:rsidP="007E60C5">
      <w:r w:rsidRPr="007E60C5">
        <w:t>Leverandøren skal oppbevare registre og lisenser i minst ti år fra utløpet av det kalenderåret eksporten fant sted. Utenriksdepartementet kan pålegge leverandøren å fremvise denne dokumentasjonen for kontroll.</w:t>
      </w:r>
    </w:p>
    <w:p w14:paraId="74E1835E" w14:textId="77777777" w:rsidR="00EC1151" w:rsidRPr="007E60C5" w:rsidRDefault="00132E54" w:rsidP="007E60C5">
      <w:pPr>
        <w:pStyle w:val="avsnitt-undertittel"/>
      </w:pPr>
      <w:r w:rsidRPr="007E60C5">
        <w:t>§ 19. Informasjon om vilkår</w:t>
      </w:r>
    </w:p>
    <w:p w14:paraId="0A79B406" w14:textId="77777777" w:rsidR="00EC1151" w:rsidRPr="007E60C5" w:rsidRDefault="00132E54" w:rsidP="007E60C5">
      <w:r w:rsidRPr="007E60C5">
        <w:t>Leverandøren skal informere mottakerne om vilkår for lisensen, herunder begrensninger i for-bindelse med sluttbruk eller re-eksport.</w:t>
      </w:r>
    </w:p>
    <w:p w14:paraId="79FBFBDB" w14:textId="77777777" w:rsidR="00EC1151" w:rsidRPr="007E60C5" w:rsidRDefault="00132E54" w:rsidP="007E60C5">
      <w:pPr>
        <w:pStyle w:val="avsnitt-undertittel"/>
      </w:pPr>
      <w:r w:rsidRPr="007E60C5">
        <w:t>§ 20. Oppfølging av eksport</w:t>
      </w:r>
    </w:p>
    <w:p w14:paraId="52F9EACE" w14:textId="77777777" w:rsidR="00EC1151" w:rsidRPr="007E60C5" w:rsidRDefault="00132E54" w:rsidP="007E60C5">
      <w:r w:rsidRPr="007E60C5">
        <w:t>Leverandøren skal påse at forsvarsrelaterte varer, flerbruksvarer, teknologi eller tjenester som overføres eller eksporteres, er i samsvar med innvilget lisens, går til fastsatt bestemmelsessted, ikke fraviker godkjent beskrivelse eller kvantum angitt i lisensen, samt at eksporten skjer innen den gyldig-hetstid og på de særlige vilkår som er fastsatt i lisensen.</w:t>
      </w:r>
    </w:p>
    <w:p w14:paraId="58B1D08E" w14:textId="77777777" w:rsidR="00EC1151" w:rsidRPr="007E60C5" w:rsidRDefault="00132E54" w:rsidP="007E60C5">
      <w:pPr>
        <w:pStyle w:val="avsnitt-undertittel"/>
      </w:pPr>
      <w:r w:rsidRPr="007E60C5">
        <w:t>§ 21. Kontroll ved eksport</w:t>
      </w:r>
    </w:p>
    <w:p w14:paraId="389AAAC2" w14:textId="77777777" w:rsidR="00EC1151" w:rsidRPr="007E60C5" w:rsidRDefault="00132E54" w:rsidP="007E60C5">
      <w:r w:rsidRPr="007E60C5">
        <w:t>Leverandøren skal ved eksport av lisenspliktige varer og teknologi legge frem gyldig lisens for tollmyndigheten senest ved fremleggelse av tolldeklarasjon.</w:t>
      </w:r>
    </w:p>
    <w:p w14:paraId="20959FC8" w14:textId="77777777" w:rsidR="00EC1151" w:rsidRPr="007E60C5" w:rsidRDefault="00132E54" w:rsidP="007E60C5">
      <w:pPr>
        <w:pStyle w:val="Undertittel"/>
      </w:pPr>
      <w:proofErr w:type="spellStart"/>
      <w:r w:rsidRPr="007E60C5">
        <w:t>Kap</w:t>
      </w:r>
      <w:proofErr w:type="spellEnd"/>
      <w:r w:rsidRPr="007E60C5">
        <w:t xml:space="preserve"> 6. Generelle bestemmelser</w:t>
      </w:r>
    </w:p>
    <w:p w14:paraId="271F8430" w14:textId="77777777" w:rsidR="00EC1151" w:rsidRPr="007E60C5" w:rsidRDefault="00132E54" w:rsidP="007E60C5">
      <w:pPr>
        <w:pStyle w:val="avsnitt-undertittel"/>
      </w:pPr>
      <w:r w:rsidRPr="007E60C5">
        <w:t>§ 22. Lisenssøknad</w:t>
      </w:r>
    </w:p>
    <w:p w14:paraId="7F1EF8AE" w14:textId="77777777" w:rsidR="00EC1151" w:rsidRPr="007E60C5" w:rsidRDefault="00132E54" w:rsidP="007E60C5">
      <w:r w:rsidRPr="007E60C5">
        <w:t>Lisenssøknad skal fremmes skriftlig og på fastsatt skjema undertegnet av den som har fullmakt til å handle på leverandørens vegne. For overførings-lisenser gjelder også særskilte regler i kap. 3.</w:t>
      </w:r>
    </w:p>
    <w:p w14:paraId="623723D8" w14:textId="77777777" w:rsidR="00EC1151" w:rsidRPr="007E60C5" w:rsidRDefault="00132E54" w:rsidP="007E60C5">
      <w:r w:rsidRPr="007E60C5">
        <w:t>Leverandøren skal legge frem alle opplys-</w:t>
      </w:r>
      <w:proofErr w:type="spellStart"/>
      <w:r w:rsidRPr="007E60C5">
        <w:t>ninger</w:t>
      </w:r>
      <w:proofErr w:type="spellEnd"/>
      <w:r w:rsidRPr="007E60C5">
        <w:t xml:space="preserve"> og dokumentasjon som Utenriksdepartementet finner nødvendig for behandling av søk-</w:t>
      </w:r>
      <w:proofErr w:type="spellStart"/>
      <w:r w:rsidRPr="007E60C5">
        <w:t>naden</w:t>
      </w:r>
      <w:proofErr w:type="spellEnd"/>
      <w:r w:rsidRPr="007E60C5">
        <w:t>.</w:t>
      </w:r>
    </w:p>
    <w:p w14:paraId="78670063" w14:textId="77777777" w:rsidR="00EC1151" w:rsidRPr="007E60C5" w:rsidRDefault="00132E54" w:rsidP="007E60C5">
      <w:r w:rsidRPr="007E60C5">
        <w:t>At bindende avtaler er inngått eller at betaling er mottatt vil ikke kunne legges til grunn for innvilgelse av tillatelse til utførsel. Ved avtaler om eksport av lisenspliktige varer bør det alltid tas forbehold om at søknad om lisens innvilges.</w:t>
      </w:r>
    </w:p>
    <w:p w14:paraId="2286DDE3" w14:textId="77777777" w:rsidR="00EC1151" w:rsidRPr="007E60C5" w:rsidRDefault="00132E54" w:rsidP="007E60C5">
      <w:pPr>
        <w:pStyle w:val="Petit"/>
      </w:pPr>
      <w:r w:rsidRPr="007E60C5">
        <w:t>0 Endret ved forskrift 6 juni 2017 nr. 740.</w:t>
      </w:r>
    </w:p>
    <w:p w14:paraId="2AFB1420" w14:textId="77777777" w:rsidR="00EC1151" w:rsidRPr="007E60C5" w:rsidRDefault="00132E54" w:rsidP="007E60C5">
      <w:pPr>
        <w:pStyle w:val="avsnitt-undertittel"/>
      </w:pPr>
      <w:r w:rsidRPr="007E60C5">
        <w:t>§ 23. Vilkår for innvilgelse av lisens</w:t>
      </w:r>
    </w:p>
    <w:p w14:paraId="7D3FCE1D" w14:textId="77777777" w:rsidR="00EC1151" w:rsidRPr="007E60C5" w:rsidRDefault="00132E54" w:rsidP="007E60C5">
      <w:r w:rsidRPr="007E60C5">
        <w:t>Utenriksdepartementet kan sette vilkår i tråd med formålet til lov 18. desember 1987 nr. 93 for inn-</w:t>
      </w:r>
      <w:proofErr w:type="spellStart"/>
      <w:r w:rsidRPr="007E60C5">
        <w:t>vilgelse</w:t>
      </w:r>
      <w:proofErr w:type="spellEnd"/>
      <w:r w:rsidRPr="007E60C5">
        <w:t xml:space="preserve"> av lisens i </w:t>
      </w:r>
      <w:proofErr w:type="gramStart"/>
      <w:r w:rsidRPr="007E60C5">
        <w:t>medhold av</w:t>
      </w:r>
      <w:proofErr w:type="gramEnd"/>
      <w:r w:rsidRPr="007E60C5">
        <w:t xml:space="preserve"> denne forskrift.</w:t>
      </w:r>
    </w:p>
    <w:p w14:paraId="13D31B1C" w14:textId="77777777" w:rsidR="00EC1151" w:rsidRPr="007E60C5" w:rsidRDefault="00132E54" w:rsidP="007E60C5">
      <w:pPr>
        <w:pStyle w:val="avsnitt-undertittel"/>
      </w:pPr>
      <w:r w:rsidRPr="007E60C5">
        <w:t>§ 24. Sluttbrukererklæring</w:t>
      </w:r>
    </w:p>
    <w:p w14:paraId="24C3BC4B" w14:textId="77777777" w:rsidR="00EC1151" w:rsidRPr="007E60C5" w:rsidRDefault="00132E54" w:rsidP="007E60C5">
      <w:r w:rsidRPr="007E60C5">
        <w:t>Utenriksdepartementet kan kreve at leverandøren fremlegger en sluttbrukererklæring.</w:t>
      </w:r>
    </w:p>
    <w:p w14:paraId="041B48CA" w14:textId="77777777" w:rsidR="00EC1151" w:rsidRPr="007E60C5" w:rsidRDefault="00132E54" w:rsidP="007E60C5">
      <w:pPr>
        <w:pStyle w:val="avsnitt-undertittel"/>
      </w:pPr>
      <w:r w:rsidRPr="007E60C5">
        <w:lastRenderedPageBreak/>
        <w:t>§ 25. Tilbakekalling av lisens</w:t>
      </w:r>
    </w:p>
    <w:p w14:paraId="25C4220F" w14:textId="77777777" w:rsidR="00EC1151" w:rsidRPr="007E60C5" w:rsidRDefault="00132E54" w:rsidP="007E60C5">
      <w:r w:rsidRPr="007E60C5">
        <w:t xml:space="preserve">Lisens gitt i </w:t>
      </w:r>
      <w:proofErr w:type="gramStart"/>
      <w:r w:rsidRPr="007E60C5">
        <w:t>medhold av</w:t>
      </w:r>
      <w:proofErr w:type="gramEnd"/>
      <w:r w:rsidRPr="007E60C5">
        <w:t xml:space="preserve"> denne forskrift kan til-</w:t>
      </w:r>
      <w:proofErr w:type="spellStart"/>
      <w:r w:rsidRPr="007E60C5">
        <w:t>bakekalles</w:t>
      </w:r>
      <w:proofErr w:type="spellEnd"/>
      <w:r w:rsidRPr="007E60C5">
        <w:t xml:space="preserve">, suspenderes eller begrenses dersom leverandøren misbruker lisensen eller misligholder vilkårene i denne. Det samme gjelder dersom leverandøren handler i strid med bestemmelser gitt i denne forskrift. Lisens kan også tilbake-kalles, suspenderes eller begrenses dersom det </w:t>
      </w:r>
      <w:proofErr w:type="gramStart"/>
      <w:r w:rsidRPr="007E60C5">
        <w:t>fremkommer</w:t>
      </w:r>
      <w:proofErr w:type="gramEnd"/>
      <w:r w:rsidRPr="007E60C5">
        <w:t xml:space="preserve"> nye opplysninger eller de politiske eller faktiske forhold i mottakerstaten eller området endres, og dette vesentlig endrer grunnlaget for lisensen. </w:t>
      </w:r>
      <w:proofErr w:type="gramStart"/>
      <w:r w:rsidRPr="007E60C5">
        <w:t>For øvrig</w:t>
      </w:r>
      <w:proofErr w:type="gramEnd"/>
      <w:r w:rsidRPr="007E60C5">
        <w:t xml:space="preserve"> gjelder de alminnelige regler om omgjøring av enkeltvedtak.</w:t>
      </w:r>
    </w:p>
    <w:p w14:paraId="705B6786" w14:textId="77777777" w:rsidR="00EC1151" w:rsidRPr="007E60C5" w:rsidRDefault="00132E54" w:rsidP="007E60C5">
      <w:pPr>
        <w:pStyle w:val="avsnitt-undertittel"/>
      </w:pPr>
      <w:r w:rsidRPr="007E60C5">
        <w:t>§ 26. Endring, forlengelse og overdragelse av lisens</w:t>
      </w:r>
    </w:p>
    <w:p w14:paraId="7D9F63DB" w14:textId="77777777" w:rsidR="00EC1151" w:rsidRPr="007E60C5" w:rsidRDefault="00132E54" w:rsidP="007E60C5">
      <w:r w:rsidRPr="007E60C5">
        <w:t>Leverandøren må søke Utenriksdepartementet om endring eller forlengelse av innvilgede lisenser samt for å overdra slike til andre.</w:t>
      </w:r>
    </w:p>
    <w:p w14:paraId="66C6C337" w14:textId="77777777" w:rsidR="00EC1151" w:rsidRPr="007E60C5" w:rsidRDefault="00132E54" w:rsidP="007E60C5">
      <w:pPr>
        <w:pStyle w:val="avsnitt-undertittel"/>
      </w:pPr>
      <w:r w:rsidRPr="007E60C5">
        <w:t>§ 27. Retur av lisens</w:t>
      </w:r>
    </w:p>
    <w:p w14:paraId="723BFC27" w14:textId="77777777" w:rsidR="00EC1151" w:rsidRPr="007E60C5" w:rsidRDefault="00132E54" w:rsidP="007E60C5">
      <w:r w:rsidRPr="007E60C5">
        <w:t>Lisenser som ikke er benyttet eller ikke kan benyttes som forutsatt, returneres til Utenriks-departementet med en redegjørelse for årsaken. Det samme gjelder om en innvilget lisens har gått tapt.</w:t>
      </w:r>
    </w:p>
    <w:p w14:paraId="024568F2" w14:textId="77777777" w:rsidR="00EC1151" w:rsidRPr="007E60C5" w:rsidRDefault="00132E54" w:rsidP="007E60C5">
      <w:pPr>
        <w:pStyle w:val="Undertittel"/>
      </w:pPr>
      <w:proofErr w:type="spellStart"/>
      <w:r w:rsidRPr="007E60C5">
        <w:t>Kap</w:t>
      </w:r>
      <w:proofErr w:type="spellEnd"/>
      <w:r w:rsidRPr="007E60C5">
        <w:t xml:space="preserve"> 7. Sluttbestemmelser</w:t>
      </w:r>
    </w:p>
    <w:p w14:paraId="3BD7BA4C" w14:textId="77777777" w:rsidR="00EC1151" w:rsidRPr="007E60C5" w:rsidRDefault="00132E54" w:rsidP="007E60C5">
      <w:pPr>
        <w:pStyle w:val="avsnitt-undertittel"/>
      </w:pPr>
      <w:r w:rsidRPr="007E60C5">
        <w:t>§ 28. Ikrafttreden</w:t>
      </w:r>
    </w:p>
    <w:p w14:paraId="5E12B9CC" w14:textId="77777777" w:rsidR="00EC1151" w:rsidRPr="007E60C5" w:rsidRDefault="00132E54" w:rsidP="007E60C5">
      <w:r w:rsidRPr="007E60C5">
        <w:t>Forskriften trer i kraft straks. Fra samme tidspunkt oppheves forskrift 10. januar 1989 nr. 51 til gjennomføring av utførselsreguleringen for strategiske varer, tjenester og teknologi.</w:t>
      </w:r>
    </w:p>
    <w:p w14:paraId="0F6E9CD5" w14:textId="77777777" w:rsidR="00EC1151" w:rsidRPr="007E60C5" w:rsidRDefault="00132E54" w:rsidP="007E60C5">
      <w:pPr>
        <w:pStyle w:val="Undertittel"/>
      </w:pPr>
      <w:r w:rsidRPr="007E60C5">
        <w:t>Vedlegg I</w:t>
      </w:r>
    </w:p>
    <w:p w14:paraId="21834310" w14:textId="77777777" w:rsidR="00EC1151" w:rsidRPr="007E60C5" w:rsidRDefault="00132E54" w:rsidP="007E60C5">
      <w:pPr>
        <w:pStyle w:val="avsnitt-undertittel"/>
      </w:pPr>
      <w:r w:rsidRPr="007E60C5">
        <w:t>Liste I – forsvarsrelaterte varer (2019)</w:t>
      </w:r>
    </w:p>
    <w:p w14:paraId="43B092AE" w14:textId="77777777" w:rsidR="00EC1151" w:rsidRPr="007E60C5" w:rsidRDefault="00132E54" w:rsidP="007E60C5">
      <w:pPr>
        <w:pStyle w:val="Petit"/>
      </w:pPr>
      <w:r w:rsidRPr="007E60C5">
        <w:t xml:space="preserve">0 Endret ved forskrifter 30 juni 2014 nr. 898, 13 </w:t>
      </w:r>
      <w:proofErr w:type="spellStart"/>
      <w:r w:rsidRPr="007E60C5">
        <w:t>feb</w:t>
      </w:r>
      <w:proofErr w:type="spellEnd"/>
      <w:r w:rsidRPr="007E60C5">
        <w:t xml:space="preserve"> 2015 nr. 124, 21 des 2016 nr. 1831, 6 juni 2017 nr. 740, 26 jan 2018 nr. 136, 9 april 2019 nr. 494, 9 april 2019 nr. 622, 11 mai 2020 nr. 994.</w:t>
      </w:r>
    </w:p>
    <w:p w14:paraId="67F7FD31" w14:textId="77777777" w:rsidR="00EC1151" w:rsidRPr="007E60C5" w:rsidRDefault="00132E54" w:rsidP="007E60C5">
      <w:pPr>
        <w:pStyle w:val="Undertittel"/>
      </w:pPr>
      <w:r w:rsidRPr="007E60C5">
        <w:t>Vedlegg II</w:t>
      </w:r>
    </w:p>
    <w:p w14:paraId="2FB934CB" w14:textId="77777777" w:rsidR="00EC1151" w:rsidRPr="007E60C5" w:rsidRDefault="00132E54" w:rsidP="007E60C5">
      <w:pPr>
        <w:pStyle w:val="avsnitt-undertittel"/>
      </w:pPr>
      <w:r w:rsidRPr="007E60C5">
        <w:t>Liste II – flerbruksvarer (2019)</w:t>
      </w:r>
    </w:p>
    <w:p w14:paraId="6F2B0A1D" w14:textId="77777777" w:rsidR="00EC1151" w:rsidRPr="007E60C5" w:rsidRDefault="00132E54" w:rsidP="007E60C5">
      <w:pPr>
        <w:pStyle w:val="Petit"/>
      </w:pPr>
      <w:r w:rsidRPr="007E60C5">
        <w:t xml:space="preserve">0 Endret ved forskrifter 13 </w:t>
      </w:r>
      <w:proofErr w:type="spellStart"/>
      <w:r w:rsidRPr="007E60C5">
        <w:t>feb</w:t>
      </w:r>
      <w:proofErr w:type="spellEnd"/>
      <w:r w:rsidRPr="007E60C5">
        <w:t xml:space="preserve"> 2015 nr. 124, 12 jan 2016 nr. 32, 21 des 2016 nr. 1831, 26 jan 2018 nr. 136, 9 april 2019 nr. 494, 11 mai 2020 nr. 994.</w:t>
      </w:r>
    </w:p>
    <w:p w14:paraId="612FE77B" w14:textId="77777777" w:rsidR="00EC1151" w:rsidRPr="007E60C5" w:rsidRDefault="00EC1151" w:rsidP="007E60C5"/>
    <w:p w14:paraId="05D037B9" w14:textId="77777777" w:rsidR="00EC1151" w:rsidRPr="007E60C5" w:rsidRDefault="00EC1151" w:rsidP="007E60C5">
      <w:pPr>
        <w:pStyle w:val="vedlegg-nr"/>
      </w:pPr>
    </w:p>
    <w:p w14:paraId="1FF6661D" w14:textId="77777777" w:rsidR="00EC1151" w:rsidRPr="007E60C5" w:rsidRDefault="00132E54" w:rsidP="007E60C5">
      <w:pPr>
        <w:pStyle w:val="vedlegg-tit"/>
      </w:pPr>
      <w:r w:rsidRPr="007E60C5">
        <w:t>Retningslinjer for Utenriksdepartementets behandling av søknader om eksport av forsvarsmateriell, samt teknologi og tjenester for militære formål av 28. februar 1992</w:t>
      </w:r>
      <w:r w:rsidRPr="007E60C5">
        <w:rPr>
          <w:rStyle w:val="Fotnotereferanse"/>
        </w:rPr>
        <w:footnoteReference w:id="8"/>
      </w:r>
    </w:p>
    <w:p w14:paraId="4AB818F6" w14:textId="77777777" w:rsidR="00EC1151" w:rsidRPr="007E60C5" w:rsidRDefault="00132E54" w:rsidP="007E60C5">
      <w:pPr>
        <w:pStyle w:val="avsnitt-undertittel"/>
      </w:pPr>
      <w:r w:rsidRPr="007E60C5">
        <w:t>1.1 Anvendelsesområde</w:t>
      </w:r>
    </w:p>
    <w:p w14:paraId="13A27893" w14:textId="77777777" w:rsidR="00EC1151" w:rsidRPr="007E60C5" w:rsidRDefault="00132E54" w:rsidP="007E60C5">
      <w:r w:rsidRPr="007E60C5">
        <w:t>Disse retningslinjene gjelder Utenriksdepartementets behandling av søknader om eksport av forsvarsrelaterte varer, materiell som har vært særlig konstruert eller modifisert for militært formål, samt teknologi og tjenester for militære formål, jf. lov av 18.desember 1987 nr. 93 om kontroll med eksport av strategiske varer, tjenester og tekno-</w:t>
      </w:r>
      <w:proofErr w:type="spellStart"/>
      <w:r w:rsidRPr="007E60C5">
        <w:t>logi</w:t>
      </w:r>
      <w:proofErr w:type="spellEnd"/>
      <w:r w:rsidRPr="007E60C5">
        <w:t xml:space="preserve"> </w:t>
      </w:r>
      <w:proofErr w:type="spellStart"/>
      <w:r w:rsidRPr="007E60C5">
        <w:t>m.v</w:t>
      </w:r>
      <w:proofErr w:type="spellEnd"/>
      <w:r w:rsidRPr="007E60C5">
        <w:t>. (</w:t>
      </w:r>
      <w:proofErr w:type="spellStart"/>
      <w:r w:rsidRPr="007E60C5">
        <w:t>eksportkontrolloven</w:t>
      </w:r>
      <w:proofErr w:type="spellEnd"/>
      <w:r w:rsidRPr="007E60C5">
        <w:t xml:space="preserve">)og forskrift av 19. juni 2013 </w:t>
      </w:r>
      <w:proofErr w:type="spellStart"/>
      <w:r w:rsidRPr="007E60C5">
        <w:t>nr</w:t>
      </w:r>
      <w:proofErr w:type="spellEnd"/>
      <w:r w:rsidRPr="007E60C5">
        <w:t xml:space="preserve"> 718 om eksport av forsvars-materiell, flerbruksvarer, teknologi og tjenester (eksportkontrollforskriften). Retningslinjene kan også anvendes ved eksport av flerbruksvarer samt tilhørende teknologi og tjenester til militær sluttbruk. Retningslinjene gjelder ikke for leveranser av ubetydelig omfang og som ikke er for militær bruk eller for politibruk.</w:t>
      </w:r>
    </w:p>
    <w:p w14:paraId="5AF865C2" w14:textId="77777777" w:rsidR="00EC1151" w:rsidRPr="007E60C5" w:rsidRDefault="00132E54" w:rsidP="007E60C5">
      <w:pPr>
        <w:pStyle w:val="avsnitt-undertittel"/>
      </w:pPr>
      <w:r w:rsidRPr="007E60C5">
        <w:t>1.2 Formål</w:t>
      </w:r>
    </w:p>
    <w:p w14:paraId="0664B2D3" w14:textId="77777777" w:rsidR="00EC1151" w:rsidRPr="007E60C5" w:rsidRDefault="00132E54" w:rsidP="007E60C5">
      <w:r w:rsidRPr="007E60C5">
        <w:t>Formålet med retningslinjene er å utdype prosedyrene for og de kriterier som vektlegges ved Utenriksdepartementets behandling av søknader som beskrevet i punkt 1.1.</w:t>
      </w:r>
    </w:p>
    <w:p w14:paraId="602CF8FB" w14:textId="77777777" w:rsidR="00EC1151" w:rsidRPr="007E60C5" w:rsidRDefault="00132E54" w:rsidP="007E60C5">
      <w:pPr>
        <w:pStyle w:val="avsnitt-undertittel"/>
      </w:pPr>
      <w:r w:rsidRPr="007E60C5">
        <w:t>1.3 Adgang til fravikelse</w:t>
      </w:r>
    </w:p>
    <w:p w14:paraId="38589518" w14:textId="77777777" w:rsidR="00EC1151" w:rsidRPr="007E60C5" w:rsidRDefault="00132E54" w:rsidP="007E60C5">
      <w:r w:rsidRPr="007E60C5">
        <w:t>Departementet kan fravike retningslinjene i enkeltsaker der særlige hensyn gjør seg gjeldene.</w:t>
      </w:r>
    </w:p>
    <w:p w14:paraId="395C8060" w14:textId="77777777" w:rsidR="00EC1151" w:rsidRPr="007E60C5" w:rsidRDefault="00132E54" w:rsidP="007E60C5">
      <w:pPr>
        <w:pStyle w:val="Undertittel"/>
      </w:pPr>
      <w:r w:rsidRPr="007E60C5">
        <w:t>2. Overordnede prinsipper og vurderings-kriterier</w:t>
      </w:r>
    </w:p>
    <w:p w14:paraId="2CB5C7BB" w14:textId="77777777" w:rsidR="00EC1151" w:rsidRPr="007E60C5" w:rsidRDefault="00132E54" w:rsidP="007E60C5">
      <w:pPr>
        <w:pStyle w:val="avsnitt-undertittel"/>
      </w:pPr>
      <w:r w:rsidRPr="007E60C5">
        <w:t>2.1 Grunnlag for vurderingen</w:t>
      </w:r>
    </w:p>
    <w:p w14:paraId="54BC1724" w14:textId="77777777" w:rsidR="00EC1151" w:rsidRPr="007E60C5" w:rsidRDefault="00132E54" w:rsidP="007E60C5">
      <w:r w:rsidRPr="007E60C5">
        <w:t>Utgangspunktet for vurderingen av søknader som beskrevet i 1.1 er Regjeringens erklæring av 11. mars 1959 og Stortingets vedtak av samme dato sammenholdt med Stortingets enstemmige presisering i 1997, jf. 2.2. Regjeringen anser -Stortingets vedtak som et bindende pålegg, og eksportreguleringen skal sikre at det blir fulgt.</w:t>
      </w:r>
    </w:p>
    <w:p w14:paraId="4ED0A17C" w14:textId="77777777" w:rsidR="00EC1151" w:rsidRPr="007E60C5" w:rsidRDefault="00132E54" w:rsidP="007E60C5">
      <w:r w:rsidRPr="007E60C5">
        <w:t>EUs felles holdning om våpeneksport (2008/944/CSFP) artikkel 2 og FN-avtalen om handel med konvensjonelle våpen (ATT) av 3. april 2013 artikkel 6 og 7, jf. vedlegg A og B, danner også grunnlag for vurdering av slike søknader.</w:t>
      </w:r>
    </w:p>
    <w:p w14:paraId="34CFF0FB" w14:textId="77777777" w:rsidR="00EC1151" w:rsidRPr="007E60C5" w:rsidRDefault="00132E54" w:rsidP="007E60C5">
      <w:pPr>
        <w:pStyle w:val="avsnitt-undertittel"/>
      </w:pPr>
      <w:r w:rsidRPr="007E60C5">
        <w:t>2.2 Regjeringens erklæring, Stortingets vedtak og Stortingets presisering</w:t>
      </w:r>
    </w:p>
    <w:p w14:paraId="285CAC58" w14:textId="77777777" w:rsidR="00EC1151" w:rsidRPr="007E60C5" w:rsidRDefault="00132E54" w:rsidP="007E60C5">
      <w:pPr>
        <w:pStyle w:val="friliste"/>
      </w:pPr>
      <w:r w:rsidRPr="007E60C5">
        <w:t>a)</w:t>
      </w:r>
      <w:r w:rsidRPr="007E60C5">
        <w:tab/>
        <w:t>Regjeringens erklæring av 1959</w:t>
      </w:r>
    </w:p>
    <w:p w14:paraId="064C79AC" w14:textId="77777777" w:rsidR="00EC1151" w:rsidRPr="007E60C5" w:rsidRDefault="00132E54" w:rsidP="007E60C5">
      <w:pPr>
        <w:pStyle w:val="Listeavsnitt"/>
      </w:pPr>
      <w:r w:rsidRPr="007E60C5">
        <w:lastRenderedPageBreak/>
        <w:t>Det skal ved avgjørelsen legges vekt på de utenriks- og innenrikspolitiske vurderinger, og hovedsynspunktet bør være at Norge ikke vil tillate salg av våpen og ammunisjon til områder hvor det er krig eller krig truer, eller til land hvor det er borgerkrig.</w:t>
      </w:r>
    </w:p>
    <w:p w14:paraId="3EE47CD2" w14:textId="77777777" w:rsidR="00EC1151" w:rsidRPr="007E60C5" w:rsidRDefault="00132E54" w:rsidP="007E60C5">
      <w:pPr>
        <w:pStyle w:val="friliste"/>
      </w:pPr>
      <w:r w:rsidRPr="007E60C5">
        <w:t>b)</w:t>
      </w:r>
      <w:r w:rsidRPr="007E60C5">
        <w:tab/>
        <w:t>Stortingets vedtak av 1959</w:t>
      </w:r>
    </w:p>
    <w:p w14:paraId="5E956D1D" w14:textId="77777777" w:rsidR="00EC1151" w:rsidRPr="007E60C5" w:rsidRDefault="00132E54" w:rsidP="007E60C5">
      <w:pPr>
        <w:pStyle w:val="Listeavsnitt"/>
      </w:pPr>
      <w:r w:rsidRPr="007E60C5">
        <w:t>Stortinget tar til etterretning den erklæring Statsministeren på vegne av Regjeringen har lagt frem. Stortinget vil sterkt understreke at eksport av våpen og ammunisjon fra Norge bare må skje etter en omhyggelig vurdering av de uten- og innenrikspolitiske forhold i vedkommende område. Denne vurdering må etter Stortingets mening være avgjørende for om -eksport skal finne sted.</w:t>
      </w:r>
    </w:p>
    <w:p w14:paraId="2587CFCC" w14:textId="77777777" w:rsidR="00EC1151" w:rsidRPr="007E60C5" w:rsidRDefault="00132E54" w:rsidP="007E60C5">
      <w:pPr>
        <w:pStyle w:val="friliste"/>
      </w:pPr>
      <w:r w:rsidRPr="007E60C5">
        <w:t>c)</w:t>
      </w:r>
      <w:r w:rsidRPr="007E60C5">
        <w:tab/>
        <w:t>Stortingets presisering av 1997</w:t>
      </w:r>
    </w:p>
    <w:p w14:paraId="663B8BEA" w14:textId="77777777" w:rsidR="00EC1151" w:rsidRPr="007E60C5" w:rsidRDefault="00132E54" w:rsidP="007E60C5">
      <w:pPr>
        <w:pStyle w:val="Listeavsnitt"/>
      </w:pPr>
      <w:r w:rsidRPr="007E60C5">
        <w:t>Utenriksdepartementets vurdering av disse forholdene omfatter en vurdering av en rekke politiske spørsmål, herunder spørsmål knyttet til demokratiske rettigheter og respekt for grunnleggende menneskerettigheter.</w:t>
      </w:r>
    </w:p>
    <w:p w14:paraId="157382CD" w14:textId="77777777" w:rsidR="00EC1151" w:rsidRPr="007E60C5" w:rsidRDefault="00132E54" w:rsidP="007E60C5">
      <w:pPr>
        <w:pStyle w:val="avsnitt-undertittel"/>
      </w:pPr>
      <w:r w:rsidRPr="007E60C5">
        <w:t>2.3 Særlige avslagsgrunnlag</w:t>
      </w:r>
    </w:p>
    <w:p w14:paraId="0B6DB071" w14:textId="77777777" w:rsidR="00EC1151" w:rsidRPr="007E60C5" w:rsidRDefault="00132E54" w:rsidP="007E60C5">
      <w:r w:rsidRPr="007E60C5">
        <w:t>I tillegg til prinsippene som følger av Regjeringens erklæring og Stortingets vedtak, skal søknader som beskrevet i 1.1 avslås med grunnlag i vedlegg A (Kriterium 1–4) og vedlegg B (artikkel 6–7) dersom:</w:t>
      </w:r>
    </w:p>
    <w:p w14:paraId="0A169AD9" w14:textId="77777777" w:rsidR="00EC1151" w:rsidRPr="007E60C5" w:rsidRDefault="00132E54" w:rsidP="007E60C5">
      <w:pPr>
        <w:pStyle w:val="friliste"/>
      </w:pPr>
      <w:r w:rsidRPr="007E60C5">
        <w:t>a)</w:t>
      </w:r>
      <w:r w:rsidRPr="007E60C5">
        <w:tab/>
        <w:t>dette er uforenlig med Norges internasjonale forpliktelser (</w:t>
      </w:r>
      <w:proofErr w:type="spellStart"/>
      <w:r w:rsidRPr="007E60C5">
        <w:t>jf</w:t>
      </w:r>
      <w:proofErr w:type="spellEnd"/>
      <w:r w:rsidRPr="007E60C5">
        <w:t xml:space="preserve"> K1, og ATT artikkel 6),</w:t>
      </w:r>
    </w:p>
    <w:p w14:paraId="203F285D" w14:textId="77777777" w:rsidR="00EC1151" w:rsidRPr="007E60C5" w:rsidRDefault="00132E54" w:rsidP="007E60C5">
      <w:pPr>
        <w:pStyle w:val="friliste"/>
      </w:pPr>
      <w:r w:rsidRPr="007E60C5">
        <w:t>b)</w:t>
      </w:r>
      <w:r w:rsidRPr="007E60C5">
        <w:tab/>
        <w:t>det åpenbart er fare for at den militære teknologien eller det militære utstyret som skal eksporteres kan bli brukt til intern under-trykking, til å krenke grunnleggende menneske-rettigheter eller til å begå alvorlige brudd på internasjonal humanitærrett (jf. K2, og ATT artikkel 7),</w:t>
      </w:r>
    </w:p>
    <w:p w14:paraId="31FC2DBC" w14:textId="77777777" w:rsidR="00EC1151" w:rsidRPr="007E60C5" w:rsidRDefault="00132E54" w:rsidP="007E60C5">
      <w:pPr>
        <w:pStyle w:val="friliste"/>
      </w:pPr>
      <w:r w:rsidRPr="007E60C5">
        <w:t>c)</w:t>
      </w:r>
      <w:r w:rsidRPr="007E60C5">
        <w:tab/>
        <w:t xml:space="preserve">eksport vil kunne fremprovosere eller forlenge væpnede konflikter eller forverre </w:t>
      </w:r>
      <w:proofErr w:type="spellStart"/>
      <w:r w:rsidRPr="007E60C5">
        <w:t>eksiste-rende</w:t>
      </w:r>
      <w:proofErr w:type="spellEnd"/>
      <w:r w:rsidRPr="007E60C5">
        <w:t xml:space="preserve"> motsetninger eller konflikter i den endelige bestemmelsesstaten (</w:t>
      </w:r>
      <w:proofErr w:type="spellStart"/>
      <w:r w:rsidRPr="007E60C5">
        <w:t>jf</w:t>
      </w:r>
      <w:proofErr w:type="spellEnd"/>
      <w:r w:rsidRPr="007E60C5">
        <w:t xml:space="preserve"> K3),</w:t>
      </w:r>
    </w:p>
    <w:p w14:paraId="327356BF" w14:textId="77777777" w:rsidR="00EC1151" w:rsidRPr="007E60C5" w:rsidRDefault="00132E54" w:rsidP="007E60C5">
      <w:pPr>
        <w:pStyle w:val="friliste"/>
      </w:pPr>
      <w:r w:rsidRPr="007E60C5">
        <w:t>d)</w:t>
      </w:r>
      <w:r w:rsidRPr="007E60C5">
        <w:tab/>
        <w:t>det er åpenbar fare for at den påtenkte mot-takeren vil bruke den militære teknologien eller det militære utstyret som skal eksporteres, til å angripe en annen stat eller tvinge gjennom territorialkrav med makt (</w:t>
      </w:r>
      <w:proofErr w:type="spellStart"/>
      <w:r w:rsidRPr="007E60C5">
        <w:t>jf</w:t>
      </w:r>
      <w:proofErr w:type="spellEnd"/>
      <w:r w:rsidRPr="007E60C5">
        <w:t xml:space="preserve"> K4),</w:t>
      </w:r>
    </w:p>
    <w:p w14:paraId="0DD3A1E0" w14:textId="77777777" w:rsidR="00EC1151" w:rsidRPr="007E60C5" w:rsidRDefault="00132E54" w:rsidP="007E60C5">
      <w:pPr>
        <w:pStyle w:val="friliste"/>
      </w:pPr>
      <w:r w:rsidRPr="007E60C5">
        <w:t>e)</w:t>
      </w:r>
      <w:r w:rsidRPr="007E60C5">
        <w:tab/>
        <w:t>det foreligger kunnskap om at det militære utstyret vil kunne bli brukt til å begå folkemord, forbrytelser mot menneskeheten eller krigsforbrytelser (</w:t>
      </w:r>
      <w:proofErr w:type="spellStart"/>
      <w:r w:rsidRPr="007E60C5">
        <w:t>jf</w:t>
      </w:r>
      <w:proofErr w:type="spellEnd"/>
      <w:r w:rsidRPr="007E60C5">
        <w:t xml:space="preserve"> ATT artikkel 6),</w:t>
      </w:r>
    </w:p>
    <w:p w14:paraId="0AF5C29B" w14:textId="77777777" w:rsidR="00EC1151" w:rsidRPr="007E60C5" w:rsidRDefault="00132E54" w:rsidP="007E60C5">
      <w:pPr>
        <w:pStyle w:val="friliste"/>
      </w:pPr>
      <w:r w:rsidRPr="007E60C5">
        <w:t>f)</w:t>
      </w:r>
      <w:r w:rsidRPr="007E60C5">
        <w:tab/>
        <w:t>det er overveiende sannsynlig at det militære utstyret vil innebære brudd på internasjonale regler om terrorisme og regler om transnasjonal organisert kriminalitet (</w:t>
      </w:r>
      <w:proofErr w:type="spellStart"/>
      <w:r w:rsidRPr="007E60C5">
        <w:t>jf</w:t>
      </w:r>
      <w:proofErr w:type="spellEnd"/>
      <w:r w:rsidRPr="007E60C5">
        <w:t xml:space="preserve"> ATT artikkel 7).</w:t>
      </w:r>
    </w:p>
    <w:p w14:paraId="11375894" w14:textId="77777777" w:rsidR="00EC1151" w:rsidRPr="007E60C5" w:rsidRDefault="00132E54" w:rsidP="007E60C5">
      <w:pPr>
        <w:pStyle w:val="avsnitt-undertittel"/>
      </w:pPr>
      <w:r w:rsidRPr="007E60C5">
        <w:t>2.4 Særlige vurderingskriterier</w:t>
      </w:r>
    </w:p>
    <w:p w14:paraId="134DD5F3" w14:textId="77777777" w:rsidR="00EC1151" w:rsidRPr="007E60C5" w:rsidRDefault="00132E54" w:rsidP="007E60C5">
      <w:r w:rsidRPr="007E60C5">
        <w:t>I tillegg til prinsippene som følger av Regjeringens erklæring og Stortingets vedtak, skal det ved vurdering av søknader som beskrevet i 1.1 med grunnlag i vedlegg A (Kriterium 5–8) og vedlegg B (artikkel 7) særlig tas hensyn til:</w:t>
      </w:r>
    </w:p>
    <w:p w14:paraId="2C1576E3" w14:textId="77777777" w:rsidR="00EC1151" w:rsidRPr="007E60C5" w:rsidRDefault="00132E54" w:rsidP="007E60C5">
      <w:pPr>
        <w:pStyle w:val="friliste"/>
      </w:pPr>
      <w:r w:rsidRPr="007E60C5">
        <w:t>g)</w:t>
      </w:r>
      <w:r w:rsidRPr="007E60C5">
        <w:tab/>
        <w:t>den nasjonale sikkerheten i Norge, allierte og vennligsinnede land (</w:t>
      </w:r>
      <w:proofErr w:type="spellStart"/>
      <w:r w:rsidRPr="007E60C5">
        <w:t>jf</w:t>
      </w:r>
      <w:proofErr w:type="spellEnd"/>
      <w:r w:rsidRPr="007E60C5">
        <w:t xml:space="preserve"> K5),</w:t>
      </w:r>
    </w:p>
    <w:p w14:paraId="4E7EB15D" w14:textId="77777777" w:rsidR="00EC1151" w:rsidRPr="007E60C5" w:rsidRDefault="00132E54" w:rsidP="007E60C5">
      <w:pPr>
        <w:pStyle w:val="friliste"/>
      </w:pPr>
      <w:r w:rsidRPr="007E60C5">
        <w:t>h)</w:t>
      </w:r>
      <w:r w:rsidRPr="007E60C5">
        <w:tab/>
        <w:t xml:space="preserve">kjøperlandets atferd overfor </w:t>
      </w:r>
      <w:proofErr w:type="spellStart"/>
      <w:r w:rsidRPr="007E60C5">
        <w:t>verdenssam</w:t>
      </w:r>
      <w:proofErr w:type="spellEnd"/>
      <w:r w:rsidRPr="007E60C5">
        <w:t>-funnet, særlig med hensyn til landets holdning til terrorisme, hvilke allianser det har inngått, og respekten for folkeretten (</w:t>
      </w:r>
      <w:proofErr w:type="spellStart"/>
      <w:r w:rsidRPr="007E60C5">
        <w:t>jf</w:t>
      </w:r>
      <w:proofErr w:type="spellEnd"/>
      <w:r w:rsidRPr="007E60C5">
        <w:t xml:space="preserve"> K6),</w:t>
      </w:r>
    </w:p>
    <w:p w14:paraId="6D6720E3" w14:textId="77777777" w:rsidR="00EC1151" w:rsidRPr="007E60C5" w:rsidRDefault="00132E54" w:rsidP="007E60C5">
      <w:pPr>
        <w:pStyle w:val="friliste"/>
      </w:pPr>
      <w:r w:rsidRPr="007E60C5">
        <w:t>i)</w:t>
      </w:r>
      <w:r w:rsidRPr="007E60C5">
        <w:tab/>
        <w:t>risiko for at den militære teknologien eller det militære utstyret skal bli ulovlig omsatt i kjøper-landet eller reeksportert på ugunstige vilkår (</w:t>
      </w:r>
      <w:proofErr w:type="spellStart"/>
      <w:r w:rsidRPr="007E60C5">
        <w:t>jf</w:t>
      </w:r>
      <w:proofErr w:type="spellEnd"/>
      <w:r w:rsidRPr="007E60C5">
        <w:t xml:space="preserve"> K7),</w:t>
      </w:r>
    </w:p>
    <w:p w14:paraId="28659815" w14:textId="77777777" w:rsidR="00EC1151" w:rsidRPr="007E60C5" w:rsidRDefault="00132E54" w:rsidP="007E60C5">
      <w:pPr>
        <w:pStyle w:val="friliste"/>
      </w:pPr>
      <w:r w:rsidRPr="007E60C5">
        <w:t>j)</w:t>
      </w:r>
      <w:r w:rsidRPr="007E60C5">
        <w:tab/>
        <w:t xml:space="preserve">forenligheten mellom eksporten av militær teknologi og militært utstyr og mottaker-landets økonomiske og tekniske evne, samtidig som det tas hensyn til at det er ønskelig at stater kan </w:t>
      </w:r>
      <w:r w:rsidRPr="007E60C5">
        <w:lastRenderedPageBreak/>
        <w:t>dekke sine legitime sikkerhets- og forsvarsbehov med minst mulig innsats av menneskelige og økonomiske ressurser til våpen (</w:t>
      </w:r>
      <w:proofErr w:type="spellStart"/>
      <w:r w:rsidRPr="007E60C5">
        <w:t>jf</w:t>
      </w:r>
      <w:proofErr w:type="spellEnd"/>
      <w:r w:rsidRPr="007E60C5">
        <w:t xml:space="preserve"> K8),</w:t>
      </w:r>
    </w:p>
    <w:p w14:paraId="5C881B98" w14:textId="77777777" w:rsidR="00EC1151" w:rsidRPr="007E60C5" w:rsidRDefault="00132E54" w:rsidP="007E60C5">
      <w:pPr>
        <w:pStyle w:val="friliste"/>
      </w:pPr>
      <w:r w:rsidRPr="007E60C5">
        <w:t>k)</w:t>
      </w:r>
      <w:r w:rsidRPr="007E60C5">
        <w:tab/>
        <w:t>risikoen for at våpeneksporten kan bli brukt til å gjennomføre alvorlig kjønnsbasert vold eller vold mot kvinner og barn (</w:t>
      </w:r>
      <w:proofErr w:type="spellStart"/>
      <w:r w:rsidRPr="007E60C5">
        <w:t>jf</w:t>
      </w:r>
      <w:proofErr w:type="spellEnd"/>
      <w:r w:rsidRPr="007E60C5">
        <w:t xml:space="preserve"> ATT artikkel 7).</w:t>
      </w:r>
    </w:p>
    <w:p w14:paraId="6C97785F" w14:textId="77777777" w:rsidR="00EC1151" w:rsidRPr="007E60C5" w:rsidRDefault="00132E54" w:rsidP="007E60C5">
      <w:pPr>
        <w:pStyle w:val="Undertittel"/>
      </w:pPr>
      <w:r w:rsidRPr="007E60C5">
        <w:t>3. Varekategorier og landgrupper</w:t>
      </w:r>
    </w:p>
    <w:p w14:paraId="09F1D2C5" w14:textId="77777777" w:rsidR="00EC1151" w:rsidRPr="007E60C5" w:rsidRDefault="00132E54" w:rsidP="007E60C5">
      <w:pPr>
        <w:pStyle w:val="avsnitt-undertittel"/>
      </w:pPr>
      <w:r w:rsidRPr="007E60C5">
        <w:t>3.1 Varekategorier</w:t>
      </w:r>
    </w:p>
    <w:p w14:paraId="1D2F8598" w14:textId="77777777" w:rsidR="00EC1151" w:rsidRPr="007E60C5" w:rsidRDefault="00132E54" w:rsidP="007E60C5">
      <w:r w:rsidRPr="007E60C5">
        <w:t>Ved behandling av søknader benyttes følgende varekategorier:</w:t>
      </w:r>
    </w:p>
    <w:p w14:paraId="4324CA45" w14:textId="77777777" w:rsidR="00EC1151" w:rsidRPr="007E60C5" w:rsidRDefault="00132E54" w:rsidP="007E60C5">
      <w:pPr>
        <w:pStyle w:val="friliste"/>
      </w:pPr>
      <w:r w:rsidRPr="007E60C5">
        <w:t>a)</w:t>
      </w:r>
      <w:r w:rsidRPr="007E60C5">
        <w:tab/>
      </w:r>
      <w:r w:rsidRPr="007E60C5">
        <w:rPr>
          <w:rStyle w:val="kursiv"/>
        </w:rPr>
        <w:t>Varekategori A:</w:t>
      </w:r>
    </w:p>
    <w:p w14:paraId="75709FCA" w14:textId="77777777" w:rsidR="00EC1151" w:rsidRPr="007E60C5" w:rsidRDefault="00132E54" w:rsidP="007E60C5">
      <w:pPr>
        <w:pStyle w:val="Listeavsnitt"/>
      </w:pPr>
      <w:r w:rsidRPr="007E60C5">
        <w:t>Kategorien omfatter våpen, ammunisjon og visse typer militært materiell. I tillegg omfattes annet materiell med strategisk kapasitet som vesentlig kan påvirke de militære styrkeforhold ut over nærområdet.</w:t>
      </w:r>
    </w:p>
    <w:p w14:paraId="7CAF09B5" w14:textId="77777777" w:rsidR="00EC1151" w:rsidRPr="007E60C5" w:rsidRDefault="00132E54" w:rsidP="007E60C5">
      <w:pPr>
        <w:pStyle w:val="friliste"/>
      </w:pPr>
      <w:r w:rsidRPr="007E60C5">
        <w:t>b)</w:t>
      </w:r>
      <w:r w:rsidRPr="007E60C5">
        <w:tab/>
      </w:r>
      <w:r w:rsidRPr="007E60C5">
        <w:rPr>
          <w:rStyle w:val="kursiv"/>
        </w:rPr>
        <w:t>Varekategori B:</w:t>
      </w:r>
    </w:p>
    <w:p w14:paraId="6214525F" w14:textId="77777777" w:rsidR="00EC1151" w:rsidRPr="007E60C5" w:rsidRDefault="00132E54" w:rsidP="007E60C5">
      <w:pPr>
        <w:pStyle w:val="Listeavsnitt"/>
      </w:pPr>
      <w:r w:rsidRPr="007E60C5">
        <w:t>Kategorien omfatter øvrige forsvars-relaterte varer som ikke har egenskaper eller bruksområder som definert for varekategori A.</w:t>
      </w:r>
    </w:p>
    <w:p w14:paraId="40A8FCD3" w14:textId="77777777" w:rsidR="00EC1151" w:rsidRPr="007E60C5" w:rsidRDefault="00132E54" w:rsidP="007E60C5">
      <w:pPr>
        <w:pStyle w:val="avsnitt-undertittel"/>
      </w:pPr>
      <w:r w:rsidRPr="007E60C5">
        <w:t>3.2 Landgrupper</w:t>
      </w:r>
    </w:p>
    <w:p w14:paraId="2DF7FD3A" w14:textId="77777777" w:rsidR="00EC1151" w:rsidRPr="007E60C5" w:rsidRDefault="00132E54" w:rsidP="007E60C5">
      <w:r w:rsidRPr="007E60C5">
        <w:t>Ved behandling av søknader benyttes følgende landgrupper:</w:t>
      </w:r>
    </w:p>
    <w:p w14:paraId="1DBA53FE" w14:textId="77777777" w:rsidR="00EC1151" w:rsidRPr="007E60C5" w:rsidRDefault="00132E54" w:rsidP="007E60C5">
      <w:pPr>
        <w:pStyle w:val="friliste"/>
      </w:pPr>
      <w:r w:rsidRPr="007E60C5">
        <w:t>a)</w:t>
      </w:r>
      <w:r w:rsidRPr="007E60C5">
        <w:tab/>
      </w:r>
      <w:r w:rsidRPr="007E60C5">
        <w:rPr>
          <w:rStyle w:val="kursiv"/>
        </w:rPr>
        <w:t>Landgruppe 1</w:t>
      </w:r>
      <w:r w:rsidRPr="007E60C5">
        <w:t xml:space="preserve"> består av de nordiske land og NATOs medlemsland, samt enkelte særskilt nærstående land.</w:t>
      </w:r>
    </w:p>
    <w:p w14:paraId="1034FA6A" w14:textId="77777777" w:rsidR="00EC1151" w:rsidRPr="007E60C5" w:rsidRDefault="00132E54" w:rsidP="007E60C5">
      <w:pPr>
        <w:pStyle w:val="friliste"/>
      </w:pPr>
      <w:r w:rsidRPr="007E60C5">
        <w:t>b)</w:t>
      </w:r>
      <w:r w:rsidRPr="007E60C5">
        <w:tab/>
      </w:r>
      <w:r w:rsidRPr="007E60C5">
        <w:rPr>
          <w:rStyle w:val="kursiv"/>
        </w:rPr>
        <w:t>Landgruppe 2</w:t>
      </w:r>
      <w:r w:rsidRPr="007E60C5">
        <w:t xml:space="preserve"> består av andre land enn de som omfattes av gruppe 1 og som er godkjent etter regjeringsbehandling som mottakere av varer i kategori A.</w:t>
      </w:r>
    </w:p>
    <w:p w14:paraId="5B775E64" w14:textId="77777777" w:rsidR="00EC1151" w:rsidRPr="007E60C5" w:rsidRDefault="00132E54" w:rsidP="007E60C5">
      <w:pPr>
        <w:pStyle w:val="friliste"/>
      </w:pPr>
      <w:r w:rsidRPr="007E60C5">
        <w:t>c)</w:t>
      </w:r>
      <w:r w:rsidRPr="007E60C5">
        <w:tab/>
      </w:r>
      <w:r w:rsidRPr="007E60C5">
        <w:rPr>
          <w:rStyle w:val="kursiv"/>
        </w:rPr>
        <w:t>Landgruppe 3</w:t>
      </w:r>
      <w:r w:rsidRPr="007E60C5">
        <w:t xml:space="preserve"> består av land utenfor gruppe 1 og 2 og som Norge ikke selger våpen og ammunisjon som definert som varekategori A til, men som etter vurdering kan motta annet materiell som definert som varekategori B.</w:t>
      </w:r>
    </w:p>
    <w:p w14:paraId="0D6D10C7" w14:textId="77777777" w:rsidR="00EC1151" w:rsidRPr="007E60C5" w:rsidRDefault="00132E54" w:rsidP="007E60C5">
      <w:pPr>
        <w:pStyle w:val="friliste"/>
      </w:pPr>
      <w:r w:rsidRPr="007E60C5">
        <w:t>d)</w:t>
      </w:r>
      <w:r w:rsidRPr="007E60C5">
        <w:tab/>
      </w:r>
      <w:r w:rsidRPr="007E60C5">
        <w:rPr>
          <w:rStyle w:val="kursiv"/>
        </w:rPr>
        <w:t>Landgruppe 4</w:t>
      </w:r>
      <w:r w:rsidRPr="007E60C5">
        <w:t xml:space="preserve"> er land som Norge ikke selger A- eller B-materiell til fordi de befinner seg i et område hvor det er krig eller krig truer, land hvor det er borgerkrig eller land hvor en omhyggelig vurdering av de uten- og innenrikspolitiske forhold i vedkommende område tilsier at eksport av våpen og militært materiell ikke bør finne sted, eller land som er omfattet av bindende sanksjoner vedtatt av FNs Sikkerhetsråd eller andre tiltaksregimer som Norge har sluttet seg til.</w:t>
      </w:r>
    </w:p>
    <w:p w14:paraId="2C294BBB" w14:textId="77777777" w:rsidR="00EC1151" w:rsidRPr="007E60C5" w:rsidRDefault="00132E54" w:rsidP="007E60C5">
      <w:pPr>
        <w:pStyle w:val="Undertittel"/>
      </w:pPr>
      <w:r w:rsidRPr="007E60C5">
        <w:t>4. Eksport av varer med selvstendig funksjon</w:t>
      </w:r>
    </w:p>
    <w:p w14:paraId="474B0991" w14:textId="77777777" w:rsidR="00EC1151" w:rsidRPr="007E60C5" w:rsidRDefault="00132E54" w:rsidP="007E60C5">
      <w:pPr>
        <w:pStyle w:val="avsnitt-undertittel"/>
      </w:pPr>
      <w:r w:rsidRPr="007E60C5">
        <w:t>4.1 Endelig mottakerland</w:t>
      </w:r>
    </w:p>
    <w:p w14:paraId="24BAE834" w14:textId="77777777" w:rsidR="00EC1151" w:rsidRPr="007E60C5" w:rsidRDefault="00132E54" w:rsidP="007E60C5">
      <w:r w:rsidRPr="007E60C5">
        <w:t>Ved eksport av varer med selvstendig funksjon skal søknaden alltid vurderes ut fra endelig mot-</w:t>
      </w:r>
      <w:proofErr w:type="spellStart"/>
      <w:r w:rsidRPr="007E60C5">
        <w:t>takerland</w:t>
      </w:r>
      <w:proofErr w:type="spellEnd"/>
      <w:r w:rsidRPr="007E60C5">
        <w:t xml:space="preserve"> uavhengig av om eksport skjer direkte eller via tredjeland.</w:t>
      </w:r>
    </w:p>
    <w:p w14:paraId="316AD547" w14:textId="77777777" w:rsidR="00EC1151" w:rsidRPr="007E60C5" w:rsidRDefault="00132E54" w:rsidP="007E60C5">
      <w:pPr>
        <w:pStyle w:val="avsnitt-undertittel"/>
      </w:pPr>
      <w:r w:rsidRPr="007E60C5">
        <w:t>4.2 Varekategori A</w:t>
      </w:r>
    </w:p>
    <w:p w14:paraId="6A84DC15" w14:textId="77777777" w:rsidR="00EC1151" w:rsidRPr="007E60C5" w:rsidRDefault="00132E54" w:rsidP="007E60C5">
      <w:r w:rsidRPr="007E60C5">
        <w:t>Ved eksport av varer med selvstendig funksjon i varekategori A legges følgende kriterier til grunn:</w:t>
      </w:r>
    </w:p>
    <w:p w14:paraId="05FC02ED" w14:textId="77777777" w:rsidR="00EC1151" w:rsidRPr="007E60C5" w:rsidRDefault="00132E54" w:rsidP="007E60C5">
      <w:pPr>
        <w:pStyle w:val="friliste"/>
      </w:pPr>
      <w:r w:rsidRPr="007E60C5">
        <w:lastRenderedPageBreak/>
        <w:t>a)</w:t>
      </w:r>
      <w:r w:rsidRPr="007E60C5">
        <w:tab/>
        <w:t>Eksport av varer i kategori A kan ikke finne sted til andre sluttbrukere enn statlige myndigheter. Eksport av jakt og konkurransevåpen kan likevel finne sted til myndighetsgodkjente mottakere i mottakerstaten.</w:t>
      </w:r>
    </w:p>
    <w:p w14:paraId="3008E3CA" w14:textId="77777777" w:rsidR="00EC1151" w:rsidRPr="007E60C5" w:rsidRDefault="00132E54" w:rsidP="007E60C5">
      <w:pPr>
        <w:pStyle w:val="friliste"/>
      </w:pPr>
      <w:r w:rsidRPr="007E60C5">
        <w:t>b)</w:t>
      </w:r>
      <w:r w:rsidRPr="007E60C5">
        <w:tab/>
        <w:t xml:space="preserve">Eksport av varer i kategori A vil normalt til-lates når kunden er, eller opptrer på vegne av, forsvarsmyndigheter i land i gruppe 1, </w:t>
      </w:r>
      <w:proofErr w:type="gramStart"/>
      <w:r w:rsidRPr="007E60C5">
        <w:t>såfremt</w:t>
      </w:r>
      <w:proofErr w:type="gramEnd"/>
      <w:r w:rsidRPr="007E60C5">
        <w:t xml:space="preserve"> dokumentasjon som godtgjør dette foreligger.</w:t>
      </w:r>
    </w:p>
    <w:p w14:paraId="60177DDE" w14:textId="77777777" w:rsidR="00EC1151" w:rsidRPr="007E60C5" w:rsidRDefault="00132E54" w:rsidP="007E60C5">
      <w:pPr>
        <w:pStyle w:val="friliste"/>
      </w:pPr>
      <w:r w:rsidRPr="007E60C5">
        <w:t>c)</w:t>
      </w:r>
      <w:r w:rsidRPr="007E60C5">
        <w:tab/>
        <w:t>Eksport av varer i kategori A til land utenfor gruppe 1 vil kreve regjeringsbehandling. Land som blir godkjent som mottakere av varer i kategori A etter regjeringsbehandling, utgjør gruppe 2. Innvilgelse av lisens i slike tilfeller forutsetter fremlegging av myndighets-bekreftet sluttbrukererklæring med reeksport-klausul, dvs. erklæring som fastslår at re-eksport ikke må finne sted uten norske myndigheters godkjennelse.</w:t>
      </w:r>
    </w:p>
    <w:p w14:paraId="0044A46A" w14:textId="77777777" w:rsidR="00EC1151" w:rsidRPr="007E60C5" w:rsidRDefault="00132E54" w:rsidP="007E60C5">
      <w:pPr>
        <w:pStyle w:val="avsnitt-undertittel"/>
      </w:pPr>
      <w:r w:rsidRPr="007E60C5">
        <w:t>4.3 Varekategori B</w:t>
      </w:r>
    </w:p>
    <w:p w14:paraId="64642629" w14:textId="77777777" w:rsidR="00EC1151" w:rsidRPr="007E60C5" w:rsidRDefault="00132E54" w:rsidP="007E60C5">
      <w:r w:rsidRPr="007E60C5">
        <w:t xml:space="preserve">For eksport av varer i kategori B vil det normalt kunne tilstås lisens for land i gruppe 1, 2 og 3 </w:t>
      </w:r>
      <w:proofErr w:type="gramStart"/>
      <w:r w:rsidRPr="007E60C5">
        <w:t>såfremt</w:t>
      </w:r>
      <w:proofErr w:type="gramEnd"/>
      <w:r w:rsidRPr="007E60C5">
        <w:t xml:space="preserve"> tilfredsstillende dokumentasjon på sluttbruk og sluttbruker er fremlagt.</w:t>
      </w:r>
    </w:p>
    <w:p w14:paraId="7118E0D0" w14:textId="77777777" w:rsidR="00EC1151" w:rsidRPr="007E60C5" w:rsidRDefault="00132E54" w:rsidP="007E60C5">
      <w:pPr>
        <w:pStyle w:val="avsnitt-undertittel"/>
      </w:pPr>
      <w:r w:rsidRPr="007E60C5">
        <w:t>4.4 Landgruppe 4</w:t>
      </w:r>
    </w:p>
    <w:p w14:paraId="627585B2" w14:textId="77777777" w:rsidR="00EC1151" w:rsidRPr="007E60C5" w:rsidRDefault="00132E54" w:rsidP="007E60C5">
      <w:r w:rsidRPr="007E60C5">
        <w:t>Eksport av kategori A- og kategori B-produkter kan ikke finne sted til land i gruppe 4, med mindre særlige hensyn gjør seg gjeldende.</w:t>
      </w:r>
    </w:p>
    <w:p w14:paraId="5196DA80" w14:textId="77777777" w:rsidR="00EC1151" w:rsidRPr="007E60C5" w:rsidRDefault="00132E54" w:rsidP="007E60C5">
      <w:pPr>
        <w:pStyle w:val="Undertittel"/>
      </w:pPr>
      <w:r w:rsidRPr="007E60C5">
        <w:t>5. Eksport av materiell opprinnelig konstruert eller modifisert for militært formål</w:t>
      </w:r>
    </w:p>
    <w:p w14:paraId="23493C5D" w14:textId="77777777" w:rsidR="00EC1151" w:rsidRPr="007E60C5" w:rsidRDefault="00132E54" w:rsidP="007E60C5">
      <w:pPr>
        <w:pStyle w:val="avsnitt-undertittel"/>
      </w:pPr>
      <w:r w:rsidRPr="007E60C5">
        <w:t>5.1 Materiell uten militær bruksverdi</w:t>
      </w:r>
    </w:p>
    <w:p w14:paraId="4B9D89C9" w14:textId="77777777" w:rsidR="00EC1151" w:rsidRPr="007E60C5" w:rsidRDefault="00132E54" w:rsidP="007E60C5">
      <w:r w:rsidRPr="007E60C5">
        <w:t xml:space="preserve">Ved eksport av materiell opprinnelig konstruert eller modifisert for militært formål, men som -vurderes å ikke lenger ha noen militær bruksverdi, kan lisens innvilges til mottakere i landgruppene 1, 2 og 3, </w:t>
      </w:r>
      <w:proofErr w:type="gramStart"/>
      <w:r w:rsidRPr="007E60C5">
        <w:t>såfremt</w:t>
      </w:r>
      <w:proofErr w:type="gramEnd"/>
      <w:r w:rsidRPr="007E60C5">
        <w:t xml:space="preserve"> tilfredsstillende dokumentasjon på sluttbruk og sluttbruker er fremlagt.</w:t>
      </w:r>
    </w:p>
    <w:p w14:paraId="75BBC13A" w14:textId="77777777" w:rsidR="00EC1151" w:rsidRPr="007E60C5" w:rsidRDefault="00132E54" w:rsidP="007E60C5">
      <w:pPr>
        <w:pStyle w:val="Undertittel"/>
      </w:pPr>
      <w:r w:rsidRPr="007E60C5">
        <w:t>6. Eksport av deler (delleveranser)</w:t>
      </w:r>
    </w:p>
    <w:p w14:paraId="3EF0CCC6" w14:textId="77777777" w:rsidR="00EC1151" w:rsidRPr="007E60C5" w:rsidRDefault="00132E54" w:rsidP="007E60C5">
      <w:pPr>
        <w:pStyle w:val="avsnitt-undertittel"/>
      </w:pPr>
      <w:r w:rsidRPr="007E60C5">
        <w:t>6.1 Definisjon</w:t>
      </w:r>
    </w:p>
    <w:p w14:paraId="36ECA7C4" w14:textId="77777777" w:rsidR="00EC1151" w:rsidRPr="007E60C5" w:rsidRDefault="00132E54" w:rsidP="007E60C5">
      <w:r w:rsidRPr="007E60C5">
        <w:t>Med delleveranser menes leveranser av varer som ikke har noen selvstendig funksjon.</w:t>
      </w:r>
    </w:p>
    <w:p w14:paraId="2FECC9E5" w14:textId="77777777" w:rsidR="00EC1151" w:rsidRPr="007E60C5" w:rsidRDefault="00132E54" w:rsidP="007E60C5">
      <w:pPr>
        <w:pStyle w:val="avsnitt-undertittel"/>
      </w:pPr>
      <w:r w:rsidRPr="007E60C5">
        <w:t>6.2 Delleveranse under samarbeidsavtaler</w:t>
      </w:r>
    </w:p>
    <w:p w14:paraId="2A0A18CE" w14:textId="77777777" w:rsidR="00EC1151" w:rsidRPr="007E60C5" w:rsidRDefault="00132E54" w:rsidP="007E60C5">
      <w:r w:rsidRPr="007E60C5">
        <w:t xml:space="preserve">Ved delleveranser under samarbeidsavtaler med bedrifter eller myndigheter i andre land, skal eksportlisens gis når avtalen er godkjent av norske myndigheter. Samarbeidsavtaler med land og bedrifter i landgruppe 1 bør normalt godkjennes, </w:t>
      </w:r>
      <w:proofErr w:type="gramStart"/>
      <w:r w:rsidRPr="007E60C5">
        <w:t>såfremt</w:t>
      </w:r>
      <w:proofErr w:type="gramEnd"/>
      <w:r w:rsidRPr="007E60C5">
        <w:t xml:space="preserve"> de norske deler, delsystemer eller komponenter samordnes med deler fra andre leveringskilder, og at det ferdige produkt ikke fremstår som norsk. Det kan i disse tilfellene avstås fra dokumentasjon for sluttbruk av det ferdige produkt.</w:t>
      </w:r>
    </w:p>
    <w:p w14:paraId="60665CAB" w14:textId="77777777" w:rsidR="00EC1151" w:rsidRPr="007E60C5" w:rsidRDefault="00132E54" w:rsidP="007E60C5">
      <w:pPr>
        <w:pStyle w:val="avsnitt-undertittel"/>
      </w:pPr>
      <w:r w:rsidRPr="007E60C5">
        <w:lastRenderedPageBreak/>
        <w:t>6.3 Andre delleveranser</w:t>
      </w:r>
    </w:p>
    <w:p w14:paraId="51FDF10C" w14:textId="77777777" w:rsidR="00EC1151" w:rsidRPr="007E60C5" w:rsidRDefault="00132E54" w:rsidP="007E60C5">
      <w:pPr>
        <w:pStyle w:val="friliste"/>
      </w:pPr>
      <w:r w:rsidRPr="007E60C5">
        <w:t>a)</w:t>
      </w:r>
      <w:r w:rsidRPr="007E60C5">
        <w:tab/>
        <w:t>Ved delleveranser til prosjekter som ikke er myndighetsgodkjente, og der leveransen er basert på markedstilgjengelig teknologi og kundens produktbeskrivelse, skal lisens i alminnelighet innvilges til de land som ikke tilhører gruppe 4, dersom det ferdige produkt ikke fremstår som norsk. Det kan i disse til-fellene avstås fra dokumentasjon for sluttbruk.</w:t>
      </w:r>
    </w:p>
    <w:p w14:paraId="16154CE7" w14:textId="77777777" w:rsidR="00EC1151" w:rsidRPr="007E60C5" w:rsidRDefault="00132E54" w:rsidP="007E60C5">
      <w:pPr>
        <w:pStyle w:val="friliste"/>
      </w:pPr>
      <w:r w:rsidRPr="007E60C5">
        <w:t>b)</w:t>
      </w:r>
      <w:r w:rsidRPr="007E60C5">
        <w:tab/>
        <w:t>Søknad om eksportlisens for delleveranser av annen type enn nevnt i 6.2 og 6.3 a) skal behandles på samme måte som ved eksport av sluttproduktet.</w:t>
      </w:r>
    </w:p>
    <w:p w14:paraId="4A33F0D7" w14:textId="77777777" w:rsidR="00EC1151" w:rsidRPr="007E60C5" w:rsidRDefault="00132E54" w:rsidP="007E60C5">
      <w:pPr>
        <w:pStyle w:val="Undertittel"/>
      </w:pPr>
      <w:r w:rsidRPr="007E60C5">
        <w:t xml:space="preserve">7. Eksport av teknologi, herunder </w:t>
      </w:r>
      <w:proofErr w:type="gramStart"/>
      <w:r w:rsidRPr="007E60C5">
        <w:t>bl. a.</w:t>
      </w:r>
      <w:proofErr w:type="gramEnd"/>
      <w:r w:rsidRPr="007E60C5">
        <w:t xml:space="preserve"> -produksjonsrettigheter og tekniske data</w:t>
      </w:r>
    </w:p>
    <w:p w14:paraId="45AB476A" w14:textId="77777777" w:rsidR="00EC1151" w:rsidRPr="007E60C5" w:rsidRDefault="00132E54" w:rsidP="007E60C5">
      <w:pPr>
        <w:pStyle w:val="avsnitt-undertittel"/>
      </w:pPr>
      <w:r w:rsidRPr="007E60C5">
        <w:t>7.1 Definisjon</w:t>
      </w:r>
    </w:p>
    <w:p w14:paraId="56DF8925" w14:textId="77777777" w:rsidR="00EC1151" w:rsidRPr="007E60C5" w:rsidRDefault="00132E54" w:rsidP="007E60C5">
      <w:r w:rsidRPr="007E60C5">
        <w:t>Med teknologi menes her innsikt som er avgjørende for å utvikle, produsere, vedlikeholde eller bruke en vare.</w:t>
      </w:r>
    </w:p>
    <w:p w14:paraId="589D2FE6" w14:textId="77777777" w:rsidR="00EC1151" w:rsidRPr="007E60C5" w:rsidRDefault="00132E54" w:rsidP="007E60C5">
      <w:pPr>
        <w:pStyle w:val="avsnitt-undertittel"/>
      </w:pPr>
      <w:r w:rsidRPr="007E60C5">
        <w:t>7.2 Produksjonsrettigheter</w:t>
      </w:r>
    </w:p>
    <w:p w14:paraId="21437421" w14:textId="77777777" w:rsidR="00EC1151" w:rsidRPr="007E60C5" w:rsidRDefault="00132E54" w:rsidP="007E60C5">
      <w:r w:rsidRPr="007E60C5">
        <w:t>Søknad om overføring av produksjonsrettigheter skal behandles med sikte på å sikre at over-føringen ikke har som formål å omgå norsk eksport-regulering.</w:t>
      </w:r>
    </w:p>
    <w:p w14:paraId="33CAED35" w14:textId="77777777" w:rsidR="00EC1151" w:rsidRPr="007E60C5" w:rsidRDefault="00132E54" w:rsidP="007E60C5">
      <w:pPr>
        <w:pStyle w:val="avsnitt-undertittel"/>
      </w:pPr>
      <w:r w:rsidRPr="007E60C5">
        <w:t>7.3 Eksport av teknologi under godkjente samarbeidsavtaler</w:t>
      </w:r>
    </w:p>
    <w:p w14:paraId="0AFACE38" w14:textId="77777777" w:rsidR="00EC1151" w:rsidRPr="007E60C5" w:rsidRDefault="00132E54" w:rsidP="007E60C5">
      <w:r w:rsidRPr="007E60C5">
        <w:t xml:space="preserve">Ved eksport av teknologi som inngår i </w:t>
      </w:r>
      <w:proofErr w:type="spellStart"/>
      <w:r w:rsidRPr="007E60C5">
        <w:t>sam-arbeidsavtaler</w:t>
      </w:r>
      <w:proofErr w:type="spellEnd"/>
      <w:r w:rsidRPr="007E60C5">
        <w:t xml:space="preserve"> med bedrifter eller myndigheter i andre land, skal lisens innvilges </w:t>
      </w:r>
      <w:proofErr w:type="gramStart"/>
      <w:r w:rsidRPr="007E60C5">
        <w:t>såfremt</w:t>
      </w:r>
      <w:proofErr w:type="gramEnd"/>
      <w:r w:rsidRPr="007E60C5">
        <w:t xml:space="preserve"> avtalen er godkjent av norske myndigheter.</w:t>
      </w:r>
    </w:p>
    <w:p w14:paraId="52C5E427" w14:textId="77777777" w:rsidR="00EC1151" w:rsidRPr="007E60C5" w:rsidRDefault="00132E54" w:rsidP="007E60C5">
      <w:pPr>
        <w:pStyle w:val="avsnitt-undertittel"/>
      </w:pPr>
      <w:r w:rsidRPr="007E60C5">
        <w:t>7.4 Eksport av teknologi utenfor godkjente -samarbeidsavtaler</w:t>
      </w:r>
    </w:p>
    <w:p w14:paraId="0CCE93A6" w14:textId="77777777" w:rsidR="00EC1151" w:rsidRPr="007E60C5" w:rsidRDefault="00132E54" w:rsidP="007E60C5">
      <w:pPr>
        <w:pStyle w:val="friliste"/>
      </w:pPr>
      <w:r w:rsidRPr="007E60C5">
        <w:t>a)</w:t>
      </w:r>
      <w:r w:rsidRPr="007E60C5">
        <w:tab/>
        <w:t>Generelt</w:t>
      </w:r>
    </w:p>
    <w:p w14:paraId="6C02F4DC" w14:textId="77777777" w:rsidR="00EC1151" w:rsidRPr="007E60C5" w:rsidRDefault="00132E54" w:rsidP="007E60C5">
      <w:pPr>
        <w:pStyle w:val="Listeavsnitt"/>
      </w:pPr>
      <w:r w:rsidRPr="007E60C5">
        <w:t xml:space="preserve">Ved behandlingen av søknader om eksport som ikke er ledd i myndighetsgodkjent </w:t>
      </w:r>
      <w:proofErr w:type="spellStart"/>
      <w:r w:rsidRPr="007E60C5">
        <w:t>sam-arbeid</w:t>
      </w:r>
      <w:proofErr w:type="spellEnd"/>
      <w:r w:rsidRPr="007E60C5">
        <w:t>, skal det bringes på det rene hvilken -kategori det ferdige produkt vil tilhøre.</w:t>
      </w:r>
    </w:p>
    <w:p w14:paraId="4878868B" w14:textId="77777777" w:rsidR="00EC1151" w:rsidRPr="007E60C5" w:rsidRDefault="00132E54" w:rsidP="007E60C5">
      <w:pPr>
        <w:pStyle w:val="friliste"/>
      </w:pPr>
      <w:r w:rsidRPr="007E60C5">
        <w:t>b)</w:t>
      </w:r>
      <w:r w:rsidRPr="007E60C5">
        <w:tab/>
        <w:t>Produksjonsrettigheter i varekategori A</w:t>
      </w:r>
    </w:p>
    <w:p w14:paraId="52CE6E9E" w14:textId="77777777" w:rsidR="00EC1151" w:rsidRPr="007E60C5" w:rsidRDefault="00132E54" w:rsidP="007E60C5">
      <w:pPr>
        <w:pStyle w:val="Listeavsnitt"/>
      </w:pPr>
      <w:r w:rsidRPr="007E60C5">
        <w:t xml:space="preserve">Ved eksport av produksjonsrettigheter for en vare i kategori A, kan tillatelse bare gis for overføring til land i gruppene 1 og 2 og etter tilsvarende prinsipper som </w:t>
      </w:r>
      <w:proofErr w:type="gramStart"/>
      <w:r w:rsidRPr="007E60C5">
        <w:t>for øvrig</w:t>
      </w:r>
      <w:proofErr w:type="gramEnd"/>
      <w:r w:rsidRPr="007E60C5">
        <w:t xml:space="preserve"> gjelder for eksport av varer under denne kategorien.</w:t>
      </w:r>
    </w:p>
    <w:p w14:paraId="5476815C" w14:textId="77777777" w:rsidR="00EC1151" w:rsidRPr="007E60C5" w:rsidRDefault="00132E54" w:rsidP="007E60C5">
      <w:pPr>
        <w:pStyle w:val="Listeavsnitt"/>
      </w:pPr>
      <w:r w:rsidRPr="007E60C5">
        <w:t xml:space="preserve">Som vilkår for tillatelsen skal den norske selger av produksjonsrettighetene pålegges å innarbeide i forbehold i kontrakten om at eventuell overføring eller reeksport av </w:t>
      </w:r>
      <w:proofErr w:type="spellStart"/>
      <w:r w:rsidRPr="007E60C5">
        <w:t>produk-sjonsrettigheter</w:t>
      </w:r>
      <w:proofErr w:type="spellEnd"/>
      <w:r w:rsidRPr="007E60C5">
        <w:t xml:space="preserve"> til en tredjepart må forelegges norske myndigheter for godkjennelse. Søknad om slik sublisensiering skal behandles på samme måte som overføring av produksjonsrettighetene direkte fra Norge.</w:t>
      </w:r>
    </w:p>
    <w:p w14:paraId="614D77B8" w14:textId="77777777" w:rsidR="00EC1151" w:rsidRPr="007E60C5" w:rsidRDefault="00132E54" w:rsidP="007E60C5">
      <w:pPr>
        <w:pStyle w:val="friliste"/>
      </w:pPr>
      <w:r w:rsidRPr="007E60C5">
        <w:t>c)</w:t>
      </w:r>
      <w:r w:rsidRPr="007E60C5">
        <w:tab/>
        <w:t>Produksjonsrettigheter i varekategori B</w:t>
      </w:r>
    </w:p>
    <w:p w14:paraId="73F6AAC1" w14:textId="77777777" w:rsidR="00EC1151" w:rsidRPr="007E60C5" w:rsidRDefault="00132E54" w:rsidP="007E60C5">
      <w:pPr>
        <w:pStyle w:val="Listeavsnitt"/>
      </w:pPr>
      <w:r w:rsidRPr="007E60C5">
        <w:t>For overføring av produksjonsrettigheter til varer i kategori B skal lisens normalt inn-</w:t>
      </w:r>
      <w:proofErr w:type="spellStart"/>
      <w:r w:rsidRPr="007E60C5">
        <w:t>vilges</w:t>
      </w:r>
      <w:proofErr w:type="spellEnd"/>
      <w:r w:rsidRPr="007E60C5">
        <w:t xml:space="preserve"> for land i gruppene 1, 2 og 3. Utenriks-departementets krav til dokumentasjon og kontraktbetingelser vil i disse tilfeller bero på en konkret vurdering hvor </w:t>
      </w:r>
      <w:proofErr w:type="gramStart"/>
      <w:r w:rsidRPr="007E60C5">
        <w:t>bl. a.</w:t>
      </w:r>
      <w:proofErr w:type="gramEnd"/>
      <w:r w:rsidRPr="007E60C5">
        <w:t xml:space="preserve"> produktets egenskaper, </w:t>
      </w:r>
      <w:r w:rsidRPr="007E60C5">
        <w:lastRenderedPageBreak/>
        <w:t>produksjonslandets egen eksportpolitikk, den interne situasjonen i landet og -risikoen ved eventuell eksport til uønskede mottakere, tas i betraktning.</w:t>
      </w:r>
    </w:p>
    <w:p w14:paraId="590190F1" w14:textId="77777777" w:rsidR="00EC1151" w:rsidRPr="007E60C5" w:rsidRDefault="00132E54" w:rsidP="007E60C5">
      <w:pPr>
        <w:pStyle w:val="friliste"/>
      </w:pPr>
      <w:r w:rsidRPr="007E60C5">
        <w:t>d)</w:t>
      </w:r>
      <w:r w:rsidRPr="007E60C5">
        <w:tab/>
        <w:t>Annen teknologioverføring</w:t>
      </w:r>
    </w:p>
    <w:p w14:paraId="2C225DDF" w14:textId="77777777" w:rsidR="00EC1151" w:rsidRPr="007E60C5" w:rsidRDefault="00132E54" w:rsidP="007E60C5">
      <w:pPr>
        <w:pStyle w:val="Listeavsnitt"/>
      </w:pPr>
      <w:r w:rsidRPr="007E60C5">
        <w:t>Ved andre typer teknologioverføringer kan det ikke oppstilles detaljerte retningslinjer. Vurderingen av eksportsøknaden vil måtte avhenge av i hvilken grad teknologi-overføringen knytter seg til et produkts militære funksjon. Jo mer dette er tilfelle, dess mer skal vurderingen av en søknad basere seg på retningslinjene for eksport av ferdigproduktet i tilsvarende varekategori.</w:t>
      </w:r>
    </w:p>
    <w:p w14:paraId="3D77F234" w14:textId="77777777" w:rsidR="00EC1151" w:rsidRPr="007E60C5" w:rsidRDefault="00132E54" w:rsidP="007E60C5">
      <w:pPr>
        <w:pStyle w:val="Undertittel"/>
      </w:pPr>
      <w:r w:rsidRPr="007E60C5">
        <w:t>8. Tjenester</w:t>
      </w:r>
    </w:p>
    <w:p w14:paraId="3D938597" w14:textId="77777777" w:rsidR="00EC1151" w:rsidRPr="007E60C5" w:rsidRDefault="00132E54" w:rsidP="007E60C5">
      <w:pPr>
        <w:pStyle w:val="avsnitt-undertittel"/>
      </w:pPr>
      <w:r w:rsidRPr="007E60C5">
        <w:t>8.1 Generelt</w:t>
      </w:r>
    </w:p>
    <w:p w14:paraId="5F78BD62" w14:textId="77777777" w:rsidR="00EC1151" w:rsidRPr="007E60C5" w:rsidRDefault="00132E54" w:rsidP="007E60C5">
      <w:r w:rsidRPr="007E60C5">
        <w:t>Tjenester kan være knyttet til utvikling, produksjon, vedlikehold og bruk av et produkt, men behøver ikke være knyttet til noe produkt for å måtte ha tillatelse etter forskriftenes §§ 3, 5 og 7. Militær planlegging vil også være omfattet.</w:t>
      </w:r>
    </w:p>
    <w:p w14:paraId="3606360A" w14:textId="77777777" w:rsidR="00EC1151" w:rsidRPr="007E60C5" w:rsidRDefault="00132E54" w:rsidP="007E60C5">
      <w:pPr>
        <w:pStyle w:val="avsnitt-undertittel"/>
      </w:pPr>
      <w:r w:rsidRPr="007E60C5">
        <w:t>8.2 Tjenester tilknyttet forsvarsrelaterte varer</w:t>
      </w:r>
    </w:p>
    <w:p w14:paraId="2753E484" w14:textId="77777777" w:rsidR="00EC1151" w:rsidRPr="007E60C5" w:rsidRDefault="00132E54" w:rsidP="007E60C5">
      <w:r w:rsidRPr="007E60C5">
        <w:t>Tjenester som er tilknyttet forsvarsrelaterte varer, og som utgjør en vesentlig forutsetning for varens utvikling, produksjon, vedlikehold eller bruk, -følger de samme retningslinjer som ved eksport-lisens for selve produktet.</w:t>
      </w:r>
    </w:p>
    <w:p w14:paraId="58726F59" w14:textId="77777777" w:rsidR="00EC1151" w:rsidRPr="007E60C5" w:rsidRDefault="00132E54" w:rsidP="007E60C5">
      <w:pPr>
        <w:pStyle w:val="avsnitt-undertittel"/>
      </w:pPr>
      <w:r w:rsidRPr="007E60C5">
        <w:t>8.3 Andre tjenester</w:t>
      </w:r>
    </w:p>
    <w:p w14:paraId="3926898A" w14:textId="77777777" w:rsidR="00EC1151" w:rsidRPr="007E60C5" w:rsidRDefault="00132E54" w:rsidP="007E60C5">
      <w:r w:rsidRPr="007E60C5">
        <w:t>Tjenester som ikke er konkret knyttet til en vare, men som vedrører militær planlegging, bør til-lates til land i gruppene 1 og 2 og nektes til land i gruppe 4. Innvilgelse til land i gruppe 3 må vurderes konkret med utgangspunkt i tjenestens antatte militære og mulige politiske virkning.</w:t>
      </w:r>
    </w:p>
    <w:p w14:paraId="167755AB" w14:textId="77777777" w:rsidR="00EC1151" w:rsidRPr="007E60C5" w:rsidRDefault="00132E54" w:rsidP="007E60C5">
      <w:pPr>
        <w:pStyle w:val="Undertittel"/>
      </w:pPr>
      <w:r w:rsidRPr="007E60C5">
        <w:t>9. Samarbeids- og utviklingsprosjekter</w:t>
      </w:r>
    </w:p>
    <w:p w14:paraId="7B1E2F20" w14:textId="77777777" w:rsidR="00EC1151" w:rsidRPr="007E60C5" w:rsidRDefault="00132E54" w:rsidP="007E60C5">
      <w:pPr>
        <w:pStyle w:val="avsnitt-undertittel"/>
      </w:pPr>
      <w:r w:rsidRPr="007E60C5">
        <w:t>9.1 Prosjekt godkjent av norske forsvarsmyndigheter</w:t>
      </w:r>
    </w:p>
    <w:p w14:paraId="5002CCB2" w14:textId="77777777" w:rsidR="00EC1151" w:rsidRPr="007E60C5" w:rsidRDefault="00132E54" w:rsidP="007E60C5">
      <w:r w:rsidRPr="007E60C5">
        <w:t>Eksport av varer, tjenester og teknologi til land Norge har samarbeidsavtaler med skal tillates dersom leveransen finner sted under et prosjekt som er godkjent av norske forsvarsmyndigheter med det hovedsiktemål å ivareta samarbeids-landenes egne forsvarsbehov. Dersom det ferdige produkt ikke fremstår som norsk, kan det re-eksporteres etter samarbeidslandets eksportkontrollregler.</w:t>
      </w:r>
    </w:p>
    <w:p w14:paraId="16739C10" w14:textId="77777777" w:rsidR="00EC1151" w:rsidRPr="007E60C5" w:rsidRDefault="00132E54" w:rsidP="007E60C5">
      <w:pPr>
        <w:pStyle w:val="avsnitt-undertittel"/>
      </w:pPr>
      <w:r w:rsidRPr="007E60C5">
        <w:t>9.2 Produkt med flernasjonal identitet</w:t>
      </w:r>
    </w:p>
    <w:p w14:paraId="6C36CBA8" w14:textId="77777777" w:rsidR="00EC1151" w:rsidRPr="007E60C5" w:rsidRDefault="00132E54" w:rsidP="007E60C5">
      <w:r w:rsidRPr="007E60C5">
        <w:t>Ved samarbeidsprosjekter som er av en slik art at det ferdige produkt fremstår med flernasjonal identitet, kan produksjonslandets eksportkontrollregler legges til grunn ved eksport til tredjeland. I forbindelse med godkjenningen av samarbeidsprosjektet skal eksportvilkårene for det ferdige produkt til tredjeland avtales mellom samarbeidslandenes myndigheter.</w:t>
      </w:r>
    </w:p>
    <w:p w14:paraId="0D2FCE91" w14:textId="77777777" w:rsidR="00EC1151" w:rsidRPr="007E60C5" w:rsidRDefault="00132E54" w:rsidP="007E60C5">
      <w:pPr>
        <w:pStyle w:val="Undertittel"/>
      </w:pPr>
      <w:r w:rsidRPr="007E60C5">
        <w:lastRenderedPageBreak/>
        <w:t>10. Prosedyreregler</w:t>
      </w:r>
    </w:p>
    <w:p w14:paraId="7E143EC1" w14:textId="77777777" w:rsidR="00EC1151" w:rsidRPr="007E60C5" w:rsidRDefault="00132E54" w:rsidP="007E60C5">
      <w:pPr>
        <w:pStyle w:val="avsnitt-undertittel"/>
      </w:pPr>
      <w:r w:rsidRPr="007E60C5">
        <w:t>10.1 Saksbehandlingstid</w:t>
      </w:r>
    </w:p>
    <w:p w14:paraId="69B86726" w14:textId="313E2366" w:rsidR="00EC1151" w:rsidRPr="007E60C5" w:rsidRDefault="00132E54" w:rsidP="007E60C5">
      <w:r w:rsidRPr="007E60C5">
        <w:t>Søknader som omfattes av retningslinjene, bør være ferdigbehandlet av Utenriksdepartementet senest innen 12 uker når det gjelder kategori A</w:t>
      </w:r>
      <w:r w:rsidR="007E60C5">
        <w:t>-</w:t>
      </w:r>
      <w:r w:rsidRPr="007E60C5">
        <w:t>produkter og senest innen 6 uker for øvrige -søknader.</w:t>
      </w:r>
    </w:p>
    <w:p w14:paraId="625A1284" w14:textId="77777777" w:rsidR="00EC1151" w:rsidRPr="007E60C5" w:rsidRDefault="00132E54" w:rsidP="007E60C5">
      <w:pPr>
        <w:pStyle w:val="avsnitt-undertittel"/>
      </w:pPr>
      <w:r w:rsidRPr="007E60C5">
        <w:t>10.2 Foreleggelse for Regjeringen</w:t>
      </w:r>
    </w:p>
    <w:p w14:paraId="34853981" w14:textId="77777777" w:rsidR="00EC1151" w:rsidRPr="007E60C5" w:rsidRDefault="00132E54" w:rsidP="007E60C5">
      <w:r w:rsidRPr="007E60C5">
        <w:t>Dersom søknaden om eksport berører viktige forsvarsspørsmål eller materiellsamarbeid med andre land, eller næringsinteresser, skal forelegges Regjeringen på egnet måte.</w:t>
      </w:r>
    </w:p>
    <w:p w14:paraId="75FBE4C0" w14:textId="77777777" w:rsidR="00EC1151" w:rsidRPr="007E60C5" w:rsidRDefault="00132E54" w:rsidP="007E60C5">
      <w:pPr>
        <w:pStyle w:val="avsnitt-undertittel"/>
      </w:pPr>
      <w:r w:rsidRPr="007E60C5">
        <w:t>10.3 Tekniske sakkyndige</w:t>
      </w:r>
    </w:p>
    <w:p w14:paraId="5B838040" w14:textId="77777777" w:rsidR="00EC1151" w:rsidRPr="007E60C5" w:rsidRDefault="00132E54" w:rsidP="007E60C5">
      <w:r w:rsidRPr="007E60C5">
        <w:t xml:space="preserve">Ved vurdering av tekniske sider og bruksområde for produkt, teknologi, data-pakke eller tjeneste konsulteres om nødvendig </w:t>
      </w:r>
      <w:proofErr w:type="spellStart"/>
      <w:r w:rsidRPr="007E60C5">
        <w:t>Forsvarsdeparte-mentet</w:t>
      </w:r>
      <w:proofErr w:type="spellEnd"/>
      <w:r w:rsidRPr="007E60C5">
        <w:t xml:space="preserve"> ved Forsvarets forskningsinstitutt.</w:t>
      </w:r>
    </w:p>
    <w:p w14:paraId="5EDC03AB" w14:textId="77777777" w:rsidR="00EC1151" w:rsidRPr="007E60C5" w:rsidRDefault="00132E54" w:rsidP="007E60C5">
      <w:pPr>
        <w:pStyle w:val="Undertittel"/>
      </w:pPr>
      <w:r w:rsidRPr="007E60C5">
        <w:t>Vedlegg A</w:t>
      </w:r>
      <w:r w:rsidRPr="007E60C5">
        <w:rPr>
          <w:rStyle w:val="Fotnotereferanse"/>
        </w:rPr>
        <w:footnoteReference w:id="9"/>
      </w:r>
    </w:p>
    <w:p w14:paraId="3985B0F5" w14:textId="77777777" w:rsidR="00EC1151" w:rsidRPr="007E60C5" w:rsidRDefault="00132E54" w:rsidP="007E60C5">
      <w:pPr>
        <w:pStyle w:val="avsnitt-undertittel"/>
      </w:pPr>
      <w:r w:rsidRPr="007E60C5">
        <w:t>Kriterium 1</w:t>
      </w:r>
    </w:p>
    <w:p w14:paraId="58E267D1" w14:textId="77777777" w:rsidR="00EC1151" w:rsidRPr="007E60C5" w:rsidRDefault="00132E54" w:rsidP="007E60C5">
      <w:pPr>
        <w:rPr>
          <w:rStyle w:val="kursiv"/>
        </w:rPr>
      </w:pPr>
      <w:r w:rsidRPr="007E60C5">
        <w:rPr>
          <w:rStyle w:val="kursiv"/>
        </w:rPr>
        <w:t>Respekt for medlemsstatenes internasjonale for-</w:t>
      </w:r>
      <w:proofErr w:type="spellStart"/>
      <w:r w:rsidRPr="007E60C5">
        <w:rPr>
          <w:rStyle w:val="kursiv"/>
        </w:rPr>
        <w:t>pliktelser</w:t>
      </w:r>
      <w:proofErr w:type="spellEnd"/>
      <w:r w:rsidRPr="007E60C5">
        <w:rPr>
          <w:rStyle w:val="kursiv"/>
        </w:rPr>
        <w:t>, særlig sanksjoner som er vedtatt av FNs sikkerhetsråd eller av Den europeiske union, av-taler om ikkespredning og andre emner samt andre internasjonale forpliktelser</w:t>
      </w:r>
    </w:p>
    <w:p w14:paraId="00B59B57" w14:textId="77777777" w:rsidR="00EC1151" w:rsidRPr="007E60C5" w:rsidRDefault="00132E54" w:rsidP="007E60C5">
      <w:r w:rsidRPr="007E60C5">
        <w:t>Eksportlisens skal ikke utstedes dersom dette er uforenlig med blant annet:</w:t>
      </w:r>
    </w:p>
    <w:p w14:paraId="521506FC" w14:textId="77777777" w:rsidR="00EC1151" w:rsidRPr="007E60C5" w:rsidRDefault="00132E54" w:rsidP="007E60C5">
      <w:pPr>
        <w:pStyle w:val="friliste"/>
      </w:pPr>
      <w:r w:rsidRPr="007E60C5">
        <w:t>a)</w:t>
      </w:r>
      <w:r w:rsidRPr="007E60C5">
        <w:tab/>
        <w:t>medlemsstatenes internasjonale forpliktelser og deres plikt til å overholde våpenblokadene innført av De forente nasjoner (FN), Den europeiske union (EU) og Organisasjonen for sikker-het og samarbeid i Europa (OSSE),</w:t>
      </w:r>
    </w:p>
    <w:p w14:paraId="0BB9DC19" w14:textId="77777777" w:rsidR="00EC1151" w:rsidRPr="007E60C5" w:rsidRDefault="00132E54" w:rsidP="007E60C5">
      <w:pPr>
        <w:pStyle w:val="friliste"/>
      </w:pPr>
      <w:r w:rsidRPr="007E60C5">
        <w:t>b)</w:t>
      </w:r>
      <w:r w:rsidRPr="007E60C5">
        <w:tab/>
        <w:t>medlemsstatenes forpliktelser etter avtalen om ikkespredning av kjernefysiske våpen, konvensjonen om biologiske våpen og toksinvåpen og konvensjonen om kjemiske våpen,</w:t>
      </w:r>
    </w:p>
    <w:p w14:paraId="743D7542" w14:textId="77777777" w:rsidR="00EC1151" w:rsidRPr="007E60C5" w:rsidRDefault="00132E54" w:rsidP="007E60C5">
      <w:pPr>
        <w:pStyle w:val="friliste"/>
      </w:pPr>
      <w:r w:rsidRPr="007E60C5">
        <w:t>c)</w:t>
      </w:r>
      <w:r w:rsidRPr="007E60C5">
        <w:tab/>
        <w:t>medlemsstatenes forpliktelse til å avstå fra å eksportere enhver form for antipersonell-miner.</w:t>
      </w:r>
    </w:p>
    <w:p w14:paraId="74C85E6F" w14:textId="77777777" w:rsidR="00EC1151" w:rsidRPr="007E60C5" w:rsidRDefault="00132E54" w:rsidP="007E60C5">
      <w:pPr>
        <w:pStyle w:val="friliste"/>
      </w:pPr>
      <w:r w:rsidRPr="007E60C5">
        <w:t>d)</w:t>
      </w:r>
      <w:r w:rsidRPr="007E60C5">
        <w:tab/>
        <w:t xml:space="preserve">medlemsstatenes forpliktelser innenfor -rammen av Australiagruppen, kontrollregimet for rakettvåpenteknologi, </w:t>
      </w:r>
      <w:proofErr w:type="spellStart"/>
      <w:r w:rsidRPr="007E60C5">
        <w:t>Zangger</w:t>
      </w:r>
      <w:proofErr w:type="spellEnd"/>
      <w:r w:rsidRPr="007E60C5">
        <w:t>-komiteen, gruppen av leverandører av kjernefysisk -materiale, Wassenaarsamarbeidet og Haag-</w:t>
      </w:r>
      <w:proofErr w:type="spellStart"/>
      <w:r w:rsidRPr="007E60C5">
        <w:t>atferdskodeksen</w:t>
      </w:r>
      <w:proofErr w:type="spellEnd"/>
      <w:r w:rsidRPr="007E60C5">
        <w:t xml:space="preserve"> mot spredning av ballistiske raketter (HCOC).</w:t>
      </w:r>
    </w:p>
    <w:p w14:paraId="45DBB319" w14:textId="77777777" w:rsidR="00EC1151" w:rsidRPr="007E60C5" w:rsidRDefault="00132E54" w:rsidP="007E60C5">
      <w:pPr>
        <w:pStyle w:val="avsnitt-undertittel"/>
      </w:pPr>
      <w:r w:rsidRPr="007E60C5">
        <w:t>Kriterium 2</w:t>
      </w:r>
    </w:p>
    <w:p w14:paraId="187299C8" w14:textId="77777777" w:rsidR="00EC1151" w:rsidRPr="007E60C5" w:rsidRDefault="00132E54" w:rsidP="007E60C5">
      <w:pPr>
        <w:rPr>
          <w:rStyle w:val="kursiv"/>
        </w:rPr>
      </w:pPr>
      <w:r w:rsidRPr="007E60C5">
        <w:rPr>
          <w:rStyle w:val="kursiv"/>
        </w:rPr>
        <w:t>Respekt for menneskerettighetene og internasjonal humanitærrett i den endelige bestemmelsesstaten</w:t>
      </w:r>
    </w:p>
    <w:p w14:paraId="7F823D02" w14:textId="77777777" w:rsidR="00EC1151" w:rsidRPr="007E60C5" w:rsidRDefault="00132E54" w:rsidP="007E60C5">
      <w:r w:rsidRPr="007E60C5">
        <w:lastRenderedPageBreak/>
        <w:t>Medlemsstatene skal vurdere mottakerstatens holdninger til relevante prinsipper som er nedfelt i internasjonale menneskerettsinstrumenter, og skal deretter:</w:t>
      </w:r>
    </w:p>
    <w:p w14:paraId="426B6E23" w14:textId="77777777" w:rsidR="00EC1151" w:rsidRPr="007E60C5" w:rsidRDefault="00132E54" w:rsidP="007E60C5">
      <w:pPr>
        <w:pStyle w:val="friliste"/>
      </w:pPr>
      <w:r w:rsidRPr="007E60C5">
        <w:t>a)</w:t>
      </w:r>
      <w:r w:rsidRPr="007E60C5">
        <w:tab/>
        <w:t>avstå fra å utstede eksportlisens når det åpenbart er fare for at den militære teknologien eller det militære utstyret som skal eksporteres, kan bli brukt til intern undertrykking,</w:t>
      </w:r>
    </w:p>
    <w:p w14:paraId="2E6D0AA9" w14:textId="77777777" w:rsidR="00EC1151" w:rsidRPr="007E60C5" w:rsidRDefault="00132E54" w:rsidP="007E60C5">
      <w:pPr>
        <w:pStyle w:val="friliste"/>
      </w:pPr>
      <w:r w:rsidRPr="007E60C5">
        <w:t>b)</w:t>
      </w:r>
      <w:r w:rsidRPr="007E60C5">
        <w:tab/>
        <w:t>i hvert enkelt tilfelle utøve særlig forsiktighet og ta hensyn til hvilken type militær teknologi eller militært utstyr det gjelder, når de utsteder lisens til land der kompetente organer i FN, Europarådet eller EU har konstatert alvorlige brudd på menneskerettighetene.</w:t>
      </w:r>
    </w:p>
    <w:p w14:paraId="283EB5FC" w14:textId="77777777" w:rsidR="00EC1151" w:rsidRPr="007E60C5" w:rsidRDefault="00132E54" w:rsidP="007E60C5">
      <w:pPr>
        <w:pStyle w:val="Listeavsnitt"/>
      </w:pPr>
      <w:r w:rsidRPr="007E60C5">
        <w:t>Teknologi eller utstyr som kan brukes til -intern undertrykking, skal i denne forbindelse omfatte blant annet slik teknologi eller slikt -utstyr, eller tilsvarende teknologi eller utstyr, som det er godtgjort at den påtenkte slutt-brukeren har anvendt til intern undertrykking, eller teknologi eller utstyr som det er grunn til å tro vil bli anvendt til andre formål eller viderelevert til en annen sluttbruker enn angitt, og bli brukt til intern undertrykking. I tråd med -artikkel 1 i denne felles holdning skal det -vurderes nøye hvilken type teknologi eller -utstyr det dreier seg om, særlig om tekno-</w:t>
      </w:r>
      <w:proofErr w:type="spellStart"/>
      <w:r w:rsidRPr="007E60C5">
        <w:t>logien</w:t>
      </w:r>
      <w:proofErr w:type="spellEnd"/>
      <w:r w:rsidRPr="007E60C5">
        <w:t xml:space="preserve"> eller utstyret er ment for nasjonale sikker-hetsformål. Intern undertrykking omfatter blant annet tortur og annen grusom, umenneskelig eller nedverdigende behandling eller straff, summariske eller vilkårlige hen-rettelser, forsvinninger, vilkårlig frihetsberøvelse og andre alvorlige brudd på menneskerettighetene og de grunnleggende friheter, som angitt i relevante internasjonale menneske-retts-instrumenter, herunder Verdens-erklæringen om menneske-rettighetene og den internasjonale konvensjon om sivile og politiske rettigheter.</w:t>
      </w:r>
    </w:p>
    <w:p w14:paraId="08D84E0E" w14:textId="77777777" w:rsidR="00EC1151" w:rsidRPr="007E60C5" w:rsidRDefault="00132E54" w:rsidP="007E60C5">
      <w:pPr>
        <w:pStyle w:val="Listeavsnitt"/>
      </w:pPr>
      <w:r w:rsidRPr="007E60C5">
        <w:t>Medlemsstatene skal vurdere mottaker-statens holdninger til relevante prinsipper som er nedfelt i internasjonale humanitærretts-instrumenter, og skal deretter:</w:t>
      </w:r>
    </w:p>
    <w:p w14:paraId="6D3729D4" w14:textId="77777777" w:rsidR="00EC1151" w:rsidRPr="007E60C5" w:rsidRDefault="00132E54" w:rsidP="007E60C5">
      <w:pPr>
        <w:pStyle w:val="friliste"/>
      </w:pPr>
      <w:r w:rsidRPr="007E60C5">
        <w:t>c)</w:t>
      </w:r>
      <w:r w:rsidRPr="007E60C5">
        <w:tab/>
        <w:t>avstå fra å utstede eksportlisens når det åpenbart er fare for at den militære teknologien eller det militære utstyret som skal eksporteres, kan bli brukt til å begå alvorlige brudd på internasjonal humanitærrett.</w:t>
      </w:r>
    </w:p>
    <w:p w14:paraId="784C9370" w14:textId="77777777" w:rsidR="00EC1151" w:rsidRPr="007E60C5" w:rsidRDefault="00132E54" w:rsidP="007E60C5">
      <w:pPr>
        <w:pStyle w:val="avsnitt-undertittel"/>
      </w:pPr>
      <w:r w:rsidRPr="007E60C5">
        <w:t>Kriterium 3</w:t>
      </w:r>
    </w:p>
    <w:p w14:paraId="2CC11F68" w14:textId="77777777" w:rsidR="00EC1151" w:rsidRPr="007E60C5" w:rsidRDefault="00132E54" w:rsidP="007E60C5">
      <w:pPr>
        <w:rPr>
          <w:rStyle w:val="kursiv"/>
        </w:rPr>
      </w:pPr>
      <w:r w:rsidRPr="007E60C5">
        <w:rPr>
          <w:rStyle w:val="kursiv"/>
        </w:rPr>
        <w:t>Den innenrikspolitiske situasjonen i den endelige bestemmelsesstaten som følge av eksisterende mot-setninger eller væpnede konflikter</w:t>
      </w:r>
    </w:p>
    <w:p w14:paraId="07DEAC08" w14:textId="77777777" w:rsidR="00EC1151" w:rsidRPr="007E60C5" w:rsidRDefault="00132E54" w:rsidP="007E60C5">
      <w:r w:rsidRPr="007E60C5">
        <w:t xml:space="preserve">Medlemsstatene skal avstå fra å utstede eksportlisens som vil kunne fremprovosere eller forlenge væpnede konflikter eller forverre </w:t>
      </w:r>
      <w:proofErr w:type="spellStart"/>
      <w:r w:rsidRPr="007E60C5">
        <w:t>eksi-sterende</w:t>
      </w:r>
      <w:proofErr w:type="spellEnd"/>
      <w:r w:rsidRPr="007E60C5">
        <w:t xml:space="preserve"> motsetninger eller konflikter i den endelige bestemmelsesstaten.</w:t>
      </w:r>
    </w:p>
    <w:p w14:paraId="047A5AD1" w14:textId="77777777" w:rsidR="00EC1151" w:rsidRPr="007E60C5" w:rsidRDefault="00132E54" w:rsidP="007E60C5">
      <w:pPr>
        <w:pStyle w:val="avsnitt-undertittel"/>
      </w:pPr>
      <w:r w:rsidRPr="007E60C5">
        <w:t>Kriterium 4</w:t>
      </w:r>
    </w:p>
    <w:p w14:paraId="64FAC855" w14:textId="77777777" w:rsidR="00EC1151" w:rsidRPr="007E60C5" w:rsidRDefault="00132E54" w:rsidP="007E60C5">
      <w:pPr>
        <w:rPr>
          <w:rStyle w:val="kursiv"/>
        </w:rPr>
      </w:pPr>
      <w:r w:rsidRPr="007E60C5">
        <w:rPr>
          <w:rStyle w:val="kursiv"/>
        </w:rPr>
        <w:t>Bevaring av regional fred, sikkerhet og stabilitet</w:t>
      </w:r>
    </w:p>
    <w:p w14:paraId="03E45EDE" w14:textId="77777777" w:rsidR="00EC1151" w:rsidRPr="007E60C5" w:rsidRDefault="00132E54" w:rsidP="007E60C5">
      <w:r w:rsidRPr="007E60C5">
        <w:t>Medlemsstatene skal avstå fra å utstede eksportlisens når det åpenbart er fare for at den påtenkte mottakeren vil bruke den militære tekno-</w:t>
      </w:r>
      <w:proofErr w:type="spellStart"/>
      <w:r w:rsidRPr="007E60C5">
        <w:t>logien</w:t>
      </w:r>
      <w:proofErr w:type="spellEnd"/>
      <w:r w:rsidRPr="007E60C5">
        <w:t xml:space="preserve"> eller det militære utstyret som skal eksporteres, til å angripe en annen stat eller til å tvinge gjennom territorialkrav med makt.</w:t>
      </w:r>
    </w:p>
    <w:p w14:paraId="6B181308" w14:textId="77777777" w:rsidR="00EC1151" w:rsidRPr="007E60C5" w:rsidRDefault="00132E54" w:rsidP="007E60C5">
      <w:r w:rsidRPr="007E60C5">
        <w:t>Ved vurderingen av denne risikoen skal medlemsstatene ta hensyn til blant annet følgende:</w:t>
      </w:r>
    </w:p>
    <w:p w14:paraId="159F1671" w14:textId="77777777" w:rsidR="00EC1151" w:rsidRPr="007E60C5" w:rsidRDefault="00132E54" w:rsidP="007E60C5">
      <w:pPr>
        <w:pStyle w:val="friliste"/>
      </w:pPr>
      <w:r w:rsidRPr="007E60C5">
        <w:t>a)</w:t>
      </w:r>
      <w:r w:rsidRPr="007E60C5">
        <w:tab/>
        <w:t>om det pågår, eller om det er sannsynlig at det kan oppstå, en væpnet konflikt mellom mot-takerstaten og et annet land,</w:t>
      </w:r>
    </w:p>
    <w:p w14:paraId="132C9C55" w14:textId="77777777" w:rsidR="00EC1151" w:rsidRPr="007E60C5" w:rsidRDefault="00132E54" w:rsidP="007E60C5">
      <w:pPr>
        <w:pStyle w:val="friliste"/>
      </w:pPr>
      <w:r w:rsidRPr="007E60C5">
        <w:lastRenderedPageBreak/>
        <w:t>b)</w:t>
      </w:r>
      <w:r w:rsidRPr="007E60C5">
        <w:tab/>
        <w:t>om det foreligger territorialkrav mot et naboland som mottakerstaten tidligere har forsøkt eller truet med å tvinge gjennom med makt,</w:t>
      </w:r>
    </w:p>
    <w:p w14:paraId="317633F5" w14:textId="77777777" w:rsidR="00EC1151" w:rsidRPr="007E60C5" w:rsidRDefault="00132E54" w:rsidP="007E60C5">
      <w:pPr>
        <w:pStyle w:val="friliste"/>
      </w:pPr>
      <w:r w:rsidRPr="007E60C5">
        <w:t>c)</w:t>
      </w:r>
      <w:r w:rsidRPr="007E60C5">
        <w:tab/>
        <w:t>om det er sannsynlig at den militære tekno-</w:t>
      </w:r>
      <w:proofErr w:type="spellStart"/>
      <w:r w:rsidRPr="007E60C5">
        <w:t>logien</w:t>
      </w:r>
      <w:proofErr w:type="spellEnd"/>
      <w:r w:rsidRPr="007E60C5">
        <w:t xml:space="preserve"> eller det militære utstyret vil bli brukt til andre formål enn legitime nasjonale sikkerhets- og forsvarsoppgaver i mottakerstaten,</w:t>
      </w:r>
    </w:p>
    <w:p w14:paraId="1EB417FF" w14:textId="77777777" w:rsidR="00EC1151" w:rsidRPr="007E60C5" w:rsidRDefault="00132E54" w:rsidP="007E60C5">
      <w:pPr>
        <w:pStyle w:val="friliste"/>
      </w:pPr>
      <w:r w:rsidRPr="007E60C5">
        <w:t>d)</w:t>
      </w:r>
      <w:r w:rsidRPr="007E60C5">
        <w:tab/>
        <w:t>at det er nødvendig å unngå å påvirke den r-</w:t>
      </w:r>
      <w:proofErr w:type="spellStart"/>
      <w:r w:rsidRPr="007E60C5">
        <w:t>egionale</w:t>
      </w:r>
      <w:proofErr w:type="spellEnd"/>
      <w:r w:rsidRPr="007E60C5">
        <w:t xml:space="preserve"> stabiliteten negativt i vesentlig grad.</w:t>
      </w:r>
    </w:p>
    <w:p w14:paraId="7E094AE1" w14:textId="77777777" w:rsidR="00EC1151" w:rsidRPr="007E60C5" w:rsidRDefault="00132E54" w:rsidP="007E60C5">
      <w:pPr>
        <w:pStyle w:val="avsnitt-undertittel"/>
      </w:pPr>
      <w:r w:rsidRPr="007E60C5">
        <w:t>Kriterium 5</w:t>
      </w:r>
    </w:p>
    <w:p w14:paraId="458A9140" w14:textId="77777777" w:rsidR="00EC1151" w:rsidRPr="007E60C5" w:rsidRDefault="00132E54" w:rsidP="007E60C5">
      <w:pPr>
        <w:rPr>
          <w:rStyle w:val="kursiv"/>
        </w:rPr>
      </w:pPr>
      <w:r w:rsidRPr="007E60C5">
        <w:rPr>
          <w:rStyle w:val="kursiv"/>
        </w:rPr>
        <w:t>Den nasjonale sikkerheten i medlemsstatene og i territorier der de eksterne forbindelser er en medlemsstats ansvar, samt den nasjonale sikkerheten i vennligsinnede og allierte land</w:t>
      </w:r>
    </w:p>
    <w:p w14:paraId="6FF3134C" w14:textId="77777777" w:rsidR="00EC1151" w:rsidRPr="007E60C5" w:rsidRDefault="00132E54" w:rsidP="007E60C5">
      <w:r w:rsidRPr="007E60C5">
        <w:t>Medlemsstatene skal ta hensyn til:</w:t>
      </w:r>
    </w:p>
    <w:p w14:paraId="5B383CA6" w14:textId="77777777" w:rsidR="00EC1151" w:rsidRPr="007E60C5" w:rsidRDefault="00132E54" w:rsidP="007E60C5">
      <w:pPr>
        <w:pStyle w:val="friliste"/>
      </w:pPr>
      <w:r w:rsidRPr="007E60C5">
        <w:t>a)</w:t>
      </w:r>
      <w:r w:rsidRPr="007E60C5">
        <w:tab/>
        <w:t>hvilken virkning den militære teknologien eller det militære utstyret som skal eksporteres, kan ha på deres egne, på andre medlemsstaters og på vennligsinnede og allierte lands forsvars- og sikkerhetsinteresser, samtidig som de erkjenner at dette forhold ikke må berøre hensynet til kriteriet om respekt for menneskerettighetene eller kriteriet om regional fred, sikkerhet og stabilitet,</w:t>
      </w:r>
    </w:p>
    <w:p w14:paraId="177B97D4" w14:textId="77777777" w:rsidR="00EC1151" w:rsidRPr="007E60C5" w:rsidRDefault="00132E54" w:rsidP="007E60C5">
      <w:pPr>
        <w:pStyle w:val="friliste"/>
      </w:pPr>
      <w:r w:rsidRPr="007E60C5">
        <w:t>b)</w:t>
      </w:r>
      <w:r w:rsidRPr="007E60C5">
        <w:tab/>
        <w:t>risikoen for at den militære teknologien eller det militære utstyret som skal eksporteres, kan bli brukt mot deres egne eller andre medlemsstaters styrker og mot styrkene til vennligsinnede og allierte land.</w:t>
      </w:r>
    </w:p>
    <w:p w14:paraId="7B7C6C97" w14:textId="77777777" w:rsidR="00EC1151" w:rsidRPr="007E60C5" w:rsidRDefault="00132E54" w:rsidP="007E60C5">
      <w:pPr>
        <w:pStyle w:val="avsnitt-undertittel"/>
      </w:pPr>
      <w:r w:rsidRPr="007E60C5">
        <w:t>Kriterium 6</w:t>
      </w:r>
    </w:p>
    <w:p w14:paraId="6F5ECF1E" w14:textId="77777777" w:rsidR="00EC1151" w:rsidRPr="007E60C5" w:rsidRDefault="00132E54" w:rsidP="007E60C5">
      <w:pPr>
        <w:rPr>
          <w:rStyle w:val="kursiv"/>
        </w:rPr>
      </w:pPr>
      <w:r w:rsidRPr="007E60C5">
        <w:rPr>
          <w:rStyle w:val="kursiv"/>
        </w:rPr>
        <w:t>Kjøperlandets atferd overfor verdenssamfunnet, særlig med hensyn til landets holdning til terrorisme, hvilke allianser det har inngått, og respekten for folke-retten</w:t>
      </w:r>
    </w:p>
    <w:p w14:paraId="233CB241" w14:textId="77777777" w:rsidR="00EC1151" w:rsidRPr="007E60C5" w:rsidRDefault="00132E54" w:rsidP="007E60C5">
      <w:r w:rsidRPr="007E60C5">
        <w:t>Medlemsstatene skal ta hensyn til blant annet kjøperlandets historikk når det gjelder:</w:t>
      </w:r>
    </w:p>
    <w:p w14:paraId="6A8F20EE" w14:textId="77777777" w:rsidR="00EC1151" w:rsidRPr="007E60C5" w:rsidRDefault="00132E54" w:rsidP="007E60C5">
      <w:pPr>
        <w:pStyle w:val="friliste"/>
      </w:pPr>
      <w:r w:rsidRPr="007E60C5">
        <w:t>a)</w:t>
      </w:r>
      <w:r w:rsidRPr="007E60C5">
        <w:tab/>
        <w:t>støtte eller oppfordring til terrorisme og internasjonal organisert kriminalitet.</w:t>
      </w:r>
    </w:p>
    <w:p w14:paraId="0FEF48F1" w14:textId="77777777" w:rsidR="00EC1151" w:rsidRPr="007E60C5" w:rsidRDefault="00132E54" w:rsidP="007E60C5">
      <w:pPr>
        <w:pStyle w:val="friliste"/>
      </w:pPr>
      <w:r w:rsidRPr="007E60C5">
        <w:t>b)</w:t>
      </w:r>
      <w:r w:rsidRPr="007E60C5">
        <w:tab/>
        <w:t>overholdelse av internasjonale forpliktelser, særlig om å avstå fra maktbruk, og av internasjonal humanitærrett.</w:t>
      </w:r>
    </w:p>
    <w:p w14:paraId="69CE1067" w14:textId="77777777" w:rsidR="00EC1151" w:rsidRPr="007E60C5" w:rsidRDefault="00132E54" w:rsidP="007E60C5">
      <w:pPr>
        <w:pStyle w:val="friliste"/>
      </w:pPr>
      <w:r w:rsidRPr="007E60C5">
        <w:t>c)</w:t>
      </w:r>
      <w:r w:rsidRPr="007E60C5">
        <w:tab/>
        <w:t xml:space="preserve">forpliktelse om ikkespredning og andre former for rustningskontroll og nedrustning, særlig med hensyn til undertegning, ratifisering og gjennomføring av relevante </w:t>
      </w:r>
      <w:proofErr w:type="spellStart"/>
      <w:r w:rsidRPr="007E60C5">
        <w:t>konven-sjoner</w:t>
      </w:r>
      <w:proofErr w:type="spellEnd"/>
      <w:r w:rsidRPr="007E60C5">
        <w:t xml:space="preserve"> om rustningskontroll og nedrustning nevnt i kriterium 1 bokstav b).</w:t>
      </w:r>
    </w:p>
    <w:p w14:paraId="21582ADE" w14:textId="77777777" w:rsidR="00EC1151" w:rsidRPr="007E60C5" w:rsidRDefault="00132E54" w:rsidP="007E60C5">
      <w:pPr>
        <w:pStyle w:val="avsnitt-undertittel"/>
      </w:pPr>
      <w:r w:rsidRPr="007E60C5">
        <w:t>Kriterium 7</w:t>
      </w:r>
    </w:p>
    <w:p w14:paraId="4E714C42" w14:textId="77777777" w:rsidR="00EC1151" w:rsidRPr="007E60C5" w:rsidRDefault="00132E54" w:rsidP="007E60C5">
      <w:pPr>
        <w:rPr>
          <w:rStyle w:val="kursiv"/>
        </w:rPr>
      </w:pPr>
      <w:r w:rsidRPr="007E60C5">
        <w:rPr>
          <w:rStyle w:val="kursiv"/>
        </w:rPr>
        <w:t>Risiko for at den militære teknologien eller det militære utstyret skal bli ulovlig omsatt i kjøperlandet eller reeksportert på ugunstige vilkår</w:t>
      </w:r>
    </w:p>
    <w:p w14:paraId="6B874FFF" w14:textId="77777777" w:rsidR="00EC1151" w:rsidRPr="007E60C5" w:rsidRDefault="00132E54" w:rsidP="007E60C5">
      <w:r w:rsidRPr="007E60C5">
        <w:t>Ved vurderingen av hvilken virkning den militære teknologien eller det militære utstyret som skal eksporteres, kan ha på mottakerstaten, og av risikoen for at teknologien eller utstyret kan bli viderelevert til en uønsket sluttbruker eller bli anvendt til et uønsket formål, skal det tas hensyn til følgende:</w:t>
      </w:r>
    </w:p>
    <w:p w14:paraId="4114E98A" w14:textId="77777777" w:rsidR="00EC1151" w:rsidRPr="007E60C5" w:rsidRDefault="00132E54" w:rsidP="007E60C5">
      <w:pPr>
        <w:pStyle w:val="friliste"/>
      </w:pPr>
      <w:r w:rsidRPr="007E60C5">
        <w:t>a)</w:t>
      </w:r>
      <w:r w:rsidRPr="007E60C5">
        <w:tab/>
        <w:t>mottakerstatens legitime forsvars- og sikkerhetsinteresser, også i tilknytning til eventuell deltakelse i FNs og andre fredsbevarende -operasjoner,</w:t>
      </w:r>
    </w:p>
    <w:p w14:paraId="5A502F5E" w14:textId="77777777" w:rsidR="00EC1151" w:rsidRPr="007E60C5" w:rsidRDefault="00132E54" w:rsidP="007E60C5">
      <w:pPr>
        <w:pStyle w:val="friliste"/>
      </w:pPr>
      <w:r w:rsidRPr="007E60C5">
        <w:t>b)</w:t>
      </w:r>
      <w:r w:rsidRPr="007E60C5">
        <w:tab/>
        <w:t>mottakerstatens tekniske evne til å bruke tekno-</w:t>
      </w:r>
      <w:proofErr w:type="spellStart"/>
      <w:r w:rsidRPr="007E60C5">
        <w:t>logien</w:t>
      </w:r>
      <w:proofErr w:type="spellEnd"/>
      <w:r w:rsidRPr="007E60C5">
        <w:t xml:space="preserve"> eller utstyret,</w:t>
      </w:r>
    </w:p>
    <w:p w14:paraId="513619FD" w14:textId="77777777" w:rsidR="00EC1151" w:rsidRPr="007E60C5" w:rsidRDefault="00132E54" w:rsidP="007E60C5">
      <w:pPr>
        <w:pStyle w:val="friliste"/>
      </w:pPr>
      <w:r w:rsidRPr="007E60C5">
        <w:t>c)</w:t>
      </w:r>
      <w:r w:rsidRPr="007E60C5">
        <w:tab/>
        <w:t>mottakerstatens evne til å gjennomføre effektiv eksportkontroll,</w:t>
      </w:r>
    </w:p>
    <w:p w14:paraId="238FEDE2" w14:textId="77777777" w:rsidR="00EC1151" w:rsidRPr="007E60C5" w:rsidRDefault="00132E54" w:rsidP="007E60C5">
      <w:pPr>
        <w:pStyle w:val="friliste"/>
      </w:pPr>
      <w:r w:rsidRPr="007E60C5">
        <w:lastRenderedPageBreak/>
        <w:t>d)</w:t>
      </w:r>
      <w:r w:rsidRPr="007E60C5">
        <w:tab/>
        <w:t>risikoen for at teknologien eller utstyret vil bli reeksportert til uønskede bestemmelses-steder, og mottakerstatens historikk med hensyn til å overholde bestemmelser om reeksport eller innhente samtykke før reeksport som den eksporterende medlemsstaten finner det nødvendig å pålegge,</w:t>
      </w:r>
    </w:p>
    <w:p w14:paraId="63A5AAF3" w14:textId="77777777" w:rsidR="00EC1151" w:rsidRPr="007E60C5" w:rsidRDefault="00132E54" w:rsidP="007E60C5">
      <w:pPr>
        <w:pStyle w:val="friliste"/>
      </w:pPr>
      <w:r w:rsidRPr="007E60C5">
        <w:t>e)</w:t>
      </w:r>
      <w:r w:rsidRPr="007E60C5">
        <w:tab/>
        <w:t>risikoen for at teknologien eller skal bli videresendt til terrororganisasjoner eller frittstående terrorister,</w:t>
      </w:r>
    </w:p>
    <w:p w14:paraId="659C20CA" w14:textId="77777777" w:rsidR="00EC1151" w:rsidRPr="007E60C5" w:rsidRDefault="00132E54" w:rsidP="007E60C5">
      <w:pPr>
        <w:pStyle w:val="friliste"/>
      </w:pPr>
      <w:r w:rsidRPr="007E60C5">
        <w:t>f)</w:t>
      </w:r>
      <w:r w:rsidRPr="007E60C5">
        <w:tab/>
        <w:t>risikoen for teknologiervervelse gjennom ulovlig kopiering av produkter («</w:t>
      </w:r>
      <w:proofErr w:type="spellStart"/>
      <w:r w:rsidRPr="007E60C5">
        <w:t>reverse</w:t>
      </w:r>
      <w:proofErr w:type="spellEnd"/>
      <w:r w:rsidRPr="007E60C5">
        <w:t xml:space="preserve"> </w:t>
      </w:r>
      <w:proofErr w:type="spellStart"/>
      <w:r w:rsidRPr="007E60C5">
        <w:t>engineering</w:t>
      </w:r>
      <w:proofErr w:type="spellEnd"/>
      <w:r w:rsidRPr="007E60C5">
        <w:t>») eller utilsiktet teknologioverføring.</w:t>
      </w:r>
    </w:p>
    <w:p w14:paraId="31A2D088" w14:textId="77777777" w:rsidR="00EC1151" w:rsidRPr="007E60C5" w:rsidRDefault="00132E54" w:rsidP="007E60C5">
      <w:pPr>
        <w:pStyle w:val="avsnitt-undertittel"/>
      </w:pPr>
      <w:r w:rsidRPr="007E60C5">
        <w:t>Kriterium 8</w:t>
      </w:r>
    </w:p>
    <w:p w14:paraId="4E26C181" w14:textId="77777777" w:rsidR="00EC1151" w:rsidRPr="007E60C5" w:rsidRDefault="00132E54" w:rsidP="007E60C5">
      <w:pPr>
        <w:rPr>
          <w:rStyle w:val="kursiv"/>
        </w:rPr>
      </w:pPr>
      <w:r w:rsidRPr="007E60C5">
        <w:rPr>
          <w:rStyle w:val="kursiv"/>
        </w:rPr>
        <w:t>Forenlighet mellom eksporten av militær teknologi eller militært utstyr og mottakerlandets økonomiske og tekniske evne, samtidig som det tas hensyn til at det er ønskelig at stater kan dekke sine legitime sikker-hets- og forsvarsbehov med minst mulig innsats av menneskelige og økonomiske ressurser til våpen</w:t>
      </w:r>
    </w:p>
    <w:p w14:paraId="3FDA525F" w14:textId="77777777" w:rsidR="00EC1151" w:rsidRPr="007E60C5" w:rsidRDefault="00132E54" w:rsidP="007E60C5">
      <w:r w:rsidRPr="007E60C5">
        <w:t xml:space="preserve">Medlemsstatene skal på bakgrunn av opplysninger fra relevante kilder, som rapporter fra FNs utviklingsprogram (UNDP), Verdensbanken, Det internasjonale valutafond (IMF) og </w:t>
      </w:r>
      <w:proofErr w:type="spellStart"/>
      <w:r w:rsidRPr="007E60C5">
        <w:t>Organisa-sjonen</w:t>
      </w:r>
      <w:proofErr w:type="spellEnd"/>
      <w:r w:rsidRPr="007E60C5">
        <w:t xml:space="preserve"> for økonomisk samarbeid og utvikling (OECD), vurdere om den planlagte eksporten i betydelig grad vil hindre en bærekraftig utvikling i mottakerstaten. De skal i denne forbindelse -vurdere den forholdsmessige størrelsen på mot-takerstatens militære og sosiale utgifter, idet de tar hensyn også til eventuell bilateral bistand eller bistand fra EU.</w:t>
      </w:r>
    </w:p>
    <w:p w14:paraId="3596DE8E" w14:textId="77777777" w:rsidR="00EC1151" w:rsidRPr="007E60C5" w:rsidRDefault="00132E54" w:rsidP="007E60C5">
      <w:pPr>
        <w:pStyle w:val="Undertittel"/>
      </w:pPr>
      <w:r w:rsidRPr="007E60C5">
        <w:t>Vedlegg B – ATT artikkel 6 og artikkel 7</w:t>
      </w:r>
    </w:p>
    <w:p w14:paraId="77E4B178" w14:textId="77777777" w:rsidR="00EC1151" w:rsidRPr="007E60C5" w:rsidRDefault="00132E54" w:rsidP="007E60C5">
      <w:pPr>
        <w:rPr>
          <w:rStyle w:val="kursiv"/>
        </w:rPr>
      </w:pPr>
      <w:r w:rsidRPr="007E60C5">
        <w:rPr>
          <w:rStyle w:val="kursiv"/>
        </w:rPr>
        <w:t>Artikkel 6</w:t>
      </w:r>
      <w:r w:rsidRPr="007E60C5">
        <w:t xml:space="preserve"> omfatter overførsler som er forbudt under avtalen. Dette innbefatter overførsler som medfører brudd på sanksjoner vedtatt av FNs sikker-hetsråd, herunder våpenembargoer, -statenes øvrige traktatforpliktelser samt over-førsler av våpen som eksportørstaten har kunnskap om at vil kunne bli brukt til å begå folkemord, forbrytelser mot menneskeheten eller krigsforbrytelser. Artikkel 6 innebærer også at våpen, ammunisjon og deler og komponenter som eksporteres, skal tilfredsstille kravene som stilles til krigføringsmidler i den humanitære folke-retten.</w:t>
      </w:r>
    </w:p>
    <w:p w14:paraId="1B79382A" w14:textId="77777777" w:rsidR="00EC1151" w:rsidRPr="007E60C5" w:rsidRDefault="00132E54" w:rsidP="007E60C5">
      <w:pPr>
        <w:rPr>
          <w:rStyle w:val="kursiv"/>
        </w:rPr>
      </w:pPr>
      <w:r w:rsidRPr="007E60C5">
        <w:rPr>
          <w:rStyle w:val="kursiv"/>
        </w:rPr>
        <w:t>Artikkel 7</w:t>
      </w:r>
      <w:r w:rsidRPr="007E60C5">
        <w:t xml:space="preserve"> omhandler betingelser og kriterier for eksport av våpen og varer under avtalen. -Kriteriene er knyttet til en forhåndsvurdering av mulige konsekvenser for fred og sikkerhet og risiko for brudd på internasjonale menneske-rettigheter, internasjonal humanitærrett, internasjonale regler om terrorisme og regler om transnasjonal organisert kriminalitet. Hvis det er </w:t>
      </w:r>
      <w:r w:rsidRPr="007E60C5">
        <w:rPr>
          <w:rStyle w:val="kursiv"/>
        </w:rPr>
        <w:t>overveiende</w:t>
      </w:r>
      <w:r w:rsidRPr="007E60C5">
        <w:t xml:space="preserve"> sannsynlig at slike negative konsekvenser kan inntreffe, skal eksporttillatelse ikke gis. Eksportørstaten skal i sin forhåndsvurdering også ta hensyn til risikoen for at våpeneksporten kan bli brukt til å gjennomføre alvorlig kjønnsbasert vold eller vold mot kvinner og barn.</w:t>
      </w:r>
    </w:p>
    <w:p w14:paraId="146C6892" w14:textId="77777777" w:rsidR="00EC1151" w:rsidRPr="007E60C5" w:rsidRDefault="00EC1151" w:rsidP="007E60C5"/>
    <w:sectPr w:rsidR="00EC1151" w:rsidRPr="007E60C5" w:rsidSect="00132E54">
      <w:pgSz w:w="11905" w:h="16838"/>
      <w:pgMar w:top="1531" w:right="1162" w:bottom="1213" w:left="1162" w:header="708" w:footer="708"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9E4CB" w14:textId="77777777" w:rsidR="00EC1151" w:rsidRDefault="00132E54">
      <w:pPr>
        <w:spacing w:after="0" w:line="240" w:lineRule="auto"/>
      </w:pPr>
      <w:r>
        <w:separator/>
      </w:r>
    </w:p>
  </w:endnote>
  <w:endnote w:type="continuationSeparator" w:id="0">
    <w:p w14:paraId="7994E4AB" w14:textId="77777777" w:rsidR="00EC1151" w:rsidRDefault="00132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588BB" w14:textId="77777777" w:rsidR="00EC1151" w:rsidRDefault="00132E54">
      <w:pPr>
        <w:spacing w:after="0" w:line="240" w:lineRule="auto"/>
      </w:pPr>
      <w:r>
        <w:separator/>
      </w:r>
    </w:p>
  </w:footnote>
  <w:footnote w:type="continuationSeparator" w:id="0">
    <w:p w14:paraId="38A96592" w14:textId="77777777" w:rsidR="00EC1151" w:rsidRDefault="00132E54">
      <w:pPr>
        <w:spacing w:after="0" w:line="240" w:lineRule="auto"/>
      </w:pPr>
      <w:r>
        <w:continuationSeparator/>
      </w:r>
    </w:p>
  </w:footnote>
  <w:footnote w:id="1">
    <w:p w14:paraId="2D400818" w14:textId="4CDF6261" w:rsidR="00EC1151" w:rsidRDefault="00132E54">
      <w:pPr>
        <w:pStyle w:val="Fotnotetekst"/>
      </w:pPr>
      <w:r>
        <w:rPr>
          <w:vertAlign w:val="superscript"/>
        </w:rPr>
        <w:footnoteRef/>
      </w:r>
      <w:r w:rsidRPr="007E60C5">
        <w:t xml:space="preserve">Landgruppe 1 består av de nordiske land og NATOs medlemsland, samt enkelte særskilt nærstående land. </w:t>
      </w:r>
    </w:p>
  </w:footnote>
  <w:footnote w:id="2">
    <w:p w14:paraId="22B23A1A" w14:textId="30CDF955" w:rsidR="00EC1151" w:rsidRDefault="00132E54">
      <w:pPr>
        <w:pStyle w:val="Fotnotetekst"/>
      </w:pPr>
      <w:r>
        <w:rPr>
          <w:vertAlign w:val="superscript"/>
        </w:rPr>
        <w:footnoteRef/>
      </w:r>
      <w:r w:rsidRPr="007E60C5">
        <w:t xml:space="preserve">Innst. S. nr. 80. Innstilling fra den forsterkede utenriks- og konstitusjonskomite om forbud mot utførsel av våben og ammunisjon og annet krigsmateriell til Bolivia og Paraguay samt eksport av våben og ammunisjon fra de militære fabrikker i sin alminnelighet (St.med. nr 16 og nr. 24 – 1935.) </w:t>
      </w:r>
    </w:p>
  </w:footnote>
  <w:footnote w:id="3">
    <w:p w14:paraId="030CA8EE" w14:textId="68E30067" w:rsidR="00EC1151" w:rsidRDefault="00132E54">
      <w:pPr>
        <w:pStyle w:val="Fotnotetekst"/>
      </w:pPr>
      <w:r>
        <w:rPr>
          <w:vertAlign w:val="superscript"/>
        </w:rPr>
        <w:footnoteRef/>
      </w:r>
      <w:r w:rsidRPr="007E60C5">
        <w:t>Referat fra møte i Stortingssalen 11. mars 1959: Forslag om beklagelse av våpeneksport til Cuba. Stortinget.no: https://www.stortinget.no/no/Saker-og-publikasjoner/Stortingsforhandlinger/Lesevisning/?p=1959&amp;paid=7&amp;wid=a&amp;psid=DIVL603&amp;pgid=a_0908, bl.a. s 794.</w:t>
      </w:r>
    </w:p>
  </w:footnote>
  <w:footnote w:id="4">
    <w:p w14:paraId="40A201AE" w14:textId="6793570B" w:rsidR="00EC1151" w:rsidRDefault="00132E54">
      <w:pPr>
        <w:pStyle w:val="Fotnotetekst"/>
      </w:pPr>
      <w:r>
        <w:rPr>
          <w:vertAlign w:val="superscript"/>
        </w:rPr>
        <w:footnoteRef/>
      </w:r>
      <w:r w:rsidRPr="007E60C5">
        <w:t>Referat fra møte i Stortingssalen 11. mars 1959: Forslag om beklagelse av våpeneksport til Cuba. Stortinget.no: https://www.stortinget.no/no/Saker-og-publikasjoner/Stortingsforhandlinger/Lesevisning/?p=1959&amp;paid=7&amp;wid=a&amp;psid=DIVL603&amp;pgid=a_0908, s 794, 798.</w:t>
      </w:r>
    </w:p>
  </w:footnote>
  <w:footnote w:id="5">
    <w:p w14:paraId="5570C780" w14:textId="1A7F22DB" w:rsidR="00EC1151" w:rsidRDefault="00132E54">
      <w:pPr>
        <w:pStyle w:val="Fotnotetekst"/>
      </w:pPr>
      <w:r>
        <w:rPr>
          <w:vertAlign w:val="superscript"/>
        </w:rPr>
        <w:footnoteRef/>
      </w:r>
      <w:r w:rsidRPr="007E60C5">
        <w:t xml:space="preserve">Innst. S. nr. 35 – 1967–68. Innstilling fra utenriks- og konstitusjonskomitéen om forslag fra representant Finn Gustavsen fremsatt i Stortingets møte 13. oktober 1967. </w:t>
      </w:r>
    </w:p>
  </w:footnote>
  <w:footnote w:id="6">
    <w:p w14:paraId="0B32A1F3" w14:textId="1A68E794" w:rsidR="00EC1151" w:rsidRDefault="00132E54">
      <w:pPr>
        <w:pStyle w:val="Fotnotetekst"/>
      </w:pPr>
      <w:r>
        <w:rPr>
          <w:vertAlign w:val="superscript"/>
        </w:rPr>
        <w:footnoteRef/>
      </w:r>
      <w:r w:rsidRPr="007E60C5">
        <w:t>Det internasjonale atomenergibyrået</w:t>
      </w:r>
    </w:p>
  </w:footnote>
  <w:footnote w:id="7">
    <w:p w14:paraId="11B026FE" w14:textId="4588DF33" w:rsidR="00EC1151" w:rsidRDefault="00132E54">
      <w:pPr>
        <w:pStyle w:val="Fotnotetekst"/>
      </w:pPr>
      <w:r>
        <w:rPr>
          <w:vertAlign w:val="superscript"/>
        </w:rPr>
        <w:footnoteRef/>
      </w:r>
      <w:r w:rsidRPr="007E60C5">
        <w:t>Coordinating Committee on Multilateral Export Controls, som ble etablert i 1949 for å hindre at vestlig høyteknologi og våpen ble solgt til Sovjetunionen og andre kommuniststater. CoCom ble nedlagt i 1994.</w:t>
      </w:r>
    </w:p>
  </w:footnote>
  <w:footnote w:id="8">
    <w:p w14:paraId="52D65728" w14:textId="2EE7777A" w:rsidR="00EC1151" w:rsidRDefault="00132E54">
      <w:pPr>
        <w:pStyle w:val="Fotnotetekst"/>
      </w:pPr>
      <w:r>
        <w:rPr>
          <w:vertAlign w:val="superscript"/>
        </w:rPr>
        <w:footnoteRef/>
      </w:r>
      <w:r w:rsidRPr="007E60C5">
        <w:t>Sist revidert 5. november 2014 Pkt. 2.3 bokstav b) oppdatert 6. mai 2019</w:t>
      </w:r>
    </w:p>
  </w:footnote>
  <w:footnote w:id="9">
    <w:p w14:paraId="70C7BB51" w14:textId="00DF55E5" w:rsidR="00EC1151" w:rsidRDefault="00132E54">
      <w:pPr>
        <w:pStyle w:val="Fotnotetekst"/>
      </w:pPr>
      <w:r>
        <w:rPr>
          <w:vertAlign w:val="superscript"/>
        </w:rPr>
        <w:footnoteRef/>
      </w:r>
      <w:r w:rsidRPr="007E60C5">
        <w:t>Tatt inn ved endring av retningslinjene 20.mai 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866719304">
    <w:abstractNumId w:val="26"/>
  </w:num>
  <w:num w:numId="2" w16cid:durableId="93210083">
    <w:abstractNumId w:val="21"/>
  </w:num>
  <w:num w:numId="3" w16cid:durableId="1692296418">
    <w:abstractNumId w:val="25"/>
  </w:num>
  <w:num w:numId="4" w16cid:durableId="183518601">
    <w:abstractNumId w:val="5"/>
  </w:num>
  <w:num w:numId="5" w16cid:durableId="1845363744">
    <w:abstractNumId w:val="9"/>
  </w:num>
  <w:num w:numId="6" w16cid:durableId="1984658403">
    <w:abstractNumId w:val="2"/>
  </w:num>
  <w:num w:numId="7" w16cid:durableId="260573841">
    <w:abstractNumId w:val="0"/>
  </w:num>
  <w:num w:numId="8" w16cid:durableId="136264256">
    <w:abstractNumId w:val="13"/>
  </w:num>
  <w:num w:numId="9" w16cid:durableId="2065131429">
    <w:abstractNumId w:val="16"/>
  </w:num>
  <w:num w:numId="10" w16cid:durableId="1866551269">
    <w:abstractNumId w:val="15"/>
  </w:num>
  <w:num w:numId="11" w16cid:durableId="1274164677">
    <w:abstractNumId w:val="1"/>
  </w:num>
  <w:num w:numId="12" w16cid:durableId="2121291968">
    <w:abstractNumId w:val="10"/>
  </w:num>
  <w:num w:numId="13" w16cid:durableId="213857539">
    <w:abstractNumId w:val="3"/>
  </w:num>
  <w:num w:numId="14" w16cid:durableId="1940094582">
    <w:abstractNumId w:val="4"/>
  </w:num>
  <w:num w:numId="15" w16cid:durableId="1081222002">
    <w:abstractNumId w:val="14"/>
  </w:num>
  <w:num w:numId="16" w16cid:durableId="90125354">
    <w:abstractNumId w:val="19"/>
  </w:num>
  <w:num w:numId="17" w16cid:durableId="1565679553">
    <w:abstractNumId w:val="23"/>
  </w:num>
  <w:num w:numId="18" w16cid:durableId="1021858830">
    <w:abstractNumId w:val="7"/>
  </w:num>
  <w:num w:numId="19" w16cid:durableId="1731074693">
    <w:abstractNumId w:val="17"/>
  </w:num>
  <w:num w:numId="20" w16cid:durableId="680083552">
    <w:abstractNumId w:val="24"/>
  </w:num>
  <w:num w:numId="21" w16cid:durableId="1414860359">
    <w:abstractNumId w:val="11"/>
  </w:num>
  <w:num w:numId="22" w16cid:durableId="1689522317">
    <w:abstractNumId w:val="12"/>
  </w:num>
  <w:num w:numId="23" w16cid:durableId="315959189">
    <w:abstractNumId w:val="22"/>
  </w:num>
  <w:num w:numId="24" w16cid:durableId="1583105693">
    <w:abstractNumId w:val="8"/>
  </w:num>
  <w:num w:numId="25" w16cid:durableId="1145198619">
    <w:abstractNumId w:val="18"/>
  </w:num>
  <w:num w:numId="26" w16cid:durableId="1033308580">
    <w:abstractNumId w:val="6"/>
  </w:num>
  <w:num w:numId="27" w16cid:durableId="14956830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7E60C5"/>
    <w:rsid w:val="00132E54"/>
    <w:rsid w:val="007E60C5"/>
    <w:rsid w:val="00A20D66"/>
    <w:rsid w:val="00B26BAD"/>
    <w:rsid w:val="00C551B9"/>
    <w:rsid w:val="00EC115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22D9ED"/>
  <w14:defaultImageDpi w14:val="0"/>
  <w15:docId w15:val="{DD4BF90F-71DA-4E05-9939-C7BE472E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BAD"/>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B26BAD"/>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B26BAD"/>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B26BAD"/>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B26BAD"/>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B26BAD"/>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B26BAD"/>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B26BAD"/>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B26BAD"/>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B26BAD"/>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B26BA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26BA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B26BAD"/>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B26BAD"/>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B26BAD"/>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B26BAD"/>
    <w:pPr>
      <w:numPr>
        <w:numId w:val="9"/>
      </w:numPr>
      <w:spacing w:after="0"/>
    </w:pPr>
    <w:rPr>
      <w:spacing w:val="4"/>
    </w:rPr>
  </w:style>
  <w:style w:type="paragraph" w:customStyle="1" w:styleId="alfaliste2">
    <w:name w:val="alfaliste 2"/>
    <w:basedOn w:val="Normal"/>
    <w:rsid w:val="00B26BAD"/>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B26BAD"/>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B26BAD"/>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B26BAD"/>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B26BAD"/>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B26BAD"/>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B26BAD"/>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B26BAD"/>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B26BAD"/>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B26BAD"/>
  </w:style>
  <w:style w:type="paragraph" w:customStyle="1" w:styleId="del-nr">
    <w:name w:val="del-nr"/>
    <w:basedOn w:val="Normal"/>
    <w:qFormat/>
    <w:rsid w:val="00B26BAD"/>
    <w:pPr>
      <w:keepNext/>
      <w:keepLines/>
      <w:spacing w:before="360" w:after="0" w:line="240" w:lineRule="auto"/>
      <w:jc w:val="center"/>
    </w:pPr>
    <w:rPr>
      <w:rFonts w:eastAsia="Batang"/>
      <w:i/>
      <w:sz w:val="48"/>
      <w:szCs w:val="20"/>
    </w:rPr>
  </w:style>
  <w:style w:type="paragraph" w:customStyle="1" w:styleId="del-tittel">
    <w:name w:val="del-tittel"/>
    <w:uiPriority w:val="99"/>
    <w:rsid w:val="00B26BAD"/>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B26BAD"/>
    <w:rPr>
      <w:spacing w:val="4"/>
    </w:rPr>
  </w:style>
  <w:style w:type="paragraph" w:customStyle="1" w:styleId="figur-noter">
    <w:name w:val="figur-noter"/>
    <w:basedOn w:val="Normal"/>
    <w:next w:val="Normal"/>
    <w:rsid w:val="00B26BAD"/>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B26BAD"/>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B26BAD"/>
    <w:rPr>
      <w:spacing w:val="4"/>
      <w:sz w:val="20"/>
    </w:rPr>
  </w:style>
  <w:style w:type="character" w:customStyle="1" w:styleId="FotnotetekstTegn">
    <w:name w:val="Fotnotetekst Tegn"/>
    <w:basedOn w:val="Standardskriftforavsnitt"/>
    <w:link w:val="Fotnotetekst"/>
    <w:rsid w:val="00B26BAD"/>
    <w:rPr>
      <w:rFonts w:ascii="Times New Roman" w:eastAsia="Times New Roman" w:hAnsi="Times New Roman"/>
      <w:spacing w:val="4"/>
      <w:sz w:val="20"/>
    </w:rPr>
  </w:style>
  <w:style w:type="paragraph" w:customStyle="1" w:styleId="friliste">
    <w:name w:val="friliste"/>
    <w:basedOn w:val="Normal"/>
    <w:qFormat/>
    <w:rsid w:val="00B26BAD"/>
    <w:pPr>
      <w:tabs>
        <w:tab w:val="left" w:pos="397"/>
      </w:tabs>
      <w:spacing w:after="0"/>
      <w:ind w:left="397" w:hanging="397"/>
    </w:pPr>
  </w:style>
  <w:style w:type="paragraph" w:customStyle="1" w:styleId="friliste2">
    <w:name w:val="friliste 2"/>
    <w:basedOn w:val="Normal"/>
    <w:qFormat/>
    <w:rsid w:val="00B26BAD"/>
    <w:pPr>
      <w:tabs>
        <w:tab w:val="left" w:pos="794"/>
      </w:tabs>
      <w:spacing w:after="0"/>
      <w:ind w:left="794" w:hanging="397"/>
    </w:pPr>
  </w:style>
  <w:style w:type="paragraph" w:customStyle="1" w:styleId="friliste3">
    <w:name w:val="friliste 3"/>
    <w:basedOn w:val="Normal"/>
    <w:qFormat/>
    <w:rsid w:val="00B26BAD"/>
    <w:pPr>
      <w:tabs>
        <w:tab w:val="left" w:pos="1191"/>
      </w:tabs>
      <w:spacing w:after="0"/>
      <w:ind w:left="1191" w:hanging="397"/>
    </w:pPr>
  </w:style>
  <w:style w:type="paragraph" w:customStyle="1" w:styleId="friliste4">
    <w:name w:val="friliste 4"/>
    <w:basedOn w:val="Normal"/>
    <w:qFormat/>
    <w:rsid w:val="00B26BAD"/>
    <w:pPr>
      <w:tabs>
        <w:tab w:val="left" w:pos="1588"/>
      </w:tabs>
      <w:spacing w:after="0"/>
      <w:ind w:left="1588" w:hanging="397"/>
    </w:pPr>
  </w:style>
  <w:style w:type="paragraph" w:customStyle="1" w:styleId="friliste5">
    <w:name w:val="friliste 5"/>
    <w:basedOn w:val="Normal"/>
    <w:qFormat/>
    <w:rsid w:val="00B26BAD"/>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B26BAD"/>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B26BAD"/>
    <w:pPr>
      <w:jc w:val="right"/>
    </w:pPr>
    <w:rPr>
      <w:rFonts w:ascii="Times" w:hAnsi="Times"/>
      <w:b/>
      <w:noProof/>
      <w:spacing w:val="4"/>
      <w:u w:val="single"/>
    </w:rPr>
  </w:style>
  <w:style w:type="paragraph" w:customStyle="1" w:styleId="i-hode">
    <w:name w:val="i-hode"/>
    <w:basedOn w:val="Normal"/>
    <w:next w:val="Normal"/>
    <w:rsid w:val="00B26BAD"/>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B26BAD"/>
    <w:pPr>
      <w:keepNext/>
      <w:keepLines/>
      <w:jc w:val="center"/>
    </w:pPr>
    <w:rPr>
      <w:rFonts w:eastAsia="Batang"/>
      <w:b/>
      <w:spacing w:val="4"/>
      <w:sz w:val="28"/>
    </w:rPr>
  </w:style>
  <w:style w:type="paragraph" w:customStyle="1" w:styleId="i-mtit">
    <w:name w:val="i-mtit"/>
    <w:basedOn w:val="Normal"/>
    <w:next w:val="Normal"/>
    <w:rsid w:val="00B26BAD"/>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B26BAD"/>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B26BAD"/>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B26BAD"/>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B26BAD"/>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B26BAD"/>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B26BAD"/>
    <w:pPr>
      <w:numPr>
        <w:numId w:val="10"/>
      </w:numPr>
    </w:pPr>
    <w:rPr>
      <w:rFonts w:eastAsiaTheme="minorEastAsia"/>
    </w:rPr>
  </w:style>
  <w:style w:type="paragraph" w:customStyle="1" w:styleId="l-alfaliste2">
    <w:name w:val="l-alfaliste 2"/>
    <w:basedOn w:val="alfaliste2"/>
    <w:qFormat/>
    <w:rsid w:val="00B26BAD"/>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B26BAD"/>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B26BAD"/>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B26BAD"/>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B26BAD"/>
    <w:rPr>
      <w:lang w:val="nn-NO"/>
    </w:rPr>
  </w:style>
  <w:style w:type="paragraph" w:customStyle="1" w:styleId="l-ledd">
    <w:name w:val="l-ledd"/>
    <w:basedOn w:val="Normal"/>
    <w:qFormat/>
    <w:rsid w:val="00B26BAD"/>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B26BAD"/>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B26BAD"/>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B26BAD"/>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B26BAD"/>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B26BAD"/>
    <w:pPr>
      <w:spacing w:after="0"/>
    </w:pPr>
    <w:rPr>
      <w:spacing w:val="4"/>
    </w:rPr>
  </w:style>
  <w:style w:type="paragraph" w:customStyle="1" w:styleId="l-tit-endr-avsnitt">
    <w:name w:val="l-tit-endr-avsnitt"/>
    <w:basedOn w:val="l-tit-endr-lovkap"/>
    <w:qFormat/>
    <w:rsid w:val="00B26BAD"/>
  </w:style>
  <w:style w:type="paragraph" w:customStyle="1" w:styleId="l-tit-endr-ledd">
    <w:name w:val="l-tit-endr-ledd"/>
    <w:basedOn w:val="Normal"/>
    <w:qFormat/>
    <w:rsid w:val="00B26BA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26BAD"/>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B26BAD"/>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B26BAD"/>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26BA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26BAD"/>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B26BAD"/>
    <w:pPr>
      <w:numPr>
        <w:numId w:val="16"/>
      </w:numPr>
      <w:spacing w:line="240" w:lineRule="auto"/>
      <w:contextualSpacing/>
    </w:pPr>
    <w:rPr>
      <w:spacing w:val="4"/>
    </w:rPr>
  </w:style>
  <w:style w:type="paragraph" w:styleId="Liste2">
    <w:name w:val="List 2"/>
    <w:basedOn w:val="Normal"/>
    <w:rsid w:val="00B26BAD"/>
    <w:pPr>
      <w:numPr>
        <w:ilvl w:val="1"/>
        <w:numId w:val="16"/>
      </w:numPr>
      <w:spacing w:after="0"/>
    </w:pPr>
    <w:rPr>
      <w:spacing w:val="4"/>
    </w:rPr>
  </w:style>
  <w:style w:type="paragraph" w:styleId="Liste3">
    <w:name w:val="List 3"/>
    <w:basedOn w:val="Normal"/>
    <w:rsid w:val="00B26BAD"/>
    <w:pPr>
      <w:numPr>
        <w:ilvl w:val="2"/>
        <w:numId w:val="16"/>
      </w:numPr>
      <w:spacing w:after="0"/>
    </w:pPr>
  </w:style>
  <w:style w:type="paragraph" w:styleId="Liste4">
    <w:name w:val="List 4"/>
    <w:basedOn w:val="Normal"/>
    <w:rsid w:val="00B26BAD"/>
    <w:pPr>
      <w:numPr>
        <w:ilvl w:val="3"/>
        <w:numId w:val="16"/>
      </w:numPr>
      <w:spacing w:after="0"/>
    </w:pPr>
  </w:style>
  <w:style w:type="paragraph" w:styleId="Liste5">
    <w:name w:val="List 5"/>
    <w:basedOn w:val="Normal"/>
    <w:rsid w:val="00B26BAD"/>
    <w:pPr>
      <w:numPr>
        <w:ilvl w:val="4"/>
        <w:numId w:val="16"/>
      </w:numPr>
      <w:spacing w:after="0"/>
    </w:pPr>
  </w:style>
  <w:style w:type="paragraph" w:customStyle="1" w:styleId="Listebombe">
    <w:name w:val="Liste bombe"/>
    <w:basedOn w:val="Liste"/>
    <w:qFormat/>
    <w:rsid w:val="00B26BAD"/>
    <w:pPr>
      <w:numPr>
        <w:numId w:val="18"/>
      </w:numPr>
    </w:pPr>
  </w:style>
  <w:style w:type="paragraph" w:customStyle="1" w:styleId="Listebombe2">
    <w:name w:val="Liste bombe 2"/>
    <w:basedOn w:val="Liste2"/>
    <w:qFormat/>
    <w:rsid w:val="00B26BAD"/>
    <w:pPr>
      <w:numPr>
        <w:ilvl w:val="0"/>
        <w:numId w:val="19"/>
      </w:numPr>
    </w:pPr>
  </w:style>
  <w:style w:type="paragraph" w:customStyle="1" w:styleId="Listebombe3">
    <w:name w:val="Liste bombe 3"/>
    <w:basedOn w:val="Liste3"/>
    <w:qFormat/>
    <w:rsid w:val="00B26BAD"/>
    <w:pPr>
      <w:numPr>
        <w:ilvl w:val="0"/>
        <w:numId w:val="20"/>
      </w:numPr>
    </w:pPr>
  </w:style>
  <w:style w:type="paragraph" w:customStyle="1" w:styleId="Listebombe4">
    <w:name w:val="Liste bombe 4"/>
    <w:basedOn w:val="Liste4"/>
    <w:qFormat/>
    <w:rsid w:val="00B26BAD"/>
    <w:pPr>
      <w:numPr>
        <w:ilvl w:val="0"/>
        <w:numId w:val="21"/>
      </w:numPr>
    </w:pPr>
  </w:style>
  <w:style w:type="paragraph" w:customStyle="1" w:styleId="Listebombe5">
    <w:name w:val="Liste bombe 5"/>
    <w:basedOn w:val="Liste5"/>
    <w:qFormat/>
    <w:rsid w:val="00B26BAD"/>
    <w:pPr>
      <w:numPr>
        <w:ilvl w:val="0"/>
        <w:numId w:val="22"/>
      </w:numPr>
    </w:pPr>
  </w:style>
  <w:style w:type="paragraph" w:styleId="Listeavsnitt">
    <w:name w:val="List Paragraph"/>
    <w:basedOn w:val="Normal"/>
    <w:uiPriority w:val="34"/>
    <w:qFormat/>
    <w:rsid w:val="00B26BAD"/>
    <w:pPr>
      <w:spacing w:before="60" w:after="0"/>
      <w:ind w:left="397"/>
    </w:pPr>
  </w:style>
  <w:style w:type="paragraph" w:customStyle="1" w:styleId="Listeavsnitt2">
    <w:name w:val="Listeavsnitt 2"/>
    <w:basedOn w:val="Normal"/>
    <w:qFormat/>
    <w:rsid w:val="00B26BAD"/>
    <w:pPr>
      <w:spacing w:before="60" w:after="0"/>
      <w:ind w:left="794"/>
    </w:pPr>
  </w:style>
  <w:style w:type="paragraph" w:customStyle="1" w:styleId="Listeavsnitt3">
    <w:name w:val="Listeavsnitt 3"/>
    <w:basedOn w:val="Normal"/>
    <w:qFormat/>
    <w:rsid w:val="00B26BAD"/>
    <w:pPr>
      <w:spacing w:before="60" w:after="0"/>
      <w:ind w:left="1191"/>
    </w:pPr>
  </w:style>
  <w:style w:type="paragraph" w:customStyle="1" w:styleId="Listeavsnitt4">
    <w:name w:val="Listeavsnitt 4"/>
    <w:basedOn w:val="Normal"/>
    <w:qFormat/>
    <w:rsid w:val="00B26BAD"/>
    <w:pPr>
      <w:spacing w:before="60" w:after="0"/>
      <w:ind w:left="1588"/>
    </w:pPr>
  </w:style>
  <w:style w:type="paragraph" w:customStyle="1" w:styleId="Listeavsnitt5">
    <w:name w:val="Listeavsnitt 5"/>
    <w:basedOn w:val="Normal"/>
    <w:qFormat/>
    <w:rsid w:val="00B26BAD"/>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B26BAD"/>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B26BAD"/>
    <w:pPr>
      <w:numPr>
        <w:numId w:val="12"/>
      </w:numPr>
      <w:spacing w:after="0"/>
    </w:pPr>
    <w:rPr>
      <w:rFonts w:ascii="Times" w:eastAsia="Batang" w:hAnsi="Times"/>
      <w:szCs w:val="20"/>
    </w:rPr>
  </w:style>
  <w:style w:type="paragraph" w:styleId="Nummerertliste2">
    <w:name w:val="List Number 2"/>
    <w:basedOn w:val="Normal"/>
    <w:rsid w:val="00B26BAD"/>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B26BAD"/>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B26BAD"/>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B26BAD"/>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B26BAD"/>
    <w:pPr>
      <w:spacing w:after="0"/>
      <w:ind w:left="397"/>
    </w:pPr>
    <w:rPr>
      <w:lang w:val="en-US"/>
    </w:rPr>
  </w:style>
  <w:style w:type="paragraph" w:customStyle="1" w:styleId="opplisting3">
    <w:name w:val="opplisting 3"/>
    <w:basedOn w:val="Normal"/>
    <w:qFormat/>
    <w:rsid w:val="00B26BAD"/>
    <w:pPr>
      <w:spacing w:after="0"/>
      <w:ind w:left="794"/>
    </w:pPr>
  </w:style>
  <w:style w:type="paragraph" w:customStyle="1" w:styleId="opplisting4">
    <w:name w:val="opplisting 4"/>
    <w:basedOn w:val="Normal"/>
    <w:qFormat/>
    <w:rsid w:val="00B26BAD"/>
    <w:pPr>
      <w:spacing w:after="0"/>
      <w:ind w:left="1191"/>
    </w:pPr>
  </w:style>
  <w:style w:type="paragraph" w:customStyle="1" w:styleId="opplisting5">
    <w:name w:val="opplisting 5"/>
    <w:basedOn w:val="Normal"/>
    <w:qFormat/>
    <w:rsid w:val="00B26BAD"/>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B26BAD"/>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B26BAD"/>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B26BAD"/>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B26BAD"/>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B26BAD"/>
    <w:rPr>
      <w:spacing w:val="6"/>
      <w:sz w:val="19"/>
    </w:rPr>
  </w:style>
  <w:style w:type="paragraph" w:customStyle="1" w:styleId="ramme-noter">
    <w:name w:val="ramme-noter"/>
    <w:basedOn w:val="Normal"/>
    <w:next w:val="Normal"/>
    <w:rsid w:val="00B26BAD"/>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B26BAD"/>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B26BAD"/>
    <w:pPr>
      <w:numPr>
        <w:numId w:val="17"/>
      </w:numPr>
      <w:spacing w:after="0" w:line="240" w:lineRule="auto"/>
    </w:pPr>
    <w:rPr>
      <w:rFonts w:ascii="Times" w:eastAsia="Batang" w:hAnsi="Times"/>
      <w:szCs w:val="20"/>
    </w:rPr>
  </w:style>
  <w:style w:type="paragraph" w:customStyle="1" w:styleId="romertallliste2">
    <w:name w:val="romertall liste 2"/>
    <w:basedOn w:val="Normal"/>
    <w:rsid w:val="00B26BAD"/>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B26BAD"/>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B26BAD"/>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B26BAD"/>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B26BAD"/>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B26BAD"/>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B26BAD"/>
    <w:rPr>
      <w:rFonts w:ascii="Times" w:hAnsi="Times"/>
      <w:vanish/>
      <w:color w:val="00B050"/>
    </w:rPr>
  </w:style>
  <w:style w:type="paragraph" w:customStyle="1" w:styleId="Tabellnavn-kode">
    <w:name w:val="Tabellnavn-kode"/>
    <w:basedOn w:val="Tabellnavn"/>
    <w:qFormat/>
    <w:rsid w:val="00B26BAD"/>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B26BAD"/>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B26BAD"/>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B26BAD"/>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B26BAD"/>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B26BAD"/>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B26BAD"/>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B26BAD"/>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B26BAD"/>
    <w:pPr>
      <w:numPr>
        <w:numId w:val="0"/>
      </w:numPr>
    </w:pPr>
    <w:rPr>
      <w:b w:val="0"/>
      <w:i/>
    </w:rPr>
  </w:style>
  <w:style w:type="paragraph" w:customStyle="1" w:styleId="Undervedl-tittel">
    <w:name w:val="Undervedl-tittel"/>
    <w:basedOn w:val="Normal"/>
    <w:next w:val="Normal"/>
    <w:rsid w:val="00B26BAD"/>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B26BAD"/>
    <w:pPr>
      <w:numPr>
        <w:numId w:val="0"/>
      </w:numPr>
      <w:outlineLvl w:val="9"/>
    </w:pPr>
  </w:style>
  <w:style w:type="paragraph" w:customStyle="1" w:styleId="v-Overskrift2">
    <w:name w:val="v-Overskrift 2"/>
    <w:basedOn w:val="Overskrift2"/>
    <w:next w:val="Normal"/>
    <w:rsid w:val="00B26BAD"/>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B26BAD"/>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B26BAD"/>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B26BAD"/>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B26BAD"/>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B26BAD"/>
    <w:pPr>
      <w:keepNext/>
      <w:keepLines/>
      <w:numPr>
        <w:numId w:val="7"/>
      </w:numPr>
    </w:pPr>
    <w:rPr>
      <w:rFonts w:ascii="Arial" w:hAnsi="Arial"/>
      <w:b/>
      <w:spacing w:val="4"/>
      <w:u w:val="single"/>
    </w:rPr>
  </w:style>
  <w:style w:type="paragraph" w:customStyle="1" w:styleId="Kilde">
    <w:name w:val="Kilde"/>
    <w:basedOn w:val="Normal"/>
    <w:next w:val="Normal"/>
    <w:rsid w:val="00B26BAD"/>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uiPriority w:val="99"/>
    <w:rsid w:val="00B26BAD"/>
    <w:rPr>
      <w:rFonts w:ascii="Times New Roman" w:eastAsia="Times New Roman" w:hAnsi="Times New Roman"/>
      <w:spacing w:val="4"/>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B26BAD"/>
    <w:rPr>
      <w:rFonts w:ascii="Times New Roman" w:eastAsia="Times New Roman" w:hAnsi="Times New Roman"/>
      <w:sz w:val="24"/>
    </w:rPr>
  </w:style>
  <w:style w:type="character" w:styleId="Fotnotereferanse">
    <w:name w:val="footnote reference"/>
    <w:basedOn w:val="Standardskriftforavsnitt"/>
    <w:rsid w:val="00B26BAD"/>
    <w:rPr>
      <w:vertAlign w:val="superscript"/>
    </w:rPr>
  </w:style>
  <w:style w:type="character" w:customStyle="1" w:styleId="gjennomstreket">
    <w:name w:val="gjennomstreket"/>
    <w:uiPriority w:val="1"/>
    <w:rsid w:val="00B26BAD"/>
    <w:rPr>
      <w:strike/>
      <w:dstrike w:val="0"/>
    </w:rPr>
  </w:style>
  <w:style w:type="character" w:customStyle="1" w:styleId="halvfet0">
    <w:name w:val="halvfet"/>
    <w:basedOn w:val="Standardskriftforavsnitt"/>
    <w:rsid w:val="00B26BAD"/>
    <w:rPr>
      <w:b/>
    </w:rPr>
  </w:style>
  <w:style w:type="character" w:styleId="Hyperkobling">
    <w:name w:val="Hyperlink"/>
    <w:basedOn w:val="Standardskriftforavsnitt"/>
    <w:uiPriority w:val="99"/>
    <w:unhideWhenUsed/>
    <w:rsid w:val="00B26BAD"/>
    <w:rPr>
      <w:color w:val="0563C1" w:themeColor="hyperlink"/>
      <w:u w:val="single"/>
    </w:rPr>
  </w:style>
  <w:style w:type="character" w:customStyle="1" w:styleId="kursiv">
    <w:name w:val="kursiv"/>
    <w:basedOn w:val="Standardskriftforavsnitt"/>
    <w:rsid w:val="00B26BAD"/>
    <w:rPr>
      <w:i/>
    </w:rPr>
  </w:style>
  <w:style w:type="character" w:customStyle="1" w:styleId="l-endring">
    <w:name w:val="l-endring"/>
    <w:basedOn w:val="Standardskriftforavsnitt"/>
    <w:rsid w:val="00B26BAD"/>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B26BAD"/>
  </w:style>
  <w:style w:type="character" w:styleId="Plassholdertekst">
    <w:name w:val="Placeholder Text"/>
    <w:basedOn w:val="Standardskriftforavsnitt"/>
    <w:uiPriority w:val="99"/>
    <w:rsid w:val="00B26BAD"/>
    <w:rPr>
      <w:color w:val="808080"/>
    </w:rPr>
  </w:style>
  <w:style w:type="character" w:customStyle="1" w:styleId="regular">
    <w:name w:val="regular"/>
    <w:basedOn w:val="Standardskriftforavsnitt"/>
    <w:uiPriority w:val="1"/>
    <w:qFormat/>
    <w:rsid w:val="00B26BAD"/>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B26BAD"/>
    <w:rPr>
      <w:sz w:val="20"/>
      <w:vertAlign w:val="superscript"/>
    </w:rPr>
  </w:style>
  <w:style w:type="character" w:customStyle="1" w:styleId="skrift-senket">
    <w:name w:val="skrift-senket"/>
    <w:basedOn w:val="Standardskriftforavsnitt"/>
    <w:rsid w:val="00B26BAD"/>
    <w:rPr>
      <w:sz w:val="20"/>
      <w:vertAlign w:val="subscript"/>
    </w:rPr>
  </w:style>
  <w:style w:type="character" w:customStyle="1" w:styleId="SluttnotetekstTegn">
    <w:name w:val="Sluttnotetekst Tegn"/>
    <w:basedOn w:val="Standardskriftforavsnitt"/>
    <w:link w:val="Sluttnotetekst"/>
    <w:uiPriority w:val="99"/>
    <w:semiHidden/>
    <w:rsid w:val="00B26BAD"/>
    <w:rPr>
      <w:rFonts w:ascii="Times New Roman" w:eastAsia="Times New Roman" w:hAnsi="Times New Roman"/>
      <w:sz w:val="20"/>
      <w:szCs w:val="20"/>
    </w:rPr>
  </w:style>
  <w:style w:type="character" w:customStyle="1" w:styleId="sperret0">
    <w:name w:val="sperret"/>
    <w:basedOn w:val="Standardskriftforavsnitt"/>
    <w:rsid w:val="00B26BAD"/>
    <w:rPr>
      <w:spacing w:val="30"/>
    </w:rPr>
  </w:style>
  <w:style w:type="character" w:customStyle="1" w:styleId="SterktsitatTegn">
    <w:name w:val="Sterkt sitat Tegn"/>
    <w:basedOn w:val="Standardskriftforavsnitt"/>
    <w:link w:val="Sterktsitat"/>
    <w:uiPriority w:val="30"/>
    <w:rsid w:val="00B26BAD"/>
    <w:rPr>
      <w:rFonts w:ascii="Times New Roman" w:eastAsia="Times New Roman" w:hAnsi="Times New Roman"/>
      <w:b/>
      <w:bCs/>
      <w:i/>
      <w:iCs/>
      <w:color w:val="4472C4" w:themeColor="accent1"/>
      <w:sz w:val="24"/>
    </w:rPr>
  </w:style>
  <w:style w:type="character" w:customStyle="1" w:styleId="Stikkord">
    <w:name w:val="Stikkord"/>
    <w:basedOn w:val="Standardskriftforavsnitt"/>
    <w:rsid w:val="00B26BAD"/>
  </w:style>
  <w:style w:type="character" w:customStyle="1" w:styleId="stikkord0">
    <w:name w:val="stikkord"/>
    <w:uiPriority w:val="99"/>
  </w:style>
  <w:style w:type="character" w:styleId="Sterk">
    <w:name w:val="Strong"/>
    <w:basedOn w:val="Standardskriftforavsnitt"/>
    <w:uiPriority w:val="22"/>
    <w:qFormat/>
    <w:rsid w:val="00B26BAD"/>
    <w:rPr>
      <w:b/>
      <w:bCs/>
    </w:rPr>
  </w:style>
  <w:style w:type="character" w:customStyle="1" w:styleId="TopptekstTegn">
    <w:name w:val="Topptekst Tegn"/>
    <w:basedOn w:val="Standardskriftforavsnitt"/>
    <w:link w:val="Topptekst"/>
    <w:rsid w:val="00B26BAD"/>
    <w:rPr>
      <w:rFonts w:ascii="Times New Roman" w:eastAsia="Times New Roman" w:hAnsi="Times New Roman"/>
      <w:sz w:val="24"/>
    </w:rPr>
  </w:style>
  <w:style w:type="character" w:customStyle="1" w:styleId="UnderskriftTegn">
    <w:name w:val="Underskrift Tegn"/>
    <w:basedOn w:val="Standardskriftforavsnitt"/>
    <w:link w:val="Underskrift"/>
    <w:uiPriority w:val="99"/>
    <w:semiHidden/>
    <w:rsid w:val="00B26BAD"/>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B26BAD"/>
    <w:rPr>
      <w:rFonts w:ascii="Arial" w:eastAsia="Times New Roman" w:hAnsi="Arial"/>
      <w:i/>
    </w:rPr>
  </w:style>
  <w:style w:type="character" w:customStyle="1" w:styleId="Overskrift7Tegn">
    <w:name w:val="Overskrift 7 Tegn"/>
    <w:basedOn w:val="Standardskriftforavsnitt"/>
    <w:link w:val="Overskrift7"/>
    <w:rsid w:val="00B26BAD"/>
    <w:rPr>
      <w:rFonts w:ascii="Arial" w:eastAsia="Times New Roman" w:hAnsi="Arial"/>
      <w:sz w:val="24"/>
    </w:rPr>
  </w:style>
  <w:style w:type="character" w:customStyle="1" w:styleId="Overskrift8Tegn">
    <w:name w:val="Overskrift 8 Tegn"/>
    <w:basedOn w:val="Standardskriftforavsnitt"/>
    <w:link w:val="Overskrift8"/>
    <w:rsid w:val="00B26BAD"/>
    <w:rPr>
      <w:rFonts w:ascii="Arial" w:eastAsia="Times New Roman" w:hAnsi="Arial"/>
      <w:i/>
      <w:sz w:val="24"/>
    </w:rPr>
  </w:style>
  <w:style w:type="character" w:customStyle="1" w:styleId="Overskrift9Tegn">
    <w:name w:val="Overskrift 9 Tegn"/>
    <w:basedOn w:val="Standardskriftforavsnitt"/>
    <w:link w:val="Overskrift9"/>
    <w:rsid w:val="00B26BAD"/>
    <w:rPr>
      <w:rFonts w:ascii="Arial" w:eastAsia="Times New Roman" w:hAnsi="Arial"/>
      <w:b/>
      <w:i/>
      <w:sz w:val="18"/>
    </w:rPr>
  </w:style>
  <w:style w:type="table" w:styleId="Tabelltemaer">
    <w:name w:val="Table Theme"/>
    <w:basedOn w:val="Vanligtabell"/>
    <w:uiPriority w:val="99"/>
    <w:semiHidden/>
    <w:unhideWhenUsed/>
    <w:rsid w:val="00B26BA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B26BAD"/>
    <w:pPr>
      <w:tabs>
        <w:tab w:val="center" w:pos="4153"/>
        <w:tab w:val="right" w:pos="8306"/>
      </w:tabs>
    </w:pPr>
    <w:rPr>
      <w:spacing w:val="4"/>
    </w:rPr>
  </w:style>
  <w:style w:type="character" w:customStyle="1" w:styleId="BunntekstTegn1">
    <w:name w:val="Bunntekst Tegn1"/>
    <w:basedOn w:val="Standardskriftforavsnitt"/>
    <w:uiPriority w:val="99"/>
    <w:semiHidden/>
    <w:rsid w:val="007E60C5"/>
    <w:rPr>
      <w:rFonts w:ascii="Times New Roman" w:eastAsia="Times New Roman" w:hAnsi="Times New Roman"/>
      <w:sz w:val="24"/>
    </w:rPr>
  </w:style>
  <w:style w:type="paragraph" w:styleId="NormalWeb">
    <w:name w:val="Normal (Web)"/>
    <w:basedOn w:val="Normal"/>
    <w:uiPriority w:val="99"/>
    <w:semiHidden/>
    <w:unhideWhenUsed/>
    <w:rsid w:val="00B26BAD"/>
    <w:rPr>
      <w:szCs w:val="24"/>
    </w:rPr>
  </w:style>
  <w:style w:type="paragraph" w:styleId="INNH1">
    <w:name w:val="toc 1"/>
    <w:basedOn w:val="Normal"/>
    <w:next w:val="Normal"/>
    <w:semiHidden/>
    <w:rsid w:val="00B26BAD"/>
    <w:pPr>
      <w:tabs>
        <w:tab w:val="right" w:leader="dot" w:pos="8306"/>
      </w:tabs>
    </w:pPr>
  </w:style>
  <w:style w:type="paragraph" w:styleId="INNH2">
    <w:name w:val="toc 2"/>
    <w:basedOn w:val="Normal"/>
    <w:next w:val="Normal"/>
    <w:semiHidden/>
    <w:rsid w:val="00B26BAD"/>
    <w:pPr>
      <w:tabs>
        <w:tab w:val="right" w:leader="dot" w:pos="8306"/>
      </w:tabs>
      <w:ind w:left="200"/>
    </w:pPr>
  </w:style>
  <w:style w:type="paragraph" w:styleId="INNH3">
    <w:name w:val="toc 3"/>
    <w:basedOn w:val="Normal"/>
    <w:next w:val="Normal"/>
    <w:semiHidden/>
    <w:rsid w:val="00B26BAD"/>
    <w:pPr>
      <w:tabs>
        <w:tab w:val="right" w:leader="dot" w:pos="8306"/>
      </w:tabs>
      <w:ind w:left="400"/>
    </w:pPr>
  </w:style>
  <w:style w:type="paragraph" w:styleId="INNH4">
    <w:name w:val="toc 4"/>
    <w:basedOn w:val="Normal"/>
    <w:next w:val="Normal"/>
    <w:semiHidden/>
    <w:rsid w:val="00B26BAD"/>
    <w:pPr>
      <w:tabs>
        <w:tab w:val="right" w:leader="dot" w:pos="8306"/>
      </w:tabs>
      <w:ind w:left="600"/>
    </w:pPr>
  </w:style>
  <w:style w:type="paragraph" w:styleId="INNH5">
    <w:name w:val="toc 5"/>
    <w:basedOn w:val="Normal"/>
    <w:next w:val="Normal"/>
    <w:semiHidden/>
    <w:rsid w:val="00B26BAD"/>
    <w:pPr>
      <w:tabs>
        <w:tab w:val="right" w:leader="dot" w:pos="8306"/>
      </w:tabs>
      <w:ind w:left="800"/>
    </w:pPr>
  </w:style>
  <w:style w:type="character" w:styleId="Merknadsreferanse">
    <w:name w:val="annotation reference"/>
    <w:basedOn w:val="Standardskriftforavsnitt"/>
    <w:semiHidden/>
    <w:rsid w:val="00B26BAD"/>
    <w:rPr>
      <w:sz w:val="16"/>
    </w:rPr>
  </w:style>
  <w:style w:type="paragraph" w:styleId="Merknadstekst">
    <w:name w:val="annotation text"/>
    <w:basedOn w:val="Normal"/>
    <w:link w:val="MerknadstekstTegn"/>
    <w:semiHidden/>
    <w:rsid w:val="00B26BAD"/>
  </w:style>
  <w:style w:type="character" w:customStyle="1" w:styleId="MerknadstekstTegn">
    <w:name w:val="Merknadstekst Tegn"/>
    <w:basedOn w:val="Standardskriftforavsnitt"/>
    <w:link w:val="Merknadstekst"/>
    <w:semiHidden/>
    <w:rsid w:val="00B26BAD"/>
    <w:rPr>
      <w:rFonts w:ascii="Times New Roman" w:eastAsia="Times New Roman" w:hAnsi="Times New Roman"/>
      <w:sz w:val="24"/>
    </w:rPr>
  </w:style>
  <w:style w:type="paragraph" w:styleId="Punktliste">
    <w:name w:val="List Bullet"/>
    <w:basedOn w:val="Normal"/>
    <w:rsid w:val="00B26BAD"/>
    <w:pPr>
      <w:numPr>
        <w:numId w:val="2"/>
      </w:numPr>
      <w:spacing w:after="0"/>
    </w:pPr>
    <w:rPr>
      <w:spacing w:val="4"/>
    </w:rPr>
  </w:style>
  <w:style w:type="paragraph" w:styleId="Punktliste2">
    <w:name w:val="List Bullet 2"/>
    <w:basedOn w:val="Normal"/>
    <w:rsid w:val="00B26BAD"/>
    <w:pPr>
      <w:numPr>
        <w:numId w:val="3"/>
      </w:numPr>
      <w:spacing w:after="0"/>
    </w:pPr>
    <w:rPr>
      <w:spacing w:val="4"/>
    </w:rPr>
  </w:style>
  <w:style w:type="paragraph" w:styleId="Punktliste3">
    <w:name w:val="List Bullet 3"/>
    <w:basedOn w:val="Normal"/>
    <w:rsid w:val="00B26BAD"/>
    <w:pPr>
      <w:numPr>
        <w:numId w:val="4"/>
      </w:numPr>
      <w:spacing w:after="0"/>
    </w:pPr>
    <w:rPr>
      <w:spacing w:val="4"/>
    </w:rPr>
  </w:style>
  <w:style w:type="paragraph" w:styleId="Punktliste4">
    <w:name w:val="List Bullet 4"/>
    <w:basedOn w:val="Normal"/>
    <w:rsid w:val="00B26BAD"/>
    <w:pPr>
      <w:numPr>
        <w:numId w:val="5"/>
      </w:numPr>
      <w:spacing w:after="0"/>
    </w:pPr>
  </w:style>
  <w:style w:type="paragraph" w:styleId="Punktliste5">
    <w:name w:val="List Bullet 5"/>
    <w:basedOn w:val="Normal"/>
    <w:rsid w:val="00B26BAD"/>
    <w:pPr>
      <w:numPr>
        <w:numId w:val="6"/>
      </w:numPr>
      <w:spacing w:after="0"/>
    </w:pPr>
  </w:style>
  <w:style w:type="paragraph" w:styleId="Topptekst">
    <w:name w:val="header"/>
    <w:basedOn w:val="Normal"/>
    <w:link w:val="TopptekstTegn"/>
    <w:rsid w:val="00B26BAD"/>
    <w:pPr>
      <w:tabs>
        <w:tab w:val="center" w:pos="4536"/>
        <w:tab w:val="right" w:pos="9072"/>
      </w:tabs>
    </w:pPr>
  </w:style>
  <w:style w:type="character" w:customStyle="1" w:styleId="TopptekstTegn1">
    <w:name w:val="Topptekst Tegn1"/>
    <w:basedOn w:val="Standardskriftforavsnitt"/>
    <w:uiPriority w:val="99"/>
    <w:semiHidden/>
    <w:rsid w:val="007E60C5"/>
    <w:rPr>
      <w:rFonts w:ascii="Times New Roman" w:eastAsia="Times New Roman" w:hAnsi="Times New Roman"/>
      <w:sz w:val="24"/>
    </w:rPr>
  </w:style>
  <w:style w:type="table" w:customStyle="1" w:styleId="Tabell-VM">
    <w:name w:val="Tabell-VM"/>
    <w:basedOn w:val="Tabelltemaer"/>
    <w:uiPriority w:val="99"/>
    <w:qFormat/>
    <w:rsid w:val="00B26BAD"/>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B26BAD"/>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B26BA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26BAD"/>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B26BAD"/>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26BAD"/>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B26BAD"/>
    <w:pPr>
      <w:spacing w:after="0" w:line="240" w:lineRule="auto"/>
      <w:ind w:left="240" w:hanging="240"/>
    </w:pPr>
  </w:style>
  <w:style w:type="paragraph" w:styleId="Indeks2">
    <w:name w:val="index 2"/>
    <w:basedOn w:val="Normal"/>
    <w:next w:val="Normal"/>
    <w:autoRedefine/>
    <w:uiPriority w:val="99"/>
    <w:semiHidden/>
    <w:unhideWhenUsed/>
    <w:rsid w:val="00B26BAD"/>
    <w:pPr>
      <w:spacing w:after="0" w:line="240" w:lineRule="auto"/>
      <w:ind w:left="480" w:hanging="240"/>
    </w:pPr>
  </w:style>
  <w:style w:type="paragraph" w:styleId="Indeks3">
    <w:name w:val="index 3"/>
    <w:basedOn w:val="Normal"/>
    <w:next w:val="Normal"/>
    <w:autoRedefine/>
    <w:uiPriority w:val="99"/>
    <w:semiHidden/>
    <w:unhideWhenUsed/>
    <w:rsid w:val="00B26BAD"/>
    <w:pPr>
      <w:spacing w:after="0" w:line="240" w:lineRule="auto"/>
      <w:ind w:left="720" w:hanging="240"/>
    </w:pPr>
  </w:style>
  <w:style w:type="paragraph" w:styleId="Indeks4">
    <w:name w:val="index 4"/>
    <w:basedOn w:val="Normal"/>
    <w:next w:val="Normal"/>
    <w:autoRedefine/>
    <w:uiPriority w:val="99"/>
    <w:semiHidden/>
    <w:unhideWhenUsed/>
    <w:rsid w:val="00B26BAD"/>
    <w:pPr>
      <w:spacing w:after="0" w:line="240" w:lineRule="auto"/>
      <w:ind w:left="960" w:hanging="240"/>
    </w:pPr>
  </w:style>
  <w:style w:type="paragraph" w:styleId="Indeks5">
    <w:name w:val="index 5"/>
    <w:basedOn w:val="Normal"/>
    <w:next w:val="Normal"/>
    <w:autoRedefine/>
    <w:uiPriority w:val="99"/>
    <w:semiHidden/>
    <w:unhideWhenUsed/>
    <w:rsid w:val="00B26BAD"/>
    <w:pPr>
      <w:spacing w:after="0" w:line="240" w:lineRule="auto"/>
      <w:ind w:left="1200" w:hanging="240"/>
    </w:pPr>
  </w:style>
  <w:style w:type="paragraph" w:styleId="Indeks6">
    <w:name w:val="index 6"/>
    <w:basedOn w:val="Normal"/>
    <w:next w:val="Normal"/>
    <w:autoRedefine/>
    <w:uiPriority w:val="99"/>
    <w:semiHidden/>
    <w:unhideWhenUsed/>
    <w:rsid w:val="00B26BAD"/>
    <w:pPr>
      <w:spacing w:after="0" w:line="240" w:lineRule="auto"/>
      <w:ind w:left="1440" w:hanging="240"/>
    </w:pPr>
  </w:style>
  <w:style w:type="paragraph" w:styleId="Indeks7">
    <w:name w:val="index 7"/>
    <w:basedOn w:val="Normal"/>
    <w:next w:val="Normal"/>
    <w:autoRedefine/>
    <w:uiPriority w:val="99"/>
    <w:semiHidden/>
    <w:unhideWhenUsed/>
    <w:rsid w:val="00B26BAD"/>
    <w:pPr>
      <w:spacing w:after="0" w:line="240" w:lineRule="auto"/>
      <w:ind w:left="1680" w:hanging="240"/>
    </w:pPr>
  </w:style>
  <w:style w:type="paragraph" w:styleId="Indeks8">
    <w:name w:val="index 8"/>
    <w:basedOn w:val="Normal"/>
    <w:next w:val="Normal"/>
    <w:autoRedefine/>
    <w:uiPriority w:val="99"/>
    <w:semiHidden/>
    <w:unhideWhenUsed/>
    <w:rsid w:val="00B26BAD"/>
    <w:pPr>
      <w:spacing w:after="0" w:line="240" w:lineRule="auto"/>
      <w:ind w:left="1920" w:hanging="240"/>
    </w:pPr>
  </w:style>
  <w:style w:type="paragraph" w:styleId="Indeks9">
    <w:name w:val="index 9"/>
    <w:basedOn w:val="Normal"/>
    <w:next w:val="Normal"/>
    <w:autoRedefine/>
    <w:uiPriority w:val="99"/>
    <w:semiHidden/>
    <w:unhideWhenUsed/>
    <w:rsid w:val="00B26BAD"/>
    <w:pPr>
      <w:spacing w:after="0" w:line="240" w:lineRule="auto"/>
      <w:ind w:left="2160" w:hanging="240"/>
    </w:pPr>
  </w:style>
  <w:style w:type="paragraph" w:styleId="INNH6">
    <w:name w:val="toc 6"/>
    <w:basedOn w:val="Normal"/>
    <w:next w:val="Normal"/>
    <w:autoRedefine/>
    <w:uiPriority w:val="39"/>
    <w:semiHidden/>
    <w:unhideWhenUsed/>
    <w:rsid w:val="00B26BAD"/>
    <w:pPr>
      <w:spacing w:after="100"/>
      <w:ind w:left="1200"/>
    </w:pPr>
  </w:style>
  <w:style w:type="paragraph" w:styleId="INNH7">
    <w:name w:val="toc 7"/>
    <w:basedOn w:val="Normal"/>
    <w:next w:val="Normal"/>
    <w:autoRedefine/>
    <w:uiPriority w:val="39"/>
    <w:semiHidden/>
    <w:unhideWhenUsed/>
    <w:rsid w:val="00B26BAD"/>
    <w:pPr>
      <w:spacing w:after="100"/>
      <w:ind w:left="1440"/>
    </w:pPr>
  </w:style>
  <w:style w:type="paragraph" w:styleId="INNH8">
    <w:name w:val="toc 8"/>
    <w:basedOn w:val="Normal"/>
    <w:next w:val="Normal"/>
    <w:autoRedefine/>
    <w:uiPriority w:val="39"/>
    <w:semiHidden/>
    <w:unhideWhenUsed/>
    <w:rsid w:val="00B26BAD"/>
    <w:pPr>
      <w:spacing w:after="100"/>
      <w:ind w:left="1680"/>
    </w:pPr>
  </w:style>
  <w:style w:type="paragraph" w:styleId="INNH9">
    <w:name w:val="toc 9"/>
    <w:basedOn w:val="Normal"/>
    <w:next w:val="Normal"/>
    <w:autoRedefine/>
    <w:uiPriority w:val="39"/>
    <w:semiHidden/>
    <w:unhideWhenUsed/>
    <w:rsid w:val="00B26BAD"/>
    <w:pPr>
      <w:spacing w:after="100"/>
      <w:ind w:left="1920"/>
    </w:pPr>
  </w:style>
  <w:style w:type="paragraph" w:styleId="Vanliginnrykk">
    <w:name w:val="Normal Indent"/>
    <w:basedOn w:val="Normal"/>
    <w:uiPriority w:val="99"/>
    <w:semiHidden/>
    <w:unhideWhenUsed/>
    <w:rsid w:val="00B26BAD"/>
    <w:pPr>
      <w:ind w:left="708"/>
    </w:pPr>
  </w:style>
  <w:style w:type="paragraph" w:styleId="Stikkordregisteroverskrift">
    <w:name w:val="index heading"/>
    <w:basedOn w:val="Normal"/>
    <w:next w:val="Indeks1"/>
    <w:uiPriority w:val="99"/>
    <w:semiHidden/>
    <w:unhideWhenUsed/>
    <w:rsid w:val="00B26BAD"/>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B26BAD"/>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B26BAD"/>
    <w:pPr>
      <w:spacing w:after="0"/>
    </w:pPr>
  </w:style>
  <w:style w:type="paragraph" w:styleId="Konvoluttadresse">
    <w:name w:val="envelope address"/>
    <w:basedOn w:val="Normal"/>
    <w:uiPriority w:val="99"/>
    <w:semiHidden/>
    <w:unhideWhenUsed/>
    <w:rsid w:val="00B26BA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26BAD"/>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B26BAD"/>
  </w:style>
  <w:style w:type="character" w:styleId="Sluttnotereferanse">
    <w:name w:val="endnote reference"/>
    <w:basedOn w:val="Standardskriftforavsnitt"/>
    <w:uiPriority w:val="99"/>
    <w:semiHidden/>
    <w:unhideWhenUsed/>
    <w:rsid w:val="00B26BAD"/>
    <w:rPr>
      <w:vertAlign w:val="superscript"/>
    </w:rPr>
  </w:style>
  <w:style w:type="paragraph" w:styleId="Sluttnotetekst">
    <w:name w:val="endnote text"/>
    <w:basedOn w:val="Normal"/>
    <w:link w:val="SluttnotetekstTegn"/>
    <w:uiPriority w:val="99"/>
    <w:semiHidden/>
    <w:unhideWhenUsed/>
    <w:rsid w:val="00B26BAD"/>
    <w:pPr>
      <w:spacing w:after="0" w:line="240" w:lineRule="auto"/>
    </w:pPr>
    <w:rPr>
      <w:sz w:val="20"/>
      <w:szCs w:val="20"/>
    </w:rPr>
  </w:style>
  <w:style w:type="character" w:customStyle="1" w:styleId="SluttnotetekstTegn1">
    <w:name w:val="Sluttnotetekst Tegn1"/>
    <w:basedOn w:val="Standardskriftforavsnitt"/>
    <w:uiPriority w:val="99"/>
    <w:semiHidden/>
    <w:rsid w:val="007E60C5"/>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B26BAD"/>
    <w:pPr>
      <w:spacing w:after="0"/>
      <w:ind w:left="240" w:hanging="240"/>
    </w:pPr>
  </w:style>
  <w:style w:type="paragraph" w:styleId="Makrotekst">
    <w:name w:val="macro"/>
    <w:link w:val="MakrotekstTegn"/>
    <w:uiPriority w:val="99"/>
    <w:semiHidden/>
    <w:unhideWhenUsed/>
    <w:rsid w:val="00B26BA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B26BAD"/>
    <w:rPr>
      <w:rFonts w:ascii="Consolas" w:eastAsia="Times New Roman" w:hAnsi="Consolas"/>
      <w:sz w:val="20"/>
      <w:szCs w:val="20"/>
    </w:rPr>
  </w:style>
  <w:style w:type="paragraph" w:styleId="Kildelisteoverskrift">
    <w:name w:val="toa heading"/>
    <w:basedOn w:val="Normal"/>
    <w:next w:val="Normal"/>
    <w:uiPriority w:val="99"/>
    <w:semiHidden/>
    <w:unhideWhenUsed/>
    <w:rsid w:val="00B26BAD"/>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B26BA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B26BAD"/>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B26BAD"/>
    <w:pPr>
      <w:spacing w:after="0" w:line="240" w:lineRule="auto"/>
      <w:ind w:left="4252"/>
    </w:pPr>
  </w:style>
  <w:style w:type="character" w:customStyle="1" w:styleId="HilsenTegn">
    <w:name w:val="Hilsen Tegn"/>
    <w:basedOn w:val="Standardskriftforavsnitt"/>
    <w:link w:val="Hilsen"/>
    <w:uiPriority w:val="99"/>
    <w:semiHidden/>
    <w:rsid w:val="00B26BAD"/>
    <w:rPr>
      <w:rFonts w:ascii="Times New Roman" w:eastAsia="Times New Roman" w:hAnsi="Times New Roman"/>
      <w:sz w:val="24"/>
    </w:rPr>
  </w:style>
  <w:style w:type="paragraph" w:styleId="Underskrift">
    <w:name w:val="Signature"/>
    <w:basedOn w:val="Normal"/>
    <w:link w:val="UnderskriftTegn"/>
    <w:uiPriority w:val="99"/>
    <w:semiHidden/>
    <w:unhideWhenUsed/>
    <w:rsid w:val="00B26BAD"/>
    <w:pPr>
      <w:spacing w:after="0" w:line="240" w:lineRule="auto"/>
      <w:ind w:left="4252"/>
    </w:pPr>
  </w:style>
  <w:style w:type="character" w:customStyle="1" w:styleId="UnderskriftTegn1">
    <w:name w:val="Underskrift Tegn1"/>
    <w:basedOn w:val="Standardskriftforavsnitt"/>
    <w:uiPriority w:val="99"/>
    <w:semiHidden/>
    <w:rsid w:val="007E60C5"/>
    <w:rPr>
      <w:rFonts w:ascii="Times New Roman" w:eastAsia="Times New Roman" w:hAnsi="Times New Roman"/>
      <w:sz w:val="24"/>
    </w:rPr>
  </w:style>
  <w:style w:type="paragraph" w:styleId="Brdtekst">
    <w:name w:val="Body Text"/>
    <w:basedOn w:val="Normal"/>
    <w:link w:val="BrdtekstTegn"/>
    <w:uiPriority w:val="99"/>
    <w:semiHidden/>
    <w:unhideWhenUsed/>
    <w:rsid w:val="00B26BAD"/>
  </w:style>
  <w:style w:type="character" w:customStyle="1" w:styleId="BrdtekstTegn">
    <w:name w:val="Brødtekst Tegn"/>
    <w:basedOn w:val="Standardskriftforavsnitt"/>
    <w:link w:val="Brdtekst"/>
    <w:uiPriority w:val="99"/>
    <w:semiHidden/>
    <w:rsid w:val="00B26BAD"/>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B26BAD"/>
    <w:pPr>
      <w:ind w:left="283"/>
    </w:pPr>
  </w:style>
  <w:style w:type="character" w:customStyle="1" w:styleId="BrdtekstinnrykkTegn">
    <w:name w:val="Brødtekstinnrykk Tegn"/>
    <w:basedOn w:val="Standardskriftforavsnitt"/>
    <w:link w:val="Brdtekstinnrykk"/>
    <w:uiPriority w:val="99"/>
    <w:semiHidden/>
    <w:rsid w:val="00B26BAD"/>
    <w:rPr>
      <w:rFonts w:ascii="Times New Roman" w:eastAsia="Times New Roman" w:hAnsi="Times New Roman"/>
      <w:sz w:val="24"/>
    </w:rPr>
  </w:style>
  <w:style w:type="numbering" w:customStyle="1" w:styleId="l-ListeStilMal">
    <w:name w:val="l-ListeStilMal"/>
    <w:uiPriority w:val="99"/>
    <w:rsid w:val="00B26BAD"/>
    <w:pPr>
      <w:numPr>
        <w:numId w:val="8"/>
      </w:numPr>
    </w:pPr>
  </w:style>
  <w:style w:type="paragraph" w:styleId="Meldingshode">
    <w:name w:val="Message Header"/>
    <w:basedOn w:val="Normal"/>
    <w:link w:val="MeldingshodeTegn"/>
    <w:uiPriority w:val="99"/>
    <w:semiHidden/>
    <w:unhideWhenUsed/>
    <w:rsid w:val="00B26BA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26BAD"/>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B26BAD"/>
  </w:style>
  <w:style w:type="character" w:customStyle="1" w:styleId="InnledendehilsenTegn">
    <w:name w:val="Innledende hilsen Tegn"/>
    <w:basedOn w:val="Standardskriftforavsnitt"/>
    <w:link w:val="Innledendehilsen"/>
    <w:uiPriority w:val="99"/>
    <w:semiHidden/>
    <w:rsid w:val="00B26BAD"/>
    <w:rPr>
      <w:rFonts w:ascii="Times New Roman" w:eastAsia="Times New Roman" w:hAnsi="Times New Roman"/>
      <w:sz w:val="24"/>
    </w:rPr>
  </w:style>
  <w:style w:type="paragraph" w:styleId="Dato0">
    <w:name w:val="Date"/>
    <w:basedOn w:val="Normal"/>
    <w:next w:val="Normal"/>
    <w:link w:val="DatoTegn"/>
    <w:uiPriority w:val="99"/>
    <w:unhideWhenUsed/>
    <w:rsid w:val="00B26BAD"/>
  </w:style>
  <w:style w:type="character" w:customStyle="1" w:styleId="DatoTegn1">
    <w:name w:val="Dato Tegn1"/>
    <w:basedOn w:val="Standardskriftforavsnitt"/>
    <w:uiPriority w:val="99"/>
    <w:semiHidden/>
    <w:rsid w:val="007E60C5"/>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B26BAD"/>
    <w:pPr>
      <w:spacing w:after="0" w:line="240" w:lineRule="auto"/>
    </w:pPr>
  </w:style>
  <w:style w:type="character" w:customStyle="1" w:styleId="NotatoverskriftTegn">
    <w:name w:val="Notatoverskrift Tegn"/>
    <w:basedOn w:val="Standardskriftforavsnitt"/>
    <w:link w:val="Notatoverskrift"/>
    <w:uiPriority w:val="99"/>
    <w:semiHidden/>
    <w:rsid w:val="00B26BAD"/>
    <w:rPr>
      <w:rFonts w:ascii="Times New Roman" w:eastAsia="Times New Roman" w:hAnsi="Times New Roman"/>
      <w:sz w:val="24"/>
    </w:rPr>
  </w:style>
  <w:style w:type="paragraph" w:styleId="Brdtekst2">
    <w:name w:val="Body Text 2"/>
    <w:basedOn w:val="Normal"/>
    <w:link w:val="Brdtekst2Tegn"/>
    <w:uiPriority w:val="99"/>
    <w:semiHidden/>
    <w:unhideWhenUsed/>
    <w:rsid w:val="00B26BAD"/>
    <w:pPr>
      <w:spacing w:line="480" w:lineRule="auto"/>
    </w:pPr>
  </w:style>
  <w:style w:type="character" w:customStyle="1" w:styleId="Brdtekst2Tegn">
    <w:name w:val="Brødtekst 2 Tegn"/>
    <w:basedOn w:val="Standardskriftforavsnitt"/>
    <w:link w:val="Brdtekst2"/>
    <w:uiPriority w:val="99"/>
    <w:semiHidden/>
    <w:rsid w:val="00B26BAD"/>
    <w:rPr>
      <w:rFonts w:ascii="Times New Roman" w:eastAsia="Times New Roman" w:hAnsi="Times New Roman"/>
      <w:sz w:val="24"/>
    </w:rPr>
  </w:style>
  <w:style w:type="paragraph" w:styleId="Brdtekst3">
    <w:name w:val="Body Text 3"/>
    <w:basedOn w:val="Normal"/>
    <w:link w:val="Brdtekst3Tegn"/>
    <w:uiPriority w:val="99"/>
    <w:semiHidden/>
    <w:unhideWhenUsed/>
    <w:rsid w:val="00B26BAD"/>
    <w:rPr>
      <w:sz w:val="16"/>
      <w:szCs w:val="16"/>
    </w:rPr>
  </w:style>
  <w:style w:type="character" w:customStyle="1" w:styleId="Brdtekst3Tegn">
    <w:name w:val="Brødtekst 3 Tegn"/>
    <w:basedOn w:val="Standardskriftforavsnitt"/>
    <w:link w:val="Brdtekst3"/>
    <w:uiPriority w:val="99"/>
    <w:semiHidden/>
    <w:rsid w:val="00B26BAD"/>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B26BAD"/>
    <w:pPr>
      <w:spacing w:line="480" w:lineRule="auto"/>
      <w:ind w:left="283"/>
    </w:pPr>
  </w:style>
  <w:style w:type="character" w:customStyle="1" w:styleId="Brdtekstinnrykk2Tegn">
    <w:name w:val="Brødtekstinnrykk 2 Tegn"/>
    <w:basedOn w:val="Standardskriftforavsnitt"/>
    <w:link w:val="Brdtekstinnrykk2"/>
    <w:uiPriority w:val="99"/>
    <w:semiHidden/>
    <w:rsid w:val="00B26BAD"/>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B26BAD"/>
    <w:pPr>
      <w:ind w:left="283"/>
    </w:pPr>
    <w:rPr>
      <w:sz w:val="16"/>
      <w:szCs w:val="16"/>
    </w:rPr>
  </w:style>
  <w:style w:type="character" w:customStyle="1" w:styleId="Brdtekstinnrykk3Tegn">
    <w:name w:val="Brødtekstinnrykk 3 Tegn"/>
    <w:basedOn w:val="Standardskriftforavsnitt"/>
    <w:link w:val="Brdtekstinnrykk3"/>
    <w:uiPriority w:val="99"/>
    <w:semiHidden/>
    <w:rsid w:val="00B26BAD"/>
    <w:rPr>
      <w:rFonts w:ascii="Times New Roman" w:eastAsia="Times New Roman" w:hAnsi="Times New Roman"/>
      <w:sz w:val="16"/>
      <w:szCs w:val="16"/>
    </w:rPr>
  </w:style>
  <w:style w:type="paragraph" w:styleId="Blokktekst">
    <w:name w:val="Block Text"/>
    <w:basedOn w:val="Normal"/>
    <w:uiPriority w:val="99"/>
    <w:semiHidden/>
    <w:unhideWhenUsed/>
    <w:rsid w:val="00B26BA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B26BAD"/>
    <w:rPr>
      <w:color w:val="954F72" w:themeColor="followedHyperlink"/>
      <w:u w:val="single"/>
    </w:rPr>
  </w:style>
  <w:style w:type="character" w:styleId="Utheving">
    <w:name w:val="Emphasis"/>
    <w:basedOn w:val="Standardskriftforavsnitt"/>
    <w:uiPriority w:val="20"/>
    <w:qFormat/>
    <w:rsid w:val="00B26BAD"/>
    <w:rPr>
      <w:i/>
      <w:iCs/>
    </w:rPr>
  </w:style>
  <w:style w:type="paragraph" w:styleId="Dokumentkart">
    <w:name w:val="Document Map"/>
    <w:basedOn w:val="Normal"/>
    <w:link w:val="DokumentkartTegn"/>
    <w:uiPriority w:val="99"/>
    <w:semiHidden/>
    <w:unhideWhenUsed/>
    <w:rsid w:val="00B26BA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26BAD"/>
    <w:rPr>
      <w:rFonts w:ascii="Tahoma" w:eastAsia="Times New Roman" w:hAnsi="Tahoma" w:cs="Tahoma"/>
      <w:sz w:val="16"/>
      <w:szCs w:val="16"/>
    </w:rPr>
  </w:style>
  <w:style w:type="paragraph" w:styleId="Rentekst">
    <w:name w:val="Plain Text"/>
    <w:basedOn w:val="Normal"/>
    <w:link w:val="RentekstTegn"/>
    <w:uiPriority w:val="99"/>
    <w:semiHidden/>
    <w:unhideWhenUsed/>
    <w:rsid w:val="00B26BA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26BAD"/>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B26BAD"/>
    <w:pPr>
      <w:spacing w:after="0" w:line="240" w:lineRule="auto"/>
    </w:pPr>
  </w:style>
  <w:style w:type="character" w:customStyle="1" w:styleId="E-postsignaturTegn">
    <w:name w:val="E-postsignatur Tegn"/>
    <w:basedOn w:val="Standardskriftforavsnitt"/>
    <w:link w:val="E-postsignatur"/>
    <w:uiPriority w:val="99"/>
    <w:semiHidden/>
    <w:rsid w:val="00B26BAD"/>
    <w:rPr>
      <w:rFonts w:ascii="Times New Roman" w:eastAsia="Times New Roman" w:hAnsi="Times New Roman"/>
      <w:sz w:val="24"/>
    </w:rPr>
  </w:style>
  <w:style w:type="character" w:styleId="HTML-akronym">
    <w:name w:val="HTML Acronym"/>
    <w:basedOn w:val="Standardskriftforavsnitt"/>
    <w:uiPriority w:val="99"/>
    <w:semiHidden/>
    <w:unhideWhenUsed/>
    <w:rsid w:val="00B26BAD"/>
  </w:style>
  <w:style w:type="paragraph" w:styleId="HTML-adresse">
    <w:name w:val="HTML Address"/>
    <w:basedOn w:val="Normal"/>
    <w:link w:val="HTML-adresseTegn"/>
    <w:uiPriority w:val="99"/>
    <w:semiHidden/>
    <w:unhideWhenUsed/>
    <w:rsid w:val="00B26BAD"/>
    <w:pPr>
      <w:spacing w:after="0" w:line="240" w:lineRule="auto"/>
    </w:pPr>
    <w:rPr>
      <w:i/>
      <w:iCs/>
    </w:rPr>
  </w:style>
  <w:style w:type="character" w:customStyle="1" w:styleId="HTML-adresseTegn">
    <w:name w:val="HTML-adresse Tegn"/>
    <w:basedOn w:val="Standardskriftforavsnitt"/>
    <w:link w:val="HTML-adresse"/>
    <w:uiPriority w:val="99"/>
    <w:semiHidden/>
    <w:rsid w:val="00B26BAD"/>
    <w:rPr>
      <w:rFonts w:ascii="Times New Roman" w:eastAsia="Times New Roman" w:hAnsi="Times New Roman"/>
      <w:i/>
      <w:iCs/>
      <w:sz w:val="24"/>
    </w:rPr>
  </w:style>
  <w:style w:type="character" w:styleId="HTML-sitat">
    <w:name w:val="HTML Cite"/>
    <w:basedOn w:val="Standardskriftforavsnitt"/>
    <w:uiPriority w:val="99"/>
    <w:semiHidden/>
    <w:unhideWhenUsed/>
    <w:rsid w:val="00B26BAD"/>
    <w:rPr>
      <w:i/>
      <w:iCs/>
    </w:rPr>
  </w:style>
  <w:style w:type="character" w:styleId="HTML-kode">
    <w:name w:val="HTML Code"/>
    <w:basedOn w:val="Standardskriftforavsnitt"/>
    <w:uiPriority w:val="99"/>
    <w:semiHidden/>
    <w:unhideWhenUsed/>
    <w:rsid w:val="00B26BAD"/>
    <w:rPr>
      <w:rFonts w:ascii="Consolas" w:hAnsi="Consolas"/>
      <w:sz w:val="20"/>
      <w:szCs w:val="20"/>
    </w:rPr>
  </w:style>
  <w:style w:type="character" w:styleId="HTML-definisjon">
    <w:name w:val="HTML Definition"/>
    <w:basedOn w:val="Standardskriftforavsnitt"/>
    <w:uiPriority w:val="99"/>
    <w:semiHidden/>
    <w:unhideWhenUsed/>
    <w:rsid w:val="00B26BAD"/>
    <w:rPr>
      <w:i/>
      <w:iCs/>
    </w:rPr>
  </w:style>
  <w:style w:type="character" w:styleId="HTML-tastatur">
    <w:name w:val="HTML Keyboard"/>
    <w:basedOn w:val="Standardskriftforavsnitt"/>
    <w:uiPriority w:val="99"/>
    <w:semiHidden/>
    <w:unhideWhenUsed/>
    <w:rsid w:val="00B26BAD"/>
    <w:rPr>
      <w:rFonts w:ascii="Consolas" w:hAnsi="Consolas"/>
      <w:sz w:val="20"/>
      <w:szCs w:val="20"/>
    </w:rPr>
  </w:style>
  <w:style w:type="paragraph" w:styleId="HTML-forhndsformatert">
    <w:name w:val="HTML Preformatted"/>
    <w:basedOn w:val="Normal"/>
    <w:link w:val="HTML-forhndsformatertTegn"/>
    <w:uiPriority w:val="99"/>
    <w:semiHidden/>
    <w:unhideWhenUsed/>
    <w:rsid w:val="00B26BAD"/>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B26BAD"/>
    <w:rPr>
      <w:rFonts w:ascii="Consolas" w:eastAsia="Times New Roman" w:hAnsi="Consolas"/>
      <w:sz w:val="20"/>
      <w:szCs w:val="20"/>
    </w:rPr>
  </w:style>
  <w:style w:type="character" w:styleId="HTML-eksempel">
    <w:name w:val="HTML Sample"/>
    <w:basedOn w:val="Standardskriftforavsnitt"/>
    <w:uiPriority w:val="99"/>
    <w:semiHidden/>
    <w:unhideWhenUsed/>
    <w:rsid w:val="00B26BAD"/>
    <w:rPr>
      <w:rFonts w:ascii="Consolas" w:hAnsi="Consolas"/>
      <w:sz w:val="24"/>
      <w:szCs w:val="24"/>
    </w:rPr>
  </w:style>
  <w:style w:type="character" w:styleId="HTML-skrivemaskin">
    <w:name w:val="HTML Typewriter"/>
    <w:basedOn w:val="Standardskriftforavsnitt"/>
    <w:uiPriority w:val="99"/>
    <w:semiHidden/>
    <w:unhideWhenUsed/>
    <w:rsid w:val="00B26BAD"/>
    <w:rPr>
      <w:rFonts w:ascii="Consolas" w:hAnsi="Consolas"/>
      <w:sz w:val="20"/>
      <w:szCs w:val="20"/>
    </w:rPr>
  </w:style>
  <w:style w:type="character" w:styleId="HTML-variabel">
    <w:name w:val="HTML Variable"/>
    <w:basedOn w:val="Standardskriftforavsnitt"/>
    <w:uiPriority w:val="99"/>
    <w:semiHidden/>
    <w:unhideWhenUsed/>
    <w:rsid w:val="00B26BAD"/>
    <w:rPr>
      <w:i/>
      <w:iCs/>
    </w:rPr>
  </w:style>
  <w:style w:type="paragraph" w:styleId="Kommentaremne">
    <w:name w:val="annotation subject"/>
    <w:basedOn w:val="Merknadstekst"/>
    <w:next w:val="Merknadstekst"/>
    <w:link w:val="KommentaremneTegn"/>
    <w:uiPriority w:val="99"/>
    <w:semiHidden/>
    <w:unhideWhenUsed/>
    <w:rsid w:val="00B26BAD"/>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B26BAD"/>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B26BA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26BAD"/>
    <w:rPr>
      <w:rFonts w:ascii="Tahoma" w:eastAsia="Times New Roman" w:hAnsi="Tahoma" w:cs="Tahoma"/>
      <w:sz w:val="16"/>
      <w:szCs w:val="16"/>
    </w:rPr>
  </w:style>
  <w:style w:type="paragraph" w:styleId="Ingenmellomrom">
    <w:name w:val="No Spacing"/>
    <w:uiPriority w:val="1"/>
    <w:qFormat/>
    <w:rsid w:val="00B26BAD"/>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B26BAD"/>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7E60C5"/>
    <w:rPr>
      <w:rFonts w:ascii="Times New Roman" w:eastAsia="Times New Roman" w:hAnsi="Times New Roman"/>
      <w:i/>
      <w:iCs/>
      <w:color w:val="4472C4" w:themeColor="accent1"/>
      <w:sz w:val="24"/>
    </w:rPr>
  </w:style>
  <w:style w:type="character" w:styleId="Svakutheving">
    <w:name w:val="Subtle Emphasis"/>
    <w:basedOn w:val="Standardskriftforavsnitt"/>
    <w:uiPriority w:val="19"/>
    <w:qFormat/>
    <w:rsid w:val="00B26BAD"/>
    <w:rPr>
      <w:i/>
      <w:iCs/>
      <w:color w:val="808080" w:themeColor="text1" w:themeTint="7F"/>
    </w:rPr>
  </w:style>
  <w:style w:type="character" w:styleId="Sterkutheving">
    <w:name w:val="Intense Emphasis"/>
    <w:basedOn w:val="Standardskriftforavsnitt"/>
    <w:uiPriority w:val="21"/>
    <w:qFormat/>
    <w:rsid w:val="00B26BAD"/>
    <w:rPr>
      <w:b/>
      <w:bCs/>
      <w:i/>
      <w:iCs/>
      <w:color w:val="4472C4" w:themeColor="accent1"/>
    </w:rPr>
  </w:style>
  <w:style w:type="character" w:styleId="Svakreferanse">
    <w:name w:val="Subtle Reference"/>
    <w:basedOn w:val="Standardskriftforavsnitt"/>
    <w:uiPriority w:val="31"/>
    <w:qFormat/>
    <w:rsid w:val="00B26BAD"/>
    <w:rPr>
      <w:smallCaps/>
      <w:color w:val="ED7D31" w:themeColor="accent2"/>
      <w:u w:val="single"/>
    </w:rPr>
  </w:style>
  <w:style w:type="character" w:styleId="Sterkreferanse">
    <w:name w:val="Intense Reference"/>
    <w:basedOn w:val="Standardskriftforavsnitt"/>
    <w:uiPriority w:val="32"/>
    <w:qFormat/>
    <w:rsid w:val="00B26BAD"/>
    <w:rPr>
      <w:b/>
      <w:bCs/>
      <w:smallCaps/>
      <w:color w:val="ED7D31" w:themeColor="accent2"/>
      <w:spacing w:val="5"/>
      <w:u w:val="single"/>
    </w:rPr>
  </w:style>
  <w:style w:type="character" w:styleId="Boktittel">
    <w:name w:val="Book Title"/>
    <w:basedOn w:val="Standardskriftforavsnitt"/>
    <w:uiPriority w:val="33"/>
    <w:qFormat/>
    <w:rsid w:val="00B26BAD"/>
    <w:rPr>
      <w:b/>
      <w:bCs/>
      <w:smallCaps/>
      <w:spacing w:val="5"/>
    </w:rPr>
  </w:style>
  <w:style w:type="paragraph" w:styleId="Bibliografi">
    <w:name w:val="Bibliography"/>
    <w:basedOn w:val="Normal"/>
    <w:next w:val="Normal"/>
    <w:uiPriority w:val="37"/>
    <w:semiHidden/>
    <w:unhideWhenUsed/>
    <w:rsid w:val="00B26BAD"/>
  </w:style>
  <w:style w:type="paragraph" w:styleId="Overskriftforinnholdsfortegnelse">
    <w:name w:val="TOC Heading"/>
    <w:basedOn w:val="Overskrift1"/>
    <w:next w:val="Normal"/>
    <w:uiPriority w:val="39"/>
    <w:semiHidden/>
    <w:unhideWhenUsed/>
    <w:qFormat/>
    <w:rsid w:val="00B26BAD"/>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B26BAD"/>
    <w:pPr>
      <w:suppressAutoHyphens/>
      <w:spacing w:before="400" w:after="200" w:line="240" w:lineRule="auto"/>
      <w:jc w:val="center"/>
    </w:pPr>
    <w:rPr>
      <w:b/>
      <w:color w:val="FF0000"/>
    </w:rPr>
  </w:style>
  <w:style w:type="numbering" w:customStyle="1" w:styleId="AlfaListeStil">
    <w:name w:val="AlfaListeStil"/>
    <w:uiPriority w:val="99"/>
    <w:rsid w:val="00B26BAD"/>
    <w:pPr>
      <w:numPr>
        <w:numId w:val="9"/>
      </w:numPr>
    </w:pPr>
  </w:style>
  <w:style w:type="numbering" w:customStyle="1" w:styleId="l-AlfaListeStil">
    <w:name w:val="l-AlfaListeStil"/>
    <w:uiPriority w:val="99"/>
    <w:rsid w:val="00B26BAD"/>
    <w:pPr>
      <w:numPr>
        <w:numId w:val="10"/>
      </w:numPr>
    </w:pPr>
  </w:style>
  <w:style w:type="numbering" w:customStyle="1" w:styleId="l-NummerertListeStil">
    <w:name w:val="l-NummerertListeStil"/>
    <w:uiPriority w:val="99"/>
    <w:rsid w:val="00B26BAD"/>
    <w:pPr>
      <w:numPr>
        <w:numId w:val="11"/>
      </w:numPr>
    </w:pPr>
  </w:style>
  <w:style w:type="numbering" w:customStyle="1" w:styleId="NrListeStil">
    <w:name w:val="NrListeStil"/>
    <w:uiPriority w:val="99"/>
    <w:rsid w:val="00B26BAD"/>
    <w:pPr>
      <w:numPr>
        <w:numId w:val="12"/>
      </w:numPr>
    </w:pPr>
  </w:style>
  <w:style w:type="numbering" w:customStyle="1" w:styleId="OpplistingListeStil">
    <w:name w:val="OpplistingListeStil"/>
    <w:uiPriority w:val="99"/>
    <w:rsid w:val="00B26BAD"/>
    <w:pPr>
      <w:numPr>
        <w:numId w:val="13"/>
      </w:numPr>
    </w:pPr>
  </w:style>
  <w:style w:type="numbering" w:customStyle="1" w:styleId="OverskrifterListeStil">
    <w:name w:val="OverskrifterListeStil"/>
    <w:uiPriority w:val="99"/>
    <w:rsid w:val="00B26BAD"/>
    <w:pPr>
      <w:numPr>
        <w:numId w:val="14"/>
      </w:numPr>
    </w:pPr>
  </w:style>
  <w:style w:type="numbering" w:customStyle="1" w:styleId="RomListeStil">
    <w:name w:val="RomListeStil"/>
    <w:uiPriority w:val="99"/>
    <w:rsid w:val="00B26BAD"/>
    <w:pPr>
      <w:numPr>
        <w:numId w:val="15"/>
      </w:numPr>
    </w:pPr>
  </w:style>
  <w:style w:type="numbering" w:customStyle="1" w:styleId="StrekListeStil">
    <w:name w:val="StrekListeStil"/>
    <w:uiPriority w:val="99"/>
    <w:rsid w:val="00B26BAD"/>
    <w:pPr>
      <w:numPr>
        <w:numId w:val="16"/>
      </w:numPr>
    </w:pPr>
  </w:style>
  <w:style w:type="paragraph" w:styleId="Brdtekst-frsteinnrykk">
    <w:name w:val="Body Text First Indent"/>
    <w:basedOn w:val="Brdtekst"/>
    <w:link w:val="Brdtekst-frsteinnrykkTegn"/>
    <w:uiPriority w:val="99"/>
    <w:semiHidden/>
    <w:unhideWhenUsed/>
    <w:rsid w:val="00B26BAD"/>
    <w:pPr>
      <w:ind w:firstLine="360"/>
    </w:pPr>
  </w:style>
  <w:style w:type="character" w:customStyle="1" w:styleId="Brdtekst-frsteinnrykkTegn">
    <w:name w:val="Brødtekst - første innrykk Tegn"/>
    <w:basedOn w:val="BrdtekstTegn"/>
    <w:link w:val="Brdtekst-frsteinnrykk"/>
    <w:uiPriority w:val="99"/>
    <w:semiHidden/>
    <w:rsid w:val="00B26BAD"/>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B26BAD"/>
    <w:pPr>
      <w:ind w:left="360" w:firstLine="360"/>
    </w:pPr>
  </w:style>
  <w:style w:type="character" w:customStyle="1" w:styleId="Brdtekst-frsteinnrykk2Tegn">
    <w:name w:val="Brødtekst - første innrykk 2 Tegn"/>
    <w:basedOn w:val="BrdtekstinnrykkTegn"/>
    <w:link w:val="Brdtekst-frsteinnrykk2"/>
    <w:uiPriority w:val="99"/>
    <w:semiHidden/>
    <w:rsid w:val="00B26BAD"/>
    <w:rPr>
      <w:rFonts w:ascii="Times New Roman" w:eastAsia="Times New Roman" w:hAnsi="Times New Roman"/>
      <w:sz w:val="24"/>
    </w:rPr>
  </w:style>
  <w:style w:type="paragraph" w:styleId="Liste-forts">
    <w:name w:val="List Continue"/>
    <w:basedOn w:val="Normal"/>
    <w:uiPriority w:val="99"/>
    <w:semiHidden/>
    <w:unhideWhenUsed/>
    <w:rsid w:val="00B26BAD"/>
    <w:pPr>
      <w:ind w:left="283"/>
      <w:contextualSpacing/>
    </w:pPr>
  </w:style>
  <w:style w:type="paragraph" w:styleId="Liste-forts2">
    <w:name w:val="List Continue 2"/>
    <w:basedOn w:val="Normal"/>
    <w:uiPriority w:val="99"/>
    <w:semiHidden/>
    <w:unhideWhenUsed/>
    <w:rsid w:val="00B26BAD"/>
    <w:pPr>
      <w:ind w:left="566"/>
      <w:contextualSpacing/>
    </w:pPr>
  </w:style>
  <w:style w:type="paragraph" w:styleId="Liste-forts3">
    <w:name w:val="List Continue 3"/>
    <w:basedOn w:val="Normal"/>
    <w:uiPriority w:val="99"/>
    <w:semiHidden/>
    <w:unhideWhenUsed/>
    <w:rsid w:val="00B26BAD"/>
    <w:pPr>
      <w:ind w:left="849"/>
      <w:contextualSpacing/>
    </w:pPr>
  </w:style>
  <w:style w:type="paragraph" w:styleId="Liste-forts4">
    <w:name w:val="List Continue 4"/>
    <w:basedOn w:val="Normal"/>
    <w:uiPriority w:val="99"/>
    <w:semiHidden/>
    <w:unhideWhenUsed/>
    <w:rsid w:val="00B26BAD"/>
    <w:pPr>
      <w:ind w:left="1132"/>
      <w:contextualSpacing/>
    </w:pPr>
  </w:style>
  <w:style w:type="paragraph" w:styleId="Liste-forts5">
    <w:name w:val="List Continue 5"/>
    <w:basedOn w:val="Normal"/>
    <w:uiPriority w:val="99"/>
    <w:semiHidden/>
    <w:unhideWhenUsed/>
    <w:rsid w:val="00B26BAD"/>
    <w:pPr>
      <w:ind w:left="1415"/>
      <w:contextualSpacing/>
    </w:pPr>
  </w:style>
  <w:style w:type="paragraph" w:customStyle="1" w:styleId="Sammendrag">
    <w:name w:val="Sammendrag"/>
    <w:basedOn w:val="Overskrift1"/>
    <w:qFormat/>
    <w:rsid w:val="00B26BAD"/>
    <w:pPr>
      <w:numPr>
        <w:numId w:val="0"/>
      </w:numPr>
    </w:pPr>
  </w:style>
  <w:style w:type="paragraph" w:customStyle="1" w:styleId="TrykkeriMerknad">
    <w:name w:val="TrykkeriMerknad"/>
    <w:basedOn w:val="Normal"/>
    <w:qFormat/>
    <w:rsid w:val="00B26BAD"/>
    <w:pPr>
      <w:spacing w:before="60"/>
    </w:pPr>
    <w:rPr>
      <w:rFonts w:ascii="Arial" w:hAnsi="Arial"/>
      <w:color w:val="C45911" w:themeColor="accent2" w:themeShade="BF"/>
      <w:spacing w:val="4"/>
      <w:sz w:val="26"/>
    </w:rPr>
  </w:style>
  <w:style w:type="table" w:styleId="Tabellrutenett">
    <w:name w:val="Table Grid"/>
    <w:basedOn w:val="Vanligtabell"/>
    <w:uiPriority w:val="59"/>
    <w:rsid w:val="00B26BAD"/>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B26BAD"/>
    <w:pPr>
      <w:spacing w:before="360" w:after="240"/>
      <w:jc w:val="center"/>
    </w:pPr>
    <w:rPr>
      <w:b/>
      <w:spacing w:val="4"/>
      <w:sz w:val="28"/>
    </w:rPr>
  </w:style>
  <w:style w:type="paragraph" w:customStyle="1" w:styleId="ForfatterMerknad">
    <w:name w:val="ForfatterMerknad"/>
    <w:basedOn w:val="TrykkeriMerknad"/>
    <w:qFormat/>
    <w:rsid w:val="00B26BAD"/>
    <w:pPr>
      <w:shd w:val="clear" w:color="auto" w:fill="FFFF99"/>
      <w:spacing w:line="240" w:lineRule="auto"/>
    </w:pPr>
    <w:rPr>
      <w:color w:val="833C0B" w:themeColor="accent2" w:themeShade="80"/>
    </w:rPr>
  </w:style>
  <w:style w:type="paragraph" w:customStyle="1" w:styleId="tblRad">
    <w:name w:val="tblRad"/>
    <w:rsid w:val="00B26BA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B26BAD"/>
  </w:style>
  <w:style w:type="paragraph" w:customStyle="1" w:styleId="tbl2LinjeSumBold">
    <w:name w:val="tbl2LinjeSumBold"/>
    <w:basedOn w:val="tblRad"/>
    <w:rsid w:val="00B26BAD"/>
    <w:rPr>
      <w:b/>
    </w:rPr>
  </w:style>
  <w:style w:type="paragraph" w:customStyle="1" w:styleId="tblDelsum1">
    <w:name w:val="tblDelsum1"/>
    <w:basedOn w:val="tblRad"/>
    <w:rsid w:val="00B26BAD"/>
    <w:rPr>
      <w:i/>
    </w:rPr>
  </w:style>
  <w:style w:type="paragraph" w:customStyle="1" w:styleId="tblDelsum1-Kapittel">
    <w:name w:val="tblDelsum1 - Kapittel"/>
    <w:basedOn w:val="tblDelsum1"/>
    <w:rsid w:val="00B26BAD"/>
    <w:pPr>
      <w:keepNext w:val="0"/>
    </w:pPr>
  </w:style>
  <w:style w:type="paragraph" w:customStyle="1" w:styleId="tblDelsum2">
    <w:name w:val="tblDelsum2"/>
    <w:basedOn w:val="tblRad"/>
    <w:rsid w:val="00B26BAD"/>
    <w:rPr>
      <w:b/>
      <w:i/>
    </w:rPr>
  </w:style>
  <w:style w:type="paragraph" w:customStyle="1" w:styleId="tblDelsum2-Kapittel">
    <w:name w:val="tblDelsum2 - Kapittel"/>
    <w:basedOn w:val="tblDelsum2"/>
    <w:rsid w:val="00B26BAD"/>
    <w:pPr>
      <w:keepNext w:val="0"/>
    </w:pPr>
  </w:style>
  <w:style w:type="paragraph" w:customStyle="1" w:styleId="tblTabelloverskrift">
    <w:name w:val="tblTabelloverskrift"/>
    <w:rsid w:val="00B26BA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B26BAD"/>
    <w:pPr>
      <w:spacing w:after="0"/>
      <w:jc w:val="right"/>
    </w:pPr>
    <w:rPr>
      <w:b w:val="0"/>
      <w:caps w:val="0"/>
      <w:sz w:val="16"/>
    </w:rPr>
  </w:style>
  <w:style w:type="paragraph" w:customStyle="1" w:styleId="tblKategoriOverskrift">
    <w:name w:val="tblKategoriOverskrift"/>
    <w:basedOn w:val="tblRad"/>
    <w:rsid w:val="00B26BAD"/>
    <w:pPr>
      <w:spacing w:before="120"/>
    </w:pPr>
    <w:rPr>
      <w:b/>
    </w:rPr>
  </w:style>
  <w:style w:type="paragraph" w:customStyle="1" w:styleId="tblKolonneoverskrift">
    <w:name w:val="tblKolonneoverskrift"/>
    <w:basedOn w:val="Normal"/>
    <w:rsid w:val="00B26BAD"/>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B26BAD"/>
    <w:pPr>
      <w:spacing w:after="360"/>
      <w:jc w:val="center"/>
    </w:pPr>
    <w:rPr>
      <w:b w:val="0"/>
      <w:caps w:val="0"/>
    </w:rPr>
  </w:style>
  <w:style w:type="paragraph" w:customStyle="1" w:styleId="tblKolonneoverskrift-Vedtak">
    <w:name w:val="tblKolonneoverskrift - Vedtak"/>
    <w:basedOn w:val="tblTabelloverskrift-Vedtak"/>
    <w:rsid w:val="00B26BAD"/>
    <w:pPr>
      <w:spacing w:after="0"/>
    </w:pPr>
  </w:style>
  <w:style w:type="paragraph" w:customStyle="1" w:styleId="tblOverskrift-Vedtak">
    <w:name w:val="tblOverskrift - Vedtak"/>
    <w:basedOn w:val="tblRad"/>
    <w:rsid w:val="00B26BAD"/>
    <w:pPr>
      <w:spacing w:before="360"/>
      <w:jc w:val="center"/>
    </w:pPr>
  </w:style>
  <w:style w:type="paragraph" w:customStyle="1" w:styleId="tblRadBold">
    <w:name w:val="tblRadBold"/>
    <w:basedOn w:val="tblRad"/>
    <w:rsid w:val="00B26BAD"/>
    <w:rPr>
      <w:b/>
    </w:rPr>
  </w:style>
  <w:style w:type="paragraph" w:customStyle="1" w:styleId="tblRadItalic">
    <w:name w:val="tblRadItalic"/>
    <w:basedOn w:val="tblRad"/>
    <w:rsid w:val="00B26BAD"/>
    <w:rPr>
      <w:i/>
    </w:rPr>
  </w:style>
  <w:style w:type="paragraph" w:customStyle="1" w:styleId="tblRadItalicSiste">
    <w:name w:val="tblRadItalicSiste"/>
    <w:basedOn w:val="tblRadItalic"/>
    <w:rsid w:val="00B26BAD"/>
  </w:style>
  <w:style w:type="paragraph" w:customStyle="1" w:styleId="tblRadMedLuft">
    <w:name w:val="tblRadMedLuft"/>
    <w:basedOn w:val="tblRad"/>
    <w:rsid w:val="00B26BAD"/>
    <w:pPr>
      <w:spacing w:before="120"/>
    </w:pPr>
  </w:style>
  <w:style w:type="paragraph" w:customStyle="1" w:styleId="tblRadMedLuftSiste">
    <w:name w:val="tblRadMedLuftSiste"/>
    <w:basedOn w:val="tblRadMedLuft"/>
    <w:rsid w:val="00B26BAD"/>
    <w:pPr>
      <w:spacing w:after="120"/>
    </w:pPr>
  </w:style>
  <w:style w:type="paragraph" w:customStyle="1" w:styleId="tblRadMedLuftSiste-Vedtak">
    <w:name w:val="tblRadMedLuftSiste - Vedtak"/>
    <w:basedOn w:val="tblRadMedLuftSiste"/>
    <w:rsid w:val="00B26BAD"/>
    <w:pPr>
      <w:keepNext w:val="0"/>
    </w:pPr>
  </w:style>
  <w:style w:type="paragraph" w:customStyle="1" w:styleId="tblRadSiste">
    <w:name w:val="tblRadSiste"/>
    <w:basedOn w:val="tblRad"/>
    <w:rsid w:val="00B26BAD"/>
  </w:style>
  <w:style w:type="paragraph" w:customStyle="1" w:styleId="tblSluttsum">
    <w:name w:val="tblSluttsum"/>
    <w:basedOn w:val="tblRad"/>
    <w:rsid w:val="00B26BAD"/>
    <w:pPr>
      <w:spacing w:before="120"/>
    </w:pPr>
    <w:rPr>
      <w:b/>
      <w:i/>
    </w:rPr>
  </w:style>
  <w:style w:type="character" w:styleId="Emneknagg">
    <w:name w:val="Hashtag"/>
    <w:basedOn w:val="Standardskriftforavsnitt"/>
    <w:uiPriority w:val="99"/>
    <w:semiHidden/>
    <w:unhideWhenUsed/>
    <w:rsid w:val="00B26BAD"/>
    <w:rPr>
      <w:color w:val="2B579A"/>
      <w:shd w:val="clear" w:color="auto" w:fill="E1DFDD"/>
    </w:rPr>
  </w:style>
  <w:style w:type="character" w:styleId="Omtale">
    <w:name w:val="Mention"/>
    <w:basedOn w:val="Standardskriftforavsnitt"/>
    <w:uiPriority w:val="99"/>
    <w:semiHidden/>
    <w:unhideWhenUsed/>
    <w:rsid w:val="00B26BAD"/>
    <w:rPr>
      <w:color w:val="2B579A"/>
      <w:shd w:val="clear" w:color="auto" w:fill="E1DFDD"/>
    </w:rPr>
  </w:style>
  <w:style w:type="paragraph" w:styleId="Sitat0">
    <w:name w:val="Quote"/>
    <w:basedOn w:val="Normal"/>
    <w:next w:val="Normal"/>
    <w:link w:val="SitatTegn1"/>
    <w:uiPriority w:val="29"/>
    <w:qFormat/>
    <w:rsid w:val="00B26BA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B26BAD"/>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B26BAD"/>
    <w:rPr>
      <w:u w:val="dotted"/>
    </w:rPr>
  </w:style>
  <w:style w:type="character" w:styleId="Smartkobling">
    <w:name w:val="Smart Link"/>
    <w:basedOn w:val="Standardskriftforavsnitt"/>
    <w:uiPriority w:val="99"/>
    <w:semiHidden/>
    <w:unhideWhenUsed/>
    <w:rsid w:val="00B26BAD"/>
    <w:rPr>
      <w:color w:val="0000FF"/>
      <w:u w:val="single"/>
      <w:shd w:val="clear" w:color="auto" w:fill="F3F2F1"/>
    </w:rPr>
  </w:style>
  <w:style w:type="character" w:styleId="Ulstomtale">
    <w:name w:val="Unresolved Mention"/>
    <w:basedOn w:val="Standardskriftforavsnitt"/>
    <w:uiPriority w:val="99"/>
    <w:semiHidden/>
    <w:unhideWhenUsed/>
    <w:rsid w:val="00B26B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7B654-CA42-41CC-AAAB-0DC29BD2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Meld-St-mal-V11.dotx</Template>
  <TotalTime>16</TotalTime>
  <Pages>117</Pages>
  <Words>30905</Words>
  <Characters>180753</Characters>
  <Application>Microsoft Office Word</Application>
  <DocSecurity>0</DocSecurity>
  <Lines>1506</Lines>
  <Paragraphs>422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Wiig Grete</cp:lastModifiedBy>
  <cp:revision>4</cp:revision>
  <dcterms:created xsi:type="dcterms:W3CDTF">2023-05-31T13:50:00Z</dcterms:created>
  <dcterms:modified xsi:type="dcterms:W3CDTF">2023-06-01T09:08:00Z</dcterms:modified>
</cp:coreProperties>
</file>