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2FFB8" w14:textId="77777777" w:rsidR="002B1F80" w:rsidRPr="006C2DBC" w:rsidRDefault="002B1F80" w:rsidP="006C2DBC">
      <w:pPr>
        <w:pStyle w:val="PublTittel"/>
      </w:pPr>
      <w:r w:rsidRPr="006C2DBC">
        <w:t>Rapport fra Det tekniske beregningsutvalg for spesialisthelsetjenestens økonomi</w:t>
      </w:r>
    </w:p>
    <w:p w14:paraId="71393AD7" w14:textId="0612F7BB" w:rsidR="002B1F80" w:rsidRPr="002B1F80" w:rsidRDefault="002B1F80" w:rsidP="002B1F80">
      <w:pPr>
        <w:pStyle w:val="Undertittel"/>
      </w:pPr>
      <w:r w:rsidRPr="006C2DBC">
        <w:t>TBU-Spesialisthelsetjenesten – 10. desember 2025</w:t>
      </w:r>
    </w:p>
    <w:p w14:paraId="6FFCB85B" w14:textId="2D1B66B2" w:rsidR="002B1F80" w:rsidRPr="002B1F80" w:rsidRDefault="00911594" w:rsidP="002B1F80">
      <w:pPr>
        <w:pStyle w:val="Ingress"/>
      </w:pPr>
      <w:r>
        <w:rPr>
          <w:noProof/>
        </w:rPr>
        <w:drawing>
          <wp:inline distT="0" distB="0" distL="0" distR="0" wp14:anchorId="62203A8E" wp14:editId="00D23D89">
            <wp:extent cx="5305647" cy="7495842"/>
            <wp:effectExtent l="0" t="0" r="9525" b="0"/>
            <wp:docPr id="119592066" name="Bilde 1" descr="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2066" name="Bilde 1" descr="Fors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131" cy="7506416"/>
                    </a:xfrm>
                    <a:prstGeom prst="rect">
                      <a:avLst/>
                    </a:prstGeom>
                    <a:noFill/>
                    <a:ln>
                      <a:noFill/>
                    </a:ln>
                  </pic:spPr>
                </pic:pic>
              </a:graphicData>
            </a:graphic>
          </wp:inline>
        </w:drawing>
      </w:r>
    </w:p>
    <w:p w14:paraId="3B9333D4" w14:textId="77777777" w:rsidR="002B1F80" w:rsidRPr="006C2DBC" w:rsidRDefault="002B1F80" w:rsidP="006C2DBC">
      <w:pPr>
        <w:pStyle w:val="Overskrift1"/>
      </w:pPr>
      <w:bookmarkStart w:id="0" w:name="_Toc216197049"/>
      <w:r w:rsidRPr="006C2DBC">
        <w:lastRenderedPageBreak/>
        <w:t>Om utvalget, utvalgets mandat og sammensetning</w:t>
      </w:r>
      <w:bookmarkEnd w:id="0"/>
    </w:p>
    <w:p w14:paraId="1938313F" w14:textId="77777777" w:rsidR="002B1F80" w:rsidRPr="006C2DBC" w:rsidRDefault="002B1F80" w:rsidP="006C2DBC">
      <w:pPr>
        <w:pStyle w:val="Overskrift2"/>
      </w:pPr>
      <w:bookmarkStart w:id="1" w:name="_Toc216197050"/>
      <w:r w:rsidRPr="006C2DBC">
        <w:t>Innledning</w:t>
      </w:r>
      <w:bookmarkEnd w:id="1"/>
    </w:p>
    <w:p w14:paraId="1BC60093" w14:textId="77777777" w:rsidR="002B1F80" w:rsidRPr="006C2DBC" w:rsidRDefault="002B1F80" w:rsidP="006C2DBC">
      <w:r w:rsidRPr="006C2DBC">
        <w:t>Teknisk beregningsutvalg for spesialisthelsetjenestens økonomi (TBU-spesialisthelsetjenesten) ble opprettet i juni 2024. Utvalget ble oppnevnt i statsråd og blir nedsatt for tre år om gangen.</w:t>
      </w:r>
    </w:p>
    <w:p w14:paraId="1610D435" w14:textId="77777777" w:rsidR="002B1F80" w:rsidRPr="006C2DBC" w:rsidRDefault="002B1F80" w:rsidP="006C2DBC">
      <w:r w:rsidRPr="006C2DBC">
        <w:t>Ifølge mandatet skal utvalget gi en faglig vurdering av data som gjelder økonomien i spesialisthelsetjenesten. Utvalget skal skape en felles forståelse for den økonomiske situasjonen i spesialisthelsetjenesten. Utvalget er bedt om særlig å vurdere utviklingen i sykehusøkonomien, herunder realveksten i bevilgningene, og merkostnader som den demografiske utviklingen anslås å gi sektoren. Utvalgets mandat, sammensetning og sekretariat følger nedenfor.</w:t>
      </w:r>
    </w:p>
    <w:p w14:paraId="1EA9AFB3" w14:textId="77777777" w:rsidR="002B1F80" w:rsidRPr="006C2DBC" w:rsidRDefault="002B1F80" w:rsidP="006C2DBC">
      <w:r w:rsidRPr="006C2DBC">
        <w:t>Utvalget legger med dette fram sin andre årlige rapport. Sammenlignet med utvalgets notat fra juni 2025 er det utarbeidet et nytt kapittel om arbeidskraft i spesialisthelsetjenesten. I kapittel 3 Inntektsutviklingen er tallgrunnlaget oppdatert med regjeringens forslag til statsbudsjett 2026, jf. Prop. 1 S (2025–2026). Videre er tallgrunnlaget for kapittel 5 Aktivitet, ventetid og produktivitet oppdatert med tall for 2024. I kapittel 7 Den økonomiske situasjonen er omtalen av gjeld og investeringer noe utvidet sammenlignet med juni 2025-notatet.</w:t>
      </w:r>
    </w:p>
    <w:p w14:paraId="6EC63393" w14:textId="77777777" w:rsidR="002B1F80" w:rsidRPr="006C2DBC" w:rsidRDefault="002B1F80" w:rsidP="006C2DBC">
      <w:r w:rsidRPr="006C2DBC">
        <w:t xml:space="preserve">Rapporten er lagt ut på utvalgets nettside </w:t>
      </w:r>
      <w:hyperlink r:id="rId9" w:history="1">
        <w:r w:rsidRPr="006C2DBC">
          <w:rPr>
            <w:rStyle w:val="Hyperkobling"/>
          </w:rPr>
          <w:t>Teknisk beregningsutvalg for spesialisthelsetjenestens økonomi (TBU-spesialisthelsetjenesten) – regjeringen.no</w:t>
        </w:r>
      </w:hyperlink>
    </w:p>
    <w:p w14:paraId="44B58E88" w14:textId="77777777" w:rsidR="002B1F80" w:rsidRPr="006C2DBC" w:rsidRDefault="002B1F80" w:rsidP="006C2DBC">
      <w:r w:rsidRPr="006C2DBC">
        <w:t>Eventuelle kommentarer eller spørsmål kan rettes til sekretariatet.</w:t>
      </w:r>
    </w:p>
    <w:p w14:paraId="0429C243" w14:textId="77777777" w:rsidR="002B1F80" w:rsidRPr="006C2DBC" w:rsidRDefault="002B1F80" w:rsidP="006C2DBC">
      <w:pPr>
        <w:pStyle w:val="Overskrift2"/>
      </w:pPr>
      <w:bookmarkStart w:id="2" w:name="_Toc216197051"/>
      <w:r w:rsidRPr="006C2DBC">
        <w:t>Mandat</w:t>
      </w:r>
      <w:bookmarkEnd w:id="2"/>
    </w:p>
    <w:p w14:paraId="510E496C" w14:textId="77777777" w:rsidR="002B1F80" w:rsidRPr="006C2DBC" w:rsidRDefault="002B1F80" w:rsidP="006C2DBC">
      <w:r w:rsidRPr="006C2DBC">
        <w:t>Det tekniske beregningsutvalget for spesialisthelsetjenesten skal gi en faglig vurdering av data som gjelder økonomien i spesialisthelsetjenesten.</w:t>
      </w:r>
    </w:p>
    <w:p w14:paraId="2C23A035" w14:textId="77777777" w:rsidR="002B1F80" w:rsidRPr="006C2DBC" w:rsidRDefault="002B1F80" w:rsidP="006C2DBC">
      <w:r w:rsidRPr="006C2DBC">
        <w:t>Utvalget skal skape felles forståelse for den økonomiske situasjonen i spesialisthelsetjenesten. Utvalget skal særlig vurdere utviklingen i sykehusøkonomien, herunder realveksten i bevilgningene, og merkostnader som den demografiske utviklingen anslås å gi sektoren.</w:t>
      </w:r>
    </w:p>
    <w:p w14:paraId="6DC5E146" w14:textId="77777777" w:rsidR="002B1F80" w:rsidRPr="006C2DBC" w:rsidRDefault="002B1F80" w:rsidP="006C2DBC">
      <w:r w:rsidRPr="006C2DBC">
        <w:t>Bakgrunnsmaterialet bør inneholde en oversikt over forhold som utvalget mener er viktig for vurdering av sykehusøkonomien, en vurdering av disse forholdene, og utsiktene for sykehusøkonomien framover. Vurderingene bør gjelde de regionale helseforetakene under ett, og gi oversikt over variasjoner mellom de regionale helseforetakene der dette er aktuelt. Det er videre ønskelig at utvalget vurderer aktivitet, ventetider og produktivitetsutvikling.</w:t>
      </w:r>
    </w:p>
    <w:p w14:paraId="5B603A55" w14:textId="77777777" w:rsidR="002B1F80" w:rsidRPr="006C2DBC" w:rsidRDefault="002B1F80" w:rsidP="006C2DBC">
      <w:r w:rsidRPr="006C2DBC">
        <w:t>Så langt utvalget finner det hensiktsmessig, kan det selv ta opp særskilte problemstillinger.</w:t>
      </w:r>
    </w:p>
    <w:p w14:paraId="15AAAB1E" w14:textId="77777777" w:rsidR="002B1F80" w:rsidRPr="006C2DBC" w:rsidRDefault="002B1F80" w:rsidP="006C2DBC">
      <w:r w:rsidRPr="006C2DBC">
        <w:t>Helse- og omsorgsdepartementet har fullmakt til å gi tilleggsoppdrag til utvalget.</w:t>
      </w:r>
    </w:p>
    <w:p w14:paraId="4F736860" w14:textId="77777777" w:rsidR="002B1F80" w:rsidRPr="006C2DBC" w:rsidRDefault="002B1F80" w:rsidP="006C2DBC">
      <w:r w:rsidRPr="006C2DBC">
        <w:lastRenderedPageBreak/>
        <w:t xml:space="preserve">Utredningen fra utvalget skal </w:t>
      </w:r>
      <w:proofErr w:type="gramStart"/>
      <w:r w:rsidRPr="006C2DBC">
        <w:t>avgis</w:t>
      </w:r>
      <w:proofErr w:type="gramEnd"/>
      <w:r w:rsidRPr="006C2DBC">
        <w:t xml:space="preserve"> til Helse- og omsorgsdepartementet i november. Det skal i tillegg </w:t>
      </w:r>
      <w:proofErr w:type="gramStart"/>
      <w:r w:rsidRPr="006C2DBC">
        <w:t>avgis</w:t>
      </w:r>
      <w:proofErr w:type="gramEnd"/>
      <w:r w:rsidRPr="006C2DBC">
        <w:t xml:space="preserve"> et notat i løpet av første halvår med oppdaterte demografianslag og andre forhold av betydning basert på oppdatert informasjon.</w:t>
      </w:r>
    </w:p>
    <w:p w14:paraId="197819D9" w14:textId="77777777" w:rsidR="002B1F80" w:rsidRPr="006C2DBC" w:rsidRDefault="002B1F80" w:rsidP="006C2DBC">
      <w:r w:rsidRPr="006C2DBC">
        <w:t xml:space="preserve">Utvalget skal være bredt sammensatt. Oppnevningen gjelder i 3 år. Helse- og omsorgsdepartementet har fullmakt til å løse medlemmer fra vervet og til å utnevne nye medlemmer. Helse- og omsorgsdepartementet leder </w:t>
      </w:r>
      <w:proofErr w:type="spellStart"/>
      <w:r w:rsidRPr="006C2DBC">
        <w:t>sekretariatsarbeidet</w:t>
      </w:r>
      <w:proofErr w:type="spellEnd"/>
      <w:r w:rsidRPr="006C2DBC">
        <w:t xml:space="preserve"> for utvalget.</w:t>
      </w:r>
    </w:p>
    <w:p w14:paraId="2F844DAF" w14:textId="77777777" w:rsidR="002B1F80" w:rsidRPr="006C2DBC" w:rsidRDefault="002B1F80" w:rsidP="006C2DBC">
      <w:pPr>
        <w:pStyle w:val="Overskrift2"/>
      </w:pPr>
      <w:bookmarkStart w:id="3" w:name="_Toc216197052"/>
      <w:r w:rsidRPr="006C2DBC">
        <w:t>Utvalgets sammensetning. Sekretariat</w:t>
      </w:r>
      <w:bookmarkEnd w:id="3"/>
    </w:p>
    <w:p w14:paraId="01A500BB" w14:textId="77777777" w:rsidR="002B1F80" w:rsidRPr="006C2DBC" w:rsidRDefault="002B1F80" w:rsidP="006C2DBC">
      <w:pPr>
        <w:pStyle w:val="Liste"/>
      </w:pPr>
      <w:r w:rsidRPr="006C2DBC">
        <w:t>Professor Jon Magnussen, Trondheim, leder</w:t>
      </w:r>
    </w:p>
    <w:p w14:paraId="3219A45B" w14:textId="77777777" w:rsidR="002B1F80" w:rsidRPr="006C2DBC" w:rsidRDefault="002B1F80" w:rsidP="006C2DBC">
      <w:pPr>
        <w:pStyle w:val="Liste"/>
      </w:pPr>
      <w:r w:rsidRPr="006C2DBC">
        <w:t>Seksjonsleder Pål Sletten, Oslo, nestleder</w:t>
      </w:r>
    </w:p>
    <w:p w14:paraId="1CC30729" w14:textId="77777777" w:rsidR="002B1F80" w:rsidRPr="006C2DBC" w:rsidRDefault="002B1F80" w:rsidP="006C2DBC">
      <w:pPr>
        <w:pStyle w:val="Liste"/>
      </w:pPr>
      <w:r w:rsidRPr="006C2DBC">
        <w:t xml:space="preserve">Økonomi- og finansdirektør Line </w:t>
      </w:r>
      <w:proofErr w:type="spellStart"/>
      <w:r w:rsidRPr="006C2DBC">
        <w:t>Alfarrustad</w:t>
      </w:r>
      <w:proofErr w:type="spellEnd"/>
      <w:r w:rsidRPr="006C2DBC">
        <w:t>, Stange</w:t>
      </w:r>
    </w:p>
    <w:p w14:paraId="00F6758B" w14:textId="77777777" w:rsidR="002B1F80" w:rsidRPr="006C2DBC" w:rsidRDefault="002B1F80" w:rsidP="006C2DBC">
      <w:pPr>
        <w:pStyle w:val="Liste"/>
      </w:pPr>
      <w:r w:rsidRPr="006C2DBC">
        <w:t xml:space="preserve">Seniorrådgiver Anne-Marie </w:t>
      </w:r>
      <w:proofErr w:type="spellStart"/>
      <w:r w:rsidRPr="006C2DBC">
        <w:t>Barane</w:t>
      </w:r>
      <w:proofErr w:type="spellEnd"/>
      <w:r w:rsidRPr="006C2DBC">
        <w:t>, Stjørdal</w:t>
      </w:r>
    </w:p>
    <w:p w14:paraId="0A0815D3" w14:textId="77777777" w:rsidR="002B1F80" w:rsidRPr="006C2DBC" w:rsidRDefault="002B1F80" w:rsidP="006C2DBC">
      <w:pPr>
        <w:pStyle w:val="Liste"/>
      </w:pPr>
      <w:r w:rsidRPr="006C2DBC">
        <w:t>Økonomidirektør Erik Arne Hansen, Bodø</w:t>
      </w:r>
    </w:p>
    <w:p w14:paraId="733A03F3" w14:textId="77777777" w:rsidR="002B1F80" w:rsidRPr="006C2DBC" w:rsidRDefault="002B1F80" w:rsidP="006C2DBC">
      <w:pPr>
        <w:pStyle w:val="Liste"/>
      </w:pPr>
      <w:r w:rsidRPr="006C2DBC">
        <w:t>Postdoktor Ingrid Hjort, Oslo</w:t>
      </w:r>
    </w:p>
    <w:p w14:paraId="13B66922" w14:textId="77777777" w:rsidR="002B1F80" w:rsidRPr="006C2DBC" w:rsidRDefault="002B1F80" w:rsidP="006C2DBC">
      <w:pPr>
        <w:pStyle w:val="Liste"/>
      </w:pPr>
      <w:r w:rsidRPr="006C2DBC">
        <w:t>Fagdirektør Stein Johnsen, Oslo</w:t>
      </w:r>
    </w:p>
    <w:p w14:paraId="57EBE789" w14:textId="77777777" w:rsidR="002B1F80" w:rsidRPr="006C2DBC" w:rsidRDefault="002B1F80" w:rsidP="006C2DBC">
      <w:pPr>
        <w:pStyle w:val="Liste"/>
      </w:pPr>
      <w:r w:rsidRPr="006C2DBC">
        <w:t>Økonomi- og finansdirektør Per Karlsen, Sandnes</w:t>
      </w:r>
    </w:p>
    <w:p w14:paraId="101E56BA" w14:textId="77777777" w:rsidR="002B1F80" w:rsidRPr="006C2DBC" w:rsidRDefault="002B1F80" w:rsidP="006C2DBC">
      <w:pPr>
        <w:pStyle w:val="Liste"/>
      </w:pPr>
      <w:r w:rsidRPr="006C2DBC">
        <w:t>Underdirektør Sverre Mæhlum, Hamar (vikar fra 15.9.2025 til 31.12.2025)</w:t>
      </w:r>
    </w:p>
    <w:p w14:paraId="76F1DCE2" w14:textId="77777777" w:rsidR="002B1F80" w:rsidRPr="006C2DBC" w:rsidRDefault="002B1F80" w:rsidP="006C2DBC">
      <w:pPr>
        <w:pStyle w:val="Liste"/>
      </w:pPr>
      <w:r w:rsidRPr="006C2DBC">
        <w:t>Spesialrådgiver Marit Pedersen, Trondheim</w:t>
      </w:r>
    </w:p>
    <w:p w14:paraId="37B3B699" w14:textId="77777777" w:rsidR="002B1F80" w:rsidRPr="006C2DBC" w:rsidRDefault="002B1F80" w:rsidP="006C2DBC">
      <w:pPr>
        <w:pStyle w:val="Liste"/>
      </w:pPr>
      <w:r w:rsidRPr="006C2DBC">
        <w:t>Fagsjef Aase Seeberg, Oslo (permisjon fra 15.9.2025 til 31.12.2025)</w:t>
      </w:r>
    </w:p>
    <w:p w14:paraId="0470E606" w14:textId="77777777" w:rsidR="002B1F80" w:rsidRPr="006C2DBC" w:rsidRDefault="002B1F80" w:rsidP="006C2DBC">
      <w:pPr>
        <w:pStyle w:val="avsnitt-undertittel"/>
      </w:pPr>
      <w:r w:rsidRPr="006C2DBC">
        <w:t>Sekretariat</w:t>
      </w:r>
    </w:p>
    <w:p w14:paraId="7A3530DE" w14:textId="77777777" w:rsidR="002B1F80" w:rsidRPr="006C2DBC" w:rsidRDefault="002B1F80" w:rsidP="006C2DBC">
      <w:pPr>
        <w:pStyle w:val="Liste"/>
      </w:pPr>
      <w:r w:rsidRPr="006C2DBC">
        <w:t>Underdirektør Tone Hobæk, Helse- og omsorgsdepartementet, leder</w:t>
      </w:r>
    </w:p>
    <w:p w14:paraId="65A0B9CB" w14:textId="77777777" w:rsidR="002B1F80" w:rsidRPr="006C2DBC" w:rsidRDefault="002B1F80" w:rsidP="006C2DBC">
      <w:pPr>
        <w:pStyle w:val="Liste"/>
      </w:pPr>
      <w:r w:rsidRPr="006C2DBC">
        <w:t xml:space="preserve">Seniorrådgiver Håvard </w:t>
      </w:r>
      <w:proofErr w:type="spellStart"/>
      <w:r w:rsidRPr="006C2DBC">
        <w:t>Andrè</w:t>
      </w:r>
      <w:proofErr w:type="spellEnd"/>
      <w:r w:rsidRPr="006C2DBC">
        <w:t xml:space="preserve"> Dalheim, Helsedirektoratet</w:t>
      </w:r>
    </w:p>
    <w:p w14:paraId="62049868" w14:textId="77777777" w:rsidR="002B1F80" w:rsidRPr="006C2DBC" w:rsidRDefault="002B1F80" w:rsidP="006C2DBC">
      <w:pPr>
        <w:pStyle w:val="Liste"/>
      </w:pPr>
      <w:r w:rsidRPr="006C2DBC">
        <w:t>Seniorrådgiver Paul Martin Gystad, Helse Midt-Norge RHF</w:t>
      </w:r>
    </w:p>
    <w:p w14:paraId="6557AAB1" w14:textId="77777777" w:rsidR="002B1F80" w:rsidRPr="006C2DBC" w:rsidRDefault="002B1F80" w:rsidP="006C2DBC">
      <w:pPr>
        <w:pStyle w:val="Liste"/>
      </w:pPr>
      <w:r w:rsidRPr="006C2DBC">
        <w:t xml:space="preserve">Seniorrådgiver </w:t>
      </w:r>
      <w:proofErr w:type="spellStart"/>
      <w:r w:rsidRPr="006C2DBC">
        <w:t>Tevje</w:t>
      </w:r>
      <w:proofErr w:type="spellEnd"/>
      <w:r w:rsidRPr="006C2DBC">
        <w:t xml:space="preserve"> </w:t>
      </w:r>
      <w:proofErr w:type="spellStart"/>
      <w:r w:rsidRPr="006C2DBC">
        <w:t>Dolve</w:t>
      </w:r>
      <w:proofErr w:type="spellEnd"/>
      <w:r w:rsidRPr="006C2DBC">
        <w:t xml:space="preserve"> </w:t>
      </w:r>
      <w:proofErr w:type="spellStart"/>
      <w:r w:rsidRPr="006C2DBC">
        <w:t>Hetlelid</w:t>
      </w:r>
      <w:proofErr w:type="spellEnd"/>
      <w:r w:rsidRPr="006C2DBC">
        <w:t>, Finansdepartementet (fra 15.9.2025)</w:t>
      </w:r>
    </w:p>
    <w:p w14:paraId="6F3C2B21" w14:textId="77777777" w:rsidR="002B1F80" w:rsidRPr="006C2DBC" w:rsidRDefault="002B1F80" w:rsidP="006C2DBC">
      <w:pPr>
        <w:pStyle w:val="Liste"/>
      </w:pPr>
      <w:r w:rsidRPr="006C2DBC">
        <w:t xml:space="preserve">Seniorrådgiver Elisabeth </w:t>
      </w:r>
      <w:proofErr w:type="spellStart"/>
      <w:r w:rsidRPr="006C2DBC">
        <w:t>Esrød</w:t>
      </w:r>
      <w:proofErr w:type="spellEnd"/>
      <w:r w:rsidRPr="006C2DBC">
        <w:t xml:space="preserve"> Hoelsæter, Helse- og omsorgsdepartementet</w:t>
      </w:r>
    </w:p>
    <w:p w14:paraId="724F813A" w14:textId="77777777" w:rsidR="002B1F80" w:rsidRPr="006C2DBC" w:rsidRDefault="002B1F80" w:rsidP="006C2DBC">
      <w:pPr>
        <w:pStyle w:val="Liste"/>
      </w:pPr>
      <w:r w:rsidRPr="006C2DBC">
        <w:t xml:space="preserve">Seniorrådgiver Ingrid </w:t>
      </w:r>
      <w:proofErr w:type="spellStart"/>
      <w:r w:rsidRPr="006C2DBC">
        <w:t>Hatlebakk</w:t>
      </w:r>
      <w:proofErr w:type="spellEnd"/>
      <w:r w:rsidRPr="006C2DBC">
        <w:t xml:space="preserve"> Hove, Statistisk sentralbyrå (fra 15.9.2025)</w:t>
      </w:r>
    </w:p>
    <w:p w14:paraId="6F1D922B" w14:textId="77777777" w:rsidR="002B1F80" w:rsidRPr="006C2DBC" w:rsidRDefault="002B1F80" w:rsidP="006C2DBC">
      <w:pPr>
        <w:pStyle w:val="Liste"/>
      </w:pPr>
      <w:r w:rsidRPr="006C2DBC">
        <w:t>Fagdirektør Brynjar Indahl, Finansdepartementet</w:t>
      </w:r>
    </w:p>
    <w:p w14:paraId="5C7D5E73" w14:textId="77777777" w:rsidR="002B1F80" w:rsidRPr="006C2DBC" w:rsidRDefault="002B1F80" w:rsidP="006C2DBC">
      <w:pPr>
        <w:pStyle w:val="Liste"/>
      </w:pPr>
      <w:r w:rsidRPr="006C2DBC">
        <w:t xml:space="preserve">Fagsjef økonomi Martin </w:t>
      </w:r>
      <w:proofErr w:type="spellStart"/>
      <w:r w:rsidRPr="006C2DBC">
        <w:t>Sjuls</w:t>
      </w:r>
      <w:proofErr w:type="spellEnd"/>
      <w:r w:rsidRPr="006C2DBC">
        <w:t>, Helse Sør-Øst RHF</w:t>
      </w:r>
    </w:p>
    <w:p w14:paraId="509D5218" w14:textId="77777777" w:rsidR="002B1F80" w:rsidRPr="006C2DBC" w:rsidRDefault="002B1F80" w:rsidP="006C2DBC">
      <w:pPr>
        <w:pStyle w:val="Overskrift1"/>
      </w:pPr>
      <w:bookmarkStart w:id="4" w:name="_Toc216197053"/>
      <w:r w:rsidRPr="006C2DBC">
        <w:t>Utvalgets situasjonsforståelse</w:t>
      </w:r>
      <w:bookmarkEnd w:id="4"/>
    </w:p>
    <w:p w14:paraId="3E634746" w14:textId="77777777" w:rsidR="002B1F80" w:rsidRPr="006C2DBC" w:rsidRDefault="002B1F80" w:rsidP="006C2DBC">
      <w:r w:rsidRPr="006C2DBC">
        <w:t>Regjeringens forslag til statsbudsjett for 2026 gir en økning i bevilgningen til spesialisthelsetjenesten som dekker anslåtte merkostnader knyttet til demografiske endringer. Ut over dette gir ikke forslaget grunnlag for realvekst fra bevilgningsnivået i 2025. Utvalget anslår realveksten, før det tas hensyn til vekst i demografidrevet behov, til 2,7 mrd. kroner. Bevilgningsnivået for 2026 er, når det tas hensyn til anslåtte merkostnader knyttet til demografi samt nye oppgaver i perioden 2016 til 2026, om lag på samme nivå som i 2016.</w:t>
      </w:r>
    </w:p>
    <w:p w14:paraId="01B21922" w14:textId="77777777" w:rsidR="002B1F80" w:rsidRPr="006C2DBC" w:rsidRDefault="002B1F80" w:rsidP="006C2DBC">
      <w:r w:rsidRPr="006C2DBC">
        <w:t xml:space="preserve">Som følge av demografiske endringer i 2026 anslo utvalget i sitt juni 2025-notat at merkostnadene vil være på 2,6 mrd. kroner, tilsvarende en samlet aktivitetsvekst på 1,38 prosent. Den demografidrevne aktivitetsveksten antas å bli noe lavere i årene etter 2026. For 2027 anslår utvalget foreløpig en vekst </w:t>
      </w:r>
      <w:r w:rsidRPr="006C2DBC">
        <w:lastRenderedPageBreak/>
        <w:t>på 1,14 prosent eller om lag 2,2 mrd. 2026-kroner. Det er betydelig usikkerhet knyttet til dette anslaget, blant annet knyttet til innvandring i 2025 og 2026 som følge av krigen i Ukraina. Den årlige demografidrevne aktivitetsveksten har den siste ti-års perioden vært betydelig sterkere for somatiske tjenester enn for psykisk helsevern og tverrfaglig spesialisert rusbehandling (TSB). Dette vil også være situasjonen fram mot 2030.</w:t>
      </w:r>
    </w:p>
    <w:p w14:paraId="287AD285" w14:textId="77777777" w:rsidR="002B1F80" w:rsidRPr="006C2DBC" w:rsidRDefault="002B1F80" w:rsidP="006C2DBC">
      <w:r w:rsidRPr="006C2DBC">
        <w:t>For somatiske tjenester anslås en aktivitetsvekst fra 2015 til 2024 på rundt 16 prosent, som er i tråd med anslått demografidrevet behov. Etter en periode med svak vekst falt produktiviteten kraftig det første pandemiåret 2020. Produktiviteten har siden tatt seg noe opp, men produktivitetsnivået ligger i 2024 fortsatt under nivået fra før pandemien. For psykisk helsevern og TSB er det utfordrende å beskrive samlet aktivitetsvekst, og dermed også utviklingen i produktivitet. Den anslåtte demografidrevne behovsveksten innen psykisk helsevern og TSB er godt under tilsvarende vekst i somatikken. Produktivitetsnivået for psykisk helsevern og TSB vurderes å være stabilt i perioden 2019 til 2024. Måten utvalget måler utvikling i produktivitet på, fanger i liten grad opp økt effekt av behandling (kvalitetsforbedring) og tilhørende helsegevinster i befolkningen. Utvalget vil særlig følge opp arbeidet med analyser av produktivitet i spesialisthelsetjenesten i kommende rapporter.</w:t>
      </w:r>
    </w:p>
    <w:p w14:paraId="359CACA7" w14:textId="5672E4FA" w:rsidR="002B1F80" w:rsidRPr="006C2DBC" w:rsidRDefault="002B1F80" w:rsidP="006C2DBC">
      <w:r w:rsidRPr="006C2DBC">
        <w:t>Det framgår av boks 2.1 at lønn og annen personalkostnad utgjør den klart største kostnaden i spesialisthelsetjenesten. Bemanningsveksten har i siste 10 års periode vært på om lag 15 prosent, for spesialisthelsetjenesten samlet. Det er imidlertid regionale variasjoner. Bemanningsveksten har vært noe høyere enn anslaget på samlet demografidrevet behov i samme periode. Sterkere vekst i bemanning enn i anslått demografidrevet behov knyttes til psykisk helsevern og TSB. Det er forskjeller mellom yrkesgrupper. Veksten for leger og psykologer har vært betydelig sterkere enn for andre yrkesgrupper, henholdsvis 27 og 32 prosent for perioden 2015 til 2024. Etter en periode med nedgang har også antallet helsefagarbeidere og annet pleiepersonell økt de senere årene. Andelen av årsverk som utgjøres av ansatte i lederstillinger ligger i perioden stabilt rundt 5 prosent. Sykepleiere utgjør den klart største yrkesgruppen og har hatt noe lavere vekst enn samlet bemanningsvekst i perioden.</w:t>
      </w:r>
    </w:p>
    <w:p w14:paraId="569855FD" w14:textId="77777777" w:rsidR="002B1F80" w:rsidRPr="006C2DBC" w:rsidRDefault="002B1F80" w:rsidP="006C2DBC">
      <w:r w:rsidRPr="006C2DBC">
        <w:t xml:space="preserve">Bruken av overtid øker gjennom siste 10 års periode. Kostnadene til </w:t>
      </w:r>
      <w:proofErr w:type="gramStart"/>
      <w:r w:rsidRPr="006C2DBC">
        <w:t>innleie</w:t>
      </w:r>
      <w:proofErr w:type="gramEnd"/>
      <w:r w:rsidRPr="006C2DBC">
        <w:t xml:space="preserve"> faller noe de siste årene og utgjør en liten del av de samlede kostnadene i spesialisthelsetjenesten. Utviklingen i sykefravær avviker ikke fra den generelle utviklingen i samfunnet. Nivået ligger over landet som helhet og det er stabile regionale variasjoner. Sykefraværet i spesialisthelsetjeneste ligger godt under nivået i de kommunale helse- og sosialtjenestene.</w:t>
      </w:r>
    </w:p>
    <w:p w14:paraId="2D27A427" w14:textId="77777777" w:rsidR="002B1F80" w:rsidRPr="006C2DBC" w:rsidRDefault="002B1F80" w:rsidP="006C2DBC">
      <w:r w:rsidRPr="006C2DBC">
        <w:t xml:space="preserve">Investeringsnivået i sektoren har økt kraftig de senere år. Dette begrunnes både i demografiske endringer og behovet for fornying av eldre deler av bygnings- og utstyrsmasse. De regionale helseforetakene har ansvaret for, og gis bevilgninger til investeringer. Det økte investeringsnivået er planlagt og vedtatt med bakgrunn i sektorens økonomiske rammebetingelser. Investeringer i bygninger, teknologi og utstyr utgjorde til sammen om lag 23 mrd. kroner i 2024. Dette var om lag 5 mrd. kroner mindre sammenlignet med 2023, men om lag 15 mrd. kroner høyere sammenlignet med 2016 i løpende priser. Andelen kapitalkostnader (summen av avskrivninger og renter) av totale driftskostnader lå i 2016 på 5 prosent, men falt fram til 2023 til 4 prosent. Som følge av økt investeringstakt og ferdigstillelse av mange store prosjekter samtidig, vil andelen øke, og anslås i 2025 å være på samme nivå som i 2016. Blant annet som følge av at nye sykehusbygg i Vestre Viken HF, Helse Stavanger HF og Helse Møre og </w:t>
      </w:r>
      <w:r w:rsidRPr="006C2DBC">
        <w:lastRenderedPageBreak/>
        <w:t>Romsdal HF nå er tatt i bruk, anslår helseforetakene selv at samlede kapitalkostnader vil øke fra vel 8,5 mrd. kroner i 2024 til nær 14 mrd. kroner i 2028, målt i 2025-kroner.</w:t>
      </w:r>
    </w:p>
    <w:p w14:paraId="64D12C74" w14:textId="77777777" w:rsidR="002B1F80" w:rsidRPr="006C2DBC" w:rsidRDefault="002B1F80" w:rsidP="006C2DBC">
      <w:r w:rsidRPr="006C2DBC">
        <w:t>Et høyere nivå på kapitalkostnadene krever at helseforetakene evner å omstille seg i tråd med de forutsetningene som lå til grunn da utbyggingsprosjektene ble vurdert og senere vedtatt. Med dagens bevilgningsnivå vil en årlig produktivitetsvekst på 0,5 prosent frigjøre ressurser tilsvarende rundt én milliard kroner. De siste års utvikling i driftsresultater, bemanningsvekst og fallende produktivitet kan allikevel, etter utvalgets vurdering, gjøre arbeidet med å realisere forventede gevinster fra nye investeringer i henhold til plan krevende.</w:t>
      </w:r>
    </w:p>
    <w:p w14:paraId="47A35880" w14:textId="77777777" w:rsidR="002B1F80" w:rsidRPr="006C2DBC" w:rsidRDefault="002B1F80" w:rsidP="006C2DBC">
      <w:pPr>
        <w:pStyle w:val="avsnitt-undertittel"/>
      </w:pPr>
      <w:r w:rsidRPr="006C2DBC">
        <w:t>Regionale variasjoner</w:t>
      </w:r>
    </w:p>
    <w:p w14:paraId="6086F1BA" w14:textId="77777777" w:rsidR="002B1F80" w:rsidRPr="006C2DBC" w:rsidRDefault="002B1F80" w:rsidP="006C2DBC">
      <w:r w:rsidRPr="006C2DBC">
        <w:t xml:space="preserve">Det er på flere områder til dels betydelige variasjoner mellom de fire regionale helseforetakene. </w:t>
      </w:r>
      <w:r w:rsidRPr="006C2DBC">
        <w:rPr>
          <w:rStyle w:val="kursiv"/>
        </w:rPr>
        <w:t>Helse Midt-Norge</w:t>
      </w:r>
      <w:r w:rsidRPr="006C2DBC">
        <w:t xml:space="preserve"> har hatt en svakere produktivitetsutvikling enn de tre andre regionene. Denne regionen har også i de siste tre årene hatt en klar svekkelse av driftsresultatet. </w:t>
      </w:r>
      <w:r w:rsidRPr="006C2DBC">
        <w:rPr>
          <w:rStyle w:val="kursiv"/>
        </w:rPr>
        <w:t>Helse Nord</w:t>
      </w:r>
      <w:r w:rsidRPr="006C2DBC">
        <w:t xml:space="preserve"> har en klart høyere vekst i bemanning enn de tre andre regionene når det korrigeres for demografidrevet behov. Denne regionen har også betydelig høyere sykefravær, høyere kostnader knyttet til overtid og høyere kostnader knyttet til </w:t>
      </w:r>
      <w:proofErr w:type="gramStart"/>
      <w:r w:rsidRPr="006C2DBC">
        <w:t>innleie</w:t>
      </w:r>
      <w:proofErr w:type="gramEnd"/>
      <w:r w:rsidRPr="006C2DBC">
        <w:t xml:space="preserve"> enn de tre andre regionene. Helse Nord vil de neste årene ha en forventet demografidrevet aktivitetsvekst godt under de tre andre regionene. </w:t>
      </w:r>
      <w:r w:rsidRPr="006C2DBC">
        <w:rPr>
          <w:rStyle w:val="kursiv"/>
        </w:rPr>
        <w:t xml:space="preserve">Helse Sør-Øst </w:t>
      </w:r>
      <w:r w:rsidRPr="006C2DBC">
        <w:t xml:space="preserve">har en lavere bemanningsvekst enn de øvrige regionene, og har også de siste årene hatt de høyeste driftsmarginene. Dette kan sees i lys av at denne regionen skal gjennomføre flere store sykehusutbygginger framover. </w:t>
      </w:r>
      <w:r w:rsidRPr="006C2DBC">
        <w:rPr>
          <w:rStyle w:val="kursiv"/>
        </w:rPr>
        <w:t xml:space="preserve">Helse Vest </w:t>
      </w:r>
      <w:r w:rsidRPr="006C2DBC">
        <w:t xml:space="preserve">har på tross av økte kapitalkostnader og vekst i bemanningen i de senere årene, klart å opprettholde en driftsmargin på om lag samme nivå som før pandemien. </w:t>
      </w:r>
    </w:p>
    <w:tbl>
      <w:tblPr>
        <w:tblStyle w:val="StandardBoks"/>
        <w:tblW w:w="5000" w:type="pct"/>
        <w:tblLook w:val="04A0" w:firstRow="1" w:lastRow="0" w:firstColumn="1" w:lastColumn="0" w:noHBand="0" w:noVBand="1"/>
      </w:tblPr>
      <w:tblGrid>
        <w:gridCol w:w="10466"/>
      </w:tblGrid>
      <w:tr w:rsidR="00A03305" w:rsidRPr="006C2DBC" w14:paraId="23B75891" w14:textId="77777777" w:rsidTr="006C2DBC">
        <w:trPr>
          <w:trHeight w:val="60"/>
        </w:trPr>
        <w:tc>
          <w:tcPr>
            <w:tcW w:w="5000" w:type="pct"/>
          </w:tcPr>
          <w:p w14:paraId="33F4547F" w14:textId="77777777" w:rsidR="002B1F80" w:rsidRPr="006C2DBC" w:rsidRDefault="002B1F80" w:rsidP="006C2DBC">
            <w:pPr>
              <w:pStyle w:val="tittel-ramme"/>
            </w:pPr>
            <w:r w:rsidRPr="006C2DBC">
              <w:lastRenderedPageBreak/>
              <w:t>Hva går kostnadene i spesialisthelsetjenesten til?</w:t>
            </w:r>
          </w:p>
          <w:p w14:paraId="3F5A6381" w14:textId="23DCFB5F" w:rsidR="002B1F80" w:rsidRPr="006C2DBC" w:rsidRDefault="006C2DBC" w:rsidP="006C2DBC">
            <w:r>
              <w:rPr>
                <w:noProof/>
              </w:rPr>
              <w:drawing>
                <wp:inline distT="0" distB="0" distL="0" distR="0" wp14:anchorId="5F38BD04" wp14:editId="273E9A39">
                  <wp:extent cx="6124353" cy="3542780"/>
                  <wp:effectExtent l="0" t="0" r="0" b="635"/>
                  <wp:docPr id="1517618863" name="Bilde 2" descr="Kilde: De fire regionale helseforetakene sine årsregnskap for 2024, Helsedirektoratet, Statistisk sentralbyrå og Teknisk beregningsutvalg for spesialisthelsetjenes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18863" name="Bilde 2" descr="Kilde: De fire regionale helseforetakene sine årsregnskap for 2024, Helsedirektoratet, Statistisk sentralbyrå og Teknisk beregningsutvalg for spesialisthelsetjenesten.&#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1881" cy="3547134"/>
                          </a:xfrm>
                          <a:prstGeom prst="rect">
                            <a:avLst/>
                          </a:prstGeom>
                          <a:noFill/>
                          <a:ln>
                            <a:noFill/>
                          </a:ln>
                        </pic:spPr>
                      </pic:pic>
                    </a:graphicData>
                  </a:graphic>
                </wp:inline>
              </w:drawing>
            </w:r>
          </w:p>
          <w:p w14:paraId="09A81DC3" w14:textId="77777777" w:rsidR="002B1F80" w:rsidRPr="006C2DBC" w:rsidRDefault="002B1F80" w:rsidP="006C2DBC">
            <w:pPr>
              <w:pStyle w:val="Kilde"/>
            </w:pPr>
            <w:r w:rsidRPr="006C2DBC">
              <w:t>Kilde: De fire regionale helseforetakene sine årsregnskap for 2024, Helsedirektoratet, Statistisk sentralbyrå og Teknisk beregningsutvalg for spesialisthelsetjenesten.</w:t>
            </w:r>
          </w:p>
          <w:p w14:paraId="118A89C6" w14:textId="77777777" w:rsidR="002B1F80" w:rsidRPr="006C2DBC" w:rsidRDefault="002B1F80" w:rsidP="006C2DBC">
            <w:r w:rsidRPr="006C2DBC">
              <w:t xml:space="preserve">Fordelingen i kakediagrammet har tatt utgangspunkt i årsregnskapene for de regionale helseforetakene. Tallene er videre korrigert slik at kostnadene i de private ideelle institusjonene med langvarige kjøpsavtaler med Helse Sør-Øst RHF og Helse Vest RHF </w:t>
            </w:r>
            <w:proofErr w:type="gramStart"/>
            <w:r w:rsidRPr="006C2DBC">
              <w:t>fremkommer</w:t>
            </w:r>
            <w:proofErr w:type="gramEnd"/>
            <w:r w:rsidRPr="006C2DBC">
              <w:t xml:space="preserve"> som lønn, medikamenter mv. og ikke kun som kjøp av tjenester.</w:t>
            </w:r>
            <w:r w:rsidRPr="006C2DBC">
              <w:rPr>
                <w:rStyle w:val="skrift-hevet"/>
              </w:rPr>
              <w:t>1</w:t>
            </w:r>
            <w:r w:rsidRPr="006C2DBC">
              <w:t xml:space="preserve"> Kjøp fra de felleseide helseforetakene</w:t>
            </w:r>
            <w:r w:rsidRPr="006C2DBC">
              <w:rPr>
                <w:rStyle w:val="skrift-hevet"/>
              </w:rPr>
              <w:t>2</w:t>
            </w:r>
            <w:r w:rsidRPr="006C2DBC">
              <w:t xml:space="preserve"> er plassert i kategorien kjøp av tjenester.</w:t>
            </w:r>
          </w:p>
          <w:p w14:paraId="0AD432CC" w14:textId="77777777" w:rsidR="002B1F80" w:rsidRPr="006C2DBC" w:rsidRDefault="002B1F80" w:rsidP="006C2DBC">
            <w:r w:rsidRPr="006C2DBC">
              <w:t>Figuren viser at det er lønn og annen personalkostnad inkl. pensjonskostnader som utgjør den største andelen på 65 prosent. Kjøp av tjenester utgjorde 7 prosent. Her inngår blant annet innleie av helsepersonell fra vikarbyrå, kjøp av helsetjenester fra private, kjøp fra de felleseide helseforetakene og kjøp fra avtalespesialister. Kjøp av varekostnader utgjorde 6 prosent. Her inngår blant annet medisinske forbruksvarer og andre varekostnader både til eget bruk og videresalg. Legemidler utgjorde 6 prosent. Andre driftskostnader utgjorde 12 prosent. Her inngår blant annet kontor- og kommunikasjonskostnader, pasientskadeerstatning, programvarelisenser, konsulenttjenester og energi og brensel. Avskrivninger og renter utgjorde 4 prosent av de totale kostnadene i 2024, hvor avskrivninger utgjør den klart største delen.</w:t>
            </w:r>
          </w:p>
          <w:p w14:paraId="09AD62A0" w14:textId="77777777" w:rsidR="002B1F80" w:rsidRPr="006C2DBC" w:rsidRDefault="002B1F80" w:rsidP="006C2DBC">
            <w:pPr>
              <w:pStyle w:val="Note"/>
              <w:rPr>
                <w:rStyle w:val="skrift-hevet"/>
              </w:rPr>
            </w:pPr>
            <w:r w:rsidRPr="006C2DBC">
              <w:rPr>
                <w:rStyle w:val="skrift-hevet"/>
              </w:rPr>
              <w:t>1</w:t>
            </w:r>
            <w:r w:rsidRPr="006C2DBC">
              <w:tab/>
              <w:t>Som følge av denne korrigeringen, og at pensjonskostnadene er inkludert i kakediagrammet, vil andelene i figuren ikke samsvare med senere figurer og tabeller i rapporten.</w:t>
            </w:r>
          </w:p>
          <w:p w14:paraId="5BAD5589" w14:textId="77777777" w:rsidR="002B1F80" w:rsidRPr="006C2DBC" w:rsidRDefault="002B1F80" w:rsidP="006C2DBC">
            <w:pPr>
              <w:pStyle w:val="Note"/>
            </w:pPr>
            <w:r w:rsidRPr="006C2DBC">
              <w:rPr>
                <w:rStyle w:val="skrift-hevet"/>
              </w:rPr>
              <w:t>2</w:t>
            </w:r>
            <w:r w:rsidRPr="006C2DBC">
              <w:tab/>
              <w:t>Sykehusinnkjøp HF, Luftambulansen HF, Pasientreiser HF, Helsetjenestens driftsorganisasjon for nødnett HF og Sykehusbygg HF.</w:t>
            </w:r>
          </w:p>
        </w:tc>
      </w:tr>
    </w:tbl>
    <w:p w14:paraId="21E03753" w14:textId="77777777" w:rsidR="002B1F80" w:rsidRPr="006C2DBC" w:rsidRDefault="002B1F80" w:rsidP="006C2DBC"/>
    <w:p w14:paraId="31B7340F" w14:textId="77777777" w:rsidR="002B1F80" w:rsidRPr="006C2DBC" w:rsidRDefault="002B1F80" w:rsidP="006C2DBC">
      <w:pPr>
        <w:pStyle w:val="Overskrift1"/>
      </w:pPr>
      <w:bookmarkStart w:id="5" w:name="_Toc216197054"/>
      <w:r w:rsidRPr="006C2DBC">
        <w:lastRenderedPageBreak/>
        <w:t>Utvikling i bevilgninger og realvekst i spesialisthelsetjenesten</w:t>
      </w:r>
      <w:bookmarkEnd w:id="5"/>
    </w:p>
    <w:p w14:paraId="5C54F32C" w14:textId="77777777" w:rsidR="002B1F80" w:rsidRPr="006C2DBC" w:rsidRDefault="002B1F80" w:rsidP="006C2DBC">
      <w:pPr>
        <w:pStyle w:val="Overskrift2"/>
      </w:pPr>
      <w:bookmarkStart w:id="6" w:name="_Toc216197055"/>
      <w:r w:rsidRPr="006C2DBC">
        <w:t>Utvikling i driftsbevilgningene</w:t>
      </w:r>
      <w:bookmarkEnd w:id="6"/>
    </w:p>
    <w:p w14:paraId="4201C304" w14:textId="77777777" w:rsidR="002B1F80" w:rsidRPr="006C2DBC" w:rsidRDefault="002B1F80" w:rsidP="006C2DBC">
      <w:r w:rsidRPr="006C2DBC">
        <w:t>De regionale helseforetakene får i all hovedsak sine inntekter som bevilgninger på statsbudsjettet.</w:t>
      </w:r>
      <w:r w:rsidRPr="006C2DBC">
        <w:rPr>
          <w:rStyle w:val="Fotnotereferanse"/>
        </w:rPr>
        <w:footnoteReference w:id="1"/>
      </w:r>
      <w:r w:rsidRPr="006C2DBC">
        <w:t xml:space="preserve"> I dette kapittelet brukes utvikling i bevilgninger på statsbudsjettet til å beskrive inntektsutviklingen. Bevilgningene på statsbudsjettet over kap. 732 Regionale helseforetak kan grovt deles i to: driftsbevilgninger og lånebevilgninger. I forslag til statsbudsjett 2026, jf. Prop. 1 S (2025–2026), utgjør driftsbevilgningene til de regionale helseforetakene 227 mrd. kroner. Bevilgninger til investeringslån og driftskreditter for å håndtere premieavvik kommer i tillegg og utgjør 9 mrd. kroner. Til sammen utgjør bevilgningene 236 mrd. kroner. Tabell 3.1 viser utviklingen i driftsbevilgningene, herunder pensjonskostnader, bevilgninger til investeringslån og byggelånsrenter, tilskudd til investeringer i protonsentre samt driftskreditter</w:t>
      </w:r>
      <w:r w:rsidRPr="006C2DBC">
        <w:rPr>
          <w:rStyle w:val="Fotnotereferanse"/>
        </w:rPr>
        <w:footnoteReference w:id="2"/>
      </w:r>
      <w:r w:rsidRPr="006C2DBC">
        <w:t xml:space="preserve"> fra 2016 til 2026 i løpende priser.</w:t>
      </w:r>
    </w:p>
    <w:p w14:paraId="58A336BC" w14:textId="77777777" w:rsidR="002B1F80" w:rsidRPr="006C2DBC" w:rsidRDefault="002B1F80" w:rsidP="006C2DBC">
      <w:pPr>
        <w:pStyle w:val="tabell-tittel"/>
      </w:pPr>
      <w:r w:rsidRPr="006C2DBC">
        <w:t>Bevilgninger på kap. 732 Regionale helseforetak. 2016 til 2026. Mill. kroner i løpende priser.</w:t>
      </w:r>
    </w:p>
    <w:tbl>
      <w:tblPr>
        <w:tblW w:w="5000" w:type="pct"/>
        <w:tblCellMar>
          <w:left w:w="0" w:type="dxa"/>
          <w:right w:w="0" w:type="dxa"/>
        </w:tblCellMar>
        <w:tblLook w:val="0000" w:firstRow="0" w:lastRow="0" w:firstColumn="0" w:lastColumn="0" w:noHBand="0" w:noVBand="0"/>
      </w:tblPr>
      <w:tblGrid>
        <w:gridCol w:w="1045"/>
        <w:gridCol w:w="1623"/>
        <w:gridCol w:w="1686"/>
        <w:gridCol w:w="1688"/>
        <w:gridCol w:w="1443"/>
        <w:gridCol w:w="1686"/>
        <w:gridCol w:w="1289"/>
      </w:tblGrid>
      <w:tr w:rsidR="00A03305" w:rsidRPr="006C2DBC" w14:paraId="0C6953BB" w14:textId="77777777" w:rsidTr="006C2DBC">
        <w:trPr>
          <w:trHeight w:val="60"/>
          <w:tblHeader/>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877B2AD" w14:textId="77777777" w:rsidR="002B1F80" w:rsidRPr="006C2DBC" w:rsidRDefault="002B1F80" w:rsidP="006C2DBC">
            <w:r w:rsidRPr="006C2DBC">
              <w:t xml:space="preserve"> </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0E4B4B" w14:textId="5B859575" w:rsidR="002B1F80" w:rsidRPr="006C2DBC" w:rsidRDefault="002B1F80" w:rsidP="005C0022">
            <w:pPr>
              <w:pStyle w:val="TabellHode-kolonne"/>
              <w:jc w:val="right"/>
            </w:pPr>
            <w:r w:rsidRPr="006C2DBC">
              <w:t>Driftsbevilgninger</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66B8226" w14:textId="2EC3860B" w:rsidR="002B1F80" w:rsidRPr="006C2DBC" w:rsidRDefault="002B1F80" w:rsidP="005C0022">
            <w:pPr>
              <w:pStyle w:val="TabellHode-kolonne"/>
              <w:jc w:val="right"/>
            </w:pPr>
            <w:r w:rsidRPr="006C2DBC">
              <w:t>herunder pensjonskostnader</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56C8FB2" w14:textId="1DFA13FD" w:rsidR="002B1F80" w:rsidRPr="006C2DBC" w:rsidRDefault="002B1F80" w:rsidP="005C0022">
            <w:pPr>
              <w:pStyle w:val="TabellHode-kolonne"/>
              <w:jc w:val="right"/>
            </w:pPr>
            <w:r w:rsidRPr="006C2DBC">
              <w:t>Bevilgninger til investeringslån</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0D179BB" w14:textId="1DDD8909" w:rsidR="002B1F80" w:rsidRPr="006C2DBC" w:rsidRDefault="002B1F80" w:rsidP="005C0022">
            <w:pPr>
              <w:pStyle w:val="TabellHode-kolonne"/>
              <w:jc w:val="right"/>
            </w:pPr>
            <w:r w:rsidRPr="006C2DBC">
              <w:t>Byggelånsrenter*</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F37BB26" w14:textId="77777777" w:rsidR="002B1F80" w:rsidRPr="006C2DBC" w:rsidRDefault="002B1F80" w:rsidP="005C0022">
            <w:pPr>
              <w:pStyle w:val="TabellHode-kolonne"/>
              <w:jc w:val="right"/>
            </w:pPr>
            <w:r w:rsidRPr="006C2DBC">
              <w:t>Tilskudd til protonsentre</w:t>
            </w: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136DD5" w14:textId="56DED39E" w:rsidR="002B1F80" w:rsidRPr="006C2DBC" w:rsidRDefault="002B1F80" w:rsidP="005C0022">
            <w:pPr>
              <w:pStyle w:val="TabellHode-kolonne"/>
              <w:jc w:val="right"/>
            </w:pPr>
            <w:r w:rsidRPr="006C2DBC">
              <w:t>Driftskreditter</w:t>
            </w:r>
          </w:p>
        </w:tc>
      </w:tr>
      <w:tr w:rsidR="00A03305" w:rsidRPr="006C2DBC" w14:paraId="5A7899F2"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FBDEE1F" w14:textId="77777777" w:rsidR="002B1F80" w:rsidRPr="006C2DBC" w:rsidRDefault="002B1F80" w:rsidP="006C2DBC">
            <w:pPr>
              <w:pStyle w:val="TabellHode-rad"/>
            </w:pPr>
            <w:r w:rsidRPr="006C2DBC">
              <w:t>2016</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464F626" w14:textId="77777777" w:rsidR="002B1F80" w:rsidRPr="006C2DBC" w:rsidRDefault="002B1F80" w:rsidP="005C0022">
            <w:pPr>
              <w:jc w:val="right"/>
            </w:pPr>
            <w:r w:rsidRPr="006C2DBC">
              <w:t>134 366</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043F64E" w14:textId="77777777" w:rsidR="002B1F80" w:rsidRPr="006C2DBC" w:rsidRDefault="002B1F80" w:rsidP="005C0022">
            <w:pPr>
              <w:jc w:val="right"/>
            </w:pPr>
            <w:r w:rsidRPr="006C2DBC">
              <w:t>14 100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A4CFAC2" w14:textId="77777777" w:rsidR="002B1F80" w:rsidRPr="006C2DBC" w:rsidRDefault="002B1F80" w:rsidP="005C0022">
            <w:pPr>
              <w:jc w:val="right"/>
            </w:pPr>
            <w:r w:rsidRPr="006C2DBC">
              <w:t>1 230</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3CB7F2" w14:textId="77777777" w:rsidR="002B1F80" w:rsidRPr="006C2DBC" w:rsidRDefault="002B1F80" w:rsidP="005C0022">
            <w:pPr>
              <w:jc w:val="right"/>
            </w:pPr>
            <w:r w:rsidRPr="006C2DBC">
              <w:t>23</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269A617" w14:textId="77777777" w:rsidR="002B1F80" w:rsidRPr="006C2DBC" w:rsidRDefault="002B1F80" w:rsidP="005C0022">
            <w:pPr>
              <w:pStyle w:val="NoParagraphStyle"/>
              <w:jc w:val="right"/>
            </w:pP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A159EC3" w14:textId="77777777" w:rsidR="002B1F80" w:rsidRPr="006C2DBC" w:rsidRDefault="002B1F80" w:rsidP="005C0022">
            <w:pPr>
              <w:jc w:val="right"/>
            </w:pPr>
          </w:p>
        </w:tc>
      </w:tr>
      <w:tr w:rsidR="00A03305" w:rsidRPr="006C2DBC" w14:paraId="7B818F26"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FB6C376" w14:textId="77777777" w:rsidR="002B1F80" w:rsidRPr="006C2DBC" w:rsidRDefault="002B1F80" w:rsidP="006C2DBC">
            <w:pPr>
              <w:pStyle w:val="TabellHode-rad"/>
            </w:pPr>
            <w:r w:rsidRPr="006C2DBC">
              <w:t>2017</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1756AF3" w14:textId="77777777" w:rsidR="002B1F80" w:rsidRPr="006C2DBC" w:rsidRDefault="002B1F80" w:rsidP="005C0022">
            <w:pPr>
              <w:jc w:val="right"/>
            </w:pPr>
            <w:r w:rsidRPr="006C2DBC">
              <w:t>138 646</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094A108" w14:textId="77777777" w:rsidR="002B1F80" w:rsidRPr="006C2DBC" w:rsidRDefault="002B1F80" w:rsidP="005C0022">
            <w:pPr>
              <w:jc w:val="right"/>
            </w:pPr>
            <w:r w:rsidRPr="006C2DBC">
              <w:t>13 200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0F25E97" w14:textId="77777777" w:rsidR="002B1F80" w:rsidRPr="006C2DBC" w:rsidRDefault="002B1F80" w:rsidP="005C0022">
            <w:pPr>
              <w:jc w:val="right"/>
            </w:pPr>
            <w:r w:rsidRPr="006C2DBC">
              <w:t>1 637</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238C0D" w14:textId="77777777" w:rsidR="002B1F80" w:rsidRPr="006C2DBC" w:rsidRDefault="002B1F80" w:rsidP="005C0022">
            <w:pPr>
              <w:jc w:val="right"/>
            </w:pPr>
            <w:r w:rsidRPr="006C2DBC">
              <w:t>28</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7C0B1F7" w14:textId="77777777" w:rsidR="002B1F80" w:rsidRPr="006C2DBC" w:rsidRDefault="002B1F80" w:rsidP="005C0022">
            <w:pPr>
              <w:pStyle w:val="NoParagraphStyle"/>
              <w:jc w:val="right"/>
            </w:pP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6782DCA" w14:textId="77777777" w:rsidR="002B1F80" w:rsidRPr="006C2DBC" w:rsidRDefault="002B1F80" w:rsidP="005C0022">
            <w:pPr>
              <w:jc w:val="right"/>
            </w:pPr>
          </w:p>
        </w:tc>
      </w:tr>
      <w:tr w:rsidR="00A03305" w:rsidRPr="006C2DBC" w14:paraId="6FE7937C"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5D8CE2" w14:textId="77777777" w:rsidR="002B1F80" w:rsidRPr="006C2DBC" w:rsidRDefault="002B1F80" w:rsidP="006C2DBC">
            <w:pPr>
              <w:pStyle w:val="TabellHode-rad"/>
            </w:pPr>
            <w:r w:rsidRPr="006C2DBC">
              <w:t>2018</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3F2791F" w14:textId="77777777" w:rsidR="002B1F80" w:rsidRPr="006C2DBC" w:rsidRDefault="002B1F80" w:rsidP="005C0022">
            <w:pPr>
              <w:jc w:val="right"/>
            </w:pPr>
            <w:r w:rsidRPr="006C2DBC">
              <w:t>143 455</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081D4486" w14:textId="77777777" w:rsidR="002B1F80" w:rsidRPr="006C2DBC" w:rsidRDefault="002B1F80" w:rsidP="005C0022">
            <w:pPr>
              <w:jc w:val="right"/>
            </w:pPr>
            <w:r w:rsidRPr="006C2DBC">
              <w:t>11 800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DA8D3D" w14:textId="77777777" w:rsidR="002B1F80" w:rsidRPr="006C2DBC" w:rsidRDefault="002B1F80" w:rsidP="005C0022">
            <w:pPr>
              <w:jc w:val="right"/>
            </w:pPr>
            <w:r w:rsidRPr="006C2DBC">
              <w:t>2 768</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C693EB8" w14:textId="77777777" w:rsidR="002B1F80" w:rsidRPr="006C2DBC" w:rsidRDefault="002B1F80" w:rsidP="005C0022">
            <w:pPr>
              <w:jc w:val="right"/>
            </w:pPr>
            <w:r w:rsidRPr="006C2DBC">
              <w:t>39</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97DF5A" w14:textId="77777777" w:rsidR="002B1F80" w:rsidRPr="006C2DBC" w:rsidRDefault="002B1F80" w:rsidP="005C0022">
            <w:pPr>
              <w:jc w:val="right"/>
            </w:pPr>
            <w:r w:rsidRPr="006C2DBC">
              <w:t>96</w:t>
            </w: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60569D" w14:textId="77777777" w:rsidR="002B1F80" w:rsidRPr="006C2DBC" w:rsidRDefault="002B1F80" w:rsidP="005C0022">
            <w:pPr>
              <w:jc w:val="right"/>
            </w:pPr>
            <w:r w:rsidRPr="006C2DBC">
              <w:t>1 107</w:t>
            </w:r>
          </w:p>
        </w:tc>
      </w:tr>
      <w:tr w:rsidR="00A03305" w:rsidRPr="006C2DBC" w14:paraId="1AF00E8B"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211DCB5" w14:textId="77777777" w:rsidR="002B1F80" w:rsidRPr="006C2DBC" w:rsidRDefault="002B1F80" w:rsidP="006C2DBC">
            <w:pPr>
              <w:pStyle w:val="TabellHode-rad"/>
            </w:pPr>
            <w:r w:rsidRPr="006C2DBC">
              <w:t>2019</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24CCB85" w14:textId="77777777" w:rsidR="002B1F80" w:rsidRPr="006C2DBC" w:rsidRDefault="002B1F80" w:rsidP="005C0022">
            <w:pPr>
              <w:jc w:val="right"/>
            </w:pPr>
            <w:r w:rsidRPr="006C2DBC">
              <w:t>151 832</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772876E5" w14:textId="77777777" w:rsidR="002B1F80" w:rsidRPr="006C2DBC" w:rsidRDefault="002B1F80" w:rsidP="005C0022">
            <w:pPr>
              <w:jc w:val="right"/>
            </w:pPr>
            <w:r w:rsidRPr="006C2DBC">
              <w:t>13 700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661744" w14:textId="77777777" w:rsidR="002B1F80" w:rsidRPr="006C2DBC" w:rsidRDefault="002B1F80" w:rsidP="005C0022">
            <w:pPr>
              <w:jc w:val="right"/>
            </w:pPr>
            <w:r w:rsidRPr="006C2DBC">
              <w:t>5 335</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977114" w14:textId="77777777" w:rsidR="002B1F80" w:rsidRPr="006C2DBC" w:rsidRDefault="002B1F80" w:rsidP="005C0022">
            <w:pPr>
              <w:jc w:val="right"/>
            </w:pPr>
            <w:r w:rsidRPr="006C2DBC">
              <w:t>92</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DDA0340" w14:textId="77777777" w:rsidR="002B1F80" w:rsidRPr="006C2DBC" w:rsidRDefault="002B1F80" w:rsidP="005C0022">
            <w:pPr>
              <w:jc w:val="right"/>
            </w:pPr>
            <w:r w:rsidRPr="006C2DBC">
              <w:t>97</w:t>
            </w: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FBB992C" w14:textId="77777777" w:rsidR="002B1F80" w:rsidRPr="006C2DBC" w:rsidRDefault="002B1F80" w:rsidP="005C0022">
            <w:pPr>
              <w:jc w:val="right"/>
            </w:pPr>
            <w:r w:rsidRPr="006C2DBC">
              <w:t>959</w:t>
            </w:r>
          </w:p>
        </w:tc>
      </w:tr>
      <w:tr w:rsidR="00A03305" w:rsidRPr="006C2DBC" w14:paraId="1E7C8C4D"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66AB102" w14:textId="77777777" w:rsidR="002B1F80" w:rsidRPr="006C2DBC" w:rsidRDefault="002B1F80" w:rsidP="006C2DBC">
            <w:pPr>
              <w:pStyle w:val="TabellHode-rad"/>
            </w:pPr>
            <w:r w:rsidRPr="006C2DBC">
              <w:lastRenderedPageBreak/>
              <w:t>2020</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154A48" w14:textId="77777777" w:rsidR="002B1F80" w:rsidRPr="006C2DBC" w:rsidRDefault="002B1F80" w:rsidP="005C0022">
            <w:pPr>
              <w:jc w:val="right"/>
            </w:pPr>
            <w:r w:rsidRPr="006C2DBC">
              <w:t>163 709</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39CF7A9B" w14:textId="77777777" w:rsidR="002B1F80" w:rsidRPr="006C2DBC" w:rsidRDefault="002B1F80" w:rsidP="005C0022">
            <w:pPr>
              <w:jc w:val="right"/>
            </w:pPr>
            <w:r w:rsidRPr="006C2DBC">
              <w:t>9 900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79F6CF7" w14:textId="77777777" w:rsidR="002B1F80" w:rsidRPr="006C2DBC" w:rsidRDefault="002B1F80" w:rsidP="005C0022">
            <w:pPr>
              <w:jc w:val="right"/>
            </w:pPr>
            <w:r w:rsidRPr="006C2DBC">
              <w:t>5 783</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A2425B5" w14:textId="77777777" w:rsidR="002B1F80" w:rsidRPr="006C2DBC" w:rsidRDefault="002B1F80" w:rsidP="005C0022">
            <w:pPr>
              <w:jc w:val="right"/>
            </w:pPr>
            <w:r w:rsidRPr="006C2DBC">
              <w:t>120</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7C772C4" w14:textId="77777777" w:rsidR="002B1F80" w:rsidRPr="006C2DBC" w:rsidRDefault="002B1F80" w:rsidP="005C0022">
            <w:pPr>
              <w:jc w:val="right"/>
            </w:pPr>
            <w:r w:rsidRPr="006C2DBC">
              <w:t>26</w:t>
            </w: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98A6CCC" w14:textId="77777777" w:rsidR="002B1F80" w:rsidRPr="006C2DBC" w:rsidRDefault="002B1F80" w:rsidP="005C0022">
            <w:pPr>
              <w:jc w:val="right"/>
            </w:pPr>
            <w:r w:rsidRPr="006C2DBC">
              <w:t>2 518</w:t>
            </w:r>
          </w:p>
        </w:tc>
      </w:tr>
      <w:tr w:rsidR="00A03305" w:rsidRPr="006C2DBC" w14:paraId="7AB930EC"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1F36AC" w14:textId="77777777" w:rsidR="002B1F80" w:rsidRPr="006C2DBC" w:rsidRDefault="002B1F80" w:rsidP="006C2DBC">
            <w:pPr>
              <w:pStyle w:val="TabellHode-rad"/>
            </w:pPr>
            <w:r w:rsidRPr="006C2DBC">
              <w:t>2021</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7813003" w14:textId="77777777" w:rsidR="002B1F80" w:rsidRPr="006C2DBC" w:rsidRDefault="002B1F80" w:rsidP="005C0022">
            <w:pPr>
              <w:jc w:val="right"/>
            </w:pPr>
            <w:r w:rsidRPr="006C2DBC">
              <w:t>172 718</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621BC086" w14:textId="77777777" w:rsidR="002B1F80" w:rsidRPr="006C2DBC" w:rsidRDefault="002B1F80" w:rsidP="005C0022">
            <w:pPr>
              <w:jc w:val="right"/>
            </w:pPr>
            <w:r w:rsidRPr="006C2DBC">
              <w:t>14 200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B5C1EC" w14:textId="77777777" w:rsidR="002B1F80" w:rsidRPr="006C2DBC" w:rsidRDefault="002B1F80" w:rsidP="005C0022">
            <w:pPr>
              <w:jc w:val="right"/>
            </w:pPr>
            <w:r w:rsidRPr="006C2DBC">
              <w:t>7 859</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0DD747F" w14:textId="77777777" w:rsidR="002B1F80" w:rsidRPr="006C2DBC" w:rsidRDefault="002B1F80" w:rsidP="005C0022">
            <w:pPr>
              <w:jc w:val="right"/>
            </w:pPr>
            <w:r w:rsidRPr="006C2DBC">
              <w:t>111</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ACAE5FB" w14:textId="77777777" w:rsidR="002B1F80" w:rsidRPr="006C2DBC" w:rsidRDefault="002B1F80" w:rsidP="005C0022">
            <w:pPr>
              <w:jc w:val="right"/>
            </w:pPr>
            <w:r w:rsidRPr="006C2DBC">
              <w:t>176</w:t>
            </w: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4E5B0B8" w14:textId="77777777" w:rsidR="002B1F80" w:rsidRPr="006C2DBC" w:rsidRDefault="002B1F80" w:rsidP="005C0022">
            <w:pPr>
              <w:jc w:val="right"/>
            </w:pPr>
            <w:r w:rsidRPr="006C2DBC">
              <w:t>6 018</w:t>
            </w:r>
          </w:p>
        </w:tc>
      </w:tr>
      <w:tr w:rsidR="00A03305" w:rsidRPr="006C2DBC" w14:paraId="4EE5FCDC"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96C2C6" w14:textId="77777777" w:rsidR="002B1F80" w:rsidRPr="006C2DBC" w:rsidRDefault="002B1F80" w:rsidP="006C2DBC">
            <w:pPr>
              <w:pStyle w:val="TabellHode-rad"/>
            </w:pPr>
            <w:r w:rsidRPr="006C2DBC">
              <w:t>2022</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BBAF548" w14:textId="77777777" w:rsidR="002B1F80" w:rsidRPr="006C2DBC" w:rsidRDefault="002B1F80" w:rsidP="005C0022">
            <w:pPr>
              <w:jc w:val="right"/>
            </w:pPr>
            <w:r w:rsidRPr="006C2DBC">
              <w:t>177 974</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1E608C59" w14:textId="77777777" w:rsidR="002B1F80" w:rsidRPr="006C2DBC" w:rsidRDefault="002B1F80" w:rsidP="005C0022">
            <w:pPr>
              <w:jc w:val="right"/>
            </w:pPr>
            <w:r w:rsidRPr="006C2DBC">
              <w:t>14 900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F4E6DB" w14:textId="77777777" w:rsidR="002B1F80" w:rsidRPr="006C2DBC" w:rsidRDefault="002B1F80" w:rsidP="005C0022">
            <w:pPr>
              <w:jc w:val="right"/>
            </w:pPr>
            <w:r w:rsidRPr="006C2DBC">
              <w:t>7 260</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49460F" w14:textId="77777777" w:rsidR="002B1F80" w:rsidRPr="006C2DBC" w:rsidRDefault="002B1F80" w:rsidP="005C0022">
            <w:pPr>
              <w:jc w:val="right"/>
            </w:pPr>
            <w:r w:rsidRPr="006C2DBC">
              <w:t>263</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41199DF" w14:textId="77777777" w:rsidR="002B1F80" w:rsidRPr="006C2DBC" w:rsidRDefault="002B1F80" w:rsidP="005C0022">
            <w:pPr>
              <w:jc w:val="right"/>
            </w:pPr>
            <w:r w:rsidRPr="006C2DBC">
              <w:t>181</w:t>
            </w: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48D37B" w14:textId="77777777" w:rsidR="002B1F80" w:rsidRPr="006C2DBC" w:rsidRDefault="002B1F80" w:rsidP="005C0022">
            <w:pPr>
              <w:jc w:val="right"/>
            </w:pPr>
            <w:r w:rsidRPr="006C2DBC">
              <w:t>3 377</w:t>
            </w:r>
          </w:p>
        </w:tc>
      </w:tr>
      <w:tr w:rsidR="00A03305" w:rsidRPr="006C2DBC" w14:paraId="2BA785FC"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226254" w14:textId="77777777" w:rsidR="002B1F80" w:rsidRPr="006C2DBC" w:rsidRDefault="002B1F80" w:rsidP="006C2DBC">
            <w:pPr>
              <w:pStyle w:val="TabellHode-rad"/>
            </w:pPr>
            <w:r w:rsidRPr="006C2DBC">
              <w:t>2023</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A232BA0" w14:textId="77777777" w:rsidR="002B1F80" w:rsidRPr="006C2DBC" w:rsidRDefault="002B1F80" w:rsidP="005C0022">
            <w:pPr>
              <w:jc w:val="right"/>
            </w:pPr>
            <w:r w:rsidRPr="006C2DBC">
              <w:t>188 275</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024D5D50" w14:textId="77777777" w:rsidR="002B1F80" w:rsidRPr="006C2DBC" w:rsidRDefault="002B1F80" w:rsidP="005C0022">
            <w:pPr>
              <w:jc w:val="right"/>
            </w:pPr>
            <w:r w:rsidRPr="006C2DBC">
              <w:t>14 800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0184C6" w14:textId="77777777" w:rsidR="002B1F80" w:rsidRPr="006C2DBC" w:rsidRDefault="002B1F80" w:rsidP="005C0022">
            <w:pPr>
              <w:jc w:val="right"/>
            </w:pPr>
            <w:r w:rsidRPr="006C2DBC">
              <w:t>11 314</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E4FA168" w14:textId="77777777" w:rsidR="002B1F80" w:rsidRPr="006C2DBC" w:rsidRDefault="002B1F80" w:rsidP="005C0022">
            <w:pPr>
              <w:jc w:val="right"/>
            </w:pPr>
            <w:r w:rsidRPr="006C2DBC">
              <w:t>1 055</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FEFFEE6" w14:textId="77777777" w:rsidR="002B1F80" w:rsidRPr="006C2DBC" w:rsidRDefault="002B1F80" w:rsidP="005C0022">
            <w:pPr>
              <w:jc w:val="right"/>
            </w:pPr>
            <w:r w:rsidRPr="006C2DBC">
              <w:t>230</w:t>
            </w: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512C1F4" w14:textId="77777777" w:rsidR="002B1F80" w:rsidRPr="006C2DBC" w:rsidRDefault="002B1F80" w:rsidP="005C0022">
            <w:pPr>
              <w:jc w:val="right"/>
            </w:pPr>
            <w:r w:rsidRPr="006C2DBC">
              <w:t>9 425</w:t>
            </w:r>
          </w:p>
        </w:tc>
      </w:tr>
      <w:tr w:rsidR="00A03305" w:rsidRPr="006C2DBC" w14:paraId="543AACB1"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4CBCDF1" w14:textId="77777777" w:rsidR="002B1F80" w:rsidRPr="006C2DBC" w:rsidRDefault="002B1F80" w:rsidP="006C2DBC">
            <w:pPr>
              <w:pStyle w:val="TabellHode-rad"/>
            </w:pPr>
            <w:r w:rsidRPr="006C2DBC">
              <w:t>2024</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A875A3" w14:textId="77777777" w:rsidR="002B1F80" w:rsidRPr="006C2DBC" w:rsidRDefault="002B1F80" w:rsidP="005C0022">
            <w:pPr>
              <w:jc w:val="right"/>
            </w:pPr>
            <w:r w:rsidRPr="006C2DBC">
              <w:t>203 739</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3EB5B4F3" w14:textId="77777777" w:rsidR="002B1F80" w:rsidRPr="006C2DBC" w:rsidRDefault="002B1F80" w:rsidP="005C0022">
            <w:pPr>
              <w:jc w:val="right"/>
            </w:pPr>
            <w:r w:rsidRPr="006C2DBC">
              <w:t>16 400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BEB93BC" w14:textId="77777777" w:rsidR="002B1F80" w:rsidRPr="006C2DBC" w:rsidRDefault="002B1F80" w:rsidP="005C0022">
            <w:pPr>
              <w:jc w:val="right"/>
            </w:pPr>
            <w:r w:rsidRPr="006C2DBC">
              <w:t>9 711</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8F7BBE" w14:textId="77777777" w:rsidR="002B1F80" w:rsidRPr="006C2DBC" w:rsidRDefault="002B1F80" w:rsidP="005C0022">
            <w:pPr>
              <w:jc w:val="right"/>
            </w:pPr>
            <w:r w:rsidRPr="006C2DBC">
              <w:t>1 774</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68B302B" w14:textId="77777777" w:rsidR="002B1F80" w:rsidRPr="006C2DBC" w:rsidRDefault="002B1F80" w:rsidP="005C0022">
            <w:pPr>
              <w:jc w:val="right"/>
            </w:pPr>
            <w:r w:rsidRPr="006C2DBC">
              <w:t>213</w:t>
            </w: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C3BD1C" w14:textId="77777777" w:rsidR="002B1F80" w:rsidRPr="006C2DBC" w:rsidRDefault="002B1F80" w:rsidP="005C0022">
            <w:pPr>
              <w:jc w:val="right"/>
            </w:pPr>
            <w:r w:rsidRPr="006C2DBC">
              <w:t>1 813</w:t>
            </w:r>
          </w:p>
        </w:tc>
      </w:tr>
      <w:tr w:rsidR="00A03305" w:rsidRPr="006C2DBC" w14:paraId="2A747FC1"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FFF41D" w14:textId="77777777" w:rsidR="002B1F80" w:rsidRPr="006C2DBC" w:rsidRDefault="002B1F80" w:rsidP="006C2DBC">
            <w:pPr>
              <w:pStyle w:val="TabellHode-rad"/>
            </w:pPr>
            <w:r w:rsidRPr="006C2DBC">
              <w:t>2025**</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44F95E" w14:textId="77777777" w:rsidR="002B1F80" w:rsidRPr="006C2DBC" w:rsidRDefault="002B1F80" w:rsidP="005C0022">
            <w:pPr>
              <w:jc w:val="right"/>
            </w:pPr>
            <w:r w:rsidRPr="006C2DBC">
              <w:t>214 715</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401F5627" w14:textId="77777777" w:rsidR="002B1F80" w:rsidRPr="006C2DBC" w:rsidRDefault="002B1F80" w:rsidP="005C0022">
            <w:pPr>
              <w:jc w:val="right"/>
            </w:pPr>
            <w:r w:rsidRPr="006C2DBC">
              <w:t>18 050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D38E931" w14:textId="77777777" w:rsidR="002B1F80" w:rsidRPr="006C2DBC" w:rsidRDefault="002B1F80" w:rsidP="005C0022">
            <w:pPr>
              <w:jc w:val="right"/>
            </w:pPr>
            <w:r w:rsidRPr="006C2DBC">
              <w:t>6 420</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B56BA2A" w14:textId="77777777" w:rsidR="002B1F80" w:rsidRPr="006C2DBC" w:rsidRDefault="002B1F80" w:rsidP="005C0022">
            <w:pPr>
              <w:jc w:val="right"/>
            </w:pPr>
            <w:r w:rsidRPr="006C2DBC">
              <w:t>1 874</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30D465" w14:textId="77777777" w:rsidR="002B1F80" w:rsidRPr="006C2DBC" w:rsidRDefault="002B1F80" w:rsidP="005C0022">
            <w:pPr>
              <w:jc w:val="right"/>
            </w:pP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150F930" w14:textId="77777777" w:rsidR="002B1F80" w:rsidRPr="006C2DBC" w:rsidRDefault="002B1F80" w:rsidP="005C0022">
            <w:pPr>
              <w:jc w:val="right"/>
            </w:pPr>
            <w:r w:rsidRPr="006C2DBC">
              <w:t>78</w:t>
            </w:r>
          </w:p>
        </w:tc>
      </w:tr>
      <w:tr w:rsidR="00A03305" w:rsidRPr="006C2DBC" w14:paraId="74B5D03B" w14:textId="77777777" w:rsidTr="006C2DBC">
        <w:trPr>
          <w:trHeight w:val="60"/>
        </w:trPr>
        <w:tc>
          <w:tcPr>
            <w:tcW w:w="4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55D65F" w14:textId="77777777" w:rsidR="002B1F80" w:rsidRPr="006C2DBC" w:rsidRDefault="002B1F80" w:rsidP="006C2DBC">
            <w:pPr>
              <w:pStyle w:val="TabellHode-rad"/>
            </w:pPr>
            <w:r w:rsidRPr="006C2DBC">
              <w:t>2026***</w:t>
            </w:r>
          </w:p>
        </w:tc>
        <w:tc>
          <w:tcPr>
            <w:tcW w:w="7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20DCA63" w14:textId="77777777" w:rsidR="002B1F80" w:rsidRPr="006C2DBC" w:rsidRDefault="002B1F80" w:rsidP="005C0022">
            <w:pPr>
              <w:jc w:val="right"/>
            </w:pPr>
            <w:r w:rsidRPr="006C2DBC">
              <w:t>227 141</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261A0392" w14:textId="77777777" w:rsidR="002B1F80" w:rsidRPr="006C2DBC" w:rsidRDefault="002B1F80" w:rsidP="005C0022">
            <w:pPr>
              <w:jc w:val="right"/>
            </w:pPr>
            <w:r w:rsidRPr="006C2DBC">
              <w:t>22 000</w:t>
            </w:r>
          </w:p>
        </w:tc>
        <w:tc>
          <w:tcPr>
            <w:tcW w:w="8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07B614" w14:textId="77777777" w:rsidR="002B1F80" w:rsidRPr="006C2DBC" w:rsidRDefault="002B1F80" w:rsidP="005C0022">
            <w:pPr>
              <w:jc w:val="right"/>
            </w:pPr>
            <w:r w:rsidRPr="006C2DBC">
              <w:t>6 993</w:t>
            </w:r>
          </w:p>
        </w:tc>
        <w:tc>
          <w:tcPr>
            <w:tcW w:w="6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E10663" w14:textId="77777777" w:rsidR="002B1F80" w:rsidRPr="006C2DBC" w:rsidRDefault="002B1F80" w:rsidP="005C0022">
            <w:pPr>
              <w:jc w:val="right"/>
            </w:pPr>
            <w:r w:rsidRPr="006C2DBC">
              <w:t>651</w:t>
            </w:r>
          </w:p>
        </w:tc>
        <w:tc>
          <w:tcPr>
            <w:tcW w:w="80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4BEFE19" w14:textId="77777777" w:rsidR="002B1F80" w:rsidRPr="006C2DBC" w:rsidRDefault="002B1F80" w:rsidP="005C0022">
            <w:pPr>
              <w:jc w:val="right"/>
            </w:pPr>
          </w:p>
        </w:tc>
        <w:tc>
          <w:tcPr>
            <w:tcW w:w="6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E26E1EB" w14:textId="77777777" w:rsidR="002B1F80" w:rsidRPr="006C2DBC" w:rsidRDefault="002B1F80" w:rsidP="005C0022">
            <w:pPr>
              <w:jc w:val="right"/>
            </w:pPr>
            <w:r w:rsidRPr="006C2DBC">
              <w:t>2 318</w:t>
            </w:r>
          </w:p>
        </w:tc>
      </w:tr>
    </w:tbl>
    <w:p w14:paraId="7E025BCB" w14:textId="77777777" w:rsidR="002B1F80" w:rsidRPr="006C2DBC" w:rsidRDefault="002B1F80" w:rsidP="00363B20"/>
    <w:p w14:paraId="3B887E65" w14:textId="77777777" w:rsidR="002B1F80" w:rsidRPr="006C2DBC" w:rsidRDefault="002B1F80" w:rsidP="006C2DBC">
      <w:pPr>
        <w:pStyle w:val="Note"/>
      </w:pPr>
      <w:r w:rsidRPr="006C2DBC">
        <w:t>*</w:t>
      </w:r>
      <w:r w:rsidRPr="006C2DBC">
        <w:tab/>
        <w:t>I perioden fram til ferdigstillelse av prosjektene vil renter på investeringslån påløpe og belastes, men ikke betales av helseforetakene. Dette innebærer at rentene blir tillagt låneporteføljene til de regionale helseforetakene. Tilsvarende inntekter budsjetteres på Finansdepartements budsjett (kap. 5605, post 84).</w:t>
      </w:r>
    </w:p>
    <w:p w14:paraId="7E65C812" w14:textId="77777777" w:rsidR="002B1F80" w:rsidRPr="006C2DBC" w:rsidRDefault="002B1F80" w:rsidP="006C2DBC">
      <w:pPr>
        <w:pStyle w:val="Note"/>
      </w:pPr>
      <w:r w:rsidRPr="006C2DBC">
        <w:t>**</w:t>
      </w:r>
      <w:r w:rsidRPr="006C2DBC">
        <w:tab/>
        <w:t xml:space="preserve">Tallene for 2025 er etter Stortingets behandling av forslag til revidert nasjonalbudsjett 2025, jf. Prop. 146 S (2024–2025) og </w:t>
      </w:r>
      <w:proofErr w:type="spellStart"/>
      <w:r w:rsidRPr="006C2DBC">
        <w:t>Innst</w:t>
      </w:r>
      <w:proofErr w:type="spellEnd"/>
      <w:r w:rsidRPr="006C2DBC">
        <w:t>. 540 S (2024–2025).</w:t>
      </w:r>
    </w:p>
    <w:p w14:paraId="21B96383" w14:textId="77777777" w:rsidR="002B1F80" w:rsidRPr="006C2DBC" w:rsidRDefault="002B1F80" w:rsidP="006C2DBC">
      <w:pPr>
        <w:pStyle w:val="Note"/>
      </w:pPr>
      <w:r w:rsidRPr="006C2DBC">
        <w:t>***</w:t>
      </w:r>
      <w:r w:rsidRPr="006C2DBC">
        <w:tab/>
        <w:t>Tallene for 2026 er forslag til statsbudsjett 2026, jf. Prop. 1 S (2025–2026), som ble lagt fram 15. oktober 2025.</w:t>
      </w:r>
    </w:p>
    <w:p w14:paraId="602B4D90" w14:textId="77777777" w:rsidR="002B1F80" w:rsidRPr="006C2DBC" w:rsidRDefault="002B1F80" w:rsidP="006C2DBC">
      <w:pPr>
        <w:pStyle w:val="Kilde"/>
      </w:pPr>
      <w:r w:rsidRPr="006C2DBC">
        <w:t>Kilde: Statsregnskap 2016 til 2024.</w:t>
      </w:r>
    </w:p>
    <w:p w14:paraId="784B7742" w14:textId="77777777" w:rsidR="002B1F80" w:rsidRPr="006C2DBC" w:rsidRDefault="002B1F80" w:rsidP="006C2DBC">
      <w:r w:rsidRPr="006C2DBC">
        <w:t>Driftsbevilgningene til de regionale helseforetakene føres på kap. 732 Regionale helseforetak, postene 70 til 80, i statsbudsjettet. Budsjettpostene er basisbevilgninger, og øremerkede tilskudd til blant annet forskning og aktivitetsbaserte tilskudd (innsatsstyrt finansiering, laboratorie- og radiologiske refusjoner og kompensasjon for merverdiavgift). De regionale helseforetakene har ansvar for drift og investeringer innenfor samlet bevilgning på kap. 732. Midler til å dekke kapitalkostnader og kostnader til vedlikehold inngår som en del av de samlede bevilgningene og er ikke øremerket.</w:t>
      </w:r>
    </w:p>
    <w:p w14:paraId="022B190A" w14:textId="77777777" w:rsidR="002B1F80" w:rsidRPr="006C2DBC" w:rsidRDefault="002B1F80" w:rsidP="006C2DBC">
      <w:r w:rsidRPr="006C2DBC">
        <w:t>Utvalget har lagt til grunn et inntektsbegrep som avgrenses til driftsbevilgningene over kap. 732, postene 70 til 80. Inntektsbegrepet inkluderer ikke lånebevilgninger. Lånebevilgningene vil over tid motsvares av tilsvarende tilbakebetalinger med rente, og representerer dermed ingen netto inntektsøkning for de regionale helseforetakene over tid.</w:t>
      </w:r>
    </w:p>
    <w:p w14:paraId="4A6C4410" w14:textId="77777777" w:rsidR="002B1F80" w:rsidRPr="006C2DBC" w:rsidRDefault="002B1F80" w:rsidP="006C2DBC">
      <w:r w:rsidRPr="006C2DBC">
        <w:lastRenderedPageBreak/>
        <w:t>I tillegg til ordinære lån til investeringer får helseforetakene bevilget driftskreditt for å håndtere svingninger i forholdet mellom pensjonskostnader og -premier (premieavvik). Pensjonskostnaden dekkes av basisbevilgningene, og er vist som en egen kolonne i tabell 3.1. Se også omtale i kapittel 7 om den økonomiske situasjonen.</w:t>
      </w:r>
    </w:p>
    <w:p w14:paraId="367BF2D5" w14:textId="77777777" w:rsidR="002B1F80" w:rsidRPr="006C2DBC" w:rsidRDefault="002B1F80" w:rsidP="006C2DBC">
      <w:r w:rsidRPr="006C2DBC">
        <w:t>Størrelsen på bevilgningene fastsettes av Stortinget. Endringene i driftsbevilgningene mellom år skyldes flere forhold. Bevilgningene justeres for pris- og lønnsvekst. Videre vil merkostnader som følge av demografiske endringer, høyere aktivitetsnivå, nye oppgaver som tilføres helseforetakene og engangsbevilgninger, påvirke bevilgningsnivået. Eksempel på nye oppgaver kan være overføring av finansieringsansvar for legemidler fra folketrygden. Endringer i pensjonskostnader påvirker også bevilgningsnivået.</w:t>
      </w:r>
    </w:p>
    <w:tbl>
      <w:tblPr>
        <w:tblStyle w:val="StandardBoks"/>
        <w:tblW w:w="5000" w:type="pct"/>
        <w:tblLook w:val="04A0" w:firstRow="1" w:lastRow="0" w:firstColumn="1" w:lastColumn="0" w:noHBand="0" w:noVBand="1"/>
      </w:tblPr>
      <w:tblGrid>
        <w:gridCol w:w="10466"/>
      </w:tblGrid>
      <w:tr w:rsidR="00A03305" w:rsidRPr="006C2DBC" w14:paraId="7953174A" w14:textId="77777777" w:rsidTr="006C2DBC">
        <w:trPr>
          <w:trHeight w:val="60"/>
        </w:trPr>
        <w:tc>
          <w:tcPr>
            <w:tcW w:w="5000" w:type="pct"/>
          </w:tcPr>
          <w:p w14:paraId="4C1F97C4" w14:textId="77777777" w:rsidR="002B1F80" w:rsidRPr="006C2DBC" w:rsidRDefault="002B1F80" w:rsidP="006C2DBC">
            <w:pPr>
              <w:pStyle w:val="tittel-ramme"/>
            </w:pPr>
            <w:r w:rsidRPr="006C2DBC">
              <w:t>Beregning av realveksten i driftsbevilgningene</w:t>
            </w:r>
          </w:p>
          <w:p w14:paraId="730E117E" w14:textId="77777777" w:rsidR="002B1F80" w:rsidRPr="006C2DBC" w:rsidRDefault="002B1F80" w:rsidP="006C2DBC">
            <w:r w:rsidRPr="006C2DBC">
              <w:t>Utviklingen i driftsbevilgningene til de regionale helseforetakene, vist i tabell 3.1, korrigeres for flere forhold for å få fram den reelle endringen i det økonomiske handlingsrommet for sammenlignbare ansvarsforhold mellom år, heretter omtalt som realveksten. I beskrivelsen av realveksten i tiårsperioden korrigeres følgende:</w:t>
            </w:r>
          </w:p>
          <w:p w14:paraId="7DC20010" w14:textId="77777777" w:rsidR="002B1F80" w:rsidRPr="006C2DBC" w:rsidRDefault="002B1F80" w:rsidP="006C2DBC">
            <w:pPr>
              <w:pStyle w:val="Liste"/>
            </w:pPr>
            <w:r w:rsidRPr="006C2DBC">
              <w:t>Pris- og lønnsvekst (</w:t>
            </w:r>
            <w:proofErr w:type="spellStart"/>
            <w:r w:rsidRPr="006C2DBC">
              <w:t>deflator</w:t>
            </w:r>
            <w:proofErr w:type="spellEnd"/>
            <w:r w:rsidRPr="006C2DBC">
              <w:t>).</w:t>
            </w:r>
          </w:p>
          <w:p w14:paraId="1689583B" w14:textId="77777777" w:rsidR="002B1F80" w:rsidRPr="006C2DBC" w:rsidRDefault="002B1F80" w:rsidP="006C2DBC">
            <w:pPr>
              <w:pStyle w:val="Liste"/>
            </w:pPr>
            <w:r w:rsidRPr="006C2DBC">
              <w:t>Pensjonskostnader. Endringer i pensjonskostnader håndteres særskilt og påvirker ikke handlingsrommet samlet sett.</w:t>
            </w:r>
          </w:p>
          <w:p w14:paraId="2E0A90FF" w14:textId="77777777" w:rsidR="002B1F80" w:rsidRPr="006C2DBC" w:rsidRDefault="002B1F80" w:rsidP="006C2DBC">
            <w:pPr>
              <w:pStyle w:val="Liste"/>
            </w:pPr>
            <w:r w:rsidRPr="006C2DBC">
              <w:t>Oppgaveendringer og andre endringer som ikke gir økt handlingsrom til de regionale helseforetakene. Økte bevilgninger som følge av nye oppgaver til de regionale helseforetakene gir ikke økt handlingsrom. Det gjelder for eksempel overføring av finansieringsansvar for legemidler fra folketrygden. Det er også andre endringer i de årlige bevilgningene som ikke påvirker handlingsrommet, eksempelvis endringer i anslag på kompensasjon for økt merverdiavgift og økte egenandeler for pasienter.</w:t>
            </w:r>
          </w:p>
          <w:p w14:paraId="66695E00" w14:textId="77777777" w:rsidR="002B1F80" w:rsidRPr="006C2DBC" w:rsidRDefault="002B1F80" w:rsidP="006C2DBC">
            <w:pPr>
              <w:pStyle w:val="Liste"/>
            </w:pPr>
            <w:r w:rsidRPr="006C2DBC">
              <w:t>Engangsbevilgninger. Engangsbevilgninger er midlertidige, gitt til spesielle forbigående forhold, og vil kun påvirke inntektsnivået i det enkelte år.</w:t>
            </w:r>
          </w:p>
          <w:p w14:paraId="73481E42" w14:textId="77777777" w:rsidR="002B1F80" w:rsidRPr="006C2DBC" w:rsidRDefault="002B1F80" w:rsidP="006C2DBC">
            <w:r w:rsidRPr="006C2DBC">
              <w:t>Det vises til beskrivelse av beregning av realvekst i vedlegg 3 i utvalgets desember 2024-rapport.</w:t>
            </w:r>
          </w:p>
          <w:p w14:paraId="30BDB846" w14:textId="77777777" w:rsidR="002B1F80" w:rsidRPr="006C2DBC" w:rsidRDefault="002B1F80" w:rsidP="006C2DBC">
            <w:r w:rsidRPr="006C2DBC">
              <w:t xml:space="preserve">Realveksten i driftsbevilgningene er illustrert og omtalt i kapittel 3.3. </w:t>
            </w:r>
          </w:p>
        </w:tc>
      </w:tr>
    </w:tbl>
    <w:p w14:paraId="03B16520" w14:textId="77777777" w:rsidR="002B1F80" w:rsidRPr="006C2DBC" w:rsidRDefault="002B1F80" w:rsidP="006C2DBC"/>
    <w:p w14:paraId="47813E30" w14:textId="77777777" w:rsidR="002B1F80" w:rsidRPr="006C2DBC" w:rsidRDefault="002B1F80" w:rsidP="006C2DBC">
      <w:pPr>
        <w:pStyle w:val="Overskrift2"/>
      </w:pPr>
      <w:bookmarkStart w:id="7" w:name="_Toc216197056"/>
      <w:proofErr w:type="spellStart"/>
      <w:r w:rsidRPr="006C2DBC">
        <w:t>Deflator</w:t>
      </w:r>
      <w:bookmarkEnd w:id="7"/>
      <w:proofErr w:type="spellEnd"/>
    </w:p>
    <w:p w14:paraId="443B8ECE" w14:textId="77777777" w:rsidR="002B1F80" w:rsidRPr="006C2DBC" w:rsidRDefault="002B1F80" w:rsidP="006C2DBC">
      <w:r w:rsidRPr="006C2DBC">
        <w:t>I beregningen av realvekst korrigeres det for pris- og lønnsvekst (</w:t>
      </w:r>
      <w:proofErr w:type="spellStart"/>
      <w:r w:rsidRPr="006C2DBC">
        <w:t>deflator</w:t>
      </w:r>
      <w:proofErr w:type="spellEnd"/>
      <w:r w:rsidRPr="006C2DBC">
        <w:t xml:space="preserve">). Finansdepartementet lager anslag og beregninger på en rekke </w:t>
      </w:r>
      <w:proofErr w:type="spellStart"/>
      <w:r w:rsidRPr="006C2DBC">
        <w:t>deflatorer</w:t>
      </w:r>
      <w:proofErr w:type="spellEnd"/>
      <w:r w:rsidRPr="006C2DBC">
        <w:t xml:space="preserve"> blant annet for å vurdere realvekst i bevilgningene. Beregningene av </w:t>
      </w:r>
      <w:proofErr w:type="spellStart"/>
      <w:r w:rsidRPr="006C2DBC">
        <w:t>deflatoren</w:t>
      </w:r>
      <w:proofErr w:type="spellEnd"/>
      <w:r w:rsidRPr="006C2DBC">
        <w:t xml:space="preserve"> er basert på publiserte regnskapstall og prisindekser fra SSB. </w:t>
      </w:r>
      <w:proofErr w:type="spellStart"/>
      <w:r w:rsidRPr="006C2DBC">
        <w:t>Deflatoren</w:t>
      </w:r>
      <w:proofErr w:type="spellEnd"/>
      <w:r w:rsidRPr="006C2DBC">
        <w:t xml:space="preserve"> er en integrert del av tallgrunnlaget til de årlige nasjonalbudsjettene og statsbudsjettene. Utvalget legger </w:t>
      </w:r>
      <w:r w:rsidRPr="006C2DBC">
        <w:lastRenderedPageBreak/>
        <w:t xml:space="preserve">til grunn Finansdepartementets beregninger og anslag på </w:t>
      </w:r>
      <w:proofErr w:type="spellStart"/>
      <w:r w:rsidRPr="006C2DBC">
        <w:t>deflatoren</w:t>
      </w:r>
      <w:proofErr w:type="spellEnd"/>
      <w:r w:rsidRPr="006C2DBC">
        <w:t xml:space="preserve"> i beskrivelsen av realvekst. Utvalget viser til omtale og sine vurderinger i vedleggene 1, 2 og 5 i utvalgets juni 2025-notat.</w:t>
      </w:r>
    </w:p>
    <w:p w14:paraId="3BE246BC" w14:textId="77777777" w:rsidR="002B1F80" w:rsidRPr="006C2DBC" w:rsidRDefault="002B1F80" w:rsidP="006C2DBC">
      <w:r w:rsidRPr="006C2DBC">
        <w:t xml:space="preserve">Finansdepartementet har oppdatert </w:t>
      </w:r>
      <w:proofErr w:type="spellStart"/>
      <w:r w:rsidRPr="006C2DBC">
        <w:t>deflatoranslaget</w:t>
      </w:r>
      <w:proofErr w:type="spellEnd"/>
      <w:r w:rsidRPr="006C2DBC">
        <w:t xml:space="preserve"> for 2025 til 3,7 prosent i forbindelse med framleggelsen av statsbudsjettet 2026. Anslaget for 2025 i Prop. 1 S (2024–2025) var 4,1 prosent og ved framleggelsen av revidert nasjonalbudsjett 2025 var anslaget 3,6 prosent. At </w:t>
      </w:r>
      <w:proofErr w:type="spellStart"/>
      <w:r w:rsidRPr="006C2DBC">
        <w:t>deflatoren</w:t>
      </w:r>
      <w:proofErr w:type="spellEnd"/>
      <w:r w:rsidRPr="006C2DBC">
        <w:t xml:space="preserve"> er lavere sammenlignet med Prop. 1 S (2024–2025) kan i hovedsak forklares med at det nye anslaget for lønnsvekst er nedjustert med effekten av avviklingen av den ekstra arbeidsgiveravgiften og at lønnskostnader nå vektes lavere i </w:t>
      </w:r>
      <w:proofErr w:type="spellStart"/>
      <w:r w:rsidRPr="006C2DBC">
        <w:t>deflatoren</w:t>
      </w:r>
      <w:proofErr w:type="spellEnd"/>
      <w:r w:rsidRPr="006C2DBC">
        <w:t>.</w:t>
      </w:r>
    </w:p>
    <w:p w14:paraId="72C0623A" w14:textId="77777777" w:rsidR="002B1F80" w:rsidRPr="006C2DBC" w:rsidRDefault="002B1F80" w:rsidP="006C2DBC">
      <w:r w:rsidRPr="006C2DBC">
        <w:t xml:space="preserve">Finansdepartementet har ved framleggelsen av statsbudsjettet for 2026 anslått </w:t>
      </w:r>
      <w:proofErr w:type="spellStart"/>
      <w:r w:rsidRPr="006C2DBC">
        <w:t>deflatoren</w:t>
      </w:r>
      <w:proofErr w:type="spellEnd"/>
      <w:r w:rsidRPr="006C2DBC">
        <w:t xml:space="preserve"> for 2026 til 3,2 prosent. Dette er lagt til grunn i Prop. 1 S (2025–2026). Det er anslått en lønnsvekst på 4,0 prosent med lønnsandel på 56,5 prosent og en prisvekst på 2,2 prosent med en andel for varer, tjenester inkl. bruttoinvesteringer på 43,5 prosent. Se vedlegg 1 for utviklingen i </w:t>
      </w:r>
      <w:proofErr w:type="spellStart"/>
      <w:r w:rsidRPr="006C2DBC">
        <w:t>deflatoren</w:t>
      </w:r>
      <w:proofErr w:type="spellEnd"/>
      <w:r w:rsidRPr="006C2DBC">
        <w:t xml:space="preserve"> over tid.</w:t>
      </w:r>
    </w:p>
    <w:p w14:paraId="5985334B" w14:textId="77777777" w:rsidR="002B1F80" w:rsidRPr="006C2DBC" w:rsidRDefault="002B1F80" w:rsidP="006C2DBC">
      <w:pPr>
        <w:pStyle w:val="Overskrift2"/>
      </w:pPr>
      <w:bookmarkStart w:id="8" w:name="_Toc216197057"/>
      <w:r w:rsidRPr="006C2DBC">
        <w:t>Realveksten i driftsbevilgningene</w:t>
      </w:r>
      <w:bookmarkEnd w:id="8"/>
    </w:p>
    <w:p w14:paraId="660DB78F" w14:textId="77777777" w:rsidR="002B1F80" w:rsidRPr="006C2DBC" w:rsidRDefault="002B1F80" w:rsidP="006C2DBC">
      <w:r w:rsidRPr="006C2DBC">
        <w:t xml:space="preserve">Utvalget har oppdatert anslagene for realveksten i driftsbevilgningene for 2016 til 2026. Anslaget for 2026 baserer seg på regjeringens forslag i Prop. 1 S (2025–2026). Utvalgets beskrivelse av realvekst baserer seg på Finansdepartementets metode for faktisk </w:t>
      </w:r>
      <w:proofErr w:type="spellStart"/>
      <w:r w:rsidRPr="006C2DBC">
        <w:t>deflator</w:t>
      </w:r>
      <w:proofErr w:type="spellEnd"/>
      <w:r w:rsidRPr="006C2DBC">
        <w:t xml:space="preserve"> for spesialisthelsetjenesten for 2016 til 2024 og anslag for 2025 og 2026.</w:t>
      </w:r>
    </w:p>
    <w:p w14:paraId="3747D7B2" w14:textId="77777777" w:rsidR="002B1F80" w:rsidRPr="006C2DBC" w:rsidRDefault="002B1F80" w:rsidP="006C2DBC">
      <w:r w:rsidRPr="006C2DBC">
        <w:t xml:space="preserve">Utvalget beskriver realveksten i driftsbevilgningene ved endringer i nivå, jf. boks 3.1 over. Realveksten i driftsbevilgningene er illustrert i figur 3.1 (blå heltrukken linje). Årlige realvekstanslag </w:t>
      </w:r>
      <w:proofErr w:type="gramStart"/>
      <w:r w:rsidRPr="006C2DBC">
        <w:t>fremgår</w:t>
      </w:r>
      <w:proofErr w:type="gramEnd"/>
      <w:r w:rsidRPr="006C2DBC">
        <w:t xml:space="preserve"> av tabell 3.2. Realveksten slik den beskrives her, er et uttrykk for endring i det økonomiske handlingsrommet for sammenlignbare ansvarsforhold mellom år, korrigert for pensjonskostnader samlet,</w:t>
      </w:r>
      <w:r w:rsidRPr="006C2DBC">
        <w:rPr>
          <w:rStyle w:val="Fotnotereferanse"/>
        </w:rPr>
        <w:footnoteReference w:id="3"/>
      </w:r>
      <w:r w:rsidRPr="006C2DBC">
        <w:t xml:space="preserve"> oppgaveendringer med videre og engangsbevilgninger. Realveksten skal blant annet dekke økt ressursbehov knyttet til endring i størrelsen på og sammensetningen av befolkningen, heretter omtalt som merkostnader av demografiske endringer.</w:t>
      </w:r>
    </w:p>
    <w:p w14:paraId="5A2A8CF9" w14:textId="77777777" w:rsidR="002B1F80" w:rsidRPr="006C2DBC" w:rsidRDefault="002B1F80" w:rsidP="006C2DBC">
      <w:r w:rsidRPr="006C2DBC">
        <w:t>Figur 3.1 viser også nivåtallene for driftsbevilgningene eksklusiv pensjonskostnader og uten korreksjon for oppgaveendringer med videre (lilla heltrukken linje). Dette tilsvarer driftsbevilgningene fratrukket pensjonskostnader i tabell 3.1, men i faste 2026-kroner. Forskjellen mellom den blå og den lilla heltrukne linje er oppgaveendringer med videre.</w:t>
      </w:r>
    </w:p>
    <w:p w14:paraId="2D6F06F9" w14:textId="77777777" w:rsidR="002B1F80" w:rsidRPr="006C2DBC" w:rsidRDefault="002B1F80" w:rsidP="006C2DBC">
      <w:r w:rsidRPr="006C2DBC">
        <w:t>Engangsbevilgninger er nærmere omtalt i kapittel 3.4.</w:t>
      </w:r>
    </w:p>
    <w:p w14:paraId="176B421F" w14:textId="77777777" w:rsidR="002B1F80" w:rsidRPr="006C2DBC" w:rsidRDefault="002B1F80" w:rsidP="006C2DBC">
      <w:pPr>
        <w:rPr>
          <w:rStyle w:val="halvfet"/>
        </w:rPr>
      </w:pPr>
      <w:r w:rsidRPr="006C2DBC">
        <w:lastRenderedPageBreak/>
        <w:t>Figur 3.1 viser at driftsbevilgningene (eksklusiv pensjonskostnader og korrigert for oppgaveendringer med videre) i faste 2026-priser har økt hvert år i perioden. Veksten i bevilgningene varierer mellom år. Tallgrunnlaget for figuren er vist i tabell 3.2 og vedlegg 2.</w:t>
      </w:r>
    </w:p>
    <w:p w14:paraId="08D45391" w14:textId="3299CCBA" w:rsidR="002B1F80" w:rsidRPr="006C2DBC" w:rsidRDefault="006C2DBC" w:rsidP="006C2DBC">
      <w:r>
        <w:rPr>
          <w:noProof/>
        </w:rPr>
        <w:drawing>
          <wp:inline distT="0" distB="0" distL="0" distR="0" wp14:anchorId="18BC36D4" wp14:editId="4069B6E2">
            <wp:extent cx="5220335" cy="4954905"/>
            <wp:effectExtent l="0" t="0" r="0" b="0"/>
            <wp:docPr id="113315132" name="Bilde 3" descr="Driftsbevilgninger eksklusiv pensjonskostnader. Med og uten korreksjon for oppgaveendringer. Engangsbevilgninger lagt til. Mrd. 2026-kroner. 2016 til forslag i statsbudsjettet for 20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5132" name="Bilde 3" descr="Driftsbevilgninger eksklusiv pensjonskostnader. Med og uten korreksjon for oppgaveendringer. Engangsbevilgninger lagt til. Mrd. 2026-kroner. 2016 til forslag i statsbudsjettet for 2026.*&#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335" cy="4954905"/>
                    </a:xfrm>
                    <a:prstGeom prst="rect">
                      <a:avLst/>
                    </a:prstGeom>
                    <a:noFill/>
                    <a:ln>
                      <a:noFill/>
                    </a:ln>
                  </pic:spPr>
                </pic:pic>
              </a:graphicData>
            </a:graphic>
          </wp:inline>
        </w:drawing>
      </w:r>
    </w:p>
    <w:p w14:paraId="54968CE9" w14:textId="77777777" w:rsidR="002B1F80" w:rsidRPr="006C2DBC" w:rsidRDefault="002B1F80" w:rsidP="006C2DBC">
      <w:pPr>
        <w:pStyle w:val="figur-tittel"/>
      </w:pPr>
      <w:r w:rsidRPr="006C2DBC">
        <w:t>Driftsbevilgninger eksklusiv pensjonskostnader. Med og uten korreksjon for oppgaveendringer. Engangsbevilgninger lagt til. Mrd. 2026-kroner. 2016 til forslag i statsbudsjettet for 2026.*</w:t>
      </w:r>
    </w:p>
    <w:p w14:paraId="2EA89911" w14:textId="77777777" w:rsidR="002B1F80" w:rsidRPr="006C2DBC" w:rsidRDefault="002B1F80" w:rsidP="006C2DBC">
      <w:pPr>
        <w:pStyle w:val="Note"/>
      </w:pPr>
      <w:r w:rsidRPr="006C2DBC">
        <w:t>*</w:t>
      </w:r>
      <w:r w:rsidRPr="006C2DBC">
        <w:tab/>
        <w:t>For året 2026 er det lagt til grunn forslag til statsbudsjett 2026, jf. Prop. 1 S (2025–2026), lagt fram 15. oktober 2025. Forslaget kan bli endret ved Stortingets behandling av statsbudsjettet for 2026 i løpet av høstsesjonen 2025.</w:t>
      </w:r>
    </w:p>
    <w:p w14:paraId="1504F386" w14:textId="77777777" w:rsidR="002B1F80" w:rsidRPr="006C2DBC" w:rsidRDefault="002B1F80" w:rsidP="006C2DBC">
      <w:pPr>
        <w:pStyle w:val="Kilde"/>
      </w:pPr>
      <w:r w:rsidRPr="006C2DBC">
        <w:t>Kilde: Helse- og omsorgsdepartementet og Teknisk beregningsutvalg for spesialisthelsetjenesten.</w:t>
      </w:r>
    </w:p>
    <w:p w14:paraId="79FF270E" w14:textId="77777777" w:rsidR="002B1F80" w:rsidRPr="006C2DBC" w:rsidRDefault="002B1F80" w:rsidP="006C2DBC">
      <w:pPr>
        <w:pStyle w:val="tabell-tittel"/>
      </w:pPr>
      <w:r w:rsidRPr="006C2DBC">
        <w:lastRenderedPageBreak/>
        <w:t>Nivåtall og årlig realvekst i driftsbevilgningene. Mrd. 2026-kroner. 2016 til forslag i statsbudsjettet for 2026.*</w:t>
      </w:r>
    </w:p>
    <w:tbl>
      <w:tblPr>
        <w:tblW w:w="5000" w:type="pct"/>
        <w:tblCellMar>
          <w:left w:w="0" w:type="dxa"/>
          <w:right w:w="0" w:type="dxa"/>
        </w:tblCellMar>
        <w:tblLook w:val="0000" w:firstRow="0" w:lastRow="0" w:firstColumn="0" w:lastColumn="0" w:noHBand="0" w:noVBand="0"/>
      </w:tblPr>
      <w:tblGrid>
        <w:gridCol w:w="1710"/>
        <w:gridCol w:w="796"/>
        <w:gridCol w:w="796"/>
        <w:gridCol w:w="796"/>
        <w:gridCol w:w="796"/>
        <w:gridCol w:w="796"/>
        <w:gridCol w:w="795"/>
        <w:gridCol w:w="795"/>
        <w:gridCol w:w="795"/>
        <w:gridCol w:w="795"/>
        <w:gridCol w:w="795"/>
        <w:gridCol w:w="795"/>
      </w:tblGrid>
      <w:tr w:rsidR="00A03305" w:rsidRPr="006C2DBC" w14:paraId="0333BC6B" w14:textId="77777777" w:rsidTr="006C2DBC">
        <w:trPr>
          <w:trHeight w:val="396"/>
          <w:tblHeader/>
        </w:trPr>
        <w:tc>
          <w:tcPr>
            <w:tcW w:w="8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8A39F3" w14:textId="77777777" w:rsidR="002B1F80" w:rsidRPr="006C2DBC" w:rsidRDefault="002B1F80" w:rsidP="00363B20"/>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DDDEE79" w14:textId="77777777" w:rsidR="002B1F80" w:rsidRPr="006C2DBC" w:rsidRDefault="002B1F80" w:rsidP="005C0022">
            <w:pPr>
              <w:pStyle w:val="TabellHode-kolonne"/>
              <w:jc w:val="right"/>
            </w:pPr>
            <w:r w:rsidRPr="006C2DBC">
              <w:t>2016</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1297EE" w14:textId="77777777" w:rsidR="002B1F80" w:rsidRPr="006C2DBC" w:rsidRDefault="002B1F80" w:rsidP="005C0022">
            <w:pPr>
              <w:pStyle w:val="TabellHode-kolonne"/>
              <w:jc w:val="right"/>
            </w:pPr>
            <w:r w:rsidRPr="006C2DBC">
              <w:t>2017</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25B8EF4" w14:textId="77777777" w:rsidR="002B1F80" w:rsidRPr="006C2DBC" w:rsidRDefault="002B1F80" w:rsidP="005C0022">
            <w:pPr>
              <w:pStyle w:val="TabellHode-kolonne"/>
              <w:jc w:val="right"/>
            </w:pPr>
            <w:r w:rsidRPr="006C2DBC">
              <w:t>2018</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D880C78" w14:textId="77777777" w:rsidR="002B1F80" w:rsidRPr="006C2DBC" w:rsidRDefault="002B1F80" w:rsidP="005C0022">
            <w:pPr>
              <w:pStyle w:val="TabellHode-kolonne"/>
              <w:jc w:val="right"/>
            </w:pPr>
            <w:r w:rsidRPr="006C2DBC">
              <w:t>2019</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7532BA9" w14:textId="77777777" w:rsidR="002B1F80" w:rsidRPr="006C2DBC" w:rsidRDefault="002B1F80" w:rsidP="005C0022">
            <w:pPr>
              <w:pStyle w:val="TabellHode-kolonne"/>
              <w:jc w:val="right"/>
            </w:pPr>
            <w:r w:rsidRPr="006C2DBC">
              <w:t>2020</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BEEAF4" w14:textId="77777777" w:rsidR="002B1F80" w:rsidRPr="006C2DBC" w:rsidRDefault="002B1F80" w:rsidP="005C0022">
            <w:pPr>
              <w:pStyle w:val="TabellHode-kolonne"/>
              <w:jc w:val="right"/>
            </w:pPr>
            <w:r w:rsidRPr="006C2DBC">
              <w:t>2021</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487685" w14:textId="77777777" w:rsidR="002B1F80" w:rsidRPr="006C2DBC" w:rsidRDefault="002B1F80" w:rsidP="005C0022">
            <w:pPr>
              <w:pStyle w:val="TabellHode-kolonne"/>
              <w:jc w:val="right"/>
            </w:pPr>
            <w:r w:rsidRPr="006C2DBC">
              <w:t>2022</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F7AB07" w14:textId="77777777" w:rsidR="002B1F80" w:rsidRPr="006C2DBC" w:rsidRDefault="002B1F80" w:rsidP="005C0022">
            <w:pPr>
              <w:pStyle w:val="TabellHode-kolonne"/>
              <w:jc w:val="right"/>
            </w:pPr>
            <w:r w:rsidRPr="006C2DBC">
              <w:t>2023</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68F5CC" w14:textId="77777777" w:rsidR="002B1F80" w:rsidRPr="006C2DBC" w:rsidRDefault="002B1F80" w:rsidP="005C0022">
            <w:pPr>
              <w:pStyle w:val="TabellHode-kolonne"/>
              <w:jc w:val="right"/>
            </w:pPr>
            <w:r w:rsidRPr="006C2DBC">
              <w:t>2024</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2AA6D2C" w14:textId="77777777" w:rsidR="002B1F80" w:rsidRPr="006C2DBC" w:rsidRDefault="002B1F80" w:rsidP="005C0022">
            <w:pPr>
              <w:pStyle w:val="TabellHode-kolonne"/>
              <w:jc w:val="right"/>
            </w:pPr>
            <w:r w:rsidRPr="006C2DBC">
              <w:t>2025</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F2B1791" w14:textId="77777777" w:rsidR="002B1F80" w:rsidRPr="006C2DBC" w:rsidRDefault="002B1F80" w:rsidP="005C0022">
            <w:pPr>
              <w:pStyle w:val="TabellHode-kolonne"/>
              <w:jc w:val="right"/>
            </w:pPr>
            <w:r w:rsidRPr="006C2DBC">
              <w:t>2026</w:t>
            </w:r>
          </w:p>
        </w:tc>
      </w:tr>
      <w:tr w:rsidR="00A03305" w:rsidRPr="006C2DBC" w14:paraId="29369B27" w14:textId="77777777" w:rsidTr="006C2DBC">
        <w:trPr>
          <w:trHeight w:val="396"/>
        </w:trPr>
        <w:tc>
          <w:tcPr>
            <w:tcW w:w="8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2D004D3" w14:textId="3D693AD3" w:rsidR="002B1F80" w:rsidRPr="006C2DBC" w:rsidRDefault="002B1F80" w:rsidP="006C2DBC">
            <w:pPr>
              <w:pStyle w:val="TabellHode-rad"/>
            </w:pPr>
            <w:r w:rsidRPr="006C2DBC">
              <w:t xml:space="preserve">Nivåtall </w:t>
            </w:r>
            <w:r w:rsidRPr="006C2DBC">
              <w:br/>
              <w:t>(blå heltrukken linje)</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155F616" w14:textId="77777777" w:rsidR="002B1F80" w:rsidRPr="006C2DBC" w:rsidRDefault="002B1F80" w:rsidP="005C0022">
            <w:pPr>
              <w:jc w:val="right"/>
            </w:pPr>
            <w:r w:rsidRPr="006C2DBC">
              <w:t>170,9</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9CE75E5" w14:textId="77777777" w:rsidR="002B1F80" w:rsidRPr="006C2DBC" w:rsidRDefault="002B1F80" w:rsidP="005C0022">
            <w:pPr>
              <w:jc w:val="right"/>
            </w:pPr>
            <w:r w:rsidRPr="006C2DBC">
              <w:t>171,8</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08DAC1C" w14:textId="77777777" w:rsidR="002B1F80" w:rsidRPr="006C2DBC" w:rsidRDefault="002B1F80" w:rsidP="005C0022">
            <w:pPr>
              <w:jc w:val="right"/>
            </w:pPr>
            <w:r w:rsidRPr="006C2DBC">
              <w:t>174,0</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6106073" w14:textId="77777777" w:rsidR="002B1F80" w:rsidRPr="006C2DBC" w:rsidRDefault="002B1F80" w:rsidP="005C0022">
            <w:pPr>
              <w:jc w:val="right"/>
            </w:pPr>
            <w:r w:rsidRPr="006C2DBC">
              <w:t>175,6</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D50F10B" w14:textId="77777777" w:rsidR="002B1F80" w:rsidRPr="006C2DBC" w:rsidRDefault="002B1F80" w:rsidP="005C0022">
            <w:pPr>
              <w:jc w:val="right"/>
            </w:pPr>
            <w:r w:rsidRPr="006C2DBC">
              <w:t>179,9</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53C27F7" w14:textId="77777777" w:rsidR="002B1F80" w:rsidRPr="006C2DBC" w:rsidRDefault="002B1F80" w:rsidP="005C0022">
            <w:pPr>
              <w:jc w:val="right"/>
            </w:pPr>
            <w:r w:rsidRPr="006C2DBC">
              <w:t>181,3</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FD5D098" w14:textId="77777777" w:rsidR="002B1F80" w:rsidRPr="006C2DBC" w:rsidRDefault="002B1F80" w:rsidP="005C0022">
            <w:pPr>
              <w:jc w:val="right"/>
            </w:pPr>
            <w:r w:rsidRPr="006C2DBC">
              <w:t>182,2</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8B05B50" w14:textId="77777777" w:rsidR="002B1F80" w:rsidRPr="006C2DBC" w:rsidRDefault="002B1F80" w:rsidP="005C0022">
            <w:pPr>
              <w:jc w:val="right"/>
            </w:pPr>
            <w:r w:rsidRPr="006C2DBC">
              <w:t>185,2</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AC1542" w14:textId="77777777" w:rsidR="002B1F80" w:rsidRPr="006C2DBC" w:rsidRDefault="002B1F80" w:rsidP="005C0022">
            <w:pPr>
              <w:jc w:val="right"/>
            </w:pPr>
            <w:r w:rsidRPr="006C2DBC">
              <w:t>189,0</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B84EEF" w14:textId="77777777" w:rsidR="002B1F80" w:rsidRPr="006C2DBC" w:rsidRDefault="002B1F80" w:rsidP="005C0022">
            <w:pPr>
              <w:jc w:val="right"/>
            </w:pPr>
            <w:r w:rsidRPr="006C2DBC">
              <w:t>193,0</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B8E504" w14:textId="77777777" w:rsidR="002B1F80" w:rsidRPr="006C2DBC" w:rsidRDefault="002B1F80" w:rsidP="005C0022">
            <w:pPr>
              <w:jc w:val="right"/>
            </w:pPr>
            <w:r w:rsidRPr="006C2DBC">
              <w:t>195,6</w:t>
            </w:r>
          </w:p>
        </w:tc>
      </w:tr>
      <w:tr w:rsidR="00A03305" w:rsidRPr="006C2DBC" w14:paraId="457BAF98" w14:textId="77777777" w:rsidTr="006C2DBC">
        <w:trPr>
          <w:trHeight w:val="396"/>
        </w:trPr>
        <w:tc>
          <w:tcPr>
            <w:tcW w:w="8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EEAF2B2" w14:textId="77777777" w:rsidR="002B1F80" w:rsidRPr="006C2DBC" w:rsidRDefault="002B1F80" w:rsidP="006C2DBC">
            <w:pPr>
              <w:pStyle w:val="TabellHode-rad"/>
            </w:pPr>
            <w:r w:rsidRPr="006C2DBC">
              <w:t>Årlig vekst i mrd. kroner</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66D741A" w14:textId="77777777" w:rsidR="002B1F80" w:rsidRPr="006C2DBC" w:rsidRDefault="002B1F80" w:rsidP="005C0022">
            <w:pPr>
              <w:jc w:val="right"/>
            </w:pP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0BD054" w14:textId="77777777" w:rsidR="002B1F80" w:rsidRPr="006C2DBC" w:rsidRDefault="002B1F80" w:rsidP="005C0022">
            <w:pPr>
              <w:jc w:val="right"/>
            </w:pPr>
            <w:r w:rsidRPr="006C2DBC">
              <w:t>1,0</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43F9E9" w14:textId="77777777" w:rsidR="002B1F80" w:rsidRPr="006C2DBC" w:rsidRDefault="002B1F80" w:rsidP="005C0022">
            <w:pPr>
              <w:jc w:val="right"/>
            </w:pPr>
            <w:r w:rsidRPr="006C2DBC">
              <w:t>2,2</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AD73FDA" w14:textId="77777777" w:rsidR="002B1F80" w:rsidRPr="006C2DBC" w:rsidRDefault="002B1F80" w:rsidP="005C0022">
            <w:pPr>
              <w:jc w:val="right"/>
            </w:pPr>
            <w:r w:rsidRPr="006C2DBC">
              <w:t>1,6</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B970BB" w14:textId="77777777" w:rsidR="002B1F80" w:rsidRPr="006C2DBC" w:rsidRDefault="002B1F80" w:rsidP="005C0022">
            <w:pPr>
              <w:jc w:val="right"/>
            </w:pPr>
            <w:r w:rsidRPr="006C2DBC">
              <w:t>4,3</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2663F0" w14:textId="77777777" w:rsidR="002B1F80" w:rsidRPr="006C2DBC" w:rsidRDefault="002B1F80" w:rsidP="005C0022">
            <w:pPr>
              <w:jc w:val="right"/>
            </w:pPr>
            <w:r w:rsidRPr="006C2DBC">
              <w:t>1,5</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AD4DC43" w14:textId="77777777" w:rsidR="002B1F80" w:rsidRPr="006C2DBC" w:rsidRDefault="002B1F80" w:rsidP="005C0022">
            <w:pPr>
              <w:jc w:val="right"/>
            </w:pPr>
            <w:r w:rsidRPr="006C2DBC">
              <w:t>0,9</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312A360" w14:textId="77777777" w:rsidR="002B1F80" w:rsidRPr="006C2DBC" w:rsidRDefault="002B1F80" w:rsidP="005C0022">
            <w:pPr>
              <w:jc w:val="right"/>
            </w:pPr>
            <w:r w:rsidRPr="006C2DBC">
              <w:t>2,9</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1253B9" w14:textId="77777777" w:rsidR="002B1F80" w:rsidRPr="006C2DBC" w:rsidRDefault="002B1F80" w:rsidP="005C0022">
            <w:pPr>
              <w:jc w:val="right"/>
            </w:pPr>
            <w:r w:rsidRPr="006C2DBC">
              <w:t>3,8</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3229C5F" w14:textId="77777777" w:rsidR="002B1F80" w:rsidRPr="006C2DBC" w:rsidRDefault="002B1F80" w:rsidP="005C0022">
            <w:pPr>
              <w:jc w:val="right"/>
            </w:pPr>
            <w:r w:rsidRPr="006C2DBC">
              <w:t>4,0</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D5E33F" w14:textId="77777777" w:rsidR="002B1F80" w:rsidRPr="006C2DBC" w:rsidRDefault="002B1F80" w:rsidP="005C0022">
            <w:pPr>
              <w:jc w:val="right"/>
            </w:pPr>
            <w:r w:rsidRPr="006C2DBC">
              <w:t>2,7</w:t>
            </w:r>
          </w:p>
        </w:tc>
      </w:tr>
    </w:tbl>
    <w:p w14:paraId="350C2D8A" w14:textId="77777777" w:rsidR="002B1F80" w:rsidRPr="006C2DBC" w:rsidRDefault="002B1F80" w:rsidP="00363B20"/>
    <w:p w14:paraId="2F3BE060" w14:textId="77777777" w:rsidR="002B1F80" w:rsidRPr="006C2DBC" w:rsidRDefault="002B1F80" w:rsidP="006C2DBC">
      <w:pPr>
        <w:pStyle w:val="Note"/>
      </w:pPr>
      <w:r w:rsidRPr="006C2DBC">
        <w:t>*</w:t>
      </w:r>
      <w:r w:rsidRPr="006C2DBC">
        <w:tab/>
        <w:t>For året 2026 er det lagt til grunn forslag til statsbudsjett 2026, jf. Prop. 1 S (2025–2026), lagt fram 15. oktober 2025. Forslaget kan bli endret ved Stortingets behandling av statsbudsjettet for 2026 i løpet av høstsesjonen 2025.</w:t>
      </w:r>
    </w:p>
    <w:p w14:paraId="271B832A" w14:textId="77777777" w:rsidR="002B1F80" w:rsidRPr="006C2DBC" w:rsidRDefault="002B1F80" w:rsidP="006C2DBC">
      <w:pPr>
        <w:pStyle w:val="Kilde"/>
      </w:pPr>
      <w:r w:rsidRPr="006C2DBC">
        <w:t>Kilde: Helse- og omsorgsdepartementet og Teknisk beregningsutvalg for spesialisthelsetjenesten.</w:t>
      </w:r>
    </w:p>
    <w:p w14:paraId="6583B640" w14:textId="77777777" w:rsidR="002B1F80" w:rsidRPr="006C2DBC" w:rsidRDefault="002B1F80" w:rsidP="006C2DBC">
      <w:r w:rsidRPr="006C2DBC">
        <w:t>Helse- og omsorgsdepartementet anslo i Prop. 1 S (2024–2025) realveksten i driftsbevilgningene for 2025 til om lag 3,4 mrd. 2025-kroner sammenlignet med anslag på regnskap 2024. I tabell 3.3 er endringen i dette anslaget vist for ulike tidspunkt. Utvalgets anslag per juni 2025, etter regjeringens forslag til revidert nasjonalbudsjett 2025, var 4,5 mrd. 2025-kroner (korrigert</w:t>
      </w:r>
      <w:r w:rsidRPr="006C2DBC">
        <w:rPr>
          <w:rStyle w:val="Fotnotereferanse"/>
        </w:rPr>
        <w:footnoteReference w:id="4"/>
      </w:r>
      <w:r w:rsidRPr="006C2DBC">
        <w:t xml:space="preserve">). Økningen skyldtes lavere anslag for </w:t>
      </w:r>
      <w:proofErr w:type="spellStart"/>
      <w:r w:rsidRPr="006C2DBC">
        <w:t>deflator</w:t>
      </w:r>
      <w:proofErr w:type="spellEnd"/>
      <w:r w:rsidRPr="006C2DBC">
        <w:t xml:space="preserve"> og økte refusjoner innen laboratorie- og radiologiske undersøkelser sammenlignet med det som ble lagt til grunn i saldert budsjett 2025.</w:t>
      </w:r>
      <w:r w:rsidRPr="006C2DBC">
        <w:rPr>
          <w:rStyle w:val="Fotnotereferanse"/>
        </w:rPr>
        <w:footnoteReference w:id="5"/>
      </w:r>
      <w:r w:rsidRPr="006C2DBC">
        <w:t xml:space="preserve"> Utvalget anslår nå en realvekst på 3,9 mrd. 2025-kroner sammenlignet med 2024. At anslaget er lavere enn utvalget anslo i juni 2025 skyldes økt anslag på </w:t>
      </w:r>
      <w:proofErr w:type="spellStart"/>
      <w:r w:rsidRPr="006C2DBC">
        <w:t>deflator</w:t>
      </w:r>
      <w:proofErr w:type="spellEnd"/>
      <w:r w:rsidRPr="006C2DBC">
        <w:t xml:space="preserve"> for 2025 fra 3,6 til 3,7 prosent og noe lavere vekst i refusjoner innen laboratorie- og radiologiske undersøkelser enn lagt til grunn i forbindelse med revidert nasjonalbudsjett 2025.</w:t>
      </w:r>
    </w:p>
    <w:p w14:paraId="08F3A6D8" w14:textId="77777777" w:rsidR="002B1F80" w:rsidRPr="006C2DBC" w:rsidRDefault="002B1F80" w:rsidP="006C2DBC">
      <w:pPr>
        <w:pStyle w:val="tabell-tittel"/>
      </w:pPr>
      <w:r w:rsidRPr="006C2DBC">
        <w:lastRenderedPageBreak/>
        <w:t>Realvekst i driftsbevilgningene for 2025. Anslag på ulike tidspunkt. Mrd. 2025-kroner.</w:t>
      </w:r>
    </w:p>
    <w:tbl>
      <w:tblPr>
        <w:tblW w:w="5000" w:type="pct"/>
        <w:tblCellMar>
          <w:left w:w="0" w:type="dxa"/>
          <w:right w:w="0" w:type="dxa"/>
        </w:tblCellMar>
        <w:tblLook w:val="0000" w:firstRow="0" w:lastRow="0" w:firstColumn="0" w:lastColumn="0" w:noHBand="0" w:noVBand="0"/>
      </w:tblPr>
      <w:tblGrid>
        <w:gridCol w:w="2933"/>
        <w:gridCol w:w="2707"/>
        <w:gridCol w:w="2410"/>
        <w:gridCol w:w="2410"/>
      </w:tblGrid>
      <w:tr w:rsidR="00A03305" w:rsidRPr="006C2DBC" w14:paraId="43320A83" w14:textId="77777777" w:rsidTr="006C2DBC">
        <w:trPr>
          <w:trHeight w:val="396"/>
          <w:tblHeader/>
        </w:trPr>
        <w:tc>
          <w:tcPr>
            <w:tcW w:w="140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6546E09" w14:textId="77777777" w:rsidR="002B1F80" w:rsidRPr="006C2DBC" w:rsidRDefault="002B1F80" w:rsidP="00363B20"/>
        </w:tc>
        <w:tc>
          <w:tcPr>
            <w:tcW w:w="129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00E0045" w14:textId="77777777" w:rsidR="002B1F80" w:rsidRPr="006C2DBC" w:rsidRDefault="002B1F80" w:rsidP="005C0022">
            <w:pPr>
              <w:pStyle w:val="TabellHode-kolonne"/>
              <w:jc w:val="right"/>
            </w:pPr>
            <w:r w:rsidRPr="006C2DBC">
              <w:t>Anslag i Prop. 1 S (2024–2025)</w:t>
            </w:r>
          </w:p>
        </w:tc>
        <w:tc>
          <w:tcPr>
            <w:tcW w:w="11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42D4F53" w14:textId="77777777" w:rsidR="002B1F80" w:rsidRPr="006C2DBC" w:rsidRDefault="002B1F80" w:rsidP="005C0022">
            <w:pPr>
              <w:pStyle w:val="TabellHode-kolonne"/>
              <w:jc w:val="right"/>
            </w:pPr>
            <w:r w:rsidRPr="006C2DBC">
              <w:t>Utvalgets anslag per juni 2025</w:t>
            </w:r>
            <w:r w:rsidRPr="006C2DBC">
              <w:rPr>
                <w:rStyle w:val="Fotnotereferanse"/>
              </w:rPr>
              <w:footnoteReference w:id="6"/>
            </w:r>
          </w:p>
        </w:tc>
        <w:tc>
          <w:tcPr>
            <w:tcW w:w="11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9491186" w14:textId="77777777" w:rsidR="002B1F80" w:rsidRPr="006C2DBC" w:rsidRDefault="002B1F80" w:rsidP="005C0022">
            <w:pPr>
              <w:pStyle w:val="TabellHode-kolonne"/>
              <w:jc w:val="right"/>
            </w:pPr>
            <w:r w:rsidRPr="006C2DBC">
              <w:t>Utvalgets anslag per desember 2025</w:t>
            </w:r>
          </w:p>
        </w:tc>
      </w:tr>
      <w:tr w:rsidR="00A03305" w:rsidRPr="006C2DBC" w14:paraId="023D7B07" w14:textId="77777777" w:rsidTr="006C2DBC">
        <w:trPr>
          <w:trHeight w:val="396"/>
        </w:trPr>
        <w:tc>
          <w:tcPr>
            <w:tcW w:w="140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1CA0C58" w14:textId="0902961C" w:rsidR="002B1F80" w:rsidRPr="006C2DBC" w:rsidRDefault="002B1F80" w:rsidP="006C2DBC">
            <w:pPr>
              <w:pStyle w:val="TabellHode-rad"/>
            </w:pPr>
            <w:r w:rsidRPr="006C2DBC">
              <w:t>Realvekst for 2025 sammenlignet med 2024 (mrd. 2025-kroner)</w:t>
            </w:r>
          </w:p>
        </w:tc>
        <w:tc>
          <w:tcPr>
            <w:tcW w:w="129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F48741E" w14:textId="77777777" w:rsidR="002B1F80" w:rsidRPr="006C2DBC" w:rsidRDefault="002B1F80" w:rsidP="005C0022">
            <w:pPr>
              <w:jc w:val="right"/>
            </w:pPr>
            <w:r w:rsidRPr="006C2DBC">
              <w:t>3,4</w:t>
            </w:r>
          </w:p>
        </w:tc>
        <w:tc>
          <w:tcPr>
            <w:tcW w:w="11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9B8F52" w14:textId="77777777" w:rsidR="002B1F80" w:rsidRPr="006C2DBC" w:rsidRDefault="002B1F80" w:rsidP="005C0022">
            <w:pPr>
              <w:jc w:val="right"/>
            </w:pPr>
            <w:r w:rsidRPr="006C2DBC">
              <w:t>4,5</w:t>
            </w:r>
          </w:p>
        </w:tc>
        <w:tc>
          <w:tcPr>
            <w:tcW w:w="11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FD61055" w14:textId="77777777" w:rsidR="002B1F80" w:rsidRPr="006C2DBC" w:rsidRDefault="002B1F80" w:rsidP="005C0022">
            <w:pPr>
              <w:jc w:val="right"/>
            </w:pPr>
            <w:r w:rsidRPr="006C2DBC">
              <w:t>3,9</w:t>
            </w:r>
          </w:p>
        </w:tc>
      </w:tr>
      <w:tr w:rsidR="00A03305" w:rsidRPr="006C2DBC" w14:paraId="72DCCB0D" w14:textId="77777777" w:rsidTr="006C2DBC">
        <w:trPr>
          <w:trHeight w:val="396"/>
        </w:trPr>
        <w:tc>
          <w:tcPr>
            <w:tcW w:w="140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BA56F9F" w14:textId="77777777" w:rsidR="002B1F80" w:rsidRPr="006C2DBC" w:rsidRDefault="002B1F80" w:rsidP="006C2DBC">
            <w:pPr>
              <w:pStyle w:val="TabellHode-rad"/>
            </w:pPr>
            <w:r w:rsidRPr="006C2DBC">
              <w:t>Sammenligningsgrunnlag</w:t>
            </w:r>
          </w:p>
        </w:tc>
        <w:tc>
          <w:tcPr>
            <w:tcW w:w="129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4B7E374" w14:textId="77777777" w:rsidR="002B1F80" w:rsidRPr="006C2DBC" w:rsidRDefault="002B1F80" w:rsidP="005C0022">
            <w:pPr>
              <w:jc w:val="right"/>
            </w:pPr>
            <w:r w:rsidRPr="006C2DBC">
              <w:t>Anslått regnskap 2024</w:t>
            </w:r>
          </w:p>
        </w:tc>
        <w:tc>
          <w:tcPr>
            <w:tcW w:w="11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9DCEEA" w14:textId="77777777" w:rsidR="002B1F80" w:rsidRPr="006C2DBC" w:rsidRDefault="002B1F80" w:rsidP="005C0022">
            <w:pPr>
              <w:jc w:val="right"/>
            </w:pPr>
            <w:r w:rsidRPr="006C2DBC">
              <w:t>Statsregnskap 2024</w:t>
            </w:r>
          </w:p>
        </w:tc>
        <w:tc>
          <w:tcPr>
            <w:tcW w:w="11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A17EC9B" w14:textId="77777777" w:rsidR="002B1F80" w:rsidRPr="006C2DBC" w:rsidRDefault="002B1F80" w:rsidP="005C0022">
            <w:pPr>
              <w:jc w:val="right"/>
            </w:pPr>
            <w:r w:rsidRPr="006C2DBC">
              <w:t>Statsregnskap 2024</w:t>
            </w:r>
          </w:p>
        </w:tc>
      </w:tr>
    </w:tbl>
    <w:p w14:paraId="1B669C46" w14:textId="77777777" w:rsidR="002B1F80" w:rsidRPr="006C2DBC" w:rsidRDefault="002B1F80" w:rsidP="00363B20"/>
    <w:p w14:paraId="4A85E84B" w14:textId="77777777" w:rsidR="002B1F80" w:rsidRPr="006C2DBC" w:rsidRDefault="002B1F80" w:rsidP="006C2DBC">
      <w:pPr>
        <w:pStyle w:val="Kilde"/>
      </w:pPr>
      <w:r w:rsidRPr="006C2DBC">
        <w:t>Kilde: Helse- og omsorgsdepartementet og Teknisk beregningsutvalg for spesialisthelsetjenesten.</w:t>
      </w:r>
    </w:p>
    <w:p w14:paraId="0E2D6E4D" w14:textId="77777777" w:rsidR="002B1F80" w:rsidRPr="006C2DBC" w:rsidRDefault="002B1F80" w:rsidP="006C2DBC">
      <w:r w:rsidRPr="006C2DBC">
        <w:t>I Helse- og omsorgsdepartementets Prop. 1 S (2025–2026) er det foreslått å styrke de regionale helseforetakene med om lag 3,1 mrd. kroner for 2026 sammenlignet med saldert budsjett 2025. Beløpet hensyntar pålegg om effektiviseringstiltak i størrelsesorden om lag 0,3 mrd. kroner.</w:t>
      </w:r>
      <w:r w:rsidRPr="006C2DBC">
        <w:rPr>
          <w:rStyle w:val="Fotnotereferanse"/>
        </w:rPr>
        <w:footnoteReference w:id="7"/>
      </w:r>
      <w:r w:rsidRPr="006C2DBC">
        <w:t xml:space="preserve"> Helse- og omsorgsdepartementet har ikke publisert anslag på realvekst for 2026 i Prop. 1 S (2025–2026). Utvalget anslår realveksten for 2026 ved å sammenlikne bevilgningsforslaget i Prop. 1 S (2025–2026) med anslag på regnskap for 2025. Utvalget anslår en realvekst på om lag 2,7 mrd. kroner for 2026 sammenlignet med anslag på regnskap for 2025, jf. tabell 3.2. Hovedforklaringen på forskjellen mellom 3,1 mrd. kroner og 2,7 mrd. kroner er økningen i samlede refusjonsutbetalinger innen laboratorie- og radiologiske undersøkelser i 2025, og som er videreført i 2026.</w:t>
      </w:r>
    </w:p>
    <w:p w14:paraId="7FED2668" w14:textId="77777777" w:rsidR="002B1F80" w:rsidRPr="006C2DBC" w:rsidRDefault="002B1F80" w:rsidP="006C2DBC">
      <w:pPr>
        <w:pStyle w:val="Overskrift2"/>
      </w:pPr>
      <w:bookmarkStart w:id="9" w:name="_Toc216197058"/>
      <w:r w:rsidRPr="006C2DBC">
        <w:t>Engangsbevilgninger</w:t>
      </w:r>
      <w:bookmarkEnd w:id="9"/>
    </w:p>
    <w:p w14:paraId="47E76AF4" w14:textId="77777777" w:rsidR="002B1F80" w:rsidRPr="006C2DBC" w:rsidRDefault="002B1F80" w:rsidP="006C2DBC">
      <w:r w:rsidRPr="006C2DBC">
        <w:t xml:space="preserve">I figur 3.1 vises også utviklingen i driftsbevilgningene inkludert engangsbevilgninger i de årene disse er bevilget. Engangsbevilgningene var særlig store under pandemien i årene 2020 til 2022. Utvalget inkluderer ikke budsjettfullmakten til Helsedirektoratet på 4,95 mrd. kroner og som ble bevilget på kap. </w:t>
      </w:r>
      <w:r w:rsidRPr="006C2DBC">
        <w:lastRenderedPageBreak/>
        <w:t>732 for ekstraordinære kostnader under pandemien i 2020. Det er ikke gitt engangsbevilgninger i 2025. Se boks 3.2 for oversikt over engangsbevilgninger.</w:t>
      </w:r>
    </w:p>
    <w:tbl>
      <w:tblPr>
        <w:tblStyle w:val="StandardBoks"/>
        <w:tblW w:w="5000" w:type="pct"/>
        <w:tblLook w:val="04A0" w:firstRow="1" w:lastRow="0" w:firstColumn="1" w:lastColumn="0" w:noHBand="0" w:noVBand="1"/>
      </w:tblPr>
      <w:tblGrid>
        <w:gridCol w:w="10466"/>
      </w:tblGrid>
      <w:tr w:rsidR="00A03305" w:rsidRPr="006C2DBC" w14:paraId="467AD6CC" w14:textId="77777777" w:rsidTr="006C2DBC">
        <w:trPr>
          <w:trHeight w:val="4361"/>
        </w:trPr>
        <w:tc>
          <w:tcPr>
            <w:tcW w:w="5000" w:type="pct"/>
          </w:tcPr>
          <w:p w14:paraId="13FEE032" w14:textId="77777777" w:rsidR="002B1F80" w:rsidRPr="006C2DBC" w:rsidRDefault="002B1F80" w:rsidP="006C2DBC">
            <w:pPr>
              <w:pStyle w:val="tittel-ramme"/>
            </w:pPr>
            <w:r w:rsidRPr="006C2DBC">
              <w:t>Engangsbevilgninger</w:t>
            </w:r>
          </w:p>
          <w:p w14:paraId="33EB9191" w14:textId="77777777" w:rsidR="002B1F80" w:rsidRPr="006C2DBC" w:rsidRDefault="002B1F80" w:rsidP="006C2DBC">
            <w:r w:rsidRPr="006C2DBC">
              <w:t>I beregningen av realvekst skiller utvalget mellom de ordinære driftsbevilgningene til de regionale helseforetakene og engangsbevilgninger. Engangsbevilgninger er midlertidige, gitt til spesielle forbigående forhold, og vil kun påvirke inntektsnivået i det enkelte år. Det er Stortinget som årlig bevilger midler til de regionale helseforetakene, både de ordinære driftsbevilgningene og engangsbevilgningene.</w:t>
            </w:r>
          </w:p>
          <w:p w14:paraId="6F3C3260" w14:textId="77777777" w:rsidR="002B1F80" w:rsidRPr="006C2DBC" w:rsidRDefault="002B1F80" w:rsidP="006C2DBC">
            <w:r w:rsidRPr="006C2DBC">
              <w:t>Dette kommer fram i figur 3.1. Engangsbevilgninger kan ha ulik karakter og bli gitt på ulike tidspunkt i løpet av budsjettåret. De kan være knyttet til konkrete kostnader eller gis som generelle tilleggsbevilgninger for å styrke helseforetakenes økonomi.</w:t>
            </w:r>
          </w:p>
          <w:p w14:paraId="736590BF" w14:textId="77777777" w:rsidR="002B1F80" w:rsidRPr="006C2DBC" w:rsidRDefault="002B1F80" w:rsidP="006C2DBC">
            <w:r w:rsidRPr="006C2DBC">
              <w:t>I pandemiårene 2020–2022 ble det gitt store tilleggsbevilgninger til de regionale helseforetakene. De største engangsbevilgningene, målt som over 100 mill. kroner, er omtalt i tabellen.</w:t>
            </w:r>
          </w:p>
          <w:p w14:paraId="1A6EE39A" w14:textId="77777777" w:rsidR="002B1F80" w:rsidRPr="006C2DBC" w:rsidRDefault="002B1F80" w:rsidP="006C2DBC"/>
          <w:p w14:paraId="2B1E5A4C" w14:textId="77777777" w:rsidR="002B1F80" w:rsidRPr="006C2DBC" w:rsidRDefault="002B1F80" w:rsidP="006C2DBC">
            <w:r w:rsidRPr="006C2DBC">
              <w:t xml:space="preserve">I nysalderingen 2024 ble det bevilget 1 600 mill. kroner for å styrke økonomien begrunnet i høyere kostnadsvekst og for å kunne sette helseforetakene i stand til blant annet å videreføre nødvendige investeringsplaner. Videre ble det bevilget 200 mill. kroner til økt brukervennlighet i Helseplattformen i Helse Midt-Norge, 200 mill. kroner til økt kapasitet innen sikkerhetspsykiatri i Helse Nord og 100 mill. kroner i rekrutteringstilskudd til Helse Nord. </w:t>
            </w:r>
          </w:p>
        </w:tc>
      </w:tr>
    </w:tbl>
    <w:p w14:paraId="718F2AFF" w14:textId="77777777" w:rsidR="002B1F80" w:rsidRPr="006C2DBC" w:rsidRDefault="002B1F80" w:rsidP="00363B20"/>
    <w:p w14:paraId="1C715F24" w14:textId="77777777" w:rsidR="002B1F80" w:rsidRPr="006C2DBC" w:rsidRDefault="002B1F80" w:rsidP="006C2DBC">
      <w:pPr>
        <w:pStyle w:val="Overskrift2"/>
      </w:pPr>
      <w:bookmarkStart w:id="10" w:name="_Toc216197059"/>
      <w:r w:rsidRPr="006C2DBC">
        <w:t>Realveksten i driftsbevilgningene utover merkostnader som følge av demografiske endringer</w:t>
      </w:r>
      <w:bookmarkEnd w:id="10"/>
    </w:p>
    <w:p w14:paraId="445BAE23" w14:textId="77777777" w:rsidR="002B1F80" w:rsidRPr="006C2DBC" w:rsidRDefault="002B1F80" w:rsidP="006C2DBC">
      <w:r w:rsidRPr="006C2DBC">
        <w:t>I figur 3.1 er det ikke tatt hensyn til økende og aldrende befolkning, det vil si merkostnader som følge av demografiske endringer.</w:t>
      </w:r>
    </w:p>
    <w:p w14:paraId="0C344830" w14:textId="77777777" w:rsidR="002B1F80" w:rsidRPr="006C2DBC" w:rsidRDefault="002B1F80" w:rsidP="006C2DBC">
      <w:r w:rsidRPr="006C2DBC">
        <w:t xml:space="preserve">Utvalget har bedt Helsedirektoratet </w:t>
      </w:r>
      <w:proofErr w:type="spellStart"/>
      <w:r w:rsidRPr="006C2DBC">
        <w:t>etterberegne</w:t>
      </w:r>
      <w:proofErr w:type="spellEnd"/>
      <w:r w:rsidRPr="006C2DBC">
        <w:t xml:space="preserve"> den årlige faktiske demografidrevne aktivitetsendringen. Helsedirektoratets anslag fra statsbudsjettene over behov for tjenester som følge av demografiske endringer er erstattet med oppdaterte forbruksrater og befolkningsutvikling, for årene 2016 til 2025. For 2026 er det brukt anslag fra statsbudsjettet 2026, jf. Prop. 1 S (2025–2026), og som baserer seg på Helsedirektoratets og utvalgets anslag på 1,38 prosent i juni 2025-notatet. Dette er omtalt i kapittel 4, og utvalget bruker disse til å beskrive merkostnadene korrigert for demografiske endringer i figur 3.2.</w:t>
      </w:r>
    </w:p>
    <w:p w14:paraId="4CC21A40" w14:textId="77777777" w:rsidR="002B1F80" w:rsidRPr="006C2DBC" w:rsidRDefault="002B1F80" w:rsidP="006C2DBC">
      <w:r w:rsidRPr="006C2DBC">
        <w:t xml:space="preserve">Figur 3.2 viser realveksten i driftsbevilgningene (eksklusiv pensjonskostnader) og korrigert for oppgaveendringer med videre for perioden 2016 til 2026 dersom en hensyntar merkostnadene av demografiske endringer. De to blå linjene er de samme som i figur 3.1, og tilsvarer realvekst i </w:t>
      </w:r>
      <w:r w:rsidRPr="006C2DBC">
        <w:lastRenderedPageBreak/>
        <w:t>driftsbevilgningene uten å ta hensyn til merkostnader som følge av demografiske endringer. De to grønne linjene i figur 3.2 viser utviklingen i driftsbevilgningene fratrukket merkostnader som følge av demografiske endringer på henholdsvis 92,5 og 100 prosent. Utvalget benytter et anslag på marginalkostnad på 92,5 prosent av gjennomsnittskostnaden for aktivitetsvekst som følge av demografiske endringer, jf. kapittel 6 i utvalgets juni 2025-notat.</w:t>
      </w:r>
    </w:p>
    <w:p w14:paraId="4D75E7A9" w14:textId="77777777" w:rsidR="002B1F80" w:rsidRPr="006C2DBC" w:rsidRDefault="002B1F80" w:rsidP="006C2DBC">
      <w:r w:rsidRPr="006C2DBC">
        <w:t>Marginalkostnaden uttrykker merkostnader for spesialisthelsetjenesten samlet ved en liten aktivitetsendring. Den vil variere mellom helseforetak, og avhenge av funksjonsfordeling og struktur. Optimal struktur og driftsøkonomi tilsier at marginalkostnaden er lik gjennomsnittskostnaden, altså 100 prosent. Dette er illustrert i figur 3.2. Utvalget har merket seg at det i statsbudsjettene for henholdsvis 2025 og 2026 er lagt til grunn en marginalkostnad på 100 prosent.</w:t>
      </w:r>
    </w:p>
    <w:p w14:paraId="3F451324" w14:textId="77777777" w:rsidR="002B1F80" w:rsidRPr="006C2DBC" w:rsidRDefault="002B1F80" w:rsidP="006C2DBC">
      <w:r w:rsidRPr="006C2DBC">
        <w:t>Utvalget har valgt å presentere utviklingen ti år tilbake i tid. Med forutsetningen om en marginalkostnad på 92,5 prosent er nivået på driftsbevilgningene i 2026 om lag på samme nivå som i 2016. Forslag til statsbudsjett for 2026 ligger om lag på samme nivå som i 2025.</w:t>
      </w:r>
    </w:p>
    <w:p w14:paraId="57FC1043" w14:textId="77777777" w:rsidR="002B1F80" w:rsidRPr="006C2DBC" w:rsidRDefault="002B1F80" w:rsidP="006C2DBC">
      <w:r w:rsidRPr="006C2DBC">
        <w:t>Tabell 3.4 viser den årlige realveksten i driftsbevilgningene etter at årlige merkostnader til demografisk behov på 92,5 prosent er trukket fra. Tallgrunnlaget for figur 3.2 er vist i vedlegg 2.</w:t>
      </w:r>
    </w:p>
    <w:p w14:paraId="7C08BF6A" w14:textId="77777777" w:rsidR="002B1F80" w:rsidRPr="006C2DBC" w:rsidRDefault="002B1F80" w:rsidP="006C2DBC">
      <w:r w:rsidRPr="006C2DBC">
        <w:t>En økning i realveksten i driftsbevilgningene utover merkostnader som følge av demografiske endringer (grønn linje) i figur 3.2 kan gi rom for standardheving, økt aktivitet og\eller økte investeringer. Økt handlingsrom kan også oppnås gjennom bedre produktivitet, se kapittel 5.</w:t>
      </w:r>
    </w:p>
    <w:p w14:paraId="76A446FB" w14:textId="368D982F" w:rsidR="002B1F80" w:rsidRPr="006C2DBC" w:rsidRDefault="006C2DBC" w:rsidP="006C2DBC">
      <w:r>
        <w:rPr>
          <w:noProof/>
        </w:rPr>
        <w:lastRenderedPageBreak/>
        <w:drawing>
          <wp:inline distT="0" distB="0" distL="0" distR="0" wp14:anchorId="0092BB80" wp14:editId="18E2240C">
            <wp:extent cx="5220335" cy="5071745"/>
            <wp:effectExtent l="0" t="0" r="0" b="0"/>
            <wp:docPr id="1580607830" name="Bilde 4" descr="Driftsbevilgninger eksklusiv pensjonskostnader og korrigert for oppgaveendringer, og fratrukket merkostnader av demografiske endringer med forutsetning om hhv. 92,5 og 100 prosent marginalkostnad. Engangsbevilgninger lagt til. Mrd. 2026-kroner. 2016 til forslag i statsbudsjettet for 20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07830" name="Bilde 4" descr="Driftsbevilgninger eksklusiv pensjonskostnader og korrigert for oppgaveendringer, og fratrukket merkostnader av demografiske endringer med forutsetning om hhv. 92,5 og 100 prosent marginalkostnad. Engangsbevilgninger lagt til. Mrd. 2026-kroner. 2016 til forslag i statsbudsjettet for 2026.*&#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5071745"/>
                    </a:xfrm>
                    <a:prstGeom prst="rect">
                      <a:avLst/>
                    </a:prstGeom>
                    <a:noFill/>
                    <a:ln>
                      <a:noFill/>
                    </a:ln>
                  </pic:spPr>
                </pic:pic>
              </a:graphicData>
            </a:graphic>
          </wp:inline>
        </w:drawing>
      </w:r>
    </w:p>
    <w:p w14:paraId="17440698" w14:textId="77777777" w:rsidR="002B1F80" w:rsidRPr="006C2DBC" w:rsidRDefault="002B1F80" w:rsidP="006C2DBC">
      <w:pPr>
        <w:pStyle w:val="figur-tittel"/>
      </w:pPr>
      <w:r w:rsidRPr="006C2DBC">
        <w:t>Driftsbevilgninger eksklusiv pensjonskostnader og korrigert for oppgaveendringer, og fratrukket merkostnader av demografiske endringer med forutsetning om hhv. 92,5 og 100 prosent marginalkostnad. Engangsbevilgninger lagt til. Mrd. 2026-kroner. 2016 til forslag i statsbudsjettet for 2026.*</w:t>
      </w:r>
    </w:p>
    <w:p w14:paraId="27BDAEFE" w14:textId="77777777" w:rsidR="002B1F80" w:rsidRPr="006C2DBC" w:rsidRDefault="002B1F80" w:rsidP="006C2DBC">
      <w:pPr>
        <w:pStyle w:val="Note"/>
      </w:pPr>
      <w:r w:rsidRPr="006C2DBC">
        <w:t>*</w:t>
      </w:r>
      <w:r w:rsidRPr="006C2DBC">
        <w:tab/>
        <w:t>For året 2026 er det lagt til grunn forslag til statsbudsjett 2026, jf. Prop. 1 S (2025–2026), lagt fram 15. oktober 2025. Forslaget kan bli endret ved Stortingets behandling av statsbudsjettet for 2026 i løpet av høstsesjonen 2025.</w:t>
      </w:r>
    </w:p>
    <w:p w14:paraId="32EEFB79" w14:textId="77777777" w:rsidR="002B1F80" w:rsidRPr="006C2DBC" w:rsidRDefault="002B1F80" w:rsidP="006C2DBC">
      <w:pPr>
        <w:pStyle w:val="Kilde"/>
      </w:pPr>
      <w:r w:rsidRPr="006C2DBC">
        <w:t>Kilde: Helse- og omsorgsdepartementet og Teknisk beregningsutvalg for spesialisthelsetjenesten.</w:t>
      </w:r>
    </w:p>
    <w:p w14:paraId="15322973" w14:textId="77777777" w:rsidR="002B1F80" w:rsidRPr="006C2DBC" w:rsidRDefault="002B1F80" w:rsidP="006C2DBC">
      <w:pPr>
        <w:pStyle w:val="tabell-tittel"/>
      </w:pPr>
      <w:r w:rsidRPr="006C2DBC">
        <w:lastRenderedPageBreak/>
        <w:t>Nivåtall og årlig realvekst i driftsbevilgningene fratrukket demografisk behov på 92,5 prosent. Mrd. 2026-kroner. 2016 til forslag i statsbudsjettet for 2026.*</w:t>
      </w:r>
    </w:p>
    <w:tbl>
      <w:tblPr>
        <w:tblW w:w="5000" w:type="pct"/>
        <w:tblCellMar>
          <w:left w:w="0" w:type="dxa"/>
          <w:right w:w="0" w:type="dxa"/>
        </w:tblCellMar>
        <w:tblLook w:val="0000" w:firstRow="0" w:lastRow="0" w:firstColumn="0" w:lastColumn="0" w:noHBand="0" w:noVBand="0"/>
      </w:tblPr>
      <w:tblGrid>
        <w:gridCol w:w="1417"/>
        <w:gridCol w:w="827"/>
        <w:gridCol w:w="825"/>
        <w:gridCol w:w="787"/>
        <w:gridCol w:w="826"/>
        <w:gridCol w:w="826"/>
        <w:gridCol w:w="824"/>
        <w:gridCol w:w="826"/>
        <w:gridCol w:w="826"/>
        <w:gridCol w:w="824"/>
        <w:gridCol w:w="826"/>
        <w:gridCol w:w="826"/>
      </w:tblGrid>
      <w:tr w:rsidR="00A03305" w:rsidRPr="006C2DBC" w14:paraId="506F4C18" w14:textId="77777777" w:rsidTr="006C2DBC">
        <w:trPr>
          <w:trHeight w:val="396"/>
          <w:tblHeader/>
        </w:trPr>
        <w:tc>
          <w:tcPr>
            <w:tcW w:w="67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06CE81C" w14:textId="77777777" w:rsidR="002B1F80" w:rsidRPr="006C2DBC" w:rsidRDefault="002B1F80" w:rsidP="00363B20"/>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115104" w14:textId="77777777" w:rsidR="002B1F80" w:rsidRPr="006C2DBC" w:rsidRDefault="002B1F80" w:rsidP="005C0022">
            <w:pPr>
              <w:pStyle w:val="TabellHode-kolonne"/>
              <w:jc w:val="right"/>
            </w:pPr>
            <w:r w:rsidRPr="006C2DBC">
              <w:t>2016</w:t>
            </w:r>
          </w:p>
        </w:tc>
        <w:tc>
          <w:tcPr>
            <w:tcW w:w="39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C5DCDF0" w14:textId="77777777" w:rsidR="002B1F80" w:rsidRPr="006C2DBC" w:rsidRDefault="002B1F80" w:rsidP="005C0022">
            <w:pPr>
              <w:pStyle w:val="TabellHode-kolonne"/>
              <w:jc w:val="right"/>
            </w:pPr>
            <w:r w:rsidRPr="006C2DBC">
              <w:t>2017</w:t>
            </w:r>
          </w:p>
        </w:tc>
        <w:tc>
          <w:tcPr>
            <w:tcW w:w="3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5B22E9B" w14:textId="77777777" w:rsidR="002B1F80" w:rsidRPr="006C2DBC" w:rsidRDefault="002B1F80" w:rsidP="005C0022">
            <w:pPr>
              <w:pStyle w:val="TabellHode-kolonne"/>
              <w:jc w:val="right"/>
            </w:pPr>
            <w:r w:rsidRPr="006C2DBC">
              <w:t>2018</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FB2AF8D" w14:textId="77777777" w:rsidR="002B1F80" w:rsidRPr="006C2DBC" w:rsidRDefault="002B1F80" w:rsidP="005C0022">
            <w:pPr>
              <w:pStyle w:val="TabellHode-kolonne"/>
              <w:jc w:val="right"/>
            </w:pPr>
            <w:r w:rsidRPr="006C2DBC">
              <w:t>2019</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5057364" w14:textId="77777777" w:rsidR="002B1F80" w:rsidRPr="006C2DBC" w:rsidRDefault="002B1F80" w:rsidP="005C0022">
            <w:pPr>
              <w:pStyle w:val="TabellHode-kolonne"/>
              <w:jc w:val="right"/>
            </w:pPr>
            <w:r w:rsidRPr="006C2DBC">
              <w:t>2020</w:t>
            </w:r>
          </w:p>
        </w:tc>
        <w:tc>
          <w:tcPr>
            <w:tcW w:w="39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287B86" w14:textId="77777777" w:rsidR="002B1F80" w:rsidRPr="006C2DBC" w:rsidRDefault="002B1F80" w:rsidP="005C0022">
            <w:pPr>
              <w:pStyle w:val="TabellHode-kolonne"/>
              <w:jc w:val="right"/>
            </w:pPr>
            <w:r w:rsidRPr="006C2DBC">
              <w:t>2021</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17A65B" w14:textId="77777777" w:rsidR="002B1F80" w:rsidRPr="006C2DBC" w:rsidRDefault="002B1F80" w:rsidP="005C0022">
            <w:pPr>
              <w:pStyle w:val="TabellHode-kolonne"/>
              <w:jc w:val="right"/>
            </w:pPr>
            <w:r w:rsidRPr="006C2DBC">
              <w:t>2022</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55F9BB" w14:textId="77777777" w:rsidR="002B1F80" w:rsidRPr="006C2DBC" w:rsidRDefault="002B1F80" w:rsidP="005C0022">
            <w:pPr>
              <w:pStyle w:val="TabellHode-kolonne"/>
              <w:jc w:val="right"/>
            </w:pPr>
            <w:r w:rsidRPr="006C2DBC">
              <w:t>2023</w:t>
            </w:r>
          </w:p>
        </w:tc>
        <w:tc>
          <w:tcPr>
            <w:tcW w:w="39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5A3A66" w14:textId="77777777" w:rsidR="002B1F80" w:rsidRPr="006C2DBC" w:rsidRDefault="002B1F80" w:rsidP="005C0022">
            <w:pPr>
              <w:pStyle w:val="TabellHode-kolonne"/>
              <w:jc w:val="right"/>
            </w:pPr>
            <w:r w:rsidRPr="006C2DBC">
              <w:t>2024</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7F2F20" w14:textId="77777777" w:rsidR="002B1F80" w:rsidRPr="006C2DBC" w:rsidRDefault="002B1F80" w:rsidP="005C0022">
            <w:pPr>
              <w:pStyle w:val="TabellHode-kolonne"/>
              <w:jc w:val="right"/>
            </w:pPr>
            <w:r w:rsidRPr="006C2DBC">
              <w:t>2025</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23FB0D3" w14:textId="77777777" w:rsidR="002B1F80" w:rsidRPr="006C2DBC" w:rsidRDefault="002B1F80" w:rsidP="005C0022">
            <w:pPr>
              <w:pStyle w:val="TabellHode-kolonne"/>
              <w:jc w:val="right"/>
            </w:pPr>
            <w:r w:rsidRPr="006C2DBC">
              <w:t>2026</w:t>
            </w:r>
          </w:p>
        </w:tc>
      </w:tr>
      <w:tr w:rsidR="00A03305" w:rsidRPr="006C2DBC" w14:paraId="78D1E43F" w14:textId="77777777" w:rsidTr="006C2DBC">
        <w:trPr>
          <w:trHeight w:val="396"/>
        </w:trPr>
        <w:tc>
          <w:tcPr>
            <w:tcW w:w="67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8C70C75" w14:textId="77777777" w:rsidR="002B1F80" w:rsidRPr="006C2DBC" w:rsidRDefault="002B1F80" w:rsidP="006C2DBC">
            <w:pPr>
              <w:pStyle w:val="TabellHode-rad"/>
            </w:pPr>
            <w:r w:rsidRPr="006C2DBC">
              <w:t>Nivåtall (grønn heltrukken linje)</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35D93D" w14:textId="77777777" w:rsidR="002B1F80" w:rsidRPr="006C2DBC" w:rsidRDefault="002B1F80" w:rsidP="005C0022">
            <w:pPr>
              <w:jc w:val="right"/>
            </w:pPr>
            <w:r w:rsidRPr="006C2DBC">
              <w:t>170,9</w:t>
            </w:r>
          </w:p>
        </w:tc>
        <w:tc>
          <w:tcPr>
            <w:tcW w:w="39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DBF937" w14:textId="77777777" w:rsidR="002B1F80" w:rsidRPr="006C2DBC" w:rsidRDefault="002B1F80" w:rsidP="005C0022">
            <w:pPr>
              <w:jc w:val="right"/>
            </w:pPr>
            <w:r w:rsidRPr="006C2DBC">
              <w:t>169,4</w:t>
            </w:r>
          </w:p>
        </w:tc>
        <w:tc>
          <w:tcPr>
            <w:tcW w:w="3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CF476B7" w14:textId="77777777" w:rsidR="002B1F80" w:rsidRPr="006C2DBC" w:rsidRDefault="002B1F80" w:rsidP="005C0022">
            <w:pPr>
              <w:jc w:val="right"/>
            </w:pPr>
            <w:r w:rsidRPr="006C2DBC">
              <w:t>169,4</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7B2C1C" w14:textId="77777777" w:rsidR="002B1F80" w:rsidRPr="006C2DBC" w:rsidRDefault="002B1F80" w:rsidP="005C0022">
            <w:pPr>
              <w:jc w:val="right"/>
            </w:pPr>
            <w:r w:rsidRPr="006C2DBC">
              <w:t>168,8</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5582217" w14:textId="77777777" w:rsidR="002B1F80" w:rsidRPr="006C2DBC" w:rsidRDefault="002B1F80" w:rsidP="005C0022">
            <w:pPr>
              <w:jc w:val="right"/>
            </w:pPr>
            <w:r w:rsidRPr="006C2DBC">
              <w:t>170,7</w:t>
            </w:r>
          </w:p>
        </w:tc>
        <w:tc>
          <w:tcPr>
            <w:tcW w:w="39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1207FD5" w14:textId="77777777" w:rsidR="002B1F80" w:rsidRPr="006C2DBC" w:rsidRDefault="002B1F80" w:rsidP="005C0022">
            <w:pPr>
              <w:jc w:val="right"/>
            </w:pPr>
            <w:r w:rsidRPr="006C2DBC">
              <w:t>170,3</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D4E00C" w14:textId="77777777" w:rsidR="002B1F80" w:rsidRPr="006C2DBC" w:rsidRDefault="002B1F80" w:rsidP="005C0022">
            <w:pPr>
              <w:jc w:val="right"/>
            </w:pPr>
            <w:r w:rsidRPr="006C2DBC">
              <w:t>168,8</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A42C1C" w14:textId="77777777" w:rsidR="002B1F80" w:rsidRPr="006C2DBC" w:rsidRDefault="002B1F80" w:rsidP="005C0022">
            <w:pPr>
              <w:jc w:val="right"/>
            </w:pPr>
            <w:r w:rsidRPr="006C2DBC">
              <w:t>168,9</w:t>
            </w:r>
          </w:p>
        </w:tc>
        <w:tc>
          <w:tcPr>
            <w:tcW w:w="39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83D22D6" w14:textId="77777777" w:rsidR="002B1F80" w:rsidRPr="006C2DBC" w:rsidRDefault="002B1F80" w:rsidP="005C0022">
            <w:pPr>
              <w:jc w:val="right"/>
            </w:pPr>
            <w:r w:rsidRPr="006C2DBC">
              <w:t>169,7</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6E3E77" w14:textId="77777777" w:rsidR="002B1F80" w:rsidRPr="006C2DBC" w:rsidRDefault="002B1F80" w:rsidP="005C0022">
            <w:pPr>
              <w:jc w:val="right"/>
            </w:pPr>
            <w:r w:rsidRPr="006C2DBC">
              <w:t>171,0</w:t>
            </w:r>
          </w:p>
        </w:tc>
        <w:tc>
          <w:tcPr>
            <w:tcW w:w="3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5F2316" w14:textId="77777777" w:rsidR="002B1F80" w:rsidRPr="006C2DBC" w:rsidRDefault="002B1F80" w:rsidP="005C0022">
            <w:pPr>
              <w:jc w:val="right"/>
            </w:pPr>
            <w:r w:rsidRPr="006C2DBC">
              <w:t>171,1</w:t>
            </w:r>
          </w:p>
        </w:tc>
      </w:tr>
      <w:tr w:rsidR="00A03305" w:rsidRPr="006C2DBC" w14:paraId="66300C29" w14:textId="77777777" w:rsidTr="006C2DBC">
        <w:trPr>
          <w:trHeight w:val="396"/>
        </w:trPr>
        <w:tc>
          <w:tcPr>
            <w:tcW w:w="67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2E3C40" w14:textId="77777777" w:rsidR="002B1F80" w:rsidRPr="006C2DBC" w:rsidRDefault="002B1F80" w:rsidP="006C2DBC">
            <w:pPr>
              <w:pStyle w:val="TabellHode-rad"/>
            </w:pPr>
            <w:r w:rsidRPr="006C2DBC">
              <w:t>Årlig vekst i mrd. kroner</w:t>
            </w:r>
          </w:p>
        </w:tc>
        <w:tc>
          <w:tcPr>
            <w:tcW w:w="395"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33CA245D" w14:textId="77777777" w:rsidR="002B1F80" w:rsidRPr="006C2DBC" w:rsidRDefault="002B1F80" w:rsidP="005C0022">
            <w:pPr>
              <w:jc w:val="right"/>
            </w:pPr>
          </w:p>
        </w:tc>
        <w:tc>
          <w:tcPr>
            <w:tcW w:w="394"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6CE1D7B4" w14:textId="77777777" w:rsidR="002B1F80" w:rsidRPr="006C2DBC" w:rsidRDefault="002B1F80" w:rsidP="005C0022">
            <w:pPr>
              <w:jc w:val="right"/>
            </w:pPr>
            <w:r w:rsidRPr="006C2DBC">
              <w:t>-1,5</w:t>
            </w:r>
          </w:p>
        </w:tc>
        <w:tc>
          <w:tcPr>
            <w:tcW w:w="376"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2F1CFF04" w14:textId="77777777" w:rsidR="002B1F80" w:rsidRPr="006C2DBC" w:rsidRDefault="002B1F80" w:rsidP="005C0022">
            <w:pPr>
              <w:jc w:val="right"/>
            </w:pPr>
            <w:r w:rsidRPr="006C2DBC">
              <w:t>0</w:t>
            </w:r>
          </w:p>
        </w:tc>
        <w:tc>
          <w:tcPr>
            <w:tcW w:w="395"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06700237" w14:textId="77777777" w:rsidR="002B1F80" w:rsidRPr="006C2DBC" w:rsidRDefault="002B1F80" w:rsidP="005C0022">
            <w:pPr>
              <w:jc w:val="right"/>
            </w:pPr>
            <w:r w:rsidRPr="006C2DBC">
              <w:t>-0,6</w:t>
            </w:r>
          </w:p>
        </w:tc>
        <w:tc>
          <w:tcPr>
            <w:tcW w:w="395"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1211AF95" w14:textId="77777777" w:rsidR="002B1F80" w:rsidRPr="006C2DBC" w:rsidRDefault="002B1F80" w:rsidP="005C0022">
            <w:pPr>
              <w:jc w:val="right"/>
            </w:pPr>
            <w:r w:rsidRPr="006C2DBC">
              <w:t>1,9</w:t>
            </w:r>
          </w:p>
        </w:tc>
        <w:tc>
          <w:tcPr>
            <w:tcW w:w="394"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4B899210" w14:textId="77777777" w:rsidR="002B1F80" w:rsidRPr="006C2DBC" w:rsidRDefault="002B1F80" w:rsidP="005C0022">
            <w:pPr>
              <w:jc w:val="right"/>
            </w:pPr>
            <w:r w:rsidRPr="006C2DBC">
              <w:t>-0,4</w:t>
            </w:r>
          </w:p>
        </w:tc>
        <w:tc>
          <w:tcPr>
            <w:tcW w:w="395"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77B54CB8" w14:textId="77777777" w:rsidR="002B1F80" w:rsidRPr="006C2DBC" w:rsidRDefault="002B1F80" w:rsidP="005C0022">
            <w:pPr>
              <w:jc w:val="right"/>
            </w:pPr>
            <w:r w:rsidRPr="006C2DBC">
              <w:t>-1,5</w:t>
            </w:r>
          </w:p>
        </w:tc>
        <w:tc>
          <w:tcPr>
            <w:tcW w:w="395"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014D380B" w14:textId="77777777" w:rsidR="002B1F80" w:rsidRPr="006C2DBC" w:rsidRDefault="002B1F80" w:rsidP="005C0022">
            <w:pPr>
              <w:jc w:val="right"/>
            </w:pPr>
            <w:r w:rsidRPr="006C2DBC">
              <w:t>0,1</w:t>
            </w:r>
          </w:p>
        </w:tc>
        <w:tc>
          <w:tcPr>
            <w:tcW w:w="394"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0A6BA197" w14:textId="77777777" w:rsidR="002B1F80" w:rsidRPr="006C2DBC" w:rsidRDefault="002B1F80" w:rsidP="005C0022">
            <w:pPr>
              <w:jc w:val="right"/>
            </w:pPr>
            <w:r w:rsidRPr="006C2DBC">
              <w:t>0,8</w:t>
            </w:r>
          </w:p>
        </w:tc>
        <w:tc>
          <w:tcPr>
            <w:tcW w:w="395"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5E22DC0C" w14:textId="77777777" w:rsidR="002B1F80" w:rsidRPr="006C2DBC" w:rsidRDefault="002B1F80" w:rsidP="005C0022">
            <w:pPr>
              <w:jc w:val="right"/>
            </w:pPr>
            <w:r w:rsidRPr="006C2DBC">
              <w:t>1,3</w:t>
            </w:r>
          </w:p>
        </w:tc>
        <w:tc>
          <w:tcPr>
            <w:tcW w:w="395" w:type="pct"/>
            <w:tcBorders>
              <w:top w:val="single" w:sz="2" w:space="0" w:color="000000"/>
              <w:left w:val="single" w:sz="2" w:space="0" w:color="000000"/>
              <w:bottom w:val="single" w:sz="2" w:space="0" w:color="000000"/>
              <w:right w:val="single" w:sz="2" w:space="0" w:color="000000"/>
            </w:tcBorders>
            <w:shd w:val="solid" w:color="FFFFFF" w:fill="auto"/>
            <w:tcMar>
              <w:top w:w="113" w:type="dxa"/>
              <w:left w:w="57" w:type="dxa"/>
              <w:bottom w:w="113" w:type="dxa"/>
              <w:right w:w="57" w:type="dxa"/>
            </w:tcMar>
            <w:vAlign w:val="bottom"/>
          </w:tcPr>
          <w:p w14:paraId="7A60948E" w14:textId="77777777" w:rsidR="002B1F80" w:rsidRPr="006C2DBC" w:rsidRDefault="002B1F80" w:rsidP="005C0022">
            <w:pPr>
              <w:jc w:val="right"/>
            </w:pPr>
            <w:r w:rsidRPr="006C2DBC">
              <w:t>0,1</w:t>
            </w:r>
          </w:p>
        </w:tc>
      </w:tr>
    </w:tbl>
    <w:p w14:paraId="5C4F7568" w14:textId="77777777" w:rsidR="002B1F80" w:rsidRPr="006C2DBC" w:rsidRDefault="002B1F80" w:rsidP="00363B20"/>
    <w:p w14:paraId="6F5801ED" w14:textId="77777777" w:rsidR="002B1F80" w:rsidRPr="006C2DBC" w:rsidRDefault="002B1F80" w:rsidP="006C2DBC">
      <w:pPr>
        <w:pStyle w:val="Note"/>
      </w:pPr>
      <w:r w:rsidRPr="006C2DBC">
        <w:t>*</w:t>
      </w:r>
      <w:r w:rsidRPr="006C2DBC">
        <w:tab/>
        <w:t>For året 2026 er det lagt til grunn forslag til statsbudsjett 2026, jf. Prop.1 S (2025–2026), lagt fram 15. oktober 2025. Forslaget kan bli endret ved Stortingets behandling av statsbudsjettet for 2026 i løpet av høstsesjonen 2025.</w:t>
      </w:r>
    </w:p>
    <w:p w14:paraId="1E4ED790" w14:textId="77777777" w:rsidR="002B1F80" w:rsidRPr="006C2DBC" w:rsidRDefault="002B1F80" w:rsidP="006C2DBC">
      <w:pPr>
        <w:pStyle w:val="Kilde"/>
      </w:pPr>
      <w:r w:rsidRPr="006C2DBC">
        <w:t>Kilde: Helse- og omsorgsdepartementet og Teknisk beregningsutvalg for spesialisthelsetjenesten.</w:t>
      </w:r>
    </w:p>
    <w:p w14:paraId="51B06988" w14:textId="77777777" w:rsidR="002B1F80" w:rsidRPr="006C2DBC" w:rsidRDefault="002B1F80" w:rsidP="006C2DBC">
      <w:pPr>
        <w:pStyle w:val="Overskrift1"/>
      </w:pPr>
      <w:bookmarkStart w:id="11" w:name="_Toc216197060"/>
      <w:r w:rsidRPr="006C2DBC">
        <w:t>Befolkningsutvikling og merkostnader i spesialisthelsetjenesten</w:t>
      </w:r>
      <w:bookmarkEnd w:id="11"/>
    </w:p>
    <w:p w14:paraId="77CD656A" w14:textId="77777777" w:rsidR="002B1F80" w:rsidRPr="006C2DBC" w:rsidRDefault="002B1F80" w:rsidP="006C2DBC">
      <w:r w:rsidRPr="006C2DBC">
        <w:t>Befolkningsvekst, endringer i alderssammensetning og sykdomsbilde påvirker behovet for spesialisthelsetjenester. For somatiske spesialisthelsetjenester øker forbruket normalt med alder, og den forventede befolkningsutviklingen med økning i andelen eldre vil gi økt behov for somatiske spesialisthelsetjenester.</w:t>
      </w:r>
    </w:p>
    <w:p w14:paraId="1DB879A3" w14:textId="77777777" w:rsidR="002B1F80" w:rsidRPr="006C2DBC" w:rsidRDefault="002B1F80" w:rsidP="006C2DBC">
      <w:r w:rsidRPr="006C2DBC">
        <w:t>Innenfor psykisk helsevern og tverrfaglig spesialisert rusbehandling (TSB) er forbruket av tjenestene høyere i de yngre aldersgruppene. Den demografiske utviklingen med økt andel eldre vil derfor ikke ha like sterk påvirkning på behovet for spesialisthelsetjenester innenfor disse to tjenesteområdene. Samtidig vil behovet for tjenester innen de enkelte aldersgruppene kunne endres over tid. «Friskere aldring» vil kunne redusere behovet for helsetjenester for eldre. Endring i sykdomsforekomst, blant annet som følge av at flere lever lenger med alvorlig sykdom, vil kunne gi økt behov i yngre aldersgrupper. Utvalget vil i senere rapporter komme tilbake til hvordan denne type problemstillinger kan håndteres ved framskriving av behov.</w:t>
      </w:r>
    </w:p>
    <w:p w14:paraId="491F2BDE" w14:textId="77777777" w:rsidR="002B1F80" w:rsidRPr="006C2DBC" w:rsidRDefault="002B1F80" w:rsidP="006C2DBC">
      <w:r w:rsidRPr="006C2DBC">
        <w:t>Merkostnader som følge av den demografiske utviklingen forteller hva det vil koste å opprettholde eksisterende tjenestetilbud når det tas hensyn til effekten av befolkningsutviklingen.</w:t>
      </w:r>
    </w:p>
    <w:p w14:paraId="4BE2D2B1" w14:textId="77777777" w:rsidR="002B1F80" w:rsidRPr="006C2DBC" w:rsidRDefault="002B1F80" w:rsidP="006C2DBC">
      <w:r w:rsidRPr="006C2DBC">
        <w:t>Utvalget har i kapittel 3 vurdert utviklingen i de regionale helseforetakenes driftsbevilgninger (det vil si inntektene) og vist merkostnadene til demografi.</w:t>
      </w:r>
    </w:p>
    <w:p w14:paraId="57B9B17B" w14:textId="77777777" w:rsidR="002B1F80" w:rsidRPr="006C2DBC" w:rsidRDefault="002B1F80" w:rsidP="006C2DBC">
      <w:r w:rsidRPr="006C2DBC">
        <w:lastRenderedPageBreak/>
        <w:t xml:space="preserve">Utvalget presenterte i sitt juni 2025-notat beregninger for henholdsvis budsjettert og </w:t>
      </w:r>
      <w:proofErr w:type="spellStart"/>
      <w:r w:rsidRPr="006C2DBC">
        <w:t>etterberegnet</w:t>
      </w:r>
      <w:proofErr w:type="spellEnd"/>
      <w:r w:rsidRPr="006C2DBC">
        <w:t xml:space="preserve"> faktisk demografidrevet behov fra 2015 til 2025.</w:t>
      </w:r>
      <w:r w:rsidRPr="006C2DBC">
        <w:rPr>
          <w:rStyle w:val="Fotnotereferanse"/>
        </w:rPr>
        <w:footnoteReference w:id="8"/>
      </w:r>
      <w:r w:rsidRPr="006C2DBC">
        <w:t xml:space="preserve"> Helsedirektoratet har utført beregningene, og det foreligger ikke ny informasjon som tilsier endringer i tallene. Tabell 4.1 viser Helsedirektoratets budsjetterte anslag for og faktisk vekst i demografidrevet behov fra 2016 til 2026. De samme tallene er illustrert i figur 4.1. Det er særlig i årene 2022 til 2024 at </w:t>
      </w:r>
      <w:proofErr w:type="spellStart"/>
      <w:r w:rsidRPr="006C2DBC">
        <w:t>etterberegnet</w:t>
      </w:r>
      <w:proofErr w:type="spellEnd"/>
      <w:r w:rsidRPr="006C2DBC">
        <w:t xml:space="preserve"> demografibehov avviker fra det budsjetterte. Dette skyldes blant annet at tilstrømmingen av flyktninger fra Ukraina ble høyere enn anslått. Figuren er oppdatert med budsjettert demografibehov for 2026 på 1,38 prosent, jf. Prop. 1 S (2025–2026).</w:t>
      </w:r>
    </w:p>
    <w:p w14:paraId="09DAAC14" w14:textId="77777777" w:rsidR="002B1F80" w:rsidRPr="006C2DBC" w:rsidRDefault="002B1F80" w:rsidP="006C2DBC">
      <w:pPr>
        <w:pStyle w:val="tabell-tittel"/>
      </w:pPr>
      <w:r w:rsidRPr="006C2DBC">
        <w:t>Budsjettert og faktisk vekst i demografidrevet behov. Prosent. 2016 til 2026.</w:t>
      </w:r>
    </w:p>
    <w:tbl>
      <w:tblPr>
        <w:tblW w:w="5000" w:type="pct"/>
        <w:tblCellMar>
          <w:left w:w="0" w:type="dxa"/>
          <w:right w:w="0" w:type="dxa"/>
        </w:tblCellMar>
        <w:tblLook w:val="0000" w:firstRow="0" w:lastRow="0" w:firstColumn="0" w:lastColumn="0" w:noHBand="0" w:noVBand="0"/>
      </w:tblPr>
      <w:tblGrid>
        <w:gridCol w:w="2191"/>
        <w:gridCol w:w="753"/>
        <w:gridCol w:w="751"/>
        <w:gridCol w:w="753"/>
        <w:gridCol w:w="751"/>
        <w:gridCol w:w="753"/>
        <w:gridCol w:w="751"/>
        <w:gridCol w:w="753"/>
        <w:gridCol w:w="751"/>
        <w:gridCol w:w="753"/>
        <w:gridCol w:w="751"/>
        <w:gridCol w:w="749"/>
      </w:tblGrid>
      <w:tr w:rsidR="00A03305" w:rsidRPr="006C2DBC" w14:paraId="0523724F" w14:textId="77777777" w:rsidTr="006C2DBC">
        <w:trPr>
          <w:trHeight w:val="396"/>
          <w:tblHeader/>
        </w:trPr>
        <w:tc>
          <w:tcPr>
            <w:tcW w:w="10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508406D" w14:textId="77777777" w:rsidR="002B1F80" w:rsidRPr="006C2DBC" w:rsidRDefault="002B1F80" w:rsidP="006C2DBC">
            <w:r w:rsidRPr="006C2DBC">
              <w:t xml:space="preserve"> </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89C622D" w14:textId="77777777" w:rsidR="002B1F80" w:rsidRPr="006C2DBC" w:rsidRDefault="002B1F80" w:rsidP="005C0022">
            <w:pPr>
              <w:pStyle w:val="TabellHode-kolonne"/>
              <w:jc w:val="right"/>
            </w:pPr>
            <w:r w:rsidRPr="006C2DBC">
              <w:t xml:space="preserve">2016 </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26F2440" w14:textId="77777777" w:rsidR="002B1F80" w:rsidRPr="006C2DBC" w:rsidRDefault="002B1F80" w:rsidP="005C0022">
            <w:pPr>
              <w:pStyle w:val="TabellHode-kolonne"/>
              <w:jc w:val="right"/>
            </w:pPr>
            <w:r w:rsidRPr="006C2DBC">
              <w:t xml:space="preserve">2017 </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CCE8529" w14:textId="77777777" w:rsidR="002B1F80" w:rsidRPr="006C2DBC" w:rsidRDefault="002B1F80" w:rsidP="005C0022">
            <w:pPr>
              <w:pStyle w:val="TabellHode-kolonne"/>
              <w:jc w:val="right"/>
            </w:pPr>
            <w:r w:rsidRPr="006C2DBC">
              <w:t xml:space="preserve">2018 </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D774E6" w14:textId="77777777" w:rsidR="002B1F80" w:rsidRPr="006C2DBC" w:rsidRDefault="002B1F80" w:rsidP="005C0022">
            <w:pPr>
              <w:pStyle w:val="TabellHode-kolonne"/>
              <w:jc w:val="right"/>
            </w:pPr>
            <w:r w:rsidRPr="006C2DBC">
              <w:t xml:space="preserve">2019 </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AC70E5" w14:textId="77777777" w:rsidR="002B1F80" w:rsidRPr="006C2DBC" w:rsidRDefault="002B1F80" w:rsidP="005C0022">
            <w:pPr>
              <w:pStyle w:val="TabellHode-kolonne"/>
              <w:jc w:val="right"/>
            </w:pPr>
            <w:r w:rsidRPr="006C2DBC">
              <w:t xml:space="preserve">2020 </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73FD20" w14:textId="77777777" w:rsidR="002B1F80" w:rsidRPr="006C2DBC" w:rsidRDefault="002B1F80" w:rsidP="005C0022">
            <w:pPr>
              <w:pStyle w:val="TabellHode-kolonne"/>
              <w:jc w:val="right"/>
            </w:pPr>
            <w:r w:rsidRPr="006C2DBC">
              <w:t xml:space="preserve">2021 </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7C278BC" w14:textId="77777777" w:rsidR="002B1F80" w:rsidRPr="006C2DBC" w:rsidRDefault="002B1F80" w:rsidP="005C0022">
            <w:pPr>
              <w:pStyle w:val="TabellHode-kolonne"/>
              <w:jc w:val="right"/>
            </w:pPr>
            <w:r w:rsidRPr="006C2DBC">
              <w:t xml:space="preserve">2022 </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9EA268" w14:textId="77777777" w:rsidR="002B1F80" w:rsidRPr="006C2DBC" w:rsidRDefault="002B1F80" w:rsidP="005C0022">
            <w:pPr>
              <w:pStyle w:val="TabellHode-kolonne"/>
              <w:jc w:val="right"/>
            </w:pPr>
            <w:r w:rsidRPr="006C2DBC">
              <w:t xml:space="preserve">2023 </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C94F05" w14:textId="77777777" w:rsidR="002B1F80" w:rsidRPr="006C2DBC" w:rsidRDefault="002B1F80" w:rsidP="005C0022">
            <w:pPr>
              <w:pStyle w:val="TabellHode-kolonne"/>
              <w:jc w:val="right"/>
            </w:pPr>
            <w:r w:rsidRPr="006C2DBC">
              <w:t xml:space="preserve">2024 </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E9211F" w14:textId="77777777" w:rsidR="002B1F80" w:rsidRPr="006C2DBC" w:rsidRDefault="002B1F80" w:rsidP="005C0022">
            <w:pPr>
              <w:pStyle w:val="TabellHode-kolonne"/>
              <w:jc w:val="right"/>
            </w:pPr>
            <w:r w:rsidRPr="006C2DBC">
              <w:t>2025</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DA885D8" w14:textId="77777777" w:rsidR="002B1F80" w:rsidRPr="006C2DBC" w:rsidRDefault="002B1F80" w:rsidP="005C0022">
            <w:pPr>
              <w:pStyle w:val="TabellHode-kolonne"/>
              <w:jc w:val="right"/>
            </w:pPr>
            <w:r w:rsidRPr="006C2DBC">
              <w:t>2026</w:t>
            </w:r>
          </w:p>
        </w:tc>
      </w:tr>
      <w:tr w:rsidR="00A03305" w:rsidRPr="006C2DBC" w14:paraId="4657616B" w14:textId="77777777" w:rsidTr="006C2DBC">
        <w:trPr>
          <w:cantSplit/>
          <w:trHeight w:val="396"/>
        </w:trPr>
        <w:tc>
          <w:tcPr>
            <w:tcW w:w="10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BE4F513" w14:textId="77777777" w:rsidR="002B1F80" w:rsidRPr="006C2DBC" w:rsidRDefault="002B1F80" w:rsidP="006C2DBC">
            <w:pPr>
              <w:pStyle w:val="TabellHode-rad"/>
            </w:pPr>
            <w:r w:rsidRPr="006C2DBC">
              <w:t xml:space="preserve">Budsjettert vekst, </w:t>
            </w:r>
            <w:r w:rsidRPr="006C2DBC">
              <w:br/>
              <w:t>jf. årlige Prop. 1 S</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99AB277" w14:textId="77777777" w:rsidR="002B1F80" w:rsidRPr="006C2DBC" w:rsidRDefault="002B1F80" w:rsidP="005C0022">
            <w:pPr>
              <w:jc w:val="right"/>
            </w:pPr>
            <w:r w:rsidRPr="006C2DBC">
              <w:t>1,50</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EBD73E5" w14:textId="77777777" w:rsidR="002B1F80" w:rsidRPr="006C2DBC" w:rsidRDefault="002B1F80" w:rsidP="005C0022">
            <w:pPr>
              <w:jc w:val="right"/>
            </w:pPr>
            <w:r w:rsidRPr="006C2DBC">
              <w:t>1,47</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13EAE9" w14:textId="77777777" w:rsidR="002B1F80" w:rsidRPr="006C2DBC" w:rsidRDefault="002B1F80" w:rsidP="005C0022">
            <w:pPr>
              <w:jc w:val="right"/>
            </w:pPr>
            <w:r w:rsidRPr="006C2DBC">
              <w:t>1,54</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827DADD" w14:textId="77777777" w:rsidR="002B1F80" w:rsidRPr="006C2DBC" w:rsidRDefault="002B1F80" w:rsidP="005C0022">
            <w:pPr>
              <w:jc w:val="right"/>
            </w:pPr>
            <w:r w:rsidRPr="006C2DBC">
              <w:t>1,30</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04318B" w14:textId="77777777" w:rsidR="002B1F80" w:rsidRPr="006C2DBC" w:rsidRDefault="002B1F80" w:rsidP="005C0022">
            <w:pPr>
              <w:jc w:val="right"/>
            </w:pPr>
            <w:r w:rsidRPr="006C2DBC">
              <w:t>1,28</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7ED727F" w14:textId="77777777" w:rsidR="002B1F80" w:rsidRPr="006C2DBC" w:rsidRDefault="002B1F80" w:rsidP="005C0022">
            <w:pPr>
              <w:jc w:val="right"/>
            </w:pPr>
            <w:r w:rsidRPr="006C2DBC">
              <w:t>1,28</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B4E332D" w14:textId="77777777" w:rsidR="002B1F80" w:rsidRPr="006C2DBC" w:rsidRDefault="002B1F80" w:rsidP="005C0022">
            <w:pPr>
              <w:jc w:val="right"/>
            </w:pPr>
            <w:r w:rsidRPr="006C2DBC">
              <w:t>1,16</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20E124D" w14:textId="77777777" w:rsidR="002B1F80" w:rsidRPr="006C2DBC" w:rsidRDefault="002B1F80" w:rsidP="005C0022">
            <w:pPr>
              <w:jc w:val="right"/>
            </w:pPr>
            <w:r w:rsidRPr="006C2DBC">
              <w:t>1,27</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0E0DC5B" w14:textId="77777777" w:rsidR="002B1F80" w:rsidRPr="006C2DBC" w:rsidRDefault="002B1F80" w:rsidP="005C0022">
            <w:pPr>
              <w:jc w:val="right"/>
            </w:pPr>
            <w:r w:rsidRPr="006C2DBC">
              <w:t>1,51</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D72545E" w14:textId="77777777" w:rsidR="002B1F80" w:rsidRPr="006C2DBC" w:rsidRDefault="002B1F80" w:rsidP="005C0022">
            <w:pPr>
              <w:jc w:val="right"/>
            </w:pPr>
            <w:r w:rsidRPr="006C2DBC">
              <w:t>1,54</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1B74A9" w14:textId="77777777" w:rsidR="002B1F80" w:rsidRPr="006C2DBC" w:rsidRDefault="002B1F80" w:rsidP="005C0022">
            <w:pPr>
              <w:jc w:val="right"/>
            </w:pPr>
            <w:r w:rsidRPr="006C2DBC">
              <w:t>1,38</w:t>
            </w:r>
          </w:p>
        </w:tc>
      </w:tr>
      <w:tr w:rsidR="00A03305" w:rsidRPr="006C2DBC" w14:paraId="1CA511E4" w14:textId="77777777" w:rsidTr="006C2DBC">
        <w:trPr>
          <w:trHeight w:val="396"/>
        </w:trPr>
        <w:tc>
          <w:tcPr>
            <w:tcW w:w="10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1412089" w14:textId="77777777" w:rsidR="002B1F80" w:rsidRPr="006C2DBC" w:rsidRDefault="002B1F80" w:rsidP="006C2DBC">
            <w:pPr>
              <w:pStyle w:val="TabellHode-rad"/>
            </w:pPr>
            <w:proofErr w:type="spellStart"/>
            <w:r w:rsidRPr="006C2DBC">
              <w:t>Etterberegnet</w:t>
            </w:r>
            <w:proofErr w:type="spellEnd"/>
            <w:r w:rsidRPr="006C2DBC">
              <w:t>, faktisk vekst</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89F95D" w14:textId="77777777" w:rsidR="002B1F80" w:rsidRPr="006C2DBC" w:rsidRDefault="002B1F80" w:rsidP="005C0022">
            <w:pPr>
              <w:jc w:val="right"/>
            </w:pPr>
            <w:r w:rsidRPr="006C2DBC">
              <w:t>1,48</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305D91" w14:textId="77777777" w:rsidR="002B1F80" w:rsidRPr="006C2DBC" w:rsidRDefault="002B1F80" w:rsidP="005C0022">
            <w:pPr>
              <w:jc w:val="right"/>
            </w:pPr>
            <w:r w:rsidRPr="006C2DBC">
              <w:t>1,52</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C827C63" w14:textId="77777777" w:rsidR="002B1F80" w:rsidRPr="006C2DBC" w:rsidRDefault="002B1F80" w:rsidP="005C0022">
            <w:pPr>
              <w:jc w:val="right"/>
            </w:pPr>
            <w:r w:rsidRPr="006C2DBC">
              <w:t>1,38</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4EAAD6B" w14:textId="77777777" w:rsidR="002B1F80" w:rsidRPr="006C2DBC" w:rsidRDefault="002B1F80" w:rsidP="005C0022">
            <w:pPr>
              <w:jc w:val="right"/>
            </w:pPr>
            <w:r w:rsidRPr="006C2DBC">
              <w:t>1,35</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0BB856" w14:textId="77777777" w:rsidR="002B1F80" w:rsidRPr="006C2DBC" w:rsidRDefault="002B1F80" w:rsidP="005C0022">
            <w:pPr>
              <w:jc w:val="right"/>
            </w:pPr>
            <w:r w:rsidRPr="006C2DBC">
              <w:t>1,46</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ABAC9D" w14:textId="77777777" w:rsidR="002B1F80" w:rsidRPr="006C2DBC" w:rsidRDefault="002B1F80" w:rsidP="005C0022">
            <w:pPr>
              <w:jc w:val="right"/>
            </w:pPr>
            <w:r w:rsidRPr="006C2DBC">
              <w:t>1,12</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B09AFB1" w14:textId="77777777" w:rsidR="002B1F80" w:rsidRPr="006C2DBC" w:rsidRDefault="002B1F80" w:rsidP="005C0022">
            <w:pPr>
              <w:jc w:val="right"/>
            </w:pPr>
            <w:r w:rsidRPr="006C2DBC">
              <w:t>1,44</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A5FD07" w14:textId="77777777" w:rsidR="002B1F80" w:rsidRPr="006C2DBC" w:rsidRDefault="002B1F80" w:rsidP="005C0022">
            <w:pPr>
              <w:jc w:val="right"/>
            </w:pPr>
            <w:r w:rsidRPr="006C2DBC">
              <w:t>1,73</w:t>
            </w:r>
          </w:p>
        </w:tc>
        <w:tc>
          <w:tcPr>
            <w:tcW w:w="3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3E8ECC2" w14:textId="77777777" w:rsidR="002B1F80" w:rsidRPr="006C2DBC" w:rsidRDefault="002B1F80" w:rsidP="005C0022">
            <w:pPr>
              <w:jc w:val="right"/>
            </w:pPr>
            <w:r w:rsidRPr="006C2DBC">
              <w:t>1,75</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CF81A6" w14:textId="77777777" w:rsidR="002B1F80" w:rsidRPr="006C2DBC" w:rsidRDefault="002B1F80" w:rsidP="005C0022">
            <w:pPr>
              <w:jc w:val="right"/>
            </w:pPr>
            <w:r w:rsidRPr="006C2DBC">
              <w:t>1,51</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8ADBFD4" w14:textId="77777777" w:rsidR="002B1F80" w:rsidRPr="006C2DBC" w:rsidRDefault="002B1F80" w:rsidP="005C0022">
            <w:pPr>
              <w:jc w:val="right"/>
            </w:pPr>
          </w:p>
        </w:tc>
      </w:tr>
    </w:tbl>
    <w:p w14:paraId="03AC248F" w14:textId="77777777" w:rsidR="002B1F80" w:rsidRPr="006C2DBC" w:rsidRDefault="002B1F80" w:rsidP="00363B20"/>
    <w:p w14:paraId="7E03356C" w14:textId="77777777" w:rsidR="002B1F80" w:rsidRPr="006C2DBC" w:rsidRDefault="002B1F80" w:rsidP="006C2DBC">
      <w:pPr>
        <w:pStyle w:val="Kilde"/>
      </w:pPr>
      <w:r w:rsidRPr="006C2DBC">
        <w:t>Kilde: Helsedirektoratet.</w:t>
      </w:r>
    </w:p>
    <w:p w14:paraId="5C256845" w14:textId="2681F6C9" w:rsidR="002B1F80" w:rsidRPr="006C2DBC" w:rsidRDefault="006C2DBC" w:rsidP="006C2DBC">
      <w:pPr>
        <w:pStyle w:val="Kilde"/>
      </w:pPr>
      <w:r>
        <w:rPr>
          <w:noProof/>
        </w:rPr>
        <w:lastRenderedPageBreak/>
        <w:drawing>
          <wp:inline distT="0" distB="0" distL="0" distR="0" wp14:anchorId="27714FD1" wp14:editId="497B9EA5">
            <wp:extent cx="5220335" cy="2839085"/>
            <wp:effectExtent l="0" t="0" r="0" b="0"/>
            <wp:docPr id="1522997944" name="Bilde 5" descr="Budsjettert og faktisk vekst i demografidrevet behov. Prosent. 2016 til 20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97944" name="Bilde 5" descr="Budsjettert og faktisk vekst i demografidrevet behov. Prosent. 2016 til 2026.&#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335" cy="2839085"/>
                    </a:xfrm>
                    <a:prstGeom prst="rect">
                      <a:avLst/>
                    </a:prstGeom>
                    <a:noFill/>
                    <a:ln>
                      <a:noFill/>
                    </a:ln>
                  </pic:spPr>
                </pic:pic>
              </a:graphicData>
            </a:graphic>
          </wp:inline>
        </w:drawing>
      </w:r>
    </w:p>
    <w:p w14:paraId="221DF89C" w14:textId="77777777" w:rsidR="002B1F80" w:rsidRPr="006C2DBC" w:rsidRDefault="002B1F80" w:rsidP="00B40810">
      <w:pPr>
        <w:pStyle w:val="figur-tittel"/>
        <w:numPr>
          <w:ilvl w:val="5"/>
          <w:numId w:val="28"/>
        </w:numPr>
      </w:pPr>
      <w:r w:rsidRPr="006C2DBC">
        <w:t>Budsjettert og faktisk vekst i demografidrevet behov. Prosent. 2016 til 2026.</w:t>
      </w:r>
    </w:p>
    <w:p w14:paraId="72D72E78" w14:textId="77777777" w:rsidR="002B1F80" w:rsidRPr="006C2DBC" w:rsidRDefault="002B1F80" w:rsidP="006C2DBC">
      <w:pPr>
        <w:pStyle w:val="Kilde"/>
      </w:pPr>
      <w:r w:rsidRPr="006C2DBC">
        <w:t>Kilde: Helsedirektoratet.</w:t>
      </w:r>
    </w:p>
    <w:p w14:paraId="441E9B78" w14:textId="77777777" w:rsidR="002B1F80" w:rsidRPr="006C2DBC" w:rsidRDefault="002B1F80" w:rsidP="006C2DBC">
      <w:r w:rsidRPr="006C2DBC">
        <w:t>Tabell 4.2 viser akkumulert faktisk demografidrevet behovsvekst for somatikk, psykisk helsevern og TSB og spesialisthelsetjenesten samlet.</w:t>
      </w:r>
    </w:p>
    <w:p w14:paraId="653F1765" w14:textId="77777777" w:rsidR="002B1F80" w:rsidRPr="006C2DBC" w:rsidRDefault="002B1F80" w:rsidP="006C2DBC">
      <w:pPr>
        <w:pStyle w:val="tabell-tittel"/>
      </w:pPr>
      <w:r w:rsidRPr="006C2DBC">
        <w:t>Akkumulert faktisk demografidrevet behovsvekst. 2015 til 2025. 2015=100.</w:t>
      </w:r>
    </w:p>
    <w:tbl>
      <w:tblPr>
        <w:tblW w:w="5000" w:type="pct"/>
        <w:tblCellMar>
          <w:left w:w="0" w:type="dxa"/>
          <w:right w:w="0" w:type="dxa"/>
        </w:tblCellMar>
        <w:tblLook w:val="0000" w:firstRow="0" w:lastRow="0" w:firstColumn="0" w:lastColumn="0" w:noHBand="0" w:noVBand="0"/>
      </w:tblPr>
      <w:tblGrid>
        <w:gridCol w:w="1727"/>
        <w:gridCol w:w="795"/>
        <w:gridCol w:w="793"/>
        <w:gridCol w:w="795"/>
        <w:gridCol w:w="795"/>
        <w:gridCol w:w="793"/>
        <w:gridCol w:w="795"/>
        <w:gridCol w:w="793"/>
        <w:gridCol w:w="795"/>
        <w:gridCol w:w="795"/>
        <w:gridCol w:w="793"/>
        <w:gridCol w:w="791"/>
      </w:tblGrid>
      <w:tr w:rsidR="00A03305" w:rsidRPr="006C2DBC" w14:paraId="6F4872E4" w14:textId="77777777" w:rsidTr="006C2DBC">
        <w:trPr>
          <w:trHeight w:val="396"/>
          <w:tblHeader/>
        </w:trPr>
        <w:tc>
          <w:tcPr>
            <w:tcW w:w="8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0715E80" w14:textId="77777777" w:rsidR="002B1F80" w:rsidRPr="006C2DBC" w:rsidRDefault="002B1F80" w:rsidP="006C2DBC">
            <w:r w:rsidRPr="006C2DBC">
              <w:t xml:space="preserve"> </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843220D" w14:textId="77777777" w:rsidR="002B1F80" w:rsidRPr="006C2DBC" w:rsidRDefault="002B1F80" w:rsidP="005C0022">
            <w:pPr>
              <w:pStyle w:val="TabellHode-kolonne"/>
              <w:jc w:val="right"/>
            </w:pPr>
            <w:r w:rsidRPr="006C2DBC">
              <w:t>2015</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27E267D" w14:textId="77777777" w:rsidR="002B1F80" w:rsidRPr="006C2DBC" w:rsidRDefault="002B1F80" w:rsidP="005C0022">
            <w:pPr>
              <w:pStyle w:val="TabellHode-kolonne"/>
              <w:jc w:val="right"/>
            </w:pPr>
            <w:r w:rsidRPr="006C2DBC">
              <w:t>2016</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97541D" w14:textId="77777777" w:rsidR="002B1F80" w:rsidRPr="006C2DBC" w:rsidRDefault="002B1F80" w:rsidP="005C0022">
            <w:pPr>
              <w:pStyle w:val="TabellHode-kolonne"/>
              <w:jc w:val="right"/>
            </w:pPr>
            <w:r w:rsidRPr="006C2DBC">
              <w:t>2017</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82BA0C" w14:textId="77777777" w:rsidR="002B1F80" w:rsidRPr="006C2DBC" w:rsidRDefault="002B1F80" w:rsidP="005C0022">
            <w:pPr>
              <w:pStyle w:val="TabellHode-kolonne"/>
              <w:jc w:val="right"/>
            </w:pPr>
            <w:r w:rsidRPr="006C2DBC">
              <w:t>2018</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6282C36" w14:textId="77777777" w:rsidR="002B1F80" w:rsidRPr="006C2DBC" w:rsidRDefault="002B1F80" w:rsidP="005C0022">
            <w:pPr>
              <w:pStyle w:val="TabellHode-kolonne"/>
              <w:jc w:val="right"/>
            </w:pPr>
            <w:r w:rsidRPr="006C2DBC">
              <w:t>2019</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E34E2E5" w14:textId="77777777" w:rsidR="002B1F80" w:rsidRPr="006C2DBC" w:rsidRDefault="002B1F80" w:rsidP="005C0022">
            <w:pPr>
              <w:pStyle w:val="TabellHode-kolonne"/>
              <w:jc w:val="right"/>
            </w:pPr>
            <w:r w:rsidRPr="006C2DBC">
              <w:t>2020</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F12569" w14:textId="77777777" w:rsidR="002B1F80" w:rsidRPr="006C2DBC" w:rsidRDefault="002B1F80" w:rsidP="005C0022">
            <w:pPr>
              <w:pStyle w:val="TabellHode-kolonne"/>
              <w:jc w:val="right"/>
            </w:pPr>
            <w:r w:rsidRPr="006C2DBC">
              <w:t>2021</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7350C27" w14:textId="77777777" w:rsidR="002B1F80" w:rsidRPr="006C2DBC" w:rsidRDefault="002B1F80" w:rsidP="005C0022">
            <w:pPr>
              <w:pStyle w:val="TabellHode-kolonne"/>
              <w:jc w:val="right"/>
            </w:pPr>
            <w:r w:rsidRPr="006C2DBC">
              <w:t>2022</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201A4C" w14:textId="77777777" w:rsidR="002B1F80" w:rsidRPr="006C2DBC" w:rsidRDefault="002B1F80" w:rsidP="005C0022">
            <w:pPr>
              <w:pStyle w:val="TabellHode-kolonne"/>
              <w:jc w:val="right"/>
            </w:pPr>
            <w:r w:rsidRPr="006C2DBC">
              <w:t>2023</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9D9F30" w14:textId="77777777" w:rsidR="002B1F80" w:rsidRPr="006C2DBC" w:rsidRDefault="002B1F80" w:rsidP="005C0022">
            <w:pPr>
              <w:pStyle w:val="TabellHode-kolonne"/>
              <w:jc w:val="right"/>
            </w:pPr>
            <w:r w:rsidRPr="006C2DBC">
              <w:t>2024</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CF0DC83" w14:textId="77777777" w:rsidR="002B1F80" w:rsidRPr="006C2DBC" w:rsidRDefault="002B1F80" w:rsidP="005C0022">
            <w:pPr>
              <w:pStyle w:val="TabellHode-kolonne"/>
              <w:jc w:val="right"/>
            </w:pPr>
            <w:r w:rsidRPr="006C2DBC">
              <w:t>2025</w:t>
            </w:r>
          </w:p>
        </w:tc>
      </w:tr>
      <w:tr w:rsidR="00A03305" w:rsidRPr="006C2DBC" w14:paraId="1B42F099" w14:textId="77777777" w:rsidTr="006C2DBC">
        <w:trPr>
          <w:trHeight w:val="396"/>
        </w:trPr>
        <w:tc>
          <w:tcPr>
            <w:tcW w:w="8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6C84D8" w14:textId="77777777" w:rsidR="002B1F80" w:rsidRPr="006C2DBC" w:rsidRDefault="002B1F80" w:rsidP="006C2DBC">
            <w:pPr>
              <w:pStyle w:val="TabellHode-rad"/>
            </w:pPr>
            <w:r w:rsidRPr="006C2DBC">
              <w:t>Somatikk</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3314196" w14:textId="77777777" w:rsidR="002B1F80" w:rsidRPr="006C2DBC" w:rsidRDefault="002B1F80" w:rsidP="005C0022">
            <w:pPr>
              <w:jc w:val="right"/>
            </w:pPr>
            <w:r w:rsidRPr="006C2DBC">
              <w:t>100,0</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3ADFFA4" w14:textId="77777777" w:rsidR="002B1F80" w:rsidRPr="006C2DBC" w:rsidRDefault="002B1F80" w:rsidP="005C0022">
            <w:pPr>
              <w:jc w:val="right"/>
            </w:pPr>
            <w:r w:rsidRPr="006C2DBC">
              <w:t>101,7</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3522D9" w14:textId="77777777" w:rsidR="002B1F80" w:rsidRPr="006C2DBC" w:rsidRDefault="002B1F80" w:rsidP="005C0022">
            <w:pPr>
              <w:jc w:val="right"/>
            </w:pPr>
            <w:r w:rsidRPr="006C2DBC">
              <w:t>103,4</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86CACF" w14:textId="77777777" w:rsidR="002B1F80" w:rsidRPr="006C2DBC" w:rsidRDefault="002B1F80" w:rsidP="005C0022">
            <w:pPr>
              <w:jc w:val="right"/>
            </w:pPr>
            <w:r w:rsidRPr="006C2DBC">
              <w:t>105,1</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81F10EF" w14:textId="77777777" w:rsidR="002B1F80" w:rsidRPr="006C2DBC" w:rsidRDefault="002B1F80" w:rsidP="005C0022">
            <w:pPr>
              <w:jc w:val="right"/>
            </w:pPr>
            <w:r w:rsidRPr="006C2DBC">
              <w:t>106,8</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AD98155" w14:textId="77777777" w:rsidR="002B1F80" w:rsidRPr="006C2DBC" w:rsidRDefault="002B1F80" w:rsidP="005C0022">
            <w:pPr>
              <w:jc w:val="right"/>
            </w:pPr>
            <w:r w:rsidRPr="006C2DBC">
              <w:t>108,6</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54371EB" w14:textId="77777777" w:rsidR="002B1F80" w:rsidRPr="006C2DBC" w:rsidRDefault="002B1F80" w:rsidP="005C0022">
            <w:pPr>
              <w:jc w:val="right"/>
            </w:pPr>
            <w:r w:rsidRPr="006C2DBC">
              <w:t>110,1</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7762E9F" w14:textId="77777777" w:rsidR="002B1F80" w:rsidRPr="006C2DBC" w:rsidRDefault="002B1F80" w:rsidP="005C0022">
            <w:pPr>
              <w:jc w:val="right"/>
            </w:pPr>
            <w:r w:rsidRPr="006C2DBC">
              <w:t>111,9</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E752F8" w14:textId="77777777" w:rsidR="002B1F80" w:rsidRPr="006C2DBC" w:rsidRDefault="002B1F80" w:rsidP="005C0022">
            <w:pPr>
              <w:jc w:val="right"/>
            </w:pPr>
            <w:r w:rsidRPr="006C2DBC">
              <w:t>114,0</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466B955" w14:textId="77777777" w:rsidR="002B1F80" w:rsidRPr="006C2DBC" w:rsidRDefault="002B1F80" w:rsidP="005C0022">
            <w:pPr>
              <w:jc w:val="right"/>
            </w:pPr>
            <w:r w:rsidRPr="006C2DBC">
              <w:t>116,3</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3E09F10" w14:textId="77777777" w:rsidR="002B1F80" w:rsidRPr="006C2DBC" w:rsidRDefault="002B1F80" w:rsidP="005C0022">
            <w:pPr>
              <w:jc w:val="right"/>
            </w:pPr>
            <w:r w:rsidRPr="006C2DBC">
              <w:t>118,2</w:t>
            </w:r>
          </w:p>
        </w:tc>
      </w:tr>
      <w:tr w:rsidR="00A03305" w:rsidRPr="006C2DBC" w14:paraId="71F37CD1" w14:textId="77777777" w:rsidTr="006C2DBC">
        <w:trPr>
          <w:trHeight w:val="396"/>
        </w:trPr>
        <w:tc>
          <w:tcPr>
            <w:tcW w:w="8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214D181" w14:textId="77777777" w:rsidR="002B1F80" w:rsidRPr="006C2DBC" w:rsidRDefault="002B1F80" w:rsidP="006C2DBC">
            <w:pPr>
              <w:pStyle w:val="TabellHode-rad"/>
            </w:pPr>
            <w:r w:rsidRPr="006C2DBC">
              <w:t>Psykisk helsevern og TSB</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3B63D59" w14:textId="77777777" w:rsidR="002B1F80" w:rsidRPr="006C2DBC" w:rsidRDefault="002B1F80" w:rsidP="005C0022">
            <w:pPr>
              <w:jc w:val="right"/>
            </w:pPr>
            <w:r w:rsidRPr="006C2DBC">
              <w:t>100,0</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15C3FFF" w14:textId="77777777" w:rsidR="002B1F80" w:rsidRPr="006C2DBC" w:rsidRDefault="002B1F80" w:rsidP="005C0022">
            <w:pPr>
              <w:jc w:val="right"/>
            </w:pPr>
            <w:r w:rsidRPr="006C2DBC">
              <w:t>100,8</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B0FEA1B" w14:textId="77777777" w:rsidR="002B1F80" w:rsidRPr="006C2DBC" w:rsidRDefault="002B1F80" w:rsidP="005C0022">
            <w:pPr>
              <w:jc w:val="right"/>
            </w:pPr>
            <w:r w:rsidRPr="006C2DBC">
              <w:t>101,5</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951128" w14:textId="77777777" w:rsidR="002B1F80" w:rsidRPr="006C2DBC" w:rsidRDefault="002B1F80" w:rsidP="005C0022">
            <w:pPr>
              <w:jc w:val="right"/>
            </w:pPr>
            <w:r w:rsidRPr="006C2DBC">
              <w:t>102,2</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C01567" w14:textId="77777777" w:rsidR="002B1F80" w:rsidRPr="006C2DBC" w:rsidRDefault="002B1F80" w:rsidP="005C0022">
            <w:pPr>
              <w:jc w:val="right"/>
            </w:pPr>
            <w:r w:rsidRPr="006C2DBC">
              <w:t>102,7</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020382" w14:textId="77777777" w:rsidR="002B1F80" w:rsidRPr="006C2DBC" w:rsidRDefault="002B1F80" w:rsidP="005C0022">
            <w:pPr>
              <w:jc w:val="right"/>
            </w:pPr>
            <w:r w:rsidRPr="006C2DBC">
              <w:t>103,3</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14D6C11" w14:textId="77777777" w:rsidR="002B1F80" w:rsidRPr="006C2DBC" w:rsidRDefault="002B1F80" w:rsidP="005C0022">
            <w:pPr>
              <w:jc w:val="right"/>
            </w:pPr>
            <w:r w:rsidRPr="006C2DBC">
              <w:t>103,7</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3799D9" w14:textId="77777777" w:rsidR="002B1F80" w:rsidRPr="006C2DBC" w:rsidRDefault="002B1F80" w:rsidP="005C0022">
            <w:pPr>
              <w:jc w:val="right"/>
            </w:pPr>
            <w:r w:rsidRPr="006C2DBC">
              <w:t>104,2</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A15F339" w14:textId="77777777" w:rsidR="002B1F80" w:rsidRPr="006C2DBC" w:rsidRDefault="002B1F80" w:rsidP="005C0022">
            <w:pPr>
              <w:jc w:val="right"/>
            </w:pPr>
            <w:r w:rsidRPr="006C2DBC">
              <w:t>105,4</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209FEE" w14:textId="77777777" w:rsidR="002B1F80" w:rsidRPr="006C2DBC" w:rsidRDefault="002B1F80" w:rsidP="005C0022">
            <w:pPr>
              <w:jc w:val="right"/>
            </w:pPr>
            <w:r w:rsidRPr="006C2DBC">
              <w:t>106,5</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9A45F94" w14:textId="77777777" w:rsidR="002B1F80" w:rsidRPr="006C2DBC" w:rsidRDefault="002B1F80" w:rsidP="005C0022">
            <w:pPr>
              <w:jc w:val="right"/>
            </w:pPr>
            <w:r w:rsidRPr="006C2DBC">
              <w:t>107,4</w:t>
            </w:r>
          </w:p>
        </w:tc>
      </w:tr>
      <w:tr w:rsidR="00A03305" w:rsidRPr="006C2DBC" w14:paraId="22E18FFA" w14:textId="77777777" w:rsidTr="006C2DBC">
        <w:trPr>
          <w:trHeight w:val="396"/>
        </w:trPr>
        <w:tc>
          <w:tcPr>
            <w:tcW w:w="8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50845C7" w14:textId="57B66CDB" w:rsidR="002B1F80" w:rsidRPr="006C2DBC" w:rsidRDefault="002B1F80" w:rsidP="006C2DBC">
            <w:pPr>
              <w:pStyle w:val="TabellHode-rad"/>
            </w:pPr>
            <w:r w:rsidRPr="006C2DBC">
              <w:t>Spesialisthelsetjenesten samlet</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69B3D7" w14:textId="77777777" w:rsidR="002B1F80" w:rsidRPr="006C2DBC" w:rsidRDefault="002B1F80" w:rsidP="005C0022">
            <w:pPr>
              <w:jc w:val="right"/>
            </w:pPr>
            <w:r w:rsidRPr="006C2DBC">
              <w:t>100,0</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25230F" w14:textId="77777777" w:rsidR="002B1F80" w:rsidRPr="006C2DBC" w:rsidRDefault="002B1F80" w:rsidP="005C0022">
            <w:pPr>
              <w:jc w:val="right"/>
            </w:pPr>
            <w:r w:rsidRPr="006C2DBC">
              <w:t>101,5</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BEDC20" w14:textId="77777777" w:rsidR="002B1F80" w:rsidRPr="006C2DBC" w:rsidRDefault="002B1F80" w:rsidP="005C0022">
            <w:pPr>
              <w:jc w:val="right"/>
            </w:pPr>
            <w:r w:rsidRPr="006C2DBC">
              <w:t>103,0</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30FA432" w14:textId="77777777" w:rsidR="002B1F80" w:rsidRPr="006C2DBC" w:rsidRDefault="002B1F80" w:rsidP="005C0022">
            <w:pPr>
              <w:jc w:val="right"/>
            </w:pPr>
            <w:r w:rsidRPr="006C2DBC">
              <w:t>104,4</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A1AF392" w14:textId="77777777" w:rsidR="002B1F80" w:rsidRPr="006C2DBC" w:rsidRDefault="002B1F80" w:rsidP="005C0022">
            <w:pPr>
              <w:jc w:val="right"/>
            </w:pPr>
            <w:r w:rsidRPr="006C2DBC">
              <w:t>105,8</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6FF06FA" w14:textId="77777777" w:rsidR="002B1F80" w:rsidRPr="006C2DBC" w:rsidRDefault="002B1F80" w:rsidP="005C0022">
            <w:pPr>
              <w:jc w:val="right"/>
            </w:pPr>
            <w:r w:rsidRPr="006C2DBC">
              <w:t>107,4</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0BB5D9F" w14:textId="77777777" w:rsidR="002B1F80" w:rsidRPr="006C2DBC" w:rsidRDefault="002B1F80" w:rsidP="005C0022">
            <w:pPr>
              <w:jc w:val="right"/>
            </w:pPr>
            <w:r w:rsidRPr="006C2DBC">
              <w:t>108,6</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F03441A" w14:textId="77777777" w:rsidR="002B1F80" w:rsidRPr="006C2DBC" w:rsidRDefault="002B1F80" w:rsidP="005C0022">
            <w:pPr>
              <w:jc w:val="right"/>
            </w:pPr>
            <w:r w:rsidRPr="006C2DBC">
              <w:t>110,2</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585AC9" w14:textId="77777777" w:rsidR="002B1F80" w:rsidRPr="006C2DBC" w:rsidRDefault="002B1F80" w:rsidP="005C0022">
            <w:pPr>
              <w:jc w:val="right"/>
            </w:pPr>
            <w:r w:rsidRPr="006C2DBC">
              <w:t>112,1</w:t>
            </w:r>
          </w:p>
        </w:tc>
        <w:tc>
          <w:tcPr>
            <w:tcW w:w="3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9F9EFB" w14:textId="77777777" w:rsidR="002B1F80" w:rsidRPr="006C2DBC" w:rsidRDefault="002B1F80" w:rsidP="005C0022">
            <w:pPr>
              <w:jc w:val="right"/>
            </w:pPr>
            <w:r w:rsidRPr="006C2DBC">
              <w:t>114,0</w:t>
            </w:r>
          </w:p>
        </w:tc>
        <w:tc>
          <w:tcPr>
            <w:tcW w:w="3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1A2F018" w14:textId="77777777" w:rsidR="002B1F80" w:rsidRPr="006C2DBC" w:rsidRDefault="002B1F80" w:rsidP="005C0022">
            <w:pPr>
              <w:jc w:val="right"/>
            </w:pPr>
            <w:r w:rsidRPr="006C2DBC">
              <w:t>115,7</w:t>
            </w:r>
          </w:p>
        </w:tc>
      </w:tr>
    </w:tbl>
    <w:p w14:paraId="425D39B2" w14:textId="77777777" w:rsidR="002B1F80" w:rsidRPr="006C2DBC" w:rsidRDefault="002B1F80" w:rsidP="00363B20"/>
    <w:p w14:paraId="0D7B2D45" w14:textId="77777777" w:rsidR="002B1F80" w:rsidRPr="006C2DBC" w:rsidRDefault="002B1F80" w:rsidP="006C2DBC">
      <w:pPr>
        <w:pStyle w:val="Kilde"/>
      </w:pPr>
      <w:r w:rsidRPr="006C2DBC">
        <w:t>Kilde: Helsedirektoratet.</w:t>
      </w:r>
    </w:p>
    <w:p w14:paraId="49846E1B" w14:textId="77777777" w:rsidR="002B1F80" w:rsidRPr="006C2DBC" w:rsidRDefault="002B1F80" w:rsidP="006C2DBC">
      <w:pPr>
        <w:pStyle w:val="avsnitt-undertittel"/>
      </w:pPr>
      <w:r w:rsidRPr="006C2DBC">
        <w:lastRenderedPageBreak/>
        <w:t>For 2026</w:t>
      </w:r>
    </w:p>
    <w:p w14:paraId="7880EAEE" w14:textId="77777777" w:rsidR="002B1F80" w:rsidRPr="006C2DBC" w:rsidRDefault="002B1F80" w:rsidP="006C2DBC">
      <w:r w:rsidRPr="006C2DBC">
        <w:t>I sitt juni 2025-notat oppdaterte utvalget anslaget på demografidrevet behov for 2026 til å være 1,38 prosent tilsvarende en anslått merkostnad på om lag 2,5 mrd. 2025-kroner. I 2026-kroner anslås merkostnaden til om lag 2,6 mrd. kroner. Det er brukt en forutsetning om 92,5 prosent marginalkostnad.</w:t>
      </w:r>
    </w:p>
    <w:p w14:paraId="04C1A699" w14:textId="77777777" w:rsidR="002B1F80" w:rsidRPr="006C2DBC" w:rsidRDefault="002B1F80" w:rsidP="006C2DBC">
      <w:r w:rsidRPr="006C2DBC">
        <w:t xml:space="preserve">Anslaget for demografidrevet behov for 2026 er basert på SSBs befolkningsframskriving fra juni 2024. Utvalget vil </w:t>
      </w:r>
      <w:proofErr w:type="spellStart"/>
      <w:r w:rsidRPr="006C2DBC">
        <w:t>etterberegne</w:t>
      </w:r>
      <w:proofErr w:type="spellEnd"/>
      <w:r w:rsidRPr="006C2DBC">
        <w:t xml:space="preserve"> demografidrevet behov for 2026, basert på faktiske befolkningstall, i sitt juni 2026-notat.</w:t>
      </w:r>
    </w:p>
    <w:p w14:paraId="1420F20F" w14:textId="77777777" w:rsidR="002B1F80" w:rsidRPr="006C2DBC" w:rsidRDefault="002B1F80" w:rsidP="006C2DBC">
      <w:pPr>
        <w:pStyle w:val="avsnitt-undertittel"/>
      </w:pPr>
      <w:r w:rsidRPr="006C2DBC">
        <w:t>For 2027</w:t>
      </w:r>
    </w:p>
    <w:p w14:paraId="4EF2DEF3" w14:textId="77777777" w:rsidR="002B1F80" w:rsidRPr="006C2DBC" w:rsidRDefault="002B1F80" w:rsidP="006C2DBC">
      <w:r w:rsidRPr="006C2DBC">
        <w:t>Helsedirektoratet har beregnet et anslag på behovet for 2027. Helsedirektoratet anslår aktivitetsvekst grunnet demografi til 1,14 prosent fra 2026 til 2027. Dette er basert på SSBs befolkningsframskriving fra juni 2024 og forbruksrater fra 2024.</w:t>
      </w:r>
    </w:p>
    <w:p w14:paraId="565FDE47" w14:textId="77777777" w:rsidR="002B1F80" w:rsidRPr="006C2DBC" w:rsidRDefault="002B1F80" w:rsidP="006C2DBC">
      <w:r w:rsidRPr="006C2DBC">
        <w:t>Helsedirektoratet viser til at SSBs hovedalternativ for befolkningsframskriving (MMMM) gir en befolkningsvekst på 0,79 prosent fra 2026 til 2027. Beregnet demografidrevet behov for 2027 varierer mellom tjenesteområdene somatikk, psykisk helsevern og TSB.</w:t>
      </w:r>
    </w:p>
    <w:p w14:paraId="36DF2701" w14:textId="77777777" w:rsidR="002B1F80" w:rsidRPr="006C2DBC" w:rsidRDefault="002B1F80" w:rsidP="006C2DBC">
      <w:r w:rsidRPr="006C2DBC">
        <w:t>Innenfor et samlet demografidrevet behov på 1,14 prosent forventes behovet å øke med 1,39 prosent for somatikk, 0,42 prosent for det psykiske helsevernet for voksne og 0,30 prosent for TSB. For psykisk helsevern for barn og unge forventes en nedgang i behovet på 0,41 prosent fra 2026 til 2027. Reduksjonen skyldes forventet nedgang i folketallet for aldersgruppen under 19 år.</w:t>
      </w:r>
    </w:p>
    <w:p w14:paraId="29E829B5" w14:textId="77777777" w:rsidR="002B1F80" w:rsidRPr="006C2DBC" w:rsidRDefault="002B1F80" w:rsidP="006C2DBC">
      <w:r w:rsidRPr="006C2DBC">
        <w:t>Sterkere demografidrevet behov i somatisk spesialisthelsetjeneste henger sammen med at bruken av spesialisthelsetjenester øker med økende alder, og at befolkningen forventes å øke mest for de eldste aldersgruppene. Innenfor psykisk helsevern og TSB er behandlingsraten høyere for de yngre aldersgruppene enn for eldre.</w:t>
      </w:r>
    </w:p>
    <w:p w14:paraId="4A94BE26" w14:textId="77777777" w:rsidR="002B1F80" w:rsidRPr="006C2DBC" w:rsidRDefault="002B1F80" w:rsidP="006C2DBC">
      <w:r w:rsidRPr="006C2DBC">
        <w:t>Utvalget beregner at et budsjettert demografianslag på 1,14 prosent tilsvarer en anslått merkostnad på om lag 2,2 mrd. 2026-kroner i 2027. Det er brukt en forutsetning om 92,5 prosent marginalkostnad.</w:t>
      </w:r>
    </w:p>
    <w:p w14:paraId="474F96E3" w14:textId="77777777" w:rsidR="002B1F80" w:rsidRPr="006C2DBC" w:rsidRDefault="002B1F80" w:rsidP="006C2DBC">
      <w:r w:rsidRPr="006C2DBC">
        <w:t>I Prop. 1 S (2025–2026) for Justis- og beredskapsdepartementet legges det til grunn at det vil komme omtrent 10 000 flyktninger fra Ukraina i 2026.</w:t>
      </w:r>
    </w:p>
    <w:p w14:paraId="535C6F8F" w14:textId="77777777" w:rsidR="002B1F80" w:rsidRPr="006C2DBC" w:rsidRDefault="002B1F80" w:rsidP="006C2DBC">
      <w:r w:rsidRPr="006C2DBC">
        <w:t>I Helsedirektoratets anslag på 1,14 prosent økning i det demografidrevne behovet for 2027 er SSBs hovedalternativ for befolkningsframskriving for 2027 lagt til grunn. Effekten av nye forutsetninger om innvandring er ikke hensyntatt. Ny beregning av demografidrevet behov for 2027 vil bli presentert i utvalget sitt juni 2026-notat.</w:t>
      </w:r>
    </w:p>
    <w:p w14:paraId="1C30ACC6" w14:textId="77777777" w:rsidR="002B1F80" w:rsidRPr="006C2DBC" w:rsidRDefault="002B1F80" w:rsidP="006C2DBC">
      <w:r w:rsidRPr="006C2DBC">
        <w:t>Helsedirektoratets metode for demografisk betinget behovsframskriving er beskrevet i vedlegg 3.</w:t>
      </w:r>
    </w:p>
    <w:p w14:paraId="1260EA05" w14:textId="77777777" w:rsidR="002B1F80" w:rsidRPr="006C2DBC" w:rsidRDefault="002B1F80" w:rsidP="006C2DBC">
      <w:pPr>
        <w:pStyle w:val="avsnitt-undertittel"/>
      </w:pPr>
      <w:r w:rsidRPr="006C2DBC">
        <w:lastRenderedPageBreak/>
        <w:t>Foreløpige anslag for 2028 og 2029</w:t>
      </w:r>
    </w:p>
    <w:p w14:paraId="2AFE7D3C" w14:textId="77777777" w:rsidR="002B1F80" w:rsidRPr="006C2DBC" w:rsidRDefault="002B1F80" w:rsidP="006C2DBC">
      <w:r w:rsidRPr="006C2DBC">
        <w:t>Helsedirektoratets foreløpige anslag tilsier at demografidrevet behov vil avta fram mot 2027, før den stabiliseres på om lag 1,15 prosent. Dette følger av SSBs befolkningsframskrivinger (MMMM), som anslår at befolkningsveksten vil avta før den stabiliseres til en årlig vekst på i underkant av 0,5 prosent.</w:t>
      </w:r>
    </w:p>
    <w:p w14:paraId="00174237" w14:textId="77777777" w:rsidR="002B1F80" w:rsidRPr="006C2DBC" w:rsidRDefault="002B1F80" w:rsidP="006C2DBC">
      <w:r w:rsidRPr="006C2DBC">
        <w:t>Andelen eldre vil fortsette å øke i årene framover, slik at forventet demografidrevet behov i somatikk også i årene framover vil være vesentlig høyere enn for psykisk helsevern. For 2028 og 2029 tilsier Helsedirektoratets beregninger en reduksjon i behovet for psykisk helsevern for barn og unge som følge av demografiske endringer og at antall innbyggere under 19 år reduseres. Det er stor usikkerhet i anslagene, spesielt knyttet til forutsetningene om innvandring. Helsedirektoratets foreløpige anslag for demografisk behov framgår av tabell 4.3.</w:t>
      </w:r>
    </w:p>
    <w:p w14:paraId="1753DC2C" w14:textId="77777777" w:rsidR="002B1F80" w:rsidRPr="006C2DBC" w:rsidRDefault="002B1F80" w:rsidP="006C2DBC">
      <w:r w:rsidRPr="006C2DBC">
        <w:t>Helsedirektoratet anslår foreløpig en aktivitetsvekst grunnet demografi til 1,16 prosent fra 2027 til 2028 og 1,12 prosent fra 2028 til 2029. Utvalget beregner at dette foreløpig tilsvarer en anslått merkostnad på om lag 2,2 mrd. 2026-kroner for 2028 og om lag 2,1 mrd. kroner for 2029.</w:t>
      </w:r>
      <w:r w:rsidRPr="006C2DBC">
        <w:rPr>
          <w:rStyle w:val="Fotnotereferanse"/>
        </w:rPr>
        <w:footnoteReference w:id="9"/>
      </w:r>
      <w:r w:rsidRPr="006C2DBC">
        <w:t xml:space="preserve"> Det er brukt en forutsetning om 92,5 prosent marginalkostnad.</w:t>
      </w:r>
    </w:p>
    <w:p w14:paraId="07325390" w14:textId="77777777" w:rsidR="002B1F80" w:rsidRPr="006C2DBC" w:rsidRDefault="002B1F80" w:rsidP="006C2DBC">
      <w:pPr>
        <w:pStyle w:val="tabell-tittel"/>
      </w:pPr>
      <w:r w:rsidRPr="006C2DBC">
        <w:t>Forventet årlig demografidrevet behov for 2028 og 2029. Prosent.</w:t>
      </w:r>
    </w:p>
    <w:tbl>
      <w:tblPr>
        <w:tblW w:w="5000" w:type="pct"/>
        <w:tblCellMar>
          <w:left w:w="0" w:type="dxa"/>
          <w:right w:w="0" w:type="dxa"/>
        </w:tblCellMar>
        <w:tblLook w:val="0000" w:firstRow="0" w:lastRow="0" w:firstColumn="0" w:lastColumn="0" w:noHBand="0" w:noVBand="0"/>
      </w:tblPr>
      <w:tblGrid>
        <w:gridCol w:w="853"/>
        <w:gridCol w:w="2182"/>
        <w:gridCol w:w="1638"/>
        <w:gridCol w:w="2354"/>
        <w:gridCol w:w="2354"/>
        <w:gridCol w:w="1079"/>
      </w:tblGrid>
      <w:tr w:rsidR="00A03305" w:rsidRPr="006C2DBC" w14:paraId="6300088E" w14:textId="77777777" w:rsidTr="006C2DBC">
        <w:trPr>
          <w:trHeight w:val="396"/>
          <w:tblHeader/>
        </w:trPr>
        <w:tc>
          <w:tcPr>
            <w:tcW w:w="4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BC78B3" w14:textId="77777777" w:rsidR="002B1F80" w:rsidRPr="006C2DBC" w:rsidRDefault="002B1F80" w:rsidP="006C2DBC">
            <w:pPr>
              <w:pStyle w:val="TabellHode-kolonne"/>
            </w:pPr>
            <w:r w:rsidRPr="006C2DBC">
              <w:t>År</w:t>
            </w:r>
          </w:p>
        </w:tc>
        <w:tc>
          <w:tcPr>
            <w:tcW w:w="104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96F33F3" w14:textId="0C7AEF7E" w:rsidR="002B1F80" w:rsidRPr="006C2DBC" w:rsidRDefault="002B1F80" w:rsidP="002924BF">
            <w:pPr>
              <w:pStyle w:val="TabellHode-kolonne"/>
              <w:jc w:val="right"/>
            </w:pPr>
            <w:r w:rsidRPr="006C2DBC">
              <w:t>Spesialisthelsetjenesten samlet</w:t>
            </w:r>
          </w:p>
        </w:tc>
        <w:tc>
          <w:tcPr>
            <w:tcW w:w="78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A28DF7F" w14:textId="77777777" w:rsidR="002B1F80" w:rsidRPr="006C2DBC" w:rsidRDefault="002B1F80" w:rsidP="002924BF">
            <w:pPr>
              <w:pStyle w:val="TabellHode-kolonne"/>
              <w:jc w:val="right"/>
            </w:pPr>
            <w:r w:rsidRPr="006C2DBC">
              <w:t>Somatikk</w:t>
            </w:r>
          </w:p>
        </w:tc>
        <w:tc>
          <w:tcPr>
            <w:tcW w:w="112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12EC65" w14:textId="77777777" w:rsidR="002B1F80" w:rsidRPr="006C2DBC" w:rsidRDefault="002B1F80" w:rsidP="002924BF">
            <w:pPr>
              <w:pStyle w:val="TabellHode-kolonne"/>
              <w:jc w:val="right"/>
            </w:pPr>
            <w:r w:rsidRPr="006C2DBC">
              <w:t>Psykisk helsevern for voksne</w:t>
            </w:r>
          </w:p>
        </w:tc>
        <w:tc>
          <w:tcPr>
            <w:tcW w:w="112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A03AFB0" w14:textId="77777777" w:rsidR="002B1F80" w:rsidRPr="006C2DBC" w:rsidRDefault="002B1F80" w:rsidP="002924BF">
            <w:pPr>
              <w:pStyle w:val="TabellHode-kolonne"/>
              <w:jc w:val="right"/>
            </w:pPr>
            <w:r w:rsidRPr="006C2DBC">
              <w:t>Psykisk helsevern for barn og unge</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A77DA56" w14:textId="77777777" w:rsidR="002B1F80" w:rsidRPr="006C2DBC" w:rsidRDefault="002B1F80" w:rsidP="002924BF">
            <w:pPr>
              <w:pStyle w:val="TabellHode-kolonne"/>
              <w:jc w:val="right"/>
            </w:pPr>
            <w:r w:rsidRPr="006C2DBC">
              <w:t>TSB</w:t>
            </w:r>
          </w:p>
        </w:tc>
      </w:tr>
      <w:tr w:rsidR="00A03305" w:rsidRPr="006C2DBC" w14:paraId="071CAF4B" w14:textId="77777777" w:rsidTr="006C2DBC">
        <w:trPr>
          <w:trHeight w:val="396"/>
        </w:trPr>
        <w:tc>
          <w:tcPr>
            <w:tcW w:w="4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3551E68" w14:textId="77777777" w:rsidR="002B1F80" w:rsidRPr="006C2DBC" w:rsidRDefault="002B1F80" w:rsidP="006C2DBC">
            <w:pPr>
              <w:pStyle w:val="TabellHode-rad"/>
            </w:pPr>
            <w:r w:rsidRPr="006C2DBC">
              <w:t>2028</w:t>
            </w:r>
          </w:p>
        </w:tc>
        <w:tc>
          <w:tcPr>
            <w:tcW w:w="104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37C480F" w14:textId="77777777" w:rsidR="002B1F80" w:rsidRPr="006C2DBC" w:rsidRDefault="002B1F80" w:rsidP="002924BF">
            <w:pPr>
              <w:jc w:val="right"/>
            </w:pPr>
            <w:r w:rsidRPr="006C2DBC">
              <w:t xml:space="preserve"> 1,16 </w:t>
            </w:r>
          </w:p>
        </w:tc>
        <w:tc>
          <w:tcPr>
            <w:tcW w:w="78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1E53DD8" w14:textId="77777777" w:rsidR="002B1F80" w:rsidRPr="006C2DBC" w:rsidRDefault="002B1F80" w:rsidP="002924BF">
            <w:pPr>
              <w:jc w:val="right"/>
            </w:pPr>
            <w:r w:rsidRPr="006C2DBC">
              <w:t>1,42</w:t>
            </w:r>
          </w:p>
        </w:tc>
        <w:tc>
          <w:tcPr>
            <w:tcW w:w="112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2824B81" w14:textId="77777777" w:rsidR="002B1F80" w:rsidRPr="006C2DBC" w:rsidRDefault="002B1F80" w:rsidP="002924BF">
            <w:pPr>
              <w:jc w:val="right"/>
            </w:pPr>
            <w:r w:rsidRPr="006C2DBC">
              <w:t>0,38</w:t>
            </w:r>
          </w:p>
        </w:tc>
        <w:tc>
          <w:tcPr>
            <w:tcW w:w="112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976B00" w14:textId="77777777" w:rsidR="002B1F80" w:rsidRPr="006C2DBC" w:rsidRDefault="002B1F80" w:rsidP="002924BF">
            <w:pPr>
              <w:jc w:val="right"/>
            </w:pPr>
            <w:r w:rsidRPr="006C2DBC">
              <w:t>-0,65</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F0E8B7" w14:textId="77777777" w:rsidR="002B1F80" w:rsidRPr="006C2DBC" w:rsidRDefault="002B1F80" w:rsidP="002924BF">
            <w:pPr>
              <w:jc w:val="right"/>
            </w:pPr>
            <w:r w:rsidRPr="006C2DBC">
              <w:t>0,26</w:t>
            </w:r>
          </w:p>
        </w:tc>
      </w:tr>
      <w:tr w:rsidR="00A03305" w:rsidRPr="006C2DBC" w14:paraId="157DAD10" w14:textId="77777777" w:rsidTr="006C2DBC">
        <w:trPr>
          <w:trHeight w:val="396"/>
        </w:trPr>
        <w:tc>
          <w:tcPr>
            <w:tcW w:w="4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27D78A1" w14:textId="77777777" w:rsidR="002B1F80" w:rsidRPr="006C2DBC" w:rsidRDefault="002B1F80" w:rsidP="006C2DBC">
            <w:pPr>
              <w:pStyle w:val="TabellHode-rad"/>
            </w:pPr>
            <w:r w:rsidRPr="006C2DBC">
              <w:t>2029</w:t>
            </w:r>
          </w:p>
        </w:tc>
        <w:tc>
          <w:tcPr>
            <w:tcW w:w="104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89B505" w14:textId="77777777" w:rsidR="002B1F80" w:rsidRPr="006C2DBC" w:rsidRDefault="002B1F80" w:rsidP="002924BF">
            <w:pPr>
              <w:jc w:val="right"/>
            </w:pPr>
            <w:r w:rsidRPr="006C2DBC">
              <w:t xml:space="preserve"> 1,12 </w:t>
            </w:r>
          </w:p>
        </w:tc>
        <w:tc>
          <w:tcPr>
            <w:tcW w:w="78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7F25677" w14:textId="77777777" w:rsidR="002B1F80" w:rsidRPr="006C2DBC" w:rsidRDefault="002B1F80" w:rsidP="002924BF">
            <w:pPr>
              <w:jc w:val="right"/>
            </w:pPr>
            <w:r w:rsidRPr="006C2DBC">
              <w:t>1,39</w:t>
            </w:r>
          </w:p>
        </w:tc>
        <w:tc>
          <w:tcPr>
            <w:tcW w:w="112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6EBB7F1" w14:textId="77777777" w:rsidR="002B1F80" w:rsidRPr="006C2DBC" w:rsidRDefault="002B1F80" w:rsidP="002924BF">
            <w:pPr>
              <w:jc w:val="right"/>
            </w:pPr>
            <w:r w:rsidRPr="006C2DBC">
              <w:t>0,38</w:t>
            </w:r>
          </w:p>
        </w:tc>
        <w:tc>
          <w:tcPr>
            <w:tcW w:w="112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BFC98E7" w14:textId="77777777" w:rsidR="002B1F80" w:rsidRPr="006C2DBC" w:rsidRDefault="002B1F80" w:rsidP="002924BF">
            <w:pPr>
              <w:jc w:val="right"/>
            </w:pPr>
            <w:r w:rsidRPr="006C2DBC">
              <w:t>-0,99</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82B59A" w14:textId="77777777" w:rsidR="002B1F80" w:rsidRPr="006C2DBC" w:rsidRDefault="002B1F80" w:rsidP="002924BF">
            <w:pPr>
              <w:jc w:val="right"/>
            </w:pPr>
            <w:r w:rsidRPr="006C2DBC">
              <w:t>0,24</w:t>
            </w:r>
          </w:p>
        </w:tc>
      </w:tr>
    </w:tbl>
    <w:p w14:paraId="116509AB" w14:textId="77777777" w:rsidR="002B1F80" w:rsidRPr="006C2DBC" w:rsidRDefault="002B1F80" w:rsidP="00363B20"/>
    <w:p w14:paraId="6C30AA34" w14:textId="77777777" w:rsidR="002B1F80" w:rsidRPr="006C2DBC" w:rsidRDefault="002B1F80" w:rsidP="006C2DBC">
      <w:pPr>
        <w:pStyle w:val="Kilde"/>
      </w:pPr>
      <w:r w:rsidRPr="006C2DBC">
        <w:t>Kilde: Helsedirektoratet.</w:t>
      </w:r>
    </w:p>
    <w:p w14:paraId="21FE78DD" w14:textId="77777777" w:rsidR="002B1F80" w:rsidRPr="006C2DBC" w:rsidRDefault="002B1F80" w:rsidP="006C2DBC">
      <w:pPr>
        <w:pStyle w:val="Overskrift1"/>
      </w:pPr>
      <w:bookmarkStart w:id="12" w:name="_Toc216197061"/>
      <w:r w:rsidRPr="006C2DBC">
        <w:lastRenderedPageBreak/>
        <w:t>Aktivitet, ventetid og produktivitet</w:t>
      </w:r>
      <w:bookmarkEnd w:id="12"/>
    </w:p>
    <w:p w14:paraId="3A6F8662" w14:textId="77777777" w:rsidR="002B1F80" w:rsidRPr="006C2DBC" w:rsidRDefault="002B1F80" w:rsidP="006C2DBC">
      <w:pPr>
        <w:pStyle w:val="Overskrift2"/>
      </w:pPr>
      <w:bookmarkStart w:id="13" w:name="_Toc216197062"/>
      <w:r w:rsidRPr="006C2DBC">
        <w:t>Aktivitet</w:t>
      </w:r>
      <w:bookmarkEnd w:id="13"/>
    </w:p>
    <w:p w14:paraId="63833E1B" w14:textId="77777777" w:rsidR="002B1F80" w:rsidRPr="006C2DBC" w:rsidRDefault="002B1F80" w:rsidP="006C2DBC">
      <w:r w:rsidRPr="006C2DBC">
        <w:t xml:space="preserve">Spesialisthelsetjenesten har fire lovpålagte oppgaver: pasientbehandling, utdanning av helsepersonell, forskning og opplæring av pasienter og pårørende. I dette kapittelet viser utvalget utviklingen i behandlingsaktivitet. </w:t>
      </w:r>
    </w:p>
    <w:p w14:paraId="3CF29037" w14:textId="77777777" w:rsidR="002B1F80" w:rsidRPr="006C2DBC" w:rsidRDefault="002B1F80" w:rsidP="006C2DBC">
      <w:r w:rsidRPr="006C2DBC">
        <w:t>Behandlingsaktivitet i spesialisthelsetjenesten kan måles på ulike måter, for eksempel i antall pasienter, antall døgnopphold eller antall polikliniske kontakter. Disse tar ikke hensyn til variasjoner i ressursbruk. Slike mål vil i liten grad fange opp forskjeller i ressursbruk mellom ulike pasienter.</w:t>
      </w:r>
    </w:p>
    <w:p w14:paraId="409351DE" w14:textId="77777777" w:rsidR="002B1F80" w:rsidRPr="006C2DBC" w:rsidRDefault="002B1F80" w:rsidP="006C2DBC">
      <w:r w:rsidRPr="006C2DBC">
        <w:t xml:space="preserve">For somatiske spesialisthelsetjenester er det derfor utviklet et samlet mål på aktivitet basert på klassifisering av pasienter gjennom DRG-systemet. Dette systemet fordeler alle opphold og konsultasjoner i aktivitetskategorier som er medisinsk og ressursmessig homogene, og som dermed utgjør en DRG-gruppe. For hver DRG-gruppe er det beregnet en </w:t>
      </w:r>
      <w:proofErr w:type="spellStart"/>
      <w:r w:rsidRPr="006C2DBC">
        <w:t>kostnadsvekt</w:t>
      </w:r>
      <w:proofErr w:type="spellEnd"/>
      <w:r w:rsidRPr="006C2DBC">
        <w:t xml:space="preserve"> som angir det relative kostnadsforholdet mellom DRG-gruppene. </w:t>
      </w:r>
      <w:proofErr w:type="spellStart"/>
      <w:r w:rsidRPr="006C2DBC">
        <w:t>Kostnadsvektene</w:t>
      </w:r>
      <w:proofErr w:type="spellEnd"/>
      <w:r w:rsidRPr="006C2DBC">
        <w:t xml:space="preserve"> oppdateres årlig av Helsedirektoratet basert på innrapporterte kostnadsdata fra helseforetakene. Antall DRG-poeng er dermed et uttrykk for aktiviteten i somatikk som tar hensyn til hvor mange og hva slags pasienter som får behandling.</w:t>
      </w:r>
      <w:r w:rsidRPr="006C2DBC">
        <w:rPr>
          <w:rStyle w:val="Fotnotereferanse"/>
        </w:rPr>
        <w:footnoteReference w:id="10"/>
      </w:r>
      <w:r w:rsidRPr="006C2DBC">
        <w:t xml:space="preserve"> Figur 5.1 viser utvikling i DRG-poeng for landet samlet i perioden 2015 til 2024. </w:t>
      </w:r>
    </w:p>
    <w:p w14:paraId="6EB87ADA" w14:textId="77777777" w:rsidR="002B1F80" w:rsidRPr="006C2DBC" w:rsidRDefault="002B1F80" w:rsidP="006C2DBC">
      <w:r w:rsidRPr="006C2DBC">
        <w:t>Innen psykisk helsevern og tverrfaglig spesialisert rusbehandling (TSB) er det foreløpig ikke mulig å beskrive den samlede aktiviteten justert for pasientsammensetning. Her beskrives derfor aktiviteten både ved å se på antall pasienter, oppholdsdøgn og polikliniske kontakter. Fra og med 2019 har det vært beregnet DRG-poeng også for poliklinisk aktivitet innen psykisk helsevern og TSB. I denne rapporten har utvalget valgt å beskrive aktivitetsutviklingen som utvikling i polikliniske kontakter og oppholdsdøgn.</w:t>
      </w:r>
    </w:p>
    <w:p w14:paraId="364DE8CB" w14:textId="77777777" w:rsidR="002B1F80" w:rsidRPr="006C2DBC" w:rsidRDefault="002B1F80" w:rsidP="006C2DBC">
      <w:r w:rsidRPr="006C2DBC">
        <w:t xml:space="preserve">Figur 5.1 viser utvikling i oppholdsdøgn og polikliniske kontakter for perioden 2015 til 2024. Som omtalt i kapittel 4 utarbeider Helsedirektoratet beregninger av demografidrevet behov for spesialisthelsetjenesten. Akkumulert beregnet demografidrevet behov for somatikk, psykisk helsevern og TSB fra 2015 til 2024 framgår også av figur 5.1. </w:t>
      </w:r>
    </w:p>
    <w:p w14:paraId="65E8874A" w14:textId="77777777" w:rsidR="002B1F80" w:rsidRPr="006C2DBC" w:rsidRDefault="002B1F80" w:rsidP="006C2DBC">
      <w:r w:rsidRPr="006C2DBC">
        <w:t>I 2024 utgjorde de samlede kostnadene til somatisk spesialisthelsetjeneste, psykisk helsevern og TSB 196</w:t>
      </w:r>
      <w:r w:rsidRPr="006C2DBC">
        <w:rPr>
          <w:rFonts w:ascii="Arial" w:hAnsi="Arial" w:cs="Arial"/>
        </w:rPr>
        <w:t> </w:t>
      </w:r>
      <w:r w:rsidRPr="006C2DBC">
        <w:t xml:space="preserve">mrd. kroner, hvorav kostnader til somatikken utgjorde 79 prosent og kostnader til psykisk helsevern og TSB utgjorde 21 prosent. </w:t>
      </w:r>
    </w:p>
    <w:p w14:paraId="249B1008" w14:textId="13F9D0D3" w:rsidR="002B1F80" w:rsidRPr="006C2DBC" w:rsidRDefault="00C739A1" w:rsidP="006C2DBC">
      <w:r>
        <w:rPr>
          <w:noProof/>
        </w:rPr>
        <w:lastRenderedPageBreak/>
        <w:drawing>
          <wp:inline distT="0" distB="0" distL="0" distR="0" wp14:anchorId="0B07B0CD" wp14:editId="451D66B4">
            <wp:extent cx="5220335" cy="3455670"/>
            <wp:effectExtent l="0" t="0" r="0" b="0"/>
            <wp:docPr id="390907002" name="Bilde 6" descr="Indeksert utvikling i aktivitet og demografidrevet behov. 2015 til 2024. 2015 =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07002" name="Bilde 6" descr="Indeksert utvikling i aktivitet og demografidrevet behov. 2015 til 2024. 2015 = 10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335" cy="3455670"/>
                    </a:xfrm>
                    <a:prstGeom prst="rect">
                      <a:avLst/>
                    </a:prstGeom>
                    <a:noFill/>
                    <a:ln>
                      <a:noFill/>
                    </a:ln>
                  </pic:spPr>
                </pic:pic>
              </a:graphicData>
            </a:graphic>
          </wp:inline>
        </w:drawing>
      </w:r>
    </w:p>
    <w:p w14:paraId="6BC2B6D4" w14:textId="77777777" w:rsidR="002B1F80" w:rsidRPr="006C2DBC" w:rsidRDefault="002B1F80" w:rsidP="006C2DBC">
      <w:pPr>
        <w:pStyle w:val="figur-tittel"/>
      </w:pPr>
      <w:r w:rsidRPr="006C2DBC">
        <w:t>Indeksert utvikling i aktivitet og demografidrevet behov. 2015 til 2024. 2015 = 100.*</w:t>
      </w:r>
    </w:p>
    <w:p w14:paraId="27ECDE80" w14:textId="77777777" w:rsidR="002B1F80" w:rsidRPr="006C2DBC" w:rsidRDefault="002B1F80" w:rsidP="006C2DBC">
      <w:pPr>
        <w:pStyle w:val="Note"/>
      </w:pPr>
      <w:r w:rsidRPr="006C2DBC">
        <w:t>*</w:t>
      </w:r>
      <w:r w:rsidRPr="006C2DBC">
        <w:tab/>
        <w:t>Omfatter aktivitet ved offentlige sykehus, private ideelle sykehus og kjøp fra private tjenestetilbydere. Aktivitet hos avtalespesialister inngår ikke. STG- og TFG-aktivitet inngår ikke i aktivitetsmålet og DRG-poengene er ikke korrigert for systemendringer i perioden. (DRG=</w:t>
      </w:r>
      <w:proofErr w:type="spellStart"/>
      <w:r w:rsidRPr="006C2DBC">
        <w:t>DiagnoseRelatertGruppe</w:t>
      </w:r>
      <w:proofErr w:type="spellEnd"/>
      <w:r w:rsidRPr="006C2DBC">
        <w:t>. STG=</w:t>
      </w:r>
      <w:proofErr w:type="spellStart"/>
      <w:r w:rsidRPr="006C2DBC">
        <w:t>SærTjenesteGruppe</w:t>
      </w:r>
      <w:proofErr w:type="spellEnd"/>
      <w:r w:rsidRPr="006C2DBC">
        <w:t>. TFG=</w:t>
      </w:r>
      <w:proofErr w:type="spellStart"/>
      <w:r w:rsidRPr="006C2DBC">
        <w:t>TjenesteForløpsGruppe</w:t>
      </w:r>
      <w:proofErr w:type="spellEnd"/>
      <w:r w:rsidRPr="006C2DBC">
        <w:t>.)</w:t>
      </w:r>
    </w:p>
    <w:p w14:paraId="4520952A" w14:textId="77777777" w:rsidR="002B1F80" w:rsidRPr="006C2DBC" w:rsidRDefault="002B1F80" w:rsidP="006C2DBC">
      <w:pPr>
        <w:pStyle w:val="Kilde"/>
      </w:pPr>
      <w:r w:rsidRPr="006C2DBC">
        <w:t xml:space="preserve">Kilde: Helsedirektoratet og Teknisk beregningsutvalg for spesialisthelsetjenesten. </w:t>
      </w:r>
    </w:p>
    <w:p w14:paraId="0E073CBC" w14:textId="77777777" w:rsidR="002B1F80" w:rsidRPr="006C2DBC" w:rsidRDefault="002B1F80" w:rsidP="006C2DBC">
      <w:r w:rsidRPr="006C2DBC">
        <w:t xml:space="preserve">I perioden 2015 til 2024 har det vært en vekst i aktiviteten i somatikken målt ved DRG-poeng på 16,5 prosent. Det demografidrevne behovet for somatikk er beregnet til å være 16,3 prosent fra 2015 til 2024. For perioden sett under ett, har aktivitetsveksten vært om lag som demografidrevet behov. </w:t>
      </w:r>
    </w:p>
    <w:p w14:paraId="46B1AEEB" w14:textId="77777777" w:rsidR="002B1F80" w:rsidRPr="006C2DBC" w:rsidRDefault="002B1F80" w:rsidP="006C2DBC">
      <w:r w:rsidRPr="006C2DBC">
        <w:t>For psykisk helsevern og TSB har det vært en vekst i poliklinisk aktivitet på 22,4 prosent fra 2015 til 2024, og for døgnbehandling har det vært en nedgang på 6,7 prosent i perioden. Det demografisdrevne behovet for psykisk helsevern og TSB samlet er beregnet å være 6,5 prosent fra 2015 til 2024. Uten et samlet ressurskorrigert aktivitetsmål for psykisk helsevern og TSB, er det vanskelig å vurdere aktivitetsutviklingen mot det demografidrevne behovet.</w:t>
      </w:r>
    </w:p>
    <w:p w14:paraId="2990572C" w14:textId="77777777" w:rsidR="002B1F80" w:rsidRPr="006C2DBC" w:rsidRDefault="002B1F80" w:rsidP="006C2DBC">
      <w:pPr>
        <w:pStyle w:val="Overskrift2"/>
      </w:pPr>
      <w:bookmarkStart w:id="14" w:name="_Toc216197063"/>
      <w:r w:rsidRPr="006C2DBC">
        <w:t>Ventetid</w:t>
      </w:r>
      <w:bookmarkEnd w:id="14"/>
      <w:r w:rsidRPr="006C2DBC">
        <w:t xml:space="preserve"> </w:t>
      </w:r>
    </w:p>
    <w:p w14:paraId="216CF8BF" w14:textId="77777777" w:rsidR="002B1F80" w:rsidRPr="006C2DBC" w:rsidRDefault="002B1F80" w:rsidP="006C2DBC">
      <w:r w:rsidRPr="006C2DBC">
        <w:t>Ventetid er én sentral indikator i spesialisthelsetjenesten. Ventetiden, slik den beskrives her, er tiden fra henvisning er mottatt i spesialisthelsetjenesten til helsehjelpen har startet.</w:t>
      </w:r>
    </w:p>
    <w:p w14:paraId="6C8F6EFB" w14:textId="77777777" w:rsidR="002B1F80" w:rsidRPr="006C2DBC" w:rsidRDefault="002B1F80" w:rsidP="006C2DBC">
      <w:r w:rsidRPr="006C2DBC">
        <w:t xml:space="preserve">Offisielle tall for ventetider publiseres av Folkehelseinstituttet (FHI) hver tredje måned. FHI publiserer også månedlig (foreløpige data) på sine nettsider. </w:t>
      </w:r>
      <w:proofErr w:type="spellStart"/>
      <w:r w:rsidRPr="006C2DBC">
        <w:t>FHIs</w:t>
      </w:r>
      <w:proofErr w:type="spellEnd"/>
      <w:r w:rsidRPr="006C2DBC">
        <w:t xml:space="preserve"> statistikk baserer seg på rapportering fra sykehusene til Norsk pasientregister og utgjør den nasjonale ventelistestatistikken. Den omfatter ventetid i planlagte pasientforløp. Øyeblikkelig hjelp er ikke en del av statistikken. Om lag 70 prosent av alle </w:t>
      </w:r>
      <w:r w:rsidRPr="006C2DBC">
        <w:lastRenderedPageBreak/>
        <w:t xml:space="preserve">innleggelser i sykehus er øyeblikkelig hjelp. De fleste som venter (om lag fire av fem), venter på poliklinisk konsultasjon eller utredning. </w:t>
      </w:r>
    </w:p>
    <w:p w14:paraId="55A18AD8" w14:textId="77777777" w:rsidR="002B1F80" w:rsidRPr="006C2DBC" w:rsidRDefault="002B1F80" w:rsidP="006C2DBC">
      <w:pPr>
        <w:pStyle w:val="avsnitt-undertittel"/>
      </w:pPr>
      <w:r w:rsidRPr="006C2DBC">
        <w:t xml:space="preserve">Ventetidsløftet </w:t>
      </w:r>
    </w:p>
    <w:p w14:paraId="31585D75" w14:textId="77777777" w:rsidR="002B1F80" w:rsidRPr="006C2DBC" w:rsidRDefault="002B1F80" w:rsidP="006C2DBC">
      <w:r w:rsidRPr="006C2DBC">
        <w:t>Ventetidene i spesialisthelsetjenesten økte under og etter pandemien. I mai 2024 inngikk regjeringen et partssamarbeid om ventetider i spesialisthelsetjenesten for å sørge for en markant reduksjon i ventetidene som skulle legge til rette for å nå de langsiktige målene definert i Nasjonal helse- og samhandlingsplan 2024–2027. Etter lanseringen av Ventetidsløftet ble det iverksatt tiltak i alle de fire regionale helseforetakene for å øke kapasiteten slik at de fikk mulighet til å starte opp helsehjelp til flere. Mange pasienter med mindre alvorlige tilstander hadde stått lenge på venteliste, og når mange av disse så fikk behandlingen sin påbegynt, slo dette ut i statistikken og gjorde at indikatoren gjennomsnittlig oppstartet helsehjelp økte.</w:t>
      </w:r>
    </w:p>
    <w:p w14:paraId="260614F1" w14:textId="77777777" w:rsidR="002B1F80" w:rsidRPr="006C2DBC" w:rsidRDefault="002B1F80" w:rsidP="006C2DBC">
      <w:r w:rsidRPr="006C2DBC">
        <w:t>Figur 5.2 viser årsgjennomsnitt i ventetider fra 2011 til 2024. Her ser vi at ventetidene i 2024 er relativt høye, hvilket delvis skyldes innsatsen siste del av året der flere pasienter som har ventet lenge fikk påbegynt helsehjelpen.</w:t>
      </w:r>
    </w:p>
    <w:p w14:paraId="525E274F" w14:textId="3425EE0A" w:rsidR="002B1F80" w:rsidRPr="006C2DBC" w:rsidRDefault="00C739A1" w:rsidP="006C2DBC">
      <w:r>
        <w:rPr>
          <w:noProof/>
        </w:rPr>
        <w:drawing>
          <wp:inline distT="0" distB="0" distL="0" distR="0" wp14:anchorId="5B4463E5" wp14:editId="52C6EAAE">
            <wp:extent cx="5220335" cy="3689350"/>
            <wp:effectExtent l="0" t="0" r="0" b="6350"/>
            <wp:docPr id="1876547272" name="Bilde 7" descr="Gjennomsnittlig ventetid til påbegynt helsehjelp i dager. Samlet og per tjenesteområde. 2011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47272" name="Bilde 7" descr="Gjennomsnittlig ventetid til påbegynt helsehjelp i dager. Samlet og per tjenesteområde. 2011 til 202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335" cy="3689350"/>
                    </a:xfrm>
                    <a:prstGeom prst="rect">
                      <a:avLst/>
                    </a:prstGeom>
                    <a:noFill/>
                    <a:ln>
                      <a:noFill/>
                    </a:ln>
                  </pic:spPr>
                </pic:pic>
              </a:graphicData>
            </a:graphic>
          </wp:inline>
        </w:drawing>
      </w:r>
    </w:p>
    <w:p w14:paraId="0116DFAA" w14:textId="77777777" w:rsidR="002B1F80" w:rsidRPr="006C2DBC" w:rsidRDefault="002B1F80" w:rsidP="006C2DBC">
      <w:pPr>
        <w:pStyle w:val="figur-tittel"/>
      </w:pPr>
      <w:r w:rsidRPr="006C2DBC">
        <w:t>Gjennomsnittlig ventetid til påbegynt helsehjelp i dager. Samlet og per tjenesteområde. 2011 til 2024.</w:t>
      </w:r>
    </w:p>
    <w:p w14:paraId="658F27B1" w14:textId="77777777" w:rsidR="002B1F80" w:rsidRPr="006C2DBC" w:rsidRDefault="002B1F80" w:rsidP="006C2DBC">
      <w:pPr>
        <w:pStyle w:val="Kilde"/>
      </w:pPr>
      <w:r w:rsidRPr="006C2DBC">
        <w:t xml:space="preserve">Kilde: Folkehelseinstituttet. </w:t>
      </w:r>
    </w:p>
    <w:p w14:paraId="3FF28E37" w14:textId="77777777" w:rsidR="002B1F80" w:rsidRPr="006C2DBC" w:rsidRDefault="002B1F80" w:rsidP="006C2DBC">
      <w:r w:rsidRPr="006C2DBC">
        <w:lastRenderedPageBreak/>
        <w:t>Effekten av at mange som har ventet lenge fikk påbegynt helsehjelpen</w:t>
      </w:r>
      <w:r w:rsidRPr="006C2DBC">
        <w:rPr>
          <w:rStyle w:val="Fotnotereferanse"/>
        </w:rPr>
        <w:footnoteReference w:id="11"/>
      </w:r>
      <w:r w:rsidRPr="006C2DBC">
        <w:t xml:space="preserve"> viste seg videre utover i 2025, men i løpet av vinteren og våren 2025 ble antallet som hadde ventet lenge kraftig redusert. Fra og med juni 2025 har det på nasjonalt nivå vært kortere ventetider enn det var i 2019. Helse- og omsorgsdepartementets mål er å komme under nivået 2019, som var det siste året før pandemien. Figur 5.3 viser utviklingen i ventetiden gjennom året. Den oransje linjen viser ventetidene i år fra januar til og med oktober. Oktober er den siste måneden vi har tall for i 2025. Den grønne linjen viser ventetiden i 2019. Det blåskraverte området viser hva den månedlige ventetiden har på sitt høyeste og på sitt laveste i perioden 2015 til 2025. Fra og med juni i år har ventetidene vært under eller på nivå med 2019.</w:t>
      </w:r>
    </w:p>
    <w:p w14:paraId="57469BE9" w14:textId="29008A30" w:rsidR="002B1F80" w:rsidRPr="006C2DBC" w:rsidRDefault="00C739A1" w:rsidP="006C2DBC">
      <w:r>
        <w:rPr>
          <w:noProof/>
        </w:rPr>
        <w:drawing>
          <wp:inline distT="0" distB="0" distL="0" distR="0" wp14:anchorId="407EFC8A" wp14:editId="79BB7EE8">
            <wp:extent cx="5220335" cy="2764155"/>
            <wp:effectExtent l="0" t="0" r="0" b="0"/>
            <wp:docPr id="1571738501" name="Bilde 8" descr="Gjennomsnittlig ventetid til påbegynt helsehjelp i dager samlet for alle fagområ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38501" name="Bilde 8" descr="Gjennomsnittlig ventetid til påbegynt helsehjelp i dager samlet for alle fagområder.&#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0335" cy="2764155"/>
                    </a:xfrm>
                    <a:prstGeom prst="rect">
                      <a:avLst/>
                    </a:prstGeom>
                    <a:noFill/>
                    <a:ln>
                      <a:noFill/>
                    </a:ln>
                  </pic:spPr>
                </pic:pic>
              </a:graphicData>
            </a:graphic>
          </wp:inline>
        </w:drawing>
      </w:r>
    </w:p>
    <w:p w14:paraId="4AD821DF" w14:textId="77777777" w:rsidR="002B1F80" w:rsidRPr="006C2DBC" w:rsidRDefault="002B1F80" w:rsidP="006C2DBC">
      <w:pPr>
        <w:pStyle w:val="figur-tittel"/>
      </w:pPr>
      <w:r w:rsidRPr="006C2DBC">
        <w:t>Gjennomsnittlig ventetid til påbegynt helsehjelp i dager samlet for alle fagområder.</w:t>
      </w:r>
    </w:p>
    <w:p w14:paraId="609834E3" w14:textId="77777777" w:rsidR="002B1F80" w:rsidRPr="006C2DBC" w:rsidRDefault="002B1F80" w:rsidP="006C2DBC">
      <w:pPr>
        <w:pStyle w:val="Kilde"/>
      </w:pPr>
      <w:r w:rsidRPr="006C2DBC">
        <w:t xml:space="preserve">Kilde: Folkehelseinstituttet og Teknisk beregningsutvalg for spesialisthelsetjenesten. </w:t>
      </w:r>
    </w:p>
    <w:p w14:paraId="4A31D03D" w14:textId="77777777" w:rsidR="002B1F80" w:rsidRPr="006C2DBC" w:rsidRDefault="002B1F80" w:rsidP="006C2DBC">
      <w:pPr>
        <w:pStyle w:val="Overskrift2"/>
      </w:pPr>
      <w:bookmarkStart w:id="15" w:name="_Toc216197064"/>
      <w:r w:rsidRPr="006C2DBC">
        <w:t>Produktivitet</w:t>
      </w:r>
      <w:bookmarkEnd w:id="15"/>
      <w:r w:rsidRPr="006C2DBC">
        <w:t xml:space="preserve"> </w:t>
      </w:r>
    </w:p>
    <w:p w14:paraId="740EA3F3" w14:textId="77777777" w:rsidR="002B1F80" w:rsidRPr="006C2DBC" w:rsidRDefault="002B1F80" w:rsidP="006C2DBC">
      <w:r w:rsidRPr="006C2DBC">
        <w:t xml:space="preserve">Begrepet produktivitet er her avgrenset til å belyse forholdet mellom aktivitet i form av pasientbehandling og kostnader til pasientbehandling i spesialisthelsetjenesten. Økt produktivitet betyr at aktiviteten øker mer enn kostnadene i en gitt tidsperiode, eller at kostnadene går ned mer enn aktiviteten. Redusert produktivitet betyr tilsvarende at kostnadene til pasientbehandling øker mer enn aktiviteten i en gitt periode, eller at aktiviteten reduseres mer enn kostnadene. Beskrivelsen av utviklingen i produktivitet vil dermed ikke fange opp eventuelle endringer i kvalitet og/eller helseforbedring. Produktivitetsutviklingen belyses kun for pasientbehandling, og ikke for de tre andre områdene </w:t>
      </w:r>
      <w:r w:rsidRPr="006C2DBC">
        <w:lastRenderedPageBreak/>
        <w:t xml:space="preserve">forskning, utdanning av helsepersonell og opplæring. I tillegg er helseforetak som inngår i vurdering av produktivitetsutviklingen begrenset til offentlig eide helseforetak og private ideelle sykehus med langsiktige driftsavtaler med Helse Sør-Øst RHF og Helse Vest RHF. Det vil si at private sykehus med kjøpsavtale, private avtalespesialister og andre private avtaleparter ikke inngår i beregningsgrunnlaget. </w:t>
      </w:r>
    </w:p>
    <w:p w14:paraId="70B4A1C7" w14:textId="77777777" w:rsidR="002B1F80" w:rsidRPr="006C2DBC" w:rsidRDefault="002B1F80" w:rsidP="006C2DBC">
      <w:r w:rsidRPr="006C2DBC">
        <w:t>Utvalget presenterer i denne rapporten enkle mål på utviklingen i produktivitet innen henholdsvis somatikk, psykisk helsevern og TSB. Mål på produktivitet vil avhenge av hvordan man definerer og måler aktivitet og hvilken metodisk tilnærming som brukes.</w:t>
      </w:r>
    </w:p>
    <w:p w14:paraId="5CAF3CE9" w14:textId="77777777" w:rsidR="002B1F80" w:rsidRPr="006C2DBC" w:rsidRDefault="002B1F80" w:rsidP="006C2DBC">
      <w:pPr>
        <w:pStyle w:val="avsnitt-undertittel"/>
      </w:pPr>
      <w:r w:rsidRPr="006C2DBC">
        <w:t xml:space="preserve">Produktivitet i somatisk spesialisthelsetjeneste </w:t>
      </w:r>
    </w:p>
    <w:p w14:paraId="49C0ACF5" w14:textId="77777777" w:rsidR="002B1F80" w:rsidRPr="006C2DBC" w:rsidRDefault="002B1F80" w:rsidP="006C2DBC">
      <w:r w:rsidRPr="006C2DBC">
        <w:t xml:space="preserve">Det finnes ulike indikatorer som kan gi informasjon om produktivitet i pasientbehandlingen. En mye brukt indikator for å beskrive produktivitetsutviklingen innenfor somatikk er utvikling i kostnad per DRG-poeng. Kostnad per DRG-poeng gir et gjennomsnittlig kostnadsmål per enhet av behandlingsintensitet. DRG-poeng som aktivitetsmål er nærmere omtalt i kapittel 5.1. </w:t>
      </w:r>
    </w:p>
    <w:p w14:paraId="7FB80592" w14:textId="77777777" w:rsidR="002B1F80" w:rsidRPr="006C2DBC" w:rsidRDefault="002B1F80" w:rsidP="006C2DBC">
      <w:r w:rsidRPr="006C2DBC">
        <w:t>I denne rapporten er det valgt å benytte DRG-poeng per krone for å beskrive produktivitetsutviklingen innen somatisk spesialisthelsetjeneste. En økning i DRG-poeng per krone indikerer økt produktivitet, og motsatt. DRG-poeng som aktivitetsmål i produktivitetsberegninger har imidlertid begrensninger. Forhold som for eksempel kvaliteten av behandlingen, pasienttilfredshet, eller langsiktige helseutfall fanges ikke opp i dette aktivitetsmålet.</w:t>
      </w:r>
      <w:r w:rsidRPr="006C2DBC">
        <w:rPr>
          <w:rStyle w:val="Fotnotereferanse"/>
        </w:rPr>
        <w:footnoteReference w:id="12"/>
      </w:r>
      <w:r w:rsidRPr="006C2DBC">
        <w:t xml:space="preserve"> </w:t>
      </w:r>
    </w:p>
    <w:p w14:paraId="51BAB8AF" w14:textId="77777777" w:rsidR="002B1F80" w:rsidRPr="006C2DBC" w:rsidRDefault="002B1F80" w:rsidP="006C2DBC">
      <w:r w:rsidRPr="006C2DBC">
        <w:t>Figur 5.4 viser indeksert utvikling i DRG-poeng per krone i somatisk spesialisthelsetjeneste for landet samlet for perioden 2017 til 2024 i faste 2024-priser.</w:t>
      </w:r>
      <w:r w:rsidRPr="006C2DBC">
        <w:rPr>
          <w:rStyle w:val="Fotnotereferanse"/>
        </w:rPr>
        <w:footnoteReference w:id="13"/>
      </w:r>
      <w:r w:rsidRPr="006C2DBC">
        <w:t xml:space="preserve"> Finansdepartementets </w:t>
      </w:r>
      <w:proofErr w:type="spellStart"/>
      <w:r w:rsidRPr="006C2DBC">
        <w:t>deflator</w:t>
      </w:r>
      <w:proofErr w:type="spellEnd"/>
      <w:r w:rsidRPr="006C2DBC">
        <w:t xml:space="preserve"> for spesialisthelsetjenesten er lagt til grunn. Kostnadsgrunnlaget er eksklusive pensjonskostnader.</w:t>
      </w:r>
      <w:r w:rsidRPr="006C2DBC">
        <w:rPr>
          <w:rStyle w:val="Fotnotereferanse"/>
        </w:rPr>
        <w:footnoteReference w:id="14"/>
      </w:r>
    </w:p>
    <w:p w14:paraId="034BFB27" w14:textId="77777777" w:rsidR="002B1F80" w:rsidRPr="006C2DBC" w:rsidRDefault="002B1F80" w:rsidP="006C2DBC">
      <w:r w:rsidRPr="006C2DBC">
        <w:lastRenderedPageBreak/>
        <w:t>Fra 2017 til 2019 var det en forbedring i produktiviteten målt som DRG-poeng per krone. Effekten av pandemien illustreres tydelig med reduksjon fra 2019 til 2020. Etter 2020 har det vært en økning i DRG-poeng per krone fram til 2023. Fra 2023 til 2024 har det vært en liten nedgang på 0,1 prosentpoeng. I 2024 var DRG-poeng per krone, eller produktiviteten, 4,3 prosent lavere for landet samlet sammenlignet med 2019, som er det året med høyest målt produktivitet.</w:t>
      </w:r>
    </w:p>
    <w:p w14:paraId="14EEB806" w14:textId="1112F44E" w:rsidR="002B1F80" w:rsidRPr="006C2DBC" w:rsidRDefault="00C739A1" w:rsidP="006C2DBC">
      <w:r>
        <w:rPr>
          <w:noProof/>
        </w:rPr>
        <w:drawing>
          <wp:inline distT="0" distB="0" distL="0" distR="0" wp14:anchorId="39E1E56B" wp14:editId="43438A07">
            <wp:extent cx="5220335" cy="3455670"/>
            <wp:effectExtent l="0" t="0" r="0" b="0"/>
            <wp:docPr id="1395354856" name="Bilde 9" descr="Indeksert utvikling DRG-poeng per krone for landet samlet. 2017 til 2024. 2017 = 100. Faste pris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54856" name="Bilde 9" descr="Indeksert utvikling DRG-poeng per krone for landet samlet. 2017 til 2024. 2017 = 100. Faste priser.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335" cy="3455670"/>
                    </a:xfrm>
                    <a:prstGeom prst="rect">
                      <a:avLst/>
                    </a:prstGeom>
                    <a:noFill/>
                    <a:ln>
                      <a:noFill/>
                    </a:ln>
                  </pic:spPr>
                </pic:pic>
              </a:graphicData>
            </a:graphic>
          </wp:inline>
        </w:drawing>
      </w:r>
    </w:p>
    <w:p w14:paraId="25168225" w14:textId="77777777" w:rsidR="002B1F80" w:rsidRPr="006C2DBC" w:rsidRDefault="002B1F80" w:rsidP="006C2DBC">
      <w:pPr>
        <w:pStyle w:val="figur-tittel"/>
      </w:pPr>
      <w:r w:rsidRPr="006C2DBC">
        <w:t xml:space="preserve">Indeksert utvikling DRG-poeng per krone for landet samlet. 2017 til 2024. 2017 = 100. Faste priser. </w:t>
      </w:r>
    </w:p>
    <w:p w14:paraId="6B8B8641" w14:textId="77777777" w:rsidR="002B1F80" w:rsidRPr="006C2DBC" w:rsidRDefault="002B1F80" w:rsidP="006C2DBC">
      <w:pPr>
        <w:pStyle w:val="Kilde"/>
      </w:pPr>
      <w:r w:rsidRPr="006C2DBC">
        <w:t>Kilde: Helsedirektoratet</w:t>
      </w:r>
      <w:r w:rsidRPr="006C2DBC">
        <w:rPr>
          <w:rStyle w:val="Fotnotereferanse"/>
        </w:rPr>
        <w:footnoteReference w:id="15"/>
      </w:r>
      <w:r w:rsidRPr="006C2DBC">
        <w:t xml:space="preserve"> og Teknisk beregningsutvalg for spesialisthelsetjenesten.</w:t>
      </w:r>
    </w:p>
    <w:p w14:paraId="62AA4A05" w14:textId="77777777" w:rsidR="002B1F80" w:rsidRPr="006C2DBC" w:rsidRDefault="002B1F80" w:rsidP="006C2DBC">
      <w:r w:rsidRPr="006C2DBC">
        <w:t xml:space="preserve">I figur 5.5 vises utviklingen i DRG-poeng per krone dekomponert i aktivitets- og kostnadseffekt. Med unntak av 2018 og pandemiåret 2020, har aktivitetsveksten vært større enn kostnadsveksten i perioden 2018 til 2023. I 2024 ser vi at kostnadsveksten var noe større enn aktivitetsveksten. </w:t>
      </w:r>
    </w:p>
    <w:p w14:paraId="39E69CED" w14:textId="7021E396" w:rsidR="002B1F80" w:rsidRPr="006C2DBC" w:rsidRDefault="00C739A1" w:rsidP="006C2DBC">
      <w:r>
        <w:rPr>
          <w:noProof/>
        </w:rPr>
        <w:lastRenderedPageBreak/>
        <w:drawing>
          <wp:inline distT="0" distB="0" distL="0" distR="0" wp14:anchorId="6FB0A4CD" wp14:editId="2D45F702">
            <wp:extent cx="5220335" cy="3561715"/>
            <wp:effectExtent l="0" t="0" r="0" b="635"/>
            <wp:docPr id="281916160" name="Bilde 10" descr="Prosentvis endring fra foregående år for DRG-poeng per krone, aktivitet (DRG-poeng) og kostnader. 2018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16160" name="Bilde 10" descr="Prosentvis endring fra foregående år for DRG-poeng per krone, aktivitet (DRG-poeng) og kostnader. 2018 til 2024.&#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335" cy="3561715"/>
                    </a:xfrm>
                    <a:prstGeom prst="rect">
                      <a:avLst/>
                    </a:prstGeom>
                    <a:noFill/>
                    <a:ln>
                      <a:noFill/>
                    </a:ln>
                  </pic:spPr>
                </pic:pic>
              </a:graphicData>
            </a:graphic>
          </wp:inline>
        </w:drawing>
      </w:r>
    </w:p>
    <w:p w14:paraId="5F1EF448" w14:textId="77777777" w:rsidR="002B1F80" w:rsidRPr="006C2DBC" w:rsidRDefault="002B1F80" w:rsidP="006C2DBC">
      <w:pPr>
        <w:pStyle w:val="figur-tittel"/>
      </w:pPr>
      <w:r w:rsidRPr="006C2DBC">
        <w:t>Prosentvis endring fra foregående år for DRG-poeng per krone, aktivitet (DRG-poeng) og kostnader. 2018 til 2024.</w:t>
      </w:r>
    </w:p>
    <w:p w14:paraId="418E533C" w14:textId="77777777" w:rsidR="002B1F80" w:rsidRPr="006C2DBC" w:rsidRDefault="002B1F80" w:rsidP="006C2DBC">
      <w:pPr>
        <w:pStyle w:val="Kilde"/>
      </w:pPr>
      <w:r w:rsidRPr="006C2DBC">
        <w:t xml:space="preserve">Kilde: Helsedirektoratet. </w:t>
      </w:r>
    </w:p>
    <w:p w14:paraId="0C1BFFEA" w14:textId="77777777" w:rsidR="002B1F80" w:rsidRPr="006C2DBC" w:rsidRDefault="002B1F80" w:rsidP="006C2DBC">
      <w:r w:rsidRPr="006C2DBC">
        <w:t>Utviklingen i DRG-poeng per mill. kroner i perioden 2017 til 2024 for de fire helseregionene framgår av figur 5.6. Alle helseregionene hadde et lavere produktivitetsnivå i 2024 sammenlignet med 2017. Helseregion Sør-Øst har hatt lavest nedgang i produktivitetsnivå fra 2017 til 2024, og Helseregion Midt-Norge har hatt størst nedgang. Helse Midt-Norge har i perioden 2022 til 2024 innført nytt journalsystem, og har derfor planlagt for en (midlertidig) reduksjon i produktiviteten. Regionale forskjeller i produktivitetsnivå vil blant annet påvirkes av ulikheter i strukturelle forhold mellom helseregionene.</w:t>
      </w:r>
    </w:p>
    <w:p w14:paraId="293562B1" w14:textId="2D3FF7E3" w:rsidR="002B1F80" w:rsidRPr="006C2DBC" w:rsidRDefault="00C739A1" w:rsidP="006C2DBC">
      <w:r>
        <w:rPr>
          <w:noProof/>
        </w:rPr>
        <w:lastRenderedPageBreak/>
        <w:drawing>
          <wp:inline distT="0" distB="0" distL="0" distR="0" wp14:anchorId="111AEE2A" wp14:editId="4EA50F12">
            <wp:extent cx="5220335" cy="3816985"/>
            <wp:effectExtent l="0" t="0" r="0" b="0"/>
            <wp:docPr id="361459155" name="Bilde 11" descr="Regional utvikling i DRG-poeng per mill. kroner. 2017 til 2024. Faste pris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59155" name="Bilde 11" descr="Regional utvikling i DRG-poeng per mill. kroner. 2017 til 2024. Faste priser.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335" cy="3816985"/>
                    </a:xfrm>
                    <a:prstGeom prst="rect">
                      <a:avLst/>
                    </a:prstGeom>
                    <a:noFill/>
                    <a:ln>
                      <a:noFill/>
                    </a:ln>
                  </pic:spPr>
                </pic:pic>
              </a:graphicData>
            </a:graphic>
          </wp:inline>
        </w:drawing>
      </w:r>
    </w:p>
    <w:p w14:paraId="0017DA00" w14:textId="77777777" w:rsidR="002B1F80" w:rsidRPr="006C2DBC" w:rsidRDefault="002B1F80" w:rsidP="006C2DBC">
      <w:pPr>
        <w:pStyle w:val="figur-tittel"/>
      </w:pPr>
      <w:r w:rsidRPr="006C2DBC">
        <w:t xml:space="preserve">Regional utvikling i DRG-poeng per mill. kroner. 2017 til 2024. Faste priser. </w:t>
      </w:r>
    </w:p>
    <w:p w14:paraId="2E12E03B" w14:textId="77777777" w:rsidR="002B1F80" w:rsidRPr="006C2DBC" w:rsidRDefault="002B1F80" w:rsidP="006C2DBC">
      <w:pPr>
        <w:pStyle w:val="Kilde"/>
      </w:pPr>
      <w:r w:rsidRPr="006C2DBC">
        <w:t xml:space="preserve">Kilde: Helsedirektoratet. </w:t>
      </w:r>
    </w:p>
    <w:p w14:paraId="2531140C" w14:textId="77777777" w:rsidR="002B1F80" w:rsidRPr="006C2DBC" w:rsidRDefault="002B1F80" w:rsidP="006C2DBC">
      <w:pPr>
        <w:pStyle w:val="avsnitt-undertittel"/>
      </w:pPr>
      <w:r w:rsidRPr="006C2DBC">
        <w:t xml:space="preserve">Produktivitet i psykisk helsevern og TSB </w:t>
      </w:r>
    </w:p>
    <w:p w14:paraId="66DAE4F4" w14:textId="77777777" w:rsidR="002B1F80" w:rsidRPr="006C2DBC" w:rsidRDefault="002B1F80" w:rsidP="006C2DBC">
      <w:r w:rsidRPr="006C2DBC">
        <w:t>For psykisk helsevern og TSB er det altså foreløpig ikke tilgjengelig et samlemål på aktivitet som korrigerer for pasientsammensetning. Utvalget beskrev aktivitetsutviklingen gjennom å se på oppholdsdøgn og polikliniske konsultasjoner. I vurdering av produktivitetsutvikling beskrives også kostnader i forhold til antall pasienter og (fra 2019) ISF-poeng i poliklinikkene. Valg av mål for aktivitet vil derfor ha betydning når man skal se på utvikling i produktivitet i sektoren.</w:t>
      </w:r>
    </w:p>
    <w:p w14:paraId="768E4140" w14:textId="77777777" w:rsidR="002B1F80" w:rsidRPr="006C2DBC" w:rsidRDefault="002B1F80" w:rsidP="006C2DBC">
      <w:r w:rsidRPr="006C2DBC">
        <w:t xml:space="preserve">Figur 5.7 viser indeksert utvikling i produktivitet målt ved aktivitet per krone for psykisk helsevern og TSB samlet for perioden 2017 til 2024 i faste priser. Finansdepartementets </w:t>
      </w:r>
      <w:proofErr w:type="spellStart"/>
      <w:r w:rsidRPr="006C2DBC">
        <w:t>deflator</w:t>
      </w:r>
      <w:proofErr w:type="spellEnd"/>
      <w:r w:rsidRPr="006C2DBC">
        <w:t xml:space="preserve"> for spesialisthelsetjenesten er lagt til grunn. En økning i aktivitet per krone indikerer økt produktivitet, og motsatt. Poliklinisk aktivitet er målt i polikliniske kontakter og ISF-poeng. Døgnaktivitet er målt i antall oppholdsdøgn. I tillegg vises utvikling i antall behandlede pasienter per krone for poliklinisk og døgnaktivitet samlet.</w:t>
      </w:r>
    </w:p>
    <w:p w14:paraId="4A6A2192" w14:textId="77777777" w:rsidR="002B1F80" w:rsidRPr="006C2DBC" w:rsidRDefault="002B1F80" w:rsidP="006C2DBC">
      <w:r w:rsidRPr="006C2DBC">
        <w:t>Når aktiviteten ved poliklinikkene måles som antall konsultasjoner går målt produktivitet ned i perioden. Justering for pasientsammensetning er den imidlertid nær uendret fra 2019 til 2024. Tilsvarende går målt produktivitet for inneliggende pasienter ned når aktiviteten måles som oppholdsdøgn, men stiger når den måles som antall pasienter. Det kan forklares gjennom at effekten av kortere liggetid er sterkere enn at hvert oppholdsdøgn blir mer ressurskrevende.</w:t>
      </w:r>
    </w:p>
    <w:p w14:paraId="6496B87A" w14:textId="77777777" w:rsidR="002B1F80" w:rsidRPr="006C2DBC" w:rsidRDefault="002B1F80" w:rsidP="006C2DBC">
      <w:r w:rsidRPr="006C2DBC">
        <w:lastRenderedPageBreak/>
        <w:t>Med de samme forbehold knyttet til mangel på informasjon om kvalitet og eventuelle endringer i helseutfall er derfor vurderingen at produktivitetsnivået innen psykisk helsevern og TSB er uendret/svakt stigende fra 2019 til 2024.</w:t>
      </w:r>
    </w:p>
    <w:p w14:paraId="05300361" w14:textId="7F694610" w:rsidR="002B1F80" w:rsidRPr="006C2DBC" w:rsidRDefault="00C739A1" w:rsidP="006C2DBC">
      <w:r>
        <w:rPr>
          <w:noProof/>
        </w:rPr>
        <w:drawing>
          <wp:inline distT="0" distB="0" distL="0" distR="0" wp14:anchorId="2E227B3D" wp14:editId="6901A6CF">
            <wp:extent cx="5220335" cy="3338830"/>
            <wp:effectExtent l="0" t="0" r="0" b="0"/>
            <wp:docPr id="479950607" name="Bilde 12" descr="Indeksert utvikling i polikliniske kontakter, ISF-poeng,* døgn og pasienter per krone. 2017–2024. Faste priser. 2019=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50607" name="Bilde 12" descr="Indeksert utvikling i polikliniske kontakter, ISF-poeng,* døgn og pasienter per krone. 2017–2024. Faste priser. 2019=10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335" cy="3338830"/>
                    </a:xfrm>
                    <a:prstGeom prst="rect">
                      <a:avLst/>
                    </a:prstGeom>
                    <a:noFill/>
                    <a:ln>
                      <a:noFill/>
                    </a:ln>
                  </pic:spPr>
                </pic:pic>
              </a:graphicData>
            </a:graphic>
          </wp:inline>
        </w:drawing>
      </w:r>
    </w:p>
    <w:p w14:paraId="1DFE58A9" w14:textId="77777777" w:rsidR="002B1F80" w:rsidRPr="006C2DBC" w:rsidRDefault="002B1F80" w:rsidP="006C2DBC">
      <w:pPr>
        <w:pStyle w:val="figur-tittel"/>
      </w:pPr>
      <w:r w:rsidRPr="006C2DBC">
        <w:t>Indeksert utvikling i polikliniske kontakter, ISF-</w:t>
      </w:r>
      <w:proofErr w:type="gramStart"/>
      <w:r w:rsidRPr="006C2DBC">
        <w:t>poeng,*</w:t>
      </w:r>
      <w:proofErr w:type="gramEnd"/>
      <w:r w:rsidRPr="006C2DBC">
        <w:t xml:space="preserve"> døgn og pasienter per krone. 2017–2024. Faste priser. 2019=100.</w:t>
      </w:r>
    </w:p>
    <w:p w14:paraId="419C1C9E" w14:textId="77777777" w:rsidR="002B1F80" w:rsidRPr="006C2DBC" w:rsidRDefault="002B1F80" w:rsidP="006C2DBC">
      <w:pPr>
        <w:pStyle w:val="Note"/>
      </w:pPr>
      <w:r w:rsidRPr="006C2DBC">
        <w:t>*</w:t>
      </w:r>
      <w:r w:rsidRPr="006C2DBC">
        <w:tab/>
        <w:t>Det foreligger ikke ISF-poeng for 2017 og 2018. Figuren er derfor indeksert med 2019=100.</w:t>
      </w:r>
    </w:p>
    <w:p w14:paraId="1D02AF58" w14:textId="77777777" w:rsidR="002B1F80" w:rsidRPr="006C2DBC" w:rsidRDefault="002B1F80" w:rsidP="006C2DBC">
      <w:pPr>
        <w:pStyle w:val="Kilde"/>
      </w:pPr>
      <w:r w:rsidRPr="006C2DBC">
        <w:t>Kilde: Helsedirektoratet og Teknisk beregningsutvalg for spesialisthelsetjenesten.</w:t>
      </w:r>
    </w:p>
    <w:p w14:paraId="0B0D838F" w14:textId="77777777" w:rsidR="002B1F80" w:rsidRPr="006C2DBC" w:rsidRDefault="002B1F80" w:rsidP="006C2DBC">
      <w:r w:rsidRPr="006C2DBC">
        <w:t xml:space="preserve">I vedlegg 4 viser tabellene 1 til 4 utviklingen i produktivitet dekomponert i en aktivitets- og kostnadseffekt for henholdsvis polikliniske kontakter, døgn, pasienter og ISF-poeng per krone. </w:t>
      </w:r>
    </w:p>
    <w:p w14:paraId="207CCE75" w14:textId="77777777" w:rsidR="002B1F80" w:rsidRPr="006C2DBC" w:rsidRDefault="002B1F80" w:rsidP="006C2DBC">
      <w:r w:rsidRPr="006C2DBC">
        <w:t>I vedlegg 4 vises videre figurene 1 til 4 regional utvikling i henholdsvis polikliniske kontakter, døgn, pasienter og ISF-poeng per mill. kroner innen psykisk helsevern og TSB.</w:t>
      </w:r>
    </w:p>
    <w:p w14:paraId="6F09193F" w14:textId="77777777" w:rsidR="002B1F80" w:rsidRPr="006C2DBC" w:rsidRDefault="002B1F80" w:rsidP="006C2DBC">
      <w:pPr>
        <w:pStyle w:val="Overskrift1"/>
      </w:pPr>
      <w:bookmarkStart w:id="16" w:name="_Toc216197065"/>
      <w:r w:rsidRPr="006C2DBC">
        <w:t>Arbeidskraft</w:t>
      </w:r>
      <w:bookmarkEnd w:id="16"/>
    </w:p>
    <w:p w14:paraId="4B1A6F4F" w14:textId="77777777" w:rsidR="002B1F80" w:rsidRPr="006C2DBC" w:rsidRDefault="002B1F80" w:rsidP="006C2DBC">
      <w:r w:rsidRPr="006C2DBC">
        <w:t>Spesialisthelsetjenesten er en personellintensiv tjeneste, og arbeidskraft utgjør en betydelig del av de samlede innsatsfaktorene. Utvalget mener derfor at det er naturlig å se på utvikling av bemanningsnivå og -sammensetning. I beskrivelsen av dette brukes SSB som kilde.</w:t>
      </w:r>
    </w:p>
    <w:p w14:paraId="502D196B" w14:textId="77777777" w:rsidR="002B1F80" w:rsidRPr="006C2DBC" w:rsidRDefault="002B1F80" w:rsidP="006C2DBC">
      <w:r w:rsidRPr="006C2DBC">
        <w:lastRenderedPageBreak/>
        <w:t>I statistikken til SSB er årsverk definert som avtalte årsverk.</w:t>
      </w:r>
      <w:r w:rsidRPr="006C2DBC">
        <w:rPr>
          <w:rStyle w:val="Fotnotereferanse"/>
        </w:rPr>
        <w:footnoteReference w:id="16"/>
      </w:r>
      <w:r w:rsidRPr="006C2DBC">
        <w:t xml:space="preserve"> Ett avtalt årsverk beregnes som én heltidsstilling. Følgelig vil eksempelvis to deltidsstillinger på 50 prosent utgjøre ett årsverk. Avtalte årsverk fanger ikke opp fravær, eller arbeid utover det som er avtalt. Årsverk fra arbeidskraft som er innleid fra bemanningsbyråer, er heller ikke inkludert i tabellene.</w:t>
      </w:r>
    </w:p>
    <w:p w14:paraId="6D34F10A" w14:textId="77777777" w:rsidR="002B1F80" w:rsidRPr="006C2DBC" w:rsidRDefault="002B1F80" w:rsidP="006C2DBC">
      <w:r w:rsidRPr="006C2DBC">
        <w:t>I tillegg til årsverkene i regionale helseforetak og helseforetak inkluderer statistikken årsverk ved private institusjoner som har avtale med et regionalt helseforetak, private ideelle sykehus som har driftsavtale</w:t>
      </w:r>
      <w:r w:rsidRPr="006C2DBC">
        <w:rPr>
          <w:rStyle w:val="Fotnotereferanse"/>
        </w:rPr>
        <w:footnoteReference w:id="17"/>
      </w:r>
      <w:r w:rsidRPr="006C2DBC">
        <w:t xml:space="preserve"> og avtalespesialister.</w:t>
      </w:r>
    </w:p>
    <w:p w14:paraId="230FFE4D" w14:textId="77777777" w:rsidR="002B1F80" w:rsidRPr="006C2DBC" w:rsidRDefault="002B1F80" w:rsidP="006C2DBC">
      <w:pPr>
        <w:pStyle w:val="Overskrift2"/>
      </w:pPr>
      <w:bookmarkStart w:id="17" w:name="_Toc216197066"/>
      <w:r w:rsidRPr="006C2DBC">
        <w:t>Bemanningsnivået</w:t>
      </w:r>
      <w:bookmarkEnd w:id="17"/>
    </w:p>
    <w:p w14:paraId="379B9894" w14:textId="77777777" w:rsidR="002B1F80" w:rsidRPr="006C2DBC" w:rsidRDefault="002B1F80" w:rsidP="006C2DBC">
      <w:r w:rsidRPr="006C2DBC">
        <w:t>Utviklingen i bemanningsnivået i spesialisthelsetjenesten vises i figur 6.1.</w:t>
      </w:r>
    </w:p>
    <w:p w14:paraId="67393FFA" w14:textId="7D7561FC" w:rsidR="002B1F80" w:rsidRPr="006C2DBC" w:rsidRDefault="00C739A1" w:rsidP="006C2DBC">
      <w:r>
        <w:rPr>
          <w:noProof/>
        </w:rPr>
        <w:drawing>
          <wp:inline distT="0" distB="0" distL="0" distR="0" wp14:anchorId="2B054A04" wp14:editId="10EA0959">
            <wp:extent cx="5220335" cy="2870835"/>
            <wp:effectExtent l="0" t="0" r="0" b="5715"/>
            <wp:docPr id="1752785683" name="Bilde 13" descr="Bemanningsutvikling i spesialisthelsetjenesten sammenholdt med faktisk årlig demografidrevet behov. 2015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85683" name="Bilde 13" descr="Bemanningsutvikling i spesialisthelsetjenesten sammenholdt med faktisk årlig demografidrevet behov. 2015 til 202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335" cy="2870835"/>
                    </a:xfrm>
                    <a:prstGeom prst="rect">
                      <a:avLst/>
                    </a:prstGeom>
                    <a:noFill/>
                    <a:ln>
                      <a:noFill/>
                    </a:ln>
                  </pic:spPr>
                </pic:pic>
              </a:graphicData>
            </a:graphic>
          </wp:inline>
        </w:drawing>
      </w:r>
    </w:p>
    <w:p w14:paraId="1A584E56" w14:textId="77777777" w:rsidR="002B1F80" w:rsidRPr="006C2DBC" w:rsidRDefault="002B1F80" w:rsidP="006C2DBC">
      <w:pPr>
        <w:pStyle w:val="figur-tittel"/>
      </w:pPr>
      <w:r w:rsidRPr="006C2DBC">
        <w:t>Bemanningsutvikling i spesialisthelsetjenesten sammenholdt med faktisk årlig demografidrevet behov. 2015 til 2024.</w:t>
      </w:r>
    </w:p>
    <w:p w14:paraId="48C1FE07" w14:textId="77777777" w:rsidR="002B1F80" w:rsidRPr="006C2DBC" w:rsidRDefault="002B1F80" w:rsidP="006C2DBC">
      <w:pPr>
        <w:pStyle w:val="Kilde"/>
      </w:pPr>
      <w:r w:rsidRPr="006C2DBC">
        <w:lastRenderedPageBreak/>
        <w:t>Kilde: SSB (årsverk) og Helsedirektoratet (demografidrevet behov).</w:t>
      </w:r>
    </w:p>
    <w:p w14:paraId="553B22A4" w14:textId="77777777" w:rsidR="002B1F80" w:rsidRPr="006C2DBC" w:rsidRDefault="002B1F80" w:rsidP="006C2DBC">
      <w:r w:rsidRPr="006C2DBC">
        <w:t>De siste ti årene har antall årsverk i spesialisthelsetjenesten økt fra om lag 121 000 avtalte årsverk i 2015 til om lag 139 000 avtalte årsverk i 2024. Dette tilsvarer en økning på i underkant av 15 prosent. Det var en kraftig vekst i avtalte årsverk i forbindelse med koronapandemien i 2020, denne har avtatt noe i årene etterpå. I perioden 2016 til 2018, samt i 2023 og 2024 var veksten i årsverk lavere enn demografidrevet behov. I perioden fra 2019 til 2023 var veksten i årsverk høyere enn behov.</w:t>
      </w:r>
    </w:p>
    <w:p w14:paraId="58ACCE16" w14:textId="77777777" w:rsidR="002B1F80" w:rsidRPr="006C2DBC" w:rsidRDefault="002B1F80" w:rsidP="006C2DBC">
      <w:pPr>
        <w:pStyle w:val="tabell-tittel"/>
      </w:pPr>
      <w:r w:rsidRPr="006C2DBC">
        <w:t xml:space="preserve">Utvikling i antall avtalte årsverk sammenholdt med demografidrevet behov. </w:t>
      </w:r>
    </w:p>
    <w:tbl>
      <w:tblPr>
        <w:tblW w:w="5000" w:type="pct"/>
        <w:tblCellMar>
          <w:left w:w="0" w:type="dxa"/>
          <w:right w:w="0" w:type="dxa"/>
        </w:tblCellMar>
        <w:tblLook w:val="0000" w:firstRow="0" w:lastRow="0" w:firstColumn="0" w:lastColumn="0" w:noHBand="0" w:noVBand="0"/>
      </w:tblPr>
      <w:tblGrid>
        <w:gridCol w:w="1200"/>
        <w:gridCol w:w="926"/>
        <w:gridCol w:w="926"/>
        <w:gridCol w:w="926"/>
        <w:gridCol w:w="926"/>
        <w:gridCol w:w="926"/>
        <w:gridCol w:w="926"/>
        <w:gridCol w:w="926"/>
        <w:gridCol w:w="926"/>
        <w:gridCol w:w="926"/>
        <w:gridCol w:w="926"/>
      </w:tblGrid>
      <w:tr w:rsidR="00A03305" w:rsidRPr="006C2DBC" w14:paraId="08DF3DF5" w14:textId="77777777" w:rsidTr="006C2DBC">
        <w:trPr>
          <w:trHeight w:val="60"/>
        </w:trPr>
        <w:tc>
          <w:tcPr>
            <w:tcW w:w="5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6AFA08" w14:textId="77777777" w:rsidR="002B1F80" w:rsidRPr="006C2DBC" w:rsidRDefault="002B1F80" w:rsidP="00363B20"/>
        </w:tc>
        <w:tc>
          <w:tcPr>
            <w:tcW w:w="4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06EF28" w14:textId="77777777" w:rsidR="002B1F80" w:rsidRPr="006C2DBC" w:rsidRDefault="002B1F80" w:rsidP="002924BF">
            <w:pPr>
              <w:pStyle w:val="TabellHode-kolonne"/>
              <w:jc w:val="right"/>
            </w:pPr>
            <w:r w:rsidRPr="006C2DBC">
              <w:t>2015</w:t>
            </w:r>
          </w:p>
        </w:tc>
        <w:tc>
          <w:tcPr>
            <w:tcW w:w="4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4119AE4" w14:textId="77777777" w:rsidR="002B1F80" w:rsidRPr="006C2DBC" w:rsidRDefault="002B1F80" w:rsidP="002924BF">
            <w:pPr>
              <w:pStyle w:val="TabellHode-kolonne"/>
              <w:jc w:val="right"/>
            </w:pPr>
            <w:r w:rsidRPr="006C2DBC">
              <w:t>2016</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26FC9A4" w14:textId="77777777" w:rsidR="002B1F80" w:rsidRPr="006C2DBC" w:rsidRDefault="002B1F80" w:rsidP="002924BF">
            <w:pPr>
              <w:pStyle w:val="TabellHode-kolonne"/>
              <w:jc w:val="right"/>
            </w:pPr>
            <w:r w:rsidRPr="006C2DBC">
              <w:t>2017</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5973D85" w14:textId="77777777" w:rsidR="002B1F80" w:rsidRPr="006C2DBC" w:rsidRDefault="002B1F80" w:rsidP="002924BF">
            <w:pPr>
              <w:pStyle w:val="TabellHode-kolonne"/>
              <w:jc w:val="right"/>
            </w:pPr>
            <w:r w:rsidRPr="006C2DBC">
              <w:t>2018</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61FDFD9" w14:textId="77777777" w:rsidR="002B1F80" w:rsidRPr="006C2DBC" w:rsidRDefault="002B1F80" w:rsidP="002924BF">
            <w:pPr>
              <w:pStyle w:val="TabellHode-kolonne"/>
              <w:jc w:val="right"/>
            </w:pPr>
            <w:r w:rsidRPr="006C2DBC">
              <w:t>2019</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FDB7214" w14:textId="77777777" w:rsidR="002B1F80" w:rsidRPr="006C2DBC" w:rsidRDefault="002B1F80" w:rsidP="002924BF">
            <w:pPr>
              <w:pStyle w:val="TabellHode-kolonne"/>
              <w:jc w:val="right"/>
            </w:pPr>
            <w:r w:rsidRPr="006C2DBC">
              <w:t>2020</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B458D5" w14:textId="77777777" w:rsidR="002B1F80" w:rsidRPr="006C2DBC" w:rsidRDefault="002B1F80" w:rsidP="002924BF">
            <w:pPr>
              <w:pStyle w:val="TabellHode-kolonne"/>
              <w:jc w:val="right"/>
            </w:pPr>
            <w:r w:rsidRPr="006C2DBC">
              <w:t>2021</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1C0CF0D" w14:textId="77777777" w:rsidR="002B1F80" w:rsidRPr="006C2DBC" w:rsidRDefault="002B1F80" w:rsidP="002924BF">
            <w:pPr>
              <w:pStyle w:val="TabellHode-kolonne"/>
              <w:jc w:val="right"/>
            </w:pPr>
            <w:r w:rsidRPr="006C2DBC">
              <w:t>2022</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D4003C" w14:textId="77777777" w:rsidR="002B1F80" w:rsidRPr="006C2DBC" w:rsidRDefault="002B1F80" w:rsidP="002924BF">
            <w:pPr>
              <w:pStyle w:val="TabellHode-kolonne"/>
              <w:jc w:val="right"/>
            </w:pPr>
            <w:r w:rsidRPr="006C2DBC">
              <w:t>2023</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19E7D1" w14:textId="77777777" w:rsidR="002B1F80" w:rsidRPr="006C2DBC" w:rsidRDefault="002B1F80" w:rsidP="002924BF">
            <w:pPr>
              <w:pStyle w:val="TabellHode-kolonne"/>
              <w:jc w:val="right"/>
            </w:pPr>
            <w:r w:rsidRPr="006C2DBC">
              <w:t>2024</w:t>
            </w:r>
          </w:p>
        </w:tc>
      </w:tr>
      <w:tr w:rsidR="00A03305" w:rsidRPr="006C2DBC" w14:paraId="70C6DFD0" w14:textId="77777777" w:rsidTr="006C2DBC">
        <w:trPr>
          <w:trHeight w:val="60"/>
        </w:trPr>
        <w:tc>
          <w:tcPr>
            <w:tcW w:w="5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588B62" w14:textId="77777777" w:rsidR="002B1F80" w:rsidRPr="006C2DBC" w:rsidRDefault="002B1F80" w:rsidP="006C2DBC">
            <w:pPr>
              <w:pStyle w:val="TabellHode-rad"/>
            </w:pPr>
            <w:r w:rsidRPr="006C2DBC">
              <w:t>Avtalte årsverk (antall)</w:t>
            </w:r>
          </w:p>
        </w:tc>
        <w:tc>
          <w:tcPr>
            <w:tcW w:w="4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E83553" w14:textId="77777777" w:rsidR="002B1F80" w:rsidRPr="006C2DBC" w:rsidRDefault="002B1F80" w:rsidP="002924BF">
            <w:pPr>
              <w:jc w:val="right"/>
            </w:pPr>
            <w:r w:rsidRPr="006C2DBC">
              <w:t>121 198</w:t>
            </w:r>
          </w:p>
        </w:tc>
        <w:tc>
          <w:tcPr>
            <w:tcW w:w="4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527B68" w14:textId="77777777" w:rsidR="002B1F80" w:rsidRPr="006C2DBC" w:rsidRDefault="002B1F80" w:rsidP="002924BF">
            <w:pPr>
              <w:jc w:val="right"/>
            </w:pPr>
            <w:r w:rsidRPr="006C2DBC">
              <w:t>122 330</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551ED8" w14:textId="77777777" w:rsidR="002B1F80" w:rsidRPr="006C2DBC" w:rsidRDefault="002B1F80" w:rsidP="002924BF">
            <w:pPr>
              <w:jc w:val="right"/>
            </w:pPr>
            <w:r w:rsidRPr="006C2DBC">
              <w:t>123 606</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88D2B0B" w14:textId="77777777" w:rsidR="002B1F80" w:rsidRPr="006C2DBC" w:rsidRDefault="002B1F80" w:rsidP="002924BF">
            <w:pPr>
              <w:jc w:val="right"/>
            </w:pPr>
            <w:r w:rsidRPr="006C2DBC">
              <w:t>125 060</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AB93862" w14:textId="77777777" w:rsidR="002B1F80" w:rsidRPr="006C2DBC" w:rsidRDefault="002B1F80" w:rsidP="002924BF">
            <w:pPr>
              <w:jc w:val="right"/>
            </w:pPr>
            <w:r w:rsidRPr="006C2DBC">
              <w:t>126 997</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B4FD51" w14:textId="77777777" w:rsidR="002B1F80" w:rsidRPr="006C2DBC" w:rsidRDefault="002B1F80" w:rsidP="002924BF">
            <w:pPr>
              <w:jc w:val="right"/>
            </w:pPr>
            <w:r w:rsidRPr="006C2DBC">
              <w:t>129 920</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66CD9D" w14:textId="77777777" w:rsidR="002B1F80" w:rsidRPr="006C2DBC" w:rsidRDefault="002B1F80" w:rsidP="002924BF">
            <w:pPr>
              <w:jc w:val="right"/>
            </w:pPr>
            <w:r w:rsidRPr="006C2DBC">
              <w:t>132 476</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2EADAED" w14:textId="77777777" w:rsidR="002B1F80" w:rsidRPr="006C2DBC" w:rsidRDefault="002B1F80" w:rsidP="002924BF">
            <w:pPr>
              <w:jc w:val="right"/>
            </w:pPr>
            <w:r w:rsidRPr="006C2DBC">
              <w:t>134 800</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DD763C" w14:textId="77777777" w:rsidR="002B1F80" w:rsidRPr="006C2DBC" w:rsidRDefault="002B1F80" w:rsidP="002924BF">
            <w:pPr>
              <w:jc w:val="right"/>
            </w:pPr>
            <w:r w:rsidRPr="006C2DBC">
              <w:t>137 039</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90DC839" w14:textId="77777777" w:rsidR="002B1F80" w:rsidRPr="006C2DBC" w:rsidRDefault="002B1F80" w:rsidP="002924BF">
            <w:pPr>
              <w:jc w:val="right"/>
            </w:pPr>
            <w:r w:rsidRPr="006C2DBC">
              <w:t>138 895</w:t>
            </w:r>
          </w:p>
        </w:tc>
      </w:tr>
      <w:tr w:rsidR="00A03305" w:rsidRPr="006C2DBC" w14:paraId="37FAF2EC" w14:textId="77777777" w:rsidTr="006C2DBC">
        <w:trPr>
          <w:trHeight w:val="60"/>
        </w:trPr>
        <w:tc>
          <w:tcPr>
            <w:tcW w:w="5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8515BE" w14:textId="77777777" w:rsidR="002B1F80" w:rsidRPr="006C2DBC" w:rsidRDefault="002B1F80" w:rsidP="006C2DBC">
            <w:pPr>
              <w:pStyle w:val="TabellHode-rad"/>
            </w:pPr>
            <w:r w:rsidRPr="006C2DBC">
              <w:t>Årlig vekst (prosent)</w:t>
            </w:r>
          </w:p>
        </w:tc>
        <w:tc>
          <w:tcPr>
            <w:tcW w:w="4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49FD225" w14:textId="77777777" w:rsidR="002B1F80" w:rsidRPr="006C2DBC" w:rsidRDefault="002B1F80" w:rsidP="002924BF">
            <w:pPr>
              <w:jc w:val="right"/>
            </w:pPr>
          </w:p>
        </w:tc>
        <w:tc>
          <w:tcPr>
            <w:tcW w:w="4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24DB127" w14:textId="77777777" w:rsidR="002B1F80" w:rsidRPr="006C2DBC" w:rsidRDefault="002B1F80" w:rsidP="002924BF">
            <w:pPr>
              <w:jc w:val="right"/>
            </w:pPr>
            <w:r w:rsidRPr="006C2DBC">
              <w:t>0,93</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920B98" w14:textId="77777777" w:rsidR="002B1F80" w:rsidRPr="006C2DBC" w:rsidRDefault="002B1F80" w:rsidP="002924BF">
            <w:pPr>
              <w:jc w:val="right"/>
            </w:pPr>
            <w:r w:rsidRPr="006C2DBC">
              <w:t>1,04</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2D3ABAC" w14:textId="77777777" w:rsidR="002B1F80" w:rsidRPr="006C2DBC" w:rsidRDefault="002B1F80" w:rsidP="002924BF">
            <w:pPr>
              <w:jc w:val="right"/>
            </w:pPr>
            <w:r w:rsidRPr="006C2DBC">
              <w:t>1,18</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6DBD12" w14:textId="77777777" w:rsidR="002B1F80" w:rsidRPr="006C2DBC" w:rsidRDefault="002B1F80" w:rsidP="002924BF">
            <w:pPr>
              <w:jc w:val="right"/>
            </w:pPr>
            <w:r w:rsidRPr="006C2DBC">
              <w:t>1,55</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5FB68B3" w14:textId="77777777" w:rsidR="002B1F80" w:rsidRPr="006C2DBC" w:rsidRDefault="002B1F80" w:rsidP="002924BF">
            <w:pPr>
              <w:jc w:val="right"/>
            </w:pPr>
            <w:r w:rsidRPr="006C2DBC">
              <w:t>2,30</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8ECA352" w14:textId="77777777" w:rsidR="002B1F80" w:rsidRPr="006C2DBC" w:rsidRDefault="002B1F80" w:rsidP="002924BF">
            <w:pPr>
              <w:jc w:val="right"/>
            </w:pPr>
            <w:r w:rsidRPr="006C2DBC">
              <w:t>1,97</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426A37" w14:textId="77777777" w:rsidR="002B1F80" w:rsidRPr="006C2DBC" w:rsidRDefault="002B1F80" w:rsidP="002924BF">
            <w:pPr>
              <w:jc w:val="right"/>
            </w:pPr>
            <w:r w:rsidRPr="006C2DBC">
              <w:t xml:space="preserve">1,75 </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3F18943" w14:textId="77777777" w:rsidR="002B1F80" w:rsidRPr="006C2DBC" w:rsidRDefault="002B1F80" w:rsidP="002924BF">
            <w:pPr>
              <w:jc w:val="right"/>
            </w:pPr>
            <w:r w:rsidRPr="006C2DBC">
              <w:t>1,66</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2B9B8B" w14:textId="77777777" w:rsidR="002B1F80" w:rsidRPr="006C2DBC" w:rsidRDefault="002B1F80" w:rsidP="002924BF">
            <w:pPr>
              <w:jc w:val="right"/>
            </w:pPr>
            <w:r w:rsidRPr="006C2DBC">
              <w:t>1,35</w:t>
            </w:r>
          </w:p>
        </w:tc>
      </w:tr>
      <w:tr w:rsidR="00A03305" w:rsidRPr="006C2DBC" w14:paraId="3EF66FB9" w14:textId="77777777" w:rsidTr="006C2DBC">
        <w:trPr>
          <w:trHeight w:val="60"/>
        </w:trPr>
        <w:tc>
          <w:tcPr>
            <w:tcW w:w="5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1460FE4" w14:textId="634277C2" w:rsidR="002B1F80" w:rsidRPr="006C2DBC" w:rsidRDefault="002B1F80" w:rsidP="006C2DBC">
            <w:pPr>
              <w:pStyle w:val="TabellHode-rad"/>
            </w:pPr>
            <w:r w:rsidRPr="006C2DBC">
              <w:t>Demografidrevet behov (prosent)</w:t>
            </w:r>
          </w:p>
        </w:tc>
        <w:tc>
          <w:tcPr>
            <w:tcW w:w="4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DC7498" w14:textId="77777777" w:rsidR="002B1F80" w:rsidRPr="006C2DBC" w:rsidRDefault="002B1F80" w:rsidP="002924BF">
            <w:pPr>
              <w:jc w:val="right"/>
            </w:pPr>
          </w:p>
        </w:tc>
        <w:tc>
          <w:tcPr>
            <w:tcW w:w="4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F71D219" w14:textId="77777777" w:rsidR="002B1F80" w:rsidRPr="006C2DBC" w:rsidRDefault="002B1F80" w:rsidP="002924BF">
            <w:pPr>
              <w:jc w:val="right"/>
            </w:pPr>
            <w:r w:rsidRPr="006C2DBC">
              <w:t>1,48</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95CB9F" w14:textId="77777777" w:rsidR="002B1F80" w:rsidRPr="006C2DBC" w:rsidRDefault="002B1F80" w:rsidP="002924BF">
            <w:pPr>
              <w:jc w:val="right"/>
            </w:pPr>
            <w:r w:rsidRPr="006C2DBC">
              <w:t>1,52</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B151A1" w14:textId="77777777" w:rsidR="002B1F80" w:rsidRPr="006C2DBC" w:rsidRDefault="002B1F80" w:rsidP="002924BF">
            <w:pPr>
              <w:jc w:val="right"/>
            </w:pPr>
            <w:r w:rsidRPr="006C2DBC">
              <w:t>1,38</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95502C" w14:textId="77777777" w:rsidR="002B1F80" w:rsidRPr="006C2DBC" w:rsidRDefault="002B1F80" w:rsidP="002924BF">
            <w:pPr>
              <w:jc w:val="right"/>
            </w:pPr>
            <w:r w:rsidRPr="006C2DBC">
              <w:t>1,35</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5319B27" w14:textId="77777777" w:rsidR="002B1F80" w:rsidRPr="006C2DBC" w:rsidRDefault="002B1F80" w:rsidP="002924BF">
            <w:pPr>
              <w:jc w:val="right"/>
            </w:pPr>
            <w:r w:rsidRPr="006C2DBC">
              <w:t>1,46</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B19E19D" w14:textId="77777777" w:rsidR="002B1F80" w:rsidRPr="006C2DBC" w:rsidRDefault="002B1F80" w:rsidP="002924BF">
            <w:pPr>
              <w:jc w:val="right"/>
            </w:pPr>
            <w:r w:rsidRPr="006C2DBC">
              <w:t>1,12</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F11197" w14:textId="77777777" w:rsidR="002B1F80" w:rsidRPr="006C2DBC" w:rsidRDefault="002B1F80" w:rsidP="002924BF">
            <w:pPr>
              <w:jc w:val="right"/>
            </w:pPr>
            <w:r w:rsidRPr="006C2DBC">
              <w:t>1,44</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3C8142" w14:textId="77777777" w:rsidR="002B1F80" w:rsidRPr="006C2DBC" w:rsidRDefault="002B1F80" w:rsidP="002924BF">
            <w:pPr>
              <w:jc w:val="right"/>
            </w:pPr>
            <w:r w:rsidRPr="006C2DBC">
              <w:t>1,73</w:t>
            </w:r>
          </w:p>
        </w:tc>
        <w:tc>
          <w:tcPr>
            <w:tcW w:w="44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5378BAF" w14:textId="77777777" w:rsidR="002B1F80" w:rsidRPr="006C2DBC" w:rsidRDefault="002B1F80" w:rsidP="002924BF">
            <w:pPr>
              <w:jc w:val="right"/>
            </w:pPr>
            <w:r w:rsidRPr="006C2DBC">
              <w:t>1,75</w:t>
            </w:r>
          </w:p>
        </w:tc>
      </w:tr>
    </w:tbl>
    <w:p w14:paraId="0F28DA10" w14:textId="77777777" w:rsidR="002B1F80" w:rsidRPr="006C2DBC" w:rsidRDefault="002B1F80" w:rsidP="00363B20"/>
    <w:p w14:paraId="2D4240BA" w14:textId="77777777" w:rsidR="002B1F80" w:rsidRPr="006C2DBC" w:rsidRDefault="002B1F80" w:rsidP="006C2DBC">
      <w:pPr>
        <w:pStyle w:val="Kilde"/>
      </w:pPr>
      <w:r w:rsidRPr="006C2DBC">
        <w:t>Kilde: SSB (årsverk) og Helsedirektoratet (demografidrevet behov).</w:t>
      </w:r>
    </w:p>
    <w:p w14:paraId="61B9D9CA" w14:textId="77777777" w:rsidR="002B1F80" w:rsidRPr="006C2DBC" w:rsidRDefault="002B1F80" w:rsidP="006C2DBC">
      <w:r w:rsidRPr="006C2DBC">
        <w:t>Det årlige budsjetterte demografidrevne behovet beregnes ut fra befolkningsutvikling og befolkningssammensetning. I perioden 2015 til 2024 økte landets befolkning med om lag 384 000 innbyggere, tilsvarende i overkant av 7 prosent. I samme periode økte antall personer over 67 år med om lag 193 000 personer, mens det ble om lag 14 600 færre personer i aldersgruppen 0–19 år.</w:t>
      </w:r>
      <w:r w:rsidRPr="006C2DBC">
        <w:rPr>
          <w:rStyle w:val="Fotnotereferanse"/>
        </w:rPr>
        <w:footnoteReference w:id="18"/>
      </w:r>
      <w:r w:rsidRPr="006C2DBC">
        <w:t xml:space="preserve"> Antall personer i yrkesaktiv alder økte med om lag 206 000 personer, i overkant av 6 prosent. Det vil si at veksten i antall årsverk i spesialisthelsetjenesten har vært over det dobbelte av veksten av antall personer i yrkesaktiv alder.</w:t>
      </w:r>
    </w:p>
    <w:p w14:paraId="31E4F965" w14:textId="77777777" w:rsidR="002B1F80" w:rsidRPr="006C2DBC" w:rsidRDefault="002B1F80" w:rsidP="006C2DBC">
      <w:r w:rsidRPr="006C2DBC">
        <w:lastRenderedPageBreak/>
        <w:t>Totalt var det 2,6 millioner avtalte årsverk i Norge i 2024, og om lag 5 prosent av dem var i spesialisthelsetjenesten.</w:t>
      </w:r>
    </w:p>
    <w:p w14:paraId="38405775" w14:textId="77777777" w:rsidR="002B1F80" w:rsidRPr="006C2DBC" w:rsidRDefault="002B1F80" w:rsidP="006C2DBC">
      <w:pPr>
        <w:pStyle w:val="Overskrift2"/>
      </w:pPr>
      <w:bookmarkStart w:id="18" w:name="_Toc216197067"/>
      <w:r w:rsidRPr="006C2DBC">
        <w:t>Bemanningssammensetningen</w:t>
      </w:r>
      <w:bookmarkEnd w:id="18"/>
    </w:p>
    <w:p w14:paraId="1767ED16" w14:textId="77777777" w:rsidR="002B1F80" w:rsidRPr="006C2DBC" w:rsidRDefault="002B1F80" w:rsidP="006C2DBC">
      <w:r w:rsidRPr="006C2DBC">
        <w:t>Spesialisthelsetjeneste innbefatter et vidt spenn av tjenester og oppgaver. De om lag 139 000 avtalte årsverkene i 2024 omfatter derfor en rekke ulike yrkeskategorier.</w:t>
      </w:r>
      <w:r w:rsidRPr="006C2DBC">
        <w:rPr>
          <w:rStyle w:val="Fotnotereferanse"/>
        </w:rPr>
        <w:footnoteReference w:id="19"/>
      </w:r>
      <w:r w:rsidRPr="006C2DBC">
        <w:t xml:space="preserve"> SSB publiserer statistikk for spesialisthelsetjenesten med avtalte årsverk innenfor 29 yrkeskategorier. Utvalget har valgt å gruppere disse i sju bredere yrkeskategorier. Det framgår av vedlegg 5 hvordan utvalget har valgt å kategorisere yrkesgruppene.</w:t>
      </w:r>
    </w:p>
    <w:p w14:paraId="08FF26B5" w14:textId="5389E7E8" w:rsidR="002B1F80" w:rsidRPr="006C2DBC" w:rsidRDefault="00C739A1" w:rsidP="006C2DBC">
      <w:r>
        <w:rPr>
          <w:noProof/>
        </w:rPr>
        <w:drawing>
          <wp:inline distT="0" distB="0" distL="0" distR="0" wp14:anchorId="35637719" wp14:editId="1E418B4E">
            <wp:extent cx="5220335" cy="3296285"/>
            <wp:effectExtent l="0" t="0" r="0" b="0"/>
            <wp:docPr id="1871794633" name="Bilde 14" descr="Avtalte årsverk etter yrkeskategori. 2015 og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94633" name="Bilde 14" descr="Avtalte årsverk etter yrkeskategori. 2015 og 2024.&#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335" cy="3296285"/>
                    </a:xfrm>
                    <a:prstGeom prst="rect">
                      <a:avLst/>
                    </a:prstGeom>
                    <a:noFill/>
                    <a:ln>
                      <a:noFill/>
                    </a:ln>
                  </pic:spPr>
                </pic:pic>
              </a:graphicData>
            </a:graphic>
          </wp:inline>
        </w:drawing>
      </w:r>
    </w:p>
    <w:p w14:paraId="3F7CACB2" w14:textId="77777777" w:rsidR="002B1F80" w:rsidRPr="006C2DBC" w:rsidRDefault="002B1F80" w:rsidP="006C2DBC">
      <w:pPr>
        <w:pStyle w:val="figur-tittel"/>
      </w:pPr>
      <w:r w:rsidRPr="006C2DBC">
        <w:t>Avtalte årsverk etter yrkeskategori. 2015 og 2024.</w:t>
      </w:r>
    </w:p>
    <w:p w14:paraId="2CF9F252" w14:textId="77777777" w:rsidR="002B1F80" w:rsidRPr="006C2DBC" w:rsidRDefault="002B1F80" w:rsidP="006C2DBC">
      <w:pPr>
        <w:pStyle w:val="Kilde"/>
        <w:rPr>
          <w:rStyle w:val="kursiv"/>
        </w:rPr>
      </w:pPr>
      <w:r w:rsidRPr="006C2DBC">
        <w:t>Kilde: SSB.</w:t>
      </w:r>
    </w:p>
    <w:p w14:paraId="0BD1FC79" w14:textId="12B0137E" w:rsidR="002B1F80" w:rsidRPr="006C2DBC" w:rsidRDefault="00C739A1" w:rsidP="006C2DBC">
      <w:r>
        <w:rPr>
          <w:noProof/>
        </w:rPr>
        <w:lastRenderedPageBreak/>
        <w:drawing>
          <wp:inline distT="0" distB="0" distL="0" distR="0" wp14:anchorId="1963DF19" wp14:editId="0384A4BA">
            <wp:extent cx="5220335" cy="3221355"/>
            <wp:effectExtent l="0" t="0" r="0" b="0"/>
            <wp:docPr id="1159359142" name="Bilde 15" descr="Endring i andel av samlet antall årsverk etter yrkeskategorier i prosentpoeng. 2015 og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59142" name="Bilde 15" descr="Endring i andel av samlet antall årsverk etter yrkeskategorier i prosentpoeng. 2015 og 2024.&#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0335" cy="3221355"/>
                    </a:xfrm>
                    <a:prstGeom prst="rect">
                      <a:avLst/>
                    </a:prstGeom>
                    <a:noFill/>
                    <a:ln>
                      <a:noFill/>
                    </a:ln>
                  </pic:spPr>
                </pic:pic>
              </a:graphicData>
            </a:graphic>
          </wp:inline>
        </w:drawing>
      </w:r>
    </w:p>
    <w:p w14:paraId="11CF68C7" w14:textId="77777777" w:rsidR="002B1F80" w:rsidRPr="006C2DBC" w:rsidRDefault="002B1F80" w:rsidP="006C2DBC">
      <w:pPr>
        <w:pStyle w:val="figur-tittel"/>
      </w:pPr>
      <w:r w:rsidRPr="006C2DBC">
        <w:t>Endring i andel av samlet antall årsverk etter yrkeskategorier i prosentpoeng. 2015 og 2024.</w:t>
      </w:r>
    </w:p>
    <w:p w14:paraId="5CF36452" w14:textId="77777777" w:rsidR="002B1F80" w:rsidRPr="006C2DBC" w:rsidRDefault="002B1F80" w:rsidP="006C2DBC">
      <w:pPr>
        <w:pStyle w:val="Kilde"/>
      </w:pPr>
      <w:r w:rsidRPr="006C2DBC">
        <w:t>Kilde SSB.</w:t>
      </w:r>
    </w:p>
    <w:p w14:paraId="005C8951" w14:textId="77777777" w:rsidR="002B1F80" w:rsidRPr="006C2DBC" w:rsidRDefault="002B1F80" w:rsidP="006C2DBC">
      <w:r w:rsidRPr="006C2DBC">
        <w:t>Som det framgår av figur 6.2 har det vært vekst i avtalte årsverk for alle de definerte yrkeskategoriene. Veksten er ikke likt fordelt, noe som har endret sammensetning av yrkeskategorier de siste ti årene, jf. figur 6.3. Det er flest i yrkeskategorien sykepleiere i spesialisthelsetjenesten. Dette inkluderer både sykepleiere og spesialsykepleiere, herunder også jordmødre. De utgjorde i 2024 31 prosent av alle avtalte årsverk i spesialisthelsetjenesten i 2024, en reduksjon på 0,7 prosentpoeng fra 2015.</w:t>
      </w:r>
    </w:p>
    <w:p w14:paraId="790C8EA3" w14:textId="77777777" w:rsidR="002B1F80" w:rsidRPr="006C2DBC" w:rsidRDefault="002B1F80" w:rsidP="006C2DBC">
      <w:r w:rsidRPr="006C2DBC">
        <w:t>Yrkeskategorien leger har vokst med 4 098 avtalte årsverk perioden 2015 til 2024, tilsvarende 27 prosent, mot en samlet vekst i avtalte årsverk i hele spesialisthelsetjenesten på om lag 15 prosent. I 2024 utgjør andelen leger av totalt antall avtalte årsverk 14 prosent, en økning på 1,4 prosentpoeng fra 2015. Yrkeskategorien består både av legespesialister og andre leger.</w:t>
      </w:r>
    </w:p>
    <w:p w14:paraId="71C8F57B" w14:textId="77777777" w:rsidR="002B1F80" w:rsidRPr="006C2DBC" w:rsidRDefault="002B1F80" w:rsidP="006C2DBC">
      <w:r w:rsidRPr="006C2DBC">
        <w:t>Antall avtalte årsverk for psykologer er det som har vokst mest de siste ti årene. De utgjør en relativ liten andel av det totale antall avtalte årsverk, men andelen har økt som følge av veksten på over 31 prosent de siste ti årene. I 2024 utgjorde de i underkant av 4 prosent av totalt antall avtalte årsverk.</w:t>
      </w:r>
    </w:p>
    <w:p w14:paraId="457E580F" w14:textId="77777777" w:rsidR="002B1F80" w:rsidRPr="006C2DBC" w:rsidRDefault="002B1F80" w:rsidP="006C2DBC">
      <w:r w:rsidRPr="006C2DBC">
        <w:t>Annet helsepersonell</w:t>
      </w:r>
      <w:r w:rsidRPr="006C2DBC">
        <w:rPr>
          <w:rStyle w:val="Fotnotereferanse"/>
        </w:rPr>
        <w:footnoteReference w:id="20"/>
      </w:r>
      <w:r w:rsidRPr="006C2DBC">
        <w:rPr>
          <w:rStyle w:val="skrift-hevet"/>
        </w:rPr>
        <w:t xml:space="preserve"> </w:t>
      </w:r>
      <w:r w:rsidRPr="006C2DBC">
        <w:t>består av en rekke ulike yrker. Dette er helsepersonell (ikke leger, psykologer og sykepleiere) som i hovedsak har høyskole eller universitetsutdannelse. Her har andelen ligget stabilt blant alle yrkeskategoriene i tiårsperioden, i overkant av 15 prosent.</w:t>
      </w:r>
    </w:p>
    <w:p w14:paraId="1B051257" w14:textId="77777777" w:rsidR="002B1F80" w:rsidRPr="006C2DBC" w:rsidRDefault="002B1F80" w:rsidP="006C2DBC">
      <w:r w:rsidRPr="006C2DBC">
        <w:lastRenderedPageBreak/>
        <w:t>Andre personellgrupper</w:t>
      </w:r>
      <w:r w:rsidRPr="006C2DBC">
        <w:rPr>
          <w:rStyle w:val="Fotnotereferanse"/>
        </w:rPr>
        <w:footnoteReference w:id="21"/>
      </w:r>
      <w:r w:rsidRPr="006C2DBC">
        <w:rPr>
          <w:rStyle w:val="skrift-hevet"/>
        </w:rPr>
        <w:t xml:space="preserve"> </w:t>
      </w:r>
      <w:r w:rsidRPr="006C2DBC">
        <w:t>er den tredje største kategorien i den valgte inndelingen av yrkeskategorier. Dette innebefatter i stor grad støttetjenester og administrativt personell. Her har også andelen ligget stabilt i tiårsperioden med i underkant av 21 prosent.</w:t>
      </w:r>
    </w:p>
    <w:p w14:paraId="2C9D53BF" w14:textId="77777777" w:rsidR="002B1F80" w:rsidRPr="006C2DBC" w:rsidRDefault="002B1F80" w:rsidP="006C2DBC">
      <w:r w:rsidRPr="006C2DBC">
        <w:t>Helsefagarbeidere og andre pleiemedarbeidere</w:t>
      </w:r>
      <w:r w:rsidRPr="006C2DBC">
        <w:rPr>
          <w:rStyle w:val="Fotnotereferanse"/>
        </w:rPr>
        <w:footnoteReference w:id="22"/>
      </w:r>
      <w:r w:rsidRPr="006C2DBC">
        <w:rPr>
          <w:rStyle w:val="skrift-hevet"/>
        </w:rPr>
        <w:t xml:space="preserve"> </w:t>
      </w:r>
      <w:r w:rsidRPr="006C2DBC">
        <w:t>er redusert med nesten ett prosentpoeng fra 2014, da andelen utgjorde om lag 6 prosent. Figur 6.4 viser imidlertid at veksten av helsefagarbeidere har tiltatt den siste femårsperioden etter en reduksjon den foregående femårsperioden.</w:t>
      </w:r>
    </w:p>
    <w:p w14:paraId="2AA28C72" w14:textId="77777777" w:rsidR="002B1F80" w:rsidRPr="006C2DBC" w:rsidRDefault="002B1F80" w:rsidP="006C2DBC">
      <w:r w:rsidRPr="006C2DBC">
        <w:t>Yrkeskategorien ledere</w:t>
      </w:r>
      <w:r w:rsidRPr="006C2DBC">
        <w:rPr>
          <w:rStyle w:val="Fotnotereferanse"/>
        </w:rPr>
        <w:footnoteReference w:id="23"/>
      </w:r>
      <w:r w:rsidRPr="006C2DBC">
        <w:t xml:space="preserve"> utgjør i underkant av 6 prosent av de totale avtalte årsverkene i spesialisthelsetjenesten og har vært stabil i tiårsperioden.</w:t>
      </w:r>
    </w:p>
    <w:p w14:paraId="38F2C4E3" w14:textId="77777777" w:rsidR="002B1F80" w:rsidRPr="006C2DBC" w:rsidRDefault="002B1F80" w:rsidP="006C2DBC">
      <w:r w:rsidRPr="006C2DBC">
        <w:t>Den samlede veksten i bemanningen i spesialisthelsetjenesten i perioden 2015 til 2024 var i underkant av 15 prosent. Figur 6.4 viser hvordan veksten har vært innenfor de ulike yrkeskategoriene.</w:t>
      </w:r>
    </w:p>
    <w:p w14:paraId="5477F947" w14:textId="02CEB450" w:rsidR="002B1F80" w:rsidRPr="006C2DBC" w:rsidRDefault="00C739A1" w:rsidP="006C2DBC">
      <w:r>
        <w:rPr>
          <w:noProof/>
        </w:rPr>
        <w:lastRenderedPageBreak/>
        <w:drawing>
          <wp:inline distT="0" distB="0" distL="0" distR="0" wp14:anchorId="4D059467" wp14:editId="4123505C">
            <wp:extent cx="5220335" cy="3657600"/>
            <wp:effectExtent l="0" t="0" r="0" b="0"/>
            <wp:docPr id="500937648" name="Bilde 16" descr="Akkumulert vekst yrkeskategorier. 2015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37648" name="Bilde 16" descr="Akkumulert vekst yrkeskategorier. 2015 til 2024.&#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335" cy="3657600"/>
                    </a:xfrm>
                    <a:prstGeom prst="rect">
                      <a:avLst/>
                    </a:prstGeom>
                    <a:noFill/>
                    <a:ln>
                      <a:noFill/>
                    </a:ln>
                  </pic:spPr>
                </pic:pic>
              </a:graphicData>
            </a:graphic>
          </wp:inline>
        </w:drawing>
      </w:r>
    </w:p>
    <w:p w14:paraId="19A2F735" w14:textId="77777777" w:rsidR="002B1F80" w:rsidRPr="006C2DBC" w:rsidRDefault="002B1F80" w:rsidP="006C2DBC">
      <w:pPr>
        <w:pStyle w:val="figur-tittel"/>
      </w:pPr>
      <w:r w:rsidRPr="006C2DBC">
        <w:t>Akkumulert vekst yrkeskategorier. 2015 til 2024.</w:t>
      </w:r>
    </w:p>
    <w:p w14:paraId="1BF25AA3" w14:textId="77777777" w:rsidR="002B1F80" w:rsidRPr="006C2DBC" w:rsidRDefault="002B1F80" w:rsidP="006C2DBC">
      <w:pPr>
        <w:pStyle w:val="Kilde"/>
      </w:pPr>
      <w:r w:rsidRPr="006C2DBC">
        <w:t>Kilde: SSB.</w:t>
      </w:r>
    </w:p>
    <w:p w14:paraId="3B8BE366" w14:textId="77777777" w:rsidR="002B1F80" w:rsidRPr="006C2DBC" w:rsidRDefault="002B1F80" w:rsidP="006C2DBC">
      <w:r w:rsidRPr="006C2DBC">
        <w:t>I tiårsperioden har antall avtalte årsverk for psykologer økt med 32 prosent, legeårsverk økt med 27 prosent, annet helsepersonell med 15 prosent, andre yrker 14 prosent, ledere 13 prosent, sykepleiere 12 prosent og helsefagarbeidere inkludert andre pleiemedarbeidere har økt med 5 prosent.</w:t>
      </w:r>
    </w:p>
    <w:p w14:paraId="009FA523" w14:textId="77777777" w:rsidR="002B1F80" w:rsidRPr="006C2DBC" w:rsidRDefault="002B1F80" w:rsidP="006C2DBC">
      <w:pPr>
        <w:pStyle w:val="Overskrift2"/>
      </w:pPr>
      <w:bookmarkStart w:id="19" w:name="_Toc216197068"/>
      <w:r w:rsidRPr="006C2DBC">
        <w:t>Bemanningen per tjenesteområde</w:t>
      </w:r>
      <w:bookmarkEnd w:id="19"/>
    </w:p>
    <w:p w14:paraId="078EE478" w14:textId="77777777" w:rsidR="002B1F80" w:rsidRPr="006C2DBC" w:rsidRDefault="002B1F80" w:rsidP="006C2DBC">
      <w:r w:rsidRPr="006C2DBC">
        <w:t>Figur 6.5 viser årsverk fordelt etter tjenesteområdene somatikk, psykisk helsevern og tverrfaglig spesialisert rusbehandling (TSB).</w:t>
      </w:r>
    </w:p>
    <w:p w14:paraId="0FDF7E47" w14:textId="77777777" w:rsidR="002B1F80" w:rsidRPr="006C2DBC" w:rsidRDefault="002B1F80" w:rsidP="006C2DBC">
      <w:r w:rsidRPr="006C2DBC">
        <w:t>I 2024 var 77 prosent av de avtalte årsverkene i somatikk, om lag 107 000 årsverk. I psykisk helsevern og TSB var det henholdsvis 27 000 og 5 000 årsverk, 19 prosent og 4 prosent av de totale årsverkene. Helseforetakene kan ha ulik organisering av sin virksomhet, og særlig innenfor psykisk helsevern og TSB kan det være at årsverkene ikke registreres i samme tjenesteområde for helseforetak A og helseforetak B.</w:t>
      </w:r>
    </w:p>
    <w:p w14:paraId="0BFC2EFE" w14:textId="77777777" w:rsidR="002B1F80" w:rsidRPr="006C2DBC" w:rsidRDefault="002B1F80" w:rsidP="006C2DBC">
      <w:r w:rsidRPr="006C2DBC">
        <w:t>SSB skiller i sin statistikk ut ambulansetjeneste, rehabilitering ved private institusjoner og administrasjon og service som egne «tjenesteområder». Utvalget har valgt å legge de to første områdene til somatikk. Årsverk til administrasjon og service er fordelt etter andel årsverk i de tre tjenesteområdene.</w:t>
      </w:r>
    </w:p>
    <w:p w14:paraId="64A38327" w14:textId="34F6A7CC" w:rsidR="002B1F80" w:rsidRPr="006C2DBC" w:rsidRDefault="00C739A1" w:rsidP="006C2DBC">
      <w:r>
        <w:rPr>
          <w:noProof/>
        </w:rPr>
        <w:lastRenderedPageBreak/>
        <w:drawing>
          <wp:inline distT="0" distB="0" distL="0" distR="0" wp14:anchorId="50EFC328" wp14:editId="68844276">
            <wp:extent cx="5220335" cy="2955925"/>
            <wp:effectExtent l="0" t="0" r="0" b="0"/>
            <wp:docPr id="379524980" name="Bilde 17" descr="Avtalte årsverk fordelt etter tjenesteområde. 2015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24980" name="Bilde 17" descr="Avtalte årsverk fordelt etter tjenesteområde. 2015 til 2024.&#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0335" cy="2955925"/>
                    </a:xfrm>
                    <a:prstGeom prst="rect">
                      <a:avLst/>
                    </a:prstGeom>
                    <a:noFill/>
                    <a:ln>
                      <a:noFill/>
                    </a:ln>
                  </pic:spPr>
                </pic:pic>
              </a:graphicData>
            </a:graphic>
          </wp:inline>
        </w:drawing>
      </w:r>
    </w:p>
    <w:p w14:paraId="6FEB4C30" w14:textId="77777777" w:rsidR="002B1F80" w:rsidRPr="006C2DBC" w:rsidRDefault="002B1F80" w:rsidP="006C2DBC">
      <w:pPr>
        <w:pStyle w:val="figur-tittel"/>
      </w:pPr>
      <w:r w:rsidRPr="006C2DBC">
        <w:t>Avtalte årsverk fordelt etter tjenesteområde. 2015 til 2024.</w:t>
      </w:r>
    </w:p>
    <w:p w14:paraId="30D6CDDE" w14:textId="77777777" w:rsidR="002B1F80" w:rsidRPr="006C2DBC" w:rsidRDefault="002B1F80" w:rsidP="006C2DBC">
      <w:pPr>
        <w:pStyle w:val="Kilde"/>
      </w:pPr>
      <w:r w:rsidRPr="006C2DBC">
        <w:t>Kilde: SSB.</w:t>
      </w:r>
    </w:p>
    <w:p w14:paraId="3BA47E03" w14:textId="77777777" w:rsidR="002B1F80" w:rsidRPr="006C2DBC" w:rsidRDefault="002B1F80" w:rsidP="006C2DBC">
      <w:r w:rsidRPr="006C2DBC">
        <w:t>I perioden 2015 til 2024 var veksten i avtalte årsverk i underkant av 15 prosent, mens det demografisk betingede behovet i perioden var om lag 14 prosent. Samlet vekst i avtalte årsverk fordeler seg ulikt mellom de tre tjenesteområdene. Innenfor somatikk var den i overkant av 16 prosent, om lag på nivå med det demografisk betingede behovet. Veksten i avtalte årsverk innenfor psykisk helsevern og TSB var på henholdsvis 9 og 7 prosent, noe høyere enn det demografisk betingede behovet på henholdsvis 7 og 6 prosent.</w:t>
      </w:r>
    </w:p>
    <w:p w14:paraId="3083140E" w14:textId="5E91D01D" w:rsidR="002B1F80" w:rsidRPr="006C2DBC" w:rsidRDefault="00C739A1" w:rsidP="006C2DBC">
      <w:r>
        <w:rPr>
          <w:noProof/>
        </w:rPr>
        <w:drawing>
          <wp:inline distT="0" distB="0" distL="0" distR="0" wp14:anchorId="37514143" wp14:editId="309EFE62">
            <wp:extent cx="5220335" cy="3051810"/>
            <wp:effectExtent l="0" t="0" r="0" b="0"/>
            <wp:docPr id="249010100" name="Bilde 18" descr="Akkumulert vekst i avtalte årsverk og akkumulert demografidrevet behov fordelt mellom tjenesteområdene. 2015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10100" name="Bilde 18" descr="Akkumulert vekst i avtalte årsverk og akkumulert demografidrevet behov fordelt mellom tjenesteområdene. 2015 til 202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0335" cy="3051810"/>
                    </a:xfrm>
                    <a:prstGeom prst="rect">
                      <a:avLst/>
                    </a:prstGeom>
                    <a:noFill/>
                    <a:ln>
                      <a:noFill/>
                    </a:ln>
                  </pic:spPr>
                </pic:pic>
              </a:graphicData>
            </a:graphic>
          </wp:inline>
        </w:drawing>
      </w:r>
    </w:p>
    <w:p w14:paraId="2FA52432" w14:textId="77777777" w:rsidR="002B1F80" w:rsidRPr="006C2DBC" w:rsidRDefault="002B1F80" w:rsidP="006C2DBC">
      <w:pPr>
        <w:pStyle w:val="figur-tittel"/>
      </w:pPr>
      <w:r w:rsidRPr="006C2DBC">
        <w:t>Akkumulert vekst i avtalte årsverk og akkumulert demografidrevet behov fordelt mellom tjenesteområdene. 2015 til 2024.</w:t>
      </w:r>
    </w:p>
    <w:p w14:paraId="6D6A5419" w14:textId="77777777" w:rsidR="002B1F80" w:rsidRPr="006C2DBC" w:rsidRDefault="002B1F80" w:rsidP="006C2DBC">
      <w:pPr>
        <w:pStyle w:val="Kilde"/>
      </w:pPr>
      <w:r w:rsidRPr="006C2DBC">
        <w:t>Kilde: SSB og Helsedirektoratet.</w:t>
      </w:r>
    </w:p>
    <w:p w14:paraId="23293D4B" w14:textId="77777777" w:rsidR="002B1F80" w:rsidRPr="006C2DBC" w:rsidRDefault="002B1F80" w:rsidP="006C2DBC">
      <w:r w:rsidRPr="006C2DBC">
        <w:lastRenderedPageBreak/>
        <w:t>En stor andel av aktiviteten innenfor TSB skjer hos private med kjøpsavtale med de regionale helseforetakene. Av den grunn vil også en vesentlig andel av årsverkene være hos de private med kjøpsavtale. Disse avtalene er med jevne mellomrom på anbud. Innhold og volum i tjenestene beror på behovsvurderinger de regionale helseforetakene gjør i forkant av anbudsprosessene for anskaffelse av disse tjenestene. Dette kan følgelig påvirke utviklingen av årsverk i tjenesteområdet.</w:t>
      </w:r>
    </w:p>
    <w:p w14:paraId="0021239E" w14:textId="77777777" w:rsidR="002B1F80" w:rsidRPr="006C2DBC" w:rsidRDefault="002B1F80" w:rsidP="006C2DBC">
      <w:r w:rsidRPr="006C2DBC">
        <w:t>Innen TSB var 34 prosent av alle årsverk hos private med kjøpsavtale.</w:t>
      </w:r>
      <w:r w:rsidRPr="006C2DBC">
        <w:rPr>
          <w:rStyle w:val="Fotnotereferanse"/>
        </w:rPr>
        <w:footnoteReference w:id="24"/>
      </w:r>
      <w:r w:rsidRPr="006C2DBC">
        <w:t xml:space="preserve"> Tilsvarende andel i 2015 var 44 prosent. I somatikk har andelen årsverk hos private med kjøpsavtale gått fra 4 prosent i 2015 til 3 prosent i 2024, mens andelen i psykisk helsevern har gått fra i underkant av 4 prosent i 2015 til i overkant av 5 prosent i 2024. Av de samlede årsverkene (6 200 årsverk) hos private med kjøpsavtale i 2024 var 50 prosent i somatikk, 22 prosent i psykisk helsevern og 27 prosent i TSB. Tilsvarende var de samlede årsverkene (6 800 årsverk) i 2015 fordelt med 57 prosent i somatikk, 13 prosent i psykisk helsevern og 30 prosent i TSB.</w:t>
      </w:r>
      <w:r w:rsidRPr="006C2DBC">
        <w:rPr>
          <w:rStyle w:val="Fotnotereferanse"/>
        </w:rPr>
        <w:footnoteReference w:id="25"/>
      </w:r>
    </w:p>
    <w:p w14:paraId="12600ED0" w14:textId="77777777" w:rsidR="002B1F80" w:rsidRPr="006C2DBC" w:rsidRDefault="002B1F80" w:rsidP="006C2DBC">
      <w:pPr>
        <w:pStyle w:val="Overskrift2"/>
      </w:pPr>
      <w:bookmarkStart w:id="20" w:name="_Toc216197069"/>
      <w:r w:rsidRPr="006C2DBC">
        <w:t>Bemanningen per helseregion</w:t>
      </w:r>
      <w:bookmarkEnd w:id="20"/>
    </w:p>
    <w:p w14:paraId="0A24EDB3" w14:textId="77777777" w:rsidR="002B1F80" w:rsidRPr="006C2DBC" w:rsidRDefault="002B1F80" w:rsidP="006C2DBC">
      <w:r w:rsidRPr="006C2DBC">
        <w:t>I tallgrunnlaget fra SSB for bemanningsutviklingen per helseregion inngår avtalte årsverk ved helseforetakene, avtalespesialister og de private ideelle sykehusene med driftsavtale. I tallgrunnlaget for Helse Midt-Norge inngår Helseplattformen AS, som også understøtter kommunehelsetjenesten. Private med kjøpsavtale med regionale helseforetak og felleseide helseforetak</w:t>
      </w:r>
      <w:r w:rsidRPr="006C2DBC">
        <w:rPr>
          <w:rStyle w:val="Fotnotereferanse"/>
        </w:rPr>
        <w:footnoteReference w:id="26"/>
      </w:r>
      <w:r w:rsidRPr="006C2DBC">
        <w:rPr>
          <w:rStyle w:val="skrift-hevet"/>
        </w:rPr>
        <w:t xml:space="preserve"> </w:t>
      </w:r>
      <w:r w:rsidRPr="006C2DBC">
        <w:t xml:space="preserve">inngår ikke i tallgrunnlaget for årsverk per helseregion. De private med kjøpsavtale hadde i underkant av 6 og 5 prosent av årsverkene i henholdsvis 2015 og 2024. For de felleseide selskapene var tilsvarende andeler 0,1 </w:t>
      </w:r>
      <w:r w:rsidRPr="006C2DBC">
        <w:lastRenderedPageBreak/>
        <w:t>prosent og 0,5 prosent. Økningen skyldes at flere oppgaver er lagt til felleseide helseforetak framfor hos den enkelte region.</w:t>
      </w:r>
    </w:p>
    <w:p w14:paraId="45BFAD59" w14:textId="77777777" w:rsidR="002B1F80" w:rsidRPr="006C2DBC" w:rsidRDefault="002B1F80" w:rsidP="006C2DBC">
      <w:r w:rsidRPr="006C2DBC">
        <w:t>Figur 6.7 og 6.8 viser bemanningsutviklingen per region på samme måte som framstillingen av bemanningsutviklingen nasjonalt, jf. figur 6.1. Demografidrevet behov er basert på befolkningssammensetning innenfor den enkelte region. Regionen må imidlertid dimensjonere virksomhetene basert på det faktisk antall pasienter uavhengig av pasientens bosted. Pasientmobiliteten mellom regionene antas å være stabil over tid, slik at bemanningsveksten i liten grad påvirkes av dette.</w:t>
      </w:r>
    </w:p>
    <w:p w14:paraId="6569F9A4" w14:textId="67E09B9B" w:rsidR="002B1F80" w:rsidRPr="006C2DBC" w:rsidRDefault="00C739A1" w:rsidP="006C2DBC">
      <w:r>
        <w:rPr>
          <w:noProof/>
        </w:rPr>
        <w:drawing>
          <wp:inline distT="0" distB="0" distL="0" distR="0" wp14:anchorId="3A1656C7" wp14:editId="5C1D3755">
            <wp:extent cx="5220335" cy="2477135"/>
            <wp:effectExtent l="0" t="0" r="0" b="0"/>
            <wp:docPr id="399775678" name="Bilde 19" descr="Antall avtalte årsverk etter region. 2015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75678" name="Bilde 19" descr="Antall avtalte årsverk etter region. 2015 til 2024.&#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0335" cy="2477135"/>
                    </a:xfrm>
                    <a:prstGeom prst="rect">
                      <a:avLst/>
                    </a:prstGeom>
                    <a:noFill/>
                    <a:ln>
                      <a:noFill/>
                    </a:ln>
                  </pic:spPr>
                </pic:pic>
              </a:graphicData>
            </a:graphic>
          </wp:inline>
        </w:drawing>
      </w:r>
    </w:p>
    <w:p w14:paraId="2D9AF17B" w14:textId="77777777" w:rsidR="002B1F80" w:rsidRPr="006C2DBC" w:rsidRDefault="002B1F80" w:rsidP="006C2DBC">
      <w:pPr>
        <w:pStyle w:val="figur-tittel"/>
      </w:pPr>
      <w:r w:rsidRPr="006C2DBC">
        <w:t>Antall avtalte årsverk etter region. 2015 til 2024.</w:t>
      </w:r>
    </w:p>
    <w:p w14:paraId="2C2EBA8D" w14:textId="77777777" w:rsidR="002B1F80" w:rsidRPr="006C2DBC" w:rsidRDefault="002B1F80" w:rsidP="006C2DBC">
      <w:pPr>
        <w:pStyle w:val="Kilde"/>
      </w:pPr>
      <w:r w:rsidRPr="006C2DBC">
        <w:t>Kilde: SSB.</w:t>
      </w:r>
    </w:p>
    <w:p w14:paraId="17B775E9" w14:textId="77777777" w:rsidR="002B1F80" w:rsidRPr="006C2DBC" w:rsidRDefault="002B1F80" w:rsidP="006C2DBC">
      <w:r w:rsidRPr="006C2DBC">
        <w:t>Den akkumulerte veksten i bemanning per region viser at Helse Sør-Øst har hatt lavest vekst i perioden 2015 til 2024, mens Helse Midt-Norge har hatt høyest vekst i bemanning.</w:t>
      </w:r>
    </w:p>
    <w:p w14:paraId="74333871" w14:textId="65CA9C1D" w:rsidR="002B1F80" w:rsidRPr="006C2DBC" w:rsidRDefault="00C739A1" w:rsidP="006C2DBC">
      <w:r>
        <w:rPr>
          <w:noProof/>
        </w:rPr>
        <w:drawing>
          <wp:inline distT="0" distB="0" distL="0" distR="0" wp14:anchorId="0B107C01" wp14:editId="3F882A46">
            <wp:extent cx="5220335" cy="3115310"/>
            <wp:effectExtent l="0" t="0" r="0" b="8890"/>
            <wp:docPr id="1815223270" name="Bilde 20" descr="Akkumulert vekst i avtalte årsverk og demografidrevet behov per region. 2015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23270" name="Bilde 20" descr="Akkumulert vekst i avtalte årsverk og demografidrevet behov per region. 2015 til 2024.&#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335" cy="3115310"/>
                    </a:xfrm>
                    <a:prstGeom prst="rect">
                      <a:avLst/>
                    </a:prstGeom>
                    <a:noFill/>
                    <a:ln>
                      <a:noFill/>
                    </a:ln>
                  </pic:spPr>
                </pic:pic>
              </a:graphicData>
            </a:graphic>
          </wp:inline>
        </w:drawing>
      </w:r>
    </w:p>
    <w:p w14:paraId="6C094E38" w14:textId="77777777" w:rsidR="002B1F80" w:rsidRPr="006C2DBC" w:rsidRDefault="002B1F80" w:rsidP="006C2DBC">
      <w:pPr>
        <w:pStyle w:val="figur-tittel"/>
      </w:pPr>
      <w:r w:rsidRPr="006C2DBC">
        <w:lastRenderedPageBreak/>
        <w:t>Akkumulert vekst i avtalte årsverk og demografidrevet behov per region. 2015 til 2024.</w:t>
      </w:r>
    </w:p>
    <w:p w14:paraId="3C0AAE42" w14:textId="77777777" w:rsidR="002B1F80" w:rsidRPr="006C2DBC" w:rsidRDefault="002B1F80" w:rsidP="006C2DBC">
      <w:pPr>
        <w:pStyle w:val="Kilde"/>
      </w:pPr>
      <w:r w:rsidRPr="006C2DBC">
        <w:t>Kilde: SSB og Helsedirektoratet.</w:t>
      </w:r>
    </w:p>
    <w:p w14:paraId="00CBF3D2" w14:textId="77777777" w:rsidR="002B1F80" w:rsidRPr="006C2DBC" w:rsidRDefault="002B1F80" w:rsidP="006C2DBC">
      <w:r w:rsidRPr="006C2DBC">
        <w:t>Helse Sør-Øst hadde om lag 54 prosent av årsverkene i 2024, Helse Vest 20 prosent, Helse Midt-Norge 14 prosent, Helse Nord 12 prosent. Tilsvarende andeler i 2015 var 55 prosent, 20 prosent, 14 prosent og 11 prosent. Prosentandelene må tolkes med en viss varsomhet. De regionale helseforetakene vurderer selv om tjenester skal ytes av egne helseforetak eller gjennom avtaler med andre tjenesteytere. Siden årsverkene fra de private kjøpsavtalene ikke er fordelt på den enkelte region som har inngått avtalene, så kan de faktiske andelene avvike noe fra det som oppgis når de private ikke inkluderes.</w:t>
      </w:r>
    </w:p>
    <w:p w14:paraId="2B556A99" w14:textId="77777777" w:rsidR="002B1F80" w:rsidRPr="006C2DBC" w:rsidRDefault="002B1F80" w:rsidP="006C2DBC">
      <w:pPr>
        <w:pStyle w:val="Overskrift2"/>
      </w:pPr>
      <w:bookmarkStart w:id="21" w:name="_Toc216197070"/>
      <w:r w:rsidRPr="006C2DBC">
        <w:t>Lønnskostnader</w:t>
      </w:r>
      <w:bookmarkEnd w:id="21"/>
    </w:p>
    <w:p w14:paraId="06E748FA" w14:textId="77777777" w:rsidR="002B1F80" w:rsidRPr="006C2DBC" w:rsidRDefault="002B1F80" w:rsidP="006C2DBC">
      <w:r w:rsidRPr="006C2DBC">
        <w:t>De samlede lønns- og personalkostnadene i spesialisthelsetjenesten var 114 mrd. kroner i 2024 når pensjonskostnadene holdes utenfor.</w:t>
      </w:r>
      <w:r w:rsidRPr="006C2DBC">
        <w:rPr>
          <w:rStyle w:val="Fotnotereferanse"/>
        </w:rPr>
        <w:footnoteReference w:id="27"/>
      </w:r>
      <w:r w:rsidRPr="006C2DBC">
        <w:t xml:space="preserve"> Siden 2015 har lønns- og personalkostnadene økt med 61 prosent, jf. figur 6.9. Økningen kommer både av lønnsvekst og vekst i antall årsverk. Til sammenligning økte lønnskostnader pr. årsverk med 39 prosent i samme periode.</w:t>
      </w:r>
    </w:p>
    <w:p w14:paraId="71E7522E" w14:textId="77777777" w:rsidR="002B1F80" w:rsidRPr="006C2DBC" w:rsidRDefault="002B1F80" w:rsidP="006C2DBC">
      <w:r w:rsidRPr="006C2DBC">
        <w:t>Endret bemanningssammensetning kan ha betydning for utviklingen i lønnskostnadene. Som vist i figur 6.3 har legeårsverkene prosentvis økt mer enn andre yrkesgrupper i perioden. I rapport</w:t>
      </w:r>
      <w:r w:rsidRPr="006C2DBC">
        <w:rPr>
          <w:rStyle w:val="Fotnotereferanse"/>
        </w:rPr>
        <w:footnoteReference w:id="28"/>
      </w:r>
      <w:r w:rsidRPr="006C2DBC">
        <w:t xml:space="preserve"> fra Det tekniske beregningsutvalget for inntektsoppgjørene er det vist til sammensetningseffekter i omtalen av årslønnsveksten fra 2023 til 2024 i helseforetakene: «Lønnsveksten påvirkes av sammensetningseffekter som følge av endret kompetansesammensetning, i hovedsak økt andel legeårsverk. Dette bidrar til økt lønnsvekst med 0,2 prosentpoeng.»</w:t>
      </w:r>
    </w:p>
    <w:p w14:paraId="5248AF79" w14:textId="11CFDD60" w:rsidR="002B1F80" w:rsidRPr="006C2DBC" w:rsidRDefault="00C739A1" w:rsidP="006C2DBC">
      <w:r>
        <w:rPr>
          <w:noProof/>
        </w:rPr>
        <w:lastRenderedPageBreak/>
        <w:drawing>
          <wp:inline distT="0" distB="0" distL="0" distR="0" wp14:anchorId="538E7454" wp14:editId="66637D6E">
            <wp:extent cx="5220335" cy="2753995"/>
            <wp:effectExtent l="0" t="0" r="0" b="8255"/>
            <wp:docPr id="996115879" name="Bilde 21" descr="Vekst i lønnskostnader og lønnskostnader per årsverk. 2015 til 2024. Lønns- og personalkostnadene gjelder helseforetak, regionale helseforetak, felleseide helseforetak og de tolv private ideelle med oppdrags- og bestillerdokument. Private institusjoner med kjøpsavtale eller avtalespesialister er ikke inklude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15879" name="Bilde 21" descr="Vekst i lønnskostnader og lønnskostnader per årsverk. 2015 til 2024. Lønns- og personalkostnadene gjelder helseforetak, regionale helseforetak, felleseide helseforetak og de tolv private ideelle med oppdrags- og bestillerdokument. Private institusjoner med kjøpsavtale eller avtalespesialister er ikke inkludert.&#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335" cy="2753995"/>
                    </a:xfrm>
                    <a:prstGeom prst="rect">
                      <a:avLst/>
                    </a:prstGeom>
                    <a:noFill/>
                    <a:ln>
                      <a:noFill/>
                    </a:ln>
                  </pic:spPr>
                </pic:pic>
              </a:graphicData>
            </a:graphic>
          </wp:inline>
        </w:drawing>
      </w:r>
    </w:p>
    <w:p w14:paraId="4980A7D2" w14:textId="77777777" w:rsidR="002B1F80" w:rsidRPr="006C2DBC" w:rsidRDefault="002B1F80" w:rsidP="006C2DBC">
      <w:pPr>
        <w:pStyle w:val="figur-tittel"/>
      </w:pPr>
      <w:r w:rsidRPr="006C2DBC">
        <w:t xml:space="preserve">Vekst i lønnskostnader og lønnskostnader per årsverk. 2015 til 2024. Lønns- og personalkostnadene gjelder helseforetak, regionale helseforetak, felleseide helseforetak og de tolv private ideelle med oppdrags- og </w:t>
      </w:r>
      <w:proofErr w:type="spellStart"/>
      <w:r w:rsidRPr="006C2DBC">
        <w:t>bestillerdokument</w:t>
      </w:r>
      <w:proofErr w:type="spellEnd"/>
      <w:r w:rsidRPr="006C2DBC">
        <w:t>. Private institusjoner med kjøpsavtale eller avtalespesialister er ikke inkludert.</w:t>
      </w:r>
    </w:p>
    <w:p w14:paraId="67B30E96" w14:textId="77777777" w:rsidR="002B1F80" w:rsidRPr="006C2DBC" w:rsidRDefault="002B1F80" w:rsidP="006C2DBC">
      <w:pPr>
        <w:pStyle w:val="Kilde"/>
      </w:pPr>
      <w:r w:rsidRPr="006C2DBC">
        <w:t>Kilde: SSB.</w:t>
      </w:r>
    </w:p>
    <w:p w14:paraId="5B436E87" w14:textId="77777777" w:rsidR="002B1F80" w:rsidRPr="006C2DBC" w:rsidRDefault="002B1F80" w:rsidP="006C2DBC">
      <w:r w:rsidRPr="006C2DBC">
        <w:t>Lønns- og personalkostnadene er beregnet på bakgrunn av resultatregnskapene som helseforetak og regionale helseforetak hvert år rapporterer til SSB.</w:t>
      </w:r>
    </w:p>
    <w:p w14:paraId="44F4094F" w14:textId="77777777" w:rsidR="002B1F80" w:rsidRPr="006C2DBC" w:rsidRDefault="002B1F80" w:rsidP="006C2DBC">
      <w:r w:rsidRPr="006C2DBC">
        <w:t>Lønn og andre personalkostnader inkluderer noen typer kostnader som ikke gjenspeiles i antall avtalte årsverk. Blant annet er overtidskostnader og kostnader knyttet til merarbeid inkludert i kostnadene, mens verken overtid eller merarbeid vises i antall avtalte årsverk.</w:t>
      </w:r>
    </w:p>
    <w:p w14:paraId="6115F47D" w14:textId="77777777" w:rsidR="002B1F80" w:rsidRPr="006C2DBC" w:rsidRDefault="002B1F80" w:rsidP="006C2DBC">
      <w:pPr>
        <w:pStyle w:val="avsnitt-undertittel"/>
      </w:pPr>
      <w:r w:rsidRPr="006C2DBC">
        <w:t>Overtidskostnader</w:t>
      </w:r>
    </w:p>
    <w:p w14:paraId="2251429E" w14:textId="77777777" w:rsidR="002B1F80" w:rsidRPr="006C2DBC" w:rsidRDefault="002B1F80" w:rsidP="006C2DBC">
      <w:r w:rsidRPr="006C2DBC">
        <w:t>Overtidskostnadene i spesialisthelsetjenesten var 4,4 mrd. kroner i 2024. Overtidskostnader er lønnskostnader som utbetales i forbindelse med overtidsarbeid, og inkluderer både vanlig timelønn og ekstra overtidsbetaling. De utgjør om lag 4 prosent av lønns- og personalkostnadene ekskl. pensjonskostnader. Andelen varierer noe mellom regionene. Helse Nord har høyest andel overtidskostnader, med 5,6 prosent.</w:t>
      </w:r>
    </w:p>
    <w:p w14:paraId="22756DC2" w14:textId="7D2B4BC0" w:rsidR="002B1F80" w:rsidRPr="006C2DBC" w:rsidRDefault="00C739A1" w:rsidP="006C2DBC">
      <w:r>
        <w:rPr>
          <w:noProof/>
        </w:rPr>
        <w:lastRenderedPageBreak/>
        <w:drawing>
          <wp:inline distT="0" distB="0" distL="0" distR="0" wp14:anchorId="78653081" wp14:editId="2956ACAE">
            <wp:extent cx="5220335" cy="3338830"/>
            <wp:effectExtent l="0" t="0" r="0" b="0"/>
            <wp:docPr id="1807794168" name="Bilde 22" descr="Overtidskostnader som andel av lønns- og personalkostnader ekskl. pensjonskostnader, per helseregion. 2015 til 2024. Private foretak, inkludert de tolv private ideelle sykehusene med oppdragsdokument er utelatt fra tallgrunnlag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94168" name="Bilde 22" descr="Overtidskostnader som andel av lønns- og personalkostnader ekskl. pensjonskostnader, per helseregion. 2015 til 2024. Private foretak, inkludert de tolv private ideelle sykehusene med oppdragsdokument er utelatt fra tallgrunnlaget.&#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335" cy="3338830"/>
                    </a:xfrm>
                    <a:prstGeom prst="rect">
                      <a:avLst/>
                    </a:prstGeom>
                    <a:noFill/>
                    <a:ln>
                      <a:noFill/>
                    </a:ln>
                  </pic:spPr>
                </pic:pic>
              </a:graphicData>
            </a:graphic>
          </wp:inline>
        </w:drawing>
      </w:r>
    </w:p>
    <w:p w14:paraId="0E007476" w14:textId="77777777" w:rsidR="002B1F80" w:rsidRPr="006C2DBC" w:rsidRDefault="002B1F80" w:rsidP="006C2DBC">
      <w:pPr>
        <w:pStyle w:val="figur-tittel"/>
      </w:pPr>
      <w:r w:rsidRPr="006C2DBC">
        <w:t>Overtidskostnader som andel av lønns- og personalkostnader ekskl. pensjonskostnader, per helseregion. 2015 til 2024. Private foretak, inkludert de tolv private ideelle sykehusene med oppdragsdokument er utelatt fra tallgrunnlaget.</w:t>
      </w:r>
    </w:p>
    <w:p w14:paraId="42808332" w14:textId="77777777" w:rsidR="002B1F80" w:rsidRPr="006C2DBC" w:rsidRDefault="002B1F80" w:rsidP="006C2DBC">
      <w:r w:rsidRPr="006C2DBC">
        <w:t>Kilde: SSB.</w:t>
      </w:r>
    </w:p>
    <w:p w14:paraId="5735F512" w14:textId="77777777" w:rsidR="002B1F80" w:rsidRPr="006C2DBC" w:rsidRDefault="002B1F80" w:rsidP="006C2DBC">
      <w:pPr>
        <w:pStyle w:val="avsnitt-undertittel"/>
      </w:pPr>
      <w:r w:rsidRPr="006C2DBC">
        <w:t>Innleiekostnader</w:t>
      </w:r>
    </w:p>
    <w:p w14:paraId="4C07A08F" w14:textId="77777777" w:rsidR="002B1F80" w:rsidRPr="006C2DBC" w:rsidRDefault="002B1F80" w:rsidP="006C2DBC">
      <w:r w:rsidRPr="006C2DBC">
        <w:t>I tillegg til å ansette eget personell, leier helseforetakene helsepersonell for å dekke bemanningsbehovet. Innleid personell inngår ikke i antall avtalte årsverk eller i lønns- og personalkostnadene i figurene som er vist til nå i dette kapittelet.</w:t>
      </w:r>
    </w:p>
    <w:p w14:paraId="5BA772CD" w14:textId="77777777" w:rsidR="002B1F80" w:rsidRPr="006C2DBC" w:rsidRDefault="002B1F80" w:rsidP="006C2DBC">
      <w:r w:rsidRPr="006C2DBC">
        <w:t xml:space="preserve">Helseforetakene brukte i 2024 1,5 mrd. kroner til å leie inn helsepersonell fra vikarbyråer. Omfanget av </w:t>
      </w:r>
      <w:proofErr w:type="gramStart"/>
      <w:r w:rsidRPr="006C2DBC">
        <w:t>innleie</w:t>
      </w:r>
      <w:proofErr w:type="gramEnd"/>
      <w:r w:rsidRPr="006C2DBC">
        <w:t xml:space="preserve"> varierer mellom regionene, og har også variert over tid. I Helse Nord er omfanget større enn i de øvrige regionene. Figur 6.11 viser kostnader til </w:t>
      </w:r>
      <w:proofErr w:type="gramStart"/>
      <w:r w:rsidRPr="006C2DBC">
        <w:t>innleie</w:t>
      </w:r>
      <w:proofErr w:type="gramEnd"/>
      <w:r w:rsidRPr="006C2DBC">
        <w:t xml:space="preserve"> av helsepersonell som andel av summen av lønns- og personalkostnader (ekskl. pensjonskostnader) pluss innleiekostnadene. Mens andelen i Helse Nord er 3 prosent, er den rundt 1 prosent i de andre regionene. Andelen i Helse Nord har gått ned siden 2022, da den var oppe i 4,5 prosent.</w:t>
      </w:r>
    </w:p>
    <w:p w14:paraId="41EC0F0B" w14:textId="61D85B90" w:rsidR="002B1F80" w:rsidRPr="006C2DBC" w:rsidRDefault="00C739A1" w:rsidP="006C2DBC">
      <w:r>
        <w:rPr>
          <w:noProof/>
        </w:rPr>
        <w:lastRenderedPageBreak/>
        <w:drawing>
          <wp:inline distT="0" distB="0" distL="0" distR="0" wp14:anchorId="445BAE0A" wp14:editId="13C403F4">
            <wp:extent cx="5220335" cy="3359785"/>
            <wp:effectExtent l="0" t="0" r="0" b="0"/>
            <wp:docPr id="881721785" name="Bilde 23" descr="Kostnader til innleie av helsepersonell som andel av lønns- og personalkostnader (ekskl. pensjonskostnader) + innleiekostnader per helseregion. 2015 til 2024. Private foretak, inkludert de tolv private ideelle sykehusene med oppdragsdokument, er utelatt fra tallgrunnlag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21785" name="Bilde 23" descr="Kostnader til innleie av helsepersonell som andel av lønns- og personalkostnader (ekskl. pensjonskostnader) + innleiekostnader per helseregion. 2015 til 2024. Private foretak, inkludert de tolv private ideelle sykehusene med oppdragsdokument, er utelatt fra tallgrunnlaget.&#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0335" cy="3359785"/>
                    </a:xfrm>
                    <a:prstGeom prst="rect">
                      <a:avLst/>
                    </a:prstGeom>
                    <a:noFill/>
                    <a:ln>
                      <a:noFill/>
                    </a:ln>
                  </pic:spPr>
                </pic:pic>
              </a:graphicData>
            </a:graphic>
          </wp:inline>
        </w:drawing>
      </w:r>
    </w:p>
    <w:p w14:paraId="1809FA68" w14:textId="77777777" w:rsidR="002B1F80" w:rsidRPr="006C2DBC" w:rsidRDefault="002B1F80" w:rsidP="006C2DBC">
      <w:pPr>
        <w:pStyle w:val="figur-tittel"/>
      </w:pPr>
      <w:r w:rsidRPr="006C2DBC">
        <w:t xml:space="preserve">Kostnader til </w:t>
      </w:r>
      <w:proofErr w:type="gramStart"/>
      <w:r w:rsidRPr="006C2DBC">
        <w:t>innleie</w:t>
      </w:r>
      <w:proofErr w:type="gramEnd"/>
      <w:r w:rsidRPr="006C2DBC">
        <w:t xml:space="preserve"> av helsepersonell som andel av lønns- og personalkostnader (ekskl. pensjonskostnader) + innleiekostnader per helseregion. 2015 til 2024. Private foretak, inkludert de tolv private ideelle sykehusene med oppdragsdokument, er utelatt fra tallgrunnlaget.</w:t>
      </w:r>
    </w:p>
    <w:p w14:paraId="51D8205A" w14:textId="77777777" w:rsidR="002B1F80" w:rsidRPr="006C2DBC" w:rsidRDefault="002B1F80" w:rsidP="006C2DBC">
      <w:pPr>
        <w:pStyle w:val="Kilde"/>
      </w:pPr>
      <w:r w:rsidRPr="006C2DBC">
        <w:t>Kilde: SSB.</w:t>
      </w:r>
    </w:p>
    <w:p w14:paraId="6B5DFBDA" w14:textId="77777777" w:rsidR="002B1F80" w:rsidRPr="006C2DBC" w:rsidRDefault="002B1F80" w:rsidP="006C2DBC">
      <w:pPr>
        <w:pStyle w:val="Overskrift2"/>
      </w:pPr>
      <w:bookmarkStart w:id="22" w:name="_Toc216197071"/>
      <w:r w:rsidRPr="006C2DBC">
        <w:t>Sykefravær</w:t>
      </w:r>
      <w:bookmarkEnd w:id="22"/>
    </w:p>
    <w:p w14:paraId="0F93CE43" w14:textId="77777777" w:rsidR="002B1F80" w:rsidRPr="006C2DBC" w:rsidRDefault="002B1F80" w:rsidP="006C2DBC">
      <w:r w:rsidRPr="006C2DBC">
        <w:t>For å vise sykefraværstall for spesialisthelsetjenesten, henter utvalget tall fra RHF-ene. Vi sammenligner sykefraværsprosentene med SSBs sykefraværsstatistikk for alle næringer i hele landet.</w:t>
      </w:r>
    </w:p>
    <w:p w14:paraId="345CA1C1" w14:textId="77777777" w:rsidR="002B1F80" w:rsidRPr="006C2DBC" w:rsidRDefault="002B1F80" w:rsidP="006C2DBC">
      <w:r w:rsidRPr="006C2DBC">
        <w:t>De regionale helseforetakene rapporterer sykefravær månedlig til Helse- og omsorgsdepartementet. Beregningene av sykefraværsprosenten ble endret i desember 2024 og prosenten defineres som følger:</w:t>
      </w:r>
    </w:p>
    <w:p w14:paraId="60B6328B" w14:textId="53E23A2D" w:rsidR="002B1F80" w:rsidRPr="006C2DBC" w:rsidRDefault="00C739A1" w:rsidP="006C2DBC">
      <w:r>
        <w:rPr>
          <w:noProof/>
        </w:rPr>
        <w:drawing>
          <wp:inline distT="0" distB="0" distL="0" distR="0" wp14:anchorId="145BE938" wp14:editId="051312BD">
            <wp:extent cx="2339340" cy="531495"/>
            <wp:effectExtent l="0" t="0" r="3810" b="1905"/>
            <wp:docPr id="992739139" name="Bilde 24" descr="(Sykefravær / Mulige dagsverk) *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39139" name="Bilde 24" descr="(Sykefravær / Mulige dagsverk) * 100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9340" cy="531495"/>
                    </a:xfrm>
                    <a:prstGeom prst="rect">
                      <a:avLst/>
                    </a:prstGeom>
                    <a:noFill/>
                    <a:ln>
                      <a:noFill/>
                    </a:ln>
                  </pic:spPr>
                </pic:pic>
              </a:graphicData>
            </a:graphic>
          </wp:inline>
        </w:drawing>
      </w:r>
    </w:p>
    <w:p w14:paraId="48BDD8A2" w14:textId="77777777" w:rsidR="002B1F80" w:rsidRPr="006C2DBC" w:rsidRDefault="002B1F80" w:rsidP="006C2DBC">
      <w:r w:rsidRPr="006C2DBC">
        <w:t>Sykefraværsdagsverkene inkluderer både legemeldt og egenmeldt sykefravær.</w:t>
      </w:r>
    </w:p>
    <w:p w14:paraId="362CAC66" w14:textId="77777777" w:rsidR="002B1F80" w:rsidRPr="006C2DBC" w:rsidRDefault="002B1F80" w:rsidP="006C2DBC">
      <w:r w:rsidRPr="006C2DBC">
        <w:t xml:space="preserve">Det historiske sykefraværet er </w:t>
      </w:r>
      <w:proofErr w:type="spellStart"/>
      <w:r w:rsidRPr="006C2DBC">
        <w:t>reberegnet</w:t>
      </w:r>
      <w:proofErr w:type="spellEnd"/>
      <w:r w:rsidRPr="006C2DBC">
        <w:t xml:space="preserve"> etter denne definisjonen. Følgende fraværstyper teller med som normale arbeidsdager i «mulige dagsverk»: Avviklet ferie, helt og delvis utdanningspermisjon med lønn, kurs/seminar. De regionale helseforetakenes tall inkluderer kun egne helseforetak. Sykefravær hos private ideelle sykehus, avtalespesialister og private med kjøpsavtale er ikke inkludert i tallene.</w:t>
      </w:r>
    </w:p>
    <w:p w14:paraId="6ADE8DF5" w14:textId="77777777" w:rsidR="002B1F80" w:rsidRPr="006C2DBC" w:rsidRDefault="002B1F80" w:rsidP="006C2DBC">
      <w:r w:rsidRPr="006C2DBC">
        <w:lastRenderedPageBreak/>
        <w:t>SSBs sykefraværsstatistikk følger samme formel som RHF-enes, men datagrunnlaget er et annet. Legemeldt sykefravær hentes fra NAVs sykemeldingsregister, mens tall for egenmeldt sykefravær er hentet fra en utvalgsundersøkelse.</w:t>
      </w:r>
    </w:p>
    <w:p w14:paraId="76F8E616" w14:textId="6AED7CA2" w:rsidR="002B1F80" w:rsidRPr="006C2DBC" w:rsidRDefault="00C739A1" w:rsidP="006C2DBC">
      <w:r>
        <w:rPr>
          <w:noProof/>
        </w:rPr>
        <w:drawing>
          <wp:inline distT="0" distB="0" distL="0" distR="0" wp14:anchorId="30721B37" wp14:editId="77755291">
            <wp:extent cx="5220335" cy="3221355"/>
            <wp:effectExtent l="0" t="0" r="0" b="0"/>
            <wp:docPr id="1413755035" name="Bilde 25" descr="Sykefraværsprosent i helseforetakene per helseregion, for alle næringer i hele landet og innenfor helse- og sosialtjenester. 2015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55035" name="Bilde 25" descr="Sykefraværsprosent i helseforetakene per helseregion, for alle næringer i hele landet og innenfor helse- og sosialtjenester. 2015 til 2024.&#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335" cy="3221355"/>
                    </a:xfrm>
                    <a:prstGeom prst="rect">
                      <a:avLst/>
                    </a:prstGeom>
                    <a:noFill/>
                    <a:ln>
                      <a:noFill/>
                    </a:ln>
                  </pic:spPr>
                </pic:pic>
              </a:graphicData>
            </a:graphic>
          </wp:inline>
        </w:drawing>
      </w:r>
    </w:p>
    <w:p w14:paraId="459FE462" w14:textId="77777777" w:rsidR="002B1F80" w:rsidRPr="006C2DBC" w:rsidRDefault="002B1F80" w:rsidP="006C2DBC">
      <w:pPr>
        <w:pStyle w:val="figur-tittel"/>
      </w:pPr>
      <w:r w:rsidRPr="006C2DBC">
        <w:t>Sykefraværsprosent i helseforetakene per helseregion, for alle næringer i hele landet og innenfor helse- og sosialtjenester. 2015 til 2024.</w:t>
      </w:r>
    </w:p>
    <w:p w14:paraId="22097053" w14:textId="77777777" w:rsidR="002B1F80" w:rsidRPr="006C2DBC" w:rsidRDefault="002B1F80" w:rsidP="006C2DBC">
      <w:pPr>
        <w:pStyle w:val="Kilde"/>
      </w:pPr>
      <w:r w:rsidRPr="006C2DBC">
        <w:t>Kilde: De regionale helseforetakene og SSB.</w:t>
      </w:r>
    </w:p>
    <w:p w14:paraId="5F26E922" w14:textId="77777777" w:rsidR="002B1F80" w:rsidRPr="006C2DBC" w:rsidRDefault="002B1F80" w:rsidP="006C2DBC">
      <w:r w:rsidRPr="006C2DBC">
        <w:t>Utviklingen av sykefraværsprosenten viser at alle helseregionene hadde et stabilt sykefravær eller en reduksjon i perioden fram til 2019. Sykefraværet økte i alle helseregioner under pandemien og var i 2024 på et høyere nivå enn før pandemien.</w:t>
      </w:r>
    </w:p>
    <w:p w14:paraId="72CA940A" w14:textId="77777777" w:rsidR="002B1F80" w:rsidRPr="006C2DBC" w:rsidRDefault="002B1F80" w:rsidP="006C2DBC">
      <w:r w:rsidRPr="006C2DBC">
        <w:t>SSBs statistikk over sykefravær, viser at sykefraværet innenfor helse- og sosialtjenester er høyere enn gjennomsnittet for alle næringer samlet. Helse- og sosialtjenester inkluderer helseforetakene, men også blant annet kommunale helse- og omsorgstjenester, barnehager og barnevern. Sykefraværsprosenten i Helse Nord er på nivå med helse- og sosialtjenester generelt, mens de øvrige regionene har lavere fravær.</w:t>
      </w:r>
    </w:p>
    <w:p w14:paraId="609E49E7" w14:textId="77777777" w:rsidR="002B1F80" w:rsidRPr="006C2DBC" w:rsidRDefault="002B1F80" w:rsidP="006C2DBC">
      <w:pPr>
        <w:pStyle w:val="Overskrift1"/>
      </w:pPr>
      <w:bookmarkStart w:id="23" w:name="_Toc216197072"/>
      <w:r w:rsidRPr="006C2DBC">
        <w:t>Den økonomiske situasjonen</w:t>
      </w:r>
      <w:bookmarkEnd w:id="23"/>
    </w:p>
    <w:p w14:paraId="33860FF1" w14:textId="77777777" w:rsidR="002B1F80" w:rsidRPr="006C2DBC" w:rsidRDefault="002B1F80" w:rsidP="006C2DBC">
      <w:pPr>
        <w:pStyle w:val="Overskrift2"/>
      </w:pPr>
      <w:bookmarkStart w:id="24" w:name="_Toc216197073"/>
      <w:r w:rsidRPr="006C2DBC">
        <w:t>Innledning</w:t>
      </w:r>
      <w:bookmarkEnd w:id="24"/>
    </w:p>
    <w:p w14:paraId="391E4F0B" w14:textId="77777777" w:rsidR="002B1F80" w:rsidRPr="006C2DBC" w:rsidRDefault="002B1F80" w:rsidP="006C2DBC">
      <w:r w:rsidRPr="006C2DBC">
        <w:t>De regionale helseforetakene skal ivareta sitt sørge for-ansvar</w:t>
      </w:r>
      <w:r w:rsidRPr="006C2DBC">
        <w:rPr>
          <w:rStyle w:val="Fotnotereferanse"/>
        </w:rPr>
        <w:footnoteReference w:id="29"/>
      </w:r>
      <w:r w:rsidRPr="006C2DBC">
        <w:t xml:space="preserve"> innenfor de økonomiske rammene som Stortinget bevilger årlig. De regionale helseforetakene tildeles en samlet bevilgning som skal </w:t>
      </w:r>
      <w:r w:rsidRPr="006C2DBC">
        <w:lastRenderedPageBreak/>
        <w:t xml:space="preserve">dekke kostnader til drift og investeringer. Innenfor denne rammen vil både inntektsutviklingen og utviklingen i den løpende driften ha betydning for helseforetakenes evne til å sørge for tilstrekkelig behandlingskapasitet og til å ivareta og fornye bygninger, teknologi og utstyr over tid. Når vi omtaler inntekter i dette </w:t>
      </w:r>
      <w:proofErr w:type="gramStart"/>
      <w:r w:rsidRPr="006C2DBC">
        <w:t>kapittelet</w:t>
      </w:r>
      <w:proofErr w:type="gramEnd"/>
      <w:r w:rsidRPr="006C2DBC">
        <w:t xml:space="preserve"> er det sum driftsinntekter i årsregnskapene vi omtaler. Sum driftsinntekter i årsregnskapene er om lag 8 prosent høyere enn driftsbevilgningene på statsbudsjettet. Utvalget viser til omtale av driftsbevilgningene i kapittel 3.</w:t>
      </w:r>
    </w:p>
    <w:p w14:paraId="5ACB1F34" w14:textId="77777777" w:rsidR="002B1F80" w:rsidRPr="006C2DBC" w:rsidRDefault="002B1F80" w:rsidP="006C2DBC">
      <w:r w:rsidRPr="006C2DBC">
        <w:t>Helseforetakene er underlagt regnskapslovens bestemmelser. Kostnadene til bygninger, teknologi og utstyr kostnadsføres over den økonomiske levetiden som avskrivninger i helseforetakenes resultatregnskaper. Dermed blir kostnader til bygninger, teknologi og utstyr synliggjort i regnskapet på lik linje med kostnader til arbeidskraft og medikamenter med videre.</w:t>
      </w:r>
    </w:p>
    <w:p w14:paraId="3D78EF4C" w14:textId="77777777" w:rsidR="002B1F80" w:rsidRPr="006C2DBC" w:rsidRDefault="002B1F80" w:rsidP="006C2DBC">
      <w:r w:rsidRPr="006C2DBC">
        <w:t>Avskrivningskostnader er en ikke-betalbar kostnad og skal representere fall i bruksverdien for anleggsmidlene. Det følger av sammenstillingsprinsippet og Regnskapsloven § 5-3 andre ledd at anleggsmidler med begrenset økonomisk levetid skal avskrives etter en fornuftig avskrivningsplan. Det betyr at anskaffelseskostnaden for eiendelen fordeles over dennes levetid.</w:t>
      </w:r>
    </w:p>
    <w:p w14:paraId="6381158B" w14:textId="77777777" w:rsidR="002B1F80" w:rsidRPr="006C2DBC" w:rsidRDefault="002B1F80" w:rsidP="006C2DBC">
      <w:r w:rsidRPr="006C2DBC">
        <w:t xml:space="preserve">I NOU 2023: 8 </w:t>
      </w:r>
      <w:r w:rsidRPr="006C2DBC">
        <w:rPr>
          <w:rStyle w:val="kursiv"/>
        </w:rPr>
        <w:t>Fellesskapets sykehus</w:t>
      </w:r>
      <w:r w:rsidRPr="006C2DBC">
        <w:t xml:space="preserve"> er det vist til at bruk av regnskapslovens bestemmelser har vært et viktig bidrag for å gi oversikt over, og styring med, helseforetakenes økonomi og bruk av kapital. I NOU 2016: 25 </w:t>
      </w:r>
      <w:r w:rsidRPr="006C2DBC">
        <w:rPr>
          <w:rStyle w:val="kursiv"/>
        </w:rPr>
        <w:t>Organisering og styring av spesialisthelsetjenesten</w:t>
      </w:r>
      <w:r w:rsidRPr="006C2DBC">
        <w:t xml:space="preserve"> er det vist til at lavere vekst i kostnader enn i bevilgninger og bedre økonomistyring har skapt rom for å øke investeringsnivået over tid. Helseforetakene har et helhetlig ansvar for å vurdere drift og kapital i sammenheng innenfor tilgjengelige økonomiske rammer. Det vises til følgende utdrag fra protokoll fra foretaksmøte for de regionale helseforetakene 15. januar 2025:</w:t>
      </w:r>
    </w:p>
    <w:p w14:paraId="6A2454A7" w14:textId="77777777" w:rsidR="002B1F80" w:rsidRPr="006C2DBC" w:rsidRDefault="002B1F80" w:rsidP="006C2DBC">
      <w:pPr>
        <w:pStyle w:val="blokksit"/>
      </w:pPr>
      <w:proofErr w:type="gramStart"/>
      <w:r w:rsidRPr="006C2DBC">
        <w:t>« –</w:t>
      </w:r>
      <w:proofErr w:type="gramEnd"/>
      <w:r w:rsidRPr="006C2DBC">
        <w:t xml:space="preserve"> de regionale helseforetakene innretter virksomheten innenfor økonomiske rammer og krav som følger av Stortingets behandling av Prop. 1 S (2024–2025), foretaksmøtet og oppdragsdokumentet for 2025, slik at sørge for-ansvaret oppfylles og det legges til rette for en bærekraftig utvikling over tid.»</w:t>
      </w:r>
    </w:p>
    <w:p w14:paraId="0ED07EBC" w14:textId="77777777" w:rsidR="002B1F80" w:rsidRPr="006C2DBC" w:rsidRDefault="002B1F80" w:rsidP="006C2DBC">
      <w:r w:rsidRPr="006C2DBC">
        <w:t>Helseforetakene har ikke et krav til et resultat i balanse det enkelte år, men krav til en økonomisk bærekraftig utvikling over tid. Innenfor rammene av dette kravet kan likevel det økonomiske resultatet være negativt enkelte år, for eksempel etter innflytting i nye sykehusbygg med tilhørende økte kapitalkostnader.</w:t>
      </w:r>
      <w:r w:rsidRPr="006C2DBC">
        <w:rPr>
          <w:rStyle w:val="Fotnotereferanse"/>
        </w:rPr>
        <w:footnoteReference w:id="30"/>
      </w:r>
    </w:p>
    <w:p w14:paraId="6F9AB3A2" w14:textId="77777777" w:rsidR="002B1F80" w:rsidRPr="006C2DBC" w:rsidRDefault="002B1F80" w:rsidP="006C2DBC">
      <w:r w:rsidRPr="006C2DBC">
        <w:t xml:space="preserve">Utvalget beskriver to indikatorer for å belyse den økonomiske utviklingen i sektoren, årsresultatet og driftsresultat før avskrivninger. Driftsresultat før avskrivninger er et mål på hvor god den </w:t>
      </w:r>
      <w:r w:rsidRPr="006C2DBC">
        <w:lastRenderedPageBreak/>
        <w:t>underliggende driften er økonomisk sett, og hva den frigjør av likviditet for å betjene kapitalkostnader og finansiere kommende investeringer</w:t>
      </w:r>
    </w:p>
    <w:p w14:paraId="1CEA36AE" w14:textId="77777777" w:rsidR="002B1F80" w:rsidRPr="006C2DBC" w:rsidRDefault="002B1F80" w:rsidP="006C2DBC">
      <w:r w:rsidRPr="006C2DBC">
        <w:t xml:space="preserve">Helseforetakene må som et minimum frigjøre tilstrekkelig likviditet til å kunne vedlikeholde og gjenanskaffelse bygninger, teknologi og utstyr, og dimensjonere kapasiteten i tråd med </w:t>
      </w:r>
      <w:proofErr w:type="gramStart"/>
      <w:r w:rsidRPr="006C2DBC">
        <w:t>sørge</w:t>
      </w:r>
      <w:proofErr w:type="gramEnd"/>
      <w:r w:rsidRPr="006C2DBC">
        <w:t xml:space="preserve"> for-ansvaret. Med dagens finansieringsmodell vil egenkapitalfinansiering til gjenanskaffelse av anleggsmidler til historisk anskaffelseskostnad kunne finansieres gjennom bruk av likviditet fra avskrivninger ved et årsresultat i balanse. Dersom gjenanskaffelseskostnadene er større enn de historiske kostnadene, må differansen finansieres av driftsresultat før av- og nedskriving (EBITDA</w:t>
      </w:r>
      <w:r w:rsidRPr="006C2DBC">
        <w:rPr>
          <w:rStyle w:val="Fotnotereferanse"/>
        </w:rPr>
        <w:footnoteReference w:id="31"/>
      </w:r>
      <w:r w:rsidRPr="006C2DBC">
        <w:t>).</w:t>
      </w:r>
      <w:r w:rsidRPr="006C2DBC">
        <w:rPr>
          <w:rStyle w:val="Fotnotereferanse"/>
        </w:rPr>
        <w:footnoteReference w:id="32"/>
      </w:r>
    </w:p>
    <w:p w14:paraId="6040692E" w14:textId="77777777" w:rsidR="002B1F80" w:rsidRPr="006C2DBC" w:rsidRDefault="002B1F80" w:rsidP="006C2DBC">
      <w:r w:rsidRPr="006C2DBC">
        <w:t>Utviklingen i driftsresultat før av- og nedskriving må over tid tilsvare prisutvikling ved anskaffelse av bygg, teknologi og utstyr. Dersom driftsresultat før av- og nedskrivinger isolert sett svekkes over tid, for eksempel i takt med fallende avskrivningskostnader, må driftsresultat før avskrivninger økes gjennom positive årsresultater for å ha tilstrekkelig egenfinansiering og bæreevne for å kunne gjenskaffe kapitalen. Helseforetakene vil derfor – som hovedregel – måtte ha positive økonomiske resultater i perioden før gjenanskaffelse, fordi avskrivningsnivået målt i faste priser faller.</w:t>
      </w:r>
    </w:p>
    <w:p w14:paraId="220FFDDA" w14:textId="77777777" w:rsidR="002B1F80" w:rsidRPr="006C2DBC" w:rsidRDefault="002B1F80" w:rsidP="006C2DBC">
      <w:r w:rsidRPr="006C2DBC">
        <w:t>Ofte gjennomføres større investeringer for å sikre tilstrekkelig behandlingskapasitet framover. Dermed vil kapitalbehovet og med det avskrivningsnivået øke. Som følge av dette vil også driftsresultat før avskrivninger måtte øke. Investeringer i spesialisthelsetjenesten er normalt en kombinasjon av gjenanskaffelse og behov for økt kapasitet. Det betyr at vurderingene vil være sammensatte.</w:t>
      </w:r>
    </w:p>
    <w:p w14:paraId="5A8A5C80" w14:textId="77777777" w:rsidR="002B1F80" w:rsidRPr="006C2DBC" w:rsidRDefault="002B1F80" w:rsidP="006C2DBC">
      <w:r w:rsidRPr="006C2DBC">
        <w:t>Utvalget viser til NOU 2023: 8 for en beskrivelse av låneordningen.</w:t>
      </w:r>
    </w:p>
    <w:p w14:paraId="090B7F35" w14:textId="77777777" w:rsidR="002B1F80" w:rsidRPr="006C2DBC" w:rsidRDefault="002B1F80" w:rsidP="006C2DBC">
      <w:r w:rsidRPr="006C2DBC">
        <w:t>Dersom investeringene finansieres med lån</w:t>
      </w:r>
      <w:r w:rsidRPr="006C2DBC">
        <w:rPr>
          <w:rStyle w:val="Fotnotereferanse"/>
        </w:rPr>
        <w:footnoteReference w:id="33"/>
      </w:r>
      <w:r w:rsidRPr="006C2DBC">
        <w:t xml:space="preserve"> i tillegg til egenkapital, vil rentekostnadene føres som en kostnad i regnskapet. Avdragene reduserer gjelden i balansen og påvirker likviditeten, men føres ikke som en kostnad i driftsregnskapet.</w:t>
      </w:r>
    </w:p>
    <w:p w14:paraId="191BCC87" w14:textId="77777777" w:rsidR="002B1F80" w:rsidRPr="006C2DBC" w:rsidRDefault="002B1F80" w:rsidP="006C2DBC">
      <w:pPr>
        <w:pStyle w:val="Overskrift2"/>
      </w:pPr>
      <w:bookmarkStart w:id="25" w:name="_Toc216197074"/>
      <w:r w:rsidRPr="006C2DBC">
        <w:t>Utvikling i årsresultat og driftsresultat før avskrivninger</w:t>
      </w:r>
      <w:bookmarkEnd w:id="25"/>
    </w:p>
    <w:p w14:paraId="5A821A54" w14:textId="77777777" w:rsidR="002B1F80" w:rsidRPr="006C2DBC" w:rsidRDefault="002B1F80" w:rsidP="006C2DBC">
      <w:r w:rsidRPr="006C2DBC">
        <w:t xml:space="preserve">Årsregnskapene for 2024 ble godkjent i foretaksmøte 12. juni 2025. Samlet resultat i 2024 var på 3 276 mill. kroner mot 1 496 mill. kroner i 2023. Samlet resultat i 2024 tilsvarte 1,6 prosent av </w:t>
      </w:r>
      <w:r w:rsidRPr="006C2DBC">
        <w:lastRenderedPageBreak/>
        <w:t>driftsinntektene</w:t>
      </w:r>
      <w:r w:rsidRPr="006C2DBC">
        <w:rPr>
          <w:rStyle w:val="Fotnotereferanse"/>
        </w:rPr>
        <w:footnoteReference w:id="34"/>
      </w:r>
      <w:r w:rsidRPr="006C2DBC">
        <w:t xml:space="preserve"> samme år. Resultatet ble styrket av tilleggsbevilgninger i revidert nasjonalbudsjett 2024 og nysalderingen i 2024 på til sammen 4,2 mrd. kroner, og både samlet årsresultat og driftsresultat før avskrivninger var bedre enn året før. Det er imidlertid betydelige regionale variasjoner.</w:t>
      </w:r>
    </w:p>
    <w:p w14:paraId="4C38E6B3" w14:textId="77777777" w:rsidR="002B1F80" w:rsidRPr="006C2DBC" w:rsidRDefault="002B1F80" w:rsidP="006C2DBC">
      <w:r w:rsidRPr="006C2DBC">
        <w:t>I 2025 er det budsjettert med et samlet årsresultat på om lag 2,6 mrd. kroner. Per andre tertial er det rapportert til Helse- og omsorgsdepartementet et samlet positivt resultat på 1 194 mill. kroner som gir et negativt avvik mot egne periodiserte budsjetter på 344 mill. kroner.</w:t>
      </w:r>
    </w:p>
    <w:p w14:paraId="3DF7473B" w14:textId="77777777" w:rsidR="002B1F80" w:rsidRPr="006C2DBC" w:rsidRDefault="002B1F80" w:rsidP="006C2DBC">
      <w:pPr>
        <w:pStyle w:val="tabell-tittel"/>
      </w:pPr>
      <w:r w:rsidRPr="006C2DBC">
        <w:t>Utvikling i samlet årsresultat i løpende priser og mill. kroner. 2015 til 2024. Estimat for 2025.</w:t>
      </w:r>
    </w:p>
    <w:tbl>
      <w:tblPr>
        <w:tblW w:w="5000" w:type="pct"/>
        <w:tblCellMar>
          <w:left w:w="0" w:type="dxa"/>
          <w:right w:w="0" w:type="dxa"/>
        </w:tblCellMar>
        <w:tblLook w:val="0000" w:firstRow="0" w:lastRow="0" w:firstColumn="0" w:lastColumn="0" w:noHBand="0" w:noVBand="0"/>
      </w:tblPr>
      <w:tblGrid>
        <w:gridCol w:w="995"/>
        <w:gridCol w:w="1210"/>
        <w:gridCol w:w="1528"/>
        <w:gridCol w:w="1690"/>
        <w:gridCol w:w="1648"/>
        <w:gridCol w:w="1019"/>
        <w:gridCol w:w="2370"/>
      </w:tblGrid>
      <w:tr w:rsidR="00A03305" w:rsidRPr="006C2DBC" w14:paraId="0D4036B0" w14:textId="77777777" w:rsidTr="006C2DBC">
        <w:trPr>
          <w:trHeight w:val="113"/>
          <w:tblHeader/>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27472FB" w14:textId="77777777" w:rsidR="002B1F80" w:rsidRPr="006C2DBC" w:rsidRDefault="002B1F80" w:rsidP="00363B20"/>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86BEB23" w14:textId="77777777" w:rsidR="002B1F80" w:rsidRPr="006C2DBC" w:rsidRDefault="002B1F80" w:rsidP="002924BF">
            <w:pPr>
              <w:pStyle w:val="TabellHode-kolonne"/>
              <w:jc w:val="right"/>
            </w:pPr>
            <w:r w:rsidRPr="006C2DBC">
              <w:t xml:space="preserve">Helse </w:t>
            </w:r>
            <w:r w:rsidRPr="006C2DBC">
              <w:br/>
              <w:t>Sør-Øst</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288365" w14:textId="77777777" w:rsidR="002B1F80" w:rsidRPr="006C2DBC" w:rsidRDefault="002B1F80" w:rsidP="002924BF">
            <w:pPr>
              <w:pStyle w:val="TabellHode-kolonne"/>
              <w:jc w:val="right"/>
            </w:pPr>
            <w:r w:rsidRPr="006C2DBC">
              <w:t>Helse Vest</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0457FD4" w14:textId="77777777" w:rsidR="002B1F80" w:rsidRPr="006C2DBC" w:rsidRDefault="002B1F80" w:rsidP="002924BF">
            <w:pPr>
              <w:pStyle w:val="TabellHode-kolonne"/>
              <w:jc w:val="right"/>
            </w:pPr>
            <w:r w:rsidRPr="006C2DBC">
              <w:t xml:space="preserve">Helse </w:t>
            </w:r>
            <w:r w:rsidRPr="006C2DBC">
              <w:br/>
              <w:t>Midt-Norge</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459C17" w14:textId="77777777" w:rsidR="002B1F80" w:rsidRPr="006C2DBC" w:rsidRDefault="002B1F80" w:rsidP="002924BF">
            <w:pPr>
              <w:pStyle w:val="TabellHode-kolonne"/>
              <w:jc w:val="right"/>
            </w:pPr>
            <w:r w:rsidRPr="006C2DBC">
              <w:t>Helse Nord</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A820169" w14:textId="77777777" w:rsidR="002B1F80" w:rsidRPr="006C2DBC" w:rsidRDefault="002B1F80" w:rsidP="002924BF">
            <w:pPr>
              <w:pStyle w:val="TabellHode-kolonne"/>
              <w:jc w:val="right"/>
            </w:pPr>
            <w:r w:rsidRPr="006C2DBC">
              <w:t>Sum</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7CF7EE" w14:textId="07F93628" w:rsidR="002B1F80" w:rsidRPr="006C2DBC" w:rsidRDefault="002B1F80" w:rsidP="002924BF">
            <w:pPr>
              <w:pStyle w:val="TabellHode-kolonne"/>
              <w:jc w:val="right"/>
            </w:pPr>
            <w:r w:rsidRPr="006C2DBC">
              <w:t>Årsresultat i prosent av driftsinntektene</w:t>
            </w:r>
          </w:p>
        </w:tc>
      </w:tr>
      <w:tr w:rsidR="00A03305" w:rsidRPr="006C2DBC" w14:paraId="6CB1D6E9"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7EAD84" w14:textId="77777777" w:rsidR="002B1F80" w:rsidRPr="006C2DBC" w:rsidRDefault="002B1F80" w:rsidP="006C2DBC">
            <w:pPr>
              <w:pStyle w:val="TabellHode-rad"/>
            </w:pPr>
            <w:r w:rsidRPr="006C2DBC">
              <w:t>2015</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DD387E7" w14:textId="77777777" w:rsidR="002B1F80" w:rsidRPr="006C2DBC" w:rsidRDefault="002B1F80" w:rsidP="002924BF">
            <w:pPr>
              <w:jc w:val="right"/>
            </w:pPr>
            <w:r w:rsidRPr="006C2DBC">
              <w:t>1 046</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1198F0" w14:textId="77777777" w:rsidR="002B1F80" w:rsidRPr="006C2DBC" w:rsidRDefault="002B1F80" w:rsidP="002924BF">
            <w:pPr>
              <w:jc w:val="right"/>
            </w:pPr>
            <w:r w:rsidRPr="006C2DBC">
              <w:t>680</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24F7DF" w14:textId="77777777" w:rsidR="002B1F80" w:rsidRPr="006C2DBC" w:rsidRDefault="002B1F80" w:rsidP="002924BF">
            <w:pPr>
              <w:jc w:val="right"/>
            </w:pPr>
            <w:r w:rsidRPr="006C2DBC">
              <w:t>393</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45E0D5" w14:textId="77777777" w:rsidR="002B1F80" w:rsidRPr="006C2DBC" w:rsidRDefault="002B1F80" w:rsidP="002924BF">
            <w:pPr>
              <w:jc w:val="right"/>
            </w:pPr>
            <w:r w:rsidRPr="006C2DBC">
              <w:t>617</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5CF1569" w14:textId="77777777" w:rsidR="002B1F80" w:rsidRPr="006C2DBC" w:rsidRDefault="002B1F80" w:rsidP="002924BF">
            <w:pPr>
              <w:jc w:val="right"/>
            </w:pPr>
            <w:r w:rsidRPr="006C2DBC">
              <w:t>2 736</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475224E" w14:textId="77777777" w:rsidR="002B1F80" w:rsidRPr="006C2DBC" w:rsidRDefault="002B1F80" w:rsidP="002924BF">
            <w:pPr>
              <w:jc w:val="right"/>
            </w:pPr>
            <w:r w:rsidRPr="006C2DBC">
              <w:t>1,9 %</w:t>
            </w:r>
          </w:p>
        </w:tc>
      </w:tr>
      <w:tr w:rsidR="00A03305" w:rsidRPr="006C2DBC" w14:paraId="14565D93"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8E9AE8" w14:textId="77777777" w:rsidR="002B1F80" w:rsidRPr="006C2DBC" w:rsidRDefault="002B1F80" w:rsidP="006C2DBC">
            <w:pPr>
              <w:pStyle w:val="TabellHode-rad"/>
            </w:pPr>
            <w:r w:rsidRPr="006C2DBC">
              <w:t>2016</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D9B6A2" w14:textId="77777777" w:rsidR="002B1F80" w:rsidRPr="006C2DBC" w:rsidRDefault="002B1F80" w:rsidP="002924BF">
            <w:pPr>
              <w:jc w:val="right"/>
            </w:pPr>
            <w:r w:rsidRPr="006C2DBC">
              <w:t>1 343</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404489" w14:textId="77777777" w:rsidR="002B1F80" w:rsidRPr="006C2DBC" w:rsidRDefault="002B1F80" w:rsidP="002924BF">
            <w:pPr>
              <w:jc w:val="right"/>
            </w:pPr>
            <w:r w:rsidRPr="006C2DBC">
              <w:t>724</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9213E3" w14:textId="77777777" w:rsidR="002B1F80" w:rsidRPr="006C2DBC" w:rsidRDefault="002B1F80" w:rsidP="002924BF">
            <w:pPr>
              <w:jc w:val="right"/>
            </w:pPr>
            <w:r w:rsidRPr="006C2DBC">
              <w:t>364</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811B652" w14:textId="77777777" w:rsidR="002B1F80" w:rsidRPr="006C2DBC" w:rsidRDefault="002B1F80" w:rsidP="002924BF">
            <w:pPr>
              <w:jc w:val="right"/>
            </w:pPr>
            <w:r w:rsidRPr="006C2DBC">
              <w:t>539</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A8C2CE0" w14:textId="77777777" w:rsidR="002B1F80" w:rsidRPr="006C2DBC" w:rsidRDefault="002B1F80" w:rsidP="002924BF">
            <w:pPr>
              <w:jc w:val="right"/>
            </w:pPr>
            <w:r w:rsidRPr="006C2DBC">
              <w:t>2 970</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A252FB" w14:textId="77777777" w:rsidR="002B1F80" w:rsidRPr="006C2DBC" w:rsidRDefault="002B1F80" w:rsidP="002924BF">
            <w:pPr>
              <w:jc w:val="right"/>
            </w:pPr>
            <w:r w:rsidRPr="006C2DBC">
              <w:t>2,0 %</w:t>
            </w:r>
          </w:p>
        </w:tc>
      </w:tr>
      <w:tr w:rsidR="00A03305" w:rsidRPr="006C2DBC" w14:paraId="188A8F32"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508394" w14:textId="77777777" w:rsidR="002B1F80" w:rsidRPr="006C2DBC" w:rsidRDefault="002B1F80" w:rsidP="006C2DBC">
            <w:pPr>
              <w:pStyle w:val="TabellHode-rad"/>
            </w:pPr>
            <w:r w:rsidRPr="006C2DBC">
              <w:t>2017</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D4A0EE" w14:textId="77777777" w:rsidR="002B1F80" w:rsidRPr="006C2DBC" w:rsidRDefault="002B1F80" w:rsidP="002924BF">
            <w:pPr>
              <w:jc w:val="right"/>
            </w:pPr>
            <w:r w:rsidRPr="006C2DBC">
              <w:t>1 016</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2E8DF8" w14:textId="77777777" w:rsidR="002B1F80" w:rsidRPr="006C2DBC" w:rsidRDefault="002B1F80" w:rsidP="002924BF">
            <w:pPr>
              <w:jc w:val="right"/>
            </w:pPr>
            <w:r w:rsidRPr="006C2DBC">
              <w:t>577</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0095630" w14:textId="77777777" w:rsidR="002B1F80" w:rsidRPr="006C2DBC" w:rsidRDefault="002B1F80" w:rsidP="002924BF">
            <w:pPr>
              <w:jc w:val="right"/>
            </w:pPr>
            <w:r w:rsidRPr="006C2DBC">
              <w:t>307</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13C22EB" w14:textId="77777777" w:rsidR="002B1F80" w:rsidRPr="006C2DBC" w:rsidRDefault="002B1F80" w:rsidP="002924BF">
            <w:pPr>
              <w:jc w:val="right"/>
            </w:pPr>
            <w:r w:rsidRPr="006C2DBC">
              <w:t>383</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143CAE" w14:textId="77777777" w:rsidR="002B1F80" w:rsidRPr="006C2DBC" w:rsidRDefault="002B1F80" w:rsidP="002924BF">
            <w:pPr>
              <w:jc w:val="right"/>
            </w:pPr>
            <w:r w:rsidRPr="006C2DBC">
              <w:t>2 283</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268C641" w14:textId="77777777" w:rsidR="002B1F80" w:rsidRPr="006C2DBC" w:rsidRDefault="002B1F80" w:rsidP="002924BF">
            <w:pPr>
              <w:jc w:val="right"/>
            </w:pPr>
            <w:r w:rsidRPr="006C2DBC">
              <w:t>1,6 %</w:t>
            </w:r>
          </w:p>
        </w:tc>
      </w:tr>
      <w:tr w:rsidR="00A03305" w:rsidRPr="006C2DBC" w14:paraId="0E434419"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A43401" w14:textId="77777777" w:rsidR="002B1F80" w:rsidRPr="006C2DBC" w:rsidRDefault="002B1F80" w:rsidP="006C2DBC">
            <w:pPr>
              <w:pStyle w:val="TabellHode-rad"/>
            </w:pPr>
            <w:r w:rsidRPr="006C2DBC">
              <w:t>2018</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46BBEBD" w14:textId="77777777" w:rsidR="002B1F80" w:rsidRPr="006C2DBC" w:rsidRDefault="002B1F80" w:rsidP="002924BF">
            <w:pPr>
              <w:jc w:val="right"/>
            </w:pPr>
            <w:r w:rsidRPr="006C2DBC">
              <w:t>1 768</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81313A" w14:textId="77777777" w:rsidR="002B1F80" w:rsidRPr="006C2DBC" w:rsidRDefault="002B1F80" w:rsidP="002924BF">
            <w:pPr>
              <w:jc w:val="right"/>
            </w:pPr>
            <w:r w:rsidRPr="006C2DBC">
              <w:t>668</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4A4C60" w14:textId="77777777" w:rsidR="002B1F80" w:rsidRPr="006C2DBC" w:rsidRDefault="002B1F80" w:rsidP="002924BF">
            <w:pPr>
              <w:jc w:val="right"/>
            </w:pPr>
            <w:r w:rsidRPr="006C2DBC">
              <w:t>602</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C60AB3C" w14:textId="77777777" w:rsidR="002B1F80" w:rsidRPr="006C2DBC" w:rsidRDefault="002B1F80" w:rsidP="002924BF">
            <w:pPr>
              <w:jc w:val="right"/>
            </w:pPr>
            <w:r w:rsidRPr="006C2DBC">
              <w:t>205</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395E4A7" w14:textId="77777777" w:rsidR="002B1F80" w:rsidRPr="006C2DBC" w:rsidRDefault="002B1F80" w:rsidP="002924BF">
            <w:pPr>
              <w:jc w:val="right"/>
            </w:pPr>
            <w:r w:rsidRPr="006C2DBC">
              <w:t>3 243</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871BBEE" w14:textId="77777777" w:rsidR="002B1F80" w:rsidRPr="006C2DBC" w:rsidRDefault="002B1F80" w:rsidP="002924BF">
            <w:pPr>
              <w:jc w:val="right"/>
            </w:pPr>
            <w:r w:rsidRPr="006C2DBC">
              <w:t>2,2 %</w:t>
            </w:r>
          </w:p>
        </w:tc>
      </w:tr>
      <w:tr w:rsidR="00A03305" w:rsidRPr="006C2DBC" w14:paraId="512869F5"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598341F" w14:textId="77777777" w:rsidR="002B1F80" w:rsidRPr="006C2DBC" w:rsidRDefault="002B1F80" w:rsidP="006C2DBC">
            <w:pPr>
              <w:pStyle w:val="TabellHode-rad"/>
            </w:pPr>
            <w:r w:rsidRPr="006C2DBC">
              <w:t>2019</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145636" w14:textId="77777777" w:rsidR="002B1F80" w:rsidRPr="006C2DBC" w:rsidRDefault="002B1F80" w:rsidP="002924BF">
            <w:pPr>
              <w:jc w:val="right"/>
            </w:pPr>
            <w:r w:rsidRPr="006C2DBC">
              <w:t>2 009</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3C445C" w14:textId="77777777" w:rsidR="002B1F80" w:rsidRPr="006C2DBC" w:rsidRDefault="002B1F80" w:rsidP="002924BF">
            <w:pPr>
              <w:jc w:val="right"/>
            </w:pPr>
            <w:r w:rsidRPr="006C2DBC">
              <w:t>662</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117693E" w14:textId="77777777" w:rsidR="002B1F80" w:rsidRPr="006C2DBC" w:rsidRDefault="002B1F80" w:rsidP="002924BF">
            <w:pPr>
              <w:jc w:val="right"/>
            </w:pPr>
            <w:r w:rsidRPr="006C2DBC">
              <w:t>530</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A2D57F9" w14:textId="77777777" w:rsidR="002B1F80" w:rsidRPr="006C2DBC" w:rsidRDefault="002B1F80" w:rsidP="002924BF">
            <w:pPr>
              <w:jc w:val="right"/>
            </w:pPr>
            <w:r w:rsidRPr="006C2DBC">
              <w:t>181</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94CD3E" w14:textId="77777777" w:rsidR="002B1F80" w:rsidRPr="006C2DBC" w:rsidRDefault="002B1F80" w:rsidP="002924BF">
            <w:pPr>
              <w:jc w:val="right"/>
            </w:pPr>
            <w:r w:rsidRPr="006C2DBC">
              <w:t>3 382</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927893" w14:textId="77777777" w:rsidR="002B1F80" w:rsidRPr="006C2DBC" w:rsidRDefault="002B1F80" w:rsidP="002924BF">
            <w:pPr>
              <w:jc w:val="right"/>
            </w:pPr>
            <w:r w:rsidRPr="006C2DBC">
              <w:t>2,1 %</w:t>
            </w:r>
          </w:p>
        </w:tc>
      </w:tr>
      <w:tr w:rsidR="00A03305" w:rsidRPr="006C2DBC" w14:paraId="39DF0971"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75AB95" w14:textId="77777777" w:rsidR="002B1F80" w:rsidRPr="006C2DBC" w:rsidRDefault="002B1F80" w:rsidP="006C2DBC">
            <w:pPr>
              <w:pStyle w:val="TabellHode-rad"/>
            </w:pPr>
            <w:r w:rsidRPr="006C2DBC">
              <w:t>2020</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4422DC" w14:textId="77777777" w:rsidR="002B1F80" w:rsidRPr="006C2DBC" w:rsidRDefault="002B1F80" w:rsidP="002924BF">
            <w:pPr>
              <w:jc w:val="right"/>
            </w:pPr>
            <w:r w:rsidRPr="006C2DBC">
              <w:t>2 593</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FA2072" w14:textId="77777777" w:rsidR="002B1F80" w:rsidRPr="006C2DBC" w:rsidRDefault="002B1F80" w:rsidP="002924BF">
            <w:pPr>
              <w:jc w:val="right"/>
            </w:pPr>
            <w:r w:rsidRPr="006C2DBC">
              <w:t>1 534</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BB9D09" w14:textId="77777777" w:rsidR="002B1F80" w:rsidRPr="006C2DBC" w:rsidRDefault="002B1F80" w:rsidP="002924BF">
            <w:pPr>
              <w:jc w:val="right"/>
            </w:pPr>
            <w:r w:rsidRPr="006C2DBC">
              <w:t>1 523</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846A7E" w14:textId="77777777" w:rsidR="002B1F80" w:rsidRPr="006C2DBC" w:rsidRDefault="002B1F80" w:rsidP="002924BF">
            <w:pPr>
              <w:jc w:val="right"/>
            </w:pPr>
            <w:r w:rsidRPr="006C2DBC">
              <w:t>552</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F61FF1" w14:textId="77777777" w:rsidR="002B1F80" w:rsidRPr="006C2DBC" w:rsidRDefault="002B1F80" w:rsidP="002924BF">
            <w:pPr>
              <w:jc w:val="right"/>
            </w:pPr>
            <w:r w:rsidRPr="006C2DBC">
              <w:t>6 202</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C3434EC" w14:textId="77777777" w:rsidR="002B1F80" w:rsidRPr="006C2DBC" w:rsidRDefault="002B1F80" w:rsidP="002924BF">
            <w:pPr>
              <w:jc w:val="right"/>
            </w:pPr>
            <w:r w:rsidRPr="006C2DBC">
              <w:t>3,8 %</w:t>
            </w:r>
          </w:p>
        </w:tc>
      </w:tr>
      <w:tr w:rsidR="00A03305" w:rsidRPr="006C2DBC" w14:paraId="6DE8E8CC"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C7A075F" w14:textId="77777777" w:rsidR="002B1F80" w:rsidRPr="006C2DBC" w:rsidRDefault="002B1F80" w:rsidP="006C2DBC">
            <w:pPr>
              <w:pStyle w:val="TabellHode-rad"/>
            </w:pPr>
            <w:r w:rsidRPr="006C2DBC">
              <w:t>2021</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79A0C1" w14:textId="77777777" w:rsidR="002B1F80" w:rsidRPr="006C2DBC" w:rsidRDefault="002B1F80" w:rsidP="002924BF">
            <w:pPr>
              <w:jc w:val="right"/>
            </w:pPr>
            <w:r w:rsidRPr="006C2DBC">
              <w:t>2 004</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518CC67" w14:textId="77777777" w:rsidR="002B1F80" w:rsidRPr="006C2DBC" w:rsidRDefault="002B1F80" w:rsidP="002924BF">
            <w:pPr>
              <w:jc w:val="right"/>
            </w:pPr>
            <w:r w:rsidRPr="006C2DBC">
              <w:t>842</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3665F69" w14:textId="77777777" w:rsidR="002B1F80" w:rsidRPr="006C2DBC" w:rsidRDefault="002B1F80" w:rsidP="002924BF">
            <w:pPr>
              <w:jc w:val="right"/>
            </w:pPr>
            <w:r w:rsidRPr="006C2DBC">
              <w:t>1 213</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96730BC" w14:textId="77777777" w:rsidR="002B1F80" w:rsidRPr="006C2DBC" w:rsidRDefault="002B1F80" w:rsidP="002924BF">
            <w:pPr>
              <w:jc w:val="right"/>
            </w:pPr>
            <w:r w:rsidRPr="006C2DBC">
              <w:t>-22</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6C58439" w14:textId="77777777" w:rsidR="002B1F80" w:rsidRPr="006C2DBC" w:rsidRDefault="002B1F80" w:rsidP="002924BF">
            <w:pPr>
              <w:jc w:val="right"/>
            </w:pPr>
            <w:r w:rsidRPr="006C2DBC">
              <w:t>4 037</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26E5613" w14:textId="77777777" w:rsidR="002B1F80" w:rsidRPr="006C2DBC" w:rsidRDefault="002B1F80" w:rsidP="002924BF">
            <w:pPr>
              <w:jc w:val="right"/>
            </w:pPr>
            <w:r w:rsidRPr="006C2DBC">
              <w:t>2,3 %</w:t>
            </w:r>
          </w:p>
        </w:tc>
      </w:tr>
      <w:tr w:rsidR="00A03305" w:rsidRPr="006C2DBC" w14:paraId="398DA58D"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37C868" w14:textId="77777777" w:rsidR="002B1F80" w:rsidRPr="006C2DBC" w:rsidRDefault="002B1F80" w:rsidP="006C2DBC">
            <w:pPr>
              <w:pStyle w:val="TabellHode-rad"/>
            </w:pPr>
            <w:r w:rsidRPr="006C2DBC">
              <w:t>2022</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60FFFA5" w14:textId="77777777" w:rsidR="002B1F80" w:rsidRPr="006C2DBC" w:rsidRDefault="002B1F80" w:rsidP="002924BF">
            <w:pPr>
              <w:jc w:val="right"/>
            </w:pPr>
            <w:r w:rsidRPr="006C2DBC">
              <w:t>1 674</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ECF29D1" w14:textId="77777777" w:rsidR="002B1F80" w:rsidRPr="006C2DBC" w:rsidRDefault="002B1F80" w:rsidP="002924BF">
            <w:pPr>
              <w:jc w:val="right"/>
            </w:pPr>
            <w:r w:rsidRPr="006C2DBC">
              <w:t>416</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841EB4" w14:textId="77777777" w:rsidR="002B1F80" w:rsidRPr="006C2DBC" w:rsidRDefault="002B1F80" w:rsidP="002924BF">
            <w:pPr>
              <w:jc w:val="right"/>
            </w:pPr>
            <w:r w:rsidRPr="006C2DBC">
              <w:t>415</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39AA8E6" w14:textId="77777777" w:rsidR="002B1F80" w:rsidRPr="006C2DBC" w:rsidRDefault="002B1F80" w:rsidP="002924BF">
            <w:pPr>
              <w:jc w:val="right"/>
            </w:pPr>
            <w:r w:rsidRPr="006C2DBC">
              <w:t>74</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F4E3A4D" w14:textId="77777777" w:rsidR="002B1F80" w:rsidRPr="006C2DBC" w:rsidRDefault="002B1F80" w:rsidP="002924BF">
            <w:pPr>
              <w:jc w:val="right"/>
            </w:pPr>
            <w:r w:rsidRPr="006C2DBC">
              <w:t>2 578</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1F5F08" w14:textId="77777777" w:rsidR="002B1F80" w:rsidRPr="006C2DBC" w:rsidRDefault="002B1F80" w:rsidP="002924BF">
            <w:pPr>
              <w:jc w:val="right"/>
            </w:pPr>
            <w:r w:rsidRPr="006C2DBC">
              <w:t>1,4 %</w:t>
            </w:r>
          </w:p>
        </w:tc>
      </w:tr>
      <w:tr w:rsidR="00A03305" w:rsidRPr="006C2DBC" w14:paraId="5D5B8AB6"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A14DE6E" w14:textId="77777777" w:rsidR="002B1F80" w:rsidRPr="006C2DBC" w:rsidRDefault="002B1F80" w:rsidP="006C2DBC">
            <w:pPr>
              <w:pStyle w:val="TabellHode-rad"/>
            </w:pPr>
            <w:r w:rsidRPr="006C2DBC">
              <w:t>2023</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DA5CB05" w14:textId="77777777" w:rsidR="002B1F80" w:rsidRPr="006C2DBC" w:rsidRDefault="002B1F80" w:rsidP="002924BF">
            <w:pPr>
              <w:jc w:val="right"/>
            </w:pPr>
            <w:r w:rsidRPr="006C2DBC">
              <w:t>1 544</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C6A6D56" w14:textId="77777777" w:rsidR="002B1F80" w:rsidRPr="006C2DBC" w:rsidRDefault="002B1F80" w:rsidP="002924BF">
            <w:pPr>
              <w:jc w:val="right"/>
            </w:pPr>
            <w:r w:rsidRPr="006C2DBC">
              <w:t>317</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F15302" w14:textId="77777777" w:rsidR="002B1F80" w:rsidRPr="006C2DBC" w:rsidRDefault="002B1F80" w:rsidP="002924BF">
            <w:pPr>
              <w:jc w:val="right"/>
            </w:pPr>
            <w:r w:rsidRPr="006C2DBC">
              <w:t>42</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0A5A9B" w14:textId="77777777" w:rsidR="002B1F80" w:rsidRPr="006C2DBC" w:rsidRDefault="002B1F80" w:rsidP="002924BF">
            <w:pPr>
              <w:jc w:val="right"/>
            </w:pPr>
            <w:r w:rsidRPr="006C2DBC">
              <w:t>-407</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42AED9" w14:textId="77777777" w:rsidR="002B1F80" w:rsidRPr="006C2DBC" w:rsidRDefault="002B1F80" w:rsidP="002924BF">
            <w:pPr>
              <w:jc w:val="right"/>
            </w:pPr>
            <w:r w:rsidRPr="006C2DBC">
              <w:t>1 496</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3A79B3" w14:textId="77777777" w:rsidR="002B1F80" w:rsidRPr="006C2DBC" w:rsidRDefault="002B1F80" w:rsidP="002924BF">
            <w:pPr>
              <w:jc w:val="right"/>
            </w:pPr>
            <w:r w:rsidRPr="006C2DBC">
              <w:t>0,8 %</w:t>
            </w:r>
          </w:p>
        </w:tc>
      </w:tr>
      <w:tr w:rsidR="00A03305" w:rsidRPr="006C2DBC" w14:paraId="354B8183"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E55B49" w14:textId="77777777" w:rsidR="002B1F80" w:rsidRPr="006C2DBC" w:rsidRDefault="002B1F80" w:rsidP="006C2DBC">
            <w:pPr>
              <w:pStyle w:val="TabellHode-rad"/>
            </w:pPr>
            <w:r w:rsidRPr="006C2DBC">
              <w:lastRenderedPageBreak/>
              <w:t>2024</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8EBB9F7" w14:textId="77777777" w:rsidR="002B1F80" w:rsidRPr="006C2DBC" w:rsidRDefault="002B1F80" w:rsidP="002924BF">
            <w:pPr>
              <w:jc w:val="right"/>
            </w:pPr>
            <w:r w:rsidRPr="006C2DBC">
              <w:t>3 184</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4A0649" w14:textId="77777777" w:rsidR="002B1F80" w:rsidRPr="006C2DBC" w:rsidRDefault="002B1F80" w:rsidP="002924BF">
            <w:pPr>
              <w:jc w:val="right"/>
            </w:pPr>
            <w:r w:rsidRPr="006C2DBC">
              <w:t>903</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DFD1EC" w14:textId="77777777" w:rsidR="002B1F80" w:rsidRPr="006C2DBC" w:rsidRDefault="002B1F80" w:rsidP="002924BF">
            <w:pPr>
              <w:jc w:val="right"/>
            </w:pPr>
            <w:r w:rsidRPr="006C2DBC">
              <w:t>-877</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5851571" w14:textId="77777777" w:rsidR="002B1F80" w:rsidRPr="006C2DBC" w:rsidRDefault="002B1F80" w:rsidP="002924BF">
            <w:pPr>
              <w:jc w:val="right"/>
            </w:pPr>
            <w:r w:rsidRPr="006C2DBC">
              <w:t>66</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944733" w14:textId="77777777" w:rsidR="002B1F80" w:rsidRPr="006C2DBC" w:rsidRDefault="002B1F80" w:rsidP="002924BF">
            <w:pPr>
              <w:jc w:val="right"/>
            </w:pPr>
            <w:r w:rsidRPr="006C2DBC">
              <w:t>3 276</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C7C3D61" w14:textId="77777777" w:rsidR="002B1F80" w:rsidRPr="006C2DBC" w:rsidRDefault="002B1F80" w:rsidP="002924BF">
            <w:pPr>
              <w:jc w:val="right"/>
            </w:pPr>
            <w:r w:rsidRPr="006C2DBC">
              <w:t>1,6 %</w:t>
            </w:r>
          </w:p>
        </w:tc>
      </w:tr>
      <w:tr w:rsidR="00A03305" w:rsidRPr="006C2DBC" w14:paraId="6B20CBE9" w14:textId="77777777" w:rsidTr="006C2DBC">
        <w:trPr>
          <w:trHeight w:val="113"/>
        </w:trPr>
        <w:tc>
          <w:tcPr>
            <w:tcW w:w="47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CB45F2D" w14:textId="77777777" w:rsidR="002B1F80" w:rsidRPr="006C2DBC" w:rsidRDefault="002B1F80" w:rsidP="006C2DBC">
            <w:pPr>
              <w:pStyle w:val="TabellHode-rad"/>
            </w:pPr>
            <w:r w:rsidRPr="006C2DBC">
              <w:t>E2025</w:t>
            </w:r>
          </w:p>
        </w:tc>
        <w:tc>
          <w:tcPr>
            <w:tcW w:w="57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EB3F9FF" w14:textId="77777777" w:rsidR="002B1F80" w:rsidRPr="006C2DBC" w:rsidRDefault="002B1F80" w:rsidP="002924BF">
            <w:pPr>
              <w:jc w:val="right"/>
            </w:pPr>
            <w:r w:rsidRPr="006C2DBC">
              <w:t>2 408</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8A6B66" w14:textId="77777777" w:rsidR="002B1F80" w:rsidRPr="006C2DBC" w:rsidRDefault="002B1F80" w:rsidP="002924BF">
            <w:pPr>
              <w:jc w:val="right"/>
            </w:pPr>
            <w:r w:rsidRPr="006C2DBC">
              <w:t>511</w:t>
            </w:r>
          </w:p>
        </w:tc>
        <w:tc>
          <w:tcPr>
            <w:tcW w:w="80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4717FF" w14:textId="77777777" w:rsidR="002B1F80" w:rsidRPr="006C2DBC" w:rsidRDefault="002B1F80" w:rsidP="002924BF">
            <w:pPr>
              <w:jc w:val="right"/>
            </w:pPr>
            <w:r w:rsidRPr="006C2DBC">
              <w:t>-186</w:t>
            </w:r>
          </w:p>
        </w:tc>
        <w:tc>
          <w:tcPr>
            <w:tcW w:w="7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7079DD" w14:textId="77777777" w:rsidR="002B1F80" w:rsidRPr="006C2DBC" w:rsidRDefault="002B1F80" w:rsidP="002924BF">
            <w:pPr>
              <w:jc w:val="right"/>
            </w:pPr>
            <w:r w:rsidRPr="006C2DBC">
              <w:t>-350</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FFE02A" w14:textId="77777777" w:rsidR="002B1F80" w:rsidRPr="006C2DBC" w:rsidRDefault="002B1F80" w:rsidP="002924BF">
            <w:pPr>
              <w:jc w:val="right"/>
            </w:pPr>
            <w:r w:rsidRPr="006C2DBC">
              <w:t>2 383</w:t>
            </w:r>
          </w:p>
        </w:tc>
        <w:tc>
          <w:tcPr>
            <w:tcW w:w="113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476CAB" w14:textId="77777777" w:rsidR="002B1F80" w:rsidRPr="006C2DBC" w:rsidRDefault="002B1F80" w:rsidP="002924BF">
            <w:pPr>
              <w:jc w:val="right"/>
            </w:pPr>
            <w:r w:rsidRPr="006C2DBC">
              <w:t>1,1%</w:t>
            </w:r>
          </w:p>
        </w:tc>
      </w:tr>
    </w:tbl>
    <w:p w14:paraId="643BAA25" w14:textId="77777777" w:rsidR="002B1F80" w:rsidRPr="006C2DBC" w:rsidRDefault="002B1F80" w:rsidP="00363B20"/>
    <w:p w14:paraId="5FFB3B0F" w14:textId="77777777" w:rsidR="002B1F80" w:rsidRPr="006C2DBC" w:rsidRDefault="002B1F80" w:rsidP="006C2DBC">
      <w:pPr>
        <w:pStyle w:val="Kilde"/>
      </w:pPr>
      <w:r w:rsidRPr="006C2DBC">
        <w:t>Kilde: De regionale helseforetakenes regnskaper 2015 til 2024, estimat 2025 per oktober rapportert fra de regionale helseforetakene, Helse- og omsorgsdepartementet</w:t>
      </w:r>
    </w:p>
    <w:p w14:paraId="4415A4B0" w14:textId="77777777" w:rsidR="002B1F80" w:rsidRPr="006C2DBC" w:rsidRDefault="002B1F80" w:rsidP="006C2DBC">
      <w:r w:rsidRPr="006C2DBC">
        <w:t xml:space="preserve">Tabell 7.2 og figur 7.1 viser utvikling i årsresultat, renter og avskrivninger og driftsresultat før avskrivninger (EBITDA), i perioden 2015 til 2024, samt estimat for 2025. Tallene er oppgitt både i løpende priser og i faste 2024-priser, der prisjusteringsfaktoren er </w:t>
      </w:r>
      <w:proofErr w:type="spellStart"/>
      <w:r w:rsidRPr="006C2DBC">
        <w:t>byggekostnadsindeksen</w:t>
      </w:r>
      <w:proofErr w:type="spellEnd"/>
      <w:r w:rsidRPr="006C2DBC">
        <w:t xml:space="preserve"> som Statsbygg bruker for å prisjustere kostnadsrammen i sine byggeprosjekter, basert på publiserte tall fra SSB (SBED-indeksen). Avskrivninger på bygg estimeres til å utgjøre om lag 2/3-deler av avskrivningskostnadene. Resterende avskrivninger gjelder utstyr og teknologi som kan ha hatt en annen prisutvikling i perioden.</w:t>
      </w:r>
    </w:p>
    <w:p w14:paraId="0D5BBF8B" w14:textId="77777777" w:rsidR="002B1F80" w:rsidRPr="006C2DBC" w:rsidRDefault="002B1F80" w:rsidP="006C2DBC">
      <w:r w:rsidRPr="006C2DBC">
        <w:t>En bærekraftig utvikling tilsier at driftsresultat før renter og avskrivninger som et minimum må øke med prisveksten, jf. nærmere omtale i kapittel 7.1. Resultat før renter og avskrivninger er om lag uendret i faste priser fra 2015 til 2021 for deretter å svekkes i 2022 og 2023. I 2024 har det vært en positiv utvikling sammenlignet med året før. I perioden 2015 til 2024 har prisveksten på bygg, basert på SBED-indeksen, vært 43 prosent. Driftsresultat før avskrivninger i 2015 på 8,7 mrd. kroner tilsvarer derfor om lag 12,4 mrd. kroner i 2024-kroner. Samlet driftsresultat før renter og avskrivninger var 12,1 mrd. kroner i 2024.</w:t>
      </w:r>
    </w:p>
    <w:p w14:paraId="13CFF58A" w14:textId="77777777" w:rsidR="002B1F80" w:rsidRPr="006C2DBC" w:rsidRDefault="002B1F80" w:rsidP="006C2DBC">
      <w:r w:rsidRPr="006C2DBC">
        <w:t>Utvalget har ingen anbefaling om hva nivået på driftsresultat før avskrivninger bør være, men utviklingen må tilpasses investeringsbehovet for å sikre en bærekraftig utvikling over tid. Driftsresultat før avskrivninger i prosent av inntektene var samlet på 5,7 prosent i 2024 mot 6,5 prosent i siste normalår før pandemien (2019). Det er variasjoner mellom helseregionene fra 1,1 prosent i Helse Midt-Norge til 6,8 prosent i Helse Sør-Øst. Nivået i Helse Vest og Helse Nord var på 6,5 prosent og 5,2 prosent. Estimater for 2025 per oktober tilsier et nivå på 5,9 prosent mot et budsjettert nivå på 6,3 prosent.</w:t>
      </w:r>
    </w:p>
    <w:p w14:paraId="2C0B71E5" w14:textId="77777777" w:rsidR="002B1F80" w:rsidRPr="006C2DBC" w:rsidRDefault="002B1F80" w:rsidP="006C2DBC">
      <w:r w:rsidRPr="006C2DBC">
        <w:t>Tabell 7.2 er fordelt på de fire regionale helseforetakene i vedlegg 6.</w:t>
      </w:r>
    </w:p>
    <w:p w14:paraId="4E1D31F6" w14:textId="77777777" w:rsidR="002B1F80" w:rsidRPr="006C2DBC" w:rsidRDefault="002B1F80" w:rsidP="006C2DBC">
      <w:pPr>
        <w:pStyle w:val="tabell-tittel"/>
      </w:pPr>
      <w:r w:rsidRPr="006C2DBC">
        <w:lastRenderedPageBreak/>
        <w:t>Utvikling i driftsresultat før avskrivninger i mill. kroner i faste og løpende priser. 2015 til 2024. Estimat for 2025.</w:t>
      </w:r>
    </w:p>
    <w:tbl>
      <w:tblPr>
        <w:tblW w:w="5000" w:type="pct"/>
        <w:tblCellMar>
          <w:left w:w="0" w:type="dxa"/>
          <w:right w:w="0" w:type="dxa"/>
        </w:tblCellMar>
        <w:tblLook w:val="0000" w:firstRow="0" w:lastRow="0" w:firstColumn="0" w:lastColumn="0" w:noHBand="0" w:noVBand="0"/>
      </w:tblPr>
      <w:tblGrid>
        <w:gridCol w:w="1023"/>
        <w:gridCol w:w="1195"/>
        <w:gridCol w:w="971"/>
        <w:gridCol w:w="1138"/>
        <w:gridCol w:w="1305"/>
        <w:gridCol w:w="1529"/>
        <w:gridCol w:w="1494"/>
        <w:gridCol w:w="1805"/>
      </w:tblGrid>
      <w:tr w:rsidR="00A03305" w:rsidRPr="006C2DBC" w14:paraId="0973BE14" w14:textId="77777777" w:rsidTr="006C2DBC">
        <w:trPr>
          <w:trHeight w:val="113"/>
          <w:tblHeader/>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12870E" w14:textId="77777777" w:rsidR="002B1F80" w:rsidRPr="006C2DBC" w:rsidRDefault="002B1F80" w:rsidP="00363B20"/>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D3F203" w14:textId="7E9F467D" w:rsidR="002B1F80" w:rsidRPr="006C2DBC" w:rsidRDefault="002B1F80" w:rsidP="002924BF">
            <w:pPr>
              <w:pStyle w:val="TabellHode-kolonne"/>
              <w:jc w:val="right"/>
            </w:pPr>
            <w:r w:rsidRPr="006C2DBC">
              <w:t>Årsresultat</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3F83355" w14:textId="77777777" w:rsidR="002B1F80" w:rsidRPr="006C2DBC" w:rsidRDefault="002B1F80" w:rsidP="002924BF">
            <w:pPr>
              <w:pStyle w:val="TabellHode-kolonne"/>
              <w:jc w:val="right"/>
            </w:pPr>
            <w:r w:rsidRPr="006C2DBC">
              <w:t>Netto finans</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D62057" w14:textId="3F601ED3" w:rsidR="002B1F80" w:rsidRPr="006C2DBC" w:rsidRDefault="002B1F80" w:rsidP="002924BF">
            <w:pPr>
              <w:pStyle w:val="TabellHode-kolonne"/>
              <w:jc w:val="right"/>
            </w:pPr>
            <w:r w:rsidRPr="006C2DBC">
              <w:t xml:space="preserve">Driftsresultat </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8A388FD" w14:textId="6F51005B" w:rsidR="002B1F80" w:rsidRPr="006C2DBC" w:rsidRDefault="002B1F80" w:rsidP="002924BF">
            <w:pPr>
              <w:pStyle w:val="TabellHode-kolonne"/>
              <w:jc w:val="right"/>
            </w:pPr>
            <w:r w:rsidRPr="006C2DBC">
              <w:t>Avskrivninger og nedskrivninger</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4CB3485" w14:textId="1AC2FC32" w:rsidR="002B1F80" w:rsidRPr="006C2DBC" w:rsidRDefault="002B1F80" w:rsidP="002924BF">
            <w:pPr>
              <w:pStyle w:val="TabellHode-kolonne"/>
              <w:jc w:val="right"/>
            </w:pPr>
            <w:r w:rsidRPr="006C2DBC">
              <w:t>Driftsresultat før avskrivninger i løpende priser</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2AA874A" w14:textId="6F6E8582" w:rsidR="002B1F80" w:rsidRPr="006C2DBC" w:rsidRDefault="002B1F80" w:rsidP="002924BF">
            <w:pPr>
              <w:pStyle w:val="TabellHode-kolonne"/>
              <w:jc w:val="right"/>
            </w:pPr>
            <w:r w:rsidRPr="006C2DBC">
              <w:t>Driftsresultat før avskrivninger i faste 2024-priser</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150BD4" w14:textId="1A00BFAD" w:rsidR="002B1F80" w:rsidRPr="006C2DBC" w:rsidRDefault="002B1F80" w:rsidP="002924BF">
            <w:pPr>
              <w:pStyle w:val="TabellHode-kolonne"/>
              <w:jc w:val="right"/>
            </w:pPr>
            <w:r w:rsidRPr="006C2DBC">
              <w:t>Driftsresultat før avskrivninger i prosent av driftsinntektene</w:t>
            </w:r>
          </w:p>
        </w:tc>
      </w:tr>
      <w:tr w:rsidR="00A03305" w:rsidRPr="006C2DBC" w14:paraId="3483CAD6"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84FB4B2" w14:textId="77777777" w:rsidR="002B1F80" w:rsidRPr="006C2DBC" w:rsidRDefault="002B1F80" w:rsidP="006C2DBC">
            <w:pPr>
              <w:pStyle w:val="TabellHode-rad"/>
            </w:pPr>
            <w:r w:rsidRPr="006C2DBC">
              <w:t>2015</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4D3E9AD" w14:textId="77777777" w:rsidR="002B1F80" w:rsidRPr="006C2DBC" w:rsidRDefault="002B1F80" w:rsidP="002924BF">
            <w:pPr>
              <w:jc w:val="right"/>
            </w:pPr>
            <w:r w:rsidRPr="006C2DBC">
              <w:t>2 736</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B889F5" w14:textId="77777777" w:rsidR="002B1F80" w:rsidRPr="006C2DBC" w:rsidRDefault="002B1F80" w:rsidP="002924BF">
            <w:pPr>
              <w:jc w:val="right"/>
            </w:pPr>
            <w:r w:rsidRPr="006C2DBC">
              <w:t>32</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2915C5D" w14:textId="77777777" w:rsidR="002B1F80" w:rsidRPr="006C2DBC" w:rsidRDefault="002B1F80" w:rsidP="002924BF">
            <w:pPr>
              <w:jc w:val="right"/>
            </w:pPr>
            <w:r w:rsidRPr="006C2DBC">
              <w:t>2 704</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D9125E5" w14:textId="77777777" w:rsidR="002B1F80" w:rsidRPr="006C2DBC" w:rsidRDefault="002B1F80" w:rsidP="002924BF">
            <w:pPr>
              <w:jc w:val="right"/>
            </w:pPr>
            <w:r w:rsidRPr="006C2DBC">
              <w:t>5 986</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46767F5" w14:textId="77777777" w:rsidR="002B1F80" w:rsidRPr="006C2DBC" w:rsidRDefault="002B1F80" w:rsidP="002924BF">
            <w:pPr>
              <w:jc w:val="right"/>
            </w:pPr>
            <w:r w:rsidRPr="006C2DBC">
              <w:t>8 690</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0BEA75" w14:textId="77777777" w:rsidR="002B1F80" w:rsidRPr="006C2DBC" w:rsidRDefault="002B1F80" w:rsidP="002924BF">
            <w:pPr>
              <w:jc w:val="right"/>
            </w:pPr>
            <w:r w:rsidRPr="006C2DBC">
              <w:t xml:space="preserve"> 12 425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A2E7D26" w14:textId="77777777" w:rsidR="002B1F80" w:rsidRPr="006C2DBC" w:rsidRDefault="002B1F80" w:rsidP="002924BF">
            <w:pPr>
              <w:jc w:val="right"/>
            </w:pPr>
            <w:r w:rsidRPr="006C2DBC">
              <w:t>6,0 %</w:t>
            </w:r>
          </w:p>
        </w:tc>
      </w:tr>
      <w:tr w:rsidR="00A03305" w:rsidRPr="006C2DBC" w14:paraId="3E8E0FF7"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0937C7" w14:textId="77777777" w:rsidR="002B1F80" w:rsidRPr="006C2DBC" w:rsidRDefault="002B1F80" w:rsidP="006C2DBC">
            <w:pPr>
              <w:pStyle w:val="TabellHode-rad"/>
            </w:pPr>
            <w:r w:rsidRPr="006C2DBC">
              <w:t>2016</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ADA46F" w14:textId="77777777" w:rsidR="002B1F80" w:rsidRPr="006C2DBC" w:rsidRDefault="002B1F80" w:rsidP="002924BF">
            <w:pPr>
              <w:jc w:val="right"/>
            </w:pPr>
            <w:r w:rsidRPr="006C2DBC">
              <w:t>2 970</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38A19AE" w14:textId="77777777" w:rsidR="002B1F80" w:rsidRPr="006C2DBC" w:rsidRDefault="002B1F80" w:rsidP="002924BF">
            <w:pPr>
              <w:jc w:val="right"/>
            </w:pPr>
            <w:r w:rsidRPr="006C2DBC">
              <w:t>96</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07FC82" w14:textId="77777777" w:rsidR="002B1F80" w:rsidRPr="006C2DBC" w:rsidRDefault="002B1F80" w:rsidP="002924BF">
            <w:pPr>
              <w:jc w:val="right"/>
            </w:pPr>
            <w:r w:rsidRPr="006C2DBC">
              <w:t>2 874</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6EC7F7" w14:textId="77777777" w:rsidR="002B1F80" w:rsidRPr="006C2DBC" w:rsidRDefault="002B1F80" w:rsidP="002924BF">
            <w:pPr>
              <w:jc w:val="right"/>
            </w:pPr>
            <w:r w:rsidRPr="006C2DBC">
              <w:t>6 503</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FA262C" w14:textId="77777777" w:rsidR="002B1F80" w:rsidRPr="006C2DBC" w:rsidRDefault="002B1F80" w:rsidP="002924BF">
            <w:pPr>
              <w:jc w:val="right"/>
            </w:pPr>
            <w:r w:rsidRPr="006C2DBC">
              <w:t>9 377</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973EDA" w14:textId="77777777" w:rsidR="002B1F80" w:rsidRPr="006C2DBC" w:rsidRDefault="002B1F80" w:rsidP="002924BF">
            <w:pPr>
              <w:jc w:val="right"/>
            </w:pPr>
            <w:r w:rsidRPr="006C2DBC">
              <w:t xml:space="preserve"> 13 017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52F502" w14:textId="77777777" w:rsidR="002B1F80" w:rsidRPr="006C2DBC" w:rsidRDefault="002B1F80" w:rsidP="002924BF">
            <w:pPr>
              <w:jc w:val="right"/>
            </w:pPr>
            <w:r w:rsidRPr="006C2DBC">
              <w:t>6,4 %</w:t>
            </w:r>
          </w:p>
        </w:tc>
      </w:tr>
      <w:tr w:rsidR="00A03305" w:rsidRPr="006C2DBC" w14:paraId="2DFA33A4"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B074015" w14:textId="77777777" w:rsidR="002B1F80" w:rsidRPr="006C2DBC" w:rsidRDefault="002B1F80" w:rsidP="006C2DBC">
            <w:pPr>
              <w:pStyle w:val="TabellHode-rad"/>
            </w:pPr>
            <w:r w:rsidRPr="006C2DBC">
              <w:t>2017</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0325F2A" w14:textId="77777777" w:rsidR="002B1F80" w:rsidRPr="006C2DBC" w:rsidRDefault="002B1F80" w:rsidP="002924BF">
            <w:pPr>
              <w:jc w:val="right"/>
            </w:pPr>
            <w:r w:rsidRPr="006C2DBC">
              <w:t>2 283</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77999B5" w14:textId="77777777" w:rsidR="002B1F80" w:rsidRPr="006C2DBC" w:rsidRDefault="002B1F80" w:rsidP="002924BF">
            <w:pPr>
              <w:jc w:val="right"/>
            </w:pPr>
            <w:r w:rsidRPr="006C2DBC">
              <w:t>-43</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F0AB196" w14:textId="77777777" w:rsidR="002B1F80" w:rsidRPr="006C2DBC" w:rsidRDefault="002B1F80" w:rsidP="002924BF">
            <w:pPr>
              <w:jc w:val="right"/>
            </w:pPr>
            <w:r w:rsidRPr="006C2DBC">
              <w:t>2 326</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4B92A6" w14:textId="77777777" w:rsidR="002B1F80" w:rsidRPr="006C2DBC" w:rsidRDefault="002B1F80" w:rsidP="002924BF">
            <w:pPr>
              <w:jc w:val="right"/>
            </w:pPr>
            <w:r w:rsidRPr="006C2DBC">
              <w:t>6 821</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45A4E5" w14:textId="77777777" w:rsidR="002B1F80" w:rsidRPr="006C2DBC" w:rsidRDefault="002B1F80" w:rsidP="002924BF">
            <w:pPr>
              <w:jc w:val="right"/>
            </w:pPr>
            <w:r w:rsidRPr="006C2DBC">
              <w:t>9 146</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8D3E70A" w14:textId="77777777" w:rsidR="002B1F80" w:rsidRPr="006C2DBC" w:rsidRDefault="002B1F80" w:rsidP="002924BF">
            <w:pPr>
              <w:jc w:val="right"/>
            </w:pPr>
            <w:r w:rsidRPr="006C2DBC">
              <w:t xml:space="preserve"> 12 328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536298" w14:textId="77777777" w:rsidR="002B1F80" w:rsidRPr="006C2DBC" w:rsidRDefault="002B1F80" w:rsidP="002924BF">
            <w:pPr>
              <w:jc w:val="right"/>
            </w:pPr>
            <w:r w:rsidRPr="006C2DBC">
              <w:t>6,3 %</w:t>
            </w:r>
          </w:p>
        </w:tc>
      </w:tr>
      <w:tr w:rsidR="00A03305" w:rsidRPr="006C2DBC" w14:paraId="7A25BC5A"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29BECEC" w14:textId="77777777" w:rsidR="002B1F80" w:rsidRPr="006C2DBC" w:rsidRDefault="002B1F80" w:rsidP="006C2DBC">
            <w:pPr>
              <w:pStyle w:val="TabellHode-rad"/>
            </w:pPr>
            <w:r w:rsidRPr="006C2DBC">
              <w:t>2018</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DD0B79" w14:textId="77777777" w:rsidR="002B1F80" w:rsidRPr="006C2DBC" w:rsidRDefault="002B1F80" w:rsidP="002924BF">
            <w:pPr>
              <w:jc w:val="right"/>
            </w:pPr>
            <w:r w:rsidRPr="006C2DBC">
              <w:t>3 243</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0E16F8" w14:textId="77777777" w:rsidR="002B1F80" w:rsidRPr="006C2DBC" w:rsidRDefault="002B1F80" w:rsidP="002924BF">
            <w:pPr>
              <w:jc w:val="right"/>
            </w:pPr>
            <w:r w:rsidRPr="006C2DBC">
              <w:t>37</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940528" w14:textId="77777777" w:rsidR="002B1F80" w:rsidRPr="006C2DBC" w:rsidRDefault="002B1F80" w:rsidP="002924BF">
            <w:pPr>
              <w:jc w:val="right"/>
            </w:pPr>
            <w:r w:rsidRPr="006C2DBC">
              <w:t>3 206</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19699F0" w14:textId="77777777" w:rsidR="002B1F80" w:rsidRPr="006C2DBC" w:rsidRDefault="002B1F80" w:rsidP="002924BF">
            <w:pPr>
              <w:jc w:val="right"/>
            </w:pPr>
            <w:r w:rsidRPr="006C2DBC">
              <w:t>6 850</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99C4DD4" w14:textId="77777777" w:rsidR="002B1F80" w:rsidRPr="006C2DBC" w:rsidRDefault="002B1F80" w:rsidP="002924BF">
            <w:pPr>
              <w:jc w:val="right"/>
            </w:pPr>
            <w:r w:rsidRPr="006C2DBC">
              <w:t>10 057</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6275FD" w14:textId="77777777" w:rsidR="002B1F80" w:rsidRPr="006C2DBC" w:rsidRDefault="002B1F80" w:rsidP="002924BF">
            <w:pPr>
              <w:jc w:val="right"/>
            </w:pPr>
            <w:r w:rsidRPr="006C2DBC">
              <w:t xml:space="preserve"> 13 112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855442F" w14:textId="77777777" w:rsidR="002B1F80" w:rsidRPr="006C2DBC" w:rsidRDefault="002B1F80" w:rsidP="002924BF">
            <w:pPr>
              <w:jc w:val="right"/>
            </w:pPr>
            <w:r w:rsidRPr="006C2DBC">
              <w:t>6,7 %</w:t>
            </w:r>
          </w:p>
        </w:tc>
      </w:tr>
      <w:tr w:rsidR="00A03305" w:rsidRPr="006C2DBC" w14:paraId="0D052878"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4B7BD83" w14:textId="77777777" w:rsidR="002B1F80" w:rsidRPr="006C2DBC" w:rsidRDefault="002B1F80" w:rsidP="006C2DBC">
            <w:pPr>
              <w:pStyle w:val="TabellHode-rad"/>
            </w:pPr>
            <w:r w:rsidRPr="006C2DBC">
              <w:t>2019</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EE04F5" w14:textId="77777777" w:rsidR="002B1F80" w:rsidRPr="006C2DBC" w:rsidRDefault="002B1F80" w:rsidP="002924BF">
            <w:pPr>
              <w:jc w:val="right"/>
            </w:pPr>
            <w:r w:rsidRPr="006C2DBC">
              <w:t>3 382</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14117F3" w14:textId="77777777" w:rsidR="002B1F80" w:rsidRPr="006C2DBC" w:rsidRDefault="002B1F80" w:rsidP="002924BF">
            <w:pPr>
              <w:jc w:val="right"/>
            </w:pPr>
            <w:r w:rsidRPr="006C2DBC">
              <w:t>174</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940A32A" w14:textId="77777777" w:rsidR="002B1F80" w:rsidRPr="006C2DBC" w:rsidRDefault="002B1F80" w:rsidP="002924BF">
            <w:pPr>
              <w:jc w:val="right"/>
            </w:pPr>
            <w:r w:rsidRPr="006C2DBC">
              <w:t>3 208</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FC04C97" w14:textId="77777777" w:rsidR="002B1F80" w:rsidRPr="006C2DBC" w:rsidRDefault="002B1F80" w:rsidP="002924BF">
            <w:pPr>
              <w:jc w:val="right"/>
            </w:pPr>
            <w:r w:rsidRPr="006C2DBC">
              <w:t>7 011</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F46F785" w14:textId="77777777" w:rsidR="002B1F80" w:rsidRPr="006C2DBC" w:rsidRDefault="002B1F80" w:rsidP="002924BF">
            <w:pPr>
              <w:jc w:val="right"/>
            </w:pPr>
            <w:r w:rsidRPr="006C2DBC">
              <w:t>10 219</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92B222" w14:textId="77777777" w:rsidR="002B1F80" w:rsidRPr="006C2DBC" w:rsidRDefault="002B1F80" w:rsidP="002924BF">
            <w:pPr>
              <w:jc w:val="right"/>
            </w:pPr>
            <w:r w:rsidRPr="006C2DBC">
              <w:t xml:space="preserve"> 13 018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C8B643" w14:textId="77777777" w:rsidR="002B1F80" w:rsidRPr="006C2DBC" w:rsidRDefault="002B1F80" w:rsidP="002924BF">
            <w:pPr>
              <w:jc w:val="right"/>
            </w:pPr>
            <w:r w:rsidRPr="006C2DBC">
              <w:t>6,5 %</w:t>
            </w:r>
          </w:p>
        </w:tc>
      </w:tr>
      <w:tr w:rsidR="00A03305" w:rsidRPr="006C2DBC" w14:paraId="3FCCA7AB"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EE4E73" w14:textId="77777777" w:rsidR="002B1F80" w:rsidRPr="006C2DBC" w:rsidRDefault="002B1F80" w:rsidP="006C2DBC">
            <w:pPr>
              <w:pStyle w:val="TabellHode-rad"/>
            </w:pPr>
            <w:r w:rsidRPr="006C2DBC">
              <w:t>2020</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64456DC" w14:textId="77777777" w:rsidR="002B1F80" w:rsidRPr="006C2DBC" w:rsidRDefault="002B1F80" w:rsidP="002924BF">
            <w:pPr>
              <w:jc w:val="right"/>
            </w:pPr>
            <w:r w:rsidRPr="006C2DBC">
              <w:t>6 202</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6C521E4" w14:textId="77777777" w:rsidR="002B1F80" w:rsidRPr="006C2DBC" w:rsidRDefault="002B1F80" w:rsidP="002924BF">
            <w:pPr>
              <w:jc w:val="right"/>
            </w:pPr>
            <w:r w:rsidRPr="006C2DBC">
              <w:t>7</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3B21E37" w14:textId="77777777" w:rsidR="002B1F80" w:rsidRPr="006C2DBC" w:rsidRDefault="002B1F80" w:rsidP="002924BF">
            <w:pPr>
              <w:jc w:val="right"/>
            </w:pPr>
            <w:r w:rsidRPr="006C2DBC">
              <w:t>6 195</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3DFD85" w14:textId="77777777" w:rsidR="002B1F80" w:rsidRPr="006C2DBC" w:rsidRDefault="002B1F80" w:rsidP="002924BF">
            <w:pPr>
              <w:jc w:val="right"/>
            </w:pPr>
            <w:r w:rsidRPr="006C2DBC">
              <w:t>7 328</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C33B37B" w14:textId="77777777" w:rsidR="002B1F80" w:rsidRPr="006C2DBC" w:rsidRDefault="002B1F80" w:rsidP="002924BF">
            <w:pPr>
              <w:jc w:val="right"/>
            </w:pPr>
            <w:r w:rsidRPr="006C2DBC">
              <w:t>13 523</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6793932" w14:textId="77777777" w:rsidR="002B1F80" w:rsidRPr="006C2DBC" w:rsidRDefault="002B1F80" w:rsidP="002924BF">
            <w:pPr>
              <w:jc w:val="right"/>
            </w:pPr>
            <w:r w:rsidRPr="006C2DBC">
              <w:t xml:space="preserve"> 16 708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393FFE4" w14:textId="77777777" w:rsidR="002B1F80" w:rsidRPr="006C2DBC" w:rsidRDefault="002B1F80" w:rsidP="002924BF">
            <w:pPr>
              <w:jc w:val="right"/>
            </w:pPr>
            <w:r w:rsidRPr="006C2DBC">
              <w:t>8,3 %</w:t>
            </w:r>
          </w:p>
        </w:tc>
      </w:tr>
      <w:tr w:rsidR="00A03305" w:rsidRPr="006C2DBC" w14:paraId="6032BB3F"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9491CCB" w14:textId="77777777" w:rsidR="002B1F80" w:rsidRPr="006C2DBC" w:rsidRDefault="002B1F80" w:rsidP="006C2DBC">
            <w:pPr>
              <w:pStyle w:val="TabellHode-rad"/>
            </w:pPr>
            <w:r w:rsidRPr="006C2DBC">
              <w:t>2021</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E27122" w14:textId="77777777" w:rsidR="002B1F80" w:rsidRPr="006C2DBC" w:rsidRDefault="002B1F80" w:rsidP="002924BF">
            <w:pPr>
              <w:jc w:val="right"/>
            </w:pPr>
            <w:r w:rsidRPr="006C2DBC">
              <w:t>4 040</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E1B19F1" w14:textId="77777777" w:rsidR="002B1F80" w:rsidRPr="006C2DBC" w:rsidRDefault="002B1F80" w:rsidP="002924BF">
            <w:pPr>
              <w:jc w:val="right"/>
            </w:pPr>
            <w:r w:rsidRPr="006C2DBC">
              <w:t>4</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BEFE4D" w14:textId="77777777" w:rsidR="002B1F80" w:rsidRPr="006C2DBC" w:rsidRDefault="002B1F80" w:rsidP="002924BF">
            <w:pPr>
              <w:jc w:val="right"/>
            </w:pPr>
            <w:r w:rsidRPr="006C2DBC">
              <w:t>4 036</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2EC251" w14:textId="77777777" w:rsidR="002B1F80" w:rsidRPr="006C2DBC" w:rsidRDefault="002B1F80" w:rsidP="002924BF">
            <w:pPr>
              <w:jc w:val="right"/>
            </w:pPr>
            <w:r w:rsidRPr="006C2DBC">
              <w:t>7 484</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E157F3" w14:textId="77777777" w:rsidR="002B1F80" w:rsidRPr="006C2DBC" w:rsidRDefault="002B1F80" w:rsidP="002924BF">
            <w:pPr>
              <w:jc w:val="right"/>
            </w:pPr>
            <w:r w:rsidRPr="006C2DBC">
              <w:t>11 520</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5F7B36E" w14:textId="77777777" w:rsidR="002B1F80" w:rsidRPr="006C2DBC" w:rsidRDefault="002B1F80" w:rsidP="002924BF">
            <w:pPr>
              <w:jc w:val="right"/>
            </w:pPr>
            <w:r w:rsidRPr="006C2DBC">
              <w:t xml:space="preserve"> 13 221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AB7EF8" w14:textId="77777777" w:rsidR="002B1F80" w:rsidRPr="006C2DBC" w:rsidRDefault="002B1F80" w:rsidP="002924BF">
            <w:pPr>
              <w:jc w:val="right"/>
            </w:pPr>
            <w:r w:rsidRPr="006C2DBC">
              <w:t>6,6 %</w:t>
            </w:r>
          </w:p>
        </w:tc>
      </w:tr>
      <w:tr w:rsidR="00A03305" w:rsidRPr="006C2DBC" w14:paraId="26945751"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54640D9" w14:textId="77777777" w:rsidR="002B1F80" w:rsidRPr="006C2DBC" w:rsidRDefault="002B1F80" w:rsidP="006C2DBC">
            <w:pPr>
              <w:pStyle w:val="TabellHode-rad"/>
            </w:pPr>
            <w:r w:rsidRPr="006C2DBC">
              <w:t>2022</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33279F5" w14:textId="77777777" w:rsidR="002B1F80" w:rsidRPr="006C2DBC" w:rsidRDefault="002B1F80" w:rsidP="002924BF">
            <w:pPr>
              <w:jc w:val="right"/>
            </w:pPr>
            <w:r w:rsidRPr="006C2DBC">
              <w:t>2 580</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27D7D88" w14:textId="77777777" w:rsidR="002B1F80" w:rsidRPr="006C2DBC" w:rsidRDefault="002B1F80" w:rsidP="002924BF">
            <w:pPr>
              <w:jc w:val="right"/>
            </w:pPr>
            <w:r w:rsidRPr="006C2DBC">
              <w:t>288</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3456F7F" w14:textId="77777777" w:rsidR="002B1F80" w:rsidRPr="006C2DBC" w:rsidRDefault="002B1F80" w:rsidP="002924BF">
            <w:pPr>
              <w:jc w:val="right"/>
            </w:pPr>
            <w:r w:rsidRPr="006C2DBC">
              <w:t>2 293</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D3319B" w14:textId="77777777" w:rsidR="002B1F80" w:rsidRPr="006C2DBC" w:rsidRDefault="002B1F80" w:rsidP="002924BF">
            <w:pPr>
              <w:jc w:val="right"/>
            </w:pPr>
            <w:r w:rsidRPr="006C2DBC">
              <w:t>7 911</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22E950" w14:textId="77777777" w:rsidR="002B1F80" w:rsidRPr="006C2DBC" w:rsidRDefault="002B1F80" w:rsidP="002924BF">
            <w:pPr>
              <w:jc w:val="right"/>
            </w:pPr>
            <w:r w:rsidRPr="006C2DBC">
              <w:t>10 203</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45D9262" w14:textId="77777777" w:rsidR="002B1F80" w:rsidRPr="006C2DBC" w:rsidRDefault="002B1F80" w:rsidP="002924BF">
            <w:pPr>
              <w:jc w:val="right"/>
            </w:pPr>
            <w:r w:rsidRPr="006C2DBC">
              <w:t xml:space="preserve"> 10 903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C577DF" w14:textId="77777777" w:rsidR="002B1F80" w:rsidRPr="006C2DBC" w:rsidRDefault="002B1F80" w:rsidP="002924BF">
            <w:pPr>
              <w:jc w:val="right"/>
            </w:pPr>
            <w:r w:rsidRPr="006C2DBC">
              <w:t>5,5 %</w:t>
            </w:r>
          </w:p>
        </w:tc>
      </w:tr>
      <w:tr w:rsidR="00A03305" w:rsidRPr="006C2DBC" w14:paraId="54E914EC"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3E685D6" w14:textId="77777777" w:rsidR="002B1F80" w:rsidRPr="006C2DBC" w:rsidRDefault="002B1F80" w:rsidP="006C2DBC">
            <w:pPr>
              <w:pStyle w:val="TabellHode-rad"/>
            </w:pPr>
            <w:r w:rsidRPr="006C2DBC">
              <w:t>2023</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DA91A30" w14:textId="77777777" w:rsidR="002B1F80" w:rsidRPr="006C2DBC" w:rsidRDefault="002B1F80" w:rsidP="002924BF">
            <w:pPr>
              <w:jc w:val="right"/>
            </w:pPr>
            <w:r w:rsidRPr="006C2DBC">
              <w:t>1 496</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5E8D29" w14:textId="77777777" w:rsidR="002B1F80" w:rsidRPr="006C2DBC" w:rsidRDefault="002B1F80" w:rsidP="002924BF">
            <w:pPr>
              <w:jc w:val="right"/>
            </w:pPr>
            <w:r w:rsidRPr="006C2DBC">
              <w:t>380</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55A430C" w14:textId="77777777" w:rsidR="002B1F80" w:rsidRPr="006C2DBC" w:rsidRDefault="002B1F80" w:rsidP="002924BF">
            <w:pPr>
              <w:jc w:val="right"/>
            </w:pPr>
            <w:r w:rsidRPr="006C2DBC">
              <w:t>1 117</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CB0570" w14:textId="77777777" w:rsidR="002B1F80" w:rsidRPr="006C2DBC" w:rsidRDefault="002B1F80" w:rsidP="002924BF">
            <w:pPr>
              <w:jc w:val="right"/>
            </w:pPr>
            <w:r w:rsidRPr="006C2DBC">
              <w:t>8 163</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19C90FA" w14:textId="77777777" w:rsidR="002B1F80" w:rsidRPr="006C2DBC" w:rsidRDefault="002B1F80" w:rsidP="002924BF">
            <w:pPr>
              <w:jc w:val="right"/>
            </w:pPr>
            <w:r w:rsidRPr="006C2DBC">
              <w:t>9 280</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7280E5" w14:textId="77777777" w:rsidR="002B1F80" w:rsidRPr="006C2DBC" w:rsidRDefault="002B1F80" w:rsidP="002924BF">
            <w:pPr>
              <w:jc w:val="right"/>
            </w:pPr>
            <w:r w:rsidRPr="006C2DBC">
              <w:t xml:space="preserve"> 9 596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C77BE6" w14:textId="77777777" w:rsidR="002B1F80" w:rsidRPr="006C2DBC" w:rsidRDefault="002B1F80" w:rsidP="002924BF">
            <w:pPr>
              <w:jc w:val="right"/>
            </w:pPr>
            <w:r w:rsidRPr="006C2DBC">
              <w:t>4,8 %</w:t>
            </w:r>
          </w:p>
        </w:tc>
      </w:tr>
      <w:tr w:rsidR="00A03305" w:rsidRPr="006C2DBC" w14:paraId="6F19754E"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CD490EE" w14:textId="77777777" w:rsidR="002B1F80" w:rsidRPr="006C2DBC" w:rsidRDefault="002B1F80" w:rsidP="006C2DBC">
            <w:pPr>
              <w:pStyle w:val="TabellHode-rad"/>
            </w:pPr>
            <w:r w:rsidRPr="006C2DBC">
              <w:t>2024</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C8C337" w14:textId="77777777" w:rsidR="002B1F80" w:rsidRPr="006C2DBC" w:rsidRDefault="002B1F80" w:rsidP="002924BF">
            <w:pPr>
              <w:jc w:val="right"/>
            </w:pPr>
            <w:r w:rsidRPr="006C2DBC">
              <w:t>3 276</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F5FD22" w14:textId="77777777" w:rsidR="002B1F80" w:rsidRPr="006C2DBC" w:rsidRDefault="002B1F80" w:rsidP="002924BF">
            <w:pPr>
              <w:jc w:val="right"/>
            </w:pPr>
            <w:r w:rsidRPr="006C2DBC">
              <w:t>-204</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0FCC744" w14:textId="77777777" w:rsidR="002B1F80" w:rsidRPr="006C2DBC" w:rsidRDefault="002B1F80" w:rsidP="002924BF">
            <w:pPr>
              <w:jc w:val="right"/>
            </w:pPr>
            <w:r w:rsidRPr="006C2DBC">
              <w:t>3 480</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751ADF" w14:textId="77777777" w:rsidR="002B1F80" w:rsidRPr="006C2DBC" w:rsidRDefault="002B1F80" w:rsidP="002924BF">
            <w:pPr>
              <w:jc w:val="right"/>
            </w:pPr>
            <w:r w:rsidRPr="006C2DBC">
              <w:t>8 590</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394CC6F" w14:textId="77777777" w:rsidR="002B1F80" w:rsidRPr="006C2DBC" w:rsidRDefault="002B1F80" w:rsidP="002924BF">
            <w:pPr>
              <w:jc w:val="right"/>
            </w:pPr>
            <w:r w:rsidRPr="006C2DBC">
              <w:t>12 070</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E73813C" w14:textId="77777777" w:rsidR="002B1F80" w:rsidRPr="006C2DBC" w:rsidRDefault="002B1F80" w:rsidP="002924BF">
            <w:pPr>
              <w:jc w:val="right"/>
            </w:pPr>
            <w:r w:rsidRPr="006C2DBC">
              <w:t xml:space="preserve">12 070 </w:t>
            </w: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31BC80" w14:textId="77777777" w:rsidR="002B1F80" w:rsidRPr="006C2DBC" w:rsidRDefault="002B1F80" w:rsidP="002924BF">
            <w:pPr>
              <w:jc w:val="right"/>
            </w:pPr>
            <w:r w:rsidRPr="006C2DBC">
              <w:t>5,7 %</w:t>
            </w:r>
          </w:p>
        </w:tc>
      </w:tr>
      <w:tr w:rsidR="00A03305" w:rsidRPr="006C2DBC" w14:paraId="00407C13" w14:textId="77777777" w:rsidTr="006C2DBC">
        <w:trPr>
          <w:trHeight w:val="113"/>
        </w:trPr>
        <w:tc>
          <w:tcPr>
            <w:tcW w:w="4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EB62660" w14:textId="77777777" w:rsidR="002B1F80" w:rsidRPr="006C2DBC" w:rsidRDefault="002B1F80" w:rsidP="006C2DBC">
            <w:pPr>
              <w:pStyle w:val="TabellHode-rad"/>
            </w:pPr>
            <w:r w:rsidRPr="006C2DBC">
              <w:t>Estimat 2025</w:t>
            </w:r>
          </w:p>
        </w:tc>
        <w:tc>
          <w:tcPr>
            <w:tcW w:w="57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CEB0039" w14:textId="77777777" w:rsidR="002B1F80" w:rsidRPr="006C2DBC" w:rsidRDefault="002B1F80" w:rsidP="002924BF">
            <w:pPr>
              <w:jc w:val="right"/>
            </w:pPr>
            <w:r w:rsidRPr="006C2DBC">
              <w:t xml:space="preserve"> 2 383</w:t>
            </w:r>
          </w:p>
        </w:tc>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747243" w14:textId="77777777" w:rsidR="002B1F80" w:rsidRPr="006C2DBC" w:rsidRDefault="002B1F80" w:rsidP="002924BF">
            <w:pPr>
              <w:jc w:val="right"/>
            </w:pPr>
            <w:r w:rsidRPr="006C2DBC">
              <w:t xml:space="preserve">-1 068 </w:t>
            </w:r>
          </w:p>
        </w:tc>
        <w:tc>
          <w:tcPr>
            <w:tcW w:w="5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502904" w14:textId="77777777" w:rsidR="002B1F80" w:rsidRPr="006C2DBC" w:rsidRDefault="002B1F80" w:rsidP="002924BF">
            <w:pPr>
              <w:jc w:val="right"/>
            </w:pPr>
            <w:r w:rsidRPr="006C2DBC">
              <w:t xml:space="preserve">3 451 </w:t>
            </w:r>
          </w:p>
        </w:tc>
        <w:tc>
          <w:tcPr>
            <w:tcW w:w="6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2424C88" w14:textId="77777777" w:rsidR="002B1F80" w:rsidRPr="006C2DBC" w:rsidRDefault="002B1F80" w:rsidP="002924BF">
            <w:pPr>
              <w:jc w:val="right"/>
            </w:pPr>
            <w:r w:rsidRPr="006C2DBC">
              <w:t xml:space="preserve"> 9 632 </w:t>
            </w:r>
          </w:p>
        </w:tc>
        <w:tc>
          <w:tcPr>
            <w:tcW w:w="7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47EBB39" w14:textId="77777777" w:rsidR="002B1F80" w:rsidRPr="006C2DBC" w:rsidRDefault="002B1F80" w:rsidP="002924BF">
            <w:pPr>
              <w:jc w:val="right"/>
            </w:pPr>
            <w:r w:rsidRPr="006C2DBC">
              <w:t xml:space="preserve">13 083 </w:t>
            </w:r>
          </w:p>
        </w:tc>
        <w:tc>
          <w:tcPr>
            <w:tcW w:w="7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E14DEC" w14:textId="77777777" w:rsidR="002B1F80" w:rsidRPr="006C2DBC" w:rsidRDefault="002B1F80" w:rsidP="002924BF">
            <w:pPr>
              <w:jc w:val="right"/>
            </w:pPr>
          </w:p>
        </w:tc>
        <w:tc>
          <w:tcPr>
            <w:tcW w:w="86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A775D3A" w14:textId="77777777" w:rsidR="002B1F80" w:rsidRPr="006C2DBC" w:rsidRDefault="002B1F80" w:rsidP="002924BF">
            <w:pPr>
              <w:jc w:val="right"/>
            </w:pPr>
            <w:r w:rsidRPr="006C2DBC">
              <w:t>5,9 %</w:t>
            </w:r>
          </w:p>
        </w:tc>
      </w:tr>
    </w:tbl>
    <w:p w14:paraId="44E49DFF" w14:textId="77777777" w:rsidR="002B1F80" w:rsidRPr="006C2DBC" w:rsidRDefault="002B1F80" w:rsidP="00363B20"/>
    <w:p w14:paraId="118E2937" w14:textId="4DF0D1B8" w:rsidR="002B1F80" w:rsidRPr="006C2DBC" w:rsidRDefault="00C739A1" w:rsidP="006C2DBC">
      <w:r>
        <w:rPr>
          <w:noProof/>
        </w:rPr>
        <w:lastRenderedPageBreak/>
        <w:drawing>
          <wp:inline distT="0" distB="0" distL="0" distR="0" wp14:anchorId="28BF9D2C" wp14:editId="5D6384F7">
            <wp:extent cx="5220335" cy="2945130"/>
            <wp:effectExtent l="0" t="0" r="0" b="7620"/>
            <wp:docPr id="1622524001" name="Bilde 26" descr="Utvikling i driftsresultat før avskrivninger i mill. kroner i løpende priser. 2014 til budsjett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24001" name="Bilde 26" descr="Utvikling i driftsresultat før avskrivninger i mill. kroner i løpende priser. 2014 til budsjett 2025.&#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0335" cy="2945130"/>
                    </a:xfrm>
                    <a:prstGeom prst="rect">
                      <a:avLst/>
                    </a:prstGeom>
                    <a:noFill/>
                    <a:ln>
                      <a:noFill/>
                    </a:ln>
                  </pic:spPr>
                </pic:pic>
              </a:graphicData>
            </a:graphic>
          </wp:inline>
        </w:drawing>
      </w:r>
    </w:p>
    <w:p w14:paraId="15CFE239" w14:textId="77777777" w:rsidR="002B1F80" w:rsidRPr="006C2DBC" w:rsidRDefault="002B1F80" w:rsidP="006C2DBC">
      <w:pPr>
        <w:pStyle w:val="figur-tittel"/>
      </w:pPr>
      <w:r w:rsidRPr="006C2DBC">
        <w:t>Utvikling i driftsresultat før avskrivninger i mill. kroner i løpende priser. 2014</w:t>
      </w:r>
      <w:r w:rsidRPr="006C2DBC">
        <w:rPr>
          <w:rStyle w:val="Fotnotereferanse"/>
        </w:rPr>
        <w:footnoteReference w:id="35"/>
      </w:r>
      <w:r w:rsidRPr="006C2DBC">
        <w:t xml:space="preserve"> til budsjett 2025.</w:t>
      </w:r>
    </w:p>
    <w:p w14:paraId="632663DF" w14:textId="77777777" w:rsidR="002B1F80" w:rsidRPr="006C2DBC" w:rsidRDefault="002B1F80" w:rsidP="006C2DBC">
      <w:pPr>
        <w:pStyle w:val="Kilde"/>
      </w:pPr>
      <w:r w:rsidRPr="006C2DBC">
        <w:t>Kilde: Helse- og omsorgsdepartementet.</w:t>
      </w:r>
    </w:p>
    <w:p w14:paraId="52D24092" w14:textId="77777777" w:rsidR="002B1F80" w:rsidRPr="006C2DBC" w:rsidRDefault="002B1F80" w:rsidP="006C2DBC">
      <w:pPr>
        <w:pStyle w:val="Overskrift2"/>
      </w:pPr>
      <w:bookmarkStart w:id="26" w:name="_Toc216197075"/>
      <w:r w:rsidRPr="006C2DBC">
        <w:t>Investeringer og gjeld</w:t>
      </w:r>
      <w:bookmarkEnd w:id="26"/>
    </w:p>
    <w:p w14:paraId="670403B8" w14:textId="77777777" w:rsidR="002B1F80" w:rsidRPr="006C2DBC" w:rsidRDefault="002B1F80" w:rsidP="006C2DBC">
      <w:r w:rsidRPr="006C2DBC">
        <w:t>Helseforetakene gjennomfører investeringer i bygninger, utstyr og teknologi i tillegg til større investeringer i nye sykehusbygg. I 2024 ble det investert for 23,3 mrd. kroner, mens avskrivningene utgjorde 8,6 mrd. kroner. Investeringsnivået har vært mulig som følge av tilførsel av likviditet i form av lånefinansiering i den statlige låneordningen til større prosjekter</w:t>
      </w:r>
      <w:r w:rsidRPr="006C2DBC">
        <w:rPr>
          <w:rStyle w:val="Fotnotereferanse"/>
        </w:rPr>
        <w:footnoteReference w:id="36"/>
      </w:r>
      <w:r w:rsidRPr="006C2DBC">
        <w:t xml:space="preserve">, jf. tabell 3.1. I 2024 ble det utbetalt 9,7 mrd. kroner i investeringslån. Det resterende likviditetsbehovet dekkes av oppspart egenkapital fra årets og tidligere års overskudd. Økte byggepriser har i de senere årene medført økte </w:t>
      </w:r>
      <w:proofErr w:type="spellStart"/>
      <w:r w:rsidRPr="006C2DBC">
        <w:t>byggekostnader</w:t>
      </w:r>
      <w:proofErr w:type="spellEnd"/>
      <w:r w:rsidRPr="006C2DBC">
        <w:t xml:space="preserve"> og dermed større likviditetsbehov i pågående og framtidige prosjekter.</w:t>
      </w:r>
    </w:p>
    <w:p w14:paraId="200F8C27" w14:textId="77777777" w:rsidR="002B1F80" w:rsidRPr="006C2DBC" w:rsidRDefault="002B1F80" w:rsidP="006C2DBC">
      <w:r w:rsidRPr="006C2DBC">
        <w:t xml:space="preserve">Lånebevilgningen til investeringsprosjekter skjer gjennom Stortingets behandling av Prop. 1 S (Statsbudsjettet) under Helse- og omsorgsdepartementets kapitler. Fra 2008 har Stortinget bevilget </w:t>
      </w:r>
      <w:r w:rsidRPr="006C2DBC">
        <w:lastRenderedPageBreak/>
        <w:t>investeringslån til enkeltprosjekter, med en fastsatt øvre låneramme som blir fordelt på årlige prisjusterte lånebevilgninger i takt med framdriften i de enkelte prosjektene.</w:t>
      </w:r>
    </w:p>
    <w:p w14:paraId="0F8073A3" w14:textId="77777777" w:rsidR="002B1F80" w:rsidRPr="006C2DBC" w:rsidRDefault="002B1F80" w:rsidP="006C2DBC">
      <w:r w:rsidRPr="006C2DBC">
        <w:t xml:space="preserve">I 2023 ble prinsippet for prisjustering av lånerammene til de regionale helseforetakene endret. Statlige lånerammer prisjusteres nå med </w:t>
      </w:r>
      <w:proofErr w:type="spellStart"/>
      <w:r w:rsidRPr="006C2DBC">
        <w:t>byggekostnadsindeksen</w:t>
      </w:r>
      <w:proofErr w:type="spellEnd"/>
      <w:r w:rsidRPr="006C2DBC">
        <w:t xml:space="preserve"> Statsbygg bruker for sine prosjekter, basert på publiserte tall fra SSB (SBED). Tidligere ble lånerammen prisjustert med </w:t>
      </w:r>
      <w:proofErr w:type="spellStart"/>
      <w:r w:rsidRPr="006C2DBC">
        <w:t>deflatoren</w:t>
      </w:r>
      <w:proofErr w:type="spellEnd"/>
      <w:r w:rsidRPr="006C2DBC">
        <w:t xml:space="preserve"> for basisbevilgningen (i rapporten betegnet som </w:t>
      </w:r>
      <w:proofErr w:type="spellStart"/>
      <w:r w:rsidRPr="006C2DBC">
        <w:t>deflatoren</w:t>
      </w:r>
      <w:proofErr w:type="spellEnd"/>
      <w:r w:rsidRPr="006C2DBC">
        <w:t xml:space="preserve"> for spesialisthelsetjenesten). Endringen ble gjort med tilbakevirkende kraft for perioden 2015 til 2022 for de prosjektene som fikk lånebevilgning i 2023. Som følge av dette ble det gitt 5,4 mrd. kroner i økte lånerammer til de regionale helseforetakene og lånebevilgningen i 2023 ble økt med 1,3 mrd. kroner i ekstra rentebærende likviditet. Endringen skulle legge til rette for mer stabil og forutsigbar finansiering framover.</w:t>
      </w:r>
      <w:r w:rsidRPr="006C2DBC">
        <w:rPr>
          <w:rStyle w:val="Fotnotereferanse"/>
        </w:rPr>
        <w:footnoteReference w:id="37"/>
      </w:r>
      <w:r w:rsidRPr="006C2DBC">
        <w:t xml:space="preserve"> Ved Stortingets behandling av meldingen om Nasjonal helse- og samhandlingsplan 2024 til 2027 ble det vedtatt at de regionale helseforetakene nå kan søke om lån på inntil 90 prosent av prosjektets styringsramme (P50-estimat) for nye prosjekter og at rentemodellen fra før 2018 nå skal gjøres gjeldende for alle lån.</w:t>
      </w:r>
      <w:r w:rsidRPr="006C2DBC">
        <w:rPr>
          <w:rStyle w:val="Fotnotereferanse"/>
        </w:rPr>
        <w:footnoteReference w:id="38"/>
      </w:r>
    </w:p>
    <w:p w14:paraId="4DE0E1EC" w14:textId="77777777" w:rsidR="002B1F80" w:rsidRPr="006C2DBC" w:rsidRDefault="002B1F80" w:rsidP="006C2DBC">
      <w:r w:rsidRPr="006C2DBC">
        <w:t>De årlige investeringene vil variere avhengig av hvilke utbygginger som pågår. Når større investeringer ferdigstilles vil nivået på de samlede avskrivningene øke. Ved lånefinansiering vil også rentekostnadene øke. Tabell 7.3 viser at det har vært en økning i helseforetakenes verdi på bygg, utstyr og immaterielle verdier på 14,6 mrd. kroner i 2024. Tomter eid av helseforetakene inngår i tabell 7.3. Verdien på tomtene i tabellen er basert på verdien ført i balansen og kan avvike fra faktisk markedsverdi.</w:t>
      </w:r>
    </w:p>
    <w:p w14:paraId="4747ECEE" w14:textId="77777777" w:rsidR="002B1F80" w:rsidRPr="006C2DBC" w:rsidRDefault="002B1F80" w:rsidP="006C2DBC">
      <w:pPr>
        <w:pStyle w:val="tabell-tittel"/>
      </w:pPr>
      <w:r w:rsidRPr="006C2DBC">
        <w:lastRenderedPageBreak/>
        <w:t>Utvikling i helseforetakenes verdi på bygg, utstyr og immaterielle verdier 2003–2024 i mill. kroner i løpende priser.</w:t>
      </w:r>
    </w:p>
    <w:tbl>
      <w:tblPr>
        <w:tblW w:w="5000" w:type="pct"/>
        <w:tblCellMar>
          <w:left w:w="0" w:type="dxa"/>
          <w:right w:w="0" w:type="dxa"/>
        </w:tblCellMar>
        <w:tblLook w:val="0000" w:firstRow="0" w:lastRow="0" w:firstColumn="0" w:lastColumn="0" w:noHBand="0" w:noVBand="0"/>
      </w:tblPr>
      <w:tblGrid>
        <w:gridCol w:w="2049"/>
        <w:gridCol w:w="874"/>
        <w:gridCol w:w="910"/>
        <w:gridCol w:w="1019"/>
        <w:gridCol w:w="1036"/>
        <w:gridCol w:w="1446"/>
        <w:gridCol w:w="1052"/>
        <w:gridCol w:w="1038"/>
        <w:gridCol w:w="1036"/>
      </w:tblGrid>
      <w:tr w:rsidR="00A03305" w:rsidRPr="006C2DBC" w14:paraId="1420AD82" w14:textId="77777777" w:rsidTr="006C2DBC">
        <w:trPr>
          <w:trHeight w:val="113"/>
          <w:tblHeader/>
        </w:trPr>
        <w:tc>
          <w:tcPr>
            <w:tcW w:w="9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594A44" w14:textId="77777777" w:rsidR="002B1F80" w:rsidRPr="006C2DBC" w:rsidRDefault="002B1F80" w:rsidP="00363B20"/>
        </w:tc>
        <w:tc>
          <w:tcPr>
            <w:tcW w:w="4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82EA71" w14:textId="77777777" w:rsidR="002B1F80" w:rsidRPr="006C2DBC" w:rsidRDefault="002B1F80" w:rsidP="002924BF">
            <w:pPr>
              <w:pStyle w:val="TabellHode-kolonne"/>
              <w:jc w:val="right"/>
            </w:pPr>
            <w:r w:rsidRPr="006C2DBC">
              <w:t>2003</w:t>
            </w:r>
          </w:p>
        </w:tc>
        <w:tc>
          <w:tcPr>
            <w:tcW w:w="43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68E5CB" w14:textId="77777777" w:rsidR="002B1F80" w:rsidRPr="006C2DBC" w:rsidRDefault="002B1F80" w:rsidP="002924BF">
            <w:pPr>
              <w:pStyle w:val="TabellHode-kolonne"/>
              <w:jc w:val="right"/>
            </w:pPr>
            <w:r w:rsidRPr="006C2DBC">
              <w:t>2015</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5445012" w14:textId="77777777" w:rsidR="002B1F80" w:rsidRPr="006C2DBC" w:rsidRDefault="002B1F80" w:rsidP="002924BF">
            <w:pPr>
              <w:pStyle w:val="TabellHode-kolonne"/>
              <w:jc w:val="right"/>
            </w:pPr>
            <w:r w:rsidRPr="006C2DBC">
              <w:t>2023</w:t>
            </w:r>
          </w:p>
        </w:tc>
        <w:tc>
          <w:tcPr>
            <w:tcW w:w="4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8C0ACA3" w14:textId="77777777" w:rsidR="002B1F80" w:rsidRPr="006C2DBC" w:rsidRDefault="002B1F80" w:rsidP="002924BF">
            <w:pPr>
              <w:pStyle w:val="TabellHode-kolonne"/>
              <w:jc w:val="right"/>
            </w:pPr>
            <w:r w:rsidRPr="006C2DBC">
              <w:t>2024</w:t>
            </w:r>
          </w:p>
        </w:tc>
        <w:tc>
          <w:tcPr>
            <w:tcW w:w="69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2ABCAD9" w14:textId="29C61EE6" w:rsidR="002B1F80" w:rsidRPr="006C2DBC" w:rsidRDefault="002B1F80" w:rsidP="002924BF">
            <w:pPr>
              <w:pStyle w:val="TabellHode-kolonne"/>
              <w:jc w:val="right"/>
            </w:pPr>
            <w:r w:rsidRPr="006C2DBC">
              <w:t xml:space="preserve">Verdi 2024 i prosent av driftsinntektene </w:t>
            </w:r>
          </w:p>
        </w:tc>
        <w:tc>
          <w:tcPr>
            <w:tcW w:w="5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91B44F" w14:textId="77777777" w:rsidR="002B1F80" w:rsidRPr="006C2DBC" w:rsidRDefault="002B1F80" w:rsidP="002924BF">
            <w:pPr>
              <w:pStyle w:val="TabellHode-kolonne"/>
              <w:jc w:val="right"/>
            </w:pPr>
            <w:r w:rsidRPr="006C2DBC">
              <w:t>Prosent endring 2023–24</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BF0D7F" w14:textId="77777777" w:rsidR="002B1F80" w:rsidRPr="006C2DBC" w:rsidRDefault="002B1F80" w:rsidP="002924BF">
            <w:pPr>
              <w:pStyle w:val="TabellHode-kolonne"/>
              <w:jc w:val="right"/>
            </w:pPr>
            <w:r w:rsidRPr="006C2DBC">
              <w:t>Prosent endring 2015–24</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758FF7" w14:textId="77777777" w:rsidR="002B1F80" w:rsidRPr="006C2DBC" w:rsidRDefault="002B1F80" w:rsidP="002924BF">
            <w:pPr>
              <w:pStyle w:val="TabellHode-kolonne"/>
              <w:jc w:val="right"/>
            </w:pPr>
            <w:r w:rsidRPr="006C2DBC">
              <w:t>Prosent endring 2003–24</w:t>
            </w:r>
          </w:p>
        </w:tc>
      </w:tr>
      <w:tr w:rsidR="00A03305" w:rsidRPr="006C2DBC" w14:paraId="4EE4B5FF" w14:textId="77777777" w:rsidTr="006C2DBC">
        <w:trPr>
          <w:trHeight w:val="113"/>
        </w:trPr>
        <w:tc>
          <w:tcPr>
            <w:tcW w:w="9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4ACFF3C" w14:textId="77777777" w:rsidR="002B1F80" w:rsidRPr="006C2DBC" w:rsidRDefault="002B1F80" w:rsidP="006C2DBC">
            <w:pPr>
              <w:pStyle w:val="TabellHode-rad"/>
            </w:pPr>
            <w:r w:rsidRPr="006C2DBC">
              <w:t>Helse Sør-Øst</w:t>
            </w:r>
          </w:p>
        </w:tc>
        <w:tc>
          <w:tcPr>
            <w:tcW w:w="4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C884AD" w14:textId="77777777" w:rsidR="002B1F80" w:rsidRPr="006C2DBC" w:rsidRDefault="002B1F80" w:rsidP="002924BF">
            <w:pPr>
              <w:jc w:val="right"/>
            </w:pPr>
            <w:r w:rsidRPr="006C2DBC">
              <w:t>36 913</w:t>
            </w:r>
          </w:p>
        </w:tc>
        <w:tc>
          <w:tcPr>
            <w:tcW w:w="43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96BF8F" w14:textId="77777777" w:rsidR="002B1F80" w:rsidRPr="006C2DBC" w:rsidRDefault="002B1F80" w:rsidP="002924BF">
            <w:pPr>
              <w:jc w:val="right"/>
            </w:pPr>
            <w:r w:rsidRPr="006C2DBC">
              <w:t xml:space="preserve">45 892 </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3F9B34" w14:textId="77777777" w:rsidR="002B1F80" w:rsidRPr="006C2DBC" w:rsidRDefault="002B1F80" w:rsidP="002924BF">
            <w:pPr>
              <w:jc w:val="right"/>
            </w:pPr>
            <w:r w:rsidRPr="006C2DBC">
              <w:t xml:space="preserve"> 68 790 </w:t>
            </w:r>
          </w:p>
        </w:tc>
        <w:tc>
          <w:tcPr>
            <w:tcW w:w="4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331F3F5" w14:textId="77777777" w:rsidR="002B1F80" w:rsidRPr="006C2DBC" w:rsidRDefault="002B1F80" w:rsidP="002924BF">
            <w:pPr>
              <w:jc w:val="right"/>
            </w:pPr>
            <w:r w:rsidRPr="006C2DBC">
              <w:t xml:space="preserve"> 77 924 </w:t>
            </w:r>
          </w:p>
        </w:tc>
        <w:tc>
          <w:tcPr>
            <w:tcW w:w="69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E68BE37" w14:textId="77777777" w:rsidR="002B1F80" w:rsidRPr="006C2DBC" w:rsidRDefault="002B1F80" w:rsidP="002924BF">
            <w:pPr>
              <w:jc w:val="right"/>
            </w:pPr>
            <w:r w:rsidRPr="006C2DBC">
              <w:t>68 %</w:t>
            </w:r>
          </w:p>
        </w:tc>
        <w:tc>
          <w:tcPr>
            <w:tcW w:w="5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3563760" w14:textId="77777777" w:rsidR="002B1F80" w:rsidRPr="006C2DBC" w:rsidRDefault="002B1F80" w:rsidP="002924BF">
            <w:pPr>
              <w:jc w:val="right"/>
            </w:pPr>
            <w:r w:rsidRPr="006C2DBC">
              <w:t>13 %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D9706DC" w14:textId="77777777" w:rsidR="002B1F80" w:rsidRPr="006C2DBC" w:rsidRDefault="002B1F80" w:rsidP="002924BF">
            <w:pPr>
              <w:jc w:val="right"/>
            </w:pPr>
            <w:r w:rsidRPr="006C2DBC">
              <w:t>70 %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EF0D79" w14:textId="77777777" w:rsidR="002B1F80" w:rsidRPr="006C2DBC" w:rsidRDefault="002B1F80" w:rsidP="002924BF">
            <w:pPr>
              <w:jc w:val="right"/>
            </w:pPr>
            <w:r w:rsidRPr="006C2DBC">
              <w:t>111 %</w:t>
            </w:r>
          </w:p>
        </w:tc>
      </w:tr>
      <w:tr w:rsidR="00A03305" w:rsidRPr="006C2DBC" w14:paraId="7064A69B" w14:textId="77777777" w:rsidTr="006C2DBC">
        <w:trPr>
          <w:trHeight w:val="113"/>
        </w:trPr>
        <w:tc>
          <w:tcPr>
            <w:tcW w:w="9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726C5B6" w14:textId="77777777" w:rsidR="002B1F80" w:rsidRPr="006C2DBC" w:rsidRDefault="002B1F80" w:rsidP="006C2DBC">
            <w:pPr>
              <w:pStyle w:val="TabellHode-rad"/>
            </w:pPr>
            <w:r w:rsidRPr="006C2DBC">
              <w:t>Helse Vest</w:t>
            </w:r>
          </w:p>
        </w:tc>
        <w:tc>
          <w:tcPr>
            <w:tcW w:w="4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57BBB4B" w14:textId="77777777" w:rsidR="002B1F80" w:rsidRPr="006C2DBC" w:rsidRDefault="002B1F80" w:rsidP="002924BF">
            <w:pPr>
              <w:jc w:val="right"/>
            </w:pPr>
            <w:r w:rsidRPr="006C2DBC">
              <w:t>12 095</w:t>
            </w:r>
          </w:p>
        </w:tc>
        <w:tc>
          <w:tcPr>
            <w:tcW w:w="43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CD26D4" w14:textId="77777777" w:rsidR="002B1F80" w:rsidRPr="006C2DBC" w:rsidRDefault="002B1F80" w:rsidP="002924BF">
            <w:pPr>
              <w:jc w:val="right"/>
            </w:pPr>
            <w:r w:rsidRPr="006C2DBC">
              <w:t xml:space="preserve">15 031 </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577327" w14:textId="77777777" w:rsidR="002B1F80" w:rsidRPr="006C2DBC" w:rsidRDefault="002B1F80" w:rsidP="002924BF">
            <w:pPr>
              <w:jc w:val="right"/>
            </w:pPr>
            <w:r w:rsidRPr="006C2DBC">
              <w:t xml:space="preserve"> 33 710 </w:t>
            </w:r>
          </w:p>
        </w:tc>
        <w:tc>
          <w:tcPr>
            <w:tcW w:w="4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0E9545F" w14:textId="77777777" w:rsidR="002B1F80" w:rsidRPr="006C2DBC" w:rsidRDefault="002B1F80" w:rsidP="002924BF">
            <w:pPr>
              <w:jc w:val="right"/>
            </w:pPr>
            <w:r w:rsidRPr="006C2DBC">
              <w:t xml:space="preserve"> 37 052 </w:t>
            </w:r>
          </w:p>
        </w:tc>
        <w:tc>
          <w:tcPr>
            <w:tcW w:w="69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5672A3" w14:textId="77777777" w:rsidR="002B1F80" w:rsidRPr="006C2DBC" w:rsidRDefault="002B1F80" w:rsidP="002924BF">
            <w:pPr>
              <w:jc w:val="right"/>
            </w:pPr>
            <w:r w:rsidRPr="006C2DBC">
              <w:t>91 %</w:t>
            </w:r>
          </w:p>
        </w:tc>
        <w:tc>
          <w:tcPr>
            <w:tcW w:w="5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978C4E9" w14:textId="77777777" w:rsidR="002B1F80" w:rsidRPr="006C2DBC" w:rsidRDefault="002B1F80" w:rsidP="002924BF">
            <w:pPr>
              <w:jc w:val="right"/>
            </w:pPr>
            <w:r w:rsidRPr="006C2DBC">
              <w:t>10 %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26F57D" w14:textId="77777777" w:rsidR="002B1F80" w:rsidRPr="006C2DBC" w:rsidRDefault="002B1F80" w:rsidP="002924BF">
            <w:pPr>
              <w:jc w:val="right"/>
            </w:pPr>
            <w:r w:rsidRPr="006C2DBC">
              <w:t>147 %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6A483E5" w14:textId="77777777" w:rsidR="002B1F80" w:rsidRPr="006C2DBC" w:rsidRDefault="002B1F80" w:rsidP="002924BF">
            <w:pPr>
              <w:jc w:val="right"/>
            </w:pPr>
            <w:r w:rsidRPr="006C2DBC">
              <w:t>206 %</w:t>
            </w:r>
          </w:p>
        </w:tc>
      </w:tr>
      <w:tr w:rsidR="00A03305" w:rsidRPr="006C2DBC" w14:paraId="7B7B37DE" w14:textId="77777777" w:rsidTr="006C2DBC">
        <w:trPr>
          <w:trHeight w:val="113"/>
        </w:trPr>
        <w:tc>
          <w:tcPr>
            <w:tcW w:w="9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586DE9" w14:textId="77777777" w:rsidR="002B1F80" w:rsidRPr="006C2DBC" w:rsidRDefault="002B1F80" w:rsidP="006C2DBC">
            <w:pPr>
              <w:pStyle w:val="TabellHode-rad"/>
            </w:pPr>
            <w:r w:rsidRPr="006C2DBC">
              <w:t>Helse Midt-Norge</w:t>
            </w:r>
          </w:p>
        </w:tc>
        <w:tc>
          <w:tcPr>
            <w:tcW w:w="4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7D692C" w14:textId="77777777" w:rsidR="002B1F80" w:rsidRPr="006C2DBC" w:rsidRDefault="002B1F80" w:rsidP="002924BF">
            <w:pPr>
              <w:jc w:val="right"/>
            </w:pPr>
            <w:r w:rsidRPr="006C2DBC">
              <w:t xml:space="preserve"> 9 001 </w:t>
            </w:r>
          </w:p>
        </w:tc>
        <w:tc>
          <w:tcPr>
            <w:tcW w:w="43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389B8B" w14:textId="77777777" w:rsidR="002B1F80" w:rsidRPr="006C2DBC" w:rsidRDefault="002B1F80" w:rsidP="002924BF">
            <w:pPr>
              <w:jc w:val="right"/>
            </w:pPr>
            <w:r w:rsidRPr="006C2DBC">
              <w:t xml:space="preserve">13 729 </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7B4062C" w14:textId="77777777" w:rsidR="002B1F80" w:rsidRPr="006C2DBC" w:rsidRDefault="002B1F80" w:rsidP="002924BF">
            <w:pPr>
              <w:jc w:val="right"/>
            </w:pPr>
            <w:r w:rsidRPr="006C2DBC">
              <w:t xml:space="preserve"> 21 089 </w:t>
            </w:r>
          </w:p>
        </w:tc>
        <w:tc>
          <w:tcPr>
            <w:tcW w:w="4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5DCEA7" w14:textId="77777777" w:rsidR="002B1F80" w:rsidRPr="006C2DBC" w:rsidRDefault="002B1F80" w:rsidP="002924BF">
            <w:pPr>
              <w:jc w:val="right"/>
            </w:pPr>
            <w:r w:rsidRPr="006C2DBC">
              <w:t xml:space="preserve"> 22 651 </w:t>
            </w:r>
          </w:p>
        </w:tc>
        <w:tc>
          <w:tcPr>
            <w:tcW w:w="69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CDC27F" w14:textId="77777777" w:rsidR="002B1F80" w:rsidRPr="006C2DBC" w:rsidRDefault="002B1F80" w:rsidP="002924BF">
            <w:pPr>
              <w:jc w:val="right"/>
            </w:pPr>
            <w:r w:rsidRPr="006C2DBC">
              <w:t>75 %</w:t>
            </w:r>
          </w:p>
        </w:tc>
        <w:tc>
          <w:tcPr>
            <w:tcW w:w="5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5AB5635" w14:textId="77777777" w:rsidR="002B1F80" w:rsidRPr="006C2DBC" w:rsidRDefault="002B1F80" w:rsidP="002924BF">
            <w:pPr>
              <w:jc w:val="right"/>
            </w:pPr>
            <w:r w:rsidRPr="006C2DBC">
              <w:t>7 %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170173" w14:textId="77777777" w:rsidR="002B1F80" w:rsidRPr="006C2DBC" w:rsidRDefault="002B1F80" w:rsidP="002924BF">
            <w:pPr>
              <w:jc w:val="right"/>
            </w:pPr>
            <w:r w:rsidRPr="006C2DBC">
              <w:t>65 %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29F7C95" w14:textId="77777777" w:rsidR="002B1F80" w:rsidRPr="006C2DBC" w:rsidRDefault="002B1F80" w:rsidP="002924BF">
            <w:pPr>
              <w:jc w:val="right"/>
            </w:pPr>
            <w:r w:rsidRPr="006C2DBC">
              <w:t>152 %</w:t>
            </w:r>
          </w:p>
        </w:tc>
      </w:tr>
      <w:tr w:rsidR="00A03305" w:rsidRPr="006C2DBC" w14:paraId="149088FB" w14:textId="77777777" w:rsidTr="006C2DBC">
        <w:trPr>
          <w:trHeight w:val="113"/>
        </w:trPr>
        <w:tc>
          <w:tcPr>
            <w:tcW w:w="9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1B3463" w14:textId="77777777" w:rsidR="002B1F80" w:rsidRPr="006C2DBC" w:rsidRDefault="002B1F80" w:rsidP="006C2DBC">
            <w:pPr>
              <w:pStyle w:val="TabellHode-rad"/>
            </w:pPr>
            <w:r w:rsidRPr="006C2DBC">
              <w:t>Helse Nord</w:t>
            </w:r>
          </w:p>
        </w:tc>
        <w:tc>
          <w:tcPr>
            <w:tcW w:w="4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B593CE" w14:textId="77777777" w:rsidR="002B1F80" w:rsidRPr="006C2DBC" w:rsidRDefault="002B1F80" w:rsidP="002924BF">
            <w:pPr>
              <w:jc w:val="right"/>
            </w:pPr>
            <w:r w:rsidRPr="006C2DBC">
              <w:t xml:space="preserve"> 8 578 </w:t>
            </w:r>
          </w:p>
        </w:tc>
        <w:tc>
          <w:tcPr>
            <w:tcW w:w="43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FF41783" w14:textId="77777777" w:rsidR="002B1F80" w:rsidRPr="006C2DBC" w:rsidRDefault="002B1F80" w:rsidP="002924BF">
            <w:pPr>
              <w:jc w:val="right"/>
            </w:pPr>
            <w:r w:rsidRPr="006C2DBC">
              <w:t xml:space="preserve">11 736 </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236AF9E" w14:textId="77777777" w:rsidR="002B1F80" w:rsidRPr="006C2DBC" w:rsidRDefault="002B1F80" w:rsidP="002924BF">
            <w:pPr>
              <w:jc w:val="right"/>
            </w:pPr>
            <w:r w:rsidRPr="006C2DBC">
              <w:t xml:space="preserve"> 18 589 </w:t>
            </w:r>
          </w:p>
        </w:tc>
        <w:tc>
          <w:tcPr>
            <w:tcW w:w="4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6FC0EA0" w14:textId="77777777" w:rsidR="002B1F80" w:rsidRPr="006C2DBC" w:rsidRDefault="002B1F80" w:rsidP="002924BF">
            <w:pPr>
              <w:jc w:val="right"/>
            </w:pPr>
            <w:r w:rsidRPr="006C2DBC">
              <w:t xml:space="preserve"> 19 143 </w:t>
            </w:r>
          </w:p>
        </w:tc>
        <w:tc>
          <w:tcPr>
            <w:tcW w:w="69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EC9DBE1" w14:textId="77777777" w:rsidR="002B1F80" w:rsidRPr="006C2DBC" w:rsidRDefault="002B1F80" w:rsidP="002924BF">
            <w:pPr>
              <w:jc w:val="right"/>
            </w:pPr>
            <w:r w:rsidRPr="006C2DBC">
              <w:t>78 %</w:t>
            </w:r>
          </w:p>
        </w:tc>
        <w:tc>
          <w:tcPr>
            <w:tcW w:w="5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10512B8" w14:textId="77777777" w:rsidR="002B1F80" w:rsidRPr="006C2DBC" w:rsidRDefault="002B1F80" w:rsidP="002924BF">
            <w:pPr>
              <w:jc w:val="right"/>
            </w:pPr>
            <w:r w:rsidRPr="006C2DBC">
              <w:t>3 %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AABD75E" w14:textId="77777777" w:rsidR="002B1F80" w:rsidRPr="006C2DBC" w:rsidRDefault="002B1F80" w:rsidP="002924BF">
            <w:pPr>
              <w:jc w:val="right"/>
            </w:pPr>
            <w:r w:rsidRPr="006C2DBC">
              <w:t>63 %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71DF4D" w14:textId="77777777" w:rsidR="002B1F80" w:rsidRPr="006C2DBC" w:rsidRDefault="002B1F80" w:rsidP="002924BF">
            <w:pPr>
              <w:jc w:val="right"/>
            </w:pPr>
            <w:r w:rsidRPr="006C2DBC">
              <w:t>123 %</w:t>
            </w:r>
          </w:p>
        </w:tc>
      </w:tr>
      <w:tr w:rsidR="00A03305" w:rsidRPr="006C2DBC" w14:paraId="104748E4" w14:textId="77777777" w:rsidTr="006C2DBC">
        <w:trPr>
          <w:trHeight w:val="113"/>
        </w:trPr>
        <w:tc>
          <w:tcPr>
            <w:tcW w:w="98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7E3D057" w14:textId="77777777" w:rsidR="002B1F80" w:rsidRPr="006C2DBC" w:rsidRDefault="002B1F80" w:rsidP="006C2DBC">
            <w:pPr>
              <w:pStyle w:val="TabellHode-rad"/>
            </w:pPr>
            <w:r w:rsidRPr="006C2DBC">
              <w:t>Sum</w:t>
            </w:r>
          </w:p>
        </w:tc>
        <w:tc>
          <w:tcPr>
            <w:tcW w:w="4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9BC5433" w14:textId="77777777" w:rsidR="002B1F80" w:rsidRPr="006C2DBC" w:rsidRDefault="002B1F80" w:rsidP="002924BF">
            <w:pPr>
              <w:jc w:val="right"/>
            </w:pPr>
            <w:r w:rsidRPr="006C2DBC">
              <w:t xml:space="preserve">66 587 </w:t>
            </w:r>
          </w:p>
        </w:tc>
        <w:tc>
          <w:tcPr>
            <w:tcW w:w="43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8F70403" w14:textId="77777777" w:rsidR="002B1F80" w:rsidRPr="006C2DBC" w:rsidRDefault="002B1F80" w:rsidP="002924BF">
            <w:pPr>
              <w:jc w:val="right"/>
            </w:pPr>
            <w:r w:rsidRPr="006C2DBC">
              <w:t xml:space="preserve">86 388 </w:t>
            </w:r>
          </w:p>
        </w:tc>
        <w:tc>
          <w:tcPr>
            <w:tcW w:w="4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61DEFA" w14:textId="77777777" w:rsidR="002B1F80" w:rsidRPr="006C2DBC" w:rsidRDefault="002B1F80" w:rsidP="002924BF">
            <w:pPr>
              <w:jc w:val="right"/>
            </w:pPr>
            <w:r w:rsidRPr="006C2DBC">
              <w:t xml:space="preserve">142 178 </w:t>
            </w:r>
          </w:p>
        </w:tc>
        <w:tc>
          <w:tcPr>
            <w:tcW w:w="4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B3E846" w14:textId="77777777" w:rsidR="002B1F80" w:rsidRPr="006C2DBC" w:rsidRDefault="002B1F80" w:rsidP="002924BF">
            <w:pPr>
              <w:jc w:val="right"/>
            </w:pPr>
            <w:r w:rsidRPr="006C2DBC">
              <w:t xml:space="preserve">156 770 </w:t>
            </w:r>
          </w:p>
        </w:tc>
        <w:tc>
          <w:tcPr>
            <w:tcW w:w="69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E29BE6" w14:textId="77777777" w:rsidR="002B1F80" w:rsidRPr="006C2DBC" w:rsidRDefault="002B1F80" w:rsidP="002924BF">
            <w:pPr>
              <w:jc w:val="right"/>
            </w:pPr>
            <w:r w:rsidRPr="006C2DBC">
              <w:t>74 %</w:t>
            </w:r>
          </w:p>
        </w:tc>
        <w:tc>
          <w:tcPr>
            <w:tcW w:w="5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0839190" w14:textId="77777777" w:rsidR="002B1F80" w:rsidRPr="006C2DBC" w:rsidRDefault="002B1F80" w:rsidP="002924BF">
            <w:pPr>
              <w:jc w:val="right"/>
            </w:pPr>
            <w:r w:rsidRPr="006C2DBC">
              <w:t>10 %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273EDF8" w14:textId="77777777" w:rsidR="002B1F80" w:rsidRPr="006C2DBC" w:rsidRDefault="002B1F80" w:rsidP="002924BF">
            <w:pPr>
              <w:jc w:val="right"/>
            </w:pPr>
            <w:r w:rsidRPr="006C2DBC">
              <w:t>81 %</w:t>
            </w:r>
          </w:p>
        </w:tc>
        <w:tc>
          <w:tcPr>
            <w:tcW w:w="49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47D26D3" w14:textId="77777777" w:rsidR="002B1F80" w:rsidRPr="006C2DBC" w:rsidRDefault="002B1F80" w:rsidP="002924BF">
            <w:pPr>
              <w:jc w:val="right"/>
            </w:pPr>
            <w:r w:rsidRPr="006C2DBC">
              <w:t>135 %</w:t>
            </w:r>
          </w:p>
        </w:tc>
      </w:tr>
    </w:tbl>
    <w:p w14:paraId="19C41D4F" w14:textId="77777777" w:rsidR="002B1F80" w:rsidRPr="006C2DBC" w:rsidRDefault="002B1F80" w:rsidP="00363B20"/>
    <w:p w14:paraId="13A5284F" w14:textId="77777777" w:rsidR="002B1F80" w:rsidRPr="006C2DBC" w:rsidRDefault="002B1F80" w:rsidP="006C2DBC">
      <w:pPr>
        <w:pStyle w:val="Kilde"/>
      </w:pPr>
      <w:r w:rsidRPr="006C2DBC">
        <w:t>Kilde: De regionale helseforetakenes regnskaper 2024.</w:t>
      </w:r>
    </w:p>
    <w:p w14:paraId="4208128D" w14:textId="77777777" w:rsidR="002B1F80" w:rsidRPr="006C2DBC" w:rsidRDefault="002B1F80" w:rsidP="006C2DBC">
      <w:r w:rsidRPr="006C2DBC">
        <w:t>Ved innføringen av helseforetaksmodellen ble helseforetakenes bygningsmasse og utstyr verdsatt til 66 mrd. kroner. I perioden 2015 til 2024 har den regnskapsmessige verdien av sykehusenes bygg og utstyr samlet økt nominelt med 70,4 mrd. kroner eller 81 prosent, fra 86,4 mrd. kroner til 156,8 mrd. kroner.</w:t>
      </w:r>
    </w:p>
    <w:p w14:paraId="4ABC795F" w14:textId="77777777" w:rsidR="002B1F80" w:rsidRPr="006C2DBC" w:rsidRDefault="002B1F80" w:rsidP="006C2DBC">
      <w:r w:rsidRPr="006C2DBC">
        <w:t>Tilførsel av nødvendig likviditet i form av rentebærende lån er viktig for å kunne gjennomføre nødvendige investeringer til rett tid. Ved utgangen av 2024 var samlet låneopptak 62 474 mill. kroner fordelt på 15 755 mill. kroner i ordinære nedbetalingslån og 46 719 mill. kroner i byggelån til pågående prosjekter. Renter på byggelån er flytende, balanseføres og legges til lånet på konverteringstidspunktet. Samlet låneopptak til investeringer i 2024 utgjorde 30 prosent av driftsinntektene. Gjeldsgraden og rente- og avdragsbelastningen vil, i tråd med de økonomiske langtidsplanene, øke når en rekke pågående prosjekter ferdigstilles i de nærmeste årene.</w:t>
      </w:r>
    </w:p>
    <w:p w14:paraId="3B891CA9" w14:textId="09B9D7F0" w:rsidR="002B1F80" w:rsidRPr="006C2DBC" w:rsidRDefault="00C739A1" w:rsidP="006C2DBC">
      <w:r>
        <w:rPr>
          <w:noProof/>
        </w:rPr>
        <w:lastRenderedPageBreak/>
        <w:drawing>
          <wp:inline distT="0" distB="0" distL="0" distR="0" wp14:anchorId="733DB6FB" wp14:editId="1FE75BCF">
            <wp:extent cx="5220335" cy="3083560"/>
            <wp:effectExtent l="0" t="0" r="0" b="2540"/>
            <wp:docPr id="1434071508" name="Bilde 27" descr="Utvikling i samlet låneopptak til investeringer. Løpende priser og mill. kroner. Andel samlet låneopptak av totale inntekter i prosent. 2015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71508" name="Bilde 27" descr="Utvikling i samlet låneopptak til investeringer. Løpende priser og mill. kroner. Andel samlet låneopptak av totale inntekter i prosent. 2015 til 2024.&#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0335" cy="3083560"/>
                    </a:xfrm>
                    <a:prstGeom prst="rect">
                      <a:avLst/>
                    </a:prstGeom>
                    <a:noFill/>
                    <a:ln>
                      <a:noFill/>
                    </a:ln>
                  </pic:spPr>
                </pic:pic>
              </a:graphicData>
            </a:graphic>
          </wp:inline>
        </w:drawing>
      </w:r>
    </w:p>
    <w:p w14:paraId="161D4F7F" w14:textId="77777777" w:rsidR="002B1F80" w:rsidRPr="006C2DBC" w:rsidRDefault="002B1F80" w:rsidP="006C2DBC">
      <w:pPr>
        <w:pStyle w:val="figur-tittel"/>
      </w:pPr>
      <w:r w:rsidRPr="006C2DBC">
        <w:t>Utvikling i samlet låneopptak til investeringer. Løpende priser og mill. kroner. Andel samlet låneopptak av totale inntekter i prosent. 2015</w:t>
      </w:r>
      <w:r w:rsidRPr="006C2DBC">
        <w:rPr>
          <w:rStyle w:val="Fotnotereferanse"/>
        </w:rPr>
        <w:footnoteReference w:id="39"/>
      </w:r>
      <w:r w:rsidRPr="006C2DBC">
        <w:t xml:space="preserve"> til 2024.</w:t>
      </w:r>
    </w:p>
    <w:p w14:paraId="7D7F7547" w14:textId="77777777" w:rsidR="002B1F80" w:rsidRPr="006C2DBC" w:rsidRDefault="002B1F80" w:rsidP="006C2DBC">
      <w:pPr>
        <w:pStyle w:val="Kilde"/>
      </w:pPr>
      <w:r w:rsidRPr="006C2DBC">
        <w:t>Kilde: Helse- og omsorgsdepartementet.</w:t>
      </w:r>
    </w:p>
    <w:p w14:paraId="1DC32333" w14:textId="77777777" w:rsidR="002B1F80" w:rsidRPr="006C2DBC" w:rsidRDefault="002B1F80" w:rsidP="006C2DBC">
      <w:r w:rsidRPr="006C2DBC">
        <w:t>Figur 7.2 viser utvikling i samlet låneopptak til investeringer i perioden 2015–2024 i løpende priser. Den grå linjen viser andel låneopptak av totale inntekter.</w:t>
      </w:r>
    </w:p>
    <w:p w14:paraId="622A1F7C" w14:textId="7E3F6E0F" w:rsidR="002B1F80" w:rsidRPr="006C2DBC" w:rsidRDefault="00C739A1" w:rsidP="006C2DBC">
      <w:r>
        <w:rPr>
          <w:noProof/>
        </w:rPr>
        <w:drawing>
          <wp:inline distT="0" distB="0" distL="0" distR="0" wp14:anchorId="504472BC" wp14:editId="454EE1F6">
            <wp:extent cx="5220335" cy="2413635"/>
            <wp:effectExtent l="0" t="0" r="0" b="5715"/>
            <wp:docPr id="839278885" name="Bilde 28" descr="Kapitalkostnader i prosent av driftskostnader. 2016 til 2024. Estimat 2025. 2025-kroner. Mrd. kro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78885" name="Bilde 28" descr="Kapitalkostnader i prosent av driftskostnader. 2016 til 2024. Estimat 2025. 2025-kroner. Mrd. kroner.&#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0335" cy="2413635"/>
                    </a:xfrm>
                    <a:prstGeom prst="rect">
                      <a:avLst/>
                    </a:prstGeom>
                    <a:noFill/>
                    <a:ln>
                      <a:noFill/>
                    </a:ln>
                  </pic:spPr>
                </pic:pic>
              </a:graphicData>
            </a:graphic>
          </wp:inline>
        </w:drawing>
      </w:r>
    </w:p>
    <w:p w14:paraId="0506CE96" w14:textId="77777777" w:rsidR="002B1F80" w:rsidRPr="006C2DBC" w:rsidRDefault="002B1F80" w:rsidP="006C2DBC">
      <w:pPr>
        <w:pStyle w:val="figur-tittel"/>
      </w:pPr>
      <w:r w:rsidRPr="006C2DBC">
        <w:lastRenderedPageBreak/>
        <w:t>Kapitalkostnader i prosent av driftskostnader. 2016 til 2024. Estimat 2025. 2025-kroner. Mrd. kroner.</w:t>
      </w:r>
    </w:p>
    <w:p w14:paraId="7130119A" w14:textId="77777777" w:rsidR="002B1F80" w:rsidRPr="006C2DBC" w:rsidRDefault="002B1F80" w:rsidP="006C2DBC">
      <w:pPr>
        <w:pStyle w:val="Kilde"/>
      </w:pPr>
      <w:r w:rsidRPr="006C2DBC">
        <w:t>Kilde: Helse- og omsorgsdepartementet.</w:t>
      </w:r>
    </w:p>
    <w:p w14:paraId="5C203B3A" w14:textId="77777777" w:rsidR="002B1F80" w:rsidRPr="006C2DBC" w:rsidRDefault="002B1F80" w:rsidP="006C2DBC">
      <w:r w:rsidRPr="006C2DBC">
        <w:t>Figur 7.3 viser forholdet mellom kapitalkostnader og driftskostnader i årene fra og med 2016 til og med 2025. Det er korrigert for innføringen av ordningen med nøytral merverdiavgift fra 2017 i årene 2015 og 2016 for å få sammenliknbare størrelser. For 2025 er det lagt til grunn helseregionenes egne estimater for 2025. Figuren viser at det i perioden fra 2016 frem til 2023 har vært en årlig reduksjon i andel kapitalkostnader av driftskostnader. I 2016 var andelen 5 prosent. I perioden 2021 til 2024 har det ligget på om lag 4 prosent, mens i 2025 vil andelen stige igjen og estimatet for 2025 viser en andel på 5 prosent.</w:t>
      </w:r>
    </w:p>
    <w:p w14:paraId="5B8D0AB1" w14:textId="77777777" w:rsidR="002B1F80" w:rsidRPr="006C2DBC" w:rsidRDefault="002B1F80" w:rsidP="006C2DBC">
      <w:r w:rsidRPr="006C2DBC">
        <w:t xml:space="preserve">Figur 7.4 viser anslag på utvikling i kapitalkostnadene i 2025-kroner framover basert på de økonomiske langtidsplanene for de regionale helseforetakene. Som figuren viser har de regionale helseforetakene lagt til grunn en ytterlig økning i avskrivninger og renter i 2026 og 2027, men at det i de påfølgende årene vil være en stabilisering av nivået. Når nye Oslo universitetssykehus og det nye </w:t>
      </w:r>
      <w:proofErr w:type="spellStart"/>
      <w:r w:rsidRPr="006C2DBC">
        <w:t>Mjøssykehuset</w:t>
      </w:r>
      <w:proofErr w:type="spellEnd"/>
      <w:r w:rsidRPr="006C2DBC">
        <w:t xml:space="preserve"> i Innlandet står ferdig, vil det bli en ytterlig økning. Ferdigstillelse av disse prosjektene vil etter planen være i henholdsvis 2031 og i 2032/2033.</w:t>
      </w:r>
    </w:p>
    <w:p w14:paraId="4CE01459" w14:textId="33FDC113" w:rsidR="002B1F80" w:rsidRPr="006C2DBC" w:rsidRDefault="00C739A1" w:rsidP="006C2DBC">
      <w:r>
        <w:rPr>
          <w:noProof/>
        </w:rPr>
        <w:drawing>
          <wp:inline distT="0" distB="0" distL="0" distR="0" wp14:anchorId="17B607BF" wp14:editId="76B90B91">
            <wp:extent cx="5220335" cy="3168650"/>
            <wp:effectExtent l="0" t="0" r="0" b="0"/>
            <wp:docPr id="671721916" name="Bilde 29" descr="Anslag kapitalkostnader (avskrivinger og renter) i 2025-kroner. Estimater. 2025 til 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21916" name="Bilde 29" descr="Anslag kapitalkostnader (avskrivinger og renter) i 2025-kroner. Estimater. 2025 til 2029.&#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0335" cy="3168650"/>
                    </a:xfrm>
                    <a:prstGeom prst="rect">
                      <a:avLst/>
                    </a:prstGeom>
                    <a:noFill/>
                    <a:ln>
                      <a:noFill/>
                    </a:ln>
                  </pic:spPr>
                </pic:pic>
              </a:graphicData>
            </a:graphic>
          </wp:inline>
        </w:drawing>
      </w:r>
    </w:p>
    <w:p w14:paraId="4B797153" w14:textId="77777777" w:rsidR="002B1F80" w:rsidRPr="006C2DBC" w:rsidRDefault="002B1F80" w:rsidP="006C2DBC">
      <w:pPr>
        <w:pStyle w:val="figur-tittel"/>
      </w:pPr>
      <w:r w:rsidRPr="006C2DBC">
        <w:t>Anslag kapitalkostnader (avskrivinger og renter) i 2025-kroner. Estimater. 2025 til 2029.</w:t>
      </w:r>
    </w:p>
    <w:p w14:paraId="0CFD5293" w14:textId="77777777" w:rsidR="002B1F80" w:rsidRPr="006C2DBC" w:rsidRDefault="002B1F80" w:rsidP="006C2DBC">
      <w:pPr>
        <w:pStyle w:val="Kilde"/>
      </w:pPr>
      <w:r w:rsidRPr="006C2DBC">
        <w:t>Kilde: De regionale helseforetakenes økonomiske langtidsplaner.</w:t>
      </w:r>
    </w:p>
    <w:p w14:paraId="6D558793" w14:textId="1CC76FD6" w:rsidR="002B1F80" w:rsidRPr="006C2DBC" w:rsidRDefault="00C739A1" w:rsidP="006C2DBC">
      <w:pPr>
        <w:pStyle w:val="Kilde"/>
      </w:pPr>
      <w:r>
        <w:rPr>
          <w:noProof/>
        </w:rPr>
        <w:lastRenderedPageBreak/>
        <w:drawing>
          <wp:inline distT="0" distB="0" distL="0" distR="0" wp14:anchorId="78AA34B1" wp14:editId="3226FD12">
            <wp:extent cx="5220335" cy="2774950"/>
            <wp:effectExtent l="0" t="0" r="0" b="6350"/>
            <wp:docPr id="1059410600" name="Bilde 30" descr="Utvikling i renter og avdrag på nedbetalingslån i løpende priser. 2013 til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10600" name="Bilde 30" descr="Utvikling i renter og avdrag på nedbetalingslån i løpende priser. 2013 til 2024.&#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0335" cy="2774950"/>
                    </a:xfrm>
                    <a:prstGeom prst="rect">
                      <a:avLst/>
                    </a:prstGeom>
                    <a:noFill/>
                    <a:ln>
                      <a:noFill/>
                    </a:ln>
                  </pic:spPr>
                </pic:pic>
              </a:graphicData>
            </a:graphic>
          </wp:inline>
        </w:drawing>
      </w:r>
    </w:p>
    <w:p w14:paraId="053EF8C2" w14:textId="77777777" w:rsidR="002B1F80" w:rsidRPr="006C2DBC" w:rsidRDefault="002B1F80" w:rsidP="006C2DBC">
      <w:pPr>
        <w:pStyle w:val="figur-tittel"/>
      </w:pPr>
      <w:r w:rsidRPr="006C2DBC">
        <w:t>Utvikling i renter og avdrag på nedbetalingslån i løpende priser. 2013 til 2024.</w:t>
      </w:r>
    </w:p>
    <w:p w14:paraId="5BD9E2BF" w14:textId="77777777" w:rsidR="002B1F80" w:rsidRPr="006C2DBC" w:rsidRDefault="002B1F80" w:rsidP="006C2DBC">
      <w:pPr>
        <w:pStyle w:val="Kilde"/>
      </w:pPr>
      <w:r w:rsidRPr="006C2DBC">
        <w:t>Kilde: Helse- og omsorgsdepartementet.</w:t>
      </w:r>
    </w:p>
    <w:p w14:paraId="50DCA309" w14:textId="77777777" w:rsidR="002B1F80" w:rsidRPr="006C2DBC" w:rsidRDefault="002B1F80" w:rsidP="006C2DBC">
      <w:pPr>
        <w:rPr>
          <w:rStyle w:val="kursiv"/>
        </w:rPr>
      </w:pPr>
      <w:r w:rsidRPr="006C2DBC">
        <w:t>De regionale helseforetakene har fastrente på de fleste nedbetalingslånene. Gjennomsnittlig rente på nedbetalingslån er derfor lavere enn den flytende renten på 4,6 prosent i andre halvår 2025. Det innebærer at økt rente på kort sikt i hovedsak får betydning for renten på byggelån, og for lån som vil bli konvertert i nærmeste framtid. I 2024 betalte de regionale helseforetakene 406 mill. kroner i renter på nedbetalingslån og påløpte byggelånsrenter for pågående prosjekter utgjorde 1 774 mill. kroner. Når det inngås nye fastrenteavtaler og tidligere avtaler utløper, må det forventes et høyere rentenivå.</w:t>
      </w:r>
    </w:p>
    <w:p w14:paraId="3B676E74" w14:textId="77777777" w:rsidR="002B1F80" w:rsidRPr="006C2DBC" w:rsidRDefault="002B1F80" w:rsidP="006C2DBC">
      <w:r w:rsidRPr="006C2DBC">
        <w:t>Byggelånsrentene legges til lånet. Økte byggelånsrenter som følge av økt rentenivå påvirker dermed framtidig bæreevne og muligheten til å sette i gang investeringsprosjekter framover. De regionale helseforetakene hensyntar dette i sine økonomiske langtidsplaner. Samtidig er det en sammenheng mellom rentenivå og inflasjon, og det vil være utviklingen i realrenten som vil påvirke helseforetakenes bæreevne. Tidspunkt for når helseforetakene faktisk har tatt opp lån kan imidlertid innebære betydelige forskjeller i rentebelastning.</w:t>
      </w:r>
    </w:p>
    <w:p w14:paraId="0A053E59" w14:textId="77777777" w:rsidR="002B1F80" w:rsidRPr="006C2DBC" w:rsidRDefault="002B1F80" w:rsidP="006C2DBC">
      <w:r w:rsidRPr="006C2DBC">
        <w:t>Figur 7.6 viser utvikling i avskrivningskostnader (inngår i driftsresultatet og resultat) og investeringsutgifter (kontantutbetalinger vist i balanseregnskapet) i perioden 2002 til 2024 samt et estimat for 2025. Figuren viser at investeringsutgiftene har vært høyere enn avskrivningskostnadene i perioden. Dette har vært mulig som følge av positive driftsresultater over tid og tilførsel av likviditet gjennom låneopptak, jf. omtalen over.</w:t>
      </w:r>
    </w:p>
    <w:p w14:paraId="06358685" w14:textId="35EA185F" w:rsidR="002B1F80" w:rsidRPr="006C2DBC" w:rsidRDefault="00C739A1" w:rsidP="006C2DBC">
      <w:r>
        <w:rPr>
          <w:noProof/>
        </w:rPr>
        <w:lastRenderedPageBreak/>
        <w:drawing>
          <wp:inline distT="0" distB="0" distL="0" distR="0" wp14:anchorId="779584BA" wp14:editId="66DC8BBF">
            <wp:extent cx="5220335" cy="2434590"/>
            <wp:effectExtent l="0" t="0" r="0" b="3810"/>
            <wp:docPr id="2103873980" name="Bilde 31" descr="Utvikling i avskrivninger, investeringer og årsresultat. 2002 til 2024. Estimat 2025. Løpende priser og mill. kro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73980" name="Bilde 31" descr="Utvikling i avskrivninger, investeringer og årsresultat. 2002 til 2024. Estimat 2025. Løpende priser og mill. kroner.&#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335" cy="2434590"/>
                    </a:xfrm>
                    <a:prstGeom prst="rect">
                      <a:avLst/>
                    </a:prstGeom>
                    <a:noFill/>
                    <a:ln>
                      <a:noFill/>
                    </a:ln>
                  </pic:spPr>
                </pic:pic>
              </a:graphicData>
            </a:graphic>
          </wp:inline>
        </w:drawing>
      </w:r>
    </w:p>
    <w:p w14:paraId="4E7659E8" w14:textId="77777777" w:rsidR="002B1F80" w:rsidRPr="006C2DBC" w:rsidRDefault="002B1F80" w:rsidP="006C2DBC">
      <w:pPr>
        <w:pStyle w:val="figur-tittel"/>
      </w:pPr>
      <w:r w:rsidRPr="006C2DBC">
        <w:t>Utvikling i avskrivninger, investeringer og årsresultat. 2002 til 2024. Estimat 2025. Løpende priser og mill. kroner.</w:t>
      </w:r>
    </w:p>
    <w:p w14:paraId="2D63FEF6" w14:textId="77777777" w:rsidR="002B1F80" w:rsidRPr="006C2DBC" w:rsidRDefault="002B1F80" w:rsidP="006C2DBC">
      <w:pPr>
        <w:pStyle w:val="Kilde"/>
      </w:pPr>
      <w:r w:rsidRPr="006C2DBC">
        <w:t>Kilde: Helse- og omsorgsdepartementet.</w:t>
      </w:r>
    </w:p>
    <w:p w14:paraId="7038E97F" w14:textId="77777777" w:rsidR="002B1F80" w:rsidRPr="006C2DBC" w:rsidRDefault="002B1F80" w:rsidP="006C2DBC">
      <w:r w:rsidRPr="006C2DBC">
        <w:t>Helse- og omsorgsdepartementet justerer, på bakgrunn av Stortingets vedtak, de regionale helseforetakenes tilgjengelige driftskredittrammer i Norges Bank med differansen mellom pensjonskostnad og pensjonspremie. De regionale helseforetakenes trekk på tilgjengelig driftskredittrammer er rentebærende. I St.prp. nr. 1 (2008–2009) ble dagens bevilgningsmessige håndtering av pensjon etablert. Den innebærer at pensjonskostnaden legges til grunn for fastsettelsen av samlet basisbevilgning til de regionale helseforetakene. De likviditetsmessige effektene av at pensjonspremien avviker fra pensjonskostnaden, håndteres gjennom justeringer av driftskredittrammen. Dermed vil driftskredittrammen utvides dersom pensjonspremien er større enn pensjonskostnaden. De regionale helseforetakene vil få krav om å nedbetale driftskreditt dersom pensjonspremien er lavere enn pensjonskostnaden. Intensjonen med modellen er at svingninger i pensjonskostnader og pensjonspremie ikke skal påvirke den løpende driften i sykehusene eller helseforetakenes evne til å gjennomføre investeringer.</w:t>
      </w:r>
    </w:p>
    <w:p w14:paraId="5262ADF0" w14:textId="77777777" w:rsidR="002B1F80" w:rsidRPr="006C2DBC" w:rsidRDefault="002B1F80" w:rsidP="006C2DBC">
      <w:r w:rsidRPr="006C2DBC">
        <w:t>I de senere årene har pensjonspremiene vært vesentlig høyere enn pensjonskostnaden, i kombinasjon med økt rentenivå. I tråd med modellen er dette håndtert gjennom økt driftskredittramme og økt bruk av driftskreditt. I 2025 utgjør driftskredittrammen om lag 25 mrd. kroner etter revidert nasjonalbudsjett. Den økte driftskredittrammen i kombinasjon med et økt rentenivå til nærmere 5 prosent, gir de regionale helseforetakene betydelig økte rentekostnader. Rentekostnadene på benyttet driftskreditt utgjorde 821 mill. kroner i 2024 mot 177 mill. kroner året før, og kommer i tillegg til rentekostnader på nedbetalingslån.</w:t>
      </w:r>
    </w:p>
    <w:p w14:paraId="2EB7B352" w14:textId="77777777" w:rsidR="002B1F80" w:rsidRPr="006C2DBC" w:rsidRDefault="002B1F80" w:rsidP="006C2DBC">
      <w:pPr>
        <w:pStyle w:val="UnOverskrift1"/>
      </w:pPr>
      <w:bookmarkStart w:id="27" w:name="_Toc216197076"/>
      <w:r w:rsidRPr="006C2DBC">
        <w:t>Litteraturliste</w:t>
      </w:r>
      <w:bookmarkEnd w:id="27"/>
    </w:p>
    <w:p w14:paraId="5867102D" w14:textId="77777777" w:rsidR="002B1F80" w:rsidRPr="006C2DBC" w:rsidRDefault="002B1F80" w:rsidP="006C2DBC">
      <w:r w:rsidRPr="006C2DBC">
        <w:t xml:space="preserve">Meld. St. 3 (2024–2025) </w:t>
      </w:r>
      <w:proofErr w:type="spellStart"/>
      <w:r w:rsidRPr="006C2DBC">
        <w:rPr>
          <w:rStyle w:val="kursiv"/>
        </w:rPr>
        <w:t>Statsrekneskapen</w:t>
      </w:r>
      <w:proofErr w:type="spellEnd"/>
      <w:r w:rsidRPr="006C2DBC">
        <w:rPr>
          <w:rStyle w:val="kursiv"/>
        </w:rPr>
        <w:t xml:space="preserve"> 2024</w:t>
      </w:r>
      <w:r w:rsidRPr="006C2DBC">
        <w:t>. Årlige publikasjoner tilbake fra 2016</w:t>
      </w:r>
    </w:p>
    <w:p w14:paraId="04E481D1" w14:textId="77777777" w:rsidR="002B1F80" w:rsidRPr="006C2DBC" w:rsidRDefault="002B1F80" w:rsidP="006C2DBC">
      <w:r w:rsidRPr="006C2DBC">
        <w:t xml:space="preserve">Meld. St. 9 (2023–2024) </w:t>
      </w:r>
      <w:r w:rsidRPr="006C2DBC">
        <w:rPr>
          <w:rStyle w:val="kursiv"/>
        </w:rPr>
        <w:t>Nasjonal helse- og samhandlingsplan 2024–2027</w:t>
      </w:r>
    </w:p>
    <w:p w14:paraId="4D54DEE1" w14:textId="77777777" w:rsidR="002B1F80" w:rsidRPr="006C2DBC" w:rsidRDefault="002B1F80" w:rsidP="006C2DBC">
      <w:r w:rsidRPr="006C2DBC">
        <w:lastRenderedPageBreak/>
        <w:t xml:space="preserve">NOU 2016: 25 </w:t>
      </w:r>
      <w:r w:rsidRPr="006C2DBC">
        <w:rPr>
          <w:rStyle w:val="kursiv"/>
        </w:rPr>
        <w:t>Organisering og styring av spesialisthelsetjenesten – Hvordan bør statens eierskap innrettes framover?</w:t>
      </w:r>
    </w:p>
    <w:p w14:paraId="4BF7412B" w14:textId="77777777" w:rsidR="002B1F80" w:rsidRPr="006C2DBC" w:rsidRDefault="002B1F80" w:rsidP="006C2DBC">
      <w:r w:rsidRPr="006C2DBC">
        <w:t xml:space="preserve">NOU 2019: 24 </w:t>
      </w:r>
      <w:r w:rsidRPr="006C2DBC">
        <w:rPr>
          <w:rStyle w:val="kursiv"/>
        </w:rPr>
        <w:t>Inntektsfordeling mellom regionale helseforetak</w:t>
      </w:r>
    </w:p>
    <w:p w14:paraId="678BE9E2" w14:textId="77777777" w:rsidR="002B1F80" w:rsidRPr="006C2DBC" w:rsidRDefault="002B1F80" w:rsidP="006C2DBC">
      <w:r w:rsidRPr="006C2DBC">
        <w:t xml:space="preserve">NOU 2023: 8 </w:t>
      </w:r>
      <w:r w:rsidRPr="006C2DBC">
        <w:rPr>
          <w:rStyle w:val="kursiv"/>
        </w:rPr>
        <w:t>Fellesskapets sykehus – Styring, finansiering, samhandling og ledelse</w:t>
      </w:r>
    </w:p>
    <w:p w14:paraId="7D986614" w14:textId="77777777" w:rsidR="002B1F80" w:rsidRPr="006C2DBC" w:rsidRDefault="002B1F80" w:rsidP="006C2DBC">
      <w:pPr>
        <w:rPr>
          <w:rStyle w:val="kursiv"/>
        </w:rPr>
      </w:pPr>
      <w:r w:rsidRPr="006C2DBC">
        <w:t xml:space="preserve">NOU 2024: 23 </w:t>
      </w:r>
      <w:r w:rsidRPr="006C2DBC">
        <w:rPr>
          <w:rStyle w:val="kursiv"/>
        </w:rPr>
        <w:t>Teknisk beregningsutvalg for kommunal og fylkeskommunal økonomi</w:t>
      </w:r>
    </w:p>
    <w:p w14:paraId="5A910B72" w14:textId="77777777" w:rsidR="002B1F80" w:rsidRPr="006C2DBC" w:rsidRDefault="002B1F80" w:rsidP="006C2DBC">
      <w:r w:rsidRPr="006C2DBC">
        <w:t>Oslo Economics (2024). Marginalkostnader i spesialisthelsetjenesten. Rapport</w:t>
      </w:r>
    </w:p>
    <w:p w14:paraId="0970E9C3" w14:textId="77777777" w:rsidR="002B1F80" w:rsidRPr="006C2DBC" w:rsidRDefault="002B1F80" w:rsidP="006C2DBC">
      <w:r w:rsidRPr="006C2DBC">
        <w:t xml:space="preserve">Prop. 1 S (2025–2026) </w:t>
      </w:r>
      <w:r w:rsidRPr="006C2DBC">
        <w:rPr>
          <w:rStyle w:val="kursiv"/>
        </w:rPr>
        <w:t>Statsbudsjettet for 2026 (Gul bok)</w:t>
      </w:r>
      <w:r w:rsidRPr="006C2DBC">
        <w:t>. Finansdepartementet. Årlige publikasjoner tilbake fra 2016</w:t>
      </w:r>
    </w:p>
    <w:p w14:paraId="4BC48D0B" w14:textId="77777777" w:rsidR="002B1F80" w:rsidRPr="006C2DBC" w:rsidRDefault="002B1F80" w:rsidP="006C2DBC">
      <w:r w:rsidRPr="006C2DBC">
        <w:t xml:space="preserve">Prop. 1 S (2025–2026) </w:t>
      </w:r>
      <w:r w:rsidRPr="006C2DBC">
        <w:rPr>
          <w:rStyle w:val="kursiv"/>
        </w:rPr>
        <w:t>Helse- og omsorgsdepartementets forslag til budsjett for 2026</w:t>
      </w:r>
      <w:r w:rsidRPr="006C2DBC">
        <w:t xml:space="preserve"> Helse- og omsorgsdepartementet. Årlige publikasjoner tilbake fra 2016</w:t>
      </w:r>
    </w:p>
    <w:p w14:paraId="4E63C978" w14:textId="77777777" w:rsidR="002B1F80" w:rsidRPr="006C2DBC" w:rsidRDefault="002B1F80" w:rsidP="006C2DBC">
      <w:r w:rsidRPr="006C2DBC">
        <w:t>Statsbudsjettet 2025 (Blå bok). Stortinget. Årlige publikasjoner tilbake fra 2016</w:t>
      </w:r>
    </w:p>
    <w:p w14:paraId="6534DEB4" w14:textId="77777777" w:rsidR="002B1F80" w:rsidRPr="006C2DBC" w:rsidRDefault="002B1F80" w:rsidP="006C2DBC">
      <w:r w:rsidRPr="006C2DBC">
        <w:t xml:space="preserve">Prop. 146 S (2024–2025) </w:t>
      </w:r>
      <w:r w:rsidRPr="006C2DBC">
        <w:rPr>
          <w:rStyle w:val="kursiv"/>
        </w:rPr>
        <w:t>Tilleggsbevilgninger og omprioriteringer i statsbudsjettet 2025</w:t>
      </w:r>
    </w:p>
    <w:p w14:paraId="38507EA0" w14:textId="77777777" w:rsidR="002B1F80" w:rsidRPr="006C2DBC" w:rsidRDefault="002B1F80" w:rsidP="006C2DBC">
      <w:r w:rsidRPr="006C2DBC">
        <w:t>Teknisk beregningsutvalg for spesialisthelsetjenestens økonomi. Rapport. Desember 2024. Helse- og omsorgsdepartementet</w:t>
      </w:r>
    </w:p>
    <w:p w14:paraId="031694CC" w14:textId="77777777" w:rsidR="002B1F80" w:rsidRPr="006C2DBC" w:rsidRDefault="002B1F80" w:rsidP="006C2DBC">
      <w:r w:rsidRPr="006C2DBC">
        <w:t>Teknisk beregningsutvalg for spesialisthelsetjenestens økonomi. Notat. Juni 2025. Helse- og omsorgsdepartementet</w:t>
      </w:r>
    </w:p>
    <w:p w14:paraId="14571354" w14:textId="77777777" w:rsidR="002B1F80" w:rsidRPr="006C2DBC" w:rsidRDefault="002B1F80" w:rsidP="006C2DBC">
      <w:r w:rsidRPr="006C2DBC">
        <w:t>Teknisk beregningsutvalg for kommunal og fylkeskommunal økonomi. Rapport med notater. Juni 2025. Kommunal- og distriktsdepartementet</w:t>
      </w:r>
    </w:p>
    <w:p w14:paraId="6B8D405A" w14:textId="77777777" w:rsidR="002B1F80" w:rsidRPr="006C2DBC" w:rsidRDefault="002B1F80" w:rsidP="006C2DBC">
      <w:r w:rsidRPr="006C2DBC">
        <w:t>Det tekniske beregningsutvalget for inntektsoppgjørene. Oppsummering av lønnsoppgjørene, Oslo 26. juni 2025. Etter Inntektsoppgjørene 2025</w:t>
      </w:r>
    </w:p>
    <w:p w14:paraId="5A32CE56" w14:textId="57F7A34B" w:rsidR="002B1F80" w:rsidRPr="006C2DBC" w:rsidRDefault="002B1F80" w:rsidP="00363B20">
      <w:pPr>
        <w:pStyle w:val="UnOverskrift1"/>
      </w:pPr>
      <w:bookmarkStart w:id="28" w:name="_Toc216197077"/>
      <w:r w:rsidRPr="006C2DBC">
        <w:t>Vedlegg 1</w:t>
      </w:r>
      <w:r w:rsidR="00363B20">
        <w:t xml:space="preserve"> – </w:t>
      </w:r>
      <w:proofErr w:type="spellStart"/>
      <w:r w:rsidRPr="006C2DBC">
        <w:t>Deflator</w:t>
      </w:r>
      <w:proofErr w:type="spellEnd"/>
      <w:r w:rsidRPr="006C2DBC">
        <w:t xml:space="preserve"> for regionale helseforetak</w:t>
      </w:r>
      <w:bookmarkEnd w:id="28"/>
    </w:p>
    <w:p w14:paraId="6A22964D" w14:textId="77777777" w:rsidR="002B1F80" w:rsidRPr="006C2DBC" w:rsidRDefault="002B1F80" w:rsidP="006C2DBC">
      <w:r w:rsidRPr="006C2DBC">
        <w:t xml:space="preserve">Utvalget viste i sin desember 2024-rapport til at det var enkelte sider ved beregningen av </w:t>
      </w:r>
      <w:proofErr w:type="spellStart"/>
      <w:r w:rsidRPr="006C2DBC">
        <w:t>deflatoren</w:t>
      </w:r>
      <w:proofErr w:type="spellEnd"/>
      <w:r w:rsidRPr="006C2DBC">
        <w:t xml:space="preserve"> for spesialisthelsetjenesten som burde vurderes nærmere. Utvalget viste til regnskapsgrunnlaget som brukes for å fastsette vektene i prisvekstberegningen, bruk av faste vekter i </w:t>
      </w:r>
      <w:proofErr w:type="spellStart"/>
      <w:r w:rsidRPr="006C2DBC">
        <w:t>sammenvektingen</w:t>
      </w:r>
      <w:proofErr w:type="spellEnd"/>
      <w:r w:rsidRPr="006C2DBC">
        <w:t xml:space="preserve"> av lønnsvekst og prisvekst, samt manglende </w:t>
      </w:r>
      <w:proofErr w:type="spellStart"/>
      <w:r w:rsidRPr="006C2DBC">
        <w:t>innvekting</w:t>
      </w:r>
      <w:proofErr w:type="spellEnd"/>
      <w:r w:rsidRPr="006C2DBC">
        <w:t xml:space="preserve"> av investeringer. Finansdepartementet justerte i forbindelse med revidert nasjonalbudsjett 2025 metoden for beregning av </w:t>
      </w:r>
      <w:proofErr w:type="spellStart"/>
      <w:r w:rsidRPr="006C2DBC">
        <w:t>deflatoren</w:t>
      </w:r>
      <w:proofErr w:type="spellEnd"/>
      <w:r w:rsidRPr="006C2DBC">
        <w:t xml:space="preserve">. I den gamle metoden ble det brukt en fast sjablongvekt på 70/30 i forholdet mellom lønnsvekst og prisvekst på produktinnsats. Dette er endret slik at det ikke lenger er et fast forhold. For 2026 er lønnsandelen 56,5 prosent. Disse endringene ivaretar utvalgets innspill i desember 2024-rapporten. </w:t>
      </w:r>
      <w:proofErr w:type="spellStart"/>
      <w:r w:rsidRPr="006C2DBC">
        <w:t>Deflatoren</w:t>
      </w:r>
      <w:proofErr w:type="spellEnd"/>
      <w:r w:rsidRPr="006C2DBC">
        <w:t xml:space="preserve"> i tabell 1 og beskrivelsen av realvekst i kapittel 3.3 er basert på den nye beregningsmetoden. Utvalget viser også til omtale og sine vurderinger i kap. 3.1 og vedlegg 1, 2 og 5 i utvalgets juni 2025-notat.</w:t>
      </w:r>
    </w:p>
    <w:p w14:paraId="4BECF8BD" w14:textId="77777777" w:rsidR="002B1F80" w:rsidRPr="006C2DBC" w:rsidRDefault="002B1F80" w:rsidP="006C2DBC">
      <w:pPr>
        <w:pStyle w:val="avsnitt-undertittel"/>
      </w:pPr>
      <w:r w:rsidRPr="006C2DBC">
        <w:lastRenderedPageBreak/>
        <w:t xml:space="preserve">Tabell 1. </w:t>
      </w:r>
      <w:proofErr w:type="spellStart"/>
      <w:r w:rsidRPr="006C2DBC">
        <w:t>Deflator</w:t>
      </w:r>
      <w:proofErr w:type="spellEnd"/>
      <w:r w:rsidRPr="006C2DBC">
        <w:t xml:space="preserve"> for spesialisthelsetjenesten anslått av Finansdepartementet. 2016 til 2026.</w:t>
      </w:r>
    </w:p>
    <w:tbl>
      <w:tblPr>
        <w:tblW w:w="5000" w:type="pct"/>
        <w:tblCellMar>
          <w:left w:w="0" w:type="dxa"/>
          <w:right w:w="0" w:type="dxa"/>
        </w:tblCellMar>
        <w:tblLook w:val="0000" w:firstRow="0" w:lastRow="0" w:firstColumn="0" w:lastColumn="0" w:noHBand="0" w:noVBand="0"/>
      </w:tblPr>
      <w:tblGrid>
        <w:gridCol w:w="1090"/>
        <w:gridCol w:w="4496"/>
        <w:gridCol w:w="4874"/>
      </w:tblGrid>
      <w:tr w:rsidR="00A03305" w:rsidRPr="006C2DBC" w14:paraId="79D4C86B" w14:textId="77777777" w:rsidTr="006C2DBC">
        <w:trPr>
          <w:trHeight w:val="113"/>
          <w:tblHeader/>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D0F52A9" w14:textId="77777777" w:rsidR="002B1F80" w:rsidRPr="006C2DBC" w:rsidRDefault="002B1F80" w:rsidP="00363B20"/>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FE2FBBB" w14:textId="77777777" w:rsidR="002B1F80" w:rsidRPr="006C2DBC" w:rsidRDefault="002B1F80" w:rsidP="002924BF">
            <w:pPr>
              <w:pStyle w:val="TabellHode-kolonne"/>
              <w:jc w:val="right"/>
            </w:pPr>
            <w:r w:rsidRPr="006C2DBC">
              <w:t xml:space="preserve">Faktisk </w:t>
            </w:r>
            <w:proofErr w:type="spellStart"/>
            <w:r w:rsidRPr="006C2DBC">
              <w:t>deflator</w:t>
            </w:r>
            <w:proofErr w:type="spellEnd"/>
            <w:r w:rsidRPr="006C2DBC">
              <w:t xml:space="preserve"> med ny metode</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1E002B6" w14:textId="77777777" w:rsidR="002B1F80" w:rsidRPr="006C2DBC" w:rsidRDefault="002B1F80" w:rsidP="002924BF">
            <w:pPr>
              <w:pStyle w:val="TabellHode-kolonne"/>
              <w:jc w:val="right"/>
            </w:pPr>
            <w:r w:rsidRPr="006C2DBC">
              <w:t xml:space="preserve">Anslått </w:t>
            </w:r>
            <w:proofErr w:type="spellStart"/>
            <w:r w:rsidRPr="006C2DBC">
              <w:t>deflator</w:t>
            </w:r>
            <w:proofErr w:type="spellEnd"/>
            <w:r w:rsidRPr="006C2DBC">
              <w:t xml:space="preserve"> i Prop. 1 S for år t</w:t>
            </w:r>
          </w:p>
        </w:tc>
      </w:tr>
      <w:tr w:rsidR="00A03305" w:rsidRPr="006C2DBC" w14:paraId="5CE9D63E"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319BBEF" w14:textId="77777777" w:rsidR="002B1F80" w:rsidRPr="006C2DBC" w:rsidRDefault="002B1F80" w:rsidP="006C2DBC">
            <w:pPr>
              <w:pStyle w:val="TabellHode-rad"/>
            </w:pPr>
            <w:r w:rsidRPr="006C2DBC">
              <w:t>2016</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D4BC4D3" w14:textId="77777777" w:rsidR="002B1F80" w:rsidRPr="006C2DBC" w:rsidRDefault="002B1F80" w:rsidP="002924BF">
            <w:pPr>
              <w:jc w:val="right"/>
            </w:pPr>
            <w:r w:rsidRPr="006C2DBC">
              <w:t>2,2</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ECA9604" w14:textId="77777777" w:rsidR="002B1F80" w:rsidRPr="006C2DBC" w:rsidRDefault="002B1F80" w:rsidP="002924BF">
            <w:pPr>
              <w:jc w:val="right"/>
            </w:pPr>
            <w:r w:rsidRPr="006C2DBC">
              <w:t>2,7</w:t>
            </w:r>
          </w:p>
        </w:tc>
      </w:tr>
      <w:tr w:rsidR="00A03305" w:rsidRPr="006C2DBC" w14:paraId="1977C5CC"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1CCEA9C" w14:textId="77777777" w:rsidR="002B1F80" w:rsidRPr="006C2DBC" w:rsidRDefault="002B1F80" w:rsidP="006C2DBC">
            <w:pPr>
              <w:pStyle w:val="TabellHode-rad"/>
            </w:pPr>
            <w:r w:rsidRPr="006C2DBC">
              <w:t>2017</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510D3A" w14:textId="77777777" w:rsidR="002B1F80" w:rsidRPr="006C2DBC" w:rsidRDefault="002B1F80" w:rsidP="002924BF">
            <w:pPr>
              <w:jc w:val="right"/>
            </w:pPr>
            <w:r w:rsidRPr="006C2DBC">
              <w:t>2,7</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7570DE" w14:textId="77777777" w:rsidR="002B1F80" w:rsidRPr="006C2DBC" w:rsidRDefault="002B1F80" w:rsidP="002924BF">
            <w:pPr>
              <w:jc w:val="right"/>
            </w:pPr>
            <w:r w:rsidRPr="006C2DBC">
              <w:t>2,6</w:t>
            </w:r>
          </w:p>
        </w:tc>
      </w:tr>
      <w:tr w:rsidR="00A03305" w:rsidRPr="006C2DBC" w14:paraId="647696F1"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2EBF216" w14:textId="77777777" w:rsidR="002B1F80" w:rsidRPr="006C2DBC" w:rsidRDefault="002B1F80" w:rsidP="006C2DBC">
            <w:pPr>
              <w:pStyle w:val="TabellHode-rad"/>
            </w:pPr>
            <w:r w:rsidRPr="006C2DBC">
              <w:t>2018</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0B2FAB3" w14:textId="77777777" w:rsidR="002B1F80" w:rsidRPr="006C2DBC" w:rsidRDefault="002B1F80" w:rsidP="002924BF">
            <w:pPr>
              <w:jc w:val="right"/>
            </w:pPr>
            <w:r w:rsidRPr="006C2DBC">
              <w:t>2,9</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489484" w14:textId="77777777" w:rsidR="002B1F80" w:rsidRPr="006C2DBC" w:rsidRDefault="002B1F80" w:rsidP="002924BF">
            <w:pPr>
              <w:jc w:val="right"/>
            </w:pPr>
            <w:r w:rsidRPr="006C2DBC">
              <w:t>2,7</w:t>
            </w:r>
          </w:p>
        </w:tc>
      </w:tr>
      <w:tr w:rsidR="00A03305" w:rsidRPr="006C2DBC" w14:paraId="6E4648B1"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8999A8" w14:textId="77777777" w:rsidR="002B1F80" w:rsidRPr="006C2DBC" w:rsidRDefault="002B1F80" w:rsidP="006C2DBC">
            <w:pPr>
              <w:pStyle w:val="TabellHode-rad"/>
            </w:pPr>
            <w:r w:rsidRPr="006C2DBC">
              <w:t>2019</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DD89069" w14:textId="77777777" w:rsidR="002B1F80" w:rsidRPr="006C2DBC" w:rsidRDefault="002B1F80" w:rsidP="002924BF">
            <w:pPr>
              <w:jc w:val="right"/>
            </w:pPr>
            <w:r w:rsidRPr="006C2DBC">
              <w:t>3,0</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28BF79" w14:textId="77777777" w:rsidR="002B1F80" w:rsidRPr="006C2DBC" w:rsidRDefault="002B1F80" w:rsidP="002924BF">
            <w:pPr>
              <w:jc w:val="right"/>
            </w:pPr>
            <w:r w:rsidRPr="006C2DBC">
              <w:t>2,9</w:t>
            </w:r>
          </w:p>
        </w:tc>
      </w:tr>
      <w:tr w:rsidR="00A03305" w:rsidRPr="006C2DBC" w14:paraId="225A0349"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95F8FEF" w14:textId="77777777" w:rsidR="002B1F80" w:rsidRPr="006C2DBC" w:rsidRDefault="002B1F80" w:rsidP="006C2DBC">
            <w:pPr>
              <w:pStyle w:val="TabellHode-rad"/>
            </w:pPr>
            <w:r w:rsidRPr="006C2DBC">
              <w:t>2020</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2219161" w14:textId="77777777" w:rsidR="002B1F80" w:rsidRPr="006C2DBC" w:rsidRDefault="002B1F80" w:rsidP="002924BF">
            <w:pPr>
              <w:jc w:val="right"/>
            </w:pPr>
            <w:r w:rsidRPr="006C2DBC">
              <w:t>1,6</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D2E9A3" w14:textId="77777777" w:rsidR="002B1F80" w:rsidRPr="006C2DBC" w:rsidRDefault="002B1F80" w:rsidP="002924BF">
            <w:pPr>
              <w:jc w:val="right"/>
            </w:pPr>
            <w:r w:rsidRPr="006C2DBC">
              <w:t>3,1</w:t>
            </w:r>
          </w:p>
        </w:tc>
      </w:tr>
      <w:tr w:rsidR="00A03305" w:rsidRPr="006C2DBC" w14:paraId="2DC66282"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23CD5AB" w14:textId="77777777" w:rsidR="002B1F80" w:rsidRPr="006C2DBC" w:rsidRDefault="002B1F80" w:rsidP="006C2DBC">
            <w:pPr>
              <w:pStyle w:val="TabellHode-rad"/>
            </w:pPr>
            <w:r w:rsidRPr="006C2DBC">
              <w:t>2021</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2DDEC45" w14:textId="77777777" w:rsidR="002B1F80" w:rsidRPr="006C2DBC" w:rsidRDefault="002B1F80" w:rsidP="002924BF">
            <w:pPr>
              <w:jc w:val="right"/>
            </w:pPr>
            <w:r w:rsidRPr="006C2DBC">
              <w:t>3,4</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6BDE351" w14:textId="77777777" w:rsidR="002B1F80" w:rsidRPr="006C2DBC" w:rsidRDefault="002B1F80" w:rsidP="002924BF">
            <w:pPr>
              <w:jc w:val="right"/>
            </w:pPr>
            <w:r w:rsidRPr="006C2DBC">
              <w:t>2,6</w:t>
            </w:r>
          </w:p>
        </w:tc>
      </w:tr>
      <w:tr w:rsidR="00A03305" w:rsidRPr="006C2DBC" w14:paraId="3FB933C3"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EBDE507" w14:textId="77777777" w:rsidR="002B1F80" w:rsidRPr="006C2DBC" w:rsidRDefault="002B1F80" w:rsidP="006C2DBC">
            <w:pPr>
              <w:pStyle w:val="TabellHode-rad"/>
            </w:pPr>
            <w:r w:rsidRPr="006C2DBC">
              <w:t>2022</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08022D" w14:textId="77777777" w:rsidR="002B1F80" w:rsidRPr="006C2DBC" w:rsidRDefault="002B1F80" w:rsidP="002924BF">
            <w:pPr>
              <w:jc w:val="right"/>
            </w:pPr>
            <w:r w:rsidRPr="006C2DBC">
              <w:t>5,1</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4860E0" w14:textId="77777777" w:rsidR="002B1F80" w:rsidRPr="006C2DBC" w:rsidRDefault="002B1F80" w:rsidP="002924BF">
            <w:pPr>
              <w:jc w:val="right"/>
            </w:pPr>
            <w:r w:rsidRPr="006C2DBC">
              <w:t>2,7</w:t>
            </w:r>
          </w:p>
        </w:tc>
      </w:tr>
      <w:tr w:rsidR="00A03305" w:rsidRPr="006C2DBC" w14:paraId="4396851B"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F039722" w14:textId="77777777" w:rsidR="002B1F80" w:rsidRPr="006C2DBC" w:rsidRDefault="002B1F80" w:rsidP="006C2DBC">
            <w:pPr>
              <w:pStyle w:val="TabellHode-rad"/>
            </w:pPr>
            <w:r w:rsidRPr="006C2DBC">
              <w:t>2023</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7C9BE49" w14:textId="77777777" w:rsidR="002B1F80" w:rsidRPr="006C2DBC" w:rsidRDefault="002B1F80" w:rsidP="002924BF">
            <w:pPr>
              <w:jc w:val="right"/>
            </w:pPr>
            <w:r w:rsidRPr="006C2DBC">
              <w:t>5,6*</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1959C35" w14:textId="77777777" w:rsidR="002B1F80" w:rsidRPr="006C2DBC" w:rsidRDefault="002B1F80" w:rsidP="002924BF">
            <w:pPr>
              <w:jc w:val="right"/>
            </w:pPr>
            <w:r w:rsidRPr="006C2DBC">
              <w:t>3,8 og 5,1 i RNB2023</w:t>
            </w:r>
          </w:p>
        </w:tc>
      </w:tr>
      <w:tr w:rsidR="00A03305" w:rsidRPr="006C2DBC" w14:paraId="5E938EC2"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07D2D36" w14:textId="77777777" w:rsidR="002B1F80" w:rsidRPr="006C2DBC" w:rsidRDefault="002B1F80" w:rsidP="006C2DBC">
            <w:pPr>
              <w:pStyle w:val="TabellHode-rad"/>
            </w:pPr>
            <w:r w:rsidRPr="006C2DBC">
              <w:t>2024</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3C2045" w14:textId="77777777" w:rsidR="002B1F80" w:rsidRPr="006C2DBC" w:rsidRDefault="002B1F80" w:rsidP="002924BF">
            <w:pPr>
              <w:jc w:val="right"/>
            </w:pPr>
            <w:r w:rsidRPr="006C2DBC">
              <w:t>4,6</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AEE4FC" w14:textId="77777777" w:rsidR="002B1F80" w:rsidRPr="006C2DBC" w:rsidRDefault="002B1F80" w:rsidP="002924BF">
            <w:pPr>
              <w:jc w:val="right"/>
            </w:pPr>
            <w:r w:rsidRPr="006C2DBC">
              <w:t>4,3</w:t>
            </w:r>
          </w:p>
        </w:tc>
      </w:tr>
      <w:tr w:rsidR="00A03305" w:rsidRPr="006C2DBC" w14:paraId="757C7E2A"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D881F0" w14:textId="77777777" w:rsidR="002B1F80" w:rsidRPr="006C2DBC" w:rsidRDefault="002B1F80" w:rsidP="006C2DBC">
            <w:pPr>
              <w:pStyle w:val="TabellHode-rad"/>
            </w:pPr>
            <w:r w:rsidRPr="006C2DBC">
              <w:t>2025</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5FDCFBE" w14:textId="77777777" w:rsidR="002B1F80" w:rsidRPr="006C2DBC" w:rsidRDefault="002B1F80" w:rsidP="002924BF">
            <w:pPr>
              <w:jc w:val="right"/>
            </w:pPr>
            <w:r w:rsidRPr="006C2DBC">
              <w:t>3,7**</w:t>
            </w: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5179A06" w14:textId="77777777" w:rsidR="002B1F80" w:rsidRPr="006C2DBC" w:rsidRDefault="002B1F80" w:rsidP="002924BF">
            <w:pPr>
              <w:jc w:val="right"/>
            </w:pPr>
            <w:r w:rsidRPr="006C2DBC">
              <w:t>4,1</w:t>
            </w:r>
          </w:p>
        </w:tc>
      </w:tr>
      <w:tr w:rsidR="00A03305" w:rsidRPr="006C2DBC" w14:paraId="63A8505D" w14:textId="77777777" w:rsidTr="006C2DBC">
        <w:trPr>
          <w:trHeight w:val="113"/>
        </w:trPr>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40114FB" w14:textId="77777777" w:rsidR="002B1F80" w:rsidRPr="006C2DBC" w:rsidRDefault="002B1F80" w:rsidP="006C2DBC">
            <w:pPr>
              <w:pStyle w:val="TabellHode-rad"/>
            </w:pPr>
            <w:r w:rsidRPr="006C2DBC">
              <w:t>2026</w:t>
            </w:r>
          </w:p>
        </w:tc>
        <w:tc>
          <w:tcPr>
            <w:tcW w:w="21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8EC79C" w14:textId="77777777" w:rsidR="002B1F80" w:rsidRPr="006C2DBC" w:rsidRDefault="002B1F80" w:rsidP="002924BF">
            <w:pPr>
              <w:jc w:val="right"/>
            </w:pPr>
          </w:p>
        </w:tc>
        <w:tc>
          <w:tcPr>
            <w:tcW w:w="23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8C9121" w14:textId="77777777" w:rsidR="002B1F80" w:rsidRPr="006C2DBC" w:rsidRDefault="002B1F80" w:rsidP="002924BF">
            <w:pPr>
              <w:jc w:val="right"/>
            </w:pPr>
            <w:r w:rsidRPr="006C2DBC">
              <w:t>3,2</w:t>
            </w:r>
          </w:p>
        </w:tc>
      </w:tr>
    </w:tbl>
    <w:p w14:paraId="4B1FF486" w14:textId="77777777" w:rsidR="002B1F80" w:rsidRPr="006C2DBC" w:rsidRDefault="002B1F80" w:rsidP="00363B20"/>
    <w:p w14:paraId="23F4925F" w14:textId="77777777" w:rsidR="002B1F80" w:rsidRPr="006C2DBC" w:rsidRDefault="002B1F80" w:rsidP="006C2DBC">
      <w:pPr>
        <w:pStyle w:val="Note"/>
      </w:pPr>
      <w:r w:rsidRPr="006C2DBC">
        <w:t>*</w:t>
      </w:r>
      <w:r w:rsidRPr="006C2DBC">
        <w:tab/>
        <w:t xml:space="preserve">Inkluderer effekten av innføringen av den ekstra arbeidsgiveravgiften for lønn over 750 000 kroner. Uten denne effekten ville </w:t>
      </w:r>
      <w:proofErr w:type="spellStart"/>
      <w:r w:rsidRPr="006C2DBC">
        <w:t>deflatoren</w:t>
      </w:r>
      <w:proofErr w:type="spellEnd"/>
      <w:r w:rsidRPr="006C2DBC">
        <w:t xml:space="preserve"> blitt 5,3 prosent.</w:t>
      </w:r>
    </w:p>
    <w:p w14:paraId="78A00A3E" w14:textId="77777777" w:rsidR="002B1F80" w:rsidRPr="006C2DBC" w:rsidRDefault="002B1F80" w:rsidP="006C2DBC">
      <w:pPr>
        <w:pStyle w:val="Note"/>
      </w:pPr>
      <w:r w:rsidRPr="006C2DBC">
        <w:t>**</w:t>
      </w:r>
      <w:r w:rsidRPr="006C2DBC">
        <w:tab/>
        <w:t>Anslag i forbindelse med framleggelse av Prop. 1 S (2025–2026). Beregningen inkluderer effekten av å avvikle den ekstra arbeidsgiveravgiften.</w:t>
      </w:r>
    </w:p>
    <w:p w14:paraId="2EB5F485" w14:textId="77777777" w:rsidR="002B1F80" w:rsidRPr="006C2DBC" w:rsidRDefault="002B1F80" w:rsidP="006C2DBC">
      <w:pPr>
        <w:pStyle w:val="Kilde"/>
      </w:pPr>
      <w:r w:rsidRPr="006C2DBC">
        <w:t>Kilde: Finansdepartementet.</w:t>
      </w:r>
    </w:p>
    <w:p w14:paraId="15725FDF" w14:textId="77777777" w:rsidR="002B1F80" w:rsidRPr="006C2DBC" w:rsidRDefault="002B1F80" w:rsidP="006C2DBC">
      <w:r w:rsidRPr="006C2DBC">
        <w:t xml:space="preserve">Tabell 2 viser beregnet </w:t>
      </w:r>
      <w:proofErr w:type="spellStart"/>
      <w:r w:rsidRPr="006C2DBC">
        <w:t>deflator</w:t>
      </w:r>
      <w:proofErr w:type="spellEnd"/>
      <w:r w:rsidRPr="006C2DBC">
        <w:t xml:space="preserve"> for spesialisthelsetjenesten for perioden 2015–2026, samlet og dekomponert i henholdsvis lønnskostnadsvekst eksklusive pensjon, prisvekst på kjøp av varer og tjenester og hvilken lønnsandel som er lagt til grunn.</w:t>
      </w:r>
    </w:p>
    <w:p w14:paraId="5FD4A169" w14:textId="77777777" w:rsidR="002B1F80" w:rsidRPr="006C2DBC" w:rsidRDefault="002B1F80" w:rsidP="006C2DBC">
      <w:pPr>
        <w:pStyle w:val="avsnitt-undertittel"/>
      </w:pPr>
      <w:r w:rsidRPr="006C2DBC">
        <w:lastRenderedPageBreak/>
        <w:t xml:space="preserve">Tabell 2. </w:t>
      </w:r>
      <w:proofErr w:type="spellStart"/>
      <w:r w:rsidRPr="006C2DBC">
        <w:t>Deflator</w:t>
      </w:r>
      <w:proofErr w:type="spellEnd"/>
      <w:r w:rsidRPr="006C2DBC">
        <w:t xml:space="preserve"> for spesialisthelsetjenesten anslått av Finansdepartementet. 2015 til 2026. Prosent</w:t>
      </w:r>
    </w:p>
    <w:tbl>
      <w:tblPr>
        <w:tblW w:w="5000" w:type="pct"/>
        <w:tblCellMar>
          <w:left w:w="0" w:type="dxa"/>
          <w:right w:w="0" w:type="dxa"/>
        </w:tblCellMar>
        <w:tblLook w:val="0000" w:firstRow="0" w:lastRow="0" w:firstColumn="0" w:lastColumn="0" w:noHBand="0" w:noVBand="0"/>
      </w:tblPr>
      <w:tblGrid>
        <w:gridCol w:w="982"/>
        <w:gridCol w:w="1466"/>
        <w:gridCol w:w="1939"/>
        <w:gridCol w:w="1565"/>
        <w:gridCol w:w="1674"/>
        <w:gridCol w:w="1602"/>
        <w:gridCol w:w="1232"/>
      </w:tblGrid>
      <w:tr w:rsidR="00A03305" w:rsidRPr="006C2DBC" w14:paraId="4CA752BC" w14:textId="77777777" w:rsidTr="006C2DBC">
        <w:trPr>
          <w:trHeight w:val="300"/>
        </w:trPr>
        <w:tc>
          <w:tcPr>
            <w:tcW w:w="469" w:type="pct"/>
            <w:vMerge w:val="restar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412A35" w14:textId="77777777" w:rsidR="002B1F80" w:rsidRPr="006C2DBC" w:rsidRDefault="002B1F80" w:rsidP="006C2DBC">
            <w:pPr>
              <w:pStyle w:val="TabellHode-kolonne"/>
            </w:pPr>
            <w:r w:rsidRPr="006C2DBC">
              <w:t xml:space="preserve"> </w:t>
            </w:r>
          </w:p>
        </w:tc>
        <w:tc>
          <w:tcPr>
            <w:tcW w:w="701" w:type="pct"/>
            <w:vMerge w:val="restar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DFD3722" w14:textId="77777777" w:rsidR="002B1F80" w:rsidRPr="006C2DBC" w:rsidRDefault="002B1F80" w:rsidP="002924BF">
            <w:pPr>
              <w:pStyle w:val="TabellHode-kolonne"/>
              <w:jc w:val="right"/>
            </w:pPr>
            <w:proofErr w:type="spellStart"/>
            <w:r w:rsidRPr="006C2DBC">
              <w:rPr>
                <w:rStyle w:val="halvfet"/>
              </w:rPr>
              <w:t>Deflator</w:t>
            </w:r>
            <w:proofErr w:type="spellEnd"/>
          </w:p>
        </w:tc>
        <w:tc>
          <w:tcPr>
            <w:tcW w:w="927" w:type="pct"/>
            <w:vMerge w:val="restar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638BAD7" w14:textId="71E6A7CE" w:rsidR="002B1F80" w:rsidRPr="006C2DBC" w:rsidRDefault="002B1F80" w:rsidP="002924BF">
            <w:pPr>
              <w:pStyle w:val="TabellHode-kolonne"/>
              <w:jc w:val="right"/>
            </w:pPr>
            <w:r w:rsidRPr="006C2DBC">
              <w:t>Lønnskostnadsvekst ekskl. pensjon</w:t>
            </w:r>
          </w:p>
        </w:tc>
        <w:tc>
          <w:tcPr>
            <w:tcW w:w="1548" w:type="pct"/>
            <w:gridSpan w:val="2"/>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9649962" w14:textId="77777777" w:rsidR="002B1F80" w:rsidRPr="006C2DBC" w:rsidRDefault="002B1F80" w:rsidP="002924BF">
            <w:pPr>
              <w:pStyle w:val="TabellHode-kolonne"/>
              <w:jc w:val="right"/>
            </w:pPr>
            <w:r w:rsidRPr="006C2DBC">
              <w:t>Herav:</w:t>
            </w:r>
          </w:p>
        </w:tc>
        <w:tc>
          <w:tcPr>
            <w:tcW w:w="766" w:type="pct"/>
            <w:vMerge w:val="restar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5CFED1" w14:textId="77777777" w:rsidR="002B1F80" w:rsidRPr="006C2DBC" w:rsidRDefault="002B1F80" w:rsidP="002924BF">
            <w:pPr>
              <w:pStyle w:val="TabellHode-kolonne"/>
              <w:jc w:val="right"/>
            </w:pPr>
            <w:r w:rsidRPr="006C2DBC">
              <w:t>Prisvekst kjøp av varer og tjenester</w:t>
            </w:r>
          </w:p>
        </w:tc>
        <w:tc>
          <w:tcPr>
            <w:tcW w:w="589" w:type="pct"/>
            <w:vMerge w:val="restar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A89D4C" w14:textId="38C06ED7" w:rsidR="002B1F80" w:rsidRPr="006C2DBC" w:rsidRDefault="002B1F80" w:rsidP="002924BF">
            <w:pPr>
              <w:pStyle w:val="TabellHode-kolonne"/>
              <w:jc w:val="right"/>
            </w:pPr>
            <w:r w:rsidRPr="006C2DBC">
              <w:t xml:space="preserve">Lønnsandel </w:t>
            </w:r>
          </w:p>
        </w:tc>
      </w:tr>
      <w:tr w:rsidR="00A03305" w:rsidRPr="006C2DBC" w14:paraId="4D2D5198" w14:textId="77777777" w:rsidTr="006C2DBC">
        <w:trPr>
          <w:trHeight w:val="650"/>
        </w:trPr>
        <w:tc>
          <w:tcPr>
            <w:tcW w:w="469" w:type="pct"/>
            <w:vMerge/>
            <w:tcBorders>
              <w:top w:val="single" w:sz="2" w:space="0" w:color="000000"/>
              <w:left w:val="single" w:sz="2" w:space="0" w:color="000000"/>
              <w:bottom w:val="single" w:sz="2" w:space="0" w:color="000000"/>
              <w:right w:val="single" w:sz="2" w:space="0" w:color="000000"/>
            </w:tcBorders>
          </w:tcPr>
          <w:p w14:paraId="4A1DE63D" w14:textId="77777777" w:rsidR="002B1F80" w:rsidRPr="006C2DBC" w:rsidRDefault="002B1F80" w:rsidP="006C2DBC">
            <w:pPr>
              <w:pStyle w:val="NoParagraphStyle"/>
            </w:pPr>
          </w:p>
        </w:tc>
        <w:tc>
          <w:tcPr>
            <w:tcW w:w="701" w:type="pct"/>
            <w:vMerge/>
            <w:tcBorders>
              <w:top w:val="single" w:sz="2" w:space="0" w:color="000000"/>
              <w:left w:val="single" w:sz="2" w:space="0" w:color="000000"/>
              <w:bottom w:val="single" w:sz="2" w:space="0" w:color="000000"/>
              <w:right w:val="single" w:sz="2" w:space="0" w:color="000000"/>
            </w:tcBorders>
          </w:tcPr>
          <w:p w14:paraId="78169A3C" w14:textId="77777777" w:rsidR="002B1F80" w:rsidRPr="006C2DBC" w:rsidRDefault="002B1F80" w:rsidP="002924BF">
            <w:pPr>
              <w:pStyle w:val="NoParagraphStyle"/>
              <w:jc w:val="right"/>
            </w:pPr>
          </w:p>
        </w:tc>
        <w:tc>
          <w:tcPr>
            <w:tcW w:w="927" w:type="pct"/>
            <w:vMerge/>
            <w:tcBorders>
              <w:top w:val="single" w:sz="2" w:space="0" w:color="000000"/>
              <w:left w:val="single" w:sz="2" w:space="0" w:color="000000"/>
              <w:bottom w:val="single" w:sz="2" w:space="0" w:color="000000"/>
              <w:right w:val="single" w:sz="2" w:space="0" w:color="000000"/>
            </w:tcBorders>
          </w:tcPr>
          <w:p w14:paraId="1627D51A" w14:textId="77777777" w:rsidR="002B1F80" w:rsidRPr="006C2DBC" w:rsidRDefault="002B1F80" w:rsidP="002924BF">
            <w:pPr>
              <w:jc w:val="right"/>
            </w:pP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127101A" w14:textId="49690240" w:rsidR="002B1F80" w:rsidRPr="006C2DBC" w:rsidRDefault="002B1F80" w:rsidP="002924BF">
            <w:pPr>
              <w:pStyle w:val="TabellHode-kolonne"/>
              <w:jc w:val="right"/>
            </w:pPr>
            <w:r w:rsidRPr="006C2DBC">
              <w:t>Årslønnsvekst</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2A17E21" w14:textId="6ED00430" w:rsidR="002B1F80" w:rsidRPr="006C2DBC" w:rsidRDefault="002B1F80" w:rsidP="002924BF">
            <w:pPr>
              <w:pStyle w:val="TabellHode-kolonne"/>
              <w:jc w:val="right"/>
            </w:pPr>
            <w:r w:rsidRPr="006C2DBC">
              <w:t>Bidrag fra arbeidsgiveravgiften</w:t>
            </w:r>
          </w:p>
        </w:tc>
        <w:tc>
          <w:tcPr>
            <w:tcW w:w="766" w:type="pct"/>
            <w:vMerge/>
            <w:tcBorders>
              <w:top w:val="single" w:sz="2" w:space="0" w:color="000000"/>
              <w:left w:val="single" w:sz="2" w:space="0" w:color="000000"/>
              <w:bottom w:val="single" w:sz="2" w:space="0" w:color="000000"/>
              <w:right w:val="single" w:sz="2" w:space="0" w:color="000000"/>
            </w:tcBorders>
          </w:tcPr>
          <w:p w14:paraId="287072CF" w14:textId="77777777" w:rsidR="002B1F80" w:rsidRPr="006C2DBC" w:rsidRDefault="002B1F80" w:rsidP="002924BF">
            <w:pPr>
              <w:pStyle w:val="NoParagraphStyle"/>
              <w:jc w:val="right"/>
            </w:pPr>
          </w:p>
        </w:tc>
        <w:tc>
          <w:tcPr>
            <w:tcW w:w="589" w:type="pct"/>
            <w:vMerge/>
            <w:tcBorders>
              <w:top w:val="single" w:sz="2" w:space="0" w:color="000000"/>
              <w:left w:val="single" w:sz="2" w:space="0" w:color="000000"/>
              <w:bottom w:val="single" w:sz="2" w:space="0" w:color="000000"/>
              <w:right w:val="single" w:sz="2" w:space="0" w:color="000000"/>
            </w:tcBorders>
          </w:tcPr>
          <w:p w14:paraId="7CF1393A" w14:textId="77777777" w:rsidR="002B1F80" w:rsidRPr="006C2DBC" w:rsidRDefault="002B1F80" w:rsidP="002924BF">
            <w:pPr>
              <w:jc w:val="right"/>
            </w:pPr>
          </w:p>
        </w:tc>
      </w:tr>
      <w:tr w:rsidR="00A03305" w:rsidRPr="006C2DBC" w14:paraId="5521132B"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EA000DE" w14:textId="77777777" w:rsidR="002B1F80" w:rsidRPr="006C2DBC" w:rsidRDefault="002B1F80" w:rsidP="006C2DBC">
            <w:pPr>
              <w:pStyle w:val="TabellHode-rad"/>
            </w:pPr>
            <w:r w:rsidRPr="006C2DBC">
              <w:t>2015</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4E3DE2" w14:textId="77777777" w:rsidR="002B1F80" w:rsidRPr="006C2DBC" w:rsidRDefault="002B1F80" w:rsidP="002924BF">
            <w:pPr>
              <w:jc w:val="right"/>
            </w:pPr>
            <w:r w:rsidRPr="006C2DBC">
              <w:rPr>
                <w:rStyle w:val="halvfet"/>
              </w:rPr>
              <w:t>2,2</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3A8DCE5" w14:textId="77777777" w:rsidR="002B1F80" w:rsidRPr="006C2DBC" w:rsidRDefault="002B1F80" w:rsidP="002924BF">
            <w:pPr>
              <w:jc w:val="right"/>
            </w:pPr>
            <w:r w:rsidRPr="006C2DBC">
              <w:t>2,8</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02F1635" w14:textId="77777777" w:rsidR="002B1F80" w:rsidRPr="006C2DBC" w:rsidRDefault="002B1F80" w:rsidP="002924BF">
            <w:pPr>
              <w:jc w:val="right"/>
            </w:pPr>
            <w:r w:rsidRPr="006C2DBC">
              <w:t>2,7</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973C100" w14:textId="77777777" w:rsidR="002B1F80" w:rsidRPr="006C2DBC" w:rsidRDefault="002B1F80" w:rsidP="002924BF">
            <w:pPr>
              <w:jc w:val="right"/>
            </w:pPr>
            <w:r w:rsidRPr="006C2DBC">
              <w:t>0,1</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BFFD5C" w14:textId="77777777" w:rsidR="002B1F80" w:rsidRPr="006C2DBC" w:rsidRDefault="002B1F80" w:rsidP="002924BF">
            <w:pPr>
              <w:jc w:val="right"/>
            </w:pPr>
            <w:r w:rsidRPr="006C2DBC">
              <w:t>1,3</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677C87" w14:textId="77777777" w:rsidR="002B1F80" w:rsidRPr="006C2DBC" w:rsidRDefault="002B1F80" w:rsidP="002924BF">
            <w:pPr>
              <w:jc w:val="right"/>
            </w:pPr>
            <w:r w:rsidRPr="006C2DBC">
              <w:t>62,1</w:t>
            </w:r>
          </w:p>
        </w:tc>
      </w:tr>
      <w:tr w:rsidR="00A03305" w:rsidRPr="006C2DBC" w14:paraId="4CDBCD42"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0E94770" w14:textId="77777777" w:rsidR="002B1F80" w:rsidRPr="006C2DBC" w:rsidRDefault="002B1F80" w:rsidP="006C2DBC">
            <w:pPr>
              <w:pStyle w:val="TabellHode-rad"/>
            </w:pPr>
            <w:r w:rsidRPr="006C2DBC">
              <w:t>2016</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0668654" w14:textId="77777777" w:rsidR="002B1F80" w:rsidRPr="006C2DBC" w:rsidRDefault="002B1F80" w:rsidP="002924BF">
            <w:pPr>
              <w:jc w:val="right"/>
            </w:pPr>
            <w:r w:rsidRPr="006C2DBC">
              <w:rPr>
                <w:rStyle w:val="halvfet"/>
              </w:rPr>
              <w:t>2,2</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83C1B0F" w14:textId="77777777" w:rsidR="002B1F80" w:rsidRPr="006C2DBC" w:rsidRDefault="002B1F80" w:rsidP="002924BF">
            <w:pPr>
              <w:jc w:val="right"/>
            </w:pPr>
            <w:r w:rsidRPr="006C2DBC">
              <w:t>2,3</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E6E06B" w14:textId="77777777" w:rsidR="002B1F80" w:rsidRPr="006C2DBC" w:rsidRDefault="002B1F80" w:rsidP="002924BF">
            <w:pPr>
              <w:jc w:val="right"/>
            </w:pPr>
            <w:r w:rsidRPr="006C2DBC">
              <w:t>2,4</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83C5E22" w14:textId="77777777" w:rsidR="002B1F80" w:rsidRPr="006C2DBC" w:rsidRDefault="002B1F80" w:rsidP="002924BF">
            <w:pPr>
              <w:jc w:val="right"/>
            </w:pPr>
            <w:r w:rsidRPr="006C2DBC">
              <w:t>-0,1</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EF42288" w14:textId="77777777" w:rsidR="002B1F80" w:rsidRPr="006C2DBC" w:rsidRDefault="002B1F80" w:rsidP="002924BF">
            <w:pPr>
              <w:jc w:val="right"/>
            </w:pPr>
            <w:r w:rsidRPr="006C2DBC">
              <w:t>2,0</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DD8FA1" w14:textId="77777777" w:rsidR="002B1F80" w:rsidRPr="006C2DBC" w:rsidRDefault="002B1F80" w:rsidP="002924BF">
            <w:pPr>
              <w:jc w:val="right"/>
            </w:pPr>
            <w:r w:rsidRPr="006C2DBC">
              <w:t>63,7</w:t>
            </w:r>
          </w:p>
        </w:tc>
      </w:tr>
      <w:tr w:rsidR="00A03305" w:rsidRPr="006C2DBC" w14:paraId="240A8891"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5E388A" w14:textId="77777777" w:rsidR="002B1F80" w:rsidRPr="006C2DBC" w:rsidRDefault="002B1F80" w:rsidP="006C2DBC">
            <w:pPr>
              <w:pStyle w:val="TabellHode-rad"/>
            </w:pPr>
            <w:r w:rsidRPr="006C2DBC">
              <w:t>2017</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4ABDE9F" w14:textId="77777777" w:rsidR="002B1F80" w:rsidRPr="006C2DBC" w:rsidRDefault="002B1F80" w:rsidP="002924BF">
            <w:pPr>
              <w:jc w:val="right"/>
            </w:pPr>
            <w:r w:rsidRPr="006C2DBC">
              <w:rPr>
                <w:rStyle w:val="halvfet"/>
              </w:rPr>
              <w:t>2,7</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886775" w14:textId="77777777" w:rsidR="002B1F80" w:rsidRPr="006C2DBC" w:rsidRDefault="002B1F80" w:rsidP="002924BF">
            <w:pPr>
              <w:jc w:val="right"/>
            </w:pPr>
            <w:r w:rsidRPr="006C2DBC">
              <w:t>3,2</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F5CA58" w14:textId="77777777" w:rsidR="002B1F80" w:rsidRPr="006C2DBC" w:rsidRDefault="002B1F80" w:rsidP="002924BF">
            <w:pPr>
              <w:jc w:val="right"/>
            </w:pPr>
            <w:r w:rsidRPr="006C2DBC">
              <w:t>3,2</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607FD1" w14:textId="77777777" w:rsidR="002B1F80" w:rsidRPr="006C2DBC" w:rsidRDefault="002B1F80" w:rsidP="002924BF">
            <w:pPr>
              <w:jc w:val="right"/>
            </w:pPr>
            <w:r w:rsidRPr="006C2DBC">
              <w:t>0,0</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414337D" w14:textId="77777777" w:rsidR="002B1F80" w:rsidRPr="006C2DBC" w:rsidRDefault="002B1F80" w:rsidP="002924BF">
            <w:pPr>
              <w:jc w:val="right"/>
            </w:pPr>
            <w:r w:rsidRPr="006C2DBC">
              <w:t>1,8</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60835F4" w14:textId="77777777" w:rsidR="002B1F80" w:rsidRPr="006C2DBC" w:rsidRDefault="002B1F80" w:rsidP="002924BF">
            <w:pPr>
              <w:jc w:val="right"/>
            </w:pPr>
            <w:r w:rsidRPr="006C2DBC">
              <w:t>62,6</w:t>
            </w:r>
          </w:p>
        </w:tc>
      </w:tr>
      <w:tr w:rsidR="00A03305" w:rsidRPr="006C2DBC" w14:paraId="34ABD116"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325DB9F" w14:textId="77777777" w:rsidR="002B1F80" w:rsidRPr="006C2DBC" w:rsidRDefault="002B1F80" w:rsidP="006C2DBC">
            <w:pPr>
              <w:pStyle w:val="TabellHode-rad"/>
            </w:pPr>
            <w:r w:rsidRPr="006C2DBC">
              <w:t>2018</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E673E67" w14:textId="77777777" w:rsidR="002B1F80" w:rsidRPr="006C2DBC" w:rsidRDefault="002B1F80" w:rsidP="002924BF">
            <w:pPr>
              <w:jc w:val="right"/>
            </w:pPr>
            <w:r w:rsidRPr="006C2DBC">
              <w:rPr>
                <w:rStyle w:val="halvfet"/>
              </w:rPr>
              <w:t>2,9</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D1AE83" w14:textId="77777777" w:rsidR="002B1F80" w:rsidRPr="006C2DBC" w:rsidRDefault="002B1F80" w:rsidP="002924BF">
            <w:pPr>
              <w:jc w:val="right"/>
            </w:pPr>
            <w:r w:rsidRPr="006C2DBC">
              <w:t>3,3</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20C129" w14:textId="77777777" w:rsidR="002B1F80" w:rsidRPr="006C2DBC" w:rsidRDefault="002B1F80" w:rsidP="002924BF">
            <w:pPr>
              <w:jc w:val="right"/>
            </w:pPr>
            <w:r w:rsidRPr="006C2DBC">
              <w:t>3,3</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F9F3F8D" w14:textId="77777777" w:rsidR="002B1F80" w:rsidRPr="006C2DBC" w:rsidRDefault="002B1F80" w:rsidP="002924BF">
            <w:pPr>
              <w:jc w:val="right"/>
            </w:pPr>
            <w:r w:rsidRPr="006C2DBC">
              <w:t>0,0</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B55CF39" w14:textId="77777777" w:rsidR="002B1F80" w:rsidRPr="006C2DBC" w:rsidRDefault="002B1F80" w:rsidP="002924BF">
            <w:pPr>
              <w:jc w:val="right"/>
            </w:pPr>
            <w:r w:rsidRPr="006C2DBC">
              <w:t>2,3</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FBB717" w14:textId="77777777" w:rsidR="002B1F80" w:rsidRPr="006C2DBC" w:rsidRDefault="002B1F80" w:rsidP="002924BF">
            <w:pPr>
              <w:jc w:val="right"/>
            </w:pPr>
            <w:r w:rsidRPr="006C2DBC">
              <w:t>62,6</w:t>
            </w:r>
          </w:p>
        </w:tc>
      </w:tr>
      <w:tr w:rsidR="00A03305" w:rsidRPr="006C2DBC" w14:paraId="5C6DB82E"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E8109C4" w14:textId="77777777" w:rsidR="002B1F80" w:rsidRPr="006C2DBC" w:rsidRDefault="002B1F80" w:rsidP="006C2DBC">
            <w:pPr>
              <w:pStyle w:val="TabellHode-rad"/>
            </w:pPr>
            <w:r w:rsidRPr="006C2DBC">
              <w:t>2019</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76076B2" w14:textId="77777777" w:rsidR="002B1F80" w:rsidRPr="006C2DBC" w:rsidRDefault="002B1F80" w:rsidP="002924BF">
            <w:pPr>
              <w:jc w:val="right"/>
            </w:pPr>
            <w:r w:rsidRPr="006C2DBC">
              <w:rPr>
                <w:rStyle w:val="halvfet"/>
              </w:rPr>
              <w:t>3,0</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AB68A57" w14:textId="77777777" w:rsidR="002B1F80" w:rsidRPr="006C2DBC" w:rsidRDefault="002B1F80" w:rsidP="002924BF">
            <w:pPr>
              <w:jc w:val="right"/>
            </w:pPr>
            <w:r w:rsidRPr="006C2DBC">
              <w:t>3,4</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7E61939" w14:textId="77777777" w:rsidR="002B1F80" w:rsidRPr="006C2DBC" w:rsidRDefault="002B1F80" w:rsidP="002924BF">
            <w:pPr>
              <w:jc w:val="right"/>
            </w:pPr>
            <w:r w:rsidRPr="006C2DBC">
              <w:t>3,4</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16295F2" w14:textId="77777777" w:rsidR="002B1F80" w:rsidRPr="006C2DBC" w:rsidRDefault="002B1F80" w:rsidP="002924BF">
            <w:pPr>
              <w:jc w:val="right"/>
            </w:pPr>
            <w:r w:rsidRPr="006C2DBC">
              <w:t>0,0</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E1F3085" w14:textId="77777777" w:rsidR="002B1F80" w:rsidRPr="006C2DBC" w:rsidRDefault="002B1F80" w:rsidP="002924BF">
            <w:pPr>
              <w:jc w:val="right"/>
            </w:pPr>
            <w:r w:rsidRPr="006C2DBC">
              <w:t>2,4</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951C5B" w14:textId="77777777" w:rsidR="002B1F80" w:rsidRPr="006C2DBC" w:rsidRDefault="002B1F80" w:rsidP="002924BF">
            <w:pPr>
              <w:jc w:val="right"/>
            </w:pPr>
            <w:r w:rsidRPr="006C2DBC">
              <w:t>61,8</w:t>
            </w:r>
          </w:p>
        </w:tc>
      </w:tr>
      <w:tr w:rsidR="00A03305" w:rsidRPr="006C2DBC" w14:paraId="6D5D5E90"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3FB6EA" w14:textId="77777777" w:rsidR="002B1F80" w:rsidRPr="006C2DBC" w:rsidRDefault="002B1F80" w:rsidP="006C2DBC">
            <w:pPr>
              <w:pStyle w:val="TabellHode-rad"/>
            </w:pPr>
            <w:r w:rsidRPr="006C2DBC">
              <w:t>2020</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593907" w14:textId="77777777" w:rsidR="002B1F80" w:rsidRPr="006C2DBC" w:rsidRDefault="002B1F80" w:rsidP="002924BF">
            <w:pPr>
              <w:jc w:val="right"/>
            </w:pPr>
            <w:r w:rsidRPr="006C2DBC">
              <w:rPr>
                <w:rStyle w:val="halvfet"/>
              </w:rPr>
              <w:t>1,6</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CED8B7F" w14:textId="77777777" w:rsidR="002B1F80" w:rsidRPr="006C2DBC" w:rsidRDefault="002B1F80" w:rsidP="002924BF">
            <w:pPr>
              <w:jc w:val="right"/>
            </w:pPr>
            <w:r w:rsidRPr="006C2DBC">
              <w:t>1,6</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0D6BB1" w14:textId="77777777" w:rsidR="002B1F80" w:rsidRPr="006C2DBC" w:rsidRDefault="002B1F80" w:rsidP="002924BF">
            <w:pPr>
              <w:jc w:val="right"/>
            </w:pPr>
            <w:r w:rsidRPr="006C2DBC">
              <w:t>1,8</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DE93600" w14:textId="77777777" w:rsidR="002B1F80" w:rsidRPr="006C2DBC" w:rsidRDefault="002B1F80" w:rsidP="002924BF">
            <w:pPr>
              <w:jc w:val="right"/>
            </w:pPr>
            <w:r w:rsidRPr="006C2DBC">
              <w:t>-0,2</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6C96987" w14:textId="77777777" w:rsidR="002B1F80" w:rsidRPr="006C2DBC" w:rsidRDefault="002B1F80" w:rsidP="002924BF">
            <w:pPr>
              <w:jc w:val="right"/>
            </w:pPr>
            <w:r w:rsidRPr="006C2DBC">
              <w:t>1,6</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E23D7A" w14:textId="77777777" w:rsidR="002B1F80" w:rsidRPr="006C2DBC" w:rsidRDefault="002B1F80" w:rsidP="002924BF">
            <w:pPr>
              <w:jc w:val="right"/>
            </w:pPr>
            <w:r w:rsidRPr="006C2DBC">
              <w:t>60,1</w:t>
            </w:r>
          </w:p>
        </w:tc>
      </w:tr>
      <w:tr w:rsidR="00A03305" w:rsidRPr="006C2DBC" w14:paraId="2673DF01"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201B412" w14:textId="77777777" w:rsidR="002B1F80" w:rsidRPr="006C2DBC" w:rsidRDefault="002B1F80" w:rsidP="006C2DBC">
            <w:pPr>
              <w:pStyle w:val="TabellHode-rad"/>
            </w:pPr>
            <w:r w:rsidRPr="006C2DBC">
              <w:t>2021</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665F6D3" w14:textId="77777777" w:rsidR="002B1F80" w:rsidRPr="006C2DBC" w:rsidRDefault="002B1F80" w:rsidP="002924BF">
            <w:pPr>
              <w:jc w:val="right"/>
            </w:pPr>
            <w:r w:rsidRPr="006C2DBC">
              <w:rPr>
                <w:rStyle w:val="halvfet"/>
              </w:rPr>
              <w:t>3,4</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0BABFCB" w14:textId="77777777" w:rsidR="002B1F80" w:rsidRPr="006C2DBC" w:rsidRDefault="002B1F80" w:rsidP="002924BF">
            <w:pPr>
              <w:jc w:val="right"/>
            </w:pPr>
            <w:r w:rsidRPr="006C2DBC">
              <w:t>3,8</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5C78A1" w14:textId="77777777" w:rsidR="002B1F80" w:rsidRPr="006C2DBC" w:rsidRDefault="002B1F80" w:rsidP="002924BF">
            <w:pPr>
              <w:jc w:val="right"/>
            </w:pPr>
            <w:r w:rsidRPr="006C2DBC">
              <w:t>3,6</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18CA6EE" w14:textId="77777777" w:rsidR="002B1F80" w:rsidRPr="006C2DBC" w:rsidRDefault="002B1F80" w:rsidP="002924BF">
            <w:pPr>
              <w:jc w:val="right"/>
            </w:pPr>
            <w:r w:rsidRPr="006C2DBC">
              <w:t>0,2</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BECEE9F" w14:textId="77777777" w:rsidR="002B1F80" w:rsidRPr="006C2DBC" w:rsidRDefault="002B1F80" w:rsidP="002924BF">
            <w:pPr>
              <w:jc w:val="right"/>
            </w:pPr>
            <w:r w:rsidRPr="006C2DBC">
              <w:t>2,8</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8B34C2" w14:textId="77777777" w:rsidR="002B1F80" w:rsidRPr="006C2DBC" w:rsidRDefault="002B1F80" w:rsidP="002924BF">
            <w:pPr>
              <w:jc w:val="right"/>
            </w:pPr>
            <w:r w:rsidRPr="006C2DBC">
              <w:t>58,9</w:t>
            </w:r>
          </w:p>
        </w:tc>
      </w:tr>
      <w:tr w:rsidR="00A03305" w:rsidRPr="006C2DBC" w14:paraId="089E9409"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3EEBD3" w14:textId="77777777" w:rsidR="002B1F80" w:rsidRPr="006C2DBC" w:rsidRDefault="002B1F80" w:rsidP="006C2DBC">
            <w:pPr>
              <w:pStyle w:val="TabellHode-rad"/>
            </w:pPr>
            <w:r w:rsidRPr="006C2DBC">
              <w:t>2022</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E9DBE9" w14:textId="77777777" w:rsidR="002B1F80" w:rsidRPr="006C2DBC" w:rsidRDefault="002B1F80" w:rsidP="002924BF">
            <w:pPr>
              <w:jc w:val="right"/>
            </w:pPr>
            <w:r w:rsidRPr="006C2DBC">
              <w:rPr>
                <w:rStyle w:val="halvfet"/>
              </w:rPr>
              <w:t>5,1</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A666D2" w14:textId="77777777" w:rsidR="002B1F80" w:rsidRPr="006C2DBC" w:rsidRDefault="002B1F80" w:rsidP="002924BF">
            <w:pPr>
              <w:jc w:val="right"/>
            </w:pPr>
            <w:r w:rsidRPr="006C2DBC">
              <w:t>4,5</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EC32C6D" w14:textId="77777777" w:rsidR="002B1F80" w:rsidRPr="006C2DBC" w:rsidRDefault="002B1F80" w:rsidP="002924BF">
            <w:pPr>
              <w:jc w:val="right"/>
            </w:pPr>
            <w:r w:rsidRPr="006C2DBC">
              <w:t>4,5</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8C3CE6" w14:textId="77777777" w:rsidR="002B1F80" w:rsidRPr="006C2DBC" w:rsidRDefault="002B1F80" w:rsidP="002924BF">
            <w:pPr>
              <w:jc w:val="right"/>
            </w:pPr>
            <w:r w:rsidRPr="006C2DBC">
              <w:t>0,0</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08FB3A" w14:textId="77777777" w:rsidR="002B1F80" w:rsidRPr="006C2DBC" w:rsidRDefault="002B1F80" w:rsidP="002924BF">
            <w:pPr>
              <w:jc w:val="right"/>
            </w:pPr>
            <w:r w:rsidRPr="006C2DBC">
              <w:t>5,9</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9AB856" w14:textId="77777777" w:rsidR="002B1F80" w:rsidRPr="006C2DBC" w:rsidRDefault="002B1F80" w:rsidP="002924BF">
            <w:pPr>
              <w:jc w:val="right"/>
            </w:pPr>
            <w:r w:rsidRPr="006C2DBC">
              <w:t>57,4</w:t>
            </w:r>
          </w:p>
        </w:tc>
      </w:tr>
      <w:tr w:rsidR="00A03305" w:rsidRPr="006C2DBC" w14:paraId="31C8B8ED"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A1DA1C" w14:textId="77777777" w:rsidR="002B1F80" w:rsidRPr="006C2DBC" w:rsidRDefault="002B1F80" w:rsidP="006C2DBC">
            <w:pPr>
              <w:pStyle w:val="TabellHode-rad"/>
            </w:pPr>
            <w:r w:rsidRPr="006C2DBC">
              <w:t>2023</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A3950E4" w14:textId="77777777" w:rsidR="002B1F80" w:rsidRPr="006C2DBC" w:rsidRDefault="002B1F80" w:rsidP="002924BF">
            <w:pPr>
              <w:jc w:val="right"/>
            </w:pPr>
            <w:r w:rsidRPr="006C2DBC">
              <w:rPr>
                <w:rStyle w:val="halvfet"/>
              </w:rPr>
              <w:t>5,6</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3E12A2D" w14:textId="77777777" w:rsidR="002B1F80" w:rsidRPr="006C2DBC" w:rsidRDefault="002B1F80" w:rsidP="002924BF">
            <w:pPr>
              <w:jc w:val="right"/>
            </w:pPr>
            <w:r w:rsidRPr="006C2DBC">
              <w:t>6,3</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01BB0AD" w14:textId="77777777" w:rsidR="002B1F80" w:rsidRPr="006C2DBC" w:rsidRDefault="002B1F80" w:rsidP="002924BF">
            <w:pPr>
              <w:jc w:val="right"/>
            </w:pPr>
            <w:r w:rsidRPr="006C2DBC">
              <w:t>5,8</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155BCC3" w14:textId="77777777" w:rsidR="002B1F80" w:rsidRPr="006C2DBC" w:rsidRDefault="002B1F80" w:rsidP="002924BF">
            <w:pPr>
              <w:jc w:val="right"/>
            </w:pPr>
            <w:r w:rsidRPr="006C2DBC">
              <w:t>0,5</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372522" w14:textId="77777777" w:rsidR="002B1F80" w:rsidRPr="006C2DBC" w:rsidRDefault="002B1F80" w:rsidP="002924BF">
            <w:pPr>
              <w:jc w:val="right"/>
            </w:pPr>
            <w:r w:rsidRPr="006C2DBC">
              <w:t>4,8</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986E35" w14:textId="77777777" w:rsidR="002B1F80" w:rsidRPr="006C2DBC" w:rsidRDefault="002B1F80" w:rsidP="002924BF">
            <w:pPr>
              <w:jc w:val="right"/>
            </w:pPr>
            <w:r w:rsidRPr="006C2DBC">
              <w:t>56,6</w:t>
            </w:r>
          </w:p>
        </w:tc>
      </w:tr>
      <w:tr w:rsidR="00A03305" w:rsidRPr="006C2DBC" w14:paraId="4A029C8E"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C6B357C" w14:textId="77777777" w:rsidR="002B1F80" w:rsidRPr="006C2DBC" w:rsidRDefault="002B1F80" w:rsidP="006C2DBC">
            <w:pPr>
              <w:pStyle w:val="TabellHode-rad"/>
            </w:pPr>
            <w:r w:rsidRPr="006C2DBC">
              <w:t>2024</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7EFCAA3" w14:textId="77777777" w:rsidR="002B1F80" w:rsidRPr="006C2DBC" w:rsidRDefault="002B1F80" w:rsidP="002924BF">
            <w:pPr>
              <w:jc w:val="right"/>
            </w:pPr>
            <w:r w:rsidRPr="006C2DBC">
              <w:rPr>
                <w:rStyle w:val="halvfet"/>
              </w:rPr>
              <w:t>4,6</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53D9AF9" w14:textId="77777777" w:rsidR="002B1F80" w:rsidRPr="006C2DBC" w:rsidRDefault="002B1F80" w:rsidP="002924BF">
            <w:pPr>
              <w:jc w:val="right"/>
            </w:pPr>
            <w:r w:rsidRPr="006C2DBC">
              <w:t>5,6</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76EE813" w14:textId="77777777" w:rsidR="002B1F80" w:rsidRPr="006C2DBC" w:rsidRDefault="002B1F80" w:rsidP="002924BF">
            <w:pPr>
              <w:jc w:val="right"/>
            </w:pPr>
            <w:r w:rsidRPr="006C2DBC">
              <w:t>5,6</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4C9DB6B" w14:textId="77777777" w:rsidR="002B1F80" w:rsidRPr="006C2DBC" w:rsidRDefault="002B1F80" w:rsidP="002924BF">
            <w:pPr>
              <w:jc w:val="right"/>
            </w:pPr>
            <w:r w:rsidRPr="006C2DBC">
              <w:t>0,0</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EF392C1" w14:textId="77777777" w:rsidR="002B1F80" w:rsidRPr="006C2DBC" w:rsidRDefault="002B1F80" w:rsidP="002924BF">
            <w:pPr>
              <w:jc w:val="right"/>
            </w:pPr>
            <w:r w:rsidRPr="006C2DBC">
              <w:t>3,4</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51CBC1" w14:textId="77777777" w:rsidR="002B1F80" w:rsidRPr="006C2DBC" w:rsidRDefault="002B1F80" w:rsidP="002924BF">
            <w:pPr>
              <w:jc w:val="right"/>
            </w:pPr>
            <w:r w:rsidRPr="006C2DBC">
              <w:t>54,7</w:t>
            </w:r>
          </w:p>
        </w:tc>
      </w:tr>
      <w:tr w:rsidR="00A03305" w:rsidRPr="006C2DBC" w14:paraId="5F91DB90"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13CCD93" w14:textId="77777777" w:rsidR="002B1F80" w:rsidRPr="006C2DBC" w:rsidRDefault="002B1F80" w:rsidP="006C2DBC">
            <w:pPr>
              <w:pStyle w:val="TabellHode-rad"/>
            </w:pPr>
            <w:r w:rsidRPr="006C2DBC">
              <w:t>2025</w:t>
            </w:r>
            <w:r w:rsidRPr="006C2DBC">
              <w:rPr>
                <w:rStyle w:val="skrift-hevet"/>
              </w:rPr>
              <w:t>1</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A76002" w14:textId="77777777" w:rsidR="002B1F80" w:rsidRPr="006C2DBC" w:rsidRDefault="002B1F80" w:rsidP="002924BF">
            <w:pPr>
              <w:jc w:val="right"/>
            </w:pPr>
            <w:r w:rsidRPr="006C2DBC">
              <w:rPr>
                <w:rStyle w:val="halvfet"/>
              </w:rPr>
              <w:t>3,7</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41B243C" w14:textId="77777777" w:rsidR="002B1F80" w:rsidRPr="006C2DBC" w:rsidRDefault="002B1F80" w:rsidP="002924BF">
            <w:pPr>
              <w:jc w:val="right"/>
            </w:pPr>
            <w:r w:rsidRPr="006C2DBC">
              <w:t>4,0</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4A0736" w14:textId="77777777" w:rsidR="002B1F80" w:rsidRPr="006C2DBC" w:rsidRDefault="002B1F80" w:rsidP="002924BF">
            <w:pPr>
              <w:jc w:val="right"/>
            </w:pPr>
            <w:r w:rsidRPr="006C2DBC">
              <w:t>4,4</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3036E4C" w14:textId="77777777" w:rsidR="002B1F80" w:rsidRPr="006C2DBC" w:rsidRDefault="002B1F80" w:rsidP="002924BF">
            <w:pPr>
              <w:jc w:val="right"/>
            </w:pPr>
            <w:r w:rsidRPr="006C2DBC">
              <w:t>-0,4</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AB1E9E" w14:textId="77777777" w:rsidR="002B1F80" w:rsidRPr="006C2DBC" w:rsidRDefault="002B1F80" w:rsidP="002924BF">
            <w:pPr>
              <w:jc w:val="right"/>
            </w:pPr>
            <w:r w:rsidRPr="006C2DBC">
              <w:t>3,3</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C27867" w14:textId="77777777" w:rsidR="002B1F80" w:rsidRPr="006C2DBC" w:rsidRDefault="002B1F80" w:rsidP="002924BF">
            <w:pPr>
              <w:jc w:val="right"/>
            </w:pPr>
            <w:r w:rsidRPr="006C2DBC">
              <w:t>56,5</w:t>
            </w:r>
          </w:p>
        </w:tc>
      </w:tr>
      <w:tr w:rsidR="00A03305" w:rsidRPr="006C2DBC" w14:paraId="799D2933" w14:textId="77777777" w:rsidTr="006C2DBC">
        <w:trPr>
          <w:trHeight w:val="300"/>
        </w:trPr>
        <w:tc>
          <w:tcPr>
            <w:tcW w:w="46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9A0FC79" w14:textId="77777777" w:rsidR="002B1F80" w:rsidRPr="006C2DBC" w:rsidRDefault="002B1F80" w:rsidP="006C2DBC">
            <w:pPr>
              <w:pStyle w:val="TabellHode-rad"/>
            </w:pPr>
            <w:r w:rsidRPr="006C2DBC">
              <w:t>2026</w:t>
            </w:r>
            <w:r w:rsidRPr="006C2DBC">
              <w:rPr>
                <w:rStyle w:val="skrift-hevet"/>
              </w:rPr>
              <w:t>1</w:t>
            </w:r>
          </w:p>
        </w:tc>
        <w:tc>
          <w:tcPr>
            <w:tcW w:w="7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02B401" w14:textId="77777777" w:rsidR="002B1F80" w:rsidRPr="006C2DBC" w:rsidRDefault="002B1F80" w:rsidP="002924BF">
            <w:pPr>
              <w:jc w:val="right"/>
            </w:pPr>
            <w:r w:rsidRPr="006C2DBC">
              <w:rPr>
                <w:rStyle w:val="halvfet"/>
              </w:rPr>
              <w:t>3,2</w:t>
            </w:r>
          </w:p>
        </w:tc>
        <w:tc>
          <w:tcPr>
            <w:tcW w:w="92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2C0628D" w14:textId="77777777" w:rsidR="002B1F80" w:rsidRPr="006C2DBC" w:rsidRDefault="002B1F80" w:rsidP="002924BF">
            <w:pPr>
              <w:jc w:val="right"/>
            </w:pPr>
            <w:r w:rsidRPr="006C2DBC">
              <w:t>4,0</w:t>
            </w:r>
          </w:p>
        </w:tc>
        <w:tc>
          <w:tcPr>
            <w:tcW w:w="7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91B368" w14:textId="77777777" w:rsidR="002B1F80" w:rsidRPr="006C2DBC" w:rsidRDefault="002B1F80" w:rsidP="002924BF">
            <w:pPr>
              <w:jc w:val="right"/>
            </w:pPr>
            <w:r w:rsidRPr="006C2DBC">
              <w:t>4,0</w:t>
            </w:r>
          </w:p>
        </w:tc>
        <w:tc>
          <w:tcPr>
            <w:tcW w:w="8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59C841B" w14:textId="77777777" w:rsidR="002B1F80" w:rsidRPr="006C2DBC" w:rsidRDefault="002B1F80" w:rsidP="002924BF">
            <w:pPr>
              <w:jc w:val="right"/>
            </w:pPr>
            <w:r w:rsidRPr="006C2DBC">
              <w:t>0,0</w:t>
            </w:r>
          </w:p>
        </w:tc>
        <w:tc>
          <w:tcPr>
            <w:tcW w:w="76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84EC28" w14:textId="77777777" w:rsidR="002B1F80" w:rsidRPr="006C2DBC" w:rsidRDefault="002B1F80" w:rsidP="002924BF">
            <w:pPr>
              <w:jc w:val="right"/>
            </w:pPr>
            <w:r w:rsidRPr="006C2DBC">
              <w:t>2,2</w:t>
            </w:r>
          </w:p>
        </w:tc>
        <w:tc>
          <w:tcPr>
            <w:tcW w:w="5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6648709" w14:textId="77777777" w:rsidR="002B1F80" w:rsidRPr="006C2DBC" w:rsidRDefault="002B1F80" w:rsidP="002924BF">
            <w:pPr>
              <w:jc w:val="right"/>
            </w:pPr>
            <w:r w:rsidRPr="006C2DBC">
              <w:t>56,5</w:t>
            </w:r>
          </w:p>
        </w:tc>
      </w:tr>
    </w:tbl>
    <w:p w14:paraId="1D428DEE" w14:textId="77777777" w:rsidR="002B1F80" w:rsidRPr="006C2DBC" w:rsidRDefault="002B1F80" w:rsidP="00363B20">
      <w:pPr>
        <w:rPr>
          <w:rStyle w:val="skrift-hevet"/>
        </w:rPr>
      </w:pPr>
    </w:p>
    <w:p w14:paraId="1D4B9571" w14:textId="77777777" w:rsidR="002B1F80" w:rsidRPr="006C2DBC" w:rsidRDefault="002B1F80" w:rsidP="006C2DBC">
      <w:pPr>
        <w:pStyle w:val="Note"/>
      </w:pPr>
      <w:r w:rsidRPr="006C2DBC">
        <w:rPr>
          <w:rStyle w:val="skrift-hevet"/>
        </w:rPr>
        <w:t>1</w:t>
      </w:r>
      <w:r w:rsidRPr="006C2DBC">
        <w:tab/>
        <w:t>Finansdepartementets anslag i forbindelse med statsbudsjettet 2026.</w:t>
      </w:r>
    </w:p>
    <w:p w14:paraId="77B0C971" w14:textId="77777777" w:rsidR="002B1F80" w:rsidRPr="006C2DBC" w:rsidRDefault="002B1F80" w:rsidP="006C2DBC">
      <w:pPr>
        <w:pStyle w:val="Kilde"/>
      </w:pPr>
      <w:r w:rsidRPr="006C2DBC">
        <w:t>Kilde: Finansdepartementet.</w:t>
      </w:r>
    </w:p>
    <w:p w14:paraId="5C6C6A4E" w14:textId="1B7909FF" w:rsidR="002B1F80" w:rsidRPr="006C2DBC" w:rsidRDefault="002B1F80" w:rsidP="00363B20">
      <w:pPr>
        <w:pStyle w:val="UnOverskrift1"/>
      </w:pPr>
      <w:bookmarkStart w:id="29" w:name="_Toc216197078"/>
      <w:r w:rsidRPr="006C2DBC">
        <w:lastRenderedPageBreak/>
        <w:t>Vedlegg 2</w:t>
      </w:r>
      <w:r w:rsidR="00363B20">
        <w:t xml:space="preserve"> – </w:t>
      </w:r>
      <w:r w:rsidRPr="006C2DBC">
        <w:t>Tallgrunnlag for kapittel 3 Inntektsutviklingen</w:t>
      </w:r>
      <w:bookmarkEnd w:id="29"/>
    </w:p>
    <w:p w14:paraId="46372520" w14:textId="77777777" w:rsidR="002B1F80" w:rsidRPr="006C2DBC" w:rsidRDefault="002B1F80" w:rsidP="006C2DBC">
      <w:pPr>
        <w:pStyle w:val="avsnitt-undertittel"/>
      </w:pPr>
      <w:r w:rsidRPr="006C2DBC">
        <w:t xml:space="preserve">Tabell 1. Grunnlag for realvekstberegninger i kapittel 3. Løpende kroner (mrd. kroner). 2016–2026. </w:t>
      </w:r>
    </w:p>
    <w:tbl>
      <w:tblPr>
        <w:tblW w:w="5000" w:type="pct"/>
        <w:tblCellMar>
          <w:left w:w="0" w:type="dxa"/>
          <w:right w:w="0" w:type="dxa"/>
        </w:tblCellMar>
        <w:tblLook w:val="0000" w:firstRow="0" w:lastRow="0" w:firstColumn="0" w:lastColumn="0" w:noHBand="0" w:noVBand="0"/>
      </w:tblPr>
      <w:tblGrid>
        <w:gridCol w:w="891"/>
        <w:gridCol w:w="2638"/>
        <w:gridCol w:w="2824"/>
        <w:gridCol w:w="1471"/>
        <w:gridCol w:w="2636"/>
      </w:tblGrid>
      <w:tr w:rsidR="00A03305" w:rsidRPr="006C2DBC" w14:paraId="0DE93460"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9820F4" w14:textId="77777777" w:rsidR="002B1F80" w:rsidRPr="006C2DBC" w:rsidRDefault="002B1F80" w:rsidP="006C2DBC">
            <w:pPr>
              <w:pStyle w:val="TabellHode-kolonne"/>
            </w:pPr>
            <w:r w:rsidRPr="006C2DBC">
              <w:t xml:space="preserve"> </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33512CD" w14:textId="00C6393B" w:rsidR="002B1F80" w:rsidRPr="006C2DBC" w:rsidRDefault="002B1F80" w:rsidP="002924BF">
            <w:pPr>
              <w:pStyle w:val="TabellHode-kolonne"/>
              <w:jc w:val="right"/>
            </w:pPr>
            <w:r w:rsidRPr="006C2DBC">
              <w:t xml:space="preserve">Driftsbevilgninger </w:t>
            </w:r>
            <w:proofErr w:type="spellStart"/>
            <w:r w:rsidRPr="006C2DBC">
              <w:t>ekskl</w:t>
            </w:r>
            <w:proofErr w:type="spellEnd"/>
            <w:r w:rsidRPr="006C2DBC">
              <w:t xml:space="preserve"> budsjettfullmakt c-19 til Helsedirektoratet i 2020</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61EF401" w14:textId="4F8E2B27" w:rsidR="002B1F80" w:rsidRPr="006C2DBC" w:rsidRDefault="002B1F80" w:rsidP="002924BF">
            <w:pPr>
              <w:pStyle w:val="TabellHode-kolonne"/>
              <w:jc w:val="right"/>
            </w:pPr>
            <w:r w:rsidRPr="006C2DBC">
              <w:t>Pensjonskostnader i løpende kroner</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C838051" w14:textId="1C1A6325" w:rsidR="002B1F80" w:rsidRPr="006C2DBC" w:rsidRDefault="002B1F80" w:rsidP="002924BF">
            <w:pPr>
              <w:pStyle w:val="TabellHode-kolonne"/>
              <w:jc w:val="right"/>
            </w:pPr>
            <w:r w:rsidRPr="006C2DBC">
              <w:t>Oppgaveendringer</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BDE6584" w14:textId="0F128733" w:rsidR="002B1F80" w:rsidRPr="006C2DBC" w:rsidRDefault="002B1F80" w:rsidP="002924BF">
            <w:pPr>
              <w:pStyle w:val="TabellHode-kolonne"/>
              <w:jc w:val="right"/>
            </w:pPr>
            <w:r w:rsidRPr="006C2DBC">
              <w:t xml:space="preserve">Engangsbevilgninger </w:t>
            </w:r>
            <w:proofErr w:type="spellStart"/>
            <w:r w:rsidRPr="006C2DBC">
              <w:t>inkl</w:t>
            </w:r>
            <w:proofErr w:type="spellEnd"/>
            <w:r w:rsidRPr="006C2DBC">
              <w:t xml:space="preserve"> c-19 (unntatt budsjettfullmakt Hdir i 2020)</w:t>
            </w:r>
          </w:p>
        </w:tc>
      </w:tr>
      <w:tr w:rsidR="00A03305" w:rsidRPr="006C2DBC" w14:paraId="2F6F4F5D"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8AFBED" w14:textId="77777777" w:rsidR="002B1F80" w:rsidRPr="006C2DBC" w:rsidRDefault="002B1F80" w:rsidP="006C2DBC">
            <w:pPr>
              <w:pStyle w:val="TabellHode-rad"/>
            </w:pPr>
            <w:r w:rsidRPr="006C2DBC">
              <w:t>2016</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EF7DA6" w14:textId="77777777" w:rsidR="002B1F80" w:rsidRPr="006C2DBC" w:rsidRDefault="002B1F80" w:rsidP="002924BF">
            <w:pPr>
              <w:jc w:val="right"/>
            </w:pPr>
            <w:r w:rsidRPr="006C2DBC">
              <w:t>134,4</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AB43F3D" w14:textId="77777777" w:rsidR="002B1F80" w:rsidRPr="006C2DBC" w:rsidRDefault="002B1F80" w:rsidP="002924BF">
            <w:pPr>
              <w:jc w:val="right"/>
            </w:pPr>
            <w:r w:rsidRPr="006C2DBC">
              <w:t>14,1</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FEB039E" w14:textId="77777777" w:rsidR="002B1F80" w:rsidRPr="006C2DBC" w:rsidRDefault="002B1F80" w:rsidP="002924BF">
            <w:pPr>
              <w:jc w:val="right"/>
            </w:pPr>
            <w:r w:rsidRPr="006C2DBC">
              <w:t>0,0</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F692ED" w14:textId="77777777" w:rsidR="002B1F80" w:rsidRPr="006C2DBC" w:rsidRDefault="002B1F80" w:rsidP="002924BF">
            <w:pPr>
              <w:jc w:val="right"/>
            </w:pPr>
            <w:r w:rsidRPr="006C2DBC">
              <w:t>0,0</w:t>
            </w:r>
          </w:p>
        </w:tc>
      </w:tr>
      <w:tr w:rsidR="00A03305" w:rsidRPr="006C2DBC" w14:paraId="5F43DBE4"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445E47" w14:textId="77777777" w:rsidR="002B1F80" w:rsidRPr="006C2DBC" w:rsidRDefault="002B1F80" w:rsidP="006C2DBC">
            <w:pPr>
              <w:pStyle w:val="TabellHode-rad"/>
            </w:pPr>
            <w:r w:rsidRPr="006C2DBC">
              <w:t>2017</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5E1AC2C" w14:textId="77777777" w:rsidR="002B1F80" w:rsidRPr="006C2DBC" w:rsidRDefault="002B1F80" w:rsidP="002924BF">
            <w:pPr>
              <w:jc w:val="right"/>
            </w:pPr>
            <w:r w:rsidRPr="006C2DBC">
              <w:t>138,6</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9700C7" w14:textId="77777777" w:rsidR="002B1F80" w:rsidRPr="006C2DBC" w:rsidRDefault="002B1F80" w:rsidP="002924BF">
            <w:pPr>
              <w:jc w:val="right"/>
            </w:pPr>
            <w:r w:rsidRPr="006C2DBC">
              <w:t>13,2</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505C89B" w14:textId="77777777" w:rsidR="002B1F80" w:rsidRPr="006C2DBC" w:rsidRDefault="002B1F80" w:rsidP="002924BF">
            <w:pPr>
              <w:jc w:val="right"/>
            </w:pPr>
            <w:r w:rsidRPr="006C2DBC">
              <w:t>1,1</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EDB4F4" w14:textId="77777777" w:rsidR="002B1F80" w:rsidRPr="006C2DBC" w:rsidRDefault="002B1F80" w:rsidP="002924BF">
            <w:pPr>
              <w:jc w:val="right"/>
            </w:pPr>
            <w:r w:rsidRPr="006C2DBC">
              <w:t>0,1</w:t>
            </w:r>
          </w:p>
        </w:tc>
      </w:tr>
      <w:tr w:rsidR="00A03305" w:rsidRPr="006C2DBC" w14:paraId="6AA53DA5"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579F35" w14:textId="77777777" w:rsidR="002B1F80" w:rsidRPr="006C2DBC" w:rsidRDefault="002B1F80" w:rsidP="006C2DBC">
            <w:pPr>
              <w:pStyle w:val="TabellHode-rad"/>
            </w:pPr>
            <w:r w:rsidRPr="006C2DBC">
              <w:t>2018</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18384E1" w14:textId="77777777" w:rsidR="002B1F80" w:rsidRPr="006C2DBC" w:rsidRDefault="002B1F80" w:rsidP="002924BF">
            <w:pPr>
              <w:jc w:val="right"/>
            </w:pPr>
            <w:r w:rsidRPr="006C2DBC">
              <w:t>143,5</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8D704C" w14:textId="77777777" w:rsidR="002B1F80" w:rsidRPr="006C2DBC" w:rsidRDefault="002B1F80" w:rsidP="002924BF">
            <w:pPr>
              <w:jc w:val="right"/>
            </w:pPr>
            <w:r w:rsidRPr="006C2DBC">
              <w:t>11,8</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19F52A" w14:textId="77777777" w:rsidR="002B1F80" w:rsidRPr="006C2DBC" w:rsidRDefault="002B1F80" w:rsidP="002924BF">
            <w:pPr>
              <w:jc w:val="right"/>
            </w:pPr>
            <w:r w:rsidRPr="006C2DBC">
              <w:t>1,0</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CDF3948" w14:textId="77777777" w:rsidR="002B1F80" w:rsidRPr="006C2DBC" w:rsidRDefault="002B1F80" w:rsidP="002924BF">
            <w:pPr>
              <w:jc w:val="right"/>
            </w:pPr>
            <w:r w:rsidRPr="006C2DBC">
              <w:t>0,0</w:t>
            </w:r>
          </w:p>
        </w:tc>
      </w:tr>
      <w:tr w:rsidR="00A03305" w:rsidRPr="006C2DBC" w14:paraId="622CF0C5"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03ACF83" w14:textId="77777777" w:rsidR="002B1F80" w:rsidRPr="006C2DBC" w:rsidRDefault="002B1F80" w:rsidP="006C2DBC">
            <w:pPr>
              <w:pStyle w:val="TabellHode-rad"/>
            </w:pPr>
            <w:r w:rsidRPr="006C2DBC">
              <w:t>2019</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B37B5FF" w14:textId="77777777" w:rsidR="002B1F80" w:rsidRPr="006C2DBC" w:rsidRDefault="002B1F80" w:rsidP="002924BF">
            <w:pPr>
              <w:jc w:val="right"/>
            </w:pPr>
            <w:r w:rsidRPr="006C2DBC">
              <w:t>151,8</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34DD692" w14:textId="77777777" w:rsidR="002B1F80" w:rsidRPr="006C2DBC" w:rsidRDefault="002B1F80" w:rsidP="002924BF">
            <w:pPr>
              <w:jc w:val="right"/>
            </w:pPr>
            <w:r w:rsidRPr="006C2DBC">
              <w:t>13,7</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2D7E33" w14:textId="77777777" w:rsidR="002B1F80" w:rsidRPr="006C2DBC" w:rsidRDefault="002B1F80" w:rsidP="002924BF">
            <w:pPr>
              <w:jc w:val="right"/>
            </w:pPr>
            <w:r w:rsidRPr="006C2DBC">
              <w:t>1,3</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84F383B" w14:textId="77777777" w:rsidR="002B1F80" w:rsidRPr="006C2DBC" w:rsidRDefault="002B1F80" w:rsidP="002924BF">
            <w:pPr>
              <w:jc w:val="right"/>
            </w:pPr>
            <w:r w:rsidRPr="006C2DBC">
              <w:t>0,0</w:t>
            </w:r>
          </w:p>
        </w:tc>
      </w:tr>
      <w:tr w:rsidR="00A03305" w:rsidRPr="006C2DBC" w14:paraId="4236FDFB"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11D9E63" w14:textId="77777777" w:rsidR="002B1F80" w:rsidRPr="006C2DBC" w:rsidRDefault="002B1F80" w:rsidP="006C2DBC">
            <w:pPr>
              <w:pStyle w:val="TabellHode-rad"/>
            </w:pPr>
            <w:r w:rsidRPr="006C2DBC">
              <w:t>2020</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524097" w14:textId="77777777" w:rsidR="002B1F80" w:rsidRPr="006C2DBC" w:rsidRDefault="002B1F80" w:rsidP="002924BF">
            <w:pPr>
              <w:jc w:val="right"/>
            </w:pPr>
            <w:r w:rsidRPr="006C2DBC">
              <w:t>160,6</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684A7D0" w14:textId="77777777" w:rsidR="002B1F80" w:rsidRPr="006C2DBC" w:rsidRDefault="002B1F80" w:rsidP="002924BF">
            <w:pPr>
              <w:jc w:val="right"/>
            </w:pPr>
            <w:r w:rsidRPr="006C2DBC">
              <w:t>9,9</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A26B0ED" w14:textId="77777777" w:rsidR="002B1F80" w:rsidRPr="006C2DBC" w:rsidRDefault="002B1F80" w:rsidP="002924BF">
            <w:pPr>
              <w:jc w:val="right"/>
            </w:pPr>
            <w:r w:rsidRPr="006C2DBC">
              <w:t>0,3</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5E502F" w14:textId="77777777" w:rsidR="002B1F80" w:rsidRPr="006C2DBC" w:rsidRDefault="002B1F80" w:rsidP="002924BF">
            <w:pPr>
              <w:jc w:val="right"/>
            </w:pPr>
            <w:r w:rsidRPr="006C2DBC">
              <w:t>6,7</w:t>
            </w:r>
          </w:p>
        </w:tc>
      </w:tr>
      <w:tr w:rsidR="00A03305" w:rsidRPr="006C2DBC" w14:paraId="2C8FE5DD"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BA5708" w14:textId="77777777" w:rsidR="002B1F80" w:rsidRPr="006C2DBC" w:rsidRDefault="002B1F80" w:rsidP="006C2DBC">
            <w:pPr>
              <w:pStyle w:val="TabellHode-rad"/>
            </w:pPr>
            <w:r w:rsidRPr="006C2DBC">
              <w:t>2021</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1A9A75F" w14:textId="77777777" w:rsidR="002B1F80" w:rsidRPr="006C2DBC" w:rsidRDefault="002B1F80" w:rsidP="002924BF">
            <w:pPr>
              <w:jc w:val="right"/>
            </w:pPr>
            <w:r w:rsidRPr="006C2DBC">
              <w:t>171,0</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486BCB4" w14:textId="77777777" w:rsidR="002B1F80" w:rsidRPr="006C2DBC" w:rsidRDefault="002B1F80" w:rsidP="002924BF">
            <w:pPr>
              <w:jc w:val="right"/>
            </w:pPr>
            <w:r w:rsidRPr="006C2DBC">
              <w:t>14,2</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0023362" w14:textId="77777777" w:rsidR="002B1F80" w:rsidRPr="006C2DBC" w:rsidRDefault="002B1F80" w:rsidP="002924BF">
            <w:pPr>
              <w:jc w:val="right"/>
            </w:pPr>
            <w:r w:rsidRPr="006C2DBC">
              <w:t>1,1</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F7A2952" w14:textId="77777777" w:rsidR="002B1F80" w:rsidRPr="006C2DBC" w:rsidRDefault="002B1F80" w:rsidP="002924BF">
            <w:pPr>
              <w:jc w:val="right"/>
            </w:pPr>
            <w:r w:rsidRPr="006C2DBC">
              <w:t>5,6</w:t>
            </w:r>
          </w:p>
        </w:tc>
      </w:tr>
      <w:tr w:rsidR="00A03305" w:rsidRPr="006C2DBC" w14:paraId="3EEF6873"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72162B" w14:textId="77777777" w:rsidR="002B1F80" w:rsidRPr="006C2DBC" w:rsidRDefault="002B1F80" w:rsidP="006C2DBC">
            <w:pPr>
              <w:pStyle w:val="TabellHode-rad"/>
            </w:pPr>
            <w:r w:rsidRPr="006C2DBC">
              <w:t>2022</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EC94304" w14:textId="77777777" w:rsidR="002B1F80" w:rsidRPr="006C2DBC" w:rsidRDefault="002B1F80" w:rsidP="002924BF">
            <w:pPr>
              <w:jc w:val="right"/>
            </w:pPr>
            <w:r w:rsidRPr="006C2DBC">
              <w:t>178,0</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A1CD0A9" w14:textId="77777777" w:rsidR="002B1F80" w:rsidRPr="006C2DBC" w:rsidRDefault="002B1F80" w:rsidP="002924BF">
            <w:pPr>
              <w:jc w:val="right"/>
            </w:pPr>
            <w:r w:rsidRPr="006C2DBC">
              <w:t>14,9</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E7DC5EC" w14:textId="77777777" w:rsidR="002B1F80" w:rsidRPr="006C2DBC" w:rsidRDefault="002B1F80" w:rsidP="002924BF">
            <w:pPr>
              <w:jc w:val="right"/>
            </w:pPr>
            <w:r w:rsidRPr="006C2DBC">
              <w:t>1,1</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A1EE977" w14:textId="77777777" w:rsidR="002B1F80" w:rsidRPr="006C2DBC" w:rsidRDefault="002B1F80" w:rsidP="002924BF">
            <w:pPr>
              <w:jc w:val="right"/>
            </w:pPr>
            <w:r w:rsidRPr="006C2DBC">
              <w:t>2,3</w:t>
            </w:r>
          </w:p>
        </w:tc>
      </w:tr>
      <w:tr w:rsidR="00A03305" w:rsidRPr="006C2DBC" w14:paraId="301F863C"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186E50A" w14:textId="77777777" w:rsidR="002B1F80" w:rsidRPr="006C2DBC" w:rsidRDefault="002B1F80" w:rsidP="006C2DBC">
            <w:pPr>
              <w:pStyle w:val="TabellHode-rad"/>
            </w:pPr>
            <w:r w:rsidRPr="006C2DBC">
              <w:t>2023</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F0D5B45" w14:textId="77777777" w:rsidR="002B1F80" w:rsidRPr="006C2DBC" w:rsidRDefault="002B1F80" w:rsidP="002924BF">
            <w:pPr>
              <w:jc w:val="right"/>
            </w:pPr>
            <w:r w:rsidRPr="006C2DBC">
              <w:t>188,3</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E73271B" w14:textId="77777777" w:rsidR="002B1F80" w:rsidRPr="006C2DBC" w:rsidRDefault="002B1F80" w:rsidP="002924BF">
            <w:pPr>
              <w:jc w:val="right"/>
            </w:pPr>
            <w:r w:rsidRPr="006C2DBC">
              <w:t>14,8</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B00F44" w14:textId="77777777" w:rsidR="002B1F80" w:rsidRPr="006C2DBC" w:rsidRDefault="002B1F80" w:rsidP="002924BF">
            <w:pPr>
              <w:jc w:val="right"/>
            </w:pPr>
            <w:r w:rsidRPr="006C2DBC">
              <w:t>0,5</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746545F" w14:textId="77777777" w:rsidR="002B1F80" w:rsidRPr="006C2DBC" w:rsidRDefault="002B1F80" w:rsidP="002924BF">
            <w:pPr>
              <w:jc w:val="right"/>
            </w:pPr>
            <w:r w:rsidRPr="006C2DBC">
              <w:t>0,6</w:t>
            </w:r>
          </w:p>
        </w:tc>
      </w:tr>
      <w:tr w:rsidR="00A03305" w:rsidRPr="006C2DBC" w14:paraId="1F76D9AB"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46D7317" w14:textId="77777777" w:rsidR="002B1F80" w:rsidRPr="006C2DBC" w:rsidRDefault="002B1F80" w:rsidP="006C2DBC">
            <w:pPr>
              <w:pStyle w:val="TabellHode-rad"/>
            </w:pPr>
            <w:r w:rsidRPr="006C2DBC">
              <w:t>2024</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5E51FE5" w14:textId="77777777" w:rsidR="002B1F80" w:rsidRPr="006C2DBC" w:rsidRDefault="002B1F80" w:rsidP="002924BF">
            <w:pPr>
              <w:jc w:val="right"/>
            </w:pPr>
            <w:r w:rsidRPr="006C2DBC">
              <w:t>203,7</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20570F4" w14:textId="77777777" w:rsidR="002B1F80" w:rsidRPr="006C2DBC" w:rsidRDefault="002B1F80" w:rsidP="002924BF">
            <w:pPr>
              <w:jc w:val="right"/>
            </w:pPr>
            <w:r w:rsidRPr="006C2DBC">
              <w:t>16,4</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CB158A" w14:textId="77777777" w:rsidR="002B1F80" w:rsidRPr="006C2DBC" w:rsidRDefault="002B1F80" w:rsidP="002924BF">
            <w:pPr>
              <w:jc w:val="right"/>
            </w:pPr>
            <w:r w:rsidRPr="006C2DBC">
              <w:t>0,4</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05FAE4" w14:textId="77777777" w:rsidR="002B1F80" w:rsidRPr="006C2DBC" w:rsidRDefault="002B1F80" w:rsidP="002924BF">
            <w:pPr>
              <w:jc w:val="right"/>
            </w:pPr>
            <w:r w:rsidRPr="006C2DBC">
              <w:t>2,5</w:t>
            </w:r>
          </w:p>
        </w:tc>
      </w:tr>
      <w:tr w:rsidR="00A03305" w:rsidRPr="006C2DBC" w14:paraId="56606D6B"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892A9F" w14:textId="77777777" w:rsidR="002B1F80" w:rsidRPr="006C2DBC" w:rsidRDefault="002B1F80" w:rsidP="006C2DBC">
            <w:pPr>
              <w:pStyle w:val="TabellHode-rad"/>
            </w:pPr>
            <w:r w:rsidRPr="006C2DBC">
              <w:t>2025</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234E3C4" w14:textId="77777777" w:rsidR="002B1F80" w:rsidRPr="006C2DBC" w:rsidRDefault="002B1F80" w:rsidP="002924BF">
            <w:pPr>
              <w:jc w:val="right"/>
            </w:pPr>
            <w:r w:rsidRPr="006C2DBC">
              <w:t>214,3</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2128D0D" w14:textId="77777777" w:rsidR="002B1F80" w:rsidRPr="006C2DBC" w:rsidRDefault="002B1F80" w:rsidP="002924BF">
            <w:pPr>
              <w:jc w:val="right"/>
            </w:pPr>
            <w:r w:rsidRPr="006C2DBC">
              <w:t>18,1</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BA0410" w14:textId="77777777" w:rsidR="002B1F80" w:rsidRPr="006C2DBC" w:rsidRDefault="002B1F80" w:rsidP="002924BF">
            <w:pPr>
              <w:jc w:val="right"/>
            </w:pPr>
            <w:r w:rsidRPr="006C2DBC">
              <w:t>0,7</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73AD092" w14:textId="77777777" w:rsidR="002B1F80" w:rsidRPr="006C2DBC" w:rsidRDefault="002B1F80" w:rsidP="002924BF">
            <w:pPr>
              <w:jc w:val="right"/>
            </w:pPr>
            <w:r w:rsidRPr="006C2DBC">
              <w:t>0,0</w:t>
            </w:r>
          </w:p>
        </w:tc>
      </w:tr>
      <w:tr w:rsidR="00A03305" w:rsidRPr="006C2DBC" w14:paraId="2F542F6D" w14:textId="77777777" w:rsidTr="006C2DBC">
        <w:trPr>
          <w:trHeight w:val="113"/>
        </w:trPr>
        <w:tc>
          <w:tcPr>
            <w:tcW w:w="4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528FCA" w14:textId="77777777" w:rsidR="002B1F80" w:rsidRPr="006C2DBC" w:rsidRDefault="002B1F80" w:rsidP="006C2DBC">
            <w:pPr>
              <w:pStyle w:val="TabellHode-rad"/>
            </w:pPr>
            <w:r w:rsidRPr="006C2DBC">
              <w:t>2026</w:t>
            </w:r>
          </w:p>
        </w:tc>
        <w:tc>
          <w:tcPr>
            <w:tcW w:w="126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6632422" w14:textId="77777777" w:rsidR="002B1F80" w:rsidRPr="006C2DBC" w:rsidRDefault="002B1F80" w:rsidP="002924BF">
            <w:pPr>
              <w:jc w:val="right"/>
            </w:pPr>
            <w:r w:rsidRPr="006C2DBC">
              <w:t>227,1</w:t>
            </w:r>
          </w:p>
        </w:tc>
        <w:tc>
          <w:tcPr>
            <w:tcW w:w="13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46DE778" w14:textId="77777777" w:rsidR="002B1F80" w:rsidRPr="006C2DBC" w:rsidRDefault="002B1F80" w:rsidP="002924BF">
            <w:pPr>
              <w:jc w:val="right"/>
            </w:pPr>
            <w:r w:rsidRPr="006C2DBC">
              <w:t>22,0</w:t>
            </w:r>
          </w:p>
        </w:tc>
        <w:tc>
          <w:tcPr>
            <w:tcW w:w="7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755CC7F" w14:textId="77777777" w:rsidR="002B1F80" w:rsidRPr="006C2DBC" w:rsidRDefault="002B1F80" w:rsidP="002924BF">
            <w:pPr>
              <w:jc w:val="right"/>
            </w:pPr>
            <w:r w:rsidRPr="006C2DBC">
              <w:t>0,0</w:t>
            </w:r>
          </w:p>
        </w:tc>
        <w:tc>
          <w:tcPr>
            <w:tcW w:w="126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192FF2C" w14:textId="77777777" w:rsidR="002B1F80" w:rsidRPr="006C2DBC" w:rsidRDefault="002B1F80" w:rsidP="002924BF">
            <w:pPr>
              <w:jc w:val="right"/>
            </w:pPr>
            <w:r w:rsidRPr="006C2DBC">
              <w:t>0,0</w:t>
            </w:r>
          </w:p>
        </w:tc>
      </w:tr>
    </w:tbl>
    <w:p w14:paraId="4BAC2690" w14:textId="77777777" w:rsidR="002B1F80" w:rsidRPr="006C2DBC" w:rsidRDefault="002B1F80" w:rsidP="006C2DBC"/>
    <w:p w14:paraId="26504478" w14:textId="77777777" w:rsidR="002B1F80" w:rsidRPr="006C2DBC" w:rsidRDefault="002B1F80" w:rsidP="006C2DBC">
      <w:pPr>
        <w:pStyle w:val="Kilde"/>
      </w:pPr>
      <w:r w:rsidRPr="006C2DBC">
        <w:t>Kilde: Helse- og omsorgsdepartementet og Teknisk beregningsutvalg for spesialisthelsetjenesten.</w:t>
      </w:r>
    </w:p>
    <w:p w14:paraId="705F877B" w14:textId="77777777" w:rsidR="002B1F80" w:rsidRPr="006C2DBC" w:rsidRDefault="002B1F80" w:rsidP="006C2DBC">
      <w:pPr>
        <w:pStyle w:val="avsnitt-undertittel"/>
      </w:pPr>
      <w:r w:rsidRPr="006C2DBC">
        <w:lastRenderedPageBreak/>
        <w:t>Tabell 2. Grunnlag for realvekstberegninger i kapittel 3. Mrd. 2026-kroner. 2016–2026.</w:t>
      </w:r>
    </w:p>
    <w:tbl>
      <w:tblPr>
        <w:tblW w:w="5000" w:type="pct"/>
        <w:tblCellMar>
          <w:left w:w="0" w:type="dxa"/>
          <w:right w:w="0" w:type="dxa"/>
        </w:tblCellMar>
        <w:tblLook w:val="0000" w:firstRow="0" w:lastRow="0" w:firstColumn="0" w:lastColumn="0" w:noHBand="0" w:noVBand="0"/>
      </w:tblPr>
      <w:tblGrid>
        <w:gridCol w:w="618"/>
        <w:gridCol w:w="1295"/>
        <w:gridCol w:w="1051"/>
        <w:gridCol w:w="1022"/>
        <w:gridCol w:w="1296"/>
        <w:gridCol w:w="1296"/>
        <w:gridCol w:w="1296"/>
        <w:gridCol w:w="1294"/>
        <w:gridCol w:w="1292"/>
      </w:tblGrid>
      <w:tr w:rsidR="00A03305" w:rsidRPr="006C2DBC" w14:paraId="1AFADC27"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DD7C5C" w14:textId="77777777" w:rsidR="002B1F80" w:rsidRPr="006C2DBC" w:rsidRDefault="002B1F80" w:rsidP="00363B20"/>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F8A6DF" w14:textId="2D5E62AC" w:rsidR="002B1F80" w:rsidRPr="006C2DBC" w:rsidRDefault="002B1F80" w:rsidP="002924BF">
            <w:pPr>
              <w:pStyle w:val="TabellHode-kolonne"/>
              <w:jc w:val="right"/>
            </w:pPr>
            <w:r w:rsidRPr="006C2DBC">
              <w:t xml:space="preserve">Driftsbevilgninger </w:t>
            </w:r>
            <w:proofErr w:type="spellStart"/>
            <w:r w:rsidRPr="006C2DBC">
              <w:t>ekskl</w:t>
            </w:r>
            <w:proofErr w:type="spellEnd"/>
            <w:r w:rsidRPr="006C2DBC">
              <w:t xml:space="preserve"> budsjettfullmakt c-19 til Helsedirektoratet og pensjon</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267D7F" w14:textId="18FC3382" w:rsidR="002B1F80" w:rsidRPr="006C2DBC" w:rsidRDefault="002B1F80" w:rsidP="002924BF">
            <w:pPr>
              <w:pStyle w:val="TabellHode-kolonne"/>
              <w:jc w:val="right"/>
            </w:pPr>
            <w:r w:rsidRPr="006C2DBC">
              <w:t>Herav engangsbevilgninger</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FA94BB9" w14:textId="1AD2FAFE" w:rsidR="002B1F80" w:rsidRPr="006C2DBC" w:rsidRDefault="002B1F80" w:rsidP="002924BF">
            <w:pPr>
              <w:pStyle w:val="TabellHode-kolonne"/>
              <w:jc w:val="right"/>
            </w:pPr>
            <w:r w:rsidRPr="006C2DBC">
              <w:t>Herav oppgaveendringer akkumulert</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CAE933" w14:textId="3C96DC4C" w:rsidR="002B1F80" w:rsidRPr="006C2DBC" w:rsidRDefault="002B1F80" w:rsidP="002924BF">
            <w:pPr>
              <w:pStyle w:val="TabellHode-kolonne"/>
              <w:jc w:val="right"/>
            </w:pPr>
            <w:r w:rsidRPr="006C2DBC">
              <w:t>Driftsbevilgninger fratrukket engangsbevilgninger og oppgaveendringer akkumulert</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612012" w14:textId="028E1B37" w:rsidR="002B1F80" w:rsidRPr="006C2DBC" w:rsidRDefault="002B1F80" w:rsidP="002924BF">
            <w:pPr>
              <w:pStyle w:val="TabellHode-kolonne"/>
              <w:jc w:val="right"/>
            </w:pPr>
            <w:proofErr w:type="spellStart"/>
            <w:r w:rsidRPr="006C2DBC">
              <w:t>Etterberegnet</w:t>
            </w:r>
            <w:proofErr w:type="spellEnd"/>
            <w:r w:rsidRPr="006C2DBC">
              <w:t xml:space="preserve"> merkostnad til demografi med 92,5 prosent marginalkostnad</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C182482" w14:textId="20B6CB06" w:rsidR="002B1F80" w:rsidRPr="006C2DBC" w:rsidRDefault="002B1F80" w:rsidP="002924BF">
            <w:pPr>
              <w:pStyle w:val="TabellHode-kolonne"/>
              <w:jc w:val="right"/>
            </w:pPr>
            <w:proofErr w:type="spellStart"/>
            <w:r w:rsidRPr="006C2DBC">
              <w:t>Etterberegnet</w:t>
            </w:r>
            <w:proofErr w:type="spellEnd"/>
            <w:r w:rsidRPr="006C2DBC">
              <w:t xml:space="preserve"> merkostnad til demografi med 100 prosent marginalkostnad</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53D847D" w14:textId="0E7B7354" w:rsidR="002B1F80" w:rsidRPr="006C2DBC" w:rsidRDefault="002B1F80" w:rsidP="002924BF">
            <w:pPr>
              <w:pStyle w:val="TabellHode-kolonne"/>
              <w:jc w:val="right"/>
            </w:pPr>
            <w:r w:rsidRPr="006C2DBC">
              <w:t xml:space="preserve">Driftsbevilgninger fratrukket </w:t>
            </w:r>
            <w:proofErr w:type="spellStart"/>
            <w:r w:rsidRPr="006C2DBC">
              <w:t>etterberegnet</w:t>
            </w:r>
            <w:proofErr w:type="spellEnd"/>
            <w:r w:rsidRPr="006C2DBC">
              <w:t xml:space="preserve"> merkostnad til demografi med 92,5 prosent marginalkostnad</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4109397" w14:textId="031E1CAF" w:rsidR="002B1F80" w:rsidRPr="006C2DBC" w:rsidRDefault="002B1F80" w:rsidP="002924BF">
            <w:pPr>
              <w:pStyle w:val="TabellHode-kolonne"/>
              <w:jc w:val="right"/>
            </w:pPr>
            <w:r w:rsidRPr="006C2DBC">
              <w:t xml:space="preserve">Driftsbevilgninger fratrukket </w:t>
            </w:r>
            <w:proofErr w:type="spellStart"/>
            <w:r w:rsidRPr="006C2DBC">
              <w:t>etterberegnet</w:t>
            </w:r>
            <w:proofErr w:type="spellEnd"/>
            <w:r w:rsidRPr="006C2DBC">
              <w:t xml:space="preserve"> merkostnad til demografi med 100 prosent marginalkostnad</w:t>
            </w:r>
          </w:p>
        </w:tc>
      </w:tr>
      <w:tr w:rsidR="00A03305" w:rsidRPr="006C2DBC" w14:paraId="7C9E1863"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4DC84E8" w14:textId="77777777" w:rsidR="002B1F80" w:rsidRPr="006C2DBC" w:rsidRDefault="002B1F80" w:rsidP="006C2DBC">
            <w:pPr>
              <w:pStyle w:val="TabellHode-rad"/>
            </w:pPr>
            <w:r w:rsidRPr="006C2DBC">
              <w:t>2016</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AE38FB9" w14:textId="77777777" w:rsidR="002B1F80" w:rsidRPr="006C2DBC" w:rsidRDefault="002B1F80" w:rsidP="002924BF">
            <w:pPr>
              <w:jc w:val="right"/>
            </w:pPr>
            <w:r w:rsidRPr="006C2DBC">
              <w:t>170,9</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70D8512" w14:textId="77777777" w:rsidR="002B1F80" w:rsidRPr="006C2DBC" w:rsidRDefault="002B1F80" w:rsidP="002924BF">
            <w:pPr>
              <w:jc w:val="right"/>
            </w:pPr>
            <w:r w:rsidRPr="006C2DBC">
              <w:t>0,0</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CB6EDB6" w14:textId="77777777" w:rsidR="002B1F80" w:rsidRPr="006C2DBC" w:rsidRDefault="002B1F80" w:rsidP="002924BF">
            <w:pPr>
              <w:jc w:val="right"/>
            </w:pP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0CA47B8" w14:textId="77777777" w:rsidR="002B1F80" w:rsidRPr="006C2DBC" w:rsidRDefault="002B1F80" w:rsidP="002924BF">
            <w:pPr>
              <w:jc w:val="right"/>
            </w:pPr>
            <w:r w:rsidRPr="006C2DBC">
              <w:t>170,9</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2E2733" w14:textId="77777777" w:rsidR="002B1F80" w:rsidRPr="006C2DBC" w:rsidRDefault="002B1F80" w:rsidP="002924BF">
            <w:pPr>
              <w:jc w:val="right"/>
            </w:pPr>
            <w:r w:rsidRPr="006C2DBC">
              <w:t>0,0</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4A2A2B3" w14:textId="77777777" w:rsidR="002B1F80" w:rsidRPr="006C2DBC" w:rsidRDefault="002B1F80" w:rsidP="002924BF">
            <w:pPr>
              <w:jc w:val="right"/>
            </w:pPr>
            <w:r w:rsidRPr="006C2DBC">
              <w:t>0,0</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487855" w14:textId="77777777" w:rsidR="002B1F80" w:rsidRPr="006C2DBC" w:rsidRDefault="002B1F80" w:rsidP="002924BF">
            <w:pPr>
              <w:jc w:val="right"/>
            </w:pPr>
            <w:r w:rsidRPr="006C2DBC">
              <w:t>170,9</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D3D1D6A" w14:textId="77777777" w:rsidR="002B1F80" w:rsidRPr="006C2DBC" w:rsidRDefault="002B1F80" w:rsidP="002924BF">
            <w:pPr>
              <w:jc w:val="right"/>
            </w:pPr>
            <w:r w:rsidRPr="006C2DBC">
              <w:t>170,9</w:t>
            </w:r>
          </w:p>
        </w:tc>
      </w:tr>
      <w:tr w:rsidR="00A03305" w:rsidRPr="006C2DBC" w14:paraId="2E2A1AE8"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81A8699" w14:textId="77777777" w:rsidR="002B1F80" w:rsidRPr="006C2DBC" w:rsidRDefault="002B1F80" w:rsidP="006C2DBC">
            <w:pPr>
              <w:pStyle w:val="TabellHode-rad"/>
            </w:pPr>
            <w:r w:rsidRPr="006C2DBC">
              <w:t>2017</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CAA8682" w14:textId="77777777" w:rsidR="002B1F80" w:rsidRPr="006C2DBC" w:rsidRDefault="002B1F80" w:rsidP="002924BF">
            <w:pPr>
              <w:jc w:val="right"/>
            </w:pPr>
            <w:r w:rsidRPr="006C2DBC">
              <w:t>173,5</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4F6E46D" w14:textId="77777777" w:rsidR="002B1F80" w:rsidRPr="006C2DBC" w:rsidRDefault="002B1F80" w:rsidP="002924BF">
            <w:pPr>
              <w:jc w:val="right"/>
            </w:pPr>
            <w:r w:rsidRPr="006C2DBC">
              <w:t>0,1</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A5C9BF" w14:textId="77777777" w:rsidR="002B1F80" w:rsidRPr="006C2DBC" w:rsidRDefault="002B1F80" w:rsidP="002924BF">
            <w:pPr>
              <w:jc w:val="right"/>
            </w:pPr>
            <w:r w:rsidRPr="006C2DBC">
              <w:t>1,5</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93954F2" w14:textId="77777777" w:rsidR="002B1F80" w:rsidRPr="006C2DBC" w:rsidRDefault="002B1F80" w:rsidP="002924BF">
            <w:pPr>
              <w:jc w:val="right"/>
            </w:pPr>
            <w:r w:rsidRPr="006C2DBC">
              <w:t>171,8</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7C6FFF" w14:textId="77777777" w:rsidR="002B1F80" w:rsidRPr="006C2DBC" w:rsidRDefault="002B1F80" w:rsidP="002924BF">
            <w:pPr>
              <w:jc w:val="right"/>
            </w:pPr>
            <w:r w:rsidRPr="006C2DBC">
              <w:t>2,4</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E190A7" w14:textId="77777777" w:rsidR="002B1F80" w:rsidRPr="006C2DBC" w:rsidRDefault="002B1F80" w:rsidP="002924BF">
            <w:pPr>
              <w:jc w:val="right"/>
            </w:pPr>
            <w:r w:rsidRPr="006C2DBC">
              <w:t>2,6</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776329" w14:textId="77777777" w:rsidR="002B1F80" w:rsidRPr="006C2DBC" w:rsidRDefault="002B1F80" w:rsidP="002924BF">
            <w:pPr>
              <w:jc w:val="right"/>
            </w:pPr>
            <w:r w:rsidRPr="006C2DBC">
              <w:t>169,4</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23E58C" w14:textId="77777777" w:rsidR="002B1F80" w:rsidRPr="006C2DBC" w:rsidRDefault="002B1F80" w:rsidP="002924BF">
            <w:pPr>
              <w:jc w:val="right"/>
            </w:pPr>
            <w:r w:rsidRPr="006C2DBC">
              <w:t>169,2</w:t>
            </w:r>
          </w:p>
        </w:tc>
      </w:tr>
      <w:tr w:rsidR="00A03305" w:rsidRPr="006C2DBC" w14:paraId="4A9A58E3"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056F11A" w14:textId="77777777" w:rsidR="002B1F80" w:rsidRPr="006C2DBC" w:rsidRDefault="002B1F80" w:rsidP="006C2DBC">
            <w:pPr>
              <w:pStyle w:val="TabellHode-rad"/>
            </w:pPr>
            <w:r w:rsidRPr="006C2DBC">
              <w:t>2018</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26C3C7A" w14:textId="77777777" w:rsidR="002B1F80" w:rsidRPr="006C2DBC" w:rsidRDefault="002B1F80" w:rsidP="002924BF">
            <w:pPr>
              <w:jc w:val="right"/>
            </w:pPr>
            <w:r w:rsidRPr="006C2DBC">
              <w:t>177,0</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D58D97B" w14:textId="77777777" w:rsidR="002B1F80" w:rsidRPr="006C2DBC" w:rsidRDefault="002B1F80" w:rsidP="002924BF">
            <w:pPr>
              <w:jc w:val="right"/>
            </w:pPr>
            <w:r w:rsidRPr="006C2DBC">
              <w:t>0,0</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49C1042" w14:textId="77777777" w:rsidR="002B1F80" w:rsidRPr="006C2DBC" w:rsidRDefault="002B1F80" w:rsidP="002924BF">
            <w:pPr>
              <w:jc w:val="right"/>
            </w:pPr>
            <w:r w:rsidRPr="006C2DBC">
              <w:t>3,0</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28A63E" w14:textId="77777777" w:rsidR="002B1F80" w:rsidRPr="006C2DBC" w:rsidRDefault="002B1F80" w:rsidP="002924BF">
            <w:pPr>
              <w:jc w:val="right"/>
            </w:pPr>
            <w:r w:rsidRPr="006C2DBC">
              <w:t>174,0</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C7E726F" w14:textId="77777777" w:rsidR="002B1F80" w:rsidRPr="006C2DBC" w:rsidRDefault="002B1F80" w:rsidP="002924BF">
            <w:pPr>
              <w:jc w:val="right"/>
            </w:pPr>
            <w:r w:rsidRPr="006C2DBC">
              <w:t>4,6</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9F90B55" w14:textId="77777777" w:rsidR="002B1F80" w:rsidRPr="006C2DBC" w:rsidRDefault="002B1F80" w:rsidP="002924BF">
            <w:pPr>
              <w:jc w:val="right"/>
            </w:pPr>
            <w:r w:rsidRPr="006C2DBC">
              <w:t>5,0</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2346ADD" w14:textId="77777777" w:rsidR="002B1F80" w:rsidRPr="006C2DBC" w:rsidRDefault="002B1F80" w:rsidP="002924BF">
            <w:pPr>
              <w:jc w:val="right"/>
            </w:pPr>
            <w:r w:rsidRPr="006C2DBC">
              <w:t>169,4</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FF44F7E" w14:textId="77777777" w:rsidR="002B1F80" w:rsidRPr="006C2DBC" w:rsidRDefault="002B1F80" w:rsidP="002924BF">
            <w:pPr>
              <w:jc w:val="right"/>
            </w:pPr>
            <w:r w:rsidRPr="006C2DBC">
              <w:t>169,0</w:t>
            </w:r>
          </w:p>
        </w:tc>
      </w:tr>
      <w:tr w:rsidR="00A03305" w:rsidRPr="006C2DBC" w14:paraId="143DE9C6"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E50CB38" w14:textId="77777777" w:rsidR="002B1F80" w:rsidRPr="006C2DBC" w:rsidRDefault="002B1F80" w:rsidP="006C2DBC">
            <w:pPr>
              <w:pStyle w:val="TabellHode-rad"/>
            </w:pPr>
            <w:r w:rsidRPr="006C2DBC">
              <w:t>2019</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C90D327" w14:textId="77777777" w:rsidR="002B1F80" w:rsidRPr="006C2DBC" w:rsidRDefault="002B1F80" w:rsidP="002924BF">
            <w:pPr>
              <w:jc w:val="right"/>
            </w:pPr>
            <w:r w:rsidRPr="006C2DBC">
              <w:t>180,3</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012E4B" w14:textId="77777777" w:rsidR="002B1F80" w:rsidRPr="006C2DBC" w:rsidRDefault="002B1F80" w:rsidP="002924BF">
            <w:pPr>
              <w:jc w:val="right"/>
            </w:pPr>
            <w:r w:rsidRPr="006C2DBC">
              <w:t>0,0</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59FD1C" w14:textId="77777777" w:rsidR="002B1F80" w:rsidRPr="006C2DBC" w:rsidRDefault="002B1F80" w:rsidP="002924BF">
            <w:pPr>
              <w:jc w:val="right"/>
            </w:pPr>
            <w:r w:rsidRPr="006C2DBC">
              <w:t>4,7</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5023C4" w14:textId="77777777" w:rsidR="002B1F80" w:rsidRPr="006C2DBC" w:rsidRDefault="002B1F80" w:rsidP="002924BF">
            <w:pPr>
              <w:jc w:val="right"/>
            </w:pPr>
            <w:r w:rsidRPr="006C2DBC">
              <w:t>175,6</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778F523" w14:textId="77777777" w:rsidR="002B1F80" w:rsidRPr="006C2DBC" w:rsidRDefault="002B1F80" w:rsidP="002924BF">
            <w:pPr>
              <w:jc w:val="right"/>
            </w:pPr>
            <w:r w:rsidRPr="006C2DBC">
              <w:t>6,8</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6611EE0" w14:textId="77777777" w:rsidR="002B1F80" w:rsidRPr="006C2DBC" w:rsidRDefault="002B1F80" w:rsidP="002924BF">
            <w:pPr>
              <w:jc w:val="right"/>
            </w:pPr>
            <w:r w:rsidRPr="006C2DBC">
              <w:t>7,3</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6EA4513" w14:textId="77777777" w:rsidR="002B1F80" w:rsidRPr="006C2DBC" w:rsidRDefault="002B1F80" w:rsidP="002924BF">
            <w:pPr>
              <w:jc w:val="right"/>
            </w:pPr>
            <w:r w:rsidRPr="006C2DBC">
              <w:t>168,8</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468D19B" w14:textId="77777777" w:rsidR="002B1F80" w:rsidRPr="006C2DBC" w:rsidRDefault="002B1F80" w:rsidP="002924BF">
            <w:pPr>
              <w:jc w:val="right"/>
            </w:pPr>
            <w:r w:rsidRPr="006C2DBC">
              <w:t>168,3</w:t>
            </w:r>
          </w:p>
        </w:tc>
      </w:tr>
      <w:tr w:rsidR="00A03305" w:rsidRPr="006C2DBC" w14:paraId="17245B82"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63E08D4" w14:textId="77777777" w:rsidR="002B1F80" w:rsidRPr="006C2DBC" w:rsidRDefault="002B1F80" w:rsidP="006C2DBC">
            <w:pPr>
              <w:pStyle w:val="TabellHode-rad"/>
            </w:pPr>
            <w:r w:rsidRPr="006C2DBC">
              <w:t>2020</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E573D3" w14:textId="77777777" w:rsidR="002B1F80" w:rsidRPr="006C2DBC" w:rsidRDefault="002B1F80" w:rsidP="002924BF">
            <w:pPr>
              <w:jc w:val="right"/>
            </w:pPr>
            <w:r w:rsidRPr="006C2DBC">
              <w:t>193,6</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1993214" w14:textId="77777777" w:rsidR="002B1F80" w:rsidRPr="006C2DBC" w:rsidRDefault="002B1F80" w:rsidP="002924BF">
            <w:pPr>
              <w:jc w:val="right"/>
            </w:pPr>
            <w:r w:rsidRPr="006C2DBC">
              <w:t>8,6</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D230D98" w14:textId="77777777" w:rsidR="002B1F80" w:rsidRPr="006C2DBC" w:rsidRDefault="002B1F80" w:rsidP="002924BF">
            <w:pPr>
              <w:jc w:val="right"/>
            </w:pPr>
            <w:r w:rsidRPr="006C2DBC">
              <w:t>5,1</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4CD6260" w14:textId="77777777" w:rsidR="002B1F80" w:rsidRPr="006C2DBC" w:rsidRDefault="002B1F80" w:rsidP="002924BF">
            <w:pPr>
              <w:jc w:val="right"/>
            </w:pPr>
            <w:r w:rsidRPr="006C2DBC">
              <w:t>179,9</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43D4C4" w14:textId="77777777" w:rsidR="002B1F80" w:rsidRPr="006C2DBC" w:rsidRDefault="002B1F80" w:rsidP="002924BF">
            <w:pPr>
              <w:jc w:val="right"/>
            </w:pPr>
            <w:r w:rsidRPr="006C2DBC">
              <w:t>9,1</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3463F84" w14:textId="77777777" w:rsidR="002B1F80" w:rsidRPr="006C2DBC" w:rsidRDefault="002B1F80" w:rsidP="002924BF">
            <w:pPr>
              <w:jc w:val="right"/>
            </w:pPr>
            <w:r w:rsidRPr="006C2DBC">
              <w:t>9,9</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8FF7C66" w14:textId="77777777" w:rsidR="002B1F80" w:rsidRPr="006C2DBC" w:rsidRDefault="002B1F80" w:rsidP="002924BF">
            <w:pPr>
              <w:jc w:val="right"/>
            </w:pPr>
            <w:r w:rsidRPr="006C2DBC">
              <w:t>170,7</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C543FE8" w14:textId="77777777" w:rsidR="002B1F80" w:rsidRPr="006C2DBC" w:rsidRDefault="002B1F80" w:rsidP="002924BF">
            <w:pPr>
              <w:jc w:val="right"/>
            </w:pPr>
            <w:r w:rsidRPr="006C2DBC">
              <w:t>170,0</w:t>
            </w:r>
          </w:p>
        </w:tc>
      </w:tr>
      <w:tr w:rsidR="00A03305" w:rsidRPr="006C2DBC" w14:paraId="75E42477"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D754DA" w14:textId="77777777" w:rsidR="002B1F80" w:rsidRPr="006C2DBC" w:rsidRDefault="002B1F80" w:rsidP="006C2DBC">
            <w:pPr>
              <w:pStyle w:val="TabellHode-rad"/>
            </w:pPr>
            <w:r w:rsidRPr="006C2DBC">
              <w:t>2021</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DF2C1A" w14:textId="77777777" w:rsidR="002B1F80" w:rsidRPr="006C2DBC" w:rsidRDefault="002B1F80" w:rsidP="002924BF">
            <w:pPr>
              <w:jc w:val="right"/>
            </w:pPr>
            <w:r w:rsidRPr="006C2DBC">
              <w:t>194,7</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7ABB36B" w14:textId="77777777" w:rsidR="002B1F80" w:rsidRPr="006C2DBC" w:rsidRDefault="002B1F80" w:rsidP="002924BF">
            <w:pPr>
              <w:jc w:val="right"/>
            </w:pPr>
            <w:r w:rsidRPr="006C2DBC">
              <w:t>6,9</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10EDEC5" w14:textId="77777777" w:rsidR="002B1F80" w:rsidRPr="006C2DBC" w:rsidRDefault="002B1F80" w:rsidP="002924BF">
            <w:pPr>
              <w:jc w:val="right"/>
            </w:pPr>
            <w:r w:rsidRPr="006C2DBC">
              <w:t>6,5</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2850FAC" w14:textId="77777777" w:rsidR="002B1F80" w:rsidRPr="006C2DBC" w:rsidRDefault="002B1F80" w:rsidP="002924BF">
            <w:pPr>
              <w:jc w:val="right"/>
            </w:pPr>
            <w:r w:rsidRPr="006C2DBC">
              <w:t>181,3</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5B706BD" w14:textId="77777777" w:rsidR="002B1F80" w:rsidRPr="006C2DBC" w:rsidRDefault="002B1F80" w:rsidP="002924BF">
            <w:pPr>
              <w:jc w:val="right"/>
            </w:pPr>
            <w:r w:rsidRPr="006C2DBC">
              <w:t>11,0</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98A3E8D" w14:textId="77777777" w:rsidR="002B1F80" w:rsidRPr="006C2DBC" w:rsidRDefault="002B1F80" w:rsidP="002924BF">
            <w:pPr>
              <w:jc w:val="right"/>
            </w:pPr>
            <w:r w:rsidRPr="006C2DBC">
              <w:t>11,9</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8E826A" w14:textId="77777777" w:rsidR="002B1F80" w:rsidRPr="006C2DBC" w:rsidRDefault="002B1F80" w:rsidP="002924BF">
            <w:pPr>
              <w:jc w:val="right"/>
            </w:pPr>
            <w:r w:rsidRPr="006C2DBC">
              <w:t>170,3</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12DD229" w14:textId="77777777" w:rsidR="002B1F80" w:rsidRPr="006C2DBC" w:rsidRDefault="002B1F80" w:rsidP="002924BF">
            <w:pPr>
              <w:jc w:val="right"/>
            </w:pPr>
            <w:r w:rsidRPr="006C2DBC">
              <w:t>169,4</w:t>
            </w:r>
          </w:p>
        </w:tc>
      </w:tr>
      <w:tr w:rsidR="00A03305" w:rsidRPr="006C2DBC" w14:paraId="090FFF43"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57E490" w14:textId="77777777" w:rsidR="002B1F80" w:rsidRPr="006C2DBC" w:rsidRDefault="002B1F80" w:rsidP="006C2DBC">
            <w:pPr>
              <w:pStyle w:val="TabellHode-rad"/>
            </w:pPr>
            <w:r w:rsidRPr="006C2DBC">
              <w:t>2022</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2E8418D" w14:textId="77777777" w:rsidR="002B1F80" w:rsidRPr="006C2DBC" w:rsidRDefault="002B1F80" w:rsidP="002924BF">
            <w:pPr>
              <w:jc w:val="right"/>
            </w:pPr>
            <w:r w:rsidRPr="006C2DBC">
              <w:t>192,8</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327A4E1" w14:textId="77777777" w:rsidR="002B1F80" w:rsidRPr="006C2DBC" w:rsidRDefault="002B1F80" w:rsidP="002924BF">
            <w:pPr>
              <w:jc w:val="right"/>
            </w:pPr>
            <w:r w:rsidRPr="006C2DBC">
              <w:t>2,7</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2ECF95F" w14:textId="77777777" w:rsidR="002B1F80" w:rsidRPr="006C2DBC" w:rsidRDefault="002B1F80" w:rsidP="002924BF">
            <w:pPr>
              <w:jc w:val="right"/>
            </w:pPr>
            <w:r w:rsidRPr="006C2DBC">
              <w:t>7,8</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277CBD" w14:textId="77777777" w:rsidR="002B1F80" w:rsidRPr="006C2DBC" w:rsidRDefault="002B1F80" w:rsidP="002924BF">
            <w:pPr>
              <w:jc w:val="right"/>
            </w:pPr>
            <w:r w:rsidRPr="006C2DBC">
              <w:t>182,2</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DE95D97" w14:textId="77777777" w:rsidR="002B1F80" w:rsidRPr="006C2DBC" w:rsidRDefault="002B1F80" w:rsidP="002924BF">
            <w:pPr>
              <w:jc w:val="right"/>
            </w:pPr>
            <w:r w:rsidRPr="006C2DBC">
              <w:t>13,4</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CB8384F" w14:textId="77777777" w:rsidR="002B1F80" w:rsidRPr="006C2DBC" w:rsidRDefault="002B1F80" w:rsidP="002924BF">
            <w:pPr>
              <w:jc w:val="right"/>
            </w:pPr>
            <w:r w:rsidRPr="006C2DBC">
              <w:t>14,5</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254E8FE" w14:textId="77777777" w:rsidR="002B1F80" w:rsidRPr="006C2DBC" w:rsidRDefault="002B1F80" w:rsidP="002924BF">
            <w:pPr>
              <w:jc w:val="right"/>
            </w:pPr>
            <w:r w:rsidRPr="006C2DBC">
              <w:t>168,8</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E7B3E40" w14:textId="77777777" w:rsidR="002B1F80" w:rsidRPr="006C2DBC" w:rsidRDefault="002B1F80" w:rsidP="002924BF">
            <w:pPr>
              <w:jc w:val="right"/>
            </w:pPr>
            <w:r w:rsidRPr="006C2DBC">
              <w:t>167,7</w:t>
            </w:r>
          </w:p>
        </w:tc>
      </w:tr>
      <w:tr w:rsidR="00A03305" w:rsidRPr="006C2DBC" w14:paraId="0E541E19"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5C050EE" w14:textId="77777777" w:rsidR="002B1F80" w:rsidRPr="006C2DBC" w:rsidRDefault="002B1F80" w:rsidP="006C2DBC">
            <w:pPr>
              <w:pStyle w:val="TabellHode-rad"/>
            </w:pPr>
            <w:r w:rsidRPr="006C2DBC">
              <w:t>2023</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ED9F03" w14:textId="77777777" w:rsidR="002B1F80" w:rsidRPr="006C2DBC" w:rsidRDefault="002B1F80" w:rsidP="002924BF">
            <w:pPr>
              <w:jc w:val="right"/>
            </w:pPr>
            <w:r w:rsidRPr="006C2DBC">
              <w:t>194,2</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FFA2D27" w14:textId="77777777" w:rsidR="002B1F80" w:rsidRPr="006C2DBC" w:rsidRDefault="002B1F80" w:rsidP="002924BF">
            <w:pPr>
              <w:jc w:val="right"/>
            </w:pPr>
            <w:r w:rsidRPr="006C2DBC">
              <w:t>0,6</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BA2FCC5" w14:textId="77777777" w:rsidR="002B1F80" w:rsidRPr="006C2DBC" w:rsidRDefault="002B1F80" w:rsidP="002924BF">
            <w:pPr>
              <w:jc w:val="right"/>
            </w:pPr>
            <w:r w:rsidRPr="006C2DBC">
              <w:t>8,4</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6C7F5F9" w14:textId="77777777" w:rsidR="002B1F80" w:rsidRPr="006C2DBC" w:rsidRDefault="002B1F80" w:rsidP="002924BF">
            <w:pPr>
              <w:jc w:val="right"/>
            </w:pPr>
            <w:r w:rsidRPr="006C2DBC">
              <w:t>185,2</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0341439" w14:textId="77777777" w:rsidR="002B1F80" w:rsidRPr="006C2DBC" w:rsidRDefault="002B1F80" w:rsidP="002924BF">
            <w:pPr>
              <w:jc w:val="right"/>
            </w:pPr>
            <w:r w:rsidRPr="006C2DBC">
              <w:t>16,3</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8F87C1D" w14:textId="77777777" w:rsidR="002B1F80" w:rsidRPr="006C2DBC" w:rsidRDefault="002B1F80" w:rsidP="002924BF">
            <w:pPr>
              <w:jc w:val="right"/>
            </w:pPr>
            <w:r w:rsidRPr="006C2DBC">
              <w:t>17,6</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FBE4139" w14:textId="77777777" w:rsidR="002B1F80" w:rsidRPr="006C2DBC" w:rsidRDefault="002B1F80" w:rsidP="002924BF">
            <w:pPr>
              <w:jc w:val="right"/>
            </w:pPr>
            <w:r w:rsidRPr="006C2DBC">
              <w:t>168,9</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0D8F5A2" w14:textId="77777777" w:rsidR="002B1F80" w:rsidRPr="006C2DBC" w:rsidRDefault="002B1F80" w:rsidP="002924BF">
            <w:pPr>
              <w:jc w:val="right"/>
            </w:pPr>
            <w:r w:rsidRPr="006C2DBC">
              <w:t>167,6</w:t>
            </w:r>
          </w:p>
        </w:tc>
      </w:tr>
      <w:tr w:rsidR="00A03305" w:rsidRPr="006C2DBC" w14:paraId="47976F24"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135B2E" w14:textId="77777777" w:rsidR="002B1F80" w:rsidRPr="006C2DBC" w:rsidRDefault="002B1F80" w:rsidP="006C2DBC">
            <w:pPr>
              <w:pStyle w:val="TabellHode-rad"/>
            </w:pPr>
            <w:r w:rsidRPr="006C2DBC">
              <w:t>2024</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D9DD319" w14:textId="77777777" w:rsidR="002B1F80" w:rsidRPr="006C2DBC" w:rsidRDefault="002B1F80" w:rsidP="002924BF">
            <w:pPr>
              <w:jc w:val="right"/>
            </w:pPr>
            <w:r w:rsidRPr="006C2DBC">
              <w:t>200,5</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AB82253" w14:textId="77777777" w:rsidR="002B1F80" w:rsidRPr="006C2DBC" w:rsidRDefault="002B1F80" w:rsidP="002924BF">
            <w:pPr>
              <w:jc w:val="right"/>
            </w:pPr>
            <w:r w:rsidRPr="006C2DBC">
              <w:t>2,7</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09A57E" w14:textId="77777777" w:rsidR="002B1F80" w:rsidRPr="006C2DBC" w:rsidRDefault="002B1F80" w:rsidP="002924BF">
            <w:pPr>
              <w:jc w:val="right"/>
            </w:pPr>
            <w:r w:rsidRPr="006C2DBC">
              <w:t>8,8</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E1E965C" w14:textId="77777777" w:rsidR="002B1F80" w:rsidRPr="006C2DBC" w:rsidRDefault="002B1F80" w:rsidP="002924BF">
            <w:pPr>
              <w:jc w:val="right"/>
            </w:pPr>
            <w:r w:rsidRPr="006C2DBC">
              <w:t>189,0</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7B1B1D" w14:textId="77777777" w:rsidR="002B1F80" w:rsidRPr="006C2DBC" w:rsidRDefault="002B1F80" w:rsidP="002924BF">
            <w:pPr>
              <w:jc w:val="right"/>
            </w:pPr>
            <w:r w:rsidRPr="006C2DBC">
              <w:t>19,2</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CC239E" w14:textId="77777777" w:rsidR="002B1F80" w:rsidRPr="006C2DBC" w:rsidRDefault="002B1F80" w:rsidP="002924BF">
            <w:pPr>
              <w:jc w:val="right"/>
            </w:pPr>
            <w:r w:rsidRPr="006C2DBC">
              <w:t>20,8</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17F3673" w14:textId="77777777" w:rsidR="002B1F80" w:rsidRPr="006C2DBC" w:rsidRDefault="002B1F80" w:rsidP="002924BF">
            <w:pPr>
              <w:jc w:val="right"/>
            </w:pPr>
            <w:r w:rsidRPr="006C2DBC">
              <w:t>169,7</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8588949" w14:textId="77777777" w:rsidR="002B1F80" w:rsidRPr="006C2DBC" w:rsidRDefault="002B1F80" w:rsidP="002924BF">
            <w:pPr>
              <w:jc w:val="right"/>
            </w:pPr>
            <w:r w:rsidRPr="006C2DBC">
              <w:t>168,2</w:t>
            </w:r>
          </w:p>
        </w:tc>
      </w:tr>
      <w:tr w:rsidR="00A03305" w:rsidRPr="006C2DBC" w14:paraId="5073618C"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8F9135" w14:textId="77777777" w:rsidR="002B1F80" w:rsidRPr="006C2DBC" w:rsidRDefault="002B1F80" w:rsidP="006C2DBC">
            <w:pPr>
              <w:pStyle w:val="TabellHode-rad"/>
            </w:pPr>
            <w:r w:rsidRPr="006C2DBC">
              <w:t>2025</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9C2673B" w14:textId="77777777" w:rsidR="002B1F80" w:rsidRPr="006C2DBC" w:rsidRDefault="002B1F80" w:rsidP="002924BF">
            <w:pPr>
              <w:jc w:val="right"/>
            </w:pPr>
            <w:r w:rsidRPr="006C2DBC">
              <w:t>202,5</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1FF3F7D" w14:textId="77777777" w:rsidR="002B1F80" w:rsidRPr="006C2DBC" w:rsidRDefault="002B1F80" w:rsidP="002924BF">
            <w:pPr>
              <w:jc w:val="right"/>
            </w:pPr>
            <w:r w:rsidRPr="006C2DBC">
              <w:t>0,0</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337E65" w14:textId="77777777" w:rsidR="002B1F80" w:rsidRPr="006C2DBC" w:rsidRDefault="002B1F80" w:rsidP="002924BF">
            <w:pPr>
              <w:jc w:val="right"/>
            </w:pPr>
            <w:r w:rsidRPr="006C2DBC">
              <w:t>9,5</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84B651" w14:textId="77777777" w:rsidR="002B1F80" w:rsidRPr="006C2DBC" w:rsidRDefault="002B1F80" w:rsidP="002924BF">
            <w:pPr>
              <w:jc w:val="right"/>
            </w:pPr>
            <w:r w:rsidRPr="006C2DBC">
              <w:t>193,0</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0532229" w14:textId="77777777" w:rsidR="002B1F80" w:rsidRPr="006C2DBC" w:rsidRDefault="002B1F80" w:rsidP="002924BF">
            <w:pPr>
              <w:jc w:val="right"/>
            </w:pPr>
            <w:r w:rsidRPr="006C2DBC">
              <w:t>22,0</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052457B" w14:textId="77777777" w:rsidR="002B1F80" w:rsidRPr="006C2DBC" w:rsidRDefault="002B1F80" w:rsidP="002924BF">
            <w:pPr>
              <w:jc w:val="right"/>
            </w:pPr>
            <w:r w:rsidRPr="006C2DBC">
              <w:t>23,7</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F403734" w14:textId="77777777" w:rsidR="002B1F80" w:rsidRPr="006C2DBC" w:rsidRDefault="002B1F80" w:rsidP="002924BF">
            <w:pPr>
              <w:jc w:val="right"/>
            </w:pPr>
            <w:r w:rsidRPr="006C2DBC">
              <w:t>171,0</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D92B696" w14:textId="77777777" w:rsidR="002B1F80" w:rsidRPr="006C2DBC" w:rsidRDefault="002B1F80" w:rsidP="002924BF">
            <w:pPr>
              <w:jc w:val="right"/>
            </w:pPr>
            <w:r w:rsidRPr="006C2DBC">
              <w:t>169,2</w:t>
            </w:r>
          </w:p>
        </w:tc>
      </w:tr>
      <w:tr w:rsidR="00A03305" w:rsidRPr="006C2DBC" w14:paraId="1BB64ABB" w14:textId="77777777" w:rsidTr="006C2DBC">
        <w:trPr>
          <w:trHeight w:val="113"/>
        </w:trPr>
        <w:tc>
          <w:tcPr>
            <w:tcW w:w="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721584" w14:textId="77777777" w:rsidR="002B1F80" w:rsidRPr="006C2DBC" w:rsidRDefault="002B1F80" w:rsidP="006C2DBC">
            <w:pPr>
              <w:pStyle w:val="TabellHode-rad"/>
            </w:pPr>
            <w:r w:rsidRPr="006C2DBC">
              <w:t>2026</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B06B1B" w14:textId="77777777" w:rsidR="002B1F80" w:rsidRPr="006C2DBC" w:rsidRDefault="002B1F80" w:rsidP="002924BF">
            <w:pPr>
              <w:jc w:val="right"/>
            </w:pPr>
            <w:r w:rsidRPr="006C2DBC">
              <w:t>205,1</w:t>
            </w:r>
          </w:p>
        </w:tc>
        <w:tc>
          <w:tcPr>
            <w:tcW w:w="51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F09B1EA" w14:textId="77777777" w:rsidR="002B1F80" w:rsidRPr="006C2DBC" w:rsidRDefault="002B1F80" w:rsidP="002924BF">
            <w:pPr>
              <w:jc w:val="right"/>
            </w:pPr>
            <w:r w:rsidRPr="006C2DBC">
              <w:t>0,0</w:t>
            </w:r>
          </w:p>
        </w:tc>
        <w:tc>
          <w:tcPr>
            <w:tcW w:w="4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1FB464E" w14:textId="77777777" w:rsidR="002B1F80" w:rsidRPr="006C2DBC" w:rsidRDefault="002B1F80" w:rsidP="002924BF">
            <w:pPr>
              <w:jc w:val="right"/>
            </w:pPr>
            <w:r w:rsidRPr="006C2DBC">
              <w:t>9,5</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FC5188A" w14:textId="77777777" w:rsidR="002B1F80" w:rsidRPr="006C2DBC" w:rsidRDefault="002B1F80" w:rsidP="002924BF">
            <w:pPr>
              <w:jc w:val="right"/>
            </w:pPr>
            <w:r w:rsidRPr="006C2DBC">
              <w:t>195,6</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74B7027" w14:textId="77777777" w:rsidR="002B1F80" w:rsidRPr="006C2DBC" w:rsidRDefault="002B1F80" w:rsidP="002924BF">
            <w:pPr>
              <w:jc w:val="right"/>
            </w:pPr>
            <w:r w:rsidRPr="006C2DBC">
              <w:t>24,5</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1A5220" w14:textId="77777777" w:rsidR="002B1F80" w:rsidRPr="006C2DBC" w:rsidRDefault="002B1F80" w:rsidP="002924BF">
            <w:pPr>
              <w:jc w:val="right"/>
            </w:pPr>
            <w:r w:rsidRPr="006C2DBC">
              <w:t>26,5</w:t>
            </w:r>
          </w:p>
        </w:tc>
        <w:tc>
          <w:tcPr>
            <w:tcW w:w="62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0CD53D0" w14:textId="77777777" w:rsidR="002B1F80" w:rsidRPr="006C2DBC" w:rsidRDefault="002B1F80" w:rsidP="002924BF">
            <w:pPr>
              <w:jc w:val="right"/>
            </w:pPr>
            <w:r w:rsidRPr="006C2DBC">
              <w:t>171,1</w:t>
            </w:r>
          </w:p>
        </w:tc>
        <w:tc>
          <w:tcPr>
            <w:tcW w:w="62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01549A0" w14:textId="77777777" w:rsidR="002B1F80" w:rsidRPr="006C2DBC" w:rsidRDefault="002B1F80" w:rsidP="002924BF">
            <w:pPr>
              <w:jc w:val="right"/>
            </w:pPr>
            <w:r w:rsidRPr="006C2DBC">
              <w:t>169,1</w:t>
            </w:r>
          </w:p>
        </w:tc>
      </w:tr>
    </w:tbl>
    <w:p w14:paraId="3B5DA5FA" w14:textId="77777777" w:rsidR="002B1F80" w:rsidRPr="006C2DBC" w:rsidRDefault="002B1F80" w:rsidP="00363B20"/>
    <w:p w14:paraId="12B52A96" w14:textId="77777777" w:rsidR="002B1F80" w:rsidRPr="006C2DBC" w:rsidRDefault="002B1F80" w:rsidP="006C2DBC">
      <w:pPr>
        <w:pStyle w:val="Kilde"/>
      </w:pPr>
      <w:r w:rsidRPr="006C2DBC">
        <w:t>Kilde: Helse- og omsorgsdepartementet og Teknisk beregningsutvalg for spesialisthelsetjenesten.</w:t>
      </w:r>
    </w:p>
    <w:p w14:paraId="4B2F69E6" w14:textId="77777777" w:rsidR="002B1F80" w:rsidRPr="006C2DBC" w:rsidRDefault="002B1F80" w:rsidP="006C2DBC">
      <w:pPr>
        <w:pStyle w:val="avsnitt-undertittel"/>
      </w:pPr>
      <w:r w:rsidRPr="006C2DBC">
        <w:lastRenderedPageBreak/>
        <w:t>Tabell 3. Grunnlagstall for figur 3.1 i kapittel 3. Mrd. 2026-kroner. 2016–2026.</w:t>
      </w:r>
    </w:p>
    <w:tbl>
      <w:tblPr>
        <w:tblW w:w="5000" w:type="pct"/>
        <w:tblCellMar>
          <w:left w:w="0" w:type="dxa"/>
          <w:right w:w="0" w:type="dxa"/>
        </w:tblCellMar>
        <w:tblLook w:val="0000" w:firstRow="0" w:lastRow="0" w:firstColumn="0" w:lastColumn="0" w:noHBand="0" w:noVBand="0"/>
      </w:tblPr>
      <w:tblGrid>
        <w:gridCol w:w="820"/>
        <w:gridCol w:w="2228"/>
        <w:gridCol w:w="2274"/>
        <w:gridCol w:w="2418"/>
        <w:gridCol w:w="2720"/>
      </w:tblGrid>
      <w:tr w:rsidR="00A03305" w:rsidRPr="006C2DBC" w14:paraId="68B5AAF3"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FE793D" w14:textId="77777777" w:rsidR="002B1F80" w:rsidRPr="006C2DBC" w:rsidRDefault="002B1F80" w:rsidP="006C2DBC">
            <w:pPr>
              <w:pStyle w:val="TabellHode-kolonne"/>
            </w:pPr>
            <w:r w:rsidRPr="006C2DBC">
              <w:t xml:space="preserve"> </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17E0D72" w14:textId="353F1561" w:rsidR="002B1F80" w:rsidRPr="006C2DBC" w:rsidRDefault="002B1F80" w:rsidP="002924BF">
            <w:pPr>
              <w:pStyle w:val="TabellHode-kolonne"/>
              <w:jc w:val="right"/>
            </w:pPr>
            <w:r w:rsidRPr="006C2DBC">
              <w:t>Driftsbevilgninger (ekskl. pensjonskostnader)</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D6CB05" w14:textId="4F88FF37" w:rsidR="002B1F80" w:rsidRPr="006C2DBC" w:rsidRDefault="002B1F80" w:rsidP="002924BF">
            <w:pPr>
              <w:pStyle w:val="TabellHode-kolonne"/>
              <w:jc w:val="right"/>
            </w:pPr>
            <w:r w:rsidRPr="006C2DBC">
              <w:t>Driftsbevilgninger (ekskl. pensjonskostnader). Engangsbevilgninger lagt til</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375B47" w14:textId="40FA6198" w:rsidR="002B1F80" w:rsidRPr="006C2DBC" w:rsidRDefault="002B1F80" w:rsidP="002924BF">
            <w:pPr>
              <w:pStyle w:val="TabellHode-kolonne"/>
              <w:jc w:val="right"/>
            </w:pPr>
            <w:r w:rsidRPr="006C2DBC">
              <w:t xml:space="preserve">Driftsbevilgninger (ekskl. pensjonskostnader) og korrigert for oppgaveendringer </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8B5922C" w14:textId="0F6AB9B6" w:rsidR="002B1F80" w:rsidRPr="006C2DBC" w:rsidRDefault="002B1F80" w:rsidP="002924BF">
            <w:pPr>
              <w:pStyle w:val="TabellHode-kolonne"/>
              <w:jc w:val="right"/>
            </w:pPr>
            <w:r w:rsidRPr="006C2DBC">
              <w:t xml:space="preserve">Driftsbevilgninger (ekskl. pensjonskostnader) og korrigert for oppgaveendringer. Engangsbevilgninger lagt til </w:t>
            </w:r>
          </w:p>
        </w:tc>
      </w:tr>
      <w:tr w:rsidR="00A03305" w:rsidRPr="006C2DBC" w14:paraId="2B091AE6"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6C2DFB" w14:textId="77777777" w:rsidR="002B1F80" w:rsidRPr="006C2DBC" w:rsidRDefault="002B1F80" w:rsidP="006C2DBC">
            <w:pPr>
              <w:pStyle w:val="TabellHode-rad"/>
            </w:pPr>
            <w:r w:rsidRPr="006C2DBC">
              <w:t>2016</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2CB9C4" w14:textId="77777777" w:rsidR="002B1F80" w:rsidRPr="006C2DBC" w:rsidRDefault="002B1F80" w:rsidP="002924BF">
            <w:pPr>
              <w:jc w:val="right"/>
            </w:pPr>
            <w:r w:rsidRPr="006C2DBC">
              <w:t>170,9</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7DF8E43" w14:textId="77777777" w:rsidR="002B1F80" w:rsidRPr="006C2DBC" w:rsidRDefault="002B1F80" w:rsidP="002924BF">
            <w:pPr>
              <w:jc w:val="right"/>
            </w:pPr>
            <w:r w:rsidRPr="006C2DBC">
              <w:t>170,9</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617623" w14:textId="77777777" w:rsidR="002B1F80" w:rsidRPr="006C2DBC" w:rsidRDefault="002B1F80" w:rsidP="002924BF">
            <w:pPr>
              <w:jc w:val="right"/>
            </w:pPr>
            <w:r w:rsidRPr="006C2DBC">
              <w:t>170,9</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3FDCF5E" w14:textId="77777777" w:rsidR="002B1F80" w:rsidRPr="006C2DBC" w:rsidRDefault="002B1F80" w:rsidP="002924BF">
            <w:pPr>
              <w:jc w:val="right"/>
            </w:pPr>
            <w:r w:rsidRPr="006C2DBC">
              <w:t>170,9</w:t>
            </w:r>
          </w:p>
        </w:tc>
      </w:tr>
      <w:tr w:rsidR="00A03305" w:rsidRPr="006C2DBC" w14:paraId="28D4F246"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59A38D" w14:textId="77777777" w:rsidR="002B1F80" w:rsidRPr="006C2DBC" w:rsidRDefault="002B1F80" w:rsidP="006C2DBC">
            <w:pPr>
              <w:pStyle w:val="TabellHode-rad"/>
            </w:pPr>
            <w:r w:rsidRPr="006C2DBC">
              <w:t>2017</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4E42253" w14:textId="77777777" w:rsidR="002B1F80" w:rsidRPr="006C2DBC" w:rsidRDefault="002B1F80" w:rsidP="002924BF">
            <w:pPr>
              <w:jc w:val="right"/>
            </w:pPr>
            <w:r w:rsidRPr="006C2DBC">
              <w:t>173,4</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05BCA5" w14:textId="77777777" w:rsidR="002B1F80" w:rsidRPr="006C2DBC" w:rsidRDefault="002B1F80" w:rsidP="002924BF">
            <w:pPr>
              <w:jc w:val="right"/>
            </w:pPr>
            <w:r w:rsidRPr="006C2DBC">
              <w:t>173,5</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22CE66" w14:textId="77777777" w:rsidR="002B1F80" w:rsidRPr="006C2DBC" w:rsidRDefault="002B1F80" w:rsidP="002924BF">
            <w:pPr>
              <w:jc w:val="right"/>
            </w:pPr>
            <w:r w:rsidRPr="006C2DBC">
              <w:t>171,8</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454EB54" w14:textId="77777777" w:rsidR="002B1F80" w:rsidRPr="006C2DBC" w:rsidRDefault="002B1F80" w:rsidP="002924BF">
            <w:pPr>
              <w:jc w:val="right"/>
            </w:pPr>
            <w:r w:rsidRPr="006C2DBC">
              <w:t>172,0</w:t>
            </w:r>
          </w:p>
        </w:tc>
      </w:tr>
      <w:tr w:rsidR="00A03305" w:rsidRPr="006C2DBC" w14:paraId="5B22001C"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C5F2B78" w14:textId="77777777" w:rsidR="002B1F80" w:rsidRPr="006C2DBC" w:rsidRDefault="002B1F80" w:rsidP="006C2DBC">
            <w:pPr>
              <w:pStyle w:val="TabellHode-rad"/>
            </w:pPr>
            <w:r w:rsidRPr="006C2DBC">
              <w:t>2018</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134B5F" w14:textId="77777777" w:rsidR="002B1F80" w:rsidRPr="006C2DBC" w:rsidRDefault="002B1F80" w:rsidP="002924BF">
            <w:pPr>
              <w:jc w:val="right"/>
            </w:pPr>
            <w:r w:rsidRPr="006C2DBC">
              <w:t>177,0</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13F5EDF" w14:textId="77777777" w:rsidR="002B1F80" w:rsidRPr="006C2DBC" w:rsidRDefault="002B1F80" w:rsidP="002924BF">
            <w:pPr>
              <w:jc w:val="right"/>
            </w:pPr>
            <w:r w:rsidRPr="006C2DBC">
              <w:t>177,0</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7273EF1" w14:textId="77777777" w:rsidR="002B1F80" w:rsidRPr="006C2DBC" w:rsidRDefault="002B1F80" w:rsidP="002924BF">
            <w:pPr>
              <w:jc w:val="right"/>
            </w:pPr>
            <w:r w:rsidRPr="006C2DBC">
              <w:t>174,0</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7A68AA7" w14:textId="77777777" w:rsidR="002B1F80" w:rsidRPr="006C2DBC" w:rsidRDefault="002B1F80" w:rsidP="002924BF">
            <w:pPr>
              <w:jc w:val="right"/>
            </w:pPr>
            <w:r w:rsidRPr="006C2DBC">
              <w:t>174,0</w:t>
            </w:r>
          </w:p>
        </w:tc>
      </w:tr>
      <w:tr w:rsidR="00A03305" w:rsidRPr="006C2DBC" w14:paraId="3723C1DF"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26B0B09" w14:textId="77777777" w:rsidR="002B1F80" w:rsidRPr="006C2DBC" w:rsidRDefault="002B1F80" w:rsidP="006C2DBC">
            <w:pPr>
              <w:pStyle w:val="TabellHode-rad"/>
            </w:pPr>
            <w:r w:rsidRPr="006C2DBC">
              <w:t>2019</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934272" w14:textId="77777777" w:rsidR="002B1F80" w:rsidRPr="006C2DBC" w:rsidRDefault="002B1F80" w:rsidP="002924BF">
            <w:pPr>
              <w:jc w:val="right"/>
            </w:pPr>
            <w:r w:rsidRPr="006C2DBC">
              <w:t>180,3</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F68D1A6" w14:textId="77777777" w:rsidR="002B1F80" w:rsidRPr="006C2DBC" w:rsidRDefault="002B1F80" w:rsidP="002924BF">
            <w:pPr>
              <w:jc w:val="right"/>
            </w:pPr>
            <w:r w:rsidRPr="006C2DBC">
              <w:t>180,3</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33FBD06" w14:textId="77777777" w:rsidR="002B1F80" w:rsidRPr="006C2DBC" w:rsidRDefault="002B1F80" w:rsidP="002924BF">
            <w:pPr>
              <w:jc w:val="right"/>
            </w:pPr>
            <w:r w:rsidRPr="006C2DBC">
              <w:t>175,6</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43626C" w14:textId="77777777" w:rsidR="002B1F80" w:rsidRPr="006C2DBC" w:rsidRDefault="002B1F80" w:rsidP="002924BF">
            <w:pPr>
              <w:jc w:val="right"/>
            </w:pPr>
            <w:r w:rsidRPr="006C2DBC">
              <w:t>175,6</w:t>
            </w:r>
          </w:p>
        </w:tc>
      </w:tr>
      <w:tr w:rsidR="00A03305" w:rsidRPr="006C2DBC" w14:paraId="79FCE494"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1D14C6B" w14:textId="77777777" w:rsidR="002B1F80" w:rsidRPr="006C2DBC" w:rsidRDefault="002B1F80" w:rsidP="006C2DBC">
            <w:pPr>
              <w:pStyle w:val="TabellHode-rad"/>
            </w:pPr>
            <w:r w:rsidRPr="006C2DBC">
              <w:t>2020</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56D9EDC" w14:textId="77777777" w:rsidR="002B1F80" w:rsidRPr="006C2DBC" w:rsidRDefault="002B1F80" w:rsidP="002924BF">
            <w:pPr>
              <w:jc w:val="right"/>
            </w:pPr>
            <w:r w:rsidRPr="006C2DBC">
              <w:t>184,9</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74064F" w14:textId="77777777" w:rsidR="002B1F80" w:rsidRPr="006C2DBC" w:rsidRDefault="002B1F80" w:rsidP="002924BF">
            <w:pPr>
              <w:jc w:val="right"/>
            </w:pPr>
            <w:r w:rsidRPr="006C2DBC">
              <w:t>193,6</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22DADE" w14:textId="77777777" w:rsidR="002B1F80" w:rsidRPr="006C2DBC" w:rsidRDefault="002B1F80" w:rsidP="002924BF">
            <w:pPr>
              <w:jc w:val="right"/>
            </w:pPr>
            <w:r w:rsidRPr="006C2DBC">
              <w:t>179,9</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334C23" w14:textId="77777777" w:rsidR="002B1F80" w:rsidRPr="006C2DBC" w:rsidRDefault="002B1F80" w:rsidP="002924BF">
            <w:pPr>
              <w:jc w:val="right"/>
            </w:pPr>
            <w:r w:rsidRPr="006C2DBC">
              <w:t>188,5</w:t>
            </w:r>
          </w:p>
        </w:tc>
      </w:tr>
      <w:tr w:rsidR="00A03305" w:rsidRPr="006C2DBC" w14:paraId="16DC54B2"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5DA0A5B" w14:textId="77777777" w:rsidR="002B1F80" w:rsidRPr="006C2DBC" w:rsidRDefault="002B1F80" w:rsidP="006C2DBC">
            <w:pPr>
              <w:pStyle w:val="TabellHode-rad"/>
            </w:pPr>
            <w:r w:rsidRPr="006C2DBC">
              <w:t>2021</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8CC4A5B" w14:textId="77777777" w:rsidR="002B1F80" w:rsidRPr="006C2DBC" w:rsidRDefault="002B1F80" w:rsidP="002924BF">
            <w:pPr>
              <w:jc w:val="right"/>
            </w:pPr>
            <w:r w:rsidRPr="006C2DBC">
              <w:t>187,8</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4D644A" w14:textId="77777777" w:rsidR="002B1F80" w:rsidRPr="006C2DBC" w:rsidRDefault="002B1F80" w:rsidP="002924BF">
            <w:pPr>
              <w:jc w:val="right"/>
            </w:pPr>
            <w:r w:rsidRPr="006C2DBC">
              <w:t>194,7</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40D65EB" w14:textId="77777777" w:rsidR="002B1F80" w:rsidRPr="006C2DBC" w:rsidRDefault="002B1F80" w:rsidP="002924BF">
            <w:pPr>
              <w:jc w:val="right"/>
            </w:pPr>
            <w:r w:rsidRPr="006C2DBC">
              <w:t>181,3</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10BA596" w14:textId="77777777" w:rsidR="002B1F80" w:rsidRPr="006C2DBC" w:rsidRDefault="002B1F80" w:rsidP="002924BF">
            <w:pPr>
              <w:jc w:val="right"/>
            </w:pPr>
            <w:r w:rsidRPr="006C2DBC">
              <w:t>188,3</w:t>
            </w:r>
          </w:p>
        </w:tc>
      </w:tr>
      <w:tr w:rsidR="00A03305" w:rsidRPr="006C2DBC" w14:paraId="3071BD36"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A9E50B" w14:textId="77777777" w:rsidR="002B1F80" w:rsidRPr="006C2DBC" w:rsidRDefault="002B1F80" w:rsidP="006C2DBC">
            <w:pPr>
              <w:pStyle w:val="TabellHode-rad"/>
            </w:pPr>
            <w:r w:rsidRPr="006C2DBC">
              <w:t>2022</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C48933" w14:textId="77777777" w:rsidR="002B1F80" w:rsidRPr="006C2DBC" w:rsidRDefault="002B1F80" w:rsidP="002924BF">
            <w:pPr>
              <w:jc w:val="right"/>
            </w:pPr>
            <w:r w:rsidRPr="006C2DBC">
              <w:t>190,0</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3D037D4" w14:textId="77777777" w:rsidR="002B1F80" w:rsidRPr="006C2DBC" w:rsidRDefault="002B1F80" w:rsidP="002924BF">
            <w:pPr>
              <w:jc w:val="right"/>
            </w:pPr>
            <w:r w:rsidRPr="006C2DBC">
              <w:t>192,8</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5FA92BE" w14:textId="77777777" w:rsidR="002B1F80" w:rsidRPr="006C2DBC" w:rsidRDefault="002B1F80" w:rsidP="002924BF">
            <w:pPr>
              <w:jc w:val="right"/>
            </w:pPr>
            <w:r w:rsidRPr="006C2DBC">
              <w:t>182,2</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8DC2483" w14:textId="77777777" w:rsidR="002B1F80" w:rsidRPr="006C2DBC" w:rsidRDefault="002B1F80" w:rsidP="002924BF">
            <w:pPr>
              <w:jc w:val="right"/>
            </w:pPr>
            <w:r w:rsidRPr="006C2DBC">
              <w:t>184,9</w:t>
            </w:r>
          </w:p>
        </w:tc>
      </w:tr>
      <w:tr w:rsidR="00A03305" w:rsidRPr="006C2DBC" w14:paraId="2AEC8E2D"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7491C4" w14:textId="77777777" w:rsidR="002B1F80" w:rsidRPr="006C2DBC" w:rsidRDefault="002B1F80" w:rsidP="006C2DBC">
            <w:pPr>
              <w:pStyle w:val="TabellHode-rad"/>
            </w:pPr>
            <w:r w:rsidRPr="006C2DBC">
              <w:t>2023</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108DB2E" w14:textId="77777777" w:rsidR="002B1F80" w:rsidRPr="006C2DBC" w:rsidRDefault="002B1F80" w:rsidP="002924BF">
            <w:pPr>
              <w:jc w:val="right"/>
            </w:pPr>
            <w:r w:rsidRPr="006C2DBC">
              <w:t>193,6</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CD386C" w14:textId="77777777" w:rsidR="002B1F80" w:rsidRPr="006C2DBC" w:rsidRDefault="002B1F80" w:rsidP="002924BF">
            <w:pPr>
              <w:jc w:val="right"/>
            </w:pPr>
            <w:r w:rsidRPr="006C2DBC">
              <w:t>194,2</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AFA505E" w14:textId="77777777" w:rsidR="002B1F80" w:rsidRPr="006C2DBC" w:rsidRDefault="002B1F80" w:rsidP="002924BF">
            <w:pPr>
              <w:jc w:val="right"/>
            </w:pPr>
            <w:r w:rsidRPr="006C2DBC">
              <w:t>185,2</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E9E46A" w14:textId="77777777" w:rsidR="002B1F80" w:rsidRPr="006C2DBC" w:rsidRDefault="002B1F80" w:rsidP="002924BF">
            <w:pPr>
              <w:jc w:val="right"/>
            </w:pPr>
            <w:r w:rsidRPr="006C2DBC">
              <w:t>185,8</w:t>
            </w:r>
          </w:p>
        </w:tc>
      </w:tr>
      <w:tr w:rsidR="00A03305" w:rsidRPr="006C2DBC" w14:paraId="0B18AC76"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171BC1" w14:textId="77777777" w:rsidR="002B1F80" w:rsidRPr="006C2DBC" w:rsidRDefault="002B1F80" w:rsidP="006C2DBC">
            <w:pPr>
              <w:pStyle w:val="TabellHode-rad"/>
            </w:pPr>
            <w:r w:rsidRPr="006C2DBC">
              <w:t>2024</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19098ED" w14:textId="77777777" w:rsidR="002B1F80" w:rsidRPr="006C2DBC" w:rsidRDefault="002B1F80" w:rsidP="002924BF">
            <w:pPr>
              <w:jc w:val="right"/>
            </w:pPr>
            <w:r w:rsidRPr="006C2DBC">
              <w:t>197,8</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3477F75" w14:textId="77777777" w:rsidR="002B1F80" w:rsidRPr="006C2DBC" w:rsidRDefault="002B1F80" w:rsidP="002924BF">
            <w:pPr>
              <w:jc w:val="right"/>
            </w:pPr>
            <w:r w:rsidRPr="006C2DBC">
              <w:t>200,5</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F190A9" w14:textId="77777777" w:rsidR="002B1F80" w:rsidRPr="006C2DBC" w:rsidRDefault="002B1F80" w:rsidP="002924BF">
            <w:pPr>
              <w:jc w:val="right"/>
            </w:pPr>
            <w:r w:rsidRPr="006C2DBC">
              <w:t>189,0</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475F1D" w14:textId="77777777" w:rsidR="002B1F80" w:rsidRPr="006C2DBC" w:rsidRDefault="002B1F80" w:rsidP="002924BF">
            <w:pPr>
              <w:jc w:val="right"/>
            </w:pPr>
            <w:r w:rsidRPr="006C2DBC">
              <w:t>191,6</w:t>
            </w:r>
          </w:p>
        </w:tc>
      </w:tr>
      <w:tr w:rsidR="00A03305" w:rsidRPr="006C2DBC" w14:paraId="58D56C3D"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9CE4F0" w14:textId="77777777" w:rsidR="002B1F80" w:rsidRPr="006C2DBC" w:rsidRDefault="002B1F80" w:rsidP="006C2DBC">
            <w:pPr>
              <w:pStyle w:val="TabellHode-rad"/>
            </w:pPr>
            <w:r w:rsidRPr="006C2DBC">
              <w:t>2025</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079C43" w14:textId="77777777" w:rsidR="002B1F80" w:rsidRPr="006C2DBC" w:rsidRDefault="002B1F80" w:rsidP="002924BF">
            <w:pPr>
              <w:jc w:val="right"/>
            </w:pPr>
            <w:r w:rsidRPr="006C2DBC">
              <w:t>202,5</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027E58" w14:textId="77777777" w:rsidR="002B1F80" w:rsidRPr="006C2DBC" w:rsidRDefault="002B1F80" w:rsidP="002924BF">
            <w:pPr>
              <w:jc w:val="right"/>
            </w:pPr>
            <w:r w:rsidRPr="006C2DBC">
              <w:t>202,5</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B5E529" w14:textId="77777777" w:rsidR="002B1F80" w:rsidRPr="006C2DBC" w:rsidRDefault="002B1F80" w:rsidP="002924BF">
            <w:pPr>
              <w:jc w:val="right"/>
            </w:pPr>
            <w:r w:rsidRPr="006C2DBC">
              <w:t>193,0</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8254503" w14:textId="77777777" w:rsidR="002B1F80" w:rsidRPr="006C2DBC" w:rsidRDefault="002B1F80" w:rsidP="002924BF">
            <w:pPr>
              <w:jc w:val="right"/>
            </w:pPr>
            <w:r w:rsidRPr="006C2DBC">
              <w:t>193,0</w:t>
            </w:r>
          </w:p>
        </w:tc>
      </w:tr>
      <w:tr w:rsidR="00A03305" w:rsidRPr="006C2DBC" w14:paraId="7E1BF20F" w14:textId="77777777" w:rsidTr="006C2DBC">
        <w:trPr>
          <w:trHeight w:val="113"/>
        </w:trPr>
        <w:tc>
          <w:tcPr>
            <w:tcW w:w="3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A64C6F" w14:textId="77777777" w:rsidR="002B1F80" w:rsidRPr="006C2DBC" w:rsidRDefault="002B1F80" w:rsidP="006C2DBC">
            <w:pPr>
              <w:pStyle w:val="TabellHode-rad"/>
            </w:pPr>
            <w:r w:rsidRPr="006C2DBC">
              <w:t>2026</w:t>
            </w:r>
          </w:p>
        </w:tc>
        <w:tc>
          <w:tcPr>
            <w:tcW w:w="106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CF03DC" w14:textId="77777777" w:rsidR="002B1F80" w:rsidRPr="006C2DBC" w:rsidRDefault="002B1F80" w:rsidP="002924BF">
            <w:pPr>
              <w:jc w:val="right"/>
            </w:pPr>
            <w:r w:rsidRPr="006C2DBC">
              <w:t>205,1</w:t>
            </w:r>
          </w:p>
        </w:tc>
        <w:tc>
          <w:tcPr>
            <w:tcW w:w="108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D3D7FA" w14:textId="77777777" w:rsidR="002B1F80" w:rsidRPr="006C2DBC" w:rsidRDefault="002B1F80" w:rsidP="002924BF">
            <w:pPr>
              <w:jc w:val="right"/>
            </w:pPr>
            <w:r w:rsidRPr="006C2DBC">
              <w:t>205,1</w:t>
            </w:r>
          </w:p>
        </w:tc>
        <w:tc>
          <w:tcPr>
            <w:tcW w:w="115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116F7A" w14:textId="77777777" w:rsidR="002B1F80" w:rsidRPr="006C2DBC" w:rsidRDefault="002B1F80" w:rsidP="002924BF">
            <w:pPr>
              <w:jc w:val="right"/>
            </w:pPr>
            <w:r w:rsidRPr="006C2DBC">
              <w:t>195,6</w:t>
            </w:r>
          </w:p>
        </w:tc>
        <w:tc>
          <w:tcPr>
            <w:tcW w:w="130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5EE9D79" w14:textId="77777777" w:rsidR="002B1F80" w:rsidRPr="006C2DBC" w:rsidRDefault="002B1F80" w:rsidP="002924BF">
            <w:pPr>
              <w:jc w:val="right"/>
            </w:pPr>
            <w:r w:rsidRPr="006C2DBC">
              <w:t>195,6</w:t>
            </w:r>
          </w:p>
        </w:tc>
      </w:tr>
    </w:tbl>
    <w:p w14:paraId="1122381E" w14:textId="77777777" w:rsidR="002B1F80" w:rsidRPr="006C2DBC" w:rsidRDefault="002B1F80" w:rsidP="006C2DBC">
      <w:pPr>
        <w:rPr>
          <w:rStyle w:val="kursiv"/>
        </w:rPr>
      </w:pPr>
    </w:p>
    <w:p w14:paraId="68CF8461" w14:textId="77777777" w:rsidR="002B1F80" w:rsidRPr="006C2DBC" w:rsidRDefault="002B1F80" w:rsidP="006C2DBC">
      <w:pPr>
        <w:pStyle w:val="Kilde"/>
      </w:pPr>
      <w:r w:rsidRPr="006C2DBC">
        <w:t>Kilde: Helse- og omsorgsdepartementet og Teknisk beregningsutvalg for spesialisthelsetjenesten.</w:t>
      </w:r>
    </w:p>
    <w:p w14:paraId="7C1660E4" w14:textId="77777777" w:rsidR="002B1F80" w:rsidRPr="006C2DBC" w:rsidRDefault="002B1F80" w:rsidP="006C2DBC">
      <w:pPr>
        <w:pStyle w:val="avsnitt-undertittel"/>
      </w:pPr>
      <w:r w:rsidRPr="006C2DBC">
        <w:t>Tabell 4. Grunnlagstall for figur 3.2 i kapittel 3. Mrd. 2026-kroner. 2016–2026.</w:t>
      </w:r>
    </w:p>
    <w:tbl>
      <w:tblPr>
        <w:tblW w:w="5000" w:type="pct"/>
        <w:tblCellMar>
          <w:left w:w="0" w:type="dxa"/>
          <w:right w:w="0" w:type="dxa"/>
        </w:tblCellMar>
        <w:tblLook w:val="0000" w:firstRow="0" w:lastRow="0" w:firstColumn="0" w:lastColumn="0" w:noHBand="0" w:noVBand="0"/>
      </w:tblPr>
      <w:tblGrid>
        <w:gridCol w:w="747"/>
        <w:gridCol w:w="2301"/>
        <w:gridCol w:w="2741"/>
        <w:gridCol w:w="2192"/>
        <w:gridCol w:w="2479"/>
      </w:tblGrid>
      <w:tr w:rsidR="00A03305" w:rsidRPr="006C2DBC" w14:paraId="3F9D7305"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18FFB00" w14:textId="77777777" w:rsidR="002B1F80" w:rsidRPr="006C2DBC" w:rsidRDefault="002B1F80" w:rsidP="006C2DBC">
            <w:r w:rsidRPr="006C2DBC">
              <w:t xml:space="preserve"> </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9CDF55" w14:textId="76D4C672" w:rsidR="002B1F80" w:rsidRPr="006C2DBC" w:rsidRDefault="002B1F80" w:rsidP="002924BF">
            <w:pPr>
              <w:pStyle w:val="TabellHode-kolonne"/>
              <w:jc w:val="right"/>
            </w:pPr>
            <w:r w:rsidRPr="006C2DBC">
              <w:t xml:space="preserve">Driftsbevilgninger (ekskl. </w:t>
            </w:r>
            <w:r w:rsidRPr="006C2DBC">
              <w:lastRenderedPageBreak/>
              <w:t xml:space="preserve">pensjonskostnader) og korrigert for oppgaveendringer </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30796D" w14:textId="4FF3B1ED" w:rsidR="002B1F80" w:rsidRPr="006C2DBC" w:rsidRDefault="002B1F80" w:rsidP="002924BF">
            <w:pPr>
              <w:pStyle w:val="TabellHode-kolonne"/>
              <w:jc w:val="right"/>
            </w:pPr>
            <w:r w:rsidRPr="006C2DBC">
              <w:lastRenderedPageBreak/>
              <w:t xml:space="preserve">Driftsbevilgninger (ekskl. pensjonskostnader) og </w:t>
            </w:r>
            <w:r w:rsidRPr="006C2DBC">
              <w:lastRenderedPageBreak/>
              <w:t xml:space="preserve">korrigert for oppgaveendringer. Engangsbevilgninger lagt til </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AAF1CC3" w14:textId="6A42B775" w:rsidR="002B1F80" w:rsidRPr="006C2DBC" w:rsidRDefault="002B1F80" w:rsidP="002924BF">
            <w:pPr>
              <w:pStyle w:val="TabellHode-kolonne"/>
              <w:jc w:val="right"/>
            </w:pPr>
            <w:r w:rsidRPr="006C2DBC">
              <w:lastRenderedPageBreak/>
              <w:t xml:space="preserve">Fratrukket etter- beregnet merkostnad </w:t>
            </w:r>
            <w:r w:rsidRPr="006C2DBC">
              <w:lastRenderedPageBreak/>
              <w:t>til demografi med 92,5 prosent marginalkostnad</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AEF0B9D" w14:textId="29719DFD" w:rsidR="002B1F80" w:rsidRPr="006C2DBC" w:rsidRDefault="002B1F80" w:rsidP="002924BF">
            <w:pPr>
              <w:pStyle w:val="TabellHode-kolonne"/>
              <w:jc w:val="right"/>
            </w:pPr>
            <w:r w:rsidRPr="006C2DBC">
              <w:lastRenderedPageBreak/>
              <w:t xml:space="preserve">Fratrukket </w:t>
            </w:r>
            <w:proofErr w:type="spellStart"/>
            <w:r w:rsidRPr="006C2DBC">
              <w:t>etterberegnet</w:t>
            </w:r>
            <w:proofErr w:type="spellEnd"/>
            <w:r w:rsidRPr="006C2DBC">
              <w:t xml:space="preserve"> merkostnad til </w:t>
            </w:r>
            <w:r w:rsidRPr="006C2DBC">
              <w:lastRenderedPageBreak/>
              <w:t>demografi med 100 prosent marginalkostnad</w:t>
            </w:r>
          </w:p>
        </w:tc>
      </w:tr>
      <w:tr w:rsidR="00A03305" w:rsidRPr="006C2DBC" w14:paraId="418CFAD6"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652551F" w14:textId="77777777" w:rsidR="002B1F80" w:rsidRPr="006C2DBC" w:rsidRDefault="002B1F80" w:rsidP="006C2DBC">
            <w:pPr>
              <w:pStyle w:val="TabellHode-rad"/>
            </w:pPr>
            <w:r w:rsidRPr="006C2DBC">
              <w:lastRenderedPageBreak/>
              <w:t>2016</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F98329E" w14:textId="77777777" w:rsidR="002B1F80" w:rsidRPr="006C2DBC" w:rsidRDefault="002B1F80" w:rsidP="002924BF">
            <w:pPr>
              <w:jc w:val="right"/>
            </w:pPr>
            <w:r w:rsidRPr="006C2DBC">
              <w:t>170,9</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DAC59E" w14:textId="77777777" w:rsidR="002B1F80" w:rsidRPr="006C2DBC" w:rsidRDefault="002B1F80" w:rsidP="002924BF">
            <w:pPr>
              <w:jc w:val="right"/>
            </w:pPr>
            <w:r w:rsidRPr="006C2DBC">
              <w:t>170,9</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FDC1FBB" w14:textId="77777777" w:rsidR="002B1F80" w:rsidRPr="006C2DBC" w:rsidRDefault="002B1F80" w:rsidP="002924BF">
            <w:pPr>
              <w:jc w:val="right"/>
            </w:pPr>
            <w:r w:rsidRPr="006C2DBC">
              <w:t>170,9</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ABA20E7" w14:textId="77777777" w:rsidR="002B1F80" w:rsidRPr="006C2DBC" w:rsidRDefault="002B1F80" w:rsidP="002924BF">
            <w:pPr>
              <w:jc w:val="right"/>
            </w:pPr>
            <w:r w:rsidRPr="006C2DBC">
              <w:t>170,9</w:t>
            </w:r>
          </w:p>
        </w:tc>
      </w:tr>
      <w:tr w:rsidR="00A03305" w:rsidRPr="006C2DBC" w14:paraId="10683E93"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87FB111" w14:textId="77777777" w:rsidR="002B1F80" w:rsidRPr="006C2DBC" w:rsidRDefault="002B1F80" w:rsidP="006C2DBC">
            <w:pPr>
              <w:pStyle w:val="TabellHode-rad"/>
            </w:pPr>
            <w:r w:rsidRPr="006C2DBC">
              <w:t>2017</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5B8C466" w14:textId="77777777" w:rsidR="002B1F80" w:rsidRPr="006C2DBC" w:rsidRDefault="002B1F80" w:rsidP="002924BF">
            <w:pPr>
              <w:jc w:val="right"/>
            </w:pPr>
            <w:r w:rsidRPr="006C2DBC">
              <w:t>171,8</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C535420" w14:textId="77777777" w:rsidR="002B1F80" w:rsidRPr="006C2DBC" w:rsidRDefault="002B1F80" w:rsidP="002924BF">
            <w:pPr>
              <w:jc w:val="right"/>
            </w:pPr>
            <w:r w:rsidRPr="006C2DBC">
              <w:t>172,0</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3CF05A5" w14:textId="77777777" w:rsidR="002B1F80" w:rsidRPr="006C2DBC" w:rsidRDefault="002B1F80" w:rsidP="002924BF">
            <w:pPr>
              <w:jc w:val="right"/>
            </w:pPr>
            <w:r w:rsidRPr="006C2DBC">
              <w:t>169,4</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1889B8" w14:textId="77777777" w:rsidR="002B1F80" w:rsidRPr="006C2DBC" w:rsidRDefault="002B1F80" w:rsidP="002924BF">
            <w:pPr>
              <w:jc w:val="right"/>
            </w:pPr>
            <w:r w:rsidRPr="006C2DBC">
              <w:t>169,2</w:t>
            </w:r>
          </w:p>
        </w:tc>
      </w:tr>
      <w:tr w:rsidR="00A03305" w:rsidRPr="006C2DBC" w14:paraId="643D0CC5"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A354201" w14:textId="77777777" w:rsidR="002B1F80" w:rsidRPr="006C2DBC" w:rsidRDefault="002B1F80" w:rsidP="006C2DBC">
            <w:pPr>
              <w:pStyle w:val="TabellHode-rad"/>
            </w:pPr>
            <w:r w:rsidRPr="006C2DBC">
              <w:t>2018</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831E779" w14:textId="77777777" w:rsidR="002B1F80" w:rsidRPr="006C2DBC" w:rsidRDefault="002B1F80" w:rsidP="002924BF">
            <w:pPr>
              <w:jc w:val="right"/>
            </w:pPr>
            <w:r w:rsidRPr="006C2DBC">
              <w:t>174,0</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89CEE4" w14:textId="77777777" w:rsidR="002B1F80" w:rsidRPr="006C2DBC" w:rsidRDefault="002B1F80" w:rsidP="002924BF">
            <w:pPr>
              <w:jc w:val="right"/>
            </w:pPr>
            <w:r w:rsidRPr="006C2DBC">
              <w:t>174,0</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D2FB09" w14:textId="77777777" w:rsidR="002B1F80" w:rsidRPr="006C2DBC" w:rsidRDefault="002B1F80" w:rsidP="002924BF">
            <w:pPr>
              <w:jc w:val="right"/>
            </w:pPr>
            <w:r w:rsidRPr="006C2DBC">
              <w:t>169,4</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AF56BFF" w14:textId="77777777" w:rsidR="002B1F80" w:rsidRPr="006C2DBC" w:rsidRDefault="002B1F80" w:rsidP="002924BF">
            <w:pPr>
              <w:jc w:val="right"/>
            </w:pPr>
            <w:r w:rsidRPr="006C2DBC">
              <w:t>169,0</w:t>
            </w:r>
          </w:p>
        </w:tc>
      </w:tr>
      <w:tr w:rsidR="00A03305" w:rsidRPr="006C2DBC" w14:paraId="2BAC05AA"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1FDA94" w14:textId="77777777" w:rsidR="002B1F80" w:rsidRPr="006C2DBC" w:rsidRDefault="002B1F80" w:rsidP="006C2DBC">
            <w:pPr>
              <w:pStyle w:val="TabellHode-rad"/>
            </w:pPr>
            <w:r w:rsidRPr="006C2DBC">
              <w:t>2019</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21120A8" w14:textId="77777777" w:rsidR="002B1F80" w:rsidRPr="006C2DBC" w:rsidRDefault="002B1F80" w:rsidP="002924BF">
            <w:pPr>
              <w:jc w:val="right"/>
            </w:pPr>
            <w:r w:rsidRPr="006C2DBC">
              <w:t>175,6</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1E8C0B" w14:textId="77777777" w:rsidR="002B1F80" w:rsidRPr="006C2DBC" w:rsidRDefault="002B1F80" w:rsidP="002924BF">
            <w:pPr>
              <w:jc w:val="right"/>
            </w:pPr>
            <w:r w:rsidRPr="006C2DBC">
              <w:t>175,6</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EF78FC" w14:textId="77777777" w:rsidR="002B1F80" w:rsidRPr="006C2DBC" w:rsidRDefault="002B1F80" w:rsidP="002924BF">
            <w:pPr>
              <w:jc w:val="right"/>
            </w:pPr>
            <w:r w:rsidRPr="006C2DBC">
              <w:t>168,8</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A01371C" w14:textId="77777777" w:rsidR="002B1F80" w:rsidRPr="006C2DBC" w:rsidRDefault="002B1F80" w:rsidP="002924BF">
            <w:pPr>
              <w:jc w:val="right"/>
            </w:pPr>
            <w:r w:rsidRPr="006C2DBC">
              <w:t>168,3</w:t>
            </w:r>
          </w:p>
        </w:tc>
      </w:tr>
      <w:tr w:rsidR="00A03305" w:rsidRPr="006C2DBC" w14:paraId="35A592E9"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1621218" w14:textId="77777777" w:rsidR="002B1F80" w:rsidRPr="006C2DBC" w:rsidRDefault="002B1F80" w:rsidP="006C2DBC">
            <w:pPr>
              <w:pStyle w:val="TabellHode-rad"/>
            </w:pPr>
            <w:r w:rsidRPr="006C2DBC">
              <w:t>2020</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A5CD333" w14:textId="77777777" w:rsidR="002B1F80" w:rsidRPr="006C2DBC" w:rsidRDefault="002B1F80" w:rsidP="002924BF">
            <w:pPr>
              <w:jc w:val="right"/>
            </w:pPr>
            <w:r w:rsidRPr="006C2DBC">
              <w:t>179,9</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1F1303" w14:textId="77777777" w:rsidR="002B1F80" w:rsidRPr="006C2DBC" w:rsidRDefault="002B1F80" w:rsidP="002924BF">
            <w:pPr>
              <w:jc w:val="right"/>
            </w:pPr>
            <w:r w:rsidRPr="006C2DBC">
              <w:t>188,5</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1292402" w14:textId="77777777" w:rsidR="002B1F80" w:rsidRPr="006C2DBC" w:rsidRDefault="002B1F80" w:rsidP="002924BF">
            <w:pPr>
              <w:jc w:val="right"/>
            </w:pPr>
            <w:r w:rsidRPr="006C2DBC">
              <w:t>170,7</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572EA8" w14:textId="77777777" w:rsidR="002B1F80" w:rsidRPr="006C2DBC" w:rsidRDefault="002B1F80" w:rsidP="002924BF">
            <w:pPr>
              <w:jc w:val="right"/>
            </w:pPr>
            <w:r w:rsidRPr="006C2DBC">
              <w:t>170,0</w:t>
            </w:r>
          </w:p>
        </w:tc>
      </w:tr>
      <w:tr w:rsidR="00A03305" w:rsidRPr="006C2DBC" w14:paraId="28EE5387"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C01D11C" w14:textId="77777777" w:rsidR="002B1F80" w:rsidRPr="006C2DBC" w:rsidRDefault="002B1F80" w:rsidP="006C2DBC">
            <w:pPr>
              <w:pStyle w:val="TabellHode-rad"/>
            </w:pPr>
            <w:r w:rsidRPr="006C2DBC">
              <w:t>2021</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BFD831" w14:textId="77777777" w:rsidR="002B1F80" w:rsidRPr="006C2DBC" w:rsidRDefault="002B1F80" w:rsidP="002924BF">
            <w:pPr>
              <w:jc w:val="right"/>
            </w:pPr>
            <w:r w:rsidRPr="006C2DBC">
              <w:t>181,3</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D5B268" w14:textId="77777777" w:rsidR="002B1F80" w:rsidRPr="006C2DBC" w:rsidRDefault="002B1F80" w:rsidP="002924BF">
            <w:pPr>
              <w:jc w:val="right"/>
            </w:pPr>
            <w:r w:rsidRPr="006C2DBC">
              <w:t>188,3</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F2A1B1F" w14:textId="77777777" w:rsidR="002B1F80" w:rsidRPr="006C2DBC" w:rsidRDefault="002B1F80" w:rsidP="002924BF">
            <w:pPr>
              <w:jc w:val="right"/>
            </w:pPr>
            <w:r w:rsidRPr="006C2DBC">
              <w:t>170,3</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5F37D8" w14:textId="77777777" w:rsidR="002B1F80" w:rsidRPr="006C2DBC" w:rsidRDefault="002B1F80" w:rsidP="002924BF">
            <w:pPr>
              <w:jc w:val="right"/>
            </w:pPr>
            <w:r w:rsidRPr="006C2DBC">
              <w:t>169,4</w:t>
            </w:r>
          </w:p>
        </w:tc>
      </w:tr>
      <w:tr w:rsidR="00A03305" w:rsidRPr="006C2DBC" w14:paraId="0DABFD61"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0737C2" w14:textId="77777777" w:rsidR="002B1F80" w:rsidRPr="006C2DBC" w:rsidRDefault="002B1F80" w:rsidP="006C2DBC">
            <w:pPr>
              <w:pStyle w:val="TabellHode-rad"/>
            </w:pPr>
            <w:r w:rsidRPr="006C2DBC">
              <w:t>2022</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1F305E2" w14:textId="77777777" w:rsidR="002B1F80" w:rsidRPr="006C2DBC" w:rsidRDefault="002B1F80" w:rsidP="002924BF">
            <w:pPr>
              <w:jc w:val="right"/>
            </w:pPr>
            <w:r w:rsidRPr="006C2DBC">
              <w:t>182,2</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335AB55" w14:textId="77777777" w:rsidR="002B1F80" w:rsidRPr="006C2DBC" w:rsidRDefault="002B1F80" w:rsidP="002924BF">
            <w:pPr>
              <w:jc w:val="right"/>
            </w:pPr>
            <w:r w:rsidRPr="006C2DBC">
              <w:t>184,9</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CFABBDC" w14:textId="77777777" w:rsidR="002B1F80" w:rsidRPr="006C2DBC" w:rsidRDefault="002B1F80" w:rsidP="002924BF">
            <w:pPr>
              <w:jc w:val="right"/>
            </w:pPr>
            <w:r w:rsidRPr="006C2DBC">
              <w:t>168,8</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A05DAE9" w14:textId="77777777" w:rsidR="002B1F80" w:rsidRPr="006C2DBC" w:rsidRDefault="002B1F80" w:rsidP="002924BF">
            <w:pPr>
              <w:jc w:val="right"/>
            </w:pPr>
            <w:r w:rsidRPr="006C2DBC">
              <w:t>167,7</w:t>
            </w:r>
          </w:p>
        </w:tc>
      </w:tr>
      <w:tr w:rsidR="00A03305" w:rsidRPr="006C2DBC" w14:paraId="53C3E890"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A2438D3" w14:textId="77777777" w:rsidR="002B1F80" w:rsidRPr="006C2DBC" w:rsidRDefault="002B1F80" w:rsidP="006C2DBC">
            <w:pPr>
              <w:pStyle w:val="TabellHode-rad"/>
            </w:pPr>
            <w:r w:rsidRPr="006C2DBC">
              <w:t>2023</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A4AE2C" w14:textId="77777777" w:rsidR="002B1F80" w:rsidRPr="006C2DBC" w:rsidRDefault="002B1F80" w:rsidP="002924BF">
            <w:pPr>
              <w:jc w:val="right"/>
            </w:pPr>
            <w:r w:rsidRPr="006C2DBC">
              <w:t>185,2</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ABABEAE" w14:textId="77777777" w:rsidR="002B1F80" w:rsidRPr="006C2DBC" w:rsidRDefault="002B1F80" w:rsidP="002924BF">
            <w:pPr>
              <w:jc w:val="right"/>
            </w:pPr>
            <w:r w:rsidRPr="006C2DBC">
              <w:t>185,8</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931D3E2" w14:textId="77777777" w:rsidR="002B1F80" w:rsidRPr="006C2DBC" w:rsidRDefault="002B1F80" w:rsidP="002924BF">
            <w:pPr>
              <w:jc w:val="right"/>
            </w:pPr>
            <w:r w:rsidRPr="006C2DBC">
              <w:t>168,9</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79A4131" w14:textId="77777777" w:rsidR="002B1F80" w:rsidRPr="006C2DBC" w:rsidRDefault="002B1F80" w:rsidP="002924BF">
            <w:pPr>
              <w:jc w:val="right"/>
            </w:pPr>
            <w:r w:rsidRPr="006C2DBC">
              <w:t>167,6</w:t>
            </w:r>
          </w:p>
        </w:tc>
      </w:tr>
      <w:tr w:rsidR="00A03305" w:rsidRPr="006C2DBC" w14:paraId="57172BB4"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DBDCE81" w14:textId="77777777" w:rsidR="002B1F80" w:rsidRPr="006C2DBC" w:rsidRDefault="002B1F80" w:rsidP="006C2DBC">
            <w:pPr>
              <w:pStyle w:val="TabellHode-rad"/>
            </w:pPr>
            <w:r w:rsidRPr="006C2DBC">
              <w:t>2024</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A7FDD0" w14:textId="77777777" w:rsidR="002B1F80" w:rsidRPr="006C2DBC" w:rsidRDefault="002B1F80" w:rsidP="002924BF">
            <w:pPr>
              <w:jc w:val="right"/>
            </w:pPr>
            <w:r w:rsidRPr="006C2DBC">
              <w:t>189,0</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C0CAF5" w14:textId="77777777" w:rsidR="002B1F80" w:rsidRPr="006C2DBC" w:rsidRDefault="002B1F80" w:rsidP="002924BF">
            <w:pPr>
              <w:jc w:val="right"/>
            </w:pPr>
            <w:r w:rsidRPr="006C2DBC">
              <w:t>191,6</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7371443" w14:textId="77777777" w:rsidR="002B1F80" w:rsidRPr="006C2DBC" w:rsidRDefault="002B1F80" w:rsidP="002924BF">
            <w:pPr>
              <w:jc w:val="right"/>
            </w:pPr>
            <w:r w:rsidRPr="006C2DBC">
              <w:t>169,7</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112077" w14:textId="77777777" w:rsidR="002B1F80" w:rsidRPr="006C2DBC" w:rsidRDefault="002B1F80" w:rsidP="002924BF">
            <w:pPr>
              <w:jc w:val="right"/>
            </w:pPr>
            <w:r w:rsidRPr="006C2DBC">
              <w:t>168,2</w:t>
            </w:r>
          </w:p>
        </w:tc>
      </w:tr>
      <w:tr w:rsidR="00A03305" w:rsidRPr="006C2DBC" w14:paraId="1B701841"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EF47441" w14:textId="77777777" w:rsidR="002B1F80" w:rsidRPr="006C2DBC" w:rsidRDefault="002B1F80" w:rsidP="006C2DBC">
            <w:pPr>
              <w:pStyle w:val="TabellHode-rad"/>
            </w:pPr>
            <w:r w:rsidRPr="006C2DBC">
              <w:t>2025</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31CAF9C" w14:textId="77777777" w:rsidR="002B1F80" w:rsidRPr="006C2DBC" w:rsidRDefault="002B1F80" w:rsidP="002924BF">
            <w:pPr>
              <w:jc w:val="right"/>
            </w:pPr>
            <w:r w:rsidRPr="006C2DBC">
              <w:t>193,0</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E89F73F" w14:textId="77777777" w:rsidR="002B1F80" w:rsidRPr="006C2DBC" w:rsidRDefault="002B1F80" w:rsidP="002924BF">
            <w:pPr>
              <w:jc w:val="right"/>
            </w:pPr>
            <w:r w:rsidRPr="006C2DBC">
              <w:t>193,0</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DF0439" w14:textId="77777777" w:rsidR="002B1F80" w:rsidRPr="006C2DBC" w:rsidRDefault="002B1F80" w:rsidP="002924BF">
            <w:pPr>
              <w:jc w:val="right"/>
            </w:pPr>
            <w:r w:rsidRPr="006C2DBC">
              <w:t>171,0</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FB204D3" w14:textId="77777777" w:rsidR="002B1F80" w:rsidRPr="006C2DBC" w:rsidRDefault="002B1F80" w:rsidP="002924BF">
            <w:pPr>
              <w:jc w:val="right"/>
            </w:pPr>
            <w:r w:rsidRPr="006C2DBC">
              <w:t>169,2</w:t>
            </w:r>
          </w:p>
        </w:tc>
      </w:tr>
      <w:tr w:rsidR="00A03305" w:rsidRPr="006C2DBC" w14:paraId="0D60878E" w14:textId="77777777" w:rsidTr="006C2DBC">
        <w:trPr>
          <w:trHeight w:val="113"/>
        </w:trPr>
        <w:tc>
          <w:tcPr>
            <w:tcW w:w="3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65F23FF" w14:textId="77777777" w:rsidR="002B1F80" w:rsidRPr="006C2DBC" w:rsidRDefault="002B1F80" w:rsidP="006C2DBC">
            <w:pPr>
              <w:pStyle w:val="TabellHode-rad"/>
            </w:pPr>
            <w:r w:rsidRPr="006C2DBC">
              <w:t>2026</w:t>
            </w:r>
          </w:p>
        </w:tc>
        <w:tc>
          <w:tcPr>
            <w:tcW w:w="110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F4B1D1" w14:textId="77777777" w:rsidR="002B1F80" w:rsidRPr="006C2DBC" w:rsidRDefault="002B1F80" w:rsidP="002924BF">
            <w:pPr>
              <w:jc w:val="right"/>
            </w:pPr>
            <w:r w:rsidRPr="006C2DBC">
              <w:t>195,6</w:t>
            </w:r>
          </w:p>
        </w:tc>
        <w:tc>
          <w:tcPr>
            <w:tcW w:w="13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56AA5F" w14:textId="77777777" w:rsidR="002B1F80" w:rsidRPr="006C2DBC" w:rsidRDefault="002B1F80" w:rsidP="002924BF">
            <w:pPr>
              <w:jc w:val="right"/>
            </w:pPr>
            <w:r w:rsidRPr="006C2DBC">
              <w:t>195,6</w:t>
            </w:r>
          </w:p>
        </w:tc>
        <w:tc>
          <w:tcPr>
            <w:tcW w:w="10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D2B356" w14:textId="77777777" w:rsidR="002B1F80" w:rsidRPr="006C2DBC" w:rsidRDefault="002B1F80" w:rsidP="002924BF">
            <w:pPr>
              <w:jc w:val="right"/>
            </w:pPr>
            <w:r w:rsidRPr="006C2DBC">
              <w:t>171,1</w:t>
            </w:r>
          </w:p>
        </w:tc>
        <w:tc>
          <w:tcPr>
            <w:tcW w:w="118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136C641" w14:textId="77777777" w:rsidR="002B1F80" w:rsidRPr="006C2DBC" w:rsidRDefault="002B1F80" w:rsidP="002924BF">
            <w:pPr>
              <w:jc w:val="right"/>
            </w:pPr>
            <w:r w:rsidRPr="006C2DBC">
              <w:t>169,1</w:t>
            </w:r>
          </w:p>
        </w:tc>
      </w:tr>
    </w:tbl>
    <w:p w14:paraId="4B3D0131" w14:textId="77777777" w:rsidR="002B1F80" w:rsidRPr="006C2DBC" w:rsidRDefault="002B1F80" w:rsidP="006C2DBC"/>
    <w:p w14:paraId="7E638DE3" w14:textId="77777777" w:rsidR="002B1F80" w:rsidRPr="006C2DBC" w:rsidRDefault="002B1F80" w:rsidP="006C2DBC">
      <w:pPr>
        <w:pStyle w:val="Kilde"/>
      </w:pPr>
      <w:r w:rsidRPr="006C2DBC">
        <w:t>Kilde: Helse- og omsorgsdepartementet og Teknisk beregningsutvalg for spesialisthelsetjenesten.</w:t>
      </w:r>
    </w:p>
    <w:p w14:paraId="63EA7CBB" w14:textId="6729F179" w:rsidR="002B1F80" w:rsidRPr="006C2DBC" w:rsidRDefault="002B1F80" w:rsidP="00363B20">
      <w:pPr>
        <w:pStyle w:val="UnOverskrift1"/>
      </w:pPr>
      <w:bookmarkStart w:id="30" w:name="_Toc216197079"/>
      <w:r w:rsidRPr="006C2DBC">
        <w:t>Vedlegg 3</w:t>
      </w:r>
      <w:r w:rsidR="00363B20">
        <w:t xml:space="preserve"> – </w:t>
      </w:r>
      <w:r w:rsidRPr="006C2DBC">
        <w:t>Demografisk betinget behovsvekst i spesialisthelsetjenesten</w:t>
      </w:r>
      <w:bookmarkEnd w:id="30"/>
    </w:p>
    <w:p w14:paraId="35C002C7" w14:textId="77777777" w:rsidR="002B1F80" w:rsidRPr="006C2DBC" w:rsidRDefault="002B1F80" w:rsidP="006C2DBC">
      <w:r w:rsidRPr="006C2DBC">
        <w:t>Helsedirektoratet beregner årlig den demografisk betingede behovsveksten for spesialisthelsetjenesten i prosent. Metoden varierer noe fra den som teknisk beregningsutvalg for kommunal- og fylkeskommunal økonomi (TBU-kommune) benytter.</w:t>
      </w:r>
    </w:p>
    <w:p w14:paraId="223754E7" w14:textId="77777777" w:rsidR="002B1F80" w:rsidRPr="006C2DBC" w:rsidRDefault="002B1F80" w:rsidP="006C2DBC">
      <w:r w:rsidRPr="006C2DBC">
        <w:lastRenderedPageBreak/>
        <w:t>Tabell 1 viser Helsedirektoratets anslag for årene 2016 til 2027. Tabell 1 er den samme som tabell 4.1 i kapittel 4. Veksten i anslått demografisk behov er høyere i 2024 og 2025 som følge av økt bosetting av flyktninger fra Ukraina. Helsedirektoratet har fra og med anslaget for 2024 lagt til grunn at det forventede befolkningstallet er representert ved framskrevet befolkning per 01.01. for det aktuelle året. Dette er samme tilnærming som TBU-kommune.</w:t>
      </w:r>
    </w:p>
    <w:p w14:paraId="3FC0D5C5" w14:textId="77777777" w:rsidR="002B1F80" w:rsidRPr="006C2DBC" w:rsidRDefault="002B1F80" w:rsidP="006C2DBC">
      <w:pPr>
        <w:pStyle w:val="avsnitt-undertittel"/>
      </w:pPr>
      <w:r w:rsidRPr="006C2DBC">
        <w:t>Tabell 1. Helsedirektoratets budsjetterte behov for demografi. 2016–2027. Prosent.</w:t>
      </w:r>
    </w:p>
    <w:tbl>
      <w:tblPr>
        <w:tblW w:w="5000" w:type="pct"/>
        <w:tblCellMar>
          <w:left w:w="0" w:type="dxa"/>
          <w:right w:w="0" w:type="dxa"/>
        </w:tblCellMar>
        <w:tblLook w:val="0000" w:firstRow="0" w:lastRow="0" w:firstColumn="0" w:lastColumn="0" w:noHBand="0" w:noVBand="0"/>
      </w:tblPr>
      <w:tblGrid>
        <w:gridCol w:w="1463"/>
        <w:gridCol w:w="750"/>
        <w:gridCol w:w="750"/>
        <w:gridCol w:w="750"/>
        <w:gridCol w:w="752"/>
        <w:gridCol w:w="750"/>
        <w:gridCol w:w="750"/>
        <w:gridCol w:w="750"/>
        <w:gridCol w:w="749"/>
        <w:gridCol w:w="749"/>
        <w:gridCol w:w="749"/>
        <w:gridCol w:w="749"/>
        <w:gridCol w:w="749"/>
      </w:tblGrid>
      <w:tr w:rsidR="00A03305" w:rsidRPr="006C2DBC" w14:paraId="1AB0BD40" w14:textId="77777777" w:rsidTr="006C2DBC">
        <w:trPr>
          <w:trHeight w:val="113"/>
        </w:trPr>
        <w:tc>
          <w:tcPr>
            <w:tcW w:w="6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3D5B4B7" w14:textId="77777777" w:rsidR="002B1F80" w:rsidRPr="006C2DBC" w:rsidRDefault="002B1F80" w:rsidP="00363B20"/>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82BBA1" w14:textId="77777777" w:rsidR="002B1F80" w:rsidRPr="006C2DBC" w:rsidRDefault="002B1F80" w:rsidP="002924BF">
            <w:pPr>
              <w:pStyle w:val="TabellHode-kolonne"/>
              <w:jc w:val="right"/>
            </w:pPr>
            <w:r w:rsidRPr="006C2DBC">
              <w:t>2016</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A64DF96" w14:textId="77777777" w:rsidR="002B1F80" w:rsidRPr="006C2DBC" w:rsidRDefault="002B1F80" w:rsidP="002924BF">
            <w:pPr>
              <w:pStyle w:val="TabellHode-kolonne"/>
              <w:jc w:val="right"/>
            </w:pPr>
            <w:r w:rsidRPr="006C2DBC">
              <w:t>2017</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E25E00" w14:textId="77777777" w:rsidR="002B1F80" w:rsidRPr="006C2DBC" w:rsidRDefault="002B1F80" w:rsidP="002924BF">
            <w:pPr>
              <w:pStyle w:val="TabellHode-kolonne"/>
              <w:jc w:val="right"/>
            </w:pPr>
            <w:r w:rsidRPr="006C2DBC">
              <w:t>2018</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3CFE0B" w14:textId="77777777" w:rsidR="002B1F80" w:rsidRPr="006C2DBC" w:rsidRDefault="002B1F80" w:rsidP="002924BF">
            <w:pPr>
              <w:pStyle w:val="TabellHode-kolonne"/>
              <w:jc w:val="right"/>
            </w:pPr>
            <w:r w:rsidRPr="006C2DBC">
              <w:t>2019</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EAAFE1" w14:textId="77777777" w:rsidR="002B1F80" w:rsidRPr="006C2DBC" w:rsidRDefault="002B1F80" w:rsidP="002924BF">
            <w:pPr>
              <w:pStyle w:val="TabellHode-kolonne"/>
              <w:jc w:val="right"/>
            </w:pPr>
            <w:r w:rsidRPr="006C2DBC">
              <w:t>2020</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D6A3A4E" w14:textId="77777777" w:rsidR="002B1F80" w:rsidRPr="006C2DBC" w:rsidRDefault="002B1F80" w:rsidP="002924BF">
            <w:pPr>
              <w:pStyle w:val="TabellHode-kolonne"/>
              <w:jc w:val="right"/>
            </w:pPr>
            <w:r w:rsidRPr="006C2DBC">
              <w:t>2021</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4BADEF" w14:textId="77777777" w:rsidR="002B1F80" w:rsidRPr="006C2DBC" w:rsidRDefault="002B1F80" w:rsidP="002924BF">
            <w:pPr>
              <w:pStyle w:val="TabellHode-kolonne"/>
              <w:jc w:val="right"/>
            </w:pPr>
            <w:r w:rsidRPr="006C2DBC">
              <w:t>2022</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55C7D5F" w14:textId="77777777" w:rsidR="002B1F80" w:rsidRPr="006C2DBC" w:rsidRDefault="002B1F80" w:rsidP="002924BF">
            <w:pPr>
              <w:pStyle w:val="TabellHode-kolonne"/>
              <w:jc w:val="right"/>
            </w:pPr>
            <w:r w:rsidRPr="006C2DBC">
              <w:t>2023</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8426D4B" w14:textId="77777777" w:rsidR="002B1F80" w:rsidRPr="006C2DBC" w:rsidRDefault="002B1F80" w:rsidP="002924BF">
            <w:pPr>
              <w:pStyle w:val="TabellHode-kolonne"/>
              <w:jc w:val="right"/>
            </w:pPr>
            <w:r w:rsidRPr="006C2DBC">
              <w:t>2024</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67B088" w14:textId="77777777" w:rsidR="002B1F80" w:rsidRPr="006C2DBC" w:rsidRDefault="002B1F80" w:rsidP="002924BF">
            <w:pPr>
              <w:pStyle w:val="TabellHode-kolonne"/>
              <w:jc w:val="right"/>
            </w:pPr>
            <w:r w:rsidRPr="006C2DBC">
              <w:t>2025</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FEC4CE4" w14:textId="77777777" w:rsidR="002B1F80" w:rsidRPr="006C2DBC" w:rsidRDefault="002B1F80" w:rsidP="002924BF">
            <w:pPr>
              <w:pStyle w:val="TabellHode-kolonne"/>
              <w:jc w:val="right"/>
            </w:pPr>
            <w:r w:rsidRPr="006C2DBC">
              <w:t>2026</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74E877D" w14:textId="77777777" w:rsidR="002B1F80" w:rsidRPr="006C2DBC" w:rsidRDefault="002B1F80" w:rsidP="002924BF">
            <w:pPr>
              <w:pStyle w:val="TabellHode-kolonne"/>
              <w:jc w:val="right"/>
            </w:pPr>
            <w:r w:rsidRPr="006C2DBC">
              <w:t>2027</w:t>
            </w:r>
          </w:p>
        </w:tc>
      </w:tr>
      <w:tr w:rsidR="00A03305" w:rsidRPr="006C2DBC" w14:paraId="6A247310" w14:textId="77777777" w:rsidTr="006C2DBC">
        <w:trPr>
          <w:trHeight w:val="113"/>
        </w:trPr>
        <w:tc>
          <w:tcPr>
            <w:tcW w:w="6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958F707" w14:textId="77777777" w:rsidR="002B1F80" w:rsidRPr="006C2DBC" w:rsidRDefault="002B1F80" w:rsidP="006C2DBC">
            <w:pPr>
              <w:pStyle w:val="TabellHode-rad"/>
            </w:pPr>
            <w:r w:rsidRPr="006C2DBC">
              <w:t>Budsjettert anslag</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509728E" w14:textId="77777777" w:rsidR="002B1F80" w:rsidRPr="006C2DBC" w:rsidRDefault="002B1F80" w:rsidP="002924BF">
            <w:pPr>
              <w:jc w:val="right"/>
            </w:pPr>
            <w:r w:rsidRPr="006C2DBC">
              <w:t>1,5</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67C6F1A" w14:textId="77777777" w:rsidR="002B1F80" w:rsidRPr="006C2DBC" w:rsidRDefault="002B1F80" w:rsidP="002924BF">
            <w:pPr>
              <w:jc w:val="right"/>
            </w:pPr>
            <w:r w:rsidRPr="006C2DBC">
              <w:t>1,47</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EBF1728" w14:textId="77777777" w:rsidR="002B1F80" w:rsidRPr="006C2DBC" w:rsidRDefault="002B1F80" w:rsidP="002924BF">
            <w:pPr>
              <w:jc w:val="right"/>
            </w:pPr>
            <w:r w:rsidRPr="006C2DBC">
              <w:t>1,54</w:t>
            </w:r>
          </w:p>
        </w:tc>
        <w:tc>
          <w:tcPr>
            <w:tcW w:w="35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E823C8" w14:textId="77777777" w:rsidR="002B1F80" w:rsidRPr="006C2DBC" w:rsidRDefault="002B1F80" w:rsidP="002924BF">
            <w:pPr>
              <w:jc w:val="right"/>
            </w:pPr>
            <w:r w:rsidRPr="006C2DBC">
              <w:t>1,3</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BB1B016" w14:textId="77777777" w:rsidR="002B1F80" w:rsidRPr="006C2DBC" w:rsidRDefault="002B1F80" w:rsidP="002924BF">
            <w:pPr>
              <w:jc w:val="right"/>
            </w:pPr>
            <w:r w:rsidRPr="006C2DBC">
              <w:t>1,28</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ABCFC5B" w14:textId="77777777" w:rsidR="002B1F80" w:rsidRPr="006C2DBC" w:rsidRDefault="002B1F80" w:rsidP="002924BF">
            <w:pPr>
              <w:jc w:val="right"/>
            </w:pPr>
            <w:r w:rsidRPr="006C2DBC">
              <w:t>1,28</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2A0A06" w14:textId="77777777" w:rsidR="002B1F80" w:rsidRPr="006C2DBC" w:rsidRDefault="002B1F80" w:rsidP="002924BF">
            <w:pPr>
              <w:jc w:val="right"/>
            </w:pPr>
            <w:r w:rsidRPr="006C2DBC">
              <w:t>1,16</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ACF4F4A" w14:textId="77777777" w:rsidR="002B1F80" w:rsidRPr="006C2DBC" w:rsidRDefault="002B1F80" w:rsidP="002924BF">
            <w:pPr>
              <w:jc w:val="right"/>
            </w:pPr>
            <w:r w:rsidRPr="006C2DBC">
              <w:t>1,27</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E218BD1" w14:textId="77777777" w:rsidR="002B1F80" w:rsidRPr="006C2DBC" w:rsidRDefault="002B1F80" w:rsidP="002924BF">
            <w:pPr>
              <w:jc w:val="right"/>
            </w:pPr>
            <w:r w:rsidRPr="006C2DBC">
              <w:t>1,51</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FDCB23" w14:textId="77777777" w:rsidR="002B1F80" w:rsidRPr="006C2DBC" w:rsidRDefault="002B1F80" w:rsidP="002924BF">
            <w:pPr>
              <w:jc w:val="right"/>
            </w:pPr>
            <w:r w:rsidRPr="006C2DBC">
              <w:t>1,51</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E66BB14" w14:textId="77777777" w:rsidR="002B1F80" w:rsidRPr="006C2DBC" w:rsidRDefault="002B1F80" w:rsidP="002924BF">
            <w:pPr>
              <w:jc w:val="right"/>
            </w:pPr>
            <w:r w:rsidRPr="006C2DBC">
              <w:t>1,38</w:t>
            </w:r>
          </w:p>
        </w:tc>
        <w:tc>
          <w:tcPr>
            <w:tcW w:w="35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623E567" w14:textId="77777777" w:rsidR="002B1F80" w:rsidRPr="006C2DBC" w:rsidRDefault="002B1F80" w:rsidP="002924BF">
            <w:pPr>
              <w:jc w:val="right"/>
            </w:pPr>
            <w:r w:rsidRPr="006C2DBC">
              <w:t>1,14</w:t>
            </w:r>
          </w:p>
        </w:tc>
      </w:tr>
    </w:tbl>
    <w:p w14:paraId="135F1411" w14:textId="77777777" w:rsidR="002B1F80" w:rsidRPr="006C2DBC" w:rsidRDefault="002B1F80" w:rsidP="006C2DBC"/>
    <w:p w14:paraId="41918F31" w14:textId="77777777" w:rsidR="002B1F80" w:rsidRPr="006C2DBC" w:rsidRDefault="002B1F80" w:rsidP="006C2DBC">
      <w:r w:rsidRPr="006C2DBC">
        <w:t>Nedenfor følger en beskrivelse av metoden og beregningen for 2027 anslått av Helsedirektoratet i oktober 2025.</w:t>
      </w:r>
    </w:p>
    <w:p w14:paraId="082F1B6D" w14:textId="77777777" w:rsidR="002B1F80" w:rsidRPr="006C2DBC" w:rsidRDefault="002B1F80" w:rsidP="006C2DBC">
      <w:pPr>
        <w:pStyle w:val="avsnitt-tittel"/>
      </w:pPr>
      <w:r w:rsidRPr="006C2DBC">
        <w:t>Demografisk betinget behovsvekst i spesialisthelsetjenesten for 2027</w:t>
      </w:r>
    </w:p>
    <w:p w14:paraId="123BE929" w14:textId="77777777" w:rsidR="002B1F80" w:rsidRPr="006C2DBC" w:rsidRDefault="002B1F80" w:rsidP="006C2DBC">
      <w:r w:rsidRPr="006C2DBC">
        <w:t>Beregningen er basert på forventet vekst i henholdsvis somatisk spesialisthelsetjeneste, psykisk helsevern og TSB. Helsedirektoratet beregner en prosentuell vekst i demografisk behov.</w:t>
      </w:r>
    </w:p>
    <w:p w14:paraId="1F6C8517" w14:textId="77777777" w:rsidR="002B1F80" w:rsidRPr="006C2DBC" w:rsidRDefault="002B1F80" w:rsidP="006C2DBC">
      <w:pPr>
        <w:pStyle w:val="avsnitt-tittel"/>
      </w:pPr>
      <w:r w:rsidRPr="006C2DBC">
        <w:t>Metode</w:t>
      </w:r>
    </w:p>
    <w:p w14:paraId="213A89DD" w14:textId="77777777" w:rsidR="002B1F80" w:rsidRPr="006C2DBC" w:rsidRDefault="002B1F80" w:rsidP="006C2DBC">
      <w:r w:rsidRPr="006C2DBC">
        <w:t>SSBs middelalternativ for framskriving av befolkningstall (MMMM) benyttes for å beregne forventet behovsendring for spesialisthelsetjenester i perioden 2026–2029. For 2025 benyttes faktiske folketall per 01.01.2025 sammen med bruk av spesialisthelsetjenester i 2024. SSBs beregninger av forventet befolkningsvekst publisert 5. juni 2024 med oppdatering 13. september samme år legges til grunn. I beregning av aktivitet per innbygger (forbruksrate) for 2024 har vi benyttet faktisk befolkningstall per 01.01.2024.</w:t>
      </w:r>
    </w:p>
    <w:p w14:paraId="5DC7BA33" w14:textId="77777777" w:rsidR="002B1F80" w:rsidRPr="006C2DBC" w:rsidRDefault="002B1F80" w:rsidP="006C2DBC">
      <w:r w:rsidRPr="006C2DBC">
        <w:t>I framskrivingen av demografisk betinget behovsvekst for spesialisthelsetjenesten benyttes befolkningsdata fra SSB basert på estimerte tall ved starten av året. Det vil si at det forventede befolkningstallet for 2027 er representert ved framskrevet befolkning per 01.01.2027. Dette er samme tilnærming som TBU-kommune benytter.</w:t>
      </w:r>
    </w:p>
    <w:p w14:paraId="523F2B57" w14:textId="77777777" w:rsidR="002B1F80" w:rsidRPr="006C2DBC" w:rsidRDefault="002B1F80" w:rsidP="006C2DBC">
      <w:pPr>
        <w:pStyle w:val="avsnitt-tittel"/>
      </w:pPr>
      <w:r w:rsidRPr="006C2DBC">
        <w:t>Somatisk spesialisthelsetjeneste</w:t>
      </w:r>
    </w:p>
    <w:p w14:paraId="5C6E8943" w14:textId="77777777" w:rsidR="002B1F80" w:rsidRPr="006C2DBC" w:rsidRDefault="002B1F80" w:rsidP="006C2DBC">
      <w:r w:rsidRPr="006C2DBC">
        <w:t xml:space="preserve">Aktiviteten som det tas utgangspunkt i er sum korrigerte DRG-poeng for dag-, døgn- og poliklinisk behandling i 2024, basert på all aktivitet, også aktivitet som ikke er godkjent for Innsatsstyrt Finansiering (ISF). Tidligere analyser har også tatt utgangspunkt i tilsvarende datagrunnlag. Aktivitetsdataene er fordelt på kommuner, kjønn og 5-årige aldersgrupper. Dette kombineres med faktiske folketall per </w:t>
      </w:r>
      <w:r w:rsidRPr="006C2DBC">
        <w:lastRenderedPageBreak/>
        <w:t>01.01.2024 for å etablere et forbruksnivå. Behovsveksten beregnes ved å sammenholde forbruksnivået for 2024 med a) faktiske folketall per 01.01.2025 og b) SSB sine framskrevne folketall per 01.01.2026–01.01.2029.</w:t>
      </w:r>
    </w:p>
    <w:p w14:paraId="1794B552" w14:textId="77777777" w:rsidR="002B1F80" w:rsidRPr="006C2DBC" w:rsidRDefault="002B1F80" w:rsidP="006C2DBC">
      <w:pPr>
        <w:pStyle w:val="avsnitt-tittel"/>
      </w:pPr>
      <w:r w:rsidRPr="006C2DBC">
        <w:t>Psykisk helsevern for voksne</w:t>
      </w:r>
    </w:p>
    <w:p w14:paraId="3EFCC66F" w14:textId="77777777" w:rsidR="002B1F80" w:rsidRPr="006C2DBC" w:rsidRDefault="002B1F80" w:rsidP="006C2DBC">
      <w:r w:rsidRPr="006C2DBC">
        <w:t>Utgangspunktet for aktivitet som framskrives er oppholdsdøgn og polikliniske kontakter i 2024. Polikliniske kontakter regnes om til døgn ved hjelp av forholdet mellom enhetskostnaden for døgn og kontakter i 2024. En poliklinisk kontakt er estimert til ressursmessig å tilsvare 0,191 døgn i det psykiske helsevernet for voksne. Aktivitetsdataene er fordelt på helseforetaksområdene og 10-årige aldersgrupper, kombinert med faktiske folketall per 01.01.2024 for å etablere et forbruksnivå. Behovsveksten beregnes ved å sammenholde forbruksnivået for 2024 med faktiske folketall per 01.01.2025 og framskrevne folketall per 01.01.2026–01.01.2029.</w:t>
      </w:r>
    </w:p>
    <w:p w14:paraId="02555A48" w14:textId="77777777" w:rsidR="002B1F80" w:rsidRPr="006C2DBC" w:rsidRDefault="002B1F80" w:rsidP="006C2DBC">
      <w:pPr>
        <w:pStyle w:val="avsnitt-tittel"/>
      </w:pPr>
      <w:r w:rsidRPr="006C2DBC">
        <w:t>Psykisk helsevern for barn og unge</w:t>
      </w:r>
    </w:p>
    <w:p w14:paraId="1F753A59" w14:textId="77777777" w:rsidR="002B1F80" w:rsidRPr="006C2DBC" w:rsidRDefault="002B1F80" w:rsidP="006C2DBC">
      <w:r w:rsidRPr="006C2DBC">
        <w:t>Utgangspunktet for aktivitet er oppholdsdøgn og polikliniske kontakter i 2024. Polikliniske kontakter regnes om til døgn ved forholdet mellom enhetskostnaden for døgn og kontakter i 2024. En poliklinisk kontakt er beregnet til å tilsvare 0,162 døgn i det psykiske helsevernet for barn og unge. Aktivitetsdataene er fordelt på helseforetak og 10-årige aldersgrupper, og kombineres med faktiske folketall per 01.01.2024 for å etablere et forbruksnivå. Behovsveksten beregnes ved å sammenholde forbruksnivået for 2024 med faktiske folketall per 01.01.2025 og framskrevne folketall per 01.01.2026–01.01.2029.</w:t>
      </w:r>
    </w:p>
    <w:p w14:paraId="6F4C3908" w14:textId="77777777" w:rsidR="002B1F80" w:rsidRPr="006C2DBC" w:rsidRDefault="002B1F80" w:rsidP="006C2DBC">
      <w:pPr>
        <w:pStyle w:val="avsnitt-tittel"/>
      </w:pPr>
      <w:r w:rsidRPr="006C2DBC">
        <w:t>Tverrfaglig spesialisert rusbehandling (TSB)</w:t>
      </w:r>
    </w:p>
    <w:p w14:paraId="5A34CA70" w14:textId="77777777" w:rsidR="002B1F80" w:rsidRPr="006C2DBC" w:rsidRDefault="002B1F80" w:rsidP="006C2DBC">
      <w:r w:rsidRPr="006C2DBC">
        <w:t>Aktiviteten som det tas utgangspunkt i er oppholdsdøgn og polikliniske kontakter for TSB i 2024. Polikliniske kontakter regnes om til døgn ved forholdet mellom enhetskostnaden for døgn og kontakter i 2024. En poliklinisk kontakt beregnes å tilsvare 0,297 døgn. Aktivitetsdataene fordeles på regionale bostedsområder og 10-årige aldersgrupper, og kombineres med faktiske folketall per 01.01.2024 for å etablere et forbruksnivå. Behovsveksten beregnes ved å sammenholde forbruksnivået for 2024 med faktiske folketall per 01.01.2025 og framskrevne folketall per 01.01.2026–01.01.2029.</w:t>
      </w:r>
    </w:p>
    <w:p w14:paraId="3646FF22" w14:textId="77777777" w:rsidR="002B1F80" w:rsidRPr="006C2DBC" w:rsidRDefault="002B1F80" w:rsidP="006C2DBC">
      <w:pPr>
        <w:pStyle w:val="avsnitt-tittel"/>
      </w:pPr>
      <w:r w:rsidRPr="006C2DBC">
        <w:t>Spesialisthelsetjenesten samlet</w:t>
      </w:r>
    </w:p>
    <w:p w14:paraId="5CB68A06" w14:textId="77777777" w:rsidR="002B1F80" w:rsidRPr="006C2DBC" w:rsidRDefault="002B1F80" w:rsidP="006C2DBC">
      <w:r w:rsidRPr="006C2DBC">
        <w:t>Behovsveksten for de fire tjenesteområdene vektes sammen ved hjelp av nasjonale kostnadsandeler i spesialisthelsetjenesten. Kostnadsandelene hentes fra SAMDATA Spesialisthelsetjenesten 2024. Somatisk spesialisthelsetjeneste vektes med 78,2 prosent, psykisk helsevern for voksne med 14,3 prosent, psykisk helsevern for barn og unge med 3,7 prosent og TSB med 3,7 prosent.</w:t>
      </w:r>
    </w:p>
    <w:p w14:paraId="61D9FDBE" w14:textId="77777777" w:rsidR="002B1F80" w:rsidRPr="006C2DBC" w:rsidRDefault="002B1F80" w:rsidP="006C2DBC">
      <w:pPr>
        <w:pStyle w:val="avsnitt-tittel"/>
      </w:pPr>
      <w:r w:rsidRPr="006C2DBC">
        <w:lastRenderedPageBreak/>
        <w:t>Uendrede forutsetninger om sykelighet og behov for spesialisthelsetjenester</w:t>
      </w:r>
    </w:p>
    <w:p w14:paraId="02E83BA4" w14:textId="77777777" w:rsidR="002B1F80" w:rsidRPr="006C2DBC" w:rsidRDefault="002B1F80" w:rsidP="006C2DBC">
      <w:r w:rsidRPr="006C2DBC">
        <w:t>Denne framskrivningen forutsetter at forbruket av spesialisthelsetjenester har samme nivå og fordeling mellom aldersgrupper, geografi og tjenesteområde i 2027 som i 2024. Det vil si at scenarier for endringer i for eksempel medisinsk teknologi og behov for tjenester ikke tas inn i beregningene. Framskrivingen rendyrker en behovseffekt som følge av endring i demografi. Beregningen rullerer ved at forbruksratene oppdateres årlig, og at befolkningsprognosen oppdateres av SSB annet hvert år. Forbruksratene, som oppdateres årlig, kan endres ved endring medisinsk teknologi og behov.</w:t>
      </w:r>
    </w:p>
    <w:p w14:paraId="2244BF59" w14:textId="77777777" w:rsidR="002B1F80" w:rsidRPr="006C2DBC" w:rsidRDefault="002B1F80" w:rsidP="006C2DBC">
      <w:pPr>
        <w:pStyle w:val="avsnitt-tittel"/>
      </w:pPr>
      <w:r w:rsidRPr="006C2DBC">
        <w:t>Resultater fra beregningene</w:t>
      </w:r>
    </w:p>
    <w:p w14:paraId="426D78B9" w14:textId="77777777" w:rsidR="002B1F80" w:rsidRPr="006C2DBC" w:rsidRDefault="002B1F80" w:rsidP="006C2DBC">
      <w:r w:rsidRPr="006C2DBC">
        <w:t>For 2026 forventes den demografiske utviklingen å gi en behovsvekst på 1,38 prosent fra 2025 for spesialisthelsetjenesten samlet. Befolkningen forventes å øke med 0,79 prosent. Tabell 2 viser beregningene.</w:t>
      </w:r>
    </w:p>
    <w:p w14:paraId="7CBD354F" w14:textId="77777777" w:rsidR="002B1F80" w:rsidRPr="006C2DBC" w:rsidRDefault="002B1F80" w:rsidP="006C2DBC">
      <w:r w:rsidRPr="006C2DBC">
        <w:t>Beregnet behovsvekst for 2026 varierer mellom tjenesteområdene somatikk, psykisk helsevern og TSB. Bak en samlet behovsvekst på 1,38 prosent forventes behovet å øke med 1,56 prosent for somatikk, 0,91 prosent for det psykiske helsevernet for voksne, 0,79 prosent for TSB, mens det forventes en reduksjon i behovet på 0,12 prosent for det psykiske helsevernet for barn og unge og. Tabellene 3, 4 og 5 viser beregningene for tjenesteområdene separat.</w:t>
      </w:r>
    </w:p>
    <w:p w14:paraId="01B30B51" w14:textId="77777777" w:rsidR="002B1F80" w:rsidRPr="006C2DBC" w:rsidRDefault="002B1F80" w:rsidP="006C2DBC">
      <w:r w:rsidRPr="006C2DBC">
        <w:t>Sterkere behovsvekst i somatisk spesialisthelsetjeneste henger sammen med at bruken av spesialisthelsetjenester øker med økende alder, og at befolkningen forventes å øke mest for de eldste aldersgruppene. I psykisk helsevern og TSB er behandlingsraten høyere for de yngre aldersgruppene enn for eldre.</w:t>
      </w:r>
    </w:p>
    <w:p w14:paraId="4CC5E064" w14:textId="77777777" w:rsidR="002B1F80" w:rsidRPr="006C2DBC" w:rsidRDefault="002B1F80" w:rsidP="006C2DBC">
      <w:pPr>
        <w:pStyle w:val="avsnitt-undertittel"/>
      </w:pPr>
      <w:r w:rsidRPr="006C2DBC">
        <w:t>Tabell 2. Forventet behovsvekst årene 2025–2029 for spesialisthelsetjenesten samlet på bakgrunn av demografisk utvikling. Prosent.</w:t>
      </w:r>
    </w:p>
    <w:tbl>
      <w:tblPr>
        <w:tblW w:w="5000" w:type="pct"/>
        <w:tblCellMar>
          <w:left w:w="0" w:type="dxa"/>
          <w:right w:w="0" w:type="dxa"/>
        </w:tblCellMar>
        <w:tblLook w:val="0000" w:firstRow="0" w:lastRow="0" w:firstColumn="0" w:lastColumn="0" w:noHBand="0" w:noVBand="0"/>
      </w:tblPr>
      <w:tblGrid>
        <w:gridCol w:w="737"/>
        <w:gridCol w:w="2550"/>
        <w:gridCol w:w="2119"/>
        <w:gridCol w:w="2979"/>
        <w:gridCol w:w="2075"/>
      </w:tblGrid>
      <w:tr w:rsidR="00A03305" w:rsidRPr="006C2DBC" w14:paraId="602EF7B5" w14:textId="77777777" w:rsidTr="006C2DBC">
        <w:trPr>
          <w:trHeight w:val="113"/>
          <w:tblHeader/>
        </w:trPr>
        <w:tc>
          <w:tcPr>
            <w:tcW w:w="3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E3E3E7C" w14:textId="77777777" w:rsidR="002B1F80" w:rsidRPr="006C2DBC" w:rsidRDefault="002B1F80" w:rsidP="006C2DBC">
            <w:pPr>
              <w:pStyle w:val="TabellHode-kolonne"/>
            </w:pPr>
            <w:r w:rsidRPr="006C2DBC">
              <w:t>År</w:t>
            </w:r>
          </w:p>
        </w:tc>
        <w:tc>
          <w:tcPr>
            <w:tcW w:w="1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4F009F2" w14:textId="06C6A929" w:rsidR="002B1F80" w:rsidRPr="006C2DBC" w:rsidRDefault="002B1F80" w:rsidP="002924BF">
            <w:pPr>
              <w:pStyle w:val="TabellHode-kolonne"/>
              <w:jc w:val="right"/>
            </w:pPr>
            <w:r w:rsidRPr="006C2DBC">
              <w:t>Årlig behovsendring</w:t>
            </w:r>
          </w:p>
        </w:tc>
        <w:tc>
          <w:tcPr>
            <w:tcW w:w="10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7BA35CC" w14:textId="77777777" w:rsidR="002B1F80" w:rsidRPr="006C2DBC" w:rsidRDefault="002B1F80" w:rsidP="002924BF">
            <w:pPr>
              <w:pStyle w:val="TabellHode-kolonne"/>
              <w:jc w:val="right"/>
            </w:pPr>
            <w:r w:rsidRPr="006C2DBC">
              <w:t>Endring fra 2024</w:t>
            </w:r>
          </w:p>
        </w:tc>
        <w:tc>
          <w:tcPr>
            <w:tcW w:w="14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DAEA562" w14:textId="77777777" w:rsidR="002B1F80" w:rsidRPr="006C2DBC" w:rsidRDefault="002B1F80" w:rsidP="002924BF">
            <w:pPr>
              <w:pStyle w:val="TabellHode-kolonne"/>
              <w:jc w:val="right"/>
            </w:pPr>
            <w:r w:rsidRPr="006C2DBC">
              <w:t>Årlig befolkningsendring</w:t>
            </w:r>
          </w:p>
        </w:tc>
        <w:tc>
          <w:tcPr>
            <w:tcW w:w="9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00B6503" w14:textId="77777777" w:rsidR="002B1F80" w:rsidRPr="006C2DBC" w:rsidRDefault="002B1F80" w:rsidP="002924BF">
            <w:pPr>
              <w:pStyle w:val="TabellHode-kolonne"/>
              <w:jc w:val="right"/>
            </w:pPr>
            <w:r w:rsidRPr="006C2DBC">
              <w:t>Endring fra 2024</w:t>
            </w:r>
          </w:p>
        </w:tc>
      </w:tr>
      <w:tr w:rsidR="00A03305" w:rsidRPr="006C2DBC" w14:paraId="6BA6E7BE" w14:textId="77777777" w:rsidTr="006C2DBC">
        <w:trPr>
          <w:trHeight w:val="113"/>
        </w:trPr>
        <w:tc>
          <w:tcPr>
            <w:tcW w:w="3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4E1CFDF" w14:textId="77777777" w:rsidR="002B1F80" w:rsidRPr="006C2DBC" w:rsidRDefault="002B1F80" w:rsidP="006C2DBC">
            <w:pPr>
              <w:pStyle w:val="TabellHode-rad"/>
            </w:pPr>
            <w:r w:rsidRPr="006C2DBC">
              <w:t>2025</w:t>
            </w:r>
          </w:p>
        </w:tc>
        <w:tc>
          <w:tcPr>
            <w:tcW w:w="1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F04DD0" w14:textId="77777777" w:rsidR="002B1F80" w:rsidRPr="006C2DBC" w:rsidRDefault="002B1F80" w:rsidP="002924BF">
            <w:pPr>
              <w:jc w:val="right"/>
            </w:pPr>
            <w:r w:rsidRPr="006C2DBC">
              <w:t xml:space="preserve"> 1,51 </w:t>
            </w:r>
          </w:p>
        </w:tc>
        <w:tc>
          <w:tcPr>
            <w:tcW w:w="10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EE6206B" w14:textId="77777777" w:rsidR="002B1F80" w:rsidRPr="006C2DBC" w:rsidRDefault="002B1F80" w:rsidP="002924BF">
            <w:pPr>
              <w:jc w:val="right"/>
            </w:pPr>
            <w:r w:rsidRPr="006C2DBC">
              <w:t xml:space="preserve"> 1,51 </w:t>
            </w:r>
          </w:p>
        </w:tc>
        <w:tc>
          <w:tcPr>
            <w:tcW w:w="14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768C60" w14:textId="77777777" w:rsidR="002B1F80" w:rsidRPr="006C2DBC" w:rsidRDefault="002B1F80" w:rsidP="002924BF">
            <w:pPr>
              <w:jc w:val="right"/>
            </w:pPr>
            <w:r w:rsidRPr="006C2DBC">
              <w:t xml:space="preserve"> 0,80 </w:t>
            </w:r>
          </w:p>
        </w:tc>
        <w:tc>
          <w:tcPr>
            <w:tcW w:w="9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F4211A" w14:textId="77777777" w:rsidR="002B1F80" w:rsidRPr="006C2DBC" w:rsidRDefault="002B1F80" w:rsidP="002924BF">
            <w:pPr>
              <w:jc w:val="right"/>
            </w:pPr>
            <w:r w:rsidRPr="006C2DBC">
              <w:t xml:space="preserve"> 0,80 </w:t>
            </w:r>
          </w:p>
        </w:tc>
      </w:tr>
      <w:tr w:rsidR="00A03305" w:rsidRPr="006C2DBC" w14:paraId="535A7F70" w14:textId="77777777" w:rsidTr="006C2DBC">
        <w:trPr>
          <w:trHeight w:val="113"/>
        </w:trPr>
        <w:tc>
          <w:tcPr>
            <w:tcW w:w="3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154341" w14:textId="77777777" w:rsidR="002B1F80" w:rsidRPr="006C2DBC" w:rsidRDefault="002B1F80" w:rsidP="006C2DBC">
            <w:pPr>
              <w:pStyle w:val="TabellHode-rad"/>
            </w:pPr>
            <w:r w:rsidRPr="006C2DBC">
              <w:t>2026</w:t>
            </w:r>
          </w:p>
        </w:tc>
        <w:tc>
          <w:tcPr>
            <w:tcW w:w="1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3C20FB9" w14:textId="77777777" w:rsidR="002B1F80" w:rsidRPr="006C2DBC" w:rsidRDefault="002B1F80" w:rsidP="002924BF">
            <w:pPr>
              <w:jc w:val="right"/>
            </w:pPr>
            <w:r w:rsidRPr="006C2DBC">
              <w:t xml:space="preserve"> 1,38 </w:t>
            </w:r>
          </w:p>
        </w:tc>
        <w:tc>
          <w:tcPr>
            <w:tcW w:w="10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6E1F078" w14:textId="77777777" w:rsidR="002B1F80" w:rsidRPr="006C2DBC" w:rsidRDefault="002B1F80" w:rsidP="002924BF">
            <w:pPr>
              <w:jc w:val="right"/>
            </w:pPr>
            <w:r w:rsidRPr="006C2DBC">
              <w:t xml:space="preserve"> 2,91 </w:t>
            </w:r>
          </w:p>
        </w:tc>
        <w:tc>
          <w:tcPr>
            <w:tcW w:w="14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4D2F148" w14:textId="77777777" w:rsidR="002B1F80" w:rsidRPr="006C2DBC" w:rsidRDefault="002B1F80" w:rsidP="002924BF">
            <w:pPr>
              <w:jc w:val="right"/>
            </w:pPr>
            <w:r w:rsidRPr="006C2DBC">
              <w:t xml:space="preserve"> 0,79 </w:t>
            </w:r>
          </w:p>
        </w:tc>
        <w:tc>
          <w:tcPr>
            <w:tcW w:w="9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7F07C8" w14:textId="77777777" w:rsidR="002B1F80" w:rsidRPr="006C2DBC" w:rsidRDefault="002B1F80" w:rsidP="002924BF">
            <w:pPr>
              <w:jc w:val="right"/>
            </w:pPr>
            <w:r w:rsidRPr="006C2DBC">
              <w:t xml:space="preserve"> 1,59 </w:t>
            </w:r>
          </w:p>
        </w:tc>
      </w:tr>
      <w:tr w:rsidR="00A03305" w:rsidRPr="006C2DBC" w14:paraId="4E505F9E" w14:textId="77777777" w:rsidTr="006C2DBC">
        <w:trPr>
          <w:trHeight w:val="113"/>
        </w:trPr>
        <w:tc>
          <w:tcPr>
            <w:tcW w:w="3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1D7C839" w14:textId="77777777" w:rsidR="002B1F80" w:rsidRPr="006C2DBC" w:rsidRDefault="002B1F80" w:rsidP="006C2DBC">
            <w:pPr>
              <w:pStyle w:val="TabellHode-rad"/>
            </w:pPr>
            <w:r w:rsidRPr="006C2DBC">
              <w:t>2027</w:t>
            </w:r>
          </w:p>
        </w:tc>
        <w:tc>
          <w:tcPr>
            <w:tcW w:w="1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E29190F" w14:textId="77777777" w:rsidR="002B1F80" w:rsidRPr="006C2DBC" w:rsidRDefault="002B1F80" w:rsidP="002924BF">
            <w:pPr>
              <w:jc w:val="right"/>
            </w:pPr>
            <w:r w:rsidRPr="006C2DBC">
              <w:t xml:space="preserve"> 1,14 </w:t>
            </w:r>
          </w:p>
        </w:tc>
        <w:tc>
          <w:tcPr>
            <w:tcW w:w="10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B332EE" w14:textId="77777777" w:rsidR="002B1F80" w:rsidRPr="006C2DBC" w:rsidRDefault="002B1F80" w:rsidP="002924BF">
            <w:pPr>
              <w:jc w:val="right"/>
            </w:pPr>
            <w:r w:rsidRPr="006C2DBC">
              <w:t xml:space="preserve"> 4,09 </w:t>
            </w:r>
          </w:p>
        </w:tc>
        <w:tc>
          <w:tcPr>
            <w:tcW w:w="14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AB5D68A" w14:textId="77777777" w:rsidR="002B1F80" w:rsidRPr="006C2DBC" w:rsidRDefault="002B1F80" w:rsidP="002924BF">
            <w:pPr>
              <w:jc w:val="right"/>
            </w:pPr>
            <w:r w:rsidRPr="006C2DBC">
              <w:t xml:space="preserve"> 0,48 </w:t>
            </w:r>
          </w:p>
        </w:tc>
        <w:tc>
          <w:tcPr>
            <w:tcW w:w="9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F42C32" w14:textId="77777777" w:rsidR="002B1F80" w:rsidRPr="006C2DBC" w:rsidRDefault="002B1F80" w:rsidP="002924BF">
            <w:pPr>
              <w:jc w:val="right"/>
            </w:pPr>
            <w:r w:rsidRPr="006C2DBC">
              <w:t xml:space="preserve"> 2,08 </w:t>
            </w:r>
          </w:p>
        </w:tc>
      </w:tr>
      <w:tr w:rsidR="00A03305" w:rsidRPr="006C2DBC" w14:paraId="0C01645D" w14:textId="77777777" w:rsidTr="006C2DBC">
        <w:trPr>
          <w:trHeight w:val="113"/>
        </w:trPr>
        <w:tc>
          <w:tcPr>
            <w:tcW w:w="3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C7107FC" w14:textId="77777777" w:rsidR="002B1F80" w:rsidRPr="006C2DBC" w:rsidRDefault="002B1F80" w:rsidP="006C2DBC">
            <w:pPr>
              <w:pStyle w:val="TabellHode-rad"/>
            </w:pPr>
            <w:r w:rsidRPr="006C2DBC">
              <w:t>2028</w:t>
            </w:r>
          </w:p>
        </w:tc>
        <w:tc>
          <w:tcPr>
            <w:tcW w:w="1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4C5BB7" w14:textId="77777777" w:rsidR="002B1F80" w:rsidRPr="006C2DBC" w:rsidRDefault="002B1F80" w:rsidP="002924BF">
            <w:pPr>
              <w:jc w:val="right"/>
            </w:pPr>
            <w:r w:rsidRPr="006C2DBC">
              <w:t xml:space="preserve"> 1,16 </w:t>
            </w:r>
          </w:p>
        </w:tc>
        <w:tc>
          <w:tcPr>
            <w:tcW w:w="10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767370C" w14:textId="77777777" w:rsidR="002B1F80" w:rsidRPr="006C2DBC" w:rsidRDefault="002B1F80" w:rsidP="002924BF">
            <w:pPr>
              <w:jc w:val="right"/>
            </w:pPr>
            <w:r w:rsidRPr="006C2DBC">
              <w:t xml:space="preserve"> 5,30 </w:t>
            </w:r>
          </w:p>
        </w:tc>
        <w:tc>
          <w:tcPr>
            <w:tcW w:w="14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B7B0B5" w14:textId="77777777" w:rsidR="002B1F80" w:rsidRPr="006C2DBC" w:rsidRDefault="002B1F80" w:rsidP="002924BF">
            <w:pPr>
              <w:jc w:val="right"/>
            </w:pPr>
            <w:r w:rsidRPr="006C2DBC">
              <w:t xml:space="preserve"> 0,47 </w:t>
            </w:r>
          </w:p>
        </w:tc>
        <w:tc>
          <w:tcPr>
            <w:tcW w:w="9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B02F86F" w14:textId="77777777" w:rsidR="002B1F80" w:rsidRPr="006C2DBC" w:rsidRDefault="002B1F80" w:rsidP="002924BF">
            <w:pPr>
              <w:jc w:val="right"/>
            </w:pPr>
            <w:r w:rsidRPr="006C2DBC">
              <w:t xml:space="preserve"> 2,56 </w:t>
            </w:r>
          </w:p>
        </w:tc>
      </w:tr>
      <w:tr w:rsidR="00A03305" w:rsidRPr="006C2DBC" w14:paraId="31049196" w14:textId="77777777" w:rsidTr="006C2DBC">
        <w:trPr>
          <w:trHeight w:val="113"/>
        </w:trPr>
        <w:tc>
          <w:tcPr>
            <w:tcW w:w="3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C73F371" w14:textId="77777777" w:rsidR="002B1F80" w:rsidRPr="006C2DBC" w:rsidRDefault="002B1F80" w:rsidP="006C2DBC">
            <w:pPr>
              <w:pStyle w:val="TabellHode-rad"/>
            </w:pPr>
            <w:r w:rsidRPr="006C2DBC">
              <w:t>2029</w:t>
            </w:r>
          </w:p>
        </w:tc>
        <w:tc>
          <w:tcPr>
            <w:tcW w:w="12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4EFD9B" w14:textId="77777777" w:rsidR="002B1F80" w:rsidRPr="006C2DBC" w:rsidRDefault="002B1F80" w:rsidP="002924BF">
            <w:pPr>
              <w:jc w:val="right"/>
            </w:pPr>
            <w:r w:rsidRPr="006C2DBC">
              <w:t xml:space="preserve"> 1,12 </w:t>
            </w:r>
          </w:p>
        </w:tc>
        <w:tc>
          <w:tcPr>
            <w:tcW w:w="10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C640F0F" w14:textId="77777777" w:rsidR="002B1F80" w:rsidRPr="006C2DBC" w:rsidRDefault="002B1F80" w:rsidP="002924BF">
            <w:pPr>
              <w:jc w:val="right"/>
            </w:pPr>
            <w:r w:rsidRPr="006C2DBC">
              <w:t xml:space="preserve"> 6,49 </w:t>
            </w:r>
          </w:p>
        </w:tc>
        <w:tc>
          <w:tcPr>
            <w:tcW w:w="142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A26DB8" w14:textId="77777777" w:rsidR="002B1F80" w:rsidRPr="006C2DBC" w:rsidRDefault="002B1F80" w:rsidP="002924BF">
            <w:pPr>
              <w:jc w:val="right"/>
            </w:pPr>
            <w:r w:rsidRPr="006C2DBC">
              <w:t xml:space="preserve"> 0,46 </w:t>
            </w:r>
          </w:p>
        </w:tc>
        <w:tc>
          <w:tcPr>
            <w:tcW w:w="99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357F953" w14:textId="77777777" w:rsidR="002B1F80" w:rsidRPr="006C2DBC" w:rsidRDefault="002B1F80" w:rsidP="002924BF">
            <w:pPr>
              <w:jc w:val="right"/>
            </w:pPr>
            <w:r w:rsidRPr="006C2DBC">
              <w:t xml:space="preserve"> 3,03 </w:t>
            </w:r>
          </w:p>
        </w:tc>
      </w:tr>
    </w:tbl>
    <w:p w14:paraId="1751F652" w14:textId="77777777" w:rsidR="002B1F80" w:rsidRPr="006C2DBC" w:rsidRDefault="002B1F80" w:rsidP="006C2DBC"/>
    <w:p w14:paraId="3E635E90" w14:textId="77777777" w:rsidR="002B1F80" w:rsidRPr="006C2DBC" w:rsidRDefault="002B1F80" w:rsidP="006C2DBC">
      <w:pPr>
        <w:pStyle w:val="avsnitt-undertittel"/>
      </w:pPr>
      <w:r w:rsidRPr="006C2DBC">
        <w:lastRenderedPageBreak/>
        <w:t>Tabell 3. Forventet behovsvekst for somatisk spesialisthelsetjeneste. 2025–2029.</w:t>
      </w:r>
    </w:p>
    <w:p w14:paraId="052F8BB0" w14:textId="77777777" w:rsidR="002B1F80" w:rsidRPr="006C2DBC" w:rsidRDefault="002B1F80" w:rsidP="006C2DBC"/>
    <w:tbl>
      <w:tblPr>
        <w:tblW w:w="5000" w:type="pct"/>
        <w:tblCellMar>
          <w:left w:w="0" w:type="dxa"/>
          <w:right w:w="0" w:type="dxa"/>
        </w:tblCellMar>
        <w:tblLook w:val="0000" w:firstRow="0" w:lastRow="0" w:firstColumn="0" w:lastColumn="0" w:noHBand="0" w:noVBand="0"/>
      </w:tblPr>
      <w:tblGrid>
        <w:gridCol w:w="847"/>
        <w:gridCol w:w="1711"/>
        <w:gridCol w:w="2159"/>
        <w:gridCol w:w="1962"/>
        <w:gridCol w:w="2291"/>
        <w:gridCol w:w="1490"/>
      </w:tblGrid>
      <w:tr w:rsidR="00A03305" w:rsidRPr="006C2DBC" w14:paraId="2624094C" w14:textId="77777777" w:rsidTr="006C2DBC">
        <w:trPr>
          <w:trHeight w:val="113"/>
          <w:tblHeader/>
        </w:trPr>
        <w:tc>
          <w:tcPr>
            <w:tcW w:w="40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C0E9C75" w14:textId="77777777" w:rsidR="002B1F80" w:rsidRPr="006C2DBC" w:rsidRDefault="002B1F80" w:rsidP="006C2DBC">
            <w:pPr>
              <w:pStyle w:val="TabellHode-kolonne"/>
            </w:pPr>
            <w:r w:rsidRPr="006C2DBC">
              <w:t>År</w:t>
            </w:r>
          </w:p>
        </w:tc>
        <w:tc>
          <w:tcPr>
            <w:tcW w:w="8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794ECDA" w14:textId="77777777" w:rsidR="002B1F80" w:rsidRPr="006C2DBC" w:rsidRDefault="002B1F80" w:rsidP="002924BF">
            <w:pPr>
              <w:pStyle w:val="TabellHode-kolonne"/>
              <w:jc w:val="right"/>
            </w:pPr>
            <w:r w:rsidRPr="006C2DBC">
              <w:t>Beregnede DRG-poeng</w:t>
            </w:r>
          </w:p>
        </w:tc>
        <w:tc>
          <w:tcPr>
            <w:tcW w:w="103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4F3174" w14:textId="0E5450DB" w:rsidR="002B1F80" w:rsidRPr="006C2DBC" w:rsidRDefault="002B1F80" w:rsidP="002924BF">
            <w:pPr>
              <w:pStyle w:val="TabellHode-kolonne"/>
              <w:jc w:val="right"/>
            </w:pPr>
            <w:r w:rsidRPr="006C2DBC">
              <w:t>Årlig behovsendring (pst.)</w:t>
            </w:r>
          </w:p>
        </w:tc>
        <w:tc>
          <w:tcPr>
            <w:tcW w:w="9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428E2D7" w14:textId="77777777" w:rsidR="002B1F80" w:rsidRPr="006C2DBC" w:rsidRDefault="002B1F80" w:rsidP="002924BF">
            <w:pPr>
              <w:pStyle w:val="TabellHode-kolonne"/>
              <w:jc w:val="right"/>
            </w:pPr>
            <w:r w:rsidRPr="006C2DBC">
              <w:t>Endring fra 2024 (pst.)</w:t>
            </w:r>
          </w:p>
        </w:tc>
        <w:tc>
          <w:tcPr>
            <w:tcW w:w="10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9338AF" w14:textId="53AE958F" w:rsidR="002B1F80" w:rsidRPr="006C2DBC" w:rsidRDefault="002B1F80" w:rsidP="002924BF">
            <w:pPr>
              <w:pStyle w:val="TabellHode-kolonne"/>
              <w:jc w:val="right"/>
            </w:pPr>
            <w:r w:rsidRPr="006C2DBC">
              <w:t>Årlig befolkningsendring (pst.)</w:t>
            </w:r>
          </w:p>
        </w:tc>
        <w:tc>
          <w:tcPr>
            <w:tcW w:w="7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DF25E9B" w14:textId="77777777" w:rsidR="002B1F80" w:rsidRPr="006C2DBC" w:rsidRDefault="002B1F80" w:rsidP="002924BF">
            <w:pPr>
              <w:pStyle w:val="TabellHode-kolonne"/>
              <w:jc w:val="right"/>
            </w:pPr>
            <w:r w:rsidRPr="006C2DBC">
              <w:t>Endring fra 2024 (pst.)</w:t>
            </w:r>
          </w:p>
        </w:tc>
      </w:tr>
      <w:tr w:rsidR="00A03305" w:rsidRPr="006C2DBC" w14:paraId="25EE42A9" w14:textId="77777777" w:rsidTr="006C2DBC">
        <w:trPr>
          <w:trHeight w:val="113"/>
        </w:trPr>
        <w:tc>
          <w:tcPr>
            <w:tcW w:w="40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8569CC" w14:textId="77777777" w:rsidR="002B1F80" w:rsidRPr="006C2DBC" w:rsidRDefault="002B1F80" w:rsidP="006C2DBC">
            <w:pPr>
              <w:pStyle w:val="TabellHode-rad"/>
            </w:pPr>
            <w:r w:rsidRPr="006C2DBC">
              <w:t>2024</w:t>
            </w:r>
          </w:p>
        </w:tc>
        <w:tc>
          <w:tcPr>
            <w:tcW w:w="8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3891FF" w14:textId="77777777" w:rsidR="002B1F80" w:rsidRPr="006C2DBC" w:rsidRDefault="002B1F80" w:rsidP="002924BF">
            <w:pPr>
              <w:jc w:val="right"/>
            </w:pPr>
            <w:r w:rsidRPr="006C2DBC">
              <w:t>1 668 136</w:t>
            </w:r>
          </w:p>
        </w:tc>
        <w:tc>
          <w:tcPr>
            <w:tcW w:w="103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145CA24" w14:textId="77777777" w:rsidR="002B1F80" w:rsidRPr="006C2DBC" w:rsidRDefault="002B1F80" w:rsidP="002924BF">
            <w:pPr>
              <w:pStyle w:val="NoParagraphStyle"/>
              <w:jc w:val="right"/>
            </w:pPr>
          </w:p>
        </w:tc>
        <w:tc>
          <w:tcPr>
            <w:tcW w:w="9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688D22" w14:textId="77777777" w:rsidR="002B1F80" w:rsidRPr="006C2DBC" w:rsidRDefault="002B1F80" w:rsidP="002924BF">
            <w:pPr>
              <w:pStyle w:val="NoParagraphStyle"/>
              <w:jc w:val="right"/>
            </w:pPr>
          </w:p>
        </w:tc>
        <w:tc>
          <w:tcPr>
            <w:tcW w:w="10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FB4B30" w14:textId="77777777" w:rsidR="002B1F80" w:rsidRPr="006C2DBC" w:rsidRDefault="002B1F80" w:rsidP="002924BF">
            <w:pPr>
              <w:pStyle w:val="NoParagraphStyle"/>
              <w:jc w:val="right"/>
            </w:pPr>
          </w:p>
        </w:tc>
        <w:tc>
          <w:tcPr>
            <w:tcW w:w="7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9803140" w14:textId="77777777" w:rsidR="002B1F80" w:rsidRPr="006C2DBC" w:rsidRDefault="002B1F80" w:rsidP="002924BF">
            <w:pPr>
              <w:jc w:val="right"/>
            </w:pPr>
          </w:p>
        </w:tc>
      </w:tr>
      <w:tr w:rsidR="00A03305" w:rsidRPr="006C2DBC" w14:paraId="18E3727A" w14:textId="77777777" w:rsidTr="006C2DBC">
        <w:trPr>
          <w:trHeight w:val="113"/>
        </w:trPr>
        <w:tc>
          <w:tcPr>
            <w:tcW w:w="40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0802224" w14:textId="77777777" w:rsidR="002B1F80" w:rsidRPr="006C2DBC" w:rsidRDefault="002B1F80" w:rsidP="006C2DBC">
            <w:pPr>
              <w:pStyle w:val="TabellHode-rad"/>
            </w:pPr>
            <w:r w:rsidRPr="006C2DBC">
              <w:t>2025</w:t>
            </w:r>
          </w:p>
        </w:tc>
        <w:tc>
          <w:tcPr>
            <w:tcW w:w="8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AA8344" w14:textId="77777777" w:rsidR="002B1F80" w:rsidRPr="006C2DBC" w:rsidRDefault="002B1F80" w:rsidP="002924BF">
            <w:pPr>
              <w:jc w:val="right"/>
            </w:pPr>
            <w:r w:rsidRPr="006C2DBC">
              <w:t>1 697 362</w:t>
            </w:r>
          </w:p>
        </w:tc>
        <w:tc>
          <w:tcPr>
            <w:tcW w:w="103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E7A866B" w14:textId="77777777" w:rsidR="002B1F80" w:rsidRPr="006C2DBC" w:rsidRDefault="002B1F80" w:rsidP="002924BF">
            <w:pPr>
              <w:jc w:val="right"/>
            </w:pPr>
            <w:r w:rsidRPr="006C2DBC">
              <w:t>1,75</w:t>
            </w:r>
          </w:p>
        </w:tc>
        <w:tc>
          <w:tcPr>
            <w:tcW w:w="9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8391FB" w14:textId="77777777" w:rsidR="002B1F80" w:rsidRPr="006C2DBC" w:rsidRDefault="002B1F80" w:rsidP="002924BF">
            <w:pPr>
              <w:jc w:val="right"/>
            </w:pPr>
            <w:r w:rsidRPr="006C2DBC">
              <w:t>1,75</w:t>
            </w:r>
          </w:p>
        </w:tc>
        <w:tc>
          <w:tcPr>
            <w:tcW w:w="10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B844597" w14:textId="77777777" w:rsidR="002B1F80" w:rsidRPr="006C2DBC" w:rsidRDefault="002B1F80" w:rsidP="002924BF">
            <w:pPr>
              <w:jc w:val="right"/>
            </w:pPr>
            <w:r w:rsidRPr="006C2DBC">
              <w:t>0,80</w:t>
            </w:r>
          </w:p>
        </w:tc>
        <w:tc>
          <w:tcPr>
            <w:tcW w:w="7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6E91FD" w14:textId="77777777" w:rsidR="002B1F80" w:rsidRPr="006C2DBC" w:rsidRDefault="002B1F80" w:rsidP="002924BF">
            <w:pPr>
              <w:jc w:val="right"/>
            </w:pPr>
            <w:r w:rsidRPr="006C2DBC">
              <w:t>0,80</w:t>
            </w:r>
          </w:p>
        </w:tc>
      </w:tr>
      <w:tr w:rsidR="00A03305" w:rsidRPr="006C2DBC" w14:paraId="72CC3662" w14:textId="77777777" w:rsidTr="006C2DBC">
        <w:trPr>
          <w:trHeight w:val="113"/>
        </w:trPr>
        <w:tc>
          <w:tcPr>
            <w:tcW w:w="40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AB6472" w14:textId="77777777" w:rsidR="002B1F80" w:rsidRPr="006C2DBC" w:rsidRDefault="002B1F80" w:rsidP="006C2DBC">
            <w:pPr>
              <w:pStyle w:val="TabellHode-rad"/>
            </w:pPr>
            <w:r w:rsidRPr="006C2DBC">
              <w:t>2026</w:t>
            </w:r>
          </w:p>
        </w:tc>
        <w:tc>
          <w:tcPr>
            <w:tcW w:w="8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39571D" w14:textId="77777777" w:rsidR="002B1F80" w:rsidRPr="006C2DBC" w:rsidRDefault="002B1F80" w:rsidP="002924BF">
            <w:pPr>
              <w:jc w:val="right"/>
            </w:pPr>
            <w:r w:rsidRPr="006C2DBC">
              <w:t>1 723 900</w:t>
            </w:r>
          </w:p>
        </w:tc>
        <w:tc>
          <w:tcPr>
            <w:tcW w:w="103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CFA404" w14:textId="77777777" w:rsidR="002B1F80" w:rsidRPr="006C2DBC" w:rsidRDefault="002B1F80" w:rsidP="002924BF">
            <w:pPr>
              <w:jc w:val="right"/>
            </w:pPr>
            <w:r w:rsidRPr="006C2DBC">
              <w:t>1,56</w:t>
            </w:r>
          </w:p>
        </w:tc>
        <w:tc>
          <w:tcPr>
            <w:tcW w:w="9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4D3F4F0" w14:textId="77777777" w:rsidR="002B1F80" w:rsidRPr="006C2DBC" w:rsidRDefault="002B1F80" w:rsidP="002924BF">
            <w:pPr>
              <w:jc w:val="right"/>
            </w:pPr>
            <w:r w:rsidRPr="006C2DBC">
              <w:t>3,34</w:t>
            </w:r>
          </w:p>
        </w:tc>
        <w:tc>
          <w:tcPr>
            <w:tcW w:w="10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68599A" w14:textId="77777777" w:rsidR="002B1F80" w:rsidRPr="006C2DBC" w:rsidRDefault="002B1F80" w:rsidP="002924BF">
            <w:pPr>
              <w:jc w:val="right"/>
            </w:pPr>
            <w:r w:rsidRPr="006C2DBC">
              <w:t>0,79</w:t>
            </w:r>
          </w:p>
        </w:tc>
        <w:tc>
          <w:tcPr>
            <w:tcW w:w="7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8424E8D" w14:textId="77777777" w:rsidR="002B1F80" w:rsidRPr="006C2DBC" w:rsidRDefault="002B1F80" w:rsidP="002924BF">
            <w:pPr>
              <w:jc w:val="right"/>
            </w:pPr>
            <w:r w:rsidRPr="006C2DBC">
              <w:t>1,59</w:t>
            </w:r>
          </w:p>
        </w:tc>
      </w:tr>
      <w:tr w:rsidR="00A03305" w:rsidRPr="006C2DBC" w14:paraId="18B6D0E9" w14:textId="77777777" w:rsidTr="006C2DBC">
        <w:trPr>
          <w:trHeight w:val="113"/>
        </w:trPr>
        <w:tc>
          <w:tcPr>
            <w:tcW w:w="40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F4F5287" w14:textId="77777777" w:rsidR="002B1F80" w:rsidRPr="006C2DBC" w:rsidRDefault="002B1F80" w:rsidP="006C2DBC">
            <w:pPr>
              <w:pStyle w:val="TabellHode-rad"/>
            </w:pPr>
            <w:r w:rsidRPr="006C2DBC">
              <w:t>2027</w:t>
            </w:r>
          </w:p>
        </w:tc>
        <w:tc>
          <w:tcPr>
            <w:tcW w:w="8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11DC183" w14:textId="77777777" w:rsidR="002B1F80" w:rsidRPr="006C2DBC" w:rsidRDefault="002B1F80" w:rsidP="002924BF">
            <w:pPr>
              <w:jc w:val="right"/>
            </w:pPr>
            <w:r w:rsidRPr="006C2DBC">
              <w:t>1 747 786</w:t>
            </w:r>
          </w:p>
        </w:tc>
        <w:tc>
          <w:tcPr>
            <w:tcW w:w="103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958878" w14:textId="77777777" w:rsidR="002B1F80" w:rsidRPr="006C2DBC" w:rsidRDefault="002B1F80" w:rsidP="002924BF">
            <w:pPr>
              <w:jc w:val="right"/>
            </w:pPr>
            <w:r w:rsidRPr="006C2DBC">
              <w:t>1,39</w:t>
            </w:r>
          </w:p>
        </w:tc>
        <w:tc>
          <w:tcPr>
            <w:tcW w:w="9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A1412E" w14:textId="77777777" w:rsidR="002B1F80" w:rsidRPr="006C2DBC" w:rsidRDefault="002B1F80" w:rsidP="002924BF">
            <w:pPr>
              <w:jc w:val="right"/>
            </w:pPr>
            <w:r w:rsidRPr="006C2DBC">
              <w:t>4,77</w:t>
            </w:r>
          </w:p>
        </w:tc>
        <w:tc>
          <w:tcPr>
            <w:tcW w:w="10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14E5688" w14:textId="77777777" w:rsidR="002B1F80" w:rsidRPr="006C2DBC" w:rsidRDefault="002B1F80" w:rsidP="002924BF">
            <w:pPr>
              <w:jc w:val="right"/>
            </w:pPr>
            <w:r w:rsidRPr="006C2DBC">
              <w:t>0,48</w:t>
            </w:r>
          </w:p>
        </w:tc>
        <w:tc>
          <w:tcPr>
            <w:tcW w:w="7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55A6A90" w14:textId="77777777" w:rsidR="002B1F80" w:rsidRPr="006C2DBC" w:rsidRDefault="002B1F80" w:rsidP="002924BF">
            <w:pPr>
              <w:jc w:val="right"/>
            </w:pPr>
            <w:r w:rsidRPr="006C2DBC">
              <w:t>2,08</w:t>
            </w:r>
          </w:p>
        </w:tc>
      </w:tr>
      <w:tr w:rsidR="00A03305" w:rsidRPr="006C2DBC" w14:paraId="63053CAB" w14:textId="77777777" w:rsidTr="006C2DBC">
        <w:trPr>
          <w:trHeight w:val="113"/>
        </w:trPr>
        <w:tc>
          <w:tcPr>
            <w:tcW w:w="40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8792FC5" w14:textId="77777777" w:rsidR="002B1F80" w:rsidRPr="006C2DBC" w:rsidRDefault="002B1F80" w:rsidP="006C2DBC">
            <w:pPr>
              <w:pStyle w:val="TabellHode-rad"/>
            </w:pPr>
            <w:r w:rsidRPr="006C2DBC">
              <w:t>2028</w:t>
            </w:r>
          </w:p>
        </w:tc>
        <w:tc>
          <w:tcPr>
            <w:tcW w:w="8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C2A6A17" w14:textId="77777777" w:rsidR="002B1F80" w:rsidRPr="006C2DBC" w:rsidRDefault="002B1F80" w:rsidP="002924BF">
            <w:pPr>
              <w:jc w:val="right"/>
            </w:pPr>
            <w:r w:rsidRPr="006C2DBC">
              <w:t>1 772 688</w:t>
            </w:r>
          </w:p>
        </w:tc>
        <w:tc>
          <w:tcPr>
            <w:tcW w:w="103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234BFCF" w14:textId="77777777" w:rsidR="002B1F80" w:rsidRPr="006C2DBC" w:rsidRDefault="002B1F80" w:rsidP="002924BF">
            <w:pPr>
              <w:jc w:val="right"/>
            </w:pPr>
            <w:r w:rsidRPr="006C2DBC">
              <w:t>1,42</w:t>
            </w:r>
          </w:p>
        </w:tc>
        <w:tc>
          <w:tcPr>
            <w:tcW w:w="9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AF3EAA" w14:textId="77777777" w:rsidR="002B1F80" w:rsidRPr="006C2DBC" w:rsidRDefault="002B1F80" w:rsidP="002924BF">
            <w:pPr>
              <w:jc w:val="right"/>
            </w:pPr>
            <w:r w:rsidRPr="006C2DBC">
              <w:t>6,27</w:t>
            </w:r>
          </w:p>
        </w:tc>
        <w:tc>
          <w:tcPr>
            <w:tcW w:w="10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A03F120" w14:textId="77777777" w:rsidR="002B1F80" w:rsidRPr="006C2DBC" w:rsidRDefault="002B1F80" w:rsidP="002924BF">
            <w:pPr>
              <w:jc w:val="right"/>
            </w:pPr>
            <w:r w:rsidRPr="006C2DBC">
              <w:t>0,47</w:t>
            </w:r>
          </w:p>
        </w:tc>
        <w:tc>
          <w:tcPr>
            <w:tcW w:w="7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4462BA6" w14:textId="77777777" w:rsidR="002B1F80" w:rsidRPr="006C2DBC" w:rsidRDefault="002B1F80" w:rsidP="002924BF">
            <w:pPr>
              <w:jc w:val="right"/>
            </w:pPr>
            <w:r w:rsidRPr="006C2DBC">
              <w:t>2,56</w:t>
            </w:r>
          </w:p>
        </w:tc>
      </w:tr>
      <w:tr w:rsidR="00A03305" w:rsidRPr="006C2DBC" w14:paraId="3423F97B" w14:textId="77777777" w:rsidTr="006C2DBC">
        <w:trPr>
          <w:trHeight w:val="113"/>
        </w:trPr>
        <w:tc>
          <w:tcPr>
            <w:tcW w:w="40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F56341" w14:textId="77777777" w:rsidR="002B1F80" w:rsidRPr="006C2DBC" w:rsidRDefault="002B1F80" w:rsidP="006C2DBC">
            <w:pPr>
              <w:pStyle w:val="TabellHode-rad"/>
            </w:pPr>
            <w:r w:rsidRPr="006C2DBC">
              <w:t>2029</w:t>
            </w:r>
          </w:p>
        </w:tc>
        <w:tc>
          <w:tcPr>
            <w:tcW w:w="8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EDAD7A" w14:textId="77777777" w:rsidR="002B1F80" w:rsidRPr="006C2DBC" w:rsidRDefault="002B1F80" w:rsidP="002924BF">
            <w:pPr>
              <w:jc w:val="right"/>
            </w:pPr>
            <w:r w:rsidRPr="006C2DBC">
              <w:t>1 797 352</w:t>
            </w:r>
          </w:p>
        </w:tc>
        <w:tc>
          <w:tcPr>
            <w:tcW w:w="103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324D446" w14:textId="77777777" w:rsidR="002B1F80" w:rsidRPr="006C2DBC" w:rsidRDefault="002B1F80" w:rsidP="002924BF">
            <w:pPr>
              <w:jc w:val="right"/>
            </w:pPr>
            <w:r w:rsidRPr="006C2DBC">
              <w:t>1,39</w:t>
            </w:r>
          </w:p>
        </w:tc>
        <w:tc>
          <w:tcPr>
            <w:tcW w:w="9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6F048AF" w14:textId="77777777" w:rsidR="002B1F80" w:rsidRPr="006C2DBC" w:rsidRDefault="002B1F80" w:rsidP="002924BF">
            <w:pPr>
              <w:jc w:val="right"/>
            </w:pPr>
            <w:r w:rsidRPr="006C2DBC">
              <w:t>7,75</w:t>
            </w:r>
          </w:p>
        </w:tc>
        <w:tc>
          <w:tcPr>
            <w:tcW w:w="109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2157CF" w14:textId="77777777" w:rsidR="002B1F80" w:rsidRPr="006C2DBC" w:rsidRDefault="002B1F80" w:rsidP="002924BF">
            <w:pPr>
              <w:jc w:val="right"/>
            </w:pPr>
            <w:r w:rsidRPr="006C2DBC">
              <w:t>0,46</w:t>
            </w:r>
          </w:p>
        </w:tc>
        <w:tc>
          <w:tcPr>
            <w:tcW w:w="71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329251" w14:textId="77777777" w:rsidR="002B1F80" w:rsidRPr="006C2DBC" w:rsidRDefault="002B1F80" w:rsidP="002924BF">
            <w:pPr>
              <w:jc w:val="right"/>
            </w:pPr>
            <w:r w:rsidRPr="006C2DBC">
              <w:t>3,03</w:t>
            </w:r>
          </w:p>
        </w:tc>
      </w:tr>
    </w:tbl>
    <w:p w14:paraId="6326A52B" w14:textId="77777777" w:rsidR="002B1F80" w:rsidRPr="006C2DBC" w:rsidRDefault="002B1F80" w:rsidP="006C2DBC">
      <w:pPr>
        <w:rPr>
          <w:rStyle w:val="halvfet"/>
        </w:rPr>
      </w:pPr>
    </w:p>
    <w:p w14:paraId="5C9B5962" w14:textId="77777777" w:rsidR="002B1F80" w:rsidRPr="006C2DBC" w:rsidRDefault="002B1F80" w:rsidP="006C2DBC">
      <w:pPr>
        <w:pStyle w:val="avsnitt-undertittel"/>
      </w:pPr>
      <w:r w:rsidRPr="006C2DBC">
        <w:t>Tabell 4. Forventet behovsvekst for psykisk helsevern. 2025–2029.</w:t>
      </w:r>
    </w:p>
    <w:tbl>
      <w:tblPr>
        <w:tblW w:w="5000" w:type="pct"/>
        <w:tblCellMar>
          <w:left w:w="0" w:type="dxa"/>
          <w:right w:w="0" w:type="dxa"/>
        </w:tblCellMar>
        <w:tblLook w:val="0000" w:firstRow="0" w:lastRow="0" w:firstColumn="0" w:lastColumn="0" w:noHBand="0" w:noVBand="0"/>
      </w:tblPr>
      <w:tblGrid>
        <w:gridCol w:w="899"/>
        <w:gridCol w:w="1566"/>
        <w:gridCol w:w="1879"/>
        <w:gridCol w:w="1293"/>
        <w:gridCol w:w="1651"/>
        <w:gridCol w:w="1879"/>
        <w:gridCol w:w="1293"/>
      </w:tblGrid>
      <w:tr w:rsidR="00A03305" w:rsidRPr="006C2DBC" w14:paraId="08A8E178" w14:textId="77777777" w:rsidTr="006C2DBC">
        <w:trPr>
          <w:trHeight w:val="113"/>
          <w:tblHeader/>
        </w:trPr>
        <w:tc>
          <w:tcPr>
            <w:tcW w:w="430" w:type="pct"/>
            <w:vMerge w:val="restar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C0DA9E" w14:textId="77777777" w:rsidR="002B1F80" w:rsidRPr="006C2DBC" w:rsidRDefault="002B1F80" w:rsidP="006C2DBC">
            <w:pPr>
              <w:pStyle w:val="TabellHode-kolonne"/>
            </w:pPr>
            <w:r w:rsidRPr="006C2DBC">
              <w:t>År</w:t>
            </w:r>
          </w:p>
        </w:tc>
        <w:tc>
          <w:tcPr>
            <w:tcW w:w="2265" w:type="pct"/>
            <w:gridSpan w:val="3"/>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78FCD51" w14:textId="77777777" w:rsidR="002B1F80" w:rsidRPr="002924BF" w:rsidRDefault="002B1F80" w:rsidP="002924BF">
            <w:pPr>
              <w:pStyle w:val="TabellHode-kolonne"/>
              <w:jc w:val="center"/>
            </w:pPr>
            <w:r w:rsidRPr="002924BF">
              <w:t>Psykisk helsevern for voksne</w:t>
            </w:r>
          </w:p>
        </w:tc>
        <w:tc>
          <w:tcPr>
            <w:tcW w:w="2305" w:type="pct"/>
            <w:gridSpan w:val="3"/>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2C4882C" w14:textId="77777777" w:rsidR="002B1F80" w:rsidRPr="002924BF" w:rsidRDefault="002B1F80" w:rsidP="002924BF">
            <w:pPr>
              <w:pStyle w:val="TabellHode-kolonne"/>
              <w:jc w:val="center"/>
            </w:pPr>
            <w:r w:rsidRPr="002924BF">
              <w:t>Psykisk helsevern for barn og unge</w:t>
            </w:r>
          </w:p>
        </w:tc>
      </w:tr>
      <w:tr w:rsidR="00A03305" w:rsidRPr="006C2DBC" w14:paraId="54645980" w14:textId="77777777" w:rsidTr="006C2DBC">
        <w:trPr>
          <w:trHeight w:val="113"/>
          <w:tblHeader/>
        </w:trPr>
        <w:tc>
          <w:tcPr>
            <w:tcW w:w="430" w:type="pct"/>
            <w:vMerge/>
            <w:tcBorders>
              <w:top w:val="single" w:sz="2" w:space="0" w:color="000000"/>
              <w:left w:val="single" w:sz="2" w:space="0" w:color="000000"/>
              <w:bottom w:val="single" w:sz="2" w:space="0" w:color="000000"/>
              <w:right w:val="single" w:sz="2" w:space="0" w:color="000000"/>
            </w:tcBorders>
          </w:tcPr>
          <w:p w14:paraId="51DE7822" w14:textId="77777777" w:rsidR="002B1F80" w:rsidRPr="006C2DBC" w:rsidRDefault="002B1F80" w:rsidP="00363B20"/>
        </w:tc>
        <w:tc>
          <w:tcPr>
            <w:tcW w:w="7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B38B63" w14:textId="77777777" w:rsidR="002B1F80" w:rsidRPr="006C2DBC" w:rsidRDefault="002B1F80" w:rsidP="002924BF">
            <w:pPr>
              <w:pStyle w:val="TabellHode-kolonne"/>
              <w:jc w:val="right"/>
            </w:pPr>
            <w:r w:rsidRPr="006C2DBC">
              <w:t>Oppholdsdøgn inkl. poliklinikk</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F74968" w14:textId="6BAC6B09" w:rsidR="002B1F80" w:rsidRPr="006C2DBC" w:rsidRDefault="002B1F80" w:rsidP="002924BF">
            <w:pPr>
              <w:pStyle w:val="TabellHode-kolonne"/>
              <w:jc w:val="right"/>
            </w:pPr>
            <w:r w:rsidRPr="006C2DBC">
              <w:t>Årlig behovsendring (pst.)</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1C7D899" w14:textId="77777777" w:rsidR="002B1F80" w:rsidRPr="006C2DBC" w:rsidRDefault="002B1F80" w:rsidP="002924BF">
            <w:pPr>
              <w:pStyle w:val="TabellHode-kolonne"/>
              <w:jc w:val="right"/>
            </w:pPr>
            <w:r w:rsidRPr="006C2DBC">
              <w:t>Endring fra 2024 (pst.)</w:t>
            </w:r>
          </w:p>
        </w:tc>
        <w:tc>
          <w:tcPr>
            <w:tcW w:w="7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ACD39CD" w14:textId="77777777" w:rsidR="002B1F80" w:rsidRPr="006C2DBC" w:rsidRDefault="002B1F80" w:rsidP="002924BF">
            <w:pPr>
              <w:pStyle w:val="TabellHode-kolonne"/>
              <w:jc w:val="right"/>
            </w:pPr>
            <w:r w:rsidRPr="006C2DBC">
              <w:t xml:space="preserve">Oppholdsdøgn inkl. poliklinikk </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2F4D9C" w14:textId="50931B2D" w:rsidR="002B1F80" w:rsidRPr="006C2DBC" w:rsidRDefault="002B1F80" w:rsidP="002924BF">
            <w:pPr>
              <w:pStyle w:val="TabellHode-kolonne"/>
              <w:jc w:val="right"/>
            </w:pPr>
            <w:r w:rsidRPr="006C2DBC">
              <w:t>Årlig behovsendring (pst.)</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7C10EDF" w14:textId="77777777" w:rsidR="002B1F80" w:rsidRPr="006C2DBC" w:rsidRDefault="002B1F80" w:rsidP="002924BF">
            <w:pPr>
              <w:pStyle w:val="TabellHode-kolonne"/>
              <w:jc w:val="right"/>
            </w:pPr>
            <w:r w:rsidRPr="006C2DBC">
              <w:t>Endring fra 2024 (pst.)</w:t>
            </w:r>
          </w:p>
        </w:tc>
      </w:tr>
      <w:tr w:rsidR="00A03305" w:rsidRPr="006C2DBC" w14:paraId="00535DE8" w14:textId="77777777" w:rsidTr="006C2DBC">
        <w:trPr>
          <w:trHeight w:val="113"/>
        </w:trPr>
        <w:tc>
          <w:tcPr>
            <w:tcW w:w="4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CA7132" w14:textId="77777777" w:rsidR="002B1F80" w:rsidRPr="006C2DBC" w:rsidRDefault="002B1F80" w:rsidP="006C2DBC">
            <w:pPr>
              <w:pStyle w:val="TabellHode-rad"/>
            </w:pPr>
            <w:r w:rsidRPr="006C2DBC">
              <w:t>2024</w:t>
            </w:r>
          </w:p>
        </w:tc>
        <w:tc>
          <w:tcPr>
            <w:tcW w:w="7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9656201" w14:textId="77777777" w:rsidR="002B1F80" w:rsidRPr="006C2DBC" w:rsidRDefault="002B1F80" w:rsidP="002924BF">
            <w:pPr>
              <w:jc w:val="right"/>
            </w:pPr>
            <w:r w:rsidRPr="006C2DBC">
              <w:t>1 403 084</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16DAE35" w14:textId="77777777" w:rsidR="002B1F80" w:rsidRPr="006C2DBC" w:rsidRDefault="002B1F80" w:rsidP="002924BF">
            <w:pPr>
              <w:pStyle w:val="NoParagraphStyle"/>
              <w:jc w:val="right"/>
            </w:pP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C10C2F" w14:textId="77777777" w:rsidR="002B1F80" w:rsidRPr="006C2DBC" w:rsidRDefault="002B1F80" w:rsidP="002924BF">
            <w:pPr>
              <w:jc w:val="right"/>
            </w:pPr>
          </w:p>
        </w:tc>
        <w:tc>
          <w:tcPr>
            <w:tcW w:w="7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3FD3440" w14:textId="77777777" w:rsidR="002B1F80" w:rsidRPr="006C2DBC" w:rsidRDefault="002B1F80" w:rsidP="002924BF">
            <w:pPr>
              <w:jc w:val="right"/>
            </w:pPr>
            <w:r w:rsidRPr="006C2DBC">
              <w:t>249 327</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3CA588A" w14:textId="77777777" w:rsidR="002B1F80" w:rsidRPr="006C2DBC" w:rsidRDefault="002B1F80" w:rsidP="002924BF">
            <w:pPr>
              <w:jc w:val="right"/>
            </w:pPr>
            <w:r w:rsidRPr="006C2DBC">
              <w:t xml:space="preserve"> </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4B35F14" w14:textId="77777777" w:rsidR="002B1F80" w:rsidRPr="006C2DBC" w:rsidRDefault="002B1F80" w:rsidP="002924BF">
            <w:pPr>
              <w:jc w:val="right"/>
            </w:pPr>
            <w:r w:rsidRPr="006C2DBC">
              <w:t xml:space="preserve"> </w:t>
            </w:r>
          </w:p>
        </w:tc>
      </w:tr>
      <w:tr w:rsidR="00A03305" w:rsidRPr="006C2DBC" w14:paraId="4787D7B4" w14:textId="77777777" w:rsidTr="006C2DBC">
        <w:trPr>
          <w:trHeight w:val="113"/>
        </w:trPr>
        <w:tc>
          <w:tcPr>
            <w:tcW w:w="4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9464661" w14:textId="77777777" w:rsidR="002B1F80" w:rsidRPr="006C2DBC" w:rsidRDefault="002B1F80" w:rsidP="006C2DBC">
            <w:pPr>
              <w:pStyle w:val="TabellHode-rad"/>
            </w:pPr>
            <w:r w:rsidRPr="006C2DBC">
              <w:t>2025</w:t>
            </w:r>
          </w:p>
        </w:tc>
        <w:tc>
          <w:tcPr>
            <w:tcW w:w="7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806BA74" w14:textId="77777777" w:rsidR="002B1F80" w:rsidRPr="006C2DBC" w:rsidRDefault="002B1F80" w:rsidP="002924BF">
            <w:pPr>
              <w:jc w:val="right"/>
            </w:pPr>
            <w:r w:rsidRPr="006C2DBC">
              <w:t>1 413 296</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2BB35C" w14:textId="77777777" w:rsidR="002B1F80" w:rsidRPr="006C2DBC" w:rsidRDefault="002B1F80" w:rsidP="002924BF">
            <w:pPr>
              <w:jc w:val="right"/>
            </w:pPr>
            <w:r w:rsidRPr="006C2DBC">
              <w:t>0,73</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8CBDD2" w14:textId="77777777" w:rsidR="002B1F80" w:rsidRPr="006C2DBC" w:rsidRDefault="002B1F80" w:rsidP="002924BF">
            <w:pPr>
              <w:jc w:val="right"/>
            </w:pPr>
            <w:r w:rsidRPr="006C2DBC">
              <w:t>0,73</w:t>
            </w:r>
          </w:p>
        </w:tc>
        <w:tc>
          <w:tcPr>
            <w:tcW w:w="7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A5ADC42" w14:textId="77777777" w:rsidR="002B1F80" w:rsidRPr="006C2DBC" w:rsidRDefault="002B1F80" w:rsidP="002924BF">
            <w:pPr>
              <w:jc w:val="right"/>
            </w:pPr>
            <w:r w:rsidRPr="006C2DBC">
              <w:t>250 115</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AC0A7F1" w14:textId="77777777" w:rsidR="002B1F80" w:rsidRPr="006C2DBC" w:rsidRDefault="002B1F80" w:rsidP="002924BF">
            <w:pPr>
              <w:jc w:val="right"/>
            </w:pPr>
            <w:r w:rsidRPr="006C2DBC">
              <w:t>0,32</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BF7ABD4" w14:textId="77777777" w:rsidR="002B1F80" w:rsidRPr="006C2DBC" w:rsidRDefault="002B1F80" w:rsidP="002924BF">
            <w:pPr>
              <w:jc w:val="right"/>
            </w:pPr>
            <w:r w:rsidRPr="006C2DBC">
              <w:t>0,32</w:t>
            </w:r>
          </w:p>
        </w:tc>
      </w:tr>
      <w:tr w:rsidR="00A03305" w:rsidRPr="006C2DBC" w14:paraId="4DF46339" w14:textId="77777777" w:rsidTr="006C2DBC">
        <w:trPr>
          <w:trHeight w:val="113"/>
        </w:trPr>
        <w:tc>
          <w:tcPr>
            <w:tcW w:w="4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16AFF9D" w14:textId="77777777" w:rsidR="002B1F80" w:rsidRPr="006C2DBC" w:rsidRDefault="002B1F80" w:rsidP="006C2DBC">
            <w:pPr>
              <w:pStyle w:val="TabellHode-rad"/>
            </w:pPr>
            <w:r w:rsidRPr="006C2DBC">
              <w:t>2026</w:t>
            </w:r>
          </w:p>
        </w:tc>
        <w:tc>
          <w:tcPr>
            <w:tcW w:w="7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0DD011A" w14:textId="77777777" w:rsidR="002B1F80" w:rsidRPr="006C2DBC" w:rsidRDefault="002B1F80" w:rsidP="002924BF">
            <w:pPr>
              <w:jc w:val="right"/>
            </w:pPr>
            <w:r w:rsidRPr="006C2DBC">
              <w:t>1 426 139</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9801ED4" w14:textId="77777777" w:rsidR="002B1F80" w:rsidRPr="006C2DBC" w:rsidRDefault="002B1F80" w:rsidP="002924BF">
            <w:pPr>
              <w:jc w:val="right"/>
            </w:pPr>
            <w:r w:rsidRPr="006C2DBC">
              <w:t>0,91</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32BA9CB" w14:textId="77777777" w:rsidR="002B1F80" w:rsidRPr="006C2DBC" w:rsidRDefault="002B1F80" w:rsidP="002924BF">
            <w:pPr>
              <w:jc w:val="right"/>
            </w:pPr>
            <w:r w:rsidRPr="006C2DBC">
              <w:t>1,64</w:t>
            </w:r>
          </w:p>
        </w:tc>
        <w:tc>
          <w:tcPr>
            <w:tcW w:w="7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1DB778" w14:textId="77777777" w:rsidR="002B1F80" w:rsidRPr="006C2DBC" w:rsidRDefault="002B1F80" w:rsidP="002924BF">
            <w:pPr>
              <w:jc w:val="right"/>
            </w:pPr>
            <w:r w:rsidRPr="006C2DBC">
              <w:t>249 803</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1477EB" w14:textId="77777777" w:rsidR="002B1F80" w:rsidRPr="006C2DBC" w:rsidRDefault="002B1F80" w:rsidP="002924BF">
            <w:pPr>
              <w:jc w:val="right"/>
            </w:pPr>
            <w:r w:rsidRPr="006C2DBC">
              <w:t>-0,12</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4495FFE" w14:textId="77777777" w:rsidR="002B1F80" w:rsidRPr="006C2DBC" w:rsidRDefault="002B1F80" w:rsidP="002924BF">
            <w:pPr>
              <w:jc w:val="right"/>
            </w:pPr>
            <w:r w:rsidRPr="006C2DBC">
              <w:t>0,19</w:t>
            </w:r>
          </w:p>
        </w:tc>
      </w:tr>
      <w:tr w:rsidR="00A03305" w:rsidRPr="006C2DBC" w14:paraId="13025E5A" w14:textId="77777777" w:rsidTr="006C2DBC">
        <w:trPr>
          <w:trHeight w:val="113"/>
        </w:trPr>
        <w:tc>
          <w:tcPr>
            <w:tcW w:w="4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38F5447" w14:textId="77777777" w:rsidR="002B1F80" w:rsidRPr="006C2DBC" w:rsidRDefault="002B1F80" w:rsidP="006C2DBC">
            <w:pPr>
              <w:pStyle w:val="TabellHode-rad"/>
            </w:pPr>
            <w:r w:rsidRPr="006C2DBC">
              <w:t>2027</w:t>
            </w:r>
          </w:p>
        </w:tc>
        <w:tc>
          <w:tcPr>
            <w:tcW w:w="7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CA10814" w14:textId="77777777" w:rsidR="002B1F80" w:rsidRPr="006C2DBC" w:rsidRDefault="002B1F80" w:rsidP="002924BF">
            <w:pPr>
              <w:jc w:val="right"/>
            </w:pPr>
            <w:r w:rsidRPr="006C2DBC">
              <w:t>1 432 123</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BFAA66" w14:textId="77777777" w:rsidR="002B1F80" w:rsidRPr="006C2DBC" w:rsidRDefault="002B1F80" w:rsidP="002924BF">
            <w:pPr>
              <w:jc w:val="right"/>
            </w:pPr>
            <w:r w:rsidRPr="006C2DBC">
              <w:t>0,42</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F901AB" w14:textId="77777777" w:rsidR="002B1F80" w:rsidRPr="006C2DBC" w:rsidRDefault="002B1F80" w:rsidP="002924BF">
            <w:pPr>
              <w:jc w:val="right"/>
            </w:pPr>
            <w:r w:rsidRPr="006C2DBC">
              <w:t>2,07</w:t>
            </w:r>
          </w:p>
        </w:tc>
        <w:tc>
          <w:tcPr>
            <w:tcW w:w="7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AC1C534" w14:textId="77777777" w:rsidR="002B1F80" w:rsidRPr="006C2DBC" w:rsidRDefault="002B1F80" w:rsidP="002924BF">
            <w:pPr>
              <w:jc w:val="right"/>
            </w:pPr>
            <w:r w:rsidRPr="006C2DBC">
              <w:t>248 767</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6B72BB1" w14:textId="77777777" w:rsidR="002B1F80" w:rsidRPr="006C2DBC" w:rsidRDefault="002B1F80" w:rsidP="002924BF">
            <w:pPr>
              <w:jc w:val="right"/>
            </w:pPr>
            <w:r w:rsidRPr="006C2DBC">
              <w:t>-0,41</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C13E9F0" w14:textId="77777777" w:rsidR="002B1F80" w:rsidRPr="006C2DBC" w:rsidRDefault="002B1F80" w:rsidP="002924BF">
            <w:pPr>
              <w:jc w:val="right"/>
            </w:pPr>
            <w:r w:rsidRPr="006C2DBC">
              <w:t>-0,22</w:t>
            </w:r>
          </w:p>
        </w:tc>
      </w:tr>
      <w:tr w:rsidR="00A03305" w:rsidRPr="006C2DBC" w14:paraId="44F03EB6" w14:textId="77777777" w:rsidTr="006C2DBC">
        <w:trPr>
          <w:trHeight w:val="113"/>
        </w:trPr>
        <w:tc>
          <w:tcPr>
            <w:tcW w:w="4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EA6515" w14:textId="77777777" w:rsidR="002B1F80" w:rsidRPr="006C2DBC" w:rsidRDefault="002B1F80" w:rsidP="006C2DBC">
            <w:pPr>
              <w:pStyle w:val="TabellHode-rad"/>
            </w:pPr>
            <w:r w:rsidRPr="006C2DBC">
              <w:t>2028</w:t>
            </w:r>
          </w:p>
        </w:tc>
        <w:tc>
          <w:tcPr>
            <w:tcW w:w="7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34ADEC" w14:textId="77777777" w:rsidR="002B1F80" w:rsidRPr="006C2DBC" w:rsidRDefault="002B1F80" w:rsidP="002924BF">
            <w:pPr>
              <w:jc w:val="right"/>
            </w:pPr>
            <w:r w:rsidRPr="006C2DBC">
              <w:t>1 437 505</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0101AA" w14:textId="77777777" w:rsidR="002B1F80" w:rsidRPr="006C2DBC" w:rsidRDefault="002B1F80" w:rsidP="002924BF">
            <w:pPr>
              <w:jc w:val="right"/>
            </w:pPr>
            <w:r w:rsidRPr="006C2DBC">
              <w:t>0,38</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0A9A2CF" w14:textId="77777777" w:rsidR="002B1F80" w:rsidRPr="006C2DBC" w:rsidRDefault="002B1F80" w:rsidP="002924BF">
            <w:pPr>
              <w:jc w:val="right"/>
            </w:pPr>
            <w:r w:rsidRPr="006C2DBC">
              <w:t>2,45</w:t>
            </w:r>
          </w:p>
        </w:tc>
        <w:tc>
          <w:tcPr>
            <w:tcW w:w="7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D7C70C" w14:textId="77777777" w:rsidR="002B1F80" w:rsidRPr="006C2DBC" w:rsidRDefault="002B1F80" w:rsidP="002924BF">
            <w:pPr>
              <w:jc w:val="right"/>
            </w:pPr>
            <w:r w:rsidRPr="006C2DBC">
              <w:t>247 154</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EFC0E1E" w14:textId="77777777" w:rsidR="002B1F80" w:rsidRPr="006C2DBC" w:rsidRDefault="002B1F80" w:rsidP="002924BF">
            <w:pPr>
              <w:jc w:val="right"/>
            </w:pPr>
            <w:r w:rsidRPr="006C2DBC">
              <w:t>-0,65</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6B69148" w14:textId="77777777" w:rsidR="002B1F80" w:rsidRPr="006C2DBC" w:rsidRDefault="002B1F80" w:rsidP="002924BF">
            <w:pPr>
              <w:jc w:val="right"/>
            </w:pPr>
            <w:r w:rsidRPr="006C2DBC">
              <w:t>-0,87</w:t>
            </w:r>
          </w:p>
        </w:tc>
      </w:tr>
      <w:tr w:rsidR="00A03305" w:rsidRPr="006C2DBC" w14:paraId="61F2E611" w14:textId="77777777" w:rsidTr="006C2DBC">
        <w:trPr>
          <w:trHeight w:val="113"/>
        </w:trPr>
        <w:tc>
          <w:tcPr>
            <w:tcW w:w="4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A2B7DD" w14:textId="77777777" w:rsidR="002B1F80" w:rsidRPr="006C2DBC" w:rsidRDefault="002B1F80" w:rsidP="006C2DBC">
            <w:pPr>
              <w:pStyle w:val="TabellHode-rad"/>
            </w:pPr>
            <w:r w:rsidRPr="006C2DBC">
              <w:lastRenderedPageBreak/>
              <w:t>2029</w:t>
            </w:r>
          </w:p>
        </w:tc>
        <w:tc>
          <w:tcPr>
            <w:tcW w:w="74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0747AC5" w14:textId="77777777" w:rsidR="002B1F80" w:rsidRPr="006C2DBC" w:rsidRDefault="002B1F80" w:rsidP="002924BF">
            <w:pPr>
              <w:jc w:val="right"/>
            </w:pPr>
            <w:r w:rsidRPr="006C2DBC">
              <w:t>1 442 973</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F96971A" w14:textId="77777777" w:rsidR="002B1F80" w:rsidRPr="006C2DBC" w:rsidRDefault="002B1F80" w:rsidP="002924BF">
            <w:pPr>
              <w:jc w:val="right"/>
            </w:pPr>
            <w:r w:rsidRPr="006C2DBC">
              <w:t>0,38</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2FC1D9" w14:textId="77777777" w:rsidR="002B1F80" w:rsidRPr="006C2DBC" w:rsidRDefault="002B1F80" w:rsidP="002924BF">
            <w:pPr>
              <w:jc w:val="right"/>
            </w:pPr>
            <w:r w:rsidRPr="006C2DBC">
              <w:t>2,84</w:t>
            </w:r>
          </w:p>
        </w:tc>
        <w:tc>
          <w:tcPr>
            <w:tcW w:w="7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62C6FFB" w14:textId="77777777" w:rsidR="002B1F80" w:rsidRPr="006C2DBC" w:rsidRDefault="002B1F80" w:rsidP="002924BF">
            <w:pPr>
              <w:jc w:val="right"/>
            </w:pPr>
            <w:r w:rsidRPr="006C2DBC">
              <w:t>244 718</w:t>
            </w:r>
          </w:p>
        </w:tc>
        <w:tc>
          <w:tcPr>
            <w:tcW w:w="89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1D0DB55" w14:textId="77777777" w:rsidR="002B1F80" w:rsidRPr="006C2DBC" w:rsidRDefault="002B1F80" w:rsidP="002924BF">
            <w:pPr>
              <w:jc w:val="right"/>
            </w:pPr>
            <w:r w:rsidRPr="006C2DBC">
              <w:t>-0,99</w:t>
            </w:r>
          </w:p>
        </w:tc>
        <w:tc>
          <w:tcPr>
            <w:tcW w:w="6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47B1C20" w14:textId="77777777" w:rsidR="002B1F80" w:rsidRPr="006C2DBC" w:rsidRDefault="002B1F80" w:rsidP="002924BF">
            <w:pPr>
              <w:jc w:val="right"/>
            </w:pPr>
            <w:r w:rsidRPr="006C2DBC">
              <w:t>-1,85</w:t>
            </w:r>
          </w:p>
        </w:tc>
      </w:tr>
    </w:tbl>
    <w:p w14:paraId="3E711057" w14:textId="77777777" w:rsidR="002B1F80" w:rsidRPr="006C2DBC" w:rsidRDefault="002B1F80" w:rsidP="006C2DBC">
      <w:pPr>
        <w:rPr>
          <w:rStyle w:val="halvfet"/>
        </w:rPr>
      </w:pPr>
    </w:p>
    <w:p w14:paraId="128C9E3E" w14:textId="77777777" w:rsidR="002B1F80" w:rsidRPr="006C2DBC" w:rsidRDefault="002B1F80" w:rsidP="006C2DBC">
      <w:pPr>
        <w:pStyle w:val="avsnitt-undertittel"/>
      </w:pPr>
      <w:r w:rsidRPr="006C2DBC">
        <w:t>Tabell 5. Forventet behovsvekst for TSB. 2025–2029.</w:t>
      </w:r>
    </w:p>
    <w:tbl>
      <w:tblPr>
        <w:tblW w:w="5000" w:type="pct"/>
        <w:tblCellMar>
          <w:left w:w="0" w:type="dxa"/>
          <w:right w:w="0" w:type="dxa"/>
        </w:tblCellMar>
        <w:tblLook w:val="0000" w:firstRow="0" w:lastRow="0" w:firstColumn="0" w:lastColumn="0" w:noHBand="0" w:noVBand="0"/>
      </w:tblPr>
      <w:tblGrid>
        <w:gridCol w:w="878"/>
        <w:gridCol w:w="2070"/>
        <w:gridCol w:w="1902"/>
        <w:gridCol w:w="1611"/>
        <w:gridCol w:w="2307"/>
        <w:gridCol w:w="1692"/>
      </w:tblGrid>
      <w:tr w:rsidR="00A03305" w:rsidRPr="006C2DBC" w14:paraId="4ED33AB9" w14:textId="77777777" w:rsidTr="006C2DBC">
        <w:trPr>
          <w:trHeight w:val="113"/>
          <w:tblHeader/>
        </w:trPr>
        <w:tc>
          <w:tcPr>
            <w:tcW w:w="4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79F72B0" w14:textId="77777777" w:rsidR="002B1F80" w:rsidRPr="006C2DBC" w:rsidRDefault="002B1F80" w:rsidP="006C2DBC">
            <w:pPr>
              <w:pStyle w:val="TabellHode-kolonne"/>
            </w:pPr>
            <w:r w:rsidRPr="006C2DBC">
              <w:t>År</w:t>
            </w:r>
          </w:p>
        </w:tc>
        <w:tc>
          <w:tcPr>
            <w:tcW w:w="9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FF8C52" w14:textId="77777777" w:rsidR="002B1F80" w:rsidRPr="006C2DBC" w:rsidRDefault="002B1F80" w:rsidP="002924BF">
            <w:pPr>
              <w:pStyle w:val="TabellHode-kolonne"/>
              <w:jc w:val="right"/>
            </w:pPr>
            <w:r w:rsidRPr="006C2DBC">
              <w:t>Oppholdsdøgn inkl. poliklinikk</w:t>
            </w:r>
          </w:p>
        </w:tc>
        <w:tc>
          <w:tcPr>
            <w:tcW w:w="9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8B72372" w14:textId="36865E32" w:rsidR="002B1F80" w:rsidRPr="006C2DBC" w:rsidRDefault="002B1F80" w:rsidP="002924BF">
            <w:pPr>
              <w:pStyle w:val="TabellHode-kolonne"/>
              <w:jc w:val="right"/>
            </w:pPr>
            <w:r w:rsidRPr="006C2DBC">
              <w:t>Årlig behovsendring (pst.)</w:t>
            </w:r>
          </w:p>
        </w:tc>
        <w:tc>
          <w:tcPr>
            <w:tcW w:w="7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4D7976A" w14:textId="77777777" w:rsidR="002B1F80" w:rsidRPr="006C2DBC" w:rsidRDefault="002B1F80" w:rsidP="002924BF">
            <w:pPr>
              <w:pStyle w:val="TabellHode-kolonne"/>
              <w:jc w:val="right"/>
            </w:pPr>
            <w:r w:rsidRPr="006C2DBC">
              <w:t>Endring fra 2024 (pst.)</w:t>
            </w:r>
          </w:p>
        </w:tc>
        <w:tc>
          <w:tcPr>
            <w:tcW w:w="11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DD8B6E4" w14:textId="77777777" w:rsidR="002B1F80" w:rsidRPr="006C2DBC" w:rsidRDefault="002B1F80" w:rsidP="002924BF">
            <w:pPr>
              <w:pStyle w:val="TabellHode-kolonne"/>
              <w:jc w:val="right"/>
            </w:pPr>
            <w:r w:rsidRPr="006C2DBC">
              <w:t>Årlig befolkningsendring (pst.)</w:t>
            </w:r>
          </w:p>
        </w:tc>
        <w:tc>
          <w:tcPr>
            <w:tcW w:w="8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DED2C8F" w14:textId="77777777" w:rsidR="002B1F80" w:rsidRPr="006C2DBC" w:rsidRDefault="002B1F80" w:rsidP="002924BF">
            <w:pPr>
              <w:pStyle w:val="TabellHode-kolonne"/>
              <w:jc w:val="right"/>
            </w:pPr>
            <w:r w:rsidRPr="006C2DBC">
              <w:t>Endring fra 2024 (pst.)</w:t>
            </w:r>
          </w:p>
        </w:tc>
      </w:tr>
      <w:tr w:rsidR="00A03305" w:rsidRPr="006C2DBC" w14:paraId="47C75748" w14:textId="77777777" w:rsidTr="006C2DBC">
        <w:trPr>
          <w:trHeight w:val="113"/>
        </w:trPr>
        <w:tc>
          <w:tcPr>
            <w:tcW w:w="4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809DB5" w14:textId="77777777" w:rsidR="002B1F80" w:rsidRPr="006C2DBC" w:rsidRDefault="002B1F80" w:rsidP="006C2DBC">
            <w:pPr>
              <w:pStyle w:val="TabellHode-rad"/>
            </w:pPr>
            <w:r w:rsidRPr="006C2DBC">
              <w:t>2024</w:t>
            </w:r>
          </w:p>
        </w:tc>
        <w:tc>
          <w:tcPr>
            <w:tcW w:w="9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92EDBB5" w14:textId="77777777" w:rsidR="002B1F80" w:rsidRPr="006C2DBC" w:rsidRDefault="002B1F80" w:rsidP="002924BF">
            <w:pPr>
              <w:jc w:val="right"/>
            </w:pPr>
            <w:r w:rsidRPr="006C2DBC">
              <w:t>705 712</w:t>
            </w:r>
          </w:p>
        </w:tc>
        <w:tc>
          <w:tcPr>
            <w:tcW w:w="9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5AF7603" w14:textId="77777777" w:rsidR="002B1F80" w:rsidRPr="006C2DBC" w:rsidRDefault="002B1F80" w:rsidP="002924BF">
            <w:pPr>
              <w:pStyle w:val="NoParagraphStyle"/>
              <w:jc w:val="right"/>
            </w:pPr>
          </w:p>
        </w:tc>
        <w:tc>
          <w:tcPr>
            <w:tcW w:w="7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74F20F7" w14:textId="77777777" w:rsidR="002B1F80" w:rsidRPr="006C2DBC" w:rsidRDefault="002B1F80" w:rsidP="002924BF">
            <w:pPr>
              <w:pStyle w:val="NoParagraphStyle"/>
              <w:jc w:val="right"/>
            </w:pPr>
          </w:p>
        </w:tc>
        <w:tc>
          <w:tcPr>
            <w:tcW w:w="11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1B06F56" w14:textId="77777777" w:rsidR="002B1F80" w:rsidRPr="006C2DBC" w:rsidRDefault="002B1F80" w:rsidP="002924BF">
            <w:pPr>
              <w:pStyle w:val="NoParagraphStyle"/>
              <w:jc w:val="right"/>
            </w:pPr>
          </w:p>
        </w:tc>
        <w:tc>
          <w:tcPr>
            <w:tcW w:w="8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8ABF449" w14:textId="77777777" w:rsidR="002B1F80" w:rsidRPr="006C2DBC" w:rsidRDefault="002B1F80" w:rsidP="002924BF">
            <w:pPr>
              <w:jc w:val="right"/>
            </w:pPr>
          </w:p>
        </w:tc>
      </w:tr>
      <w:tr w:rsidR="00A03305" w:rsidRPr="006C2DBC" w14:paraId="637E92A3" w14:textId="77777777" w:rsidTr="006C2DBC">
        <w:trPr>
          <w:trHeight w:val="113"/>
        </w:trPr>
        <w:tc>
          <w:tcPr>
            <w:tcW w:w="4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56C38ED" w14:textId="77777777" w:rsidR="002B1F80" w:rsidRPr="006C2DBC" w:rsidRDefault="002B1F80" w:rsidP="006C2DBC">
            <w:pPr>
              <w:pStyle w:val="TabellHode-rad"/>
            </w:pPr>
            <w:r w:rsidRPr="006C2DBC">
              <w:t>2025</w:t>
            </w:r>
          </w:p>
        </w:tc>
        <w:tc>
          <w:tcPr>
            <w:tcW w:w="9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3D0B8C8" w14:textId="77777777" w:rsidR="002B1F80" w:rsidRPr="006C2DBC" w:rsidRDefault="002B1F80" w:rsidP="002924BF">
            <w:pPr>
              <w:jc w:val="right"/>
            </w:pPr>
            <w:r w:rsidRPr="006C2DBC">
              <w:t>710 053</w:t>
            </w:r>
          </w:p>
        </w:tc>
        <w:tc>
          <w:tcPr>
            <w:tcW w:w="9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94DC4F2" w14:textId="77777777" w:rsidR="002B1F80" w:rsidRPr="006C2DBC" w:rsidRDefault="002B1F80" w:rsidP="002924BF">
            <w:pPr>
              <w:jc w:val="right"/>
            </w:pPr>
            <w:r w:rsidRPr="006C2DBC">
              <w:t>0,62</w:t>
            </w:r>
          </w:p>
        </w:tc>
        <w:tc>
          <w:tcPr>
            <w:tcW w:w="7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894E29" w14:textId="77777777" w:rsidR="002B1F80" w:rsidRPr="006C2DBC" w:rsidRDefault="002B1F80" w:rsidP="002924BF">
            <w:pPr>
              <w:jc w:val="right"/>
            </w:pPr>
            <w:r w:rsidRPr="006C2DBC">
              <w:t>0,62</w:t>
            </w:r>
          </w:p>
        </w:tc>
        <w:tc>
          <w:tcPr>
            <w:tcW w:w="11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98830FF" w14:textId="77777777" w:rsidR="002B1F80" w:rsidRPr="006C2DBC" w:rsidRDefault="002B1F80" w:rsidP="002924BF">
            <w:pPr>
              <w:jc w:val="right"/>
            </w:pPr>
            <w:r w:rsidRPr="006C2DBC">
              <w:t>0,80</w:t>
            </w:r>
          </w:p>
        </w:tc>
        <w:tc>
          <w:tcPr>
            <w:tcW w:w="8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8CC5FA8" w14:textId="77777777" w:rsidR="002B1F80" w:rsidRPr="006C2DBC" w:rsidRDefault="002B1F80" w:rsidP="002924BF">
            <w:pPr>
              <w:jc w:val="right"/>
            </w:pPr>
            <w:r w:rsidRPr="006C2DBC">
              <w:t>0,80</w:t>
            </w:r>
          </w:p>
        </w:tc>
      </w:tr>
      <w:tr w:rsidR="00A03305" w:rsidRPr="006C2DBC" w14:paraId="07D3A5E9" w14:textId="77777777" w:rsidTr="006C2DBC">
        <w:trPr>
          <w:trHeight w:val="113"/>
        </w:trPr>
        <w:tc>
          <w:tcPr>
            <w:tcW w:w="4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9CC528E" w14:textId="77777777" w:rsidR="002B1F80" w:rsidRPr="006C2DBC" w:rsidRDefault="002B1F80" w:rsidP="006C2DBC">
            <w:pPr>
              <w:pStyle w:val="TabellHode-rad"/>
            </w:pPr>
            <w:r w:rsidRPr="006C2DBC">
              <w:t>2026</w:t>
            </w:r>
          </w:p>
        </w:tc>
        <w:tc>
          <w:tcPr>
            <w:tcW w:w="9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E87D52B" w14:textId="77777777" w:rsidR="002B1F80" w:rsidRPr="006C2DBC" w:rsidRDefault="002B1F80" w:rsidP="002924BF">
            <w:pPr>
              <w:jc w:val="right"/>
            </w:pPr>
            <w:r w:rsidRPr="006C2DBC">
              <w:t>715 680</w:t>
            </w:r>
          </w:p>
        </w:tc>
        <w:tc>
          <w:tcPr>
            <w:tcW w:w="9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09CCAE" w14:textId="77777777" w:rsidR="002B1F80" w:rsidRPr="006C2DBC" w:rsidRDefault="002B1F80" w:rsidP="002924BF">
            <w:pPr>
              <w:jc w:val="right"/>
            </w:pPr>
            <w:r w:rsidRPr="006C2DBC">
              <w:t>0,79</w:t>
            </w:r>
          </w:p>
        </w:tc>
        <w:tc>
          <w:tcPr>
            <w:tcW w:w="7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EFE0501" w14:textId="77777777" w:rsidR="002B1F80" w:rsidRPr="006C2DBC" w:rsidRDefault="002B1F80" w:rsidP="002924BF">
            <w:pPr>
              <w:jc w:val="right"/>
            </w:pPr>
            <w:r w:rsidRPr="006C2DBC">
              <w:t>1,41</w:t>
            </w:r>
          </w:p>
        </w:tc>
        <w:tc>
          <w:tcPr>
            <w:tcW w:w="11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12D061" w14:textId="77777777" w:rsidR="002B1F80" w:rsidRPr="006C2DBC" w:rsidRDefault="002B1F80" w:rsidP="002924BF">
            <w:pPr>
              <w:jc w:val="right"/>
            </w:pPr>
            <w:r w:rsidRPr="006C2DBC">
              <w:t>0,79</w:t>
            </w:r>
          </w:p>
        </w:tc>
        <w:tc>
          <w:tcPr>
            <w:tcW w:w="8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6D0EAFC" w14:textId="77777777" w:rsidR="002B1F80" w:rsidRPr="006C2DBC" w:rsidRDefault="002B1F80" w:rsidP="002924BF">
            <w:pPr>
              <w:jc w:val="right"/>
            </w:pPr>
            <w:r w:rsidRPr="006C2DBC">
              <w:t>1,59</w:t>
            </w:r>
          </w:p>
        </w:tc>
      </w:tr>
      <w:tr w:rsidR="00A03305" w:rsidRPr="006C2DBC" w14:paraId="37DC659E" w14:textId="77777777" w:rsidTr="006C2DBC">
        <w:trPr>
          <w:trHeight w:val="113"/>
        </w:trPr>
        <w:tc>
          <w:tcPr>
            <w:tcW w:w="4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907F62" w14:textId="77777777" w:rsidR="002B1F80" w:rsidRPr="006C2DBC" w:rsidRDefault="002B1F80" w:rsidP="006C2DBC">
            <w:pPr>
              <w:pStyle w:val="TabellHode-rad"/>
            </w:pPr>
            <w:r w:rsidRPr="006C2DBC">
              <w:t>2027</w:t>
            </w:r>
          </w:p>
        </w:tc>
        <w:tc>
          <w:tcPr>
            <w:tcW w:w="9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B73C518" w14:textId="77777777" w:rsidR="002B1F80" w:rsidRPr="006C2DBC" w:rsidRDefault="002B1F80" w:rsidP="002924BF">
            <w:pPr>
              <w:jc w:val="right"/>
            </w:pPr>
            <w:r w:rsidRPr="006C2DBC">
              <w:t>717 799</w:t>
            </w:r>
          </w:p>
        </w:tc>
        <w:tc>
          <w:tcPr>
            <w:tcW w:w="9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35CF22C" w14:textId="77777777" w:rsidR="002B1F80" w:rsidRPr="006C2DBC" w:rsidRDefault="002B1F80" w:rsidP="002924BF">
            <w:pPr>
              <w:jc w:val="right"/>
            </w:pPr>
            <w:r w:rsidRPr="006C2DBC">
              <w:t>0,30</w:t>
            </w:r>
          </w:p>
        </w:tc>
        <w:tc>
          <w:tcPr>
            <w:tcW w:w="7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C374A0" w14:textId="77777777" w:rsidR="002B1F80" w:rsidRPr="006C2DBC" w:rsidRDefault="002B1F80" w:rsidP="002924BF">
            <w:pPr>
              <w:jc w:val="right"/>
            </w:pPr>
            <w:r w:rsidRPr="006C2DBC">
              <w:t>1,71</w:t>
            </w:r>
          </w:p>
        </w:tc>
        <w:tc>
          <w:tcPr>
            <w:tcW w:w="11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5DF4AC" w14:textId="77777777" w:rsidR="002B1F80" w:rsidRPr="006C2DBC" w:rsidRDefault="002B1F80" w:rsidP="002924BF">
            <w:pPr>
              <w:jc w:val="right"/>
            </w:pPr>
            <w:r w:rsidRPr="006C2DBC">
              <w:t>0,48</w:t>
            </w:r>
          </w:p>
        </w:tc>
        <w:tc>
          <w:tcPr>
            <w:tcW w:w="8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7801617" w14:textId="77777777" w:rsidR="002B1F80" w:rsidRPr="006C2DBC" w:rsidRDefault="002B1F80" w:rsidP="002924BF">
            <w:pPr>
              <w:jc w:val="right"/>
            </w:pPr>
            <w:r w:rsidRPr="006C2DBC">
              <w:t>2,08</w:t>
            </w:r>
          </w:p>
        </w:tc>
      </w:tr>
      <w:tr w:rsidR="00A03305" w:rsidRPr="006C2DBC" w14:paraId="5550EB70" w14:textId="77777777" w:rsidTr="006C2DBC">
        <w:trPr>
          <w:trHeight w:val="113"/>
        </w:trPr>
        <w:tc>
          <w:tcPr>
            <w:tcW w:w="4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D334281" w14:textId="77777777" w:rsidR="002B1F80" w:rsidRPr="006C2DBC" w:rsidRDefault="002B1F80" w:rsidP="006C2DBC">
            <w:pPr>
              <w:pStyle w:val="TabellHode-rad"/>
            </w:pPr>
            <w:r w:rsidRPr="006C2DBC">
              <w:t>2028</w:t>
            </w:r>
          </w:p>
        </w:tc>
        <w:tc>
          <w:tcPr>
            <w:tcW w:w="9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8B1C1D" w14:textId="77777777" w:rsidR="002B1F80" w:rsidRPr="006C2DBC" w:rsidRDefault="002B1F80" w:rsidP="002924BF">
            <w:pPr>
              <w:jc w:val="right"/>
            </w:pPr>
            <w:r w:rsidRPr="006C2DBC">
              <w:t>719 689</w:t>
            </w:r>
          </w:p>
        </w:tc>
        <w:tc>
          <w:tcPr>
            <w:tcW w:w="9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DC268CA" w14:textId="77777777" w:rsidR="002B1F80" w:rsidRPr="006C2DBC" w:rsidRDefault="002B1F80" w:rsidP="002924BF">
            <w:pPr>
              <w:jc w:val="right"/>
            </w:pPr>
            <w:r w:rsidRPr="006C2DBC">
              <w:t>0,26</w:t>
            </w:r>
          </w:p>
        </w:tc>
        <w:tc>
          <w:tcPr>
            <w:tcW w:w="7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3AE892" w14:textId="77777777" w:rsidR="002B1F80" w:rsidRPr="006C2DBC" w:rsidRDefault="002B1F80" w:rsidP="002924BF">
            <w:pPr>
              <w:jc w:val="right"/>
            </w:pPr>
            <w:r w:rsidRPr="006C2DBC">
              <w:t>1,98</w:t>
            </w:r>
          </w:p>
        </w:tc>
        <w:tc>
          <w:tcPr>
            <w:tcW w:w="11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CF9050C" w14:textId="77777777" w:rsidR="002B1F80" w:rsidRPr="006C2DBC" w:rsidRDefault="002B1F80" w:rsidP="002924BF">
            <w:pPr>
              <w:jc w:val="right"/>
            </w:pPr>
            <w:r w:rsidRPr="006C2DBC">
              <w:t>0,47</w:t>
            </w:r>
          </w:p>
        </w:tc>
        <w:tc>
          <w:tcPr>
            <w:tcW w:w="8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439FA8" w14:textId="77777777" w:rsidR="002B1F80" w:rsidRPr="006C2DBC" w:rsidRDefault="002B1F80" w:rsidP="002924BF">
            <w:pPr>
              <w:jc w:val="right"/>
            </w:pPr>
            <w:r w:rsidRPr="006C2DBC">
              <w:t>2,56</w:t>
            </w:r>
          </w:p>
        </w:tc>
      </w:tr>
      <w:tr w:rsidR="00A03305" w:rsidRPr="006C2DBC" w14:paraId="482C3B9B" w14:textId="77777777" w:rsidTr="006C2DBC">
        <w:trPr>
          <w:trHeight w:val="113"/>
        </w:trPr>
        <w:tc>
          <w:tcPr>
            <w:tcW w:w="4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C6507D3" w14:textId="77777777" w:rsidR="002B1F80" w:rsidRPr="006C2DBC" w:rsidRDefault="002B1F80" w:rsidP="006C2DBC">
            <w:pPr>
              <w:pStyle w:val="TabellHode-rad"/>
            </w:pPr>
            <w:r w:rsidRPr="006C2DBC">
              <w:t>2029</w:t>
            </w:r>
          </w:p>
        </w:tc>
        <w:tc>
          <w:tcPr>
            <w:tcW w:w="9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AE9DED9" w14:textId="77777777" w:rsidR="002B1F80" w:rsidRPr="006C2DBC" w:rsidRDefault="002B1F80" w:rsidP="002924BF">
            <w:pPr>
              <w:jc w:val="right"/>
            </w:pPr>
            <w:r w:rsidRPr="006C2DBC">
              <w:t>721 400</w:t>
            </w:r>
          </w:p>
        </w:tc>
        <w:tc>
          <w:tcPr>
            <w:tcW w:w="9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1729B0" w14:textId="77777777" w:rsidR="002B1F80" w:rsidRPr="006C2DBC" w:rsidRDefault="002B1F80" w:rsidP="002924BF">
            <w:pPr>
              <w:jc w:val="right"/>
            </w:pPr>
            <w:r w:rsidRPr="006C2DBC">
              <w:t>0,24</w:t>
            </w:r>
          </w:p>
        </w:tc>
        <w:tc>
          <w:tcPr>
            <w:tcW w:w="7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A70C57" w14:textId="77777777" w:rsidR="002B1F80" w:rsidRPr="006C2DBC" w:rsidRDefault="002B1F80" w:rsidP="002924BF">
            <w:pPr>
              <w:jc w:val="right"/>
            </w:pPr>
            <w:r w:rsidRPr="006C2DBC">
              <w:t>2,22</w:t>
            </w:r>
          </w:p>
        </w:tc>
        <w:tc>
          <w:tcPr>
            <w:tcW w:w="11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B9169C8" w14:textId="77777777" w:rsidR="002B1F80" w:rsidRPr="006C2DBC" w:rsidRDefault="002B1F80" w:rsidP="002924BF">
            <w:pPr>
              <w:jc w:val="right"/>
            </w:pPr>
            <w:r w:rsidRPr="006C2DBC">
              <w:t>0,46</w:t>
            </w:r>
          </w:p>
        </w:tc>
        <w:tc>
          <w:tcPr>
            <w:tcW w:w="80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493E104" w14:textId="77777777" w:rsidR="002B1F80" w:rsidRPr="006C2DBC" w:rsidRDefault="002B1F80" w:rsidP="002924BF">
            <w:pPr>
              <w:jc w:val="right"/>
            </w:pPr>
            <w:r w:rsidRPr="006C2DBC">
              <w:t>3,03</w:t>
            </w:r>
          </w:p>
        </w:tc>
      </w:tr>
    </w:tbl>
    <w:p w14:paraId="63F78B63" w14:textId="77777777" w:rsidR="002B1F80" w:rsidRPr="006C2DBC" w:rsidRDefault="002B1F80" w:rsidP="006C2DBC"/>
    <w:p w14:paraId="2AAB4C41" w14:textId="77777777" w:rsidR="002B1F80" w:rsidRPr="006C2DBC" w:rsidRDefault="002B1F80" w:rsidP="006C2DBC">
      <w:pPr>
        <w:pStyle w:val="avsnitt-tittel"/>
      </w:pPr>
      <w:r w:rsidRPr="006C2DBC">
        <w:t>Demografisk betinget behovsvekst på regionalt nivå</w:t>
      </w:r>
    </w:p>
    <w:p w14:paraId="089913B0" w14:textId="77777777" w:rsidR="002B1F80" w:rsidRPr="006C2DBC" w:rsidRDefault="002B1F80" w:rsidP="006C2DBC">
      <w:r w:rsidRPr="006C2DBC">
        <w:t>Det er regionale variasjoner i den demografisk betingede behovsveksten for spesialisthelsetjenesten samlet på 1,14 prosent for 2027. Behovsveksten for 2027 varierer fra 0,77 prosent i Helse Nord til 1,26 prosent i Helse Sør-Øst. Tabell 6 viser forventet regional behovsvekst per år for årene fra 2025 til 2029.</w:t>
      </w:r>
    </w:p>
    <w:p w14:paraId="7394F1A5" w14:textId="77777777" w:rsidR="002B1F80" w:rsidRPr="006C2DBC" w:rsidRDefault="002B1F80" w:rsidP="006C2DBC">
      <w:pPr>
        <w:pStyle w:val="avsnitt-undertittel"/>
      </w:pPr>
      <w:r w:rsidRPr="006C2DBC">
        <w:lastRenderedPageBreak/>
        <w:t>Tabell 6. Regional variasjon i forventet behovsvekst for spesialisthelsetjenesten samlet. 2025–2029. Prosent.</w:t>
      </w:r>
    </w:p>
    <w:tbl>
      <w:tblPr>
        <w:tblW w:w="5000" w:type="pct"/>
        <w:tblCellMar>
          <w:left w:w="0" w:type="dxa"/>
          <w:right w:w="0" w:type="dxa"/>
        </w:tblCellMar>
        <w:tblLook w:val="0000" w:firstRow="0" w:lastRow="0" w:firstColumn="0" w:lastColumn="0" w:noHBand="0" w:noVBand="0"/>
      </w:tblPr>
      <w:tblGrid>
        <w:gridCol w:w="984"/>
        <w:gridCol w:w="1878"/>
        <w:gridCol w:w="1573"/>
        <w:gridCol w:w="2389"/>
        <w:gridCol w:w="1667"/>
        <w:gridCol w:w="1969"/>
      </w:tblGrid>
      <w:tr w:rsidR="00A03305" w:rsidRPr="006C2DBC" w14:paraId="77ABA900" w14:textId="77777777" w:rsidTr="006C2DBC">
        <w:trPr>
          <w:trHeight w:val="113"/>
          <w:tblHeader/>
        </w:trPr>
        <w:tc>
          <w:tcPr>
            <w:tcW w:w="4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073550" w14:textId="77777777" w:rsidR="002B1F80" w:rsidRPr="006C2DBC" w:rsidRDefault="002B1F80" w:rsidP="006C2DBC">
            <w:pPr>
              <w:pStyle w:val="TabellHode-kolonne"/>
            </w:pPr>
            <w:r w:rsidRPr="006C2DBC">
              <w:t>År</w:t>
            </w:r>
          </w:p>
        </w:tc>
        <w:tc>
          <w:tcPr>
            <w:tcW w:w="8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39506F9" w14:textId="77777777" w:rsidR="002B1F80" w:rsidRPr="006C2DBC" w:rsidRDefault="002B1F80" w:rsidP="002924BF">
            <w:pPr>
              <w:pStyle w:val="TabellHode-kolonne"/>
              <w:jc w:val="right"/>
            </w:pPr>
            <w:r w:rsidRPr="006C2DBC">
              <w:t>Helse Sør-Øst</w:t>
            </w:r>
          </w:p>
        </w:tc>
        <w:tc>
          <w:tcPr>
            <w:tcW w:w="7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73927D1" w14:textId="77777777" w:rsidR="002B1F80" w:rsidRPr="006C2DBC" w:rsidRDefault="002B1F80" w:rsidP="002924BF">
            <w:pPr>
              <w:pStyle w:val="TabellHode-kolonne"/>
              <w:jc w:val="right"/>
            </w:pPr>
            <w:r w:rsidRPr="006C2DBC">
              <w:t>Helse Vest</w:t>
            </w:r>
          </w:p>
        </w:tc>
        <w:tc>
          <w:tcPr>
            <w:tcW w:w="114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B960F4" w14:textId="77777777" w:rsidR="002B1F80" w:rsidRPr="006C2DBC" w:rsidRDefault="002B1F80" w:rsidP="002924BF">
            <w:pPr>
              <w:pStyle w:val="TabellHode-kolonne"/>
              <w:jc w:val="right"/>
            </w:pPr>
            <w:r w:rsidRPr="006C2DBC">
              <w:t>Helse Midt-Norge</w:t>
            </w:r>
          </w:p>
        </w:tc>
        <w:tc>
          <w:tcPr>
            <w:tcW w:w="7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0C95D49" w14:textId="77777777" w:rsidR="002B1F80" w:rsidRPr="006C2DBC" w:rsidRDefault="002B1F80" w:rsidP="002924BF">
            <w:pPr>
              <w:pStyle w:val="TabellHode-kolonne"/>
              <w:jc w:val="right"/>
            </w:pPr>
            <w:r w:rsidRPr="006C2DBC">
              <w:t>Helse Nord</w:t>
            </w:r>
          </w:p>
        </w:tc>
        <w:tc>
          <w:tcPr>
            <w:tcW w:w="9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80CA1E5" w14:textId="77777777" w:rsidR="002B1F80" w:rsidRPr="006C2DBC" w:rsidRDefault="002B1F80" w:rsidP="002924BF">
            <w:pPr>
              <w:pStyle w:val="TabellHode-kolonne"/>
              <w:jc w:val="right"/>
            </w:pPr>
            <w:r w:rsidRPr="006C2DBC">
              <w:t>Landet samlet</w:t>
            </w:r>
          </w:p>
        </w:tc>
      </w:tr>
      <w:tr w:rsidR="00A03305" w:rsidRPr="006C2DBC" w14:paraId="081178F9" w14:textId="77777777" w:rsidTr="006C2DBC">
        <w:trPr>
          <w:trHeight w:val="113"/>
        </w:trPr>
        <w:tc>
          <w:tcPr>
            <w:tcW w:w="4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F7F6AE6" w14:textId="77777777" w:rsidR="002B1F80" w:rsidRPr="006C2DBC" w:rsidRDefault="002B1F80" w:rsidP="006C2DBC">
            <w:pPr>
              <w:pStyle w:val="TabellHode-rad"/>
            </w:pPr>
            <w:r w:rsidRPr="006C2DBC">
              <w:t>2025</w:t>
            </w:r>
          </w:p>
        </w:tc>
        <w:tc>
          <w:tcPr>
            <w:tcW w:w="8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634C3CF" w14:textId="77777777" w:rsidR="002B1F80" w:rsidRPr="006C2DBC" w:rsidRDefault="002B1F80" w:rsidP="002924BF">
            <w:pPr>
              <w:jc w:val="right"/>
            </w:pPr>
            <w:r w:rsidRPr="006C2DBC">
              <w:t>1,56</w:t>
            </w:r>
          </w:p>
        </w:tc>
        <w:tc>
          <w:tcPr>
            <w:tcW w:w="7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148B643" w14:textId="77777777" w:rsidR="002B1F80" w:rsidRPr="006C2DBC" w:rsidRDefault="002B1F80" w:rsidP="002924BF">
            <w:pPr>
              <w:jc w:val="right"/>
            </w:pPr>
            <w:r w:rsidRPr="006C2DBC">
              <w:t>1,53</w:t>
            </w:r>
          </w:p>
        </w:tc>
        <w:tc>
          <w:tcPr>
            <w:tcW w:w="114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850EEA" w14:textId="77777777" w:rsidR="002B1F80" w:rsidRPr="006C2DBC" w:rsidRDefault="002B1F80" w:rsidP="002924BF">
            <w:pPr>
              <w:jc w:val="right"/>
            </w:pPr>
            <w:r w:rsidRPr="006C2DBC">
              <w:t>1,53</w:t>
            </w:r>
          </w:p>
        </w:tc>
        <w:tc>
          <w:tcPr>
            <w:tcW w:w="7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49A1A66" w14:textId="77777777" w:rsidR="002B1F80" w:rsidRPr="006C2DBC" w:rsidRDefault="002B1F80" w:rsidP="002924BF">
            <w:pPr>
              <w:jc w:val="right"/>
            </w:pPr>
            <w:r w:rsidRPr="006C2DBC">
              <w:t>1,18</w:t>
            </w:r>
          </w:p>
        </w:tc>
        <w:tc>
          <w:tcPr>
            <w:tcW w:w="9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F38A67" w14:textId="77777777" w:rsidR="002B1F80" w:rsidRPr="006C2DBC" w:rsidRDefault="002B1F80" w:rsidP="002924BF">
            <w:pPr>
              <w:jc w:val="right"/>
            </w:pPr>
            <w:r w:rsidRPr="006C2DBC">
              <w:t>1,51</w:t>
            </w:r>
          </w:p>
        </w:tc>
      </w:tr>
      <w:tr w:rsidR="00A03305" w:rsidRPr="006C2DBC" w14:paraId="1B38C888" w14:textId="77777777" w:rsidTr="006C2DBC">
        <w:trPr>
          <w:trHeight w:val="113"/>
        </w:trPr>
        <w:tc>
          <w:tcPr>
            <w:tcW w:w="4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15A9CFC" w14:textId="77777777" w:rsidR="002B1F80" w:rsidRPr="006C2DBC" w:rsidRDefault="002B1F80" w:rsidP="006C2DBC">
            <w:pPr>
              <w:pStyle w:val="TabellHode-rad"/>
            </w:pPr>
            <w:r w:rsidRPr="006C2DBC">
              <w:t>2026</w:t>
            </w:r>
          </w:p>
        </w:tc>
        <w:tc>
          <w:tcPr>
            <w:tcW w:w="8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C452FB0" w14:textId="77777777" w:rsidR="002B1F80" w:rsidRPr="006C2DBC" w:rsidRDefault="002B1F80" w:rsidP="002924BF">
            <w:pPr>
              <w:jc w:val="right"/>
            </w:pPr>
            <w:r w:rsidRPr="006C2DBC">
              <w:t>1,50</w:t>
            </w:r>
          </w:p>
        </w:tc>
        <w:tc>
          <w:tcPr>
            <w:tcW w:w="7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4338FE" w14:textId="77777777" w:rsidR="002B1F80" w:rsidRPr="006C2DBC" w:rsidRDefault="002B1F80" w:rsidP="002924BF">
            <w:pPr>
              <w:jc w:val="right"/>
            </w:pPr>
            <w:r w:rsidRPr="006C2DBC">
              <w:t>1,19</w:t>
            </w:r>
          </w:p>
        </w:tc>
        <w:tc>
          <w:tcPr>
            <w:tcW w:w="114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EEE621C" w14:textId="77777777" w:rsidR="002B1F80" w:rsidRPr="006C2DBC" w:rsidRDefault="002B1F80" w:rsidP="002924BF">
            <w:pPr>
              <w:jc w:val="right"/>
            </w:pPr>
            <w:r w:rsidRPr="006C2DBC">
              <w:t>1,17</w:t>
            </w:r>
          </w:p>
        </w:tc>
        <w:tc>
          <w:tcPr>
            <w:tcW w:w="7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A368D23" w14:textId="77777777" w:rsidR="002B1F80" w:rsidRPr="006C2DBC" w:rsidRDefault="002B1F80" w:rsidP="002924BF">
            <w:pPr>
              <w:jc w:val="right"/>
            </w:pPr>
            <w:r w:rsidRPr="006C2DBC">
              <w:t>1,41</w:t>
            </w:r>
          </w:p>
        </w:tc>
        <w:tc>
          <w:tcPr>
            <w:tcW w:w="9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D13DB2" w14:textId="77777777" w:rsidR="002B1F80" w:rsidRPr="006C2DBC" w:rsidRDefault="002B1F80" w:rsidP="002924BF">
            <w:pPr>
              <w:jc w:val="right"/>
            </w:pPr>
            <w:r w:rsidRPr="006C2DBC">
              <w:t>1,38</w:t>
            </w:r>
          </w:p>
        </w:tc>
      </w:tr>
      <w:tr w:rsidR="00A03305" w:rsidRPr="006C2DBC" w14:paraId="7253D5AC" w14:textId="77777777" w:rsidTr="006C2DBC">
        <w:trPr>
          <w:trHeight w:val="113"/>
        </w:trPr>
        <w:tc>
          <w:tcPr>
            <w:tcW w:w="4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C71CE57" w14:textId="77777777" w:rsidR="002B1F80" w:rsidRPr="006C2DBC" w:rsidRDefault="002B1F80" w:rsidP="006C2DBC">
            <w:pPr>
              <w:pStyle w:val="TabellHode-rad"/>
            </w:pPr>
            <w:r w:rsidRPr="006C2DBC">
              <w:t>2027</w:t>
            </w:r>
          </w:p>
        </w:tc>
        <w:tc>
          <w:tcPr>
            <w:tcW w:w="8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05BDA3" w14:textId="77777777" w:rsidR="002B1F80" w:rsidRPr="006C2DBC" w:rsidRDefault="002B1F80" w:rsidP="002924BF">
            <w:pPr>
              <w:jc w:val="right"/>
            </w:pPr>
            <w:r w:rsidRPr="006C2DBC">
              <w:t>1,26</w:t>
            </w:r>
          </w:p>
        </w:tc>
        <w:tc>
          <w:tcPr>
            <w:tcW w:w="7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4914EC" w14:textId="77777777" w:rsidR="002B1F80" w:rsidRPr="006C2DBC" w:rsidRDefault="002B1F80" w:rsidP="002924BF">
            <w:pPr>
              <w:jc w:val="right"/>
            </w:pPr>
            <w:r w:rsidRPr="006C2DBC">
              <w:t>1,07</w:t>
            </w:r>
          </w:p>
        </w:tc>
        <w:tc>
          <w:tcPr>
            <w:tcW w:w="114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6B45B22" w14:textId="77777777" w:rsidR="002B1F80" w:rsidRPr="006C2DBC" w:rsidRDefault="002B1F80" w:rsidP="002924BF">
            <w:pPr>
              <w:jc w:val="right"/>
            </w:pPr>
            <w:r w:rsidRPr="006C2DBC">
              <w:t>1,03</w:t>
            </w:r>
          </w:p>
        </w:tc>
        <w:tc>
          <w:tcPr>
            <w:tcW w:w="7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018E013" w14:textId="77777777" w:rsidR="002B1F80" w:rsidRPr="006C2DBC" w:rsidRDefault="002B1F80" w:rsidP="002924BF">
            <w:pPr>
              <w:jc w:val="right"/>
            </w:pPr>
            <w:r w:rsidRPr="006C2DBC">
              <w:t>0,77</w:t>
            </w:r>
          </w:p>
        </w:tc>
        <w:tc>
          <w:tcPr>
            <w:tcW w:w="9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58FFA2" w14:textId="77777777" w:rsidR="002B1F80" w:rsidRPr="006C2DBC" w:rsidRDefault="002B1F80" w:rsidP="002924BF">
            <w:pPr>
              <w:jc w:val="right"/>
            </w:pPr>
            <w:r w:rsidRPr="006C2DBC">
              <w:t>1,14</w:t>
            </w:r>
          </w:p>
        </w:tc>
      </w:tr>
      <w:tr w:rsidR="00A03305" w:rsidRPr="006C2DBC" w14:paraId="67DFFA87" w14:textId="77777777" w:rsidTr="006C2DBC">
        <w:trPr>
          <w:trHeight w:val="113"/>
        </w:trPr>
        <w:tc>
          <w:tcPr>
            <w:tcW w:w="4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391003" w14:textId="77777777" w:rsidR="002B1F80" w:rsidRPr="006C2DBC" w:rsidRDefault="002B1F80" w:rsidP="006C2DBC">
            <w:pPr>
              <w:pStyle w:val="TabellHode-rad"/>
            </w:pPr>
            <w:r w:rsidRPr="006C2DBC">
              <w:t>2028</w:t>
            </w:r>
          </w:p>
        </w:tc>
        <w:tc>
          <w:tcPr>
            <w:tcW w:w="8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28058D" w14:textId="77777777" w:rsidR="002B1F80" w:rsidRPr="006C2DBC" w:rsidRDefault="002B1F80" w:rsidP="002924BF">
            <w:pPr>
              <w:jc w:val="right"/>
            </w:pPr>
            <w:r w:rsidRPr="006C2DBC">
              <w:t>1,27</w:t>
            </w:r>
          </w:p>
        </w:tc>
        <w:tc>
          <w:tcPr>
            <w:tcW w:w="7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F69D07C" w14:textId="77777777" w:rsidR="002B1F80" w:rsidRPr="006C2DBC" w:rsidRDefault="002B1F80" w:rsidP="002924BF">
            <w:pPr>
              <w:jc w:val="right"/>
            </w:pPr>
            <w:r w:rsidRPr="006C2DBC">
              <w:t>1,11</w:t>
            </w:r>
          </w:p>
        </w:tc>
        <w:tc>
          <w:tcPr>
            <w:tcW w:w="114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96FEBDB" w14:textId="77777777" w:rsidR="002B1F80" w:rsidRPr="006C2DBC" w:rsidRDefault="002B1F80" w:rsidP="002924BF">
            <w:pPr>
              <w:jc w:val="right"/>
            </w:pPr>
            <w:r w:rsidRPr="006C2DBC">
              <w:t>1,05</w:t>
            </w:r>
          </w:p>
        </w:tc>
        <w:tc>
          <w:tcPr>
            <w:tcW w:w="7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B7FCFD" w14:textId="77777777" w:rsidR="002B1F80" w:rsidRPr="006C2DBC" w:rsidRDefault="002B1F80" w:rsidP="002924BF">
            <w:pPr>
              <w:jc w:val="right"/>
            </w:pPr>
            <w:r w:rsidRPr="006C2DBC">
              <w:t>0,75</w:t>
            </w:r>
          </w:p>
        </w:tc>
        <w:tc>
          <w:tcPr>
            <w:tcW w:w="9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E7133E0" w14:textId="77777777" w:rsidR="002B1F80" w:rsidRPr="006C2DBC" w:rsidRDefault="002B1F80" w:rsidP="002924BF">
            <w:pPr>
              <w:jc w:val="right"/>
            </w:pPr>
            <w:r w:rsidRPr="006C2DBC">
              <w:t>1,16</w:t>
            </w:r>
          </w:p>
        </w:tc>
      </w:tr>
      <w:tr w:rsidR="00A03305" w:rsidRPr="006C2DBC" w14:paraId="4DE9B31C" w14:textId="77777777" w:rsidTr="006C2DBC">
        <w:trPr>
          <w:trHeight w:val="113"/>
        </w:trPr>
        <w:tc>
          <w:tcPr>
            <w:tcW w:w="47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69B0B4D" w14:textId="77777777" w:rsidR="002B1F80" w:rsidRPr="006C2DBC" w:rsidRDefault="002B1F80" w:rsidP="006C2DBC">
            <w:pPr>
              <w:pStyle w:val="TabellHode-rad"/>
            </w:pPr>
            <w:r w:rsidRPr="006C2DBC">
              <w:t>2029</w:t>
            </w:r>
          </w:p>
        </w:tc>
        <w:tc>
          <w:tcPr>
            <w:tcW w:w="8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50D3EEC" w14:textId="77777777" w:rsidR="002B1F80" w:rsidRPr="006C2DBC" w:rsidRDefault="002B1F80" w:rsidP="002924BF">
            <w:pPr>
              <w:jc w:val="right"/>
            </w:pPr>
            <w:r w:rsidRPr="006C2DBC">
              <w:t>1,23</w:t>
            </w:r>
          </w:p>
        </w:tc>
        <w:tc>
          <w:tcPr>
            <w:tcW w:w="7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33B52E" w14:textId="77777777" w:rsidR="002B1F80" w:rsidRPr="006C2DBC" w:rsidRDefault="002B1F80" w:rsidP="002924BF">
            <w:pPr>
              <w:jc w:val="right"/>
            </w:pPr>
            <w:r w:rsidRPr="006C2DBC">
              <w:t>1,08</w:t>
            </w:r>
          </w:p>
        </w:tc>
        <w:tc>
          <w:tcPr>
            <w:tcW w:w="114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2BA908E" w14:textId="77777777" w:rsidR="002B1F80" w:rsidRPr="006C2DBC" w:rsidRDefault="002B1F80" w:rsidP="002924BF">
            <w:pPr>
              <w:jc w:val="right"/>
            </w:pPr>
            <w:r w:rsidRPr="006C2DBC">
              <w:t>1,04</w:t>
            </w:r>
          </w:p>
        </w:tc>
        <w:tc>
          <w:tcPr>
            <w:tcW w:w="79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4898AF" w14:textId="77777777" w:rsidR="002B1F80" w:rsidRPr="006C2DBC" w:rsidRDefault="002B1F80" w:rsidP="002924BF">
            <w:pPr>
              <w:jc w:val="right"/>
            </w:pPr>
            <w:r w:rsidRPr="006C2DBC">
              <w:t>0,63</w:t>
            </w:r>
          </w:p>
        </w:tc>
        <w:tc>
          <w:tcPr>
            <w:tcW w:w="9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E167094" w14:textId="77777777" w:rsidR="002B1F80" w:rsidRPr="006C2DBC" w:rsidRDefault="002B1F80" w:rsidP="002924BF">
            <w:pPr>
              <w:jc w:val="right"/>
            </w:pPr>
            <w:r w:rsidRPr="006C2DBC">
              <w:t>1,12</w:t>
            </w:r>
          </w:p>
        </w:tc>
      </w:tr>
    </w:tbl>
    <w:p w14:paraId="19890EBE" w14:textId="77777777" w:rsidR="002B1F80" w:rsidRPr="006C2DBC" w:rsidRDefault="002B1F80" w:rsidP="006C2DBC"/>
    <w:p w14:paraId="3A075322" w14:textId="77777777" w:rsidR="002B1F80" w:rsidRPr="006C2DBC" w:rsidRDefault="002B1F80" w:rsidP="006C2DBC">
      <w:r w:rsidRPr="006C2DBC">
        <w:t>For 2027 forventes den demografisk betingede veksten for somatisk spesialisthelsetjeneste å bli 1,39 prosent for landet samlet. Bak dette varierer den regionale veksten fra 1,05 prosent i Helse Nord til 1,50 prosent i Helse Sør-Øst.</w:t>
      </w:r>
    </w:p>
    <w:p w14:paraId="460D1D76" w14:textId="77777777" w:rsidR="002B1F80" w:rsidRPr="006C2DBC" w:rsidRDefault="002B1F80" w:rsidP="006C2DBC">
      <w:r w:rsidRPr="006C2DBC">
        <w:t>Den nasjonale forventede veksten i psykisk helsevern for voksne er på 0,42 prosent for 2027, og varierer fra en nedgang i behovet på 0,09 prosent i Helse Nord til vekst på 0,56 prosent i Helse Sør-Øst.</w:t>
      </w:r>
    </w:p>
    <w:p w14:paraId="0030171B" w14:textId="77777777" w:rsidR="002B1F80" w:rsidRPr="006C2DBC" w:rsidRDefault="002B1F80" w:rsidP="006C2DBC">
      <w:r w:rsidRPr="006C2DBC">
        <w:t>For psykisk helsevern for barn og unge er det forventet en nedgang i behovet på 0,42 prosent for landet samlet i 2027. Nedgangen i behovet varierer fra 0,75 prosent for Helse Nord til 0,35 prosent for Helse Sør-Øst.</w:t>
      </w:r>
    </w:p>
    <w:p w14:paraId="4FF3151D" w14:textId="77777777" w:rsidR="002B1F80" w:rsidRPr="006C2DBC" w:rsidRDefault="002B1F80" w:rsidP="006C2DBC">
      <w:r w:rsidRPr="006C2DBC">
        <w:t>For TSB er den forventede behovsveksten på 0,30 prosent for landet samlet i 2027. Budsjettert behov varierer fra en nedgang på 0,12 prosent for Helse Nord til en vekst i behovet på 0,40 prosent for Helse Sør-Øst.</w:t>
      </w:r>
    </w:p>
    <w:p w14:paraId="3B7DDD1E" w14:textId="77777777" w:rsidR="002B1F80" w:rsidRPr="006C2DBC" w:rsidRDefault="002B1F80" w:rsidP="006C2DBC">
      <w:pPr>
        <w:pStyle w:val="avsnitt-undertittel"/>
      </w:pPr>
      <w:r w:rsidRPr="006C2DBC">
        <w:t>Tabell 7. Regional variasjon i forventet behovsvekst for året 2027 innenfor tjenesteområdene somatikk, psykisk helsevern og TSB. Prosent.</w:t>
      </w:r>
    </w:p>
    <w:tbl>
      <w:tblPr>
        <w:tblW w:w="5000" w:type="pct"/>
        <w:tblCellMar>
          <w:left w:w="0" w:type="dxa"/>
          <w:right w:w="0" w:type="dxa"/>
        </w:tblCellMar>
        <w:tblLook w:val="0000" w:firstRow="0" w:lastRow="0" w:firstColumn="0" w:lastColumn="0" w:noHBand="0" w:noVBand="0"/>
      </w:tblPr>
      <w:tblGrid>
        <w:gridCol w:w="3952"/>
        <w:gridCol w:w="1090"/>
        <w:gridCol w:w="1397"/>
        <w:gridCol w:w="1527"/>
        <w:gridCol w:w="1473"/>
        <w:gridCol w:w="1021"/>
      </w:tblGrid>
      <w:tr w:rsidR="00A03305" w:rsidRPr="006C2DBC" w14:paraId="0D0311F2" w14:textId="77777777" w:rsidTr="006C2DBC">
        <w:trPr>
          <w:trHeight w:val="113"/>
          <w:tblHeader/>
        </w:trPr>
        <w:tc>
          <w:tcPr>
            <w:tcW w:w="18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698991E" w14:textId="77777777" w:rsidR="002B1F80" w:rsidRPr="006C2DBC" w:rsidRDefault="002B1F80" w:rsidP="006C2DBC">
            <w:pPr>
              <w:pStyle w:val="TabellHode-kolonne"/>
            </w:pPr>
            <w:r w:rsidRPr="006C2DBC">
              <w:t>År 2027</w:t>
            </w:r>
          </w:p>
        </w:tc>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7371035" w14:textId="77777777" w:rsidR="002B1F80" w:rsidRPr="006C2DBC" w:rsidRDefault="002B1F80" w:rsidP="002924BF">
            <w:pPr>
              <w:pStyle w:val="TabellHode-kolonne"/>
              <w:jc w:val="right"/>
            </w:pPr>
            <w:r w:rsidRPr="006C2DBC">
              <w:t>Helse Sør</w:t>
            </w:r>
            <w:r w:rsidRPr="006C2DBC">
              <w:noBreakHyphen/>
              <w:t>Øst</w:t>
            </w:r>
          </w:p>
        </w:tc>
        <w:tc>
          <w:tcPr>
            <w:tcW w:w="6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67581D7" w14:textId="77777777" w:rsidR="002B1F80" w:rsidRPr="006C2DBC" w:rsidRDefault="002B1F80" w:rsidP="002924BF">
            <w:pPr>
              <w:pStyle w:val="TabellHode-kolonne"/>
              <w:jc w:val="right"/>
            </w:pPr>
            <w:r w:rsidRPr="006C2DBC">
              <w:t>Helse Vest</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50304F9" w14:textId="77777777" w:rsidR="002B1F80" w:rsidRPr="006C2DBC" w:rsidRDefault="002B1F80" w:rsidP="002924BF">
            <w:pPr>
              <w:pStyle w:val="TabellHode-kolonne"/>
              <w:jc w:val="right"/>
            </w:pPr>
            <w:r w:rsidRPr="006C2DBC">
              <w:t>Helse Midt</w:t>
            </w:r>
            <w:r w:rsidRPr="006C2DBC">
              <w:noBreakHyphen/>
              <w:t>Norge</w:t>
            </w:r>
          </w:p>
        </w:tc>
        <w:tc>
          <w:tcPr>
            <w:tcW w:w="70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E2A591" w14:textId="77777777" w:rsidR="002B1F80" w:rsidRPr="006C2DBC" w:rsidRDefault="002B1F80" w:rsidP="002924BF">
            <w:pPr>
              <w:pStyle w:val="TabellHode-kolonne"/>
              <w:jc w:val="right"/>
            </w:pPr>
            <w:r w:rsidRPr="006C2DBC">
              <w:t>Helse Nord</w:t>
            </w:r>
          </w:p>
        </w:tc>
        <w:tc>
          <w:tcPr>
            <w:tcW w:w="4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4F66EBC" w14:textId="5BD87DA1" w:rsidR="002B1F80" w:rsidRPr="006C2DBC" w:rsidRDefault="002B1F80" w:rsidP="002924BF">
            <w:pPr>
              <w:pStyle w:val="TabellHode-kolonne"/>
              <w:jc w:val="right"/>
            </w:pPr>
            <w:r w:rsidRPr="006C2DBC">
              <w:t>Landet samlet</w:t>
            </w:r>
          </w:p>
        </w:tc>
      </w:tr>
      <w:tr w:rsidR="00A03305" w:rsidRPr="006C2DBC" w14:paraId="564F39E6" w14:textId="77777777" w:rsidTr="006C2DBC">
        <w:trPr>
          <w:trHeight w:val="113"/>
        </w:trPr>
        <w:tc>
          <w:tcPr>
            <w:tcW w:w="18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D416C1" w14:textId="77777777" w:rsidR="002B1F80" w:rsidRPr="006C2DBC" w:rsidRDefault="002B1F80" w:rsidP="006C2DBC">
            <w:pPr>
              <w:pStyle w:val="TabellHode-rad"/>
            </w:pPr>
            <w:r w:rsidRPr="006C2DBC">
              <w:t>Somatikk</w:t>
            </w:r>
          </w:p>
        </w:tc>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79B989" w14:textId="77777777" w:rsidR="002B1F80" w:rsidRPr="006C2DBC" w:rsidRDefault="002B1F80" w:rsidP="002924BF">
            <w:pPr>
              <w:jc w:val="right"/>
            </w:pPr>
            <w:r w:rsidRPr="006C2DBC">
              <w:t>1,50</w:t>
            </w:r>
          </w:p>
        </w:tc>
        <w:tc>
          <w:tcPr>
            <w:tcW w:w="6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0CFAB4A" w14:textId="77777777" w:rsidR="002B1F80" w:rsidRPr="006C2DBC" w:rsidRDefault="002B1F80" w:rsidP="002924BF">
            <w:pPr>
              <w:jc w:val="right"/>
            </w:pPr>
            <w:r w:rsidRPr="006C2DBC">
              <w:t>1,31</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9EB0CA6" w14:textId="77777777" w:rsidR="002B1F80" w:rsidRPr="006C2DBC" w:rsidRDefault="002B1F80" w:rsidP="002924BF">
            <w:pPr>
              <w:jc w:val="right"/>
            </w:pPr>
            <w:r w:rsidRPr="006C2DBC">
              <w:t>1,26</w:t>
            </w:r>
          </w:p>
        </w:tc>
        <w:tc>
          <w:tcPr>
            <w:tcW w:w="70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51232F" w14:textId="77777777" w:rsidR="002B1F80" w:rsidRPr="006C2DBC" w:rsidRDefault="002B1F80" w:rsidP="002924BF">
            <w:pPr>
              <w:jc w:val="right"/>
            </w:pPr>
            <w:r w:rsidRPr="006C2DBC">
              <w:t>1,05</w:t>
            </w:r>
          </w:p>
        </w:tc>
        <w:tc>
          <w:tcPr>
            <w:tcW w:w="4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BF849D" w14:textId="77777777" w:rsidR="002B1F80" w:rsidRPr="006C2DBC" w:rsidRDefault="002B1F80" w:rsidP="002924BF">
            <w:pPr>
              <w:jc w:val="right"/>
            </w:pPr>
            <w:r w:rsidRPr="006C2DBC">
              <w:t>1,39</w:t>
            </w:r>
          </w:p>
        </w:tc>
      </w:tr>
      <w:tr w:rsidR="00A03305" w:rsidRPr="006C2DBC" w14:paraId="2B981777" w14:textId="77777777" w:rsidTr="006C2DBC">
        <w:trPr>
          <w:trHeight w:val="113"/>
        </w:trPr>
        <w:tc>
          <w:tcPr>
            <w:tcW w:w="18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86D159B" w14:textId="77777777" w:rsidR="002B1F80" w:rsidRPr="006C2DBC" w:rsidRDefault="002B1F80" w:rsidP="006C2DBC">
            <w:pPr>
              <w:pStyle w:val="TabellHode-rad"/>
            </w:pPr>
            <w:r w:rsidRPr="006C2DBC">
              <w:t>Psykisk helsevern for voksne</w:t>
            </w:r>
          </w:p>
        </w:tc>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BE2A81C" w14:textId="77777777" w:rsidR="002B1F80" w:rsidRPr="006C2DBC" w:rsidRDefault="002B1F80" w:rsidP="002924BF">
            <w:pPr>
              <w:jc w:val="right"/>
            </w:pPr>
            <w:r w:rsidRPr="006C2DBC">
              <w:t>0,55</w:t>
            </w:r>
          </w:p>
        </w:tc>
        <w:tc>
          <w:tcPr>
            <w:tcW w:w="6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1581AFA" w14:textId="77777777" w:rsidR="002B1F80" w:rsidRPr="006C2DBC" w:rsidRDefault="002B1F80" w:rsidP="002924BF">
            <w:pPr>
              <w:jc w:val="right"/>
            </w:pPr>
            <w:r w:rsidRPr="006C2DBC">
              <w:t>0,37</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0FDCBC" w14:textId="77777777" w:rsidR="002B1F80" w:rsidRPr="006C2DBC" w:rsidRDefault="002B1F80" w:rsidP="002924BF">
            <w:pPr>
              <w:jc w:val="right"/>
            </w:pPr>
            <w:r w:rsidRPr="006C2DBC">
              <w:t>0,35</w:t>
            </w:r>
          </w:p>
        </w:tc>
        <w:tc>
          <w:tcPr>
            <w:tcW w:w="70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793F210" w14:textId="77777777" w:rsidR="002B1F80" w:rsidRPr="006C2DBC" w:rsidRDefault="002B1F80" w:rsidP="002924BF">
            <w:pPr>
              <w:jc w:val="right"/>
            </w:pPr>
            <w:r w:rsidRPr="006C2DBC">
              <w:t>-0,09</w:t>
            </w:r>
          </w:p>
        </w:tc>
        <w:tc>
          <w:tcPr>
            <w:tcW w:w="4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1BA1A85" w14:textId="77777777" w:rsidR="002B1F80" w:rsidRPr="006C2DBC" w:rsidRDefault="002B1F80" w:rsidP="002924BF">
            <w:pPr>
              <w:jc w:val="right"/>
            </w:pPr>
            <w:r w:rsidRPr="006C2DBC">
              <w:t>0,42</w:t>
            </w:r>
          </w:p>
        </w:tc>
      </w:tr>
      <w:tr w:rsidR="00A03305" w:rsidRPr="006C2DBC" w14:paraId="22058B4B" w14:textId="77777777" w:rsidTr="006C2DBC">
        <w:trPr>
          <w:trHeight w:val="113"/>
        </w:trPr>
        <w:tc>
          <w:tcPr>
            <w:tcW w:w="18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4C8FE16" w14:textId="77777777" w:rsidR="002B1F80" w:rsidRPr="006C2DBC" w:rsidRDefault="002B1F80" w:rsidP="006C2DBC">
            <w:pPr>
              <w:pStyle w:val="TabellHode-rad"/>
            </w:pPr>
            <w:r w:rsidRPr="006C2DBC">
              <w:lastRenderedPageBreak/>
              <w:t>Psykisk helsevern for barn og unge</w:t>
            </w:r>
          </w:p>
        </w:tc>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C83AE8" w14:textId="77777777" w:rsidR="002B1F80" w:rsidRPr="006C2DBC" w:rsidRDefault="002B1F80" w:rsidP="002924BF">
            <w:pPr>
              <w:jc w:val="right"/>
            </w:pPr>
            <w:r w:rsidRPr="006C2DBC">
              <w:t>-0,35</w:t>
            </w:r>
          </w:p>
        </w:tc>
        <w:tc>
          <w:tcPr>
            <w:tcW w:w="6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88907F" w14:textId="77777777" w:rsidR="002B1F80" w:rsidRPr="006C2DBC" w:rsidRDefault="002B1F80" w:rsidP="002924BF">
            <w:pPr>
              <w:jc w:val="right"/>
            </w:pPr>
            <w:r w:rsidRPr="006C2DBC">
              <w:t>-0,44</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31C5D83" w14:textId="77777777" w:rsidR="002B1F80" w:rsidRPr="006C2DBC" w:rsidRDefault="002B1F80" w:rsidP="002924BF">
            <w:pPr>
              <w:jc w:val="right"/>
            </w:pPr>
            <w:r w:rsidRPr="006C2DBC">
              <w:t>-0,43</w:t>
            </w:r>
          </w:p>
        </w:tc>
        <w:tc>
          <w:tcPr>
            <w:tcW w:w="70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23C2A5B" w14:textId="77777777" w:rsidR="002B1F80" w:rsidRPr="006C2DBC" w:rsidRDefault="002B1F80" w:rsidP="002924BF">
            <w:pPr>
              <w:jc w:val="right"/>
            </w:pPr>
            <w:r w:rsidRPr="006C2DBC">
              <w:t>-0,75</w:t>
            </w:r>
          </w:p>
        </w:tc>
        <w:tc>
          <w:tcPr>
            <w:tcW w:w="4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931AEA4" w14:textId="77777777" w:rsidR="002B1F80" w:rsidRPr="006C2DBC" w:rsidRDefault="002B1F80" w:rsidP="002924BF">
            <w:pPr>
              <w:jc w:val="right"/>
            </w:pPr>
            <w:r w:rsidRPr="006C2DBC">
              <w:t>-0,41</w:t>
            </w:r>
          </w:p>
        </w:tc>
      </w:tr>
      <w:tr w:rsidR="00A03305" w:rsidRPr="006C2DBC" w14:paraId="3EE39139" w14:textId="77777777" w:rsidTr="006C2DBC">
        <w:trPr>
          <w:trHeight w:val="113"/>
        </w:trPr>
        <w:tc>
          <w:tcPr>
            <w:tcW w:w="18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BD7B30" w14:textId="77777777" w:rsidR="002B1F80" w:rsidRPr="006C2DBC" w:rsidRDefault="002B1F80" w:rsidP="006C2DBC">
            <w:pPr>
              <w:pStyle w:val="TabellHode-rad"/>
            </w:pPr>
            <w:r w:rsidRPr="006C2DBC">
              <w:t>TSB</w:t>
            </w:r>
          </w:p>
        </w:tc>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52BAA19" w14:textId="77777777" w:rsidR="002B1F80" w:rsidRPr="006C2DBC" w:rsidRDefault="002B1F80" w:rsidP="002924BF">
            <w:pPr>
              <w:jc w:val="right"/>
            </w:pPr>
            <w:r w:rsidRPr="006C2DBC">
              <w:t>0,40</w:t>
            </w:r>
          </w:p>
        </w:tc>
        <w:tc>
          <w:tcPr>
            <w:tcW w:w="6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292365" w14:textId="77777777" w:rsidR="002B1F80" w:rsidRPr="006C2DBC" w:rsidRDefault="002B1F80" w:rsidP="002924BF">
            <w:pPr>
              <w:jc w:val="right"/>
            </w:pPr>
            <w:r w:rsidRPr="006C2DBC">
              <w:t>0,19</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03FE13E" w14:textId="77777777" w:rsidR="002B1F80" w:rsidRPr="006C2DBC" w:rsidRDefault="002B1F80" w:rsidP="002924BF">
            <w:pPr>
              <w:jc w:val="right"/>
            </w:pPr>
            <w:r w:rsidRPr="006C2DBC">
              <w:t>0,18</w:t>
            </w:r>
          </w:p>
        </w:tc>
        <w:tc>
          <w:tcPr>
            <w:tcW w:w="70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B0AB44" w14:textId="77777777" w:rsidR="002B1F80" w:rsidRPr="006C2DBC" w:rsidRDefault="002B1F80" w:rsidP="002924BF">
            <w:pPr>
              <w:jc w:val="right"/>
            </w:pPr>
            <w:r w:rsidRPr="006C2DBC">
              <w:t>-0,12</w:t>
            </w:r>
          </w:p>
        </w:tc>
        <w:tc>
          <w:tcPr>
            <w:tcW w:w="4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A71BD4" w14:textId="77777777" w:rsidR="002B1F80" w:rsidRPr="006C2DBC" w:rsidRDefault="002B1F80" w:rsidP="002924BF">
            <w:pPr>
              <w:jc w:val="right"/>
            </w:pPr>
            <w:r w:rsidRPr="006C2DBC">
              <w:t>0,30</w:t>
            </w:r>
          </w:p>
        </w:tc>
      </w:tr>
      <w:tr w:rsidR="00A03305" w:rsidRPr="006C2DBC" w14:paraId="11FA593C" w14:textId="77777777" w:rsidTr="006C2DBC">
        <w:trPr>
          <w:trHeight w:val="113"/>
        </w:trPr>
        <w:tc>
          <w:tcPr>
            <w:tcW w:w="188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B46FF44" w14:textId="77777777" w:rsidR="002B1F80" w:rsidRPr="006C2DBC" w:rsidRDefault="002B1F80" w:rsidP="006C2DBC">
            <w:pPr>
              <w:pStyle w:val="TabellHode-rad"/>
            </w:pPr>
            <w:r w:rsidRPr="006C2DBC">
              <w:t>Spesialisthelsetjenesten samlet</w:t>
            </w:r>
          </w:p>
        </w:tc>
        <w:tc>
          <w:tcPr>
            <w:tcW w:w="52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BB9917" w14:textId="77777777" w:rsidR="002B1F80" w:rsidRPr="006C2DBC" w:rsidRDefault="002B1F80" w:rsidP="002924BF">
            <w:pPr>
              <w:jc w:val="right"/>
            </w:pPr>
            <w:r w:rsidRPr="006C2DBC">
              <w:t>1,26</w:t>
            </w:r>
          </w:p>
        </w:tc>
        <w:tc>
          <w:tcPr>
            <w:tcW w:w="6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0ECC27A" w14:textId="77777777" w:rsidR="002B1F80" w:rsidRPr="006C2DBC" w:rsidRDefault="002B1F80" w:rsidP="002924BF">
            <w:pPr>
              <w:jc w:val="right"/>
            </w:pPr>
            <w:r w:rsidRPr="006C2DBC">
              <w:t>1,07</w:t>
            </w:r>
          </w:p>
        </w:tc>
        <w:tc>
          <w:tcPr>
            <w:tcW w:w="73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ED81DC" w14:textId="77777777" w:rsidR="002B1F80" w:rsidRPr="006C2DBC" w:rsidRDefault="002B1F80" w:rsidP="002924BF">
            <w:pPr>
              <w:jc w:val="right"/>
            </w:pPr>
            <w:r w:rsidRPr="006C2DBC">
              <w:t>1,03</w:t>
            </w:r>
          </w:p>
        </w:tc>
        <w:tc>
          <w:tcPr>
            <w:tcW w:w="70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39BAFF5" w14:textId="77777777" w:rsidR="002B1F80" w:rsidRPr="006C2DBC" w:rsidRDefault="002B1F80" w:rsidP="002924BF">
            <w:pPr>
              <w:jc w:val="right"/>
            </w:pPr>
            <w:r w:rsidRPr="006C2DBC">
              <w:t>0,77</w:t>
            </w:r>
          </w:p>
        </w:tc>
        <w:tc>
          <w:tcPr>
            <w:tcW w:w="48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BA3E71" w14:textId="77777777" w:rsidR="002B1F80" w:rsidRPr="006C2DBC" w:rsidRDefault="002B1F80" w:rsidP="002924BF">
            <w:pPr>
              <w:jc w:val="right"/>
            </w:pPr>
            <w:r w:rsidRPr="006C2DBC">
              <w:t>1,14</w:t>
            </w:r>
          </w:p>
        </w:tc>
      </w:tr>
    </w:tbl>
    <w:p w14:paraId="4C3E00A7" w14:textId="77777777" w:rsidR="002B1F80" w:rsidRPr="006C2DBC" w:rsidRDefault="002B1F80" w:rsidP="006C2DBC">
      <w:pPr>
        <w:rPr>
          <w:rStyle w:val="halvfet"/>
        </w:rPr>
      </w:pPr>
    </w:p>
    <w:p w14:paraId="01ABE6CE" w14:textId="77777777" w:rsidR="002B1F80" w:rsidRPr="006C2DBC" w:rsidRDefault="002B1F80" w:rsidP="006C2DBC">
      <w:pPr>
        <w:pStyle w:val="avsnitt-undertittel"/>
      </w:pPr>
      <w:r w:rsidRPr="006C2DBC">
        <w:t>Tabell 8. Regionale befolkningstall. 2024–2029.</w:t>
      </w:r>
    </w:p>
    <w:tbl>
      <w:tblPr>
        <w:tblW w:w="5000" w:type="pct"/>
        <w:tblCellMar>
          <w:left w:w="0" w:type="dxa"/>
          <w:right w:w="0" w:type="dxa"/>
        </w:tblCellMar>
        <w:tblLook w:val="0000" w:firstRow="0" w:lastRow="0" w:firstColumn="0" w:lastColumn="0" w:noHBand="0" w:noVBand="0"/>
      </w:tblPr>
      <w:tblGrid>
        <w:gridCol w:w="936"/>
        <w:gridCol w:w="1713"/>
        <w:gridCol w:w="1462"/>
        <w:gridCol w:w="2201"/>
        <w:gridCol w:w="2121"/>
        <w:gridCol w:w="2027"/>
      </w:tblGrid>
      <w:tr w:rsidR="00A03305" w:rsidRPr="006C2DBC" w14:paraId="2E58B9E5" w14:textId="77777777" w:rsidTr="006C2DBC">
        <w:trPr>
          <w:trHeight w:val="113"/>
          <w:tblHeader/>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C22209" w14:textId="77777777" w:rsidR="002B1F80" w:rsidRPr="006C2DBC" w:rsidRDefault="002B1F80" w:rsidP="00363B20"/>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4A08BC3" w14:textId="77777777" w:rsidR="002B1F80" w:rsidRPr="006C2DBC" w:rsidRDefault="002B1F80" w:rsidP="002924BF">
            <w:pPr>
              <w:pStyle w:val="TabellHode-kolonne"/>
              <w:jc w:val="right"/>
            </w:pPr>
            <w:r w:rsidRPr="006C2DBC">
              <w:t>Helse Sør</w:t>
            </w:r>
            <w:r w:rsidRPr="006C2DBC">
              <w:noBreakHyphen/>
              <w:t>Øst</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1E962C" w14:textId="77777777" w:rsidR="002B1F80" w:rsidRPr="006C2DBC" w:rsidRDefault="002B1F80" w:rsidP="002924BF">
            <w:pPr>
              <w:pStyle w:val="TabellHode-kolonne"/>
              <w:jc w:val="right"/>
            </w:pPr>
            <w:r w:rsidRPr="006C2DBC">
              <w:t>Helse Vest</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740A1F" w14:textId="77777777" w:rsidR="002B1F80" w:rsidRPr="006C2DBC" w:rsidRDefault="002B1F80" w:rsidP="002924BF">
            <w:pPr>
              <w:pStyle w:val="TabellHode-kolonne"/>
              <w:jc w:val="right"/>
            </w:pPr>
            <w:r w:rsidRPr="006C2DBC">
              <w:t>Helse Midt</w:t>
            </w:r>
            <w:r w:rsidRPr="006C2DBC">
              <w:noBreakHyphen/>
              <w:t>Norge</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CB535EE" w14:textId="77777777" w:rsidR="002B1F80" w:rsidRPr="006C2DBC" w:rsidRDefault="002B1F80" w:rsidP="002924BF">
            <w:pPr>
              <w:pStyle w:val="TabellHode-kolonne"/>
              <w:jc w:val="right"/>
            </w:pPr>
            <w:r w:rsidRPr="006C2DBC">
              <w:t>Helse Nord</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E2D02B" w14:textId="77777777" w:rsidR="002B1F80" w:rsidRPr="006C2DBC" w:rsidRDefault="002B1F80" w:rsidP="002924BF">
            <w:pPr>
              <w:pStyle w:val="TabellHode-kolonne"/>
              <w:jc w:val="right"/>
            </w:pPr>
            <w:r w:rsidRPr="006C2DBC">
              <w:t>Landet samlet</w:t>
            </w:r>
          </w:p>
        </w:tc>
      </w:tr>
      <w:tr w:rsidR="00A03305" w:rsidRPr="006C2DBC" w14:paraId="5884FA9C"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CE0497B" w14:textId="77777777" w:rsidR="002B1F80" w:rsidRPr="006C2DBC" w:rsidRDefault="002B1F80" w:rsidP="006C2DBC">
            <w:pPr>
              <w:pStyle w:val="TabellHode-rad"/>
            </w:pPr>
            <w:r w:rsidRPr="006C2DBC">
              <w:t>2024</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36FAB81" w14:textId="77777777" w:rsidR="002B1F80" w:rsidRPr="006C2DBC" w:rsidRDefault="002B1F80" w:rsidP="002924BF">
            <w:pPr>
              <w:jc w:val="right"/>
            </w:pPr>
            <w:r w:rsidRPr="006C2DBC">
              <w:t>3 158 163</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E135A11" w14:textId="77777777" w:rsidR="002B1F80" w:rsidRPr="006C2DBC" w:rsidRDefault="002B1F80" w:rsidP="002924BF">
            <w:pPr>
              <w:jc w:val="right"/>
            </w:pPr>
            <w:r w:rsidRPr="006C2DBC">
              <w:t>1 150 716</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7730EB9" w14:textId="77777777" w:rsidR="002B1F80" w:rsidRPr="006C2DBC" w:rsidRDefault="002B1F80" w:rsidP="002924BF">
            <w:pPr>
              <w:jc w:val="right"/>
            </w:pPr>
            <w:r w:rsidRPr="006C2DBC">
              <w:t>753 580</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408B329" w14:textId="77777777" w:rsidR="002B1F80" w:rsidRPr="006C2DBC" w:rsidRDefault="002B1F80" w:rsidP="002924BF">
            <w:pPr>
              <w:jc w:val="right"/>
            </w:pPr>
            <w:r w:rsidRPr="006C2DBC">
              <w:t>487 744</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CCE1193" w14:textId="77777777" w:rsidR="002B1F80" w:rsidRPr="006C2DBC" w:rsidRDefault="002B1F80" w:rsidP="002924BF">
            <w:pPr>
              <w:jc w:val="right"/>
            </w:pPr>
            <w:r w:rsidRPr="006C2DBC">
              <w:t>5 550 203</w:t>
            </w:r>
          </w:p>
        </w:tc>
      </w:tr>
      <w:tr w:rsidR="00A03305" w:rsidRPr="006C2DBC" w14:paraId="5899CCB5"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08F1415" w14:textId="77777777" w:rsidR="002B1F80" w:rsidRPr="006C2DBC" w:rsidRDefault="002B1F80" w:rsidP="006C2DBC">
            <w:pPr>
              <w:pStyle w:val="TabellHode-rad"/>
            </w:pPr>
            <w:r w:rsidRPr="006C2DBC">
              <w:t>2025</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C022234" w14:textId="77777777" w:rsidR="002B1F80" w:rsidRPr="006C2DBC" w:rsidRDefault="002B1F80" w:rsidP="002924BF">
            <w:pPr>
              <w:jc w:val="right"/>
            </w:pPr>
            <w:r w:rsidRPr="006C2DBC">
              <w:t>3 186 303</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8E6DDB0" w14:textId="77777777" w:rsidR="002B1F80" w:rsidRPr="006C2DBC" w:rsidRDefault="002B1F80" w:rsidP="002924BF">
            <w:pPr>
              <w:jc w:val="right"/>
            </w:pPr>
            <w:r w:rsidRPr="006C2DBC">
              <w:t>1 159 706</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BD38223" w14:textId="77777777" w:rsidR="002B1F80" w:rsidRPr="006C2DBC" w:rsidRDefault="002B1F80" w:rsidP="002924BF">
            <w:pPr>
              <w:jc w:val="right"/>
            </w:pPr>
            <w:r w:rsidRPr="006C2DBC">
              <w:t>759 228</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346F1A" w14:textId="77777777" w:rsidR="002B1F80" w:rsidRPr="006C2DBC" w:rsidRDefault="002B1F80" w:rsidP="002924BF">
            <w:pPr>
              <w:jc w:val="right"/>
            </w:pPr>
            <w:r w:rsidRPr="006C2DBC">
              <w:t>489 103</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29711FC" w14:textId="77777777" w:rsidR="002B1F80" w:rsidRPr="006C2DBC" w:rsidRDefault="002B1F80" w:rsidP="002924BF">
            <w:pPr>
              <w:jc w:val="right"/>
            </w:pPr>
            <w:r w:rsidRPr="006C2DBC">
              <w:t>5 594 340</w:t>
            </w:r>
          </w:p>
        </w:tc>
      </w:tr>
      <w:tr w:rsidR="00A03305" w:rsidRPr="006C2DBC" w14:paraId="37684525"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F4F25A1" w14:textId="77777777" w:rsidR="002B1F80" w:rsidRPr="006C2DBC" w:rsidRDefault="002B1F80" w:rsidP="006C2DBC">
            <w:pPr>
              <w:pStyle w:val="TabellHode-rad"/>
            </w:pPr>
            <w:r w:rsidRPr="006C2DBC">
              <w:t>2026</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A635E37" w14:textId="77777777" w:rsidR="002B1F80" w:rsidRPr="006C2DBC" w:rsidRDefault="002B1F80" w:rsidP="002924BF">
            <w:pPr>
              <w:jc w:val="right"/>
            </w:pPr>
            <w:r w:rsidRPr="006C2DBC">
              <w:t>3 215 674</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1223DD3" w14:textId="77777777" w:rsidR="002B1F80" w:rsidRPr="006C2DBC" w:rsidRDefault="002B1F80" w:rsidP="002924BF">
            <w:pPr>
              <w:jc w:val="right"/>
            </w:pPr>
            <w:r w:rsidRPr="006C2DBC">
              <w:t>1 166 129</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AA72F5" w14:textId="77777777" w:rsidR="002B1F80" w:rsidRPr="006C2DBC" w:rsidRDefault="002B1F80" w:rsidP="002924BF">
            <w:pPr>
              <w:jc w:val="right"/>
            </w:pPr>
            <w:r w:rsidRPr="006C2DBC">
              <w:t>763 332</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B0920C2" w14:textId="77777777" w:rsidR="002B1F80" w:rsidRPr="006C2DBC" w:rsidRDefault="002B1F80" w:rsidP="002924BF">
            <w:pPr>
              <w:jc w:val="right"/>
            </w:pPr>
            <w:r w:rsidRPr="006C2DBC">
              <w:t>493 131</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83A80B4" w14:textId="77777777" w:rsidR="002B1F80" w:rsidRPr="006C2DBC" w:rsidRDefault="002B1F80" w:rsidP="002924BF">
            <w:pPr>
              <w:jc w:val="right"/>
            </w:pPr>
            <w:r w:rsidRPr="006C2DBC">
              <w:t>5 638 266</w:t>
            </w:r>
          </w:p>
        </w:tc>
      </w:tr>
      <w:tr w:rsidR="00A03305" w:rsidRPr="006C2DBC" w14:paraId="082B38B5"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631686B" w14:textId="77777777" w:rsidR="002B1F80" w:rsidRPr="006C2DBC" w:rsidRDefault="002B1F80" w:rsidP="006C2DBC">
            <w:pPr>
              <w:pStyle w:val="TabellHode-rad"/>
            </w:pPr>
            <w:r w:rsidRPr="006C2DBC">
              <w:t>2027</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07FB1C1" w14:textId="77777777" w:rsidR="002B1F80" w:rsidRPr="006C2DBC" w:rsidRDefault="002B1F80" w:rsidP="002924BF">
            <w:pPr>
              <w:jc w:val="right"/>
            </w:pPr>
            <w:r w:rsidRPr="006C2DBC">
              <w:t>3 235 064</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D30DA2" w14:textId="77777777" w:rsidR="002B1F80" w:rsidRPr="006C2DBC" w:rsidRDefault="002B1F80" w:rsidP="002924BF">
            <w:pPr>
              <w:jc w:val="right"/>
            </w:pPr>
            <w:r w:rsidRPr="006C2DBC">
              <w:t>1 170 300</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4BED580" w14:textId="77777777" w:rsidR="002B1F80" w:rsidRPr="006C2DBC" w:rsidRDefault="002B1F80" w:rsidP="002924BF">
            <w:pPr>
              <w:jc w:val="right"/>
            </w:pPr>
            <w:r w:rsidRPr="006C2DBC">
              <w:t>766 037</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113437" w14:textId="77777777" w:rsidR="002B1F80" w:rsidRPr="006C2DBC" w:rsidRDefault="002B1F80" w:rsidP="002924BF">
            <w:pPr>
              <w:jc w:val="right"/>
            </w:pPr>
            <w:r w:rsidRPr="006C2DBC">
              <w:t>493 835</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70CFBF8" w14:textId="77777777" w:rsidR="002B1F80" w:rsidRPr="006C2DBC" w:rsidRDefault="002B1F80" w:rsidP="002924BF">
            <w:pPr>
              <w:jc w:val="right"/>
            </w:pPr>
            <w:r w:rsidRPr="006C2DBC">
              <w:t>5 665 236</w:t>
            </w:r>
          </w:p>
        </w:tc>
      </w:tr>
      <w:tr w:rsidR="00A03305" w:rsidRPr="006C2DBC" w14:paraId="2B3E87EC"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2B2289" w14:textId="77777777" w:rsidR="002B1F80" w:rsidRPr="006C2DBC" w:rsidRDefault="002B1F80" w:rsidP="006C2DBC">
            <w:pPr>
              <w:pStyle w:val="TabellHode-rad"/>
            </w:pPr>
            <w:r w:rsidRPr="006C2DBC">
              <w:t>2028</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D8D71B" w14:textId="77777777" w:rsidR="002B1F80" w:rsidRPr="006C2DBC" w:rsidRDefault="002B1F80" w:rsidP="002924BF">
            <w:pPr>
              <w:jc w:val="right"/>
            </w:pPr>
            <w:r w:rsidRPr="006C2DBC">
              <w:t>3 254 292</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BC11207" w14:textId="77777777" w:rsidR="002B1F80" w:rsidRPr="006C2DBC" w:rsidRDefault="002B1F80" w:rsidP="002924BF">
            <w:pPr>
              <w:jc w:val="right"/>
            </w:pPr>
            <w:r w:rsidRPr="006C2DBC">
              <w:t>1 174 332</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DD940C" w14:textId="77777777" w:rsidR="002B1F80" w:rsidRPr="006C2DBC" w:rsidRDefault="002B1F80" w:rsidP="002924BF">
            <w:pPr>
              <w:jc w:val="right"/>
            </w:pPr>
            <w:r w:rsidRPr="006C2DBC">
              <w:t>768 764</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8573CB" w14:textId="77777777" w:rsidR="002B1F80" w:rsidRPr="006C2DBC" w:rsidRDefault="002B1F80" w:rsidP="002924BF">
            <w:pPr>
              <w:jc w:val="right"/>
            </w:pPr>
            <w:r w:rsidRPr="006C2DBC">
              <w:t>494 394</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B7E7A4" w14:textId="77777777" w:rsidR="002B1F80" w:rsidRPr="006C2DBC" w:rsidRDefault="002B1F80" w:rsidP="002924BF">
            <w:pPr>
              <w:jc w:val="right"/>
            </w:pPr>
            <w:r w:rsidRPr="006C2DBC">
              <w:t>5 691 782</w:t>
            </w:r>
          </w:p>
        </w:tc>
      </w:tr>
      <w:tr w:rsidR="00A03305" w:rsidRPr="006C2DBC" w14:paraId="5F09C4C9"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F140A1" w14:textId="77777777" w:rsidR="002B1F80" w:rsidRPr="006C2DBC" w:rsidRDefault="002B1F80" w:rsidP="006C2DBC">
            <w:pPr>
              <w:pStyle w:val="TabellHode-rad"/>
            </w:pPr>
            <w:r w:rsidRPr="006C2DBC">
              <w:t>2029</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49166F" w14:textId="77777777" w:rsidR="002B1F80" w:rsidRPr="006C2DBC" w:rsidRDefault="002B1F80" w:rsidP="002924BF">
            <w:pPr>
              <w:jc w:val="right"/>
            </w:pPr>
            <w:r w:rsidRPr="006C2DBC">
              <w:t>3 273 528</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0EE9822" w14:textId="77777777" w:rsidR="002B1F80" w:rsidRPr="006C2DBC" w:rsidRDefault="002B1F80" w:rsidP="002924BF">
            <w:pPr>
              <w:jc w:val="right"/>
            </w:pPr>
            <w:r w:rsidRPr="006C2DBC">
              <w:t>1 178 290</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4F3B46" w14:textId="77777777" w:rsidR="002B1F80" w:rsidRPr="006C2DBC" w:rsidRDefault="002B1F80" w:rsidP="002924BF">
            <w:pPr>
              <w:jc w:val="right"/>
            </w:pPr>
            <w:r w:rsidRPr="006C2DBC">
              <w:t>771 880</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A1CDFC" w14:textId="77777777" w:rsidR="002B1F80" w:rsidRPr="006C2DBC" w:rsidRDefault="002B1F80" w:rsidP="002924BF">
            <w:pPr>
              <w:jc w:val="right"/>
            </w:pPr>
            <w:r w:rsidRPr="006C2DBC">
              <w:t>494 837</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868296B" w14:textId="77777777" w:rsidR="002B1F80" w:rsidRPr="006C2DBC" w:rsidRDefault="002B1F80" w:rsidP="002924BF">
            <w:pPr>
              <w:jc w:val="right"/>
            </w:pPr>
            <w:r w:rsidRPr="006C2DBC">
              <w:t>5 718 535</w:t>
            </w:r>
          </w:p>
        </w:tc>
      </w:tr>
      <w:tr w:rsidR="00A03305" w:rsidRPr="006C2DBC" w14:paraId="77C61A3E"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4CF47D6" w14:textId="77777777" w:rsidR="002B1F80" w:rsidRPr="006C2DBC" w:rsidRDefault="002B1F80" w:rsidP="00363B20"/>
        </w:tc>
        <w:tc>
          <w:tcPr>
            <w:tcW w:w="4553" w:type="pct"/>
            <w:gridSpan w:val="5"/>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F039709" w14:textId="77777777" w:rsidR="002B1F80" w:rsidRPr="006C2DBC" w:rsidRDefault="002B1F80" w:rsidP="002924BF">
            <w:pPr>
              <w:jc w:val="right"/>
            </w:pPr>
            <w:r w:rsidRPr="006C2DBC">
              <w:rPr>
                <w:rStyle w:val="kursiv"/>
              </w:rPr>
              <w:t>Regional befolkningsvekst (fra året før). Prosent.</w:t>
            </w:r>
          </w:p>
        </w:tc>
      </w:tr>
      <w:tr w:rsidR="00A03305" w:rsidRPr="006C2DBC" w14:paraId="18F06A4F"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5E9C4F9" w14:textId="77777777" w:rsidR="002B1F80" w:rsidRPr="006C2DBC" w:rsidRDefault="002B1F80" w:rsidP="006C2DBC">
            <w:pPr>
              <w:pStyle w:val="TabellHode-rad"/>
            </w:pPr>
            <w:r w:rsidRPr="006C2DBC">
              <w:t>2025</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4362F17" w14:textId="77777777" w:rsidR="002B1F80" w:rsidRPr="006C2DBC" w:rsidRDefault="002B1F80" w:rsidP="002924BF">
            <w:pPr>
              <w:jc w:val="right"/>
            </w:pPr>
            <w:r w:rsidRPr="006C2DBC">
              <w:t>0,89</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B96CC1" w14:textId="77777777" w:rsidR="002B1F80" w:rsidRPr="006C2DBC" w:rsidRDefault="002B1F80" w:rsidP="002924BF">
            <w:pPr>
              <w:jc w:val="right"/>
            </w:pPr>
            <w:r w:rsidRPr="006C2DBC">
              <w:t>0,78</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8E1B6E" w14:textId="77777777" w:rsidR="002B1F80" w:rsidRPr="006C2DBC" w:rsidRDefault="002B1F80" w:rsidP="002924BF">
            <w:pPr>
              <w:jc w:val="right"/>
            </w:pPr>
            <w:r w:rsidRPr="006C2DBC">
              <w:t>0,75</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FBF1358" w14:textId="77777777" w:rsidR="002B1F80" w:rsidRPr="006C2DBC" w:rsidRDefault="002B1F80" w:rsidP="002924BF">
            <w:pPr>
              <w:jc w:val="right"/>
            </w:pPr>
            <w:r w:rsidRPr="006C2DBC">
              <w:t>0,28</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055DC48" w14:textId="77777777" w:rsidR="002B1F80" w:rsidRPr="006C2DBC" w:rsidRDefault="002B1F80" w:rsidP="002924BF">
            <w:pPr>
              <w:jc w:val="right"/>
            </w:pPr>
            <w:r w:rsidRPr="006C2DBC">
              <w:t>0,80</w:t>
            </w:r>
          </w:p>
        </w:tc>
      </w:tr>
      <w:tr w:rsidR="00A03305" w:rsidRPr="006C2DBC" w14:paraId="7CCEEA26"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2B1C5C" w14:textId="77777777" w:rsidR="002B1F80" w:rsidRPr="006C2DBC" w:rsidRDefault="002B1F80" w:rsidP="006C2DBC">
            <w:pPr>
              <w:pStyle w:val="TabellHode-rad"/>
            </w:pPr>
            <w:r w:rsidRPr="006C2DBC">
              <w:t>2026</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2EBD016" w14:textId="77777777" w:rsidR="002B1F80" w:rsidRPr="006C2DBC" w:rsidRDefault="002B1F80" w:rsidP="002924BF">
            <w:pPr>
              <w:jc w:val="right"/>
            </w:pPr>
            <w:r w:rsidRPr="006C2DBC">
              <w:t>0,92</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B9AAD96" w14:textId="77777777" w:rsidR="002B1F80" w:rsidRPr="006C2DBC" w:rsidRDefault="002B1F80" w:rsidP="002924BF">
            <w:pPr>
              <w:jc w:val="right"/>
            </w:pPr>
            <w:r w:rsidRPr="006C2DBC">
              <w:t>0,55</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024C47" w14:textId="77777777" w:rsidR="002B1F80" w:rsidRPr="006C2DBC" w:rsidRDefault="002B1F80" w:rsidP="002924BF">
            <w:pPr>
              <w:jc w:val="right"/>
            </w:pPr>
            <w:r w:rsidRPr="006C2DBC">
              <w:t>0,54</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351223" w14:textId="77777777" w:rsidR="002B1F80" w:rsidRPr="006C2DBC" w:rsidRDefault="002B1F80" w:rsidP="002924BF">
            <w:pPr>
              <w:jc w:val="right"/>
            </w:pPr>
            <w:r w:rsidRPr="006C2DBC">
              <w:t>0,82</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E05BA75" w14:textId="77777777" w:rsidR="002B1F80" w:rsidRPr="006C2DBC" w:rsidRDefault="002B1F80" w:rsidP="002924BF">
            <w:pPr>
              <w:jc w:val="right"/>
            </w:pPr>
            <w:r w:rsidRPr="006C2DBC">
              <w:t>0,79</w:t>
            </w:r>
          </w:p>
        </w:tc>
      </w:tr>
      <w:tr w:rsidR="00A03305" w:rsidRPr="006C2DBC" w14:paraId="68CA08E5"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F9B73B" w14:textId="77777777" w:rsidR="002B1F80" w:rsidRPr="006C2DBC" w:rsidRDefault="002B1F80" w:rsidP="006C2DBC">
            <w:pPr>
              <w:pStyle w:val="TabellHode-rad"/>
            </w:pPr>
            <w:r w:rsidRPr="006C2DBC">
              <w:t>2027</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F71CFE" w14:textId="77777777" w:rsidR="002B1F80" w:rsidRPr="006C2DBC" w:rsidRDefault="002B1F80" w:rsidP="002924BF">
            <w:pPr>
              <w:jc w:val="right"/>
            </w:pPr>
            <w:r w:rsidRPr="006C2DBC">
              <w:t>0,60</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91FE57C" w14:textId="77777777" w:rsidR="002B1F80" w:rsidRPr="006C2DBC" w:rsidRDefault="002B1F80" w:rsidP="002924BF">
            <w:pPr>
              <w:jc w:val="right"/>
            </w:pPr>
            <w:r w:rsidRPr="006C2DBC">
              <w:t>0,36</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B39C24" w14:textId="77777777" w:rsidR="002B1F80" w:rsidRPr="006C2DBC" w:rsidRDefault="002B1F80" w:rsidP="002924BF">
            <w:pPr>
              <w:jc w:val="right"/>
            </w:pPr>
            <w:r w:rsidRPr="006C2DBC">
              <w:t>0,35</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079DF9A" w14:textId="77777777" w:rsidR="002B1F80" w:rsidRPr="006C2DBC" w:rsidRDefault="002B1F80" w:rsidP="002924BF">
            <w:pPr>
              <w:jc w:val="right"/>
            </w:pPr>
            <w:r w:rsidRPr="006C2DBC">
              <w:t>0,14</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E83FE92" w14:textId="77777777" w:rsidR="002B1F80" w:rsidRPr="006C2DBC" w:rsidRDefault="002B1F80" w:rsidP="002924BF">
            <w:pPr>
              <w:jc w:val="right"/>
            </w:pPr>
            <w:r w:rsidRPr="006C2DBC">
              <w:t>0,48</w:t>
            </w:r>
          </w:p>
        </w:tc>
      </w:tr>
      <w:tr w:rsidR="00A03305" w:rsidRPr="006C2DBC" w14:paraId="21D4F5A3" w14:textId="77777777" w:rsidTr="006C2DBC">
        <w:trPr>
          <w:cantSplit/>
          <w:trHeight w:val="364"/>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C41B93" w14:textId="77777777" w:rsidR="002B1F80" w:rsidRPr="006C2DBC" w:rsidRDefault="002B1F80" w:rsidP="006C2DBC">
            <w:pPr>
              <w:pStyle w:val="TabellHode-rad"/>
            </w:pPr>
            <w:r w:rsidRPr="006C2DBC">
              <w:t>2028</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3629CD5" w14:textId="77777777" w:rsidR="002B1F80" w:rsidRPr="006C2DBC" w:rsidRDefault="002B1F80" w:rsidP="002924BF">
            <w:pPr>
              <w:jc w:val="right"/>
            </w:pPr>
            <w:r w:rsidRPr="006C2DBC">
              <w:t>0,59</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9278DB1" w14:textId="77777777" w:rsidR="002B1F80" w:rsidRPr="006C2DBC" w:rsidRDefault="002B1F80" w:rsidP="002924BF">
            <w:pPr>
              <w:jc w:val="right"/>
            </w:pPr>
            <w:r w:rsidRPr="006C2DBC">
              <w:t>0,34</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7391DF" w14:textId="77777777" w:rsidR="002B1F80" w:rsidRPr="006C2DBC" w:rsidRDefault="002B1F80" w:rsidP="002924BF">
            <w:pPr>
              <w:jc w:val="right"/>
            </w:pPr>
            <w:r w:rsidRPr="006C2DBC">
              <w:t>0,36</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5AFF84C" w14:textId="77777777" w:rsidR="002B1F80" w:rsidRPr="006C2DBC" w:rsidRDefault="002B1F80" w:rsidP="002924BF">
            <w:pPr>
              <w:jc w:val="right"/>
            </w:pPr>
            <w:r w:rsidRPr="006C2DBC">
              <w:t>0,11</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AD53EBF" w14:textId="77777777" w:rsidR="002B1F80" w:rsidRPr="006C2DBC" w:rsidRDefault="002B1F80" w:rsidP="002924BF">
            <w:pPr>
              <w:jc w:val="right"/>
            </w:pPr>
            <w:r w:rsidRPr="006C2DBC">
              <w:t>0,47</w:t>
            </w:r>
          </w:p>
        </w:tc>
      </w:tr>
      <w:tr w:rsidR="00A03305" w:rsidRPr="006C2DBC" w14:paraId="2ED9BB42" w14:textId="77777777" w:rsidTr="006C2DBC">
        <w:trPr>
          <w:cantSplit/>
          <w:trHeight w:val="113"/>
        </w:trPr>
        <w:tc>
          <w:tcPr>
            <w:tcW w:w="4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1E0364D" w14:textId="77777777" w:rsidR="002B1F80" w:rsidRPr="006C2DBC" w:rsidRDefault="002B1F80" w:rsidP="006C2DBC">
            <w:pPr>
              <w:pStyle w:val="TabellHode-rad"/>
            </w:pPr>
            <w:r w:rsidRPr="006C2DBC">
              <w:lastRenderedPageBreak/>
              <w:t>2029</w:t>
            </w:r>
          </w:p>
        </w:tc>
        <w:tc>
          <w:tcPr>
            <w:tcW w:w="81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18FD169" w14:textId="77777777" w:rsidR="002B1F80" w:rsidRPr="006C2DBC" w:rsidRDefault="002B1F80" w:rsidP="002924BF">
            <w:pPr>
              <w:jc w:val="right"/>
            </w:pPr>
            <w:r w:rsidRPr="006C2DBC">
              <w:t>0,59</w:t>
            </w:r>
          </w:p>
        </w:tc>
        <w:tc>
          <w:tcPr>
            <w:tcW w:w="69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5616DC8" w14:textId="77777777" w:rsidR="002B1F80" w:rsidRPr="006C2DBC" w:rsidRDefault="002B1F80" w:rsidP="002924BF">
            <w:pPr>
              <w:jc w:val="right"/>
            </w:pPr>
            <w:r w:rsidRPr="006C2DBC">
              <w:t>0,34</w:t>
            </w:r>
          </w:p>
        </w:tc>
        <w:tc>
          <w:tcPr>
            <w:tcW w:w="1052"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BD6AD3" w14:textId="77777777" w:rsidR="002B1F80" w:rsidRPr="006C2DBC" w:rsidRDefault="002B1F80" w:rsidP="002924BF">
            <w:pPr>
              <w:jc w:val="right"/>
            </w:pPr>
            <w:r w:rsidRPr="006C2DBC">
              <w:t>0,41</w:t>
            </w:r>
          </w:p>
        </w:tc>
        <w:tc>
          <w:tcPr>
            <w:tcW w:w="101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EB7D9FA" w14:textId="77777777" w:rsidR="002B1F80" w:rsidRPr="006C2DBC" w:rsidRDefault="002B1F80" w:rsidP="002924BF">
            <w:pPr>
              <w:jc w:val="right"/>
            </w:pPr>
            <w:r w:rsidRPr="006C2DBC">
              <w:t>0,09</w:t>
            </w:r>
          </w:p>
        </w:tc>
        <w:tc>
          <w:tcPr>
            <w:tcW w:w="96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31FD93" w14:textId="77777777" w:rsidR="002B1F80" w:rsidRPr="006C2DBC" w:rsidRDefault="002B1F80" w:rsidP="002924BF">
            <w:pPr>
              <w:jc w:val="right"/>
            </w:pPr>
            <w:r w:rsidRPr="006C2DBC">
              <w:t>0,47</w:t>
            </w:r>
          </w:p>
        </w:tc>
      </w:tr>
    </w:tbl>
    <w:p w14:paraId="71F1980F" w14:textId="77777777" w:rsidR="002B1F80" w:rsidRPr="006C2DBC" w:rsidRDefault="002B1F80" w:rsidP="006C2DBC">
      <w:pPr>
        <w:rPr>
          <w:rStyle w:val="halvfet"/>
        </w:rPr>
      </w:pPr>
    </w:p>
    <w:p w14:paraId="5C63636B" w14:textId="77777777" w:rsidR="002B1F80" w:rsidRPr="006C2DBC" w:rsidRDefault="002B1F80" w:rsidP="006C2DBC">
      <w:pPr>
        <w:rPr>
          <w:rStyle w:val="halvfet"/>
        </w:rPr>
      </w:pPr>
    </w:p>
    <w:p w14:paraId="6BE9F655" w14:textId="77777777" w:rsidR="002B1F80" w:rsidRPr="006C2DBC" w:rsidRDefault="002B1F80" w:rsidP="006C2DBC">
      <w:pPr>
        <w:pStyle w:val="avsnitt-undertittel"/>
      </w:pPr>
      <w:r w:rsidRPr="006C2DBC">
        <w:t>Tabell 9. Regionale befolkningstall 2024–2029, aldersgruppen 0–19 år.</w:t>
      </w:r>
    </w:p>
    <w:tbl>
      <w:tblPr>
        <w:tblW w:w="5000" w:type="pct"/>
        <w:tblCellMar>
          <w:left w:w="0" w:type="dxa"/>
          <w:right w:w="0" w:type="dxa"/>
        </w:tblCellMar>
        <w:tblLook w:val="0000" w:firstRow="0" w:lastRow="0" w:firstColumn="0" w:lastColumn="0" w:noHBand="0" w:noVBand="0"/>
      </w:tblPr>
      <w:tblGrid>
        <w:gridCol w:w="1001"/>
        <w:gridCol w:w="1854"/>
        <w:gridCol w:w="1584"/>
        <w:gridCol w:w="2395"/>
        <w:gridCol w:w="1680"/>
        <w:gridCol w:w="1946"/>
      </w:tblGrid>
      <w:tr w:rsidR="00A03305" w:rsidRPr="006C2DBC" w14:paraId="60B23BF6" w14:textId="77777777" w:rsidTr="006C2DBC">
        <w:trPr>
          <w:trHeight w:val="113"/>
          <w:tblHeader/>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99BFB64" w14:textId="77777777" w:rsidR="002B1F80" w:rsidRPr="006C2DBC" w:rsidRDefault="002B1F80" w:rsidP="00363B20"/>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007DD02" w14:textId="77777777" w:rsidR="002B1F80" w:rsidRPr="006C2DBC" w:rsidRDefault="002B1F80" w:rsidP="002924BF">
            <w:pPr>
              <w:pStyle w:val="TabellHode-kolonne"/>
              <w:jc w:val="right"/>
            </w:pPr>
            <w:r w:rsidRPr="006C2DBC">
              <w:t>Helse Sør-Øst</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8B6599E" w14:textId="77777777" w:rsidR="002B1F80" w:rsidRPr="006C2DBC" w:rsidRDefault="002B1F80" w:rsidP="002924BF">
            <w:pPr>
              <w:pStyle w:val="TabellHode-kolonne"/>
              <w:jc w:val="right"/>
            </w:pPr>
            <w:r w:rsidRPr="006C2DBC">
              <w:t>Helse Vest</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698A53D" w14:textId="77777777" w:rsidR="002B1F80" w:rsidRPr="006C2DBC" w:rsidRDefault="002B1F80" w:rsidP="002924BF">
            <w:pPr>
              <w:pStyle w:val="TabellHode-kolonne"/>
              <w:jc w:val="right"/>
            </w:pPr>
            <w:r w:rsidRPr="006C2DBC">
              <w:t>Helse Midt-Norge</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90800C2" w14:textId="77777777" w:rsidR="002B1F80" w:rsidRPr="006C2DBC" w:rsidRDefault="002B1F80" w:rsidP="002924BF">
            <w:pPr>
              <w:pStyle w:val="TabellHode-kolonne"/>
              <w:jc w:val="right"/>
            </w:pPr>
            <w:r w:rsidRPr="006C2DBC">
              <w:t>Helse Nord</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311E607" w14:textId="77777777" w:rsidR="002B1F80" w:rsidRPr="006C2DBC" w:rsidRDefault="002B1F80" w:rsidP="002924BF">
            <w:pPr>
              <w:pStyle w:val="TabellHode-kolonne"/>
              <w:jc w:val="right"/>
            </w:pPr>
            <w:r w:rsidRPr="006C2DBC">
              <w:t>Landet samlet</w:t>
            </w:r>
          </w:p>
        </w:tc>
      </w:tr>
      <w:tr w:rsidR="00A03305" w:rsidRPr="006C2DBC" w14:paraId="354AFA84"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0B326A9" w14:textId="77777777" w:rsidR="002B1F80" w:rsidRPr="006C2DBC" w:rsidRDefault="002B1F80" w:rsidP="006C2DBC">
            <w:pPr>
              <w:pStyle w:val="TabellHode-rad"/>
            </w:pPr>
            <w:r w:rsidRPr="006C2DBC">
              <w:t>2024</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3DEE727" w14:textId="77777777" w:rsidR="002B1F80" w:rsidRPr="006C2DBC" w:rsidRDefault="002B1F80" w:rsidP="002924BF">
            <w:pPr>
              <w:jc w:val="right"/>
            </w:pPr>
            <w:r w:rsidRPr="006C2DBC">
              <w:t>698 218</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956A120" w14:textId="77777777" w:rsidR="002B1F80" w:rsidRPr="006C2DBC" w:rsidRDefault="002B1F80" w:rsidP="002924BF">
            <w:pPr>
              <w:jc w:val="right"/>
            </w:pPr>
            <w:r w:rsidRPr="006C2DBC">
              <w:t>274 645</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B70404A" w14:textId="77777777" w:rsidR="002B1F80" w:rsidRPr="006C2DBC" w:rsidRDefault="002B1F80" w:rsidP="002924BF">
            <w:pPr>
              <w:jc w:val="right"/>
            </w:pPr>
            <w:r w:rsidRPr="006C2DBC">
              <w:t>168 507</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C5F0D81" w14:textId="77777777" w:rsidR="002B1F80" w:rsidRPr="006C2DBC" w:rsidRDefault="002B1F80" w:rsidP="002924BF">
            <w:pPr>
              <w:jc w:val="right"/>
            </w:pPr>
            <w:r w:rsidRPr="006C2DBC">
              <w:t>102 912</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95F7AA" w14:textId="77777777" w:rsidR="002B1F80" w:rsidRPr="006C2DBC" w:rsidRDefault="002B1F80" w:rsidP="002924BF">
            <w:pPr>
              <w:jc w:val="right"/>
            </w:pPr>
            <w:r w:rsidRPr="006C2DBC">
              <w:t>1 244 282</w:t>
            </w:r>
          </w:p>
        </w:tc>
      </w:tr>
      <w:tr w:rsidR="00A03305" w:rsidRPr="006C2DBC" w14:paraId="1BB08F91"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7977EA" w14:textId="77777777" w:rsidR="002B1F80" w:rsidRPr="006C2DBC" w:rsidRDefault="002B1F80" w:rsidP="006C2DBC">
            <w:pPr>
              <w:pStyle w:val="TabellHode-rad"/>
            </w:pPr>
            <w:r w:rsidRPr="006C2DBC">
              <w:t>2025</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6FA1D4F" w14:textId="77777777" w:rsidR="002B1F80" w:rsidRPr="006C2DBC" w:rsidRDefault="002B1F80" w:rsidP="002924BF">
            <w:pPr>
              <w:jc w:val="right"/>
            </w:pPr>
            <w:r w:rsidRPr="006C2DBC">
              <w:t>698 399</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443163F" w14:textId="77777777" w:rsidR="002B1F80" w:rsidRPr="006C2DBC" w:rsidRDefault="002B1F80" w:rsidP="002924BF">
            <w:pPr>
              <w:jc w:val="right"/>
            </w:pPr>
            <w:r w:rsidRPr="006C2DBC">
              <w:t>273 936</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B951B7" w14:textId="77777777" w:rsidR="002B1F80" w:rsidRPr="006C2DBC" w:rsidRDefault="002B1F80" w:rsidP="002924BF">
            <w:pPr>
              <w:jc w:val="right"/>
            </w:pPr>
            <w:r w:rsidRPr="006C2DBC">
              <w:t>168 257</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80C9B9" w14:textId="77777777" w:rsidR="002B1F80" w:rsidRPr="006C2DBC" w:rsidRDefault="002B1F80" w:rsidP="002924BF">
            <w:pPr>
              <w:jc w:val="right"/>
            </w:pPr>
            <w:r w:rsidRPr="006C2DBC">
              <w:t>102 208</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3C79BCC" w14:textId="77777777" w:rsidR="002B1F80" w:rsidRPr="006C2DBC" w:rsidRDefault="002B1F80" w:rsidP="002924BF">
            <w:pPr>
              <w:jc w:val="right"/>
            </w:pPr>
            <w:r w:rsidRPr="006C2DBC">
              <w:t>1 242 800</w:t>
            </w:r>
          </w:p>
        </w:tc>
      </w:tr>
      <w:tr w:rsidR="00A03305" w:rsidRPr="006C2DBC" w14:paraId="492F45BC"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F8078D4" w14:textId="77777777" w:rsidR="002B1F80" w:rsidRPr="006C2DBC" w:rsidRDefault="002B1F80" w:rsidP="006C2DBC">
            <w:pPr>
              <w:pStyle w:val="TabellHode-rad"/>
            </w:pPr>
            <w:r w:rsidRPr="006C2DBC">
              <w:t>2026</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EA83DF9" w14:textId="77777777" w:rsidR="002B1F80" w:rsidRPr="006C2DBC" w:rsidRDefault="002B1F80" w:rsidP="002924BF">
            <w:pPr>
              <w:jc w:val="right"/>
            </w:pPr>
            <w:r w:rsidRPr="006C2DBC">
              <w:t>696 528</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5E54F1" w14:textId="77777777" w:rsidR="002B1F80" w:rsidRPr="006C2DBC" w:rsidRDefault="002B1F80" w:rsidP="002924BF">
            <w:pPr>
              <w:jc w:val="right"/>
            </w:pPr>
            <w:r w:rsidRPr="006C2DBC">
              <w:t>272 280</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ED996F" w14:textId="77777777" w:rsidR="002B1F80" w:rsidRPr="006C2DBC" w:rsidRDefault="002B1F80" w:rsidP="002924BF">
            <w:pPr>
              <w:jc w:val="right"/>
            </w:pPr>
            <w:r w:rsidRPr="006C2DBC">
              <w:t>167 751</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E242924" w14:textId="77777777" w:rsidR="002B1F80" w:rsidRPr="006C2DBC" w:rsidRDefault="002B1F80" w:rsidP="002924BF">
            <w:pPr>
              <w:jc w:val="right"/>
            </w:pPr>
            <w:r w:rsidRPr="006C2DBC">
              <w:t>102 299</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4B209E" w14:textId="77777777" w:rsidR="002B1F80" w:rsidRPr="006C2DBC" w:rsidRDefault="002B1F80" w:rsidP="002924BF">
            <w:pPr>
              <w:jc w:val="right"/>
            </w:pPr>
            <w:r w:rsidRPr="006C2DBC">
              <w:t>1 238 858</w:t>
            </w:r>
          </w:p>
        </w:tc>
      </w:tr>
      <w:tr w:rsidR="00A03305" w:rsidRPr="006C2DBC" w14:paraId="2156241E"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5930C33" w14:textId="77777777" w:rsidR="002B1F80" w:rsidRPr="006C2DBC" w:rsidRDefault="002B1F80" w:rsidP="006C2DBC">
            <w:pPr>
              <w:pStyle w:val="TabellHode-rad"/>
            </w:pPr>
            <w:r w:rsidRPr="006C2DBC">
              <w:t>2027</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47BE44" w14:textId="77777777" w:rsidR="002B1F80" w:rsidRPr="006C2DBC" w:rsidRDefault="002B1F80" w:rsidP="002924BF">
            <w:pPr>
              <w:jc w:val="right"/>
            </w:pPr>
            <w:r w:rsidRPr="006C2DBC">
              <w:t>693 122</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C5B2A52" w14:textId="77777777" w:rsidR="002B1F80" w:rsidRPr="006C2DBC" w:rsidRDefault="002B1F80" w:rsidP="002924BF">
            <w:pPr>
              <w:jc w:val="right"/>
            </w:pPr>
            <w:r w:rsidRPr="006C2DBC">
              <w:t>269 932</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07349AF" w14:textId="77777777" w:rsidR="002B1F80" w:rsidRPr="006C2DBC" w:rsidRDefault="002B1F80" w:rsidP="002924BF">
            <w:pPr>
              <w:jc w:val="right"/>
            </w:pPr>
            <w:r w:rsidRPr="006C2DBC">
              <w:t>166 722</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1DE7367" w14:textId="77777777" w:rsidR="002B1F80" w:rsidRPr="006C2DBC" w:rsidRDefault="002B1F80" w:rsidP="002924BF">
            <w:pPr>
              <w:jc w:val="right"/>
            </w:pPr>
            <w:r w:rsidRPr="006C2DBC">
              <w:t>101 662</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DFDEC11" w14:textId="77777777" w:rsidR="002B1F80" w:rsidRPr="006C2DBC" w:rsidRDefault="002B1F80" w:rsidP="002924BF">
            <w:pPr>
              <w:jc w:val="right"/>
            </w:pPr>
            <w:r w:rsidRPr="006C2DBC">
              <w:t>1 231 438</w:t>
            </w:r>
          </w:p>
        </w:tc>
      </w:tr>
      <w:tr w:rsidR="00A03305" w:rsidRPr="006C2DBC" w14:paraId="5A5D1435"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0B45883" w14:textId="77777777" w:rsidR="002B1F80" w:rsidRPr="006C2DBC" w:rsidRDefault="002B1F80" w:rsidP="006C2DBC">
            <w:pPr>
              <w:pStyle w:val="TabellHode-rad"/>
            </w:pPr>
            <w:r w:rsidRPr="006C2DBC">
              <w:t>2028</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1B44341" w14:textId="77777777" w:rsidR="002B1F80" w:rsidRPr="006C2DBC" w:rsidRDefault="002B1F80" w:rsidP="002924BF">
            <w:pPr>
              <w:jc w:val="right"/>
            </w:pPr>
            <w:r w:rsidRPr="006C2DBC">
              <w:t>690 336</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84C7CB" w14:textId="77777777" w:rsidR="002B1F80" w:rsidRPr="006C2DBC" w:rsidRDefault="002B1F80" w:rsidP="002924BF">
            <w:pPr>
              <w:jc w:val="right"/>
            </w:pPr>
            <w:r w:rsidRPr="006C2DBC">
              <w:t>267 759</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F1780C" w14:textId="77777777" w:rsidR="002B1F80" w:rsidRPr="006C2DBC" w:rsidRDefault="002B1F80" w:rsidP="002924BF">
            <w:pPr>
              <w:jc w:val="right"/>
            </w:pPr>
            <w:r w:rsidRPr="006C2DBC">
              <w:t>165 665</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973684" w14:textId="77777777" w:rsidR="002B1F80" w:rsidRPr="006C2DBC" w:rsidRDefault="002B1F80" w:rsidP="002924BF">
            <w:pPr>
              <w:jc w:val="right"/>
            </w:pPr>
            <w:r w:rsidRPr="006C2DBC">
              <w:t>100 876</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D13597E" w14:textId="77777777" w:rsidR="002B1F80" w:rsidRPr="006C2DBC" w:rsidRDefault="002B1F80" w:rsidP="002924BF">
            <w:pPr>
              <w:jc w:val="right"/>
            </w:pPr>
            <w:r w:rsidRPr="006C2DBC">
              <w:t>1 224 636</w:t>
            </w:r>
          </w:p>
        </w:tc>
      </w:tr>
      <w:tr w:rsidR="00A03305" w:rsidRPr="006C2DBC" w14:paraId="7069D37B"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FDD2280" w14:textId="77777777" w:rsidR="002B1F80" w:rsidRPr="006C2DBC" w:rsidRDefault="002B1F80" w:rsidP="006C2DBC">
            <w:pPr>
              <w:pStyle w:val="TabellHode-rad"/>
            </w:pPr>
            <w:r w:rsidRPr="006C2DBC">
              <w:t>2029</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1815BE6" w14:textId="77777777" w:rsidR="002B1F80" w:rsidRPr="006C2DBC" w:rsidRDefault="002B1F80" w:rsidP="002924BF">
            <w:pPr>
              <w:jc w:val="right"/>
            </w:pPr>
            <w:r w:rsidRPr="006C2DBC">
              <w:t>686 845</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AF4065" w14:textId="77777777" w:rsidR="002B1F80" w:rsidRPr="006C2DBC" w:rsidRDefault="002B1F80" w:rsidP="002924BF">
            <w:pPr>
              <w:jc w:val="right"/>
            </w:pPr>
            <w:r w:rsidRPr="006C2DBC">
              <w:t>265 192</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0466B96" w14:textId="77777777" w:rsidR="002B1F80" w:rsidRPr="006C2DBC" w:rsidRDefault="002B1F80" w:rsidP="002924BF">
            <w:pPr>
              <w:jc w:val="right"/>
            </w:pPr>
            <w:r w:rsidRPr="006C2DBC">
              <w:t>164 664</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89A2DF0" w14:textId="77777777" w:rsidR="002B1F80" w:rsidRPr="006C2DBC" w:rsidRDefault="002B1F80" w:rsidP="002924BF">
            <w:pPr>
              <w:jc w:val="right"/>
            </w:pPr>
            <w:r w:rsidRPr="006C2DBC">
              <w:t>100 041</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E11EDC" w14:textId="77777777" w:rsidR="002B1F80" w:rsidRPr="006C2DBC" w:rsidRDefault="002B1F80" w:rsidP="002924BF">
            <w:pPr>
              <w:jc w:val="right"/>
            </w:pPr>
            <w:r w:rsidRPr="006C2DBC">
              <w:t>1 216 742</w:t>
            </w:r>
          </w:p>
        </w:tc>
      </w:tr>
      <w:tr w:rsidR="00A03305" w:rsidRPr="006C2DBC" w14:paraId="6C1C5F31"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6E315BD" w14:textId="77777777" w:rsidR="002B1F80" w:rsidRPr="006C2DBC" w:rsidRDefault="002B1F80" w:rsidP="00363B20"/>
        </w:tc>
        <w:tc>
          <w:tcPr>
            <w:tcW w:w="4521" w:type="pct"/>
            <w:gridSpan w:val="5"/>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0C5B778" w14:textId="77777777" w:rsidR="002B1F80" w:rsidRPr="006C2DBC" w:rsidRDefault="002B1F80" w:rsidP="002924BF">
            <w:r w:rsidRPr="006C2DBC">
              <w:rPr>
                <w:rStyle w:val="kursiv"/>
              </w:rPr>
              <w:t>Regional befolkningsvekst 0–19 år. Prosent.</w:t>
            </w:r>
          </w:p>
        </w:tc>
      </w:tr>
      <w:tr w:rsidR="00A03305" w:rsidRPr="006C2DBC" w14:paraId="7F0B5C44"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7CCA86" w14:textId="77777777" w:rsidR="002B1F80" w:rsidRPr="006C2DBC" w:rsidRDefault="002B1F80" w:rsidP="006C2DBC">
            <w:pPr>
              <w:pStyle w:val="TabellHode-rad"/>
            </w:pPr>
            <w:r w:rsidRPr="006C2DBC">
              <w:t>2025</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722390" w14:textId="77777777" w:rsidR="002B1F80" w:rsidRPr="006C2DBC" w:rsidRDefault="002B1F80" w:rsidP="002924BF">
            <w:pPr>
              <w:jc w:val="right"/>
            </w:pPr>
            <w:r w:rsidRPr="006C2DBC">
              <w:t>0,03</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ACB1D96" w14:textId="77777777" w:rsidR="002B1F80" w:rsidRPr="006C2DBC" w:rsidRDefault="002B1F80" w:rsidP="002924BF">
            <w:pPr>
              <w:jc w:val="right"/>
            </w:pPr>
            <w:r w:rsidRPr="006C2DBC">
              <w:t>-0,26</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3AC7E6" w14:textId="77777777" w:rsidR="002B1F80" w:rsidRPr="006C2DBC" w:rsidRDefault="002B1F80" w:rsidP="002924BF">
            <w:pPr>
              <w:jc w:val="right"/>
            </w:pPr>
            <w:r w:rsidRPr="006C2DBC">
              <w:t>-0,15</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313BC89" w14:textId="77777777" w:rsidR="002B1F80" w:rsidRPr="006C2DBC" w:rsidRDefault="002B1F80" w:rsidP="002924BF">
            <w:pPr>
              <w:jc w:val="right"/>
            </w:pPr>
            <w:r w:rsidRPr="006C2DBC">
              <w:t>-0,68</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734C8E2" w14:textId="77777777" w:rsidR="002B1F80" w:rsidRPr="006C2DBC" w:rsidRDefault="002B1F80" w:rsidP="002924BF">
            <w:pPr>
              <w:jc w:val="right"/>
            </w:pPr>
            <w:r w:rsidRPr="006C2DBC">
              <w:t>-0,12</w:t>
            </w:r>
          </w:p>
        </w:tc>
      </w:tr>
      <w:tr w:rsidR="00A03305" w:rsidRPr="006C2DBC" w14:paraId="4B016C38"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1DF988F" w14:textId="77777777" w:rsidR="002B1F80" w:rsidRPr="006C2DBC" w:rsidRDefault="002B1F80" w:rsidP="006C2DBC">
            <w:pPr>
              <w:pStyle w:val="TabellHode-rad"/>
            </w:pPr>
            <w:r w:rsidRPr="006C2DBC">
              <w:t>2026</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EC8988" w14:textId="77777777" w:rsidR="002B1F80" w:rsidRPr="006C2DBC" w:rsidRDefault="002B1F80" w:rsidP="002924BF">
            <w:pPr>
              <w:jc w:val="right"/>
            </w:pPr>
            <w:r w:rsidRPr="006C2DBC">
              <w:t>-0,27</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264E951" w14:textId="77777777" w:rsidR="002B1F80" w:rsidRPr="006C2DBC" w:rsidRDefault="002B1F80" w:rsidP="002924BF">
            <w:pPr>
              <w:jc w:val="right"/>
            </w:pPr>
            <w:r w:rsidRPr="006C2DBC">
              <w:t>-0,60</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457AA22" w14:textId="77777777" w:rsidR="002B1F80" w:rsidRPr="006C2DBC" w:rsidRDefault="002B1F80" w:rsidP="002924BF">
            <w:pPr>
              <w:jc w:val="right"/>
            </w:pPr>
            <w:r w:rsidRPr="006C2DBC">
              <w:t>-0,30</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26AECC" w14:textId="77777777" w:rsidR="002B1F80" w:rsidRPr="006C2DBC" w:rsidRDefault="002B1F80" w:rsidP="002924BF">
            <w:pPr>
              <w:jc w:val="right"/>
            </w:pPr>
            <w:r w:rsidRPr="006C2DBC">
              <w:t>0,09</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10C96C9" w14:textId="77777777" w:rsidR="002B1F80" w:rsidRPr="006C2DBC" w:rsidRDefault="002B1F80" w:rsidP="002924BF">
            <w:pPr>
              <w:jc w:val="right"/>
            </w:pPr>
            <w:r w:rsidRPr="006C2DBC">
              <w:t>-0,32</w:t>
            </w:r>
          </w:p>
        </w:tc>
      </w:tr>
      <w:tr w:rsidR="00A03305" w:rsidRPr="006C2DBC" w14:paraId="7C0AE65E"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0A179F6" w14:textId="77777777" w:rsidR="002B1F80" w:rsidRPr="006C2DBC" w:rsidRDefault="002B1F80" w:rsidP="006C2DBC">
            <w:pPr>
              <w:pStyle w:val="TabellHode-rad"/>
            </w:pPr>
            <w:r w:rsidRPr="006C2DBC">
              <w:t>2027</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DD08F23" w14:textId="77777777" w:rsidR="002B1F80" w:rsidRPr="006C2DBC" w:rsidRDefault="002B1F80" w:rsidP="002924BF">
            <w:pPr>
              <w:jc w:val="right"/>
            </w:pPr>
            <w:r w:rsidRPr="006C2DBC">
              <w:t>-0,49</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0FF11A" w14:textId="77777777" w:rsidR="002B1F80" w:rsidRPr="006C2DBC" w:rsidRDefault="002B1F80" w:rsidP="002924BF">
            <w:pPr>
              <w:jc w:val="right"/>
            </w:pPr>
            <w:r w:rsidRPr="006C2DBC">
              <w:t>-0,86</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FA165E9" w14:textId="77777777" w:rsidR="002B1F80" w:rsidRPr="006C2DBC" w:rsidRDefault="002B1F80" w:rsidP="002924BF">
            <w:pPr>
              <w:jc w:val="right"/>
            </w:pPr>
            <w:r w:rsidRPr="006C2DBC">
              <w:t>-0,61</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CF71F6" w14:textId="77777777" w:rsidR="002B1F80" w:rsidRPr="006C2DBC" w:rsidRDefault="002B1F80" w:rsidP="002924BF">
            <w:pPr>
              <w:jc w:val="right"/>
            </w:pPr>
            <w:r w:rsidRPr="006C2DBC">
              <w:t>-0,62</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53CDCB" w14:textId="77777777" w:rsidR="002B1F80" w:rsidRPr="006C2DBC" w:rsidRDefault="002B1F80" w:rsidP="002924BF">
            <w:pPr>
              <w:jc w:val="right"/>
            </w:pPr>
            <w:r w:rsidRPr="006C2DBC">
              <w:t>-0,60</w:t>
            </w:r>
          </w:p>
        </w:tc>
      </w:tr>
      <w:tr w:rsidR="00A03305" w:rsidRPr="006C2DBC" w14:paraId="06FBF4FD"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34ADA4" w14:textId="77777777" w:rsidR="002B1F80" w:rsidRPr="006C2DBC" w:rsidRDefault="002B1F80" w:rsidP="006C2DBC">
            <w:pPr>
              <w:pStyle w:val="TabellHode-rad"/>
            </w:pPr>
            <w:r w:rsidRPr="006C2DBC">
              <w:t>2028</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4F65269" w14:textId="77777777" w:rsidR="002B1F80" w:rsidRPr="006C2DBC" w:rsidRDefault="002B1F80" w:rsidP="002924BF">
            <w:pPr>
              <w:jc w:val="right"/>
            </w:pPr>
            <w:r w:rsidRPr="006C2DBC">
              <w:t>-0,40</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C433D9" w14:textId="77777777" w:rsidR="002B1F80" w:rsidRPr="006C2DBC" w:rsidRDefault="002B1F80" w:rsidP="002924BF">
            <w:pPr>
              <w:jc w:val="right"/>
            </w:pPr>
            <w:r w:rsidRPr="006C2DBC">
              <w:t>-0,81</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A060465" w14:textId="77777777" w:rsidR="002B1F80" w:rsidRPr="006C2DBC" w:rsidRDefault="002B1F80" w:rsidP="002924BF">
            <w:pPr>
              <w:jc w:val="right"/>
            </w:pPr>
            <w:r w:rsidRPr="006C2DBC">
              <w:t>-0,63</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3E35434" w14:textId="77777777" w:rsidR="002B1F80" w:rsidRPr="006C2DBC" w:rsidRDefault="002B1F80" w:rsidP="002924BF">
            <w:pPr>
              <w:jc w:val="right"/>
            </w:pPr>
            <w:r w:rsidRPr="006C2DBC">
              <w:t>-0,77</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32253F6" w14:textId="77777777" w:rsidR="002B1F80" w:rsidRPr="006C2DBC" w:rsidRDefault="002B1F80" w:rsidP="002924BF">
            <w:pPr>
              <w:jc w:val="right"/>
            </w:pPr>
            <w:r w:rsidRPr="006C2DBC">
              <w:t>-0,55</w:t>
            </w:r>
          </w:p>
        </w:tc>
      </w:tr>
      <w:tr w:rsidR="00A03305" w:rsidRPr="006C2DBC" w14:paraId="5B5DDB88" w14:textId="77777777" w:rsidTr="006C2DBC">
        <w:trPr>
          <w:trHeight w:val="113"/>
        </w:trPr>
        <w:tc>
          <w:tcPr>
            <w:tcW w:w="479"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AF241B0" w14:textId="77777777" w:rsidR="002B1F80" w:rsidRPr="006C2DBC" w:rsidRDefault="002B1F80" w:rsidP="006C2DBC">
            <w:pPr>
              <w:pStyle w:val="TabellHode-rad"/>
            </w:pPr>
            <w:r w:rsidRPr="006C2DBC">
              <w:t>2029</w:t>
            </w:r>
          </w:p>
        </w:tc>
        <w:tc>
          <w:tcPr>
            <w:tcW w:w="8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ACEC41F" w14:textId="77777777" w:rsidR="002B1F80" w:rsidRPr="006C2DBC" w:rsidRDefault="002B1F80" w:rsidP="002924BF">
            <w:pPr>
              <w:jc w:val="right"/>
            </w:pPr>
            <w:r w:rsidRPr="006C2DBC">
              <w:t>-0,51</w:t>
            </w:r>
          </w:p>
        </w:tc>
        <w:tc>
          <w:tcPr>
            <w:tcW w:w="75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946A22B" w14:textId="77777777" w:rsidR="002B1F80" w:rsidRPr="006C2DBC" w:rsidRDefault="002B1F80" w:rsidP="002924BF">
            <w:pPr>
              <w:jc w:val="right"/>
            </w:pPr>
            <w:r w:rsidRPr="006C2DBC">
              <w:t>-0,96</w:t>
            </w:r>
          </w:p>
        </w:tc>
        <w:tc>
          <w:tcPr>
            <w:tcW w:w="11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C81B58" w14:textId="77777777" w:rsidR="002B1F80" w:rsidRPr="006C2DBC" w:rsidRDefault="002B1F80" w:rsidP="002924BF">
            <w:pPr>
              <w:jc w:val="right"/>
            </w:pPr>
            <w:r w:rsidRPr="006C2DBC">
              <w:t>-0,60</w:t>
            </w:r>
          </w:p>
        </w:tc>
        <w:tc>
          <w:tcPr>
            <w:tcW w:w="803"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8CDE2FF" w14:textId="77777777" w:rsidR="002B1F80" w:rsidRPr="006C2DBC" w:rsidRDefault="002B1F80" w:rsidP="002924BF">
            <w:pPr>
              <w:jc w:val="right"/>
            </w:pPr>
            <w:r w:rsidRPr="006C2DBC">
              <w:t>-0,83</w:t>
            </w:r>
          </w:p>
        </w:tc>
        <w:tc>
          <w:tcPr>
            <w:tcW w:w="93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D8A3D49" w14:textId="77777777" w:rsidR="002B1F80" w:rsidRPr="006C2DBC" w:rsidRDefault="002B1F80" w:rsidP="002924BF">
            <w:pPr>
              <w:jc w:val="right"/>
            </w:pPr>
            <w:r w:rsidRPr="006C2DBC">
              <w:t>-0,64</w:t>
            </w:r>
          </w:p>
        </w:tc>
      </w:tr>
    </w:tbl>
    <w:p w14:paraId="3ABBCB38" w14:textId="77777777" w:rsidR="002B1F80" w:rsidRPr="006C2DBC" w:rsidRDefault="002B1F80" w:rsidP="006C2DBC"/>
    <w:p w14:paraId="517002E0" w14:textId="77777777" w:rsidR="002B1F80" w:rsidRPr="006C2DBC" w:rsidRDefault="002B1F80" w:rsidP="006C2DBC"/>
    <w:p w14:paraId="02A67978" w14:textId="731E1010" w:rsidR="002B1F80" w:rsidRPr="006C2DBC" w:rsidRDefault="002B1F80" w:rsidP="00363B20">
      <w:pPr>
        <w:pStyle w:val="UnOverskrift1"/>
      </w:pPr>
      <w:bookmarkStart w:id="31" w:name="_Toc216197080"/>
      <w:r w:rsidRPr="006C2DBC">
        <w:t>Vedlegg 4</w:t>
      </w:r>
      <w:r w:rsidR="00363B20">
        <w:t xml:space="preserve"> – </w:t>
      </w:r>
      <w:r w:rsidRPr="006C2DBC">
        <w:t>Aktivitet og produktivitet Tabeller og figurer</w:t>
      </w:r>
      <w:bookmarkEnd w:id="31"/>
    </w:p>
    <w:p w14:paraId="478EB4EE" w14:textId="77777777" w:rsidR="002B1F80" w:rsidRPr="006C2DBC" w:rsidRDefault="002B1F80" w:rsidP="006C2DBC">
      <w:r w:rsidRPr="006C2DBC">
        <w:t xml:space="preserve">Tabell 1 til 4 viser utviklingen i produktivitet dekomponert i en aktivitets- og kostnadseffekt for henholdsvis polikliniske kontakter, døgn, pasienter og ISF-poeng per krone. </w:t>
      </w:r>
    </w:p>
    <w:p w14:paraId="48BFDB1D" w14:textId="77777777" w:rsidR="002B1F80" w:rsidRPr="006C2DBC" w:rsidRDefault="002B1F80" w:rsidP="006C2DBC">
      <w:pPr>
        <w:pStyle w:val="avsnitt-undertittel"/>
      </w:pPr>
      <w:r w:rsidRPr="006C2DBC">
        <w:t xml:space="preserve">Tabell 1 Prosentvis endring fra foregående år for polikliniske kontakter per krone, polikliniske kontakter og kostnader. Psykisk helsevern og TSB. 2018 til 2024. </w:t>
      </w:r>
    </w:p>
    <w:tbl>
      <w:tblPr>
        <w:tblW w:w="5000" w:type="pct"/>
        <w:tblCellMar>
          <w:left w:w="0" w:type="dxa"/>
          <w:right w:w="0" w:type="dxa"/>
        </w:tblCellMar>
        <w:tblLook w:val="0000" w:firstRow="0" w:lastRow="0" w:firstColumn="0" w:lastColumn="0" w:noHBand="0" w:noVBand="0"/>
      </w:tblPr>
      <w:tblGrid>
        <w:gridCol w:w="5420"/>
        <w:gridCol w:w="720"/>
        <w:gridCol w:w="720"/>
        <w:gridCol w:w="720"/>
        <w:gridCol w:w="720"/>
        <w:gridCol w:w="720"/>
        <w:gridCol w:w="720"/>
        <w:gridCol w:w="720"/>
      </w:tblGrid>
      <w:tr w:rsidR="00A03305" w:rsidRPr="006C2DBC" w14:paraId="62BCB6E3" w14:textId="77777777" w:rsidTr="006C2DBC">
        <w:trPr>
          <w:trHeight w:val="113"/>
          <w:tblHeader/>
        </w:trPr>
        <w:tc>
          <w:tcPr>
            <w:tcW w:w="25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345D16A" w14:textId="77777777" w:rsidR="002B1F80" w:rsidRPr="006C2DBC" w:rsidRDefault="002B1F80" w:rsidP="00363B20"/>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7F75DF" w14:textId="77777777" w:rsidR="002B1F80" w:rsidRPr="006C2DBC" w:rsidRDefault="002B1F80" w:rsidP="002924BF">
            <w:pPr>
              <w:pStyle w:val="TabellHode-kolonne"/>
              <w:jc w:val="right"/>
            </w:pPr>
            <w:r w:rsidRPr="006C2DBC">
              <w:t>2018</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D9C5DB" w14:textId="77777777" w:rsidR="002B1F80" w:rsidRPr="006C2DBC" w:rsidRDefault="002B1F80" w:rsidP="002924BF">
            <w:pPr>
              <w:pStyle w:val="TabellHode-kolonne"/>
              <w:jc w:val="right"/>
            </w:pPr>
            <w:r w:rsidRPr="006C2DBC">
              <w:t>2019</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98824E0" w14:textId="77777777" w:rsidR="002B1F80" w:rsidRPr="006C2DBC" w:rsidRDefault="002B1F80" w:rsidP="002924BF">
            <w:pPr>
              <w:pStyle w:val="TabellHode-kolonne"/>
              <w:jc w:val="right"/>
            </w:pPr>
            <w:r w:rsidRPr="006C2DBC">
              <w:t>2020</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6FB4F56" w14:textId="77777777" w:rsidR="002B1F80" w:rsidRPr="006C2DBC" w:rsidRDefault="002B1F80" w:rsidP="002924BF">
            <w:pPr>
              <w:pStyle w:val="TabellHode-kolonne"/>
              <w:jc w:val="right"/>
            </w:pPr>
            <w:r w:rsidRPr="006C2DBC">
              <w:t>2021</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21F654B" w14:textId="77777777" w:rsidR="002B1F80" w:rsidRPr="006C2DBC" w:rsidRDefault="002B1F80" w:rsidP="002924BF">
            <w:pPr>
              <w:pStyle w:val="TabellHode-kolonne"/>
              <w:jc w:val="right"/>
            </w:pPr>
            <w:r w:rsidRPr="006C2DBC">
              <w:t>2022</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97DB9EC" w14:textId="77777777" w:rsidR="002B1F80" w:rsidRPr="006C2DBC" w:rsidRDefault="002B1F80" w:rsidP="002924BF">
            <w:pPr>
              <w:pStyle w:val="TabellHode-kolonne"/>
              <w:jc w:val="right"/>
            </w:pPr>
            <w:r w:rsidRPr="006C2DBC">
              <w:t>2023</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7527E1B" w14:textId="77777777" w:rsidR="002B1F80" w:rsidRPr="006C2DBC" w:rsidRDefault="002B1F80" w:rsidP="002924BF">
            <w:pPr>
              <w:pStyle w:val="TabellHode-kolonne"/>
              <w:jc w:val="right"/>
            </w:pPr>
            <w:r w:rsidRPr="006C2DBC">
              <w:t>2024</w:t>
            </w:r>
          </w:p>
        </w:tc>
      </w:tr>
      <w:tr w:rsidR="00A03305" w:rsidRPr="006C2DBC" w14:paraId="7AA94431" w14:textId="77777777" w:rsidTr="006C2DBC">
        <w:trPr>
          <w:trHeight w:val="113"/>
        </w:trPr>
        <w:tc>
          <w:tcPr>
            <w:tcW w:w="25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CC0FD93" w14:textId="77777777" w:rsidR="002B1F80" w:rsidRPr="006C2DBC" w:rsidRDefault="002B1F80" w:rsidP="006C2DBC">
            <w:pPr>
              <w:pStyle w:val="TabellHode-rad"/>
            </w:pPr>
            <w:r w:rsidRPr="006C2DBC">
              <w:t>Kostnader – endring</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CCEBD0" w14:textId="77777777" w:rsidR="002B1F80" w:rsidRPr="006C2DBC" w:rsidRDefault="002B1F80" w:rsidP="002924BF">
            <w:pPr>
              <w:jc w:val="right"/>
            </w:pPr>
            <w:r w:rsidRPr="006C2DBC">
              <w:t>-1,9</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A7F4455" w14:textId="77777777" w:rsidR="002B1F80" w:rsidRPr="006C2DBC" w:rsidRDefault="002B1F80" w:rsidP="002924BF">
            <w:pPr>
              <w:jc w:val="right"/>
            </w:pPr>
            <w:r w:rsidRPr="006C2DBC">
              <w:t>-1,3</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F6D4C71" w14:textId="77777777" w:rsidR="002B1F80" w:rsidRPr="006C2DBC" w:rsidRDefault="002B1F80" w:rsidP="002924BF">
            <w:pPr>
              <w:jc w:val="right"/>
            </w:pPr>
            <w:r w:rsidRPr="006C2DBC">
              <w:t>8,1</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F1A638A" w14:textId="77777777" w:rsidR="002B1F80" w:rsidRPr="006C2DBC" w:rsidRDefault="002B1F80" w:rsidP="002924BF">
            <w:pPr>
              <w:jc w:val="right"/>
            </w:pPr>
            <w:r w:rsidRPr="006C2DBC">
              <w:t>2,9</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26992D4" w14:textId="77777777" w:rsidR="002B1F80" w:rsidRPr="006C2DBC" w:rsidRDefault="002B1F80" w:rsidP="002924BF">
            <w:pPr>
              <w:jc w:val="right"/>
            </w:pPr>
            <w:r w:rsidRPr="006C2DBC">
              <w:t>0,4</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32A5DC" w14:textId="77777777" w:rsidR="002B1F80" w:rsidRPr="006C2DBC" w:rsidRDefault="002B1F80" w:rsidP="002924BF">
            <w:pPr>
              <w:jc w:val="right"/>
            </w:pPr>
            <w:r w:rsidRPr="006C2DBC">
              <w:t>1,8</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D11B068" w14:textId="77777777" w:rsidR="002B1F80" w:rsidRPr="006C2DBC" w:rsidRDefault="002B1F80" w:rsidP="002924BF">
            <w:pPr>
              <w:jc w:val="right"/>
            </w:pPr>
            <w:r w:rsidRPr="006C2DBC">
              <w:t>1,6</w:t>
            </w:r>
          </w:p>
        </w:tc>
      </w:tr>
      <w:tr w:rsidR="00A03305" w:rsidRPr="006C2DBC" w14:paraId="2A3B9D20" w14:textId="77777777" w:rsidTr="006C2DBC">
        <w:trPr>
          <w:trHeight w:val="113"/>
        </w:trPr>
        <w:tc>
          <w:tcPr>
            <w:tcW w:w="25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AAA17C4" w14:textId="77777777" w:rsidR="002B1F80" w:rsidRPr="006C2DBC" w:rsidRDefault="002B1F80" w:rsidP="006C2DBC">
            <w:pPr>
              <w:pStyle w:val="TabellHode-rad"/>
            </w:pPr>
            <w:r w:rsidRPr="006C2DBC">
              <w:t>Poliklinisk kontakt- endring</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A5E9FBA" w14:textId="77777777" w:rsidR="002B1F80" w:rsidRPr="006C2DBC" w:rsidRDefault="002B1F80" w:rsidP="002924BF">
            <w:pPr>
              <w:jc w:val="right"/>
            </w:pPr>
            <w:r w:rsidRPr="006C2DBC">
              <w:t>-3,5</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22A77F" w14:textId="77777777" w:rsidR="002B1F80" w:rsidRPr="006C2DBC" w:rsidRDefault="002B1F80" w:rsidP="002924BF">
            <w:pPr>
              <w:jc w:val="right"/>
            </w:pPr>
            <w:r w:rsidRPr="006C2DBC">
              <w:t>1,0</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806F9B" w14:textId="77777777" w:rsidR="002B1F80" w:rsidRPr="006C2DBC" w:rsidRDefault="002B1F80" w:rsidP="002924BF">
            <w:pPr>
              <w:jc w:val="right"/>
            </w:pPr>
            <w:r w:rsidRPr="006C2DBC">
              <w:t>3,4</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465731" w14:textId="77777777" w:rsidR="002B1F80" w:rsidRPr="006C2DBC" w:rsidRDefault="002B1F80" w:rsidP="002924BF">
            <w:pPr>
              <w:jc w:val="right"/>
            </w:pPr>
            <w:r w:rsidRPr="006C2DBC">
              <w:t>3,8</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A8BAA07" w14:textId="77777777" w:rsidR="002B1F80" w:rsidRPr="006C2DBC" w:rsidRDefault="002B1F80" w:rsidP="002924BF">
            <w:pPr>
              <w:jc w:val="right"/>
            </w:pPr>
            <w:r w:rsidRPr="006C2DBC">
              <w:t>-1,7</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067D00" w14:textId="77777777" w:rsidR="002B1F80" w:rsidRPr="006C2DBC" w:rsidRDefault="002B1F80" w:rsidP="002924BF">
            <w:pPr>
              <w:jc w:val="right"/>
            </w:pPr>
            <w:r w:rsidRPr="006C2DBC">
              <w:t>0,8</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2F63427" w14:textId="77777777" w:rsidR="002B1F80" w:rsidRPr="006C2DBC" w:rsidRDefault="002B1F80" w:rsidP="002924BF">
            <w:pPr>
              <w:jc w:val="right"/>
            </w:pPr>
            <w:r w:rsidRPr="006C2DBC">
              <w:t>0,6</w:t>
            </w:r>
          </w:p>
        </w:tc>
      </w:tr>
      <w:tr w:rsidR="00A03305" w:rsidRPr="006C2DBC" w14:paraId="65BAF504" w14:textId="77777777" w:rsidTr="006C2DBC">
        <w:trPr>
          <w:trHeight w:val="113"/>
        </w:trPr>
        <w:tc>
          <w:tcPr>
            <w:tcW w:w="259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07B01D" w14:textId="77777777" w:rsidR="002B1F80" w:rsidRPr="006C2DBC" w:rsidRDefault="002B1F80" w:rsidP="006C2DBC">
            <w:pPr>
              <w:pStyle w:val="TabellHode-rad"/>
            </w:pPr>
            <w:r w:rsidRPr="006C2DBC">
              <w:t>Poliklinisk kontakt per krone – endring</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FC1A0E" w14:textId="77777777" w:rsidR="002B1F80" w:rsidRPr="006C2DBC" w:rsidRDefault="002B1F80" w:rsidP="002924BF">
            <w:pPr>
              <w:jc w:val="right"/>
            </w:pPr>
            <w:r w:rsidRPr="006C2DBC">
              <w:t>-1,6</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807CE7" w14:textId="77777777" w:rsidR="002B1F80" w:rsidRPr="006C2DBC" w:rsidRDefault="002B1F80" w:rsidP="002924BF">
            <w:pPr>
              <w:jc w:val="right"/>
            </w:pPr>
            <w:r w:rsidRPr="006C2DBC">
              <w:t>2,3</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448062" w14:textId="77777777" w:rsidR="002B1F80" w:rsidRPr="006C2DBC" w:rsidRDefault="002B1F80" w:rsidP="002924BF">
            <w:pPr>
              <w:jc w:val="right"/>
            </w:pPr>
            <w:r w:rsidRPr="006C2DBC">
              <w:t>-4,4</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DFE20F9" w14:textId="77777777" w:rsidR="002B1F80" w:rsidRPr="006C2DBC" w:rsidRDefault="002B1F80" w:rsidP="002924BF">
            <w:pPr>
              <w:jc w:val="right"/>
            </w:pPr>
            <w:r w:rsidRPr="006C2DBC">
              <w:t>0,9</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439D30" w14:textId="77777777" w:rsidR="002B1F80" w:rsidRPr="006C2DBC" w:rsidRDefault="002B1F80" w:rsidP="002924BF">
            <w:pPr>
              <w:jc w:val="right"/>
            </w:pPr>
            <w:r w:rsidRPr="006C2DBC">
              <w:t>-2,2</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1F22522" w14:textId="77777777" w:rsidR="002B1F80" w:rsidRPr="006C2DBC" w:rsidRDefault="002B1F80" w:rsidP="002924BF">
            <w:pPr>
              <w:jc w:val="right"/>
            </w:pPr>
            <w:r w:rsidRPr="006C2DBC">
              <w:t>-1,0</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1877C5E" w14:textId="77777777" w:rsidR="002B1F80" w:rsidRPr="006C2DBC" w:rsidRDefault="002B1F80" w:rsidP="002924BF">
            <w:pPr>
              <w:jc w:val="right"/>
            </w:pPr>
            <w:r w:rsidRPr="006C2DBC">
              <w:t>-1,0</w:t>
            </w:r>
          </w:p>
        </w:tc>
      </w:tr>
    </w:tbl>
    <w:p w14:paraId="5056969C" w14:textId="77777777" w:rsidR="002B1F80" w:rsidRPr="006C2DBC" w:rsidRDefault="002B1F80" w:rsidP="006C2DBC"/>
    <w:p w14:paraId="24DCB7B0" w14:textId="77777777" w:rsidR="002B1F80" w:rsidRPr="006C2DBC" w:rsidRDefault="002B1F80" w:rsidP="006C2DBC">
      <w:pPr>
        <w:pStyle w:val="Kilde"/>
      </w:pPr>
      <w:r w:rsidRPr="006C2DBC">
        <w:t>Kilde: Helsedirektoratet og Teknisk beregningsutvalg for spesialisthelsetjenesten.</w:t>
      </w:r>
    </w:p>
    <w:p w14:paraId="427FACAF" w14:textId="77777777" w:rsidR="002B1F80" w:rsidRPr="006C2DBC" w:rsidRDefault="002B1F80" w:rsidP="006C2DBC">
      <w:pPr>
        <w:pStyle w:val="avsnitt-undertittel"/>
      </w:pPr>
      <w:r w:rsidRPr="006C2DBC">
        <w:t xml:space="preserve">Tabell 2 Prosentvis endring fra foregående år for døgn per krone, døgn og kostnader. Psykisk helsevern og TSB. 2018 til 2024. </w:t>
      </w:r>
    </w:p>
    <w:tbl>
      <w:tblPr>
        <w:tblW w:w="5000" w:type="pct"/>
        <w:tblCellMar>
          <w:left w:w="0" w:type="dxa"/>
          <w:right w:w="0" w:type="dxa"/>
        </w:tblCellMar>
        <w:tblLook w:val="0000" w:firstRow="0" w:lastRow="0" w:firstColumn="0" w:lastColumn="0" w:noHBand="0" w:noVBand="0"/>
      </w:tblPr>
      <w:tblGrid>
        <w:gridCol w:w="5411"/>
        <w:gridCol w:w="721"/>
        <w:gridCol w:w="722"/>
        <w:gridCol w:w="720"/>
        <w:gridCol w:w="722"/>
        <w:gridCol w:w="722"/>
        <w:gridCol w:w="722"/>
        <w:gridCol w:w="720"/>
      </w:tblGrid>
      <w:tr w:rsidR="00A03305" w:rsidRPr="006C2DBC" w14:paraId="01E27E81" w14:textId="77777777" w:rsidTr="006C2DBC">
        <w:trPr>
          <w:trHeight w:val="113"/>
          <w:tblHeader/>
        </w:trPr>
        <w:tc>
          <w:tcPr>
            <w:tcW w:w="25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71095EF" w14:textId="77777777" w:rsidR="002B1F80" w:rsidRPr="006C2DBC" w:rsidRDefault="002B1F80" w:rsidP="00363B20"/>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54BBEE" w14:textId="77777777" w:rsidR="002B1F80" w:rsidRPr="006C2DBC" w:rsidRDefault="002B1F80" w:rsidP="002924BF">
            <w:pPr>
              <w:pStyle w:val="TabellHode-kolonne"/>
              <w:jc w:val="right"/>
            </w:pPr>
            <w:r w:rsidRPr="006C2DBC">
              <w:t>2018</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7BA6596" w14:textId="77777777" w:rsidR="002B1F80" w:rsidRPr="006C2DBC" w:rsidRDefault="002B1F80" w:rsidP="002924BF">
            <w:pPr>
              <w:pStyle w:val="TabellHode-kolonne"/>
              <w:jc w:val="right"/>
            </w:pPr>
            <w:r w:rsidRPr="006C2DBC">
              <w:t>2019</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4D81A50" w14:textId="77777777" w:rsidR="002B1F80" w:rsidRPr="006C2DBC" w:rsidRDefault="002B1F80" w:rsidP="002924BF">
            <w:pPr>
              <w:pStyle w:val="TabellHode-kolonne"/>
              <w:jc w:val="right"/>
            </w:pPr>
            <w:r w:rsidRPr="006C2DBC">
              <w:t>2020</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1763B58" w14:textId="77777777" w:rsidR="002B1F80" w:rsidRPr="006C2DBC" w:rsidRDefault="002B1F80" w:rsidP="002924BF">
            <w:pPr>
              <w:pStyle w:val="TabellHode-kolonne"/>
              <w:jc w:val="right"/>
            </w:pPr>
            <w:r w:rsidRPr="006C2DBC">
              <w:t>2021</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FCF4EFF" w14:textId="77777777" w:rsidR="002B1F80" w:rsidRPr="006C2DBC" w:rsidRDefault="002B1F80" w:rsidP="002924BF">
            <w:pPr>
              <w:pStyle w:val="TabellHode-kolonne"/>
              <w:jc w:val="right"/>
            </w:pPr>
            <w:r w:rsidRPr="006C2DBC">
              <w:t>2022</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167709" w14:textId="77777777" w:rsidR="002B1F80" w:rsidRPr="006C2DBC" w:rsidRDefault="002B1F80" w:rsidP="002924BF">
            <w:pPr>
              <w:pStyle w:val="TabellHode-kolonne"/>
              <w:jc w:val="right"/>
            </w:pPr>
            <w:r w:rsidRPr="006C2DBC">
              <w:t>2023</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E16B6A" w14:textId="77777777" w:rsidR="002B1F80" w:rsidRPr="006C2DBC" w:rsidRDefault="002B1F80" w:rsidP="002924BF">
            <w:pPr>
              <w:pStyle w:val="TabellHode-kolonne"/>
              <w:jc w:val="right"/>
            </w:pPr>
            <w:r w:rsidRPr="006C2DBC">
              <w:t>2024</w:t>
            </w:r>
          </w:p>
        </w:tc>
      </w:tr>
      <w:tr w:rsidR="00A03305" w:rsidRPr="006C2DBC" w14:paraId="52EDB355" w14:textId="77777777" w:rsidTr="006C2DBC">
        <w:trPr>
          <w:trHeight w:val="113"/>
        </w:trPr>
        <w:tc>
          <w:tcPr>
            <w:tcW w:w="25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1BC8CB" w14:textId="77777777" w:rsidR="002B1F80" w:rsidRPr="006C2DBC" w:rsidRDefault="002B1F80" w:rsidP="006C2DBC">
            <w:pPr>
              <w:pStyle w:val="TabellHode-rad"/>
            </w:pPr>
            <w:r w:rsidRPr="006C2DBC">
              <w:t>Kostnader – endring</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F2FAD9" w14:textId="77777777" w:rsidR="002B1F80" w:rsidRPr="006C2DBC" w:rsidRDefault="002B1F80" w:rsidP="002924BF">
            <w:pPr>
              <w:jc w:val="right"/>
            </w:pPr>
            <w:r w:rsidRPr="006C2DBC">
              <w:t>3,1</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98E4547" w14:textId="77777777" w:rsidR="002B1F80" w:rsidRPr="006C2DBC" w:rsidRDefault="002B1F80" w:rsidP="002924BF">
            <w:pPr>
              <w:jc w:val="right"/>
            </w:pPr>
            <w:r w:rsidRPr="006C2DBC">
              <w:t>0,5</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048497" w14:textId="77777777" w:rsidR="002B1F80" w:rsidRPr="006C2DBC" w:rsidRDefault="002B1F80" w:rsidP="002924BF">
            <w:pPr>
              <w:jc w:val="right"/>
            </w:pPr>
            <w:r w:rsidRPr="006C2DBC">
              <w:t>-1,9</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5F7FDB" w14:textId="77777777" w:rsidR="002B1F80" w:rsidRPr="006C2DBC" w:rsidRDefault="002B1F80" w:rsidP="002924BF">
            <w:pPr>
              <w:jc w:val="right"/>
            </w:pPr>
            <w:r w:rsidRPr="006C2DBC">
              <w:t>2,7</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4B8B6B8" w14:textId="77777777" w:rsidR="002B1F80" w:rsidRPr="006C2DBC" w:rsidRDefault="002B1F80" w:rsidP="002924BF">
            <w:pPr>
              <w:jc w:val="right"/>
            </w:pPr>
            <w:r w:rsidRPr="006C2DBC">
              <w:t>3,3</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469997" w14:textId="77777777" w:rsidR="002B1F80" w:rsidRPr="006C2DBC" w:rsidRDefault="002B1F80" w:rsidP="002924BF">
            <w:pPr>
              <w:jc w:val="right"/>
            </w:pPr>
            <w:r w:rsidRPr="006C2DBC">
              <w:t>-1,1</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87F33A9" w14:textId="77777777" w:rsidR="002B1F80" w:rsidRPr="006C2DBC" w:rsidRDefault="002B1F80" w:rsidP="002924BF">
            <w:pPr>
              <w:jc w:val="right"/>
            </w:pPr>
            <w:r w:rsidRPr="006C2DBC">
              <w:t>1,4</w:t>
            </w:r>
          </w:p>
        </w:tc>
      </w:tr>
      <w:tr w:rsidR="00A03305" w:rsidRPr="006C2DBC" w14:paraId="6F1200AC" w14:textId="77777777" w:rsidTr="006C2DBC">
        <w:trPr>
          <w:trHeight w:val="113"/>
        </w:trPr>
        <w:tc>
          <w:tcPr>
            <w:tcW w:w="25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405B506" w14:textId="77777777" w:rsidR="002B1F80" w:rsidRPr="006C2DBC" w:rsidRDefault="002B1F80" w:rsidP="006C2DBC">
            <w:pPr>
              <w:pStyle w:val="TabellHode-rad"/>
            </w:pPr>
            <w:r w:rsidRPr="006C2DBC">
              <w:t>Døgn – endring</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FE654B" w14:textId="77777777" w:rsidR="002B1F80" w:rsidRPr="006C2DBC" w:rsidRDefault="002B1F80" w:rsidP="002924BF">
            <w:pPr>
              <w:jc w:val="right"/>
            </w:pPr>
            <w:r w:rsidRPr="006C2DBC">
              <w:t>-0,4</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F80DE56" w14:textId="77777777" w:rsidR="002B1F80" w:rsidRPr="006C2DBC" w:rsidRDefault="002B1F80" w:rsidP="002924BF">
            <w:pPr>
              <w:jc w:val="right"/>
            </w:pPr>
            <w:r w:rsidRPr="006C2DBC">
              <w:t>-2,8</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DE7F40" w14:textId="77777777" w:rsidR="002B1F80" w:rsidRPr="006C2DBC" w:rsidRDefault="002B1F80" w:rsidP="002924BF">
            <w:pPr>
              <w:jc w:val="right"/>
            </w:pPr>
            <w:r w:rsidRPr="006C2DBC">
              <w:t>-7,5</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BC4BDAE" w14:textId="77777777" w:rsidR="002B1F80" w:rsidRPr="006C2DBC" w:rsidRDefault="002B1F80" w:rsidP="002924BF">
            <w:pPr>
              <w:jc w:val="right"/>
            </w:pPr>
            <w:r w:rsidRPr="006C2DBC">
              <w:t>4,8</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AD6067" w14:textId="77777777" w:rsidR="002B1F80" w:rsidRPr="006C2DBC" w:rsidRDefault="002B1F80" w:rsidP="002924BF">
            <w:pPr>
              <w:jc w:val="right"/>
            </w:pPr>
            <w:r w:rsidRPr="006C2DBC">
              <w:t>1,5</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7581EFE" w14:textId="77777777" w:rsidR="002B1F80" w:rsidRPr="006C2DBC" w:rsidRDefault="002B1F80" w:rsidP="002924BF">
            <w:pPr>
              <w:jc w:val="right"/>
            </w:pPr>
            <w:r w:rsidRPr="006C2DBC">
              <w:t>1,0</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AA9CC5E" w14:textId="77777777" w:rsidR="002B1F80" w:rsidRPr="006C2DBC" w:rsidRDefault="002B1F80" w:rsidP="002924BF">
            <w:pPr>
              <w:jc w:val="right"/>
            </w:pPr>
            <w:r w:rsidRPr="006C2DBC">
              <w:t>-1,0</w:t>
            </w:r>
          </w:p>
        </w:tc>
      </w:tr>
      <w:tr w:rsidR="00A03305" w:rsidRPr="006C2DBC" w14:paraId="1C1B3817" w14:textId="77777777" w:rsidTr="006C2DBC">
        <w:trPr>
          <w:trHeight w:val="113"/>
        </w:trPr>
        <w:tc>
          <w:tcPr>
            <w:tcW w:w="25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0B0AE1D" w14:textId="77777777" w:rsidR="002B1F80" w:rsidRPr="006C2DBC" w:rsidRDefault="002B1F80" w:rsidP="006C2DBC">
            <w:pPr>
              <w:pStyle w:val="TabellHode-rad"/>
            </w:pPr>
            <w:r w:rsidRPr="006C2DBC">
              <w:t>Døgn per krone – endring</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5144A1B" w14:textId="77777777" w:rsidR="002B1F80" w:rsidRPr="006C2DBC" w:rsidRDefault="002B1F80" w:rsidP="002924BF">
            <w:pPr>
              <w:jc w:val="right"/>
            </w:pPr>
            <w:r w:rsidRPr="006C2DBC">
              <w:t>-3,4</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6BB0CB" w14:textId="77777777" w:rsidR="002B1F80" w:rsidRPr="006C2DBC" w:rsidRDefault="002B1F80" w:rsidP="002924BF">
            <w:pPr>
              <w:jc w:val="right"/>
            </w:pPr>
            <w:r w:rsidRPr="006C2DBC">
              <w:t>-2,5</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6A446C" w14:textId="77777777" w:rsidR="002B1F80" w:rsidRPr="006C2DBC" w:rsidRDefault="002B1F80" w:rsidP="002924BF">
            <w:pPr>
              <w:jc w:val="right"/>
            </w:pPr>
            <w:r w:rsidRPr="006C2DBC">
              <w:t>-5,4</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3CFB38F" w14:textId="77777777" w:rsidR="002B1F80" w:rsidRPr="006C2DBC" w:rsidRDefault="002B1F80" w:rsidP="002924BF">
            <w:pPr>
              <w:jc w:val="right"/>
            </w:pPr>
            <w:r w:rsidRPr="006C2DBC">
              <w:t>1,9</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22843FF" w14:textId="77777777" w:rsidR="002B1F80" w:rsidRPr="006C2DBC" w:rsidRDefault="002B1F80" w:rsidP="002924BF">
            <w:pPr>
              <w:jc w:val="right"/>
            </w:pPr>
            <w:r w:rsidRPr="006C2DBC">
              <w:t>-1,2</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DC57FAE" w14:textId="77777777" w:rsidR="002B1F80" w:rsidRPr="006C2DBC" w:rsidRDefault="002B1F80" w:rsidP="002924BF">
            <w:pPr>
              <w:jc w:val="right"/>
            </w:pPr>
            <w:r w:rsidRPr="006C2DBC">
              <w:t>2,3</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CBFFB5E" w14:textId="77777777" w:rsidR="002B1F80" w:rsidRPr="006C2DBC" w:rsidRDefault="002B1F80" w:rsidP="002924BF">
            <w:pPr>
              <w:jc w:val="right"/>
            </w:pPr>
            <w:r w:rsidRPr="006C2DBC">
              <w:t>-2,4</w:t>
            </w:r>
          </w:p>
        </w:tc>
      </w:tr>
    </w:tbl>
    <w:p w14:paraId="5B439668" w14:textId="77777777" w:rsidR="002B1F80" w:rsidRPr="006C2DBC" w:rsidRDefault="002B1F80" w:rsidP="006C2DBC"/>
    <w:p w14:paraId="4AEDFBA2" w14:textId="77777777" w:rsidR="002B1F80" w:rsidRPr="006C2DBC" w:rsidRDefault="002B1F80" w:rsidP="006C2DBC">
      <w:pPr>
        <w:pStyle w:val="Kilde"/>
      </w:pPr>
      <w:r w:rsidRPr="006C2DBC">
        <w:t>Kilde: Helsedirektoratet og Teknisk beregningsutvalg for spesialisthelsetjenesten.</w:t>
      </w:r>
    </w:p>
    <w:p w14:paraId="26DB4640" w14:textId="77777777" w:rsidR="002B1F80" w:rsidRPr="006C2DBC" w:rsidRDefault="002B1F80" w:rsidP="006C2DBC">
      <w:pPr>
        <w:pStyle w:val="avsnitt-undertittel"/>
      </w:pPr>
      <w:r w:rsidRPr="006C2DBC">
        <w:lastRenderedPageBreak/>
        <w:t xml:space="preserve">Tabell 3 Prosentvis endring fra foregående år for pasienter per krone, pasienter og kostnader. Psykisk helsevern og TSB. 2018 til 2024. </w:t>
      </w:r>
    </w:p>
    <w:tbl>
      <w:tblPr>
        <w:tblW w:w="5000" w:type="pct"/>
        <w:tblCellMar>
          <w:left w:w="0" w:type="dxa"/>
          <w:right w:w="0" w:type="dxa"/>
        </w:tblCellMar>
        <w:tblLook w:val="0000" w:firstRow="0" w:lastRow="0" w:firstColumn="0" w:lastColumn="0" w:noHBand="0" w:noVBand="0"/>
      </w:tblPr>
      <w:tblGrid>
        <w:gridCol w:w="5411"/>
        <w:gridCol w:w="721"/>
        <w:gridCol w:w="722"/>
        <w:gridCol w:w="720"/>
        <w:gridCol w:w="722"/>
        <w:gridCol w:w="722"/>
        <w:gridCol w:w="722"/>
        <w:gridCol w:w="720"/>
      </w:tblGrid>
      <w:tr w:rsidR="00A03305" w:rsidRPr="006C2DBC" w14:paraId="52B1B246" w14:textId="77777777" w:rsidTr="006C2DBC">
        <w:trPr>
          <w:trHeight w:val="113"/>
          <w:tblHeader/>
        </w:trPr>
        <w:tc>
          <w:tcPr>
            <w:tcW w:w="25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522DB45" w14:textId="77777777" w:rsidR="002B1F80" w:rsidRPr="006C2DBC" w:rsidRDefault="002B1F80" w:rsidP="00363B20"/>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42AD9F" w14:textId="77777777" w:rsidR="002B1F80" w:rsidRPr="006C2DBC" w:rsidRDefault="002B1F80" w:rsidP="002924BF">
            <w:pPr>
              <w:pStyle w:val="TabellHode-kolonne"/>
              <w:jc w:val="right"/>
            </w:pPr>
            <w:r w:rsidRPr="006C2DBC">
              <w:t>2018</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A0B9882" w14:textId="77777777" w:rsidR="002B1F80" w:rsidRPr="006C2DBC" w:rsidRDefault="002B1F80" w:rsidP="002924BF">
            <w:pPr>
              <w:pStyle w:val="TabellHode-kolonne"/>
              <w:jc w:val="right"/>
            </w:pPr>
            <w:r w:rsidRPr="006C2DBC">
              <w:t>2019</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9E694B5" w14:textId="77777777" w:rsidR="002B1F80" w:rsidRPr="006C2DBC" w:rsidRDefault="002B1F80" w:rsidP="002924BF">
            <w:pPr>
              <w:pStyle w:val="TabellHode-kolonne"/>
              <w:jc w:val="right"/>
            </w:pPr>
            <w:r w:rsidRPr="006C2DBC">
              <w:t>2020</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E3C9A8" w14:textId="77777777" w:rsidR="002B1F80" w:rsidRPr="006C2DBC" w:rsidRDefault="002B1F80" w:rsidP="002924BF">
            <w:pPr>
              <w:pStyle w:val="TabellHode-kolonne"/>
              <w:jc w:val="right"/>
            </w:pPr>
            <w:r w:rsidRPr="006C2DBC">
              <w:t>2021</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6BC0D13" w14:textId="77777777" w:rsidR="002B1F80" w:rsidRPr="006C2DBC" w:rsidRDefault="002B1F80" w:rsidP="002924BF">
            <w:pPr>
              <w:pStyle w:val="TabellHode-kolonne"/>
              <w:jc w:val="right"/>
            </w:pPr>
            <w:r w:rsidRPr="006C2DBC">
              <w:t>2022</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4E399C" w14:textId="77777777" w:rsidR="002B1F80" w:rsidRPr="006C2DBC" w:rsidRDefault="002B1F80" w:rsidP="002924BF">
            <w:pPr>
              <w:pStyle w:val="TabellHode-kolonne"/>
              <w:jc w:val="right"/>
            </w:pPr>
            <w:r w:rsidRPr="006C2DBC">
              <w:t>2023</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F052038" w14:textId="77777777" w:rsidR="002B1F80" w:rsidRPr="006C2DBC" w:rsidRDefault="002B1F80" w:rsidP="002924BF">
            <w:pPr>
              <w:pStyle w:val="TabellHode-kolonne"/>
              <w:jc w:val="right"/>
            </w:pPr>
            <w:r w:rsidRPr="006C2DBC">
              <w:t>2024</w:t>
            </w:r>
          </w:p>
        </w:tc>
      </w:tr>
      <w:tr w:rsidR="00A03305" w:rsidRPr="006C2DBC" w14:paraId="3C06AB09" w14:textId="77777777" w:rsidTr="006C2DBC">
        <w:trPr>
          <w:trHeight w:val="113"/>
        </w:trPr>
        <w:tc>
          <w:tcPr>
            <w:tcW w:w="25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6110E89" w14:textId="77777777" w:rsidR="002B1F80" w:rsidRPr="006C2DBC" w:rsidRDefault="002B1F80" w:rsidP="006C2DBC">
            <w:pPr>
              <w:pStyle w:val="TabellHode-rad"/>
            </w:pPr>
            <w:r w:rsidRPr="006C2DBC">
              <w:t>Kostnader – endring</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7674ED9" w14:textId="77777777" w:rsidR="002B1F80" w:rsidRPr="006C2DBC" w:rsidRDefault="002B1F80" w:rsidP="002924BF">
            <w:pPr>
              <w:jc w:val="right"/>
            </w:pPr>
            <w:r w:rsidRPr="006C2DBC">
              <w:t>1,2</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148B3B3" w14:textId="77777777" w:rsidR="002B1F80" w:rsidRPr="006C2DBC" w:rsidRDefault="002B1F80" w:rsidP="002924BF">
            <w:pPr>
              <w:jc w:val="right"/>
            </w:pPr>
            <w:r w:rsidRPr="006C2DBC">
              <w:t>-0,2</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D229DD6" w14:textId="77777777" w:rsidR="002B1F80" w:rsidRPr="006C2DBC" w:rsidRDefault="002B1F80" w:rsidP="002924BF">
            <w:pPr>
              <w:jc w:val="right"/>
            </w:pPr>
            <w:r w:rsidRPr="006C2DBC">
              <w:t>1,6</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40E0358" w14:textId="77777777" w:rsidR="002B1F80" w:rsidRPr="006C2DBC" w:rsidRDefault="002B1F80" w:rsidP="002924BF">
            <w:pPr>
              <w:jc w:val="right"/>
            </w:pPr>
            <w:r w:rsidRPr="006C2DBC">
              <w:t>2,8</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A31052" w14:textId="77777777" w:rsidR="002B1F80" w:rsidRPr="006C2DBC" w:rsidRDefault="002B1F80" w:rsidP="002924BF">
            <w:pPr>
              <w:jc w:val="right"/>
            </w:pPr>
            <w:r w:rsidRPr="006C2DBC">
              <w:t>2,2</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2B61352" w14:textId="77777777" w:rsidR="002B1F80" w:rsidRPr="006C2DBC" w:rsidRDefault="002B1F80" w:rsidP="002924BF">
            <w:pPr>
              <w:jc w:val="right"/>
            </w:pPr>
            <w:r w:rsidRPr="006C2DBC">
              <w:t>0,0</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E102275" w14:textId="77777777" w:rsidR="002B1F80" w:rsidRPr="006C2DBC" w:rsidRDefault="002B1F80" w:rsidP="002924BF">
            <w:pPr>
              <w:jc w:val="right"/>
            </w:pPr>
            <w:r w:rsidRPr="006C2DBC">
              <w:t>1,5</w:t>
            </w:r>
          </w:p>
        </w:tc>
      </w:tr>
      <w:tr w:rsidR="00A03305" w:rsidRPr="006C2DBC" w14:paraId="13B1E9B3" w14:textId="77777777" w:rsidTr="006C2DBC">
        <w:trPr>
          <w:trHeight w:val="113"/>
        </w:trPr>
        <w:tc>
          <w:tcPr>
            <w:tcW w:w="25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6DC4B83" w14:textId="77777777" w:rsidR="002B1F80" w:rsidRPr="006C2DBC" w:rsidRDefault="002B1F80" w:rsidP="006C2DBC">
            <w:pPr>
              <w:pStyle w:val="TabellHode-rad"/>
            </w:pPr>
            <w:r w:rsidRPr="006C2DBC">
              <w:t>Pasienter – endring</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C49D93A" w14:textId="77777777" w:rsidR="002B1F80" w:rsidRPr="006C2DBC" w:rsidRDefault="002B1F80" w:rsidP="002924BF">
            <w:pPr>
              <w:jc w:val="right"/>
            </w:pPr>
            <w:r w:rsidRPr="006C2DBC">
              <w:t>1,4</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1F4A7B" w14:textId="77777777" w:rsidR="002B1F80" w:rsidRPr="006C2DBC" w:rsidRDefault="002B1F80" w:rsidP="002924BF">
            <w:pPr>
              <w:jc w:val="right"/>
            </w:pPr>
            <w:r w:rsidRPr="006C2DBC">
              <w:t>1,0</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379244D" w14:textId="77777777" w:rsidR="002B1F80" w:rsidRPr="006C2DBC" w:rsidRDefault="002B1F80" w:rsidP="002924BF">
            <w:pPr>
              <w:jc w:val="right"/>
            </w:pPr>
            <w:r w:rsidRPr="006C2DBC">
              <w:t>-0,5</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729315" w14:textId="77777777" w:rsidR="002B1F80" w:rsidRPr="006C2DBC" w:rsidRDefault="002B1F80" w:rsidP="002924BF">
            <w:pPr>
              <w:jc w:val="right"/>
            </w:pPr>
            <w:r w:rsidRPr="006C2DBC">
              <w:t>6,2</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B818928" w14:textId="77777777" w:rsidR="002B1F80" w:rsidRPr="006C2DBC" w:rsidRDefault="002B1F80" w:rsidP="002924BF">
            <w:pPr>
              <w:jc w:val="right"/>
            </w:pPr>
            <w:r w:rsidRPr="006C2DBC">
              <w:t>3,3</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377BF63" w14:textId="77777777" w:rsidR="002B1F80" w:rsidRPr="006C2DBC" w:rsidRDefault="002B1F80" w:rsidP="002924BF">
            <w:pPr>
              <w:jc w:val="right"/>
            </w:pPr>
            <w:r w:rsidRPr="006C2DBC">
              <w:t>1,7</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3F61C8C" w14:textId="77777777" w:rsidR="002B1F80" w:rsidRPr="006C2DBC" w:rsidRDefault="002B1F80" w:rsidP="002924BF">
            <w:pPr>
              <w:jc w:val="right"/>
            </w:pPr>
            <w:r w:rsidRPr="006C2DBC">
              <w:t>0,3</w:t>
            </w:r>
          </w:p>
        </w:tc>
      </w:tr>
      <w:tr w:rsidR="00A03305" w:rsidRPr="006C2DBC" w14:paraId="1B7A6AED" w14:textId="77777777" w:rsidTr="006C2DBC">
        <w:trPr>
          <w:trHeight w:val="113"/>
        </w:trPr>
        <w:tc>
          <w:tcPr>
            <w:tcW w:w="258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5F2C67" w14:textId="77777777" w:rsidR="002B1F80" w:rsidRPr="006C2DBC" w:rsidRDefault="002B1F80" w:rsidP="006C2DBC">
            <w:pPr>
              <w:pStyle w:val="TabellHode-rad"/>
            </w:pPr>
            <w:r w:rsidRPr="006C2DBC">
              <w:t>Pasienter per krone – endring</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3743FB" w14:textId="77777777" w:rsidR="002B1F80" w:rsidRPr="006C2DBC" w:rsidRDefault="002B1F80" w:rsidP="002924BF">
            <w:pPr>
              <w:jc w:val="right"/>
            </w:pPr>
            <w:r w:rsidRPr="006C2DBC">
              <w:t>0,2</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37E8D9" w14:textId="77777777" w:rsidR="002B1F80" w:rsidRPr="006C2DBC" w:rsidRDefault="002B1F80" w:rsidP="002924BF">
            <w:pPr>
              <w:jc w:val="right"/>
            </w:pPr>
            <w:r w:rsidRPr="006C2DBC">
              <w:t>1,2</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EC9FA1" w14:textId="77777777" w:rsidR="002B1F80" w:rsidRPr="006C2DBC" w:rsidRDefault="002B1F80" w:rsidP="002924BF">
            <w:pPr>
              <w:jc w:val="right"/>
            </w:pPr>
            <w:r w:rsidRPr="006C2DBC">
              <w:t>-2,1</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BB4B24F" w14:textId="77777777" w:rsidR="002B1F80" w:rsidRPr="006C2DBC" w:rsidRDefault="002B1F80" w:rsidP="002924BF">
            <w:pPr>
              <w:jc w:val="right"/>
            </w:pPr>
            <w:r w:rsidRPr="006C2DBC">
              <w:t>3,3</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298434" w14:textId="77777777" w:rsidR="002B1F80" w:rsidRPr="006C2DBC" w:rsidRDefault="002B1F80" w:rsidP="002924BF">
            <w:pPr>
              <w:jc w:val="right"/>
            </w:pPr>
            <w:r w:rsidRPr="006C2DBC">
              <w:t>1,0</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9C169F9" w14:textId="77777777" w:rsidR="002B1F80" w:rsidRPr="006C2DBC" w:rsidRDefault="002B1F80" w:rsidP="002924BF">
            <w:pPr>
              <w:jc w:val="right"/>
            </w:pPr>
            <w:r w:rsidRPr="006C2DBC">
              <w:t>1,7</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0B604E" w14:textId="77777777" w:rsidR="002B1F80" w:rsidRPr="006C2DBC" w:rsidRDefault="002B1F80" w:rsidP="002924BF">
            <w:pPr>
              <w:jc w:val="right"/>
            </w:pPr>
            <w:r w:rsidRPr="006C2DBC">
              <w:t>-1,2</w:t>
            </w:r>
          </w:p>
        </w:tc>
      </w:tr>
    </w:tbl>
    <w:p w14:paraId="4264D0BA" w14:textId="77777777" w:rsidR="002B1F80" w:rsidRPr="006C2DBC" w:rsidRDefault="002B1F80" w:rsidP="006C2DBC"/>
    <w:p w14:paraId="30A8461D" w14:textId="77777777" w:rsidR="002B1F80" w:rsidRPr="006C2DBC" w:rsidRDefault="002B1F80" w:rsidP="006C2DBC">
      <w:pPr>
        <w:pStyle w:val="Kilde"/>
      </w:pPr>
      <w:r w:rsidRPr="006C2DBC">
        <w:t>Kilde: Helsedirektoratet og Teknisk beregningsutvalg for spesialisthelsetjenesten.</w:t>
      </w:r>
    </w:p>
    <w:p w14:paraId="42969882" w14:textId="77777777" w:rsidR="002B1F80" w:rsidRPr="006C2DBC" w:rsidRDefault="002B1F80" w:rsidP="006C2DBC">
      <w:pPr>
        <w:pStyle w:val="avsnitt-undertittel"/>
      </w:pPr>
      <w:r w:rsidRPr="006C2DBC">
        <w:t xml:space="preserve">Tabell 4 Prosentvis endring fra foregående år for ISF-poeng per krone, ISF-poeng og kostnader. Psykisk helsevern og TSB. 2020 til 2024. </w:t>
      </w:r>
    </w:p>
    <w:tbl>
      <w:tblPr>
        <w:tblW w:w="5000" w:type="pct"/>
        <w:tblCellMar>
          <w:left w:w="0" w:type="dxa"/>
          <w:right w:w="0" w:type="dxa"/>
        </w:tblCellMar>
        <w:tblLook w:val="0000" w:firstRow="0" w:lastRow="0" w:firstColumn="0" w:lastColumn="0" w:noHBand="0" w:noVBand="0"/>
      </w:tblPr>
      <w:tblGrid>
        <w:gridCol w:w="6854"/>
        <w:gridCol w:w="720"/>
        <w:gridCol w:w="722"/>
        <w:gridCol w:w="722"/>
        <w:gridCol w:w="722"/>
        <w:gridCol w:w="720"/>
      </w:tblGrid>
      <w:tr w:rsidR="00A03305" w:rsidRPr="006C2DBC" w14:paraId="125B085C" w14:textId="77777777" w:rsidTr="006C2DBC">
        <w:trPr>
          <w:trHeight w:val="113"/>
          <w:tblHeader/>
        </w:trPr>
        <w:tc>
          <w:tcPr>
            <w:tcW w:w="32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6658221" w14:textId="77777777" w:rsidR="002B1F80" w:rsidRPr="006C2DBC" w:rsidRDefault="002B1F80" w:rsidP="00363B20"/>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F3DE9BB" w14:textId="77777777" w:rsidR="002B1F80" w:rsidRPr="006C2DBC" w:rsidRDefault="002B1F80" w:rsidP="002924BF">
            <w:pPr>
              <w:pStyle w:val="TabellHode-kolonne"/>
              <w:jc w:val="right"/>
            </w:pPr>
            <w:r w:rsidRPr="006C2DBC">
              <w:t>2020</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53C7830" w14:textId="77777777" w:rsidR="002B1F80" w:rsidRPr="006C2DBC" w:rsidRDefault="002B1F80" w:rsidP="002924BF">
            <w:pPr>
              <w:pStyle w:val="TabellHode-kolonne"/>
              <w:jc w:val="right"/>
            </w:pPr>
            <w:r w:rsidRPr="006C2DBC">
              <w:t>2021</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DB8755" w14:textId="77777777" w:rsidR="002B1F80" w:rsidRPr="006C2DBC" w:rsidRDefault="002B1F80" w:rsidP="002924BF">
            <w:pPr>
              <w:pStyle w:val="TabellHode-kolonne"/>
              <w:jc w:val="right"/>
            </w:pPr>
            <w:r w:rsidRPr="006C2DBC">
              <w:t>2022</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E37CB4" w14:textId="77777777" w:rsidR="002B1F80" w:rsidRPr="006C2DBC" w:rsidRDefault="002B1F80" w:rsidP="002924BF">
            <w:pPr>
              <w:pStyle w:val="TabellHode-kolonne"/>
              <w:jc w:val="right"/>
            </w:pPr>
            <w:r w:rsidRPr="006C2DBC">
              <w:t>2023</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533E167" w14:textId="77777777" w:rsidR="002B1F80" w:rsidRPr="006C2DBC" w:rsidRDefault="002B1F80" w:rsidP="002924BF">
            <w:pPr>
              <w:pStyle w:val="TabellHode-kolonne"/>
              <w:jc w:val="right"/>
            </w:pPr>
            <w:r w:rsidRPr="006C2DBC">
              <w:t>2024</w:t>
            </w:r>
          </w:p>
        </w:tc>
      </w:tr>
      <w:tr w:rsidR="00A03305" w:rsidRPr="006C2DBC" w14:paraId="4953628F" w14:textId="77777777" w:rsidTr="006C2DBC">
        <w:trPr>
          <w:trHeight w:val="113"/>
        </w:trPr>
        <w:tc>
          <w:tcPr>
            <w:tcW w:w="32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5C6007" w14:textId="77777777" w:rsidR="002B1F80" w:rsidRPr="006C2DBC" w:rsidRDefault="002B1F80" w:rsidP="006C2DBC">
            <w:pPr>
              <w:pStyle w:val="TabellHode-rad"/>
            </w:pPr>
            <w:r w:rsidRPr="006C2DBC">
              <w:t>Kostnader – endring</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DCC5A1" w14:textId="77777777" w:rsidR="002B1F80" w:rsidRPr="006C2DBC" w:rsidRDefault="002B1F80" w:rsidP="002924BF">
            <w:pPr>
              <w:jc w:val="right"/>
            </w:pPr>
            <w:r w:rsidRPr="006C2DBC">
              <w:t>8,1</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B96B090" w14:textId="77777777" w:rsidR="002B1F80" w:rsidRPr="006C2DBC" w:rsidRDefault="002B1F80" w:rsidP="002924BF">
            <w:pPr>
              <w:jc w:val="right"/>
            </w:pPr>
            <w:r w:rsidRPr="006C2DBC">
              <w:t>2,9</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F0086EA" w14:textId="77777777" w:rsidR="002B1F80" w:rsidRPr="006C2DBC" w:rsidRDefault="002B1F80" w:rsidP="002924BF">
            <w:pPr>
              <w:jc w:val="right"/>
            </w:pPr>
            <w:r w:rsidRPr="006C2DBC">
              <w:t>0,4</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2448990" w14:textId="77777777" w:rsidR="002B1F80" w:rsidRPr="006C2DBC" w:rsidRDefault="002B1F80" w:rsidP="002924BF">
            <w:pPr>
              <w:jc w:val="right"/>
            </w:pPr>
            <w:r w:rsidRPr="006C2DBC">
              <w:t>1,8</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A5E28E3" w14:textId="77777777" w:rsidR="002B1F80" w:rsidRPr="006C2DBC" w:rsidRDefault="002B1F80" w:rsidP="002924BF">
            <w:pPr>
              <w:jc w:val="right"/>
            </w:pPr>
            <w:r w:rsidRPr="006C2DBC">
              <w:t>1,6</w:t>
            </w:r>
          </w:p>
        </w:tc>
      </w:tr>
      <w:tr w:rsidR="00A03305" w:rsidRPr="006C2DBC" w14:paraId="1649E927" w14:textId="77777777" w:rsidTr="006C2DBC">
        <w:trPr>
          <w:trHeight w:val="113"/>
        </w:trPr>
        <w:tc>
          <w:tcPr>
            <w:tcW w:w="32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EF8D67A" w14:textId="77777777" w:rsidR="002B1F80" w:rsidRPr="006C2DBC" w:rsidRDefault="002B1F80" w:rsidP="006C2DBC">
            <w:pPr>
              <w:pStyle w:val="TabellHode-rad"/>
            </w:pPr>
            <w:r w:rsidRPr="006C2DBC">
              <w:t>ISF-poeng – endring</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B48C795" w14:textId="77777777" w:rsidR="002B1F80" w:rsidRPr="006C2DBC" w:rsidRDefault="002B1F80" w:rsidP="002924BF">
            <w:pPr>
              <w:jc w:val="right"/>
            </w:pPr>
            <w:r w:rsidRPr="006C2DBC">
              <w:t>2,6</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21D80FC" w14:textId="77777777" w:rsidR="002B1F80" w:rsidRPr="006C2DBC" w:rsidRDefault="002B1F80" w:rsidP="002924BF">
            <w:pPr>
              <w:jc w:val="right"/>
            </w:pPr>
            <w:r w:rsidRPr="006C2DBC">
              <w:t>8,3</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0EA25EF" w14:textId="77777777" w:rsidR="002B1F80" w:rsidRPr="006C2DBC" w:rsidRDefault="002B1F80" w:rsidP="002924BF">
            <w:pPr>
              <w:jc w:val="right"/>
            </w:pPr>
            <w:r w:rsidRPr="006C2DBC">
              <w:t>-2,0</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1BDE1E5" w14:textId="77777777" w:rsidR="002B1F80" w:rsidRPr="006C2DBC" w:rsidRDefault="002B1F80" w:rsidP="002924BF">
            <w:pPr>
              <w:jc w:val="right"/>
            </w:pPr>
            <w:r w:rsidRPr="006C2DBC">
              <w:t>3,2</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C8FDE24" w14:textId="77777777" w:rsidR="002B1F80" w:rsidRPr="006C2DBC" w:rsidRDefault="002B1F80" w:rsidP="002924BF">
            <w:pPr>
              <w:jc w:val="right"/>
            </w:pPr>
            <w:r w:rsidRPr="006C2DBC">
              <w:t>2,5</w:t>
            </w:r>
          </w:p>
        </w:tc>
      </w:tr>
      <w:tr w:rsidR="00A03305" w:rsidRPr="006C2DBC" w14:paraId="15D62DA8" w14:textId="77777777" w:rsidTr="006C2DBC">
        <w:trPr>
          <w:trHeight w:val="113"/>
        </w:trPr>
        <w:tc>
          <w:tcPr>
            <w:tcW w:w="327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C8245B3" w14:textId="77777777" w:rsidR="002B1F80" w:rsidRPr="006C2DBC" w:rsidRDefault="002B1F80" w:rsidP="006C2DBC">
            <w:pPr>
              <w:pStyle w:val="TabellHode-rad"/>
            </w:pPr>
            <w:r w:rsidRPr="006C2DBC">
              <w:t>ISF-poeng per krone – endring</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CB8B746" w14:textId="77777777" w:rsidR="002B1F80" w:rsidRPr="006C2DBC" w:rsidRDefault="002B1F80" w:rsidP="002924BF">
            <w:pPr>
              <w:jc w:val="right"/>
            </w:pPr>
            <w:r w:rsidRPr="006C2DBC">
              <w:t>-5,1</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5BCAB3" w14:textId="77777777" w:rsidR="002B1F80" w:rsidRPr="006C2DBC" w:rsidRDefault="002B1F80" w:rsidP="002924BF">
            <w:pPr>
              <w:jc w:val="right"/>
            </w:pPr>
            <w:r w:rsidRPr="006C2DBC">
              <w:t>5,3</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D7C1FCC" w14:textId="77777777" w:rsidR="002B1F80" w:rsidRPr="006C2DBC" w:rsidRDefault="002B1F80" w:rsidP="002924BF">
            <w:pPr>
              <w:jc w:val="right"/>
            </w:pPr>
            <w:r w:rsidRPr="006C2DBC">
              <w:t>-2,4</w:t>
            </w:r>
          </w:p>
        </w:tc>
        <w:tc>
          <w:tcPr>
            <w:tcW w:w="34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DDCCF2A" w14:textId="77777777" w:rsidR="002B1F80" w:rsidRPr="006C2DBC" w:rsidRDefault="002B1F80" w:rsidP="002924BF">
            <w:pPr>
              <w:jc w:val="right"/>
            </w:pPr>
            <w:r w:rsidRPr="006C2DBC">
              <w:t>1,4</w:t>
            </w:r>
          </w:p>
        </w:tc>
        <w:tc>
          <w:tcPr>
            <w:tcW w:w="34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047A57" w14:textId="77777777" w:rsidR="002B1F80" w:rsidRPr="006C2DBC" w:rsidRDefault="002B1F80" w:rsidP="002924BF">
            <w:pPr>
              <w:jc w:val="right"/>
            </w:pPr>
            <w:r w:rsidRPr="006C2DBC">
              <w:t>0,8</w:t>
            </w:r>
          </w:p>
        </w:tc>
      </w:tr>
    </w:tbl>
    <w:p w14:paraId="54A23589" w14:textId="77777777" w:rsidR="002B1F80" w:rsidRPr="006C2DBC" w:rsidRDefault="002B1F80" w:rsidP="00363B20"/>
    <w:p w14:paraId="6DECA8C0" w14:textId="77777777" w:rsidR="002B1F80" w:rsidRPr="006C2DBC" w:rsidRDefault="002B1F80" w:rsidP="006C2DBC">
      <w:pPr>
        <w:pStyle w:val="Kilde"/>
      </w:pPr>
      <w:r w:rsidRPr="006C2DBC">
        <w:t>Kilde: Helsedirektoratet og Teknisk beregningsutvalg for spesialisthelsetjenesten.</w:t>
      </w:r>
    </w:p>
    <w:p w14:paraId="2B12C1BE" w14:textId="77777777" w:rsidR="002B1F80" w:rsidRPr="006C2DBC" w:rsidRDefault="002B1F80" w:rsidP="006C2DBC">
      <w:r w:rsidRPr="006C2DBC">
        <w:t>Figur 1 til 4 viser regional utvikling i henholdsvis polikliniske kontakter, døgn, pasienter og ISF-poeng per mill. kroner innen psykisk helsevern og TSB. Som det framgår av figurene så er det variasjon i utviklingen mellom regionene. Vi ser blant annet at pasienter per krone har økt i perioden i helseregion Sør-Øst og helseregion Vest, mens det har vært en nedgang i de to andre regionene.</w:t>
      </w:r>
    </w:p>
    <w:p w14:paraId="099F5065" w14:textId="77777777" w:rsidR="002B1F80" w:rsidRPr="006C2DBC" w:rsidRDefault="002B1F80" w:rsidP="006C2DBC">
      <w:pPr>
        <w:pStyle w:val="avsnitt-undertittel"/>
      </w:pPr>
      <w:r w:rsidRPr="006C2DBC">
        <w:lastRenderedPageBreak/>
        <w:t>Figur 1 Regional utvikling i polikliniske kontakter per krone. Psykisk helsevern og TSB. 2017 til 2024. Faste priser.</w:t>
      </w:r>
    </w:p>
    <w:p w14:paraId="3FDBF946" w14:textId="7BA649C6" w:rsidR="002B1F80" w:rsidRPr="006C2DBC" w:rsidRDefault="00363B20" w:rsidP="006C2DBC">
      <w:pPr>
        <w:pStyle w:val="avsnitt-undertittel"/>
      </w:pPr>
      <w:r>
        <w:rPr>
          <w:noProof/>
        </w:rPr>
        <w:drawing>
          <wp:inline distT="0" distB="0" distL="0" distR="0" wp14:anchorId="3054C841" wp14:editId="0EC4FAF9">
            <wp:extent cx="5220335" cy="2934335"/>
            <wp:effectExtent l="0" t="0" r="0" b="0"/>
            <wp:docPr id="1237321733" name="Bilde 32" descr="Figur 1 Regional utvikling i polikliniske kontakter per krone. Psykisk helsevern og TSB. 2017 til 2024. Faste pr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1733" name="Bilde 32" descr="Figur 1 Regional utvikling i polikliniske kontakter per krone. Psykisk helsevern og TSB. 2017 til 2024. Faste pris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0335" cy="2934335"/>
                    </a:xfrm>
                    <a:prstGeom prst="rect">
                      <a:avLst/>
                    </a:prstGeom>
                    <a:noFill/>
                    <a:ln>
                      <a:noFill/>
                    </a:ln>
                  </pic:spPr>
                </pic:pic>
              </a:graphicData>
            </a:graphic>
          </wp:inline>
        </w:drawing>
      </w:r>
    </w:p>
    <w:p w14:paraId="74F6D050" w14:textId="77777777" w:rsidR="002B1F80" w:rsidRPr="006C2DBC" w:rsidRDefault="002B1F80" w:rsidP="006C2DBC">
      <w:pPr>
        <w:pStyle w:val="Kilde"/>
      </w:pPr>
      <w:r w:rsidRPr="006C2DBC">
        <w:t>Kilde: Helsedirektoratet og Teknisk beregningsutvalg for spesialisthelsetjenesten.</w:t>
      </w:r>
    </w:p>
    <w:p w14:paraId="3BA27DC1" w14:textId="77777777" w:rsidR="002B1F80" w:rsidRPr="006C2DBC" w:rsidRDefault="002B1F80" w:rsidP="006C2DBC">
      <w:pPr>
        <w:pStyle w:val="avsnitt-undertittel"/>
      </w:pPr>
      <w:r w:rsidRPr="006C2DBC">
        <w:t xml:space="preserve">Figur 2 Regional utvikling døgn per mill. kroner. Psykisk helsevern og TSB. 2017 til 2024. Faste priser. </w:t>
      </w:r>
    </w:p>
    <w:p w14:paraId="63BF3625" w14:textId="6FAAA9B7" w:rsidR="002B1F80" w:rsidRPr="006C2DBC" w:rsidRDefault="00363B20" w:rsidP="006C2DBC">
      <w:pPr>
        <w:pStyle w:val="avsnitt-undertittel"/>
      </w:pPr>
      <w:r>
        <w:rPr>
          <w:noProof/>
        </w:rPr>
        <w:drawing>
          <wp:inline distT="0" distB="0" distL="0" distR="0" wp14:anchorId="6A971D20" wp14:editId="01A598F4">
            <wp:extent cx="5220335" cy="2934335"/>
            <wp:effectExtent l="0" t="0" r="0" b="0"/>
            <wp:docPr id="568467410" name="Bilde 33" descr="Figur 2 Regional utvikling døgn per mill. kroner. Psykisk helsevern og TSB. 2017 til 2024. Faste pri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67410" name="Bilde 33" descr="Figur 2 Regional utvikling døgn per mill. kroner. Psykisk helsevern og TSB. 2017 til 2024. Faste prise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0335" cy="2934335"/>
                    </a:xfrm>
                    <a:prstGeom prst="rect">
                      <a:avLst/>
                    </a:prstGeom>
                    <a:noFill/>
                    <a:ln>
                      <a:noFill/>
                    </a:ln>
                  </pic:spPr>
                </pic:pic>
              </a:graphicData>
            </a:graphic>
          </wp:inline>
        </w:drawing>
      </w:r>
    </w:p>
    <w:p w14:paraId="398D0BE6" w14:textId="77777777" w:rsidR="002B1F80" w:rsidRPr="006C2DBC" w:rsidRDefault="002B1F80" w:rsidP="006C2DBC">
      <w:pPr>
        <w:pStyle w:val="Kilde"/>
      </w:pPr>
      <w:r w:rsidRPr="006C2DBC">
        <w:t>Kilde: Helsedirektoratet og Teknisk beregningsutvalg for spesialisthelsetjenesten.</w:t>
      </w:r>
    </w:p>
    <w:p w14:paraId="730E43F4" w14:textId="77777777" w:rsidR="002B1F80" w:rsidRPr="006C2DBC" w:rsidRDefault="002B1F80" w:rsidP="006C2DBC">
      <w:pPr>
        <w:pStyle w:val="avsnitt-undertittel"/>
      </w:pPr>
      <w:r w:rsidRPr="006C2DBC">
        <w:lastRenderedPageBreak/>
        <w:t xml:space="preserve">Figur 3 Regional utvikling i pasienter per mill. kroner. Psykisk helsevern og TSB. 2017 til 2024. Faste priser. </w:t>
      </w:r>
    </w:p>
    <w:p w14:paraId="0551D9D6" w14:textId="4B0C07B1" w:rsidR="002B1F80" w:rsidRPr="006C2DBC" w:rsidRDefault="00363B20" w:rsidP="006C2DBC">
      <w:pPr>
        <w:pStyle w:val="avsnitt-undertittel"/>
      </w:pPr>
      <w:r>
        <w:rPr>
          <w:noProof/>
        </w:rPr>
        <w:drawing>
          <wp:inline distT="0" distB="0" distL="0" distR="0" wp14:anchorId="3911A149" wp14:editId="44A61F1F">
            <wp:extent cx="5220335" cy="2934335"/>
            <wp:effectExtent l="0" t="0" r="0" b="0"/>
            <wp:docPr id="631650277" name="Bilde 34" descr="Figur 3 Regional utvikling i pasienter per mill. kroner. Psykisk helsevern og TSB. 2017 til 2024. Faste pri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50277" name="Bilde 34" descr="Figur 3 Regional utvikling i pasienter per mill. kroner. Psykisk helsevern og TSB. 2017 til 2024. Faste prise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0335" cy="2934335"/>
                    </a:xfrm>
                    <a:prstGeom prst="rect">
                      <a:avLst/>
                    </a:prstGeom>
                    <a:noFill/>
                    <a:ln>
                      <a:noFill/>
                    </a:ln>
                  </pic:spPr>
                </pic:pic>
              </a:graphicData>
            </a:graphic>
          </wp:inline>
        </w:drawing>
      </w:r>
    </w:p>
    <w:p w14:paraId="301E9353" w14:textId="77777777" w:rsidR="002B1F80" w:rsidRPr="006C2DBC" w:rsidRDefault="002B1F80" w:rsidP="006C2DBC">
      <w:pPr>
        <w:pStyle w:val="Kilde"/>
      </w:pPr>
      <w:r w:rsidRPr="006C2DBC">
        <w:t>Kilde: Helsedirektoratet og Teknisk beregningsutvalg for spesialisthelsetjenesten.</w:t>
      </w:r>
    </w:p>
    <w:p w14:paraId="2006B3EA" w14:textId="77777777" w:rsidR="002B1F80" w:rsidRPr="006C2DBC" w:rsidRDefault="002B1F80" w:rsidP="006C2DBC">
      <w:pPr>
        <w:pStyle w:val="avsnitt-undertittel"/>
      </w:pPr>
      <w:r w:rsidRPr="006C2DBC">
        <w:t>Figur 4 Regional utvikling i ISF-poeng per mill. kroner. Psykisk helsevern og TSB. 2019 til 2024. Faste priser.</w:t>
      </w:r>
    </w:p>
    <w:p w14:paraId="3C30ECE7" w14:textId="7D6A1207" w:rsidR="002B1F80" w:rsidRPr="006C2DBC" w:rsidRDefault="00363B20" w:rsidP="006C2DBC">
      <w:r>
        <w:rPr>
          <w:noProof/>
        </w:rPr>
        <w:drawing>
          <wp:inline distT="0" distB="0" distL="0" distR="0" wp14:anchorId="0D9DBFD8" wp14:editId="10A2B5CF">
            <wp:extent cx="5220335" cy="2934335"/>
            <wp:effectExtent l="0" t="0" r="0" b="0"/>
            <wp:docPr id="774748357" name="Bilde 35" descr="Figur 4 Regional utvikling i ISF-poeng per mill. kroner. Psykisk helsevern og TSB. 2019 til 2024. Faste pr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48357" name="Bilde 35" descr="Figur 4 Regional utvikling i ISF-poeng per mill. kroner. Psykisk helsevern og TSB. 2019 til 2024. Faste pris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0335" cy="2934335"/>
                    </a:xfrm>
                    <a:prstGeom prst="rect">
                      <a:avLst/>
                    </a:prstGeom>
                    <a:noFill/>
                    <a:ln>
                      <a:noFill/>
                    </a:ln>
                  </pic:spPr>
                </pic:pic>
              </a:graphicData>
            </a:graphic>
          </wp:inline>
        </w:drawing>
      </w:r>
    </w:p>
    <w:p w14:paraId="3BFD2C0A" w14:textId="77777777" w:rsidR="002B1F80" w:rsidRPr="006C2DBC" w:rsidRDefault="002B1F80" w:rsidP="006C2DBC">
      <w:pPr>
        <w:pStyle w:val="Kilde"/>
      </w:pPr>
      <w:r w:rsidRPr="006C2DBC">
        <w:t>Kilde: Helsedirektoratet og Teknisk beregningsutvalg for spesialisthelsetjenesten.</w:t>
      </w:r>
    </w:p>
    <w:p w14:paraId="6841CF74" w14:textId="78D8D6E0" w:rsidR="002B1F80" w:rsidRPr="006C2DBC" w:rsidRDefault="002B1F80" w:rsidP="00363B20">
      <w:pPr>
        <w:pStyle w:val="UnOverskrift1"/>
      </w:pPr>
      <w:bookmarkStart w:id="32" w:name="_Toc216197081"/>
      <w:r w:rsidRPr="006C2DBC">
        <w:lastRenderedPageBreak/>
        <w:t>Vedlegg 5</w:t>
      </w:r>
      <w:r w:rsidR="00363B20">
        <w:t xml:space="preserve"> – </w:t>
      </w:r>
      <w:r w:rsidRPr="006C2DBC">
        <w:t>Kategorisering yrkeskategorier i kapittel 6 Arbeidskraft</w:t>
      </w:r>
      <w:bookmarkEnd w:id="32"/>
    </w:p>
    <w:p w14:paraId="3FC089A8" w14:textId="77777777" w:rsidR="002B1F80" w:rsidRPr="006C2DBC" w:rsidRDefault="002B1F80" w:rsidP="006C2DBC">
      <w:pPr>
        <w:pStyle w:val="avsnitt-undertittel"/>
      </w:pPr>
      <w:r w:rsidRPr="006C2DBC">
        <w:t>Avtalte årsverk</w:t>
      </w:r>
    </w:p>
    <w:tbl>
      <w:tblPr>
        <w:tblW w:w="5000" w:type="pct"/>
        <w:tblCellMar>
          <w:left w:w="0" w:type="dxa"/>
          <w:right w:w="0" w:type="dxa"/>
        </w:tblCellMar>
        <w:tblLook w:val="0000" w:firstRow="0" w:lastRow="0" w:firstColumn="0" w:lastColumn="0" w:noHBand="0" w:noVBand="0"/>
      </w:tblPr>
      <w:tblGrid>
        <w:gridCol w:w="1518"/>
        <w:gridCol w:w="1501"/>
        <w:gridCol w:w="742"/>
        <w:gridCol w:w="745"/>
        <w:gridCol w:w="743"/>
        <w:gridCol w:w="745"/>
        <w:gridCol w:w="745"/>
        <w:gridCol w:w="743"/>
        <w:gridCol w:w="745"/>
        <w:gridCol w:w="745"/>
        <w:gridCol w:w="743"/>
        <w:gridCol w:w="745"/>
      </w:tblGrid>
      <w:tr w:rsidR="00A03305" w:rsidRPr="006C2DBC" w14:paraId="70BE08E5"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586DB6D0" w14:textId="1B585EAF" w:rsidR="002B1F80" w:rsidRPr="006C2DBC" w:rsidRDefault="002B1F80" w:rsidP="006C2DBC">
            <w:pPr>
              <w:pStyle w:val="TabellHode-kolonne"/>
            </w:pPr>
            <w:r w:rsidRPr="006C2DBC">
              <w:t>Yrkeskategori i SSB</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040B4007" w14:textId="28352735" w:rsidR="002B1F80" w:rsidRPr="006C2DBC" w:rsidRDefault="002B1F80" w:rsidP="006C2DBC">
            <w:pPr>
              <w:pStyle w:val="TabellHode-kolonne"/>
            </w:pPr>
            <w:r w:rsidRPr="006C2DBC">
              <w:t>Yrkeskategori TBUS</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3EA406B0" w14:textId="77777777" w:rsidR="002B1F80" w:rsidRPr="006C2DBC" w:rsidRDefault="002B1F80" w:rsidP="002924BF">
            <w:pPr>
              <w:pStyle w:val="TabellHode-kolonne"/>
              <w:jc w:val="right"/>
            </w:pPr>
            <w:r w:rsidRPr="006C2DBC">
              <w:t>2015</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35A165FB" w14:textId="77777777" w:rsidR="002B1F80" w:rsidRPr="006C2DBC" w:rsidRDefault="002B1F80" w:rsidP="002924BF">
            <w:pPr>
              <w:pStyle w:val="TabellHode-kolonne"/>
              <w:jc w:val="right"/>
            </w:pPr>
            <w:r w:rsidRPr="006C2DBC">
              <w:t>2016</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0BD21212" w14:textId="77777777" w:rsidR="002B1F80" w:rsidRPr="006C2DBC" w:rsidRDefault="002B1F80" w:rsidP="002924BF">
            <w:pPr>
              <w:pStyle w:val="TabellHode-kolonne"/>
              <w:jc w:val="right"/>
            </w:pPr>
            <w:r w:rsidRPr="006C2DBC">
              <w:t>2017</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150C05BF" w14:textId="77777777" w:rsidR="002B1F80" w:rsidRPr="006C2DBC" w:rsidRDefault="002B1F80" w:rsidP="002924BF">
            <w:pPr>
              <w:pStyle w:val="TabellHode-kolonne"/>
              <w:jc w:val="right"/>
            </w:pPr>
            <w:r w:rsidRPr="006C2DBC">
              <w:t>2018</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094535A0" w14:textId="77777777" w:rsidR="002B1F80" w:rsidRPr="006C2DBC" w:rsidRDefault="002B1F80" w:rsidP="002924BF">
            <w:pPr>
              <w:pStyle w:val="TabellHode-kolonne"/>
              <w:jc w:val="right"/>
            </w:pPr>
            <w:r w:rsidRPr="006C2DBC">
              <w:t>2019</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3F26E84F" w14:textId="77777777" w:rsidR="002B1F80" w:rsidRPr="006C2DBC" w:rsidRDefault="002B1F80" w:rsidP="002924BF">
            <w:pPr>
              <w:pStyle w:val="TabellHode-kolonne"/>
              <w:jc w:val="right"/>
            </w:pPr>
            <w:r w:rsidRPr="006C2DBC">
              <w:t>2020</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52AAE67B" w14:textId="77777777" w:rsidR="002B1F80" w:rsidRPr="006C2DBC" w:rsidRDefault="002B1F80" w:rsidP="002924BF">
            <w:pPr>
              <w:pStyle w:val="TabellHode-kolonne"/>
              <w:jc w:val="right"/>
            </w:pPr>
            <w:r w:rsidRPr="006C2DBC">
              <w:t>2021</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0158D6FA" w14:textId="77777777" w:rsidR="002B1F80" w:rsidRPr="006C2DBC" w:rsidRDefault="002B1F80" w:rsidP="002924BF">
            <w:pPr>
              <w:pStyle w:val="TabellHode-kolonne"/>
              <w:jc w:val="right"/>
            </w:pPr>
            <w:r w:rsidRPr="006C2DBC">
              <w:t>2022</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483BE393" w14:textId="77777777" w:rsidR="002B1F80" w:rsidRPr="006C2DBC" w:rsidRDefault="002B1F80" w:rsidP="002924BF">
            <w:pPr>
              <w:pStyle w:val="TabellHode-kolonne"/>
              <w:jc w:val="right"/>
            </w:pPr>
            <w:r w:rsidRPr="006C2DBC">
              <w:t>2023</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bottom"/>
          </w:tcPr>
          <w:p w14:paraId="3C96656E" w14:textId="77777777" w:rsidR="002B1F80" w:rsidRPr="006C2DBC" w:rsidRDefault="002B1F80" w:rsidP="002924BF">
            <w:pPr>
              <w:pStyle w:val="TabellHode-kolonne"/>
              <w:jc w:val="right"/>
            </w:pPr>
            <w:r w:rsidRPr="006C2DBC">
              <w:t>2024</w:t>
            </w:r>
          </w:p>
        </w:tc>
      </w:tr>
      <w:tr w:rsidR="00A03305" w:rsidRPr="006C2DBC" w14:paraId="50E26B41"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5683486" w14:textId="1A2DE89C" w:rsidR="002B1F80" w:rsidRPr="006C2DBC" w:rsidRDefault="002B1F80" w:rsidP="006C2DBC">
            <w:pPr>
              <w:pStyle w:val="TabellHode-rad"/>
            </w:pPr>
            <w:r w:rsidRPr="006C2DBC">
              <w:t>Spesialsykepleiere</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B3D1EB" w14:textId="77777777" w:rsidR="002B1F80" w:rsidRPr="006C2DBC" w:rsidRDefault="002B1F80" w:rsidP="00363B20">
            <w:r w:rsidRPr="006C2DBC">
              <w:t>Sykepleiere</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2890B07" w14:textId="77777777" w:rsidR="002B1F80" w:rsidRPr="006C2DBC" w:rsidRDefault="002B1F80" w:rsidP="002924BF">
            <w:pPr>
              <w:jc w:val="right"/>
            </w:pPr>
            <w:r w:rsidRPr="006C2DBC">
              <w:t xml:space="preserve"> 15 415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E78B92D" w14:textId="77777777" w:rsidR="002B1F80" w:rsidRPr="006C2DBC" w:rsidRDefault="002B1F80" w:rsidP="002924BF">
            <w:pPr>
              <w:jc w:val="right"/>
            </w:pPr>
            <w:r w:rsidRPr="006C2DBC">
              <w:t xml:space="preserve"> 15 466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864BE93" w14:textId="77777777" w:rsidR="002B1F80" w:rsidRPr="006C2DBC" w:rsidRDefault="002B1F80" w:rsidP="002924BF">
            <w:pPr>
              <w:jc w:val="right"/>
            </w:pPr>
            <w:r w:rsidRPr="006C2DBC">
              <w:t xml:space="preserve"> 15 612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BEFF553" w14:textId="77777777" w:rsidR="002B1F80" w:rsidRPr="006C2DBC" w:rsidRDefault="002B1F80" w:rsidP="002924BF">
            <w:pPr>
              <w:jc w:val="right"/>
            </w:pPr>
            <w:r w:rsidRPr="006C2DBC">
              <w:t xml:space="preserve"> 15 832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FA36EE2" w14:textId="77777777" w:rsidR="002B1F80" w:rsidRPr="006C2DBC" w:rsidRDefault="002B1F80" w:rsidP="002924BF">
            <w:pPr>
              <w:jc w:val="right"/>
            </w:pPr>
            <w:r w:rsidRPr="006C2DBC">
              <w:t xml:space="preserve"> 15 676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BE1A625" w14:textId="77777777" w:rsidR="002B1F80" w:rsidRPr="006C2DBC" w:rsidRDefault="002B1F80" w:rsidP="002924BF">
            <w:pPr>
              <w:jc w:val="right"/>
            </w:pPr>
            <w:r w:rsidRPr="006C2DBC">
              <w:t xml:space="preserve"> 15 901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AAFD5AD" w14:textId="77777777" w:rsidR="002B1F80" w:rsidRPr="006C2DBC" w:rsidRDefault="002B1F80" w:rsidP="002924BF">
            <w:pPr>
              <w:jc w:val="right"/>
            </w:pPr>
            <w:r w:rsidRPr="006C2DBC">
              <w:t xml:space="preserve"> 15 956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6A5079E" w14:textId="77777777" w:rsidR="002B1F80" w:rsidRPr="006C2DBC" w:rsidRDefault="002B1F80" w:rsidP="002924BF">
            <w:pPr>
              <w:jc w:val="right"/>
            </w:pPr>
            <w:r w:rsidRPr="006C2DBC">
              <w:t xml:space="preserve"> 16 095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42213F5" w14:textId="77777777" w:rsidR="002B1F80" w:rsidRPr="006C2DBC" w:rsidRDefault="002B1F80" w:rsidP="002924BF">
            <w:pPr>
              <w:jc w:val="right"/>
            </w:pPr>
            <w:r w:rsidRPr="006C2DBC">
              <w:t xml:space="preserve"> 16 415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A649CDC" w14:textId="77777777" w:rsidR="002B1F80" w:rsidRPr="006C2DBC" w:rsidRDefault="002B1F80" w:rsidP="002924BF">
            <w:pPr>
              <w:jc w:val="right"/>
            </w:pPr>
            <w:r w:rsidRPr="006C2DBC">
              <w:t xml:space="preserve"> 16 941 </w:t>
            </w:r>
          </w:p>
        </w:tc>
      </w:tr>
      <w:tr w:rsidR="00A03305" w:rsidRPr="006C2DBC" w14:paraId="1A4BC257"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9397375" w14:textId="77777777" w:rsidR="002B1F80" w:rsidRPr="006C2DBC" w:rsidRDefault="002B1F80" w:rsidP="006C2DBC">
            <w:pPr>
              <w:pStyle w:val="TabellHode-rad"/>
            </w:pPr>
            <w:r w:rsidRPr="006C2DBC">
              <w:t>Sykepleiere</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C0F16FC" w14:textId="77777777" w:rsidR="002B1F80" w:rsidRPr="006C2DBC" w:rsidRDefault="002B1F80" w:rsidP="00363B20">
            <w:r w:rsidRPr="006C2DBC">
              <w:t>Sykepleiere</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9F1A652" w14:textId="77777777" w:rsidR="002B1F80" w:rsidRPr="006C2DBC" w:rsidRDefault="002B1F80" w:rsidP="002924BF">
            <w:pPr>
              <w:jc w:val="right"/>
            </w:pPr>
            <w:r w:rsidRPr="006C2DBC">
              <w:t xml:space="preserve"> 21 437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686A3C1" w14:textId="77777777" w:rsidR="002B1F80" w:rsidRPr="006C2DBC" w:rsidRDefault="002B1F80" w:rsidP="002924BF">
            <w:pPr>
              <w:jc w:val="right"/>
            </w:pPr>
            <w:r w:rsidRPr="006C2DBC">
              <w:t xml:space="preserve"> 21 665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64508A4" w14:textId="77777777" w:rsidR="002B1F80" w:rsidRPr="006C2DBC" w:rsidRDefault="002B1F80" w:rsidP="002924BF">
            <w:pPr>
              <w:jc w:val="right"/>
            </w:pPr>
            <w:r w:rsidRPr="006C2DBC">
              <w:t xml:space="preserve"> 21 851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1695A24" w14:textId="77777777" w:rsidR="002B1F80" w:rsidRPr="006C2DBC" w:rsidRDefault="002B1F80" w:rsidP="002924BF">
            <w:pPr>
              <w:jc w:val="right"/>
            </w:pPr>
            <w:r w:rsidRPr="006C2DBC">
              <w:t xml:space="preserve"> 22 187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1B3D366" w14:textId="77777777" w:rsidR="002B1F80" w:rsidRPr="006C2DBC" w:rsidRDefault="002B1F80" w:rsidP="002924BF">
            <w:pPr>
              <w:jc w:val="right"/>
            </w:pPr>
            <w:r w:rsidRPr="006C2DBC">
              <w:t xml:space="preserve"> 22 956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AC1ABFF" w14:textId="77777777" w:rsidR="002B1F80" w:rsidRPr="006C2DBC" w:rsidRDefault="002B1F80" w:rsidP="002924BF">
            <w:pPr>
              <w:jc w:val="right"/>
            </w:pPr>
            <w:r w:rsidRPr="006C2DBC">
              <w:t xml:space="preserve"> 23 632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2F03B77" w14:textId="77777777" w:rsidR="002B1F80" w:rsidRPr="006C2DBC" w:rsidRDefault="002B1F80" w:rsidP="002924BF">
            <w:pPr>
              <w:jc w:val="right"/>
            </w:pPr>
            <w:r w:rsidRPr="006C2DBC">
              <w:t xml:space="preserve"> 24 105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526184D" w14:textId="77777777" w:rsidR="002B1F80" w:rsidRPr="006C2DBC" w:rsidRDefault="002B1F80" w:rsidP="002924BF">
            <w:pPr>
              <w:jc w:val="right"/>
            </w:pPr>
            <w:r w:rsidRPr="006C2DBC">
              <w:t xml:space="preserve"> 24 481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17F142B" w14:textId="77777777" w:rsidR="002B1F80" w:rsidRPr="006C2DBC" w:rsidRDefault="002B1F80" w:rsidP="002924BF">
            <w:pPr>
              <w:jc w:val="right"/>
            </w:pPr>
            <w:r w:rsidRPr="006C2DBC">
              <w:t xml:space="preserve"> 24 589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335996C" w14:textId="77777777" w:rsidR="002B1F80" w:rsidRPr="006C2DBC" w:rsidRDefault="002B1F80" w:rsidP="002924BF">
            <w:pPr>
              <w:jc w:val="right"/>
            </w:pPr>
            <w:r w:rsidRPr="006C2DBC">
              <w:t xml:space="preserve"> 24 424 </w:t>
            </w:r>
          </w:p>
        </w:tc>
      </w:tr>
      <w:tr w:rsidR="00A03305" w:rsidRPr="006C2DBC" w14:paraId="433CB795"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76B51FA" w14:textId="77777777" w:rsidR="002B1F80" w:rsidRPr="006C2DBC" w:rsidRDefault="002B1F80" w:rsidP="006C2DBC">
            <w:pPr>
              <w:pStyle w:val="TabellHode-rad"/>
            </w:pPr>
            <w:r w:rsidRPr="006C2DBC">
              <w:t>Jordmødre</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B34E3E0" w14:textId="77777777" w:rsidR="002B1F80" w:rsidRPr="006C2DBC" w:rsidRDefault="002B1F80" w:rsidP="00363B20">
            <w:r w:rsidRPr="006C2DBC">
              <w:t>Sykepleiere</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716CC1C" w14:textId="77777777" w:rsidR="002B1F80" w:rsidRPr="006C2DBC" w:rsidRDefault="002B1F80" w:rsidP="002924BF">
            <w:pPr>
              <w:jc w:val="right"/>
            </w:pPr>
            <w:r w:rsidRPr="006C2DBC">
              <w:t xml:space="preserve"> 1 697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0A12FCE" w14:textId="77777777" w:rsidR="002B1F80" w:rsidRPr="006C2DBC" w:rsidRDefault="002B1F80" w:rsidP="002924BF">
            <w:pPr>
              <w:jc w:val="right"/>
            </w:pPr>
            <w:r w:rsidRPr="006C2DBC">
              <w:t xml:space="preserve"> 1 703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2B3BF4F" w14:textId="77777777" w:rsidR="002B1F80" w:rsidRPr="006C2DBC" w:rsidRDefault="002B1F80" w:rsidP="002924BF">
            <w:pPr>
              <w:jc w:val="right"/>
            </w:pPr>
            <w:r w:rsidRPr="006C2DBC">
              <w:t xml:space="preserve"> 1 685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4BF32DC" w14:textId="77777777" w:rsidR="002B1F80" w:rsidRPr="006C2DBC" w:rsidRDefault="002B1F80" w:rsidP="002924BF">
            <w:pPr>
              <w:jc w:val="right"/>
            </w:pPr>
            <w:r w:rsidRPr="006C2DBC">
              <w:t xml:space="preserve"> 1 669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60EF0BF" w14:textId="77777777" w:rsidR="002B1F80" w:rsidRPr="006C2DBC" w:rsidRDefault="002B1F80" w:rsidP="002924BF">
            <w:pPr>
              <w:jc w:val="right"/>
            </w:pPr>
            <w:r w:rsidRPr="006C2DBC">
              <w:t xml:space="preserve"> 1 671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636AC87" w14:textId="77777777" w:rsidR="002B1F80" w:rsidRPr="006C2DBC" w:rsidRDefault="002B1F80" w:rsidP="002924BF">
            <w:pPr>
              <w:jc w:val="right"/>
            </w:pPr>
            <w:r w:rsidRPr="006C2DBC">
              <w:t xml:space="preserve"> 1 686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A85620D" w14:textId="77777777" w:rsidR="002B1F80" w:rsidRPr="006C2DBC" w:rsidRDefault="002B1F80" w:rsidP="002924BF">
            <w:pPr>
              <w:jc w:val="right"/>
            </w:pPr>
            <w:r w:rsidRPr="006C2DBC">
              <w:t xml:space="preserve"> 1 683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A0F7099" w14:textId="77777777" w:rsidR="002B1F80" w:rsidRPr="006C2DBC" w:rsidRDefault="002B1F80" w:rsidP="002924BF">
            <w:pPr>
              <w:jc w:val="right"/>
            </w:pPr>
            <w:r w:rsidRPr="006C2DBC">
              <w:t xml:space="preserve"> 1 710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D5FA2A8" w14:textId="77777777" w:rsidR="002B1F80" w:rsidRPr="006C2DBC" w:rsidRDefault="002B1F80" w:rsidP="002924BF">
            <w:pPr>
              <w:jc w:val="right"/>
            </w:pPr>
            <w:r w:rsidRPr="006C2DBC">
              <w:t xml:space="preserve"> 1 750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8EFD14A" w14:textId="77777777" w:rsidR="002B1F80" w:rsidRPr="006C2DBC" w:rsidRDefault="002B1F80" w:rsidP="002924BF">
            <w:pPr>
              <w:jc w:val="right"/>
            </w:pPr>
            <w:r w:rsidRPr="006C2DBC">
              <w:t xml:space="preserve"> 1 837 </w:t>
            </w:r>
          </w:p>
        </w:tc>
      </w:tr>
      <w:tr w:rsidR="00A03305" w:rsidRPr="006C2DBC" w14:paraId="0DE38212"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B5BB5B6" w14:textId="6E415FAB" w:rsidR="002B1F80" w:rsidRPr="006C2DBC" w:rsidRDefault="002B1F80" w:rsidP="006C2DBC">
            <w:pPr>
              <w:pStyle w:val="TabellHode-rad"/>
            </w:pPr>
            <w:r w:rsidRPr="006C2DBC">
              <w:t>Helsefagarbeidere mv.</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856ADC7" w14:textId="77777777" w:rsidR="002B1F80" w:rsidRPr="006C2DBC" w:rsidRDefault="002B1F80" w:rsidP="00363B20">
            <w:r w:rsidRPr="006C2DBC">
              <w:t>Helsefagarbeidere og andre pleiemedarbeidere</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055A102" w14:textId="77777777" w:rsidR="002B1F80" w:rsidRPr="006C2DBC" w:rsidRDefault="002B1F80" w:rsidP="002924BF">
            <w:pPr>
              <w:jc w:val="right"/>
            </w:pPr>
            <w:r w:rsidRPr="006C2DBC">
              <w:t xml:space="preserve"> 4 696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00E8AEA" w14:textId="77777777" w:rsidR="002B1F80" w:rsidRPr="006C2DBC" w:rsidRDefault="002B1F80" w:rsidP="002924BF">
            <w:pPr>
              <w:jc w:val="right"/>
            </w:pPr>
            <w:r w:rsidRPr="006C2DBC">
              <w:t xml:space="preserve"> 4 446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8F40DE6" w14:textId="77777777" w:rsidR="002B1F80" w:rsidRPr="006C2DBC" w:rsidRDefault="002B1F80" w:rsidP="002924BF">
            <w:pPr>
              <w:jc w:val="right"/>
            </w:pPr>
            <w:r w:rsidRPr="006C2DBC">
              <w:t xml:space="preserve"> 4 309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5C5F0B2" w14:textId="77777777" w:rsidR="002B1F80" w:rsidRPr="006C2DBC" w:rsidRDefault="002B1F80" w:rsidP="002924BF">
            <w:pPr>
              <w:jc w:val="right"/>
            </w:pPr>
            <w:r w:rsidRPr="006C2DBC">
              <w:t xml:space="preserve"> 4 143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5AFA2B8" w14:textId="77777777" w:rsidR="002B1F80" w:rsidRPr="006C2DBC" w:rsidRDefault="002B1F80" w:rsidP="002924BF">
            <w:pPr>
              <w:jc w:val="right"/>
            </w:pPr>
            <w:r w:rsidRPr="006C2DBC">
              <w:t xml:space="preserve"> 4 028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E0266AE" w14:textId="77777777" w:rsidR="002B1F80" w:rsidRPr="006C2DBC" w:rsidRDefault="002B1F80" w:rsidP="002924BF">
            <w:pPr>
              <w:jc w:val="right"/>
            </w:pPr>
            <w:r w:rsidRPr="006C2DBC">
              <w:t xml:space="preserve"> 3 984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D29E206" w14:textId="77777777" w:rsidR="002B1F80" w:rsidRPr="006C2DBC" w:rsidRDefault="002B1F80" w:rsidP="002924BF">
            <w:pPr>
              <w:jc w:val="right"/>
            </w:pPr>
            <w:r w:rsidRPr="006C2DBC">
              <w:t xml:space="preserve"> 3 967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AD0DE97" w14:textId="77777777" w:rsidR="002B1F80" w:rsidRPr="006C2DBC" w:rsidRDefault="002B1F80" w:rsidP="002924BF">
            <w:pPr>
              <w:jc w:val="right"/>
            </w:pPr>
            <w:r w:rsidRPr="006C2DBC">
              <w:t xml:space="preserve"> 4 102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9F81B9A" w14:textId="77777777" w:rsidR="002B1F80" w:rsidRPr="006C2DBC" w:rsidRDefault="002B1F80" w:rsidP="002924BF">
            <w:pPr>
              <w:jc w:val="right"/>
            </w:pPr>
            <w:r w:rsidRPr="006C2DBC">
              <w:t xml:space="preserve"> 4 241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E47A722" w14:textId="77777777" w:rsidR="002B1F80" w:rsidRPr="006C2DBC" w:rsidRDefault="002B1F80" w:rsidP="002924BF">
            <w:pPr>
              <w:jc w:val="right"/>
            </w:pPr>
            <w:r w:rsidRPr="006C2DBC">
              <w:t xml:space="preserve"> 4 408 </w:t>
            </w:r>
          </w:p>
        </w:tc>
      </w:tr>
      <w:tr w:rsidR="00A03305" w:rsidRPr="006C2DBC" w14:paraId="68B04E35"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C01A149" w14:textId="5D000966" w:rsidR="002B1F80" w:rsidRPr="006C2DBC" w:rsidRDefault="002B1F80" w:rsidP="006C2DBC">
            <w:pPr>
              <w:pStyle w:val="TabellHode-rad"/>
            </w:pPr>
            <w:r w:rsidRPr="006C2DBC">
              <w:t xml:space="preserve">Legespesialister </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9568EE" w14:textId="77777777" w:rsidR="002B1F80" w:rsidRPr="006C2DBC" w:rsidRDefault="002B1F80" w:rsidP="00363B20">
            <w:r w:rsidRPr="006C2DBC">
              <w:t>Leger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FE72C3C" w14:textId="77777777" w:rsidR="002B1F80" w:rsidRPr="006C2DBC" w:rsidRDefault="002B1F80" w:rsidP="002924BF">
            <w:pPr>
              <w:jc w:val="right"/>
            </w:pPr>
            <w:r w:rsidRPr="006C2DBC">
              <w:t xml:space="preserve"> 13 071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298AF00" w14:textId="77777777" w:rsidR="002B1F80" w:rsidRPr="006C2DBC" w:rsidRDefault="002B1F80" w:rsidP="002924BF">
            <w:pPr>
              <w:jc w:val="right"/>
            </w:pPr>
            <w:r w:rsidRPr="006C2DBC">
              <w:t xml:space="preserve"> 13 532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67E4521" w14:textId="77777777" w:rsidR="002B1F80" w:rsidRPr="006C2DBC" w:rsidRDefault="002B1F80" w:rsidP="002924BF">
            <w:pPr>
              <w:jc w:val="right"/>
            </w:pPr>
            <w:r w:rsidRPr="006C2DBC">
              <w:t xml:space="preserve"> 14 040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52ECA53" w14:textId="77777777" w:rsidR="002B1F80" w:rsidRPr="006C2DBC" w:rsidRDefault="002B1F80" w:rsidP="002924BF">
            <w:pPr>
              <w:jc w:val="right"/>
            </w:pPr>
            <w:r w:rsidRPr="006C2DBC">
              <w:t xml:space="preserve"> 14 519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F1499A3" w14:textId="77777777" w:rsidR="002B1F80" w:rsidRPr="006C2DBC" w:rsidRDefault="002B1F80" w:rsidP="002924BF">
            <w:pPr>
              <w:jc w:val="right"/>
            </w:pPr>
            <w:r w:rsidRPr="006C2DBC">
              <w:t xml:space="preserve"> 14 966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456C0A2" w14:textId="77777777" w:rsidR="002B1F80" w:rsidRPr="006C2DBC" w:rsidRDefault="002B1F80" w:rsidP="002924BF">
            <w:pPr>
              <w:jc w:val="right"/>
            </w:pPr>
            <w:r w:rsidRPr="006C2DBC">
              <w:t xml:space="preserve"> 15 353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F28C618" w14:textId="77777777" w:rsidR="002B1F80" w:rsidRPr="006C2DBC" w:rsidRDefault="002B1F80" w:rsidP="002924BF">
            <w:pPr>
              <w:jc w:val="right"/>
            </w:pPr>
            <w:r w:rsidRPr="006C2DBC">
              <w:t xml:space="preserve"> 15 721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A4445E2" w14:textId="77777777" w:rsidR="002B1F80" w:rsidRPr="006C2DBC" w:rsidRDefault="002B1F80" w:rsidP="002924BF">
            <w:pPr>
              <w:jc w:val="right"/>
            </w:pPr>
            <w:r w:rsidRPr="006C2DBC">
              <w:t xml:space="preserve"> 15 933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839CDA9" w14:textId="77777777" w:rsidR="002B1F80" w:rsidRPr="006C2DBC" w:rsidRDefault="002B1F80" w:rsidP="002924BF">
            <w:pPr>
              <w:jc w:val="right"/>
            </w:pPr>
            <w:r w:rsidRPr="006C2DBC">
              <w:t xml:space="preserve"> 16 301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C93AF14" w14:textId="77777777" w:rsidR="002B1F80" w:rsidRPr="006C2DBC" w:rsidRDefault="002B1F80" w:rsidP="002924BF">
            <w:pPr>
              <w:jc w:val="right"/>
            </w:pPr>
            <w:r w:rsidRPr="006C2DBC">
              <w:t xml:space="preserve"> 16 576 </w:t>
            </w:r>
          </w:p>
        </w:tc>
      </w:tr>
      <w:tr w:rsidR="00A03305" w:rsidRPr="006C2DBC" w14:paraId="38784BB3"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EB52D15" w14:textId="77777777" w:rsidR="002B1F80" w:rsidRPr="006C2DBC" w:rsidRDefault="002B1F80" w:rsidP="006C2DBC">
            <w:pPr>
              <w:pStyle w:val="TabellHode-rad"/>
            </w:pPr>
            <w:r w:rsidRPr="006C2DBC">
              <w:t xml:space="preserve">Andre leger </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78F52B4" w14:textId="77777777" w:rsidR="002B1F80" w:rsidRPr="006C2DBC" w:rsidRDefault="002B1F80" w:rsidP="00363B20">
            <w:r w:rsidRPr="006C2DBC">
              <w:t>Leger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0646F39" w14:textId="77777777" w:rsidR="002B1F80" w:rsidRPr="006C2DBC" w:rsidRDefault="002B1F80" w:rsidP="002924BF">
            <w:pPr>
              <w:jc w:val="right"/>
            </w:pPr>
            <w:r w:rsidRPr="006C2DBC">
              <w:t xml:space="preserve"> 2 118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80BC183" w14:textId="77777777" w:rsidR="002B1F80" w:rsidRPr="006C2DBC" w:rsidRDefault="002B1F80" w:rsidP="002924BF">
            <w:pPr>
              <w:jc w:val="right"/>
            </w:pPr>
            <w:r w:rsidRPr="006C2DBC">
              <w:t xml:space="preserve"> 2 110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60B9654" w14:textId="77777777" w:rsidR="002B1F80" w:rsidRPr="006C2DBC" w:rsidRDefault="002B1F80" w:rsidP="002924BF">
            <w:pPr>
              <w:jc w:val="right"/>
            </w:pPr>
            <w:r w:rsidRPr="006C2DBC">
              <w:t xml:space="preserve"> 2 143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5930942" w14:textId="77777777" w:rsidR="002B1F80" w:rsidRPr="006C2DBC" w:rsidRDefault="002B1F80" w:rsidP="002924BF">
            <w:pPr>
              <w:jc w:val="right"/>
            </w:pPr>
            <w:r w:rsidRPr="006C2DBC">
              <w:t xml:space="preserve"> 2 192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4D6DC4D" w14:textId="77777777" w:rsidR="002B1F80" w:rsidRPr="006C2DBC" w:rsidRDefault="002B1F80" w:rsidP="002924BF">
            <w:pPr>
              <w:jc w:val="right"/>
            </w:pPr>
            <w:r w:rsidRPr="006C2DBC">
              <w:t xml:space="preserve"> 2 240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1CE6013" w14:textId="77777777" w:rsidR="002B1F80" w:rsidRPr="006C2DBC" w:rsidRDefault="002B1F80" w:rsidP="002924BF">
            <w:pPr>
              <w:jc w:val="right"/>
            </w:pPr>
            <w:r w:rsidRPr="006C2DBC">
              <w:t xml:space="preserve"> 2 417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548742B" w14:textId="77777777" w:rsidR="002B1F80" w:rsidRPr="006C2DBC" w:rsidRDefault="002B1F80" w:rsidP="002924BF">
            <w:pPr>
              <w:jc w:val="right"/>
            </w:pPr>
            <w:r w:rsidRPr="006C2DBC">
              <w:t xml:space="preserve"> 2 460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79D8977" w14:textId="77777777" w:rsidR="002B1F80" w:rsidRPr="006C2DBC" w:rsidRDefault="002B1F80" w:rsidP="002924BF">
            <w:pPr>
              <w:jc w:val="right"/>
            </w:pPr>
            <w:r w:rsidRPr="006C2DBC">
              <w:t xml:space="preserve"> 2 626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1AF5DAA" w14:textId="77777777" w:rsidR="002B1F80" w:rsidRPr="006C2DBC" w:rsidRDefault="002B1F80" w:rsidP="002924BF">
            <w:pPr>
              <w:jc w:val="right"/>
            </w:pPr>
            <w:r w:rsidRPr="006C2DBC">
              <w:t xml:space="preserve"> 2 697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FA92EE2" w14:textId="77777777" w:rsidR="002B1F80" w:rsidRPr="006C2DBC" w:rsidRDefault="002B1F80" w:rsidP="002924BF">
            <w:pPr>
              <w:jc w:val="right"/>
            </w:pPr>
            <w:r w:rsidRPr="006C2DBC">
              <w:t xml:space="preserve"> 2 711 </w:t>
            </w:r>
          </w:p>
        </w:tc>
      </w:tr>
      <w:tr w:rsidR="00A03305" w:rsidRPr="006C2DBC" w14:paraId="6CD364F3"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9FCE352" w14:textId="77777777" w:rsidR="002B1F80" w:rsidRPr="006C2DBC" w:rsidRDefault="002B1F80" w:rsidP="006C2DBC">
            <w:pPr>
              <w:pStyle w:val="TabellHode-rad"/>
            </w:pPr>
            <w:r w:rsidRPr="006C2DBC">
              <w:t>Psykologer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A9C40F" w14:textId="77777777" w:rsidR="002B1F80" w:rsidRPr="006C2DBC" w:rsidRDefault="002B1F80" w:rsidP="00363B20">
            <w:r w:rsidRPr="006C2DBC">
              <w:t>Psykologer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CD37CA5" w14:textId="77777777" w:rsidR="002B1F80" w:rsidRPr="006C2DBC" w:rsidRDefault="002B1F80" w:rsidP="002924BF">
            <w:pPr>
              <w:jc w:val="right"/>
            </w:pPr>
            <w:r w:rsidRPr="006C2DBC">
              <w:t xml:space="preserve"> 4 147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8618FE6" w14:textId="77777777" w:rsidR="002B1F80" w:rsidRPr="006C2DBC" w:rsidRDefault="002B1F80" w:rsidP="002924BF">
            <w:pPr>
              <w:jc w:val="right"/>
            </w:pPr>
            <w:r w:rsidRPr="006C2DBC">
              <w:t xml:space="preserve"> 4 273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1DA28BF" w14:textId="77777777" w:rsidR="002B1F80" w:rsidRPr="006C2DBC" w:rsidRDefault="002B1F80" w:rsidP="002924BF">
            <w:pPr>
              <w:jc w:val="right"/>
            </w:pPr>
            <w:r w:rsidRPr="006C2DBC">
              <w:t xml:space="preserve"> 4 341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959F815" w14:textId="77777777" w:rsidR="002B1F80" w:rsidRPr="006C2DBC" w:rsidRDefault="002B1F80" w:rsidP="002924BF">
            <w:pPr>
              <w:jc w:val="right"/>
            </w:pPr>
            <w:r w:rsidRPr="006C2DBC">
              <w:t xml:space="preserve"> 4 406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B8F2F85" w14:textId="77777777" w:rsidR="002B1F80" w:rsidRPr="006C2DBC" w:rsidRDefault="002B1F80" w:rsidP="002924BF">
            <w:pPr>
              <w:jc w:val="right"/>
            </w:pPr>
            <w:r w:rsidRPr="006C2DBC">
              <w:t xml:space="preserve"> 4 569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F1EDEC0" w14:textId="77777777" w:rsidR="002B1F80" w:rsidRPr="006C2DBC" w:rsidRDefault="002B1F80" w:rsidP="002924BF">
            <w:pPr>
              <w:jc w:val="right"/>
            </w:pPr>
            <w:r w:rsidRPr="006C2DBC">
              <w:t xml:space="preserve"> 4 790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E5458FE" w14:textId="77777777" w:rsidR="002B1F80" w:rsidRPr="006C2DBC" w:rsidRDefault="002B1F80" w:rsidP="002924BF">
            <w:pPr>
              <w:jc w:val="right"/>
            </w:pPr>
            <w:r w:rsidRPr="006C2DBC">
              <w:t xml:space="preserve"> 5 050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4E7022E" w14:textId="77777777" w:rsidR="002B1F80" w:rsidRPr="006C2DBC" w:rsidRDefault="002B1F80" w:rsidP="002924BF">
            <w:pPr>
              <w:jc w:val="right"/>
            </w:pPr>
            <w:r w:rsidRPr="006C2DBC">
              <w:t xml:space="preserve"> 5 200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D4B8CDC" w14:textId="77777777" w:rsidR="002B1F80" w:rsidRPr="006C2DBC" w:rsidRDefault="002B1F80" w:rsidP="002924BF">
            <w:pPr>
              <w:jc w:val="right"/>
            </w:pPr>
            <w:r w:rsidRPr="006C2DBC">
              <w:t xml:space="preserve"> 5 252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66787D9" w14:textId="77777777" w:rsidR="002B1F80" w:rsidRPr="006C2DBC" w:rsidRDefault="002B1F80" w:rsidP="002924BF">
            <w:pPr>
              <w:jc w:val="right"/>
            </w:pPr>
            <w:r w:rsidRPr="006C2DBC">
              <w:t xml:space="preserve"> 5 452 </w:t>
            </w:r>
          </w:p>
        </w:tc>
      </w:tr>
      <w:tr w:rsidR="00A03305" w:rsidRPr="006C2DBC" w14:paraId="448FA313"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4D4A54F" w14:textId="77777777" w:rsidR="002B1F80" w:rsidRPr="006C2DBC" w:rsidRDefault="002B1F80" w:rsidP="006C2DBC">
            <w:pPr>
              <w:pStyle w:val="TabellHode-rad"/>
            </w:pPr>
            <w:r w:rsidRPr="006C2DBC">
              <w:t>Vernepleiere</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CD671E2" w14:textId="657565A5" w:rsidR="002B1F80" w:rsidRPr="006C2DBC" w:rsidRDefault="002B1F80" w:rsidP="00363B20">
            <w:r w:rsidRPr="006C2DBC">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9DBCF0D" w14:textId="77777777" w:rsidR="002B1F80" w:rsidRPr="006C2DBC" w:rsidRDefault="002B1F80" w:rsidP="002924BF">
            <w:pPr>
              <w:jc w:val="right"/>
            </w:pPr>
            <w:r w:rsidRPr="006C2DBC">
              <w:t xml:space="preserve"> 1 323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0A331EB" w14:textId="77777777" w:rsidR="002B1F80" w:rsidRPr="006C2DBC" w:rsidRDefault="002B1F80" w:rsidP="002924BF">
            <w:pPr>
              <w:jc w:val="right"/>
            </w:pPr>
            <w:r w:rsidRPr="006C2DBC">
              <w:t xml:space="preserve"> 1 399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FBEB228" w14:textId="77777777" w:rsidR="002B1F80" w:rsidRPr="006C2DBC" w:rsidRDefault="002B1F80" w:rsidP="002924BF">
            <w:pPr>
              <w:jc w:val="right"/>
            </w:pPr>
            <w:r w:rsidRPr="006C2DBC">
              <w:t xml:space="preserve"> 1 461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1C55B56" w14:textId="77777777" w:rsidR="002B1F80" w:rsidRPr="006C2DBC" w:rsidRDefault="002B1F80" w:rsidP="002924BF">
            <w:pPr>
              <w:jc w:val="right"/>
            </w:pPr>
            <w:r w:rsidRPr="006C2DBC">
              <w:t xml:space="preserve"> 1 521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B4DB711" w14:textId="77777777" w:rsidR="002B1F80" w:rsidRPr="006C2DBC" w:rsidRDefault="002B1F80" w:rsidP="002924BF">
            <w:pPr>
              <w:jc w:val="right"/>
            </w:pPr>
            <w:r w:rsidRPr="006C2DBC">
              <w:t xml:space="preserve"> 1 573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F74C793" w14:textId="77777777" w:rsidR="002B1F80" w:rsidRPr="006C2DBC" w:rsidRDefault="002B1F80" w:rsidP="002924BF">
            <w:pPr>
              <w:jc w:val="right"/>
            </w:pPr>
            <w:r w:rsidRPr="006C2DBC">
              <w:t xml:space="preserve"> 1 621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E194409" w14:textId="77777777" w:rsidR="002B1F80" w:rsidRPr="006C2DBC" w:rsidRDefault="002B1F80" w:rsidP="002924BF">
            <w:pPr>
              <w:jc w:val="right"/>
            </w:pPr>
            <w:r w:rsidRPr="006C2DBC">
              <w:t xml:space="preserve"> 1 753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A53BF2C" w14:textId="77777777" w:rsidR="002B1F80" w:rsidRPr="006C2DBC" w:rsidRDefault="002B1F80" w:rsidP="002924BF">
            <w:pPr>
              <w:jc w:val="right"/>
            </w:pPr>
            <w:r w:rsidRPr="006C2DBC">
              <w:t xml:space="preserve"> 1 857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9D9D3C7" w14:textId="77777777" w:rsidR="002B1F80" w:rsidRPr="006C2DBC" w:rsidRDefault="002B1F80" w:rsidP="002924BF">
            <w:pPr>
              <w:jc w:val="right"/>
            </w:pPr>
            <w:r w:rsidRPr="006C2DBC">
              <w:t xml:space="preserve"> 1 994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49E3624" w14:textId="77777777" w:rsidR="002B1F80" w:rsidRPr="006C2DBC" w:rsidRDefault="002B1F80" w:rsidP="002924BF">
            <w:pPr>
              <w:jc w:val="right"/>
            </w:pPr>
            <w:r w:rsidRPr="006C2DBC">
              <w:t xml:space="preserve"> 2 057 </w:t>
            </w:r>
          </w:p>
        </w:tc>
      </w:tr>
      <w:tr w:rsidR="00A03305" w:rsidRPr="006C2DBC" w14:paraId="50C15CE2"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56FD8E2" w14:textId="63C951BE" w:rsidR="002B1F80" w:rsidRPr="006C2DBC" w:rsidRDefault="002B1F80" w:rsidP="006C2DBC">
            <w:pPr>
              <w:pStyle w:val="TabellHode-rad"/>
            </w:pPr>
            <w:r w:rsidRPr="006C2DBC">
              <w:t xml:space="preserve">Andre medisinske og </w:t>
            </w:r>
            <w:r w:rsidRPr="006C2DBC">
              <w:lastRenderedPageBreak/>
              <w:t>helse-relaterte yrker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EE02CCB" w14:textId="3D51C7F5" w:rsidR="002B1F80" w:rsidRPr="006C2DBC" w:rsidRDefault="002B1F80" w:rsidP="00363B20">
            <w:r w:rsidRPr="006C2DBC">
              <w:lastRenderedPageBreak/>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92347A8" w14:textId="77777777" w:rsidR="002B1F80" w:rsidRPr="006C2DBC" w:rsidRDefault="002B1F80" w:rsidP="002924BF">
            <w:pPr>
              <w:jc w:val="right"/>
            </w:pPr>
            <w:r w:rsidRPr="006C2DBC">
              <w:t xml:space="preserve"> 423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980BEB1" w14:textId="77777777" w:rsidR="002B1F80" w:rsidRPr="006C2DBC" w:rsidRDefault="002B1F80" w:rsidP="002924BF">
            <w:pPr>
              <w:jc w:val="right"/>
            </w:pPr>
            <w:r w:rsidRPr="006C2DBC">
              <w:t xml:space="preserve"> 413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B204ACA" w14:textId="77777777" w:rsidR="002B1F80" w:rsidRPr="006C2DBC" w:rsidRDefault="002B1F80" w:rsidP="002924BF">
            <w:pPr>
              <w:jc w:val="right"/>
            </w:pPr>
            <w:r w:rsidRPr="006C2DBC">
              <w:t xml:space="preserve"> 426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0E213F5" w14:textId="77777777" w:rsidR="002B1F80" w:rsidRPr="006C2DBC" w:rsidRDefault="002B1F80" w:rsidP="002924BF">
            <w:pPr>
              <w:jc w:val="right"/>
            </w:pPr>
            <w:r w:rsidRPr="006C2DBC">
              <w:t xml:space="preserve"> 419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C245920" w14:textId="77777777" w:rsidR="002B1F80" w:rsidRPr="006C2DBC" w:rsidRDefault="002B1F80" w:rsidP="002924BF">
            <w:pPr>
              <w:jc w:val="right"/>
            </w:pPr>
            <w:r w:rsidRPr="006C2DBC">
              <w:t xml:space="preserve"> 428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97BE02A" w14:textId="77777777" w:rsidR="002B1F80" w:rsidRPr="006C2DBC" w:rsidRDefault="002B1F80" w:rsidP="002924BF">
            <w:pPr>
              <w:jc w:val="right"/>
            </w:pPr>
            <w:r w:rsidRPr="006C2DBC">
              <w:t xml:space="preserve"> 440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053864B" w14:textId="77777777" w:rsidR="002B1F80" w:rsidRPr="006C2DBC" w:rsidRDefault="002B1F80" w:rsidP="002924BF">
            <w:pPr>
              <w:jc w:val="right"/>
            </w:pPr>
            <w:r w:rsidRPr="006C2DBC">
              <w:t xml:space="preserve"> 458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F53DFAE" w14:textId="77777777" w:rsidR="002B1F80" w:rsidRPr="006C2DBC" w:rsidRDefault="002B1F80" w:rsidP="002924BF">
            <w:pPr>
              <w:jc w:val="right"/>
            </w:pPr>
            <w:r w:rsidRPr="006C2DBC">
              <w:t xml:space="preserve"> 487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FB920C1" w14:textId="77777777" w:rsidR="002B1F80" w:rsidRPr="006C2DBC" w:rsidRDefault="002B1F80" w:rsidP="002924BF">
            <w:pPr>
              <w:jc w:val="right"/>
            </w:pPr>
            <w:r w:rsidRPr="006C2DBC">
              <w:t xml:space="preserve"> 526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C2A6069" w14:textId="77777777" w:rsidR="002B1F80" w:rsidRPr="006C2DBC" w:rsidRDefault="002B1F80" w:rsidP="002924BF">
            <w:pPr>
              <w:jc w:val="right"/>
            </w:pPr>
            <w:r w:rsidRPr="006C2DBC">
              <w:t xml:space="preserve"> 570 </w:t>
            </w:r>
          </w:p>
        </w:tc>
      </w:tr>
      <w:tr w:rsidR="00A03305" w:rsidRPr="006C2DBC" w14:paraId="342537A8"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515218B" w14:textId="0570C4FE" w:rsidR="002B1F80" w:rsidRPr="006C2DBC" w:rsidRDefault="002B1F80" w:rsidP="006C2DBC">
            <w:pPr>
              <w:pStyle w:val="TabellHode-rad"/>
            </w:pPr>
            <w:r w:rsidRPr="006C2DBC">
              <w:t>Ergoterapeuter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6B4AA5D" w14:textId="52420696" w:rsidR="002B1F80" w:rsidRPr="006C2DBC" w:rsidRDefault="002B1F80" w:rsidP="00363B20">
            <w:r w:rsidRPr="006C2DBC">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BF87598" w14:textId="77777777" w:rsidR="002B1F80" w:rsidRPr="006C2DBC" w:rsidRDefault="002B1F80" w:rsidP="002924BF">
            <w:pPr>
              <w:jc w:val="right"/>
            </w:pPr>
            <w:r w:rsidRPr="006C2DBC">
              <w:t xml:space="preserve"> 726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5C430D2" w14:textId="77777777" w:rsidR="002B1F80" w:rsidRPr="006C2DBC" w:rsidRDefault="002B1F80" w:rsidP="002924BF">
            <w:pPr>
              <w:jc w:val="right"/>
            </w:pPr>
            <w:r w:rsidRPr="006C2DBC">
              <w:t xml:space="preserve"> 724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291B1A5" w14:textId="77777777" w:rsidR="002B1F80" w:rsidRPr="006C2DBC" w:rsidRDefault="002B1F80" w:rsidP="002924BF">
            <w:pPr>
              <w:jc w:val="right"/>
            </w:pPr>
            <w:r w:rsidRPr="006C2DBC">
              <w:t xml:space="preserve"> 709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A58DA1D" w14:textId="77777777" w:rsidR="002B1F80" w:rsidRPr="006C2DBC" w:rsidRDefault="002B1F80" w:rsidP="002924BF">
            <w:pPr>
              <w:jc w:val="right"/>
            </w:pPr>
            <w:r w:rsidRPr="006C2DBC">
              <w:t xml:space="preserve"> 676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DB455D6" w14:textId="77777777" w:rsidR="002B1F80" w:rsidRPr="006C2DBC" w:rsidRDefault="002B1F80" w:rsidP="002924BF">
            <w:pPr>
              <w:jc w:val="right"/>
            </w:pPr>
            <w:r w:rsidRPr="006C2DBC">
              <w:t xml:space="preserve"> 697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A4DE1A4" w14:textId="77777777" w:rsidR="002B1F80" w:rsidRPr="006C2DBC" w:rsidRDefault="002B1F80" w:rsidP="002924BF">
            <w:pPr>
              <w:jc w:val="right"/>
            </w:pPr>
            <w:r w:rsidRPr="006C2DBC">
              <w:t xml:space="preserve"> 689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8D5FD76" w14:textId="77777777" w:rsidR="002B1F80" w:rsidRPr="006C2DBC" w:rsidRDefault="002B1F80" w:rsidP="002924BF">
            <w:pPr>
              <w:jc w:val="right"/>
            </w:pPr>
            <w:r w:rsidRPr="006C2DBC">
              <w:t xml:space="preserve"> 708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4696A24" w14:textId="77777777" w:rsidR="002B1F80" w:rsidRPr="006C2DBC" w:rsidRDefault="002B1F80" w:rsidP="002924BF">
            <w:pPr>
              <w:jc w:val="right"/>
            </w:pPr>
            <w:r w:rsidRPr="006C2DBC">
              <w:t xml:space="preserve"> 713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B19AB7D" w14:textId="77777777" w:rsidR="002B1F80" w:rsidRPr="006C2DBC" w:rsidRDefault="002B1F80" w:rsidP="002924BF">
            <w:pPr>
              <w:jc w:val="right"/>
            </w:pPr>
            <w:r w:rsidRPr="006C2DBC">
              <w:t xml:space="preserve"> 713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2D4AE09" w14:textId="77777777" w:rsidR="002B1F80" w:rsidRPr="006C2DBC" w:rsidRDefault="002B1F80" w:rsidP="002924BF">
            <w:pPr>
              <w:jc w:val="right"/>
            </w:pPr>
            <w:r w:rsidRPr="006C2DBC">
              <w:t xml:space="preserve"> 735 </w:t>
            </w:r>
          </w:p>
        </w:tc>
      </w:tr>
      <w:tr w:rsidR="00A03305" w:rsidRPr="006C2DBC" w14:paraId="22427327"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2D4FE34" w14:textId="4A0378D1" w:rsidR="002B1F80" w:rsidRPr="006C2DBC" w:rsidRDefault="002B1F80" w:rsidP="006C2DBC">
            <w:pPr>
              <w:pStyle w:val="TabellHode-rad"/>
            </w:pPr>
            <w:r w:rsidRPr="006C2DBC">
              <w:t>Fysioterapeuter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028D707" w14:textId="023EB8FB" w:rsidR="002B1F80" w:rsidRPr="006C2DBC" w:rsidRDefault="002B1F80" w:rsidP="00363B20">
            <w:r w:rsidRPr="006C2DBC">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9CDDB9F" w14:textId="77777777" w:rsidR="002B1F80" w:rsidRPr="006C2DBC" w:rsidRDefault="002B1F80" w:rsidP="002924BF">
            <w:pPr>
              <w:jc w:val="right"/>
            </w:pPr>
            <w:r w:rsidRPr="006C2DBC">
              <w:t xml:space="preserve"> 1 962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96F1F74" w14:textId="77777777" w:rsidR="002B1F80" w:rsidRPr="006C2DBC" w:rsidRDefault="002B1F80" w:rsidP="002924BF">
            <w:pPr>
              <w:jc w:val="right"/>
            </w:pPr>
            <w:r w:rsidRPr="006C2DBC">
              <w:t xml:space="preserve"> 1 987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71683EC" w14:textId="77777777" w:rsidR="002B1F80" w:rsidRPr="006C2DBC" w:rsidRDefault="002B1F80" w:rsidP="002924BF">
            <w:pPr>
              <w:jc w:val="right"/>
            </w:pPr>
            <w:r w:rsidRPr="006C2DBC">
              <w:t xml:space="preserve"> 1 964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5CFEC52" w14:textId="77777777" w:rsidR="002B1F80" w:rsidRPr="006C2DBC" w:rsidRDefault="002B1F80" w:rsidP="002924BF">
            <w:pPr>
              <w:jc w:val="right"/>
            </w:pPr>
            <w:r w:rsidRPr="006C2DBC">
              <w:t xml:space="preserve"> 1 932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4A9DBBC" w14:textId="77777777" w:rsidR="002B1F80" w:rsidRPr="006C2DBC" w:rsidRDefault="002B1F80" w:rsidP="002924BF">
            <w:pPr>
              <w:jc w:val="right"/>
            </w:pPr>
            <w:r w:rsidRPr="006C2DBC">
              <w:t xml:space="preserve"> 1 980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35F7BE4" w14:textId="77777777" w:rsidR="002B1F80" w:rsidRPr="006C2DBC" w:rsidRDefault="002B1F80" w:rsidP="002924BF">
            <w:pPr>
              <w:jc w:val="right"/>
            </w:pPr>
            <w:r w:rsidRPr="006C2DBC">
              <w:t xml:space="preserve"> 1 970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1207CF9" w14:textId="77777777" w:rsidR="002B1F80" w:rsidRPr="006C2DBC" w:rsidRDefault="002B1F80" w:rsidP="002924BF">
            <w:pPr>
              <w:jc w:val="right"/>
            </w:pPr>
            <w:r w:rsidRPr="006C2DBC">
              <w:t xml:space="preserve"> 2 026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6671733" w14:textId="77777777" w:rsidR="002B1F80" w:rsidRPr="006C2DBC" w:rsidRDefault="002B1F80" w:rsidP="002924BF">
            <w:pPr>
              <w:jc w:val="right"/>
            </w:pPr>
            <w:r w:rsidRPr="006C2DBC">
              <w:t xml:space="preserve"> 2 030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BF1E8F4" w14:textId="77777777" w:rsidR="002B1F80" w:rsidRPr="006C2DBC" w:rsidRDefault="002B1F80" w:rsidP="002924BF">
            <w:pPr>
              <w:jc w:val="right"/>
            </w:pPr>
            <w:r w:rsidRPr="006C2DBC">
              <w:t xml:space="preserve"> 2 008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A82AD63" w14:textId="77777777" w:rsidR="002B1F80" w:rsidRPr="006C2DBC" w:rsidRDefault="002B1F80" w:rsidP="002924BF">
            <w:pPr>
              <w:jc w:val="right"/>
            </w:pPr>
            <w:r w:rsidRPr="006C2DBC">
              <w:t xml:space="preserve"> 2 006 </w:t>
            </w:r>
          </w:p>
        </w:tc>
      </w:tr>
      <w:tr w:rsidR="00A03305" w:rsidRPr="006C2DBC" w14:paraId="143BF59E"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A485DE1" w14:textId="3B4B1A80" w:rsidR="002B1F80" w:rsidRPr="006C2DBC" w:rsidRDefault="002B1F80" w:rsidP="006C2DBC">
            <w:pPr>
              <w:pStyle w:val="TabellHode-rad"/>
            </w:pPr>
            <w:r w:rsidRPr="006C2DBC">
              <w:t>Ernæringsfysiologer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5468236" w14:textId="4B446583" w:rsidR="002B1F80" w:rsidRPr="006C2DBC" w:rsidRDefault="002B1F80" w:rsidP="00363B20">
            <w:r w:rsidRPr="006C2DBC">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CFE4D07" w14:textId="77777777" w:rsidR="002B1F80" w:rsidRPr="006C2DBC" w:rsidRDefault="002B1F80" w:rsidP="002924BF">
            <w:pPr>
              <w:jc w:val="right"/>
            </w:pPr>
            <w:r w:rsidRPr="006C2DBC">
              <w:t xml:space="preserve"> 233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2DDBF50" w14:textId="77777777" w:rsidR="002B1F80" w:rsidRPr="006C2DBC" w:rsidRDefault="002B1F80" w:rsidP="002924BF">
            <w:pPr>
              <w:jc w:val="right"/>
            </w:pPr>
            <w:r w:rsidRPr="006C2DBC">
              <w:t xml:space="preserve"> 227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0013BA1" w14:textId="77777777" w:rsidR="002B1F80" w:rsidRPr="006C2DBC" w:rsidRDefault="002B1F80" w:rsidP="002924BF">
            <w:pPr>
              <w:jc w:val="right"/>
            </w:pPr>
            <w:r w:rsidRPr="006C2DBC">
              <w:t xml:space="preserve"> 251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A59419D" w14:textId="77777777" w:rsidR="002B1F80" w:rsidRPr="006C2DBC" w:rsidRDefault="002B1F80" w:rsidP="002924BF">
            <w:pPr>
              <w:jc w:val="right"/>
            </w:pPr>
            <w:r w:rsidRPr="006C2DBC">
              <w:t xml:space="preserve"> 267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D3711BB" w14:textId="77777777" w:rsidR="002B1F80" w:rsidRPr="006C2DBC" w:rsidRDefault="002B1F80" w:rsidP="002924BF">
            <w:pPr>
              <w:jc w:val="right"/>
            </w:pPr>
            <w:r w:rsidRPr="006C2DBC">
              <w:t xml:space="preserve"> 277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4B017A4" w14:textId="77777777" w:rsidR="002B1F80" w:rsidRPr="006C2DBC" w:rsidRDefault="002B1F80" w:rsidP="002924BF">
            <w:pPr>
              <w:jc w:val="right"/>
            </w:pPr>
            <w:r w:rsidRPr="006C2DBC">
              <w:t xml:space="preserve"> 285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287A6DA" w14:textId="77777777" w:rsidR="002B1F80" w:rsidRPr="006C2DBC" w:rsidRDefault="002B1F80" w:rsidP="002924BF">
            <w:pPr>
              <w:jc w:val="right"/>
            </w:pPr>
            <w:r w:rsidRPr="006C2DBC">
              <w:t xml:space="preserve"> 307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918BC7A" w14:textId="77777777" w:rsidR="002B1F80" w:rsidRPr="006C2DBC" w:rsidRDefault="002B1F80" w:rsidP="002924BF">
            <w:pPr>
              <w:jc w:val="right"/>
            </w:pPr>
            <w:r w:rsidRPr="006C2DBC">
              <w:t xml:space="preserve"> 323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50398DE" w14:textId="77777777" w:rsidR="002B1F80" w:rsidRPr="006C2DBC" w:rsidRDefault="002B1F80" w:rsidP="002924BF">
            <w:pPr>
              <w:jc w:val="right"/>
            </w:pPr>
            <w:r w:rsidRPr="006C2DBC">
              <w:t xml:space="preserve"> 325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60C62ED" w14:textId="77777777" w:rsidR="002B1F80" w:rsidRPr="006C2DBC" w:rsidRDefault="002B1F80" w:rsidP="002924BF">
            <w:pPr>
              <w:jc w:val="right"/>
            </w:pPr>
            <w:r w:rsidRPr="006C2DBC">
              <w:t xml:space="preserve"> 346 </w:t>
            </w:r>
          </w:p>
        </w:tc>
      </w:tr>
      <w:tr w:rsidR="00A03305" w:rsidRPr="006C2DBC" w14:paraId="73935D0D"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B4A67DE" w14:textId="77777777" w:rsidR="002B1F80" w:rsidRPr="006C2DBC" w:rsidRDefault="002B1F80" w:rsidP="006C2DBC">
            <w:pPr>
              <w:pStyle w:val="TabellHode-rad"/>
            </w:pPr>
            <w:r w:rsidRPr="006C2DBC">
              <w:t>Bioingeniører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07F95B3" w14:textId="39CF50E0" w:rsidR="002B1F80" w:rsidRPr="006C2DBC" w:rsidRDefault="002B1F80" w:rsidP="00363B20">
            <w:r w:rsidRPr="006C2DBC">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99EDD00" w14:textId="77777777" w:rsidR="002B1F80" w:rsidRPr="006C2DBC" w:rsidRDefault="002B1F80" w:rsidP="002924BF">
            <w:pPr>
              <w:jc w:val="right"/>
            </w:pPr>
            <w:r w:rsidRPr="006C2DBC">
              <w:t xml:space="preserve"> 4 045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E913532" w14:textId="77777777" w:rsidR="002B1F80" w:rsidRPr="006C2DBC" w:rsidRDefault="002B1F80" w:rsidP="002924BF">
            <w:pPr>
              <w:jc w:val="right"/>
            </w:pPr>
            <w:r w:rsidRPr="006C2DBC">
              <w:t xml:space="preserve"> 4 080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3B2A417" w14:textId="77777777" w:rsidR="002B1F80" w:rsidRPr="006C2DBC" w:rsidRDefault="002B1F80" w:rsidP="002924BF">
            <w:pPr>
              <w:jc w:val="right"/>
            </w:pPr>
            <w:r w:rsidRPr="006C2DBC">
              <w:t xml:space="preserve"> 4 237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74DF9F9" w14:textId="77777777" w:rsidR="002B1F80" w:rsidRPr="006C2DBC" w:rsidRDefault="002B1F80" w:rsidP="002924BF">
            <w:pPr>
              <w:jc w:val="right"/>
            </w:pPr>
            <w:r w:rsidRPr="006C2DBC">
              <w:t xml:space="preserve"> 4 304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57B8359" w14:textId="77777777" w:rsidR="002B1F80" w:rsidRPr="006C2DBC" w:rsidRDefault="002B1F80" w:rsidP="002924BF">
            <w:pPr>
              <w:jc w:val="right"/>
            </w:pPr>
            <w:r w:rsidRPr="006C2DBC">
              <w:t xml:space="preserve"> 4 432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E6AC884" w14:textId="77777777" w:rsidR="002B1F80" w:rsidRPr="006C2DBC" w:rsidRDefault="002B1F80" w:rsidP="002924BF">
            <w:pPr>
              <w:jc w:val="right"/>
            </w:pPr>
            <w:r w:rsidRPr="006C2DBC">
              <w:t xml:space="preserve"> 4 577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19B7254" w14:textId="77777777" w:rsidR="002B1F80" w:rsidRPr="006C2DBC" w:rsidRDefault="002B1F80" w:rsidP="002924BF">
            <w:pPr>
              <w:jc w:val="right"/>
            </w:pPr>
            <w:r w:rsidRPr="006C2DBC">
              <w:t xml:space="preserve"> 4 678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37DDC74" w14:textId="77777777" w:rsidR="002B1F80" w:rsidRPr="006C2DBC" w:rsidRDefault="002B1F80" w:rsidP="002924BF">
            <w:pPr>
              <w:jc w:val="right"/>
            </w:pPr>
            <w:r w:rsidRPr="006C2DBC">
              <w:t xml:space="preserve"> 4 703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E7F231C" w14:textId="77777777" w:rsidR="002B1F80" w:rsidRPr="006C2DBC" w:rsidRDefault="002B1F80" w:rsidP="002924BF">
            <w:pPr>
              <w:jc w:val="right"/>
            </w:pPr>
            <w:r w:rsidRPr="006C2DBC">
              <w:t xml:space="preserve"> 4 305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E72C243" w14:textId="77777777" w:rsidR="002B1F80" w:rsidRPr="006C2DBC" w:rsidRDefault="002B1F80" w:rsidP="002924BF">
            <w:pPr>
              <w:jc w:val="right"/>
            </w:pPr>
            <w:r w:rsidRPr="006C2DBC">
              <w:t xml:space="preserve"> 4 258 </w:t>
            </w:r>
          </w:p>
        </w:tc>
      </w:tr>
      <w:tr w:rsidR="00A03305" w:rsidRPr="006C2DBC" w14:paraId="1B89566D"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765BE52" w14:textId="615E7B5D" w:rsidR="002B1F80" w:rsidRPr="006C2DBC" w:rsidRDefault="002B1F80" w:rsidP="006C2DBC">
            <w:pPr>
              <w:pStyle w:val="TabellHode-rad"/>
            </w:pPr>
            <w:r w:rsidRPr="006C2DBC">
              <w:t>Radiografer mv.</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4340B5" w14:textId="00AF7E66" w:rsidR="002B1F80" w:rsidRPr="006C2DBC" w:rsidRDefault="002B1F80" w:rsidP="00363B20">
            <w:r w:rsidRPr="006C2DBC">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0162F67" w14:textId="77777777" w:rsidR="002B1F80" w:rsidRPr="006C2DBC" w:rsidRDefault="002B1F80" w:rsidP="002924BF">
            <w:pPr>
              <w:jc w:val="right"/>
            </w:pPr>
            <w:r w:rsidRPr="006C2DBC">
              <w:t xml:space="preserve"> 2 299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E255F7A" w14:textId="77777777" w:rsidR="002B1F80" w:rsidRPr="006C2DBC" w:rsidRDefault="002B1F80" w:rsidP="002924BF">
            <w:pPr>
              <w:jc w:val="right"/>
            </w:pPr>
            <w:r w:rsidRPr="006C2DBC">
              <w:t xml:space="preserve"> 2 362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ACCBC16" w14:textId="77777777" w:rsidR="002B1F80" w:rsidRPr="006C2DBC" w:rsidRDefault="002B1F80" w:rsidP="002924BF">
            <w:pPr>
              <w:jc w:val="right"/>
            </w:pPr>
            <w:r w:rsidRPr="006C2DBC">
              <w:t xml:space="preserve"> 2 412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B588012" w14:textId="77777777" w:rsidR="002B1F80" w:rsidRPr="006C2DBC" w:rsidRDefault="002B1F80" w:rsidP="002924BF">
            <w:pPr>
              <w:jc w:val="right"/>
            </w:pPr>
            <w:r w:rsidRPr="006C2DBC">
              <w:t xml:space="preserve"> 2 452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D35F18E" w14:textId="77777777" w:rsidR="002B1F80" w:rsidRPr="006C2DBC" w:rsidRDefault="002B1F80" w:rsidP="002924BF">
            <w:pPr>
              <w:jc w:val="right"/>
            </w:pPr>
            <w:r w:rsidRPr="006C2DBC">
              <w:t xml:space="preserve"> 2 499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980A536" w14:textId="77777777" w:rsidR="002B1F80" w:rsidRPr="006C2DBC" w:rsidRDefault="002B1F80" w:rsidP="002924BF">
            <w:pPr>
              <w:jc w:val="right"/>
            </w:pPr>
            <w:r w:rsidRPr="006C2DBC">
              <w:t xml:space="preserve"> 2 558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74ECD2E" w14:textId="77777777" w:rsidR="002B1F80" w:rsidRPr="006C2DBC" w:rsidRDefault="002B1F80" w:rsidP="002924BF">
            <w:pPr>
              <w:jc w:val="right"/>
            </w:pPr>
            <w:r w:rsidRPr="006C2DBC">
              <w:t xml:space="preserve"> 2 597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52218E8" w14:textId="77777777" w:rsidR="002B1F80" w:rsidRPr="006C2DBC" w:rsidRDefault="002B1F80" w:rsidP="002924BF">
            <w:pPr>
              <w:jc w:val="right"/>
            </w:pPr>
            <w:r w:rsidRPr="006C2DBC">
              <w:t xml:space="preserve"> 2 622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82242CA" w14:textId="77777777" w:rsidR="002B1F80" w:rsidRPr="006C2DBC" w:rsidRDefault="002B1F80" w:rsidP="002924BF">
            <w:pPr>
              <w:jc w:val="right"/>
            </w:pPr>
            <w:r w:rsidRPr="006C2DBC">
              <w:t xml:space="preserve"> 2 680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569164D" w14:textId="77777777" w:rsidR="002B1F80" w:rsidRPr="006C2DBC" w:rsidRDefault="002B1F80" w:rsidP="002924BF">
            <w:pPr>
              <w:jc w:val="right"/>
            </w:pPr>
            <w:r w:rsidRPr="006C2DBC">
              <w:t xml:space="preserve"> 2 704 </w:t>
            </w:r>
          </w:p>
        </w:tc>
      </w:tr>
      <w:tr w:rsidR="00A03305" w:rsidRPr="006C2DBC" w14:paraId="6F655919"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EC54DE3" w14:textId="77777777" w:rsidR="002B1F80" w:rsidRPr="006C2DBC" w:rsidRDefault="002B1F80" w:rsidP="006C2DBC">
            <w:pPr>
              <w:pStyle w:val="TabellHode-rad"/>
            </w:pPr>
            <w:r w:rsidRPr="006C2DBC">
              <w:t>Audiografer og logopeder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24A09CE" w14:textId="6790B9D6" w:rsidR="002B1F80" w:rsidRPr="006C2DBC" w:rsidRDefault="002B1F80" w:rsidP="00363B20">
            <w:r w:rsidRPr="006C2DBC">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D6705EB" w14:textId="77777777" w:rsidR="002B1F80" w:rsidRPr="006C2DBC" w:rsidRDefault="002B1F80" w:rsidP="002924BF">
            <w:pPr>
              <w:jc w:val="right"/>
            </w:pPr>
            <w:r w:rsidRPr="006C2DBC">
              <w:t xml:space="preserve"> 222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45AD95F" w14:textId="77777777" w:rsidR="002B1F80" w:rsidRPr="006C2DBC" w:rsidRDefault="002B1F80" w:rsidP="002924BF">
            <w:pPr>
              <w:jc w:val="right"/>
            </w:pPr>
            <w:r w:rsidRPr="006C2DBC">
              <w:t xml:space="preserve"> 230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C51D28C" w14:textId="77777777" w:rsidR="002B1F80" w:rsidRPr="006C2DBC" w:rsidRDefault="002B1F80" w:rsidP="002924BF">
            <w:pPr>
              <w:jc w:val="right"/>
            </w:pPr>
            <w:r w:rsidRPr="006C2DBC">
              <w:t xml:space="preserve"> 231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A07382C" w14:textId="77777777" w:rsidR="002B1F80" w:rsidRPr="006C2DBC" w:rsidRDefault="002B1F80" w:rsidP="002924BF">
            <w:pPr>
              <w:jc w:val="right"/>
            </w:pPr>
            <w:r w:rsidRPr="006C2DBC">
              <w:t xml:space="preserve"> 239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202DECE" w14:textId="77777777" w:rsidR="002B1F80" w:rsidRPr="006C2DBC" w:rsidRDefault="002B1F80" w:rsidP="002924BF">
            <w:pPr>
              <w:jc w:val="right"/>
            </w:pPr>
            <w:r w:rsidRPr="006C2DBC">
              <w:t xml:space="preserve"> 250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32A511D" w14:textId="77777777" w:rsidR="002B1F80" w:rsidRPr="006C2DBC" w:rsidRDefault="002B1F80" w:rsidP="002924BF">
            <w:pPr>
              <w:jc w:val="right"/>
            </w:pPr>
            <w:r w:rsidRPr="006C2DBC">
              <w:t xml:space="preserve"> 265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9769BED" w14:textId="77777777" w:rsidR="002B1F80" w:rsidRPr="006C2DBC" w:rsidRDefault="002B1F80" w:rsidP="002924BF">
            <w:pPr>
              <w:jc w:val="right"/>
            </w:pPr>
            <w:r w:rsidRPr="006C2DBC">
              <w:t xml:space="preserve"> 269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648BD7F" w14:textId="77777777" w:rsidR="002B1F80" w:rsidRPr="006C2DBC" w:rsidRDefault="002B1F80" w:rsidP="002924BF">
            <w:pPr>
              <w:jc w:val="right"/>
            </w:pPr>
            <w:r w:rsidRPr="006C2DBC">
              <w:t xml:space="preserve"> 271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F9A8847" w14:textId="77777777" w:rsidR="002B1F80" w:rsidRPr="006C2DBC" w:rsidRDefault="002B1F80" w:rsidP="002924BF">
            <w:pPr>
              <w:jc w:val="right"/>
            </w:pPr>
            <w:r w:rsidRPr="006C2DBC">
              <w:t xml:space="preserve"> 265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66AEF26" w14:textId="77777777" w:rsidR="002B1F80" w:rsidRPr="006C2DBC" w:rsidRDefault="002B1F80" w:rsidP="002924BF">
            <w:pPr>
              <w:jc w:val="right"/>
            </w:pPr>
            <w:r w:rsidRPr="006C2DBC">
              <w:t xml:space="preserve"> 265 </w:t>
            </w:r>
          </w:p>
        </w:tc>
      </w:tr>
      <w:tr w:rsidR="00A03305" w:rsidRPr="006C2DBC" w14:paraId="1C3A70CD"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E17FB30" w14:textId="77777777" w:rsidR="002B1F80" w:rsidRPr="006C2DBC" w:rsidRDefault="002B1F80" w:rsidP="006C2DBC">
            <w:pPr>
              <w:pStyle w:val="TabellHode-rad"/>
            </w:pPr>
            <w:r w:rsidRPr="006C2DBC">
              <w:t>Ambulansepersonell</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90C1185" w14:textId="36363C15" w:rsidR="002B1F80" w:rsidRPr="006C2DBC" w:rsidRDefault="002B1F80" w:rsidP="00363B20">
            <w:r w:rsidRPr="006C2DBC">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F08CDD1" w14:textId="77777777" w:rsidR="002B1F80" w:rsidRPr="006C2DBC" w:rsidRDefault="002B1F80" w:rsidP="002924BF">
            <w:pPr>
              <w:jc w:val="right"/>
            </w:pPr>
            <w:r w:rsidRPr="006C2DBC">
              <w:t xml:space="preserve"> 4 274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FCCB51A" w14:textId="77777777" w:rsidR="002B1F80" w:rsidRPr="006C2DBC" w:rsidRDefault="002B1F80" w:rsidP="002924BF">
            <w:pPr>
              <w:jc w:val="right"/>
            </w:pPr>
            <w:r w:rsidRPr="006C2DBC">
              <w:t xml:space="preserve"> 4 378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B4C68C2" w14:textId="77777777" w:rsidR="002B1F80" w:rsidRPr="006C2DBC" w:rsidRDefault="002B1F80" w:rsidP="002924BF">
            <w:pPr>
              <w:jc w:val="right"/>
            </w:pPr>
            <w:r w:rsidRPr="006C2DBC">
              <w:t xml:space="preserve"> 4 399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D5BAACC" w14:textId="77777777" w:rsidR="002B1F80" w:rsidRPr="006C2DBC" w:rsidRDefault="002B1F80" w:rsidP="002924BF">
            <w:pPr>
              <w:jc w:val="right"/>
            </w:pPr>
            <w:r w:rsidRPr="006C2DBC">
              <w:t xml:space="preserve"> 4 471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0B44986" w14:textId="77777777" w:rsidR="002B1F80" w:rsidRPr="006C2DBC" w:rsidRDefault="002B1F80" w:rsidP="002924BF">
            <w:pPr>
              <w:jc w:val="right"/>
            </w:pPr>
            <w:r w:rsidRPr="006C2DBC">
              <w:t xml:space="preserve"> 4 648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F75656E" w14:textId="77777777" w:rsidR="002B1F80" w:rsidRPr="006C2DBC" w:rsidRDefault="002B1F80" w:rsidP="002924BF">
            <w:pPr>
              <w:jc w:val="right"/>
            </w:pPr>
            <w:r w:rsidRPr="006C2DBC">
              <w:t xml:space="preserve"> 4 775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5C11F4D" w14:textId="77777777" w:rsidR="002B1F80" w:rsidRPr="006C2DBC" w:rsidRDefault="002B1F80" w:rsidP="002924BF">
            <w:pPr>
              <w:jc w:val="right"/>
            </w:pPr>
            <w:r w:rsidRPr="006C2DBC">
              <w:t xml:space="preserve"> 4 828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CDAADDB" w14:textId="77777777" w:rsidR="002B1F80" w:rsidRPr="006C2DBC" w:rsidRDefault="002B1F80" w:rsidP="002924BF">
            <w:pPr>
              <w:jc w:val="right"/>
            </w:pPr>
            <w:r w:rsidRPr="006C2DBC">
              <w:t xml:space="preserve"> 4 873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C4C7F13" w14:textId="77777777" w:rsidR="002B1F80" w:rsidRPr="006C2DBC" w:rsidRDefault="002B1F80" w:rsidP="002924BF">
            <w:pPr>
              <w:jc w:val="right"/>
            </w:pPr>
            <w:r w:rsidRPr="006C2DBC">
              <w:t xml:space="preserve"> 4 964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DB3F7E9" w14:textId="77777777" w:rsidR="002B1F80" w:rsidRPr="006C2DBC" w:rsidRDefault="002B1F80" w:rsidP="002924BF">
            <w:pPr>
              <w:jc w:val="right"/>
            </w:pPr>
            <w:r w:rsidRPr="006C2DBC">
              <w:t xml:space="preserve"> 5 105 </w:t>
            </w:r>
          </w:p>
        </w:tc>
      </w:tr>
      <w:tr w:rsidR="00A03305" w:rsidRPr="006C2DBC" w14:paraId="6E478AAB"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9062312" w14:textId="2D36BCF3" w:rsidR="002B1F80" w:rsidRPr="006C2DBC" w:rsidRDefault="002B1F80" w:rsidP="006C2DBC">
            <w:pPr>
              <w:pStyle w:val="TabellHode-rad"/>
            </w:pPr>
            <w:r w:rsidRPr="006C2DBC">
              <w:t>Barnevernspedagoger, miljøterapeuter, sosionomer mv.</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B7C1EAA" w14:textId="27FB8A33" w:rsidR="002B1F80" w:rsidRPr="006C2DBC" w:rsidRDefault="002B1F80" w:rsidP="00363B20">
            <w:r w:rsidRPr="006C2DBC">
              <w:t>Annet helsepersonell</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3B13147" w14:textId="77777777" w:rsidR="002B1F80" w:rsidRPr="006C2DBC" w:rsidRDefault="002B1F80" w:rsidP="002924BF">
            <w:pPr>
              <w:jc w:val="right"/>
            </w:pPr>
            <w:r w:rsidRPr="006C2DBC">
              <w:t xml:space="preserve"> 3 305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FBC629B" w14:textId="77777777" w:rsidR="002B1F80" w:rsidRPr="006C2DBC" w:rsidRDefault="002B1F80" w:rsidP="002924BF">
            <w:pPr>
              <w:jc w:val="right"/>
            </w:pPr>
            <w:r w:rsidRPr="006C2DBC">
              <w:t xml:space="preserve"> 3 264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91FD137" w14:textId="77777777" w:rsidR="002B1F80" w:rsidRPr="006C2DBC" w:rsidRDefault="002B1F80" w:rsidP="002924BF">
            <w:pPr>
              <w:jc w:val="right"/>
            </w:pPr>
            <w:r w:rsidRPr="006C2DBC">
              <w:t xml:space="preserve"> 3 321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4A9FD07" w14:textId="77777777" w:rsidR="002B1F80" w:rsidRPr="006C2DBC" w:rsidRDefault="002B1F80" w:rsidP="002924BF">
            <w:pPr>
              <w:jc w:val="right"/>
            </w:pPr>
            <w:r w:rsidRPr="006C2DBC">
              <w:t xml:space="preserve"> 3 302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85CCB69" w14:textId="77777777" w:rsidR="002B1F80" w:rsidRPr="006C2DBC" w:rsidRDefault="002B1F80" w:rsidP="002924BF">
            <w:pPr>
              <w:jc w:val="right"/>
            </w:pPr>
            <w:r w:rsidRPr="006C2DBC">
              <w:t xml:space="preserve"> 3 246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AF45B21" w14:textId="77777777" w:rsidR="002B1F80" w:rsidRPr="006C2DBC" w:rsidRDefault="002B1F80" w:rsidP="002924BF">
            <w:pPr>
              <w:jc w:val="right"/>
            </w:pPr>
            <w:r w:rsidRPr="006C2DBC">
              <w:t xml:space="preserve"> 3 253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B58CE9C" w14:textId="77777777" w:rsidR="002B1F80" w:rsidRPr="006C2DBC" w:rsidRDefault="002B1F80" w:rsidP="002924BF">
            <w:pPr>
              <w:jc w:val="right"/>
            </w:pPr>
            <w:r w:rsidRPr="006C2DBC">
              <w:t xml:space="preserve"> 3 280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8FB3DC5" w14:textId="77777777" w:rsidR="002B1F80" w:rsidRPr="006C2DBC" w:rsidRDefault="002B1F80" w:rsidP="002924BF">
            <w:pPr>
              <w:jc w:val="right"/>
            </w:pPr>
            <w:r w:rsidRPr="006C2DBC">
              <w:t xml:space="preserve"> 3 368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97D7538" w14:textId="77777777" w:rsidR="002B1F80" w:rsidRPr="006C2DBC" w:rsidRDefault="002B1F80" w:rsidP="002924BF">
            <w:pPr>
              <w:jc w:val="right"/>
            </w:pPr>
            <w:r w:rsidRPr="006C2DBC">
              <w:t xml:space="preserve"> 3 446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D06F08F" w14:textId="77777777" w:rsidR="002B1F80" w:rsidRPr="006C2DBC" w:rsidRDefault="002B1F80" w:rsidP="002924BF">
            <w:pPr>
              <w:jc w:val="right"/>
            </w:pPr>
            <w:r w:rsidRPr="006C2DBC">
              <w:t xml:space="preserve"> 3 373 </w:t>
            </w:r>
          </w:p>
        </w:tc>
      </w:tr>
      <w:tr w:rsidR="00A03305" w:rsidRPr="006C2DBC" w14:paraId="7DD6C652"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9FB177" w14:textId="77F18AC9" w:rsidR="002B1F80" w:rsidRPr="006C2DBC" w:rsidRDefault="002B1F80" w:rsidP="006C2DBC">
            <w:pPr>
              <w:pStyle w:val="TabellHode-rad"/>
            </w:pPr>
            <w:r w:rsidRPr="006C2DBC">
              <w:t>Helsesekretærer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67F913" w14:textId="52DBBC51" w:rsidR="002B1F80" w:rsidRPr="006C2DBC" w:rsidRDefault="002B1F80" w:rsidP="00363B20">
            <w:r w:rsidRPr="006C2DBC">
              <w:t>Helsefagarbeidere og andre pleiemedarbeidere</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5CB1562" w14:textId="77777777" w:rsidR="002B1F80" w:rsidRPr="006C2DBC" w:rsidRDefault="002B1F80" w:rsidP="002924BF">
            <w:pPr>
              <w:jc w:val="right"/>
            </w:pPr>
            <w:r w:rsidRPr="006C2DBC">
              <w:t xml:space="preserve"> 2 695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B003562" w14:textId="77777777" w:rsidR="002B1F80" w:rsidRPr="006C2DBC" w:rsidRDefault="002B1F80" w:rsidP="002924BF">
            <w:pPr>
              <w:jc w:val="right"/>
            </w:pPr>
            <w:r w:rsidRPr="006C2DBC">
              <w:t xml:space="preserve"> 2 723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20CAFD7" w14:textId="77777777" w:rsidR="002B1F80" w:rsidRPr="006C2DBC" w:rsidRDefault="002B1F80" w:rsidP="002924BF">
            <w:pPr>
              <w:jc w:val="right"/>
            </w:pPr>
            <w:r w:rsidRPr="006C2DBC">
              <w:t xml:space="preserve"> 2 772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BC2B0A2" w14:textId="77777777" w:rsidR="002B1F80" w:rsidRPr="006C2DBC" w:rsidRDefault="002B1F80" w:rsidP="002924BF">
            <w:pPr>
              <w:jc w:val="right"/>
            </w:pPr>
            <w:r w:rsidRPr="006C2DBC">
              <w:t xml:space="preserve"> 2 805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6FF157D" w14:textId="77777777" w:rsidR="002B1F80" w:rsidRPr="006C2DBC" w:rsidRDefault="002B1F80" w:rsidP="002924BF">
            <w:pPr>
              <w:jc w:val="right"/>
            </w:pPr>
            <w:r w:rsidRPr="006C2DBC">
              <w:t xml:space="preserve"> 2 814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2E81FC6" w14:textId="77777777" w:rsidR="002B1F80" w:rsidRPr="006C2DBC" w:rsidRDefault="002B1F80" w:rsidP="002924BF">
            <w:pPr>
              <w:jc w:val="right"/>
            </w:pPr>
            <w:r w:rsidRPr="006C2DBC">
              <w:t xml:space="preserve"> 2 931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E17ADB8" w14:textId="77777777" w:rsidR="002B1F80" w:rsidRPr="006C2DBC" w:rsidRDefault="002B1F80" w:rsidP="002924BF">
            <w:pPr>
              <w:jc w:val="right"/>
            </w:pPr>
            <w:r w:rsidRPr="006C2DBC">
              <w:t xml:space="preserve"> 3 062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D704DED" w14:textId="77777777" w:rsidR="002B1F80" w:rsidRPr="006C2DBC" w:rsidRDefault="002B1F80" w:rsidP="002924BF">
            <w:pPr>
              <w:jc w:val="right"/>
            </w:pPr>
            <w:r w:rsidRPr="006C2DBC">
              <w:t xml:space="preserve"> 3 108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86A4E05" w14:textId="77777777" w:rsidR="002B1F80" w:rsidRPr="006C2DBC" w:rsidRDefault="002B1F80" w:rsidP="002924BF">
            <w:pPr>
              <w:jc w:val="right"/>
            </w:pPr>
            <w:r w:rsidRPr="006C2DBC">
              <w:t xml:space="preserve"> 3 195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13FF640" w14:textId="77777777" w:rsidR="002B1F80" w:rsidRPr="006C2DBC" w:rsidRDefault="002B1F80" w:rsidP="002924BF">
            <w:pPr>
              <w:jc w:val="right"/>
            </w:pPr>
            <w:r w:rsidRPr="006C2DBC">
              <w:t xml:space="preserve"> 3 332 </w:t>
            </w:r>
          </w:p>
        </w:tc>
      </w:tr>
      <w:tr w:rsidR="00A03305" w:rsidRPr="006C2DBC" w14:paraId="7AE1B4F7"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3832629" w14:textId="77777777" w:rsidR="002B1F80" w:rsidRPr="006C2DBC" w:rsidRDefault="002B1F80" w:rsidP="006C2DBC">
            <w:pPr>
              <w:pStyle w:val="TabellHode-rad"/>
            </w:pPr>
            <w:r w:rsidRPr="006C2DBC">
              <w:lastRenderedPageBreak/>
              <w:t>Andre pleiemedarbeidere</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5BBBCD" w14:textId="367896F4" w:rsidR="002B1F80" w:rsidRPr="006C2DBC" w:rsidRDefault="002B1F80" w:rsidP="00363B20">
            <w:r w:rsidRPr="006C2DBC">
              <w:t>Helsefagarbeidere og andre pleiemedarbeidere</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F407732" w14:textId="77777777" w:rsidR="002B1F80" w:rsidRPr="006C2DBC" w:rsidRDefault="002B1F80" w:rsidP="002924BF">
            <w:pPr>
              <w:jc w:val="right"/>
            </w:pPr>
            <w:r w:rsidRPr="006C2DBC">
              <w:t xml:space="preserve"> 5 307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7299D31" w14:textId="77777777" w:rsidR="002B1F80" w:rsidRPr="006C2DBC" w:rsidRDefault="002B1F80" w:rsidP="002924BF">
            <w:pPr>
              <w:jc w:val="right"/>
            </w:pPr>
            <w:r w:rsidRPr="006C2DBC">
              <w:t xml:space="preserve"> 5 169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2804D73" w14:textId="77777777" w:rsidR="002B1F80" w:rsidRPr="006C2DBC" w:rsidRDefault="002B1F80" w:rsidP="002924BF">
            <w:pPr>
              <w:jc w:val="right"/>
            </w:pPr>
            <w:r w:rsidRPr="006C2DBC">
              <w:t xml:space="preserve"> 5 037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F27F6CA" w14:textId="77777777" w:rsidR="002B1F80" w:rsidRPr="006C2DBC" w:rsidRDefault="002B1F80" w:rsidP="002924BF">
            <w:pPr>
              <w:jc w:val="right"/>
            </w:pPr>
            <w:r w:rsidRPr="006C2DBC">
              <w:t xml:space="preserve"> 5 037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B337E33" w14:textId="77777777" w:rsidR="002B1F80" w:rsidRPr="006C2DBC" w:rsidRDefault="002B1F80" w:rsidP="002924BF">
            <w:pPr>
              <w:jc w:val="right"/>
            </w:pPr>
            <w:r w:rsidRPr="006C2DBC">
              <w:t xml:space="preserve"> 4 979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17D23B2" w14:textId="77777777" w:rsidR="002B1F80" w:rsidRPr="006C2DBC" w:rsidRDefault="002B1F80" w:rsidP="002924BF">
            <w:pPr>
              <w:jc w:val="right"/>
            </w:pPr>
            <w:r w:rsidRPr="006C2DBC">
              <w:t xml:space="preserve"> 5 191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8CF5434" w14:textId="77777777" w:rsidR="002B1F80" w:rsidRPr="006C2DBC" w:rsidRDefault="002B1F80" w:rsidP="002924BF">
            <w:pPr>
              <w:jc w:val="right"/>
            </w:pPr>
            <w:r w:rsidRPr="006C2DBC">
              <w:t xml:space="preserve"> 5 193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4DE487F" w14:textId="77777777" w:rsidR="002B1F80" w:rsidRPr="006C2DBC" w:rsidRDefault="002B1F80" w:rsidP="002924BF">
            <w:pPr>
              <w:jc w:val="right"/>
            </w:pPr>
            <w:r w:rsidRPr="006C2DBC">
              <w:t xml:space="preserve"> 5 399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E9028C6" w14:textId="77777777" w:rsidR="002B1F80" w:rsidRPr="006C2DBC" w:rsidRDefault="002B1F80" w:rsidP="002924BF">
            <w:pPr>
              <w:jc w:val="right"/>
            </w:pPr>
            <w:r w:rsidRPr="006C2DBC">
              <w:t xml:space="preserve"> 5 468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B78F87D" w14:textId="77777777" w:rsidR="002B1F80" w:rsidRPr="006C2DBC" w:rsidRDefault="002B1F80" w:rsidP="002924BF">
            <w:pPr>
              <w:jc w:val="right"/>
            </w:pPr>
            <w:r w:rsidRPr="006C2DBC">
              <w:t xml:space="preserve"> 5 599 </w:t>
            </w:r>
          </w:p>
        </w:tc>
      </w:tr>
      <w:tr w:rsidR="00A03305" w:rsidRPr="006C2DBC" w14:paraId="504B6F89"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FE8549A" w14:textId="77777777" w:rsidR="002B1F80" w:rsidRPr="006C2DBC" w:rsidRDefault="002B1F80" w:rsidP="006C2DBC">
            <w:pPr>
              <w:pStyle w:val="TabellHode-rad"/>
            </w:pPr>
            <w:r w:rsidRPr="006C2DBC">
              <w:t>Ledere av helse-, omsorgs- og sosialtjenester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F026EF0" w14:textId="77777777" w:rsidR="002B1F80" w:rsidRPr="006C2DBC" w:rsidRDefault="002B1F80" w:rsidP="00363B20">
            <w:r w:rsidRPr="006C2DBC">
              <w:t>Ledere</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B66C29B" w14:textId="77777777" w:rsidR="002B1F80" w:rsidRPr="006C2DBC" w:rsidRDefault="002B1F80" w:rsidP="002924BF">
            <w:pPr>
              <w:jc w:val="right"/>
            </w:pPr>
            <w:r w:rsidRPr="006C2DBC">
              <w:t xml:space="preserve"> 5 905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04490D9" w14:textId="77777777" w:rsidR="002B1F80" w:rsidRPr="006C2DBC" w:rsidRDefault="002B1F80" w:rsidP="002924BF">
            <w:pPr>
              <w:jc w:val="right"/>
            </w:pPr>
            <w:r w:rsidRPr="006C2DBC">
              <w:t xml:space="preserve"> 5 967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17594D3" w14:textId="77777777" w:rsidR="002B1F80" w:rsidRPr="006C2DBC" w:rsidRDefault="002B1F80" w:rsidP="002924BF">
            <w:pPr>
              <w:jc w:val="right"/>
            </w:pPr>
            <w:r w:rsidRPr="006C2DBC">
              <w:t xml:space="preserve"> 6 051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6DB1AC7" w14:textId="77777777" w:rsidR="002B1F80" w:rsidRPr="006C2DBC" w:rsidRDefault="002B1F80" w:rsidP="002924BF">
            <w:pPr>
              <w:jc w:val="right"/>
            </w:pPr>
            <w:r w:rsidRPr="006C2DBC">
              <w:t xml:space="preserve"> 6 190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E9EF9A4" w14:textId="77777777" w:rsidR="002B1F80" w:rsidRPr="006C2DBC" w:rsidRDefault="002B1F80" w:rsidP="002924BF">
            <w:pPr>
              <w:jc w:val="right"/>
            </w:pPr>
            <w:r w:rsidRPr="006C2DBC">
              <w:t xml:space="preserve"> 6 235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3DBFA81" w14:textId="77777777" w:rsidR="002B1F80" w:rsidRPr="006C2DBC" w:rsidRDefault="002B1F80" w:rsidP="002924BF">
            <w:pPr>
              <w:jc w:val="right"/>
            </w:pPr>
            <w:r w:rsidRPr="006C2DBC">
              <w:t xml:space="preserve"> 6 350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9261B15" w14:textId="77777777" w:rsidR="002B1F80" w:rsidRPr="006C2DBC" w:rsidRDefault="002B1F80" w:rsidP="002924BF">
            <w:pPr>
              <w:jc w:val="right"/>
            </w:pPr>
            <w:r w:rsidRPr="006C2DBC">
              <w:t xml:space="preserve"> 6 538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5E99D8B" w14:textId="77777777" w:rsidR="002B1F80" w:rsidRPr="006C2DBC" w:rsidRDefault="002B1F80" w:rsidP="002924BF">
            <w:pPr>
              <w:jc w:val="right"/>
            </w:pPr>
            <w:r w:rsidRPr="006C2DBC">
              <w:t xml:space="preserve"> 6 689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E4D97B7" w14:textId="77777777" w:rsidR="002B1F80" w:rsidRPr="006C2DBC" w:rsidRDefault="002B1F80" w:rsidP="002924BF">
            <w:pPr>
              <w:jc w:val="right"/>
            </w:pPr>
            <w:r w:rsidRPr="006C2DBC">
              <w:t xml:space="preserve"> 6 882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1C2267D" w14:textId="77777777" w:rsidR="002B1F80" w:rsidRPr="006C2DBC" w:rsidRDefault="002B1F80" w:rsidP="002924BF">
            <w:pPr>
              <w:jc w:val="right"/>
            </w:pPr>
            <w:r w:rsidRPr="006C2DBC">
              <w:t xml:space="preserve"> 6 879 </w:t>
            </w:r>
          </w:p>
        </w:tc>
      </w:tr>
      <w:tr w:rsidR="00A03305" w:rsidRPr="006C2DBC" w14:paraId="74973A43"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902CAB6" w14:textId="77777777" w:rsidR="002B1F80" w:rsidRPr="006C2DBC" w:rsidRDefault="002B1F80" w:rsidP="006C2DBC">
            <w:pPr>
              <w:pStyle w:val="TabellHode-rad"/>
            </w:pPr>
            <w:r w:rsidRPr="006C2DBC">
              <w:t>Andre ledere</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279030" w14:textId="77777777" w:rsidR="002B1F80" w:rsidRPr="006C2DBC" w:rsidRDefault="002B1F80" w:rsidP="00363B20">
            <w:r w:rsidRPr="006C2DBC">
              <w:t>Ledere</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7D38D2E" w14:textId="77777777" w:rsidR="002B1F80" w:rsidRPr="006C2DBC" w:rsidRDefault="002B1F80" w:rsidP="002924BF">
            <w:pPr>
              <w:jc w:val="right"/>
            </w:pPr>
            <w:r w:rsidRPr="006C2DBC">
              <w:t xml:space="preserve"> 885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9DBEE69" w14:textId="77777777" w:rsidR="002B1F80" w:rsidRPr="006C2DBC" w:rsidRDefault="002B1F80" w:rsidP="002924BF">
            <w:pPr>
              <w:jc w:val="right"/>
            </w:pPr>
            <w:r w:rsidRPr="006C2DBC">
              <w:t xml:space="preserve"> 870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555FDAD" w14:textId="77777777" w:rsidR="002B1F80" w:rsidRPr="006C2DBC" w:rsidRDefault="002B1F80" w:rsidP="002924BF">
            <w:pPr>
              <w:jc w:val="right"/>
            </w:pPr>
            <w:r w:rsidRPr="006C2DBC">
              <w:t xml:space="preserve"> 851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EF18CEC" w14:textId="77777777" w:rsidR="002B1F80" w:rsidRPr="006C2DBC" w:rsidRDefault="002B1F80" w:rsidP="002924BF">
            <w:pPr>
              <w:jc w:val="right"/>
            </w:pPr>
            <w:r w:rsidRPr="006C2DBC">
              <w:t xml:space="preserve"> 845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3B8009E" w14:textId="77777777" w:rsidR="002B1F80" w:rsidRPr="006C2DBC" w:rsidRDefault="002B1F80" w:rsidP="002924BF">
            <w:pPr>
              <w:jc w:val="right"/>
            </w:pPr>
            <w:r w:rsidRPr="006C2DBC">
              <w:t xml:space="preserve"> 831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4FC80CB" w14:textId="77777777" w:rsidR="002B1F80" w:rsidRPr="006C2DBC" w:rsidRDefault="002B1F80" w:rsidP="002924BF">
            <w:pPr>
              <w:jc w:val="right"/>
            </w:pPr>
            <w:r w:rsidRPr="006C2DBC">
              <w:t xml:space="preserve"> 822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5E5CBF4" w14:textId="77777777" w:rsidR="002B1F80" w:rsidRPr="006C2DBC" w:rsidRDefault="002B1F80" w:rsidP="002924BF">
            <w:pPr>
              <w:jc w:val="right"/>
            </w:pPr>
            <w:r w:rsidRPr="006C2DBC">
              <w:t xml:space="preserve"> 832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BCE322B" w14:textId="77777777" w:rsidR="002B1F80" w:rsidRPr="006C2DBC" w:rsidRDefault="002B1F80" w:rsidP="002924BF">
            <w:pPr>
              <w:jc w:val="right"/>
            </w:pPr>
            <w:r w:rsidRPr="006C2DBC">
              <w:t xml:space="preserve"> 835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067965A" w14:textId="77777777" w:rsidR="002B1F80" w:rsidRPr="006C2DBC" w:rsidRDefault="002B1F80" w:rsidP="002924BF">
            <w:pPr>
              <w:jc w:val="right"/>
            </w:pPr>
            <w:r w:rsidRPr="006C2DBC">
              <w:t xml:space="preserve"> 815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0FFE8EB" w14:textId="77777777" w:rsidR="002B1F80" w:rsidRPr="006C2DBC" w:rsidRDefault="002B1F80" w:rsidP="002924BF">
            <w:pPr>
              <w:jc w:val="right"/>
            </w:pPr>
            <w:r w:rsidRPr="006C2DBC">
              <w:t xml:space="preserve"> 823 </w:t>
            </w:r>
          </w:p>
        </w:tc>
      </w:tr>
      <w:tr w:rsidR="00A03305" w:rsidRPr="006C2DBC" w14:paraId="4F812710"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8A313B3" w14:textId="77777777" w:rsidR="002B1F80" w:rsidRPr="006C2DBC" w:rsidRDefault="002B1F80" w:rsidP="006C2DBC">
            <w:pPr>
              <w:pStyle w:val="TabellHode-rad"/>
            </w:pPr>
            <w:r w:rsidRPr="006C2DBC">
              <w:t>Ingeniører, realister, sivilingeniører mv.</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337AD0B" w14:textId="4B43CF61" w:rsidR="002B1F80" w:rsidRPr="006C2DBC" w:rsidRDefault="002B1F80" w:rsidP="00363B20">
            <w:r w:rsidRPr="006C2DBC">
              <w:t>Andre personellgrupper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9F651DF" w14:textId="77777777" w:rsidR="002B1F80" w:rsidRPr="006C2DBC" w:rsidRDefault="002B1F80" w:rsidP="002924BF">
            <w:pPr>
              <w:jc w:val="right"/>
            </w:pPr>
            <w:r w:rsidRPr="006C2DBC">
              <w:t xml:space="preserve"> 2 221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9AF8772" w14:textId="77777777" w:rsidR="002B1F80" w:rsidRPr="006C2DBC" w:rsidRDefault="002B1F80" w:rsidP="002924BF">
            <w:pPr>
              <w:jc w:val="right"/>
            </w:pPr>
            <w:r w:rsidRPr="006C2DBC">
              <w:t xml:space="preserve"> 2 277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DEBD310" w14:textId="77777777" w:rsidR="002B1F80" w:rsidRPr="006C2DBC" w:rsidRDefault="002B1F80" w:rsidP="002924BF">
            <w:pPr>
              <w:jc w:val="right"/>
            </w:pPr>
            <w:r w:rsidRPr="006C2DBC">
              <w:t xml:space="preserve"> 2 345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B0D04EC" w14:textId="77777777" w:rsidR="002B1F80" w:rsidRPr="006C2DBC" w:rsidRDefault="002B1F80" w:rsidP="002924BF">
            <w:pPr>
              <w:jc w:val="right"/>
            </w:pPr>
            <w:r w:rsidRPr="006C2DBC">
              <w:t xml:space="preserve"> 2 329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D82B22B" w14:textId="77777777" w:rsidR="002B1F80" w:rsidRPr="006C2DBC" w:rsidRDefault="002B1F80" w:rsidP="002924BF">
            <w:pPr>
              <w:jc w:val="right"/>
            </w:pPr>
            <w:r w:rsidRPr="006C2DBC">
              <w:t xml:space="preserve"> 2 213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9F9ECB2" w14:textId="77777777" w:rsidR="002B1F80" w:rsidRPr="006C2DBC" w:rsidRDefault="002B1F80" w:rsidP="002924BF">
            <w:pPr>
              <w:jc w:val="right"/>
            </w:pPr>
            <w:r w:rsidRPr="006C2DBC">
              <w:t xml:space="preserve"> 2 270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3FA30AC" w14:textId="77777777" w:rsidR="002B1F80" w:rsidRPr="006C2DBC" w:rsidRDefault="002B1F80" w:rsidP="002924BF">
            <w:pPr>
              <w:jc w:val="right"/>
            </w:pPr>
            <w:r w:rsidRPr="006C2DBC">
              <w:t xml:space="preserve"> 2 340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029FF50" w14:textId="77777777" w:rsidR="002B1F80" w:rsidRPr="006C2DBC" w:rsidRDefault="002B1F80" w:rsidP="002924BF">
            <w:pPr>
              <w:jc w:val="right"/>
            </w:pPr>
            <w:r w:rsidRPr="006C2DBC">
              <w:t xml:space="preserve"> 2 371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6348F2F" w14:textId="77777777" w:rsidR="002B1F80" w:rsidRPr="006C2DBC" w:rsidRDefault="002B1F80" w:rsidP="002924BF">
            <w:pPr>
              <w:jc w:val="right"/>
            </w:pPr>
            <w:r w:rsidRPr="006C2DBC">
              <w:t xml:space="preserve"> 2 755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965BFEF" w14:textId="77777777" w:rsidR="002B1F80" w:rsidRPr="006C2DBC" w:rsidRDefault="002B1F80" w:rsidP="002924BF">
            <w:pPr>
              <w:jc w:val="right"/>
            </w:pPr>
            <w:r w:rsidRPr="006C2DBC">
              <w:t xml:space="preserve"> 2 891 </w:t>
            </w:r>
          </w:p>
        </w:tc>
      </w:tr>
      <w:tr w:rsidR="00A03305" w:rsidRPr="006C2DBC" w14:paraId="7968B18A"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C478BD" w14:textId="77777777" w:rsidR="002B1F80" w:rsidRPr="006C2DBC" w:rsidRDefault="002B1F80" w:rsidP="006C2DBC">
            <w:pPr>
              <w:pStyle w:val="TabellHode-rad"/>
            </w:pPr>
            <w:r w:rsidRPr="006C2DBC">
              <w:t>Økonomi, administrasjon og salg</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458C208" w14:textId="037793AF" w:rsidR="002B1F80" w:rsidRPr="006C2DBC" w:rsidRDefault="002B1F80" w:rsidP="00363B20">
            <w:r w:rsidRPr="006C2DBC">
              <w:t>Andre personellgrupper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C185871" w14:textId="77777777" w:rsidR="002B1F80" w:rsidRPr="006C2DBC" w:rsidRDefault="002B1F80" w:rsidP="002924BF">
            <w:pPr>
              <w:jc w:val="right"/>
            </w:pPr>
            <w:r w:rsidRPr="006C2DBC">
              <w:t xml:space="preserve"> 7 233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D05AEFC" w14:textId="77777777" w:rsidR="002B1F80" w:rsidRPr="006C2DBC" w:rsidRDefault="002B1F80" w:rsidP="002924BF">
            <w:pPr>
              <w:jc w:val="right"/>
            </w:pPr>
            <w:r w:rsidRPr="006C2DBC">
              <w:t xml:space="preserve"> 7 323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E16BB69" w14:textId="77777777" w:rsidR="002B1F80" w:rsidRPr="006C2DBC" w:rsidRDefault="002B1F80" w:rsidP="002924BF">
            <w:pPr>
              <w:jc w:val="right"/>
            </w:pPr>
            <w:r w:rsidRPr="006C2DBC">
              <w:t xml:space="preserve"> 7 496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9207805" w14:textId="77777777" w:rsidR="002B1F80" w:rsidRPr="006C2DBC" w:rsidRDefault="002B1F80" w:rsidP="002924BF">
            <w:pPr>
              <w:jc w:val="right"/>
            </w:pPr>
            <w:r w:rsidRPr="006C2DBC">
              <w:t xml:space="preserve"> 7 729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DA93F98" w14:textId="77777777" w:rsidR="002B1F80" w:rsidRPr="006C2DBC" w:rsidRDefault="002B1F80" w:rsidP="002924BF">
            <w:pPr>
              <w:jc w:val="right"/>
            </w:pPr>
            <w:r w:rsidRPr="006C2DBC">
              <w:t xml:space="preserve"> 7 893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0F973A7" w14:textId="77777777" w:rsidR="002B1F80" w:rsidRPr="006C2DBC" w:rsidRDefault="002B1F80" w:rsidP="002924BF">
            <w:pPr>
              <w:jc w:val="right"/>
            </w:pPr>
            <w:r w:rsidRPr="006C2DBC">
              <w:t xml:space="preserve"> 8 073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CD68171" w14:textId="77777777" w:rsidR="002B1F80" w:rsidRPr="006C2DBC" w:rsidRDefault="002B1F80" w:rsidP="002924BF">
            <w:pPr>
              <w:jc w:val="right"/>
            </w:pPr>
            <w:r w:rsidRPr="006C2DBC">
              <w:t xml:space="preserve"> 8 459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C30B999" w14:textId="77777777" w:rsidR="002B1F80" w:rsidRPr="006C2DBC" w:rsidRDefault="002B1F80" w:rsidP="002924BF">
            <w:pPr>
              <w:jc w:val="right"/>
            </w:pPr>
            <w:r w:rsidRPr="006C2DBC">
              <w:t xml:space="preserve"> 8 626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44CF708" w14:textId="77777777" w:rsidR="002B1F80" w:rsidRPr="006C2DBC" w:rsidRDefault="002B1F80" w:rsidP="002924BF">
            <w:pPr>
              <w:jc w:val="right"/>
            </w:pPr>
            <w:r w:rsidRPr="006C2DBC">
              <w:t xml:space="preserve"> 8 266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7AD9638" w14:textId="77777777" w:rsidR="002B1F80" w:rsidRPr="006C2DBC" w:rsidRDefault="002B1F80" w:rsidP="002924BF">
            <w:pPr>
              <w:jc w:val="right"/>
            </w:pPr>
            <w:r w:rsidRPr="006C2DBC">
              <w:t xml:space="preserve"> 8 117 </w:t>
            </w:r>
          </w:p>
        </w:tc>
      </w:tr>
      <w:tr w:rsidR="00A03305" w:rsidRPr="006C2DBC" w14:paraId="4EDA76B8"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06FFB1C" w14:textId="77777777" w:rsidR="002B1F80" w:rsidRPr="006C2DBC" w:rsidRDefault="002B1F80" w:rsidP="006C2DBC">
            <w:pPr>
              <w:pStyle w:val="TabellHode-rad"/>
            </w:pPr>
            <w:r w:rsidRPr="006C2DBC">
              <w:t>IKT-rådgivere/-teknikere</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301444E" w14:textId="1D695314" w:rsidR="002B1F80" w:rsidRPr="006C2DBC" w:rsidRDefault="002B1F80" w:rsidP="00363B20">
            <w:r w:rsidRPr="006C2DBC">
              <w:t>Andre personellgrupper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2A623BB" w14:textId="77777777" w:rsidR="002B1F80" w:rsidRPr="006C2DBC" w:rsidRDefault="002B1F80" w:rsidP="002924BF">
            <w:pPr>
              <w:jc w:val="right"/>
            </w:pPr>
            <w:r w:rsidRPr="006C2DBC">
              <w:t xml:space="preserve"> 1 669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AB563AC" w14:textId="77777777" w:rsidR="002B1F80" w:rsidRPr="006C2DBC" w:rsidRDefault="002B1F80" w:rsidP="002924BF">
            <w:pPr>
              <w:jc w:val="right"/>
            </w:pPr>
            <w:r w:rsidRPr="006C2DBC">
              <w:t xml:space="preserve"> 1 816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BBD93CE" w14:textId="77777777" w:rsidR="002B1F80" w:rsidRPr="006C2DBC" w:rsidRDefault="002B1F80" w:rsidP="002924BF">
            <w:pPr>
              <w:jc w:val="right"/>
            </w:pPr>
            <w:r w:rsidRPr="006C2DBC">
              <w:t xml:space="preserve"> 1 893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2DC19E9" w14:textId="77777777" w:rsidR="002B1F80" w:rsidRPr="006C2DBC" w:rsidRDefault="002B1F80" w:rsidP="002924BF">
            <w:pPr>
              <w:jc w:val="right"/>
            </w:pPr>
            <w:r w:rsidRPr="006C2DBC">
              <w:t xml:space="preserve"> 2 027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0DAAB7B" w14:textId="77777777" w:rsidR="002B1F80" w:rsidRPr="006C2DBC" w:rsidRDefault="002B1F80" w:rsidP="002924BF">
            <w:pPr>
              <w:jc w:val="right"/>
            </w:pPr>
            <w:r w:rsidRPr="006C2DBC">
              <w:t xml:space="preserve"> 2 232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FF14B1F" w14:textId="77777777" w:rsidR="002B1F80" w:rsidRPr="006C2DBC" w:rsidRDefault="002B1F80" w:rsidP="002924BF">
            <w:pPr>
              <w:jc w:val="right"/>
            </w:pPr>
            <w:r w:rsidRPr="006C2DBC">
              <w:t xml:space="preserve"> 2 397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6DBE25D" w14:textId="77777777" w:rsidR="002B1F80" w:rsidRPr="006C2DBC" w:rsidRDefault="002B1F80" w:rsidP="002924BF">
            <w:pPr>
              <w:jc w:val="right"/>
            </w:pPr>
            <w:r w:rsidRPr="006C2DBC">
              <w:t xml:space="preserve"> 2 578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C87FE9A" w14:textId="77777777" w:rsidR="002B1F80" w:rsidRPr="006C2DBC" w:rsidRDefault="002B1F80" w:rsidP="002924BF">
            <w:pPr>
              <w:jc w:val="right"/>
            </w:pPr>
            <w:r w:rsidRPr="006C2DBC">
              <w:t xml:space="preserve"> 2 796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83F143E" w14:textId="77777777" w:rsidR="002B1F80" w:rsidRPr="006C2DBC" w:rsidRDefault="002B1F80" w:rsidP="002924BF">
            <w:pPr>
              <w:jc w:val="right"/>
            </w:pPr>
            <w:r w:rsidRPr="006C2DBC">
              <w:t xml:space="preserve"> 3 616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6F84E24" w14:textId="77777777" w:rsidR="002B1F80" w:rsidRPr="006C2DBC" w:rsidRDefault="002B1F80" w:rsidP="002924BF">
            <w:pPr>
              <w:jc w:val="right"/>
            </w:pPr>
            <w:r w:rsidRPr="006C2DBC">
              <w:t xml:space="preserve"> 3 985 </w:t>
            </w:r>
          </w:p>
        </w:tc>
      </w:tr>
      <w:tr w:rsidR="00A03305" w:rsidRPr="006C2DBC" w14:paraId="08C4A9D4"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E09612A" w14:textId="77777777" w:rsidR="002B1F80" w:rsidRPr="006C2DBC" w:rsidRDefault="002B1F80" w:rsidP="006C2DBC">
            <w:pPr>
              <w:pStyle w:val="TabellHode-rad"/>
            </w:pPr>
            <w:r w:rsidRPr="006C2DBC">
              <w:t>Undervisningsyrker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8E14673" w14:textId="6CA4EA13" w:rsidR="002B1F80" w:rsidRPr="006C2DBC" w:rsidRDefault="002B1F80" w:rsidP="00363B20">
            <w:r w:rsidRPr="006C2DBC">
              <w:t>Andre personellgrupper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5587A7A" w14:textId="77777777" w:rsidR="002B1F80" w:rsidRPr="006C2DBC" w:rsidRDefault="002B1F80" w:rsidP="002924BF">
            <w:pPr>
              <w:jc w:val="right"/>
            </w:pPr>
            <w:r w:rsidRPr="006C2DBC">
              <w:t xml:space="preserve"> 1 281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E5F65DA" w14:textId="77777777" w:rsidR="002B1F80" w:rsidRPr="006C2DBC" w:rsidRDefault="002B1F80" w:rsidP="002924BF">
            <w:pPr>
              <w:jc w:val="right"/>
            </w:pPr>
            <w:r w:rsidRPr="006C2DBC">
              <w:t xml:space="preserve"> 1 270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CD31344" w14:textId="77777777" w:rsidR="002B1F80" w:rsidRPr="006C2DBC" w:rsidRDefault="002B1F80" w:rsidP="002924BF">
            <w:pPr>
              <w:jc w:val="right"/>
            </w:pPr>
            <w:r w:rsidRPr="006C2DBC">
              <w:t xml:space="preserve"> 1 286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89704F3" w14:textId="77777777" w:rsidR="002B1F80" w:rsidRPr="006C2DBC" w:rsidRDefault="002B1F80" w:rsidP="002924BF">
            <w:pPr>
              <w:jc w:val="right"/>
            </w:pPr>
            <w:r w:rsidRPr="006C2DBC">
              <w:t xml:space="preserve"> 1 264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4A5B1AC" w14:textId="77777777" w:rsidR="002B1F80" w:rsidRPr="006C2DBC" w:rsidRDefault="002B1F80" w:rsidP="002924BF">
            <w:pPr>
              <w:jc w:val="right"/>
            </w:pPr>
            <w:r w:rsidRPr="006C2DBC">
              <w:t xml:space="preserve"> 1 295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39DF3B1" w14:textId="77777777" w:rsidR="002B1F80" w:rsidRPr="006C2DBC" w:rsidRDefault="002B1F80" w:rsidP="002924BF">
            <w:pPr>
              <w:jc w:val="right"/>
            </w:pPr>
            <w:r w:rsidRPr="006C2DBC">
              <w:t xml:space="preserve"> 1 248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D9AAFD4" w14:textId="77777777" w:rsidR="002B1F80" w:rsidRPr="006C2DBC" w:rsidRDefault="002B1F80" w:rsidP="002924BF">
            <w:pPr>
              <w:jc w:val="right"/>
            </w:pPr>
            <w:r w:rsidRPr="006C2DBC">
              <w:t xml:space="preserve"> 1 289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25852BF" w14:textId="77777777" w:rsidR="002B1F80" w:rsidRPr="006C2DBC" w:rsidRDefault="002B1F80" w:rsidP="002924BF">
            <w:pPr>
              <w:jc w:val="right"/>
            </w:pPr>
            <w:r w:rsidRPr="006C2DBC">
              <w:t xml:space="preserve"> 1 360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16B579B" w14:textId="77777777" w:rsidR="002B1F80" w:rsidRPr="006C2DBC" w:rsidRDefault="002B1F80" w:rsidP="002924BF">
            <w:pPr>
              <w:jc w:val="right"/>
            </w:pPr>
            <w:r w:rsidRPr="006C2DBC">
              <w:t xml:space="preserve"> 1 318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E0CB691" w14:textId="77777777" w:rsidR="002B1F80" w:rsidRPr="006C2DBC" w:rsidRDefault="002B1F80" w:rsidP="002924BF">
            <w:pPr>
              <w:jc w:val="right"/>
            </w:pPr>
            <w:r w:rsidRPr="006C2DBC">
              <w:t xml:space="preserve"> 1 283 </w:t>
            </w:r>
          </w:p>
        </w:tc>
      </w:tr>
      <w:tr w:rsidR="00A03305" w:rsidRPr="006C2DBC" w14:paraId="0FF9B492"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BB3D2A0" w14:textId="77777777" w:rsidR="002B1F80" w:rsidRPr="006C2DBC" w:rsidRDefault="002B1F80" w:rsidP="006C2DBC">
            <w:pPr>
              <w:pStyle w:val="TabellHode-rad"/>
            </w:pPr>
            <w:r w:rsidRPr="006C2DBC">
              <w:t>Kontoryrker</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CA42F33" w14:textId="0DB4C381" w:rsidR="002B1F80" w:rsidRPr="006C2DBC" w:rsidRDefault="002B1F80" w:rsidP="00363B20">
            <w:r w:rsidRPr="006C2DBC">
              <w:t>Andre personellgrupper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1B380BD" w14:textId="77777777" w:rsidR="002B1F80" w:rsidRPr="006C2DBC" w:rsidRDefault="002B1F80" w:rsidP="002924BF">
            <w:pPr>
              <w:jc w:val="right"/>
            </w:pPr>
            <w:r w:rsidRPr="006C2DBC">
              <w:t xml:space="preserve"> 5 336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E5E7187" w14:textId="77777777" w:rsidR="002B1F80" w:rsidRPr="006C2DBC" w:rsidRDefault="002B1F80" w:rsidP="002924BF">
            <w:pPr>
              <w:jc w:val="right"/>
            </w:pPr>
            <w:r w:rsidRPr="006C2DBC">
              <w:t xml:space="preserve"> 5 289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83641F4" w14:textId="77777777" w:rsidR="002B1F80" w:rsidRPr="006C2DBC" w:rsidRDefault="002B1F80" w:rsidP="002924BF">
            <w:pPr>
              <w:jc w:val="right"/>
            </w:pPr>
            <w:r w:rsidRPr="006C2DBC">
              <w:t xml:space="preserve"> 5 183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48D0C6E" w14:textId="77777777" w:rsidR="002B1F80" w:rsidRPr="006C2DBC" w:rsidRDefault="002B1F80" w:rsidP="002924BF">
            <w:pPr>
              <w:jc w:val="right"/>
            </w:pPr>
            <w:r w:rsidRPr="006C2DBC">
              <w:t xml:space="preserve"> 5 144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22282D2" w14:textId="77777777" w:rsidR="002B1F80" w:rsidRPr="006C2DBC" w:rsidRDefault="002B1F80" w:rsidP="002924BF">
            <w:pPr>
              <w:jc w:val="right"/>
            </w:pPr>
            <w:r w:rsidRPr="006C2DBC">
              <w:t xml:space="preserve"> 5 119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101883B" w14:textId="77777777" w:rsidR="002B1F80" w:rsidRPr="006C2DBC" w:rsidRDefault="002B1F80" w:rsidP="002924BF">
            <w:pPr>
              <w:jc w:val="right"/>
            </w:pPr>
            <w:r w:rsidRPr="006C2DBC">
              <w:t xml:space="preserve"> 5 041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2D42662" w14:textId="77777777" w:rsidR="002B1F80" w:rsidRPr="006C2DBC" w:rsidRDefault="002B1F80" w:rsidP="002924BF">
            <w:pPr>
              <w:jc w:val="right"/>
            </w:pPr>
            <w:r w:rsidRPr="006C2DBC">
              <w:t xml:space="preserve"> 5 038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FD16D9E" w14:textId="77777777" w:rsidR="002B1F80" w:rsidRPr="006C2DBC" w:rsidRDefault="002B1F80" w:rsidP="002924BF">
            <w:pPr>
              <w:jc w:val="right"/>
            </w:pPr>
            <w:r w:rsidRPr="006C2DBC">
              <w:t xml:space="preserve"> 5 033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0673572" w14:textId="77777777" w:rsidR="002B1F80" w:rsidRPr="006C2DBC" w:rsidRDefault="002B1F80" w:rsidP="002924BF">
            <w:pPr>
              <w:jc w:val="right"/>
            </w:pPr>
            <w:r w:rsidRPr="006C2DBC">
              <w:t xml:space="preserve"> 4 995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27A1162" w14:textId="77777777" w:rsidR="002B1F80" w:rsidRPr="006C2DBC" w:rsidRDefault="002B1F80" w:rsidP="002924BF">
            <w:pPr>
              <w:jc w:val="right"/>
            </w:pPr>
            <w:r w:rsidRPr="006C2DBC">
              <w:t xml:space="preserve"> 5 028 </w:t>
            </w:r>
          </w:p>
        </w:tc>
      </w:tr>
      <w:tr w:rsidR="00A03305" w:rsidRPr="006C2DBC" w14:paraId="0A07327F"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99101F4" w14:textId="77777777" w:rsidR="002B1F80" w:rsidRPr="006C2DBC" w:rsidRDefault="002B1F80" w:rsidP="006C2DBC">
            <w:pPr>
              <w:pStyle w:val="TabellHode-rad"/>
            </w:pPr>
            <w:r w:rsidRPr="006C2DBC">
              <w:t>Håndverkere og transport</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B04E154" w14:textId="6ABCF537" w:rsidR="002B1F80" w:rsidRPr="006C2DBC" w:rsidRDefault="002B1F80" w:rsidP="00363B20">
            <w:r w:rsidRPr="006C2DBC">
              <w:t>Andre personellgrupper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5453EBE" w14:textId="77777777" w:rsidR="002B1F80" w:rsidRPr="006C2DBC" w:rsidRDefault="002B1F80" w:rsidP="002924BF">
            <w:pPr>
              <w:jc w:val="right"/>
            </w:pPr>
            <w:r w:rsidRPr="006C2DBC">
              <w:t xml:space="preserve"> 912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C84AFBB" w14:textId="77777777" w:rsidR="002B1F80" w:rsidRPr="006C2DBC" w:rsidRDefault="002B1F80" w:rsidP="002924BF">
            <w:pPr>
              <w:jc w:val="right"/>
            </w:pPr>
            <w:r w:rsidRPr="006C2DBC">
              <w:t xml:space="preserve"> 897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9564EF5" w14:textId="77777777" w:rsidR="002B1F80" w:rsidRPr="006C2DBC" w:rsidRDefault="002B1F80" w:rsidP="002924BF">
            <w:pPr>
              <w:jc w:val="right"/>
            </w:pPr>
            <w:r w:rsidRPr="006C2DBC">
              <w:t xml:space="preserve"> 902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F1FE56B" w14:textId="77777777" w:rsidR="002B1F80" w:rsidRPr="006C2DBC" w:rsidRDefault="002B1F80" w:rsidP="002924BF">
            <w:pPr>
              <w:jc w:val="right"/>
            </w:pPr>
            <w:r w:rsidRPr="006C2DBC">
              <w:t xml:space="preserve"> 811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5B12099" w14:textId="77777777" w:rsidR="002B1F80" w:rsidRPr="006C2DBC" w:rsidRDefault="002B1F80" w:rsidP="002924BF">
            <w:pPr>
              <w:jc w:val="right"/>
            </w:pPr>
            <w:r w:rsidRPr="006C2DBC">
              <w:t xml:space="preserve"> 788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73C689E" w14:textId="77777777" w:rsidR="002B1F80" w:rsidRPr="006C2DBC" w:rsidRDefault="002B1F80" w:rsidP="002924BF">
            <w:pPr>
              <w:jc w:val="right"/>
            </w:pPr>
            <w:r w:rsidRPr="006C2DBC">
              <w:t xml:space="preserve"> 788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38669D7" w14:textId="77777777" w:rsidR="002B1F80" w:rsidRPr="006C2DBC" w:rsidRDefault="002B1F80" w:rsidP="002924BF">
            <w:pPr>
              <w:jc w:val="right"/>
            </w:pPr>
            <w:r w:rsidRPr="006C2DBC">
              <w:t xml:space="preserve"> 753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6971AEC" w14:textId="77777777" w:rsidR="002B1F80" w:rsidRPr="006C2DBC" w:rsidRDefault="002B1F80" w:rsidP="002924BF">
            <w:pPr>
              <w:jc w:val="right"/>
            </w:pPr>
            <w:r w:rsidRPr="006C2DBC">
              <w:t xml:space="preserve"> 719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0DF0A3F5" w14:textId="77777777" w:rsidR="002B1F80" w:rsidRPr="006C2DBC" w:rsidRDefault="002B1F80" w:rsidP="002924BF">
            <w:pPr>
              <w:jc w:val="right"/>
            </w:pPr>
            <w:r w:rsidRPr="006C2DBC">
              <w:t xml:space="preserve"> 669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3CEA7C6" w14:textId="77777777" w:rsidR="002B1F80" w:rsidRPr="006C2DBC" w:rsidRDefault="002B1F80" w:rsidP="002924BF">
            <w:pPr>
              <w:jc w:val="right"/>
            </w:pPr>
            <w:r w:rsidRPr="006C2DBC">
              <w:t xml:space="preserve"> 678 </w:t>
            </w:r>
          </w:p>
        </w:tc>
      </w:tr>
      <w:tr w:rsidR="00A03305" w:rsidRPr="006C2DBC" w14:paraId="47226913"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128E443" w14:textId="77777777" w:rsidR="002B1F80" w:rsidRPr="006C2DBC" w:rsidRDefault="002B1F80" w:rsidP="006C2DBC">
            <w:pPr>
              <w:pStyle w:val="TabellHode-rad"/>
            </w:pPr>
            <w:r w:rsidRPr="006C2DBC">
              <w:t>Kjøkken og renhold mv.</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8C9CC09" w14:textId="6E183883" w:rsidR="002B1F80" w:rsidRPr="006C2DBC" w:rsidRDefault="002B1F80" w:rsidP="00363B20">
            <w:r w:rsidRPr="006C2DBC">
              <w:t>Andre personellgrupper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0A54C1C" w14:textId="77777777" w:rsidR="002B1F80" w:rsidRPr="006C2DBC" w:rsidRDefault="002B1F80" w:rsidP="002924BF">
            <w:pPr>
              <w:jc w:val="right"/>
            </w:pPr>
            <w:r w:rsidRPr="006C2DBC">
              <w:t xml:space="preserve"> 5 907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065BC04" w14:textId="77777777" w:rsidR="002B1F80" w:rsidRPr="006C2DBC" w:rsidRDefault="002B1F80" w:rsidP="002924BF">
            <w:pPr>
              <w:jc w:val="right"/>
            </w:pPr>
            <w:r w:rsidRPr="006C2DBC">
              <w:t xml:space="preserve"> 5 960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9EACA3C" w14:textId="77777777" w:rsidR="002B1F80" w:rsidRPr="006C2DBC" w:rsidRDefault="002B1F80" w:rsidP="002924BF">
            <w:pPr>
              <w:jc w:val="right"/>
            </w:pPr>
            <w:r w:rsidRPr="006C2DBC">
              <w:t xml:space="preserve"> 6 014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F5D1F09" w14:textId="77777777" w:rsidR="002B1F80" w:rsidRPr="006C2DBC" w:rsidRDefault="002B1F80" w:rsidP="002924BF">
            <w:pPr>
              <w:jc w:val="right"/>
            </w:pPr>
            <w:r w:rsidRPr="006C2DBC">
              <w:t xml:space="preserve"> 5 932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27C81CD" w14:textId="77777777" w:rsidR="002B1F80" w:rsidRPr="006C2DBC" w:rsidRDefault="002B1F80" w:rsidP="002924BF">
            <w:pPr>
              <w:jc w:val="right"/>
            </w:pPr>
            <w:r w:rsidRPr="006C2DBC">
              <w:t xml:space="preserve"> 6 036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D8C4DAB" w14:textId="77777777" w:rsidR="002B1F80" w:rsidRPr="006C2DBC" w:rsidRDefault="002B1F80" w:rsidP="002924BF">
            <w:pPr>
              <w:jc w:val="right"/>
            </w:pPr>
            <w:r w:rsidRPr="006C2DBC">
              <w:t xml:space="preserve"> 6 200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A8C7BCE" w14:textId="77777777" w:rsidR="002B1F80" w:rsidRPr="006C2DBC" w:rsidRDefault="002B1F80" w:rsidP="002924BF">
            <w:pPr>
              <w:jc w:val="right"/>
            </w:pPr>
            <w:r w:rsidRPr="006C2DBC">
              <w:t xml:space="preserve"> 6 110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A7649C8" w14:textId="77777777" w:rsidR="002B1F80" w:rsidRPr="006C2DBC" w:rsidRDefault="002B1F80" w:rsidP="002924BF">
            <w:pPr>
              <w:jc w:val="right"/>
            </w:pPr>
            <w:r w:rsidRPr="006C2DBC">
              <w:t xml:space="preserve"> 6 013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46F93D1F" w14:textId="77777777" w:rsidR="002B1F80" w:rsidRPr="006C2DBC" w:rsidRDefault="002B1F80" w:rsidP="002924BF">
            <w:pPr>
              <w:jc w:val="right"/>
            </w:pPr>
            <w:r w:rsidRPr="006C2DBC">
              <w:t xml:space="preserve"> 6 037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2AAA254" w14:textId="77777777" w:rsidR="002B1F80" w:rsidRPr="006C2DBC" w:rsidRDefault="002B1F80" w:rsidP="002924BF">
            <w:pPr>
              <w:jc w:val="right"/>
            </w:pPr>
            <w:r w:rsidRPr="006C2DBC">
              <w:t xml:space="preserve"> 6 079 </w:t>
            </w:r>
          </w:p>
        </w:tc>
      </w:tr>
      <w:tr w:rsidR="00A03305" w:rsidRPr="006C2DBC" w14:paraId="6F1E2ACA" w14:textId="77777777" w:rsidTr="006C2DBC">
        <w:trPr>
          <w:trHeight w:val="113"/>
        </w:trPr>
        <w:tc>
          <w:tcPr>
            <w:tcW w:w="72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E25E1B6" w14:textId="77777777" w:rsidR="002B1F80" w:rsidRPr="006C2DBC" w:rsidRDefault="002B1F80" w:rsidP="006C2DBC">
            <w:pPr>
              <w:pStyle w:val="TabellHode-rad"/>
            </w:pPr>
            <w:r w:rsidRPr="006C2DBC">
              <w:lastRenderedPageBreak/>
              <w:t>Annet</w:t>
            </w:r>
          </w:p>
        </w:tc>
        <w:tc>
          <w:tcPr>
            <w:tcW w:w="71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E50B47E" w14:textId="323CEB42" w:rsidR="002B1F80" w:rsidRPr="006C2DBC" w:rsidRDefault="002B1F80" w:rsidP="00363B20">
            <w:r w:rsidRPr="006C2DBC">
              <w:t>Andre personellgrupper</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9293A83" w14:textId="77777777" w:rsidR="002B1F80" w:rsidRPr="006C2DBC" w:rsidRDefault="002B1F80" w:rsidP="002924BF">
            <w:pPr>
              <w:jc w:val="right"/>
            </w:pPr>
            <w:r w:rsidRPr="006C2DBC">
              <w:t xml:space="preserve"> 454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DB68D48" w14:textId="77777777" w:rsidR="002B1F80" w:rsidRPr="006C2DBC" w:rsidRDefault="002B1F80" w:rsidP="002924BF">
            <w:pPr>
              <w:jc w:val="right"/>
            </w:pPr>
            <w:r w:rsidRPr="006C2DBC">
              <w:t xml:space="preserve"> 511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F56C6E3" w14:textId="77777777" w:rsidR="002B1F80" w:rsidRPr="006C2DBC" w:rsidRDefault="002B1F80" w:rsidP="002924BF">
            <w:pPr>
              <w:jc w:val="right"/>
            </w:pPr>
            <w:r w:rsidRPr="006C2DBC">
              <w:t xml:space="preserve"> 384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F18FA76" w14:textId="77777777" w:rsidR="002B1F80" w:rsidRPr="006C2DBC" w:rsidRDefault="002B1F80" w:rsidP="002924BF">
            <w:pPr>
              <w:jc w:val="right"/>
            </w:pPr>
            <w:r w:rsidRPr="006C2DBC">
              <w:t xml:space="preserve"> 416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3C4D4E6B" w14:textId="77777777" w:rsidR="002B1F80" w:rsidRPr="006C2DBC" w:rsidRDefault="002B1F80" w:rsidP="002924BF">
            <w:pPr>
              <w:jc w:val="right"/>
            </w:pPr>
            <w:r w:rsidRPr="006C2DBC">
              <w:t xml:space="preserve"> 427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7CC638A2" w14:textId="77777777" w:rsidR="002B1F80" w:rsidRPr="006C2DBC" w:rsidRDefault="002B1F80" w:rsidP="002924BF">
            <w:pPr>
              <w:jc w:val="right"/>
            </w:pPr>
            <w:r w:rsidRPr="006C2DBC">
              <w:t xml:space="preserve"> 411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5B778FEB" w14:textId="77777777" w:rsidR="002B1F80" w:rsidRPr="006C2DBC" w:rsidRDefault="002B1F80" w:rsidP="002924BF">
            <w:pPr>
              <w:jc w:val="right"/>
            </w:pPr>
            <w:r w:rsidRPr="006C2DBC">
              <w:t xml:space="preserve"> 440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14D907F6" w14:textId="77777777" w:rsidR="002B1F80" w:rsidRPr="006C2DBC" w:rsidRDefault="002B1F80" w:rsidP="002924BF">
            <w:pPr>
              <w:jc w:val="right"/>
            </w:pPr>
            <w:r w:rsidRPr="006C2DBC">
              <w:t xml:space="preserve"> 456 </w:t>
            </w:r>
          </w:p>
        </w:tc>
        <w:tc>
          <w:tcPr>
            <w:tcW w:w="355"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651316D2" w14:textId="77777777" w:rsidR="002B1F80" w:rsidRPr="006C2DBC" w:rsidRDefault="002B1F80" w:rsidP="002924BF">
            <w:pPr>
              <w:jc w:val="right"/>
            </w:pPr>
            <w:r w:rsidRPr="006C2DBC">
              <w:t xml:space="preserve"> 551 </w:t>
            </w:r>
          </w:p>
        </w:tc>
        <w:tc>
          <w:tcPr>
            <w:tcW w:w="356" w:type="pct"/>
            <w:tcBorders>
              <w:top w:val="single" w:sz="2" w:space="0" w:color="000000"/>
              <w:left w:val="single" w:sz="2" w:space="0" w:color="000000"/>
              <w:bottom w:val="single" w:sz="2" w:space="0" w:color="000000"/>
              <w:right w:val="single" w:sz="2" w:space="0" w:color="000000"/>
            </w:tcBorders>
            <w:tcMar>
              <w:top w:w="113" w:type="dxa"/>
              <w:left w:w="0" w:type="dxa"/>
              <w:bottom w:w="113" w:type="dxa"/>
              <w:right w:w="57" w:type="dxa"/>
            </w:tcMar>
            <w:vAlign w:val="center"/>
          </w:tcPr>
          <w:p w14:paraId="285F67CF" w14:textId="77777777" w:rsidR="002B1F80" w:rsidRPr="006C2DBC" w:rsidRDefault="002B1F80" w:rsidP="002924BF">
            <w:pPr>
              <w:jc w:val="right"/>
            </w:pPr>
            <w:r w:rsidRPr="006C2DBC">
              <w:t xml:space="preserve"> 435 </w:t>
            </w:r>
          </w:p>
        </w:tc>
      </w:tr>
    </w:tbl>
    <w:p w14:paraId="735C893B" w14:textId="77777777" w:rsidR="002B1F80" w:rsidRPr="006C2DBC" w:rsidRDefault="002B1F80" w:rsidP="00363B20"/>
    <w:p w14:paraId="40099465" w14:textId="77777777" w:rsidR="002B1F80" w:rsidRPr="006C2DBC" w:rsidRDefault="002B1F80" w:rsidP="006C2DBC">
      <w:pPr>
        <w:pStyle w:val="Kilde"/>
      </w:pPr>
      <w:r w:rsidRPr="006C2DBC">
        <w:t>Kilde: SSB</w:t>
      </w:r>
    </w:p>
    <w:p w14:paraId="60633FC0" w14:textId="41097000" w:rsidR="002B1F80" w:rsidRPr="006C2DBC" w:rsidRDefault="002B1F80" w:rsidP="00363B20">
      <w:pPr>
        <w:pStyle w:val="UnOverskrift1"/>
      </w:pPr>
      <w:bookmarkStart w:id="33" w:name="_Toc216197082"/>
      <w:r w:rsidRPr="006C2DBC">
        <w:t>Vedlegg 6</w:t>
      </w:r>
      <w:r w:rsidR="00363B20">
        <w:t xml:space="preserve"> – </w:t>
      </w:r>
      <w:r w:rsidRPr="006C2DBC">
        <w:t>Utvikling i resultat, driftsresultat og driftsresultat før avskrivninger per regionale helseforetak og landet. 2014 til budsjett 2025</w:t>
      </w:r>
      <w:bookmarkEnd w:id="33"/>
    </w:p>
    <w:tbl>
      <w:tblPr>
        <w:tblW w:w="5000" w:type="pct"/>
        <w:tblCellMar>
          <w:left w:w="0" w:type="dxa"/>
          <w:right w:w="0" w:type="dxa"/>
        </w:tblCellMar>
        <w:tblLook w:val="0000" w:firstRow="0" w:lastRow="0" w:firstColumn="0" w:lastColumn="0" w:noHBand="0" w:noVBand="0"/>
      </w:tblPr>
      <w:tblGrid>
        <w:gridCol w:w="938"/>
        <w:gridCol w:w="1152"/>
        <w:gridCol w:w="917"/>
        <w:gridCol w:w="1080"/>
        <w:gridCol w:w="1370"/>
        <w:gridCol w:w="1759"/>
        <w:gridCol w:w="1485"/>
        <w:gridCol w:w="1759"/>
      </w:tblGrid>
      <w:tr w:rsidR="00A03305" w:rsidRPr="006C2DBC" w14:paraId="79094803" w14:textId="77777777" w:rsidTr="006C2DBC">
        <w:trPr>
          <w:trHeight w:val="113"/>
          <w:tblHeader/>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A91965E" w14:textId="77777777" w:rsidR="002B1F80" w:rsidRPr="006C2DBC" w:rsidRDefault="002B1F80" w:rsidP="006C2DBC">
            <w:pPr>
              <w:pStyle w:val="TabellHode-kolonne"/>
            </w:pPr>
            <w:r w:rsidRPr="006C2DBC">
              <w:t>Helse Sør-Øst</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E428A63" w14:textId="77777777" w:rsidR="002B1F80" w:rsidRPr="006C2DBC" w:rsidRDefault="002B1F80" w:rsidP="002924BF">
            <w:pPr>
              <w:pStyle w:val="TabellHode-kolonne"/>
              <w:jc w:val="right"/>
            </w:pPr>
            <w:r w:rsidRPr="006C2DBC">
              <w:t>Resultat</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C3C390" w14:textId="77777777" w:rsidR="002B1F80" w:rsidRPr="006C2DBC" w:rsidRDefault="002B1F80" w:rsidP="002924BF">
            <w:pPr>
              <w:pStyle w:val="TabellHode-kolonne"/>
              <w:jc w:val="right"/>
            </w:pPr>
            <w:r w:rsidRPr="006C2DBC">
              <w:t>Netto finans</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6327614" w14:textId="661A0B95" w:rsidR="002B1F80" w:rsidRPr="006C2DBC" w:rsidRDefault="002B1F80" w:rsidP="002924BF">
            <w:pPr>
              <w:pStyle w:val="TabellHode-kolonne"/>
              <w:jc w:val="right"/>
            </w:pPr>
            <w:r w:rsidRPr="006C2DBC">
              <w:t>Driftsresultat</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8E8C664" w14:textId="77777777" w:rsidR="002B1F80" w:rsidRPr="006C2DBC" w:rsidRDefault="002B1F80" w:rsidP="002924BF">
            <w:pPr>
              <w:pStyle w:val="TabellHode-kolonne"/>
              <w:jc w:val="right"/>
            </w:pPr>
            <w:r w:rsidRPr="006C2DBC">
              <w:t>Avskrivninger</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0FBE19" w14:textId="103B2D59" w:rsidR="002B1F80" w:rsidRPr="006C2DBC" w:rsidRDefault="002B1F80" w:rsidP="002924BF">
            <w:pPr>
              <w:pStyle w:val="TabellHode-kolonne"/>
              <w:jc w:val="right"/>
            </w:pPr>
            <w:r w:rsidRPr="006C2DBC">
              <w:t>Driftsresultat før avskrivninger i løpende priser</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7FCA1C4" w14:textId="77777777" w:rsidR="002B1F80" w:rsidRPr="006C2DBC" w:rsidRDefault="002B1F80" w:rsidP="002924BF">
            <w:pPr>
              <w:pStyle w:val="TabellHode-kolonne"/>
              <w:jc w:val="right"/>
            </w:pPr>
            <w:r w:rsidRPr="006C2DBC">
              <w:t>Omsetning</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1D6D07F" w14:textId="77777777" w:rsidR="002B1F80" w:rsidRPr="006C2DBC" w:rsidRDefault="002B1F80" w:rsidP="002924BF">
            <w:pPr>
              <w:pStyle w:val="TabellHode-kolonne"/>
              <w:jc w:val="right"/>
            </w:pPr>
            <w:r w:rsidRPr="006C2DBC">
              <w:t>Driftsresultat før avskrivninger i pst. av omsetning</w:t>
            </w:r>
          </w:p>
        </w:tc>
      </w:tr>
      <w:tr w:rsidR="00A03305" w:rsidRPr="006C2DBC" w14:paraId="0F0D1B64"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1C9DE9" w14:textId="77777777" w:rsidR="002B1F80" w:rsidRPr="006C2DBC" w:rsidRDefault="002B1F80" w:rsidP="006C2DBC">
            <w:pPr>
              <w:pStyle w:val="TabellHode-rad"/>
            </w:pPr>
            <w:r w:rsidRPr="006C2DBC">
              <w:t>2014</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8E2F98C" w14:textId="77777777" w:rsidR="002B1F80" w:rsidRPr="006C2DBC" w:rsidRDefault="002B1F80" w:rsidP="002924BF">
            <w:pPr>
              <w:jc w:val="right"/>
            </w:pPr>
            <w:r w:rsidRPr="006C2DBC">
              <w:t>816</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68C13C1" w14:textId="77777777" w:rsidR="002B1F80" w:rsidRPr="006C2DBC" w:rsidRDefault="002B1F80" w:rsidP="002924BF">
            <w:pPr>
              <w:jc w:val="right"/>
            </w:pPr>
            <w:r w:rsidRPr="006C2DBC">
              <w:t>-4</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6DE86D0" w14:textId="77777777" w:rsidR="002B1F80" w:rsidRPr="006C2DBC" w:rsidRDefault="002B1F80" w:rsidP="002924BF">
            <w:pPr>
              <w:jc w:val="right"/>
            </w:pPr>
            <w:r w:rsidRPr="006C2DBC">
              <w:t>820</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1E6C023" w14:textId="77777777" w:rsidR="002B1F80" w:rsidRPr="006C2DBC" w:rsidRDefault="002B1F80" w:rsidP="002924BF">
            <w:pPr>
              <w:jc w:val="right"/>
            </w:pPr>
            <w:r w:rsidRPr="006C2DBC">
              <w:t>3 412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C65F21A" w14:textId="77777777" w:rsidR="002B1F80" w:rsidRPr="006C2DBC" w:rsidRDefault="002B1F80" w:rsidP="002924BF">
            <w:pPr>
              <w:jc w:val="right"/>
            </w:pPr>
            <w:r w:rsidRPr="006C2DBC">
              <w:t>4 231</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E05C529" w14:textId="77777777" w:rsidR="002B1F80" w:rsidRPr="006C2DBC" w:rsidRDefault="002B1F80" w:rsidP="002924BF">
            <w:pPr>
              <w:jc w:val="right"/>
            </w:pPr>
            <w:r w:rsidRPr="006C2DBC">
              <w:t>69 500</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697728" w14:textId="77777777" w:rsidR="002B1F80" w:rsidRPr="006C2DBC" w:rsidRDefault="002B1F80" w:rsidP="002924BF">
            <w:pPr>
              <w:jc w:val="right"/>
            </w:pPr>
            <w:r w:rsidRPr="006C2DBC">
              <w:t>6,1 %</w:t>
            </w:r>
          </w:p>
        </w:tc>
      </w:tr>
      <w:tr w:rsidR="00A03305" w:rsidRPr="006C2DBC" w14:paraId="3CCA42E5"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E0875A" w14:textId="77777777" w:rsidR="002B1F80" w:rsidRPr="006C2DBC" w:rsidRDefault="002B1F80" w:rsidP="006C2DBC">
            <w:pPr>
              <w:pStyle w:val="TabellHode-rad"/>
            </w:pPr>
            <w:r w:rsidRPr="006C2DBC">
              <w:t>2015</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4B527C4" w14:textId="77777777" w:rsidR="002B1F80" w:rsidRPr="006C2DBC" w:rsidRDefault="002B1F80" w:rsidP="002924BF">
            <w:pPr>
              <w:jc w:val="right"/>
            </w:pPr>
            <w:r w:rsidRPr="006C2DBC">
              <w:t>1 046</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C35A27" w14:textId="77777777" w:rsidR="002B1F80" w:rsidRPr="006C2DBC" w:rsidRDefault="002B1F80" w:rsidP="002924BF">
            <w:pPr>
              <w:jc w:val="right"/>
            </w:pPr>
            <w:r w:rsidRPr="006C2DBC">
              <w:t>-28</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5665CBC" w14:textId="77777777" w:rsidR="002B1F80" w:rsidRPr="006C2DBC" w:rsidRDefault="002B1F80" w:rsidP="002924BF">
            <w:pPr>
              <w:jc w:val="right"/>
            </w:pPr>
            <w:r w:rsidRPr="006C2DBC">
              <w:t>1 074</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009EF1" w14:textId="77777777" w:rsidR="002B1F80" w:rsidRPr="006C2DBC" w:rsidRDefault="002B1F80" w:rsidP="002924BF">
            <w:pPr>
              <w:jc w:val="right"/>
            </w:pPr>
            <w:r w:rsidRPr="006C2DBC">
              <w:t>3 238</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DE6D1F" w14:textId="77777777" w:rsidR="002B1F80" w:rsidRPr="006C2DBC" w:rsidRDefault="002B1F80" w:rsidP="002924BF">
            <w:pPr>
              <w:jc w:val="right"/>
            </w:pPr>
            <w:r w:rsidRPr="006C2DBC">
              <w:t>4 312</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50D3BEA" w14:textId="77777777" w:rsidR="002B1F80" w:rsidRPr="006C2DBC" w:rsidRDefault="002B1F80" w:rsidP="002924BF">
            <w:pPr>
              <w:jc w:val="right"/>
            </w:pPr>
            <w:r w:rsidRPr="006C2DBC">
              <w:t>78 925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7C07160" w14:textId="77777777" w:rsidR="002B1F80" w:rsidRPr="006C2DBC" w:rsidRDefault="002B1F80" w:rsidP="002924BF">
            <w:pPr>
              <w:jc w:val="right"/>
            </w:pPr>
            <w:r w:rsidRPr="006C2DBC">
              <w:t>5,5 %</w:t>
            </w:r>
          </w:p>
        </w:tc>
      </w:tr>
      <w:tr w:rsidR="00A03305" w:rsidRPr="006C2DBC" w14:paraId="6CA44BC4"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6752EEC" w14:textId="77777777" w:rsidR="002B1F80" w:rsidRPr="006C2DBC" w:rsidRDefault="002B1F80" w:rsidP="006C2DBC">
            <w:pPr>
              <w:pStyle w:val="TabellHode-rad"/>
            </w:pPr>
            <w:r w:rsidRPr="006C2DBC">
              <w:t>2016</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895E482" w14:textId="77777777" w:rsidR="002B1F80" w:rsidRPr="006C2DBC" w:rsidRDefault="002B1F80" w:rsidP="002924BF">
            <w:pPr>
              <w:jc w:val="right"/>
            </w:pPr>
            <w:r w:rsidRPr="006C2DBC">
              <w:t>1 343</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6C21B9" w14:textId="77777777" w:rsidR="002B1F80" w:rsidRPr="006C2DBC" w:rsidRDefault="002B1F80" w:rsidP="002924BF">
            <w:pPr>
              <w:jc w:val="right"/>
            </w:pPr>
            <w:r w:rsidRPr="006C2DBC">
              <w:t>-39</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568F87" w14:textId="77777777" w:rsidR="002B1F80" w:rsidRPr="006C2DBC" w:rsidRDefault="002B1F80" w:rsidP="002924BF">
            <w:pPr>
              <w:jc w:val="right"/>
            </w:pPr>
            <w:r w:rsidRPr="006C2DBC">
              <w:t>1 382</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7CCCEF1" w14:textId="77777777" w:rsidR="002B1F80" w:rsidRPr="006C2DBC" w:rsidRDefault="002B1F80" w:rsidP="002924BF">
            <w:pPr>
              <w:jc w:val="right"/>
            </w:pPr>
            <w:r w:rsidRPr="006C2DBC">
              <w:t>3 665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72B9D0F" w14:textId="77777777" w:rsidR="002B1F80" w:rsidRPr="006C2DBC" w:rsidRDefault="002B1F80" w:rsidP="002924BF">
            <w:pPr>
              <w:jc w:val="right"/>
            </w:pPr>
            <w:r w:rsidRPr="006C2DBC">
              <w:t>5 047</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353A6A" w14:textId="77777777" w:rsidR="002B1F80" w:rsidRPr="006C2DBC" w:rsidRDefault="002B1F80" w:rsidP="002924BF">
            <w:pPr>
              <w:jc w:val="right"/>
            </w:pPr>
            <w:r w:rsidRPr="006C2DBC">
              <w:t>79 425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80ED8E9" w14:textId="77777777" w:rsidR="002B1F80" w:rsidRPr="006C2DBC" w:rsidRDefault="002B1F80" w:rsidP="002924BF">
            <w:pPr>
              <w:jc w:val="right"/>
            </w:pPr>
            <w:r w:rsidRPr="006C2DBC">
              <w:t>6,4 %</w:t>
            </w:r>
          </w:p>
        </w:tc>
      </w:tr>
      <w:tr w:rsidR="00A03305" w:rsidRPr="006C2DBC" w14:paraId="4F776FD2"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5FB9869" w14:textId="77777777" w:rsidR="002B1F80" w:rsidRPr="006C2DBC" w:rsidRDefault="002B1F80" w:rsidP="006C2DBC">
            <w:pPr>
              <w:pStyle w:val="TabellHode-rad"/>
            </w:pPr>
            <w:r w:rsidRPr="006C2DBC">
              <w:t>2017</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12D7E0" w14:textId="77777777" w:rsidR="002B1F80" w:rsidRPr="006C2DBC" w:rsidRDefault="002B1F80" w:rsidP="002924BF">
            <w:pPr>
              <w:jc w:val="right"/>
            </w:pPr>
            <w:r w:rsidRPr="006C2DBC">
              <w:t>1 016</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F07D38" w14:textId="77777777" w:rsidR="002B1F80" w:rsidRPr="006C2DBC" w:rsidRDefault="002B1F80" w:rsidP="002924BF">
            <w:pPr>
              <w:jc w:val="right"/>
            </w:pPr>
            <w:r w:rsidRPr="006C2DBC">
              <w:t>-84</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00CD2D" w14:textId="77777777" w:rsidR="002B1F80" w:rsidRPr="006C2DBC" w:rsidRDefault="002B1F80" w:rsidP="002924BF">
            <w:pPr>
              <w:jc w:val="right"/>
            </w:pPr>
            <w:r w:rsidRPr="006C2DBC">
              <w:t>1 100</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FCBE654" w14:textId="77777777" w:rsidR="002B1F80" w:rsidRPr="006C2DBC" w:rsidRDefault="002B1F80" w:rsidP="002924BF">
            <w:pPr>
              <w:jc w:val="right"/>
            </w:pPr>
            <w:r w:rsidRPr="006C2DBC">
              <w:t>4 034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C4FFA15" w14:textId="77777777" w:rsidR="002B1F80" w:rsidRPr="006C2DBC" w:rsidRDefault="002B1F80" w:rsidP="002924BF">
            <w:pPr>
              <w:jc w:val="right"/>
            </w:pPr>
            <w:r w:rsidRPr="006C2DBC">
              <w:t>5 134</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339E21B" w14:textId="77777777" w:rsidR="002B1F80" w:rsidRPr="006C2DBC" w:rsidRDefault="002B1F80" w:rsidP="002924BF">
            <w:pPr>
              <w:jc w:val="right"/>
            </w:pPr>
            <w:r w:rsidRPr="006C2DBC">
              <w:t>79 097</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A3DD8E" w14:textId="77777777" w:rsidR="002B1F80" w:rsidRPr="006C2DBC" w:rsidRDefault="002B1F80" w:rsidP="002924BF">
            <w:pPr>
              <w:jc w:val="right"/>
            </w:pPr>
            <w:r w:rsidRPr="006C2DBC">
              <w:t>6,5 %</w:t>
            </w:r>
          </w:p>
        </w:tc>
      </w:tr>
      <w:tr w:rsidR="00A03305" w:rsidRPr="006C2DBC" w14:paraId="0FF5A6BC"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409B6F6" w14:textId="77777777" w:rsidR="002B1F80" w:rsidRPr="006C2DBC" w:rsidRDefault="002B1F80" w:rsidP="006C2DBC">
            <w:pPr>
              <w:pStyle w:val="TabellHode-rad"/>
            </w:pPr>
            <w:r w:rsidRPr="006C2DBC">
              <w:t>2018</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BCD5E1" w14:textId="77777777" w:rsidR="002B1F80" w:rsidRPr="006C2DBC" w:rsidRDefault="002B1F80" w:rsidP="002924BF">
            <w:pPr>
              <w:jc w:val="right"/>
            </w:pPr>
            <w:r w:rsidRPr="006C2DBC">
              <w:t>1 768</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E6602C3" w14:textId="77777777" w:rsidR="002B1F80" w:rsidRPr="006C2DBC" w:rsidRDefault="002B1F80" w:rsidP="002924BF">
            <w:pPr>
              <w:jc w:val="right"/>
            </w:pPr>
            <w:r w:rsidRPr="006C2DBC">
              <w:t>-7</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84CD95" w14:textId="77777777" w:rsidR="002B1F80" w:rsidRPr="006C2DBC" w:rsidRDefault="002B1F80" w:rsidP="002924BF">
            <w:pPr>
              <w:jc w:val="right"/>
            </w:pPr>
            <w:r w:rsidRPr="006C2DBC">
              <w:t>1 775</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CF7F54" w14:textId="77777777" w:rsidR="002B1F80" w:rsidRPr="006C2DBC" w:rsidRDefault="002B1F80" w:rsidP="002924BF">
            <w:pPr>
              <w:jc w:val="right"/>
            </w:pPr>
            <w:r w:rsidRPr="006C2DBC">
              <w:t>3 961</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A54AE2D" w14:textId="77777777" w:rsidR="002B1F80" w:rsidRPr="006C2DBC" w:rsidRDefault="002B1F80" w:rsidP="002924BF">
            <w:pPr>
              <w:jc w:val="right"/>
            </w:pPr>
            <w:r w:rsidRPr="006C2DBC">
              <w:t>5 736</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AAED82" w14:textId="77777777" w:rsidR="002B1F80" w:rsidRPr="006C2DBC" w:rsidRDefault="002B1F80" w:rsidP="002924BF">
            <w:pPr>
              <w:jc w:val="right"/>
            </w:pPr>
            <w:r w:rsidRPr="006C2DBC">
              <w:t>81 755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666320" w14:textId="77777777" w:rsidR="002B1F80" w:rsidRPr="006C2DBC" w:rsidRDefault="002B1F80" w:rsidP="002924BF">
            <w:pPr>
              <w:jc w:val="right"/>
            </w:pPr>
            <w:r w:rsidRPr="006C2DBC">
              <w:t>7,0 %</w:t>
            </w:r>
          </w:p>
        </w:tc>
      </w:tr>
      <w:tr w:rsidR="00A03305" w:rsidRPr="006C2DBC" w14:paraId="133C201E"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0A212F" w14:textId="77777777" w:rsidR="002B1F80" w:rsidRPr="006C2DBC" w:rsidRDefault="002B1F80" w:rsidP="006C2DBC">
            <w:pPr>
              <w:pStyle w:val="TabellHode-rad"/>
            </w:pPr>
            <w:r w:rsidRPr="006C2DBC">
              <w:t>2019</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5A7EC54" w14:textId="77777777" w:rsidR="002B1F80" w:rsidRPr="006C2DBC" w:rsidRDefault="002B1F80" w:rsidP="002924BF">
            <w:pPr>
              <w:jc w:val="right"/>
            </w:pPr>
            <w:r w:rsidRPr="006C2DBC">
              <w:t>2 009</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222DB4" w14:textId="77777777" w:rsidR="002B1F80" w:rsidRPr="006C2DBC" w:rsidRDefault="002B1F80" w:rsidP="002924BF">
            <w:pPr>
              <w:jc w:val="right"/>
            </w:pPr>
            <w:r w:rsidRPr="006C2DBC">
              <w:t>91</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8402E66" w14:textId="77777777" w:rsidR="002B1F80" w:rsidRPr="006C2DBC" w:rsidRDefault="002B1F80" w:rsidP="002924BF">
            <w:pPr>
              <w:jc w:val="right"/>
            </w:pPr>
            <w:r w:rsidRPr="006C2DBC">
              <w:t>1 918</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41015B" w14:textId="77777777" w:rsidR="002B1F80" w:rsidRPr="006C2DBC" w:rsidRDefault="002B1F80" w:rsidP="002924BF">
            <w:pPr>
              <w:jc w:val="right"/>
            </w:pPr>
            <w:r w:rsidRPr="006C2DBC">
              <w:t>3 942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5DDD51A" w14:textId="77777777" w:rsidR="002B1F80" w:rsidRPr="006C2DBC" w:rsidRDefault="002B1F80" w:rsidP="002924BF">
            <w:pPr>
              <w:jc w:val="right"/>
            </w:pPr>
            <w:r w:rsidRPr="006C2DBC">
              <w:t>5 859</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A452680" w14:textId="77777777" w:rsidR="002B1F80" w:rsidRPr="006C2DBC" w:rsidRDefault="002B1F80" w:rsidP="002924BF">
            <w:pPr>
              <w:jc w:val="right"/>
            </w:pPr>
            <w:r w:rsidRPr="006C2DBC">
              <w:t>86 765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E2F774" w14:textId="77777777" w:rsidR="002B1F80" w:rsidRPr="006C2DBC" w:rsidRDefault="002B1F80" w:rsidP="002924BF">
            <w:pPr>
              <w:jc w:val="right"/>
            </w:pPr>
            <w:r w:rsidRPr="006C2DBC">
              <w:t>6,8 %</w:t>
            </w:r>
          </w:p>
        </w:tc>
      </w:tr>
      <w:tr w:rsidR="00A03305" w:rsidRPr="006C2DBC" w14:paraId="4F71763C"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A8E5DC" w14:textId="77777777" w:rsidR="002B1F80" w:rsidRPr="006C2DBC" w:rsidRDefault="002B1F80" w:rsidP="006C2DBC">
            <w:pPr>
              <w:pStyle w:val="TabellHode-rad"/>
            </w:pPr>
            <w:r w:rsidRPr="006C2DBC">
              <w:t>2020</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86DCEC" w14:textId="77777777" w:rsidR="002B1F80" w:rsidRPr="006C2DBC" w:rsidRDefault="002B1F80" w:rsidP="002924BF">
            <w:pPr>
              <w:jc w:val="right"/>
            </w:pPr>
            <w:r w:rsidRPr="006C2DBC">
              <w:t>2 593</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D625D1" w14:textId="77777777" w:rsidR="002B1F80" w:rsidRPr="006C2DBC" w:rsidRDefault="002B1F80" w:rsidP="002924BF">
            <w:pPr>
              <w:jc w:val="right"/>
            </w:pPr>
            <w:r w:rsidRPr="006C2DBC">
              <w:t>-8</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075CC33" w14:textId="77777777" w:rsidR="002B1F80" w:rsidRPr="006C2DBC" w:rsidRDefault="002B1F80" w:rsidP="002924BF">
            <w:pPr>
              <w:jc w:val="right"/>
            </w:pPr>
            <w:r w:rsidRPr="006C2DBC">
              <w:t>2 601</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2276B04" w14:textId="77777777" w:rsidR="002B1F80" w:rsidRPr="006C2DBC" w:rsidRDefault="002B1F80" w:rsidP="002924BF">
            <w:pPr>
              <w:jc w:val="right"/>
            </w:pPr>
            <w:r w:rsidRPr="006C2DBC">
              <w:t>4 075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D412B8F" w14:textId="77777777" w:rsidR="002B1F80" w:rsidRPr="006C2DBC" w:rsidRDefault="002B1F80" w:rsidP="002924BF">
            <w:pPr>
              <w:jc w:val="right"/>
            </w:pPr>
            <w:r w:rsidRPr="006C2DBC">
              <w:t>6 675</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30BBC8" w14:textId="77777777" w:rsidR="002B1F80" w:rsidRPr="006C2DBC" w:rsidRDefault="002B1F80" w:rsidP="002924BF">
            <w:pPr>
              <w:jc w:val="right"/>
            </w:pPr>
            <w:r w:rsidRPr="006C2DBC">
              <w:t>88 513</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A0AF4A" w14:textId="77777777" w:rsidR="002B1F80" w:rsidRPr="006C2DBC" w:rsidRDefault="002B1F80" w:rsidP="002924BF">
            <w:pPr>
              <w:jc w:val="right"/>
            </w:pPr>
            <w:r w:rsidRPr="006C2DBC">
              <w:t>7,5 %</w:t>
            </w:r>
          </w:p>
        </w:tc>
      </w:tr>
      <w:tr w:rsidR="00A03305" w:rsidRPr="006C2DBC" w14:paraId="538C6FAC"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D1B928" w14:textId="77777777" w:rsidR="002B1F80" w:rsidRPr="006C2DBC" w:rsidRDefault="002B1F80" w:rsidP="006C2DBC">
            <w:pPr>
              <w:pStyle w:val="TabellHode-rad"/>
            </w:pPr>
            <w:r w:rsidRPr="006C2DBC">
              <w:t>2021</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B919CF" w14:textId="77777777" w:rsidR="002B1F80" w:rsidRPr="006C2DBC" w:rsidRDefault="002B1F80" w:rsidP="002924BF">
            <w:pPr>
              <w:jc w:val="right"/>
            </w:pPr>
            <w:r w:rsidRPr="006C2DBC">
              <w:t>2 004</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E1FF1B6" w14:textId="77777777" w:rsidR="002B1F80" w:rsidRPr="006C2DBC" w:rsidRDefault="002B1F80" w:rsidP="002924BF">
            <w:pPr>
              <w:jc w:val="right"/>
            </w:pPr>
            <w:r w:rsidRPr="006C2DBC">
              <w:t>3</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A88D951" w14:textId="77777777" w:rsidR="002B1F80" w:rsidRPr="006C2DBC" w:rsidRDefault="002B1F80" w:rsidP="002924BF">
            <w:pPr>
              <w:jc w:val="right"/>
            </w:pPr>
            <w:r w:rsidRPr="006C2DBC">
              <w:t>2 001</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05B830" w14:textId="77777777" w:rsidR="002B1F80" w:rsidRPr="006C2DBC" w:rsidRDefault="002B1F80" w:rsidP="002924BF">
            <w:pPr>
              <w:jc w:val="right"/>
            </w:pPr>
            <w:r w:rsidRPr="006C2DBC">
              <w:t>4 187</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77F961" w14:textId="77777777" w:rsidR="002B1F80" w:rsidRPr="006C2DBC" w:rsidRDefault="002B1F80" w:rsidP="002924BF">
            <w:pPr>
              <w:jc w:val="right"/>
            </w:pPr>
            <w:r w:rsidRPr="006C2DBC">
              <w:t>6 188</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AA6E651" w14:textId="77777777" w:rsidR="002B1F80" w:rsidRPr="006C2DBC" w:rsidRDefault="002B1F80" w:rsidP="002924BF">
            <w:pPr>
              <w:jc w:val="right"/>
            </w:pPr>
            <w:r w:rsidRPr="006C2DBC">
              <w:t>95 862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DE7071" w14:textId="77777777" w:rsidR="002B1F80" w:rsidRPr="006C2DBC" w:rsidRDefault="002B1F80" w:rsidP="002924BF">
            <w:pPr>
              <w:jc w:val="right"/>
            </w:pPr>
            <w:r w:rsidRPr="006C2DBC">
              <w:t>6,5 %</w:t>
            </w:r>
          </w:p>
        </w:tc>
      </w:tr>
      <w:tr w:rsidR="00A03305" w:rsidRPr="006C2DBC" w14:paraId="47AD7D87"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DA50468" w14:textId="77777777" w:rsidR="002B1F80" w:rsidRPr="006C2DBC" w:rsidRDefault="002B1F80" w:rsidP="006C2DBC">
            <w:pPr>
              <w:pStyle w:val="TabellHode-rad"/>
            </w:pPr>
            <w:r w:rsidRPr="006C2DBC">
              <w:t>2022</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A6EB56" w14:textId="77777777" w:rsidR="002B1F80" w:rsidRPr="006C2DBC" w:rsidRDefault="002B1F80" w:rsidP="002924BF">
            <w:pPr>
              <w:jc w:val="right"/>
            </w:pPr>
            <w:r w:rsidRPr="006C2DBC">
              <w:t>1 674</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9F2F1C" w14:textId="77777777" w:rsidR="002B1F80" w:rsidRPr="006C2DBC" w:rsidRDefault="002B1F80" w:rsidP="002924BF">
            <w:pPr>
              <w:jc w:val="right"/>
            </w:pPr>
            <w:r w:rsidRPr="006C2DBC">
              <w:t>153</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DF4274" w14:textId="77777777" w:rsidR="002B1F80" w:rsidRPr="006C2DBC" w:rsidRDefault="002B1F80" w:rsidP="002924BF">
            <w:pPr>
              <w:jc w:val="right"/>
            </w:pPr>
            <w:r w:rsidRPr="006C2DBC">
              <w:t>1 521</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5052A98" w14:textId="77777777" w:rsidR="002B1F80" w:rsidRPr="006C2DBC" w:rsidRDefault="002B1F80" w:rsidP="002924BF">
            <w:pPr>
              <w:jc w:val="right"/>
            </w:pPr>
            <w:r w:rsidRPr="006C2DBC">
              <w:t>4 334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23FC383" w14:textId="77777777" w:rsidR="002B1F80" w:rsidRPr="006C2DBC" w:rsidRDefault="002B1F80" w:rsidP="002924BF">
            <w:pPr>
              <w:jc w:val="right"/>
            </w:pPr>
            <w:r w:rsidRPr="006C2DBC">
              <w:t>5 855</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3C5E90" w14:textId="77777777" w:rsidR="002B1F80" w:rsidRPr="006C2DBC" w:rsidRDefault="002B1F80" w:rsidP="002924BF">
            <w:pPr>
              <w:jc w:val="right"/>
            </w:pPr>
            <w:r w:rsidRPr="006C2DBC">
              <w:t>101 311</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E04C2AE" w14:textId="77777777" w:rsidR="002B1F80" w:rsidRPr="006C2DBC" w:rsidRDefault="002B1F80" w:rsidP="002924BF">
            <w:pPr>
              <w:jc w:val="right"/>
            </w:pPr>
            <w:r w:rsidRPr="006C2DBC">
              <w:t>5,8 %</w:t>
            </w:r>
          </w:p>
        </w:tc>
      </w:tr>
      <w:tr w:rsidR="00A03305" w:rsidRPr="006C2DBC" w14:paraId="03CC903E"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5B588AB" w14:textId="77777777" w:rsidR="002B1F80" w:rsidRPr="006C2DBC" w:rsidRDefault="002B1F80" w:rsidP="006C2DBC">
            <w:pPr>
              <w:pStyle w:val="TabellHode-rad"/>
            </w:pPr>
            <w:r w:rsidRPr="006C2DBC">
              <w:t>2023</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0490628" w14:textId="77777777" w:rsidR="002B1F80" w:rsidRPr="006C2DBC" w:rsidRDefault="002B1F80" w:rsidP="002924BF">
            <w:pPr>
              <w:jc w:val="right"/>
            </w:pPr>
            <w:r w:rsidRPr="006C2DBC">
              <w:t>1 544</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C7DCD94" w14:textId="77777777" w:rsidR="002B1F80" w:rsidRPr="006C2DBC" w:rsidRDefault="002B1F80" w:rsidP="002924BF">
            <w:pPr>
              <w:jc w:val="right"/>
            </w:pPr>
            <w:r w:rsidRPr="006C2DBC">
              <w:t>190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445E37" w14:textId="77777777" w:rsidR="002B1F80" w:rsidRPr="006C2DBC" w:rsidRDefault="002B1F80" w:rsidP="002924BF">
            <w:pPr>
              <w:jc w:val="right"/>
            </w:pPr>
            <w:r w:rsidRPr="006C2DBC">
              <w:t>1 354</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6DF35B8" w14:textId="77777777" w:rsidR="002B1F80" w:rsidRPr="006C2DBC" w:rsidRDefault="002B1F80" w:rsidP="002924BF">
            <w:pPr>
              <w:jc w:val="right"/>
            </w:pPr>
            <w:r w:rsidRPr="006C2DBC">
              <w:t>4 440</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1CA4EA" w14:textId="77777777" w:rsidR="002B1F80" w:rsidRPr="006C2DBC" w:rsidRDefault="002B1F80" w:rsidP="002924BF">
            <w:pPr>
              <w:jc w:val="right"/>
            </w:pPr>
            <w:r w:rsidRPr="006C2DBC">
              <w:t>5 794</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1EF9360" w14:textId="77777777" w:rsidR="002B1F80" w:rsidRPr="006C2DBC" w:rsidRDefault="002B1F80" w:rsidP="002924BF">
            <w:pPr>
              <w:jc w:val="right"/>
            </w:pPr>
            <w:r w:rsidRPr="006C2DBC">
              <w:t>106 236</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F5B926" w14:textId="77777777" w:rsidR="002B1F80" w:rsidRPr="006C2DBC" w:rsidRDefault="002B1F80" w:rsidP="002924BF">
            <w:pPr>
              <w:jc w:val="right"/>
            </w:pPr>
            <w:r w:rsidRPr="006C2DBC">
              <w:t>5,5 %</w:t>
            </w:r>
          </w:p>
        </w:tc>
      </w:tr>
      <w:tr w:rsidR="00A03305" w:rsidRPr="006C2DBC" w14:paraId="1EAB6221"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C65F28" w14:textId="77777777" w:rsidR="002B1F80" w:rsidRPr="006C2DBC" w:rsidRDefault="002B1F80" w:rsidP="006C2DBC">
            <w:pPr>
              <w:pStyle w:val="TabellHode-rad"/>
            </w:pPr>
            <w:r w:rsidRPr="006C2DBC">
              <w:lastRenderedPageBreak/>
              <w:t>2024</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A3D6A0F" w14:textId="77777777" w:rsidR="002B1F80" w:rsidRPr="006C2DBC" w:rsidRDefault="002B1F80" w:rsidP="002924BF">
            <w:pPr>
              <w:jc w:val="right"/>
            </w:pPr>
            <w:r w:rsidRPr="006C2DBC">
              <w:t>3 184</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11A83D7" w14:textId="77777777" w:rsidR="002B1F80" w:rsidRPr="006C2DBC" w:rsidRDefault="002B1F80" w:rsidP="002924BF">
            <w:pPr>
              <w:jc w:val="right"/>
            </w:pPr>
            <w:r w:rsidRPr="006C2DBC">
              <w:t>-111</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408009" w14:textId="77777777" w:rsidR="002B1F80" w:rsidRPr="006C2DBC" w:rsidRDefault="002B1F80" w:rsidP="002924BF">
            <w:pPr>
              <w:jc w:val="right"/>
            </w:pPr>
            <w:r w:rsidRPr="006C2DBC">
              <w:t>3 295</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7CA432" w14:textId="77777777" w:rsidR="002B1F80" w:rsidRPr="006C2DBC" w:rsidRDefault="002B1F80" w:rsidP="002924BF">
            <w:pPr>
              <w:jc w:val="right"/>
            </w:pPr>
            <w:r w:rsidRPr="006C2DBC">
              <w:t>4 538</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B40494" w14:textId="77777777" w:rsidR="002B1F80" w:rsidRPr="006C2DBC" w:rsidRDefault="002B1F80" w:rsidP="002924BF">
            <w:pPr>
              <w:jc w:val="right"/>
            </w:pPr>
            <w:r w:rsidRPr="006C2DBC">
              <w:t>7 833</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F20899E" w14:textId="77777777" w:rsidR="002B1F80" w:rsidRPr="006C2DBC" w:rsidRDefault="002B1F80" w:rsidP="002924BF">
            <w:pPr>
              <w:jc w:val="right"/>
            </w:pPr>
            <w:r w:rsidRPr="006C2DBC">
              <w:t>114 830</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4C42CD" w14:textId="77777777" w:rsidR="002B1F80" w:rsidRPr="006C2DBC" w:rsidRDefault="002B1F80" w:rsidP="002924BF">
            <w:pPr>
              <w:jc w:val="right"/>
            </w:pPr>
            <w:r w:rsidRPr="006C2DBC">
              <w:t>6,8 %</w:t>
            </w:r>
          </w:p>
        </w:tc>
      </w:tr>
      <w:tr w:rsidR="00A03305" w:rsidRPr="006C2DBC" w14:paraId="3A3EA815"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FE0538C" w14:textId="77777777" w:rsidR="002B1F80" w:rsidRPr="006C2DBC" w:rsidRDefault="002B1F80" w:rsidP="006C2DBC">
            <w:pPr>
              <w:pStyle w:val="TabellHode-rad"/>
            </w:pPr>
            <w:r w:rsidRPr="006C2DBC">
              <w:t>B2025</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F1E73E" w14:textId="77777777" w:rsidR="002B1F80" w:rsidRPr="006C2DBC" w:rsidRDefault="002B1F80" w:rsidP="002924BF">
            <w:pPr>
              <w:jc w:val="right"/>
            </w:pPr>
            <w:r w:rsidRPr="006C2DBC">
              <w:t>2 116</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411702" w14:textId="77777777" w:rsidR="002B1F80" w:rsidRPr="006C2DBC" w:rsidRDefault="002B1F80" w:rsidP="002924BF">
            <w:pPr>
              <w:jc w:val="right"/>
            </w:pPr>
            <w:r w:rsidRPr="006C2DBC">
              <w:t>-785</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1C6744" w14:textId="77777777" w:rsidR="002B1F80" w:rsidRPr="006C2DBC" w:rsidRDefault="002B1F80" w:rsidP="002924BF">
            <w:pPr>
              <w:jc w:val="right"/>
            </w:pPr>
            <w:r w:rsidRPr="006C2DBC">
              <w:t>2 901</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2B276BE" w14:textId="77777777" w:rsidR="002B1F80" w:rsidRPr="006C2DBC" w:rsidRDefault="002B1F80" w:rsidP="002924BF">
            <w:pPr>
              <w:jc w:val="right"/>
            </w:pPr>
            <w:r w:rsidRPr="006C2DBC">
              <w:t>5 068</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382251A" w14:textId="77777777" w:rsidR="002B1F80" w:rsidRPr="006C2DBC" w:rsidRDefault="002B1F80" w:rsidP="002924BF">
            <w:pPr>
              <w:jc w:val="right"/>
            </w:pPr>
            <w:r w:rsidRPr="006C2DBC">
              <w:t>7 969</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2D61443" w14:textId="77777777" w:rsidR="002B1F80" w:rsidRPr="006C2DBC" w:rsidRDefault="002B1F80" w:rsidP="002924BF">
            <w:pPr>
              <w:jc w:val="right"/>
            </w:pPr>
            <w:r w:rsidRPr="006C2DBC">
              <w:t>120 274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D4228F" w14:textId="77777777" w:rsidR="002B1F80" w:rsidRPr="006C2DBC" w:rsidRDefault="002B1F80" w:rsidP="002924BF">
            <w:pPr>
              <w:jc w:val="right"/>
            </w:pPr>
            <w:r w:rsidRPr="006C2DBC">
              <w:t>6,6 %</w:t>
            </w:r>
          </w:p>
        </w:tc>
      </w:tr>
    </w:tbl>
    <w:p w14:paraId="10C30932" w14:textId="77777777" w:rsidR="002B1F80" w:rsidRPr="006C2DBC" w:rsidRDefault="002B1F80" w:rsidP="006C2DBC"/>
    <w:p w14:paraId="2544754B" w14:textId="77777777" w:rsidR="002B1F80" w:rsidRPr="006C2DBC" w:rsidRDefault="002B1F80" w:rsidP="006C2DBC"/>
    <w:tbl>
      <w:tblPr>
        <w:tblW w:w="5000" w:type="pct"/>
        <w:tblCellMar>
          <w:left w:w="0" w:type="dxa"/>
          <w:right w:w="0" w:type="dxa"/>
        </w:tblCellMar>
        <w:tblLook w:val="0000" w:firstRow="0" w:lastRow="0" w:firstColumn="0" w:lastColumn="0" w:noHBand="0" w:noVBand="0"/>
      </w:tblPr>
      <w:tblGrid>
        <w:gridCol w:w="938"/>
        <w:gridCol w:w="1152"/>
        <w:gridCol w:w="917"/>
        <w:gridCol w:w="1080"/>
        <w:gridCol w:w="1370"/>
        <w:gridCol w:w="1759"/>
        <w:gridCol w:w="1485"/>
        <w:gridCol w:w="1759"/>
      </w:tblGrid>
      <w:tr w:rsidR="00A03305" w:rsidRPr="006C2DBC" w14:paraId="19954233" w14:textId="77777777" w:rsidTr="006C2DBC">
        <w:trPr>
          <w:trHeight w:val="113"/>
          <w:tblHeader/>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548594" w14:textId="77777777" w:rsidR="002B1F80" w:rsidRPr="006C2DBC" w:rsidRDefault="002B1F80" w:rsidP="006C2DBC">
            <w:pPr>
              <w:pStyle w:val="TabellHode-kolonne"/>
            </w:pPr>
            <w:r w:rsidRPr="006C2DBC">
              <w:t>Helse Vest</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95559C" w14:textId="77777777" w:rsidR="002B1F80" w:rsidRPr="006C2DBC" w:rsidRDefault="002B1F80" w:rsidP="002924BF">
            <w:pPr>
              <w:pStyle w:val="TabellHode-kolonne"/>
              <w:jc w:val="right"/>
            </w:pPr>
            <w:r w:rsidRPr="006C2DBC">
              <w:t>Resultat</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020927" w14:textId="77777777" w:rsidR="002B1F80" w:rsidRPr="006C2DBC" w:rsidRDefault="002B1F80" w:rsidP="002924BF">
            <w:pPr>
              <w:pStyle w:val="TabellHode-kolonne"/>
              <w:jc w:val="right"/>
            </w:pPr>
            <w:r w:rsidRPr="006C2DBC">
              <w:t>Netto finans</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2601F3" w14:textId="4947571E" w:rsidR="002B1F80" w:rsidRPr="006C2DBC" w:rsidRDefault="002B1F80" w:rsidP="002924BF">
            <w:pPr>
              <w:pStyle w:val="TabellHode-kolonne"/>
              <w:jc w:val="right"/>
            </w:pPr>
            <w:r w:rsidRPr="006C2DBC">
              <w:t>Driftsresultat</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258684" w14:textId="77777777" w:rsidR="002B1F80" w:rsidRPr="006C2DBC" w:rsidRDefault="002B1F80" w:rsidP="002924BF">
            <w:pPr>
              <w:pStyle w:val="TabellHode-kolonne"/>
              <w:jc w:val="right"/>
            </w:pPr>
            <w:r w:rsidRPr="006C2DBC">
              <w:t>Avskrivninger</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A65B7C" w14:textId="50E6050C" w:rsidR="002B1F80" w:rsidRPr="006C2DBC" w:rsidRDefault="002B1F80" w:rsidP="002924BF">
            <w:pPr>
              <w:pStyle w:val="TabellHode-kolonne"/>
              <w:jc w:val="right"/>
            </w:pPr>
            <w:r w:rsidRPr="006C2DBC">
              <w:t>Driftsresultat før avskrivninger i løpende priser</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8105C3E" w14:textId="77777777" w:rsidR="002B1F80" w:rsidRPr="006C2DBC" w:rsidRDefault="002B1F80" w:rsidP="002924BF">
            <w:pPr>
              <w:pStyle w:val="TabellHode-kolonne"/>
              <w:jc w:val="right"/>
            </w:pPr>
            <w:r w:rsidRPr="006C2DBC">
              <w:t>Omsetning</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6AF9935" w14:textId="77777777" w:rsidR="002B1F80" w:rsidRPr="006C2DBC" w:rsidRDefault="002B1F80" w:rsidP="002924BF">
            <w:pPr>
              <w:pStyle w:val="TabellHode-kolonne"/>
              <w:jc w:val="right"/>
            </w:pPr>
            <w:r w:rsidRPr="006C2DBC">
              <w:t>Driftsresultat før avskrivninger i pst. av omsetning</w:t>
            </w:r>
          </w:p>
        </w:tc>
      </w:tr>
      <w:tr w:rsidR="00A03305" w:rsidRPr="006C2DBC" w14:paraId="4CF711B0"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195DFF" w14:textId="77777777" w:rsidR="002B1F80" w:rsidRPr="006C2DBC" w:rsidRDefault="002B1F80" w:rsidP="006C2DBC">
            <w:pPr>
              <w:pStyle w:val="TabellHode-rad"/>
            </w:pPr>
            <w:r w:rsidRPr="006C2DBC">
              <w:t>2014</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E37AD57" w14:textId="77777777" w:rsidR="002B1F80" w:rsidRPr="006C2DBC" w:rsidRDefault="002B1F80" w:rsidP="002924BF">
            <w:pPr>
              <w:jc w:val="right"/>
            </w:pPr>
            <w:r w:rsidRPr="006C2DBC">
              <w:t>796</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01DB2A" w14:textId="77777777" w:rsidR="002B1F80" w:rsidRPr="006C2DBC" w:rsidRDefault="002B1F80" w:rsidP="002924BF">
            <w:pPr>
              <w:jc w:val="right"/>
            </w:pPr>
            <w:r w:rsidRPr="006C2DBC">
              <w:t>70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41BE24" w14:textId="77777777" w:rsidR="002B1F80" w:rsidRPr="006C2DBC" w:rsidRDefault="002B1F80" w:rsidP="002924BF">
            <w:pPr>
              <w:jc w:val="right"/>
            </w:pPr>
            <w:r w:rsidRPr="006C2DBC">
              <w:t>726</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28236C" w14:textId="77777777" w:rsidR="002B1F80" w:rsidRPr="006C2DBC" w:rsidRDefault="002B1F80" w:rsidP="002924BF">
            <w:pPr>
              <w:jc w:val="right"/>
            </w:pPr>
            <w:r w:rsidRPr="006C2DBC">
              <w:t>1 071</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EE3D6DA" w14:textId="77777777" w:rsidR="002B1F80" w:rsidRPr="006C2DBC" w:rsidRDefault="002B1F80" w:rsidP="002924BF">
            <w:pPr>
              <w:jc w:val="right"/>
            </w:pPr>
            <w:r w:rsidRPr="006C2DBC">
              <w:t>1 796</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5B64342" w14:textId="77777777" w:rsidR="002B1F80" w:rsidRPr="006C2DBC" w:rsidRDefault="002B1F80" w:rsidP="002924BF">
            <w:pPr>
              <w:jc w:val="right"/>
            </w:pPr>
            <w:r w:rsidRPr="006C2DBC">
              <w:t>24 385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C3F218D" w14:textId="77777777" w:rsidR="002B1F80" w:rsidRPr="006C2DBC" w:rsidRDefault="002B1F80" w:rsidP="002924BF">
            <w:pPr>
              <w:jc w:val="right"/>
            </w:pPr>
            <w:r w:rsidRPr="006C2DBC">
              <w:t>7,4 %</w:t>
            </w:r>
          </w:p>
        </w:tc>
      </w:tr>
      <w:tr w:rsidR="00A03305" w:rsidRPr="006C2DBC" w14:paraId="2AAF04E1"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D6E6355" w14:textId="77777777" w:rsidR="002B1F80" w:rsidRPr="006C2DBC" w:rsidRDefault="002B1F80" w:rsidP="006C2DBC">
            <w:pPr>
              <w:pStyle w:val="TabellHode-rad"/>
            </w:pPr>
            <w:r w:rsidRPr="006C2DBC">
              <w:t>2015</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E577EA" w14:textId="77777777" w:rsidR="002B1F80" w:rsidRPr="006C2DBC" w:rsidRDefault="002B1F80" w:rsidP="002924BF">
            <w:pPr>
              <w:jc w:val="right"/>
            </w:pPr>
            <w:r w:rsidRPr="006C2DBC">
              <w:t>680</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4362326" w14:textId="77777777" w:rsidR="002B1F80" w:rsidRPr="006C2DBC" w:rsidRDefault="002B1F80" w:rsidP="002924BF">
            <w:pPr>
              <w:jc w:val="right"/>
            </w:pPr>
            <w:r w:rsidRPr="006C2DBC">
              <w:t>68</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EF4C29" w14:textId="77777777" w:rsidR="002B1F80" w:rsidRPr="006C2DBC" w:rsidRDefault="002B1F80" w:rsidP="002924BF">
            <w:pPr>
              <w:jc w:val="right"/>
            </w:pPr>
            <w:r w:rsidRPr="006C2DBC">
              <w:t>612</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6499530" w14:textId="77777777" w:rsidR="002B1F80" w:rsidRPr="006C2DBC" w:rsidRDefault="002B1F80" w:rsidP="002924BF">
            <w:pPr>
              <w:jc w:val="right"/>
            </w:pPr>
            <w:r w:rsidRPr="006C2DBC">
              <w:t>1 125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FED398A" w14:textId="77777777" w:rsidR="002B1F80" w:rsidRPr="006C2DBC" w:rsidRDefault="002B1F80" w:rsidP="002924BF">
            <w:pPr>
              <w:jc w:val="right"/>
            </w:pPr>
            <w:r w:rsidRPr="006C2DBC">
              <w:t>1 737</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C53A93" w14:textId="77777777" w:rsidR="002B1F80" w:rsidRPr="006C2DBC" w:rsidRDefault="002B1F80" w:rsidP="002924BF">
            <w:pPr>
              <w:jc w:val="right"/>
            </w:pPr>
            <w:r w:rsidRPr="006C2DBC">
              <w:t>27 724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64F245" w14:textId="77777777" w:rsidR="002B1F80" w:rsidRPr="006C2DBC" w:rsidRDefault="002B1F80" w:rsidP="002924BF">
            <w:pPr>
              <w:jc w:val="right"/>
            </w:pPr>
            <w:r w:rsidRPr="006C2DBC">
              <w:t>6,3 %</w:t>
            </w:r>
          </w:p>
        </w:tc>
      </w:tr>
      <w:tr w:rsidR="00A03305" w:rsidRPr="006C2DBC" w14:paraId="4D236430"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5AEDFA" w14:textId="77777777" w:rsidR="002B1F80" w:rsidRPr="006C2DBC" w:rsidRDefault="002B1F80" w:rsidP="006C2DBC">
            <w:pPr>
              <w:pStyle w:val="TabellHode-rad"/>
            </w:pPr>
            <w:r w:rsidRPr="006C2DBC">
              <w:t>2016</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68592E" w14:textId="77777777" w:rsidR="002B1F80" w:rsidRPr="006C2DBC" w:rsidRDefault="002B1F80" w:rsidP="002924BF">
            <w:pPr>
              <w:jc w:val="right"/>
            </w:pPr>
            <w:r w:rsidRPr="006C2DBC">
              <w:t>724</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C31E685" w14:textId="77777777" w:rsidR="002B1F80" w:rsidRPr="006C2DBC" w:rsidRDefault="002B1F80" w:rsidP="002924BF">
            <w:pPr>
              <w:jc w:val="right"/>
            </w:pPr>
            <w:r w:rsidRPr="006C2DBC">
              <w:t>105</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165479E" w14:textId="77777777" w:rsidR="002B1F80" w:rsidRPr="006C2DBC" w:rsidRDefault="002B1F80" w:rsidP="002924BF">
            <w:pPr>
              <w:jc w:val="right"/>
            </w:pPr>
            <w:r w:rsidRPr="006C2DBC">
              <w:t>619</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579674C" w14:textId="77777777" w:rsidR="002B1F80" w:rsidRPr="006C2DBC" w:rsidRDefault="002B1F80" w:rsidP="002924BF">
            <w:pPr>
              <w:jc w:val="right"/>
            </w:pPr>
            <w:r w:rsidRPr="006C2DBC">
              <w:t>1 137</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7C7B7E" w14:textId="77777777" w:rsidR="002B1F80" w:rsidRPr="006C2DBC" w:rsidRDefault="002B1F80" w:rsidP="002924BF">
            <w:pPr>
              <w:jc w:val="right"/>
            </w:pPr>
            <w:r w:rsidRPr="006C2DBC">
              <w:t>1 756</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9A630B" w14:textId="77777777" w:rsidR="002B1F80" w:rsidRPr="006C2DBC" w:rsidRDefault="002B1F80" w:rsidP="002924BF">
            <w:pPr>
              <w:jc w:val="right"/>
            </w:pPr>
            <w:r w:rsidRPr="006C2DBC">
              <w:t>27 989</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D687C4" w14:textId="77777777" w:rsidR="002B1F80" w:rsidRPr="006C2DBC" w:rsidRDefault="002B1F80" w:rsidP="002924BF">
            <w:pPr>
              <w:jc w:val="right"/>
            </w:pPr>
            <w:r w:rsidRPr="006C2DBC">
              <w:t>6,3 %</w:t>
            </w:r>
          </w:p>
        </w:tc>
      </w:tr>
      <w:tr w:rsidR="00A03305" w:rsidRPr="006C2DBC" w14:paraId="4B180E33"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1C7542F" w14:textId="77777777" w:rsidR="002B1F80" w:rsidRPr="006C2DBC" w:rsidRDefault="002B1F80" w:rsidP="006C2DBC">
            <w:pPr>
              <w:pStyle w:val="TabellHode-rad"/>
            </w:pPr>
            <w:r w:rsidRPr="006C2DBC">
              <w:t>2017</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6F58B9B" w14:textId="77777777" w:rsidR="002B1F80" w:rsidRPr="006C2DBC" w:rsidRDefault="002B1F80" w:rsidP="002924BF">
            <w:pPr>
              <w:jc w:val="right"/>
            </w:pPr>
            <w:r w:rsidRPr="006C2DBC">
              <w:t>577</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F98ECE" w14:textId="77777777" w:rsidR="002B1F80" w:rsidRPr="006C2DBC" w:rsidRDefault="002B1F80" w:rsidP="002924BF">
            <w:pPr>
              <w:jc w:val="right"/>
            </w:pPr>
            <w:r w:rsidRPr="006C2DBC">
              <w:t>55</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E831F9" w14:textId="77777777" w:rsidR="002B1F80" w:rsidRPr="006C2DBC" w:rsidRDefault="002B1F80" w:rsidP="002924BF">
            <w:pPr>
              <w:jc w:val="right"/>
            </w:pPr>
            <w:r w:rsidRPr="006C2DBC">
              <w:t>522</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AD2260E" w14:textId="77777777" w:rsidR="002B1F80" w:rsidRPr="006C2DBC" w:rsidRDefault="002B1F80" w:rsidP="002924BF">
            <w:pPr>
              <w:jc w:val="right"/>
            </w:pPr>
            <w:r w:rsidRPr="006C2DBC">
              <w:t>1 163</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0A9FA8" w14:textId="77777777" w:rsidR="002B1F80" w:rsidRPr="006C2DBC" w:rsidRDefault="002B1F80" w:rsidP="002924BF">
            <w:pPr>
              <w:jc w:val="right"/>
            </w:pPr>
            <w:r w:rsidRPr="006C2DBC">
              <w:t>1 685</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19BCF31" w14:textId="77777777" w:rsidR="002B1F80" w:rsidRPr="006C2DBC" w:rsidRDefault="002B1F80" w:rsidP="002924BF">
            <w:pPr>
              <w:jc w:val="right"/>
            </w:pPr>
            <w:r w:rsidRPr="006C2DBC">
              <w:t>27 673</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1685880" w14:textId="77777777" w:rsidR="002B1F80" w:rsidRPr="006C2DBC" w:rsidRDefault="002B1F80" w:rsidP="002924BF">
            <w:pPr>
              <w:jc w:val="right"/>
            </w:pPr>
            <w:r w:rsidRPr="006C2DBC">
              <w:t>6,1 %</w:t>
            </w:r>
          </w:p>
        </w:tc>
      </w:tr>
      <w:tr w:rsidR="00A03305" w:rsidRPr="006C2DBC" w14:paraId="1D0A4B4A"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E5A359" w14:textId="77777777" w:rsidR="002B1F80" w:rsidRPr="006C2DBC" w:rsidRDefault="002B1F80" w:rsidP="006C2DBC">
            <w:pPr>
              <w:pStyle w:val="TabellHode-rad"/>
            </w:pPr>
            <w:r w:rsidRPr="006C2DBC">
              <w:t>2018</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B891F5" w14:textId="77777777" w:rsidR="002B1F80" w:rsidRPr="006C2DBC" w:rsidRDefault="002B1F80" w:rsidP="002924BF">
            <w:pPr>
              <w:jc w:val="right"/>
            </w:pPr>
            <w:r w:rsidRPr="006C2DBC">
              <w:t>668</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C42AF6" w14:textId="77777777" w:rsidR="002B1F80" w:rsidRPr="006C2DBC" w:rsidRDefault="002B1F80" w:rsidP="002924BF">
            <w:pPr>
              <w:jc w:val="right"/>
            </w:pPr>
            <w:r w:rsidRPr="006C2DBC">
              <w:t>66</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B0F9BB" w14:textId="77777777" w:rsidR="002B1F80" w:rsidRPr="006C2DBC" w:rsidRDefault="002B1F80" w:rsidP="002924BF">
            <w:pPr>
              <w:jc w:val="right"/>
            </w:pPr>
            <w:r w:rsidRPr="006C2DBC">
              <w:t>602</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3695706" w14:textId="77777777" w:rsidR="002B1F80" w:rsidRPr="006C2DBC" w:rsidRDefault="002B1F80" w:rsidP="002924BF">
            <w:pPr>
              <w:jc w:val="right"/>
            </w:pPr>
            <w:r w:rsidRPr="006C2DBC">
              <w:t>1 205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3C3DB8" w14:textId="77777777" w:rsidR="002B1F80" w:rsidRPr="006C2DBC" w:rsidRDefault="002B1F80" w:rsidP="002924BF">
            <w:pPr>
              <w:jc w:val="right"/>
            </w:pPr>
            <w:r w:rsidRPr="006C2DBC">
              <w:t>1 806</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18B30E" w14:textId="77777777" w:rsidR="002B1F80" w:rsidRPr="006C2DBC" w:rsidRDefault="002B1F80" w:rsidP="002924BF">
            <w:pPr>
              <w:jc w:val="right"/>
            </w:pPr>
            <w:r w:rsidRPr="006C2DBC">
              <w:t>28 581</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99F9A0" w14:textId="77777777" w:rsidR="002B1F80" w:rsidRPr="006C2DBC" w:rsidRDefault="002B1F80" w:rsidP="002924BF">
            <w:pPr>
              <w:jc w:val="right"/>
            </w:pPr>
            <w:r w:rsidRPr="006C2DBC">
              <w:t>6,3 %</w:t>
            </w:r>
          </w:p>
        </w:tc>
      </w:tr>
      <w:tr w:rsidR="00A03305" w:rsidRPr="006C2DBC" w14:paraId="29F16B86"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EF71965" w14:textId="77777777" w:rsidR="002B1F80" w:rsidRPr="006C2DBC" w:rsidRDefault="002B1F80" w:rsidP="006C2DBC">
            <w:pPr>
              <w:pStyle w:val="TabellHode-rad"/>
            </w:pPr>
            <w:r w:rsidRPr="006C2DBC">
              <w:t>2019</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896046B" w14:textId="77777777" w:rsidR="002B1F80" w:rsidRPr="006C2DBC" w:rsidRDefault="002B1F80" w:rsidP="002924BF">
            <w:pPr>
              <w:jc w:val="right"/>
            </w:pPr>
            <w:r w:rsidRPr="006C2DBC">
              <w:t>662</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3456B7" w14:textId="77777777" w:rsidR="002B1F80" w:rsidRPr="006C2DBC" w:rsidRDefault="002B1F80" w:rsidP="002924BF">
            <w:pPr>
              <w:jc w:val="right"/>
            </w:pPr>
            <w:r w:rsidRPr="006C2DBC">
              <w:t>94</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8EF55CB" w14:textId="77777777" w:rsidR="002B1F80" w:rsidRPr="006C2DBC" w:rsidRDefault="002B1F80" w:rsidP="002924BF">
            <w:pPr>
              <w:jc w:val="right"/>
            </w:pPr>
            <w:r w:rsidRPr="006C2DBC">
              <w:t>568</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BAFFC5" w14:textId="77777777" w:rsidR="002B1F80" w:rsidRPr="006C2DBC" w:rsidRDefault="002B1F80" w:rsidP="002924BF">
            <w:pPr>
              <w:jc w:val="right"/>
            </w:pPr>
            <w:r w:rsidRPr="006C2DBC">
              <w:t>1 244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0F31D29" w14:textId="77777777" w:rsidR="002B1F80" w:rsidRPr="006C2DBC" w:rsidRDefault="002B1F80" w:rsidP="002924BF">
            <w:pPr>
              <w:jc w:val="right"/>
            </w:pPr>
            <w:r w:rsidRPr="006C2DBC">
              <w:t>1 812</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9B2534A" w14:textId="77777777" w:rsidR="002B1F80" w:rsidRPr="006C2DBC" w:rsidRDefault="002B1F80" w:rsidP="002924BF">
            <w:pPr>
              <w:jc w:val="right"/>
            </w:pPr>
            <w:r w:rsidRPr="006C2DBC">
              <w:t>29 979</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31E380" w14:textId="77777777" w:rsidR="002B1F80" w:rsidRPr="006C2DBC" w:rsidRDefault="002B1F80" w:rsidP="002924BF">
            <w:pPr>
              <w:jc w:val="right"/>
            </w:pPr>
            <w:r w:rsidRPr="006C2DBC">
              <w:t>6,0 %</w:t>
            </w:r>
          </w:p>
        </w:tc>
      </w:tr>
      <w:tr w:rsidR="00A03305" w:rsidRPr="006C2DBC" w14:paraId="78229528"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B6B07C" w14:textId="77777777" w:rsidR="002B1F80" w:rsidRPr="006C2DBC" w:rsidRDefault="002B1F80" w:rsidP="006C2DBC">
            <w:pPr>
              <w:pStyle w:val="TabellHode-rad"/>
            </w:pPr>
            <w:r w:rsidRPr="006C2DBC">
              <w:t>2020</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49D5B1A" w14:textId="77777777" w:rsidR="002B1F80" w:rsidRPr="006C2DBC" w:rsidRDefault="002B1F80" w:rsidP="002924BF">
            <w:pPr>
              <w:jc w:val="right"/>
            </w:pPr>
            <w:r w:rsidRPr="006C2DBC">
              <w:t>1 534</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3BCD2AB" w14:textId="77777777" w:rsidR="002B1F80" w:rsidRPr="006C2DBC" w:rsidRDefault="002B1F80" w:rsidP="002924BF">
            <w:pPr>
              <w:jc w:val="right"/>
            </w:pPr>
            <w:r w:rsidRPr="006C2DBC">
              <w:t>48</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DEAC096" w14:textId="77777777" w:rsidR="002B1F80" w:rsidRPr="006C2DBC" w:rsidRDefault="002B1F80" w:rsidP="002924BF">
            <w:pPr>
              <w:jc w:val="right"/>
            </w:pPr>
            <w:r w:rsidRPr="006C2DBC">
              <w:t>1 486</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1EB2BDB" w14:textId="77777777" w:rsidR="002B1F80" w:rsidRPr="006C2DBC" w:rsidRDefault="002B1F80" w:rsidP="002924BF">
            <w:pPr>
              <w:jc w:val="right"/>
            </w:pPr>
            <w:r w:rsidRPr="006C2DBC">
              <w:t>1 320</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5FE6A05" w14:textId="77777777" w:rsidR="002B1F80" w:rsidRPr="006C2DBC" w:rsidRDefault="002B1F80" w:rsidP="002924BF">
            <w:pPr>
              <w:jc w:val="right"/>
            </w:pPr>
            <w:r w:rsidRPr="006C2DBC">
              <w:t>2 806</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C360626" w14:textId="77777777" w:rsidR="002B1F80" w:rsidRPr="006C2DBC" w:rsidRDefault="002B1F80" w:rsidP="002924BF">
            <w:pPr>
              <w:jc w:val="right"/>
            </w:pPr>
            <w:r w:rsidRPr="006C2DBC">
              <w:t>31 472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96D2D2" w14:textId="77777777" w:rsidR="002B1F80" w:rsidRPr="006C2DBC" w:rsidRDefault="002B1F80" w:rsidP="002924BF">
            <w:pPr>
              <w:jc w:val="right"/>
            </w:pPr>
            <w:r w:rsidRPr="006C2DBC">
              <w:t>8,9 %</w:t>
            </w:r>
          </w:p>
        </w:tc>
      </w:tr>
      <w:tr w:rsidR="00A03305" w:rsidRPr="006C2DBC" w14:paraId="4F198D80"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1C11BB0" w14:textId="77777777" w:rsidR="002B1F80" w:rsidRPr="006C2DBC" w:rsidRDefault="002B1F80" w:rsidP="006C2DBC">
            <w:pPr>
              <w:pStyle w:val="TabellHode-rad"/>
            </w:pPr>
            <w:r w:rsidRPr="006C2DBC">
              <w:t>2021</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8500807" w14:textId="77777777" w:rsidR="002B1F80" w:rsidRPr="006C2DBC" w:rsidRDefault="002B1F80" w:rsidP="002924BF">
            <w:pPr>
              <w:jc w:val="right"/>
            </w:pPr>
            <w:r w:rsidRPr="006C2DBC">
              <w:t>845</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50CD42" w14:textId="77777777" w:rsidR="002B1F80" w:rsidRPr="006C2DBC" w:rsidRDefault="002B1F80" w:rsidP="002924BF">
            <w:pPr>
              <w:jc w:val="right"/>
            </w:pPr>
            <w:r w:rsidRPr="006C2DBC">
              <w:t>40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DF3936" w14:textId="77777777" w:rsidR="002B1F80" w:rsidRPr="006C2DBC" w:rsidRDefault="002B1F80" w:rsidP="002924BF">
            <w:pPr>
              <w:jc w:val="right"/>
            </w:pPr>
            <w:r w:rsidRPr="006C2DBC">
              <w:t>804</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5A2BD76" w14:textId="77777777" w:rsidR="002B1F80" w:rsidRPr="006C2DBC" w:rsidRDefault="002B1F80" w:rsidP="002924BF">
            <w:pPr>
              <w:jc w:val="right"/>
            </w:pPr>
            <w:r w:rsidRPr="006C2DBC">
              <w:t>1 301</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4B2079" w14:textId="77777777" w:rsidR="002B1F80" w:rsidRPr="006C2DBC" w:rsidRDefault="002B1F80" w:rsidP="002924BF">
            <w:pPr>
              <w:jc w:val="right"/>
            </w:pPr>
            <w:r w:rsidRPr="006C2DBC">
              <w:t>2 105</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0299C2C" w14:textId="77777777" w:rsidR="002B1F80" w:rsidRPr="006C2DBC" w:rsidRDefault="002B1F80" w:rsidP="002924BF">
            <w:pPr>
              <w:jc w:val="right"/>
            </w:pPr>
            <w:r w:rsidRPr="006C2DBC">
              <w:t>33 697</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591223" w14:textId="77777777" w:rsidR="002B1F80" w:rsidRPr="006C2DBC" w:rsidRDefault="002B1F80" w:rsidP="002924BF">
            <w:pPr>
              <w:jc w:val="right"/>
            </w:pPr>
            <w:r w:rsidRPr="006C2DBC">
              <w:t>6,2 %</w:t>
            </w:r>
          </w:p>
        </w:tc>
      </w:tr>
      <w:tr w:rsidR="00A03305" w:rsidRPr="006C2DBC" w14:paraId="184C14F2"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256379A" w14:textId="77777777" w:rsidR="002B1F80" w:rsidRPr="006C2DBC" w:rsidRDefault="002B1F80" w:rsidP="006C2DBC">
            <w:pPr>
              <w:pStyle w:val="TabellHode-rad"/>
            </w:pPr>
            <w:r w:rsidRPr="006C2DBC">
              <w:t>2022</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9FC917" w14:textId="77777777" w:rsidR="002B1F80" w:rsidRPr="006C2DBC" w:rsidRDefault="002B1F80" w:rsidP="002924BF">
            <w:pPr>
              <w:jc w:val="right"/>
            </w:pPr>
            <w:r w:rsidRPr="006C2DBC">
              <w:t>416</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CF24F65" w14:textId="77777777" w:rsidR="002B1F80" w:rsidRPr="006C2DBC" w:rsidRDefault="002B1F80" w:rsidP="002924BF">
            <w:pPr>
              <w:jc w:val="right"/>
            </w:pPr>
            <w:r w:rsidRPr="006C2DBC">
              <w:t>68</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6DCBFF1" w14:textId="77777777" w:rsidR="002B1F80" w:rsidRPr="006C2DBC" w:rsidRDefault="002B1F80" w:rsidP="002924BF">
            <w:pPr>
              <w:jc w:val="right"/>
            </w:pPr>
            <w:r w:rsidRPr="006C2DBC">
              <w:t>349</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BC49E7" w14:textId="77777777" w:rsidR="002B1F80" w:rsidRPr="006C2DBC" w:rsidRDefault="002B1F80" w:rsidP="002924BF">
            <w:pPr>
              <w:jc w:val="right"/>
            </w:pPr>
            <w:r w:rsidRPr="006C2DBC">
              <w:t>1 429</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6C1C74" w14:textId="77777777" w:rsidR="002B1F80" w:rsidRPr="006C2DBC" w:rsidRDefault="002B1F80" w:rsidP="002924BF">
            <w:pPr>
              <w:jc w:val="right"/>
            </w:pPr>
            <w:r w:rsidRPr="006C2DBC">
              <w:t>1 778</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D8C5998" w14:textId="77777777" w:rsidR="002B1F80" w:rsidRPr="006C2DBC" w:rsidRDefault="002B1F80" w:rsidP="002924BF">
            <w:pPr>
              <w:jc w:val="right"/>
            </w:pPr>
            <w:r w:rsidRPr="006C2DBC">
              <w:t>35 597</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55F2B0" w14:textId="77777777" w:rsidR="002B1F80" w:rsidRPr="006C2DBC" w:rsidRDefault="002B1F80" w:rsidP="002924BF">
            <w:pPr>
              <w:jc w:val="right"/>
            </w:pPr>
            <w:r w:rsidRPr="006C2DBC">
              <w:t>5,0 %</w:t>
            </w:r>
          </w:p>
        </w:tc>
      </w:tr>
      <w:tr w:rsidR="00A03305" w:rsidRPr="006C2DBC" w14:paraId="3256CEB7"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CC3492" w14:textId="77777777" w:rsidR="002B1F80" w:rsidRPr="006C2DBC" w:rsidRDefault="002B1F80" w:rsidP="006C2DBC">
            <w:pPr>
              <w:pStyle w:val="TabellHode-rad"/>
            </w:pPr>
            <w:r w:rsidRPr="006C2DBC">
              <w:t>2023</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A09A8C4" w14:textId="77777777" w:rsidR="002B1F80" w:rsidRPr="006C2DBC" w:rsidRDefault="002B1F80" w:rsidP="002924BF">
            <w:pPr>
              <w:jc w:val="right"/>
            </w:pPr>
            <w:r w:rsidRPr="006C2DBC">
              <w:t>317</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F9C5E58" w14:textId="77777777" w:rsidR="002B1F80" w:rsidRPr="006C2DBC" w:rsidRDefault="002B1F80" w:rsidP="002924BF">
            <w:pPr>
              <w:jc w:val="right"/>
            </w:pPr>
            <w:r w:rsidRPr="006C2DBC">
              <w:t>109</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DC0219" w14:textId="77777777" w:rsidR="002B1F80" w:rsidRPr="006C2DBC" w:rsidRDefault="002B1F80" w:rsidP="002924BF">
            <w:pPr>
              <w:jc w:val="right"/>
            </w:pPr>
            <w:r w:rsidRPr="006C2DBC">
              <w:t>208</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4978C3" w14:textId="77777777" w:rsidR="002B1F80" w:rsidRPr="006C2DBC" w:rsidRDefault="002B1F80" w:rsidP="002924BF">
            <w:pPr>
              <w:jc w:val="right"/>
            </w:pPr>
            <w:r w:rsidRPr="006C2DBC">
              <w:t>1 506</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AA9818" w14:textId="77777777" w:rsidR="002B1F80" w:rsidRPr="006C2DBC" w:rsidRDefault="002B1F80" w:rsidP="002924BF">
            <w:pPr>
              <w:jc w:val="right"/>
            </w:pPr>
            <w:r w:rsidRPr="006C2DBC">
              <w:t>1 714</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99C6F6" w14:textId="77777777" w:rsidR="002B1F80" w:rsidRPr="006C2DBC" w:rsidRDefault="002B1F80" w:rsidP="002924BF">
            <w:pPr>
              <w:jc w:val="right"/>
            </w:pPr>
            <w:r w:rsidRPr="006C2DBC">
              <w:t>37 366</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572709C" w14:textId="77777777" w:rsidR="002B1F80" w:rsidRPr="006C2DBC" w:rsidRDefault="002B1F80" w:rsidP="002924BF">
            <w:pPr>
              <w:jc w:val="right"/>
            </w:pPr>
            <w:r w:rsidRPr="006C2DBC">
              <w:t>4,6 %</w:t>
            </w:r>
          </w:p>
        </w:tc>
      </w:tr>
      <w:tr w:rsidR="00A03305" w:rsidRPr="006C2DBC" w14:paraId="0A709A78"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745053E" w14:textId="77777777" w:rsidR="002B1F80" w:rsidRPr="006C2DBC" w:rsidRDefault="002B1F80" w:rsidP="006C2DBC">
            <w:pPr>
              <w:pStyle w:val="TabellHode-rad"/>
            </w:pPr>
            <w:r w:rsidRPr="006C2DBC">
              <w:lastRenderedPageBreak/>
              <w:t>2024</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DE6EF4B" w14:textId="77777777" w:rsidR="002B1F80" w:rsidRPr="006C2DBC" w:rsidRDefault="002B1F80" w:rsidP="002924BF">
            <w:pPr>
              <w:jc w:val="right"/>
            </w:pPr>
            <w:r w:rsidRPr="006C2DBC">
              <w:t>903</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76ECEE" w14:textId="77777777" w:rsidR="002B1F80" w:rsidRPr="006C2DBC" w:rsidRDefault="002B1F80" w:rsidP="002924BF">
            <w:pPr>
              <w:jc w:val="right"/>
            </w:pPr>
            <w:r w:rsidRPr="006C2DBC">
              <w:t>-43</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06C5ABF" w14:textId="77777777" w:rsidR="002B1F80" w:rsidRPr="006C2DBC" w:rsidRDefault="002B1F80" w:rsidP="002924BF">
            <w:pPr>
              <w:jc w:val="right"/>
            </w:pPr>
            <w:r w:rsidRPr="006C2DBC">
              <w:t>946</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7E24DFF" w14:textId="77777777" w:rsidR="002B1F80" w:rsidRPr="006C2DBC" w:rsidRDefault="002B1F80" w:rsidP="002924BF">
            <w:pPr>
              <w:jc w:val="right"/>
            </w:pPr>
            <w:r w:rsidRPr="006C2DBC">
              <w:t>1 682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FD6E5D0" w14:textId="77777777" w:rsidR="002B1F80" w:rsidRPr="006C2DBC" w:rsidRDefault="002B1F80" w:rsidP="002924BF">
            <w:pPr>
              <w:jc w:val="right"/>
            </w:pPr>
            <w:r w:rsidRPr="006C2DBC">
              <w:t>2 628</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23B1C8D" w14:textId="77777777" w:rsidR="002B1F80" w:rsidRPr="006C2DBC" w:rsidRDefault="002B1F80" w:rsidP="002924BF">
            <w:pPr>
              <w:jc w:val="right"/>
            </w:pPr>
            <w:r w:rsidRPr="006C2DBC">
              <w:t>40 622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0C32BB4" w14:textId="77777777" w:rsidR="002B1F80" w:rsidRPr="006C2DBC" w:rsidRDefault="002B1F80" w:rsidP="002924BF">
            <w:pPr>
              <w:jc w:val="right"/>
            </w:pPr>
            <w:r w:rsidRPr="006C2DBC">
              <w:t>6,5 %</w:t>
            </w:r>
          </w:p>
        </w:tc>
      </w:tr>
      <w:tr w:rsidR="00A03305" w:rsidRPr="006C2DBC" w14:paraId="7AB20EC7" w14:textId="77777777" w:rsidTr="006C2DBC">
        <w:trPr>
          <w:cantSplit/>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E2ADA9" w14:textId="77777777" w:rsidR="002B1F80" w:rsidRPr="006C2DBC" w:rsidRDefault="002B1F80" w:rsidP="006C2DBC">
            <w:pPr>
              <w:pStyle w:val="TabellHode-rad"/>
            </w:pPr>
            <w:r w:rsidRPr="006C2DBC">
              <w:t>B2025</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2CEB7C" w14:textId="77777777" w:rsidR="002B1F80" w:rsidRPr="006C2DBC" w:rsidRDefault="002B1F80" w:rsidP="002924BF">
            <w:pPr>
              <w:jc w:val="right"/>
            </w:pPr>
            <w:r w:rsidRPr="006C2DBC">
              <w:t>511</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52CBA4" w14:textId="77777777" w:rsidR="002B1F80" w:rsidRPr="006C2DBC" w:rsidRDefault="002B1F80" w:rsidP="002924BF">
            <w:pPr>
              <w:jc w:val="right"/>
            </w:pPr>
            <w:r w:rsidRPr="006C2DBC">
              <w:t>-419</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85B1304" w14:textId="77777777" w:rsidR="002B1F80" w:rsidRPr="006C2DBC" w:rsidRDefault="002B1F80" w:rsidP="002924BF">
            <w:pPr>
              <w:jc w:val="right"/>
            </w:pPr>
            <w:r w:rsidRPr="006C2DBC">
              <w:t>930</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F56263" w14:textId="77777777" w:rsidR="002B1F80" w:rsidRPr="006C2DBC" w:rsidRDefault="002B1F80" w:rsidP="002924BF">
            <w:pPr>
              <w:jc w:val="right"/>
            </w:pPr>
            <w:r w:rsidRPr="006C2DBC">
              <w:t>1 932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CC32F4" w14:textId="77777777" w:rsidR="002B1F80" w:rsidRPr="006C2DBC" w:rsidRDefault="002B1F80" w:rsidP="002924BF">
            <w:pPr>
              <w:jc w:val="right"/>
            </w:pPr>
            <w:r w:rsidRPr="006C2DBC">
              <w:t>2 863</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CCB7CF3" w14:textId="77777777" w:rsidR="002B1F80" w:rsidRPr="006C2DBC" w:rsidRDefault="002B1F80" w:rsidP="002924BF">
            <w:pPr>
              <w:jc w:val="right"/>
            </w:pPr>
            <w:r w:rsidRPr="006C2DBC">
              <w:t>42 406</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856CF6" w14:textId="77777777" w:rsidR="002B1F80" w:rsidRPr="006C2DBC" w:rsidRDefault="002B1F80" w:rsidP="002924BF">
            <w:pPr>
              <w:jc w:val="right"/>
            </w:pPr>
            <w:r w:rsidRPr="006C2DBC">
              <w:t>6,8 %</w:t>
            </w:r>
          </w:p>
        </w:tc>
      </w:tr>
    </w:tbl>
    <w:p w14:paraId="1BEDDA56" w14:textId="77777777" w:rsidR="002B1F80" w:rsidRPr="006C2DBC" w:rsidRDefault="002B1F80" w:rsidP="006C2DBC"/>
    <w:p w14:paraId="0EDDDA68" w14:textId="77777777" w:rsidR="002B1F80" w:rsidRPr="006C2DBC" w:rsidRDefault="002B1F80" w:rsidP="006C2DBC"/>
    <w:tbl>
      <w:tblPr>
        <w:tblW w:w="5000" w:type="pct"/>
        <w:tblCellMar>
          <w:left w:w="0" w:type="dxa"/>
          <w:right w:w="0" w:type="dxa"/>
        </w:tblCellMar>
        <w:tblLook w:val="0000" w:firstRow="0" w:lastRow="0" w:firstColumn="0" w:lastColumn="0" w:noHBand="0" w:noVBand="0"/>
      </w:tblPr>
      <w:tblGrid>
        <w:gridCol w:w="938"/>
        <w:gridCol w:w="1152"/>
        <w:gridCol w:w="917"/>
        <w:gridCol w:w="1080"/>
        <w:gridCol w:w="1370"/>
        <w:gridCol w:w="1759"/>
        <w:gridCol w:w="1485"/>
        <w:gridCol w:w="1759"/>
      </w:tblGrid>
      <w:tr w:rsidR="00A03305" w:rsidRPr="006C2DBC" w14:paraId="4B33D6DF" w14:textId="77777777" w:rsidTr="006C2DBC">
        <w:trPr>
          <w:trHeight w:val="113"/>
          <w:tblHeader/>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0106DFE" w14:textId="77777777" w:rsidR="002B1F80" w:rsidRPr="006C2DBC" w:rsidRDefault="002B1F80" w:rsidP="006C2DBC">
            <w:pPr>
              <w:pStyle w:val="TabellHode-kolonne"/>
            </w:pPr>
            <w:r w:rsidRPr="006C2DBC">
              <w:t>Helse Midt-Norge</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589B8A" w14:textId="77777777" w:rsidR="002B1F80" w:rsidRPr="006C2DBC" w:rsidRDefault="002B1F80" w:rsidP="002924BF">
            <w:pPr>
              <w:pStyle w:val="TabellHode-kolonne"/>
              <w:jc w:val="right"/>
            </w:pPr>
            <w:r w:rsidRPr="006C2DBC">
              <w:t>Resultat</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F53D71E" w14:textId="77777777" w:rsidR="002B1F80" w:rsidRPr="006C2DBC" w:rsidRDefault="002B1F80" w:rsidP="002924BF">
            <w:pPr>
              <w:pStyle w:val="TabellHode-kolonne"/>
              <w:jc w:val="right"/>
            </w:pPr>
            <w:r w:rsidRPr="006C2DBC">
              <w:t>Netto finans</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709FDF" w14:textId="235C6D76" w:rsidR="002B1F80" w:rsidRPr="006C2DBC" w:rsidRDefault="002B1F80" w:rsidP="002924BF">
            <w:pPr>
              <w:pStyle w:val="TabellHode-kolonne"/>
              <w:jc w:val="right"/>
            </w:pPr>
            <w:r w:rsidRPr="006C2DBC">
              <w:t>Driftsresultat</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B1FF29" w14:textId="77777777" w:rsidR="002B1F80" w:rsidRPr="006C2DBC" w:rsidRDefault="002B1F80" w:rsidP="002924BF">
            <w:pPr>
              <w:pStyle w:val="TabellHode-kolonne"/>
              <w:jc w:val="right"/>
            </w:pPr>
            <w:r w:rsidRPr="006C2DBC">
              <w:t>Avskrivninger</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49696DF" w14:textId="2BE00203" w:rsidR="002B1F80" w:rsidRPr="006C2DBC" w:rsidRDefault="002B1F80" w:rsidP="002924BF">
            <w:pPr>
              <w:pStyle w:val="TabellHode-kolonne"/>
              <w:jc w:val="right"/>
            </w:pPr>
            <w:r w:rsidRPr="006C2DBC">
              <w:t>Driftsresultat før avskrivninger i løpende priser</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026ADB9" w14:textId="77777777" w:rsidR="002B1F80" w:rsidRPr="006C2DBC" w:rsidRDefault="002B1F80" w:rsidP="002924BF">
            <w:pPr>
              <w:pStyle w:val="TabellHode-kolonne"/>
              <w:jc w:val="right"/>
            </w:pPr>
            <w:r w:rsidRPr="006C2DBC">
              <w:t>Omsetning</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6E35B57" w14:textId="77777777" w:rsidR="002B1F80" w:rsidRPr="006C2DBC" w:rsidRDefault="002B1F80" w:rsidP="002924BF">
            <w:pPr>
              <w:pStyle w:val="TabellHode-kolonne"/>
              <w:jc w:val="right"/>
            </w:pPr>
            <w:r w:rsidRPr="006C2DBC">
              <w:t>Driftsresultat før avskrivninger i pst. av omsetning</w:t>
            </w:r>
          </w:p>
        </w:tc>
      </w:tr>
      <w:tr w:rsidR="00A03305" w:rsidRPr="006C2DBC" w14:paraId="54DF7763"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EC700AE" w14:textId="77777777" w:rsidR="002B1F80" w:rsidRPr="006C2DBC" w:rsidRDefault="002B1F80" w:rsidP="006C2DBC">
            <w:pPr>
              <w:pStyle w:val="TabellHode-rad"/>
            </w:pPr>
            <w:r w:rsidRPr="006C2DBC">
              <w:t>2014</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71DA9E" w14:textId="77777777" w:rsidR="002B1F80" w:rsidRPr="006C2DBC" w:rsidRDefault="002B1F80" w:rsidP="002924BF">
            <w:pPr>
              <w:jc w:val="right"/>
            </w:pPr>
            <w:r w:rsidRPr="006C2DBC">
              <w:t>802</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DCBD35" w14:textId="77777777" w:rsidR="002B1F80" w:rsidRPr="006C2DBC" w:rsidRDefault="002B1F80" w:rsidP="002924BF">
            <w:pPr>
              <w:jc w:val="right"/>
            </w:pPr>
            <w:r w:rsidRPr="006C2DBC">
              <w:t>-53</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5383FB" w14:textId="77777777" w:rsidR="002B1F80" w:rsidRPr="006C2DBC" w:rsidRDefault="002B1F80" w:rsidP="002924BF">
            <w:pPr>
              <w:jc w:val="right"/>
            </w:pPr>
            <w:r w:rsidRPr="006C2DBC">
              <w:t>855</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AFAF2F9" w14:textId="77777777" w:rsidR="002B1F80" w:rsidRPr="006C2DBC" w:rsidRDefault="002B1F80" w:rsidP="002924BF">
            <w:pPr>
              <w:jc w:val="right"/>
            </w:pPr>
            <w:r w:rsidRPr="006C2DBC">
              <w:t>918</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481C8A" w14:textId="77777777" w:rsidR="002B1F80" w:rsidRPr="006C2DBC" w:rsidRDefault="002B1F80" w:rsidP="002924BF">
            <w:pPr>
              <w:jc w:val="right"/>
            </w:pPr>
            <w:r w:rsidRPr="006C2DBC">
              <w:t>1 773</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17BAB0F" w14:textId="77777777" w:rsidR="002B1F80" w:rsidRPr="006C2DBC" w:rsidRDefault="002B1F80" w:rsidP="002924BF">
            <w:pPr>
              <w:jc w:val="right"/>
            </w:pPr>
            <w:r w:rsidRPr="006C2DBC">
              <w:t>18 799</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5E1885" w14:textId="77777777" w:rsidR="002B1F80" w:rsidRPr="006C2DBC" w:rsidRDefault="002B1F80" w:rsidP="002924BF">
            <w:pPr>
              <w:jc w:val="right"/>
            </w:pPr>
            <w:r w:rsidRPr="006C2DBC">
              <w:t>9,4 %</w:t>
            </w:r>
          </w:p>
        </w:tc>
      </w:tr>
      <w:tr w:rsidR="00A03305" w:rsidRPr="006C2DBC" w14:paraId="40017791"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F3FF56" w14:textId="77777777" w:rsidR="002B1F80" w:rsidRPr="006C2DBC" w:rsidRDefault="002B1F80" w:rsidP="006C2DBC">
            <w:pPr>
              <w:pStyle w:val="TabellHode-rad"/>
            </w:pPr>
            <w:r w:rsidRPr="006C2DBC">
              <w:t>2015</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A974F12" w14:textId="77777777" w:rsidR="002B1F80" w:rsidRPr="006C2DBC" w:rsidRDefault="002B1F80" w:rsidP="002924BF">
            <w:pPr>
              <w:jc w:val="right"/>
            </w:pPr>
            <w:r w:rsidRPr="006C2DBC">
              <w:t>393</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C154A9" w14:textId="77777777" w:rsidR="002B1F80" w:rsidRPr="006C2DBC" w:rsidRDefault="002B1F80" w:rsidP="002924BF">
            <w:pPr>
              <w:jc w:val="right"/>
            </w:pPr>
            <w:r w:rsidRPr="006C2DBC">
              <w:t>-49</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D99942" w14:textId="77777777" w:rsidR="002B1F80" w:rsidRPr="006C2DBC" w:rsidRDefault="002B1F80" w:rsidP="002924BF">
            <w:pPr>
              <w:jc w:val="right"/>
            </w:pPr>
            <w:r w:rsidRPr="006C2DBC">
              <w:t>442</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ED945DA" w14:textId="77777777" w:rsidR="002B1F80" w:rsidRPr="006C2DBC" w:rsidRDefault="002B1F80" w:rsidP="002924BF">
            <w:pPr>
              <w:jc w:val="right"/>
            </w:pPr>
            <w:r w:rsidRPr="006C2DBC">
              <w:t>887</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59A3F9" w14:textId="77777777" w:rsidR="002B1F80" w:rsidRPr="006C2DBC" w:rsidRDefault="002B1F80" w:rsidP="002924BF">
            <w:pPr>
              <w:jc w:val="right"/>
            </w:pPr>
            <w:r w:rsidRPr="006C2DBC">
              <w:t>1 329</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F450E2" w14:textId="77777777" w:rsidR="002B1F80" w:rsidRPr="006C2DBC" w:rsidRDefault="002B1F80" w:rsidP="002924BF">
            <w:pPr>
              <w:jc w:val="right"/>
            </w:pPr>
            <w:r w:rsidRPr="006C2DBC">
              <w:t>21 080</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CCFEE9B" w14:textId="77777777" w:rsidR="002B1F80" w:rsidRPr="006C2DBC" w:rsidRDefault="002B1F80" w:rsidP="002924BF">
            <w:pPr>
              <w:jc w:val="right"/>
            </w:pPr>
            <w:r w:rsidRPr="006C2DBC">
              <w:t>6,3 %</w:t>
            </w:r>
          </w:p>
        </w:tc>
      </w:tr>
      <w:tr w:rsidR="00A03305" w:rsidRPr="006C2DBC" w14:paraId="24B7A37A"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354C58D" w14:textId="77777777" w:rsidR="002B1F80" w:rsidRPr="006C2DBC" w:rsidRDefault="002B1F80" w:rsidP="006C2DBC">
            <w:pPr>
              <w:pStyle w:val="TabellHode-rad"/>
            </w:pPr>
            <w:r w:rsidRPr="006C2DBC">
              <w:t>2016</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62B7DD4" w14:textId="77777777" w:rsidR="002B1F80" w:rsidRPr="006C2DBC" w:rsidRDefault="002B1F80" w:rsidP="002924BF">
            <w:pPr>
              <w:jc w:val="right"/>
            </w:pPr>
            <w:r w:rsidRPr="006C2DBC">
              <w:t>364</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D86EC0F" w14:textId="77777777" w:rsidR="002B1F80" w:rsidRPr="006C2DBC" w:rsidRDefault="002B1F80" w:rsidP="002924BF">
            <w:pPr>
              <w:jc w:val="right"/>
            </w:pPr>
            <w:r w:rsidRPr="006C2DBC">
              <w:t>-17</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1ABE35" w14:textId="77777777" w:rsidR="002B1F80" w:rsidRPr="006C2DBC" w:rsidRDefault="002B1F80" w:rsidP="002924BF">
            <w:pPr>
              <w:jc w:val="right"/>
            </w:pPr>
            <w:r w:rsidRPr="006C2DBC">
              <w:t>381</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FFF164" w14:textId="77777777" w:rsidR="002B1F80" w:rsidRPr="006C2DBC" w:rsidRDefault="002B1F80" w:rsidP="002924BF">
            <w:pPr>
              <w:jc w:val="right"/>
            </w:pPr>
            <w:r w:rsidRPr="006C2DBC">
              <w:t>928</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DC3FCC" w14:textId="77777777" w:rsidR="002B1F80" w:rsidRPr="006C2DBC" w:rsidRDefault="002B1F80" w:rsidP="002924BF">
            <w:pPr>
              <w:jc w:val="right"/>
            </w:pPr>
            <w:r w:rsidRPr="006C2DBC">
              <w:t>1 309</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5887757" w14:textId="77777777" w:rsidR="002B1F80" w:rsidRPr="006C2DBC" w:rsidRDefault="002B1F80" w:rsidP="002924BF">
            <w:pPr>
              <w:jc w:val="right"/>
            </w:pPr>
            <w:r w:rsidRPr="006C2DBC">
              <w:t>21 264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56EC64" w14:textId="77777777" w:rsidR="002B1F80" w:rsidRPr="006C2DBC" w:rsidRDefault="002B1F80" w:rsidP="002924BF">
            <w:pPr>
              <w:jc w:val="right"/>
            </w:pPr>
            <w:r w:rsidRPr="006C2DBC">
              <w:t>6,2 %</w:t>
            </w:r>
          </w:p>
        </w:tc>
      </w:tr>
      <w:tr w:rsidR="00A03305" w:rsidRPr="006C2DBC" w14:paraId="7E3A6C3A"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4074F6B" w14:textId="77777777" w:rsidR="002B1F80" w:rsidRPr="006C2DBC" w:rsidRDefault="002B1F80" w:rsidP="006C2DBC">
            <w:pPr>
              <w:pStyle w:val="TabellHode-rad"/>
            </w:pPr>
            <w:r w:rsidRPr="006C2DBC">
              <w:t>2017</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7E9C62" w14:textId="77777777" w:rsidR="002B1F80" w:rsidRPr="006C2DBC" w:rsidRDefault="002B1F80" w:rsidP="002924BF">
            <w:pPr>
              <w:jc w:val="right"/>
            </w:pPr>
            <w:r w:rsidRPr="006C2DBC">
              <w:t>307</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F420D47" w14:textId="77777777" w:rsidR="002B1F80" w:rsidRPr="006C2DBC" w:rsidRDefault="002B1F80" w:rsidP="002924BF">
            <w:pPr>
              <w:jc w:val="right"/>
            </w:pPr>
            <w:r w:rsidRPr="006C2DBC">
              <w:t>-36</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404470A" w14:textId="77777777" w:rsidR="002B1F80" w:rsidRPr="006C2DBC" w:rsidRDefault="002B1F80" w:rsidP="002924BF">
            <w:pPr>
              <w:jc w:val="right"/>
            </w:pPr>
            <w:r w:rsidRPr="006C2DBC">
              <w:t>343</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3263A5A" w14:textId="77777777" w:rsidR="002B1F80" w:rsidRPr="006C2DBC" w:rsidRDefault="002B1F80" w:rsidP="002924BF">
            <w:pPr>
              <w:jc w:val="right"/>
            </w:pPr>
            <w:r w:rsidRPr="006C2DBC">
              <w:t>916</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C9961DE" w14:textId="77777777" w:rsidR="002B1F80" w:rsidRPr="006C2DBC" w:rsidRDefault="002B1F80" w:rsidP="002924BF">
            <w:pPr>
              <w:jc w:val="right"/>
            </w:pPr>
            <w:r w:rsidRPr="006C2DBC">
              <w:t>1 259</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34C4CF4" w14:textId="77777777" w:rsidR="002B1F80" w:rsidRPr="006C2DBC" w:rsidRDefault="002B1F80" w:rsidP="002924BF">
            <w:pPr>
              <w:jc w:val="right"/>
            </w:pPr>
            <w:r w:rsidRPr="006C2DBC">
              <w:t>20 972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130F52B" w14:textId="77777777" w:rsidR="002B1F80" w:rsidRPr="006C2DBC" w:rsidRDefault="002B1F80" w:rsidP="002924BF">
            <w:pPr>
              <w:jc w:val="right"/>
            </w:pPr>
            <w:r w:rsidRPr="006C2DBC">
              <w:t>6,0 %</w:t>
            </w:r>
          </w:p>
        </w:tc>
      </w:tr>
      <w:tr w:rsidR="00A03305" w:rsidRPr="006C2DBC" w14:paraId="1C17E64B"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256E5C8" w14:textId="77777777" w:rsidR="002B1F80" w:rsidRPr="006C2DBC" w:rsidRDefault="002B1F80" w:rsidP="006C2DBC">
            <w:pPr>
              <w:pStyle w:val="TabellHode-rad"/>
            </w:pPr>
            <w:r w:rsidRPr="006C2DBC">
              <w:t>2018</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AB9F51B" w14:textId="77777777" w:rsidR="002B1F80" w:rsidRPr="006C2DBC" w:rsidRDefault="002B1F80" w:rsidP="002924BF">
            <w:pPr>
              <w:jc w:val="right"/>
            </w:pPr>
            <w:r w:rsidRPr="006C2DBC">
              <w:t>602</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AFD09A4" w14:textId="77777777" w:rsidR="002B1F80" w:rsidRPr="006C2DBC" w:rsidRDefault="002B1F80" w:rsidP="002924BF">
            <w:pPr>
              <w:jc w:val="right"/>
            </w:pPr>
            <w:r w:rsidRPr="006C2DBC">
              <w:t>-16</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867A3BB" w14:textId="77777777" w:rsidR="002B1F80" w:rsidRPr="006C2DBC" w:rsidRDefault="002B1F80" w:rsidP="002924BF">
            <w:pPr>
              <w:jc w:val="right"/>
            </w:pPr>
            <w:r w:rsidRPr="006C2DBC">
              <w:t>618</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B011DE3" w14:textId="77777777" w:rsidR="002B1F80" w:rsidRPr="006C2DBC" w:rsidRDefault="002B1F80" w:rsidP="002924BF">
            <w:pPr>
              <w:jc w:val="right"/>
            </w:pPr>
            <w:r w:rsidRPr="006C2DBC">
              <w:t>911</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E48F51" w14:textId="77777777" w:rsidR="002B1F80" w:rsidRPr="006C2DBC" w:rsidRDefault="002B1F80" w:rsidP="002924BF">
            <w:pPr>
              <w:jc w:val="right"/>
            </w:pPr>
            <w:r w:rsidRPr="006C2DBC">
              <w:t>1 529</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F5AE805" w14:textId="77777777" w:rsidR="002B1F80" w:rsidRPr="006C2DBC" w:rsidRDefault="002B1F80" w:rsidP="002924BF">
            <w:pPr>
              <w:jc w:val="right"/>
            </w:pPr>
            <w:r w:rsidRPr="006C2DBC">
              <w:t>21 908</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D84009B" w14:textId="77777777" w:rsidR="002B1F80" w:rsidRPr="006C2DBC" w:rsidRDefault="002B1F80" w:rsidP="002924BF">
            <w:pPr>
              <w:jc w:val="right"/>
            </w:pPr>
            <w:r w:rsidRPr="006C2DBC">
              <w:t>7,0 %</w:t>
            </w:r>
          </w:p>
        </w:tc>
      </w:tr>
      <w:tr w:rsidR="00A03305" w:rsidRPr="006C2DBC" w14:paraId="6883E847"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BEA969F" w14:textId="77777777" w:rsidR="002B1F80" w:rsidRPr="006C2DBC" w:rsidRDefault="002B1F80" w:rsidP="006C2DBC">
            <w:pPr>
              <w:pStyle w:val="TabellHode-rad"/>
            </w:pPr>
            <w:r w:rsidRPr="006C2DBC">
              <w:t>2019</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A147A0" w14:textId="77777777" w:rsidR="002B1F80" w:rsidRPr="006C2DBC" w:rsidRDefault="002B1F80" w:rsidP="002924BF">
            <w:pPr>
              <w:jc w:val="right"/>
            </w:pPr>
            <w:r w:rsidRPr="006C2DBC">
              <w:t>530</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3459440" w14:textId="77777777" w:rsidR="002B1F80" w:rsidRPr="006C2DBC" w:rsidRDefault="002B1F80" w:rsidP="002924BF">
            <w:pPr>
              <w:jc w:val="right"/>
            </w:pPr>
            <w:r w:rsidRPr="006C2DBC">
              <w:t>15</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F552DE6" w14:textId="77777777" w:rsidR="002B1F80" w:rsidRPr="006C2DBC" w:rsidRDefault="002B1F80" w:rsidP="002924BF">
            <w:pPr>
              <w:jc w:val="right"/>
            </w:pPr>
            <w:r w:rsidRPr="006C2DBC">
              <w:t>515</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CE9171" w14:textId="77777777" w:rsidR="002B1F80" w:rsidRPr="006C2DBC" w:rsidRDefault="002B1F80" w:rsidP="002924BF">
            <w:pPr>
              <w:jc w:val="right"/>
            </w:pPr>
            <w:r w:rsidRPr="006C2DBC">
              <w:t>914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AE816D" w14:textId="77777777" w:rsidR="002B1F80" w:rsidRPr="006C2DBC" w:rsidRDefault="002B1F80" w:rsidP="002924BF">
            <w:pPr>
              <w:jc w:val="right"/>
            </w:pPr>
            <w:r w:rsidRPr="006C2DBC">
              <w:t>1 429</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DA82995" w14:textId="77777777" w:rsidR="002B1F80" w:rsidRPr="006C2DBC" w:rsidRDefault="002B1F80" w:rsidP="002924BF">
            <w:pPr>
              <w:jc w:val="right"/>
            </w:pPr>
            <w:r w:rsidRPr="006C2DBC">
              <w:t>22 945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750240D" w14:textId="77777777" w:rsidR="002B1F80" w:rsidRPr="006C2DBC" w:rsidRDefault="002B1F80" w:rsidP="002924BF">
            <w:pPr>
              <w:jc w:val="right"/>
            </w:pPr>
            <w:r w:rsidRPr="006C2DBC">
              <w:t>6,2 %</w:t>
            </w:r>
          </w:p>
        </w:tc>
      </w:tr>
      <w:tr w:rsidR="00A03305" w:rsidRPr="006C2DBC" w14:paraId="5BDE02DC"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772D8AA" w14:textId="77777777" w:rsidR="002B1F80" w:rsidRPr="006C2DBC" w:rsidRDefault="002B1F80" w:rsidP="006C2DBC">
            <w:pPr>
              <w:pStyle w:val="TabellHode-rad"/>
            </w:pPr>
            <w:r w:rsidRPr="006C2DBC">
              <w:t>2020</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EEC8AC" w14:textId="77777777" w:rsidR="002B1F80" w:rsidRPr="006C2DBC" w:rsidRDefault="002B1F80" w:rsidP="002924BF">
            <w:pPr>
              <w:jc w:val="right"/>
            </w:pPr>
            <w:r w:rsidRPr="006C2DBC">
              <w:t>1 523</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295634D" w14:textId="77777777" w:rsidR="002B1F80" w:rsidRPr="006C2DBC" w:rsidRDefault="002B1F80" w:rsidP="002924BF">
            <w:pPr>
              <w:jc w:val="right"/>
            </w:pPr>
            <w:r w:rsidRPr="006C2DBC">
              <w:t>22</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80F3B58" w14:textId="77777777" w:rsidR="002B1F80" w:rsidRPr="006C2DBC" w:rsidRDefault="002B1F80" w:rsidP="002924BF">
            <w:pPr>
              <w:jc w:val="right"/>
            </w:pPr>
            <w:r w:rsidRPr="006C2DBC">
              <w:t>1 501</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64658D" w14:textId="77777777" w:rsidR="002B1F80" w:rsidRPr="006C2DBC" w:rsidRDefault="002B1F80" w:rsidP="002924BF">
            <w:pPr>
              <w:jc w:val="right"/>
            </w:pPr>
            <w:r w:rsidRPr="006C2DBC">
              <w:t>944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598B01B" w14:textId="77777777" w:rsidR="002B1F80" w:rsidRPr="006C2DBC" w:rsidRDefault="002B1F80" w:rsidP="002924BF">
            <w:pPr>
              <w:jc w:val="right"/>
            </w:pPr>
            <w:r w:rsidRPr="006C2DBC">
              <w:t>2 445</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A8EC81" w14:textId="77777777" w:rsidR="002B1F80" w:rsidRPr="006C2DBC" w:rsidRDefault="002B1F80" w:rsidP="002924BF">
            <w:pPr>
              <w:jc w:val="right"/>
            </w:pPr>
            <w:r w:rsidRPr="006C2DBC">
              <w:t>23 822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485CB88" w14:textId="77777777" w:rsidR="002B1F80" w:rsidRPr="006C2DBC" w:rsidRDefault="002B1F80" w:rsidP="002924BF">
            <w:pPr>
              <w:jc w:val="right"/>
            </w:pPr>
            <w:r w:rsidRPr="006C2DBC">
              <w:t>10,3 %</w:t>
            </w:r>
          </w:p>
        </w:tc>
      </w:tr>
      <w:tr w:rsidR="00A03305" w:rsidRPr="006C2DBC" w14:paraId="68C8D392"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F20A5AF" w14:textId="77777777" w:rsidR="002B1F80" w:rsidRPr="006C2DBC" w:rsidRDefault="002B1F80" w:rsidP="006C2DBC">
            <w:pPr>
              <w:pStyle w:val="TabellHode-rad"/>
            </w:pPr>
            <w:r w:rsidRPr="006C2DBC">
              <w:t>2021</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2811CC4" w14:textId="77777777" w:rsidR="002B1F80" w:rsidRPr="006C2DBC" w:rsidRDefault="002B1F80" w:rsidP="002924BF">
            <w:pPr>
              <w:jc w:val="right"/>
            </w:pPr>
            <w:r w:rsidRPr="006C2DBC">
              <w:t>1 213</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E395E26" w14:textId="77777777" w:rsidR="002B1F80" w:rsidRPr="006C2DBC" w:rsidRDefault="002B1F80" w:rsidP="002924BF">
            <w:pPr>
              <w:jc w:val="right"/>
            </w:pPr>
            <w:r w:rsidRPr="006C2DBC">
              <w:t>10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DDB491" w14:textId="77777777" w:rsidR="002B1F80" w:rsidRPr="006C2DBC" w:rsidRDefault="002B1F80" w:rsidP="002924BF">
            <w:pPr>
              <w:jc w:val="right"/>
            </w:pPr>
            <w:r w:rsidRPr="006C2DBC">
              <w:t>1 203</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964F393" w14:textId="77777777" w:rsidR="002B1F80" w:rsidRPr="006C2DBC" w:rsidRDefault="002B1F80" w:rsidP="002924BF">
            <w:pPr>
              <w:jc w:val="right"/>
            </w:pPr>
            <w:r w:rsidRPr="006C2DBC">
              <w:t>963</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0E0FA2A" w14:textId="77777777" w:rsidR="002B1F80" w:rsidRPr="006C2DBC" w:rsidRDefault="002B1F80" w:rsidP="002924BF">
            <w:pPr>
              <w:jc w:val="right"/>
            </w:pPr>
            <w:r w:rsidRPr="006C2DBC">
              <w:t>2 166</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E9D3BB" w14:textId="77777777" w:rsidR="002B1F80" w:rsidRPr="006C2DBC" w:rsidRDefault="002B1F80" w:rsidP="002924BF">
            <w:pPr>
              <w:jc w:val="right"/>
            </w:pPr>
            <w:r w:rsidRPr="006C2DBC">
              <w:t>25 521</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26C88CD" w14:textId="77777777" w:rsidR="002B1F80" w:rsidRPr="006C2DBC" w:rsidRDefault="002B1F80" w:rsidP="002924BF">
            <w:pPr>
              <w:jc w:val="right"/>
            </w:pPr>
            <w:r w:rsidRPr="006C2DBC">
              <w:t>8,5 %</w:t>
            </w:r>
          </w:p>
        </w:tc>
      </w:tr>
      <w:tr w:rsidR="00A03305" w:rsidRPr="006C2DBC" w14:paraId="0F6EFBD3"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698398" w14:textId="77777777" w:rsidR="002B1F80" w:rsidRPr="006C2DBC" w:rsidRDefault="002B1F80" w:rsidP="006C2DBC">
            <w:pPr>
              <w:pStyle w:val="TabellHode-rad"/>
            </w:pPr>
            <w:r w:rsidRPr="006C2DBC">
              <w:t>2022</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EA4C37" w14:textId="77777777" w:rsidR="002B1F80" w:rsidRPr="006C2DBC" w:rsidRDefault="002B1F80" w:rsidP="002924BF">
            <w:pPr>
              <w:jc w:val="right"/>
            </w:pPr>
            <w:r w:rsidRPr="006C2DBC">
              <w:t>416</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7AA655" w14:textId="77777777" w:rsidR="002B1F80" w:rsidRPr="006C2DBC" w:rsidRDefault="002B1F80" w:rsidP="002924BF">
            <w:pPr>
              <w:jc w:val="right"/>
            </w:pPr>
            <w:r w:rsidRPr="006C2DBC">
              <w:t>97</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4BE83E" w14:textId="77777777" w:rsidR="002B1F80" w:rsidRPr="006C2DBC" w:rsidRDefault="002B1F80" w:rsidP="002924BF">
            <w:pPr>
              <w:jc w:val="right"/>
            </w:pPr>
            <w:r w:rsidRPr="006C2DBC">
              <w:t>319</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3195270" w14:textId="77777777" w:rsidR="002B1F80" w:rsidRPr="006C2DBC" w:rsidRDefault="002B1F80" w:rsidP="002924BF">
            <w:pPr>
              <w:jc w:val="right"/>
            </w:pPr>
            <w:r w:rsidRPr="006C2DBC">
              <w:t>1 106</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D7C6A34" w14:textId="77777777" w:rsidR="002B1F80" w:rsidRPr="006C2DBC" w:rsidRDefault="002B1F80" w:rsidP="002924BF">
            <w:pPr>
              <w:jc w:val="right"/>
            </w:pPr>
            <w:r w:rsidRPr="006C2DBC">
              <w:t>1 425</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032CB9" w14:textId="77777777" w:rsidR="002B1F80" w:rsidRPr="006C2DBC" w:rsidRDefault="002B1F80" w:rsidP="002924BF">
            <w:pPr>
              <w:jc w:val="right"/>
            </w:pPr>
            <w:r w:rsidRPr="006C2DBC">
              <w:t>26 982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9D79B55" w14:textId="77777777" w:rsidR="002B1F80" w:rsidRPr="006C2DBC" w:rsidRDefault="002B1F80" w:rsidP="002924BF">
            <w:pPr>
              <w:jc w:val="right"/>
            </w:pPr>
            <w:r w:rsidRPr="006C2DBC">
              <w:t>5,3 %</w:t>
            </w:r>
          </w:p>
        </w:tc>
      </w:tr>
      <w:tr w:rsidR="00A03305" w:rsidRPr="006C2DBC" w14:paraId="02DA5FC5"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FBF8F5E" w14:textId="77777777" w:rsidR="002B1F80" w:rsidRPr="006C2DBC" w:rsidRDefault="002B1F80" w:rsidP="006C2DBC">
            <w:pPr>
              <w:pStyle w:val="TabellHode-rad"/>
            </w:pPr>
            <w:r w:rsidRPr="006C2DBC">
              <w:t>2023</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EBC816" w14:textId="77777777" w:rsidR="002B1F80" w:rsidRPr="006C2DBC" w:rsidRDefault="002B1F80" w:rsidP="002924BF">
            <w:pPr>
              <w:jc w:val="right"/>
            </w:pPr>
            <w:r w:rsidRPr="006C2DBC">
              <w:t>42</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A67E403" w14:textId="77777777" w:rsidR="002B1F80" w:rsidRPr="006C2DBC" w:rsidRDefault="002B1F80" w:rsidP="002924BF">
            <w:pPr>
              <w:jc w:val="right"/>
            </w:pPr>
            <w:r w:rsidRPr="006C2DBC">
              <w:t>120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A30FC5" w14:textId="77777777" w:rsidR="002B1F80" w:rsidRPr="006C2DBC" w:rsidRDefault="002B1F80" w:rsidP="002924BF">
            <w:pPr>
              <w:jc w:val="right"/>
            </w:pPr>
            <w:r w:rsidRPr="006C2DBC">
              <w:t>-78</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A0D9BF" w14:textId="77777777" w:rsidR="002B1F80" w:rsidRPr="006C2DBC" w:rsidRDefault="002B1F80" w:rsidP="002924BF">
            <w:pPr>
              <w:jc w:val="right"/>
            </w:pPr>
            <w:r w:rsidRPr="006C2DBC">
              <w:t>1 189</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5CE64C8" w14:textId="77777777" w:rsidR="002B1F80" w:rsidRPr="006C2DBC" w:rsidRDefault="002B1F80" w:rsidP="002924BF">
            <w:pPr>
              <w:jc w:val="right"/>
            </w:pPr>
            <w:r w:rsidRPr="006C2DBC">
              <w:t>1 111</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9FD11D1" w14:textId="77777777" w:rsidR="002B1F80" w:rsidRPr="006C2DBC" w:rsidRDefault="002B1F80" w:rsidP="002924BF">
            <w:pPr>
              <w:jc w:val="right"/>
            </w:pPr>
            <w:r w:rsidRPr="006C2DBC">
              <w:t>28 341</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CA14B80" w14:textId="77777777" w:rsidR="002B1F80" w:rsidRPr="006C2DBC" w:rsidRDefault="002B1F80" w:rsidP="002924BF">
            <w:pPr>
              <w:jc w:val="right"/>
            </w:pPr>
            <w:r w:rsidRPr="006C2DBC">
              <w:t>3,9 %</w:t>
            </w:r>
          </w:p>
        </w:tc>
      </w:tr>
      <w:tr w:rsidR="00A03305" w:rsidRPr="006C2DBC" w14:paraId="041EB202"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98BC32" w14:textId="77777777" w:rsidR="002B1F80" w:rsidRPr="006C2DBC" w:rsidRDefault="002B1F80" w:rsidP="006C2DBC">
            <w:pPr>
              <w:pStyle w:val="TabellHode-rad"/>
            </w:pPr>
            <w:r w:rsidRPr="006C2DBC">
              <w:lastRenderedPageBreak/>
              <w:t>2024</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478836A" w14:textId="77777777" w:rsidR="002B1F80" w:rsidRPr="006C2DBC" w:rsidRDefault="002B1F80" w:rsidP="002924BF">
            <w:pPr>
              <w:jc w:val="right"/>
            </w:pPr>
            <w:r w:rsidRPr="006C2DBC">
              <w:t>-877</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E563B4B" w14:textId="77777777" w:rsidR="002B1F80" w:rsidRPr="006C2DBC" w:rsidRDefault="002B1F80" w:rsidP="002924BF">
            <w:pPr>
              <w:jc w:val="right"/>
            </w:pPr>
            <w:r w:rsidRPr="006C2DBC">
              <w:t>20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2D9884" w14:textId="77777777" w:rsidR="002B1F80" w:rsidRPr="006C2DBC" w:rsidRDefault="002B1F80" w:rsidP="002924BF">
            <w:pPr>
              <w:jc w:val="right"/>
            </w:pPr>
            <w:r w:rsidRPr="006C2DBC">
              <w:t>-897</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40EBEC" w14:textId="77777777" w:rsidR="002B1F80" w:rsidRPr="006C2DBC" w:rsidRDefault="002B1F80" w:rsidP="002924BF">
            <w:pPr>
              <w:jc w:val="right"/>
            </w:pPr>
            <w:r w:rsidRPr="006C2DBC">
              <w:t>1 226</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AA7B333" w14:textId="77777777" w:rsidR="002B1F80" w:rsidRPr="006C2DBC" w:rsidRDefault="002B1F80" w:rsidP="002924BF">
            <w:pPr>
              <w:jc w:val="right"/>
            </w:pPr>
            <w:r w:rsidRPr="006C2DBC">
              <w:t>329</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E9265AB" w14:textId="77777777" w:rsidR="002B1F80" w:rsidRPr="006C2DBC" w:rsidRDefault="002B1F80" w:rsidP="002924BF">
            <w:pPr>
              <w:jc w:val="right"/>
            </w:pPr>
            <w:r w:rsidRPr="006C2DBC">
              <w:t>30 329</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534F86" w14:textId="77777777" w:rsidR="002B1F80" w:rsidRPr="006C2DBC" w:rsidRDefault="002B1F80" w:rsidP="002924BF">
            <w:pPr>
              <w:jc w:val="right"/>
            </w:pPr>
            <w:r w:rsidRPr="006C2DBC">
              <w:t>1,1 %</w:t>
            </w:r>
          </w:p>
        </w:tc>
      </w:tr>
      <w:tr w:rsidR="00A03305" w:rsidRPr="006C2DBC" w14:paraId="5833ED81"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9FA08A" w14:textId="77777777" w:rsidR="002B1F80" w:rsidRPr="006C2DBC" w:rsidRDefault="002B1F80" w:rsidP="006C2DBC">
            <w:pPr>
              <w:pStyle w:val="TabellHode-rad"/>
            </w:pPr>
            <w:r w:rsidRPr="006C2DBC">
              <w:t>B2025</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EDE8F40" w14:textId="77777777" w:rsidR="002B1F80" w:rsidRPr="006C2DBC" w:rsidRDefault="002B1F80" w:rsidP="002924BF">
            <w:pPr>
              <w:jc w:val="right"/>
            </w:pPr>
            <w:r w:rsidRPr="006C2DBC">
              <w:t>-121</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2A37CF" w14:textId="77777777" w:rsidR="002B1F80" w:rsidRPr="006C2DBC" w:rsidRDefault="002B1F80" w:rsidP="002924BF">
            <w:pPr>
              <w:jc w:val="right"/>
            </w:pPr>
            <w:r w:rsidRPr="006C2DBC">
              <w:t>-222</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DABC475" w14:textId="77777777" w:rsidR="002B1F80" w:rsidRPr="006C2DBC" w:rsidRDefault="002B1F80" w:rsidP="002924BF">
            <w:pPr>
              <w:jc w:val="right"/>
            </w:pPr>
            <w:r w:rsidRPr="006C2DBC">
              <w:t>101</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19CA88C" w14:textId="77777777" w:rsidR="002B1F80" w:rsidRPr="006C2DBC" w:rsidRDefault="002B1F80" w:rsidP="002924BF">
            <w:pPr>
              <w:jc w:val="right"/>
            </w:pPr>
            <w:r w:rsidRPr="006C2DBC">
              <w:t>1 355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1FB005E" w14:textId="77777777" w:rsidR="002B1F80" w:rsidRPr="006C2DBC" w:rsidRDefault="002B1F80" w:rsidP="002924BF">
            <w:pPr>
              <w:jc w:val="right"/>
            </w:pPr>
            <w:r w:rsidRPr="006C2DBC">
              <w:t>1 456</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549D337" w14:textId="77777777" w:rsidR="002B1F80" w:rsidRPr="006C2DBC" w:rsidRDefault="002B1F80" w:rsidP="002924BF">
            <w:pPr>
              <w:jc w:val="right"/>
            </w:pPr>
            <w:r w:rsidRPr="006C2DBC">
              <w:t>31 938</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C38C03E" w14:textId="77777777" w:rsidR="002B1F80" w:rsidRPr="006C2DBC" w:rsidRDefault="002B1F80" w:rsidP="002924BF">
            <w:pPr>
              <w:jc w:val="right"/>
            </w:pPr>
            <w:r w:rsidRPr="006C2DBC">
              <w:t>4,6 %</w:t>
            </w:r>
          </w:p>
        </w:tc>
      </w:tr>
    </w:tbl>
    <w:p w14:paraId="5B2B45C1" w14:textId="77777777" w:rsidR="002B1F80" w:rsidRPr="006C2DBC" w:rsidRDefault="002B1F80" w:rsidP="006C2DBC"/>
    <w:p w14:paraId="261FD96D" w14:textId="77777777" w:rsidR="002B1F80" w:rsidRPr="006C2DBC" w:rsidRDefault="002B1F80" w:rsidP="006C2DBC"/>
    <w:tbl>
      <w:tblPr>
        <w:tblW w:w="5000" w:type="pct"/>
        <w:tblCellMar>
          <w:left w:w="0" w:type="dxa"/>
          <w:right w:w="0" w:type="dxa"/>
        </w:tblCellMar>
        <w:tblLook w:val="0000" w:firstRow="0" w:lastRow="0" w:firstColumn="0" w:lastColumn="0" w:noHBand="0" w:noVBand="0"/>
      </w:tblPr>
      <w:tblGrid>
        <w:gridCol w:w="938"/>
        <w:gridCol w:w="1152"/>
        <w:gridCol w:w="917"/>
        <w:gridCol w:w="1080"/>
        <w:gridCol w:w="1370"/>
        <w:gridCol w:w="1759"/>
        <w:gridCol w:w="1485"/>
        <w:gridCol w:w="1759"/>
      </w:tblGrid>
      <w:tr w:rsidR="00A03305" w:rsidRPr="006C2DBC" w14:paraId="76A95949" w14:textId="77777777" w:rsidTr="006C2DBC">
        <w:trPr>
          <w:trHeight w:val="113"/>
          <w:tblHeader/>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EE4FC0C" w14:textId="77777777" w:rsidR="002B1F80" w:rsidRPr="006C2DBC" w:rsidRDefault="002B1F80" w:rsidP="006C2DBC">
            <w:pPr>
              <w:pStyle w:val="TabellHode-kolonne"/>
            </w:pPr>
            <w:r w:rsidRPr="006C2DBC">
              <w:t>Helse Nord</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1A61CD9" w14:textId="77777777" w:rsidR="002B1F80" w:rsidRPr="006C2DBC" w:rsidRDefault="002B1F80" w:rsidP="002924BF">
            <w:pPr>
              <w:pStyle w:val="TabellHode-kolonne"/>
              <w:jc w:val="right"/>
            </w:pPr>
            <w:r w:rsidRPr="006C2DBC">
              <w:t>Resultat</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AD650E" w14:textId="77777777" w:rsidR="002B1F80" w:rsidRPr="006C2DBC" w:rsidRDefault="002B1F80" w:rsidP="002924BF">
            <w:pPr>
              <w:pStyle w:val="TabellHode-kolonne"/>
              <w:jc w:val="right"/>
            </w:pPr>
            <w:r w:rsidRPr="006C2DBC">
              <w:t>Netto finans</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30ABB14" w14:textId="4BBA0521" w:rsidR="002B1F80" w:rsidRPr="006C2DBC" w:rsidRDefault="002B1F80" w:rsidP="002924BF">
            <w:pPr>
              <w:pStyle w:val="TabellHode-kolonne"/>
              <w:jc w:val="right"/>
            </w:pPr>
            <w:r w:rsidRPr="006C2DBC">
              <w:t>Driftsresultat</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DB7C4CE" w14:textId="77777777" w:rsidR="002B1F80" w:rsidRPr="006C2DBC" w:rsidRDefault="002B1F80" w:rsidP="002924BF">
            <w:pPr>
              <w:pStyle w:val="TabellHode-kolonne"/>
              <w:jc w:val="right"/>
            </w:pPr>
            <w:r w:rsidRPr="006C2DBC">
              <w:t>Avskrivninger</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E060B2C" w14:textId="3A63AD3D" w:rsidR="002B1F80" w:rsidRPr="006C2DBC" w:rsidRDefault="002B1F80" w:rsidP="002924BF">
            <w:pPr>
              <w:pStyle w:val="TabellHode-kolonne"/>
              <w:jc w:val="right"/>
            </w:pPr>
            <w:r w:rsidRPr="006C2DBC">
              <w:t>Driftsresultat før avskrivninger i løpende priser</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8E7660A" w14:textId="77777777" w:rsidR="002B1F80" w:rsidRPr="006C2DBC" w:rsidRDefault="002B1F80" w:rsidP="002924BF">
            <w:pPr>
              <w:pStyle w:val="TabellHode-kolonne"/>
              <w:jc w:val="right"/>
            </w:pPr>
            <w:r w:rsidRPr="006C2DBC">
              <w:t>Omsetning</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4232F3" w14:textId="77777777" w:rsidR="002B1F80" w:rsidRPr="006C2DBC" w:rsidRDefault="002B1F80" w:rsidP="002924BF">
            <w:pPr>
              <w:pStyle w:val="TabellHode-kolonne"/>
              <w:jc w:val="right"/>
            </w:pPr>
            <w:r w:rsidRPr="006C2DBC">
              <w:t>Driftsresultat før avskrivninger i pst. av omsetning</w:t>
            </w:r>
          </w:p>
        </w:tc>
      </w:tr>
      <w:tr w:rsidR="00A03305" w:rsidRPr="006C2DBC" w14:paraId="359B470D"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D32A86" w14:textId="77777777" w:rsidR="002B1F80" w:rsidRPr="006C2DBC" w:rsidRDefault="002B1F80" w:rsidP="006C2DBC">
            <w:pPr>
              <w:pStyle w:val="TabellHode-rad"/>
            </w:pPr>
            <w:r w:rsidRPr="006C2DBC">
              <w:t>2014</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5132AD4" w14:textId="77777777" w:rsidR="002B1F80" w:rsidRPr="006C2DBC" w:rsidRDefault="002B1F80" w:rsidP="002924BF">
            <w:pPr>
              <w:jc w:val="right"/>
            </w:pPr>
            <w:r w:rsidRPr="006C2DBC">
              <w:t>363</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5EB9D2" w14:textId="77777777" w:rsidR="002B1F80" w:rsidRPr="006C2DBC" w:rsidRDefault="002B1F80" w:rsidP="002924BF">
            <w:pPr>
              <w:jc w:val="right"/>
            </w:pPr>
            <w:r w:rsidRPr="006C2DBC">
              <w:t>72</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0B669D" w14:textId="77777777" w:rsidR="002B1F80" w:rsidRPr="006C2DBC" w:rsidRDefault="002B1F80" w:rsidP="002924BF">
            <w:pPr>
              <w:jc w:val="right"/>
            </w:pPr>
            <w:r w:rsidRPr="006C2DBC">
              <w:t>291</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6C46C9" w14:textId="77777777" w:rsidR="002B1F80" w:rsidRPr="006C2DBC" w:rsidRDefault="002B1F80" w:rsidP="002924BF">
            <w:pPr>
              <w:jc w:val="right"/>
            </w:pPr>
            <w:r w:rsidRPr="006C2DBC">
              <w:t>645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0E47E3C" w14:textId="77777777" w:rsidR="002B1F80" w:rsidRPr="006C2DBC" w:rsidRDefault="002B1F80" w:rsidP="002924BF">
            <w:pPr>
              <w:jc w:val="right"/>
            </w:pPr>
            <w:r w:rsidRPr="006C2DBC">
              <w:t>936</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8CBAF52" w14:textId="77777777" w:rsidR="002B1F80" w:rsidRPr="006C2DBC" w:rsidRDefault="002B1F80" w:rsidP="002924BF">
            <w:pPr>
              <w:jc w:val="right"/>
            </w:pPr>
            <w:r w:rsidRPr="006C2DBC">
              <w:t>15 102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11A95D" w14:textId="77777777" w:rsidR="002B1F80" w:rsidRPr="006C2DBC" w:rsidRDefault="002B1F80" w:rsidP="002924BF">
            <w:pPr>
              <w:jc w:val="right"/>
            </w:pPr>
            <w:r w:rsidRPr="006C2DBC">
              <w:t>6,2 %</w:t>
            </w:r>
          </w:p>
        </w:tc>
      </w:tr>
      <w:tr w:rsidR="00A03305" w:rsidRPr="006C2DBC" w14:paraId="4B491BAD"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10197B7" w14:textId="77777777" w:rsidR="002B1F80" w:rsidRPr="006C2DBC" w:rsidRDefault="002B1F80" w:rsidP="006C2DBC">
            <w:pPr>
              <w:pStyle w:val="TabellHode-rad"/>
            </w:pPr>
            <w:r w:rsidRPr="006C2DBC">
              <w:t>2015</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52600BA" w14:textId="77777777" w:rsidR="002B1F80" w:rsidRPr="006C2DBC" w:rsidRDefault="002B1F80" w:rsidP="002924BF">
            <w:pPr>
              <w:jc w:val="right"/>
            </w:pPr>
            <w:r w:rsidRPr="006C2DBC">
              <w:t>617</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F6B0B8" w14:textId="77777777" w:rsidR="002B1F80" w:rsidRPr="006C2DBC" w:rsidRDefault="002B1F80" w:rsidP="002924BF">
            <w:pPr>
              <w:jc w:val="right"/>
            </w:pPr>
            <w:r w:rsidRPr="006C2DBC">
              <w:t>42</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BE651D1" w14:textId="77777777" w:rsidR="002B1F80" w:rsidRPr="006C2DBC" w:rsidRDefault="002B1F80" w:rsidP="002924BF">
            <w:pPr>
              <w:jc w:val="right"/>
            </w:pPr>
            <w:r w:rsidRPr="006C2DBC">
              <w:t>575</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DDA9FF" w14:textId="77777777" w:rsidR="002B1F80" w:rsidRPr="006C2DBC" w:rsidRDefault="002B1F80" w:rsidP="002924BF">
            <w:pPr>
              <w:jc w:val="right"/>
            </w:pPr>
            <w:r w:rsidRPr="006C2DBC">
              <w:t>737</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BCF8B35" w14:textId="77777777" w:rsidR="002B1F80" w:rsidRPr="006C2DBC" w:rsidRDefault="002B1F80" w:rsidP="002924BF">
            <w:pPr>
              <w:jc w:val="right"/>
            </w:pPr>
            <w:r w:rsidRPr="006C2DBC">
              <w:t>1 312</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1C3591" w14:textId="77777777" w:rsidR="002B1F80" w:rsidRPr="006C2DBC" w:rsidRDefault="002B1F80" w:rsidP="002924BF">
            <w:pPr>
              <w:jc w:val="right"/>
            </w:pPr>
            <w:r w:rsidRPr="006C2DBC">
              <w:t>17 209</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93FAFD3" w14:textId="77777777" w:rsidR="002B1F80" w:rsidRPr="006C2DBC" w:rsidRDefault="002B1F80" w:rsidP="002924BF">
            <w:pPr>
              <w:jc w:val="right"/>
            </w:pPr>
            <w:r w:rsidRPr="006C2DBC">
              <w:t>7,6 %</w:t>
            </w:r>
          </w:p>
        </w:tc>
      </w:tr>
      <w:tr w:rsidR="00A03305" w:rsidRPr="006C2DBC" w14:paraId="3BFA47E3"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B79683" w14:textId="77777777" w:rsidR="002B1F80" w:rsidRPr="006C2DBC" w:rsidRDefault="002B1F80" w:rsidP="006C2DBC">
            <w:pPr>
              <w:pStyle w:val="TabellHode-rad"/>
            </w:pPr>
            <w:r w:rsidRPr="006C2DBC">
              <w:t>2016</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15F12F" w14:textId="77777777" w:rsidR="002B1F80" w:rsidRPr="006C2DBC" w:rsidRDefault="002B1F80" w:rsidP="002924BF">
            <w:pPr>
              <w:jc w:val="right"/>
            </w:pPr>
            <w:r w:rsidRPr="006C2DBC">
              <w:t>539</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8D290DD" w14:textId="77777777" w:rsidR="002B1F80" w:rsidRPr="006C2DBC" w:rsidRDefault="002B1F80" w:rsidP="002924BF">
            <w:pPr>
              <w:jc w:val="right"/>
            </w:pPr>
            <w:r w:rsidRPr="006C2DBC">
              <w:t>47</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10C1A45" w14:textId="77777777" w:rsidR="002B1F80" w:rsidRPr="006C2DBC" w:rsidRDefault="002B1F80" w:rsidP="002924BF">
            <w:pPr>
              <w:jc w:val="right"/>
            </w:pPr>
            <w:r w:rsidRPr="006C2DBC">
              <w:t>492</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8589472" w14:textId="77777777" w:rsidR="002B1F80" w:rsidRPr="006C2DBC" w:rsidRDefault="002B1F80" w:rsidP="002924BF">
            <w:pPr>
              <w:jc w:val="right"/>
            </w:pPr>
            <w:r w:rsidRPr="006C2DBC">
              <w:t>772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943A8EA" w14:textId="77777777" w:rsidR="002B1F80" w:rsidRPr="006C2DBC" w:rsidRDefault="002B1F80" w:rsidP="002924BF">
            <w:pPr>
              <w:jc w:val="right"/>
            </w:pPr>
            <w:r w:rsidRPr="006C2DBC">
              <w:t>1 264</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B3E822" w14:textId="77777777" w:rsidR="002B1F80" w:rsidRPr="006C2DBC" w:rsidRDefault="002B1F80" w:rsidP="002924BF">
            <w:pPr>
              <w:jc w:val="right"/>
            </w:pPr>
            <w:r w:rsidRPr="006C2DBC">
              <w:t>17 354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7DD3300" w14:textId="77777777" w:rsidR="002B1F80" w:rsidRPr="006C2DBC" w:rsidRDefault="002B1F80" w:rsidP="002924BF">
            <w:pPr>
              <w:jc w:val="right"/>
            </w:pPr>
            <w:r w:rsidRPr="006C2DBC">
              <w:t>7,3 %</w:t>
            </w:r>
          </w:p>
        </w:tc>
      </w:tr>
      <w:tr w:rsidR="00A03305" w:rsidRPr="006C2DBC" w14:paraId="25762B38"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A4B4D9" w14:textId="77777777" w:rsidR="002B1F80" w:rsidRPr="006C2DBC" w:rsidRDefault="002B1F80" w:rsidP="006C2DBC">
            <w:pPr>
              <w:pStyle w:val="TabellHode-rad"/>
            </w:pPr>
            <w:r w:rsidRPr="006C2DBC">
              <w:t>2017</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8BA9317" w14:textId="77777777" w:rsidR="002B1F80" w:rsidRPr="006C2DBC" w:rsidRDefault="002B1F80" w:rsidP="002924BF">
            <w:pPr>
              <w:jc w:val="right"/>
            </w:pPr>
            <w:r w:rsidRPr="006C2DBC">
              <w:t>383</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8A9C447" w14:textId="77777777" w:rsidR="002B1F80" w:rsidRPr="006C2DBC" w:rsidRDefault="002B1F80" w:rsidP="002924BF">
            <w:pPr>
              <w:jc w:val="right"/>
            </w:pPr>
            <w:r w:rsidRPr="006C2DBC">
              <w:t>22</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3DBB959" w14:textId="77777777" w:rsidR="002B1F80" w:rsidRPr="006C2DBC" w:rsidRDefault="002B1F80" w:rsidP="002924BF">
            <w:pPr>
              <w:jc w:val="right"/>
            </w:pPr>
            <w:r w:rsidRPr="006C2DBC">
              <w:t>361</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F627833" w14:textId="77777777" w:rsidR="002B1F80" w:rsidRPr="006C2DBC" w:rsidRDefault="002B1F80" w:rsidP="002924BF">
            <w:pPr>
              <w:jc w:val="right"/>
            </w:pPr>
            <w:r w:rsidRPr="006C2DBC">
              <w:t>707</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FAA39CE" w14:textId="77777777" w:rsidR="002B1F80" w:rsidRPr="006C2DBC" w:rsidRDefault="002B1F80" w:rsidP="002924BF">
            <w:pPr>
              <w:jc w:val="right"/>
            </w:pPr>
            <w:r w:rsidRPr="006C2DBC">
              <w:t>1 068</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07888A6" w14:textId="77777777" w:rsidR="002B1F80" w:rsidRPr="006C2DBC" w:rsidRDefault="002B1F80" w:rsidP="002924BF">
            <w:pPr>
              <w:jc w:val="right"/>
            </w:pPr>
            <w:r w:rsidRPr="006C2DBC">
              <w:t>17 109</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B1F2909" w14:textId="77777777" w:rsidR="002B1F80" w:rsidRPr="006C2DBC" w:rsidRDefault="002B1F80" w:rsidP="002924BF">
            <w:pPr>
              <w:jc w:val="right"/>
            </w:pPr>
            <w:r w:rsidRPr="006C2DBC">
              <w:t>6,2 %</w:t>
            </w:r>
          </w:p>
        </w:tc>
      </w:tr>
      <w:tr w:rsidR="00A03305" w:rsidRPr="006C2DBC" w14:paraId="368406F5"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64BB04" w14:textId="77777777" w:rsidR="002B1F80" w:rsidRPr="006C2DBC" w:rsidRDefault="002B1F80" w:rsidP="006C2DBC">
            <w:pPr>
              <w:pStyle w:val="TabellHode-rad"/>
            </w:pPr>
            <w:r w:rsidRPr="006C2DBC">
              <w:t>2018</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6760B8" w14:textId="77777777" w:rsidR="002B1F80" w:rsidRPr="006C2DBC" w:rsidRDefault="002B1F80" w:rsidP="002924BF">
            <w:pPr>
              <w:jc w:val="right"/>
            </w:pPr>
            <w:r w:rsidRPr="006C2DBC">
              <w:t>205</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8F64BA3" w14:textId="77777777" w:rsidR="002B1F80" w:rsidRPr="006C2DBC" w:rsidRDefault="002B1F80" w:rsidP="002924BF">
            <w:pPr>
              <w:jc w:val="right"/>
            </w:pPr>
            <w:r w:rsidRPr="006C2DBC">
              <w:t>-7</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C0690F" w14:textId="77777777" w:rsidR="002B1F80" w:rsidRPr="006C2DBC" w:rsidRDefault="002B1F80" w:rsidP="002924BF">
            <w:pPr>
              <w:jc w:val="right"/>
            </w:pPr>
            <w:r w:rsidRPr="006C2DBC">
              <w:t>212</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F8B2ACE" w14:textId="77777777" w:rsidR="002B1F80" w:rsidRPr="006C2DBC" w:rsidRDefault="002B1F80" w:rsidP="002924BF">
            <w:pPr>
              <w:jc w:val="right"/>
            </w:pPr>
            <w:r w:rsidRPr="006C2DBC">
              <w:t>773</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8F6102E" w14:textId="77777777" w:rsidR="002B1F80" w:rsidRPr="006C2DBC" w:rsidRDefault="002B1F80" w:rsidP="002924BF">
            <w:pPr>
              <w:jc w:val="right"/>
            </w:pPr>
            <w:r w:rsidRPr="006C2DBC">
              <w:t>985</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2D78B8E" w14:textId="77777777" w:rsidR="002B1F80" w:rsidRPr="006C2DBC" w:rsidRDefault="002B1F80" w:rsidP="002924BF">
            <w:pPr>
              <w:jc w:val="right"/>
            </w:pPr>
            <w:r w:rsidRPr="006C2DBC">
              <w:t>17 596</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2118E11" w14:textId="77777777" w:rsidR="002B1F80" w:rsidRPr="006C2DBC" w:rsidRDefault="002B1F80" w:rsidP="002924BF">
            <w:pPr>
              <w:jc w:val="right"/>
            </w:pPr>
            <w:r w:rsidRPr="006C2DBC">
              <w:t>5,6 %</w:t>
            </w:r>
          </w:p>
        </w:tc>
      </w:tr>
      <w:tr w:rsidR="00A03305" w:rsidRPr="006C2DBC" w14:paraId="2B5B9C51"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20BA43F" w14:textId="77777777" w:rsidR="002B1F80" w:rsidRPr="006C2DBC" w:rsidRDefault="002B1F80" w:rsidP="006C2DBC">
            <w:pPr>
              <w:pStyle w:val="TabellHode-rad"/>
            </w:pPr>
            <w:r w:rsidRPr="006C2DBC">
              <w:t>2019</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3A8C40E" w14:textId="77777777" w:rsidR="002B1F80" w:rsidRPr="006C2DBC" w:rsidRDefault="002B1F80" w:rsidP="002924BF">
            <w:pPr>
              <w:jc w:val="right"/>
            </w:pPr>
            <w:r w:rsidRPr="006C2DBC">
              <w:t>181</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C760549" w14:textId="77777777" w:rsidR="002B1F80" w:rsidRPr="006C2DBC" w:rsidRDefault="002B1F80" w:rsidP="002924BF">
            <w:pPr>
              <w:jc w:val="right"/>
            </w:pPr>
            <w:r w:rsidRPr="006C2DBC">
              <w:t>-25</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6B594D6" w14:textId="77777777" w:rsidR="002B1F80" w:rsidRPr="006C2DBC" w:rsidRDefault="002B1F80" w:rsidP="002924BF">
            <w:pPr>
              <w:jc w:val="right"/>
            </w:pPr>
            <w:r w:rsidRPr="006C2DBC">
              <w:t>206</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1BD558" w14:textId="77777777" w:rsidR="002B1F80" w:rsidRPr="006C2DBC" w:rsidRDefault="002B1F80" w:rsidP="002924BF">
            <w:pPr>
              <w:jc w:val="right"/>
            </w:pPr>
            <w:r w:rsidRPr="006C2DBC">
              <w:t>911</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9D4779F" w14:textId="77777777" w:rsidR="002B1F80" w:rsidRPr="006C2DBC" w:rsidRDefault="002B1F80" w:rsidP="002924BF">
            <w:pPr>
              <w:jc w:val="right"/>
            </w:pPr>
            <w:r w:rsidRPr="006C2DBC">
              <w:t>1 117</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FDE2C1" w14:textId="77777777" w:rsidR="002B1F80" w:rsidRPr="006C2DBC" w:rsidRDefault="002B1F80" w:rsidP="002924BF">
            <w:pPr>
              <w:jc w:val="right"/>
            </w:pPr>
            <w:r w:rsidRPr="006C2DBC">
              <w:t>18 633</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F0F7B5" w14:textId="77777777" w:rsidR="002B1F80" w:rsidRPr="006C2DBC" w:rsidRDefault="002B1F80" w:rsidP="002924BF">
            <w:pPr>
              <w:jc w:val="right"/>
            </w:pPr>
            <w:r w:rsidRPr="006C2DBC">
              <w:t>6,0 %</w:t>
            </w:r>
          </w:p>
        </w:tc>
      </w:tr>
      <w:tr w:rsidR="00A03305" w:rsidRPr="006C2DBC" w14:paraId="4F1A8CCC"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88A6CA" w14:textId="77777777" w:rsidR="002B1F80" w:rsidRPr="006C2DBC" w:rsidRDefault="002B1F80" w:rsidP="006C2DBC">
            <w:pPr>
              <w:pStyle w:val="TabellHode-rad"/>
            </w:pPr>
            <w:r w:rsidRPr="006C2DBC">
              <w:t>2020</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738BA5" w14:textId="77777777" w:rsidR="002B1F80" w:rsidRPr="006C2DBC" w:rsidRDefault="002B1F80" w:rsidP="002924BF">
            <w:pPr>
              <w:jc w:val="right"/>
            </w:pPr>
            <w:r w:rsidRPr="006C2DBC">
              <w:t>552</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C100F3" w14:textId="77777777" w:rsidR="002B1F80" w:rsidRPr="006C2DBC" w:rsidRDefault="002B1F80" w:rsidP="002924BF">
            <w:pPr>
              <w:jc w:val="right"/>
            </w:pPr>
            <w:r w:rsidRPr="006C2DBC">
              <w:t>-55</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74E331C" w14:textId="77777777" w:rsidR="002B1F80" w:rsidRPr="006C2DBC" w:rsidRDefault="002B1F80" w:rsidP="002924BF">
            <w:pPr>
              <w:jc w:val="right"/>
            </w:pPr>
            <w:r w:rsidRPr="006C2DBC">
              <w:t>607</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E0B81EC" w14:textId="77777777" w:rsidR="002B1F80" w:rsidRPr="006C2DBC" w:rsidRDefault="002B1F80" w:rsidP="002924BF">
            <w:pPr>
              <w:jc w:val="right"/>
            </w:pPr>
            <w:r w:rsidRPr="006C2DBC">
              <w:t>990</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844940" w14:textId="77777777" w:rsidR="002B1F80" w:rsidRPr="006C2DBC" w:rsidRDefault="002B1F80" w:rsidP="002924BF">
            <w:pPr>
              <w:jc w:val="right"/>
            </w:pPr>
            <w:r w:rsidRPr="006C2DBC">
              <w:t>1 597</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FAE24E" w14:textId="77777777" w:rsidR="002B1F80" w:rsidRPr="006C2DBC" w:rsidRDefault="002B1F80" w:rsidP="002924BF">
            <w:pPr>
              <w:jc w:val="right"/>
            </w:pPr>
            <w:r w:rsidRPr="006C2DBC">
              <w:t>19 428</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6C8C42C" w14:textId="77777777" w:rsidR="002B1F80" w:rsidRPr="006C2DBC" w:rsidRDefault="002B1F80" w:rsidP="002924BF">
            <w:pPr>
              <w:jc w:val="right"/>
            </w:pPr>
            <w:r w:rsidRPr="006C2DBC">
              <w:t>8,2 %</w:t>
            </w:r>
          </w:p>
        </w:tc>
      </w:tr>
      <w:tr w:rsidR="00A03305" w:rsidRPr="006C2DBC" w14:paraId="57C3A549"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8984C85" w14:textId="77777777" w:rsidR="002B1F80" w:rsidRPr="006C2DBC" w:rsidRDefault="002B1F80" w:rsidP="006C2DBC">
            <w:pPr>
              <w:pStyle w:val="TabellHode-rad"/>
            </w:pPr>
            <w:r w:rsidRPr="006C2DBC">
              <w:t>2021</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5BC5F10" w14:textId="77777777" w:rsidR="002B1F80" w:rsidRPr="006C2DBC" w:rsidRDefault="002B1F80" w:rsidP="002924BF">
            <w:pPr>
              <w:jc w:val="right"/>
            </w:pPr>
            <w:r w:rsidRPr="006C2DBC">
              <w:t>-22</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97ACFF" w14:textId="77777777" w:rsidR="002B1F80" w:rsidRPr="006C2DBC" w:rsidRDefault="002B1F80" w:rsidP="002924BF">
            <w:pPr>
              <w:jc w:val="right"/>
            </w:pPr>
            <w:r w:rsidRPr="006C2DBC">
              <w:t>-50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3D497B7" w14:textId="77777777" w:rsidR="002B1F80" w:rsidRPr="006C2DBC" w:rsidRDefault="002B1F80" w:rsidP="002924BF">
            <w:pPr>
              <w:jc w:val="right"/>
            </w:pPr>
            <w:r w:rsidRPr="006C2DBC">
              <w:t>28</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CD22AA" w14:textId="77777777" w:rsidR="002B1F80" w:rsidRPr="006C2DBC" w:rsidRDefault="002B1F80" w:rsidP="002924BF">
            <w:pPr>
              <w:jc w:val="right"/>
            </w:pPr>
            <w:r w:rsidRPr="006C2DBC">
              <w:t>1 033</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B7D622" w14:textId="77777777" w:rsidR="002B1F80" w:rsidRPr="006C2DBC" w:rsidRDefault="002B1F80" w:rsidP="002924BF">
            <w:pPr>
              <w:jc w:val="right"/>
            </w:pPr>
            <w:r w:rsidRPr="006C2DBC">
              <w:t>1 061</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49EB24A" w14:textId="77777777" w:rsidR="002B1F80" w:rsidRPr="006C2DBC" w:rsidRDefault="002B1F80" w:rsidP="002924BF">
            <w:pPr>
              <w:jc w:val="right"/>
            </w:pPr>
            <w:r w:rsidRPr="006C2DBC">
              <w:t>20 714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2A95DB" w14:textId="77777777" w:rsidR="002B1F80" w:rsidRPr="006C2DBC" w:rsidRDefault="002B1F80" w:rsidP="002924BF">
            <w:pPr>
              <w:jc w:val="right"/>
            </w:pPr>
            <w:r w:rsidRPr="006C2DBC">
              <w:t>5,1 %</w:t>
            </w:r>
          </w:p>
        </w:tc>
      </w:tr>
      <w:tr w:rsidR="00A03305" w:rsidRPr="006C2DBC" w14:paraId="07954835"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7A8BA3D" w14:textId="77777777" w:rsidR="002B1F80" w:rsidRPr="006C2DBC" w:rsidRDefault="002B1F80" w:rsidP="006C2DBC">
            <w:pPr>
              <w:pStyle w:val="TabellHode-rad"/>
            </w:pPr>
            <w:r w:rsidRPr="006C2DBC">
              <w:t>2022</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EFD6C08" w14:textId="77777777" w:rsidR="002B1F80" w:rsidRPr="006C2DBC" w:rsidRDefault="002B1F80" w:rsidP="002924BF">
            <w:pPr>
              <w:jc w:val="right"/>
            </w:pPr>
            <w:r w:rsidRPr="006C2DBC">
              <w:t>74</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265FC0" w14:textId="77777777" w:rsidR="002B1F80" w:rsidRPr="006C2DBC" w:rsidRDefault="002B1F80" w:rsidP="002924BF">
            <w:pPr>
              <w:jc w:val="right"/>
            </w:pPr>
            <w:r w:rsidRPr="006C2DBC">
              <w:t>-30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A341181" w14:textId="77777777" w:rsidR="002B1F80" w:rsidRPr="006C2DBC" w:rsidRDefault="002B1F80" w:rsidP="002924BF">
            <w:pPr>
              <w:jc w:val="right"/>
            </w:pPr>
            <w:r w:rsidRPr="006C2DBC">
              <w:t>104</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906A04" w14:textId="77777777" w:rsidR="002B1F80" w:rsidRPr="006C2DBC" w:rsidRDefault="002B1F80" w:rsidP="002924BF">
            <w:pPr>
              <w:jc w:val="right"/>
            </w:pPr>
            <w:r w:rsidRPr="006C2DBC">
              <w:t>1 042</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13FE15D" w14:textId="77777777" w:rsidR="002B1F80" w:rsidRPr="006C2DBC" w:rsidRDefault="002B1F80" w:rsidP="002924BF">
            <w:pPr>
              <w:jc w:val="right"/>
            </w:pPr>
            <w:r w:rsidRPr="006C2DBC">
              <w:t>1 146</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AB57251" w14:textId="77777777" w:rsidR="002B1F80" w:rsidRPr="006C2DBC" w:rsidRDefault="002B1F80" w:rsidP="002924BF">
            <w:pPr>
              <w:jc w:val="right"/>
            </w:pPr>
            <w:r w:rsidRPr="006C2DBC">
              <w:t>21 826</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EF7CD9" w14:textId="77777777" w:rsidR="002B1F80" w:rsidRPr="006C2DBC" w:rsidRDefault="002B1F80" w:rsidP="002924BF">
            <w:pPr>
              <w:jc w:val="right"/>
            </w:pPr>
            <w:r w:rsidRPr="006C2DBC">
              <w:t>5,3 %</w:t>
            </w:r>
          </w:p>
        </w:tc>
      </w:tr>
      <w:tr w:rsidR="00A03305" w:rsidRPr="006C2DBC" w14:paraId="0CDA1FFA"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4FFD5A6" w14:textId="77777777" w:rsidR="002B1F80" w:rsidRPr="006C2DBC" w:rsidRDefault="002B1F80" w:rsidP="006C2DBC">
            <w:pPr>
              <w:pStyle w:val="TabellHode-rad"/>
            </w:pPr>
            <w:r w:rsidRPr="006C2DBC">
              <w:t>2023</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5B40437" w14:textId="77777777" w:rsidR="002B1F80" w:rsidRPr="006C2DBC" w:rsidRDefault="002B1F80" w:rsidP="002924BF">
            <w:pPr>
              <w:jc w:val="right"/>
            </w:pPr>
            <w:r w:rsidRPr="006C2DBC">
              <w:t>-407</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61293B0" w14:textId="77777777" w:rsidR="002B1F80" w:rsidRPr="006C2DBC" w:rsidRDefault="002B1F80" w:rsidP="002924BF">
            <w:pPr>
              <w:jc w:val="right"/>
            </w:pPr>
            <w:r w:rsidRPr="006C2DBC">
              <w:t>-40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B89B62" w14:textId="77777777" w:rsidR="002B1F80" w:rsidRPr="006C2DBC" w:rsidRDefault="002B1F80" w:rsidP="002924BF">
            <w:pPr>
              <w:jc w:val="right"/>
            </w:pPr>
            <w:r w:rsidRPr="006C2DBC">
              <w:t>-367</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22DCD47" w14:textId="77777777" w:rsidR="002B1F80" w:rsidRPr="006C2DBC" w:rsidRDefault="002B1F80" w:rsidP="002924BF">
            <w:pPr>
              <w:jc w:val="right"/>
            </w:pPr>
            <w:r w:rsidRPr="006C2DBC">
              <w:t>1 028</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228EBFF" w14:textId="77777777" w:rsidR="002B1F80" w:rsidRPr="006C2DBC" w:rsidRDefault="002B1F80" w:rsidP="002924BF">
            <w:pPr>
              <w:jc w:val="right"/>
            </w:pPr>
            <w:r w:rsidRPr="006C2DBC">
              <w:t>661</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F248E4" w14:textId="77777777" w:rsidR="002B1F80" w:rsidRPr="006C2DBC" w:rsidRDefault="002B1F80" w:rsidP="002924BF">
            <w:pPr>
              <w:jc w:val="right"/>
            </w:pPr>
            <w:r w:rsidRPr="006C2DBC">
              <w:t>22 415</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E30F98" w14:textId="77777777" w:rsidR="002B1F80" w:rsidRPr="006C2DBC" w:rsidRDefault="002B1F80" w:rsidP="002924BF">
            <w:pPr>
              <w:jc w:val="right"/>
            </w:pPr>
            <w:r w:rsidRPr="006C2DBC">
              <w:t>2,9 %</w:t>
            </w:r>
          </w:p>
        </w:tc>
      </w:tr>
      <w:tr w:rsidR="00A03305" w:rsidRPr="006C2DBC" w14:paraId="783857CA"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709608F" w14:textId="77777777" w:rsidR="002B1F80" w:rsidRPr="006C2DBC" w:rsidRDefault="002B1F80" w:rsidP="006C2DBC">
            <w:pPr>
              <w:pStyle w:val="TabellHode-rad"/>
            </w:pPr>
            <w:r w:rsidRPr="006C2DBC">
              <w:lastRenderedPageBreak/>
              <w:t>2024</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CA2445" w14:textId="77777777" w:rsidR="002B1F80" w:rsidRPr="006C2DBC" w:rsidRDefault="002B1F80" w:rsidP="002924BF">
            <w:pPr>
              <w:jc w:val="right"/>
            </w:pPr>
            <w:r w:rsidRPr="006C2DBC">
              <w:t>66</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EDE2822" w14:textId="77777777" w:rsidR="002B1F80" w:rsidRPr="006C2DBC" w:rsidRDefault="002B1F80" w:rsidP="002924BF">
            <w:pPr>
              <w:jc w:val="right"/>
            </w:pPr>
            <w:r w:rsidRPr="006C2DBC">
              <w:t>-70</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BB67B9D" w14:textId="77777777" w:rsidR="002B1F80" w:rsidRPr="006C2DBC" w:rsidRDefault="002B1F80" w:rsidP="002924BF">
            <w:pPr>
              <w:jc w:val="right"/>
            </w:pPr>
            <w:r w:rsidRPr="006C2DBC">
              <w:t>136</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2B11904" w14:textId="77777777" w:rsidR="002B1F80" w:rsidRPr="006C2DBC" w:rsidRDefault="002B1F80" w:rsidP="002924BF">
            <w:pPr>
              <w:jc w:val="right"/>
            </w:pPr>
            <w:r w:rsidRPr="006C2DBC">
              <w:t>1 144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F198657" w14:textId="77777777" w:rsidR="002B1F80" w:rsidRPr="006C2DBC" w:rsidRDefault="002B1F80" w:rsidP="002924BF">
            <w:pPr>
              <w:jc w:val="right"/>
            </w:pPr>
            <w:r w:rsidRPr="006C2DBC">
              <w:t>1 280</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43BA48" w14:textId="77777777" w:rsidR="002B1F80" w:rsidRPr="006C2DBC" w:rsidRDefault="002B1F80" w:rsidP="002924BF">
            <w:pPr>
              <w:jc w:val="right"/>
            </w:pPr>
            <w:r w:rsidRPr="006C2DBC">
              <w:t>24 674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4E2D9A" w14:textId="77777777" w:rsidR="002B1F80" w:rsidRPr="006C2DBC" w:rsidRDefault="002B1F80" w:rsidP="002924BF">
            <w:pPr>
              <w:jc w:val="right"/>
            </w:pPr>
            <w:r w:rsidRPr="006C2DBC">
              <w:t>5,2 %</w:t>
            </w:r>
          </w:p>
        </w:tc>
      </w:tr>
      <w:tr w:rsidR="00A03305" w:rsidRPr="006C2DBC" w14:paraId="44F939AA" w14:textId="77777777" w:rsidTr="006C2DBC">
        <w:trPr>
          <w:trHeight w:val="113"/>
        </w:trPr>
        <w:tc>
          <w:tcPr>
            <w:tcW w:w="44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8CE156" w14:textId="77777777" w:rsidR="002B1F80" w:rsidRPr="006C2DBC" w:rsidRDefault="002B1F80" w:rsidP="006C2DBC">
            <w:pPr>
              <w:pStyle w:val="TabellHode-rad"/>
            </w:pPr>
            <w:r w:rsidRPr="006C2DBC">
              <w:t>B2025</w:t>
            </w:r>
          </w:p>
        </w:tc>
        <w:tc>
          <w:tcPr>
            <w:tcW w:w="55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AD6AF2" w14:textId="77777777" w:rsidR="002B1F80" w:rsidRPr="006C2DBC" w:rsidRDefault="002B1F80" w:rsidP="002924BF">
            <w:pPr>
              <w:jc w:val="right"/>
            </w:pPr>
            <w:r w:rsidRPr="006C2DBC">
              <w:t>94</w:t>
            </w:r>
          </w:p>
        </w:tc>
        <w:tc>
          <w:tcPr>
            <w:tcW w:w="438"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ECA36C" w14:textId="77777777" w:rsidR="002B1F80" w:rsidRPr="006C2DBC" w:rsidRDefault="002B1F80" w:rsidP="002924BF">
            <w:pPr>
              <w:jc w:val="right"/>
            </w:pPr>
            <w:r w:rsidRPr="006C2DBC">
              <w:t>-211</w:t>
            </w:r>
          </w:p>
        </w:tc>
        <w:tc>
          <w:tcPr>
            <w:tcW w:w="51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F465A73" w14:textId="77777777" w:rsidR="002B1F80" w:rsidRPr="006C2DBC" w:rsidRDefault="002B1F80" w:rsidP="002924BF">
            <w:pPr>
              <w:jc w:val="right"/>
            </w:pPr>
            <w:r w:rsidRPr="006C2DBC">
              <w:t>305</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908BD0D" w14:textId="77777777" w:rsidR="002B1F80" w:rsidRPr="006C2DBC" w:rsidRDefault="002B1F80" w:rsidP="002924BF">
            <w:pPr>
              <w:jc w:val="right"/>
            </w:pPr>
            <w:r w:rsidRPr="006C2DBC">
              <w:t>1 283</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F497C4E" w14:textId="77777777" w:rsidR="002B1F80" w:rsidRPr="006C2DBC" w:rsidRDefault="002B1F80" w:rsidP="002924BF">
            <w:pPr>
              <w:jc w:val="right"/>
            </w:pPr>
            <w:r w:rsidRPr="006C2DBC">
              <w:t>1 588</w:t>
            </w:r>
          </w:p>
        </w:tc>
        <w:tc>
          <w:tcPr>
            <w:tcW w:w="710"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1329B59" w14:textId="77777777" w:rsidR="002B1F80" w:rsidRPr="006C2DBC" w:rsidRDefault="002B1F80" w:rsidP="002924BF">
            <w:pPr>
              <w:jc w:val="right"/>
            </w:pPr>
            <w:r w:rsidRPr="006C2DBC">
              <w:t>25 754</w:t>
            </w:r>
          </w:p>
        </w:tc>
        <w:tc>
          <w:tcPr>
            <w:tcW w:w="841"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D7E6519" w14:textId="77777777" w:rsidR="002B1F80" w:rsidRPr="006C2DBC" w:rsidRDefault="002B1F80" w:rsidP="002924BF">
            <w:pPr>
              <w:jc w:val="right"/>
            </w:pPr>
            <w:r w:rsidRPr="006C2DBC">
              <w:t>6,2 %</w:t>
            </w:r>
          </w:p>
        </w:tc>
      </w:tr>
    </w:tbl>
    <w:p w14:paraId="2825FBF9" w14:textId="77777777" w:rsidR="002B1F80" w:rsidRPr="006C2DBC" w:rsidRDefault="002B1F80" w:rsidP="006C2DBC"/>
    <w:p w14:paraId="54404D15" w14:textId="77777777" w:rsidR="002B1F80" w:rsidRPr="006C2DBC" w:rsidRDefault="002B1F80" w:rsidP="006C2DBC"/>
    <w:tbl>
      <w:tblPr>
        <w:tblW w:w="5000" w:type="pct"/>
        <w:tblCellMar>
          <w:left w:w="0" w:type="dxa"/>
          <w:right w:w="0" w:type="dxa"/>
        </w:tblCellMar>
        <w:tblLook w:val="0000" w:firstRow="0" w:lastRow="0" w:firstColumn="0" w:lastColumn="0" w:noHBand="0" w:noVBand="0"/>
      </w:tblPr>
      <w:tblGrid>
        <w:gridCol w:w="972"/>
        <w:gridCol w:w="1145"/>
        <w:gridCol w:w="914"/>
        <w:gridCol w:w="1082"/>
        <w:gridCol w:w="1370"/>
        <w:gridCol w:w="1749"/>
        <w:gridCol w:w="1479"/>
        <w:gridCol w:w="1749"/>
      </w:tblGrid>
      <w:tr w:rsidR="00A03305" w:rsidRPr="006C2DBC" w14:paraId="70525596" w14:textId="77777777" w:rsidTr="006C2DBC">
        <w:trPr>
          <w:trHeight w:val="113"/>
          <w:tblHeader/>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D9FF5D" w14:textId="77777777" w:rsidR="002B1F80" w:rsidRPr="006C2DBC" w:rsidRDefault="002B1F80" w:rsidP="006C2DBC">
            <w:pPr>
              <w:pStyle w:val="TabellHode-kolonne"/>
            </w:pPr>
            <w:r w:rsidRPr="006C2DBC">
              <w:t>Landet</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326595E" w14:textId="77777777" w:rsidR="002B1F80" w:rsidRPr="006C2DBC" w:rsidRDefault="002B1F80" w:rsidP="002924BF">
            <w:pPr>
              <w:pStyle w:val="TabellHode-kolonne"/>
              <w:jc w:val="right"/>
            </w:pPr>
            <w:r w:rsidRPr="006C2DBC">
              <w:t>Resultat</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13F4908" w14:textId="77777777" w:rsidR="002B1F80" w:rsidRPr="006C2DBC" w:rsidRDefault="002B1F80" w:rsidP="002924BF">
            <w:pPr>
              <w:pStyle w:val="TabellHode-kolonne"/>
              <w:jc w:val="right"/>
            </w:pPr>
            <w:r w:rsidRPr="006C2DBC">
              <w:t>Netto finans</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3E1A89A" w14:textId="1CF9C65E" w:rsidR="002B1F80" w:rsidRPr="006C2DBC" w:rsidRDefault="002B1F80" w:rsidP="002924BF">
            <w:pPr>
              <w:pStyle w:val="TabellHode-kolonne"/>
              <w:jc w:val="right"/>
            </w:pPr>
            <w:r w:rsidRPr="006C2DBC">
              <w:t>Driftsresultat</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30DD69E" w14:textId="77777777" w:rsidR="002B1F80" w:rsidRPr="006C2DBC" w:rsidRDefault="002B1F80" w:rsidP="002924BF">
            <w:pPr>
              <w:pStyle w:val="TabellHode-kolonne"/>
              <w:jc w:val="right"/>
            </w:pPr>
            <w:r w:rsidRPr="006C2DBC">
              <w:t>Avskrivninger</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4EF277E" w14:textId="353BC962" w:rsidR="002B1F80" w:rsidRPr="006C2DBC" w:rsidRDefault="002B1F80" w:rsidP="002924BF">
            <w:pPr>
              <w:pStyle w:val="TabellHode-kolonne"/>
              <w:jc w:val="right"/>
            </w:pPr>
            <w:r w:rsidRPr="006C2DBC">
              <w:t>Driftsresultat før avskrivninger i løpende priser</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5CADA2E" w14:textId="77777777" w:rsidR="002B1F80" w:rsidRPr="006C2DBC" w:rsidRDefault="002B1F80" w:rsidP="002924BF">
            <w:pPr>
              <w:pStyle w:val="TabellHode-kolonne"/>
              <w:jc w:val="right"/>
            </w:pPr>
            <w:r w:rsidRPr="006C2DBC">
              <w:t>Omsetning</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220D32D" w14:textId="77777777" w:rsidR="002B1F80" w:rsidRPr="006C2DBC" w:rsidRDefault="002B1F80" w:rsidP="002924BF">
            <w:pPr>
              <w:pStyle w:val="TabellHode-kolonne"/>
              <w:jc w:val="right"/>
            </w:pPr>
            <w:r w:rsidRPr="006C2DBC">
              <w:t>Driftsresultat før avskrivninger i pst. av omsetning</w:t>
            </w:r>
          </w:p>
        </w:tc>
      </w:tr>
      <w:tr w:rsidR="00A03305" w:rsidRPr="006C2DBC" w14:paraId="07CF7215"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1AA5F98" w14:textId="77777777" w:rsidR="002B1F80" w:rsidRPr="006C2DBC" w:rsidRDefault="002B1F80" w:rsidP="006C2DBC">
            <w:pPr>
              <w:pStyle w:val="TabellHode-rad"/>
            </w:pPr>
            <w:r w:rsidRPr="006C2DBC">
              <w:t>2014</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02206B0" w14:textId="77777777" w:rsidR="002B1F80" w:rsidRPr="006C2DBC" w:rsidRDefault="002B1F80" w:rsidP="002924BF">
            <w:pPr>
              <w:jc w:val="right"/>
            </w:pPr>
            <w:r w:rsidRPr="006C2DBC">
              <w:t>2 777</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46757D1" w14:textId="77777777" w:rsidR="002B1F80" w:rsidRPr="006C2DBC" w:rsidRDefault="002B1F80" w:rsidP="002924BF">
            <w:pPr>
              <w:jc w:val="right"/>
            </w:pPr>
            <w:r w:rsidRPr="006C2DBC">
              <w:t>85</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A0CA84" w14:textId="77777777" w:rsidR="002B1F80" w:rsidRPr="006C2DBC" w:rsidRDefault="002B1F80" w:rsidP="002924BF">
            <w:pPr>
              <w:jc w:val="right"/>
            </w:pPr>
            <w:r w:rsidRPr="006C2DBC">
              <w:t>2 692</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285D86A" w14:textId="77777777" w:rsidR="002B1F80" w:rsidRPr="006C2DBC" w:rsidRDefault="002B1F80" w:rsidP="002924BF">
            <w:pPr>
              <w:jc w:val="right"/>
            </w:pPr>
            <w:r w:rsidRPr="006C2DBC">
              <w:t>6 045</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3CBFF4C" w14:textId="77777777" w:rsidR="002B1F80" w:rsidRPr="006C2DBC" w:rsidRDefault="002B1F80" w:rsidP="002924BF">
            <w:pPr>
              <w:jc w:val="right"/>
            </w:pPr>
            <w:r w:rsidRPr="006C2DBC">
              <w:t>8 737</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0DE792" w14:textId="77777777" w:rsidR="002B1F80" w:rsidRPr="006C2DBC" w:rsidRDefault="002B1F80" w:rsidP="002924BF">
            <w:pPr>
              <w:jc w:val="right"/>
            </w:pPr>
            <w:r w:rsidRPr="006C2DBC">
              <w:t>127 785</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479982B" w14:textId="77777777" w:rsidR="002B1F80" w:rsidRPr="006C2DBC" w:rsidRDefault="002B1F80" w:rsidP="002924BF">
            <w:pPr>
              <w:jc w:val="right"/>
            </w:pPr>
            <w:r w:rsidRPr="006C2DBC">
              <w:t>6,8 %</w:t>
            </w:r>
          </w:p>
        </w:tc>
      </w:tr>
      <w:tr w:rsidR="00A03305" w:rsidRPr="006C2DBC" w14:paraId="327C3606"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C58358B" w14:textId="77777777" w:rsidR="002B1F80" w:rsidRPr="006C2DBC" w:rsidRDefault="002B1F80" w:rsidP="006C2DBC">
            <w:pPr>
              <w:pStyle w:val="TabellHode-rad"/>
            </w:pPr>
            <w:r w:rsidRPr="006C2DBC">
              <w:t>2015</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F0AEBE4" w14:textId="77777777" w:rsidR="002B1F80" w:rsidRPr="006C2DBC" w:rsidRDefault="002B1F80" w:rsidP="002924BF">
            <w:pPr>
              <w:jc w:val="right"/>
            </w:pPr>
            <w:r w:rsidRPr="006C2DBC">
              <w:t>2 736</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1084DDE" w14:textId="77777777" w:rsidR="002B1F80" w:rsidRPr="006C2DBC" w:rsidRDefault="002B1F80" w:rsidP="002924BF">
            <w:pPr>
              <w:jc w:val="right"/>
            </w:pPr>
            <w:r w:rsidRPr="006C2DBC">
              <w:t>32</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69FEE6D" w14:textId="77777777" w:rsidR="002B1F80" w:rsidRPr="006C2DBC" w:rsidRDefault="002B1F80" w:rsidP="002924BF">
            <w:pPr>
              <w:jc w:val="right"/>
            </w:pPr>
            <w:r w:rsidRPr="006C2DBC">
              <w:t>2 704</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8AAEF4" w14:textId="77777777" w:rsidR="002B1F80" w:rsidRPr="006C2DBC" w:rsidRDefault="002B1F80" w:rsidP="002924BF">
            <w:pPr>
              <w:jc w:val="right"/>
            </w:pPr>
            <w:r w:rsidRPr="006C2DBC">
              <w:t>5 986</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66A666" w14:textId="77777777" w:rsidR="002B1F80" w:rsidRPr="006C2DBC" w:rsidRDefault="002B1F80" w:rsidP="002924BF">
            <w:pPr>
              <w:jc w:val="right"/>
            </w:pPr>
            <w:r w:rsidRPr="006C2DBC">
              <w:t>8 690</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0A7624" w14:textId="77777777" w:rsidR="002B1F80" w:rsidRPr="006C2DBC" w:rsidRDefault="002B1F80" w:rsidP="002924BF">
            <w:pPr>
              <w:jc w:val="right"/>
            </w:pPr>
            <w:r w:rsidRPr="006C2DBC">
              <w:t>144 938</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06309D0" w14:textId="77777777" w:rsidR="002B1F80" w:rsidRPr="006C2DBC" w:rsidRDefault="002B1F80" w:rsidP="002924BF">
            <w:pPr>
              <w:jc w:val="right"/>
            </w:pPr>
            <w:r w:rsidRPr="006C2DBC">
              <w:t>6,0 %</w:t>
            </w:r>
          </w:p>
        </w:tc>
      </w:tr>
      <w:tr w:rsidR="00A03305" w:rsidRPr="006C2DBC" w14:paraId="7CB8300F"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314644" w14:textId="77777777" w:rsidR="002B1F80" w:rsidRPr="006C2DBC" w:rsidRDefault="002B1F80" w:rsidP="006C2DBC">
            <w:pPr>
              <w:pStyle w:val="TabellHode-rad"/>
            </w:pPr>
            <w:r w:rsidRPr="006C2DBC">
              <w:t>2016</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61807D" w14:textId="77777777" w:rsidR="002B1F80" w:rsidRPr="006C2DBC" w:rsidRDefault="002B1F80" w:rsidP="002924BF">
            <w:pPr>
              <w:jc w:val="right"/>
            </w:pPr>
            <w:r w:rsidRPr="006C2DBC">
              <w:t>2 970</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28AF076" w14:textId="77777777" w:rsidR="002B1F80" w:rsidRPr="006C2DBC" w:rsidRDefault="002B1F80" w:rsidP="002924BF">
            <w:pPr>
              <w:jc w:val="right"/>
            </w:pPr>
            <w:r w:rsidRPr="006C2DBC">
              <w:t>96</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737A96B" w14:textId="77777777" w:rsidR="002B1F80" w:rsidRPr="006C2DBC" w:rsidRDefault="002B1F80" w:rsidP="002924BF">
            <w:pPr>
              <w:jc w:val="right"/>
            </w:pPr>
            <w:r w:rsidRPr="006C2DBC">
              <w:t>2 874</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6B63CF" w14:textId="77777777" w:rsidR="002B1F80" w:rsidRPr="006C2DBC" w:rsidRDefault="002B1F80" w:rsidP="002924BF">
            <w:pPr>
              <w:jc w:val="right"/>
            </w:pPr>
            <w:r w:rsidRPr="006C2DBC">
              <w:t>6 503</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E0D272" w14:textId="77777777" w:rsidR="002B1F80" w:rsidRPr="006C2DBC" w:rsidRDefault="002B1F80" w:rsidP="002924BF">
            <w:pPr>
              <w:jc w:val="right"/>
            </w:pPr>
            <w:r w:rsidRPr="006C2DBC">
              <w:t>9 377</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AF61583" w14:textId="77777777" w:rsidR="002B1F80" w:rsidRPr="006C2DBC" w:rsidRDefault="002B1F80" w:rsidP="002924BF">
            <w:pPr>
              <w:jc w:val="right"/>
            </w:pPr>
            <w:r w:rsidRPr="006C2DBC">
              <w:t>146 031</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DA421F9" w14:textId="77777777" w:rsidR="002B1F80" w:rsidRPr="006C2DBC" w:rsidRDefault="002B1F80" w:rsidP="002924BF">
            <w:pPr>
              <w:jc w:val="right"/>
            </w:pPr>
            <w:r w:rsidRPr="006C2DBC">
              <w:t>6,4 %</w:t>
            </w:r>
          </w:p>
        </w:tc>
      </w:tr>
      <w:tr w:rsidR="00A03305" w:rsidRPr="006C2DBC" w14:paraId="3FF34B25"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118B126" w14:textId="77777777" w:rsidR="002B1F80" w:rsidRPr="006C2DBC" w:rsidRDefault="002B1F80" w:rsidP="006C2DBC">
            <w:pPr>
              <w:pStyle w:val="TabellHode-rad"/>
            </w:pPr>
            <w:r w:rsidRPr="006C2DBC">
              <w:t>2017</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B50E8D3" w14:textId="77777777" w:rsidR="002B1F80" w:rsidRPr="006C2DBC" w:rsidRDefault="002B1F80" w:rsidP="002924BF">
            <w:pPr>
              <w:jc w:val="right"/>
            </w:pPr>
            <w:r w:rsidRPr="006C2DBC">
              <w:t>2 283</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A00E7AE" w14:textId="77777777" w:rsidR="002B1F80" w:rsidRPr="006C2DBC" w:rsidRDefault="002B1F80" w:rsidP="002924BF">
            <w:pPr>
              <w:jc w:val="right"/>
            </w:pPr>
            <w:r w:rsidRPr="006C2DBC">
              <w:t>-43</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FC4CFF6" w14:textId="77777777" w:rsidR="002B1F80" w:rsidRPr="006C2DBC" w:rsidRDefault="002B1F80" w:rsidP="002924BF">
            <w:pPr>
              <w:jc w:val="right"/>
            </w:pPr>
            <w:r w:rsidRPr="006C2DBC">
              <w:t>2 326</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C6ACA5D" w14:textId="77777777" w:rsidR="002B1F80" w:rsidRPr="006C2DBC" w:rsidRDefault="002B1F80" w:rsidP="002924BF">
            <w:pPr>
              <w:jc w:val="right"/>
            </w:pPr>
            <w:r w:rsidRPr="006C2DBC">
              <w:t>6 821</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7E21BE4" w14:textId="77777777" w:rsidR="002B1F80" w:rsidRPr="006C2DBC" w:rsidRDefault="002B1F80" w:rsidP="002924BF">
            <w:pPr>
              <w:jc w:val="right"/>
            </w:pPr>
            <w:r w:rsidRPr="006C2DBC">
              <w:t>9 146</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854C5F4" w14:textId="77777777" w:rsidR="002B1F80" w:rsidRPr="006C2DBC" w:rsidRDefault="002B1F80" w:rsidP="002924BF">
            <w:pPr>
              <w:jc w:val="right"/>
            </w:pPr>
            <w:r w:rsidRPr="006C2DBC">
              <w:t>144 851</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73B1076" w14:textId="77777777" w:rsidR="002B1F80" w:rsidRPr="006C2DBC" w:rsidRDefault="002B1F80" w:rsidP="002924BF">
            <w:pPr>
              <w:jc w:val="right"/>
            </w:pPr>
            <w:r w:rsidRPr="006C2DBC">
              <w:t>6,3 %</w:t>
            </w:r>
          </w:p>
        </w:tc>
      </w:tr>
      <w:tr w:rsidR="00A03305" w:rsidRPr="006C2DBC" w14:paraId="010EF57D"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396A0D5" w14:textId="77777777" w:rsidR="002B1F80" w:rsidRPr="006C2DBC" w:rsidRDefault="002B1F80" w:rsidP="006C2DBC">
            <w:pPr>
              <w:pStyle w:val="TabellHode-rad"/>
            </w:pPr>
            <w:r w:rsidRPr="006C2DBC">
              <w:t>2018</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4A4F5C6" w14:textId="77777777" w:rsidR="002B1F80" w:rsidRPr="006C2DBC" w:rsidRDefault="002B1F80" w:rsidP="002924BF">
            <w:pPr>
              <w:jc w:val="right"/>
            </w:pPr>
            <w:r w:rsidRPr="006C2DBC">
              <w:t>3 243</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775AA6E" w14:textId="77777777" w:rsidR="002B1F80" w:rsidRPr="006C2DBC" w:rsidRDefault="002B1F80" w:rsidP="002924BF">
            <w:pPr>
              <w:jc w:val="right"/>
            </w:pPr>
            <w:r w:rsidRPr="006C2DBC">
              <w:t>37</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81847C0" w14:textId="77777777" w:rsidR="002B1F80" w:rsidRPr="006C2DBC" w:rsidRDefault="002B1F80" w:rsidP="002924BF">
            <w:pPr>
              <w:jc w:val="right"/>
            </w:pPr>
            <w:r w:rsidRPr="006C2DBC">
              <w:t>3 206</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859273" w14:textId="77777777" w:rsidR="002B1F80" w:rsidRPr="006C2DBC" w:rsidRDefault="002B1F80" w:rsidP="002924BF">
            <w:pPr>
              <w:jc w:val="right"/>
            </w:pPr>
            <w:r w:rsidRPr="006C2DBC">
              <w:t>6 850</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D502FCD" w14:textId="77777777" w:rsidR="002B1F80" w:rsidRPr="006C2DBC" w:rsidRDefault="002B1F80" w:rsidP="002924BF">
            <w:pPr>
              <w:jc w:val="right"/>
            </w:pPr>
            <w:r w:rsidRPr="006C2DBC">
              <w:t>10 057</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846A622" w14:textId="77777777" w:rsidR="002B1F80" w:rsidRPr="006C2DBC" w:rsidRDefault="002B1F80" w:rsidP="002924BF">
            <w:pPr>
              <w:jc w:val="right"/>
            </w:pPr>
            <w:r w:rsidRPr="006C2DBC">
              <w:t>149 840</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9605E4F" w14:textId="77777777" w:rsidR="002B1F80" w:rsidRPr="006C2DBC" w:rsidRDefault="002B1F80" w:rsidP="002924BF">
            <w:pPr>
              <w:jc w:val="right"/>
            </w:pPr>
            <w:r w:rsidRPr="006C2DBC">
              <w:t>6,7 %</w:t>
            </w:r>
          </w:p>
        </w:tc>
      </w:tr>
      <w:tr w:rsidR="00A03305" w:rsidRPr="006C2DBC" w14:paraId="442CBE1C"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5EC6865" w14:textId="77777777" w:rsidR="002B1F80" w:rsidRPr="006C2DBC" w:rsidRDefault="002B1F80" w:rsidP="006C2DBC">
            <w:pPr>
              <w:pStyle w:val="TabellHode-rad"/>
            </w:pPr>
            <w:r w:rsidRPr="006C2DBC">
              <w:t>2019</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96DB612" w14:textId="77777777" w:rsidR="002B1F80" w:rsidRPr="006C2DBC" w:rsidRDefault="002B1F80" w:rsidP="002924BF">
            <w:pPr>
              <w:jc w:val="right"/>
            </w:pPr>
            <w:r w:rsidRPr="006C2DBC">
              <w:t>3 382</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0EEAB81" w14:textId="77777777" w:rsidR="002B1F80" w:rsidRPr="006C2DBC" w:rsidRDefault="002B1F80" w:rsidP="002924BF">
            <w:pPr>
              <w:jc w:val="right"/>
            </w:pPr>
            <w:r w:rsidRPr="006C2DBC">
              <w:t>174</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F363AF9" w14:textId="77777777" w:rsidR="002B1F80" w:rsidRPr="006C2DBC" w:rsidRDefault="002B1F80" w:rsidP="002924BF">
            <w:pPr>
              <w:jc w:val="right"/>
            </w:pPr>
            <w:r w:rsidRPr="006C2DBC">
              <w:t>3 208</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E812465" w14:textId="77777777" w:rsidR="002B1F80" w:rsidRPr="006C2DBC" w:rsidRDefault="002B1F80" w:rsidP="002924BF">
            <w:pPr>
              <w:jc w:val="right"/>
            </w:pPr>
            <w:r w:rsidRPr="006C2DBC">
              <w:t>7 011</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5E0A89" w14:textId="77777777" w:rsidR="002B1F80" w:rsidRPr="006C2DBC" w:rsidRDefault="002B1F80" w:rsidP="002924BF">
            <w:pPr>
              <w:jc w:val="right"/>
            </w:pPr>
            <w:r w:rsidRPr="006C2DBC">
              <w:t>10 219</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1C70D6C" w14:textId="77777777" w:rsidR="002B1F80" w:rsidRPr="006C2DBC" w:rsidRDefault="002B1F80" w:rsidP="002924BF">
            <w:pPr>
              <w:jc w:val="right"/>
            </w:pPr>
            <w:r w:rsidRPr="006C2DBC">
              <w:t>158 322</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C5AD866" w14:textId="77777777" w:rsidR="002B1F80" w:rsidRPr="006C2DBC" w:rsidRDefault="002B1F80" w:rsidP="002924BF">
            <w:pPr>
              <w:jc w:val="right"/>
            </w:pPr>
            <w:r w:rsidRPr="006C2DBC">
              <w:t>6,5 %</w:t>
            </w:r>
          </w:p>
        </w:tc>
      </w:tr>
      <w:tr w:rsidR="00A03305" w:rsidRPr="006C2DBC" w14:paraId="325B3BBC"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3861829" w14:textId="77777777" w:rsidR="002B1F80" w:rsidRPr="006C2DBC" w:rsidRDefault="002B1F80" w:rsidP="006C2DBC">
            <w:pPr>
              <w:pStyle w:val="TabellHode-rad"/>
            </w:pPr>
            <w:r w:rsidRPr="006C2DBC">
              <w:t>2020</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A598428" w14:textId="77777777" w:rsidR="002B1F80" w:rsidRPr="006C2DBC" w:rsidRDefault="002B1F80" w:rsidP="002924BF">
            <w:pPr>
              <w:jc w:val="right"/>
            </w:pPr>
            <w:r w:rsidRPr="006C2DBC">
              <w:t>6 202</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72FD343" w14:textId="77777777" w:rsidR="002B1F80" w:rsidRPr="006C2DBC" w:rsidRDefault="002B1F80" w:rsidP="002924BF">
            <w:pPr>
              <w:jc w:val="right"/>
            </w:pPr>
            <w:r w:rsidRPr="006C2DBC">
              <w:t>7</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0C89E49" w14:textId="77777777" w:rsidR="002B1F80" w:rsidRPr="006C2DBC" w:rsidRDefault="002B1F80" w:rsidP="002924BF">
            <w:pPr>
              <w:jc w:val="right"/>
            </w:pPr>
            <w:r w:rsidRPr="006C2DBC">
              <w:t>6 195</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B6D3468" w14:textId="77777777" w:rsidR="002B1F80" w:rsidRPr="006C2DBC" w:rsidRDefault="002B1F80" w:rsidP="002924BF">
            <w:pPr>
              <w:jc w:val="right"/>
            </w:pPr>
            <w:r w:rsidRPr="006C2DBC">
              <w:t>7 328</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780441C" w14:textId="77777777" w:rsidR="002B1F80" w:rsidRPr="006C2DBC" w:rsidRDefault="002B1F80" w:rsidP="002924BF">
            <w:pPr>
              <w:jc w:val="right"/>
            </w:pPr>
            <w:r w:rsidRPr="006C2DBC">
              <w:t>13 523</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EC1C735" w14:textId="77777777" w:rsidR="002B1F80" w:rsidRPr="006C2DBC" w:rsidRDefault="002B1F80" w:rsidP="002924BF">
            <w:pPr>
              <w:jc w:val="right"/>
            </w:pPr>
            <w:r w:rsidRPr="006C2DBC">
              <w:t>163 234</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03F85A" w14:textId="77777777" w:rsidR="002B1F80" w:rsidRPr="006C2DBC" w:rsidRDefault="002B1F80" w:rsidP="002924BF">
            <w:pPr>
              <w:jc w:val="right"/>
            </w:pPr>
            <w:r w:rsidRPr="006C2DBC">
              <w:t>8,3 %</w:t>
            </w:r>
          </w:p>
        </w:tc>
      </w:tr>
      <w:tr w:rsidR="00A03305" w:rsidRPr="006C2DBC" w14:paraId="01631E4F"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10F671F" w14:textId="77777777" w:rsidR="002B1F80" w:rsidRPr="006C2DBC" w:rsidRDefault="002B1F80" w:rsidP="006C2DBC">
            <w:pPr>
              <w:pStyle w:val="TabellHode-rad"/>
            </w:pPr>
            <w:r w:rsidRPr="006C2DBC">
              <w:t>2021</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6F40991" w14:textId="77777777" w:rsidR="002B1F80" w:rsidRPr="006C2DBC" w:rsidRDefault="002B1F80" w:rsidP="002924BF">
            <w:pPr>
              <w:jc w:val="right"/>
            </w:pPr>
            <w:r w:rsidRPr="006C2DBC">
              <w:t>4 040</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2002E1" w14:textId="77777777" w:rsidR="002B1F80" w:rsidRPr="006C2DBC" w:rsidRDefault="002B1F80" w:rsidP="002924BF">
            <w:pPr>
              <w:jc w:val="right"/>
            </w:pPr>
            <w:r w:rsidRPr="006C2DBC">
              <w:t>4</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61B274F" w14:textId="77777777" w:rsidR="002B1F80" w:rsidRPr="006C2DBC" w:rsidRDefault="002B1F80" w:rsidP="002924BF">
            <w:pPr>
              <w:jc w:val="right"/>
            </w:pPr>
            <w:r w:rsidRPr="006C2DBC">
              <w:t>4 036</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BFFD08" w14:textId="77777777" w:rsidR="002B1F80" w:rsidRPr="006C2DBC" w:rsidRDefault="002B1F80" w:rsidP="002924BF">
            <w:pPr>
              <w:jc w:val="right"/>
            </w:pPr>
            <w:r w:rsidRPr="006C2DBC">
              <w:t>7 484</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25AF4FE" w14:textId="77777777" w:rsidR="002B1F80" w:rsidRPr="006C2DBC" w:rsidRDefault="002B1F80" w:rsidP="002924BF">
            <w:pPr>
              <w:jc w:val="right"/>
            </w:pPr>
            <w:r w:rsidRPr="006C2DBC">
              <w:t>11 520</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675B35B" w14:textId="77777777" w:rsidR="002B1F80" w:rsidRPr="006C2DBC" w:rsidRDefault="002B1F80" w:rsidP="002924BF">
            <w:pPr>
              <w:jc w:val="right"/>
            </w:pPr>
            <w:r w:rsidRPr="006C2DBC">
              <w:t>175 794</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C6E5FEF" w14:textId="77777777" w:rsidR="002B1F80" w:rsidRPr="006C2DBC" w:rsidRDefault="002B1F80" w:rsidP="002924BF">
            <w:pPr>
              <w:jc w:val="right"/>
            </w:pPr>
            <w:r w:rsidRPr="006C2DBC">
              <w:t>6,6 %</w:t>
            </w:r>
          </w:p>
        </w:tc>
      </w:tr>
      <w:tr w:rsidR="00A03305" w:rsidRPr="006C2DBC" w14:paraId="26DAAAEF"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28E5EF1" w14:textId="77777777" w:rsidR="002B1F80" w:rsidRPr="006C2DBC" w:rsidRDefault="002B1F80" w:rsidP="006C2DBC">
            <w:pPr>
              <w:pStyle w:val="TabellHode-rad"/>
            </w:pPr>
            <w:r w:rsidRPr="006C2DBC">
              <w:t>2022</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ADD1DC4" w14:textId="77777777" w:rsidR="002B1F80" w:rsidRPr="006C2DBC" w:rsidRDefault="002B1F80" w:rsidP="002924BF">
            <w:pPr>
              <w:jc w:val="right"/>
            </w:pPr>
            <w:r w:rsidRPr="006C2DBC">
              <w:t>2 580</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FCBC1D1" w14:textId="77777777" w:rsidR="002B1F80" w:rsidRPr="006C2DBC" w:rsidRDefault="002B1F80" w:rsidP="002924BF">
            <w:pPr>
              <w:jc w:val="right"/>
            </w:pPr>
            <w:r w:rsidRPr="006C2DBC">
              <w:t>288</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6D7520E" w14:textId="77777777" w:rsidR="002B1F80" w:rsidRPr="006C2DBC" w:rsidRDefault="002B1F80" w:rsidP="002924BF">
            <w:pPr>
              <w:jc w:val="right"/>
            </w:pPr>
            <w:r w:rsidRPr="006C2DBC">
              <w:t>2 293</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D73C8D7" w14:textId="77777777" w:rsidR="002B1F80" w:rsidRPr="006C2DBC" w:rsidRDefault="002B1F80" w:rsidP="002924BF">
            <w:pPr>
              <w:jc w:val="right"/>
            </w:pPr>
            <w:r w:rsidRPr="006C2DBC">
              <w:t>7 911</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DECAD34" w14:textId="77777777" w:rsidR="002B1F80" w:rsidRPr="006C2DBC" w:rsidRDefault="002B1F80" w:rsidP="002924BF">
            <w:pPr>
              <w:jc w:val="right"/>
            </w:pPr>
            <w:r w:rsidRPr="006C2DBC">
              <w:t>10 203</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BBDA091" w14:textId="77777777" w:rsidR="002B1F80" w:rsidRPr="006C2DBC" w:rsidRDefault="002B1F80" w:rsidP="002924BF">
            <w:pPr>
              <w:jc w:val="right"/>
            </w:pPr>
            <w:r w:rsidRPr="006C2DBC">
              <w:t>185 717</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4C5E478" w14:textId="77777777" w:rsidR="002B1F80" w:rsidRPr="006C2DBC" w:rsidRDefault="002B1F80" w:rsidP="002924BF">
            <w:pPr>
              <w:jc w:val="right"/>
            </w:pPr>
            <w:r w:rsidRPr="006C2DBC">
              <w:t>5,5 %</w:t>
            </w:r>
          </w:p>
        </w:tc>
      </w:tr>
      <w:tr w:rsidR="00A03305" w:rsidRPr="006C2DBC" w14:paraId="5AADF162"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DDC5669" w14:textId="77777777" w:rsidR="002B1F80" w:rsidRPr="006C2DBC" w:rsidRDefault="002B1F80" w:rsidP="006C2DBC">
            <w:pPr>
              <w:pStyle w:val="TabellHode-rad"/>
            </w:pPr>
            <w:r w:rsidRPr="006C2DBC">
              <w:t>2023</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8EBCDD6" w14:textId="77777777" w:rsidR="002B1F80" w:rsidRPr="006C2DBC" w:rsidRDefault="002B1F80" w:rsidP="002924BF">
            <w:pPr>
              <w:jc w:val="right"/>
            </w:pPr>
            <w:r w:rsidRPr="006C2DBC">
              <w:t>1 496</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94486D4" w14:textId="77777777" w:rsidR="002B1F80" w:rsidRPr="006C2DBC" w:rsidRDefault="002B1F80" w:rsidP="002924BF">
            <w:pPr>
              <w:jc w:val="right"/>
            </w:pPr>
            <w:r w:rsidRPr="006C2DBC">
              <w:t>380</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4F51EB3" w14:textId="77777777" w:rsidR="002B1F80" w:rsidRPr="006C2DBC" w:rsidRDefault="002B1F80" w:rsidP="002924BF">
            <w:pPr>
              <w:jc w:val="right"/>
            </w:pPr>
            <w:r w:rsidRPr="006C2DBC">
              <w:t>1 117</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AA78EE5" w14:textId="77777777" w:rsidR="002B1F80" w:rsidRPr="006C2DBC" w:rsidRDefault="002B1F80" w:rsidP="002924BF">
            <w:pPr>
              <w:jc w:val="right"/>
            </w:pPr>
            <w:r w:rsidRPr="006C2DBC">
              <w:t>8 163</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921C72D" w14:textId="77777777" w:rsidR="002B1F80" w:rsidRPr="006C2DBC" w:rsidRDefault="002B1F80" w:rsidP="002924BF">
            <w:pPr>
              <w:jc w:val="right"/>
            </w:pPr>
            <w:r w:rsidRPr="006C2DBC">
              <w:t>9 280</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E2D6F9" w14:textId="77777777" w:rsidR="002B1F80" w:rsidRPr="006C2DBC" w:rsidRDefault="002B1F80" w:rsidP="002924BF">
            <w:pPr>
              <w:jc w:val="right"/>
            </w:pPr>
            <w:r w:rsidRPr="006C2DBC">
              <w:t>194 358</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C5DEF31" w14:textId="77777777" w:rsidR="002B1F80" w:rsidRPr="006C2DBC" w:rsidRDefault="002B1F80" w:rsidP="002924BF">
            <w:pPr>
              <w:jc w:val="right"/>
            </w:pPr>
            <w:r w:rsidRPr="006C2DBC">
              <w:t>4,8 %</w:t>
            </w:r>
          </w:p>
        </w:tc>
      </w:tr>
      <w:tr w:rsidR="00A03305" w:rsidRPr="006C2DBC" w14:paraId="42A1F57B"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E121A7C" w14:textId="77777777" w:rsidR="002B1F80" w:rsidRPr="006C2DBC" w:rsidRDefault="002B1F80" w:rsidP="006C2DBC">
            <w:pPr>
              <w:pStyle w:val="TabellHode-rad"/>
            </w:pPr>
            <w:r w:rsidRPr="006C2DBC">
              <w:lastRenderedPageBreak/>
              <w:t>2024</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778EF7BC" w14:textId="77777777" w:rsidR="002B1F80" w:rsidRPr="006C2DBC" w:rsidRDefault="002B1F80" w:rsidP="002924BF">
            <w:pPr>
              <w:jc w:val="right"/>
            </w:pPr>
            <w:r w:rsidRPr="006C2DBC">
              <w:t>3 276</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2C2EEB1" w14:textId="77777777" w:rsidR="002B1F80" w:rsidRPr="006C2DBC" w:rsidRDefault="002B1F80" w:rsidP="002924BF">
            <w:pPr>
              <w:jc w:val="right"/>
            </w:pPr>
            <w:r w:rsidRPr="006C2DBC">
              <w:t>-204</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B4BDED5" w14:textId="77777777" w:rsidR="002B1F80" w:rsidRPr="006C2DBC" w:rsidRDefault="002B1F80" w:rsidP="002924BF">
            <w:pPr>
              <w:jc w:val="right"/>
            </w:pPr>
            <w:r w:rsidRPr="006C2DBC">
              <w:t>3 480</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8B065C0" w14:textId="77777777" w:rsidR="002B1F80" w:rsidRPr="006C2DBC" w:rsidRDefault="002B1F80" w:rsidP="002924BF">
            <w:pPr>
              <w:jc w:val="right"/>
            </w:pPr>
            <w:r w:rsidRPr="006C2DBC">
              <w:t>8 590</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623C3E74" w14:textId="77777777" w:rsidR="002B1F80" w:rsidRPr="006C2DBC" w:rsidRDefault="002B1F80" w:rsidP="002924BF">
            <w:pPr>
              <w:jc w:val="right"/>
            </w:pPr>
            <w:r w:rsidRPr="006C2DBC">
              <w:t>12 070</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3C34E1D3" w14:textId="77777777" w:rsidR="002B1F80" w:rsidRPr="006C2DBC" w:rsidRDefault="002B1F80" w:rsidP="002924BF">
            <w:pPr>
              <w:jc w:val="right"/>
            </w:pPr>
            <w:r w:rsidRPr="006C2DBC">
              <w:t>210 455</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3C834E4" w14:textId="77777777" w:rsidR="002B1F80" w:rsidRPr="006C2DBC" w:rsidRDefault="002B1F80" w:rsidP="002924BF">
            <w:pPr>
              <w:jc w:val="right"/>
            </w:pPr>
            <w:r w:rsidRPr="006C2DBC">
              <w:t>5,7 %</w:t>
            </w:r>
          </w:p>
        </w:tc>
      </w:tr>
      <w:tr w:rsidR="00A03305" w:rsidRPr="006C2DBC" w14:paraId="5FBD0D77" w14:textId="77777777" w:rsidTr="006C2DBC">
        <w:trPr>
          <w:trHeight w:val="113"/>
        </w:trPr>
        <w:tc>
          <w:tcPr>
            <w:tcW w:w="464"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A5343AD" w14:textId="77777777" w:rsidR="002B1F80" w:rsidRPr="006C2DBC" w:rsidRDefault="002B1F80" w:rsidP="006C2DBC">
            <w:pPr>
              <w:pStyle w:val="TabellHode-rad"/>
            </w:pPr>
            <w:r w:rsidRPr="006C2DBC">
              <w:t>B2025</w:t>
            </w:r>
          </w:p>
        </w:tc>
        <w:tc>
          <w:tcPr>
            <w:tcW w:w="54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47583570" w14:textId="77777777" w:rsidR="002B1F80" w:rsidRPr="006C2DBC" w:rsidRDefault="002B1F80" w:rsidP="002924BF">
            <w:pPr>
              <w:jc w:val="right"/>
            </w:pPr>
            <w:r w:rsidRPr="006C2DBC">
              <w:t>2 600</w:t>
            </w:r>
          </w:p>
        </w:tc>
        <w:tc>
          <w:tcPr>
            <w:tcW w:w="43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E06F19E" w14:textId="77777777" w:rsidR="002B1F80" w:rsidRPr="006C2DBC" w:rsidRDefault="002B1F80" w:rsidP="002924BF">
            <w:pPr>
              <w:jc w:val="right"/>
            </w:pPr>
            <w:r w:rsidRPr="006C2DBC">
              <w:t>-1 637</w:t>
            </w:r>
          </w:p>
        </w:tc>
        <w:tc>
          <w:tcPr>
            <w:tcW w:w="51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0B6FEB68" w14:textId="77777777" w:rsidR="002B1F80" w:rsidRPr="006C2DBC" w:rsidRDefault="002B1F80" w:rsidP="002924BF">
            <w:pPr>
              <w:jc w:val="right"/>
            </w:pPr>
            <w:r w:rsidRPr="006C2DBC">
              <w:t>4 237</w:t>
            </w:r>
          </w:p>
        </w:tc>
        <w:tc>
          <w:tcPr>
            <w:tcW w:w="655"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FA6A050" w14:textId="77777777" w:rsidR="002B1F80" w:rsidRPr="006C2DBC" w:rsidRDefault="002B1F80" w:rsidP="002924BF">
            <w:pPr>
              <w:jc w:val="right"/>
            </w:pPr>
            <w:r w:rsidRPr="006C2DBC">
              <w:t>9 638</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16610B5C" w14:textId="77777777" w:rsidR="002B1F80" w:rsidRPr="006C2DBC" w:rsidRDefault="002B1F80" w:rsidP="002924BF">
            <w:pPr>
              <w:jc w:val="right"/>
            </w:pPr>
            <w:r w:rsidRPr="006C2DBC">
              <w:t>13 876</w:t>
            </w:r>
          </w:p>
        </w:tc>
        <w:tc>
          <w:tcPr>
            <w:tcW w:w="707"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23FD8A49" w14:textId="77777777" w:rsidR="002B1F80" w:rsidRPr="006C2DBC" w:rsidRDefault="002B1F80" w:rsidP="002924BF">
            <w:pPr>
              <w:jc w:val="right"/>
            </w:pPr>
            <w:r w:rsidRPr="006C2DBC">
              <w:t>220 372</w:t>
            </w:r>
          </w:p>
        </w:tc>
        <w:tc>
          <w:tcPr>
            <w:tcW w:w="836" w:type="pct"/>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bottom"/>
          </w:tcPr>
          <w:p w14:paraId="50AEDF65" w14:textId="77777777" w:rsidR="002B1F80" w:rsidRPr="006C2DBC" w:rsidRDefault="002B1F80" w:rsidP="002924BF">
            <w:pPr>
              <w:jc w:val="right"/>
            </w:pPr>
            <w:r w:rsidRPr="006C2DBC">
              <w:t>6,3 %</w:t>
            </w:r>
          </w:p>
        </w:tc>
      </w:tr>
    </w:tbl>
    <w:p w14:paraId="72BA7E05" w14:textId="77777777" w:rsidR="002B1F80" w:rsidRPr="006C2DBC" w:rsidRDefault="002B1F80" w:rsidP="006C2DBC"/>
    <w:sectPr w:rsidR="002B1F80" w:rsidRPr="006C2DBC">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049A0" w14:textId="77777777" w:rsidR="002B1F80" w:rsidRDefault="002B1F80">
      <w:pPr>
        <w:spacing w:before="0" w:after="0" w:line="240" w:lineRule="auto"/>
      </w:pPr>
      <w:r>
        <w:separator/>
      </w:r>
    </w:p>
  </w:endnote>
  <w:endnote w:type="continuationSeparator" w:id="0">
    <w:p w14:paraId="39E949FD" w14:textId="77777777" w:rsidR="002B1F80" w:rsidRDefault="002B1F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FFF4F" w14:textId="77777777" w:rsidR="002B1F80" w:rsidRDefault="002B1F80">
      <w:pPr>
        <w:spacing w:before="0" w:after="0" w:line="240" w:lineRule="auto"/>
      </w:pPr>
      <w:r>
        <w:separator/>
      </w:r>
    </w:p>
  </w:footnote>
  <w:footnote w:type="continuationSeparator" w:id="0">
    <w:p w14:paraId="1534D35A" w14:textId="77777777" w:rsidR="002B1F80" w:rsidRDefault="002B1F80">
      <w:pPr>
        <w:spacing w:before="0" w:after="0" w:line="240" w:lineRule="auto"/>
      </w:pPr>
      <w:r>
        <w:continuationSeparator/>
      </w:r>
    </w:p>
  </w:footnote>
  <w:footnote w:id="1">
    <w:p w14:paraId="624243AE" w14:textId="3945A8BB" w:rsidR="002B1F80" w:rsidRDefault="002B1F80">
      <w:pPr>
        <w:pStyle w:val="Fotnotetekst"/>
      </w:pPr>
      <w:r w:rsidRPr="006C2DBC">
        <w:rPr>
          <w:rStyle w:val="Fotnotereferanse"/>
        </w:rPr>
        <w:footnoteRef/>
      </w:r>
      <w:r w:rsidRPr="006C2DBC">
        <w:tab/>
        <w:t xml:space="preserve">I tillegg får de regionale helseforetakene egne inntekter gjennom egenandeler og pasientbetaling i forbindelse med poliklinisk helsehjelp. Dette utgjør om lag 4 mrd. kroner eller om lag 2 prosent av inntektene til helseregionene. De regionale helseforetakene har også gjestepasientinntekter og -kostnader gjennom det regionale gjestepasientoppgjøret. </w:t>
      </w:r>
    </w:p>
  </w:footnote>
  <w:footnote w:id="2">
    <w:p w14:paraId="50F4F4D4" w14:textId="4066EF31" w:rsidR="002B1F80" w:rsidRDefault="002B1F80">
      <w:pPr>
        <w:pStyle w:val="Fotnotetekst"/>
      </w:pPr>
      <w:r w:rsidRPr="006C2DBC">
        <w:rPr>
          <w:rStyle w:val="Fotnotereferanse"/>
        </w:rPr>
        <w:footnoteRef/>
      </w:r>
      <w:r w:rsidRPr="006C2DBC">
        <w:tab/>
        <w:t>De regionale helseforetakene har innenfor rammer fastsatt av Stortinget adgang til å ha driftskreditter. Det vises til omtale i kapittel 7.3 Investeringer og gjeld.</w:t>
      </w:r>
    </w:p>
  </w:footnote>
  <w:footnote w:id="3">
    <w:p w14:paraId="10E0DF9E" w14:textId="47F2FBCC" w:rsidR="002B1F80" w:rsidRDefault="002B1F80">
      <w:pPr>
        <w:pStyle w:val="Fotnotetekst"/>
      </w:pPr>
      <w:r w:rsidRPr="006C2DBC">
        <w:rPr>
          <w:rStyle w:val="Fotnotereferanse"/>
        </w:rPr>
        <w:footnoteRef/>
      </w:r>
      <w:r w:rsidRPr="006C2DBC">
        <w:tab/>
        <w:t xml:space="preserve">Inntekter til å dekke pensjonskostnader fordeles etter kriteriene i inntektsmodellen til de regionale helseforetakene. De faktiske pensjonskostnadene vil kunne avvike fra dette på regionalt nivå, og dermed påvirke handlingsrommet regionalt. </w:t>
      </w:r>
    </w:p>
  </w:footnote>
  <w:footnote w:id="4">
    <w:p w14:paraId="06136051" w14:textId="4FB2A883" w:rsidR="002B1F80" w:rsidRDefault="002B1F80" w:rsidP="006C2DBC">
      <w:pPr>
        <w:pStyle w:val="Fotnotetekst"/>
      </w:pPr>
      <w:r w:rsidRPr="006C2DBC">
        <w:rPr>
          <w:rStyle w:val="Fotnotereferanse"/>
        </w:rPr>
        <w:footnoteRef/>
      </w:r>
      <w:r w:rsidRPr="006C2DBC">
        <w:tab/>
        <w:t xml:space="preserve">Jf. publisert notat på utvalgets nettside 14. oktober 2025. </w:t>
      </w:r>
      <w:hyperlink r:id="rId1" w:history="1">
        <w:r w:rsidRPr="006C2DBC">
          <w:rPr>
            <w:rStyle w:val="Hyperkobling"/>
          </w:rPr>
          <w:t>Notat fra Teknisk beregningsutvalg for spesialisthelsetjenestens økonomi – regjeringen.no</w:t>
        </w:r>
      </w:hyperlink>
    </w:p>
  </w:footnote>
  <w:footnote w:id="5">
    <w:p w14:paraId="53D38753" w14:textId="13F7768B" w:rsidR="002B1F80" w:rsidRDefault="002B1F80">
      <w:pPr>
        <w:pStyle w:val="Fotnotetekst"/>
      </w:pPr>
      <w:r w:rsidRPr="006C2DBC">
        <w:rPr>
          <w:rStyle w:val="Fotnotereferanse"/>
        </w:rPr>
        <w:footnoteRef/>
      </w:r>
      <w:r w:rsidRPr="006C2DBC">
        <w:tab/>
        <w:t>Saldert budsjett 2025 er lik vedtatt budsjett 2025, det vil si etter at Stortinget har behandlet regjeringens forslag i desember 2024.</w:t>
      </w:r>
    </w:p>
  </w:footnote>
  <w:footnote w:id="6">
    <w:p w14:paraId="74FB6300" w14:textId="77777777" w:rsidR="002B1F80" w:rsidRDefault="002B1F80" w:rsidP="006C2DBC">
      <w:pPr>
        <w:pStyle w:val="Fotnotetekst"/>
      </w:pPr>
      <w:r w:rsidRPr="006C2DBC">
        <w:rPr>
          <w:rStyle w:val="Fotnotereferanse"/>
        </w:rPr>
        <w:footnoteRef/>
      </w:r>
      <w:r w:rsidRPr="006C2DBC">
        <w:tab/>
        <w:t>Jf. fotnote 4.</w:t>
      </w:r>
    </w:p>
  </w:footnote>
  <w:footnote w:id="7">
    <w:p w14:paraId="29DB27EF" w14:textId="178B7AE1" w:rsidR="002B1F80" w:rsidRDefault="002B1F80">
      <w:pPr>
        <w:pStyle w:val="Fotnotetekst"/>
      </w:pPr>
      <w:r w:rsidRPr="006C2DBC">
        <w:rPr>
          <w:rStyle w:val="Fotnotereferanse"/>
        </w:rPr>
        <w:footnoteRef/>
      </w:r>
      <w:r w:rsidRPr="006C2DBC">
        <w:tab/>
        <w:t>I Helse- og omsorgsdepartementets Prop. 1 S (2025–2026) står det: «Spesialisthelsetjenesten pålegges et effektiviseringstiltak på administrasjon på 194 mill. kroner. Dette skal ikke påvirke pasienttilbudet. Videre underreguleres refusjoner innenfor offentlige laboratorie- og radiologiske undersøkelser med 79 mill. kroner.»</w:t>
      </w:r>
    </w:p>
  </w:footnote>
  <w:footnote w:id="8">
    <w:p w14:paraId="753D7FD3" w14:textId="5CF5CF0C" w:rsidR="002B1F80" w:rsidRDefault="002B1F80">
      <w:pPr>
        <w:pStyle w:val="Fotnotetekst"/>
      </w:pPr>
      <w:r w:rsidRPr="006C2DBC">
        <w:rPr>
          <w:rStyle w:val="Fotnotereferanse"/>
        </w:rPr>
        <w:footnoteRef/>
      </w:r>
      <w:r w:rsidRPr="006C2DBC">
        <w:tab/>
        <w:t xml:space="preserve">Det demografiske behovet er </w:t>
      </w:r>
      <w:proofErr w:type="spellStart"/>
      <w:r w:rsidRPr="006C2DBC">
        <w:t>etterberegnet</w:t>
      </w:r>
      <w:proofErr w:type="spellEnd"/>
      <w:r w:rsidRPr="006C2DBC">
        <w:t xml:space="preserve"> med utgangspunkt i faktiske forbruksrater foregående år og befolkningstall per 1. januar for året det gjelder.</w:t>
      </w:r>
    </w:p>
  </w:footnote>
  <w:footnote w:id="9">
    <w:p w14:paraId="4F783994" w14:textId="03F72A0A" w:rsidR="002B1F80" w:rsidRDefault="002B1F80">
      <w:pPr>
        <w:pStyle w:val="Fotnotetekst"/>
      </w:pPr>
      <w:r w:rsidRPr="006C2DBC">
        <w:rPr>
          <w:rStyle w:val="Fotnotereferanse"/>
        </w:rPr>
        <w:footnoteRef/>
      </w:r>
      <w:r w:rsidRPr="006C2DBC">
        <w:tab/>
        <w:t>Beløpsgrunnlaget for Helse- og omsorgsdepartementets årlige anslag for merkostnader til demografi er nivået på driftsbevilgningene eksklusive pensjonskostnader til de regionale helseforetakene. Dette beløpsgrunnlaget oppdateres årlig. I utvalgets anslag for merkostnader i 2026-kroner for årene 2027 og 2028 er det brukt et foreløpig beløpsgrunnlag basert på Prop. 1 S (2025–2026).</w:t>
      </w:r>
    </w:p>
  </w:footnote>
  <w:footnote w:id="10">
    <w:p w14:paraId="5BBCD150" w14:textId="3C1475EF" w:rsidR="002B1F80" w:rsidRDefault="002B1F80" w:rsidP="006C2DBC">
      <w:pPr>
        <w:pStyle w:val="Fotnotetekst"/>
      </w:pPr>
      <w:r w:rsidRPr="006C2DBC">
        <w:rPr>
          <w:rStyle w:val="Fotnotereferanse"/>
        </w:rPr>
        <w:footnoteRef/>
      </w:r>
      <w:r w:rsidRPr="006C2DBC">
        <w:tab/>
        <w:t xml:space="preserve">Se Helsedirektoratets informasjonsside her: </w:t>
      </w:r>
      <w:hyperlink r:id="rId2" w:history="1">
        <w:r w:rsidRPr="006C2DBC">
          <w:t>Innsatsstyrt finansiering (ISF) – Helsedirektoratet</w:t>
        </w:r>
      </w:hyperlink>
    </w:p>
  </w:footnote>
  <w:footnote w:id="11">
    <w:p w14:paraId="7EC5AF40" w14:textId="77FD236B" w:rsidR="002B1F80" w:rsidRDefault="002B1F80">
      <w:pPr>
        <w:pStyle w:val="Fotnotetekst"/>
      </w:pPr>
      <w:r w:rsidRPr="006C2DBC">
        <w:rPr>
          <w:rStyle w:val="Fotnotereferanse"/>
        </w:rPr>
        <w:footnoteRef/>
      </w:r>
      <w:r w:rsidRPr="006C2DBC">
        <w:tab/>
        <w:t>Hovedtallet som myndighetene følger med på, er den gjennomsnittlige tiden fra sykehuset har mottatt en pasienthenvisning til helsehjelpen er påbegynt.</w:t>
      </w:r>
    </w:p>
  </w:footnote>
  <w:footnote w:id="12">
    <w:p w14:paraId="5A3A6979" w14:textId="4544B8A8" w:rsidR="002B1F80" w:rsidRDefault="002B1F80">
      <w:pPr>
        <w:pStyle w:val="Fotnotetekst"/>
      </w:pPr>
      <w:r w:rsidRPr="006C2DBC">
        <w:rPr>
          <w:rStyle w:val="Fotnotereferanse"/>
        </w:rPr>
        <w:footnoteRef/>
      </w:r>
      <w:r w:rsidRPr="006C2DBC">
        <w:tab/>
        <w:t xml:space="preserve">I tillegg vil endringer i </w:t>
      </w:r>
      <w:proofErr w:type="spellStart"/>
      <w:r w:rsidRPr="006C2DBC">
        <w:t>kostnadsvektene</w:t>
      </w:r>
      <w:proofErr w:type="spellEnd"/>
      <w:r w:rsidRPr="006C2DBC">
        <w:t xml:space="preserve"> som følge av produktivitetsendringer ikke fanges godt opp. Utvalget vil sette ut et eksternt oppdrag som skal vurdere forhold og forbedringsmuligheter ved dagens produktivitetsmål.</w:t>
      </w:r>
    </w:p>
  </w:footnote>
  <w:footnote w:id="13">
    <w:p w14:paraId="5C3E38AF" w14:textId="786CD760" w:rsidR="002B1F80" w:rsidRDefault="002B1F80">
      <w:pPr>
        <w:pStyle w:val="Fotnotetekst"/>
      </w:pPr>
      <w:r w:rsidRPr="006C2DBC">
        <w:rPr>
          <w:rStyle w:val="Fotnotereferanse"/>
        </w:rPr>
        <w:footnoteRef/>
      </w:r>
      <w:r w:rsidRPr="006C2DBC">
        <w:tab/>
        <w:t>Ordningen med nøytral merverdiavgift ble innført for spesialisthelsetjenesten i 2017. Kostnader før og etter 2017 er av denne grunn ikke direkte sammenlignbare. Startår er derfor satt til år 2017.</w:t>
      </w:r>
    </w:p>
  </w:footnote>
  <w:footnote w:id="14">
    <w:p w14:paraId="6CE4AA0D" w14:textId="028F6F9F" w:rsidR="002B1F80" w:rsidRDefault="002B1F80">
      <w:pPr>
        <w:pStyle w:val="Fotnotetekst"/>
      </w:pPr>
      <w:r w:rsidRPr="006C2DBC">
        <w:rPr>
          <w:rStyle w:val="Fotnotereferanse"/>
        </w:rPr>
        <w:footnoteRef/>
      </w:r>
      <w:r w:rsidRPr="006C2DBC">
        <w:tab/>
        <w:t>I kostnadsgrunnlaget for beregning av kostnad per DRG-poeng fra Helsedirektoratet inngår pensjonskostnader. For å korrigere for pensjonskostnadene beregnes det for hvert helseforetak pensjonskostnadenes andel av brutto driftskostnader per behandlingsfunksjon. For hvert foretak nedskaleres så kostnadsgrunnlaget med pensjonsandelen.</w:t>
      </w:r>
    </w:p>
  </w:footnote>
  <w:footnote w:id="15">
    <w:p w14:paraId="4D98C539" w14:textId="53B9D00C" w:rsidR="002B1F80" w:rsidRDefault="002B1F80" w:rsidP="006C2DBC">
      <w:pPr>
        <w:pStyle w:val="Fotnotetekst"/>
      </w:pPr>
      <w:r w:rsidRPr="006C2DBC">
        <w:rPr>
          <w:rStyle w:val="Fotnotereferanse"/>
        </w:rPr>
        <w:footnoteRef/>
      </w:r>
      <w:r w:rsidRPr="006C2DBC">
        <w:tab/>
        <w:t xml:space="preserve">Definisjoner og datagrunnlag: </w:t>
      </w:r>
      <w:hyperlink r:id="rId3" w:history="1">
        <w:r w:rsidRPr="006C2DBC">
          <w:t>Produktivitet i somatisk spesialisthelsetjeneste – Helsedirektoratet</w:t>
        </w:r>
      </w:hyperlink>
    </w:p>
  </w:footnote>
  <w:footnote w:id="16">
    <w:p w14:paraId="53B7C447" w14:textId="1A6F396D" w:rsidR="002B1F80" w:rsidRDefault="002B1F80">
      <w:pPr>
        <w:pStyle w:val="Fotnotetekst"/>
      </w:pPr>
      <w:r w:rsidRPr="006C2DBC">
        <w:rPr>
          <w:rStyle w:val="Fotnotereferanse"/>
        </w:rPr>
        <w:footnoteRef/>
      </w:r>
      <w:r w:rsidRPr="006C2DBC">
        <w:tab/>
        <w:t xml:space="preserve">Telletidspunktet er i midten av november, som antas å være representativt for resten av året. Enkelte år kan telletidspunktet tenkes å være noe mindre representativt for hele året, for eksempel under pandemien. </w:t>
      </w:r>
    </w:p>
  </w:footnote>
  <w:footnote w:id="17">
    <w:p w14:paraId="10A037E4" w14:textId="37FAC5A4" w:rsidR="002B1F80" w:rsidRDefault="002B1F80">
      <w:pPr>
        <w:pStyle w:val="Fotnotetekst"/>
      </w:pPr>
      <w:r w:rsidRPr="006C2DBC">
        <w:rPr>
          <w:rStyle w:val="Fotnotereferanse"/>
        </w:rPr>
        <w:footnoteRef/>
      </w:r>
      <w:r w:rsidRPr="006C2DBC">
        <w:tab/>
        <w:t xml:space="preserve">Disse er Stiftelsen </w:t>
      </w:r>
      <w:proofErr w:type="spellStart"/>
      <w:r w:rsidRPr="006C2DBC">
        <w:t>Betanien</w:t>
      </w:r>
      <w:proofErr w:type="spellEnd"/>
      <w:r w:rsidRPr="006C2DBC">
        <w:t xml:space="preserve"> Hospital Skien, Voss DPS NKS Bjørkeli AS, Haugesund Sanitetsforenings Revmatismesykehus AS, Lovisenberg diakonale sykehus AS, NKS Jæren Distriktspsykiatriske Senter AS, Diakonhjemmet sykehus AS, NKS </w:t>
      </w:r>
      <w:proofErr w:type="spellStart"/>
      <w:r w:rsidRPr="006C2DBC">
        <w:t>Olaviken</w:t>
      </w:r>
      <w:proofErr w:type="spellEnd"/>
      <w:r w:rsidRPr="006C2DBC">
        <w:t xml:space="preserve"> Alderspsykiatriske sykehus AS, Stiftelsen </w:t>
      </w:r>
      <w:proofErr w:type="spellStart"/>
      <w:r w:rsidRPr="006C2DBC">
        <w:t>Betanien</w:t>
      </w:r>
      <w:proofErr w:type="spellEnd"/>
      <w:r w:rsidRPr="006C2DBC">
        <w:t xml:space="preserve"> Bergen, Martina Hansens Hospital AS, </w:t>
      </w:r>
      <w:proofErr w:type="spellStart"/>
      <w:r w:rsidRPr="006C2DBC">
        <w:t>Haraldsplass</w:t>
      </w:r>
      <w:proofErr w:type="spellEnd"/>
      <w:r w:rsidRPr="006C2DBC">
        <w:t xml:space="preserve"> diakonale sykehus AS, Solli sykehus og Revmatismesykehuset AS.</w:t>
      </w:r>
    </w:p>
  </w:footnote>
  <w:footnote w:id="18">
    <w:p w14:paraId="50DDC6F8" w14:textId="2A7D0384" w:rsidR="002B1F80" w:rsidRDefault="002B1F80">
      <w:pPr>
        <w:pStyle w:val="Fotnotetekst"/>
      </w:pPr>
      <w:r w:rsidRPr="006C2DBC">
        <w:rPr>
          <w:rStyle w:val="Fotnotereferanse"/>
        </w:rPr>
        <w:footnoteRef/>
      </w:r>
      <w:r w:rsidRPr="006C2DBC">
        <w:tab/>
        <w:t>Kilde: Tabell 07459 i SSBs Statistikkbanken.</w:t>
      </w:r>
    </w:p>
  </w:footnote>
  <w:footnote w:id="19">
    <w:p w14:paraId="5FF90302" w14:textId="18FC97C0" w:rsidR="002B1F80" w:rsidRDefault="002B1F80">
      <w:pPr>
        <w:pStyle w:val="Fotnotetekst"/>
      </w:pPr>
      <w:r w:rsidRPr="006C2DBC">
        <w:rPr>
          <w:rStyle w:val="Fotnotereferanse"/>
        </w:rPr>
        <w:footnoteRef/>
      </w:r>
      <w:r w:rsidRPr="006C2DBC">
        <w:tab/>
        <w:t>Yrkene er basert på yrkeskoder som arbeidsgivere rapporterer inn via A-ordningen. Yrkeskoden skal tilsvare konkrete arbeidsoppgaver, ikke utdanning hos den enkelte, type ansettelsesforhold, kontrakt, lønn eller bransje.</w:t>
      </w:r>
    </w:p>
  </w:footnote>
  <w:footnote w:id="20">
    <w:p w14:paraId="517B7305" w14:textId="2D566E74" w:rsidR="002B1F80" w:rsidRDefault="002B1F80">
      <w:pPr>
        <w:pStyle w:val="Fotnotetekst"/>
      </w:pPr>
      <w:r w:rsidRPr="006C2DBC">
        <w:rPr>
          <w:rStyle w:val="Fotnotereferanse"/>
        </w:rPr>
        <w:footnoteRef/>
      </w:r>
      <w:r w:rsidRPr="006C2DBC">
        <w:tab/>
        <w:t>I annet helsepersonell inngår: vernepleiere, ergoterapeuter, fysioterapeuter, ernæringsfysiologer, bioingeniører, radiografer mv., audiografer, logopeder, ambulansepersonell, barnevernspedagoger, miljøterapeuter, sosionomer mv. andre pleiemedarbeidere og andre medisinske helserelaterte yrker.</w:t>
      </w:r>
    </w:p>
  </w:footnote>
  <w:footnote w:id="21">
    <w:p w14:paraId="5EF15B15" w14:textId="67D8197A" w:rsidR="002B1F80" w:rsidRDefault="002B1F80">
      <w:pPr>
        <w:pStyle w:val="Fotnotetekst"/>
      </w:pPr>
      <w:r w:rsidRPr="006C2DBC">
        <w:rPr>
          <w:rStyle w:val="Fotnotereferanse"/>
        </w:rPr>
        <w:footnoteRef/>
      </w:r>
      <w:r w:rsidRPr="006C2DBC">
        <w:tab/>
        <w:t>I andre personellgrupper inngår: Ingeniører, realister, sivilingeniører, økonomi og administrasjon, IKT-rådgivere/teknikere, undervisningsyrker, kontoryrker, håndverkere og transport, kjøkken og renhold og annet.</w:t>
      </w:r>
    </w:p>
  </w:footnote>
  <w:footnote w:id="22">
    <w:p w14:paraId="705B248E" w14:textId="68564625" w:rsidR="002B1F80" w:rsidRDefault="002B1F80">
      <w:pPr>
        <w:pStyle w:val="Fotnotetekst"/>
      </w:pPr>
      <w:r w:rsidRPr="006C2DBC">
        <w:rPr>
          <w:rStyle w:val="Fotnotereferanse"/>
        </w:rPr>
        <w:footnoteRef/>
      </w:r>
      <w:r w:rsidRPr="006C2DBC">
        <w:tab/>
        <w:t>Helsefagarbeidere og andre pleiemedarbeidere: Helsefagarbeidere mv., helsesekretær, andre pleiemedarbeidere</w:t>
      </w:r>
    </w:p>
  </w:footnote>
  <w:footnote w:id="23">
    <w:p w14:paraId="6AA821FD" w14:textId="50CDD7B3" w:rsidR="002B1F80" w:rsidRDefault="002B1F80">
      <w:pPr>
        <w:pStyle w:val="Fotnotetekst"/>
      </w:pPr>
      <w:r w:rsidRPr="006C2DBC">
        <w:rPr>
          <w:rStyle w:val="Fotnotereferanse"/>
        </w:rPr>
        <w:footnoteRef/>
      </w:r>
      <w:r w:rsidRPr="006C2DBC">
        <w:tab/>
        <w:t xml:space="preserve">Ledere inkluderer ledere på alle nivåer, for eksempel både avdelingsledere på post og administrerende direktører. </w:t>
      </w:r>
    </w:p>
  </w:footnote>
  <w:footnote w:id="24">
    <w:p w14:paraId="072426CD" w14:textId="03D8DB34" w:rsidR="002B1F80" w:rsidRDefault="002B1F80">
      <w:pPr>
        <w:pStyle w:val="Fotnotetekst"/>
      </w:pPr>
      <w:r w:rsidRPr="006C2DBC">
        <w:rPr>
          <w:rStyle w:val="Fotnotereferanse"/>
        </w:rPr>
        <w:footnoteRef/>
      </w:r>
      <w:r w:rsidRPr="006C2DBC">
        <w:tab/>
        <w:t>Alle avtalte årsverk ved private institusjoner med kjøpsavtale er inkludert i statistikken selv om institusjonene også kan ha avtale med kommuner og forsikringsselskap, eller selge helsetjenester til privatpersoner. Institusjoner som var omfattet av ordningen Fritt behandlingsvalg, men som ikke hadde kjøpsavtale, er ikke inkludert i statistikken.</w:t>
      </w:r>
    </w:p>
  </w:footnote>
  <w:footnote w:id="25">
    <w:p w14:paraId="0EF8CB98" w14:textId="315DFFF5" w:rsidR="002B1F80" w:rsidRDefault="002B1F80">
      <w:pPr>
        <w:pStyle w:val="Fotnotetekst"/>
      </w:pPr>
      <w:r w:rsidRPr="006C2DBC">
        <w:rPr>
          <w:rStyle w:val="Fotnotereferanse"/>
        </w:rPr>
        <w:footnoteRef/>
      </w:r>
      <w:r w:rsidRPr="006C2DBC">
        <w:tab/>
        <w:t>SSB deler inn tjenesteområder hos private på samme måte som i spesialisthelsetjenesten som helhet. Utvalget har slått sammen til de tre tjenesteområdene hos private, tilsvarende som for spesialisthelsetjenesten samlet. Det betyr blant at årsverk registrert som administrasjon og service hos private er fordelt etter andelen årsverk på tjenesteområdene for øvrige hos private med kjøpsavtale.</w:t>
      </w:r>
    </w:p>
  </w:footnote>
  <w:footnote w:id="26">
    <w:p w14:paraId="2009AB94" w14:textId="7E3117F7" w:rsidR="002B1F80" w:rsidRDefault="002B1F80">
      <w:pPr>
        <w:pStyle w:val="Fotnotetekst"/>
      </w:pPr>
      <w:r w:rsidRPr="006C2DBC">
        <w:rPr>
          <w:rStyle w:val="Fotnotereferanse"/>
        </w:rPr>
        <w:footnoteRef/>
      </w:r>
      <w:r w:rsidRPr="006C2DBC">
        <w:tab/>
        <w:t>Felleseide selskap eies av de regionale helseforetakenes: Helsetjenestenes driftsorganisasjon for nødnett HF, Pasientreiser HF, Sykehusbygg HF, Luftambulansetjenesten HF og Sykehusinnkjøp HF. Nasjonal IKT HF ble avviklet i 2019.</w:t>
      </w:r>
    </w:p>
  </w:footnote>
  <w:footnote w:id="27">
    <w:p w14:paraId="0722F7FD" w14:textId="3C716740" w:rsidR="002B1F80" w:rsidRDefault="002B1F80">
      <w:pPr>
        <w:pStyle w:val="Fotnotetekst"/>
      </w:pPr>
      <w:r w:rsidRPr="006C2DBC">
        <w:rPr>
          <w:rStyle w:val="Fotnotereferanse"/>
        </w:rPr>
        <w:footnoteRef/>
      </w:r>
      <w:r w:rsidRPr="006C2DBC">
        <w:tab/>
        <w:t xml:space="preserve">Lønns- og personalkostnadene gjelder helseforetak, regionale helseforetak, felleseide helseforetak og de tolv private ideelle med oppdrags- og </w:t>
      </w:r>
      <w:proofErr w:type="spellStart"/>
      <w:r w:rsidRPr="006C2DBC">
        <w:t>bestillerdokument</w:t>
      </w:r>
      <w:proofErr w:type="spellEnd"/>
      <w:r w:rsidRPr="006C2DBC">
        <w:t>. Private institusjoner med kjøpsavtale eller avtalespesialister er ikke inkludert.</w:t>
      </w:r>
    </w:p>
  </w:footnote>
  <w:footnote w:id="28">
    <w:p w14:paraId="33176596" w14:textId="6592DA4A" w:rsidR="002B1F80" w:rsidRDefault="002B1F80">
      <w:pPr>
        <w:pStyle w:val="Fotnotetekst"/>
      </w:pPr>
      <w:r w:rsidRPr="006C2DBC">
        <w:rPr>
          <w:rStyle w:val="Fotnotereferanse"/>
        </w:rPr>
        <w:footnoteRef/>
      </w:r>
      <w:r w:rsidRPr="006C2DBC">
        <w:tab/>
      </w:r>
      <w:hyperlink r:id="rId4" w:history="1">
        <w:r w:rsidRPr="006C2DBC">
          <w:rPr>
            <w:rStyle w:val="Hyperkobling"/>
          </w:rPr>
          <w:t>Etter inntektsoppgjørene 2025</w:t>
        </w:r>
      </w:hyperlink>
      <w:r w:rsidRPr="006C2DBC">
        <w:t xml:space="preserve"> – Rapport fra Det tekniske beregningsutvalget for inntektsoppgjørene. Oppsummering av lønnsoppgjørene, Oslo 26. juni 2025</w:t>
      </w:r>
    </w:p>
  </w:footnote>
  <w:footnote w:id="29">
    <w:p w14:paraId="72EEE434" w14:textId="4DCD3321" w:rsidR="002B1F80" w:rsidRDefault="002B1F80">
      <w:pPr>
        <w:pStyle w:val="Fotnotetekst"/>
      </w:pPr>
      <w:r w:rsidRPr="006C2DBC">
        <w:rPr>
          <w:rStyle w:val="Fotnotereferanse"/>
        </w:rPr>
        <w:footnoteRef/>
      </w:r>
      <w:r w:rsidRPr="006C2DBC">
        <w:tab/>
        <w:t>Lov om spesialisthelsetjenesten m.m. § 2-1a.</w:t>
      </w:r>
    </w:p>
  </w:footnote>
  <w:footnote w:id="30">
    <w:p w14:paraId="3ED07709" w14:textId="542F688E" w:rsidR="002B1F80" w:rsidRDefault="002B1F80">
      <w:pPr>
        <w:pStyle w:val="Fotnotetekst"/>
      </w:pPr>
      <w:r w:rsidRPr="006C2DBC">
        <w:rPr>
          <w:rStyle w:val="Fotnotereferanse"/>
        </w:rPr>
        <w:footnoteRef/>
      </w:r>
      <w:r w:rsidRPr="006C2DBC">
        <w:tab/>
        <w:t>Med kapitalkostnader menes summen av avskrivninger og rentekostnader.</w:t>
      </w:r>
    </w:p>
  </w:footnote>
  <w:footnote w:id="31">
    <w:p w14:paraId="0E0351F5" w14:textId="39CAFB2F" w:rsidR="002B1F80" w:rsidRPr="006C2DBC" w:rsidRDefault="002B1F80">
      <w:pPr>
        <w:pStyle w:val="Fotnotetekst"/>
        <w:rPr>
          <w:lang w:val="en-GB"/>
        </w:rPr>
      </w:pPr>
      <w:r w:rsidRPr="006C2DBC">
        <w:rPr>
          <w:rStyle w:val="Fotnotereferanse"/>
        </w:rPr>
        <w:footnoteRef/>
      </w:r>
      <w:r w:rsidRPr="006C2DBC">
        <w:rPr>
          <w:lang w:val="en-GB"/>
        </w:rPr>
        <w:tab/>
        <w:t xml:space="preserve">EBITDA = earnings before interest, taxes, depreciation and appreciation. </w:t>
      </w:r>
    </w:p>
  </w:footnote>
  <w:footnote w:id="32">
    <w:p w14:paraId="36B75E84" w14:textId="3B130D9F" w:rsidR="002B1F80" w:rsidRDefault="002B1F80">
      <w:pPr>
        <w:pStyle w:val="Fotnotetekst"/>
      </w:pPr>
      <w:r w:rsidRPr="006C2DBC">
        <w:rPr>
          <w:rStyle w:val="Fotnotereferanse"/>
        </w:rPr>
        <w:footnoteRef/>
      </w:r>
      <w:r w:rsidRPr="006C2DBC">
        <w:tab/>
        <w:t>Investeringer avskrives etter anskaffelseskost.</w:t>
      </w:r>
    </w:p>
  </w:footnote>
  <w:footnote w:id="33">
    <w:p w14:paraId="467B6638" w14:textId="64FE548B" w:rsidR="002B1F80" w:rsidRDefault="002B1F80">
      <w:pPr>
        <w:pStyle w:val="Fotnotetekst"/>
      </w:pPr>
      <w:r w:rsidRPr="006C2DBC">
        <w:rPr>
          <w:rStyle w:val="Fotnotereferanse"/>
        </w:rPr>
        <w:footnoteRef/>
      </w:r>
      <w:r w:rsidRPr="006C2DBC">
        <w:tab/>
        <w:t>Jf. omtale av den statlige låneordningen i kapittel 7.3.</w:t>
      </w:r>
    </w:p>
  </w:footnote>
  <w:footnote w:id="34">
    <w:p w14:paraId="251F0E04" w14:textId="0BFE32CA" w:rsidR="002B1F80" w:rsidRDefault="002B1F80">
      <w:pPr>
        <w:pStyle w:val="Fotnotetekst"/>
      </w:pPr>
      <w:r w:rsidRPr="006C2DBC">
        <w:rPr>
          <w:rStyle w:val="Fotnotereferanse"/>
        </w:rPr>
        <w:footnoteRef/>
      </w:r>
      <w:r w:rsidRPr="006C2DBC">
        <w:tab/>
        <w:t>Sum basisramme, aktivitetsbaserte inntekter og andre driftsinntekter spesifisert nærmere i egen note i årsregnskapene til helseforetakene.</w:t>
      </w:r>
    </w:p>
  </w:footnote>
  <w:footnote w:id="35">
    <w:p w14:paraId="6D6F7158" w14:textId="31EF1E24" w:rsidR="002B1F80" w:rsidRDefault="002B1F80">
      <w:pPr>
        <w:pStyle w:val="Fotnotetekst"/>
      </w:pPr>
      <w:r w:rsidRPr="006C2DBC">
        <w:rPr>
          <w:rStyle w:val="Fotnotereferanse"/>
        </w:rPr>
        <w:footnoteRef/>
      </w:r>
      <w:r w:rsidRPr="006C2DBC">
        <w:tab/>
        <w:t xml:space="preserve">Nøytral merverdiavgift ble innført i 2017 og førte til at nivået på både driftskostnader og driftsinntekter ble varig redusert med om lag 6 mrd. kroner sammenliknet med 2016. </w:t>
      </w:r>
    </w:p>
  </w:footnote>
  <w:footnote w:id="36">
    <w:p w14:paraId="58B7B1E6" w14:textId="3D640BBE" w:rsidR="002B1F80" w:rsidRDefault="002B1F80">
      <w:pPr>
        <w:pStyle w:val="Fotnotetekst"/>
      </w:pPr>
      <w:r w:rsidRPr="006C2DBC">
        <w:rPr>
          <w:rStyle w:val="Fotnotereferanse"/>
        </w:rPr>
        <w:footnoteRef/>
      </w:r>
      <w:r w:rsidRPr="006C2DBC">
        <w:tab/>
        <w:t>For investeringsprosjekter over 500 mill. kroner kan de regionale helseforetakene få tilført likviditet i form av investeringslån. Investeringslånene blir bevilget og utbetalt over de årlige statsbudsjettene i takt med framdriften i prosjektene.</w:t>
      </w:r>
    </w:p>
  </w:footnote>
  <w:footnote w:id="37">
    <w:p w14:paraId="59ABD2A9" w14:textId="4223487F" w:rsidR="002B1F80" w:rsidRDefault="002B1F80">
      <w:pPr>
        <w:pStyle w:val="Fotnotetekst"/>
      </w:pPr>
      <w:r w:rsidRPr="006C2DBC">
        <w:rPr>
          <w:rStyle w:val="Fotnotereferanse"/>
        </w:rPr>
        <w:footnoteRef/>
      </w:r>
      <w:r w:rsidRPr="006C2DBC">
        <w:tab/>
        <w:t xml:space="preserve">Prop. 118 S (2022–2023) </w:t>
      </w:r>
      <w:r w:rsidRPr="006C2DBC">
        <w:rPr>
          <w:rStyle w:val="kursiv"/>
        </w:rPr>
        <w:t>Tilleggsbevilgninger og omprioriteringer i statsbudsjettet 2023</w:t>
      </w:r>
      <w:r w:rsidRPr="006C2DBC">
        <w:t>.</w:t>
      </w:r>
    </w:p>
  </w:footnote>
  <w:footnote w:id="38">
    <w:p w14:paraId="12A269D3" w14:textId="5EA10D1F" w:rsidR="002B1F80" w:rsidRDefault="002B1F80">
      <w:pPr>
        <w:pStyle w:val="Fotnotetekst"/>
      </w:pPr>
      <w:r w:rsidRPr="006C2DBC">
        <w:rPr>
          <w:rStyle w:val="Fotnotereferanse"/>
        </w:rPr>
        <w:footnoteRef/>
      </w:r>
      <w:r w:rsidRPr="006C2DBC">
        <w:tab/>
        <w:t>I statsbudsjettet for 2018 ble det innført en ny rentemodell for investeringslån til de regionale helseforetakene. Rentemodellen ble gjort gjeldende for lån til prosjekter som fikk innvilget låneramme fra og med 2018. Ny rentemodell fra 2018 beregner faste og flytende renter med utgangspunkt i basisrenten, med et fratrekk på 0,5 prosentpoeng. Finanstilsynet fastsetter basisrenter på oppdrag fra Finansdepartementet. Basisrentene er basert på rentebetingelser for boliglån i markedet, og reglene for fastsettelsen finnes i skattelovforskriften. Prosjekter som var innvilget låneramme før 2018, beholdt tidligere modell hvor det er lagt til grunn renten på seks måneders statskasseveksler med et påslag på 0,4 prosentpoeng. Den samme rentemodellen gjelder også for helseforetakenes bruk av driftskreditter. Endringen i 2018 ble i Prop. 1 S (2018–2019) begrunnet med at helseforetakenes rentebetingelser i større grad burde tilpasses øvrige renter i markedet, samt andre statlige låneordninger som Statens pensjonskasse, Husbanken og Lånekassen.</w:t>
      </w:r>
    </w:p>
  </w:footnote>
  <w:footnote w:id="39">
    <w:p w14:paraId="70F900C8" w14:textId="6381480F" w:rsidR="002B1F80" w:rsidRDefault="002B1F80">
      <w:pPr>
        <w:pStyle w:val="Fotnotetekst"/>
      </w:pPr>
      <w:r w:rsidRPr="006C2DBC">
        <w:rPr>
          <w:rStyle w:val="Fotnotereferanse"/>
        </w:rPr>
        <w:footnoteRef/>
      </w:r>
      <w:r w:rsidRPr="006C2DBC">
        <w:tab/>
        <w:t xml:space="preserve">Nøytral merverdiavgift ble innført i 2017 og førte til at nivået på både driftskostnader og driftsinntekter ble varig redusert med om lag 6 mrd. kroner sammenliknet med 2016.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8682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6606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160951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HOD\Andre\HOD_1069_Teknisk beregningsutvalg\05_KJERNEFORMAT\WORD\forside.jpg"/>
    <w:docVar w:name="W2KpdfPath" w:val="X:\FILLAGER\HOD\Andre\HOD_1069_Teknisk beregningsutvalg\05_KJERNEFORMAT\PDF-UU\TBU_Materie.pdf"/>
  </w:docVars>
  <w:rsids>
    <w:rsidRoot w:val="00415F3C"/>
    <w:rsid w:val="00084AAB"/>
    <w:rsid w:val="000B0D57"/>
    <w:rsid w:val="002924BF"/>
    <w:rsid w:val="002B1F80"/>
    <w:rsid w:val="00363B20"/>
    <w:rsid w:val="00415F3C"/>
    <w:rsid w:val="005C0022"/>
    <w:rsid w:val="006C2DBC"/>
    <w:rsid w:val="007D3680"/>
    <w:rsid w:val="00911594"/>
    <w:rsid w:val="00A03305"/>
    <w:rsid w:val="00AD40AA"/>
    <w:rsid w:val="00AE0DB8"/>
    <w:rsid w:val="00B40810"/>
    <w:rsid w:val="00C739A1"/>
    <w:rsid w:val="00D72022"/>
    <w:rsid w:val="00FC793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279409"/>
  <w14:defaultImageDpi w14:val="0"/>
  <w15:docId w15:val="{BDE4850B-7570-4E47-9B48-4F71BC807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594"/>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911594"/>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911594"/>
    <w:pPr>
      <w:numPr>
        <w:ilvl w:val="1"/>
      </w:numPr>
      <w:spacing w:before="240"/>
      <w:outlineLvl w:val="1"/>
    </w:pPr>
    <w:rPr>
      <w:spacing w:val="4"/>
      <w:sz w:val="28"/>
    </w:rPr>
  </w:style>
  <w:style w:type="paragraph" w:styleId="Overskrift3">
    <w:name w:val="heading 3"/>
    <w:basedOn w:val="Normal"/>
    <w:next w:val="Normal"/>
    <w:link w:val="Overskrift3Tegn"/>
    <w:qFormat/>
    <w:rsid w:val="00911594"/>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91159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911594"/>
    <w:pPr>
      <w:numPr>
        <w:ilvl w:val="4"/>
      </w:numPr>
      <w:spacing w:before="200"/>
      <w:outlineLvl w:val="4"/>
    </w:pPr>
    <w:rPr>
      <w:b w:val="0"/>
      <w:sz w:val="22"/>
    </w:rPr>
  </w:style>
  <w:style w:type="paragraph" w:styleId="Overskrift6">
    <w:name w:val="heading 6"/>
    <w:basedOn w:val="Normal"/>
    <w:next w:val="Normal"/>
    <w:link w:val="Overskrift6Tegn"/>
    <w:qFormat/>
    <w:rsid w:val="00911594"/>
    <w:pPr>
      <w:numPr>
        <w:ilvl w:val="5"/>
        <w:numId w:val="1"/>
      </w:numPr>
      <w:spacing w:before="240" w:after="60"/>
      <w:outlineLvl w:val="5"/>
    </w:pPr>
    <w:rPr>
      <w:i/>
    </w:rPr>
  </w:style>
  <w:style w:type="paragraph" w:styleId="Overskrift7">
    <w:name w:val="heading 7"/>
    <w:basedOn w:val="Normal"/>
    <w:next w:val="Normal"/>
    <w:link w:val="Overskrift7Tegn"/>
    <w:qFormat/>
    <w:rsid w:val="00911594"/>
    <w:pPr>
      <w:numPr>
        <w:ilvl w:val="6"/>
        <w:numId w:val="1"/>
      </w:numPr>
      <w:spacing w:before="240" w:after="60"/>
      <w:outlineLvl w:val="6"/>
    </w:pPr>
  </w:style>
  <w:style w:type="paragraph" w:styleId="Overskrift8">
    <w:name w:val="heading 8"/>
    <w:basedOn w:val="Normal"/>
    <w:next w:val="Normal"/>
    <w:link w:val="Overskrift8Tegn"/>
    <w:qFormat/>
    <w:rsid w:val="00911594"/>
    <w:pPr>
      <w:numPr>
        <w:ilvl w:val="7"/>
        <w:numId w:val="1"/>
      </w:numPr>
      <w:spacing w:before="240" w:after="60"/>
      <w:outlineLvl w:val="7"/>
    </w:pPr>
    <w:rPr>
      <w:i/>
    </w:rPr>
  </w:style>
  <w:style w:type="paragraph" w:styleId="Overskrift9">
    <w:name w:val="heading 9"/>
    <w:basedOn w:val="Normal"/>
    <w:next w:val="Normal"/>
    <w:link w:val="Overskrift9Tegn"/>
    <w:qFormat/>
    <w:rsid w:val="00911594"/>
    <w:pPr>
      <w:numPr>
        <w:ilvl w:val="8"/>
        <w:numId w:val="1"/>
      </w:numPr>
      <w:spacing w:before="240" w:after="60"/>
      <w:outlineLvl w:val="8"/>
    </w:pPr>
    <w:rPr>
      <w:b/>
      <w:i/>
      <w:sz w:val="18"/>
    </w:rPr>
  </w:style>
  <w:style w:type="character" w:default="1" w:styleId="Standardskriftforavsnitt">
    <w:name w:val="Default Paragraph Font"/>
    <w:uiPriority w:val="1"/>
    <w:unhideWhenUsed/>
    <w:rsid w:val="0091159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11594"/>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911594"/>
    <w:pPr>
      <w:spacing w:before="80"/>
    </w:pPr>
    <w:rPr>
      <w:sz w:val="48"/>
      <w:szCs w:val="48"/>
    </w:rPr>
  </w:style>
  <w:style w:type="paragraph" w:styleId="Undertittel">
    <w:name w:val="Subtitle"/>
    <w:basedOn w:val="Overskrift1"/>
    <w:next w:val="Normal"/>
    <w:link w:val="UndertittelTegn"/>
    <w:qFormat/>
    <w:rsid w:val="00911594"/>
    <w:pPr>
      <w:numPr>
        <w:numId w:val="0"/>
      </w:numPr>
      <w:spacing w:before="240"/>
      <w:outlineLvl w:val="9"/>
    </w:pPr>
    <w:rPr>
      <w:spacing w:val="4"/>
      <w:sz w:val="28"/>
    </w:rPr>
  </w:style>
  <w:style w:type="character" w:customStyle="1" w:styleId="UndertittelTegn">
    <w:name w:val="Undertittel Tegn"/>
    <w:basedOn w:val="Standardskriftforavsnitt"/>
    <w:link w:val="Undertittel"/>
    <w:rsid w:val="00911594"/>
    <w:rPr>
      <w:rFonts w:ascii="Open Sans" w:eastAsia="Times New Roman" w:hAnsi="Open Sans"/>
      <w:b/>
      <w:spacing w:val="4"/>
      <w:kern w:val="28"/>
      <w:sz w:val="28"/>
      <w:szCs w:val="22"/>
      <w14:ligatures w14:val="none"/>
    </w:rPr>
  </w:style>
  <w:style w:type="character" w:customStyle="1" w:styleId="Overskrift1Tegn">
    <w:name w:val="Overskrift 1 Tegn"/>
    <w:basedOn w:val="Standardskriftforavsnitt"/>
    <w:link w:val="Overskrift1"/>
    <w:rsid w:val="00911594"/>
    <w:rPr>
      <w:rFonts w:ascii="Open Sans" w:eastAsia="Times New Roman" w:hAnsi="Open Sans"/>
      <w:b/>
      <w:kern w:val="28"/>
      <w:sz w:val="32"/>
      <w:szCs w:val="22"/>
      <w14:ligatures w14:val="none"/>
    </w:rPr>
  </w:style>
  <w:style w:type="character" w:customStyle="1" w:styleId="Overskrift2Tegn">
    <w:name w:val="Overskrift 2 Tegn"/>
    <w:basedOn w:val="Standardskriftforavsnitt"/>
    <w:link w:val="Overskrift2"/>
    <w:rsid w:val="00911594"/>
    <w:rPr>
      <w:rFonts w:ascii="Open Sans" w:eastAsia="Times New Roman" w:hAnsi="Open Sans"/>
      <w:b/>
      <w:spacing w:val="4"/>
      <w:kern w:val="28"/>
      <w:sz w:val="28"/>
      <w:szCs w:val="22"/>
      <w14:ligatures w14:val="none"/>
    </w:rPr>
  </w:style>
  <w:style w:type="paragraph" w:styleId="Liste">
    <w:name w:val="List"/>
    <w:basedOn w:val="Nummerertliste"/>
    <w:qFormat/>
    <w:rsid w:val="00911594"/>
    <w:pPr>
      <w:numPr>
        <w:numId w:val="19"/>
      </w:numPr>
      <w:ind w:left="397" w:hanging="397"/>
      <w:contextualSpacing/>
    </w:pPr>
    <w:rPr>
      <w:spacing w:val="4"/>
    </w:rPr>
  </w:style>
  <w:style w:type="paragraph" w:customStyle="1" w:styleId="avsnitt-undertittel">
    <w:name w:val="avsnitt-undertittel"/>
    <w:basedOn w:val="Undertittel"/>
    <w:next w:val="Normal"/>
    <w:rsid w:val="00911594"/>
    <w:pPr>
      <w:spacing w:line="240" w:lineRule="auto"/>
    </w:pPr>
    <w:rPr>
      <w:rFonts w:eastAsia="Batang"/>
      <w:b w:val="0"/>
      <w:i/>
      <w:sz w:val="24"/>
      <w:szCs w:val="20"/>
    </w:rPr>
  </w:style>
  <w:style w:type="paragraph" w:customStyle="1" w:styleId="tabell-tittel">
    <w:name w:val="tabell-tittel"/>
    <w:basedOn w:val="Normal"/>
    <w:next w:val="Normal"/>
    <w:rsid w:val="00911594"/>
    <w:pPr>
      <w:keepNext/>
      <w:keepLines/>
      <w:numPr>
        <w:ilvl w:val="6"/>
        <w:numId w:val="18"/>
      </w:numPr>
      <w:spacing w:before="240"/>
    </w:pPr>
    <w:rPr>
      <w:spacing w:val="4"/>
      <w:sz w:val="28"/>
    </w:rPr>
  </w:style>
  <w:style w:type="paragraph" w:customStyle="1" w:styleId="TABELL">
    <w:name w:val="TABELL"/>
    <w:basedOn w:val="Normal"/>
    <w:uiPriority w:val="99"/>
    <w:pPr>
      <w:spacing w:before="0"/>
    </w:pPr>
  </w:style>
  <w:style w:type="paragraph" w:customStyle="1" w:styleId="Kilde">
    <w:name w:val="Kilde"/>
    <w:basedOn w:val="Normal"/>
    <w:next w:val="Normal"/>
    <w:rsid w:val="00911594"/>
    <w:pPr>
      <w:spacing w:after="240"/>
    </w:pPr>
    <w:rPr>
      <w:spacing w:val="4"/>
      <w:sz w:val="18"/>
    </w:r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911594"/>
    <w:rPr>
      <w:sz w:val="18"/>
    </w:rPr>
  </w:style>
  <w:style w:type="paragraph" w:customStyle="1" w:styleId="figur-tittel">
    <w:name w:val="figur-tittel"/>
    <w:basedOn w:val="Normal"/>
    <w:next w:val="Normal"/>
    <w:rsid w:val="00911594"/>
    <w:pPr>
      <w:numPr>
        <w:ilvl w:val="5"/>
        <w:numId w:val="18"/>
      </w:numPr>
    </w:pPr>
    <w:rPr>
      <w:spacing w:val="4"/>
      <w:sz w:val="28"/>
    </w:rPr>
  </w:style>
  <w:style w:type="paragraph" w:customStyle="1" w:styleId="blokksit">
    <w:name w:val="blokksit"/>
    <w:basedOn w:val="Normal"/>
    <w:autoRedefine/>
    <w:qFormat/>
    <w:rsid w:val="00911594"/>
    <w:pPr>
      <w:spacing w:line="240" w:lineRule="auto"/>
      <w:ind w:left="397"/>
    </w:pPr>
    <w:rPr>
      <w:spacing w:val="-2"/>
    </w:rPr>
  </w:style>
  <w:style w:type="paragraph" w:customStyle="1" w:styleId="UnOverskrift1">
    <w:name w:val="UnOverskrift 1"/>
    <w:basedOn w:val="Overskrift1"/>
    <w:next w:val="Normal"/>
    <w:qFormat/>
    <w:rsid w:val="00911594"/>
    <w:pPr>
      <w:numPr>
        <w:numId w:val="0"/>
      </w:numPr>
    </w:pPr>
  </w:style>
  <w:style w:type="paragraph" w:customStyle="1" w:styleId="UnOverskrift1vedleggnr">
    <w:name w:val="UnOverskrift 1_vedleggnr"/>
    <w:basedOn w:val="UnOverskrift1"/>
    <w:uiPriority w:val="99"/>
    <w:pPr>
      <w:pBdr>
        <w:bottom w:val="single" w:sz="20" w:space="19" w:color="047399"/>
      </w:pBdr>
      <w:spacing w:after="283"/>
      <w:jc w:val="center"/>
    </w:pPr>
    <w:rPr>
      <w:rFonts w:ascii="Open Sans Semibold" w:hAnsi="Open Sans Semibold" w:cs="Open Sans Semibold"/>
    </w:rPr>
  </w:style>
  <w:style w:type="paragraph" w:customStyle="1" w:styleId="UnOverskrift1vedleggstittel">
    <w:name w:val="UnOverskrift 1_vedleggstittel"/>
    <w:basedOn w:val="UnOverskrift1"/>
    <w:uiPriority w:val="99"/>
    <w:pPr>
      <w:spacing w:before="227"/>
      <w:jc w:val="center"/>
    </w:pPr>
  </w:style>
  <w:style w:type="paragraph" w:customStyle="1" w:styleId="avsnitt-tittel">
    <w:name w:val="avsnitt-tittel"/>
    <w:basedOn w:val="Undertittel"/>
    <w:next w:val="Normal"/>
    <w:rsid w:val="00911594"/>
    <w:rPr>
      <w:b w:val="0"/>
    </w:rPr>
  </w:style>
  <w:style w:type="paragraph" w:customStyle="1" w:styleId="tittel-ramme">
    <w:name w:val="tittel-ramme"/>
    <w:basedOn w:val="Normal"/>
    <w:next w:val="Normal"/>
    <w:rsid w:val="00911594"/>
    <w:pPr>
      <w:keepNext/>
      <w:keepLines/>
      <w:numPr>
        <w:ilvl w:val="7"/>
        <w:numId w:val="18"/>
      </w:numPr>
      <w:spacing w:before="360" w:after="80"/>
      <w:jc w:val="center"/>
    </w:pPr>
    <w:rPr>
      <w:b/>
      <w:spacing w:val="4"/>
      <w:sz w:val="24"/>
    </w:rPr>
  </w:style>
  <w:style w:type="paragraph" w:styleId="Fotnotetekst">
    <w:name w:val="footnote text"/>
    <w:basedOn w:val="Normal"/>
    <w:link w:val="FotnotetekstTegn"/>
    <w:rsid w:val="00911594"/>
    <w:rPr>
      <w:spacing w:val="4"/>
    </w:rPr>
  </w:style>
  <w:style w:type="character" w:customStyle="1" w:styleId="FotnotetekstTegn">
    <w:name w:val="Fotnotetekst Tegn"/>
    <w:basedOn w:val="Standardskriftforavsnitt"/>
    <w:link w:val="Fotnotetekst"/>
    <w:rsid w:val="00911594"/>
    <w:rPr>
      <w:rFonts w:ascii="Open Sans" w:eastAsia="Times New Roman" w:hAnsi="Open Sans"/>
      <w:spacing w:val="4"/>
      <w:kern w:val="0"/>
      <w:sz w:val="22"/>
      <w:szCs w:val="22"/>
      <w14:ligatures w14:val="none"/>
    </w:rPr>
  </w:style>
  <w:style w:type="paragraph" w:customStyle="1" w:styleId="TabellHode-kolonne">
    <w:name w:val="TabellHode-kolonne"/>
    <w:basedOn w:val="TabellHode-rad"/>
    <w:qFormat/>
    <w:rsid w:val="00911594"/>
    <w:pPr>
      <w:shd w:val="clear" w:color="auto" w:fill="C1E4F5" w:themeFill="accent1" w:themeFillTint="33"/>
    </w:pPr>
  </w:style>
  <w:style w:type="paragraph" w:customStyle="1" w:styleId="TabellHode-rad">
    <w:name w:val="TabellHode-rad"/>
    <w:basedOn w:val="Normal"/>
    <w:qFormat/>
    <w:rsid w:val="00911594"/>
    <w:pPr>
      <w:shd w:val="clear" w:color="auto" w:fill="D9F2D0" w:themeFill="accent6" w:themeFillTint="33"/>
    </w:pPr>
  </w:style>
  <w:style w:type="paragraph" w:customStyle="1" w:styleId="Normalitabell">
    <w:name w:val="Normal i tabell"/>
    <w:basedOn w:val="Normal"/>
    <w:uiPriority w:val="99"/>
    <w:pPr>
      <w:spacing w:line="264" w:lineRule="auto"/>
    </w:pPr>
    <w:rPr>
      <w:sz w:val="18"/>
      <w:szCs w:val="18"/>
    </w:rPr>
  </w:style>
  <w:style w:type="character" w:customStyle="1" w:styleId="Overskrift3Tegn">
    <w:name w:val="Overskrift 3 Tegn"/>
    <w:basedOn w:val="Standardskriftforavsnitt"/>
    <w:link w:val="Overskrift3"/>
    <w:rsid w:val="00911594"/>
    <w:rPr>
      <w:rFonts w:ascii="Open Sans" w:eastAsia="Times New Roman" w:hAnsi="Open Sans"/>
      <w:b/>
      <w:kern w:val="0"/>
      <w:sz w:val="22"/>
      <w:szCs w:val="22"/>
      <w14:ligatures w14:val="none"/>
    </w:rPr>
  </w:style>
  <w:style w:type="character" w:styleId="Hyperkobling">
    <w:name w:val="Hyperlink"/>
    <w:basedOn w:val="Standardskriftforavsnitt"/>
    <w:uiPriority w:val="99"/>
    <w:unhideWhenUsed/>
    <w:rsid w:val="00911594"/>
    <w:rPr>
      <w:color w:val="467886" w:themeColor="hyperlink"/>
      <w:u w:val="single"/>
    </w:rPr>
  </w:style>
  <w:style w:type="character" w:customStyle="1" w:styleId="kursiv">
    <w:name w:val="kursiv"/>
    <w:basedOn w:val="Standardskriftforavsnitt"/>
    <w:rsid w:val="00911594"/>
    <w:rPr>
      <w:i/>
    </w:rPr>
  </w:style>
  <w:style w:type="character" w:customStyle="1" w:styleId="skrift-hevet">
    <w:name w:val="skrift-hevet"/>
    <w:basedOn w:val="Standardskriftforavsnitt"/>
    <w:rsid w:val="00911594"/>
    <w:rPr>
      <w:sz w:val="20"/>
      <w:vertAlign w:val="superscript"/>
    </w:rPr>
  </w:style>
  <w:style w:type="character" w:customStyle="1" w:styleId="halvfet">
    <w:name w:val="halvfet"/>
    <w:basedOn w:val="Standardskriftforavsnitt"/>
    <w:rsid w:val="00911594"/>
    <w:rPr>
      <w:b/>
    </w:rPr>
  </w:style>
  <w:style w:type="character" w:customStyle="1" w:styleId="Overskrift4Tegn">
    <w:name w:val="Overskrift 4 Tegn"/>
    <w:basedOn w:val="Standardskriftforavsnitt"/>
    <w:link w:val="Overskrift4"/>
    <w:rsid w:val="00911594"/>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911594"/>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911594"/>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911594"/>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911594"/>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911594"/>
    <w:rPr>
      <w:rFonts w:ascii="Open Sans" w:eastAsia="Times New Roman" w:hAnsi="Open Sans"/>
      <w:b/>
      <w:i/>
      <w:kern w:val="0"/>
      <w:sz w:val="18"/>
      <w:szCs w:val="22"/>
      <w14:ligatures w14:val="none"/>
    </w:rPr>
  </w:style>
  <w:style w:type="paragraph" w:customStyle="1" w:styleId="alfaliste">
    <w:name w:val="alfaliste"/>
    <w:basedOn w:val="Nummerertliste"/>
    <w:rsid w:val="00911594"/>
    <w:pPr>
      <w:numPr>
        <w:numId w:val="26"/>
      </w:numPr>
    </w:pPr>
    <w:rPr>
      <w:spacing w:val="4"/>
    </w:rPr>
  </w:style>
  <w:style w:type="paragraph" w:customStyle="1" w:styleId="alfaliste2">
    <w:name w:val="alfaliste 2"/>
    <w:basedOn w:val="alfaliste"/>
    <w:rsid w:val="00911594"/>
    <w:pPr>
      <w:numPr>
        <w:ilvl w:val="1"/>
      </w:numPr>
    </w:pPr>
  </w:style>
  <w:style w:type="paragraph" w:customStyle="1" w:styleId="alfaliste3">
    <w:name w:val="alfaliste 3"/>
    <w:basedOn w:val="alfaliste"/>
    <w:autoRedefine/>
    <w:qFormat/>
    <w:rsid w:val="00911594"/>
    <w:pPr>
      <w:numPr>
        <w:ilvl w:val="2"/>
      </w:numPr>
    </w:pPr>
  </w:style>
  <w:style w:type="paragraph" w:customStyle="1" w:styleId="alfaliste4">
    <w:name w:val="alfaliste 4"/>
    <w:basedOn w:val="alfaliste"/>
    <w:qFormat/>
    <w:rsid w:val="00911594"/>
    <w:pPr>
      <w:numPr>
        <w:ilvl w:val="3"/>
      </w:numPr>
    </w:pPr>
  </w:style>
  <w:style w:type="paragraph" w:customStyle="1" w:styleId="alfaliste5">
    <w:name w:val="alfaliste 5"/>
    <w:basedOn w:val="alfaliste"/>
    <w:qFormat/>
    <w:rsid w:val="00911594"/>
    <w:pPr>
      <w:numPr>
        <w:ilvl w:val="4"/>
      </w:numPr>
    </w:pPr>
  </w:style>
  <w:style w:type="paragraph" w:customStyle="1" w:styleId="avsnitt-under-undertittel">
    <w:name w:val="avsnitt-under-undertittel"/>
    <w:basedOn w:val="Undertittel"/>
    <w:next w:val="Normal"/>
    <w:rsid w:val="00911594"/>
    <w:pPr>
      <w:spacing w:line="240" w:lineRule="auto"/>
    </w:pPr>
    <w:rPr>
      <w:rFonts w:eastAsia="Batang"/>
      <w:b w:val="0"/>
      <w:i/>
      <w:sz w:val="22"/>
      <w:szCs w:val="20"/>
    </w:rPr>
  </w:style>
  <w:style w:type="paragraph" w:customStyle="1" w:styleId="Def">
    <w:name w:val="Def"/>
    <w:basedOn w:val="Normal"/>
    <w:qFormat/>
    <w:rsid w:val="00911594"/>
  </w:style>
  <w:style w:type="paragraph" w:customStyle="1" w:styleId="figur-beskr">
    <w:name w:val="figur-beskr"/>
    <w:basedOn w:val="Normal"/>
    <w:next w:val="Normal"/>
    <w:rsid w:val="00911594"/>
    <w:rPr>
      <w:spacing w:val="4"/>
    </w:rPr>
  </w:style>
  <w:style w:type="paragraph" w:customStyle="1" w:styleId="hengende-innrykk">
    <w:name w:val="hengende-innrykk"/>
    <w:basedOn w:val="Normal"/>
    <w:next w:val="Normal"/>
    <w:rsid w:val="00911594"/>
    <w:pPr>
      <w:ind w:left="1418" w:hanging="1418"/>
    </w:pPr>
    <w:rPr>
      <w:spacing w:val="4"/>
    </w:rPr>
  </w:style>
  <w:style w:type="character" w:customStyle="1" w:styleId="l-endring">
    <w:name w:val="l-endring"/>
    <w:basedOn w:val="Standardskriftforavsnitt"/>
    <w:rsid w:val="00911594"/>
    <w:rPr>
      <w:i/>
    </w:rPr>
  </w:style>
  <w:style w:type="paragraph" w:customStyle="1" w:styleId="l-lovdeltit">
    <w:name w:val="l-lovdeltit"/>
    <w:basedOn w:val="Normal"/>
    <w:next w:val="Normal"/>
    <w:rsid w:val="00911594"/>
    <w:pPr>
      <w:keepNext/>
      <w:spacing w:before="120" w:after="60"/>
    </w:pPr>
    <w:rPr>
      <w:b/>
    </w:rPr>
  </w:style>
  <w:style w:type="paragraph" w:customStyle="1" w:styleId="l-lovkap">
    <w:name w:val="l-lovkap"/>
    <w:basedOn w:val="Normal"/>
    <w:next w:val="Normal"/>
    <w:rsid w:val="00911594"/>
    <w:pPr>
      <w:keepNext/>
      <w:spacing w:before="240" w:after="40"/>
    </w:pPr>
    <w:rPr>
      <w:b/>
      <w:spacing w:val="4"/>
    </w:rPr>
  </w:style>
  <w:style w:type="paragraph" w:customStyle="1" w:styleId="l-lovtit">
    <w:name w:val="l-lovtit"/>
    <w:basedOn w:val="Normal"/>
    <w:next w:val="Normal"/>
    <w:rsid w:val="00911594"/>
    <w:pPr>
      <w:keepNext/>
      <w:spacing w:before="120" w:after="60"/>
    </w:pPr>
    <w:rPr>
      <w:b/>
      <w:spacing w:val="4"/>
    </w:rPr>
  </w:style>
  <w:style w:type="paragraph" w:customStyle="1" w:styleId="l-paragraf">
    <w:name w:val="l-paragraf"/>
    <w:basedOn w:val="Normal"/>
    <w:next w:val="Normal"/>
    <w:rsid w:val="00911594"/>
    <w:pPr>
      <w:spacing w:before="180" w:after="0"/>
    </w:pPr>
    <w:rPr>
      <w:rFonts w:ascii="Times New Roman" w:hAnsi="Times New Roman"/>
      <w:i/>
      <w:spacing w:val="4"/>
    </w:rPr>
  </w:style>
  <w:style w:type="paragraph" w:customStyle="1" w:styleId="opplisting">
    <w:name w:val="opplisting"/>
    <w:basedOn w:val="Liste"/>
    <w:qFormat/>
    <w:rsid w:val="00911594"/>
    <w:pPr>
      <w:numPr>
        <w:numId w:val="0"/>
      </w:numPr>
      <w:tabs>
        <w:tab w:val="left" w:pos="397"/>
      </w:tabs>
    </w:pPr>
    <w:rPr>
      <w:rFonts w:cs="Times New Roman"/>
    </w:rPr>
  </w:style>
  <w:style w:type="paragraph" w:customStyle="1" w:styleId="Ramme-slutt">
    <w:name w:val="Ramme-slutt"/>
    <w:basedOn w:val="Normal"/>
    <w:qFormat/>
    <w:rsid w:val="00911594"/>
    <w:rPr>
      <w:b/>
      <w:color w:val="C00000"/>
    </w:rPr>
  </w:style>
  <w:style w:type="paragraph" w:customStyle="1" w:styleId="romertallliste">
    <w:name w:val="romertall liste"/>
    <w:basedOn w:val="Normal"/>
    <w:qFormat/>
    <w:rsid w:val="00911594"/>
    <w:pPr>
      <w:numPr>
        <w:numId w:val="25"/>
      </w:numPr>
      <w:spacing w:before="0" w:after="0"/>
    </w:pPr>
    <w:rPr>
      <w:rFonts w:eastAsia="Batang"/>
      <w:spacing w:val="4"/>
      <w:szCs w:val="20"/>
    </w:rPr>
  </w:style>
  <w:style w:type="paragraph" w:customStyle="1" w:styleId="romertallliste2">
    <w:name w:val="romertall liste 2"/>
    <w:basedOn w:val="romertallliste"/>
    <w:qFormat/>
    <w:rsid w:val="00911594"/>
    <w:pPr>
      <w:numPr>
        <w:ilvl w:val="1"/>
      </w:numPr>
    </w:pPr>
  </w:style>
  <w:style w:type="paragraph" w:customStyle="1" w:styleId="romertallliste3">
    <w:name w:val="romertall liste 3"/>
    <w:basedOn w:val="romertallliste"/>
    <w:qFormat/>
    <w:rsid w:val="00911594"/>
    <w:pPr>
      <w:numPr>
        <w:ilvl w:val="2"/>
      </w:numPr>
    </w:pPr>
  </w:style>
  <w:style w:type="paragraph" w:customStyle="1" w:styleId="romertallliste4">
    <w:name w:val="romertall liste 4"/>
    <w:basedOn w:val="romertallliste"/>
    <w:qFormat/>
    <w:rsid w:val="00911594"/>
    <w:pPr>
      <w:numPr>
        <w:ilvl w:val="3"/>
      </w:numPr>
    </w:pPr>
  </w:style>
  <w:style w:type="character" w:customStyle="1" w:styleId="skrift-senket">
    <w:name w:val="skrift-senket"/>
    <w:basedOn w:val="Standardskriftforavsnitt"/>
    <w:rsid w:val="00911594"/>
    <w:rPr>
      <w:sz w:val="20"/>
      <w:vertAlign w:val="subscript"/>
    </w:rPr>
  </w:style>
  <w:style w:type="character" w:customStyle="1" w:styleId="sperret">
    <w:name w:val="sperret"/>
    <w:basedOn w:val="Standardskriftforavsnitt"/>
    <w:rsid w:val="00911594"/>
    <w:rPr>
      <w:spacing w:val="30"/>
    </w:rPr>
  </w:style>
  <w:style w:type="character" w:customStyle="1" w:styleId="Stikkord">
    <w:name w:val="Stikkord"/>
    <w:basedOn w:val="Standardskriftforavsnitt"/>
    <w:rsid w:val="00911594"/>
  </w:style>
  <w:style w:type="paragraph" w:customStyle="1" w:styleId="Tabellnavn">
    <w:name w:val="Tabellnavn"/>
    <w:basedOn w:val="Normal"/>
    <w:qFormat/>
    <w:rsid w:val="00911594"/>
    <w:rPr>
      <w:rFonts w:ascii="Times New Roman" w:hAnsi="Times New Roman"/>
      <w:vanish/>
      <w:color w:val="00B050"/>
    </w:rPr>
  </w:style>
  <w:style w:type="paragraph" w:customStyle="1" w:styleId="Term">
    <w:name w:val="Term"/>
    <w:basedOn w:val="Normal"/>
    <w:qFormat/>
    <w:rsid w:val="00911594"/>
  </w:style>
  <w:style w:type="table" w:customStyle="1" w:styleId="Tabell-VM">
    <w:name w:val="Tabell-VM"/>
    <w:basedOn w:val="Tabelltemaer"/>
    <w:uiPriority w:val="99"/>
    <w:qFormat/>
    <w:rsid w:val="00911594"/>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91159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911594"/>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911594"/>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11594"/>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911594"/>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11594"/>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911594"/>
    <w:pPr>
      <w:numPr>
        <w:numId w:val="17"/>
      </w:numPr>
    </w:pPr>
  </w:style>
  <w:style w:type="paragraph" w:customStyle="1" w:styleId="Figur">
    <w:name w:val="Figur"/>
    <w:basedOn w:val="Normal"/>
    <w:rsid w:val="00911594"/>
    <w:pPr>
      <w:suppressAutoHyphens/>
      <w:spacing w:before="400" w:line="240" w:lineRule="auto"/>
      <w:jc w:val="center"/>
    </w:pPr>
    <w:rPr>
      <w:b/>
      <w:color w:val="FF0000"/>
    </w:rPr>
  </w:style>
  <w:style w:type="paragraph" w:customStyle="1" w:styleId="l-ledd">
    <w:name w:val="l-ledd"/>
    <w:basedOn w:val="Normal"/>
    <w:qFormat/>
    <w:rsid w:val="00911594"/>
    <w:pPr>
      <w:spacing w:after="0"/>
      <w:ind w:firstLine="397"/>
    </w:pPr>
    <w:rPr>
      <w:rFonts w:ascii="Times New Roman" w:hAnsi="Times New Roman"/>
      <w:spacing w:val="4"/>
    </w:rPr>
  </w:style>
  <w:style w:type="paragraph" w:customStyle="1" w:styleId="l-punktum">
    <w:name w:val="l-punktum"/>
    <w:basedOn w:val="Normal"/>
    <w:qFormat/>
    <w:rsid w:val="00911594"/>
    <w:pPr>
      <w:spacing w:after="0"/>
    </w:pPr>
    <w:rPr>
      <w:spacing w:val="4"/>
    </w:rPr>
  </w:style>
  <w:style w:type="paragraph" w:customStyle="1" w:styleId="l-tit-endr-lovkap">
    <w:name w:val="l-tit-endr-lovkap"/>
    <w:basedOn w:val="Normal"/>
    <w:qFormat/>
    <w:rsid w:val="00911594"/>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911594"/>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911594"/>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911594"/>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911594"/>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911594"/>
  </w:style>
  <w:style w:type="paragraph" w:customStyle="1" w:styleId="l-alfaliste">
    <w:name w:val="l-alfaliste"/>
    <w:basedOn w:val="alfaliste"/>
    <w:qFormat/>
    <w:rsid w:val="00911594"/>
    <w:pPr>
      <w:numPr>
        <w:numId w:val="0"/>
      </w:numPr>
    </w:pPr>
    <w:rPr>
      <w:rFonts w:eastAsiaTheme="minorEastAsia"/>
    </w:rPr>
  </w:style>
  <w:style w:type="numbering" w:customStyle="1" w:styleId="AlfaListeStil">
    <w:name w:val="AlfaListeStil"/>
    <w:uiPriority w:val="99"/>
    <w:rsid w:val="00911594"/>
    <w:pPr>
      <w:numPr>
        <w:numId w:val="26"/>
      </w:numPr>
    </w:pPr>
  </w:style>
  <w:style w:type="paragraph" w:customStyle="1" w:styleId="l-alfaliste2">
    <w:name w:val="l-alfaliste 2"/>
    <w:basedOn w:val="alfaliste2"/>
    <w:qFormat/>
    <w:rsid w:val="00911594"/>
    <w:pPr>
      <w:numPr>
        <w:numId w:val="0"/>
      </w:numPr>
    </w:pPr>
  </w:style>
  <w:style w:type="paragraph" w:customStyle="1" w:styleId="l-alfaliste3">
    <w:name w:val="l-alfaliste 3"/>
    <w:basedOn w:val="alfaliste3"/>
    <w:qFormat/>
    <w:rsid w:val="00911594"/>
    <w:pPr>
      <w:numPr>
        <w:numId w:val="0"/>
      </w:numPr>
    </w:pPr>
  </w:style>
  <w:style w:type="paragraph" w:customStyle="1" w:styleId="l-alfaliste4">
    <w:name w:val="l-alfaliste 4"/>
    <w:basedOn w:val="alfaliste4"/>
    <w:qFormat/>
    <w:rsid w:val="00911594"/>
    <w:pPr>
      <w:numPr>
        <w:numId w:val="0"/>
      </w:numPr>
    </w:pPr>
  </w:style>
  <w:style w:type="paragraph" w:customStyle="1" w:styleId="l-alfaliste5">
    <w:name w:val="l-alfaliste 5"/>
    <w:basedOn w:val="alfaliste5"/>
    <w:qFormat/>
    <w:rsid w:val="00911594"/>
    <w:pPr>
      <w:numPr>
        <w:numId w:val="0"/>
      </w:numPr>
    </w:pPr>
  </w:style>
  <w:style w:type="numbering" w:customStyle="1" w:styleId="l-AlfaListeStil">
    <w:name w:val="l-AlfaListeStil"/>
    <w:uiPriority w:val="99"/>
    <w:rsid w:val="00911594"/>
  </w:style>
  <w:style w:type="numbering" w:customStyle="1" w:styleId="l-NummerertListeStil">
    <w:name w:val="l-NummerertListeStil"/>
    <w:uiPriority w:val="99"/>
    <w:rsid w:val="00911594"/>
    <w:pPr>
      <w:numPr>
        <w:numId w:val="7"/>
      </w:numPr>
    </w:pPr>
  </w:style>
  <w:style w:type="numbering" w:customStyle="1" w:styleId="NrListeStil">
    <w:name w:val="NrListeStil"/>
    <w:uiPriority w:val="99"/>
    <w:rsid w:val="00911594"/>
    <w:pPr>
      <w:numPr>
        <w:numId w:val="8"/>
      </w:numPr>
    </w:pPr>
  </w:style>
  <w:style w:type="numbering" w:customStyle="1" w:styleId="OpplistingListeStil">
    <w:name w:val="OpplistingListeStil"/>
    <w:uiPriority w:val="99"/>
    <w:rsid w:val="00911594"/>
    <w:pPr>
      <w:numPr>
        <w:numId w:val="24"/>
      </w:numPr>
    </w:pPr>
  </w:style>
  <w:style w:type="numbering" w:customStyle="1" w:styleId="OverskrifterListeStil">
    <w:name w:val="OverskrifterListeStil"/>
    <w:uiPriority w:val="99"/>
    <w:rsid w:val="00911594"/>
    <w:pPr>
      <w:numPr>
        <w:numId w:val="9"/>
      </w:numPr>
    </w:pPr>
  </w:style>
  <w:style w:type="numbering" w:customStyle="1" w:styleId="RomListeStil">
    <w:name w:val="RomListeStil"/>
    <w:uiPriority w:val="99"/>
    <w:rsid w:val="00911594"/>
    <w:pPr>
      <w:numPr>
        <w:numId w:val="10"/>
      </w:numPr>
    </w:pPr>
  </w:style>
  <w:style w:type="numbering" w:customStyle="1" w:styleId="StrekListeStil">
    <w:name w:val="StrekListeStil"/>
    <w:uiPriority w:val="99"/>
    <w:rsid w:val="00911594"/>
    <w:pPr>
      <w:numPr>
        <w:numId w:val="11"/>
      </w:numPr>
    </w:pPr>
  </w:style>
  <w:style w:type="paragraph" w:customStyle="1" w:styleId="romertallliste5">
    <w:name w:val="romertall liste 5"/>
    <w:basedOn w:val="romertallliste"/>
    <w:qFormat/>
    <w:rsid w:val="00911594"/>
    <w:pPr>
      <w:numPr>
        <w:ilvl w:val="4"/>
      </w:numPr>
    </w:pPr>
  </w:style>
  <w:style w:type="paragraph" w:customStyle="1" w:styleId="opplisting2">
    <w:name w:val="opplisting 2"/>
    <w:basedOn w:val="opplisting"/>
    <w:qFormat/>
    <w:rsid w:val="00911594"/>
    <w:pPr>
      <w:ind w:left="397"/>
    </w:pPr>
    <w:rPr>
      <w:lang w:val="en-US"/>
    </w:rPr>
  </w:style>
  <w:style w:type="paragraph" w:customStyle="1" w:styleId="opplisting3">
    <w:name w:val="opplisting 3"/>
    <w:basedOn w:val="opplisting"/>
    <w:qFormat/>
    <w:rsid w:val="00911594"/>
    <w:pPr>
      <w:ind w:left="794"/>
    </w:pPr>
  </w:style>
  <w:style w:type="paragraph" w:customStyle="1" w:styleId="opplisting4">
    <w:name w:val="opplisting 4"/>
    <w:basedOn w:val="opplisting"/>
    <w:qFormat/>
    <w:rsid w:val="00911594"/>
    <w:pPr>
      <w:ind w:left="1191"/>
    </w:pPr>
  </w:style>
  <w:style w:type="paragraph" w:customStyle="1" w:styleId="opplisting5">
    <w:name w:val="opplisting 5"/>
    <w:basedOn w:val="opplisting"/>
    <w:qFormat/>
    <w:rsid w:val="00911594"/>
    <w:pPr>
      <w:ind w:left="1588"/>
    </w:pPr>
  </w:style>
  <w:style w:type="paragraph" w:customStyle="1" w:styleId="friliste">
    <w:name w:val="friliste"/>
    <w:basedOn w:val="Normal"/>
    <w:qFormat/>
    <w:rsid w:val="00911594"/>
    <w:pPr>
      <w:tabs>
        <w:tab w:val="left" w:pos="397"/>
      </w:tabs>
      <w:spacing w:after="0"/>
      <w:ind w:left="397" w:hanging="397"/>
    </w:pPr>
  </w:style>
  <w:style w:type="paragraph" w:customStyle="1" w:styleId="friliste2">
    <w:name w:val="friliste 2"/>
    <w:basedOn w:val="friliste"/>
    <w:qFormat/>
    <w:rsid w:val="00911594"/>
    <w:pPr>
      <w:tabs>
        <w:tab w:val="left" w:pos="794"/>
      </w:tabs>
      <w:spacing w:before="0"/>
      <w:ind w:left="794"/>
    </w:pPr>
  </w:style>
  <w:style w:type="paragraph" w:customStyle="1" w:styleId="friliste3">
    <w:name w:val="friliste 3"/>
    <w:basedOn w:val="friliste"/>
    <w:qFormat/>
    <w:rsid w:val="00911594"/>
    <w:pPr>
      <w:tabs>
        <w:tab w:val="left" w:pos="1191"/>
      </w:tabs>
      <w:spacing w:before="0"/>
      <w:ind w:left="1191"/>
    </w:pPr>
  </w:style>
  <w:style w:type="paragraph" w:customStyle="1" w:styleId="friliste4">
    <w:name w:val="friliste 4"/>
    <w:basedOn w:val="friliste"/>
    <w:qFormat/>
    <w:rsid w:val="00911594"/>
    <w:pPr>
      <w:tabs>
        <w:tab w:val="left" w:pos="1588"/>
      </w:tabs>
      <w:spacing w:before="0"/>
      <w:ind w:left="1588"/>
    </w:pPr>
  </w:style>
  <w:style w:type="paragraph" w:customStyle="1" w:styleId="friliste5">
    <w:name w:val="friliste 5"/>
    <w:basedOn w:val="friliste"/>
    <w:qFormat/>
    <w:rsid w:val="00911594"/>
    <w:pPr>
      <w:tabs>
        <w:tab w:val="left" w:pos="1985"/>
      </w:tabs>
      <w:spacing w:before="0"/>
      <w:ind w:left="1985"/>
    </w:pPr>
  </w:style>
  <w:style w:type="character" w:customStyle="1" w:styleId="regular">
    <w:name w:val="regular"/>
    <w:basedOn w:val="Standardskriftforavsnitt"/>
    <w:uiPriority w:val="1"/>
    <w:qFormat/>
    <w:rsid w:val="00911594"/>
    <w:rPr>
      <w:i/>
    </w:rPr>
  </w:style>
  <w:style w:type="character" w:customStyle="1" w:styleId="gjennomstreket">
    <w:name w:val="gjennomstreket"/>
    <w:uiPriority w:val="1"/>
    <w:rsid w:val="00911594"/>
    <w:rPr>
      <w:strike/>
      <w:dstrike w:val="0"/>
    </w:rPr>
  </w:style>
  <w:style w:type="paragraph" w:customStyle="1" w:styleId="l-avsnitt">
    <w:name w:val="l-avsnitt"/>
    <w:basedOn w:val="l-lovkap"/>
    <w:qFormat/>
    <w:rsid w:val="00911594"/>
    <w:rPr>
      <w:lang w:val="nn-NO"/>
    </w:rPr>
  </w:style>
  <w:style w:type="paragraph" w:customStyle="1" w:styleId="l-tit-endr-avsnitt">
    <w:name w:val="l-tit-endr-avsnitt"/>
    <w:basedOn w:val="l-tit-endr-lovkap"/>
    <w:qFormat/>
    <w:rsid w:val="00911594"/>
  </w:style>
  <w:style w:type="paragraph" w:customStyle="1" w:styleId="Listebombe">
    <w:name w:val="Liste bombe"/>
    <w:basedOn w:val="Liste"/>
    <w:qFormat/>
    <w:rsid w:val="00911594"/>
    <w:pPr>
      <w:numPr>
        <w:numId w:val="12"/>
      </w:numPr>
      <w:ind w:left="397" w:hanging="397"/>
    </w:pPr>
  </w:style>
  <w:style w:type="paragraph" w:customStyle="1" w:styleId="Listebombe2">
    <w:name w:val="Liste bombe 2"/>
    <w:basedOn w:val="Liste2"/>
    <w:qFormat/>
    <w:rsid w:val="00911594"/>
    <w:pPr>
      <w:numPr>
        <w:numId w:val="13"/>
      </w:numPr>
      <w:ind w:left="794" w:hanging="397"/>
    </w:pPr>
  </w:style>
  <w:style w:type="paragraph" w:styleId="Liste2">
    <w:name w:val="List 2"/>
    <w:basedOn w:val="Liste"/>
    <w:qFormat/>
    <w:rsid w:val="00911594"/>
    <w:pPr>
      <w:numPr>
        <w:numId w:val="20"/>
      </w:numPr>
      <w:ind w:left="794" w:hanging="397"/>
    </w:pPr>
  </w:style>
  <w:style w:type="paragraph" w:customStyle="1" w:styleId="Listebombe3">
    <w:name w:val="Liste bombe 3"/>
    <w:basedOn w:val="Liste3"/>
    <w:qFormat/>
    <w:rsid w:val="00911594"/>
    <w:pPr>
      <w:numPr>
        <w:numId w:val="14"/>
      </w:numPr>
      <w:ind w:left="1191" w:hanging="397"/>
    </w:pPr>
  </w:style>
  <w:style w:type="paragraph" w:styleId="Liste3">
    <w:name w:val="List 3"/>
    <w:basedOn w:val="Liste"/>
    <w:qFormat/>
    <w:rsid w:val="00911594"/>
    <w:pPr>
      <w:numPr>
        <w:numId w:val="21"/>
      </w:numPr>
      <w:ind w:left="1191" w:hanging="397"/>
    </w:pPr>
  </w:style>
  <w:style w:type="paragraph" w:customStyle="1" w:styleId="Listebombe4">
    <w:name w:val="Liste bombe 4"/>
    <w:basedOn w:val="Liste4"/>
    <w:qFormat/>
    <w:rsid w:val="00911594"/>
    <w:pPr>
      <w:numPr>
        <w:numId w:val="15"/>
      </w:numPr>
      <w:ind w:left="1588" w:hanging="397"/>
    </w:pPr>
  </w:style>
  <w:style w:type="paragraph" w:styleId="Liste4">
    <w:name w:val="List 4"/>
    <w:basedOn w:val="Liste"/>
    <w:qFormat/>
    <w:rsid w:val="00911594"/>
    <w:pPr>
      <w:numPr>
        <w:numId w:val="22"/>
      </w:numPr>
      <w:ind w:left="1588" w:hanging="397"/>
    </w:pPr>
  </w:style>
  <w:style w:type="paragraph" w:customStyle="1" w:styleId="Listebombe5">
    <w:name w:val="Liste bombe 5"/>
    <w:basedOn w:val="Liste5"/>
    <w:qFormat/>
    <w:rsid w:val="00911594"/>
    <w:pPr>
      <w:numPr>
        <w:numId w:val="16"/>
      </w:numPr>
      <w:ind w:left="1985" w:hanging="397"/>
    </w:pPr>
  </w:style>
  <w:style w:type="paragraph" w:styleId="Liste5">
    <w:name w:val="List 5"/>
    <w:basedOn w:val="Liste"/>
    <w:qFormat/>
    <w:rsid w:val="00911594"/>
    <w:pPr>
      <w:numPr>
        <w:numId w:val="23"/>
      </w:numPr>
      <w:ind w:left="1985" w:hanging="397"/>
    </w:pPr>
  </w:style>
  <w:style w:type="paragraph" w:customStyle="1" w:styleId="Listeavsnitt2">
    <w:name w:val="Listeavsnitt 2"/>
    <w:basedOn w:val="Listeavsnitt"/>
    <w:qFormat/>
    <w:rsid w:val="00911594"/>
    <w:pPr>
      <w:ind w:left="794"/>
    </w:pPr>
  </w:style>
  <w:style w:type="paragraph" w:customStyle="1" w:styleId="Listeavsnitt3">
    <w:name w:val="Listeavsnitt 3"/>
    <w:basedOn w:val="Listeavsnitt"/>
    <w:qFormat/>
    <w:rsid w:val="00911594"/>
    <w:pPr>
      <w:ind w:left="1191"/>
    </w:pPr>
  </w:style>
  <w:style w:type="paragraph" w:customStyle="1" w:styleId="Listeavsnitt4">
    <w:name w:val="Listeavsnitt 4"/>
    <w:basedOn w:val="Listeavsnitt"/>
    <w:qFormat/>
    <w:rsid w:val="00911594"/>
    <w:pPr>
      <w:ind w:left="1588"/>
    </w:pPr>
  </w:style>
  <w:style w:type="paragraph" w:customStyle="1" w:styleId="Listeavsnitt5">
    <w:name w:val="Listeavsnitt 5"/>
    <w:basedOn w:val="Listeavsnitt"/>
    <w:qFormat/>
    <w:rsid w:val="00911594"/>
    <w:pPr>
      <w:ind w:left="1985"/>
    </w:pPr>
  </w:style>
  <w:style w:type="paragraph" w:customStyle="1" w:styleId="Petit">
    <w:name w:val="Petit"/>
    <w:basedOn w:val="Normal"/>
    <w:next w:val="Normal"/>
    <w:qFormat/>
    <w:rsid w:val="00911594"/>
    <w:rPr>
      <w:spacing w:val="6"/>
      <w:sz w:val="19"/>
    </w:rPr>
  </w:style>
  <w:style w:type="paragraph" w:customStyle="1" w:styleId="TrykkeriMerknad">
    <w:name w:val="TrykkeriMerknad"/>
    <w:basedOn w:val="Normal"/>
    <w:qFormat/>
    <w:rsid w:val="00911594"/>
    <w:pPr>
      <w:spacing w:before="60"/>
    </w:pPr>
    <w:rPr>
      <w:color w:val="BF4E14" w:themeColor="accent2" w:themeShade="BF"/>
      <w:spacing w:val="4"/>
      <w:sz w:val="26"/>
    </w:rPr>
  </w:style>
  <w:style w:type="paragraph" w:customStyle="1" w:styleId="ForfatterMerknad">
    <w:name w:val="ForfatterMerknad"/>
    <w:basedOn w:val="TrykkeriMerknad"/>
    <w:qFormat/>
    <w:rsid w:val="00911594"/>
    <w:pPr>
      <w:shd w:val="clear" w:color="auto" w:fill="FFFF99"/>
      <w:spacing w:line="240" w:lineRule="auto"/>
    </w:pPr>
    <w:rPr>
      <w:color w:val="80340D" w:themeColor="accent2" w:themeShade="80"/>
    </w:rPr>
  </w:style>
  <w:style w:type="paragraph" w:customStyle="1" w:styleId="UnOverskrift2">
    <w:name w:val="UnOverskrift 2"/>
    <w:basedOn w:val="Overskrift2"/>
    <w:next w:val="Normal"/>
    <w:qFormat/>
    <w:rsid w:val="00911594"/>
    <w:pPr>
      <w:numPr>
        <w:ilvl w:val="0"/>
        <w:numId w:val="0"/>
      </w:numPr>
    </w:pPr>
  </w:style>
  <w:style w:type="paragraph" w:customStyle="1" w:styleId="UnOverskrift3">
    <w:name w:val="UnOverskrift 3"/>
    <w:basedOn w:val="Overskrift3"/>
    <w:next w:val="Normal"/>
    <w:qFormat/>
    <w:rsid w:val="00911594"/>
    <w:pPr>
      <w:numPr>
        <w:ilvl w:val="0"/>
        <w:numId w:val="0"/>
      </w:numPr>
    </w:pPr>
  </w:style>
  <w:style w:type="paragraph" w:customStyle="1" w:styleId="UnOverskrift4">
    <w:name w:val="UnOverskrift 4"/>
    <w:basedOn w:val="Overskrift4"/>
    <w:next w:val="Normal"/>
    <w:qFormat/>
    <w:rsid w:val="00911594"/>
    <w:pPr>
      <w:numPr>
        <w:ilvl w:val="0"/>
        <w:numId w:val="0"/>
      </w:numPr>
    </w:pPr>
  </w:style>
  <w:style w:type="paragraph" w:customStyle="1" w:styleId="UnOverskrift5">
    <w:name w:val="UnOverskrift 5"/>
    <w:basedOn w:val="Overskrift5"/>
    <w:next w:val="Normal"/>
    <w:qFormat/>
    <w:rsid w:val="00911594"/>
    <w:pPr>
      <w:numPr>
        <w:ilvl w:val="0"/>
        <w:numId w:val="0"/>
      </w:numPr>
    </w:pPr>
  </w:style>
  <w:style w:type="paragraph" w:customStyle="1" w:styleId="Ingress">
    <w:name w:val="Ingress"/>
    <w:basedOn w:val="Normal"/>
    <w:qFormat/>
    <w:rsid w:val="00911594"/>
    <w:rPr>
      <w:i/>
    </w:rPr>
  </w:style>
  <w:style w:type="paragraph" w:customStyle="1" w:styleId="FigurAltTekst">
    <w:name w:val="FigurAltTekst"/>
    <w:basedOn w:val="Note"/>
    <w:qFormat/>
    <w:rsid w:val="00911594"/>
    <w:rPr>
      <w:color w:val="7030A0"/>
    </w:rPr>
  </w:style>
  <w:style w:type="paragraph" w:customStyle="1" w:styleId="meta-dep">
    <w:name w:val="meta-dep"/>
    <w:basedOn w:val="Normal"/>
    <w:next w:val="Normal"/>
    <w:qFormat/>
    <w:rsid w:val="00911594"/>
    <w:rPr>
      <w:rFonts w:ascii="Courier New" w:hAnsi="Courier New"/>
      <w:vanish/>
      <w:color w:val="C00000"/>
      <w:sz w:val="28"/>
    </w:rPr>
  </w:style>
  <w:style w:type="paragraph" w:customStyle="1" w:styleId="meta-depavd">
    <w:name w:val="meta-depavd"/>
    <w:basedOn w:val="meta-dep"/>
    <w:next w:val="Normal"/>
    <w:qFormat/>
    <w:rsid w:val="00911594"/>
  </w:style>
  <w:style w:type="paragraph" w:customStyle="1" w:styleId="meta-forf">
    <w:name w:val="meta-forf"/>
    <w:basedOn w:val="meta-dep"/>
    <w:next w:val="Normal"/>
    <w:qFormat/>
    <w:rsid w:val="00911594"/>
  </w:style>
  <w:style w:type="paragraph" w:customStyle="1" w:styleId="meta-spr">
    <w:name w:val="meta-spr"/>
    <w:basedOn w:val="meta-dep"/>
    <w:next w:val="Normal"/>
    <w:qFormat/>
    <w:rsid w:val="00911594"/>
  </w:style>
  <w:style w:type="paragraph" w:customStyle="1" w:styleId="meta-ingress">
    <w:name w:val="meta-ingress"/>
    <w:basedOn w:val="meta-dep"/>
    <w:next w:val="Normal"/>
    <w:qFormat/>
    <w:rsid w:val="00911594"/>
    <w:rPr>
      <w:color w:val="0A2F41" w:themeColor="accent1" w:themeShade="80"/>
      <w:sz w:val="24"/>
    </w:rPr>
  </w:style>
  <w:style w:type="paragraph" w:customStyle="1" w:styleId="meta-sperrefrist">
    <w:name w:val="meta-sperrefrist"/>
    <w:basedOn w:val="meta-dep"/>
    <w:next w:val="Normal"/>
    <w:qFormat/>
    <w:rsid w:val="00911594"/>
  </w:style>
  <w:style w:type="paragraph" w:customStyle="1" w:styleId="meta-objUrl">
    <w:name w:val="meta-objUrl"/>
    <w:basedOn w:val="meta-dep"/>
    <w:next w:val="Normal"/>
    <w:qFormat/>
    <w:rsid w:val="00911594"/>
    <w:rPr>
      <w:color w:val="7030A0"/>
    </w:rPr>
  </w:style>
  <w:style w:type="paragraph" w:customStyle="1" w:styleId="meta-dokFormat">
    <w:name w:val="meta-dokFormat"/>
    <w:basedOn w:val="meta-dep"/>
    <w:next w:val="Normal"/>
    <w:qFormat/>
    <w:rsid w:val="00911594"/>
    <w:rPr>
      <w:color w:val="7030A0"/>
    </w:rPr>
  </w:style>
  <w:style w:type="paragraph" w:styleId="Indeks1">
    <w:name w:val="index 1"/>
    <w:basedOn w:val="Normal"/>
    <w:next w:val="Normal"/>
    <w:autoRedefine/>
    <w:uiPriority w:val="99"/>
    <w:semiHidden/>
    <w:unhideWhenUsed/>
    <w:rsid w:val="00911594"/>
    <w:pPr>
      <w:spacing w:after="0" w:line="240" w:lineRule="auto"/>
      <w:ind w:left="240" w:hanging="240"/>
    </w:pPr>
  </w:style>
  <w:style w:type="paragraph" w:styleId="Indeks2">
    <w:name w:val="index 2"/>
    <w:basedOn w:val="Normal"/>
    <w:next w:val="Normal"/>
    <w:autoRedefine/>
    <w:uiPriority w:val="99"/>
    <w:semiHidden/>
    <w:unhideWhenUsed/>
    <w:rsid w:val="00911594"/>
    <w:pPr>
      <w:spacing w:after="0" w:line="240" w:lineRule="auto"/>
      <w:ind w:left="480" w:hanging="240"/>
    </w:pPr>
  </w:style>
  <w:style w:type="paragraph" w:styleId="Indeks3">
    <w:name w:val="index 3"/>
    <w:basedOn w:val="Normal"/>
    <w:next w:val="Normal"/>
    <w:autoRedefine/>
    <w:uiPriority w:val="99"/>
    <w:semiHidden/>
    <w:unhideWhenUsed/>
    <w:rsid w:val="00911594"/>
    <w:pPr>
      <w:spacing w:after="0" w:line="240" w:lineRule="auto"/>
      <w:ind w:left="720" w:hanging="240"/>
    </w:pPr>
  </w:style>
  <w:style w:type="paragraph" w:styleId="Indeks4">
    <w:name w:val="index 4"/>
    <w:basedOn w:val="Normal"/>
    <w:next w:val="Normal"/>
    <w:autoRedefine/>
    <w:uiPriority w:val="99"/>
    <w:semiHidden/>
    <w:unhideWhenUsed/>
    <w:rsid w:val="00911594"/>
    <w:pPr>
      <w:spacing w:after="0" w:line="240" w:lineRule="auto"/>
      <w:ind w:left="960" w:hanging="240"/>
    </w:pPr>
  </w:style>
  <w:style w:type="paragraph" w:styleId="Indeks5">
    <w:name w:val="index 5"/>
    <w:basedOn w:val="Normal"/>
    <w:next w:val="Normal"/>
    <w:autoRedefine/>
    <w:uiPriority w:val="99"/>
    <w:semiHidden/>
    <w:unhideWhenUsed/>
    <w:rsid w:val="00911594"/>
    <w:pPr>
      <w:spacing w:after="0" w:line="240" w:lineRule="auto"/>
      <w:ind w:left="1200" w:hanging="240"/>
    </w:pPr>
  </w:style>
  <w:style w:type="paragraph" w:styleId="Indeks6">
    <w:name w:val="index 6"/>
    <w:basedOn w:val="Normal"/>
    <w:next w:val="Normal"/>
    <w:autoRedefine/>
    <w:uiPriority w:val="99"/>
    <w:semiHidden/>
    <w:unhideWhenUsed/>
    <w:rsid w:val="00911594"/>
    <w:pPr>
      <w:spacing w:after="0" w:line="240" w:lineRule="auto"/>
      <w:ind w:left="1440" w:hanging="240"/>
    </w:pPr>
  </w:style>
  <w:style w:type="paragraph" w:styleId="Indeks7">
    <w:name w:val="index 7"/>
    <w:basedOn w:val="Normal"/>
    <w:next w:val="Normal"/>
    <w:autoRedefine/>
    <w:uiPriority w:val="99"/>
    <w:semiHidden/>
    <w:unhideWhenUsed/>
    <w:rsid w:val="00911594"/>
    <w:pPr>
      <w:spacing w:after="0" w:line="240" w:lineRule="auto"/>
      <w:ind w:left="1680" w:hanging="240"/>
    </w:pPr>
  </w:style>
  <w:style w:type="paragraph" w:styleId="Indeks8">
    <w:name w:val="index 8"/>
    <w:basedOn w:val="Normal"/>
    <w:next w:val="Normal"/>
    <w:autoRedefine/>
    <w:uiPriority w:val="99"/>
    <w:semiHidden/>
    <w:unhideWhenUsed/>
    <w:rsid w:val="00911594"/>
    <w:pPr>
      <w:spacing w:after="0" w:line="240" w:lineRule="auto"/>
      <w:ind w:left="1920" w:hanging="240"/>
    </w:pPr>
  </w:style>
  <w:style w:type="paragraph" w:styleId="Indeks9">
    <w:name w:val="index 9"/>
    <w:basedOn w:val="Normal"/>
    <w:next w:val="Normal"/>
    <w:autoRedefine/>
    <w:uiPriority w:val="99"/>
    <w:semiHidden/>
    <w:unhideWhenUsed/>
    <w:rsid w:val="00911594"/>
    <w:pPr>
      <w:spacing w:after="0" w:line="240" w:lineRule="auto"/>
      <w:ind w:left="2160" w:hanging="240"/>
    </w:pPr>
  </w:style>
  <w:style w:type="paragraph" w:styleId="INNH1">
    <w:name w:val="toc 1"/>
    <w:basedOn w:val="Normal"/>
    <w:next w:val="Normal"/>
    <w:uiPriority w:val="39"/>
    <w:rsid w:val="00911594"/>
    <w:pPr>
      <w:tabs>
        <w:tab w:val="right" w:leader="dot" w:pos="8306"/>
      </w:tabs>
      <w:ind w:right="1134"/>
    </w:pPr>
  </w:style>
  <w:style w:type="paragraph" w:styleId="INNH2">
    <w:name w:val="toc 2"/>
    <w:basedOn w:val="Normal"/>
    <w:next w:val="Normal"/>
    <w:uiPriority w:val="39"/>
    <w:rsid w:val="00911594"/>
    <w:pPr>
      <w:tabs>
        <w:tab w:val="right" w:leader="dot" w:pos="8306"/>
      </w:tabs>
      <w:ind w:left="199" w:right="1134"/>
    </w:pPr>
  </w:style>
  <w:style w:type="paragraph" w:styleId="INNH3">
    <w:name w:val="toc 3"/>
    <w:basedOn w:val="Normal"/>
    <w:next w:val="Normal"/>
    <w:uiPriority w:val="39"/>
    <w:rsid w:val="00911594"/>
    <w:pPr>
      <w:tabs>
        <w:tab w:val="right" w:leader="dot" w:pos="8306"/>
      </w:tabs>
      <w:ind w:left="403" w:right="1134"/>
    </w:pPr>
  </w:style>
  <w:style w:type="paragraph" w:styleId="INNH4">
    <w:name w:val="toc 4"/>
    <w:basedOn w:val="Normal"/>
    <w:next w:val="Normal"/>
    <w:semiHidden/>
    <w:rsid w:val="00911594"/>
    <w:pPr>
      <w:tabs>
        <w:tab w:val="right" w:leader="dot" w:pos="8306"/>
      </w:tabs>
      <w:ind w:left="600"/>
    </w:pPr>
  </w:style>
  <w:style w:type="paragraph" w:styleId="INNH5">
    <w:name w:val="toc 5"/>
    <w:basedOn w:val="Normal"/>
    <w:next w:val="Normal"/>
    <w:semiHidden/>
    <w:rsid w:val="00911594"/>
    <w:pPr>
      <w:tabs>
        <w:tab w:val="right" w:leader="dot" w:pos="8306"/>
      </w:tabs>
      <w:ind w:left="800"/>
    </w:pPr>
  </w:style>
  <w:style w:type="paragraph" w:styleId="INNH6">
    <w:name w:val="toc 6"/>
    <w:basedOn w:val="Normal"/>
    <w:next w:val="Normal"/>
    <w:autoRedefine/>
    <w:uiPriority w:val="39"/>
    <w:semiHidden/>
    <w:unhideWhenUsed/>
    <w:rsid w:val="00911594"/>
    <w:pPr>
      <w:spacing w:after="100"/>
      <w:ind w:left="1200"/>
    </w:pPr>
  </w:style>
  <w:style w:type="paragraph" w:styleId="INNH7">
    <w:name w:val="toc 7"/>
    <w:basedOn w:val="Normal"/>
    <w:next w:val="Normal"/>
    <w:autoRedefine/>
    <w:uiPriority w:val="39"/>
    <w:semiHidden/>
    <w:unhideWhenUsed/>
    <w:rsid w:val="00911594"/>
    <w:pPr>
      <w:spacing w:after="100"/>
      <w:ind w:left="1440"/>
    </w:pPr>
  </w:style>
  <w:style w:type="paragraph" w:styleId="INNH8">
    <w:name w:val="toc 8"/>
    <w:basedOn w:val="Normal"/>
    <w:next w:val="Normal"/>
    <w:autoRedefine/>
    <w:uiPriority w:val="39"/>
    <w:semiHidden/>
    <w:unhideWhenUsed/>
    <w:rsid w:val="00911594"/>
    <w:pPr>
      <w:spacing w:after="100"/>
      <w:ind w:left="1680"/>
    </w:pPr>
  </w:style>
  <w:style w:type="paragraph" w:styleId="INNH9">
    <w:name w:val="toc 9"/>
    <w:basedOn w:val="Normal"/>
    <w:next w:val="Normal"/>
    <w:autoRedefine/>
    <w:uiPriority w:val="39"/>
    <w:semiHidden/>
    <w:unhideWhenUsed/>
    <w:rsid w:val="00911594"/>
    <w:pPr>
      <w:spacing w:after="100"/>
      <w:ind w:left="1920"/>
    </w:pPr>
  </w:style>
  <w:style w:type="paragraph" w:styleId="Vanliginnrykk">
    <w:name w:val="Normal Indent"/>
    <w:basedOn w:val="Normal"/>
    <w:uiPriority w:val="99"/>
    <w:semiHidden/>
    <w:unhideWhenUsed/>
    <w:rsid w:val="00911594"/>
    <w:pPr>
      <w:ind w:left="708"/>
    </w:pPr>
  </w:style>
  <w:style w:type="paragraph" w:styleId="Merknadstekst">
    <w:name w:val="annotation text"/>
    <w:basedOn w:val="Normal"/>
    <w:link w:val="MerknadstekstTegn"/>
    <w:semiHidden/>
    <w:rsid w:val="00911594"/>
  </w:style>
  <w:style w:type="character" w:customStyle="1" w:styleId="MerknadstekstTegn">
    <w:name w:val="Merknadstekst Tegn"/>
    <w:basedOn w:val="Standardskriftforavsnitt"/>
    <w:link w:val="Merknadstekst"/>
    <w:semiHidden/>
    <w:rsid w:val="00911594"/>
    <w:rPr>
      <w:rFonts w:ascii="Open Sans" w:eastAsia="Times New Roman" w:hAnsi="Open Sans"/>
      <w:kern w:val="0"/>
      <w:sz w:val="22"/>
      <w:szCs w:val="22"/>
      <w14:ligatures w14:val="none"/>
    </w:rPr>
  </w:style>
  <w:style w:type="paragraph" w:styleId="Topptekst">
    <w:name w:val="header"/>
    <w:basedOn w:val="Normal"/>
    <w:link w:val="TopptekstTegn"/>
    <w:rsid w:val="00911594"/>
    <w:pPr>
      <w:tabs>
        <w:tab w:val="center" w:pos="4536"/>
        <w:tab w:val="right" w:pos="9072"/>
      </w:tabs>
    </w:pPr>
  </w:style>
  <w:style w:type="character" w:customStyle="1" w:styleId="TopptekstTegn">
    <w:name w:val="Topptekst Tegn"/>
    <w:basedOn w:val="Standardskriftforavsnitt"/>
    <w:link w:val="Topptekst"/>
    <w:rsid w:val="00911594"/>
    <w:rPr>
      <w:rFonts w:ascii="Open Sans" w:eastAsia="Times New Roman" w:hAnsi="Open Sans"/>
      <w:kern w:val="0"/>
      <w:sz w:val="22"/>
      <w:szCs w:val="22"/>
      <w14:ligatures w14:val="none"/>
    </w:rPr>
  </w:style>
  <w:style w:type="paragraph" w:styleId="Bunntekst">
    <w:name w:val="footer"/>
    <w:basedOn w:val="Normal"/>
    <w:link w:val="BunntekstTegn"/>
    <w:uiPriority w:val="99"/>
    <w:rsid w:val="00911594"/>
    <w:pPr>
      <w:tabs>
        <w:tab w:val="center" w:pos="4153"/>
        <w:tab w:val="right" w:pos="8306"/>
      </w:tabs>
    </w:pPr>
    <w:rPr>
      <w:spacing w:val="4"/>
    </w:rPr>
  </w:style>
  <w:style w:type="character" w:customStyle="1" w:styleId="BunntekstTegn">
    <w:name w:val="Bunntekst Tegn"/>
    <w:basedOn w:val="Standardskriftforavsnitt"/>
    <w:link w:val="Bunntekst"/>
    <w:uiPriority w:val="99"/>
    <w:rsid w:val="00911594"/>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911594"/>
    <w:rPr>
      <w:rFonts w:asciiTheme="majorHAnsi" w:eastAsiaTheme="majorEastAsia" w:hAnsiTheme="majorHAnsi" w:cstheme="majorBidi"/>
      <w:b/>
      <w:bCs/>
    </w:rPr>
  </w:style>
  <w:style w:type="paragraph" w:styleId="Bildetekst">
    <w:name w:val="caption"/>
    <w:basedOn w:val="Normal"/>
    <w:next w:val="Normal"/>
    <w:uiPriority w:val="35"/>
    <w:unhideWhenUsed/>
    <w:qFormat/>
    <w:rsid w:val="00911594"/>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911594"/>
    <w:pPr>
      <w:spacing w:after="0"/>
    </w:pPr>
  </w:style>
  <w:style w:type="paragraph" w:styleId="Konvoluttadresse">
    <w:name w:val="envelope address"/>
    <w:basedOn w:val="Normal"/>
    <w:uiPriority w:val="99"/>
    <w:semiHidden/>
    <w:unhideWhenUsed/>
    <w:rsid w:val="0091159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11594"/>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911594"/>
    <w:rPr>
      <w:vertAlign w:val="superscript"/>
    </w:rPr>
  </w:style>
  <w:style w:type="character" w:styleId="Merknadsreferanse">
    <w:name w:val="annotation reference"/>
    <w:basedOn w:val="Standardskriftforavsnitt"/>
    <w:semiHidden/>
    <w:rsid w:val="00911594"/>
    <w:rPr>
      <w:sz w:val="16"/>
    </w:rPr>
  </w:style>
  <w:style w:type="character" w:styleId="Linjenummer">
    <w:name w:val="line number"/>
    <w:basedOn w:val="Standardskriftforavsnitt"/>
    <w:uiPriority w:val="99"/>
    <w:semiHidden/>
    <w:unhideWhenUsed/>
    <w:rsid w:val="00911594"/>
  </w:style>
  <w:style w:type="character" w:styleId="Sidetall">
    <w:name w:val="page number"/>
    <w:basedOn w:val="Standardskriftforavsnitt"/>
    <w:rsid w:val="00911594"/>
  </w:style>
  <w:style w:type="character" w:styleId="Sluttnotereferanse">
    <w:name w:val="endnote reference"/>
    <w:basedOn w:val="Standardskriftforavsnitt"/>
    <w:uiPriority w:val="99"/>
    <w:semiHidden/>
    <w:unhideWhenUsed/>
    <w:rsid w:val="00911594"/>
    <w:rPr>
      <w:vertAlign w:val="superscript"/>
    </w:rPr>
  </w:style>
  <w:style w:type="paragraph" w:styleId="Sluttnotetekst">
    <w:name w:val="endnote text"/>
    <w:basedOn w:val="Normal"/>
    <w:link w:val="SluttnotetekstTegn"/>
    <w:uiPriority w:val="99"/>
    <w:semiHidden/>
    <w:unhideWhenUsed/>
    <w:rsid w:val="00911594"/>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911594"/>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911594"/>
    <w:pPr>
      <w:spacing w:after="0"/>
      <w:ind w:left="240" w:hanging="240"/>
    </w:pPr>
  </w:style>
  <w:style w:type="paragraph" w:styleId="Makrotekst">
    <w:name w:val="macro"/>
    <w:link w:val="MakrotekstTegn"/>
    <w:uiPriority w:val="99"/>
    <w:semiHidden/>
    <w:unhideWhenUsed/>
    <w:rsid w:val="0091159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911594"/>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911594"/>
    <w:pPr>
      <w:spacing w:before="120"/>
    </w:pPr>
    <w:rPr>
      <w:rFonts w:asciiTheme="majorHAnsi" w:eastAsiaTheme="majorEastAsia" w:hAnsiTheme="majorHAnsi" w:cstheme="majorBidi"/>
      <w:b/>
      <w:bCs/>
      <w:szCs w:val="24"/>
    </w:rPr>
  </w:style>
  <w:style w:type="paragraph" w:styleId="Punktliste">
    <w:name w:val="List Bullet"/>
    <w:basedOn w:val="Normal"/>
    <w:rsid w:val="00911594"/>
    <w:pPr>
      <w:numPr>
        <w:numId w:val="2"/>
      </w:numPr>
      <w:spacing w:after="0"/>
    </w:pPr>
    <w:rPr>
      <w:spacing w:val="4"/>
    </w:rPr>
  </w:style>
  <w:style w:type="paragraph" w:styleId="Nummerertliste">
    <w:name w:val="List Number"/>
    <w:qFormat/>
    <w:rsid w:val="00911594"/>
    <w:pPr>
      <w:keepLines/>
      <w:numPr>
        <w:numId w:val="27"/>
      </w:numPr>
      <w:spacing w:after="0" w:line="288" w:lineRule="auto"/>
    </w:pPr>
    <w:rPr>
      <w:rFonts w:ascii="Open Sans" w:eastAsia="Batang" w:hAnsi="Open Sans"/>
      <w:kern w:val="0"/>
      <w:sz w:val="22"/>
      <w:szCs w:val="20"/>
      <w14:ligatures w14:val="none"/>
    </w:rPr>
  </w:style>
  <w:style w:type="paragraph" w:styleId="Punktliste2">
    <w:name w:val="List Bullet 2"/>
    <w:basedOn w:val="Normal"/>
    <w:rsid w:val="00911594"/>
    <w:pPr>
      <w:numPr>
        <w:numId w:val="3"/>
      </w:numPr>
      <w:spacing w:after="0"/>
    </w:pPr>
    <w:rPr>
      <w:spacing w:val="4"/>
    </w:rPr>
  </w:style>
  <w:style w:type="paragraph" w:styleId="Punktliste3">
    <w:name w:val="List Bullet 3"/>
    <w:basedOn w:val="Normal"/>
    <w:rsid w:val="00911594"/>
    <w:pPr>
      <w:numPr>
        <w:numId w:val="4"/>
      </w:numPr>
      <w:spacing w:after="0"/>
    </w:pPr>
    <w:rPr>
      <w:spacing w:val="4"/>
    </w:rPr>
  </w:style>
  <w:style w:type="paragraph" w:styleId="Punktliste4">
    <w:name w:val="List Bullet 4"/>
    <w:basedOn w:val="Normal"/>
    <w:rsid w:val="00911594"/>
    <w:pPr>
      <w:numPr>
        <w:numId w:val="5"/>
      </w:numPr>
      <w:spacing w:after="0"/>
    </w:pPr>
  </w:style>
  <w:style w:type="paragraph" w:styleId="Punktliste5">
    <w:name w:val="List Bullet 5"/>
    <w:basedOn w:val="Normal"/>
    <w:rsid w:val="00911594"/>
    <w:pPr>
      <w:numPr>
        <w:numId w:val="6"/>
      </w:numPr>
      <w:spacing w:after="0"/>
    </w:pPr>
  </w:style>
  <w:style w:type="paragraph" w:styleId="Nummerertliste2">
    <w:name w:val="List Number 2"/>
    <w:basedOn w:val="Nummerertliste"/>
    <w:qFormat/>
    <w:rsid w:val="00911594"/>
    <w:pPr>
      <w:numPr>
        <w:ilvl w:val="1"/>
      </w:numPr>
    </w:pPr>
  </w:style>
  <w:style w:type="paragraph" w:styleId="Nummerertliste3">
    <w:name w:val="List Number 3"/>
    <w:basedOn w:val="Nummerertliste"/>
    <w:qFormat/>
    <w:rsid w:val="00911594"/>
    <w:pPr>
      <w:numPr>
        <w:ilvl w:val="2"/>
      </w:numPr>
    </w:pPr>
  </w:style>
  <w:style w:type="paragraph" w:styleId="Nummerertliste4">
    <w:name w:val="List Number 4"/>
    <w:basedOn w:val="Nummerertliste"/>
    <w:rsid w:val="00911594"/>
    <w:pPr>
      <w:numPr>
        <w:ilvl w:val="3"/>
      </w:numPr>
    </w:pPr>
  </w:style>
  <w:style w:type="paragraph" w:styleId="Nummerertliste5">
    <w:name w:val="List Number 5"/>
    <w:basedOn w:val="Nummerertliste"/>
    <w:qFormat/>
    <w:rsid w:val="00911594"/>
    <w:pPr>
      <w:numPr>
        <w:ilvl w:val="4"/>
      </w:numPr>
    </w:pPr>
  </w:style>
  <w:style w:type="paragraph" w:styleId="Tittel">
    <w:name w:val="Title"/>
    <w:basedOn w:val="Normal"/>
    <w:next w:val="Normal"/>
    <w:link w:val="TittelTegn"/>
    <w:uiPriority w:val="10"/>
    <w:qFormat/>
    <w:rsid w:val="0091159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91159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911594"/>
    <w:pPr>
      <w:spacing w:after="0" w:line="240" w:lineRule="auto"/>
      <w:ind w:left="4252"/>
    </w:pPr>
  </w:style>
  <w:style w:type="character" w:customStyle="1" w:styleId="HilsenTegn">
    <w:name w:val="Hilsen Tegn"/>
    <w:basedOn w:val="Standardskriftforavsnitt"/>
    <w:link w:val="Hilsen"/>
    <w:uiPriority w:val="99"/>
    <w:semiHidden/>
    <w:rsid w:val="00911594"/>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911594"/>
    <w:pPr>
      <w:spacing w:after="0" w:line="240" w:lineRule="auto"/>
      <w:ind w:left="4252"/>
    </w:pPr>
  </w:style>
  <w:style w:type="character" w:customStyle="1" w:styleId="UnderskriftTegn">
    <w:name w:val="Underskrift Tegn"/>
    <w:basedOn w:val="Standardskriftforavsnitt"/>
    <w:link w:val="Underskrift"/>
    <w:uiPriority w:val="99"/>
    <w:semiHidden/>
    <w:rsid w:val="00911594"/>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911594"/>
  </w:style>
  <w:style w:type="character" w:customStyle="1" w:styleId="BrdtekstTegn">
    <w:name w:val="Brødtekst Tegn"/>
    <w:basedOn w:val="Standardskriftforavsnitt"/>
    <w:link w:val="Brdtekst"/>
    <w:uiPriority w:val="99"/>
    <w:semiHidden/>
    <w:rsid w:val="00911594"/>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911594"/>
    <w:pPr>
      <w:ind w:left="283"/>
    </w:pPr>
  </w:style>
  <w:style w:type="character" w:customStyle="1" w:styleId="BrdtekstinnrykkTegn">
    <w:name w:val="Brødtekstinnrykk Tegn"/>
    <w:basedOn w:val="Standardskriftforavsnitt"/>
    <w:link w:val="Brdtekstinnrykk"/>
    <w:uiPriority w:val="99"/>
    <w:semiHidden/>
    <w:rsid w:val="00911594"/>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911594"/>
    <w:pPr>
      <w:ind w:left="283"/>
      <w:contextualSpacing/>
    </w:pPr>
  </w:style>
  <w:style w:type="paragraph" w:styleId="Liste-forts2">
    <w:name w:val="List Continue 2"/>
    <w:basedOn w:val="Normal"/>
    <w:uiPriority w:val="99"/>
    <w:semiHidden/>
    <w:unhideWhenUsed/>
    <w:rsid w:val="00911594"/>
    <w:pPr>
      <w:ind w:left="566"/>
      <w:contextualSpacing/>
    </w:pPr>
  </w:style>
  <w:style w:type="paragraph" w:styleId="Liste-forts3">
    <w:name w:val="List Continue 3"/>
    <w:basedOn w:val="Normal"/>
    <w:uiPriority w:val="99"/>
    <w:semiHidden/>
    <w:unhideWhenUsed/>
    <w:rsid w:val="00911594"/>
    <w:pPr>
      <w:ind w:left="849"/>
      <w:contextualSpacing/>
    </w:pPr>
  </w:style>
  <w:style w:type="paragraph" w:styleId="Liste-forts4">
    <w:name w:val="List Continue 4"/>
    <w:basedOn w:val="Normal"/>
    <w:uiPriority w:val="99"/>
    <w:semiHidden/>
    <w:unhideWhenUsed/>
    <w:rsid w:val="00911594"/>
    <w:pPr>
      <w:ind w:left="1132"/>
      <w:contextualSpacing/>
    </w:pPr>
  </w:style>
  <w:style w:type="paragraph" w:styleId="Liste-forts5">
    <w:name w:val="List Continue 5"/>
    <w:basedOn w:val="Normal"/>
    <w:uiPriority w:val="99"/>
    <w:semiHidden/>
    <w:unhideWhenUsed/>
    <w:rsid w:val="00911594"/>
    <w:pPr>
      <w:ind w:left="1415"/>
      <w:contextualSpacing/>
    </w:pPr>
  </w:style>
  <w:style w:type="paragraph" w:styleId="Meldingshode">
    <w:name w:val="Message Header"/>
    <w:basedOn w:val="Normal"/>
    <w:link w:val="MeldingshodeTegn"/>
    <w:uiPriority w:val="99"/>
    <w:semiHidden/>
    <w:unhideWhenUsed/>
    <w:rsid w:val="0091159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11594"/>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911594"/>
  </w:style>
  <w:style w:type="character" w:customStyle="1" w:styleId="InnledendehilsenTegn">
    <w:name w:val="Innledende hilsen Tegn"/>
    <w:basedOn w:val="Standardskriftforavsnitt"/>
    <w:link w:val="Innledendehilsen"/>
    <w:uiPriority w:val="99"/>
    <w:semiHidden/>
    <w:rsid w:val="00911594"/>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911594"/>
    <w:pPr>
      <w:ind w:firstLine="360"/>
    </w:pPr>
  </w:style>
  <w:style w:type="character" w:customStyle="1" w:styleId="Brdtekst-frsteinnrykkTegn">
    <w:name w:val="Brødtekst - første innrykk Tegn"/>
    <w:basedOn w:val="BrdtekstTegn"/>
    <w:link w:val="Brdtekst-frsteinnrykk"/>
    <w:uiPriority w:val="99"/>
    <w:semiHidden/>
    <w:rsid w:val="00911594"/>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911594"/>
    <w:pPr>
      <w:ind w:left="360" w:firstLine="360"/>
    </w:pPr>
  </w:style>
  <w:style w:type="character" w:customStyle="1" w:styleId="Brdtekst-frsteinnrykk2Tegn">
    <w:name w:val="Brødtekst - første innrykk 2 Tegn"/>
    <w:basedOn w:val="BrdtekstinnrykkTegn"/>
    <w:link w:val="Brdtekst-frsteinnrykk2"/>
    <w:uiPriority w:val="99"/>
    <w:semiHidden/>
    <w:rsid w:val="00911594"/>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911594"/>
    <w:pPr>
      <w:spacing w:after="0" w:line="240" w:lineRule="auto"/>
    </w:pPr>
  </w:style>
  <w:style w:type="character" w:customStyle="1" w:styleId="NotatoverskriftTegn">
    <w:name w:val="Notatoverskrift Tegn"/>
    <w:basedOn w:val="Standardskriftforavsnitt"/>
    <w:link w:val="Notatoverskrift"/>
    <w:uiPriority w:val="99"/>
    <w:semiHidden/>
    <w:rsid w:val="00911594"/>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911594"/>
    <w:pPr>
      <w:spacing w:line="480" w:lineRule="auto"/>
    </w:pPr>
  </w:style>
  <w:style w:type="character" w:customStyle="1" w:styleId="Brdtekst2Tegn">
    <w:name w:val="Brødtekst 2 Tegn"/>
    <w:basedOn w:val="Standardskriftforavsnitt"/>
    <w:link w:val="Brdtekst2"/>
    <w:uiPriority w:val="99"/>
    <w:semiHidden/>
    <w:rsid w:val="00911594"/>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911594"/>
    <w:rPr>
      <w:sz w:val="16"/>
      <w:szCs w:val="16"/>
    </w:rPr>
  </w:style>
  <w:style w:type="character" w:customStyle="1" w:styleId="Brdtekst3Tegn">
    <w:name w:val="Brødtekst 3 Tegn"/>
    <w:basedOn w:val="Standardskriftforavsnitt"/>
    <w:link w:val="Brdtekst3"/>
    <w:uiPriority w:val="99"/>
    <w:semiHidden/>
    <w:rsid w:val="00911594"/>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911594"/>
    <w:pPr>
      <w:spacing w:line="480" w:lineRule="auto"/>
      <w:ind w:left="283"/>
    </w:pPr>
  </w:style>
  <w:style w:type="character" w:customStyle="1" w:styleId="Brdtekstinnrykk2Tegn">
    <w:name w:val="Brødtekstinnrykk 2 Tegn"/>
    <w:basedOn w:val="Standardskriftforavsnitt"/>
    <w:link w:val="Brdtekstinnrykk2"/>
    <w:uiPriority w:val="99"/>
    <w:semiHidden/>
    <w:rsid w:val="00911594"/>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911594"/>
    <w:pPr>
      <w:ind w:left="283"/>
    </w:pPr>
    <w:rPr>
      <w:sz w:val="16"/>
      <w:szCs w:val="16"/>
    </w:rPr>
  </w:style>
  <w:style w:type="character" w:customStyle="1" w:styleId="Brdtekstinnrykk3Tegn">
    <w:name w:val="Brødtekstinnrykk 3 Tegn"/>
    <w:basedOn w:val="Standardskriftforavsnitt"/>
    <w:link w:val="Brdtekstinnrykk3"/>
    <w:uiPriority w:val="99"/>
    <w:semiHidden/>
    <w:rsid w:val="00911594"/>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91159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911594"/>
    <w:rPr>
      <w:color w:val="96607D" w:themeColor="followedHyperlink"/>
      <w:u w:val="single"/>
    </w:rPr>
  </w:style>
  <w:style w:type="character" w:styleId="Sterk">
    <w:name w:val="Strong"/>
    <w:basedOn w:val="Standardskriftforavsnitt"/>
    <w:uiPriority w:val="22"/>
    <w:qFormat/>
    <w:rsid w:val="00911594"/>
    <w:rPr>
      <w:b/>
      <w:bCs/>
    </w:rPr>
  </w:style>
  <w:style w:type="character" w:styleId="Utheving">
    <w:name w:val="Emphasis"/>
    <w:basedOn w:val="Standardskriftforavsnitt"/>
    <w:uiPriority w:val="20"/>
    <w:qFormat/>
    <w:rsid w:val="00911594"/>
    <w:rPr>
      <w:i/>
      <w:iCs/>
    </w:rPr>
  </w:style>
  <w:style w:type="paragraph" w:styleId="Dokumentkart">
    <w:name w:val="Document Map"/>
    <w:basedOn w:val="Normal"/>
    <w:link w:val="DokumentkartTegn"/>
    <w:uiPriority w:val="99"/>
    <w:semiHidden/>
    <w:unhideWhenUsed/>
    <w:rsid w:val="0091159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11594"/>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91159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11594"/>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911594"/>
    <w:pPr>
      <w:spacing w:after="0" w:line="240" w:lineRule="auto"/>
    </w:pPr>
  </w:style>
  <w:style w:type="character" w:customStyle="1" w:styleId="E-postsignaturTegn">
    <w:name w:val="E-postsignatur Tegn"/>
    <w:basedOn w:val="Standardskriftforavsnitt"/>
    <w:link w:val="E-postsignatur"/>
    <w:uiPriority w:val="99"/>
    <w:semiHidden/>
    <w:rsid w:val="00911594"/>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911594"/>
    <w:rPr>
      <w:rFonts w:cs="Times New Roman"/>
      <w:szCs w:val="24"/>
    </w:rPr>
  </w:style>
  <w:style w:type="character" w:styleId="HTML-akronym">
    <w:name w:val="HTML Acronym"/>
    <w:basedOn w:val="Standardskriftforavsnitt"/>
    <w:uiPriority w:val="99"/>
    <w:semiHidden/>
    <w:unhideWhenUsed/>
    <w:rsid w:val="00911594"/>
  </w:style>
  <w:style w:type="paragraph" w:styleId="HTML-adresse">
    <w:name w:val="HTML Address"/>
    <w:basedOn w:val="Normal"/>
    <w:link w:val="HTML-adresseTegn"/>
    <w:uiPriority w:val="99"/>
    <w:semiHidden/>
    <w:unhideWhenUsed/>
    <w:rsid w:val="00911594"/>
    <w:pPr>
      <w:spacing w:after="0" w:line="240" w:lineRule="auto"/>
    </w:pPr>
    <w:rPr>
      <w:i/>
      <w:iCs/>
    </w:rPr>
  </w:style>
  <w:style w:type="character" w:customStyle="1" w:styleId="HTML-adresseTegn">
    <w:name w:val="HTML-adresse Tegn"/>
    <w:basedOn w:val="Standardskriftforavsnitt"/>
    <w:link w:val="HTML-adresse"/>
    <w:uiPriority w:val="99"/>
    <w:semiHidden/>
    <w:rsid w:val="00911594"/>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911594"/>
    <w:rPr>
      <w:i/>
      <w:iCs/>
    </w:rPr>
  </w:style>
  <w:style w:type="character" w:styleId="HTML-kode">
    <w:name w:val="HTML Code"/>
    <w:basedOn w:val="Standardskriftforavsnitt"/>
    <w:uiPriority w:val="99"/>
    <w:semiHidden/>
    <w:unhideWhenUsed/>
    <w:rsid w:val="00911594"/>
    <w:rPr>
      <w:rFonts w:ascii="Consolas" w:hAnsi="Consolas"/>
      <w:sz w:val="20"/>
      <w:szCs w:val="20"/>
    </w:rPr>
  </w:style>
  <w:style w:type="character" w:styleId="HTML-definisjon">
    <w:name w:val="HTML Definition"/>
    <w:basedOn w:val="Standardskriftforavsnitt"/>
    <w:uiPriority w:val="99"/>
    <w:semiHidden/>
    <w:unhideWhenUsed/>
    <w:rsid w:val="00911594"/>
    <w:rPr>
      <w:i/>
      <w:iCs/>
    </w:rPr>
  </w:style>
  <w:style w:type="character" w:styleId="HTML-tastatur">
    <w:name w:val="HTML Keyboard"/>
    <w:basedOn w:val="Standardskriftforavsnitt"/>
    <w:uiPriority w:val="99"/>
    <w:semiHidden/>
    <w:unhideWhenUsed/>
    <w:rsid w:val="00911594"/>
    <w:rPr>
      <w:rFonts w:ascii="Consolas" w:hAnsi="Consolas"/>
      <w:sz w:val="20"/>
      <w:szCs w:val="20"/>
    </w:rPr>
  </w:style>
  <w:style w:type="paragraph" w:styleId="HTML-forhndsformatert">
    <w:name w:val="HTML Preformatted"/>
    <w:basedOn w:val="Normal"/>
    <w:link w:val="HTML-forhndsformatertTegn"/>
    <w:uiPriority w:val="99"/>
    <w:semiHidden/>
    <w:unhideWhenUsed/>
    <w:rsid w:val="00911594"/>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911594"/>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911594"/>
    <w:rPr>
      <w:rFonts w:ascii="Consolas" w:hAnsi="Consolas"/>
      <w:sz w:val="24"/>
      <w:szCs w:val="24"/>
    </w:rPr>
  </w:style>
  <w:style w:type="character" w:styleId="HTML-skrivemaskin">
    <w:name w:val="HTML Typewriter"/>
    <w:basedOn w:val="Standardskriftforavsnitt"/>
    <w:uiPriority w:val="99"/>
    <w:semiHidden/>
    <w:unhideWhenUsed/>
    <w:rsid w:val="00911594"/>
    <w:rPr>
      <w:rFonts w:ascii="Consolas" w:hAnsi="Consolas"/>
      <w:sz w:val="20"/>
      <w:szCs w:val="20"/>
    </w:rPr>
  </w:style>
  <w:style w:type="character" w:styleId="HTML-variabel">
    <w:name w:val="HTML Variable"/>
    <w:basedOn w:val="Standardskriftforavsnitt"/>
    <w:uiPriority w:val="99"/>
    <w:semiHidden/>
    <w:unhideWhenUsed/>
    <w:rsid w:val="00911594"/>
    <w:rPr>
      <w:i/>
      <w:iCs/>
    </w:rPr>
  </w:style>
  <w:style w:type="paragraph" w:styleId="Kommentaremne">
    <w:name w:val="annotation subject"/>
    <w:basedOn w:val="Merknadstekst"/>
    <w:next w:val="Merknadstekst"/>
    <w:link w:val="KommentaremneTegn"/>
    <w:uiPriority w:val="99"/>
    <w:semiHidden/>
    <w:unhideWhenUsed/>
    <w:rsid w:val="00911594"/>
    <w:pPr>
      <w:spacing w:line="240" w:lineRule="auto"/>
    </w:pPr>
    <w:rPr>
      <w:b/>
      <w:bCs/>
      <w:szCs w:val="20"/>
    </w:rPr>
  </w:style>
  <w:style w:type="character" w:customStyle="1" w:styleId="KommentaremneTegn">
    <w:name w:val="Kommentaremne Tegn"/>
    <w:basedOn w:val="MerknadstekstTegn"/>
    <w:link w:val="Kommentaremne"/>
    <w:uiPriority w:val="99"/>
    <w:semiHidden/>
    <w:rsid w:val="00911594"/>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91159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11594"/>
    <w:rPr>
      <w:rFonts w:ascii="Tahoma" w:eastAsia="Times New Roman" w:hAnsi="Tahoma" w:cs="Tahoma"/>
      <w:kern w:val="0"/>
      <w:sz w:val="16"/>
      <w:szCs w:val="16"/>
      <w14:ligatures w14:val="none"/>
    </w:rPr>
  </w:style>
  <w:style w:type="table" w:styleId="Tabellrutenett">
    <w:name w:val="Table Grid"/>
    <w:basedOn w:val="Vanligtabell"/>
    <w:uiPriority w:val="59"/>
    <w:rsid w:val="00911594"/>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911594"/>
    <w:rPr>
      <w:color w:val="808080"/>
    </w:rPr>
  </w:style>
  <w:style w:type="paragraph" w:styleId="Ingenmellomrom">
    <w:name w:val="No Spacing"/>
    <w:uiPriority w:val="1"/>
    <w:qFormat/>
    <w:rsid w:val="00911594"/>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911594"/>
    <w:pPr>
      <w:spacing w:before="0"/>
      <w:ind w:firstLine="0"/>
    </w:pPr>
  </w:style>
  <w:style w:type="paragraph" w:styleId="Sitat">
    <w:name w:val="Quote"/>
    <w:basedOn w:val="Normal"/>
    <w:next w:val="Normal"/>
    <w:link w:val="SitatTegn"/>
    <w:uiPriority w:val="29"/>
    <w:qFormat/>
    <w:rsid w:val="00911594"/>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911594"/>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911594"/>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911594"/>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911594"/>
    <w:rPr>
      <w:i/>
      <w:iCs/>
      <w:color w:val="808080" w:themeColor="text1" w:themeTint="7F"/>
    </w:rPr>
  </w:style>
  <w:style w:type="character" w:styleId="Sterkutheving">
    <w:name w:val="Intense Emphasis"/>
    <w:basedOn w:val="Standardskriftforavsnitt"/>
    <w:uiPriority w:val="21"/>
    <w:qFormat/>
    <w:rsid w:val="00911594"/>
    <w:rPr>
      <w:b/>
      <w:bCs/>
      <w:i/>
      <w:iCs/>
      <w:color w:val="156082" w:themeColor="accent1"/>
    </w:rPr>
  </w:style>
  <w:style w:type="character" w:styleId="Svakreferanse">
    <w:name w:val="Subtle Reference"/>
    <w:basedOn w:val="Standardskriftforavsnitt"/>
    <w:uiPriority w:val="31"/>
    <w:qFormat/>
    <w:rsid w:val="00911594"/>
    <w:rPr>
      <w:smallCaps/>
      <w:color w:val="E97132" w:themeColor="accent2"/>
      <w:u w:val="single"/>
    </w:rPr>
  </w:style>
  <w:style w:type="character" w:styleId="Sterkreferanse">
    <w:name w:val="Intense Reference"/>
    <w:basedOn w:val="Standardskriftforavsnitt"/>
    <w:uiPriority w:val="32"/>
    <w:qFormat/>
    <w:rsid w:val="00911594"/>
    <w:rPr>
      <w:b/>
      <w:bCs/>
      <w:smallCaps/>
      <w:color w:val="E97132" w:themeColor="accent2"/>
      <w:spacing w:val="5"/>
      <w:u w:val="single"/>
    </w:rPr>
  </w:style>
  <w:style w:type="character" w:styleId="Boktittel">
    <w:name w:val="Book Title"/>
    <w:basedOn w:val="Standardskriftforavsnitt"/>
    <w:uiPriority w:val="33"/>
    <w:qFormat/>
    <w:rsid w:val="00911594"/>
    <w:rPr>
      <w:b/>
      <w:bCs/>
      <w:smallCaps/>
      <w:spacing w:val="5"/>
    </w:rPr>
  </w:style>
  <w:style w:type="paragraph" w:styleId="Bibliografi">
    <w:name w:val="Bibliography"/>
    <w:basedOn w:val="Normal"/>
    <w:next w:val="Normal"/>
    <w:uiPriority w:val="37"/>
    <w:semiHidden/>
    <w:unhideWhenUsed/>
    <w:rsid w:val="00911594"/>
  </w:style>
  <w:style w:type="paragraph" w:styleId="Overskriftforinnholdsfortegnelse">
    <w:name w:val="TOC Heading"/>
    <w:basedOn w:val="Overskrift1"/>
    <w:next w:val="Normal"/>
    <w:uiPriority w:val="39"/>
    <w:unhideWhenUsed/>
    <w:qFormat/>
    <w:rsid w:val="00911594"/>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911594"/>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911594"/>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911594"/>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911594"/>
    <w:tblPr/>
    <w:tcPr>
      <w:shd w:val="clear" w:color="auto" w:fill="83CAEB" w:themeFill="accent1" w:themeFillTint="66"/>
    </w:tcPr>
  </w:style>
  <w:style w:type="table" w:customStyle="1" w:styleId="GronnBoks">
    <w:name w:val="GronnBoks"/>
    <w:basedOn w:val="StandardBoks"/>
    <w:uiPriority w:val="99"/>
    <w:rsid w:val="00911594"/>
    <w:tblPr/>
    <w:tcPr>
      <w:shd w:val="clear" w:color="auto" w:fill="B3E5A1" w:themeFill="accent6" w:themeFillTint="66"/>
    </w:tcPr>
  </w:style>
  <w:style w:type="table" w:customStyle="1" w:styleId="RodBoks">
    <w:name w:val="RodBoks"/>
    <w:basedOn w:val="StandardBoks"/>
    <w:uiPriority w:val="99"/>
    <w:rsid w:val="00911594"/>
    <w:tblPr/>
    <w:tcPr>
      <w:shd w:val="clear" w:color="auto" w:fill="FFB3B3"/>
    </w:tcPr>
  </w:style>
  <w:style w:type="paragraph" w:customStyle="1" w:styleId="BoksGraaTittel">
    <w:name w:val="BoksGraaTittel"/>
    <w:basedOn w:val="Normal"/>
    <w:next w:val="Normal"/>
    <w:qFormat/>
    <w:rsid w:val="00911594"/>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911594"/>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91159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911594"/>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911594"/>
    <w:rPr>
      <w:u w:val="single"/>
    </w:rPr>
  </w:style>
  <w:style w:type="paragraph" w:customStyle="1" w:styleId="del-nr">
    <w:name w:val="del-nr"/>
    <w:basedOn w:val="Normal"/>
    <w:qFormat/>
    <w:rsid w:val="0091159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911594"/>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91159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911594"/>
  </w:style>
  <w:style w:type="paragraph" w:customStyle="1" w:styleId="tbl2LinjeSumBold">
    <w:name w:val="tbl2LinjeSumBold"/>
    <w:basedOn w:val="tblRad"/>
    <w:rsid w:val="00911594"/>
    <w:rPr>
      <w:b/>
    </w:rPr>
  </w:style>
  <w:style w:type="paragraph" w:customStyle="1" w:styleId="tblDelsum1">
    <w:name w:val="tblDelsum1"/>
    <w:basedOn w:val="tblRad"/>
    <w:rsid w:val="00911594"/>
    <w:rPr>
      <w:i/>
    </w:rPr>
  </w:style>
  <w:style w:type="paragraph" w:customStyle="1" w:styleId="tblDelsum1-Kapittel">
    <w:name w:val="tblDelsum1 - Kapittel"/>
    <w:basedOn w:val="tblDelsum1"/>
    <w:rsid w:val="00911594"/>
    <w:pPr>
      <w:keepNext w:val="0"/>
    </w:pPr>
  </w:style>
  <w:style w:type="paragraph" w:customStyle="1" w:styleId="tblDelsum2">
    <w:name w:val="tblDelsum2"/>
    <w:basedOn w:val="tblRad"/>
    <w:rsid w:val="00911594"/>
    <w:rPr>
      <w:b/>
      <w:i/>
    </w:rPr>
  </w:style>
  <w:style w:type="paragraph" w:customStyle="1" w:styleId="tblDelsum2-Kapittel">
    <w:name w:val="tblDelsum2 - Kapittel"/>
    <w:basedOn w:val="tblDelsum2"/>
    <w:rsid w:val="00911594"/>
    <w:pPr>
      <w:keepNext w:val="0"/>
    </w:pPr>
  </w:style>
  <w:style w:type="paragraph" w:customStyle="1" w:styleId="tblTabelloverskrift">
    <w:name w:val="tblTabelloverskrift"/>
    <w:rsid w:val="0091159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911594"/>
    <w:pPr>
      <w:spacing w:after="0"/>
      <w:jc w:val="right"/>
    </w:pPr>
    <w:rPr>
      <w:b w:val="0"/>
      <w:caps w:val="0"/>
      <w:sz w:val="16"/>
    </w:rPr>
  </w:style>
  <w:style w:type="paragraph" w:customStyle="1" w:styleId="tblKategoriOverskrift">
    <w:name w:val="tblKategoriOverskrift"/>
    <w:basedOn w:val="tblRad"/>
    <w:rsid w:val="00911594"/>
    <w:pPr>
      <w:spacing w:before="120"/>
    </w:pPr>
    <w:rPr>
      <w:b/>
    </w:rPr>
  </w:style>
  <w:style w:type="paragraph" w:customStyle="1" w:styleId="tblKolonneoverskrift">
    <w:name w:val="tblKolonneoverskrift"/>
    <w:basedOn w:val="Normal"/>
    <w:rsid w:val="0091159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911594"/>
    <w:pPr>
      <w:spacing w:after="360"/>
      <w:jc w:val="center"/>
    </w:pPr>
    <w:rPr>
      <w:b w:val="0"/>
      <w:caps w:val="0"/>
    </w:rPr>
  </w:style>
  <w:style w:type="paragraph" w:customStyle="1" w:styleId="tblKolonneoverskrift-Vedtak">
    <w:name w:val="tblKolonneoverskrift - Vedtak"/>
    <w:basedOn w:val="tblTabelloverskrift-Vedtak"/>
    <w:rsid w:val="00911594"/>
    <w:pPr>
      <w:spacing w:after="0"/>
    </w:pPr>
  </w:style>
  <w:style w:type="paragraph" w:customStyle="1" w:styleId="tblOverskrift-Vedtak">
    <w:name w:val="tblOverskrift - Vedtak"/>
    <w:basedOn w:val="tblRad"/>
    <w:rsid w:val="00911594"/>
    <w:pPr>
      <w:spacing w:before="360"/>
      <w:jc w:val="center"/>
    </w:pPr>
  </w:style>
  <w:style w:type="paragraph" w:customStyle="1" w:styleId="tblRadBold">
    <w:name w:val="tblRadBold"/>
    <w:basedOn w:val="tblRad"/>
    <w:rsid w:val="00911594"/>
    <w:rPr>
      <w:b/>
    </w:rPr>
  </w:style>
  <w:style w:type="paragraph" w:customStyle="1" w:styleId="tblRadItalic">
    <w:name w:val="tblRadItalic"/>
    <w:basedOn w:val="tblRad"/>
    <w:rsid w:val="00911594"/>
    <w:rPr>
      <w:i/>
    </w:rPr>
  </w:style>
  <w:style w:type="paragraph" w:customStyle="1" w:styleId="tblRadItalicSiste">
    <w:name w:val="tblRadItalicSiste"/>
    <w:basedOn w:val="tblRadItalic"/>
    <w:rsid w:val="00911594"/>
  </w:style>
  <w:style w:type="paragraph" w:customStyle="1" w:styleId="tblRadMedLuft">
    <w:name w:val="tblRadMedLuft"/>
    <w:basedOn w:val="tblRad"/>
    <w:rsid w:val="00911594"/>
    <w:pPr>
      <w:spacing w:before="120"/>
    </w:pPr>
  </w:style>
  <w:style w:type="paragraph" w:customStyle="1" w:styleId="tblRadMedLuftSiste">
    <w:name w:val="tblRadMedLuftSiste"/>
    <w:basedOn w:val="tblRadMedLuft"/>
    <w:rsid w:val="00911594"/>
    <w:pPr>
      <w:spacing w:after="120"/>
    </w:pPr>
  </w:style>
  <w:style w:type="paragraph" w:customStyle="1" w:styleId="tblRadMedLuftSiste-Vedtak">
    <w:name w:val="tblRadMedLuftSiste - Vedtak"/>
    <w:basedOn w:val="tblRadMedLuftSiste"/>
    <w:rsid w:val="00911594"/>
    <w:pPr>
      <w:keepNext w:val="0"/>
    </w:pPr>
  </w:style>
  <w:style w:type="paragraph" w:customStyle="1" w:styleId="tblRadSiste">
    <w:name w:val="tblRadSiste"/>
    <w:basedOn w:val="tblRad"/>
    <w:rsid w:val="00911594"/>
  </w:style>
  <w:style w:type="paragraph" w:customStyle="1" w:styleId="tblSluttsum">
    <w:name w:val="tblSluttsum"/>
    <w:basedOn w:val="tblRad"/>
    <w:rsid w:val="00911594"/>
    <w:pPr>
      <w:spacing w:before="120"/>
    </w:pPr>
    <w:rPr>
      <w:b/>
      <w:i/>
    </w:rPr>
  </w:style>
  <w:style w:type="paragraph" w:customStyle="1" w:styleId="Stil1">
    <w:name w:val="Stil1"/>
    <w:basedOn w:val="Normal"/>
    <w:qFormat/>
    <w:rsid w:val="00911594"/>
    <w:pPr>
      <w:spacing w:after="100"/>
    </w:pPr>
  </w:style>
  <w:style w:type="paragraph" w:customStyle="1" w:styleId="Stil2">
    <w:name w:val="Stil2"/>
    <w:basedOn w:val="Normal"/>
    <w:autoRedefine/>
    <w:qFormat/>
    <w:rsid w:val="00911594"/>
    <w:pPr>
      <w:spacing w:after="100"/>
    </w:pPr>
  </w:style>
  <w:style w:type="paragraph" w:customStyle="1" w:styleId="Forside-departement">
    <w:name w:val="Forside-departement"/>
    <w:qFormat/>
    <w:rsid w:val="00911594"/>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911594"/>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911594"/>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6C2DBC"/>
    <w:rPr>
      <w:color w:val="2B579A"/>
      <w:shd w:val="clear" w:color="auto" w:fill="E1DFDD"/>
    </w:rPr>
  </w:style>
  <w:style w:type="character" w:styleId="Omtale">
    <w:name w:val="Mention"/>
    <w:basedOn w:val="Standardskriftforavsnitt"/>
    <w:uiPriority w:val="99"/>
    <w:semiHidden/>
    <w:unhideWhenUsed/>
    <w:rsid w:val="006C2DBC"/>
    <w:rPr>
      <w:color w:val="2B579A"/>
      <w:shd w:val="clear" w:color="auto" w:fill="E1DFDD"/>
    </w:rPr>
  </w:style>
  <w:style w:type="character" w:styleId="Smarthyperkobling">
    <w:name w:val="Smart Hyperlink"/>
    <w:basedOn w:val="Standardskriftforavsnitt"/>
    <w:uiPriority w:val="99"/>
    <w:semiHidden/>
    <w:unhideWhenUsed/>
    <w:rsid w:val="006C2DBC"/>
    <w:rPr>
      <w:u w:val="dotted"/>
    </w:rPr>
  </w:style>
  <w:style w:type="character" w:styleId="Smartkobling">
    <w:name w:val="Smart Link"/>
    <w:basedOn w:val="Standardskriftforavsnitt"/>
    <w:uiPriority w:val="99"/>
    <w:semiHidden/>
    <w:unhideWhenUsed/>
    <w:rsid w:val="006C2DBC"/>
    <w:rPr>
      <w:color w:val="0000FF"/>
      <w:u w:val="single"/>
      <w:shd w:val="clear" w:color="auto" w:fill="F3F2F1"/>
    </w:rPr>
  </w:style>
  <w:style w:type="character" w:styleId="Ulstomtale">
    <w:name w:val="Unresolved Mention"/>
    <w:basedOn w:val="Standardskriftforavsnitt"/>
    <w:uiPriority w:val="99"/>
    <w:semiHidden/>
    <w:unhideWhenUsed/>
    <w:rsid w:val="006C2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gjeringen.no/no/dep/hod/org/styrer-rad-og-utvalg/teknisk-beregningsutvalg-for-spesialisthelsetjenestens-okonomi-tbs/id3046365/"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_rels/footnotes.xml.rels><?xml version="1.0" encoding="UTF-8" standalone="yes"?>
<Relationships xmlns="http://schemas.openxmlformats.org/package/2006/relationships"><Relationship Id="rId3" Type="http://schemas.openxmlformats.org/officeDocument/2006/relationships/hyperlink" Target="https://www.helsedirektoratet.no/statistikk/samdata-spesialisthelsetjenesten/produktivitet-i-somatisk-spesialisthelsetjeneste" TargetMode="External"/><Relationship Id="rId2" Type="http://schemas.openxmlformats.org/officeDocument/2006/relationships/hyperlink" Target="https://www.helsedirektoratet.no/tilskudd-og-finansiering/finansiering/innsatsstyrt-finansiering-isf" TargetMode="External"/><Relationship Id="rId1" Type="http://schemas.openxmlformats.org/officeDocument/2006/relationships/hyperlink" Target="https://www.regjeringen.no/no/dokumenter/notat-fra-teknisk-beregningsutvalg-for-spesialisthelsetjenestens-okonomi/id3111172/" TargetMode="External"/><Relationship Id="rId4" Type="http://schemas.openxmlformats.org/officeDocument/2006/relationships/hyperlink" Target="https://www.regjeringen.no/contentassets/c9be5e1850304bdbb0e071c2a3d09925/etter-inntektsoppgjorene-2025-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1968B-6525-4AE5-8F95-F990FF4F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15</TotalTime>
  <Pages>81</Pages>
  <Words>17418</Words>
  <Characters>99793</Characters>
  <Application>Microsoft Office Word</Application>
  <DocSecurity>0</DocSecurity>
  <Lines>4338</Lines>
  <Paragraphs>3167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11</cp:revision>
  <dcterms:created xsi:type="dcterms:W3CDTF">2025-12-09T17:20:00Z</dcterms:created>
  <dcterms:modified xsi:type="dcterms:W3CDTF">2025-12-09T17:35:00Z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2025-12-09T17:22:21Z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bfb62b40-d8a4-4a99-a124-b61f225487a7</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