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70095" w14:textId="704370D8" w:rsidR="00B050CE" w:rsidRPr="00CD2772" w:rsidRDefault="002C485C" w:rsidP="002029C9">
      <w:pPr>
        <w:pStyle w:val="is-dep"/>
      </w:pPr>
      <w:r w:rsidRPr="00CD2772">
        <w:t>Utenriksdepartementet</w:t>
      </w:r>
    </w:p>
    <w:p w14:paraId="0ADE304B" w14:textId="77777777" w:rsidR="00B050CE" w:rsidRPr="00CD2772" w:rsidRDefault="00B050CE" w:rsidP="00CD2772">
      <w:pPr>
        <w:pStyle w:val="i-hode"/>
      </w:pPr>
      <w:r w:rsidRPr="00CD2772">
        <w:t>Meld. St. 12</w:t>
      </w:r>
    </w:p>
    <w:p w14:paraId="08EF70C3" w14:textId="77777777" w:rsidR="00B050CE" w:rsidRPr="00CD2772" w:rsidRDefault="00B050CE" w:rsidP="00CD2772">
      <w:pPr>
        <w:pStyle w:val="i-sesjon"/>
      </w:pPr>
      <w:r w:rsidRPr="00CD2772">
        <w:t>(2025–2026)</w:t>
      </w:r>
    </w:p>
    <w:p w14:paraId="64C58F34" w14:textId="77777777" w:rsidR="00B050CE" w:rsidRPr="00CD2772" w:rsidRDefault="00B050CE" w:rsidP="00CD2772">
      <w:pPr>
        <w:pStyle w:val="i-hode-tit"/>
      </w:pPr>
      <w:r w:rsidRPr="00CD2772">
        <w:t>Melding til Stortinget</w:t>
      </w:r>
    </w:p>
    <w:p w14:paraId="0A1397BC" w14:textId="77777777" w:rsidR="00B050CE" w:rsidRPr="00CD2772" w:rsidRDefault="00B050CE" w:rsidP="00CD2772">
      <w:pPr>
        <w:pStyle w:val="i-tit"/>
      </w:pPr>
      <w:r w:rsidRPr="00CD2772">
        <w:t>Eksport av forsvarsmateriell fra Norge og eksportkontroll i 2025</w:t>
      </w:r>
    </w:p>
    <w:p w14:paraId="2CB0B29B" w14:textId="00B7E136" w:rsidR="00B050CE" w:rsidRPr="00CD2772" w:rsidRDefault="002C485C" w:rsidP="00CD2772">
      <w:pPr>
        <w:pStyle w:val="i-dep"/>
      </w:pPr>
      <w:r w:rsidRPr="00CD2772">
        <w:t>Utenriksdepartementet</w:t>
      </w:r>
    </w:p>
    <w:p w14:paraId="11C0BDB4" w14:textId="77777777" w:rsidR="00B050CE" w:rsidRPr="00CD2772" w:rsidRDefault="00B050CE" w:rsidP="00CD2772">
      <w:pPr>
        <w:pStyle w:val="i-hode"/>
      </w:pPr>
      <w:r w:rsidRPr="00CD2772">
        <w:t>Meld. St. 12</w:t>
      </w:r>
    </w:p>
    <w:p w14:paraId="2A3A4A41" w14:textId="77777777" w:rsidR="00B050CE" w:rsidRPr="00CD2772" w:rsidRDefault="00B050CE" w:rsidP="00CD2772">
      <w:pPr>
        <w:pStyle w:val="i-sesjon"/>
      </w:pPr>
      <w:r w:rsidRPr="00CD2772">
        <w:t>(2025–2026)</w:t>
      </w:r>
    </w:p>
    <w:p w14:paraId="193F6B5E" w14:textId="77777777" w:rsidR="00B050CE" w:rsidRPr="00CD2772" w:rsidRDefault="00B050CE" w:rsidP="00CD2772">
      <w:pPr>
        <w:pStyle w:val="i-hode-tit"/>
      </w:pPr>
      <w:r w:rsidRPr="00CD2772">
        <w:t>Melding til Stortinget</w:t>
      </w:r>
    </w:p>
    <w:p w14:paraId="3106C121" w14:textId="77777777" w:rsidR="00B050CE" w:rsidRPr="00CD2772" w:rsidRDefault="00B050CE" w:rsidP="00CD2772">
      <w:pPr>
        <w:pStyle w:val="i-tit"/>
      </w:pPr>
      <w:r w:rsidRPr="00CD2772">
        <w:t>Eksport av forsvarsmateriell fra Norge og eksportkontroll i 2025</w:t>
      </w:r>
    </w:p>
    <w:p w14:paraId="6B2BC981" w14:textId="77777777" w:rsidR="00B050CE" w:rsidRPr="00CD2772" w:rsidRDefault="00B050CE" w:rsidP="00CD2772">
      <w:pPr>
        <w:pStyle w:val="i-statsrdato"/>
      </w:pPr>
      <w:r w:rsidRPr="00CD2772">
        <w:t xml:space="preserve">Tilråding fra Utenriksdepartementet 19. juni 2026, </w:t>
      </w:r>
      <w:r w:rsidRPr="00CD2772">
        <w:br/>
        <w:t xml:space="preserve">godkjent i statsråd samme dag. </w:t>
      </w:r>
      <w:r w:rsidRPr="00CD2772">
        <w:br/>
        <w:t>(Regjeringen Støre)</w:t>
      </w:r>
    </w:p>
    <w:p w14:paraId="09DE54C0" w14:textId="77777777" w:rsidR="00B050CE" w:rsidRPr="00CD2772" w:rsidRDefault="00B050CE" w:rsidP="00CD2772">
      <w:pPr>
        <w:pStyle w:val="Overskrift1"/>
      </w:pPr>
      <w:r w:rsidRPr="00CD2772">
        <w:t>Sammendrag</w:t>
      </w:r>
    </w:p>
    <w:p w14:paraId="3165F908" w14:textId="77777777" w:rsidR="00B050CE" w:rsidRPr="00CD2772" w:rsidRDefault="00B050CE" w:rsidP="00CD2772">
      <w:r w:rsidRPr="00CD2772">
        <w:t>Meldingen som nå legges frem, er den 31. i rekken siden den første gang ble fremlagt i 1997.</w:t>
      </w:r>
    </w:p>
    <w:p w14:paraId="300F72FC" w14:textId="77777777" w:rsidR="00B050CE" w:rsidRPr="00CD2772" w:rsidRDefault="00B050CE" w:rsidP="00CD2772">
      <w:r w:rsidRPr="00CD2772">
        <w:t>Meldingen redegjør for eksporten av våpen, ammunisjon og annet militært materiell, relatert teknologi og tjenester til militære formål (heretter omtalt som forsvarsmateriell) fra norske bedrifter i 2025. Meldingen gir også informasjon om eksporten av flerbruksvarer til militær sluttbruk i utlandet.</w:t>
      </w:r>
    </w:p>
    <w:p w14:paraId="5BBB0789" w14:textId="77777777" w:rsidR="00B050CE" w:rsidRPr="00CD2772" w:rsidRDefault="00B050CE" w:rsidP="00CD2772">
      <w:r w:rsidRPr="00CD2772">
        <w:t>Formålet med eksportkontroll er å sikre at eksporten av forsvarsmateriell og flerbruksvarer fra Norge skjer i tråd med norsk sikkerhets- og forsvarspolitikk. Den skal også sikre at eksporten ikke bidrar til spredning av masseødeleggelsesvåpen (kjernefysiske, kjemiske og biologiske våpen) og leveringsmidler for slike våpen.</w:t>
      </w:r>
    </w:p>
    <w:p w14:paraId="311CF261" w14:textId="77777777" w:rsidR="00B050CE" w:rsidRPr="00CD2772" w:rsidRDefault="00B050CE" w:rsidP="00CD2772">
      <w:r w:rsidRPr="00CD2772">
        <w:t>Russlands folkerettsstridige fullskalainvasjon av Ukraina i februar 2022 har bidratt til en dramatisk endret sikkerhetssituasjon i Europa. Vi befinner oss nå i den mest alvorlige sikkerhetssituasjonen siden andre verdenskrig. Dette får tydelige konsekvenser for Norges arbeid med eksportkontroll.</w:t>
      </w:r>
    </w:p>
    <w:p w14:paraId="3E8B4463" w14:textId="21EC2125" w:rsidR="00B050CE" w:rsidRPr="00CD2772" w:rsidRDefault="00B050CE" w:rsidP="00CD2772">
      <w:r w:rsidRPr="00CD2772">
        <w:lastRenderedPageBreak/>
        <w:t>Norsk eksportkontrollpolitikk må legge til rette for at vi kan støtte Ukraina i landets legitime forsvarskamp, samt styrke vår egen, europeisk og alliert sikkerhet. Det er behov for å bygge opp norsk og europeisk forsvarsindustri i en helt annen skala enn vi har sett på mange tiår. Norsk</w:t>
      </w:r>
      <w:r w:rsidR="00CD2772">
        <w:t xml:space="preserve"> </w:t>
      </w:r>
      <w:r w:rsidRPr="00CD2772">
        <w:t>eksportkontroll må praktiseres på en måte som ivaretar dette behovet.</w:t>
      </w:r>
    </w:p>
    <w:p w14:paraId="7FCB58F0" w14:textId="77777777" w:rsidR="00B050CE" w:rsidRPr="00CD2772" w:rsidRDefault="00B050CE" w:rsidP="00CD2772">
      <w:r w:rsidRPr="00CD2772">
        <w:t>Hvem vi eksporterer norsk forsvarsmateriell, flerbruksvarer, teknologi og kunnskap til påvirker andre lands militære evne og styrkeforholdet mellom dem. I en verden preget av økende geopolitisk spenning og uro, er det viktig å hindre at sensitive norske varer og teknologi avledes og havner i uønskede tredjeland i strid med norske sikkerhetsinteresser. Eksportkontroll er sikkerhetspolitikk i praksis.</w:t>
      </w:r>
    </w:p>
    <w:p w14:paraId="371FDA43" w14:textId="77777777" w:rsidR="00B050CE" w:rsidRPr="00CD2772" w:rsidRDefault="00B050CE" w:rsidP="00CD2772">
      <w:r w:rsidRPr="00CD2772">
        <w:t xml:space="preserve">Regjeringen vil fortsatt legge til rette for at forsvarsindustrien har så tydelige og forutsigbare vilkår som mulig for sin eksportaktivitet. Regjeringen vil også vise størst mulig åpenhet rundt eksport av norsk forsvarsmateriell og flerbruksvarer til militær sluttbruk innenfor de begrensninger som følger av taushetsplikten i </w:t>
      </w:r>
      <w:proofErr w:type="spellStart"/>
      <w:r w:rsidRPr="00CD2772">
        <w:t>eksportkontrolloven</w:t>
      </w:r>
      <w:proofErr w:type="spellEnd"/>
      <w:r w:rsidRPr="00CD2772">
        <w:t>.</w:t>
      </w:r>
    </w:p>
    <w:p w14:paraId="5C05058B" w14:textId="77777777" w:rsidR="00B050CE" w:rsidRPr="00CD2772" w:rsidRDefault="00B050CE" w:rsidP="00CD2772">
      <w:r w:rsidRPr="00CD2772">
        <w:t>Kontrollen for å hindre spredning av flerbruksvarer og teknologi til masseødeleggelsesvåpen (MØV) eller terrorformål er i hovedsak basert på arbeidet i det multilaterale eksportkontrollsamarbeidet.</w:t>
      </w:r>
    </w:p>
    <w:p w14:paraId="47B29118" w14:textId="77777777" w:rsidR="00B050CE" w:rsidRPr="00CD2772" w:rsidRDefault="00B050CE" w:rsidP="00CD2772">
      <w:r w:rsidRPr="00CD2772">
        <w:t>Eksport av forsvarsmateriell er utelukkende gjenstand for nasjonale beslutninger. Norge følger imidlertid de samme internasjonale eksportkontrollregimene som EUs medlemsland, og EUs kontrollister er de samme som brukes i den norske eksportkontrollforskriften.</w:t>
      </w:r>
    </w:p>
    <w:p w14:paraId="28751944" w14:textId="77777777" w:rsidR="00B050CE" w:rsidRPr="00CD2772" w:rsidRDefault="00B050CE" w:rsidP="00CD2772">
      <w:proofErr w:type="spellStart"/>
      <w:r w:rsidRPr="00CD2772">
        <w:t>Eksportkontrolloven</w:t>
      </w:r>
      <w:proofErr w:type="spellEnd"/>
      <w:r w:rsidRPr="00CD2772">
        <w:t xml:space="preserve"> og eksportkontrollforskriften er det juridiske rammeverket for norsk eksportkontroll. Disse etablerer formålet med eksportkontrollen, lisensplikten, og utdyper plikter for den som må søke om lisens. Alle søknader om eksport av forsvarsmateriell vurderes grundig innenfor rammen av Utenriksdepartementets (UD) retningslinjer for behandling av søknader om eksport av forsvarsmateriell, samt teknologi og tjenester for militære formål.</w:t>
      </w:r>
    </w:p>
    <w:p w14:paraId="2F570D7C" w14:textId="77777777" w:rsidR="00B050CE" w:rsidRPr="00CD2772" w:rsidRDefault="00B050CE" w:rsidP="00CD2772">
      <w:r w:rsidRPr="00CD2772">
        <w:t>Meldingen er den andre som legges frem etter at Direktoratet for eksportkontroll og sanksjoner (DEKSA) ble etablert 1. januar 2025. DEKSA la i april frem sin første årsrapport hvor det redegjøres for direktoratets virksomhet, inkludert oversikt over behandlede eksportkontrollsaker.</w:t>
      </w:r>
    </w:p>
    <w:p w14:paraId="39AD2856" w14:textId="77777777" w:rsidR="00B050CE" w:rsidRPr="00CD2772" w:rsidRDefault="00B050CE" w:rsidP="00CD2772">
      <w:r w:rsidRPr="00CD2772">
        <w:t xml:space="preserve">Årets melding til Stortinget avgrenses mot </w:t>
      </w:r>
      <w:proofErr w:type="spellStart"/>
      <w:r w:rsidRPr="00CD2772">
        <w:t>DEKSAs</w:t>
      </w:r>
      <w:proofErr w:type="spellEnd"/>
      <w:r w:rsidRPr="00CD2772">
        <w:t xml:space="preserve"> årsrapport. Sanksjoner legger også begrensninger på norsk eksport, men det avgrenses mot dette temaet i meldingen. Meldingen konsentrerer seg om å gi en utfyllende og aktualisert redegjørelse for eksporten i 2025 og arbeidet på eksportkontrollfeltet. Meldingen omtaler også forskriftsendringene som ble gjort i august 2025 for å tydeliggjøre kontrollen med teknologioverføring. Meldingen vil i mindre grad omtale det internasjonale ikke-spredningsarbeidet og heller ikke gjengi de faste rammene og organiseringen av norsk eksportkontroll som finnes i tidligere stortingsmeldinger.</w:t>
      </w:r>
    </w:p>
    <w:p w14:paraId="42F1405C" w14:textId="77777777" w:rsidR="00B050CE" w:rsidRPr="00CD2772" w:rsidRDefault="00B050CE" w:rsidP="00CD2772">
      <w:pPr>
        <w:pStyle w:val="avsnitt-undertittel"/>
      </w:pPr>
      <w:r w:rsidRPr="00CD2772">
        <w:t>Om eksporten i 2025</w:t>
      </w:r>
    </w:p>
    <w:p w14:paraId="3C3EF073" w14:textId="77777777" w:rsidR="00B050CE" w:rsidRPr="00CD2772" w:rsidRDefault="00B050CE" w:rsidP="00CD2772">
      <w:r w:rsidRPr="00CD2772">
        <w:t>Norske bedrifter eksporterte i 2025 forsvarsmateriell og flerbruksvarer til militær sluttbruk, teknologi, tjenester mv. til en verdi av om lag 21,3 mrd. kroner. Dette utgjør en økning på 31 % fra 2024, hvor den samlede eksporten var på om lag 16,2 mrd. kroner. Det viser at eksporten og etterspørselen etter norsk forsvarsmateriell fortsetter å øke og reflekterer den skjerpede sikkerhetspolitiske situasjonen vi står i.</w:t>
      </w:r>
    </w:p>
    <w:p w14:paraId="559B3C40" w14:textId="6041AF12" w:rsidR="00B050CE" w:rsidRPr="00CD2772" w:rsidRDefault="00CD2772" w:rsidP="00CD2772">
      <w:r w:rsidRPr="00CD2772">
        <w:rPr>
          <w:noProof/>
        </w:rPr>
        <w:lastRenderedPageBreak/>
        <w:drawing>
          <wp:inline distT="0" distB="0" distL="0" distR="0" wp14:anchorId="1987DFC1" wp14:editId="198A0DD7">
            <wp:extent cx="6086475" cy="2886075"/>
            <wp:effectExtent l="0" t="0" r="0" b="0"/>
            <wp:docPr id="6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F63403D" w14:textId="77777777" w:rsidR="00B050CE" w:rsidRPr="00CD2772" w:rsidRDefault="00B050CE" w:rsidP="00CD2772">
      <w:pPr>
        <w:pStyle w:val="figur-tittel"/>
      </w:pPr>
      <w:r w:rsidRPr="00CD2772">
        <w:t>Utvikling i verdi av eksporten av forsvarsmateriell 2021–2025 (A- og B-materiell) i milliarder NOK. Kapittel 3 redegjør i detalj for eksporten.</w:t>
      </w:r>
    </w:p>
    <w:p w14:paraId="5DA42798" w14:textId="77777777" w:rsidR="00B050CE" w:rsidRPr="00CD2772" w:rsidRDefault="00B050CE" w:rsidP="00CD2772">
      <w:pPr>
        <w:pStyle w:val="Kilde"/>
      </w:pPr>
      <w:r w:rsidRPr="00CD2772">
        <w:t>Kilde: DEKSA</w:t>
      </w:r>
    </w:p>
    <w:p w14:paraId="7D8FDE56" w14:textId="77777777" w:rsidR="00B050CE" w:rsidRPr="00CD2772" w:rsidRDefault="00B050CE" w:rsidP="00CD2772">
      <w:r w:rsidRPr="00CD2772">
        <w:t>Av den totale eksporten på 21,3 mrd. kroner, utgjorde A-materiell (våpen, ammunisjon og visse typer militært materiell) om lag 15,5 mrd. kroner (ca. 73 %) og B-materiell (øvrige forsvarsrelaterte varer) om lag 3,5 mrd. kroner (ca. 16 %). Utførsel av teknologi, reparasjoner, tjenester og formidling kom i tillegg.</w:t>
      </w:r>
    </w:p>
    <w:p w14:paraId="13518D92" w14:textId="77777777" w:rsidR="00B050CE" w:rsidRPr="00CD2772" w:rsidRDefault="00B050CE" w:rsidP="00CD2772">
      <w:r w:rsidRPr="00CD2772">
        <w:t>Verdien av eksporten av flerbruksvarer til militær sluttbruk i 2025 var på om lag 760 mill. kroner, mot om lag 807 millioner kroner i 2024, altså en svak reduksjon.</w:t>
      </w:r>
    </w:p>
    <w:p w14:paraId="3AB0C520" w14:textId="77777777" w:rsidR="00B050CE" w:rsidRPr="00CD2772" w:rsidRDefault="00B050CE" w:rsidP="00CD2772">
      <w:r w:rsidRPr="00CD2772">
        <w:t>I 2025 gikk hovedvekten av den totale eksporten av forsvarsmateriell og flerbruksvarer til militær sluttbruk til mottakere i NATO-land og andre europeiske land. Dette samsvarer med tidligere år. Samtidig som eksporten av forsvarsmateriell har økt betraktelig de siste årene, ser vi altså at det er leveranser til allierte og nærstående land som i hovedsak står for veksten.</w:t>
      </w:r>
    </w:p>
    <w:p w14:paraId="2A87211C" w14:textId="0512827F" w:rsidR="00B050CE" w:rsidRPr="00CD2772" w:rsidRDefault="00B050CE" w:rsidP="00CD2772">
      <w:r w:rsidRPr="00CD2772">
        <w:t>Eksporten til NATO-land og andre europeiske land utgjorde i 2025 om lag 91 % av all eksport av A-materiell og om lag 94 % av eksporten av B</w:t>
      </w:r>
      <w:r w:rsidR="00CD2772">
        <w:t>-</w:t>
      </w:r>
      <w:r w:rsidRPr="00CD2772">
        <w:t>materiell.</w:t>
      </w:r>
    </w:p>
    <w:p w14:paraId="1D0E09C3" w14:textId="77777777" w:rsidR="00B050CE" w:rsidRPr="00CD2772" w:rsidRDefault="00B050CE" w:rsidP="00CD2772">
      <w:r w:rsidRPr="00CD2772">
        <w:t xml:space="preserve">Også i 2025 var USA den største mottakeren av forsvarsmateriell fra Norge, med en samlet verdi på om lag 5 mrd. kroner. De andre største mottakerne i 2025 var henholdsvis Ukraina (om lag 3 mrd. kroner), Tyskland (om lag 2 mrd. kroner), Romania (om lag 1,3 mrd. kroner), Storbritannia (om lag 1,2 </w:t>
      </w:r>
      <w:proofErr w:type="spellStart"/>
      <w:r w:rsidRPr="00CD2772">
        <w:t>mrd</w:t>
      </w:r>
      <w:proofErr w:type="spellEnd"/>
      <w:r w:rsidRPr="00CD2772">
        <w:t xml:space="preserve"> kroner), og Australia (om lag 1,1 mrd. kroner). I 2025 var Ukraina den største mottakeren av flerbruksvarer til militær sluttbruk til en verdi av 235 mill. kroner. Norges samlede militære støtte til Ukraina gjennom Nansen-programmet (72,5 mrd. kroner i 2025) favner langt videre enn eksporten reflektert i denne statistikken. </w:t>
      </w:r>
    </w:p>
    <w:p w14:paraId="3E994878" w14:textId="77777777" w:rsidR="00B050CE" w:rsidRPr="00CD2772" w:rsidRDefault="00B050CE" w:rsidP="00CD2772">
      <w:r w:rsidRPr="00CD2772">
        <w:t>I 2025 så vi den første eksporten av forsvarsmateriell til Tyrkia siden normaliseringen av eksport av forsvarsmateriell til landet. Norske bedrifter eksporterte forsvarsmateriell for om lag 16,4 mill. kroner til Tyrkia i 2025, det meste av dette B-materiell.</w:t>
      </w:r>
    </w:p>
    <w:p w14:paraId="197DFA23" w14:textId="77777777" w:rsidR="00B050CE" w:rsidRPr="00CD2772" w:rsidRDefault="00B050CE" w:rsidP="00CD2772">
      <w:r w:rsidRPr="00CD2772">
        <w:t xml:space="preserve">For første gang siden 2019 eksporterte Norge i 2025 forsvarsmateriell til De forente arabiske emirater (FAE), </w:t>
      </w:r>
      <w:proofErr w:type="spellStart"/>
      <w:r w:rsidRPr="00CD2772">
        <w:t>hovedsaklig</w:t>
      </w:r>
      <w:proofErr w:type="spellEnd"/>
      <w:r w:rsidRPr="00CD2772">
        <w:t xml:space="preserve"> B-materiell. Eksporten var av lav verdi, om lag 2,2 mill. kroner.</w:t>
      </w:r>
    </w:p>
    <w:p w14:paraId="10F1E2B1" w14:textId="77777777" w:rsidR="00B050CE" w:rsidRPr="00CD2772" w:rsidRDefault="00B050CE" w:rsidP="00CD2772">
      <w:pPr>
        <w:pStyle w:val="avsnitt-undertittel"/>
      </w:pPr>
      <w:r w:rsidRPr="00CD2772">
        <w:t>Om inndelingen av meldingen</w:t>
      </w:r>
    </w:p>
    <w:p w14:paraId="2A9248D7" w14:textId="77777777" w:rsidR="00B050CE" w:rsidRPr="00CD2772" w:rsidRDefault="00B050CE" w:rsidP="00CD2772">
      <w:pPr>
        <w:rPr>
          <w:rStyle w:val="kursiv"/>
        </w:rPr>
      </w:pPr>
      <w:r w:rsidRPr="00CD2772">
        <w:rPr>
          <w:rStyle w:val="kursiv"/>
        </w:rPr>
        <w:t>Kapittel 2</w:t>
      </w:r>
      <w:r w:rsidRPr="00CD2772">
        <w:t xml:space="preserve"> redegjør innledningsvis for arbeidsdelingen mellom UD og DEKSA. Dernest redegjør meldingen for regjeringens ønske om åpenhet om eksport av forsvarsmateriell fra Norge og begrensningene som følger av den lovbestemte taushetsplikten. Kapittelet beskriver videre den sikkerhetspolitiske situasjonen og hvordan den påvirker norsk eksport og arbeidet med eksportkontroll. Eksporten til Ukraina omtales også.</w:t>
      </w:r>
    </w:p>
    <w:p w14:paraId="49011DD9" w14:textId="77777777" w:rsidR="00B050CE" w:rsidRPr="00CD2772" w:rsidRDefault="00B050CE" w:rsidP="00CD2772">
      <w:pPr>
        <w:rPr>
          <w:rStyle w:val="kursiv"/>
        </w:rPr>
      </w:pPr>
      <w:r w:rsidRPr="00CD2772">
        <w:rPr>
          <w:rStyle w:val="kursiv"/>
        </w:rPr>
        <w:t>Kapittel 3 og 4</w:t>
      </w:r>
      <w:r w:rsidRPr="00CD2772">
        <w:t xml:space="preserve"> gir en oversikt over den faktiske eksporten av forsvarsmateriell fra Norge i 2025. Omtalen av eksporten og statistikken gir informasjon om hva slags varer, teknologi og tjenester som har blir eksportert til hvilke land, avslag på søknader om eksportlisens, om bedriftene som står bak eksporten, med mer. Grunnlaget for statistikken er rapportert inn av bedriftene til DEKSA i tråd med vilkårene for eksportlisens.</w:t>
      </w:r>
    </w:p>
    <w:p w14:paraId="4AE2DB15" w14:textId="77777777" w:rsidR="00B050CE" w:rsidRPr="00CD2772" w:rsidRDefault="00B050CE" w:rsidP="00CD2772">
      <w:pPr>
        <w:rPr>
          <w:rStyle w:val="kursiv"/>
        </w:rPr>
      </w:pPr>
      <w:r w:rsidRPr="00CD2772">
        <w:rPr>
          <w:rStyle w:val="kursiv"/>
        </w:rPr>
        <w:t>Kapittel 5</w:t>
      </w:r>
      <w:r w:rsidRPr="00CD2772">
        <w:t xml:space="preserve"> redegjør for hvordan det internasjonale samarbeidet om eksportkontroll har foregått og utviklet seg i 2025. Arbeidet i de multilaterale eksportkontrollregimene og Våpenhandelsavtalen omtales særlig. I tillegg redegjøres det for samarbeidet med EU og hvordan Norge vurderer utviklingen av EUs eksportkontroll.</w:t>
      </w:r>
    </w:p>
    <w:p w14:paraId="7BFB98E1" w14:textId="77777777" w:rsidR="00B050CE" w:rsidRPr="00CD2772" w:rsidRDefault="00B050CE" w:rsidP="00CD2772">
      <w:r w:rsidRPr="00CD2772">
        <w:rPr>
          <w:rStyle w:val="kursiv"/>
        </w:rPr>
        <w:t xml:space="preserve">Kapittel 6 </w:t>
      </w:r>
      <w:r w:rsidRPr="00CD2772">
        <w:t>beskriver UDs ansvar for utviklingen og endringer i regelverket og retningslinjene for eksportkontrollen. Endringene i eksportkontrollforskriften om teknologioverføring omtales særlig. UDs styring av og samarbeid med DEKSA gjennom 2025 redegjøres også for.</w:t>
      </w:r>
    </w:p>
    <w:p w14:paraId="7E24F149" w14:textId="77777777" w:rsidR="00B050CE" w:rsidRPr="00CD2772" w:rsidRDefault="00B050CE" w:rsidP="00CD2772">
      <w:pPr>
        <w:pStyle w:val="Overskrift1"/>
      </w:pPr>
      <w:r w:rsidRPr="00CD2772">
        <w:t>Innledning</w:t>
      </w:r>
    </w:p>
    <w:p w14:paraId="6A497FF8" w14:textId="77777777" w:rsidR="00B050CE" w:rsidRPr="00CD2772" w:rsidRDefault="00B050CE" w:rsidP="00CD2772">
      <w:r w:rsidRPr="00CD2772">
        <w:t>Utenriksministeren er konstitusjonelt ansvarlig for norsk eksportkontroll. DEKSA overtok 1. januar 2025 som nasjonal fagmyndighet for eksportkontroll og sanksjoner i Norge.</w:t>
      </w:r>
      <w:r w:rsidRPr="00CD2772">
        <w:rPr>
          <w:rStyle w:val="Fotnotereferanse"/>
        </w:rPr>
        <w:footnoteReference w:id="1"/>
      </w:r>
      <w:r w:rsidRPr="00CD2772">
        <w:t xml:space="preserve"> Ansvaret for saksbehandling av lisenser og veiledning om regelverket ble da overført fra UD.</w:t>
      </w:r>
    </w:p>
    <w:p w14:paraId="20BF3014" w14:textId="77777777" w:rsidR="00B050CE" w:rsidRPr="00CD2772" w:rsidRDefault="00B050CE" w:rsidP="00CD2772">
      <w:r w:rsidRPr="00CD2772">
        <w:t>UDs hovedoppgaver etter etableringen av DEKSA er å drive utvikling av politikken og regelverket, være klageinstans for vedtak, lede det internasjonale eksportkontrollarbeidet, og ha ansvaret for faglig styring av DEKSA.</w:t>
      </w:r>
    </w:p>
    <w:p w14:paraId="61A420B7" w14:textId="77777777" w:rsidR="00B050CE" w:rsidRPr="00CD2772" w:rsidRDefault="00B050CE" w:rsidP="00CD2772">
      <w:r w:rsidRPr="00CD2772">
        <w:t xml:space="preserve">DEKSA har i løpet av 2025 gitt oppdatert veiledning om eksportkontroll på sine nettsider, i offentlige arrangementer, og i møter med bedrifter. DEKSA leverte i april 2026 sin første årsrapport. Denne stortingsmeldingen må ses i sammenheng med og avgrenses mot </w:t>
      </w:r>
      <w:proofErr w:type="spellStart"/>
      <w:r w:rsidRPr="00CD2772">
        <w:t>DEKSAs</w:t>
      </w:r>
      <w:proofErr w:type="spellEnd"/>
      <w:r w:rsidRPr="00CD2772">
        <w:t xml:space="preserve"> årsrapport.</w:t>
      </w:r>
      <w:r w:rsidRPr="00CD2772">
        <w:rPr>
          <w:rStyle w:val="Fotnotereferanse"/>
        </w:rPr>
        <w:footnoteReference w:id="2"/>
      </w:r>
      <w:r w:rsidRPr="00CD2772">
        <w:t xml:space="preserve"> Årets melding er derfor noe kortere enn de siste års meldinger. Sanksjoner legger også begrensninger på norsk eksport, men det avgrenses mot dette temaet i meldingen. UD har i meldingen konsentrert seg om å gi en utfyllende og aktualisert redegjørelse av eksporten av forsvarsmateriell og flerbruksvarer til militær sluttbruk i 2025, og arbeidet på eksportkontrollfeltet i året som har vært. Meldingen beskriver også forskriftsendringene som ble gjort i august 2025 for å tydeliggjøre kontrollen med teknologioverføring.</w:t>
      </w:r>
      <w:r w:rsidRPr="00CD2772">
        <w:rPr>
          <w:rStyle w:val="Fotnotereferanse"/>
        </w:rPr>
        <w:footnoteReference w:id="3"/>
      </w:r>
      <w:r w:rsidRPr="00CD2772">
        <w:t xml:space="preserve"> Meldingen omtaler i mindre grad det internasjonale ikke-spredningsarbeidet og gjengir heller ikke de faste rammene og organiseringen av norsk eksportkontroll som finnes i tidligere stortingsmeldinger.</w:t>
      </w:r>
    </w:p>
    <w:p w14:paraId="7088082F" w14:textId="77777777" w:rsidR="00B050CE" w:rsidRPr="00CD2772" w:rsidRDefault="00B050CE" w:rsidP="00CD2772">
      <w:pPr>
        <w:pStyle w:val="Overskrift2"/>
      </w:pPr>
      <w:r w:rsidRPr="00CD2772">
        <w:t>Åpenhet om eksporten av forsvarsmateriell</w:t>
      </w:r>
    </w:p>
    <w:p w14:paraId="2DAEEF02" w14:textId="77777777" w:rsidR="00B050CE" w:rsidRPr="00CD2772" w:rsidRDefault="00B050CE" w:rsidP="00CD2772">
      <w:r w:rsidRPr="00CD2772">
        <w:t xml:space="preserve">Regjeringen har som mål å utvise størst mulig åpenhet om eksport av forsvarsmateriell innenfor rammene av den lovbestemte taushetsplikten. Etter </w:t>
      </w:r>
      <w:proofErr w:type="spellStart"/>
      <w:r w:rsidRPr="00CD2772">
        <w:t>eksportkontrolloven</w:t>
      </w:r>
      <w:proofErr w:type="spellEnd"/>
      <w:r w:rsidRPr="00CD2772">
        <w:t xml:space="preserve"> § 2 har enhver taushetsplikt om den informasjonen de får kunnskap om etter loven, også myndighetene selv.</w:t>
      </w:r>
      <w:r w:rsidRPr="00CD2772">
        <w:rPr>
          <w:rStyle w:val="Fotnotereferanse"/>
        </w:rPr>
        <w:footnoteReference w:id="4"/>
      </w:r>
      <w:r w:rsidRPr="00CD2772">
        <w:t xml:space="preserve"> Denne strenge taushetsplikten går lengre enn det som følger av forvaltningsloven. Det er en grunnleggende forutsetning for at industrien, kunnskapssektoren, privatpersoner og andre som må søke om eksportlisenser, skal kunne gi og behandle den nødvendige og sensitive informasjon på en trygg måte. Det at informasjon er blitt gjort kjent offentlig av en bedrift eller media, fritar ikke myndighetene for taushetsplikten i konkrete saker. Derfor omtales ikke enkeltsaker i denne meldingen, og tallene for eksport presenteres samlet.</w:t>
      </w:r>
    </w:p>
    <w:p w14:paraId="2B13E3FD" w14:textId="77777777" w:rsidR="00B050CE" w:rsidRPr="00CD2772" w:rsidRDefault="00B050CE" w:rsidP="00CD2772">
      <w:r w:rsidRPr="00CD2772">
        <w:t>Den årlige meldingen om eksport av forsvarsmateriell fra Norge har vært lagt fram siden 1997. Meldingen har utviklet seg til å gi betydelig innsyn i den faktiske eksporten. I tillegg gir den informasjon om hvordan politikk og regelverk har utviklet seg. Den redegjør for UDs arbeid med eksportkontroll, hva som har skjedd i det nasjonale og internasjonale samarbeidet, og hvordan aktuelle bestemmelser praktiseres etter UDs retningslinjer.</w:t>
      </w:r>
      <w:r w:rsidRPr="00CD2772">
        <w:rPr>
          <w:rStyle w:val="Fotnotereferanse"/>
        </w:rPr>
        <w:footnoteReference w:id="5"/>
      </w:r>
    </w:p>
    <w:p w14:paraId="351E2698" w14:textId="77777777" w:rsidR="00B050CE" w:rsidRPr="00CD2772" w:rsidRDefault="00B050CE" w:rsidP="00CD2772">
      <w:r w:rsidRPr="00CD2772">
        <w:t>Innsikt i politikken og regelverket for eksportkontroll bidrar til kunnskap og forutsigbarhet for forsvarsindustrien og andre aktører. Betydningen av innsyn i norsk eksport av forsvarsmateriell og flerbruksvarer, politikken og regelverket, vokser i takt med den endrede sikkerhetspolitiske situasjonen og økningen i eksport fra Norge.</w:t>
      </w:r>
    </w:p>
    <w:p w14:paraId="60BB6C35" w14:textId="77777777" w:rsidR="00B050CE" w:rsidRPr="00CD2772" w:rsidRDefault="00B050CE" w:rsidP="00CD2772">
      <w:r w:rsidRPr="00CD2772">
        <w:t>Regjeringen vil videreføre praksisen med å konsultere Stortingets organer dersom det finnes særskilte omstendigheter i enkeltsaker om eksportkontroll. Gjennom året har utenriksministeren også svart på skriftlige spørsmål fra Stortinget, og spørsmål fra media og sivilsamfunnet, om norsk eksportkontroll. Sammen med Stortingets behandling av meldingen, inkludert åpen høring hvor forsvarsindustrien og organisasjoner deltar med innlegg, gir dette parlamentarisk og offentlig innsyn og legger til rette for diskusjon.</w:t>
      </w:r>
    </w:p>
    <w:p w14:paraId="1133290A" w14:textId="77777777" w:rsidR="00B050CE" w:rsidRPr="00CD2772" w:rsidRDefault="00B050CE" w:rsidP="00CD2772">
      <w:r w:rsidRPr="00CD2772">
        <w:t xml:space="preserve">Norge bidrar også internasjonalt til åpenhet om våpeneksport. Et engelsk sammendrag av meldingen publiseres hvert år. I tillegg rapporterer Norge årlig og offentlig om eksport og import av konvensjonelle våpen til FNs våpenhandelsavtale (Arms Trade </w:t>
      </w:r>
      <w:proofErr w:type="spellStart"/>
      <w:r w:rsidRPr="00CD2772">
        <w:t>Treaty</w:t>
      </w:r>
      <w:proofErr w:type="spellEnd"/>
      <w:r w:rsidRPr="00CD2772">
        <w:t xml:space="preserve"> – ATT)</w:t>
      </w:r>
      <w:r w:rsidRPr="00CD2772">
        <w:rPr>
          <w:rStyle w:val="Fotnotereferanse"/>
        </w:rPr>
        <w:footnoteReference w:id="6"/>
      </w:r>
      <w:r w:rsidRPr="00CD2772">
        <w:t xml:space="preserve">, til FNs register over handelen med konvensjonelle våpen (United Nations Register </w:t>
      </w:r>
      <w:proofErr w:type="spellStart"/>
      <w:r w:rsidRPr="00CD2772">
        <w:t>of</w:t>
      </w:r>
      <w:proofErr w:type="spellEnd"/>
      <w:r w:rsidRPr="00CD2772">
        <w:t xml:space="preserve"> </w:t>
      </w:r>
      <w:proofErr w:type="spellStart"/>
      <w:r w:rsidRPr="00CD2772">
        <w:t>Conventional</w:t>
      </w:r>
      <w:proofErr w:type="spellEnd"/>
      <w:r w:rsidRPr="00CD2772">
        <w:t xml:space="preserve"> Arms – UNROCA)</w:t>
      </w:r>
      <w:r w:rsidRPr="00CD2772">
        <w:rPr>
          <w:rStyle w:val="Fotnotereferanse"/>
        </w:rPr>
        <w:footnoteReference w:id="7"/>
      </w:r>
      <w:r w:rsidRPr="00CD2772">
        <w:t>, og til Organisasjonen for sikkerhet og samarbeid i Europa (OSSE) om nasjonal praksis og prosedyrer for eksport av konvensjonelle våpen.</w:t>
      </w:r>
      <w:r w:rsidRPr="00CD2772">
        <w:rPr>
          <w:rStyle w:val="Fotnotereferanse"/>
        </w:rPr>
        <w:footnoteReference w:id="8"/>
      </w:r>
      <w:r w:rsidRPr="00CD2772">
        <w:t xml:space="preserve"> Internasjonal rapportering bidrar til en informert offentlig debatt om denne delen av norsk sikkerhetspolitikk, og til å demonstrere viktigheten av åpenhet også for andre land.</w:t>
      </w:r>
    </w:p>
    <w:p w14:paraId="72BA1ACE" w14:textId="77777777" w:rsidR="00B050CE" w:rsidRPr="00CD2772" w:rsidRDefault="00B050CE" w:rsidP="00CD2772">
      <w:r w:rsidRPr="00CD2772">
        <w:t>Til sammen gir Norge en detaljert fremstilling av den faktiske eksporten av forsvarsmateriell og flerbruksvarer til militær bruk.</w:t>
      </w:r>
    </w:p>
    <w:p w14:paraId="68A33730" w14:textId="77777777" w:rsidR="00B050CE" w:rsidRPr="00CD2772" w:rsidRDefault="00B050CE" w:rsidP="00CD2772">
      <w:pPr>
        <w:pStyle w:val="Overskrift2"/>
      </w:pPr>
      <w:r w:rsidRPr="00CD2772">
        <w:t>Eksport i en krevende tid</w:t>
      </w:r>
    </w:p>
    <w:p w14:paraId="58890B12" w14:textId="77777777" w:rsidR="00B050CE" w:rsidRPr="00CD2772" w:rsidRDefault="00B050CE" w:rsidP="00CD2772">
      <w:r w:rsidRPr="00CD2772">
        <w:t xml:space="preserve">Russlands folkerettsstridige fullskalainvasjon av Ukraina i februar 2022 har bidratt til en dramatisk endret sikkerhetssituasjon for Norge og Europa. Russlands brutale krigføring mot Ukraina fortsetter med full styrke. Samtidig er det krig i Midtøsten, og </w:t>
      </w:r>
      <w:proofErr w:type="spellStart"/>
      <w:r w:rsidRPr="00CD2772">
        <w:t>stormaktsrivaliseringen</w:t>
      </w:r>
      <w:proofErr w:type="spellEnd"/>
      <w:r w:rsidRPr="00CD2772">
        <w:t xml:space="preserve"> er tiltakende. På kort tid har verden blitt farligere og mer uforutsigbar. Vi befinner oss nå i den mest alvorlige sikkerhetssituasjonen siden andre verdenskrig. Dette får en rekke konsekvenser for Norges arbeid med eksportkontroll.</w:t>
      </w:r>
    </w:p>
    <w:p w14:paraId="1C7A9B31" w14:textId="77777777" w:rsidR="00B050CE" w:rsidRPr="00CD2772" w:rsidRDefault="00B050CE" w:rsidP="00CD2772">
      <w:r w:rsidRPr="00CD2772">
        <w:t>Det bærende prinsippet i norsk eksportkontroll er at eksporten av forsvarsmateriell og flerbruksvarer til militær sluttbruk alltid skal ivareta Norges sikkerhets- og forsvarspolitiske interesser. Norsk forsvarsindustri er en viktig og integrert del av norsk sikkerhets- og forsvarspolitikk, og bidrar til både nasjonal og alliert sikkerhet og forsvarsevne.</w:t>
      </w:r>
    </w:p>
    <w:p w14:paraId="26A05EA0" w14:textId="77777777" w:rsidR="00B050CE" w:rsidRPr="00CD2772" w:rsidRDefault="00B050CE" w:rsidP="00CD2772">
      <w:r w:rsidRPr="00CD2772">
        <w:t>Den endrede sikkerhetspolitiske situasjonen har medført at Norge raskt må styrke sin forsvarsevne. I rammen av NATO skal Norge også bidra til at Europa tar langt større ansvar for egen sikkerhet.</w:t>
      </w:r>
    </w:p>
    <w:p w14:paraId="715ADFF6" w14:textId="77777777" w:rsidR="00B050CE" w:rsidRPr="00CD2772" w:rsidRDefault="00B050CE" w:rsidP="00CD2772">
      <w:r w:rsidRPr="00CD2772">
        <w:t>Russlands ulovlige angrepskrig mot Ukraina har også medført en stor økning i behovet for forsvarsmateriell i europeiske land. Det er økt etterspørsel hos norske forsvars- og sikkerhetsbedrifter, noe en økning i eksport på 31 % i 2025 tydelig viser. Utvikling innen forsvarsindustrien forutsetter styrket forsvars- og forsvarsindustrielt samarbeid med europeiske land, og tilknytningen til EU- og NATO-initiativer blir også viktigere.</w:t>
      </w:r>
    </w:p>
    <w:p w14:paraId="464ED747" w14:textId="77777777" w:rsidR="00B050CE" w:rsidRPr="00CD2772" w:rsidRDefault="00B050CE" w:rsidP="00CD2772">
      <w:r w:rsidRPr="00CD2772">
        <w:t>For at norsk industri fortsatt skal kunne være relevant og forutsigbar for allierte, er det viktig at de nasjonale rammebetingelsene som regulerer eksporten er stabile. Samtidig er det helt avgjørende at rammene for eksportkontrollen tilpasser seg den geopolitiske utviklingen. Dette stiller blant annet krav til norske myndigheter om å møte den økte mengden lisenssøknader og behov for veiledning på en forutsigbar måte for næringslivet og kunnskapssektoren. En effektiv håndheving av eksportkontrollen bidrar til å sikre en levedyktig forsvarsindustri og leveringssikkerhet for Norge og våre allierte.</w:t>
      </w:r>
    </w:p>
    <w:p w14:paraId="59A5A2D2" w14:textId="77777777" w:rsidR="00B050CE" w:rsidRPr="00CD2772" w:rsidRDefault="00B050CE" w:rsidP="00CD2772">
      <w:r w:rsidRPr="00CD2772">
        <w:t>Hvem vi eksporterer norsk forsvarsmateriell, flerbruksvarer, teknologi og kunnskap til, påvirker andre lands militære evne og styrkeforholdet mellom dem.</w:t>
      </w:r>
    </w:p>
    <w:p w14:paraId="42643EEF" w14:textId="77777777" w:rsidR="00B050CE" w:rsidRPr="00CD2772" w:rsidRDefault="00B050CE" w:rsidP="00CD2772">
      <w:r w:rsidRPr="00CD2772">
        <w:t xml:space="preserve">I en verden preget av økende geopolitisk spenning og uro, er det viktig å hindre at norske varer og teknologi som kan brukes militært, avledes og havner i uønskede tredjeland i strid, med norske sikkerhetsinteresser. PST skriver i sin ugraderte nasjonale trusselvurdering for 2026 at statlige </w:t>
      </w:r>
      <w:proofErr w:type="spellStart"/>
      <w:r w:rsidRPr="00CD2772">
        <w:t>trusselaktører</w:t>
      </w:r>
      <w:proofErr w:type="spellEnd"/>
      <w:r w:rsidRPr="00CD2772">
        <w:t xml:space="preserve"> benytter ulovlige, fordekte metoder i forsøk på å anskaffe norsk teknologi som er underlagt eksportkontroll og sanksjonsregelverk.</w:t>
      </w:r>
      <w:r w:rsidRPr="00CD2772">
        <w:rPr>
          <w:rStyle w:val="Fotnotereferanse"/>
        </w:rPr>
        <w:footnoteReference w:id="9"/>
      </w:r>
    </w:p>
    <w:p w14:paraId="1ACF3F34" w14:textId="77777777" w:rsidR="00B050CE" w:rsidRPr="00CD2772" w:rsidRDefault="00B050CE" w:rsidP="00CD2772">
      <w:proofErr w:type="spellStart"/>
      <w:r w:rsidRPr="00CD2772">
        <w:t>Stormaktsrivaliseringen</w:t>
      </w:r>
      <w:proofErr w:type="spellEnd"/>
      <w:r w:rsidRPr="00CD2772">
        <w:t xml:space="preserve"> vi er vitne til innebærer også et økonomisk og teknologisk kappløp. Norge må håndtere mer komplekse spørsmål i skjæringspunktet mellom sikkerhet, økonomi og teknologi. Teknologi er ikke lenger bare et grunnlag for verdiskaping, men har direkte betydning for sikkerhetspolitikk, handelspolitikk, verdipolitikk og suverenitet. Norge må også styrke arbeidet for å ivareta vår økonomiske sikkerhet. Dette er blant annet slått fast som en hovedprioritet i Norges nasjonale sikkerhetsstrategi.</w:t>
      </w:r>
      <w:r w:rsidRPr="00CD2772">
        <w:rPr>
          <w:rStyle w:val="Fotnotereferanse"/>
        </w:rPr>
        <w:footnoteReference w:id="10"/>
      </w:r>
      <w:r w:rsidRPr="00CD2772">
        <w:t xml:space="preserve"> Eksportkontroll er et av mange verktøy for økonomisk sikkerhet.</w:t>
      </w:r>
    </w:p>
    <w:p w14:paraId="1BB86258" w14:textId="545143BC" w:rsidR="00B050CE" w:rsidRPr="00CD2772" w:rsidRDefault="00CD2772" w:rsidP="00CD2772">
      <w:r w:rsidRPr="00CD2772">
        <w:rPr>
          <w:noProof/>
        </w:rPr>
        <w:drawing>
          <wp:inline distT="0" distB="0" distL="0" distR="0" wp14:anchorId="12117D9F" wp14:editId="7D9EE8AE">
            <wp:extent cx="6076950" cy="4057650"/>
            <wp:effectExtent l="0" t="0" r="0" b="0"/>
            <wp:docPr id="62"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BA18324" w14:textId="77777777" w:rsidR="00B050CE" w:rsidRPr="00CD2772" w:rsidRDefault="00B050CE" w:rsidP="00CD2772">
      <w:pPr>
        <w:pStyle w:val="figur-tittel"/>
      </w:pPr>
      <w:r w:rsidRPr="00CD2772">
        <w:t>Norsk F-35 på Evenes flystasjon. F-35 er et amerikansk kampfly som produseres i USA med enkelte deler og komponenter fra norsk industri.</w:t>
      </w:r>
    </w:p>
    <w:p w14:paraId="4E30C642" w14:textId="77777777" w:rsidR="00B050CE" w:rsidRPr="00CD2772" w:rsidRDefault="00B050CE" w:rsidP="00CD2772">
      <w:pPr>
        <w:pStyle w:val="Kilde"/>
      </w:pPr>
      <w:r w:rsidRPr="00CD2772">
        <w:t>Foto: Fabian Helmersen / Forsvaret</w:t>
      </w:r>
    </w:p>
    <w:p w14:paraId="4032A513" w14:textId="77777777" w:rsidR="00B050CE" w:rsidRPr="00CD2772" w:rsidRDefault="00B050CE" w:rsidP="00CD2772">
      <w:pPr>
        <w:pStyle w:val="Overskrift2"/>
      </w:pPr>
      <w:r w:rsidRPr="00CD2772">
        <w:t>Militær støtte til Ukraina</w:t>
      </w:r>
    </w:p>
    <w:p w14:paraId="71F38E3C" w14:textId="77777777" w:rsidR="00B050CE" w:rsidRPr="00CD2772" w:rsidRDefault="00B050CE" w:rsidP="00CD2772">
      <w:r w:rsidRPr="00CD2772">
        <w:t>Russlands krig og aggresjon mot Ukraina representerer en direkte trussel mot fred og sikkerhet i hele Europa. Norge skal forbli en sterk og langsiktig støttespiller for Ukraina. Vår støtte er et uttrykk for solidaritet med Ukraina og det ukrainske folk, respekt for folkeretten, og samtidig en kritisk investering i norsk og europeisk sikkerhet.</w:t>
      </w:r>
    </w:p>
    <w:p w14:paraId="27A486D0" w14:textId="77777777" w:rsidR="00B050CE" w:rsidRPr="00CD2772" w:rsidRDefault="00B050CE" w:rsidP="00CD2772">
      <w:r w:rsidRPr="00CD2772">
        <w:t>Gjennom Nansen-programmet bidrar Norge med sivil og militær hjelp til Ukraina. Nansen-programmet er et flerårig støtteprogram for Ukraina med tverrpolitisk forankring på Stortinget. Siden Nansen-programmet ble opprettet i 2023 har programmet blitt utvidet og har nå en ramme på 274,5 mrd. kroner for perioden 2023–2030. I desember 2025 vedtok partiene på Stortinget 85 mrd. i støtte til Ukraina i 2026. Nansen-programmet for Ukraina inkluderer militær og sivil støtte. Den sivile støtten omfatter også humanitær bistand. Noe av den sivile støtten går også til Moldova, som er det nabolandet som er hardest rammet av Russlands angrepskrig.</w:t>
      </w:r>
    </w:p>
    <w:p w14:paraId="6DD4AC81" w14:textId="77777777" w:rsidR="00B050CE" w:rsidRPr="00CD2772" w:rsidRDefault="00B050CE" w:rsidP="00CD2772">
      <w:r w:rsidRPr="00CD2772">
        <w:t>Programmet er den største støtteordningen til et land i krig i norsk historie.</w:t>
      </w:r>
      <w:r w:rsidRPr="00CD2772">
        <w:rPr>
          <w:rStyle w:val="Fotnotereferanse"/>
        </w:rPr>
        <w:footnoteReference w:id="11"/>
      </w:r>
    </w:p>
    <w:p w14:paraId="12EAD3FE" w14:textId="77777777" w:rsidR="00B050CE" w:rsidRPr="00CD2772" w:rsidRDefault="00B050CE" w:rsidP="00CD2772">
      <w:r w:rsidRPr="00CD2772">
        <w:t>Norsk eksportkontrollpolitikk må legge til rette for at vi kan støtte Ukraina i deres legitime forsvarskamp, samt styrke vår egen, europeisk og alliert sikkerhet. Norge og andre alliertes støtte til Ukraina forblir avgjørende for å hjelpe Ukraina med å stå imot Russlands utmattelseskrig. Ukraina er helt avhengig av tilgang på luftvern, missiler, artillerigranater, droner og annet forsvarsmateriell for å kunne fortsette å forsvare seg.</w:t>
      </w:r>
    </w:p>
    <w:p w14:paraId="55D365F4" w14:textId="77777777" w:rsidR="00B050CE" w:rsidRPr="00CD2772" w:rsidRDefault="00B050CE" w:rsidP="00CD2772">
      <w:r w:rsidRPr="00CD2772">
        <w:t>Norge har tatt ekstraordinære skritt ved å donere våpen og annet militært materiell til det ukrainske forsvaret. Det har også blitt åpnet opp for at norske bedrifter kan søke om eksportlisens for direktesalg av forsvarsmateriell til Ukraina, og det er blitt tillatt med teknologioverføring fra Norge for å kunne etablere produksjonskapasitet i Ukraina. Norske bedrifters leveranser til Ukraina er kritiske for at vår militære støtte forblir så effektiv som mulig.</w:t>
      </w:r>
    </w:p>
    <w:p w14:paraId="29FB21B3" w14:textId="77777777" w:rsidR="00B050CE" w:rsidRPr="00CD2772" w:rsidRDefault="00B050CE" w:rsidP="00CD2772">
      <w:r w:rsidRPr="00CD2772">
        <w:t xml:space="preserve">Norsk våpenstøtte til Ukrainas legitime forsvarskamp er langsiktig, effektiv, og den skal være basert på Ukrainas egne behov. Regjeringen vurderer nye tiltak for militær støtte fortløpende. Meldingens kapittel 3 og 4 redegjør for eksporten av lisenspliktige varer, teknologi og tjenester til Ukraina i 2025. Det er viktig å understreke at tallene i denne meldingen kun representerer en brøkdel av den totale militære støtten fra Norge til Ukraina. Dette omtales nærmere i kapitlene. Den teknologiske utviklingen i ukrainsk forsvarsindustri har vært stor, og norsk støtte utvikles til et sterkt partnerskap med Ukraina. </w:t>
      </w:r>
    </w:p>
    <w:p w14:paraId="2248A4A0" w14:textId="3A31DBF6" w:rsidR="00B050CE" w:rsidRPr="00CD2772" w:rsidRDefault="00CD2772" w:rsidP="00CD2772">
      <w:r w:rsidRPr="00CD2772">
        <w:rPr>
          <w:noProof/>
        </w:rPr>
        <w:drawing>
          <wp:inline distT="0" distB="0" distL="0" distR="0" wp14:anchorId="4CEFC8D9" wp14:editId="6C37F7FF">
            <wp:extent cx="6076950" cy="4057650"/>
            <wp:effectExtent l="0" t="0" r="0" b="0"/>
            <wp:docPr id="6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7E0445F" w14:textId="77777777" w:rsidR="00B050CE" w:rsidRPr="00CD2772" w:rsidRDefault="00B050CE" w:rsidP="00CD2772">
      <w:pPr>
        <w:pStyle w:val="figur-tittel"/>
      </w:pPr>
      <w:r w:rsidRPr="00CD2772">
        <w:t xml:space="preserve">Utenriksminister Espen Barth Eide med Ukrainas utenriksminister </w:t>
      </w:r>
      <w:proofErr w:type="spellStart"/>
      <w:r w:rsidRPr="00CD2772">
        <w:t>Andrii</w:t>
      </w:r>
      <w:proofErr w:type="spellEnd"/>
      <w:r w:rsidRPr="00CD2772">
        <w:t xml:space="preserve"> </w:t>
      </w:r>
      <w:proofErr w:type="spellStart"/>
      <w:r w:rsidRPr="00CD2772">
        <w:t>Sybiha</w:t>
      </w:r>
      <w:proofErr w:type="spellEnd"/>
      <w:r w:rsidRPr="00CD2772">
        <w:t xml:space="preserve"> i Oslo i oktober 2025.</w:t>
      </w:r>
    </w:p>
    <w:p w14:paraId="51ABDDD5" w14:textId="77777777" w:rsidR="00B050CE" w:rsidRPr="00CD2772" w:rsidRDefault="00B050CE" w:rsidP="00CD2772">
      <w:pPr>
        <w:pStyle w:val="Kilde"/>
      </w:pPr>
      <w:r w:rsidRPr="00CD2772">
        <w:t>Foto: Torbjørn Kjosvold / Forsvaret</w:t>
      </w:r>
    </w:p>
    <w:p w14:paraId="496A0EBE" w14:textId="77777777" w:rsidR="00B050CE" w:rsidRPr="00CD2772" w:rsidRDefault="00B050CE" w:rsidP="00CD2772">
      <w:pPr>
        <w:pStyle w:val="Overskrift1"/>
      </w:pPr>
      <w:r w:rsidRPr="00CD2772">
        <w:t>Eksporten av forsvarsmateriell fra Norge i 2025</w:t>
      </w:r>
    </w:p>
    <w:p w14:paraId="04C46B1D" w14:textId="77777777" w:rsidR="00B050CE" w:rsidRPr="00CD2772" w:rsidRDefault="00B050CE" w:rsidP="00CD2772">
      <w:pPr>
        <w:pStyle w:val="Overskrift2"/>
      </w:pPr>
      <w:r w:rsidRPr="00CD2772">
        <w:t>Om statistikken og tallene</w:t>
      </w:r>
    </w:p>
    <w:p w14:paraId="7E4DF413" w14:textId="77777777" w:rsidR="00B050CE" w:rsidRPr="00CD2772" w:rsidRDefault="00B050CE" w:rsidP="00CD2772">
      <w:r w:rsidRPr="00CD2772">
        <w:t xml:space="preserve">Statistikken i meldingen redegjør for den faktiske eksporten av forsvarsmateriell og flerbruksvarer til militær sluttbruk fra norske bedrifter i 2025. Oversikten i dette kapittelet viser den reelle verdien av eksporten, dvs. slik bedriftene har fakturert for varene, teknologien og tjenestene som krever lisens etter eksportkontrollforskriftens </w:t>
      </w:r>
      <w:proofErr w:type="spellStart"/>
      <w:r w:rsidRPr="00CD2772">
        <w:t>varelister</w:t>
      </w:r>
      <w:proofErr w:type="spellEnd"/>
      <w:r w:rsidRPr="00CD2772">
        <w:t>. Når en bedrift får innvilget lisens for en eksport, plikter den å rapportere om utførselen til DEKSA i henhold til vilkår for lisensen. Tallene i meldingen er basert på denne innrapporteringen. Eksport som ikke krever lisens, er altså ikke omtalt.</w:t>
      </w:r>
    </w:p>
    <w:p w14:paraId="0F99741E" w14:textId="77777777" w:rsidR="00B050CE" w:rsidRPr="00CD2772" w:rsidRDefault="00B050CE" w:rsidP="00CD2772">
      <w:r w:rsidRPr="00CD2772">
        <w:t>Tallene for eksporten viser aktuelle økninger og reduksjoner i verdien av eksport, men reflekterer også i stor grad naturlige variasjoner i leveransene. Industriens eksport styres primært av etterspørsel i markedet. Eksportkontrollregelverket og politikken setter rammene for hva som kan tillates å bli eksportert og til hvem, men styrer ikke hva som blir etterspurt fra norsk forsvarsindustri, eller av hvem. Variasjoner i verdien fra år til år kan skyldes at leveranser under en kontrakt foregår i flere trinn, og tidspunktet for levering kan bli annerledes enn planlagt. Valutasvingninger og inflasjon gjør seg også gjeldende.</w:t>
      </w:r>
    </w:p>
    <w:p w14:paraId="0D085614" w14:textId="77777777" w:rsidR="00B050CE" w:rsidRPr="00CD2772" w:rsidRDefault="00B050CE" w:rsidP="00CD2772">
      <w:pPr>
        <w:pStyle w:val="avsnitt-undertittel"/>
      </w:pPr>
      <w:r w:rsidRPr="00CD2772">
        <w:t>Informasjon som ikke deles</w:t>
      </w:r>
    </w:p>
    <w:p w14:paraId="13DAF311" w14:textId="77777777" w:rsidR="00B050CE" w:rsidRPr="00CD2772" w:rsidRDefault="00B050CE" w:rsidP="00CD2772">
      <w:r w:rsidRPr="00CD2772">
        <w:t xml:space="preserve">Informasjon om antall varer som er levert og lisenser som er innvilget deles ikke. Verdiene eller leveransene knyttes heller ikke direkte til de enkelte bedriftene. UD vurderer at taushetsplikten som følger av </w:t>
      </w:r>
      <w:proofErr w:type="spellStart"/>
      <w:r w:rsidRPr="00CD2772">
        <w:t>eksportkontrolloven</w:t>
      </w:r>
      <w:proofErr w:type="spellEnd"/>
      <w:r w:rsidRPr="00CD2772">
        <w:t>, så vel som kommersielle, utenriks-, sikkerhets- og forsvarspolitiske hensyn, ikke gjør det mulig å dele disse opplysningene. Dersom antall leveranser og lisenser legges til det allerede detaljerte bildet, vil dette ha negativ innvirkning på norsk forsvarsindustri sin konfidensielle og konkurransesensitive informasjon. I tillegg vil informasjonen kunne bidra til å angi størrelser på mottakerlandets militære kapasiteter.</w:t>
      </w:r>
    </w:p>
    <w:p w14:paraId="51AB96AF" w14:textId="77777777" w:rsidR="00B050CE" w:rsidRPr="00CD2772" w:rsidRDefault="00B050CE" w:rsidP="00CD2772">
      <w:r w:rsidRPr="00CD2772">
        <w:t>Oversikten inneholder ikke opplysninger om midlertidig utførsel av varer for demonstrasjon i utlandet, eller varer som har blitt returnert til Norge etter å ha vært midlertidig i utlandet i forbindelse med en reparasjon. Disse typene utførsel krever også lisens, men er ikke å regne som permanent eksport.</w:t>
      </w:r>
    </w:p>
    <w:p w14:paraId="3EC0AAAA" w14:textId="77777777" w:rsidR="00B050CE" w:rsidRPr="00CD2772" w:rsidRDefault="00B050CE" w:rsidP="00CD2772">
      <w:pPr>
        <w:pStyle w:val="avsnitt-undertittel"/>
      </w:pPr>
      <w:r w:rsidRPr="00CD2772">
        <w:t>Endringer i årets statistikk</w:t>
      </w:r>
    </w:p>
    <w:p w14:paraId="0060159A" w14:textId="77777777" w:rsidR="00B050CE" w:rsidRPr="00CD2772" w:rsidRDefault="00B050CE" w:rsidP="00CD2772">
      <w:r w:rsidRPr="00CD2772">
        <w:t xml:space="preserve">I årets melding er noe informasjon fjernet sammenliknet med tidligere års meldinger. Dette gjelder oversikten over behandlede eksportkontrollsaker, som nå gis i </w:t>
      </w:r>
      <w:proofErr w:type="spellStart"/>
      <w:r w:rsidRPr="00CD2772">
        <w:t>DEKSAs</w:t>
      </w:r>
      <w:proofErr w:type="spellEnd"/>
      <w:r w:rsidRPr="00CD2772">
        <w:t xml:space="preserve"> årsrapport. Tabellen over eksport av håndvåpen er fjernet, da samme informasjon deles offentlig av Norge i den årlige rapporteringen til ATT, som kommer ut i juni 2026. Samtidig er det lagt til nye figurer som viser de største mottakerne av forsvarsmateriell og flerbruksvarer til militær sluttbruk. I tillegg er de fleste tabellene i meldingen blitt forenklet for leservennlighet ved at de nå angir årets tall sammenliknet kun med fjorårets. Før har tall for flere år tilbake vært presentert. Statistikken for 2023 og bakover er tilgjengelig i de tidligere fremlagte stortingsmeldingene. Det gjøres også oppmerksom på at i årets melding oppgis verdiene i tabeller i hele kroner, mens det tidligere år har vært flere tabeller hvor verdien var oppgitt i hele 1000 NOK.</w:t>
      </w:r>
    </w:p>
    <w:p w14:paraId="01296042" w14:textId="77777777" w:rsidR="00B050CE" w:rsidRPr="00CD2772" w:rsidRDefault="00B050CE" w:rsidP="00CD2772">
      <w:r w:rsidRPr="00CD2772">
        <w:t>Eksporten er fremstilt i følgende tabeller, figurer og oversikter:</w:t>
      </w:r>
    </w:p>
    <w:p w14:paraId="2B5E7701" w14:textId="77777777" w:rsidR="00B050CE" w:rsidRPr="00CD2772" w:rsidRDefault="00B050CE" w:rsidP="00CD2772">
      <w:pPr>
        <w:pStyle w:val="friliste"/>
      </w:pPr>
      <w:r w:rsidRPr="00CD2772">
        <w:t>Tabell 4.1</w:t>
      </w:r>
      <w:r w:rsidRPr="00CD2772">
        <w:tab/>
        <w:t>Utviklingen i verdi av eksport av forsvarsmateriell 2021–2025 i NOK</w:t>
      </w:r>
    </w:p>
    <w:p w14:paraId="62083DF6" w14:textId="77777777" w:rsidR="00B050CE" w:rsidRPr="00CD2772" w:rsidRDefault="00B050CE" w:rsidP="00CD2772">
      <w:pPr>
        <w:pStyle w:val="friliste"/>
      </w:pPr>
      <w:r w:rsidRPr="00CD2772">
        <w:t>Tabell 4.2</w:t>
      </w:r>
      <w:r w:rsidRPr="00CD2772">
        <w:tab/>
        <w:t xml:space="preserve">Eksport i verdi av A- og B-materiell i 2025 fordelt på varekategoriene i </w:t>
      </w:r>
      <w:proofErr w:type="spellStart"/>
      <w:r w:rsidRPr="00CD2772">
        <w:t>vareliste</w:t>
      </w:r>
      <w:proofErr w:type="spellEnd"/>
      <w:r w:rsidRPr="00CD2772">
        <w:t xml:space="preserve"> I </w:t>
      </w:r>
      <w:proofErr w:type="spellStart"/>
      <w:r w:rsidRPr="00CD2772">
        <w:t>i</w:t>
      </w:r>
      <w:proofErr w:type="spellEnd"/>
      <w:r w:rsidRPr="00CD2772">
        <w:t xml:space="preserve"> prosent og NOK</w:t>
      </w:r>
    </w:p>
    <w:p w14:paraId="713DE84C" w14:textId="77777777" w:rsidR="00B050CE" w:rsidRPr="00CD2772" w:rsidRDefault="00B050CE" w:rsidP="00CD2772">
      <w:pPr>
        <w:pStyle w:val="friliste"/>
      </w:pPr>
      <w:r w:rsidRPr="00CD2772">
        <w:t>Tabell 4.3</w:t>
      </w:r>
      <w:r w:rsidRPr="00CD2772">
        <w:tab/>
        <w:t>Fordeling av eksport av A- og B-materiell på land (2024–2025) i NOK</w:t>
      </w:r>
    </w:p>
    <w:p w14:paraId="6F0594F5" w14:textId="77777777" w:rsidR="00B050CE" w:rsidRPr="00CD2772" w:rsidRDefault="00B050CE" w:rsidP="00CD2772">
      <w:pPr>
        <w:pStyle w:val="friliste"/>
      </w:pPr>
      <w:r w:rsidRPr="00CD2772">
        <w:t>Tabell 4.4</w:t>
      </w:r>
      <w:r w:rsidRPr="00CD2772">
        <w:tab/>
        <w:t xml:space="preserve">Eksport av forsvarsmateriell fordelt på land og varekategorier i </w:t>
      </w:r>
      <w:proofErr w:type="spellStart"/>
      <w:r w:rsidRPr="00CD2772">
        <w:t>vareliste</w:t>
      </w:r>
      <w:proofErr w:type="spellEnd"/>
      <w:r w:rsidRPr="00CD2772">
        <w:t xml:space="preserve"> I </w:t>
      </w:r>
      <w:proofErr w:type="spellStart"/>
      <w:r w:rsidRPr="00CD2772">
        <w:t>i</w:t>
      </w:r>
      <w:proofErr w:type="spellEnd"/>
      <w:r w:rsidRPr="00CD2772">
        <w:t xml:space="preserve"> NOK</w:t>
      </w:r>
    </w:p>
    <w:p w14:paraId="443063D4" w14:textId="77777777" w:rsidR="00B050CE" w:rsidRPr="00CD2772" w:rsidRDefault="00B050CE" w:rsidP="00CD2772">
      <w:pPr>
        <w:pStyle w:val="friliste"/>
      </w:pPr>
      <w:r w:rsidRPr="00CD2772">
        <w:t>Tabell 4.5</w:t>
      </w:r>
      <w:r w:rsidRPr="00CD2772">
        <w:tab/>
        <w:t xml:space="preserve">Eksport av tjenester for utenlandske oppdragsgivere i 2025 knyttet til </w:t>
      </w:r>
      <w:proofErr w:type="spellStart"/>
      <w:r w:rsidRPr="00CD2772">
        <w:t>vareliste</w:t>
      </w:r>
      <w:proofErr w:type="spellEnd"/>
      <w:r w:rsidRPr="00CD2772">
        <w:t xml:space="preserve"> I </w:t>
      </w:r>
      <w:proofErr w:type="spellStart"/>
      <w:r w:rsidRPr="00CD2772">
        <w:t>i</w:t>
      </w:r>
      <w:proofErr w:type="spellEnd"/>
      <w:r w:rsidRPr="00CD2772">
        <w:t xml:space="preserve"> NOK</w:t>
      </w:r>
    </w:p>
    <w:p w14:paraId="0F729A5B" w14:textId="77777777" w:rsidR="00B050CE" w:rsidRPr="00CD2772" w:rsidRDefault="00B050CE" w:rsidP="00CD2772">
      <w:pPr>
        <w:pStyle w:val="friliste"/>
      </w:pPr>
      <w:r w:rsidRPr="00CD2772">
        <w:t>Tabell 4.6</w:t>
      </w:r>
      <w:r w:rsidRPr="00CD2772">
        <w:tab/>
        <w:t>Verdi av reparasjoner utført i Norge for utenlandske oppdragsgivere i 2025 i NOK</w:t>
      </w:r>
    </w:p>
    <w:p w14:paraId="3A983C79" w14:textId="77777777" w:rsidR="00B050CE" w:rsidRPr="00CD2772" w:rsidRDefault="00B050CE" w:rsidP="00CD2772">
      <w:pPr>
        <w:pStyle w:val="friliste"/>
      </w:pPr>
      <w:r w:rsidRPr="00CD2772">
        <w:t>Tabell 4.7</w:t>
      </w:r>
      <w:r w:rsidRPr="00CD2772">
        <w:tab/>
        <w:t xml:space="preserve">Eksport av flerbruksvarer på </w:t>
      </w:r>
      <w:proofErr w:type="spellStart"/>
      <w:r w:rsidRPr="00CD2772">
        <w:t>vareliste</w:t>
      </w:r>
      <w:proofErr w:type="spellEnd"/>
      <w:r w:rsidRPr="00CD2772">
        <w:t xml:space="preserve"> II til militær sluttbruk i 2025 i NOK</w:t>
      </w:r>
    </w:p>
    <w:p w14:paraId="7D54B642" w14:textId="77777777" w:rsidR="00B050CE" w:rsidRPr="00CD2772" w:rsidRDefault="00B050CE" w:rsidP="00CD2772">
      <w:pPr>
        <w:pStyle w:val="friliste"/>
      </w:pPr>
      <w:r w:rsidRPr="00CD2772">
        <w:t>Tabell 4.8</w:t>
      </w:r>
      <w:r w:rsidRPr="00CD2772">
        <w:tab/>
        <w:t>Eksport av beskyttelsesutstyr for humanitære formål i 2025</w:t>
      </w:r>
    </w:p>
    <w:p w14:paraId="35E10D0B" w14:textId="77777777" w:rsidR="00B050CE" w:rsidRPr="00CD2772" w:rsidRDefault="00B050CE" w:rsidP="00CD2772">
      <w:pPr>
        <w:pStyle w:val="friliste"/>
      </w:pPr>
      <w:r w:rsidRPr="00CD2772">
        <w:t>Figur 4.1</w:t>
      </w:r>
      <w:r w:rsidRPr="00CD2772">
        <w:tab/>
        <w:t>Utviklingen av eksport av forsvarsmateriell 2021–2025 i NOK</w:t>
      </w:r>
    </w:p>
    <w:p w14:paraId="15BE3DA2" w14:textId="77777777" w:rsidR="00B050CE" w:rsidRPr="00CD2772" w:rsidRDefault="00B050CE" w:rsidP="00CD2772">
      <w:pPr>
        <w:pStyle w:val="friliste"/>
      </w:pPr>
      <w:r w:rsidRPr="00CD2772">
        <w:t>Figur 4.2</w:t>
      </w:r>
      <w:r w:rsidRPr="00CD2772">
        <w:tab/>
        <w:t>Eksport i verdi av A- og B-materiell i 2025 fordelt på regioner i NOK</w:t>
      </w:r>
    </w:p>
    <w:p w14:paraId="3E4F3323" w14:textId="77777777" w:rsidR="00B050CE" w:rsidRPr="00CD2772" w:rsidRDefault="00B050CE" w:rsidP="00CD2772">
      <w:pPr>
        <w:pStyle w:val="friliste"/>
      </w:pPr>
      <w:r w:rsidRPr="00CD2772">
        <w:t>Figur 4.3</w:t>
      </w:r>
      <w:r w:rsidRPr="00CD2772">
        <w:tab/>
        <w:t>Eksport i verdi av A- og B-materiell i 2025 fordelt på regioner i prosent</w:t>
      </w:r>
    </w:p>
    <w:p w14:paraId="7F69A3E5" w14:textId="77777777" w:rsidR="00B050CE" w:rsidRPr="00CD2772" w:rsidRDefault="00B050CE" w:rsidP="00CD2772">
      <w:pPr>
        <w:pStyle w:val="friliste"/>
      </w:pPr>
      <w:r w:rsidRPr="00CD2772">
        <w:t>Figur 4.4</w:t>
      </w:r>
      <w:r w:rsidRPr="00CD2772">
        <w:tab/>
        <w:t xml:space="preserve">Eksport av A-materiell i 2025 fordelt på varekategoriene i </w:t>
      </w:r>
      <w:proofErr w:type="spellStart"/>
      <w:r w:rsidRPr="00CD2772">
        <w:t>vareliste</w:t>
      </w:r>
      <w:proofErr w:type="spellEnd"/>
      <w:r w:rsidRPr="00CD2772">
        <w:t xml:space="preserve"> I</w:t>
      </w:r>
    </w:p>
    <w:p w14:paraId="12C194C3" w14:textId="77777777" w:rsidR="00B050CE" w:rsidRPr="00CD2772" w:rsidRDefault="00B050CE" w:rsidP="00CD2772">
      <w:pPr>
        <w:pStyle w:val="friliste"/>
      </w:pPr>
      <w:r w:rsidRPr="00CD2772">
        <w:t>Figur 4.5</w:t>
      </w:r>
      <w:r w:rsidRPr="00CD2772">
        <w:tab/>
        <w:t xml:space="preserve">Eksport av B-materiell i 2025 fordelt på varekategoriene i </w:t>
      </w:r>
      <w:proofErr w:type="spellStart"/>
      <w:r w:rsidRPr="00CD2772">
        <w:t>vareliste</w:t>
      </w:r>
      <w:proofErr w:type="spellEnd"/>
      <w:r w:rsidRPr="00CD2772">
        <w:t xml:space="preserve"> I</w:t>
      </w:r>
    </w:p>
    <w:p w14:paraId="2774A707" w14:textId="77777777" w:rsidR="00B050CE" w:rsidRPr="00CD2772" w:rsidRDefault="00B050CE" w:rsidP="00CD2772">
      <w:pPr>
        <w:pStyle w:val="friliste"/>
      </w:pPr>
      <w:r w:rsidRPr="00CD2772">
        <w:t>Figur 4.6</w:t>
      </w:r>
      <w:r w:rsidRPr="00CD2772">
        <w:tab/>
        <w:t>Største mottakere av forsvarsmateriell fra Norge i 2025 (over 100 MNOK)</w:t>
      </w:r>
    </w:p>
    <w:p w14:paraId="41387522" w14:textId="77777777" w:rsidR="00B050CE" w:rsidRPr="00CD2772" w:rsidRDefault="00B050CE" w:rsidP="00CD2772">
      <w:pPr>
        <w:pStyle w:val="friliste"/>
      </w:pPr>
      <w:r w:rsidRPr="00CD2772">
        <w:t>Figur 4.7</w:t>
      </w:r>
      <w:r w:rsidRPr="00CD2772">
        <w:tab/>
        <w:t>Mottakere av flerbruksvarer til militær sluttbruk i 2025</w:t>
      </w:r>
    </w:p>
    <w:p w14:paraId="2DF27F08" w14:textId="77777777" w:rsidR="00B050CE" w:rsidRPr="00CD2772" w:rsidRDefault="00B050CE" w:rsidP="00CD2772">
      <w:pPr>
        <w:pStyle w:val="friliste"/>
      </w:pPr>
      <w:r w:rsidRPr="00CD2772">
        <w:t>Oversikt 1</w:t>
      </w:r>
      <w:r w:rsidRPr="00CD2772">
        <w:tab/>
        <w:t>Forsvarets utførsel av eget materiell for etterforsyning, reparasjon, retur og egne styrker</w:t>
      </w:r>
    </w:p>
    <w:p w14:paraId="4B001C0A" w14:textId="77777777" w:rsidR="00B050CE" w:rsidRPr="00CD2772" w:rsidRDefault="00B050CE" w:rsidP="00CD2772">
      <w:pPr>
        <w:pStyle w:val="friliste"/>
      </w:pPr>
      <w:r w:rsidRPr="00CD2772">
        <w:t>Oversikt 2</w:t>
      </w:r>
      <w:r w:rsidRPr="00CD2772">
        <w:tab/>
        <w:t>Politiets utførsel av eget materiell</w:t>
      </w:r>
    </w:p>
    <w:p w14:paraId="5E408612" w14:textId="77777777" w:rsidR="00B050CE" w:rsidRPr="00CD2772" w:rsidRDefault="00B050CE" w:rsidP="00CD2772">
      <w:pPr>
        <w:pStyle w:val="friliste"/>
      </w:pPr>
      <w:r w:rsidRPr="00CD2772">
        <w:t>Oversikt 3</w:t>
      </w:r>
      <w:r w:rsidRPr="00CD2772">
        <w:tab/>
        <w:t>Bedrifter som har rapportert eksport i 2025</w:t>
      </w:r>
    </w:p>
    <w:p w14:paraId="6C644398" w14:textId="77777777" w:rsidR="00B050CE" w:rsidRPr="00CD2772" w:rsidRDefault="00B050CE" w:rsidP="00CD2772">
      <w:pPr>
        <w:pStyle w:val="tittel-ramme"/>
      </w:pPr>
      <w:r w:rsidRPr="00CD2772">
        <w:t xml:space="preserve">Kategorier i </w:t>
      </w:r>
      <w:proofErr w:type="spellStart"/>
      <w:r w:rsidRPr="00CD2772">
        <w:t>vareliste</w:t>
      </w:r>
      <w:proofErr w:type="spellEnd"/>
      <w:r w:rsidRPr="00CD2772">
        <w:t xml:space="preserve"> I – forsvarsrelaterte varer</w:t>
      </w:r>
    </w:p>
    <w:p w14:paraId="5D81FD00" w14:textId="6EAB20AD" w:rsidR="00B050CE" w:rsidRPr="00CD2772" w:rsidRDefault="00CD2772" w:rsidP="00CD2772">
      <w:r w:rsidRPr="00CD2772">
        <w:rPr>
          <w:noProof/>
        </w:rPr>
        <w:drawing>
          <wp:inline distT="0" distB="0" distL="0" distR="0" wp14:anchorId="704F137D" wp14:editId="0437E078">
            <wp:extent cx="2914650" cy="1438275"/>
            <wp:effectExtent l="0" t="0" r="0" b="0"/>
            <wp:docPr id="6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438275"/>
                    </a:xfrm>
                    <a:prstGeom prst="rect">
                      <a:avLst/>
                    </a:prstGeom>
                    <a:noFill/>
                    <a:ln>
                      <a:noFill/>
                    </a:ln>
                  </pic:spPr>
                </pic:pic>
              </a:graphicData>
            </a:graphic>
          </wp:inline>
        </w:drawing>
      </w:r>
    </w:p>
    <w:p w14:paraId="5ED3E0A9" w14:textId="77777777" w:rsidR="00B050CE" w:rsidRPr="00CD2772" w:rsidRDefault="00B050CE" w:rsidP="00CD2772">
      <w:pPr>
        <w:pStyle w:val="figur-tittel"/>
      </w:pPr>
    </w:p>
    <w:p w14:paraId="015E904F" w14:textId="77777777" w:rsidR="00B050CE" w:rsidRPr="00CD2772" w:rsidRDefault="00B050CE" w:rsidP="00CD2772">
      <w:pPr>
        <w:pStyle w:val="friliste"/>
        <w:rPr>
          <w:rStyle w:val="halvfet0"/>
        </w:rPr>
      </w:pPr>
      <w:r w:rsidRPr="00CD2772">
        <w:rPr>
          <w:rStyle w:val="halvfet0"/>
        </w:rPr>
        <w:t>ML1</w:t>
      </w:r>
      <w:r w:rsidRPr="00CD2772">
        <w:tab/>
        <w:t>Glattborete våpen med kaliber mindre enn 20 mm, automatiske våpen med kaliber 12,7 mm eller mindre samt tilhørende komponenter</w:t>
      </w:r>
    </w:p>
    <w:p w14:paraId="23D2E32B" w14:textId="77777777" w:rsidR="00B050CE" w:rsidRPr="00CD2772" w:rsidRDefault="00B050CE" w:rsidP="00CD2772">
      <w:pPr>
        <w:pStyle w:val="friliste"/>
        <w:rPr>
          <w:rStyle w:val="halvfet0"/>
        </w:rPr>
      </w:pPr>
      <w:r w:rsidRPr="00CD2772">
        <w:rPr>
          <w:rStyle w:val="halvfet0"/>
        </w:rPr>
        <w:t>ML2</w:t>
      </w:r>
      <w:r w:rsidRPr="00CD2772">
        <w:tab/>
        <w:t>Glattborete våpen med kaliber 20 mm eller større, andre våpen med kaliber større enn 12,7 mm samt tilhørende komponenter</w:t>
      </w:r>
    </w:p>
    <w:p w14:paraId="6C61B280" w14:textId="77777777" w:rsidR="00B050CE" w:rsidRPr="00CD2772" w:rsidRDefault="00B050CE" w:rsidP="00CD2772">
      <w:pPr>
        <w:pStyle w:val="friliste"/>
        <w:rPr>
          <w:rStyle w:val="halvfet0"/>
        </w:rPr>
      </w:pPr>
      <w:r w:rsidRPr="00CD2772">
        <w:rPr>
          <w:rStyle w:val="halvfet0"/>
        </w:rPr>
        <w:t>ML3</w:t>
      </w:r>
      <w:r w:rsidRPr="00CD2772">
        <w:tab/>
        <w:t>Ammunisjon og tennmekanismer</w:t>
      </w:r>
    </w:p>
    <w:p w14:paraId="7B09C195" w14:textId="77777777" w:rsidR="00B050CE" w:rsidRPr="00CD2772" w:rsidRDefault="00B050CE" w:rsidP="00CD2772">
      <w:pPr>
        <w:pStyle w:val="friliste"/>
        <w:rPr>
          <w:rStyle w:val="halvfet0"/>
        </w:rPr>
      </w:pPr>
      <w:r w:rsidRPr="00CD2772">
        <w:rPr>
          <w:rStyle w:val="halvfet0"/>
        </w:rPr>
        <w:t>ML4</w:t>
      </w:r>
      <w:r w:rsidRPr="00CD2772">
        <w:tab/>
        <w:t>Bomber, torpedoer, raketter, missiler og eksplosive midler samt tilhørende komponenter</w:t>
      </w:r>
    </w:p>
    <w:p w14:paraId="40547B12" w14:textId="77777777" w:rsidR="00B050CE" w:rsidRPr="00CD2772" w:rsidRDefault="00B050CE" w:rsidP="00CD2772">
      <w:pPr>
        <w:pStyle w:val="friliste"/>
        <w:rPr>
          <w:rStyle w:val="halvfet0"/>
        </w:rPr>
      </w:pPr>
      <w:r w:rsidRPr="00CD2772">
        <w:rPr>
          <w:rStyle w:val="halvfet0"/>
        </w:rPr>
        <w:t>ML5</w:t>
      </w:r>
      <w:r w:rsidRPr="00CD2772">
        <w:tab/>
        <w:t>Ildledningsutstyr og tilhørende varslingssystemer og komponenter</w:t>
      </w:r>
    </w:p>
    <w:p w14:paraId="04024AD1" w14:textId="77777777" w:rsidR="00B050CE" w:rsidRPr="00CD2772" w:rsidRDefault="00B050CE" w:rsidP="00CD2772">
      <w:pPr>
        <w:pStyle w:val="friliste"/>
        <w:rPr>
          <w:rStyle w:val="halvfet0"/>
        </w:rPr>
      </w:pPr>
      <w:r w:rsidRPr="00CD2772">
        <w:rPr>
          <w:rStyle w:val="halvfet0"/>
        </w:rPr>
        <w:t>ML6</w:t>
      </w:r>
      <w:r w:rsidRPr="00CD2772">
        <w:tab/>
        <w:t>Kjøretøy og komponenter</w:t>
      </w:r>
    </w:p>
    <w:p w14:paraId="66FCEF44" w14:textId="77777777" w:rsidR="00B050CE" w:rsidRPr="00CD2772" w:rsidRDefault="00B050CE" w:rsidP="00CD2772">
      <w:pPr>
        <w:pStyle w:val="friliste"/>
        <w:rPr>
          <w:rStyle w:val="halvfet0"/>
        </w:rPr>
      </w:pPr>
      <w:r w:rsidRPr="00CD2772">
        <w:rPr>
          <w:rStyle w:val="halvfet0"/>
        </w:rPr>
        <w:t>ML7</w:t>
      </w:r>
      <w:r w:rsidRPr="00CD2772">
        <w:tab/>
        <w:t>Kjemisk eller biologisk giftige midler, radioaktive materialer samt utstyr og utgangsstoffer</w:t>
      </w:r>
    </w:p>
    <w:p w14:paraId="1073FE84" w14:textId="77777777" w:rsidR="00B050CE" w:rsidRPr="00CD2772" w:rsidRDefault="00B050CE" w:rsidP="00CD2772">
      <w:pPr>
        <w:pStyle w:val="friliste"/>
        <w:rPr>
          <w:rStyle w:val="halvfet0"/>
        </w:rPr>
      </w:pPr>
      <w:r w:rsidRPr="00CD2772">
        <w:rPr>
          <w:rStyle w:val="halvfet0"/>
        </w:rPr>
        <w:t>ML8</w:t>
      </w:r>
      <w:r w:rsidRPr="00CD2772">
        <w:tab/>
        <w:t>Energetiske materialer samt utgangsstoffer</w:t>
      </w:r>
    </w:p>
    <w:p w14:paraId="4CF7B644" w14:textId="77777777" w:rsidR="00B050CE" w:rsidRPr="00CD2772" w:rsidRDefault="00B050CE" w:rsidP="00CD2772">
      <w:pPr>
        <w:pStyle w:val="friliste"/>
        <w:rPr>
          <w:rStyle w:val="halvfet0"/>
        </w:rPr>
      </w:pPr>
      <w:r w:rsidRPr="00CD2772">
        <w:rPr>
          <w:rStyle w:val="halvfet0"/>
        </w:rPr>
        <w:t>ML9</w:t>
      </w:r>
      <w:r w:rsidRPr="00CD2772">
        <w:tab/>
        <w:t>Krigsskip, marint utstyr og andre overflatefartøy</w:t>
      </w:r>
    </w:p>
    <w:p w14:paraId="56181DE7" w14:textId="77777777" w:rsidR="00B050CE" w:rsidRPr="00CD2772" w:rsidRDefault="00B050CE" w:rsidP="00CD2772">
      <w:pPr>
        <w:pStyle w:val="friliste"/>
        <w:rPr>
          <w:rStyle w:val="halvfet0"/>
        </w:rPr>
      </w:pPr>
      <w:r w:rsidRPr="00CD2772">
        <w:rPr>
          <w:rStyle w:val="halvfet0"/>
        </w:rPr>
        <w:t>ML10</w:t>
      </w:r>
      <w:r w:rsidRPr="00CD2772">
        <w:tab/>
        <w:t>Luftfartøy, UAV, flymotorer og utstyr til fly samt komponenter</w:t>
      </w:r>
    </w:p>
    <w:p w14:paraId="76400087" w14:textId="77777777" w:rsidR="00B050CE" w:rsidRPr="00CD2772" w:rsidRDefault="00B050CE" w:rsidP="00CD2772">
      <w:pPr>
        <w:pStyle w:val="friliste"/>
        <w:rPr>
          <w:rStyle w:val="halvfet0"/>
        </w:rPr>
      </w:pPr>
      <w:r w:rsidRPr="00CD2772">
        <w:rPr>
          <w:rStyle w:val="halvfet0"/>
        </w:rPr>
        <w:t>ML11</w:t>
      </w:r>
      <w:r w:rsidRPr="00CD2772">
        <w:tab/>
        <w:t>Elektronisk utstyr som ikke er spesifisert i andre ML-kategorier</w:t>
      </w:r>
    </w:p>
    <w:p w14:paraId="1061448A" w14:textId="77777777" w:rsidR="00B050CE" w:rsidRPr="00CD2772" w:rsidRDefault="00B050CE" w:rsidP="00CD2772">
      <w:pPr>
        <w:pStyle w:val="friliste"/>
        <w:rPr>
          <w:rStyle w:val="halvfet0"/>
        </w:rPr>
      </w:pPr>
      <w:r w:rsidRPr="00CD2772">
        <w:rPr>
          <w:rStyle w:val="halvfet0"/>
        </w:rPr>
        <w:t>ML12</w:t>
      </w:r>
      <w:r w:rsidRPr="00CD2772">
        <w:tab/>
        <w:t>Våpensystemer med kinetisk energi</w:t>
      </w:r>
    </w:p>
    <w:p w14:paraId="7E8F2198" w14:textId="77777777" w:rsidR="00B050CE" w:rsidRPr="00CD2772" w:rsidRDefault="00B050CE" w:rsidP="00CD2772">
      <w:pPr>
        <w:pStyle w:val="friliste"/>
        <w:rPr>
          <w:rStyle w:val="halvfet0"/>
        </w:rPr>
      </w:pPr>
      <w:r w:rsidRPr="00CD2772">
        <w:rPr>
          <w:rStyle w:val="halvfet0"/>
        </w:rPr>
        <w:t>ML13</w:t>
      </w:r>
      <w:r w:rsidRPr="00CD2772">
        <w:tab/>
        <w:t>Ballistisk beskyttelse eller beskyttelsesutstyr og komponenter</w:t>
      </w:r>
    </w:p>
    <w:p w14:paraId="5408BEA7" w14:textId="77777777" w:rsidR="00B050CE" w:rsidRPr="00CD2772" w:rsidRDefault="00B050CE" w:rsidP="00CD2772">
      <w:pPr>
        <w:pStyle w:val="friliste"/>
        <w:rPr>
          <w:rStyle w:val="halvfet0"/>
        </w:rPr>
      </w:pPr>
      <w:r w:rsidRPr="00CD2772">
        <w:rPr>
          <w:rStyle w:val="halvfet0"/>
        </w:rPr>
        <w:t>ML14</w:t>
      </w:r>
      <w:r w:rsidRPr="00CD2772">
        <w:tab/>
        <w:t>Militært treningsutstyr, simulatorer for våpenbruk og komponenter</w:t>
      </w:r>
    </w:p>
    <w:p w14:paraId="6E86DF03" w14:textId="77777777" w:rsidR="00B050CE" w:rsidRPr="00CD2772" w:rsidRDefault="00B050CE" w:rsidP="00CD2772">
      <w:pPr>
        <w:pStyle w:val="friliste"/>
        <w:rPr>
          <w:rStyle w:val="halvfet0"/>
        </w:rPr>
      </w:pPr>
      <w:r w:rsidRPr="00CD2772">
        <w:rPr>
          <w:rStyle w:val="halvfet0"/>
        </w:rPr>
        <w:t>ML15</w:t>
      </w:r>
      <w:r w:rsidRPr="00CD2772">
        <w:tab/>
        <w:t>Billed-/videoutstyr og deres motmidler og komponenter</w:t>
      </w:r>
    </w:p>
    <w:p w14:paraId="472667D5" w14:textId="77777777" w:rsidR="00B050CE" w:rsidRPr="00CD2772" w:rsidRDefault="00B050CE" w:rsidP="00CD2772">
      <w:pPr>
        <w:pStyle w:val="friliste"/>
        <w:rPr>
          <w:rStyle w:val="halvfet0"/>
        </w:rPr>
      </w:pPr>
      <w:r w:rsidRPr="00CD2772">
        <w:rPr>
          <w:rStyle w:val="halvfet0"/>
        </w:rPr>
        <w:t>ML16</w:t>
      </w:r>
      <w:r w:rsidRPr="00CD2772">
        <w:tab/>
        <w:t>Halvfabrikata komponenter for utstyr i andre ML-kategorier</w:t>
      </w:r>
    </w:p>
    <w:p w14:paraId="276A2608" w14:textId="77777777" w:rsidR="00B050CE" w:rsidRPr="00CD2772" w:rsidRDefault="00B050CE" w:rsidP="00CD2772">
      <w:pPr>
        <w:pStyle w:val="friliste"/>
        <w:rPr>
          <w:rStyle w:val="halvfet0"/>
        </w:rPr>
      </w:pPr>
      <w:r w:rsidRPr="00CD2772">
        <w:rPr>
          <w:rStyle w:val="halvfet0"/>
        </w:rPr>
        <w:t>ML17</w:t>
      </w:r>
      <w:r w:rsidRPr="00CD2772">
        <w:tab/>
        <w:t>Diverse utstyr og materialer</w:t>
      </w:r>
    </w:p>
    <w:p w14:paraId="2E41B79B" w14:textId="77777777" w:rsidR="00B050CE" w:rsidRPr="00CD2772" w:rsidRDefault="00B050CE" w:rsidP="00CD2772">
      <w:pPr>
        <w:pStyle w:val="friliste"/>
        <w:rPr>
          <w:rStyle w:val="halvfet0"/>
        </w:rPr>
      </w:pPr>
      <w:r w:rsidRPr="00CD2772">
        <w:rPr>
          <w:rStyle w:val="halvfet0"/>
        </w:rPr>
        <w:t>ML18</w:t>
      </w:r>
      <w:r w:rsidRPr="00CD2772">
        <w:tab/>
        <w:t>Produksjonsutstyr og komponenter</w:t>
      </w:r>
    </w:p>
    <w:p w14:paraId="2A2D7FB7" w14:textId="77777777" w:rsidR="00B050CE" w:rsidRPr="00CD2772" w:rsidRDefault="00B050CE" w:rsidP="00CD2772">
      <w:pPr>
        <w:pStyle w:val="friliste"/>
        <w:rPr>
          <w:rStyle w:val="halvfet0"/>
        </w:rPr>
      </w:pPr>
      <w:r w:rsidRPr="00CD2772">
        <w:rPr>
          <w:rStyle w:val="halvfet0"/>
        </w:rPr>
        <w:t>ML19</w:t>
      </w:r>
      <w:r w:rsidRPr="00CD2772">
        <w:tab/>
        <w:t>Energivåpen</w:t>
      </w:r>
    </w:p>
    <w:p w14:paraId="2E89511E" w14:textId="77777777" w:rsidR="00B050CE" w:rsidRPr="00CD2772" w:rsidRDefault="00B050CE" w:rsidP="00CD2772">
      <w:pPr>
        <w:pStyle w:val="friliste"/>
        <w:rPr>
          <w:rStyle w:val="halvfet0"/>
        </w:rPr>
      </w:pPr>
      <w:r w:rsidRPr="00CD2772">
        <w:rPr>
          <w:rStyle w:val="halvfet0"/>
        </w:rPr>
        <w:t>ML20</w:t>
      </w:r>
      <w:r w:rsidRPr="00CD2772">
        <w:tab/>
        <w:t>Superledende utstyr</w:t>
      </w:r>
    </w:p>
    <w:p w14:paraId="64F9CA3B" w14:textId="77777777" w:rsidR="00B050CE" w:rsidRPr="00CD2772" w:rsidRDefault="00B050CE" w:rsidP="00CD2772">
      <w:pPr>
        <w:pStyle w:val="friliste"/>
        <w:rPr>
          <w:rStyle w:val="halvfet0"/>
        </w:rPr>
      </w:pPr>
      <w:r w:rsidRPr="00CD2772">
        <w:rPr>
          <w:rStyle w:val="halvfet0"/>
        </w:rPr>
        <w:t>ML21</w:t>
      </w:r>
      <w:r w:rsidRPr="00CD2772">
        <w:tab/>
        <w:t>Programvare</w:t>
      </w:r>
    </w:p>
    <w:p w14:paraId="5DD02D92" w14:textId="77777777" w:rsidR="00B050CE" w:rsidRPr="00CD2772" w:rsidRDefault="00B050CE" w:rsidP="00CD2772">
      <w:pPr>
        <w:pStyle w:val="friliste"/>
        <w:rPr>
          <w:rStyle w:val="halvfet0"/>
        </w:rPr>
      </w:pPr>
      <w:r w:rsidRPr="00CD2772">
        <w:rPr>
          <w:rStyle w:val="halvfet0"/>
        </w:rPr>
        <w:t>ML22</w:t>
      </w:r>
      <w:r w:rsidRPr="00CD2772">
        <w:tab/>
        <w:t>Teknologi</w:t>
      </w:r>
    </w:p>
    <w:p w14:paraId="167128B6" w14:textId="518706ED" w:rsidR="00B050CE" w:rsidRPr="00CD2772" w:rsidRDefault="002C485C" w:rsidP="00CD2772">
      <w:pPr>
        <w:pStyle w:val="Ramme-slutt"/>
      </w:pPr>
      <w:r w:rsidRPr="00CD2772">
        <w:t>[Boks slutt]</w:t>
      </w:r>
    </w:p>
    <w:p w14:paraId="0E338C76" w14:textId="77777777" w:rsidR="00B050CE" w:rsidRPr="00CD2772" w:rsidRDefault="00B050CE" w:rsidP="00CD2772">
      <w:pPr>
        <w:pStyle w:val="tittel-ramme"/>
      </w:pPr>
      <w:r w:rsidRPr="00CD2772">
        <w:t xml:space="preserve">Kategorier i </w:t>
      </w:r>
      <w:proofErr w:type="spellStart"/>
      <w:r w:rsidRPr="00CD2772">
        <w:t>vareliste</w:t>
      </w:r>
      <w:proofErr w:type="spellEnd"/>
      <w:r w:rsidRPr="00CD2772">
        <w:t xml:space="preserve"> II – flerbruksvarer</w:t>
      </w:r>
    </w:p>
    <w:p w14:paraId="6AA04323" w14:textId="7493B35B" w:rsidR="00B050CE" w:rsidRPr="00CD2772" w:rsidRDefault="00CD2772" w:rsidP="00CD2772">
      <w:r w:rsidRPr="00CD2772">
        <w:rPr>
          <w:noProof/>
        </w:rPr>
        <w:drawing>
          <wp:inline distT="0" distB="0" distL="0" distR="0" wp14:anchorId="0BAC924C" wp14:editId="011DF02E">
            <wp:extent cx="2914650" cy="1438275"/>
            <wp:effectExtent l="0" t="0" r="0" b="0"/>
            <wp:docPr id="69"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438275"/>
                    </a:xfrm>
                    <a:prstGeom prst="rect">
                      <a:avLst/>
                    </a:prstGeom>
                    <a:noFill/>
                    <a:ln>
                      <a:noFill/>
                    </a:ln>
                  </pic:spPr>
                </pic:pic>
              </a:graphicData>
            </a:graphic>
          </wp:inline>
        </w:drawing>
      </w:r>
    </w:p>
    <w:p w14:paraId="213C7F5E" w14:textId="77777777" w:rsidR="00B050CE" w:rsidRPr="00CD2772" w:rsidRDefault="00B050CE" w:rsidP="00CD2772">
      <w:pPr>
        <w:pStyle w:val="figur-tittel"/>
      </w:pPr>
    </w:p>
    <w:p w14:paraId="28EEF0F9" w14:textId="77777777" w:rsidR="00B050CE" w:rsidRPr="00CD2772" w:rsidRDefault="00B050CE" w:rsidP="00CD2772">
      <w:pPr>
        <w:pStyle w:val="friliste"/>
        <w:rPr>
          <w:rStyle w:val="halvfet0"/>
        </w:rPr>
      </w:pPr>
      <w:r w:rsidRPr="00CD2772">
        <w:rPr>
          <w:rStyle w:val="halvfet0"/>
        </w:rPr>
        <w:t>Kategori 0</w:t>
      </w:r>
      <w:r w:rsidRPr="00CD2772">
        <w:tab/>
        <w:t>Kjernefysiske materialer, anlegg og utstyr</w:t>
      </w:r>
    </w:p>
    <w:p w14:paraId="719F404B" w14:textId="77777777" w:rsidR="00B050CE" w:rsidRPr="00CD2772" w:rsidRDefault="00B050CE" w:rsidP="00CD2772">
      <w:pPr>
        <w:pStyle w:val="friliste"/>
        <w:rPr>
          <w:rStyle w:val="halvfet0"/>
        </w:rPr>
      </w:pPr>
      <w:r w:rsidRPr="00CD2772">
        <w:rPr>
          <w:rStyle w:val="halvfet0"/>
        </w:rPr>
        <w:t>Kategori 1</w:t>
      </w:r>
      <w:r w:rsidRPr="00CD2772">
        <w:tab/>
        <w:t>Spesialmaterialer og relatert utstyr</w:t>
      </w:r>
    </w:p>
    <w:p w14:paraId="05727429" w14:textId="77777777" w:rsidR="00B050CE" w:rsidRPr="00CD2772" w:rsidRDefault="00B050CE" w:rsidP="00CD2772">
      <w:pPr>
        <w:pStyle w:val="friliste"/>
        <w:rPr>
          <w:rStyle w:val="halvfet0"/>
        </w:rPr>
      </w:pPr>
      <w:r w:rsidRPr="00CD2772">
        <w:rPr>
          <w:rStyle w:val="halvfet0"/>
        </w:rPr>
        <w:t>Kategori 2</w:t>
      </w:r>
      <w:r w:rsidRPr="00CD2772">
        <w:tab/>
        <w:t>Materialer og materialbehandling</w:t>
      </w:r>
    </w:p>
    <w:p w14:paraId="12DF0690" w14:textId="77777777" w:rsidR="00B050CE" w:rsidRPr="00CD2772" w:rsidRDefault="00B050CE" w:rsidP="00CD2772">
      <w:pPr>
        <w:pStyle w:val="friliste"/>
        <w:rPr>
          <w:rStyle w:val="halvfet0"/>
        </w:rPr>
      </w:pPr>
      <w:r w:rsidRPr="00CD2772">
        <w:rPr>
          <w:rStyle w:val="halvfet0"/>
        </w:rPr>
        <w:t>Kategori 3</w:t>
      </w:r>
      <w:r w:rsidRPr="00CD2772">
        <w:tab/>
        <w:t>Elektronikk</w:t>
      </w:r>
    </w:p>
    <w:p w14:paraId="110B8899" w14:textId="77777777" w:rsidR="00B050CE" w:rsidRPr="00CD2772" w:rsidRDefault="00B050CE" w:rsidP="00CD2772">
      <w:pPr>
        <w:pStyle w:val="friliste"/>
        <w:rPr>
          <w:rStyle w:val="halvfet0"/>
        </w:rPr>
      </w:pPr>
      <w:r w:rsidRPr="00CD2772">
        <w:rPr>
          <w:rStyle w:val="halvfet0"/>
        </w:rPr>
        <w:t>Kategori 4</w:t>
      </w:r>
      <w:r w:rsidRPr="00CD2772">
        <w:tab/>
        <w:t>Computere</w:t>
      </w:r>
    </w:p>
    <w:p w14:paraId="02841799" w14:textId="77777777" w:rsidR="00B050CE" w:rsidRPr="00CD2772" w:rsidRDefault="00B050CE" w:rsidP="00CD2772">
      <w:pPr>
        <w:pStyle w:val="friliste"/>
        <w:rPr>
          <w:rStyle w:val="halvfet0"/>
        </w:rPr>
      </w:pPr>
      <w:r w:rsidRPr="00CD2772">
        <w:rPr>
          <w:rStyle w:val="halvfet0"/>
        </w:rPr>
        <w:t>Kategori 5</w:t>
      </w:r>
      <w:r w:rsidRPr="00CD2772">
        <w:tab/>
        <w:t>Telekommunikasjonsutstyr og informasjonssikkerhet</w:t>
      </w:r>
    </w:p>
    <w:p w14:paraId="2089FD09" w14:textId="77777777" w:rsidR="00B050CE" w:rsidRPr="00CD2772" w:rsidRDefault="00B050CE" w:rsidP="00CD2772">
      <w:pPr>
        <w:pStyle w:val="friliste"/>
        <w:rPr>
          <w:rStyle w:val="halvfet0"/>
        </w:rPr>
      </w:pPr>
      <w:r w:rsidRPr="00CD2772">
        <w:rPr>
          <w:rStyle w:val="halvfet0"/>
        </w:rPr>
        <w:t>Kategori 6</w:t>
      </w:r>
      <w:r w:rsidRPr="00CD2772">
        <w:tab/>
        <w:t>Sensorer og lasere</w:t>
      </w:r>
    </w:p>
    <w:p w14:paraId="68BCFB71" w14:textId="77777777" w:rsidR="00B050CE" w:rsidRPr="00CD2772" w:rsidRDefault="00B050CE" w:rsidP="00CD2772">
      <w:pPr>
        <w:pStyle w:val="friliste"/>
        <w:rPr>
          <w:rStyle w:val="halvfet0"/>
        </w:rPr>
      </w:pPr>
      <w:r w:rsidRPr="00CD2772">
        <w:rPr>
          <w:rStyle w:val="halvfet0"/>
        </w:rPr>
        <w:t>Kategori 7</w:t>
      </w:r>
      <w:r w:rsidRPr="00CD2772">
        <w:tab/>
        <w:t>Navigasjon og avionikk</w:t>
      </w:r>
    </w:p>
    <w:p w14:paraId="3506FF3C" w14:textId="77777777" w:rsidR="00B050CE" w:rsidRPr="00CD2772" w:rsidRDefault="00B050CE" w:rsidP="00CD2772">
      <w:pPr>
        <w:pStyle w:val="friliste"/>
        <w:rPr>
          <w:rStyle w:val="halvfet0"/>
        </w:rPr>
      </w:pPr>
      <w:r w:rsidRPr="00CD2772">
        <w:rPr>
          <w:rStyle w:val="halvfet0"/>
        </w:rPr>
        <w:t>Kategori 8</w:t>
      </w:r>
      <w:r w:rsidRPr="00CD2772">
        <w:tab/>
        <w:t>Marin- og undervannsteknologi</w:t>
      </w:r>
    </w:p>
    <w:p w14:paraId="687A6AD3" w14:textId="77777777" w:rsidR="00B050CE" w:rsidRPr="00CD2772" w:rsidRDefault="00B050CE" w:rsidP="00CD2772">
      <w:pPr>
        <w:pStyle w:val="friliste"/>
        <w:rPr>
          <w:rStyle w:val="halvfet0"/>
        </w:rPr>
      </w:pPr>
      <w:r w:rsidRPr="00CD2772">
        <w:rPr>
          <w:rStyle w:val="halvfet0"/>
        </w:rPr>
        <w:t>Kategori 9</w:t>
      </w:r>
      <w:r w:rsidRPr="00CD2772">
        <w:tab/>
        <w:t>Luftfart, missiler og fremdriftssystemer</w:t>
      </w:r>
    </w:p>
    <w:p w14:paraId="3B610C2D" w14:textId="42836CA2" w:rsidR="00B050CE" w:rsidRPr="00CD2772" w:rsidRDefault="002C485C" w:rsidP="00CD2772">
      <w:pPr>
        <w:pStyle w:val="Ramme-slutt"/>
      </w:pPr>
      <w:r w:rsidRPr="00CD2772">
        <w:t>[Boks slutt]</w:t>
      </w:r>
    </w:p>
    <w:p w14:paraId="151CE6ED" w14:textId="77777777" w:rsidR="00B050CE" w:rsidRPr="00CD2772" w:rsidRDefault="00B050CE" w:rsidP="00CD2772">
      <w:pPr>
        <w:pStyle w:val="Overskrift2"/>
      </w:pPr>
      <w:r w:rsidRPr="00CD2772">
        <w:t>Hovedtrekkene ved eksporten i 2025</w:t>
      </w:r>
    </w:p>
    <w:p w14:paraId="10D3DE01" w14:textId="77777777" w:rsidR="00B050CE" w:rsidRPr="00CD2772" w:rsidRDefault="00B050CE" w:rsidP="00CD2772">
      <w:r w:rsidRPr="00CD2772">
        <w:t>I 2025 eksportere norske bedrifter forsvarsmateriell og flerbruksvarer til militær sluttbruk, teknologi, tjenester mv. for om lag 21,3 mrd. kroner. Dette er en økning i eksporten på 31 %, mot om lag 16,2 mrd. kroner i 2024. Dette viser at eksporten og etterspørselen etter norsk forsvarsmateriell fortsetter å øke og reflekterer den skjerpede sikkerhetspolitiske situasjonen.</w:t>
      </w:r>
    </w:p>
    <w:p w14:paraId="2AF87FEA" w14:textId="77777777" w:rsidR="00B050CE" w:rsidRPr="00CD2772" w:rsidRDefault="00B050CE" w:rsidP="00CD2772">
      <w:r w:rsidRPr="00CD2772">
        <w:t>Til sammenligning var eksporten i 2019, før pandemien og før Russlands fullskalainvasjon av Ukraina i 2022, på knapt 5,7 mrd. kroner. Fra 2019 til 2025 har det altså vært en økning i eksporten på om lag 274 %.</w:t>
      </w:r>
    </w:p>
    <w:p w14:paraId="1A500CA7" w14:textId="77777777" w:rsidR="00B050CE" w:rsidRPr="00CD2772" w:rsidRDefault="00B050CE" w:rsidP="00CD2772">
      <w:r w:rsidRPr="00CD2772">
        <w:t>Av den totale eksporten på 21,3 mrd. kroner i 2025, utgjorde A-materiell (våpen, ammunisjon og visse typer militært materiell) om lag 15,5 mrd. kroner (ca. 73 %) og B-materiell (øvrige forsvarsrelaterte varer) om lag 3,5 mrd. kroner (ca. 16 %). Utførsel av teknologi, reparasjoner, tjenester og formidling kom i tillegg.</w:t>
      </w:r>
    </w:p>
    <w:p w14:paraId="0C021194" w14:textId="77777777" w:rsidR="00B050CE" w:rsidRPr="00CD2772" w:rsidRDefault="00B050CE" w:rsidP="00CD2772">
      <w:r w:rsidRPr="00CD2772">
        <w:t>Sammenlignet med 2024 økte eksporten av A-materiell i 2025 med 29 %, og eksporten av B-materiell økte med hele 146 %.</w:t>
      </w:r>
    </w:p>
    <w:p w14:paraId="46690301" w14:textId="77777777" w:rsidR="00B050CE" w:rsidRPr="00CD2772" w:rsidRDefault="00B050CE" w:rsidP="00CD2772">
      <w:r w:rsidRPr="00CD2772">
        <w:t xml:space="preserve">Av A-materiell eksportert fra Norge i 2025, var om lag 66 % av eksporten i de tre varekategoriene ML4 (Bomber, torpedoer, raketter, missiler og eksplosive midler samt tilhørende komponenter), ML5 (Ildledningsutstyr og tilhørende varslingssystemer og komponenter), og ML10 (Luftfartøy, AUV, flymotorer og utstyr til fly og komponenter). Disse varekategoriene var også de største i 2024. </w:t>
      </w:r>
    </w:p>
    <w:p w14:paraId="45A50598" w14:textId="3D206886" w:rsidR="00B050CE" w:rsidRPr="00CD2772" w:rsidRDefault="00B050CE" w:rsidP="00CD2772">
      <w:r w:rsidRPr="00CD2772">
        <w:t>Av B-materiellet var mer enn halvparten av det som ble eksportert i 2025 i varekategorien ML11 (Elektronisk utstyr). Andre store kategorier av B-materiell var ML15 (Billed-/videoutstyr og deres motmidler), ML21 (Programvare) og ML14 (Militært treningsutstyr, simulatorer for våpenbruk og komponenter).</w:t>
      </w:r>
      <w:r w:rsidR="00CD2772">
        <w:t xml:space="preserve"> </w:t>
      </w:r>
      <w:r w:rsidRPr="00CD2772">
        <w:t>Disse varekategoriene var blant de største også i 2024, og økningen i 2025 var særlig stor for elektronisk utstyr og militært treningsutstyr.</w:t>
      </w:r>
    </w:p>
    <w:p w14:paraId="66D475F4" w14:textId="77777777" w:rsidR="00B050CE" w:rsidRPr="00CD2772" w:rsidRDefault="00B050CE" w:rsidP="00CD2772">
      <w:r w:rsidRPr="00CD2772">
        <w:t>Økningen i eksport av B-materiell var særlig stor til Ukraina, USA, Sverige, Storbritannia, Polen og Nederland.</w:t>
      </w:r>
    </w:p>
    <w:p w14:paraId="7FBDF464" w14:textId="77777777" w:rsidR="00B050CE" w:rsidRPr="00CD2772" w:rsidRDefault="00B050CE" w:rsidP="00CD2772">
      <w:r w:rsidRPr="00CD2772">
        <w:t>Verdien av eksporten av flerbruksvarer til militær sluttbruk var på om lag 760 mill. kroner i 2025, mot om lag 807 millioner kroner i 2024, altså en svak reduksjon.</w:t>
      </w:r>
    </w:p>
    <w:p w14:paraId="3555AFF7" w14:textId="77777777" w:rsidR="00B050CE" w:rsidRPr="00CD2772" w:rsidRDefault="00B050CE" w:rsidP="00CD2772">
      <w:r w:rsidRPr="00CD2772">
        <w:t>I 2025 ble det eksportert tjenester, returnert varer til utlandet etter reparasjon i Norge, samt formidlet og overført teknologi knyttet til forsvarsmateriell mv. til en samlet verdi av ca. 1,5 mrd. kroner. Dette utgjør en nedgang på omtrent 22 % sammenlignet med 2024, men fortsatt høy sammenliknet med bare et par år tidligere.</w:t>
      </w:r>
    </w:p>
    <w:p w14:paraId="334C7883" w14:textId="77777777" w:rsidR="00B050CE" w:rsidRPr="00CD2772" w:rsidRDefault="00B050CE" w:rsidP="00CD2772">
      <w:r w:rsidRPr="00CD2772">
        <w:t>Hovedvekten av den samlede eksporten av forsvarsmateriell og flerbruksvarer til militær sluttbruk i 2025 gikk til NATO-land og andre europeiske land. Dette samsvarer med trender i norsk eksport tidligere år. Samtidig som eksporten av forsvarsmateriell har økt betraktelig de siste år, ser vi at det er leveranser til allierte og nærstående land som i hovedsak står for veksten.</w:t>
      </w:r>
    </w:p>
    <w:p w14:paraId="17B81501" w14:textId="77777777" w:rsidR="00B050CE" w:rsidRPr="00CD2772" w:rsidRDefault="00B050CE" w:rsidP="00CD2772">
      <w:r w:rsidRPr="00CD2772">
        <w:t>Eksporten til NATO-land og andre europeiske land utgjorde om lag 91 % av all eksport av A-materiell (våpen, ammunisjon og visse typer militært materiell) og om lag 94 % av eksporten av B-materiell (øvrige forsvarsrelaterte varer).</w:t>
      </w:r>
    </w:p>
    <w:p w14:paraId="0C0A91EC" w14:textId="77777777" w:rsidR="00B050CE" w:rsidRPr="00CD2772" w:rsidRDefault="00B050CE" w:rsidP="00CD2772">
      <w:r w:rsidRPr="00CD2772">
        <w:t xml:space="preserve">USA var også i 2025, som i 2024, den største mottakeren av forsvarsmateriell fra Norge, med en samlet verdi på om lag 5 mrd. kroner. De andre største mottakerne var henholdsvis Ukraina (om lag 3 mrd. kroner), Tyskland (om lag 2 </w:t>
      </w:r>
      <w:proofErr w:type="spellStart"/>
      <w:r w:rsidRPr="00CD2772">
        <w:t>mrd</w:t>
      </w:r>
      <w:proofErr w:type="spellEnd"/>
      <w:r w:rsidRPr="00CD2772">
        <w:t xml:space="preserve"> kroner), Romania (om lag 1,3 mrd. kroner), Storbritannia (om lag 1,2 mrd. kroner), og Australia (om lag 1,1 mrd. kroner).</w:t>
      </w:r>
    </w:p>
    <w:p w14:paraId="0C8CB3F3" w14:textId="77777777" w:rsidR="00B050CE" w:rsidRPr="00CD2772" w:rsidRDefault="00B050CE" w:rsidP="00CD2772">
      <w:r w:rsidRPr="00CD2772">
        <w:t>Den største reduksjonen i eksport av norsk forsvarsmateriell i 2025 var til Ungarn (nedgang på om lag 2,1 mrd. kroner), Romania (nedgang på om lag 540 mill. kroner) og Canada (nedgang på om lag 106 mill. kroner).</w:t>
      </w:r>
    </w:p>
    <w:p w14:paraId="0CE02103" w14:textId="2E0ADAA5" w:rsidR="00B050CE" w:rsidRPr="00CD2772" w:rsidRDefault="00CD2772" w:rsidP="00CD2772">
      <w:r w:rsidRPr="00CD2772">
        <w:rPr>
          <w:noProof/>
        </w:rPr>
        <w:drawing>
          <wp:inline distT="0" distB="0" distL="0" distR="0" wp14:anchorId="71315C94" wp14:editId="2B6DCAD3">
            <wp:extent cx="2914650" cy="1943100"/>
            <wp:effectExtent l="0" t="0" r="0" b="0"/>
            <wp:docPr id="7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0D5F1841" w14:textId="77777777" w:rsidR="00B050CE" w:rsidRPr="00CD2772" w:rsidRDefault="00B050CE" w:rsidP="00CD2772">
      <w:pPr>
        <w:pStyle w:val="figur-tittel"/>
      </w:pPr>
      <w:r w:rsidRPr="00CD2772">
        <w:t xml:space="preserve">Varer og teknologi til fly er klassifisert iht. </w:t>
      </w:r>
      <w:proofErr w:type="spellStart"/>
      <w:r w:rsidRPr="00CD2772">
        <w:t>vareliste</w:t>
      </w:r>
      <w:proofErr w:type="spellEnd"/>
      <w:r w:rsidRPr="00CD2772">
        <w:t xml:space="preserve"> I som ML10 (Luftfartøy, UAV, flymotorer og utstyr til fly samt komponenter).</w:t>
      </w:r>
    </w:p>
    <w:p w14:paraId="143236E1" w14:textId="77777777" w:rsidR="00B050CE" w:rsidRPr="00CD2772" w:rsidRDefault="00B050CE" w:rsidP="00CD2772">
      <w:pPr>
        <w:pStyle w:val="Kilde"/>
      </w:pPr>
      <w:r w:rsidRPr="00CD2772">
        <w:t>Foto: Microsoft 365 Stock Images</w:t>
      </w:r>
    </w:p>
    <w:p w14:paraId="6570113B" w14:textId="77777777" w:rsidR="00B050CE" w:rsidRPr="00CD2772" w:rsidRDefault="00B050CE" w:rsidP="00CD2772">
      <w:pPr>
        <w:pStyle w:val="Overskrift2"/>
      </w:pPr>
      <w:r w:rsidRPr="00CD2772">
        <w:t>Eksport av forsvarsmateriell og flerbruksvarer til Ukraina</w:t>
      </w:r>
    </w:p>
    <w:p w14:paraId="1751E6D1" w14:textId="77777777" w:rsidR="00B050CE" w:rsidRPr="00CD2772" w:rsidRDefault="00B050CE" w:rsidP="00CD2772">
      <w:r w:rsidRPr="00CD2772">
        <w:t>Norsk forsvarsindustri fortsatte i 2025 å styrke sin innsats for å levere forsvarsmateriell til Ukraina. Alle saker som gjelder eksport av forsvarsmateriell til Ukraina prioriteres i et eget hurtigspor.</w:t>
      </w:r>
      <w:r w:rsidRPr="00CD2772">
        <w:rPr>
          <w:rStyle w:val="Fotnotereferanse"/>
        </w:rPr>
        <w:footnoteReference w:id="12"/>
      </w:r>
    </w:p>
    <w:p w14:paraId="3C10A65C" w14:textId="77777777" w:rsidR="00B050CE" w:rsidRPr="00CD2772" w:rsidRDefault="00B050CE" w:rsidP="00CD2772">
      <w:r w:rsidRPr="00CD2772">
        <w:t>I 2025 ble det eksportert lisenspliktig forsvarsmateriell til Ukraina for nærmere 3 mrd. kroner. Over 2 mrd. av dette var A-materiell. De største varekategoriene var elektronisk utstyr (ML11), bomber, torpedoer, raketter, missiler og eksplosive midler (ML4), ildledningsutstyr og tilhørende varslingssystemer (ML5), og kjøretøy (ML6).</w:t>
      </w:r>
    </w:p>
    <w:p w14:paraId="65CAE75E" w14:textId="77777777" w:rsidR="00B050CE" w:rsidRPr="00CD2772" w:rsidRDefault="00B050CE" w:rsidP="00CD2772">
      <w:r w:rsidRPr="00CD2772">
        <w:t>Denne meldingen og tallgrunnlaget for eksport til Ukraina redegjør utelukkende for eksporten av lisenspliktig forsvarsmateriell og flerbruksvarer til militær bruk. Det er viktig å gjøre oppmerksom på at verdien av den rapporterte eksporten ikke viser hele bildet av hvor omfattende den militære støtten til Ukraina er. For eksempel opplyses verdien i eksportørenes rapportering til DEKSA ofte med svært nedskrevne verdier, eller kun den regnskapsmessige verdien.</w:t>
      </w:r>
    </w:p>
    <w:p w14:paraId="341AFA15" w14:textId="77777777" w:rsidR="00B050CE" w:rsidRPr="00CD2772" w:rsidRDefault="00B050CE" w:rsidP="00CD2772">
      <w:r w:rsidRPr="00CD2772">
        <w:t>For andre land reflekterer tallene i meldingen kommersiell verdi, slik eksporten er fakturert til mottaker av bedriften. Derfor er det ikke riktig å sammenlikne én til én tallene for eksport til Ukraina med eksport til andre land. Til tross for dette var likevel Ukraina den nest største mottakeren av forsvarsmateriell fra Norge i 2025. Ukraina var den største mottakeren av norske flerbruksvarer til militær sluttbruk.</w:t>
      </w:r>
    </w:p>
    <w:p w14:paraId="09F8D7EA" w14:textId="77777777" w:rsidR="00B050CE" w:rsidRPr="00CD2772" w:rsidRDefault="00B050CE" w:rsidP="00CD2772">
      <w:r w:rsidRPr="00CD2772">
        <w:t>Norges militære støtte til Ukraina innrettes gjennom donasjoner av materiell fra forsvarssektoren, donasjoner av materiell anskaffet gjennom internasjonalt samarbeid og fondsmekanismer, donasjoner av materiell anskaffet direkte fra forsvarsindustrien, og trening og opplæring av ukrainsk personell.</w:t>
      </w:r>
    </w:p>
    <w:p w14:paraId="2A7FEF25" w14:textId="77777777" w:rsidR="00B050CE" w:rsidRPr="00CD2772" w:rsidRDefault="00B050CE" w:rsidP="00CD2772">
      <w:r w:rsidRPr="00CD2772">
        <w:t>Informasjon fra Forsvarsdepartementet og Forsvaret gir en mer helhetlig innsikt i hvor stor den norske militære støtten til Ukraina er.</w:t>
      </w:r>
      <w:r w:rsidRPr="00CD2772">
        <w:rPr>
          <w:rStyle w:val="Fotnotereferanse"/>
        </w:rPr>
        <w:footnoteReference w:id="13"/>
      </w:r>
      <w:r w:rsidRPr="00CD2772">
        <w:rPr>
          <w:rStyle w:val="skrift-hevet"/>
        </w:rPr>
        <w:t xml:space="preserve">, </w:t>
      </w:r>
      <w:r w:rsidRPr="00CD2772">
        <w:rPr>
          <w:rStyle w:val="Fotnotereferanse"/>
        </w:rPr>
        <w:footnoteReference w:id="14"/>
      </w:r>
      <w:r w:rsidRPr="00CD2772">
        <w:rPr>
          <w:rStyle w:val="skrift-hevet"/>
        </w:rPr>
        <w:t xml:space="preserve">, </w:t>
      </w:r>
      <w:r w:rsidRPr="00CD2772">
        <w:rPr>
          <w:rStyle w:val="Fotnotereferanse"/>
        </w:rPr>
        <w:footnoteReference w:id="15"/>
      </w:r>
    </w:p>
    <w:p w14:paraId="09062EB1" w14:textId="76BB25AF" w:rsidR="00B050CE" w:rsidRPr="00CD2772" w:rsidRDefault="00CD2772" w:rsidP="00CD2772">
      <w:r w:rsidRPr="00CD2772">
        <w:rPr>
          <w:noProof/>
        </w:rPr>
        <w:drawing>
          <wp:inline distT="0" distB="0" distL="0" distR="0" wp14:anchorId="364C1E58" wp14:editId="73C564DB">
            <wp:extent cx="6076950" cy="4057650"/>
            <wp:effectExtent l="0" t="0" r="0" b="0"/>
            <wp:docPr id="75"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D3A0462" w14:textId="77777777" w:rsidR="00B050CE" w:rsidRPr="00CD2772" w:rsidRDefault="00B050CE" w:rsidP="00CD2772">
      <w:pPr>
        <w:pStyle w:val="figur-tittel"/>
      </w:pPr>
      <w:r w:rsidRPr="00CD2772">
        <w:t xml:space="preserve">Norske soldater trener ukrainere i bruk av stridsvogn. Stridsvogner er klassifisert som ML6 (Kjøretøy) i </w:t>
      </w:r>
      <w:proofErr w:type="spellStart"/>
      <w:r w:rsidRPr="00CD2772">
        <w:t>vareliste</w:t>
      </w:r>
      <w:proofErr w:type="spellEnd"/>
      <w:r w:rsidRPr="00CD2772">
        <w:t xml:space="preserve"> I.</w:t>
      </w:r>
    </w:p>
    <w:p w14:paraId="45C6F366" w14:textId="77777777" w:rsidR="00B050CE" w:rsidRPr="00CD2772" w:rsidRDefault="00B050CE" w:rsidP="00CD2772">
      <w:pPr>
        <w:pStyle w:val="Kilde"/>
      </w:pPr>
      <w:r w:rsidRPr="00CD2772">
        <w:t>Foto: Synne Nilsson / Forsvaret</w:t>
      </w:r>
    </w:p>
    <w:p w14:paraId="7C747B0D" w14:textId="77777777" w:rsidR="00B050CE" w:rsidRPr="00CD2772" w:rsidRDefault="00B050CE" w:rsidP="00CD2772">
      <w:pPr>
        <w:pStyle w:val="Overskrift2"/>
      </w:pPr>
      <w:r w:rsidRPr="00CD2772">
        <w:t>Hvor eksporterer Norge mest til?</w:t>
      </w:r>
    </w:p>
    <w:p w14:paraId="1BA18A40" w14:textId="77777777" w:rsidR="00B050CE" w:rsidRPr="00CD2772" w:rsidRDefault="00B050CE" w:rsidP="00CD2772">
      <w:r w:rsidRPr="00CD2772">
        <w:t>Norsk forsvarsindustri leverer først og fremst til allierte og nærstående land. Den norske industrien er høyt spesialisert innenfor områder som elektronikk, luftvern, og marint utstyr. Mange av leveransene av forsvarsmateriell fra Norge gjelder eksport av deler og komponenter til felles produksjon av systemer som lages av andre land. Nesten alt forsvarsmateriell fra Norge i 2025 gikk til NATO-land, andre europeiske land, og enkelte nærstående land som Norge har sikkerhetssamarbeid med. Godt over 90 % av både A-materiellet og B-materiellet ble eksportert til NATO og europeiske land.</w:t>
      </w:r>
    </w:p>
    <w:p w14:paraId="1F417BB7" w14:textId="77777777" w:rsidR="00B050CE" w:rsidRPr="00CD2772" w:rsidRDefault="00B050CE" w:rsidP="00CD2772">
      <w:pPr>
        <w:pStyle w:val="avsnitt-undertittel"/>
      </w:pPr>
      <w:r w:rsidRPr="00CD2772">
        <w:t>Eksport til regioner utenfor NATO og Europa</w:t>
      </w:r>
    </w:p>
    <w:p w14:paraId="2E33D361" w14:textId="77777777" w:rsidR="00B050CE" w:rsidRPr="00CD2772" w:rsidRDefault="00B050CE" w:rsidP="00CD2772">
      <w:r w:rsidRPr="00CD2772">
        <w:t>Eksporten til land i Midtøsten utgjør mindre enn 0,1 % av forsvarsmateriellet eksportert fra Norge i 2025. Den totale verdien av A- og B-materiell eksportert til land i Midtøsten utgjorde om lag 5,3 mill. kroner.</w:t>
      </w:r>
    </w:p>
    <w:p w14:paraId="1540F70C" w14:textId="77777777" w:rsidR="00B050CE" w:rsidRPr="00CD2772" w:rsidRDefault="00B050CE" w:rsidP="00CD2772">
      <w:r w:rsidRPr="00CD2772">
        <w:t>Økningen av eksporten til Asia skyldes i hovedsak større leveranser av norsk forsvarsmateriell til Japan og Sør-Korea, begge nære partnerland til NATO. Disse to landene står for over 90 % av all eksport av A- og B-materiell til regionen.</w:t>
      </w:r>
    </w:p>
    <w:p w14:paraId="785253C8" w14:textId="77777777" w:rsidR="00B050CE" w:rsidRPr="00CD2772" w:rsidRDefault="00B050CE" w:rsidP="00CD2772">
      <w:r w:rsidRPr="00CD2772">
        <w:t>Den store økningen i A-materiell til gruppen av regioner fremstilt i statistikken som Afrika, Oseania og Sør-Amerika, skyldes nesten utelukkende store leveranser av A-materiell til Australia. Sør-Afrika er det eneste landet i Afrika som Norge eksporterte forsvarsmateriell til i 2025.</w:t>
      </w:r>
    </w:p>
    <w:p w14:paraId="09652A5A" w14:textId="28806807" w:rsidR="00B050CE" w:rsidRPr="00CD2772" w:rsidRDefault="00CD2772" w:rsidP="00CD2772">
      <w:r w:rsidRPr="00CD2772">
        <w:rPr>
          <w:noProof/>
        </w:rPr>
        <w:drawing>
          <wp:inline distT="0" distB="0" distL="0" distR="0" wp14:anchorId="7E0DFF8E" wp14:editId="30C2493D">
            <wp:extent cx="6076950" cy="4057650"/>
            <wp:effectExtent l="0" t="0" r="0" b="0"/>
            <wp:docPr id="77"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9167A91" w14:textId="77777777" w:rsidR="00B050CE" w:rsidRPr="00CD2772" w:rsidRDefault="00B050CE" w:rsidP="00CD2772">
      <w:pPr>
        <w:pStyle w:val="figur-tittel"/>
      </w:pPr>
      <w:r w:rsidRPr="00CD2772">
        <w:t xml:space="preserve">Droner til rekognosering og overvåkning klassifisert iht. </w:t>
      </w:r>
      <w:proofErr w:type="spellStart"/>
      <w:r w:rsidRPr="00CD2772">
        <w:t>vareliste</w:t>
      </w:r>
      <w:proofErr w:type="spellEnd"/>
      <w:r w:rsidRPr="00CD2772">
        <w:t xml:space="preserve"> I som ML15 (Billed-/videoutstyr). Andre militære droner dekkes typisk av ML10 (Luftfartøy, UAV, flymotorer og utstyr til fly samt komponenter).</w:t>
      </w:r>
    </w:p>
    <w:p w14:paraId="3E68C52C" w14:textId="77777777" w:rsidR="00B050CE" w:rsidRPr="00CD2772" w:rsidRDefault="00B050CE" w:rsidP="00CD2772">
      <w:pPr>
        <w:pStyle w:val="Kilde"/>
      </w:pPr>
      <w:r w:rsidRPr="00CD2772">
        <w:t>Foto: Kristian Kapelrud / Forsvaret</w:t>
      </w:r>
    </w:p>
    <w:p w14:paraId="5461012D" w14:textId="77777777" w:rsidR="00B050CE" w:rsidRPr="00CD2772" w:rsidRDefault="00B050CE" w:rsidP="00CD2772">
      <w:pPr>
        <w:pStyle w:val="avsnitt-undertittel"/>
      </w:pPr>
      <w:r w:rsidRPr="00CD2772">
        <w:t>De største mottakerlandene</w:t>
      </w:r>
    </w:p>
    <w:p w14:paraId="2876ED2C" w14:textId="77777777" w:rsidR="00B050CE" w:rsidRPr="00CD2772" w:rsidRDefault="00B050CE" w:rsidP="00CD2772">
      <w:pPr>
        <w:pStyle w:val="avsnitt-under-undertittel"/>
      </w:pPr>
      <w:r w:rsidRPr="00CD2772">
        <w:t>USA</w:t>
      </w:r>
    </w:p>
    <w:p w14:paraId="757571F2" w14:textId="51ACBA27" w:rsidR="00B050CE" w:rsidRPr="00CD2772" w:rsidRDefault="00B050CE" w:rsidP="00CD2772">
      <w:r w:rsidRPr="00CD2772">
        <w:t>Også i 2025 var USA den største enkeltmottakeren av forsvarsmateriell fra Norge, og eksporten økte betydelig sammenliknet med 2024. USA mottok til sammen forsvarsmateriell til en verdi av over 5 mrd. kroner, henholdsvis om lag 4,2 mrd. kroner i A-materiell og om lag 780 mill. kroner i B</w:t>
      </w:r>
      <w:r w:rsidR="00CD2772">
        <w:t>-</w:t>
      </w:r>
      <w:r w:rsidRPr="00CD2772">
        <w:t>materiell. De største leveransene til USA i 2025 var i varekategoriene bomber, torpedoer, raketter, missiler og eksplosive midler (ML4), luftfartøy, UAV, flymotorer og utstyr til fly (ML10), billed-/videoutstyr (ML15), og elektronisk utstyr (ML11). USA var også nest største mottaker av flerbruksvarer til militær sluttbruk, og den største varekategorien i 2025 var marin- og undervannsteknologi.</w:t>
      </w:r>
    </w:p>
    <w:p w14:paraId="35A13D43" w14:textId="77777777" w:rsidR="00B050CE" w:rsidRPr="00CD2772" w:rsidRDefault="00B050CE" w:rsidP="00CD2772">
      <w:pPr>
        <w:pStyle w:val="avsnitt-under-undertittel"/>
      </w:pPr>
      <w:r w:rsidRPr="00CD2772">
        <w:t>Tyskland</w:t>
      </w:r>
    </w:p>
    <w:p w14:paraId="05B7FFFF" w14:textId="77777777" w:rsidR="00B050CE" w:rsidRPr="00CD2772" w:rsidRDefault="00B050CE" w:rsidP="00CD2772">
      <w:r w:rsidRPr="00CD2772">
        <w:t>Eksporten av forsvarsmateriell til Tyskland mer enn doblet seg i 2025, til en total på over 2 mrd. kroner, det meste av dette A-materiell. Eksporten til Tyskland spenner over mange varekategorier. De største var teknologi (ML22), og bomber, torpedoer, raketter, missiler og eksplosive midler (ML4).</w:t>
      </w:r>
    </w:p>
    <w:p w14:paraId="7EE48624" w14:textId="77777777" w:rsidR="00B050CE" w:rsidRPr="00CD2772" w:rsidRDefault="00B050CE" w:rsidP="00CD2772">
      <w:pPr>
        <w:pStyle w:val="avsnitt-under-undertittel"/>
      </w:pPr>
      <w:r w:rsidRPr="00CD2772">
        <w:t>Romania</w:t>
      </w:r>
    </w:p>
    <w:p w14:paraId="1FFB0F3D" w14:textId="77777777" w:rsidR="00B050CE" w:rsidRPr="00CD2772" w:rsidRDefault="00B050CE" w:rsidP="00CD2772">
      <w:r w:rsidRPr="00CD2772">
        <w:t>Selv om eksporten til Romania gikk ned i 2025 sammenliknet med 2024, var landet fortsatt en av de største enkeltmottakerne av forsvarsmateriell fra Norge, med om lag 1,3 mrd. kroner verdt av eksport. Dette gjaldt nesten utelukkende A-materiell i varekategorien luftfartøy, UAV, flymotorer og utstyr til fly (ML10).</w:t>
      </w:r>
    </w:p>
    <w:p w14:paraId="7D8449E2" w14:textId="77777777" w:rsidR="00B050CE" w:rsidRPr="00CD2772" w:rsidRDefault="00B050CE" w:rsidP="00CD2772">
      <w:pPr>
        <w:pStyle w:val="avsnitt-under-undertittel"/>
      </w:pPr>
      <w:r w:rsidRPr="00CD2772">
        <w:t>Storbritannia</w:t>
      </w:r>
    </w:p>
    <w:p w14:paraId="5713622E" w14:textId="77777777" w:rsidR="00B050CE" w:rsidRPr="00CD2772" w:rsidRDefault="00B050CE" w:rsidP="00CD2772">
      <w:r w:rsidRPr="00CD2772">
        <w:t>Eksporten av forsvarsmateriell til Storbritannia nesten tredoblet seg i 2025. Totalt ble det eksportert norsk forsvarsmateriell for om lag 1,2 mrd. kroner. Mer enn 1 mrd. av dette var A-materiell. De største varekategoriene var bomber, torpedoer, raketter, missiler og eksplosive midler (ML4), og ildledningsutstyr og tilhørende varslingssystemer (ML5). Det ble i tillegg eksportert B-materiell i varekategorien elektronisk utstyr (ML11) for mer enn 150 mill. kroner.</w:t>
      </w:r>
    </w:p>
    <w:p w14:paraId="1DAA5AF3" w14:textId="77777777" w:rsidR="00B050CE" w:rsidRPr="00CD2772" w:rsidRDefault="00B050CE" w:rsidP="00CD2772">
      <w:pPr>
        <w:pStyle w:val="avsnitt-under-undertittel"/>
      </w:pPr>
      <w:r w:rsidRPr="00CD2772">
        <w:t>Australia</w:t>
      </w:r>
    </w:p>
    <w:p w14:paraId="2B6FE6C2" w14:textId="77777777" w:rsidR="00B050CE" w:rsidRPr="00CD2772" w:rsidRDefault="00B050CE" w:rsidP="00CD2772">
      <w:r w:rsidRPr="00CD2772">
        <w:t>I 2025 mer enn tredoblet eksporten av forsvarsmateriell til Australia seg, til en total verdi på over 1 mrd. kroner. Veksten bestod i stor grad av en økning i A-materiell i varekategoriene bomber, torpedoer, raketter, missiler og eksplosive midler (ML4), og glattborete våpen med stort kaliber (ML2).</w:t>
      </w:r>
    </w:p>
    <w:p w14:paraId="7EF46914" w14:textId="26B46EB4" w:rsidR="00B050CE" w:rsidRPr="00CD2772" w:rsidRDefault="00CD2772" w:rsidP="00CD2772">
      <w:r w:rsidRPr="00CD2772">
        <w:rPr>
          <w:noProof/>
        </w:rPr>
        <w:drawing>
          <wp:inline distT="0" distB="0" distL="0" distR="0" wp14:anchorId="6C619559" wp14:editId="3F7FD8FE">
            <wp:extent cx="6076950" cy="4057650"/>
            <wp:effectExtent l="0" t="0" r="0" b="0"/>
            <wp:docPr id="7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17024D9" w14:textId="77777777" w:rsidR="00B050CE" w:rsidRPr="00CD2772" w:rsidRDefault="00B050CE" w:rsidP="00CD2772">
      <w:pPr>
        <w:pStyle w:val="figur-tittel"/>
      </w:pPr>
      <w:r w:rsidRPr="00CD2772">
        <w:t xml:space="preserve">Luftvern er blant de største produktene som eksporteres av norsk forsvarsindustri. Ulike deler av systemet klassifiseres iht. </w:t>
      </w:r>
      <w:proofErr w:type="spellStart"/>
      <w:r w:rsidRPr="00CD2772">
        <w:t>vareliste</w:t>
      </w:r>
      <w:proofErr w:type="spellEnd"/>
      <w:r w:rsidRPr="00CD2772">
        <w:t xml:space="preserve"> I som ML4 og ML5.</w:t>
      </w:r>
    </w:p>
    <w:p w14:paraId="4642409E" w14:textId="77777777" w:rsidR="00B050CE" w:rsidRPr="00CD2772" w:rsidRDefault="00B050CE" w:rsidP="00CD2772">
      <w:pPr>
        <w:pStyle w:val="Kilde"/>
      </w:pPr>
      <w:r w:rsidRPr="00CD2772">
        <w:t>Foto: Ole Andreas Vekve / Forsvaret</w:t>
      </w:r>
    </w:p>
    <w:p w14:paraId="76B5D88B" w14:textId="77777777" w:rsidR="00B050CE" w:rsidRPr="00CD2772" w:rsidRDefault="00B050CE" w:rsidP="00CD2772">
      <w:pPr>
        <w:pStyle w:val="Overskrift2"/>
      </w:pPr>
      <w:r w:rsidRPr="00CD2772">
        <w:t>Ny eksport til land som tidligere har vært suspendert</w:t>
      </w:r>
    </w:p>
    <w:p w14:paraId="39414E6C" w14:textId="77777777" w:rsidR="00B050CE" w:rsidRPr="00CD2772" w:rsidRDefault="00B050CE" w:rsidP="00CD2772">
      <w:pPr>
        <w:pStyle w:val="avsnitt-undertittel"/>
      </w:pPr>
      <w:r w:rsidRPr="00CD2772">
        <w:t>Tyrkia</w:t>
      </w:r>
    </w:p>
    <w:p w14:paraId="196A5DE1" w14:textId="77777777" w:rsidR="00B050CE" w:rsidRPr="00CD2772" w:rsidRDefault="00B050CE" w:rsidP="00CD2772">
      <w:r w:rsidRPr="00CD2772">
        <w:t>I september 2024 besluttet regjeringen å normalisere sin praksis for eksport av forsvarsmateriell og flerbruksvarer til militær bruk til Tyrkia.</w:t>
      </w:r>
      <w:r w:rsidRPr="00CD2772">
        <w:rPr>
          <w:rStyle w:val="Fotnotereferanse"/>
        </w:rPr>
        <w:footnoteReference w:id="16"/>
      </w:r>
      <w:r w:rsidRPr="00CD2772">
        <w:t xml:space="preserve"> Dette betød at UD opphevet begrensningene fra 2019 og gikk tilbake til en ordinær lisensieringspraksis for Tyrkia. Beslutninger om hvilke land som er åpne for eksport og ikke, medfører ingen automatikk i at søknader om lisens vil bli innvilget. Endringen i september 2024 innebar en prinsipiell åpning for at eksportkontrollmyndigheten kan ta imot individuelle søknader om eksport til landet og vurdere de i tråd med UDs retningslinjer. Dersom det foreligger grunner til avslag etter eksportkontrollregelverket, vil søknader avslås.</w:t>
      </w:r>
    </w:p>
    <w:p w14:paraId="20A02FA5" w14:textId="77777777" w:rsidR="00B050CE" w:rsidRPr="00CD2772" w:rsidRDefault="00B050CE" w:rsidP="00CD2772">
      <w:r w:rsidRPr="00CD2772">
        <w:t>I 2025 så vi den første eksporten av forsvarsmateriell til Tyrkia siden normaliseringen. Norske bedrifter eksporterte forsvarsmateriell for om lag 16,4 mill. kroner til Tyrkia i 2025. Nesten hele verdien knytter seg til eksport av B-materiell, dvs. annet militært utstyr som ikke er våpen. De største leveransene fra Norge til Tyrkia var elektronisk utstyr (ML11) for om lag 14 mill. kroner. Det ble eksportert A-materiell for om lag 1 mill. kroner. Dette gjaldt utelukkende leveranser innenfor varekategorien energetiske materialer samt utgangsstoffer (ML8).</w:t>
      </w:r>
    </w:p>
    <w:p w14:paraId="3C509B8B" w14:textId="77777777" w:rsidR="00B050CE" w:rsidRPr="00CD2772" w:rsidRDefault="00B050CE" w:rsidP="00CD2772">
      <w:pPr>
        <w:pStyle w:val="avsnitt-undertittel"/>
      </w:pPr>
      <w:r w:rsidRPr="00CD2772">
        <w:t>De forente arabiske emirater (FAE)</w:t>
      </w:r>
    </w:p>
    <w:p w14:paraId="7B6BEBB9" w14:textId="77777777" w:rsidR="00B050CE" w:rsidRPr="00CD2772" w:rsidRDefault="00B050CE" w:rsidP="00CD2772">
      <w:r w:rsidRPr="00CD2772">
        <w:t>I 2025 ble det for første gang siden 2019 åpnet for eksport av forsvarsmateriell fra Norge til FAE. Eksporten i 2025 var av lav verdi, om lag 2,2 mill. kroner. Den største leveransen fra Norge knyttet seg til varekategorien militært treningsutstyr, simulatorer for våpenbruk og komponenter (ML14), klassifisert som B-materiell, til en verdi av 2 mill. kroner. Den øvrige eksporten bestod av A-materiell verdt om lag 250 000 kroner, i varekategorien som gjelder småkaliber våpen og tilhørende komponenter (ML1). I denne varekategorien eksporterer Norge i all hovedsak jakt- og sportsvåpen og visse våpentilbehør som skjefter, lyddempere, fester og optiske sikter. Norske bedrifter produserer ikke militære håndvåpen.</w:t>
      </w:r>
    </w:p>
    <w:p w14:paraId="763F1C4D" w14:textId="77777777" w:rsidR="00B050CE" w:rsidRPr="00CD2772" w:rsidRDefault="00B050CE" w:rsidP="00CD2772">
      <w:pPr>
        <w:pStyle w:val="avsnitt-undertittel"/>
      </w:pPr>
      <w:r w:rsidRPr="00CD2772">
        <w:t>Republikken Kypros</w:t>
      </w:r>
    </w:p>
    <w:p w14:paraId="6E2DBF2A" w14:textId="77777777" w:rsidR="00B050CE" w:rsidRPr="00CD2772" w:rsidRDefault="00B050CE" w:rsidP="00CD2772">
      <w:r w:rsidRPr="00CD2772">
        <w:t>I november 2025 besluttet regjeringen å åpne for at DEKSA kan motta søknader om eksport av norsk forsvarsmateriell til Kypros, og vurdere disse i tråd med UDs retningslinjer. Det ble ikke eksportert forsvarsmateriell fra Norge til Kypros i 2025.</w:t>
      </w:r>
    </w:p>
    <w:p w14:paraId="6C0B9E93" w14:textId="5ABC5A4A" w:rsidR="00B050CE" w:rsidRPr="00CD2772" w:rsidRDefault="00CD2772" w:rsidP="00CD2772">
      <w:r w:rsidRPr="00CD2772">
        <w:rPr>
          <w:noProof/>
        </w:rPr>
        <w:drawing>
          <wp:inline distT="0" distB="0" distL="0" distR="0" wp14:anchorId="53CC8FE7" wp14:editId="54018E49">
            <wp:extent cx="6076950" cy="3524250"/>
            <wp:effectExtent l="0" t="0" r="0" b="0"/>
            <wp:docPr id="8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524250"/>
                    </a:xfrm>
                    <a:prstGeom prst="rect">
                      <a:avLst/>
                    </a:prstGeom>
                    <a:noFill/>
                    <a:ln>
                      <a:noFill/>
                    </a:ln>
                  </pic:spPr>
                </pic:pic>
              </a:graphicData>
            </a:graphic>
          </wp:inline>
        </w:drawing>
      </w:r>
    </w:p>
    <w:p w14:paraId="14CF5209" w14:textId="77777777" w:rsidR="00B050CE" w:rsidRPr="00CD2772" w:rsidRDefault="00B050CE" w:rsidP="00CD2772">
      <w:pPr>
        <w:pStyle w:val="figur-tittel"/>
      </w:pPr>
      <w:r w:rsidRPr="00CD2772">
        <w:t xml:space="preserve">Produksjon av ammunisjon ved en norsk produksjonslinje. Ammunisjon er klassifisert iht. </w:t>
      </w:r>
      <w:proofErr w:type="spellStart"/>
      <w:r w:rsidRPr="00CD2772">
        <w:t>vareliste</w:t>
      </w:r>
      <w:proofErr w:type="spellEnd"/>
      <w:r w:rsidRPr="00CD2772">
        <w:t xml:space="preserve"> I som ML3 (Ammunisjon og tennmekanismer).</w:t>
      </w:r>
    </w:p>
    <w:p w14:paraId="708AD4A5" w14:textId="77777777" w:rsidR="00B050CE" w:rsidRPr="00CD2772" w:rsidRDefault="00B050CE" w:rsidP="00CD2772">
      <w:pPr>
        <w:pStyle w:val="Kilde"/>
      </w:pPr>
      <w:r w:rsidRPr="00CD2772">
        <w:t>Foto: Torgeir Haugaard / Forsvaret</w:t>
      </w:r>
    </w:p>
    <w:p w14:paraId="190CB2AF" w14:textId="77777777" w:rsidR="00B050CE" w:rsidRPr="00CD2772" w:rsidRDefault="00B050CE" w:rsidP="00CD2772">
      <w:pPr>
        <w:pStyle w:val="Overskrift2"/>
      </w:pPr>
      <w:r w:rsidRPr="00CD2772">
        <w:t>Flerbruksvarer til militær sluttbruk</w:t>
      </w:r>
    </w:p>
    <w:p w14:paraId="172F970E" w14:textId="77777777" w:rsidR="00B050CE" w:rsidRPr="00CD2772" w:rsidRDefault="00B050CE" w:rsidP="00CD2772">
      <w:r w:rsidRPr="00CD2772">
        <w:t>Det er komplekst å vurdere sakene hvor en flerbruksvare er erklært å skulle gå til en sluttbruker for sivile formål, men hvor det kan være risiko for at den egentlige sluttbrukeren er militær, eller eksporten kan bli avledet til slik bruk. Kontrollen med flerbruksvarer er derfor i praksis langt mer ressurskrevende og kompleks enn den rapporterte verdien av eksporten tilsier. Svært mye av eksporten av flerbruksvarer fra Norge er mulig å innvilge til troverdig sivil sluttbruk. Meldingen redegjør kun for eksporten til militær sluttbruk.</w:t>
      </w:r>
    </w:p>
    <w:p w14:paraId="17C29F66" w14:textId="77777777" w:rsidR="00B050CE" w:rsidRPr="00CD2772" w:rsidRDefault="00B050CE" w:rsidP="00CD2772">
      <w:r w:rsidRPr="00CD2772">
        <w:t>I 2025 ble det eksportert flerbruksvarer fra Norge til militær sluttbruk for om lag 760 mill. kroner. Det er en liten nedgang fra rekordåret 2024, da det ble eksportert for over 800 mill. kroner.</w:t>
      </w:r>
    </w:p>
    <w:p w14:paraId="2069BF15" w14:textId="77777777" w:rsidR="00B050CE" w:rsidRPr="00CD2772" w:rsidRDefault="00B050CE" w:rsidP="00CD2772">
      <w:r w:rsidRPr="00CD2772">
        <w:t xml:space="preserve">Ukraina var største enkeltmottaker av flerbruksvarer til militær sluttbruk, med om lag 235 mill. kroner verdt av eksport. Det aller meste av dette var innenfor varekategorien telekommunikasjonsutstyr og informasjonssikkerhet (kategori 5 på </w:t>
      </w:r>
      <w:proofErr w:type="spellStart"/>
      <w:r w:rsidRPr="00CD2772">
        <w:t>vareliste</w:t>
      </w:r>
      <w:proofErr w:type="spellEnd"/>
      <w:r w:rsidRPr="00CD2772">
        <w:t xml:space="preserve"> II).</w:t>
      </w:r>
    </w:p>
    <w:p w14:paraId="13D456DB" w14:textId="77777777" w:rsidR="00B050CE" w:rsidRPr="00CD2772" w:rsidRDefault="00B050CE" w:rsidP="00CD2772">
      <w:r w:rsidRPr="00CD2772">
        <w:t>USA var den nest største mottakeren, med om lag 202 mill. kroner verdt av flerbruksvarer til militær sluttbruk. Marin- og undervannsteknologi var den største varekategorien (kategori 8). Deretter var de største mottakerne henholdsvis Italia, Storbritannia, Polen, Tyskland og Frankrike.</w:t>
      </w:r>
    </w:p>
    <w:p w14:paraId="5414DB4F" w14:textId="7B145D44" w:rsidR="00B050CE" w:rsidRPr="00CD2772" w:rsidRDefault="00CD2772" w:rsidP="00CD2772">
      <w:r w:rsidRPr="00CD2772">
        <w:rPr>
          <w:noProof/>
        </w:rPr>
        <w:drawing>
          <wp:inline distT="0" distB="0" distL="0" distR="0" wp14:anchorId="0E511EB6" wp14:editId="48338223">
            <wp:extent cx="2914650" cy="1943100"/>
            <wp:effectExtent l="0" t="0" r="0" b="0"/>
            <wp:docPr id="8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3F2E580A" w14:textId="77777777" w:rsidR="00B050CE" w:rsidRPr="00CD2772" w:rsidRDefault="00B050CE" w:rsidP="00CD2772">
      <w:pPr>
        <w:pStyle w:val="figur-tittel"/>
      </w:pPr>
      <w:r w:rsidRPr="00CD2772">
        <w:t xml:space="preserve">Integrerte kretser (mikrobrikker) fungerer som hjernen i avansert teknologi. De finnes på både </w:t>
      </w:r>
      <w:proofErr w:type="spellStart"/>
      <w:r w:rsidRPr="00CD2772">
        <w:t>vareliste</w:t>
      </w:r>
      <w:proofErr w:type="spellEnd"/>
      <w:r w:rsidRPr="00CD2772">
        <w:t xml:space="preserve"> I og II.</w:t>
      </w:r>
    </w:p>
    <w:p w14:paraId="6FF45883" w14:textId="77777777" w:rsidR="00B050CE" w:rsidRPr="00CD2772" w:rsidRDefault="00B050CE" w:rsidP="00CD2772">
      <w:pPr>
        <w:pStyle w:val="Kilde"/>
      </w:pPr>
      <w:r w:rsidRPr="00CD2772">
        <w:t>Foto: Microsoft 365 Stock Images</w:t>
      </w:r>
    </w:p>
    <w:p w14:paraId="0BF4947A" w14:textId="77777777" w:rsidR="00B050CE" w:rsidRPr="00CD2772" w:rsidRDefault="00B050CE" w:rsidP="00CD2772">
      <w:pPr>
        <w:pStyle w:val="Overskrift2"/>
      </w:pPr>
      <w:r w:rsidRPr="00CD2772">
        <w:t>Avslag på eksportlisens</w:t>
      </w:r>
    </w:p>
    <w:p w14:paraId="40F0BB9A" w14:textId="77777777" w:rsidR="00B050CE" w:rsidRPr="00CD2772" w:rsidRDefault="00B050CE" w:rsidP="00CD2772">
      <w:r w:rsidRPr="00CD2772">
        <w:t>DEKSA fatter vedtak om avslag på søknader om eksportlisens etter grundig og individuell saksbehandling i henhold til eksportkontrollregelverket.</w:t>
      </w:r>
    </w:p>
    <w:p w14:paraId="6E59CE05" w14:textId="77777777" w:rsidR="00B050CE" w:rsidRPr="00CD2772" w:rsidRDefault="00B050CE" w:rsidP="00CD2772">
      <w:r w:rsidRPr="00CD2772">
        <w:t>Vedtak kan påklages til UD som klageinstans for en ny vurdering.</w:t>
      </w:r>
      <w:r w:rsidRPr="00CD2772">
        <w:rPr>
          <w:rStyle w:val="Fotnotereferanse"/>
        </w:rPr>
        <w:footnoteReference w:id="17"/>
      </w:r>
      <w:r w:rsidRPr="00CD2772">
        <w:t xml:space="preserve"> 2025 er det første året hvor søkere har fått muligheten til å få reell klagebehandling i to instanser. Dette er en styrking som kommer av at DEKSA er opprettet. UD mottok 12 klagesaker i 2025. UD kan etter sin egen vurdering velge å opprettholde vedtaket om avslag, omgjøre avslaget til innvilgelse, eller henvise saken tilbake til DEKSA for ny behandling. I 2025 omgjorde ikke UD noen avslag fattet av DEKSA.</w:t>
      </w:r>
    </w:p>
    <w:p w14:paraId="0641962C" w14:textId="77777777" w:rsidR="00B050CE" w:rsidRPr="00CD2772" w:rsidRDefault="00B050CE" w:rsidP="00CD2772">
      <w:r w:rsidRPr="00CD2772">
        <w:t xml:space="preserve">I 2025 ble det fattet vedtak om avslag på 10 søknader om eksportlisens for forsvarsmateriell eller flerbruksvarer til militær sluttbruk. Dette er saker hvor myndighetene har vurdert at en søknad om eksport til militær sluttbruk skal avslås fordi landet ikke er åpent for mottak av forsvarsmateriell fra Norge, eller med henvisning til en eller flere av avslagsgrunnene i UDs retningslinjer. Avslag etter «fang alt»-bestemmelsene i eksportkontrollforskriften § 7 er ikke telt med i denne meldingen, da disse avslagene gjelder varer som det i utgangspunktet ikke er lisensplikt for. Avslag på søknader som ikke gjelder militær sluttbruk er heller ikke inkludert i meldingen. Enkelte saker kan også ha blitt avslått pga. utilstrekkelige opplysninger eller dokumentasjon fra bedriften som søker om lisens, slik at DEKSA ikke har kunnet vurdere saken helhetlig. Mer informasjon om avslag finnes i </w:t>
      </w:r>
      <w:proofErr w:type="spellStart"/>
      <w:r w:rsidRPr="00CD2772">
        <w:t>DEKSAs</w:t>
      </w:r>
      <w:proofErr w:type="spellEnd"/>
      <w:r w:rsidRPr="00CD2772">
        <w:t xml:space="preserve"> årsrapport, hvor det totale antall avslag i 2025 er oppgitt å være 66.</w:t>
      </w:r>
    </w:p>
    <w:p w14:paraId="1D2ACF4F" w14:textId="77777777" w:rsidR="00B050CE" w:rsidRPr="00CD2772" w:rsidRDefault="00B050CE" w:rsidP="00CD2772">
      <w:r w:rsidRPr="00CD2772">
        <w:t xml:space="preserve">Tilfeller av «fang-alt» gjelder varer, teknologi og tjenester som i utgangspunktet ikke er lisenspliktige etter </w:t>
      </w:r>
      <w:proofErr w:type="spellStart"/>
      <w:r w:rsidRPr="00CD2772">
        <w:t>varelistene</w:t>
      </w:r>
      <w:proofErr w:type="spellEnd"/>
      <w:r w:rsidRPr="00CD2772">
        <w:t>, men hvor norske myndigheter vurderer at det foreligger helt særegne omstendigheter som gjør at eksporten likevel får lisensplikt og kan nektes.</w:t>
      </w:r>
      <w:r w:rsidRPr="00CD2772">
        <w:rPr>
          <w:rStyle w:val="Fotnotereferanse"/>
        </w:rPr>
        <w:footnoteReference w:id="18"/>
      </w:r>
      <w:r w:rsidRPr="00CD2772">
        <w:t xml:space="preserve"> Det er generelt høy terskel for å bruke disse bestemmelsene. Eventuelt behov knytter seg typisk til å hindre spredning av masseødeleggelsesvåpen eller hensynet til vesentlige norske forsvars- og sikkerhetsinteresser. Tidligere stortingsmeldinger gjør grundig rede for de norske «fang-alt»-bestemmelsene.</w:t>
      </w:r>
      <w:r w:rsidRPr="00CD2772">
        <w:rPr>
          <w:rStyle w:val="Fotnotereferanse"/>
        </w:rPr>
        <w:footnoteReference w:id="19"/>
      </w:r>
    </w:p>
    <w:p w14:paraId="0E5FBB74" w14:textId="77777777" w:rsidR="00B050CE" w:rsidRPr="00CD2772" w:rsidRDefault="00B050CE" w:rsidP="00CD2772">
      <w:pPr>
        <w:pStyle w:val="tittel-ramme"/>
      </w:pPr>
      <w:r w:rsidRPr="00CD2772">
        <w:t>Avslag på lisens i 2025</w:t>
      </w:r>
    </w:p>
    <w:p w14:paraId="09A71BFF" w14:textId="4FF56873" w:rsidR="00B050CE" w:rsidRPr="00CD2772" w:rsidRDefault="00CD2772" w:rsidP="00CD2772">
      <w:r w:rsidRPr="00CD2772">
        <w:rPr>
          <w:noProof/>
        </w:rPr>
        <w:drawing>
          <wp:inline distT="0" distB="0" distL="0" distR="0" wp14:anchorId="78762A69" wp14:editId="498D6200">
            <wp:extent cx="2914650" cy="1438275"/>
            <wp:effectExtent l="0" t="0" r="0" b="0"/>
            <wp:docPr id="8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1438275"/>
                    </a:xfrm>
                    <a:prstGeom prst="rect">
                      <a:avLst/>
                    </a:prstGeom>
                    <a:noFill/>
                    <a:ln>
                      <a:noFill/>
                    </a:ln>
                  </pic:spPr>
                </pic:pic>
              </a:graphicData>
            </a:graphic>
          </wp:inline>
        </w:drawing>
      </w:r>
    </w:p>
    <w:p w14:paraId="6AE9CAB8" w14:textId="77777777" w:rsidR="00B050CE" w:rsidRPr="00CD2772" w:rsidRDefault="00B050CE" w:rsidP="00CD2772">
      <w:pPr>
        <w:pStyle w:val="figur-tittel"/>
      </w:pPr>
    </w:p>
    <w:p w14:paraId="2612E0D1" w14:textId="77777777" w:rsidR="00B050CE" w:rsidRPr="00CD2772" w:rsidRDefault="00B050CE" w:rsidP="00CD2772">
      <w:r w:rsidRPr="00CD2772">
        <w:t>10 søknader om eksportlisens for forsvarsmateriell eller flerbruksvarer til militær sluttbruk ble avslått til følgende land:</w:t>
      </w:r>
    </w:p>
    <w:p w14:paraId="3D478206" w14:textId="77777777" w:rsidR="00B050CE" w:rsidRPr="00CD2772" w:rsidRDefault="00B050CE" w:rsidP="00CD2772">
      <w:pPr>
        <w:pStyle w:val="Liste"/>
      </w:pPr>
      <w:r w:rsidRPr="00CD2772">
        <w:t>Filippinene (1)</w:t>
      </w:r>
    </w:p>
    <w:p w14:paraId="7B5400AF" w14:textId="77777777" w:rsidR="00B050CE" w:rsidRPr="00CD2772" w:rsidRDefault="00B050CE" w:rsidP="00CD2772">
      <w:pPr>
        <w:pStyle w:val="Liste"/>
      </w:pPr>
      <w:r w:rsidRPr="00CD2772">
        <w:t>De forente arabiske emirater (1)</w:t>
      </w:r>
    </w:p>
    <w:p w14:paraId="60AB37FA" w14:textId="77777777" w:rsidR="00B050CE" w:rsidRPr="00CD2772" w:rsidRDefault="00B050CE" w:rsidP="00CD2772">
      <w:pPr>
        <w:pStyle w:val="Liste"/>
      </w:pPr>
      <w:r w:rsidRPr="00CD2772">
        <w:t>Irak (2)</w:t>
      </w:r>
    </w:p>
    <w:p w14:paraId="238F5C25" w14:textId="77777777" w:rsidR="00B050CE" w:rsidRPr="00CD2772" w:rsidRDefault="00B050CE" w:rsidP="00CD2772">
      <w:pPr>
        <w:pStyle w:val="Liste"/>
      </w:pPr>
      <w:r w:rsidRPr="00CD2772">
        <w:t>Israel (1)</w:t>
      </w:r>
    </w:p>
    <w:p w14:paraId="4DCEC79D" w14:textId="77777777" w:rsidR="00B050CE" w:rsidRPr="00CD2772" w:rsidRDefault="00B050CE" w:rsidP="00CD2772">
      <w:pPr>
        <w:pStyle w:val="Liste"/>
      </w:pPr>
      <w:r w:rsidRPr="00CD2772">
        <w:t>Marokko (1)</w:t>
      </w:r>
    </w:p>
    <w:p w14:paraId="10CCB984" w14:textId="77777777" w:rsidR="00B050CE" w:rsidRPr="00CD2772" w:rsidRDefault="00B050CE" w:rsidP="00CD2772">
      <w:pPr>
        <w:pStyle w:val="Liste"/>
      </w:pPr>
      <w:r w:rsidRPr="00CD2772">
        <w:t>Saudi-Arabia (3)</w:t>
      </w:r>
    </w:p>
    <w:p w14:paraId="18F5AA83" w14:textId="77777777" w:rsidR="00B050CE" w:rsidRPr="00CD2772" w:rsidRDefault="00B050CE" w:rsidP="00CD2772">
      <w:pPr>
        <w:pStyle w:val="Liste"/>
      </w:pPr>
      <w:r w:rsidRPr="00CD2772">
        <w:t>Vietnam (1)</w:t>
      </w:r>
    </w:p>
    <w:p w14:paraId="239B27DA" w14:textId="17169682" w:rsidR="00B050CE" w:rsidRPr="00CD2772" w:rsidRDefault="002C485C" w:rsidP="00CD2772">
      <w:pPr>
        <w:pStyle w:val="Ramme-slutt"/>
      </w:pPr>
      <w:r w:rsidRPr="00CD2772">
        <w:t>[Boks slutt]</w:t>
      </w:r>
    </w:p>
    <w:p w14:paraId="12549BE2" w14:textId="77777777" w:rsidR="00B050CE" w:rsidRPr="00CD2772" w:rsidRDefault="00B050CE" w:rsidP="00CD2772">
      <w:pPr>
        <w:pStyle w:val="avsnitt-undertittel"/>
      </w:pPr>
      <w:r w:rsidRPr="00CD2772">
        <w:t>Internasjonalt samarbeid om nektelser</w:t>
      </w:r>
    </w:p>
    <w:p w14:paraId="52ECDDBB" w14:textId="77777777" w:rsidR="00B050CE" w:rsidRPr="00CD2772" w:rsidRDefault="00B050CE" w:rsidP="00CD2772">
      <w:r w:rsidRPr="00CD2772">
        <w:t>Informasjon om norske avslag (nektelser) på lisenssøknader blir delt med medlemslandene i de internasjonale eksportkontrollregimene. Dette gjøres for at andre medlemsland skal kunne konsultere Norge for å få nærmere informasjon om saken. Andre land skal også nekte eksport dersom de får en identisk søknad som en Norge har avslått. Dette er viktig både for effektiv kontroll og for å sikre likebehandling av industrien i ulike land. Denne politikken kalles «</w:t>
      </w:r>
      <w:proofErr w:type="spellStart"/>
      <w:r w:rsidRPr="00CD2772">
        <w:t>no</w:t>
      </w:r>
      <w:proofErr w:type="spellEnd"/>
      <w:r w:rsidRPr="00CD2772">
        <w:t xml:space="preserve"> </w:t>
      </w:r>
      <w:proofErr w:type="spellStart"/>
      <w:r w:rsidRPr="00CD2772">
        <w:t>undercut</w:t>
      </w:r>
      <w:proofErr w:type="spellEnd"/>
      <w:r w:rsidRPr="00CD2772">
        <w:t>», dvs. et hensyn om å ikke undergrave hverandres beslutninger eller næringsliv.</w:t>
      </w:r>
    </w:p>
    <w:p w14:paraId="6403245A" w14:textId="77777777" w:rsidR="00B050CE" w:rsidRPr="00CD2772" w:rsidRDefault="00B050CE" w:rsidP="00CD2772">
      <w:r w:rsidRPr="00CD2772">
        <w:t>Et avslag på en søknad om eksportlisens innebærer ikke et generelt forbud mot eksport av forsvarsmateriell til det aktuelle mottakerlandet, eller for varen, teknologien eller tjenesten det er søkt om. For noen land kan Norge ha gjennomført sanksjoner vedtatt i FNs sikkerhetsråd eller EU som inneholder våpenembargo og eksportrestriksjoner.</w:t>
      </w:r>
      <w:r w:rsidRPr="00CD2772">
        <w:rPr>
          <w:rStyle w:val="Fotnotereferanse"/>
        </w:rPr>
        <w:footnoteReference w:id="20"/>
      </w:r>
      <w:r w:rsidRPr="00CD2772">
        <w:t xml:space="preserve"> Norge opererer ikke med offentlige landlister som viser hvilke land som kan eller ikke kan motta forsvarsmateriell og flerbruksvarer til militær sluttbruk. I UDs retningslinjer vises det imidlertid til varekategorier og landgrupper som skal benyttes ved behandling av søknader om eksportlisens.</w:t>
      </w:r>
    </w:p>
    <w:p w14:paraId="67966D3B" w14:textId="77777777" w:rsidR="00B050CE" w:rsidRPr="00CD2772" w:rsidRDefault="00B050CE" w:rsidP="00CD2772">
      <w:pPr>
        <w:pStyle w:val="Overskrift1"/>
      </w:pPr>
      <w:r w:rsidRPr="00CD2772">
        <w:t>Statistikk over eksporten fra Norge</w:t>
      </w:r>
    </w:p>
    <w:p w14:paraId="10E956CA" w14:textId="5E1C3802" w:rsidR="00B050CE" w:rsidRPr="00CD2772" w:rsidRDefault="00CD2772" w:rsidP="00CD2772">
      <w:r w:rsidRPr="00CD2772">
        <w:rPr>
          <w:noProof/>
        </w:rPr>
        <w:drawing>
          <wp:inline distT="0" distB="0" distL="0" distR="0" wp14:anchorId="0F7924AF" wp14:editId="522E87CA">
            <wp:extent cx="6086475" cy="3600450"/>
            <wp:effectExtent l="0" t="0" r="0" b="0"/>
            <wp:docPr id="8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3600450"/>
                    </a:xfrm>
                    <a:prstGeom prst="rect">
                      <a:avLst/>
                    </a:prstGeom>
                    <a:noFill/>
                    <a:ln>
                      <a:noFill/>
                    </a:ln>
                  </pic:spPr>
                </pic:pic>
              </a:graphicData>
            </a:graphic>
          </wp:inline>
        </w:drawing>
      </w:r>
    </w:p>
    <w:p w14:paraId="62B33B81" w14:textId="77777777" w:rsidR="00B050CE" w:rsidRPr="00CD2772" w:rsidRDefault="00B050CE" w:rsidP="00CD2772">
      <w:pPr>
        <w:pStyle w:val="figur-tittel"/>
      </w:pPr>
      <w:r w:rsidRPr="00CD2772">
        <w:t>Utviklingen i verdi av eksport av forsvarsmateriell 2021–2025 i NOK</w:t>
      </w:r>
    </w:p>
    <w:p w14:paraId="10FE9F94" w14:textId="77777777" w:rsidR="00B050CE" w:rsidRPr="00CD2772" w:rsidRDefault="00B050CE" w:rsidP="00CD2772">
      <w:pPr>
        <w:pStyle w:val="Kilde"/>
      </w:pPr>
      <w:r w:rsidRPr="00CD2772">
        <w:t>Kilde: DEKSA</w:t>
      </w:r>
    </w:p>
    <w:p w14:paraId="6EE62425" w14:textId="77777777" w:rsidR="00AE000B" w:rsidRDefault="00AE000B" w:rsidP="00CD2772">
      <w:pPr>
        <w:sectPr w:rsidR="00AE000B">
          <w:pgSz w:w="11905" w:h="16838"/>
          <w:pgMar w:top="1531" w:right="1162" w:bottom="1213" w:left="1162" w:header="708" w:footer="708" w:gutter="0"/>
          <w:cols w:space="708"/>
          <w:noEndnote/>
          <w:titlePg/>
        </w:sectPr>
      </w:pPr>
    </w:p>
    <w:p w14:paraId="382FC913" w14:textId="1C41C2D5" w:rsidR="002C485C" w:rsidRPr="00CD2772" w:rsidRDefault="002C485C" w:rsidP="00CD2772">
      <w:pPr>
        <w:pStyle w:val="tabell-tittel"/>
      </w:pPr>
      <w:r w:rsidRPr="00CD2772">
        <w:t>Eksport av forsvarsmateriell og flerbruksvarer til militær sluttbruk (2021–2025) i NOK</w:t>
      </w:r>
    </w:p>
    <w:p w14:paraId="133CB0D5" w14:textId="77777777" w:rsidR="00B050CE" w:rsidRPr="00CD2772" w:rsidRDefault="00B050CE" w:rsidP="00CD2772">
      <w:pPr>
        <w:pStyle w:val="Tabellnavn"/>
      </w:pPr>
      <w:r w:rsidRPr="00CD2772">
        <w:t>07J1tx2</w:t>
      </w:r>
    </w:p>
    <w:tbl>
      <w:tblPr>
        <w:tblW w:w="14000" w:type="dxa"/>
        <w:tblInd w:w="43" w:type="dxa"/>
        <w:tblLayout w:type="fixed"/>
        <w:tblCellMar>
          <w:top w:w="128" w:type="dxa"/>
          <w:left w:w="43" w:type="dxa"/>
          <w:bottom w:w="43" w:type="dxa"/>
          <w:right w:w="43" w:type="dxa"/>
        </w:tblCellMar>
        <w:tblLook w:val="0000" w:firstRow="0" w:lastRow="0" w:firstColumn="0" w:lastColumn="0" w:noHBand="0" w:noVBand="0"/>
      </w:tblPr>
      <w:tblGrid>
        <w:gridCol w:w="3840"/>
        <w:gridCol w:w="1775"/>
        <w:gridCol w:w="1775"/>
        <w:gridCol w:w="1775"/>
        <w:gridCol w:w="1775"/>
        <w:gridCol w:w="1775"/>
        <w:gridCol w:w="1285"/>
      </w:tblGrid>
      <w:tr w:rsidR="000908BE" w:rsidRPr="00CD2772" w14:paraId="60EECB2B" w14:textId="77777777" w:rsidTr="00AE000B">
        <w:trPr>
          <w:trHeight w:val="600"/>
        </w:trPr>
        <w:tc>
          <w:tcPr>
            <w:tcW w:w="3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B82E1" w14:textId="77777777" w:rsidR="00B050CE" w:rsidRPr="00CD2772" w:rsidRDefault="00B050CE" w:rsidP="00CD2772">
            <w:pPr>
              <w:rPr>
                <w:sz w:val="21"/>
              </w:rPr>
            </w:pP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8AD4F" w14:textId="77777777" w:rsidR="00B050CE" w:rsidRPr="00CD2772" w:rsidRDefault="00B050CE" w:rsidP="00AE000B">
            <w:pPr>
              <w:jc w:val="right"/>
              <w:rPr>
                <w:sz w:val="21"/>
              </w:rPr>
            </w:pPr>
            <w:r w:rsidRPr="00CD2772">
              <w:rPr>
                <w:sz w:val="21"/>
              </w:rPr>
              <w:t>2021</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D72B0" w14:textId="77777777" w:rsidR="00B050CE" w:rsidRPr="00CD2772" w:rsidRDefault="00B050CE" w:rsidP="00AE000B">
            <w:pPr>
              <w:jc w:val="right"/>
              <w:rPr>
                <w:sz w:val="21"/>
              </w:rPr>
            </w:pPr>
            <w:r w:rsidRPr="00CD2772">
              <w:rPr>
                <w:sz w:val="21"/>
              </w:rPr>
              <w:t>2022</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58C40" w14:textId="77777777" w:rsidR="00B050CE" w:rsidRPr="00CD2772" w:rsidRDefault="00B050CE" w:rsidP="00AE000B">
            <w:pPr>
              <w:jc w:val="right"/>
              <w:rPr>
                <w:sz w:val="21"/>
              </w:rPr>
            </w:pPr>
            <w:r w:rsidRPr="00CD2772">
              <w:rPr>
                <w:sz w:val="21"/>
              </w:rPr>
              <w:t>2023</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24392" w14:textId="77777777" w:rsidR="00B050CE" w:rsidRPr="00CD2772" w:rsidRDefault="00B050CE" w:rsidP="00AE000B">
            <w:pPr>
              <w:jc w:val="right"/>
              <w:rPr>
                <w:sz w:val="21"/>
              </w:rPr>
            </w:pPr>
            <w:r w:rsidRPr="00CD2772">
              <w:rPr>
                <w:sz w:val="21"/>
              </w:rPr>
              <w:t>2024</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72D74" w14:textId="77777777" w:rsidR="00B050CE" w:rsidRPr="00CD2772" w:rsidRDefault="00B050CE" w:rsidP="00AE000B">
            <w:pPr>
              <w:jc w:val="right"/>
              <w:rPr>
                <w:sz w:val="21"/>
              </w:rPr>
            </w:pPr>
            <w:r w:rsidRPr="00CD2772">
              <w:rPr>
                <w:sz w:val="21"/>
              </w:rPr>
              <w:t>2025</w:t>
            </w:r>
          </w:p>
        </w:tc>
        <w:tc>
          <w:tcPr>
            <w:tcW w:w="12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786E5" w14:textId="77777777" w:rsidR="00B050CE" w:rsidRPr="00CD2772" w:rsidRDefault="00B050CE" w:rsidP="00AE000B">
            <w:pPr>
              <w:jc w:val="right"/>
              <w:rPr>
                <w:sz w:val="21"/>
              </w:rPr>
            </w:pPr>
            <w:r w:rsidRPr="00CD2772">
              <w:rPr>
                <w:sz w:val="21"/>
              </w:rPr>
              <w:t>Endring</w:t>
            </w:r>
            <w:r w:rsidRPr="00CD2772">
              <w:rPr>
                <w:sz w:val="21"/>
              </w:rPr>
              <w:br/>
              <w:t xml:space="preserve"> 2024–2025</w:t>
            </w:r>
          </w:p>
        </w:tc>
      </w:tr>
      <w:tr w:rsidR="000908BE" w:rsidRPr="00CD2772" w14:paraId="2A4C5BC0" w14:textId="77777777" w:rsidTr="00AE000B">
        <w:trPr>
          <w:trHeight w:val="380"/>
        </w:trPr>
        <w:tc>
          <w:tcPr>
            <w:tcW w:w="3840" w:type="dxa"/>
            <w:tcBorders>
              <w:top w:val="nil"/>
              <w:left w:val="nil"/>
              <w:bottom w:val="nil"/>
              <w:right w:val="nil"/>
            </w:tcBorders>
            <w:tcMar>
              <w:top w:w="128" w:type="dxa"/>
              <w:left w:w="43" w:type="dxa"/>
              <w:bottom w:w="43" w:type="dxa"/>
              <w:right w:w="43" w:type="dxa"/>
            </w:tcMar>
            <w:vAlign w:val="bottom"/>
          </w:tcPr>
          <w:p w14:paraId="43F51181" w14:textId="77777777" w:rsidR="00B050CE" w:rsidRPr="00CD2772" w:rsidRDefault="00B050CE" w:rsidP="00CD2772">
            <w:pPr>
              <w:rPr>
                <w:sz w:val="21"/>
              </w:rPr>
            </w:pPr>
            <w:r w:rsidRPr="00CD2772">
              <w:rPr>
                <w:sz w:val="21"/>
              </w:rPr>
              <w:t>A-materiell</w:t>
            </w:r>
          </w:p>
        </w:tc>
        <w:tc>
          <w:tcPr>
            <w:tcW w:w="1775" w:type="dxa"/>
            <w:tcBorders>
              <w:top w:val="nil"/>
              <w:left w:val="nil"/>
              <w:bottom w:val="nil"/>
              <w:right w:val="nil"/>
            </w:tcBorders>
            <w:tcMar>
              <w:top w:w="128" w:type="dxa"/>
              <w:left w:w="43" w:type="dxa"/>
              <w:bottom w:w="43" w:type="dxa"/>
              <w:right w:w="43" w:type="dxa"/>
            </w:tcMar>
            <w:vAlign w:val="bottom"/>
          </w:tcPr>
          <w:p w14:paraId="2BAD5662" w14:textId="77777777" w:rsidR="00B050CE" w:rsidRPr="00CD2772" w:rsidRDefault="00B050CE" w:rsidP="00AE000B">
            <w:pPr>
              <w:jc w:val="right"/>
              <w:rPr>
                <w:sz w:val="21"/>
              </w:rPr>
            </w:pPr>
            <w:r w:rsidRPr="00CD2772">
              <w:rPr>
                <w:sz w:val="21"/>
              </w:rPr>
              <w:t>4 746 222 000</w:t>
            </w:r>
          </w:p>
        </w:tc>
        <w:tc>
          <w:tcPr>
            <w:tcW w:w="1775" w:type="dxa"/>
            <w:tcBorders>
              <w:top w:val="nil"/>
              <w:left w:val="nil"/>
              <w:bottom w:val="nil"/>
              <w:right w:val="nil"/>
            </w:tcBorders>
            <w:tcMar>
              <w:top w:w="128" w:type="dxa"/>
              <w:left w:w="43" w:type="dxa"/>
              <w:bottom w:w="43" w:type="dxa"/>
              <w:right w:w="43" w:type="dxa"/>
            </w:tcMar>
            <w:vAlign w:val="bottom"/>
          </w:tcPr>
          <w:p w14:paraId="33D7C33F" w14:textId="77777777" w:rsidR="00B050CE" w:rsidRPr="00CD2772" w:rsidRDefault="00B050CE" w:rsidP="00AE000B">
            <w:pPr>
              <w:jc w:val="right"/>
              <w:rPr>
                <w:sz w:val="21"/>
              </w:rPr>
            </w:pPr>
            <w:r w:rsidRPr="00CD2772">
              <w:rPr>
                <w:sz w:val="21"/>
              </w:rPr>
              <w:t>6 480 026 000</w:t>
            </w:r>
          </w:p>
        </w:tc>
        <w:tc>
          <w:tcPr>
            <w:tcW w:w="1775" w:type="dxa"/>
            <w:tcBorders>
              <w:top w:val="nil"/>
              <w:left w:val="nil"/>
              <w:bottom w:val="nil"/>
              <w:right w:val="nil"/>
            </w:tcBorders>
            <w:tcMar>
              <w:top w:w="128" w:type="dxa"/>
              <w:left w:w="43" w:type="dxa"/>
              <w:bottom w:w="43" w:type="dxa"/>
              <w:right w:w="43" w:type="dxa"/>
            </w:tcMar>
            <w:vAlign w:val="bottom"/>
          </w:tcPr>
          <w:p w14:paraId="776A12F6" w14:textId="77777777" w:rsidR="00B050CE" w:rsidRPr="00CD2772" w:rsidRDefault="00B050CE" w:rsidP="00AE000B">
            <w:pPr>
              <w:jc w:val="right"/>
              <w:rPr>
                <w:sz w:val="21"/>
              </w:rPr>
            </w:pPr>
            <w:r w:rsidRPr="00CD2772">
              <w:rPr>
                <w:sz w:val="21"/>
              </w:rPr>
              <w:t>8 555 142 000</w:t>
            </w:r>
          </w:p>
        </w:tc>
        <w:tc>
          <w:tcPr>
            <w:tcW w:w="1775" w:type="dxa"/>
            <w:tcBorders>
              <w:top w:val="nil"/>
              <w:left w:val="nil"/>
              <w:bottom w:val="nil"/>
              <w:right w:val="nil"/>
            </w:tcBorders>
            <w:tcMar>
              <w:top w:w="128" w:type="dxa"/>
              <w:left w:w="43" w:type="dxa"/>
              <w:bottom w:w="43" w:type="dxa"/>
              <w:right w:w="43" w:type="dxa"/>
            </w:tcMar>
            <w:vAlign w:val="bottom"/>
          </w:tcPr>
          <w:p w14:paraId="3B6667B8" w14:textId="77777777" w:rsidR="00B050CE" w:rsidRPr="00CD2772" w:rsidRDefault="00B050CE" w:rsidP="00AE000B">
            <w:pPr>
              <w:jc w:val="right"/>
              <w:rPr>
                <w:sz w:val="21"/>
              </w:rPr>
            </w:pPr>
            <w:r w:rsidRPr="00CD2772">
              <w:rPr>
                <w:sz w:val="21"/>
              </w:rPr>
              <w:t>12 016 388 000</w:t>
            </w:r>
          </w:p>
        </w:tc>
        <w:tc>
          <w:tcPr>
            <w:tcW w:w="1775" w:type="dxa"/>
            <w:tcBorders>
              <w:top w:val="nil"/>
              <w:left w:val="nil"/>
              <w:bottom w:val="nil"/>
              <w:right w:val="nil"/>
            </w:tcBorders>
            <w:tcMar>
              <w:top w:w="128" w:type="dxa"/>
              <w:left w:w="43" w:type="dxa"/>
              <w:bottom w:w="43" w:type="dxa"/>
              <w:right w:w="43" w:type="dxa"/>
            </w:tcMar>
            <w:vAlign w:val="bottom"/>
          </w:tcPr>
          <w:p w14:paraId="62A5DD86" w14:textId="77777777" w:rsidR="00B050CE" w:rsidRPr="00CD2772" w:rsidRDefault="00B050CE" w:rsidP="00AE000B">
            <w:pPr>
              <w:jc w:val="right"/>
              <w:rPr>
                <w:sz w:val="21"/>
              </w:rPr>
            </w:pPr>
            <w:r w:rsidRPr="00CD2772">
              <w:rPr>
                <w:sz w:val="21"/>
              </w:rPr>
              <w:t>15 500 429 034</w:t>
            </w:r>
          </w:p>
        </w:tc>
        <w:tc>
          <w:tcPr>
            <w:tcW w:w="1285" w:type="dxa"/>
            <w:tcBorders>
              <w:top w:val="nil"/>
              <w:left w:val="nil"/>
              <w:bottom w:val="nil"/>
              <w:right w:val="nil"/>
            </w:tcBorders>
            <w:tcMar>
              <w:top w:w="128" w:type="dxa"/>
              <w:left w:w="43" w:type="dxa"/>
              <w:bottom w:w="43" w:type="dxa"/>
              <w:right w:w="43" w:type="dxa"/>
            </w:tcMar>
            <w:vAlign w:val="bottom"/>
          </w:tcPr>
          <w:p w14:paraId="10305C29" w14:textId="77777777" w:rsidR="00B050CE" w:rsidRPr="00CD2772" w:rsidRDefault="00B050CE" w:rsidP="00AE000B">
            <w:pPr>
              <w:jc w:val="right"/>
              <w:rPr>
                <w:sz w:val="21"/>
              </w:rPr>
            </w:pPr>
            <w:r w:rsidRPr="00CD2772">
              <w:rPr>
                <w:sz w:val="21"/>
              </w:rPr>
              <w:t>29 %</w:t>
            </w:r>
          </w:p>
        </w:tc>
      </w:tr>
      <w:tr w:rsidR="000908BE" w:rsidRPr="00CD2772" w14:paraId="58F0FD17" w14:textId="77777777" w:rsidTr="00AE000B">
        <w:trPr>
          <w:trHeight w:val="380"/>
        </w:trPr>
        <w:tc>
          <w:tcPr>
            <w:tcW w:w="3840" w:type="dxa"/>
            <w:tcBorders>
              <w:top w:val="nil"/>
              <w:left w:val="nil"/>
              <w:bottom w:val="nil"/>
              <w:right w:val="nil"/>
            </w:tcBorders>
            <w:tcMar>
              <w:top w:w="128" w:type="dxa"/>
              <w:left w:w="43" w:type="dxa"/>
              <w:bottom w:w="43" w:type="dxa"/>
              <w:right w:w="43" w:type="dxa"/>
            </w:tcMar>
            <w:vAlign w:val="bottom"/>
          </w:tcPr>
          <w:p w14:paraId="4E6899D5" w14:textId="77777777" w:rsidR="00B050CE" w:rsidRPr="00CD2772" w:rsidRDefault="00B050CE" w:rsidP="00CD2772">
            <w:pPr>
              <w:rPr>
                <w:sz w:val="21"/>
              </w:rPr>
            </w:pPr>
            <w:r w:rsidRPr="00CD2772">
              <w:rPr>
                <w:sz w:val="21"/>
              </w:rPr>
              <w:t>B-materiell</w:t>
            </w:r>
          </w:p>
        </w:tc>
        <w:tc>
          <w:tcPr>
            <w:tcW w:w="1775" w:type="dxa"/>
            <w:tcBorders>
              <w:top w:val="nil"/>
              <w:left w:val="nil"/>
              <w:bottom w:val="nil"/>
              <w:right w:val="nil"/>
            </w:tcBorders>
            <w:tcMar>
              <w:top w:w="128" w:type="dxa"/>
              <w:left w:w="43" w:type="dxa"/>
              <w:bottom w:w="43" w:type="dxa"/>
              <w:right w:w="43" w:type="dxa"/>
            </w:tcMar>
            <w:vAlign w:val="bottom"/>
          </w:tcPr>
          <w:p w14:paraId="1DE26C5A" w14:textId="77777777" w:rsidR="00B050CE" w:rsidRPr="00CD2772" w:rsidRDefault="00B050CE" w:rsidP="00AE000B">
            <w:pPr>
              <w:jc w:val="right"/>
              <w:rPr>
                <w:sz w:val="21"/>
              </w:rPr>
            </w:pPr>
            <w:r w:rsidRPr="00CD2772">
              <w:rPr>
                <w:sz w:val="21"/>
              </w:rPr>
              <w:t>1 233 296 000</w:t>
            </w:r>
          </w:p>
        </w:tc>
        <w:tc>
          <w:tcPr>
            <w:tcW w:w="1775" w:type="dxa"/>
            <w:tcBorders>
              <w:top w:val="nil"/>
              <w:left w:val="nil"/>
              <w:bottom w:val="nil"/>
              <w:right w:val="nil"/>
            </w:tcBorders>
            <w:tcMar>
              <w:top w:w="128" w:type="dxa"/>
              <w:left w:w="43" w:type="dxa"/>
              <w:bottom w:w="43" w:type="dxa"/>
              <w:right w:w="43" w:type="dxa"/>
            </w:tcMar>
            <w:vAlign w:val="bottom"/>
          </w:tcPr>
          <w:p w14:paraId="126388B9" w14:textId="77777777" w:rsidR="00B050CE" w:rsidRPr="00CD2772" w:rsidRDefault="00B050CE" w:rsidP="00AE000B">
            <w:pPr>
              <w:jc w:val="right"/>
              <w:rPr>
                <w:sz w:val="21"/>
              </w:rPr>
            </w:pPr>
            <w:r w:rsidRPr="00CD2772">
              <w:rPr>
                <w:sz w:val="21"/>
              </w:rPr>
              <w:t>793 276 000</w:t>
            </w:r>
          </w:p>
        </w:tc>
        <w:tc>
          <w:tcPr>
            <w:tcW w:w="1775" w:type="dxa"/>
            <w:tcBorders>
              <w:top w:val="nil"/>
              <w:left w:val="nil"/>
              <w:bottom w:val="nil"/>
              <w:right w:val="nil"/>
            </w:tcBorders>
            <w:tcMar>
              <w:top w:w="128" w:type="dxa"/>
              <w:left w:w="43" w:type="dxa"/>
              <w:bottom w:w="43" w:type="dxa"/>
              <w:right w:w="43" w:type="dxa"/>
            </w:tcMar>
            <w:vAlign w:val="bottom"/>
          </w:tcPr>
          <w:p w14:paraId="0F80D463" w14:textId="77777777" w:rsidR="00B050CE" w:rsidRPr="00CD2772" w:rsidRDefault="00B050CE" w:rsidP="00AE000B">
            <w:pPr>
              <w:jc w:val="right"/>
              <w:rPr>
                <w:sz w:val="21"/>
              </w:rPr>
            </w:pPr>
            <w:r w:rsidRPr="00CD2772">
              <w:rPr>
                <w:sz w:val="21"/>
              </w:rPr>
              <w:t>1 470 427 000</w:t>
            </w:r>
          </w:p>
        </w:tc>
        <w:tc>
          <w:tcPr>
            <w:tcW w:w="1775" w:type="dxa"/>
            <w:tcBorders>
              <w:top w:val="nil"/>
              <w:left w:val="nil"/>
              <w:bottom w:val="nil"/>
              <w:right w:val="nil"/>
            </w:tcBorders>
            <w:tcMar>
              <w:top w:w="128" w:type="dxa"/>
              <w:left w:w="43" w:type="dxa"/>
              <w:bottom w:w="43" w:type="dxa"/>
              <w:right w:w="43" w:type="dxa"/>
            </w:tcMar>
            <w:vAlign w:val="bottom"/>
          </w:tcPr>
          <w:p w14:paraId="5C608FC3" w14:textId="77777777" w:rsidR="00B050CE" w:rsidRPr="00CD2772" w:rsidRDefault="00B050CE" w:rsidP="00AE000B">
            <w:pPr>
              <w:jc w:val="right"/>
              <w:rPr>
                <w:sz w:val="21"/>
              </w:rPr>
            </w:pPr>
            <w:r w:rsidRPr="00CD2772">
              <w:rPr>
                <w:sz w:val="21"/>
              </w:rPr>
              <w:t>1 409 392 000</w:t>
            </w:r>
          </w:p>
        </w:tc>
        <w:tc>
          <w:tcPr>
            <w:tcW w:w="1775" w:type="dxa"/>
            <w:tcBorders>
              <w:top w:val="nil"/>
              <w:left w:val="nil"/>
              <w:bottom w:val="nil"/>
              <w:right w:val="nil"/>
            </w:tcBorders>
            <w:tcMar>
              <w:top w:w="128" w:type="dxa"/>
              <w:left w:w="43" w:type="dxa"/>
              <w:bottom w:w="43" w:type="dxa"/>
              <w:right w:w="43" w:type="dxa"/>
            </w:tcMar>
            <w:vAlign w:val="bottom"/>
          </w:tcPr>
          <w:p w14:paraId="7F7815B6" w14:textId="77777777" w:rsidR="00B050CE" w:rsidRPr="00CD2772" w:rsidRDefault="00B050CE" w:rsidP="00AE000B">
            <w:pPr>
              <w:jc w:val="right"/>
              <w:rPr>
                <w:sz w:val="21"/>
              </w:rPr>
            </w:pPr>
            <w:r w:rsidRPr="00CD2772">
              <w:rPr>
                <w:sz w:val="21"/>
              </w:rPr>
              <w:t>3 462 112 501</w:t>
            </w:r>
          </w:p>
        </w:tc>
        <w:tc>
          <w:tcPr>
            <w:tcW w:w="1285" w:type="dxa"/>
            <w:tcBorders>
              <w:top w:val="nil"/>
              <w:left w:val="nil"/>
              <w:bottom w:val="nil"/>
              <w:right w:val="nil"/>
            </w:tcBorders>
            <w:tcMar>
              <w:top w:w="128" w:type="dxa"/>
              <w:left w:w="43" w:type="dxa"/>
              <w:bottom w:w="43" w:type="dxa"/>
              <w:right w:w="43" w:type="dxa"/>
            </w:tcMar>
            <w:vAlign w:val="bottom"/>
          </w:tcPr>
          <w:p w14:paraId="3CE5DA35" w14:textId="77777777" w:rsidR="00B050CE" w:rsidRPr="00CD2772" w:rsidRDefault="00B050CE" w:rsidP="00AE000B">
            <w:pPr>
              <w:jc w:val="right"/>
              <w:rPr>
                <w:sz w:val="21"/>
              </w:rPr>
            </w:pPr>
            <w:r w:rsidRPr="00CD2772">
              <w:rPr>
                <w:sz w:val="21"/>
              </w:rPr>
              <w:t>146 %</w:t>
            </w:r>
          </w:p>
        </w:tc>
      </w:tr>
      <w:tr w:rsidR="000908BE" w:rsidRPr="00CD2772" w14:paraId="187E3085" w14:textId="77777777" w:rsidTr="00AE000B">
        <w:trPr>
          <w:trHeight w:val="380"/>
        </w:trPr>
        <w:tc>
          <w:tcPr>
            <w:tcW w:w="3840" w:type="dxa"/>
            <w:tcBorders>
              <w:top w:val="nil"/>
              <w:left w:val="nil"/>
              <w:bottom w:val="nil"/>
              <w:right w:val="nil"/>
            </w:tcBorders>
            <w:tcMar>
              <w:top w:w="128" w:type="dxa"/>
              <w:left w:w="43" w:type="dxa"/>
              <w:bottom w:w="43" w:type="dxa"/>
              <w:right w:w="43" w:type="dxa"/>
            </w:tcMar>
            <w:vAlign w:val="bottom"/>
          </w:tcPr>
          <w:p w14:paraId="302A5364" w14:textId="77777777" w:rsidR="00B050CE" w:rsidRPr="00CD2772" w:rsidRDefault="00B050CE" w:rsidP="00CD2772">
            <w:pPr>
              <w:rPr>
                <w:sz w:val="21"/>
              </w:rPr>
            </w:pPr>
            <w:r w:rsidRPr="00CD2772">
              <w:rPr>
                <w:rStyle w:val="halvfet0"/>
                <w:sz w:val="21"/>
              </w:rPr>
              <w:t>Sum (A-materiell + B-materiell)</w:t>
            </w:r>
          </w:p>
        </w:tc>
        <w:tc>
          <w:tcPr>
            <w:tcW w:w="1775" w:type="dxa"/>
            <w:tcBorders>
              <w:top w:val="nil"/>
              <w:left w:val="nil"/>
              <w:bottom w:val="nil"/>
              <w:right w:val="nil"/>
            </w:tcBorders>
            <w:tcMar>
              <w:top w:w="128" w:type="dxa"/>
              <w:left w:w="43" w:type="dxa"/>
              <w:bottom w:w="43" w:type="dxa"/>
              <w:right w:w="43" w:type="dxa"/>
            </w:tcMar>
            <w:vAlign w:val="bottom"/>
          </w:tcPr>
          <w:p w14:paraId="62CDFCB7" w14:textId="77777777" w:rsidR="00B050CE" w:rsidRPr="00CD2772" w:rsidRDefault="00B050CE" w:rsidP="00AE000B">
            <w:pPr>
              <w:jc w:val="right"/>
              <w:rPr>
                <w:sz w:val="21"/>
              </w:rPr>
            </w:pPr>
            <w:r w:rsidRPr="00CD2772">
              <w:rPr>
                <w:rStyle w:val="halvfet0"/>
                <w:sz w:val="21"/>
              </w:rPr>
              <w:t>5 979 518 000</w:t>
            </w:r>
          </w:p>
        </w:tc>
        <w:tc>
          <w:tcPr>
            <w:tcW w:w="1775" w:type="dxa"/>
            <w:tcBorders>
              <w:top w:val="nil"/>
              <w:left w:val="nil"/>
              <w:bottom w:val="nil"/>
              <w:right w:val="nil"/>
            </w:tcBorders>
            <w:tcMar>
              <w:top w:w="128" w:type="dxa"/>
              <w:left w:w="43" w:type="dxa"/>
              <w:bottom w:w="43" w:type="dxa"/>
              <w:right w:w="43" w:type="dxa"/>
            </w:tcMar>
            <w:vAlign w:val="bottom"/>
          </w:tcPr>
          <w:p w14:paraId="1364ED12" w14:textId="77777777" w:rsidR="00B050CE" w:rsidRPr="00CD2772" w:rsidRDefault="00B050CE" w:rsidP="00AE000B">
            <w:pPr>
              <w:jc w:val="right"/>
              <w:rPr>
                <w:sz w:val="21"/>
              </w:rPr>
            </w:pPr>
            <w:r w:rsidRPr="00CD2772">
              <w:rPr>
                <w:rStyle w:val="halvfet0"/>
                <w:sz w:val="21"/>
              </w:rPr>
              <w:t>7 273 302 000</w:t>
            </w:r>
          </w:p>
        </w:tc>
        <w:tc>
          <w:tcPr>
            <w:tcW w:w="1775" w:type="dxa"/>
            <w:tcBorders>
              <w:top w:val="nil"/>
              <w:left w:val="nil"/>
              <w:bottom w:val="nil"/>
              <w:right w:val="nil"/>
            </w:tcBorders>
            <w:tcMar>
              <w:top w:w="128" w:type="dxa"/>
              <w:left w:w="43" w:type="dxa"/>
              <w:bottom w:w="43" w:type="dxa"/>
              <w:right w:w="43" w:type="dxa"/>
            </w:tcMar>
            <w:vAlign w:val="bottom"/>
          </w:tcPr>
          <w:p w14:paraId="21E7974B" w14:textId="77777777" w:rsidR="00B050CE" w:rsidRPr="00CD2772" w:rsidRDefault="00B050CE" w:rsidP="00AE000B">
            <w:pPr>
              <w:jc w:val="right"/>
              <w:rPr>
                <w:sz w:val="21"/>
              </w:rPr>
            </w:pPr>
            <w:r w:rsidRPr="00CD2772">
              <w:rPr>
                <w:rStyle w:val="halvfet0"/>
                <w:sz w:val="21"/>
              </w:rPr>
              <w:t>10 025 569 000</w:t>
            </w:r>
          </w:p>
        </w:tc>
        <w:tc>
          <w:tcPr>
            <w:tcW w:w="1775" w:type="dxa"/>
            <w:tcBorders>
              <w:top w:val="nil"/>
              <w:left w:val="nil"/>
              <w:bottom w:val="nil"/>
              <w:right w:val="nil"/>
            </w:tcBorders>
            <w:tcMar>
              <w:top w:w="128" w:type="dxa"/>
              <w:left w:w="43" w:type="dxa"/>
              <w:bottom w:w="43" w:type="dxa"/>
              <w:right w:w="43" w:type="dxa"/>
            </w:tcMar>
            <w:vAlign w:val="bottom"/>
          </w:tcPr>
          <w:p w14:paraId="4CA3E439" w14:textId="77777777" w:rsidR="00B050CE" w:rsidRPr="00CD2772" w:rsidRDefault="00B050CE" w:rsidP="00AE000B">
            <w:pPr>
              <w:jc w:val="right"/>
              <w:rPr>
                <w:sz w:val="21"/>
              </w:rPr>
            </w:pPr>
            <w:r w:rsidRPr="00CD2772">
              <w:rPr>
                <w:rStyle w:val="halvfet0"/>
                <w:sz w:val="21"/>
              </w:rPr>
              <w:t>13 425 780 000</w:t>
            </w:r>
          </w:p>
        </w:tc>
        <w:tc>
          <w:tcPr>
            <w:tcW w:w="1775" w:type="dxa"/>
            <w:tcBorders>
              <w:top w:val="nil"/>
              <w:left w:val="nil"/>
              <w:bottom w:val="nil"/>
              <w:right w:val="nil"/>
            </w:tcBorders>
            <w:tcMar>
              <w:top w:w="128" w:type="dxa"/>
              <w:left w:w="43" w:type="dxa"/>
              <w:bottom w:w="43" w:type="dxa"/>
              <w:right w:w="43" w:type="dxa"/>
            </w:tcMar>
            <w:vAlign w:val="bottom"/>
          </w:tcPr>
          <w:p w14:paraId="46773F97" w14:textId="77777777" w:rsidR="00B050CE" w:rsidRPr="00CD2772" w:rsidRDefault="00B050CE" w:rsidP="00AE000B">
            <w:pPr>
              <w:jc w:val="right"/>
              <w:rPr>
                <w:sz w:val="21"/>
              </w:rPr>
            </w:pPr>
            <w:r w:rsidRPr="00CD2772">
              <w:rPr>
                <w:rStyle w:val="halvfet0"/>
                <w:sz w:val="21"/>
              </w:rPr>
              <w:t>18 962 541 535</w:t>
            </w:r>
          </w:p>
        </w:tc>
        <w:tc>
          <w:tcPr>
            <w:tcW w:w="1285" w:type="dxa"/>
            <w:tcBorders>
              <w:top w:val="nil"/>
              <w:left w:val="nil"/>
              <w:bottom w:val="nil"/>
              <w:right w:val="nil"/>
            </w:tcBorders>
            <w:tcMar>
              <w:top w:w="128" w:type="dxa"/>
              <w:left w:w="43" w:type="dxa"/>
              <w:bottom w:w="43" w:type="dxa"/>
              <w:right w:w="43" w:type="dxa"/>
            </w:tcMar>
            <w:vAlign w:val="bottom"/>
          </w:tcPr>
          <w:p w14:paraId="67CF585F" w14:textId="77777777" w:rsidR="00B050CE" w:rsidRPr="00CD2772" w:rsidRDefault="00B050CE" w:rsidP="00AE000B">
            <w:pPr>
              <w:jc w:val="right"/>
              <w:rPr>
                <w:sz w:val="21"/>
              </w:rPr>
            </w:pPr>
            <w:r w:rsidRPr="00CD2772">
              <w:rPr>
                <w:rStyle w:val="halvfet0"/>
                <w:sz w:val="21"/>
              </w:rPr>
              <w:t>41 %</w:t>
            </w:r>
          </w:p>
        </w:tc>
      </w:tr>
      <w:tr w:rsidR="000908BE" w:rsidRPr="00CD2772" w14:paraId="7A310ED5" w14:textId="77777777" w:rsidTr="00AE000B">
        <w:trPr>
          <w:trHeight w:val="380"/>
        </w:trPr>
        <w:tc>
          <w:tcPr>
            <w:tcW w:w="3840" w:type="dxa"/>
            <w:tcBorders>
              <w:top w:val="nil"/>
              <w:left w:val="nil"/>
              <w:bottom w:val="single" w:sz="4" w:space="0" w:color="000000"/>
              <w:right w:val="nil"/>
            </w:tcBorders>
            <w:tcMar>
              <w:top w:w="128" w:type="dxa"/>
              <w:left w:w="43" w:type="dxa"/>
              <w:bottom w:w="43" w:type="dxa"/>
              <w:right w:w="43" w:type="dxa"/>
            </w:tcMar>
            <w:vAlign w:val="bottom"/>
          </w:tcPr>
          <w:p w14:paraId="3C182965" w14:textId="77777777" w:rsidR="00B050CE" w:rsidRPr="00CD2772" w:rsidRDefault="00B050CE" w:rsidP="00CD2772">
            <w:pPr>
              <w:rPr>
                <w:sz w:val="21"/>
              </w:rPr>
            </w:pPr>
            <w:r w:rsidRPr="00CD2772">
              <w:rPr>
                <w:sz w:val="21"/>
              </w:rPr>
              <w:t>Flerbruksvarer til militær sluttbruk</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05F8E1AF" w14:textId="77777777" w:rsidR="00B050CE" w:rsidRPr="00CD2772" w:rsidRDefault="00B050CE" w:rsidP="00AE000B">
            <w:pPr>
              <w:jc w:val="right"/>
              <w:rPr>
                <w:sz w:val="21"/>
              </w:rPr>
            </w:pPr>
            <w:r w:rsidRPr="00CD2772">
              <w:rPr>
                <w:sz w:val="21"/>
              </w:rPr>
              <w:t>347 106 000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37F6AFD2" w14:textId="77777777" w:rsidR="00B050CE" w:rsidRPr="00CD2772" w:rsidRDefault="00B050CE" w:rsidP="00AE000B">
            <w:pPr>
              <w:jc w:val="right"/>
              <w:rPr>
                <w:sz w:val="21"/>
              </w:rPr>
            </w:pPr>
            <w:r w:rsidRPr="00CD2772">
              <w:rPr>
                <w:sz w:val="21"/>
              </w:rPr>
              <w:t>453 532 000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0DC3DC71" w14:textId="77777777" w:rsidR="00B050CE" w:rsidRPr="00CD2772" w:rsidRDefault="00B050CE" w:rsidP="00AE000B">
            <w:pPr>
              <w:jc w:val="right"/>
              <w:rPr>
                <w:sz w:val="21"/>
              </w:rPr>
            </w:pPr>
            <w:r w:rsidRPr="00CD2772">
              <w:rPr>
                <w:sz w:val="21"/>
              </w:rPr>
              <w:t>397 862 000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2DEC83AA" w14:textId="77777777" w:rsidR="00B050CE" w:rsidRPr="00CD2772" w:rsidRDefault="00B050CE" w:rsidP="00AE000B">
            <w:pPr>
              <w:jc w:val="right"/>
              <w:rPr>
                <w:sz w:val="21"/>
              </w:rPr>
            </w:pPr>
            <w:r w:rsidRPr="00CD2772">
              <w:rPr>
                <w:sz w:val="21"/>
              </w:rPr>
              <w:t>807 214 000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6583D577" w14:textId="77777777" w:rsidR="00B050CE" w:rsidRPr="00CD2772" w:rsidRDefault="00B050CE" w:rsidP="00AE000B">
            <w:pPr>
              <w:jc w:val="right"/>
              <w:rPr>
                <w:sz w:val="21"/>
              </w:rPr>
            </w:pPr>
            <w:r w:rsidRPr="00CD2772">
              <w:rPr>
                <w:sz w:val="21"/>
              </w:rPr>
              <w:t>757 907 217</w:t>
            </w:r>
          </w:p>
        </w:tc>
        <w:tc>
          <w:tcPr>
            <w:tcW w:w="1285" w:type="dxa"/>
            <w:tcBorders>
              <w:top w:val="nil"/>
              <w:left w:val="nil"/>
              <w:bottom w:val="single" w:sz="4" w:space="0" w:color="000000"/>
              <w:right w:val="nil"/>
            </w:tcBorders>
            <w:tcMar>
              <w:top w:w="128" w:type="dxa"/>
              <w:left w:w="43" w:type="dxa"/>
              <w:bottom w:w="43" w:type="dxa"/>
              <w:right w:w="43" w:type="dxa"/>
            </w:tcMar>
            <w:vAlign w:val="bottom"/>
          </w:tcPr>
          <w:p w14:paraId="0DA125BA" w14:textId="77777777" w:rsidR="00B050CE" w:rsidRPr="00CD2772" w:rsidRDefault="00B050CE" w:rsidP="00AE000B">
            <w:pPr>
              <w:jc w:val="right"/>
              <w:rPr>
                <w:sz w:val="21"/>
              </w:rPr>
            </w:pPr>
            <w:r w:rsidRPr="00CD2772">
              <w:rPr>
                <w:sz w:val="21"/>
              </w:rPr>
              <w:t>-6 %</w:t>
            </w:r>
          </w:p>
        </w:tc>
      </w:tr>
      <w:tr w:rsidR="000908BE" w:rsidRPr="00CD2772" w14:paraId="28DF332B" w14:textId="77777777" w:rsidTr="00AE000B">
        <w:trPr>
          <w:trHeight w:val="380"/>
        </w:trPr>
        <w:tc>
          <w:tcPr>
            <w:tcW w:w="3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2FF68" w14:textId="77777777" w:rsidR="00B050CE" w:rsidRPr="00CD2772" w:rsidRDefault="00B050CE" w:rsidP="00CD2772">
            <w:pPr>
              <w:rPr>
                <w:sz w:val="21"/>
              </w:rPr>
            </w:pPr>
            <w:r w:rsidRPr="00CD2772">
              <w:rPr>
                <w:sz w:val="21"/>
              </w:rPr>
              <w:t>Sum eksport av varer</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DD26B4" w14:textId="77777777" w:rsidR="00B050CE" w:rsidRPr="00CD2772" w:rsidRDefault="00B050CE" w:rsidP="00AE000B">
            <w:pPr>
              <w:jc w:val="right"/>
              <w:rPr>
                <w:sz w:val="21"/>
              </w:rPr>
            </w:pPr>
            <w:r w:rsidRPr="00CD2772">
              <w:rPr>
                <w:sz w:val="21"/>
              </w:rPr>
              <w:t>6 326 624 000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28CC6" w14:textId="77777777" w:rsidR="00B050CE" w:rsidRPr="00CD2772" w:rsidRDefault="00B050CE" w:rsidP="00AE000B">
            <w:pPr>
              <w:jc w:val="right"/>
              <w:rPr>
                <w:sz w:val="21"/>
              </w:rPr>
            </w:pPr>
            <w:r w:rsidRPr="00CD2772">
              <w:rPr>
                <w:sz w:val="21"/>
              </w:rPr>
              <w:t>7 726 834 000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F6969" w14:textId="77777777" w:rsidR="00B050CE" w:rsidRPr="00CD2772" w:rsidRDefault="00B050CE" w:rsidP="00AE000B">
            <w:pPr>
              <w:jc w:val="right"/>
              <w:rPr>
                <w:sz w:val="21"/>
              </w:rPr>
            </w:pPr>
            <w:r w:rsidRPr="00CD2772">
              <w:rPr>
                <w:sz w:val="21"/>
              </w:rPr>
              <w:t>10 423 431 000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BC70D" w14:textId="77777777" w:rsidR="00B050CE" w:rsidRPr="00CD2772" w:rsidRDefault="00B050CE" w:rsidP="00AE000B">
            <w:pPr>
              <w:jc w:val="right"/>
              <w:rPr>
                <w:sz w:val="21"/>
              </w:rPr>
            </w:pPr>
            <w:r w:rsidRPr="00CD2772">
              <w:rPr>
                <w:sz w:val="21"/>
              </w:rPr>
              <w:t>14 232 994 000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FF265" w14:textId="77777777" w:rsidR="00B050CE" w:rsidRPr="00CD2772" w:rsidRDefault="00B050CE" w:rsidP="00AE000B">
            <w:pPr>
              <w:jc w:val="right"/>
              <w:rPr>
                <w:sz w:val="21"/>
              </w:rPr>
            </w:pPr>
            <w:r w:rsidRPr="00CD2772">
              <w:rPr>
                <w:sz w:val="21"/>
              </w:rPr>
              <w:t>19 720 448 752</w:t>
            </w:r>
          </w:p>
        </w:tc>
        <w:tc>
          <w:tcPr>
            <w:tcW w:w="12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30121" w14:textId="77777777" w:rsidR="00B050CE" w:rsidRPr="00CD2772" w:rsidRDefault="00B050CE" w:rsidP="00AE000B">
            <w:pPr>
              <w:jc w:val="right"/>
              <w:rPr>
                <w:sz w:val="21"/>
              </w:rPr>
            </w:pPr>
            <w:r w:rsidRPr="00CD2772">
              <w:rPr>
                <w:sz w:val="21"/>
              </w:rPr>
              <w:t>39 %</w:t>
            </w:r>
          </w:p>
        </w:tc>
      </w:tr>
      <w:tr w:rsidR="000908BE" w:rsidRPr="00CD2772" w14:paraId="6C9E3200" w14:textId="77777777" w:rsidTr="00AE000B">
        <w:trPr>
          <w:trHeight w:val="380"/>
        </w:trPr>
        <w:tc>
          <w:tcPr>
            <w:tcW w:w="3840" w:type="dxa"/>
            <w:tcBorders>
              <w:top w:val="nil"/>
              <w:left w:val="nil"/>
              <w:bottom w:val="nil"/>
              <w:right w:val="nil"/>
            </w:tcBorders>
            <w:tcMar>
              <w:top w:w="128" w:type="dxa"/>
              <w:left w:w="43" w:type="dxa"/>
              <w:bottom w:w="43" w:type="dxa"/>
              <w:right w:w="43" w:type="dxa"/>
            </w:tcMar>
          </w:tcPr>
          <w:p w14:paraId="15BACCD8" w14:textId="77777777" w:rsidR="00B050CE" w:rsidRPr="00CD2772" w:rsidRDefault="00B050CE" w:rsidP="00CD2772">
            <w:pPr>
              <w:rPr>
                <w:sz w:val="21"/>
              </w:rPr>
            </w:pPr>
            <w:r w:rsidRPr="00CD2772">
              <w:rPr>
                <w:sz w:val="21"/>
              </w:rPr>
              <w:t>Teknologi</w:t>
            </w:r>
          </w:p>
        </w:tc>
        <w:tc>
          <w:tcPr>
            <w:tcW w:w="1775" w:type="dxa"/>
            <w:tcBorders>
              <w:top w:val="nil"/>
              <w:left w:val="nil"/>
              <w:bottom w:val="nil"/>
              <w:right w:val="nil"/>
            </w:tcBorders>
            <w:tcMar>
              <w:top w:w="128" w:type="dxa"/>
              <w:left w:w="43" w:type="dxa"/>
              <w:bottom w:w="43" w:type="dxa"/>
              <w:right w:w="43" w:type="dxa"/>
            </w:tcMar>
            <w:vAlign w:val="bottom"/>
          </w:tcPr>
          <w:p w14:paraId="3A51343D" w14:textId="77777777" w:rsidR="00B050CE" w:rsidRPr="00CD2772" w:rsidRDefault="00B050CE" w:rsidP="00AE000B">
            <w:pPr>
              <w:jc w:val="right"/>
              <w:rPr>
                <w:sz w:val="21"/>
              </w:rPr>
            </w:pPr>
            <w:r w:rsidRPr="00CD2772">
              <w:rPr>
                <w:rStyle w:val="halvfet0"/>
                <w:sz w:val="21"/>
              </w:rPr>
              <w:t xml:space="preserve"> </w:t>
            </w:r>
          </w:p>
        </w:tc>
        <w:tc>
          <w:tcPr>
            <w:tcW w:w="1775" w:type="dxa"/>
            <w:tcBorders>
              <w:top w:val="nil"/>
              <w:left w:val="nil"/>
              <w:bottom w:val="nil"/>
              <w:right w:val="nil"/>
            </w:tcBorders>
            <w:tcMar>
              <w:top w:w="128" w:type="dxa"/>
              <w:left w:w="43" w:type="dxa"/>
              <w:bottom w:w="43" w:type="dxa"/>
              <w:right w:w="43" w:type="dxa"/>
            </w:tcMar>
            <w:vAlign w:val="bottom"/>
          </w:tcPr>
          <w:p w14:paraId="584DE3B9" w14:textId="77777777" w:rsidR="00B050CE" w:rsidRPr="00CD2772" w:rsidRDefault="00B050CE" w:rsidP="00AE000B">
            <w:pPr>
              <w:jc w:val="right"/>
              <w:rPr>
                <w:sz w:val="21"/>
              </w:rPr>
            </w:pPr>
            <w:r w:rsidRPr="00CD2772">
              <w:rPr>
                <w:sz w:val="21"/>
              </w:rPr>
              <w:t>740 613 000</w:t>
            </w:r>
          </w:p>
        </w:tc>
        <w:tc>
          <w:tcPr>
            <w:tcW w:w="1775" w:type="dxa"/>
            <w:tcBorders>
              <w:top w:val="nil"/>
              <w:left w:val="nil"/>
              <w:bottom w:val="nil"/>
              <w:right w:val="nil"/>
            </w:tcBorders>
            <w:tcMar>
              <w:top w:w="128" w:type="dxa"/>
              <w:left w:w="43" w:type="dxa"/>
              <w:bottom w:w="43" w:type="dxa"/>
              <w:right w:w="43" w:type="dxa"/>
            </w:tcMar>
            <w:vAlign w:val="bottom"/>
          </w:tcPr>
          <w:p w14:paraId="3F2608B3" w14:textId="77777777" w:rsidR="00B050CE" w:rsidRPr="00CD2772" w:rsidRDefault="00B050CE" w:rsidP="00AE000B">
            <w:pPr>
              <w:jc w:val="right"/>
              <w:rPr>
                <w:sz w:val="21"/>
              </w:rPr>
            </w:pPr>
            <w:r w:rsidRPr="00CD2772">
              <w:rPr>
                <w:sz w:val="21"/>
              </w:rPr>
              <w:t>736 879 000</w:t>
            </w:r>
          </w:p>
        </w:tc>
        <w:tc>
          <w:tcPr>
            <w:tcW w:w="1775" w:type="dxa"/>
            <w:tcBorders>
              <w:top w:val="nil"/>
              <w:left w:val="nil"/>
              <w:bottom w:val="nil"/>
              <w:right w:val="nil"/>
            </w:tcBorders>
            <w:tcMar>
              <w:top w:w="128" w:type="dxa"/>
              <w:left w:w="43" w:type="dxa"/>
              <w:bottom w:w="43" w:type="dxa"/>
              <w:right w:w="43" w:type="dxa"/>
            </w:tcMar>
            <w:vAlign w:val="bottom"/>
          </w:tcPr>
          <w:p w14:paraId="3128825C" w14:textId="77777777" w:rsidR="00B050CE" w:rsidRPr="00CD2772" w:rsidRDefault="00B050CE" w:rsidP="00AE000B">
            <w:pPr>
              <w:jc w:val="right"/>
              <w:rPr>
                <w:sz w:val="21"/>
              </w:rPr>
            </w:pPr>
            <w:r w:rsidRPr="00CD2772">
              <w:rPr>
                <w:sz w:val="21"/>
              </w:rPr>
              <w:t>812 618 000</w:t>
            </w:r>
          </w:p>
        </w:tc>
        <w:tc>
          <w:tcPr>
            <w:tcW w:w="1775" w:type="dxa"/>
            <w:tcBorders>
              <w:top w:val="nil"/>
              <w:left w:val="nil"/>
              <w:bottom w:val="nil"/>
              <w:right w:val="nil"/>
            </w:tcBorders>
            <w:tcMar>
              <w:top w:w="128" w:type="dxa"/>
              <w:left w:w="43" w:type="dxa"/>
              <w:bottom w:w="43" w:type="dxa"/>
              <w:right w:w="43" w:type="dxa"/>
            </w:tcMar>
            <w:vAlign w:val="bottom"/>
          </w:tcPr>
          <w:p w14:paraId="7A1DDA43" w14:textId="77777777" w:rsidR="00B050CE" w:rsidRPr="00CD2772" w:rsidRDefault="00B050CE" w:rsidP="00AE000B">
            <w:pPr>
              <w:jc w:val="right"/>
              <w:rPr>
                <w:sz w:val="21"/>
              </w:rPr>
            </w:pPr>
            <w:r w:rsidRPr="00CD2772">
              <w:rPr>
                <w:sz w:val="21"/>
              </w:rPr>
              <w:t>617 695 469</w:t>
            </w:r>
          </w:p>
        </w:tc>
        <w:tc>
          <w:tcPr>
            <w:tcW w:w="1285" w:type="dxa"/>
            <w:tcBorders>
              <w:top w:val="nil"/>
              <w:left w:val="nil"/>
              <w:bottom w:val="nil"/>
              <w:right w:val="nil"/>
            </w:tcBorders>
            <w:tcMar>
              <w:top w:w="128" w:type="dxa"/>
              <w:left w:w="43" w:type="dxa"/>
              <w:bottom w:w="43" w:type="dxa"/>
              <w:right w:w="43" w:type="dxa"/>
            </w:tcMar>
            <w:vAlign w:val="bottom"/>
          </w:tcPr>
          <w:p w14:paraId="664B2A2F" w14:textId="77777777" w:rsidR="00B050CE" w:rsidRPr="00CD2772" w:rsidRDefault="00B050CE" w:rsidP="00AE000B">
            <w:pPr>
              <w:jc w:val="right"/>
              <w:rPr>
                <w:sz w:val="21"/>
              </w:rPr>
            </w:pPr>
            <w:r w:rsidRPr="00CD2772">
              <w:rPr>
                <w:sz w:val="21"/>
              </w:rPr>
              <w:t>-24 %</w:t>
            </w:r>
          </w:p>
        </w:tc>
      </w:tr>
      <w:tr w:rsidR="000908BE" w:rsidRPr="00CD2772" w14:paraId="1ADB582E" w14:textId="77777777" w:rsidTr="00AE000B">
        <w:trPr>
          <w:trHeight w:val="380"/>
        </w:trPr>
        <w:tc>
          <w:tcPr>
            <w:tcW w:w="3840" w:type="dxa"/>
            <w:tcBorders>
              <w:top w:val="nil"/>
              <w:left w:val="nil"/>
              <w:bottom w:val="nil"/>
              <w:right w:val="nil"/>
            </w:tcBorders>
            <w:tcMar>
              <w:top w:w="128" w:type="dxa"/>
              <w:left w:w="43" w:type="dxa"/>
              <w:bottom w:w="43" w:type="dxa"/>
              <w:right w:w="43" w:type="dxa"/>
            </w:tcMar>
          </w:tcPr>
          <w:p w14:paraId="0BF11D8B" w14:textId="77777777" w:rsidR="00B050CE" w:rsidRPr="00CD2772" w:rsidRDefault="00B050CE" w:rsidP="00CD2772">
            <w:pPr>
              <w:rPr>
                <w:sz w:val="21"/>
              </w:rPr>
            </w:pPr>
            <w:r w:rsidRPr="00CD2772">
              <w:rPr>
                <w:sz w:val="21"/>
              </w:rPr>
              <w:t>Tjenester</w:t>
            </w:r>
          </w:p>
        </w:tc>
        <w:tc>
          <w:tcPr>
            <w:tcW w:w="1775" w:type="dxa"/>
            <w:tcBorders>
              <w:top w:val="nil"/>
              <w:left w:val="nil"/>
              <w:bottom w:val="nil"/>
              <w:right w:val="nil"/>
            </w:tcBorders>
            <w:tcMar>
              <w:top w:w="128" w:type="dxa"/>
              <w:left w:w="43" w:type="dxa"/>
              <w:bottom w:w="43" w:type="dxa"/>
              <w:right w:w="43" w:type="dxa"/>
            </w:tcMar>
          </w:tcPr>
          <w:p w14:paraId="3C071492" w14:textId="77777777" w:rsidR="00B050CE" w:rsidRPr="00CD2772" w:rsidRDefault="00B050CE" w:rsidP="00AE000B">
            <w:pPr>
              <w:jc w:val="right"/>
              <w:rPr>
                <w:sz w:val="21"/>
              </w:rPr>
            </w:pPr>
          </w:p>
        </w:tc>
        <w:tc>
          <w:tcPr>
            <w:tcW w:w="1775" w:type="dxa"/>
            <w:tcBorders>
              <w:top w:val="nil"/>
              <w:left w:val="nil"/>
              <w:bottom w:val="nil"/>
              <w:right w:val="nil"/>
            </w:tcBorders>
            <w:tcMar>
              <w:top w:w="128" w:type="dxa"/>
              <w:left w:w="43" w:type="dxa"/>
              <w:bottom w:w="43" w:type="dxa"/>
              <w:right w:w="43" w:type="dxa"/>
            </w:tcMar>
            <w:vAlign w:val="bottom"/>
          </w:tcPr>
          <w:p w14:paraId="76ACEBEB" w14:textId="77777777" w:rsidR="00B050CE" w:rsidRPr="00CD2772" w:rsidRDefault="00B050CE" w:rsidP="00AE000B">
            <w:pPr>
              <w:jc w:val="right"/>
              <w:rPr>
                <w:sz w:val="21"/>
              </w:rPr>
            </w:pPr>
            <w:r w:rsidRPr="00CD2772">
              <w:rPr>
                <w:sz w:val="21"/>
              </w:rPr>
              <w:t>297 862 000</w:t>
            </w:r>
          </w:p>
        </w:tc>
        <w:tc>
          <w:tcPr>
            <w:tcW w:w="1775" w:type="dxa"/>
            <w:tcBorders>
              <w:top w:val="nil"/>
              <w:left w:val="nil"/>
              <w:bottom w:val="nil"/>
              <w:right w:val="nil"/>
            </w:tcBorders>
            <w:tcMar>
              <w:top w:w="128" w:type="dxa"/>
              <w:left w:w="43" w:type="dxa"/>
              <w:bottom w:w="43" w:type="dxa"/>
              <w:right w:w="43" w:type="dxa"/>
            </w:tcMar>
            <w:vAlign w:val="bottom"/>
          </w:tcPr>
          <w:p w14:paraId="62E39021" w14:textId="77777777" w:rsidR="00B050CE" w:rsidRPr="00CD2772" w:rsidRDefault="00B050CE" w:rsidP="00AE000B">
            <w:pPr>
              <w:jc w:val="right"/>
              <w:rPr>
                <w:sz w:val="21"/>
              </w:rPr>
            </w:pPr>
            <w:r w:rsidRPr="00CD2772">
              <w:rPr>
                <w:sz w:val="21"/>
              </w:rPr>
              <w:t>313 995 000</w:t>
            </w:r>
          </w:p>
        </w:tc>
        <w:tc>
          <w:tcPr>
            <w:tcW w:w="1775" w:type="dxa"/>
            <w:tcBorders>
              <w:top w:val="nil"/>
              <w:left w:val="nil"/>
              <w:bottom w:val="nil"/>
              <w:right w:val="nil"/>
            </w:tcBorders>
            <w:tcMar>
              <w:top w:w="128" w:type="dxa"/>
              <w:left w:w="43" w:type="dxa"/>
              <w:bottom w:w="43" w:type="dxa"/>
              <w:right w:w="43" w:type="dxa"/>
            </w:tcMar>
            <w:vAlign w:val="bottom"/>
          </w:tcPr>
          <w:p w14:paraId="4F1D2245" w14:textId="77777777" w:rsidR="00B050CE" w:rsidRPr="00CD2772" w:rsidRDefault="00B050CE" w:rsidP="00AE000B">
            <w:pPr>
              <w:jc w:val="right"/>
              <w:rPr>
                <w:sz w:val="21"/>
              </w:rPr>
            </w:pPr>
            <w:r w:rsidRPr="00CD2772">
              <w:rPr>
                <w:sz w:val="21"/>
              </w:rPr>
              <w:t>464 106 000</w:t>
            </w:r>
          </w:p>
        </w:tc>
        <w:tc>
          <w:tcPr>
            <w:tcW w:w="1775" w:type="dxa"/>
            <w:tcBorders>
              <w:top w:val="nil"/>
              <w:left w:val="nil"/>
              <w:bottom w:val="nil"/>
              <w:right w:val="nil"/>
            </w:tcBorders>
            <w:tcMar>
              <w:top w:w="128" w:type="dxa"/>
              <w:left w:w="43" w:type="dxa"/>
              <w:bottom w:w="43" w:type="dxa"/>
              <w:right w:w="43" w:type="dxa"/>
            </w:tcMar>
            <w:vAlign w:val="bottom"/>
          </w:tcPr>
          <w:p w14:paraId="2BB89A91" w14:textId="77777777" w:rsidR="00B050CE" w:rsidRPr="00CD2772" w:rsidRDefault="00B050CE" w:rsidP="00AE000B">
            <w:pPr>
              <w:jc w:val="right"/>
              <w:rPr>
                <w:sz w:val="21"/>
              </w:rPr>
            </w:pPr>
            <w:r w:rsidRPr="00CD2772">
              <w:rPr>
                <w:sz w:val="21"/>
              </w:rPr>
              <w:t>338 893 341</w:t>
            </w:r>
          </w:p>
        </w:tc>
        <w:tc>
          <w:tcPr>
            <w:tcW w:w="1285" w:type="dxa"/>
            <w:tcBorders>
              <w:top w:val="nil"/>
              <w:left w:val="nil"/>
              <w:bottom w:val="nil"/>
              <w:right w:val="nil"/>
            </w:tcBorders>
            <w:tcMar>
              <w:top w:w="128" w:type="dxa"/>
              <w:left w:w="43" w:type="dxa"/>
              <w:bottom w:w="43" w:type="dxa"/>
              <w:right w:w="43" w:type="dxa"/>
            </w:tcMar>
            <w:vAlign w:val="bottom"/>
          </w:tcPr>
          <w:p w14:paraId="640E7CEC" w14:textId="77777777" w:rsidR="00B050CE" w:rsidRPr="00CD2772" w:rsidRDefault="00B050CE" w:rsidP="00AE000B">
            <w:pPr>
              <w:jc w:val="right"/>
              <w:rPr>
                <w:sz w:val="21"/>
              </w:rPr>
            </w:pPr>
            <w:r w:rsidRPr="00CD2772">
              <w:rPr>
                <w:sz w:val="21"/>
              </w:rPr>
              <w:t>-27 %</w:t>
            </w:r>
          </w:p>
        </w:tc>
      </w:tr>
      <w:tr w:rsidR="000908BE" w:rsidRPr="00CD2772" w14:paraId="49DA2647" w14:textId="77777777" w:rsidTr="00AE000B">
        <w:trPr>
          <w:trHeight w:val="640"/>
        </w:trPr>
        <w:tc>
          <w:tcPr>
            <w:tcW w:w="3840" w:type="dxa"/>
            <w:tcBorders>
              <w:top w:val="nil"/>
              <w:left w:val="nil"/>
              <w:bottom w:val="nil"/>
              <w:right w:val="nil"/>
            </w:tcBorders>
            <w:tcMar>
              <w:top w:w="128" w:type="dxa"/>
              <w:left w:w="43" w:type="dxa"/>
              <w:bottom w:w="43" w:type="dxa"/>
              <w:right w:w="43" w:type="dxa"/>
            </w:tcMar>
          </w:tcPr>
          <w:p w14:paraId="6BD2AC82" w14:textId="77777777" w:rsidR="00B050CE" w:rsidRPr="00CD2772" w:rsidRDefault="00B050CE" w:rsidP="00CD2772">
            <w:pPr>
              <w:rPr>
                <w:sz w:val="21"/>
              </w:rPr>
            </w:pPr>
            <w:r w:rsidRPr="00CD2772">
              <w:rPr>
                <w:sz w:val="21"/>
              </w:rPr>
              <w:t>Retur til utlandet etter reparasjoner i Norge</w:t>
            </w:r>
          </w:p>
        </w:tc>
        <w:tc>
          <w:tcPr>
            <w:tcW w:w="1775" w:type="dxa"/>
            <w:tcBorders>
              <w:top w:val="nil"/>
              <w:left w:val="nil"/>
              <w:bottom w:val="nil"/>
              <w:right w:val="nil"/>
            </w:tcBorders>
            <w:tcMar>
              <w:top w:w="128" w:type="dxa"/>
              <w:left w:w="43" w:type="dxa"/>
              <w:bottom w:w="43" w:type="dxa"/>
              <w:right w:w="43" w:type="dxa"/>
            </w:tcMar>
          </w:tcPr>
          <w:p w14:paraId="0C30E23A" w14:textId="77777777" w:rsidR="00B050CE" w:rsidRPr="00CD2772" w:rsidRDefault="00B050CE" w:rsidP="00AE000B">
            <w:pPr>
              <w:jc w:val="right"/>
              <w:rPr>
                <w:sz w:val="21"/>
              </w:rPr>
            </w:pPr>
          </w:p>
        </w:tc>
        <w:tc>
          <w:tcPr>
            <w:tcW w:w="1775" w:type="dxa"/>
            <w:tcBorders>
              <w:top w:val="nil"/>
              <w:left w:val="nil"/>
              <w:bottom w:val="nil"/>
              <w:right w:val="nil"/>
            </w:tcBorders>
            <w:tcMar>
              <w:top w:w="128" w:type="dxa"/>
              <w:left w:w="43" w:type="dxa"/>
              <w:bottom w:w="43" w:type="dxa"/>
              <w:right w:w="43" w:type="dxa"/>
            </w:tcMar>
            <w:vAlign w:val="bottom"/>
          </w:tcPr>
          <w:p w14:paraId="4A638D3B" w14:textId="77777777" w:rsidR="00B050CE" w:rsidRPr="00CD2772" w:rsidRDefault="00B050CE" w:rsidP="00AE000B">
            <w:pPr>
              <w:jc w:val="right"/>
              <w:rPr>
                <w:sz w:val="21"/>
              </w:rPr>
            </w:pPr>
            <w:r w:rsidRPr="00CD2772">
              <w:rPr>
                <w:sz w:val="21"/>
              </w:rPr>
              <w:t>73 508 000</w:t>
            </w:r>
          </w:p>
        </w:tc>
        <w:tc>
          <w:tcPr>
            <w:tcW w:w="1775" w:type="dxa"/>
            <w:tcBorders>
              <w:top w:val="nil"/>
              <w:left w:val="nil"/>
              <w:bottom w:val="nil"/>
              <w:right w:val="nil"/>
            </w:tcBorders>
            <w:tcMar>
              <w:top w:w="128" w:type="dxa"/>
              <w:left w:w="43" w:type="dxa"/>
              <w:bottom w:w="43" w:type="dxa"/>
              <w:right w:w="43" w:type="dxa"/>
            </w:tcMar>
            <w:vAlign w:val="bottom"/>
          </w:tcPr>
          <w:p w14:paraId="682DF92E" w14:textId="77777777" w:rsidR="00B050CE" w:rsidRPr="00CD2772" w:rsidRDefault="00B050CE" w:rsidP="00AE000B">
            <w:pPr>
              <w:jc w:val="right"/>
              <w:rPr>
                <w:sz w:val="21"/>
              </w:rPr>
            </w:pPr>
            <w:r w:rsidRPr="00CD2772">
              <w:rPr>
                <w:sz w:val="21"/>
              </w:rPr>
              <w:t>457 266 000</w:t>
            </w:r>
          </w:p>
        </w:tc>
        <w:tc>
          <w:tcPr>
            <w:tcW w:w="1775" w:type="dxa"/>
            <w:tcBorders>
              <w:top w:val="nil"/>
              <w:left w:val="nil"/>
              <w:bottom w:val="nil"/>
              <w:right w:val="nil"/>
            </w:tcBorders>
            <w:tcMar>
              <w:top w:w="128" w:type="dxa"/>
              <w:left w:w="43" w:type="dxa"/>
              <w:bottom w:w="43" w:type="dxa"/>
              <w:right w:w="43" w:type="dxa"/>
            </w:tcMar>
            <w:vAlign w:val="bottom"/>
          </w:tcPr>
          <w:p w14:paraId="46BD575E" w14:textId="77777777" w:rsidR="00B050CE" w:rsidRPr="00CD2772" w:rsidRDefault="00B050CE" w:rsidP="00AE000B">
            <w:pPr>
              <w:jc w:val="right"/>
              <w:rPr>
                <w:sz w:val="21"/>
              </w:rPr>
            </w:pPr>
            <w:r w:rsidRPr="00CD2772">
              <w:rPr>
                <w:sz w:val="21"/>
              </w:rPr>
              <w:t>446 406 000</w:t>
            </w:r>
          </w:p>
        </w:tc>
        <w:tc>
          <w:tcPr>
            <w:tcW w:w="1775" w:type="dxa"/>
            <w:tcBorders>
              <w:top w:val="nil"/>
              <w:left w:val="nil"/>
              <w:bottom w:val="nil"/>
              <w:right w:val="nil"/>
            </w:tcBorders>
            <w:tcMar>
              <w:top w:w="128" w:type="dxa"/>
              <w:left w:w="43" w:type="dxa"/>
              <w:bottom w:w="43" w:type="dxa"/>
              <w:right w:w="43" w:type="dxa"/>
            </w:tcMar>
            <w:vAlign w:val="bottom"/>
          </w:tcPr>
          <w:p w14:paraId="68CD7C13" w14:textId="77777777" w:rsidR="00B050CE" w:rsidRPr="00CD2772" w:rsidRDefault="00B050CE" w:rsidP="00AE000B">
            <w:pPr>
              <w:jc w:val="right"/>
              <w:rPr>
                <w:sz w:val="21"/>
              </w:rPr>
            </w:pPr>
            <w:r w:rsidRPr="00CD2772">
              <w:rPr>
                <w:sz w:val="21"/>
              </w:rPr>
              <w:t>276 628 298</w:t>
            </w:r>
          </w:p>
        </w:tc>
        <w:tc>
          <w:tcPr>
            <w:tcW w:w="1285" w:type="dxa"/>
            <w:tcBorders>
              <w:top w:val="nil"/>
              <w:left w:val="nil"/>
              <w:bottom w:val="nil"/>
              <w:right w:val="nil"/>
            </w:tcBorders>
            <w:tcMar>
              <w:top w:w="128" w:type="dxa"/>
              <w:left w:w="43" w:type="dxa"/>
              <w:bottom w:w="43" w:type="dxa"/>
              <w:right w:w="43" w:type="dxa"/>
            </w:tcMar>
            <w:vAlign w:val="bottom"/>
          </w:tcPr>
          <w:p w14:paraId="2E1DD752" w14:textId="77777777" w:rsidR="00B050CE" w:rsidRPr="00CD2772" w:rsidRDefault="00B050CE" w:rsidP="00AE000B">
            <w:pPr>
              <w:jc w:val="right"/>
              <w:rPr>
                <w:sz w:val="21"/>
              </w:rPr>
            </w:pPr>
            <w:r w:rsidRPr="00CD2772">
              <w:rPr>
                <w:sz w:val="21"/>
              </w:rPr>
              <w:t>-38 %</w:t>
            </w:r>
          </w:p>
        </w:tc>
      </w:tr>
      <w:tr w:rsidR="000908BE" w:rsidRPr="00CD2772" w14:paraId="5C2D4362" w14:textId="77777777" w:rsidTr="00AE000B">
        <w:trPr>
          <w:trHeight w:val="380"/>
        </w:trPr>
        <w:tc>
          <w:tcPr>
            <w:tcW w:w="3840" w:type="dxa"/>
            <w:tcBorders>
              <w:top w:val="nil"/>
              <w:left w:val="nil"/>
              <w:bottom w:val="nil"/>
              <w:right w:val="nil"/>
            </w:tcBorders>
            <w:tcMar>
              <w:top w:w="128" w:type="dxa"/>
              <w:left w:w="43" w:type="dxa"/>
              <w:bottom w:w="43" w:type="dxa"/>
              <w:right w:w="43" w:type="dxa"/>
            </w:tcMar>
          </w:tcPr>
          <w:p w14:paraId="50FB4231" w14:textId="77777777" w:rsidR="00B050CE" w:rsidRPr="00CD2772" w:rsidRDefault="00B050CE" w:rsidP="00CD2772">
            <w:pPr>
              <w:rPr>
                <w:sz w:val="21"/>
              </w:rPr>
            </w:pPr>
            <w:r w:rsidRPr="00CD2772">
              <w:rPr>
                <w:sz w:val="21"/>
              </w:rPr>
              <w:t>Formidling av forsvarsmateriell</w:t>
            </w:r>
          </w:p>
        </w:tc>
        <w:tc>
          <w:tcPr>
            <w:tcW w:w="1775" w:type="dxa"/>
            <w:tcBorders>
              <w:top w:val="nil"/>
              <w:left w:val="nil"/>
              <w:bottom w:val="nil"/>
              <w:right w:val="nil"/>
            </w:tcBorders>
            <w:tcMar>
              <w:top w:w="128" w:type="dxa"/>
              <w:left w:w="43" w:type="dxa"/>
              <w:bottom w:w="43" w:type="dxa"/>
              <w:right w:w="43" w:type="dxa"/>
            </w:tcMar>
          </w:tcPr>
          <w:p w14:paraId="522727D1" w14:textId="77777777" w:rsidR="00B050CE" w:rsidRPr="00CD2772" w:rsidRDefault="00B050CE" w:rsidP="00AE000B">
            <w:pPr>
              <w:jc w:val="right"/>
              <w:rPr>
                <w:sz w:val="21"/>
              </w:rPr>
            </w:pPr>
          </w:p>
        </w:tc>
        <w:tc>
          <w:tcPr>
            <w:tcW w:w="1775" w:type="dxa"/>
            <w:tcBorders>
              <w:top w:val="nil"/>
              <w:left w:val="nil"/>
              <w:bottom w:val="nil"/>
              <w:right w:val="nil"/>
            </w:tcBorders>
            <w:tcMar>
              <w:top w:w="128" w:type="dxa"/>
              <w:left w:w="43" w:type="dxa"/>
              <w:bottom w:w="43" w:type="dxa"/>
              <w:right w:w="43" w:type="dxa"/>
            </w:tcMar>
            <w:vAlign w:val="bottom"/>
          </w:tcPr>
          <w:p w14:paraId="432F6AD9" w14:textId="77777777" w:rsidR="00B050CE" w:rsidRPr="00CD2772" w:rsidRDefault="00B050CE" w:rsidP="00AE000B">
            <w:pPr>
              <w:jc w:val="right"/>
              <w:rPr>
                <w:sz w:val="21"/>
              </w:rPr>
            </w:pPr>
            <w:r w:rsidRPr="00CD2772">
              <w:rPr>
                <w:sz w:val="21"/>
              </w:rPr>
              <w:t>10 093 000</w:t>
            </w:r>
          </w:p>
        </w:tc>
        <w:tc>
          <w:tcPr>
            <w:tcW w:w="1775" w:type="dxa"/>
            <w:tcBorders>
              <w:top w:val="nil"/>
              <w:left w:val="nil"/>
              <w:bottom w:val="nil"/>
              <w:right w:val="nil"/>
            </w:tcBorders>
            <w:tcMar>
              <w:top w:w="128" w:type="dxa"/>
              <w:left w:w="43" w:type="dxa"/>
              <w:bottom w:w="43" w:type="dxa"/>
              <w:right w:w="43" w:type="dxa"/>
            </w:tcMar>
            <w:vAlign w:val="bottom"/>
          </w:tcPr>
          <w:p w14:paraId="0D22CC38" w14:textId="77777777" w:rsidR="00B050CE" w:rsidRPr="00CD2772" w:rsidRDefault="00B050CE" w:rsidP="00AE000B">
            <w:pPr>
              <w:jc w:val="right"/>
              <w:rPr>
                <w:sz w:val="21"/>
              </w:rPr>
            </w:pPr>
            <w:r w:rsidRPr="00CD2772">
              <w:rPr>
                <w:sz w:val="21"/>
              </w:rPr>
              <w:t>13 924 000</w:t>
            </w:r>
          </w:p>
        </w:tc>
        <w:tc>
          <w:tcPr>
            <w:tcW w:w="1775" w:type="dxa"/>
            <w:tcBorders>
              <w:top w:val="nil"/>
              <w:left w:val="nil"/>
              <w:bottom w:val="nil"/>
              <w:right w:val="nil"/>
            </w:tcBorders>
            <w:tcMar>
              <w:top w:w="128" w:type="dxa"/>
              <w:left w:w="43" w:type="dxa"/>
              <w:bottom w:w="43" w:type="dxa"/>
              <w:right w:w="43" w:type="dxa"/>
            </w:tcMar>
            <w:vAlign w:val="bottom"/>
          </w:tcPr>
          <w:p w14:paraId="0B013B77" w14:textId="77777777" w:rsidR="00B050CE" w:rsidRPr="00CD2772" w:rsidRDefault="00B050CE" w:rsidP="00AE000B">
            <w:pPr>
              <w:jc w:val="right"/>
              <w:rPr>
                <w:sz w:val="21"/>
              </w:rPr>
            </w:pPr>
            <w:r w:rsidRPr="00CD2772">
              <w:rPr>
                <w:sz w:val="21"/>
              </w:rPr>
              <w:t>250 820 000</w:t>
            </w:r>
          </w:p>
        </w:tc>
        <w:tc>
          <w:tcPr>
            <w:tcW w:w="1775" w:type="dxa"/>
            <w:tcBorders>
              <w:top w:val="nil"/>
              <w:left w:val="nil"/>
              <w:bottom w:val="nil"/>
              <w:right w:val="nil"/>
            </w:tcBorders>
            <w:tcMar>
              <w:top w:w="128" w:type="dxa"/>
              <w:left w:w="43" w:type="dxa"/>
              <w:bottom w:w="43" w:type="dxa"/>
              <w:right w:w="43" w:type="dxa"/>
            </w:tcMar>
            <w:vAlign w:val="bottom"/>
          </w:tcPr>
          <w:p w14:paraId="495303C5" w14:textId="77777777" w:rsidR="00B050CE" w:rsidRPr="00CD2772" w:rsidRDefault="00B050CE" w:rsidP="00AE000B">
            <w:pPr>
              <w:jc w:val="right"/>
              <w:rPr>
                <w:sz w:val="21"/>
              </w:rPr>
            </w:pPr>
            <w:r w:rsidRPr="00CD2772">
              <w:rPr>
                <w:sz w:val="21"/>
              </w:rPr>
              <w:t>309 909 837</w:t>
            </w:r>
          </w:p>
        </w:tc>
        <w:tc>
          <w:tcPr>
            <w:tcW w:w="1285" w:type="dxa"/>
            <w:tcBorders>
              <w:top w:val="nil"/>
              <w:left w:val="nil"/>
              <w:bottom w:val="nil"/>
              <w:right w:val="nil"/>
            </w:tcBorders>
            <w:tcMar>
              <w:top w:w="128" w:type="dxa"/>
              <w:left w:w="43" w:type="dxa"/>
              <w:bottom w:w="43" w:type="dxa"/>
              <w:right w:w="43" w:type="dxa"/>
            </w:tcMar>
            <w:vAlign w:val="bottom"/>
          </w:tcPr>
          <w:p w14:paraId="10C4779C" w14:textId="77777777" w:rsidR="00B050CE" w:rsidRPr="00CD2772" w:rsidRDefault="00B050CE" w:rsidP="00AE000B">
            <w:pPr>
              <w:jc w:val="right"/>
              <w:rPr>
                <w:sz w:val="21"/>
              </w:rPr>
            </w:pPr>
            <w:r w:rsidRPr="00CD2772">
              <w:rPr>
                <w:sz w:val="21"/>
              </w:rPr>
              <w:t>24 %</w:t>
            </w:r>
          </w:p>
        </w:tc>
      </w:tr>
      <w:tr w:rsidR="000908BE" w:rsidRPr="00CD2772" w14:paraId="4E8EAD10" w14:textId="77777777" w:rsidTr="00AE000B">
        <w:trPr>
          <w:trHeight w:val="380"/>
        </w:trPr>
        <w:tc>
          <w:tcPr>
            <w:tcW w:w="3840" w:type="dxa"/>
            <w:tcBorders>
              <w:top w:val="nil"/>
              <w:left w:val="nil"/>
              <w:bottom w:val="single" w:sz="4" w:space="0" w:color="000000"/>
              <w:right w:val="nil"/>
            </w:tcBorders>
            <w:tcMar>
              <w:top w:w="128" w:type="dxa"/>
              <w:left w:w="43" w:type="dxa"/>
              <w:bottom w:w="43" w:type="dxa"/>
              <w:right w:w="43" w:type="dxa"/>
            </w:tcMar>
          </w:tcPr>
          <w:p w14:paraId="4F7EEAC8" w14:textId="77777777" w:rsidR="00B050CE" w:rsidRPr="00CD2772" w:rsidRDefault="00B050CE" w:rsidP="00CD2772">
            <w:pPr>
              <w:rPr>
                <w:sz w:val="21"/>
              </w:rPr>
            </w:pPr>
            <w:r w:rsidRPr="00CD2772">
              <w:rPr>
                <w:sz w:val="21"/>
              </w:rPr>
              <w:t>Sum</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5301CEE0" w14:textId="77777777" w:rsidR="00B050CE" w:rsidRPr="00CD2772" w:rsidRDefault="00B050CE" w:rsidP="00AE000B">
            <w:pPr>
              <w:jc w:val="right"/>
              <w:rPr>
                <w:sz w:val="21"/>
              </w:rPr>
            </w:pPr>
            <w:r w:rsidRPr="00CD2772">
              <w:rPr>
                <w:sz w:val="21"/>
              </w:rPr>
              <w:t>1 647 013 000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076A4783" w14:textId="77777777" w:rsidR="00B050CE" w:rsidRPr="00CD2772" w:rsidRDefault="00B050CE" w:rsidP="00AE000B">
            <w:pPr>
              <w:jc w:val="right"/>
              <w:rPr>
                <w:sz w:val="21"/>
              </w:rPr>
            </w:pPr>
            <w:r w:rsidRPr="00CD2772">
              <w:rPr>
                <w:sz w:val="21"/>
              </w:rPr>
              <w:t>1 122 076 000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134621CB" w14:textId="77777777" w:rsidR="00B050CE" w:rsidRPr="00CD2772" w:rsidRDefault="00B050CE" w:rsidP="00AE000B">
            <w:pPr>
              <w:jc w:val="right"/>
              <w:rPr>
                <w:sz w:val="21"/>
              </w:rPr>
            </w:pPr>
            <w:r w:rsidRPr="00CD2772">
              <w:rPr>
                <w:sz w:val="21"/>
              </w:rPr>
              <w:t>1 522 064 000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048B1AE1" w14:textId="77777777" w:rsidR="00B050CE" w:rsidRPr="00CD2772" w:rsidRDefault="00B050CE" w:rsidP="00AE000B">
            <w:pPr>
              <w:jc w:val="right"/>
              <w:rPr>
                <w:sz w:val="21"/>
              </w:rPr>
            </w:pPr>
            <w:r w:rsidRPr="00CD2772">
              <w:rPr>
                <w:sz w:val="21"/>
              </w:rPr>
              <w:t>1 973 950 000</w:t>
            </w:r>
          </w:p>
        </w:tc>
        <w:tc>
          <w:tcPr>
            <w:tcW w:w="1775" w:type="dxa"/>
            <w:tcBorders>
              <w:top w:val="nil"/>
              <w:left w:val="nil"/>
              <w:bottom w:val="single" w:sz="4" w:space="0" w:color="000000"/>
              <w:right w:val="nil"/>
            </w:tcBorders>
            <w:tcMar>
              <w:top w:w="128" w:type="dxa"/>
              <w:left w:w="43" w:type="dxa"/>
              <w:bottom w:w="43" w:type="dxa"/>
              <w:right w:w="43" w:type="dxa"/>
            </w:tcMar>
            <w:vAlign w:val="bottom"/>
          </w:tcPr>
          <w:p w14:paraId="6792CAB4" w14:textId="77777777" w:rsidR="00B050CE" w:rsidRPr="00CD2772" w:rsidRDefault="00B050CE" w:rsidP="00AE000B">
            <w:pPr>
              <w:jc w:val="right"/>
              <w:rPr>
                <w:sz w:val="21"/>
              </w:rPr>
            </w:pPr>
            <w:r w:rsidRPr="00CD2772">
              <w:rPr>
                <w:sz w:val="21"/>
              </w:rPr>
              <w:t>1 543 126 945</w:t>
            </w:r>
          </w:p>
        </w:tc>
        <w:tc>
          <w:tcPr>
            <w:tcW w:w="1285" w:type="dxa"/>
            <w:tcBorders>
              <w:top w:val="nil"/>
              <w:left w:val="nil"/>
              <w:bottom w:val="single" w:sz="4" w:space="0" w:color="000000"/>
              <w:right w:val="nil"/>
            </w:tcBorders>
            <w:tcMar>
              <w:top w:w="128" w:type="dxa"/>
              <w:left w:w="43" w:type="dxa"/>
              <w:bottom w:w="43" w:type="dxa"/>
              <w:right w:w="43" w:type="dxa"/>
            </w:tcMar>
            <w:vAlign w:val="bottom"/>
          </w:tcPr>
          <w:p w14:paraId="0577589A" w14:textId="77777777" w:rsidR="00B050CE" w:rsidRPr="00CD2772" w:rsidRDefault="00B050CE" w:rsidP="00AE000B">
            <w:pPr>
              <w:jc w:val="right"/>
              <w:rPr>
                <w:sz w:val="21"/>
              </w:rPr>
            </w:pPr>
            <w:r w:rsidRPr="00CD2772">
              <w:rPr>
                <w:sz w:val="21"/>
              </w:rPr>
              <w:t>-22 %</w:t>
            </w:r>
          </w:p>
        </w:tc>
      </w:tr>
      <w:tr w:rsidR="000908BE" w:rsidRPr="00CD2772" w14:paraId="16F85AE2" w14:textId="77777777" w:rsidTr="00AE000B">
        <w:trPr>
          <w:trHeight w:val="380"/>
        </w:trPr>
        <w:tc>
          <w:tcPr>
            <w:tcW w:w="3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22397" w14:textId="77777777" w:rsidR="00B050CE" w:rsidRPr="00CD2772" w:rsidRDefault="00B050CE" w:rsidP="00CD2772">
            <w:pPr>
              <w:rPr>
                <w:sz w:val="21"/>
              </w:rPr>
            </w:pPr>
            <w:r w:rsidRPr="00CD2772">
              <w:rPr>
                <w:rStyle w:val="halvfet0"/>
                <w:sz w:val="21"/>
              </w:rPr>
              <w:t>Totalsum</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C3D75" w14:textId="77777777" w:rsidR="00B050CE" w:rsidRPr="00CD2772" w:rsidRDefault="00B050CE" w:rsidP="00AE000B">
            <w:pPr>
              <w:jc w:val="right"/>
              <w:rPr>
                <w:sz w:val="21"/>
              </w:rPr>
            </w:pPr>
            <w:r w:rsidRPr="00CD2772">
              <w:rPr>
                <w:rStyle w:val="halvfet0"/>
                <w:sz w:val="21"/>
              </w:rPr>
              <w:t>7 973 637 000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E9709" w14:textId="77777777" w:rsidR="00B050CE" w:rsidRPr="00CD2772" w:rsidRDefault="00B050CE" w:rsidP="00AE000B">
            <w:pPr>
              <w:jc w:val="right"/>
              <w:rPr>
                <w:sz w:val="21"/>
              </w:rPr>
            </w:pPr>
            <w:r w:rsidRPr="00CD2772">
              <w:rPr>
                <w:rStyle w:val="halvfet0"/>
                <w:sz w:val="21"/>
              </w:rPr>
              <w:t>8 848 910 000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74EC78" w14:textId="77777777" w:rsidR="00B050CE" w:rsidRPr="00CD2772" w:rsidRDefault="00B050CE" w:rsidP="00AE000B">
            <w:pPr>
              <w:jc w:val="right"/>
              <w:rPr>
                <w:sz w:val="21"/>
              </w:rPr>
            </w:pPr>
            <w:r w:rsidRPr="00CD2772">
              <w:rPr>
                <w:rStyle w:val="halvfet0"/>
                <w:sz w:val="21"/>
              </w:rPr>
              <w:t>11 945 495 000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073EA" w14:textId="77777777" w:rsidR="00B050CE" w:rsidRPr="00CD2772" w:rsidRDefault="00B050CE" w:rsidP="00AE000B">
            <w:pPr>
              <w:jc w:val="right"/>
              <w:rPr>
                <w:sz w:val="21"/>
              </w:rPr>
            </w:pPr>
            <w:r w:rsidRPr="00CD2772">
              <w:rPr>
                <w:rStyle w:val="halvfet0"/>
                <w:sz w:val="21"/>
              </w:rPr>
              <w:t>16 206 944 000</w:t>
            </w:r>
          </w:p>
        </w:tc>
        <w:tc>
          <w:tcPr>
            <w:tcW w:w="17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B93F4" w14:textId="77777777" w:rsidR="00B050CE" w:rsidRPr="00CD2772" w:rsidRDefault="00B050CE" w:rsidP="00AE000B">
            <w:pPr>
              <w:jc w:val="right"/>
              <w:rPr>
                <w:sz w:val="21"/>
              </w:rPr>
            </w:pPr>
            <w:r w:rsidRPr="00CD2772">
              <w:rPr>
                <w:rStyle w:val="halvfet0"/>
                <w:sz w:val="21"/>
              </w:rPr>
              <w:t>21 263 575 697</w:t>
            </w:r>
          </w:p>
        </w:tc>
        <w:tc>
          <w:tcPr>
            <w:tcW w:w="12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7B71C" w14:textId="77777777" w:rsidR="00B050CE" w:rsidRPr="00CD2772" w:rsidRDefault="00B050CE" w:rsidP="00AE000B">
            <w:pPr>
              <w:jc w:val="right"/>
              <w:rPr>
                <w:sz w:val="21"/>
              </w:rPr>
            </w:pPr>
            <w:r w:rsidRPr="00CD2772">
              <w:rPr>
                <w:rStyle w:val="halvfet0"/>
                <w:sz w:val="21"/>
              </w:rPr>
              <w:t>31 %</w:t>
            </w:r>
          </w:p>
        </w:tc>
      </w:tr>
    </w:tbl>
    <w:p w14:paraId="5630ED25" w14:textId="77777777" w:rsidR="00AE000B" w:rsidRDefault="00AE000B" w:rsidP="00CD2772">
      <w:pPr>
        <w:sectPr w:rsidR="00AE000B" w:rsidSect="00AE000B">
          <w:pgSz w:w="16838" w:h="11905" w:orient="landscape"/>
          <w:pgMar w:top="1162" w:right="1531" w:bottom="1162" w:left="1213" w:header="709" w:footer="709" w:gutter="0"/>
          <w:cols w:space="708"/>
          <w:noEndnote/>
          <w:titlePg/>
        </w:sectPr>
      </w:pPr>
    </w:p>
    <w:p w14:paraId="6CDF23A0" w14:textId="09950564" w:rsidR="00B050CE" w:rsidRPr="00CD2772" w:rsidRDefault="00CD2772" w:rsidP="00CD2772">
      <w:r w:rsidRPr="00CD2772">
        <w:rPr>
          <w:noProof/>
        </w:rPr>
        <w:drawing>
          <wp:inline distT="0" distB="0" distL="0" distR="0" wp14:anchorId="6B8BF849" wp14:editId="6098E9F4">
            <wp:extent cx="6086475" cy="2886075"/>
            <wp:effectExtent l="0" t="0" r="0" b="0"/>
            <wp:docPr id="91"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766AF3B" w14:textId="77777777" w:rsidR="00B050CE" w:rsidRPr="00CD2772" w:rsidRDefault="00B050CE" w:rsidP="00CD2772">
      <w:pPr>
        <w:pStyle w:val="figur-tittel"/>
      </w:pPr>
      <w:r w:rsidRPr="00CD2772">
        <w:t>Eksport i verdi av A- og B-materiell i 2025 fordelt på regioner i NOK</w:t>
      </w:r>
    </w:p>
    <w:p w14:paraId="495D38E2" w14:textId="77777777" w:rsidR="00B050CE" w:rsidRPr="00CD2772" w:rsidRDefault="00B050CE" w:rsidP="00CD2772">
      <w:pPr>
        <w:pStyle w:val="Kilde"/>
      </w:pPr>
      <w:r w:rsidRPr="00CD2772">
        <w:t>Kilde: DEKSA</w:t>
      </w:r>
    </w:p>
    <w:p w14:paraId="185C16C3" w14:textId="4787F7AC" w:rsidR="00B050CE" w:rsidRPr="00CD2772" w:rsidRDefault="00CD2772" w:rsidP="00CD2772">
      <w:r w:rsidRPr="00CD2772">
        <w:rPr>
          <w:noProof/>
        </w:rPr>
        <w:drawing>
          <wp:inline distT="0" distB="0" distL="0" distR="0" wp14:anchorId="3359F12E" wp14:editId="63F4F5D6">
            <wp:extent cx="6086475" cy="2886075"/>
            <wp:effectExtent l="0" t="0" r="0" b="0"/>
            <wp:docPr id="9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FE1F675" w14:textId="5D3A5743" w:rsidR="00B050CE" w:rsidRPr="00CD2772" w:rsidRDefault="00B050CE" w:rsidP="00CD2772">
      <w:pPr>
        <w:pStyle w:val="figur-tittel"/>
      </w:pPr>
      <w:r w:rsidRPr="00CD2772">
        <w:t>Eksport i verdi av A- og B-materiell i 2025 fordelt på regioner i prosent</w:t>
      </w:r>
      <w:r w:rsidR="00CD2772">
        <w:t xml:space="preserve"> </w:t>
      </w:r>
    </w:p>
    <w:p w14:paraId="3AB8A226" w14:textId="77777777" w:rsidR="00B050CE" w:rsidRPr="00CD2772" w:rsidRDefault="00B050CE" w:rsidP="00CD2772">
      <w:pPr>
        <w:pStyle w:val="Kilde"/>
      </w:pPr>
      <w:r w:rsidRPr="00CD2772">
        <w:t>Kilde: DEKSA</w:t>
      </w:r>
    </w:p>
    <w:p w14:paraId="583155C2" w14:textId="6DA5374A" w:rsidR="00B050CE" w:rsidRPr="00CD2772" w:rsidRDefault="00CD2772" w:rsidP="00CD2772">
      <w:r w:rsidRPr="00CD2772">
        <w:rPr>
          <w:noProof/>
        </w:rPr>
        <w:drawing>
          <wp:inline distT="0" distB="0" distL="0" distR="0" wp14:anchorId="39FBECC3" wp14:editId="3755B248">
            <wp:extent cx="2914650" cy="2876550"/>
            <wp:effectExtent l="0" t="0" r="0" b="0"/>
            <wp:docPr id="99"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7B3D807" w14:textId="77777777" w:rsidR="00B050CE" w:rsidRPr="00CD2772" w:rsidRDefault="00B050CE" w:rsidP="00CD2772">
      <w:pPr>
        <w:pStyle w:val="figur-tittel"/>
      </w:pPr>
      <w:r w:rsidRPr="00CD2772">
        <w:t xml:space="preserve">Eksport av A-materiell i 2025 fordelt på varekategoriene i </w:t>
      </w:r>
      <w:proofErr w:type="spellStart"/>
      <w:r w:rsidRPr="00CD2772">
        <w:t>vareliste</w:t>
      </w:r>
      <w:proofErr w:type="spellEnd"/>
      <w:r w:rsidRPr="00CD2772">
        <w:t xml:space="preserve"> I</w:t>
      </w:r>
    </w:p>
    <w:p w14:paraId="49737B9B" w14:textId="77777777" w:rsidR="00B050CE" w:rsidRPr="00CD2772" w:rsidRDefault="00B050CE" w:rsidP="00CD2772">
      <w:pPr>
        <w:pStyle w:val="Kilde"/>
      </w:pPr>
      <w:r w:rsidRPr="00CD2772">
        <w:t>Kilde: DEKSA</w:t>
      </w:r>
    </w:p>
    <w:p w14:paraId="6E59B4E9" w14:textId="00C9E525" w:rsidR="00B050CE" w:rsidRPr="00CD2772" w:rsidRDefault="00CD2772" w:rsidP="00CD2772">
      <w:r w:rsidRPr="00CD2772">
        <w:rPr>
          <w:noProof/>
        </w:rPr>
        <w:drawing>
          <wp:inline distT="0" distB="0" distL="0" distR="0" wp14:anchorId="47D778A1" wp14:editId="6C39CF12">
            <wp:extent cx="2914650" cy="2876550"/>
            <wp:effectExtent l="0" t="0" r="0" b="0"/>
            <wp:docPr id="10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27E330D" w14:textId="77777777" w:rsidR="00B050CE" w:rsidRPr="00CD2772" w:rsidRDefault="00B050CE" w:rsidP="00CD2772">
      <w:pPr>
        <w:pStyle w:val="figur-tittel"/>
      </w:pPr>
      <w:r w:rsidRPr="00CD2772">
        <w:t xml:space="preserve">Eksport av B-materiell i 2025 fordelt på varekategoriene i </w:t>
      </w:r>
      <w:proofErr w:type="spellStart"/>
      <w:r w:rsidRPr="00CD2772">
        <w:t>vareliste</w:t>
      </w:r>
      <w:proofErr w:type="spellEnd"/>
      <w:r w:rsidRPr="00CD2772">
        <w:t xml:space="preserve"> I</w:t>
      </w:r>
    </w:p>
    <w:p w14:paraId="3E793C7C" w14:textId="77777777" w:rsidR="00B050CE" w:rsidRPr="00CD2772" w:rsidRDefault="00B050CE" w:rsidP="00CD2772">
      <w:pPr>
        <w:pStyle w:val="Kilde"/>
      </w:pPr>
      <w:r w:rsidRPr="00CD2772">
        <w:t>Kilde: DEKSA</w:t>
      </w:r>
    </w:p>
    <w:p w14:paraId="4C1234D2" w14:textId="05F42871" w:rsidR="00B050CE" w:rsidRPr="00CD2772" w:rsidRDefault="00CD2772" w:rsidP="00CD2772">
      <w:r w:rsidRPr="00CD2772">
        <w:rPr>
          <w:noProof/>
        </w:rPr>
        <w:drawing>
          <wp:inline distT="0" distB="0" distL="0" distR="0" wp14:anchorId="412CE7C4" wp14:editId="3745A5BE">
            <wp:extent cx="2914650" cy="5753100"/>
            <wp:effectExtent l="0" t="0" r="0" b="0"/>
            <wp:docPr id="10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5753100"/>
                    </a:xfrm>
                    <a:prstGeom prst="rect">
                      <a:avLst/>
                    </a:prstGeom>
                    <a:noFill/>
                    <a:ln>
                      <a:noFill/>
                    </a:ln>
                  </pic:spPr>
                </pic:pic>
              </a:graphicData>
            </a:graphic>
          </wp:inline>
        </w:drawing>
      </w:r>
    </w:p>
    <w:p w14:paraId="7181299D" w14:textId="77777777" w:rsidR="00B050CE" w:rsidRPr="00CD2772" w:rsidRDefault="00B050CE" w:rsidP="00CD2772">
      <w:pPr>
        <w:pStyle w:val="figur-tittel"/>
      </w:pPr>
      <w:r w:rsidRPr="00CD2772">
        <w:t>Største mottakere av forsvarsmateriell fra Norge i 2025 (over 100 MNOK)</w:t>
      </w:r>
    </w:p>
    <w:p w14:paraId="03265743" w14:textId="77777777" w:rsidR="00B050CE" w:rsidRPr="00CD2772" w:rsidRDefault="00B050CE" w:rsidP="00CD2772">
      <w:pPr>
        <w:pStyle w:val="figur-noter"/>
      </w:pPr>
      <w:r w:rsidRPr="00CD2772">
        <w:rPr>
          <w:rStyle w:val="skrift-hevet"/>
        </w:rPr>
        <w:t>1</w:t>
      </w:r>
      <w:r w:rsidRPr="00CD2772">
        <w:tab/>
        <w:t xml:space="preserve">Omfatter utførsel til European </w:t>
      </w:r>
      <w:proofErr w:type="spellStart"/>
      <w:r w:rsidRPr="00CD2772">
        <w:t>Defense</w:t>
      </w:r>
      <w:proofErr w:type="spellEnd"/>
      <w:r w:rsidRPr="00CD2772">
        <w:t xml:space="preserve"> Fund og European </w:t>
      </w:r>
      <w:proofErr w:type="spellStart"/>
      <w:r w:rsidRPr="00CD2772">
        <w:t>Defense</w:t>
      </w:r>
      <w:proofErr w:type="spellEnd"/>
      <w:r w:rsidRPr="00CD2772">
        <w:t xml:space="preserve"> </w:t>
      </w:r>
      <w:proofErr w:type="spellStart"/>
      <w:r w:rsidRPr="00CD2772">
        <w:t>Agency</w:t>
      </w:r>
      <w:proofErr w:type="spellEnd"/>
    </w:p>
    <w:p w14:paraId="70EE561E" w14:textId="77777777" w:rsidR="00B050CE" w:rsidRPr="00CD2772" w:rsidRDefault="00B050CE" w:rsidP="00CD2772">
      <w:pPr>
        <w:pStyle w:val="Kilde"/>
      </w:pPr>
      <w:r w:rsidRPr="00CD2772">
        <w:t>Kilde: DEKSA</w:t>
      </w:r>
    </w:p>
    <w:p w14:paraId="135E4481" w14:textId="2276CD33" w:rsidR="002C485C" w:rsidRPr="00CD2772" w:rsidRDefault="002C485C" w:rsidP="00CD2772">
      <w:pPr>
        <w:pStyle w:val="tabell-tittel"/>
      </w:pPr>
      <w:r w:rsidRPr="00CD2772">
        <w:t xml:space="preserve">Eksport i verdi av A- og B-materiell i 2025 fordelt på varekategoriene i </w:t>
      </w:r>
      <w:proofErr w:type="spellStart"/>
      <w:r w:rsidRPr="00CD2772">
        <w:t>vareliste</w:t>
      </w:r>
      <w:proofErr w:type="spellEnd"/>
      <w:r w:rsidRPr="00CD2772">
        <w:t xml:space="preserve"> I </w:t>
      </w:r>
      <w:proofErr w:type="spellStart"/>
      <w:r w:rsidRPr="00CD2772">
        <w:t>i</w:t>
      </w:r>
      <w:proofErr w:type="spellEnd"/>
      <w:r w:rsidRPr="00CD2772">
        <w:t xml:space="preserve"> prosent og NOK</w:t>
      </w:r>
    </w:p>
    <w:p w14:paraId="026AA043" w14:textId="77777777" w:rsidR="00B050CE" w:rsidRPr="00CD2772" w:rsidRDefault="00B050CE" w:rsidP="00CD2772">
      <w:pPr>
        <w:pStyle w:val="Tabellnavn"/>
      </w:pPr>
      <w:r w:rsidRPr="00CD2772">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1820"/>
        <w:gridCol w:w="1820"/>
        <w:gridCol w:w="2420"/>
        <w:gridCol w:w="2420"/>
      </w:tblGrid>
      <w:tr w:rsidR="000908BE" w:rsidRPr="00CD2772" w14:paraId="648F3213" w14:textId="77777777">
        <w:trPr>
          <w:trHeight w:val="36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01C60" w14:textId="77777777" w:rsidR="00B050CE" w:rsidRPr="00CD2772" w:rsidRDefault="00B050CE" w:rsidP="00CD2772">
            <w:pPr>
              <w:rPr>
                <w:sz w:val="21"/>
              </w:rPr>
            </w:pP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D389D" w14:textId="77777777" w:rsidR="00B050CE" w:rsidRPr="00CD2772" w:rsidRDefault="00B050CE" w:rsidP="00AE000B">
            <w:pPr>
              <w:jc w:val="right"/>
              <w:rPr>
                <w:sz w:val="21"/>
              </w:rPr>
            </w:pPr>
            <w:r w:rsidRPr="00CD2772">
              <w:rPr>
                <w:sz w:val="21"/>
              </w:rPr>
              <w:t>A-materiell</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1992D" w14:textId="77777777" w:rsidR="00B050CE" w:rsidRPr="00CD2772" w:rsidRDefault="00B050CE" w:rsidP="00AE000B">
            <w:pPr>
              <w:jc w:val="right"/>
              <w:rPr>
                <w:sz w:val="21"/>
              </w:rPr>
            </w:pPr>
            <w:r w:rsidRPr="00CD2772">
              <w:rPr>
                <w:sz w:val="21"/>
              </w:rPr>
              <w:t>B-materiell</w:t>
            </w:r>
          </w:p>
        </w:tc>
        <w:tc>
          <w:tcPr>
            <w:tcW w:w="2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E51C1" w14:textId="77777777" w:rsidR="00B050CE" w:rsidRPr="00CD2772" w:rsidRDefault="00B050CE" w:rsidP="00AE000B">
            <w:pPr>
              <w:jc w:val="right"/>
              <w:rPr>
                <w:sz w:val="21"/>
              </w:rPr>
            </w:pPr>
            <w:r w:rsidRPr="00CD2772">
              <w:rPr>
                <w:sz w:val="21"/>
              </w:rPr>
              <w:t xml:space="preserve"> A-materiell (kr)</w:t>
            </w:r>
          </w:p>
        </w:tc>
        <w:tc>
          <w:tcPr>
            <w:tcW w:w="2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31D12" w14:textId="77777777" w:rsidR="00B050CE" w:rsidRPr="00CD2772" w:rsidRDefault="00B050CE" w:rsidP="00AE000B">
            <w:pPr>
              <w:jc w:val="right"/>
              <w:rPr>
                <w:sz w:val="21"/>
              </w:rPr>
            </w:pPr>
            <w:r w:rsidRPr="00CD2772">
              <w:rPr>
                <w:sz w:val="21"/>
              </w:rPr>
              <w:t xml:space="preserve"> B-materiell (kr) </w:t>
            </w:r>
          </w:p>
        </w:tc>
      </w:tr>
      <w:tr w:rsidR="000908BE" w:rsidRPr="00CD2772" w14:paraId="4A9B69E0"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6480EA60" w14:textId="77777777" w:rsidR="00B050CE" w:rsidRPr="00CD2772" w:rsidRDefault="00B050CE" w:rsidP="00CD2772">
            <w:pPr>
              <w:rPr>
                <w:sz w:val="21"/>
              </w:rPr>
            </w:pPr>
            <w:r w:rsidRPr="00CD2772">
              <w:rPr>
                <w:sz w:val="21"/>
              </w:rPr>
              <w:t>ML1</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40AC5F29" w14:textId="77777777" w:rsidR="00B050CE" w:rsidRPr="00CD2772" w:rsidRDefault="00B050CE" w:rsidP="00AE000B">
            <w:pPr>
              <w:jc w:val="right"/>
              <w:rPr>
                <w:sz w:val="21"/>
              </w:rPr>
            </w:pPr>
            <w:r w:rsidRPr="00CD2772">
              <w:rPr>
                <w:sz w:val="21"/>
              </w:rPr>
              <w:t>1,3 %</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2FCB6C28" w14:textId="77777777" w:rsidR="00B050CE" w:rsidRPr="00CD2772" w:rsidRDefault="00B050CE" w:rsidP="00AE000B">
            <w:pPr>
              <w:jc w:val="right"/>
              <w:rPr>
                <w:sz w:val="21"/>
              </w:rPr>
            </w:pPr>
            <w:r w:rsidRPr="00CD2772">
              <w:rPr>
                <w:sz w:val="21"/>
              </w:rPr>
              <w:t>4,1 %</w:t>
            </w:r>
          </w:p>
        </w:tc>
        <w:tc>
          <w:tcPr>
            <w:tcW w:w="2420" w:type="dxa"/>
            <w:tcBorders>
              <w:top w:val="single" w:sz="4" w:space="0" w:color="000000"/>
              <w:left w:val="nil"/>
              <w:bottom w:val="nil"/>
              <w:right w:val="nil"/>
            </w:tcBorders>
            <w:tcMar>
              <w:top w:w="128" w:type="dxa"/>
              <w:left w:w="43" w:type="dxa"/>
              <w:bottom w:w="43" w:type="dxa"/>
              <w:right w:w="43" w:type="dxa"/>
            </w:tcMar>
            <w:vAlign w:val="bottom"/>
          </w:tcPr>
          <w:p w14:paraId="2A010037" w14:textId="77777777" w:rsidR="00B050CE" w:rsidRPr="00CD2772" w:rsidRDefault="00B050CE" w:rsidP="00AE000B">
            <w:pPr>
              <w:jc w:val="right"/>
              <w:rPr>
                <w:sz w:val="21"/>
              </w:rPr>
            </w:pPr>
            <w:r w:rsidRPr="00CD2772">
              <w:rPr>
                <w:sz w:val="21"/>
              </w:rPr>
              <w:t>206 651 550</w:t>
            </w:r>
          </w:p>
        </w:tc>
        <w:tc>
          <w:tcPr>
            <w:tcW w:w="2420" w:type="dxa"/>
            <w:tcBorders>
              <w:top w:val="single" w:sz="4" w:space="0" w:color="000000"/>
              <w:left w:val="nil"/>
              <w:bottom w:val="nil"/>
              <w:right w:val="nil"/>
            </w:tcBorders>
            <w:tcMar>
              <w:top w:w="128" w:type="dxa"/>
              <w:left w:w="43" w:type="dxa"/>
              <w:bottom w:w="43" w:type="dxa"/>
              <w:right w:w="43" w:type="dxa"/>
            </w:tcMar>
            <w:vAlign w:val="bottom"/>
          </w:tcPr>
          <w:p w14:paraId="037214FA" w14:textId="77777777" w:rsidR="00B050CE" w:rsidRPr="00CD2772" w:rsidRDefault="00B050CE" w:rsidP="00AE000B">
            <w:pPr>
              <w:jc w:val="right"/>
              <w:rPr>
                <w:sz w:val="21"/>
              </w:rPr>
            </w:pPr>
            <w:r w:rsidRPr="00CD2772">
              <w:rPr>
                <w:sz w:val="21"/>
              </w:rPr>
              <w:t>143 089 621</w:t>
            </w:r>
          </w:p>
        </w:tc>
      </w:tr>
      <w:tr w:rsidR="000908BE" w:rsidRPr="00CD2772" w14:paraId="3E52448E" w14:textId="77777777">
        <w:trPr>
          <w:trHeight w:val="380"/>
        </w:trPr>
        <w:tc>
          <w:tcPr>
            <w:tcW w:w="1060" w:type="dxa"/>
            <w:tcBorders>
              <w:top w:val="nil"/>
              <w:left w:val="nil"/>
              <w:bottom w:val="nil"/>
              <w:right w:val="nil"/>
            </w:tcBorders>
            <w:tcMar>
              <w:top w:w="128" w:type="dxa"/>
              <w:left w:w="43" w:type="dxa"/>
              <w:bottom w:w="43" w:type="dxa"/>
              <w:right w:w="43" w:type="dxa"/>
            </w:tcMar>
          </w:tcPr>
          <w:p w14:paraId="473992E9" w14:textId="77777777" w:rsidR="00B050CE" w:rsidRPr="00CD2772" w:rsidRDefault="00B050CE" w:rsidP="00CD2772">
            <w:pPr>
              <w:rPr>
                <w:sz w:val="21"/>
              </w:rPr>
            </w:pPr>
            <w:r w:rsidRPr="00CD2772">
              <w:rPr>
                <w:sz w:val="21"/>
              </w:rPr>
              <w:t>ML2</w:t>
            </w:r>
          </w:p>
        </w:tc>
        <w:tc>
          <w:tcPr>
            <w:tcW w:w="1820" w:type="dxa"/>
            <w:tcBorders>
              <w:top w:val="nil"/>
              <w:left w:val="nil"/>
              <w:bottom w:val="nil"/>
              <w:right w:val="nil"/>
            </w:tcBorders>
            <w:tcMar>
              <w:top w:w="128" w:type="dxa"/>
              <w:left w:w="43" w:type="dxa"/>
              <w:bottom w:w="43" w:type="dxa"/>
              <w:right w:w="43" w:type="dxa"/>
            </w:tcMar>
            <w:vAlign w:val="bottom"/>
          </w:tcPr>
          <w:p w14:paraId="06C5DB00" w14:textId="77777777" w:rsidR="00B050CE" w:rsidRPr="00CD2772" w:rsidRDefault="00B050CE" w:rsidP="00AE000B">
            <w:pPr>
              <w:jc w:val="right"/>
              <w:rPr>
                <w:sz w:val="21"/>
              </w:rPr>
            </w:pPr>
            <w:r w:rsidRPr="00CD2772">
              <w:rPr>
                <w:sz w:val="21"/>
              </w:rPr>
              <w:t>5,0 %</w:t>
            </w:r>
          </w:p>
        </w:tc>
        <w:tc>
          <w:tcPr>
            <w:tcW w:w="1820" w:type="dxa"/>
            <w:tcBorders>
              <w:top w:val="nil"/>
              <w:left w:val="nil"/>
              <w:bottom w:val="nil"/>
              <w:right w:val="nil"/>
            </w:tcBorders>
            <w:tcMar>
              <w:top w:w="128" w:type="dxa"/>
              <w:left w:w="43" w:type="dxa"/>
              <w:bottom w:w="43" w:type="dxa"/>
              <w:right w:w="43" w:type="dxa"/>
            </w:tcMar>
            <w:vAlign w:val="bottom"/>
          </w:tcPr>
          <w:p w14:paraId="6F6F471E"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1B084BFA" w14:textId="77777777" w:rsidR="00B050CE" w:rsidRPr="00CD2772" w:rsidRDefault="00B050CE" w:rsidP="00AE000B">
            <w:pPr>
              <w:jc w:val="right"/>
              <w:rPr>
                <w:sz w:val="21"/>
              </w:rPr>
            </w:pPr>
            <w:r w:rsidRPr="00CD2772">
              <w:rPr>
                <w:sz w:val="21"/>
              </w:rPr>
              <w:t>770 756 952</w:t>
            </w:r>
          </w:p>
        </w:tc>
        <w:tc>
          <w:tcPr>
            <w:tcW w:w="2420" w:type="dxa"/>
            <w:tcBorders>
              <w:top w:val="nil"/>
              <w:left w:val="nil"/>
              <w:bottom w:val="nil"/>
              <w:right w:val="nil"/>
            </w:tcBorders>
            <w:tcMar>
              <w:top w:w="128" w:type="dxa"/>
              <w:left w:w="43" w:type="dxa"/>
              <w:bottom w:w="43" w:type="dxa"/>
              <w:right w:w="43" w:type="dxa"/>
            </w:tcMar>
            <w:vAlign w:val="bottom"/>
          </w:tcPr>
          <w:p w14:paraId="285775E3" w14:textId="77777777" w:rsidR="00B050CE" w:rsidRPr="00CD2772" w:rsidRDefault="00B050CE" w:rsidP="00AE000B">
            <w:pPr>
              <w:jc w:val="right"/>
              <w:rPr>
                <w:sz w:val="21"/>
              </w:rPr>
            </w:pPr>
            <w:r w:rsidRPr="00CD2772">
              <w:rPr>
                <w:sz w:val="21"/>
              </w:rPr>
              <w:t>299 000</w:t>
            </w:r>
          </w:p>
        </w:tc>
      </w:tr>
      <w:tr w:rsidR="000908BE" w:rsidRPr="00CD2772" w14:paraId="252A299D" w14:textId="77777777">
        <w:trPr>
          <w:trHeight w:val="380"/>
        </w:trPr>
        <w:tc>
          <w:tcPr>
            <w:tcW w:w="1060" w:type="dxa"/>
            <w:tcBorders>
              <w:top w:val="nil"/>
              <w:left w:val="nil"/>
              <w:bottom w:val="nil"/>
              <w:right w:val="nil"/>
            </w:tcBorders>
            <w:tcMar>
              <w:top w:w="128" w:type="dxa"/>
              <w:left w:w="43" w:type="dxa"/>
              <w:bottom w:w="43" w:type="dxa"/>
              <w:right w:w="43" w:type="dxa"/>
            </w:tcMar>
          </w:tcPr>
          <w:p w14:paraId="751CD32D" w14:textId="77777777" w:rsidR="00B050CE" w:rsidRPr="00CD2772" w:rsidRDefault="00B050CE" w:rsidP="00CD2772">
            <w:pPr>
              <w:rPr>
                <w:sz w:val="21"/>
              </w:rPr>
            </w:pPr>
            <w:r w:rsidRPr="00CD2772">
              <w:rPr>
                <w:sz w:val="21"/>
              </w:rPr>
              <w:t>ML3</w:t>
            </w:r>
          </w:p>
        </w:tc>
        <w:tc>
          <w:tcPr>
            <w:tcW w:w="1820" w:type="dxa"/>
            <w:tcBorders>
              <w:top w:val="nil"/>
              <w:left w:val="nil"/>
              <w:bottom w:val="nil"/>
              <w:right w:val="nil"/>
            </w:tcBorders>
            <w:tcMar>
              <w:top w:w="128" w:type="dxa"/>
              <w:left w:w="43" w:type="dxa"/>
              <w:bottom w:w="43" w:type="dxa"/>
              <w:right w:w="43" w:type="dxa"/>
            </w:tcMar>
            <w:vAlign w:val="bottom"/>
          </w:tcPr>
          <w:p w14:paraId="6DDE4C26" w14:textId="77777777" w:rsidR="00B050CE" w:rsidRPr="00CD2772" w:rsidRDefault="00B050CE" w:rsidP="00AE000B">
            <w:pPr>
              <w:jc w:val="right"/>
              <w:rPr>
                <w:sz w:val="21"/>
              </w:rPr>
            </w:pPr>
            <w:r w:rsidRPr="00CD2772">
              <w:rPr>
                <w:sz w:val="21"/>
              </w:rPr>
              <w:t>6,6 %</w:t>
            </w:r>
          </w:p>
        </w:tc>
        <w:tc>
          <w:tcPr>
            <w:tcW w:w="1820" w:type="dxa"/>
            <w:tcBorders>
              <w:top w:val="nil"/>
              <w:left w:val="nil"/>
              <w:bottom w:val="nil"/>
              <w:right w:val="nil"/>
            </w:tcBorders>
            <w:tcMar>
              <w:top w:w="128" w:type="dxa"/>
              <w:left w:w="43" w:type="dxa"/>
              <w:bottom w:w="43" w:type="dxa"/>
              <w:right w:w="43" w:type="dxa"/>
            </w:tcMar>
            <w:vAlign w:val="bottom"/>
          </w:tcPr>
          <w:p w14:paraId="041C2FBD"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486028B9" w14:textId="77777777" w:rsidR="00B050CE" w:rsidRPr="00CD2772" w:rsidRDefault="00B050CE" w:rsidP="00AE000B">
            <w:pPr>
              <w:jc w:val="right"/>
              <w:rPr>
                <w:sz w:val="21"/>
              </w:rPr>
            </w:pPr>
            <w:r w:rsidRPr="00CD2772">
              <w:rPr>
                <w:sz w:val="21"/>
              </w:rPr>
              <w:t>1 028 878 658</w:t>
            </w:r>
          </w:p>
        </w:tc>
        <w:tc>
          <w:tcPr>
            <w:tcW w:w="2420" w:type="dxa"/>
            <w:tcBorders>
              <w:top w:val="nil"/>
              <w:left w:val="nil"/>
              <w:bottom w:val="nil"/>
              <w:right w:val="nil"/>
            </w:tcBorders>
            <w:tcMar>
              <w:top w:w="128" w:type="dxa"/>
              <w:left w:w="43" w:type="dxa"/>
              <w:bottom w:w="43" w:type="dxa"/>
              <w:right w:w="43" w:type="dxa"/>
            </w:tcMar>
            <w:vAlign w:val="bottom"/>
          </w:tcPr>
          <w:p w14:paraId="2C070A7D" w14:textId="77777777" w:rsidR="00B050CE" w:rsidRPr="00CD2772" w:rsidRDefault="00B050CE" w:rsidP="00AE000B">
            <w:pPr>
              <w:jc w:val="right"/>
              <w:rPr>
                <w:sz w:val="21"/>
              </w:rPr>
            </w:pPr>
            <w:r w:rsidRPr="00CD2772">
              <w:rPr>
                <w:sz w:val="21"/>
              </w:rPr>
              <w:t>0</w:t>
            </w:r>
          </w:p>
        </w:tc>
      </w:tr>
      <w:tr w:rsidR="000908BE" w:rsidRPr="00CD2772" w14:paraId="4D55D162" w14:textId="77777777">
        <w:trPr>
          <w:trHeight w:val="380"/>
        </w:trPr>
        <w:tc>
          <w:tcPr>
            <w:tcW w:w="1060" w:type="dxa"/>
            <w:tcBorders>
              <w:top w:val="nil"/>
              <w:left w:val="nil"/>
              <w:bottom w:val="nil"/>
              <w:right w:val="nil"/>
            </w:tcBorders>
            <w:tcMar>
              <w:top w:w="128" w:type="dxa"/>
              <w:left w:w="43" w:type="dxa"/>
              <w:bottom w:w="43" w:type="dxa"/>
              <w:right w:w="43" w:type="dxa"/>
            </w:tcMar>
          </w:tcPr>
          <w:p w14:paraId="5D8B3B75" w14:textId="77777777" w:rsidR="00B050CE" w:rsidRPr="00CD2772" w:rsidRDefault="00B050CE" w:rsidP="00CD2772">
            <w:pPr>
              <w:rPr>
                <w:sz w:val="21"/>
              </w:rPr>
            </w:pPr>
            <w:r w:rsidRPr="00CD2772">
              <w:rPr>
                <w:sz w:val="21"/>
              </w:rPr>
              <w:t>ML4</w:t>
            </w:r>
          </w:p>
        </w:tc>
        <w:tc>
          <w:tcPr>
            <w:tcW w:w="1820" w:type="dxa"/>
            <w:tcBorders>
              <w:top w:val="nil"/>
              <w:left w:val="nil"/>
              <w:bottom w:val="nil"/>
              <w:right w:val="nil"/>
            </w:tcBorders>
            <w:tcMar>
              <w:top w:w="128" w:type="dxa"/>
              <w:left w:w="43" w:type="dxa"/>
              <w:bottom w:w="43" w:type="dxa"/>
              <w:right w:w="43" w:type="dxa"/>
            </w:tcMar>
            <w:vAlign w:val="bottom"/>
          </w:tcPr>
          <w:p w14:paraId="4174E606" w14:textId="77777777" w:rsidR="00B050CE" w:rsidRPr="00CD2772" w:rsidRDefault="00B050CE" w:rsidP="00AE000B">
            <w:pPr>
              <w:jc w:val="right"/>
              <w:rPr>
                <w:sz w:val="21"/>
              </w:rPr>
            </w:pPr>
            <w:r w:rsidRPr="00CD2772">
              <w:rPr>
                <w:sz w:val="21"/>
              </w:rPr>
              <w:t>35,6 %</w:t>
            </w:r>
          </w:p>
        </w:tc>
        <w:tc>
          <w:tcPr>
            <w:tcW w:w="1820" w:type="dxa"/>
            <w:tcBorders>
              <w:top w:val="nil"/>
              <w:left w:val="nil"/>
              <w:bottom w:val="nil"/>
              <w:right w:val="nil"/>
            </w:tcBorders>
            <w:tcMar>
              <w:top w:w="128" w:type="dxa"/>
              <w:left w:w="43" w:type="dxa"/>
              <w:bottom w:w="43" w:type="dxa"/>
              <w:right w:w="43" w:type="dxa"/>
            </w:tcMar>
            <w:vAlign w:val="bottom"/>
          </w:tcPr>
          <w:p w14:paraId="3CA94AF2" w14:textId="77777777" w:rsidR="00B050CE" w:rsidRPr="00CD2772" w:rsidRDefault="00B050CE" w:rsidP="00AE000B">
            <w:pPr>
              <w:jc w:val="right"/>
              <w:rPr>
                <w:sz w:val="21"/>
              </w:rPr>
            </w:pPr>
            <w:r w:rsidRPr="00CD2772">
              <w:rPr>
                <w:sz w:val="21"/>
              </w:rPr>
              <w:t>0,2 %</w:t>
            </w:r>
          </w:p>
        </w:tc>
        <w:tc>
          <w:tcPr>
            <w:tcW w:w="2420" w:type="dxa"/>
            <w:tcBorders>
              <w:top w:val="nil"/>
              <w:left w:val="nil"/>
              <w:bottom w:val="nil"/>
              <w:right w:val="nil"/>
            </w:tcBorders>
            <w:tcMar>
              <w:top w:w="128" w:type="dxa"/>
              <w:left w:w="43" w:type="dxa"/>
              <w:bottom w:w="43" w:type="dxa"/>
              <w:right w:w="43" w:type="dxa"/>
            </w:tcMar>
            <w:vAlign w:val="bottom"/>
          </w:tcPr>
          <w:p w14:paraId="45AD0CCA" w14:textId="77777777" w:rsidR="00B050CE" w:rsidRPr="00CD2772" w:rsidRDefault="00B050CE" w:rsidP="00AE000B">
            <w:pPr>
              <w:jc w:val="right"/>
              <w:rPr>
                <w:sz w:val="21"/>
              </w:rPr>
            </w:pPr>
            <w:r w:rsidRPr="00CD2772">
              <w:rPr>
                <w:sz w:val="21"/>
              </w:rPr>
              <w:t>5 522 855 700</w:t>
            </w:r>
          </w:p>
        </w:tc>
        <w:tc>
          <w:tcPr>
            <w:tcW w:w="2420" w:type="dxa"/>
            <w:tcBorders>
              <w:top w:val="nil"/>
              <w:left w:val="nil"/>
              <w:bottom w:val="nil"/>
              <w:right w:val="nil"/>
            </w:tcBorders>
            <w:tcMar>
              <w:top w:w="128" w:type="dxa"/>
              <w:left w:w="43" w:type="dxa"/>
              <w:bottom w:w="43" w:type="dxa"/>
              <w:right w:w="43" w:type="dxa"/>
            </w:tcMar>
            <w:vAlign w:val="bottom"/>
          </w:tcPr>
          <w:p w14:paraId="1AD08A49" w14:textId="77777777" w:rsidR="00B050CE" w:rsidRPr="00CD2772" w:rsidRDefault="00B050CE" w:rsidP="00AE000B">
            <w:pPr>
              <w:jc w:val="right"/>
              <w:rPr>
                <w:sz w:val="21"/>
              </w:rPr>
            </w:pPr>
            <w:r w:rsidRPr="00CD2772">
              <w:rPr>
                <w:sz w:val="21"/>
              </w:rPr>
              <w:t>5 621 160</w:t>
            </w:r>
          </w:p>
        </w:tc>
      </w:tr>
      <w:tr w:rsidR="000908BE" w:rsidRPr="00CD2772" w14:paraId="132BF5D5" w14:textId="77777777">
        <w:trPr>
          <w:trHeight w:val="380"/>
        </w:trPr>
        <w:tc>
          <w:tcPr>
            <w:tcW w:w="1060" w:type="dxa"/>
            <w:tcBorders>
              <w:top w:val="nil"/>
              <w:left w:val="nil"/>
              <w:bottom w:val="nil"/>
              <w:right w:val="nil"/>
            </w:tcBorders>
            <w:tcMar>
              <w:top w:w="128" w:type="dxa"/>
              <w:left w:w="43" w:type="dxa"/>
              <w:bottom w:w="43" w:type="dxa"/>
              <w:right w:w="43" w:type="dxa"/>
            </w:tcMar>
          </w:tcPr>
          <w:p w14:paraId="704E85A6" w14:textId="77777777" w:rsidR="00B050CE" w:rsidRPr="00CD2772" w:rsidRDefault="00B050CE" w:rsidP="00CD2772">
            <w:pPr>
              <w:rPr>
                <w:sz w:val="21"/>
              </w:rPr>
            </w:pPr>
            <w:r w:rsidRPr="00CD2772">
              <w:rPr>
                <w:sz w:val="21"/>
              </w:rPr>
              <w:t>ML5</w:t>
            </w:r>
          </w:p>
        </w:tc>
        <w:tc>
          <w:tcPr>
            <w:tcW w:w="1820" w:type="dxa"/>
            <w:tcBorders>
              <w:top w:val="nil"/>
              <w:left w:val="nil"/>
              <w:bottom w:val="nil"/>
              <w:right w:val="nil"/>
            </w:tcBorders>
            <w:tcMar>
              <w:top w:w="128" w:type="dxa"/>
              <w:left w:w="43" w:type="dxa"/>
              <w:bottom w:w="43" w:type="dxa"/>
              <w:right w:w="43" w:type="dxa"/>
            </w:tcMar>
            <w:vAlign w:val="bottom"/>
          </w:tcPr>
          <w:p w14:paraId="0F6A2479" w14:textId="77777777" w:rsidR="00B050CE" w:rsidRPr="00CD2772" w:rsidRDefault="00B050CE" w:rsidP="00AE000B">
            <w:pPr>
              <w:jc w:val="right"/>
              <w:rPr>
                <w:sz w:val="21"/>
              </w:rPr>
            </w:pPr>
            <w:r w:rsidRPr="00CD2772">
              <w:rPr>
                <w:sz w:val="21"/>
              </w:rPr>
              <w:t>16,0 %</w:t>
            </w:r>
          </w:p>
        </w:tc>
        <w:tc>
          <w:tcPr>
            <w:tcW w:w="1820" w:type="dxa"/>
            <w:tcBorders>
              <w:top w:val="nil"/>
              <w:left w:val="nil"/>
              <w:bottom w:val="nil"/>
              <w:right w:val="nil"/>
            </w:tcBorders>
            <w:tcMar>
              <w:top w:w="128" w:type="dxa"/>
              <w:left w:w="43" w:type="dxa"/>
              <w:bottom w:w="43" w:type="dxa"/>
              <w:right w:w="43" w:type="dxa"/>
            </w:tcMar>
            <w:vAlign w:val="bottom"/>
          </w:tcPr>
          <w:p w14:paraId="7605F079" w14:textId="77777777" w:rsidR="00B050CE" w:rsidRPr="00CD2772" w:rsidRDefault="00B050CE" w:rsidP="00AE000B">
            <w:pPr>
              <w:jc w:val="right"/>
              <w:rPr>
                <w:sz w:val="21"/>
              </w:rPr>
            </w:pPr>
            <w:r w:rsidRPr="00CD2772">
              <w:rPr>
                <w:sz w:val="21"/>
              </w:rPr>
              <w:t>1,6 %</w:t>
            </w:r>
          </w:p>
        </w:tc>
        <w:tc>
          <w:tcPr>
            <w:tcW w:w="2420" w:type="dxa"/>
            <w:tcBorders>
              <w:top w:val="nil"/>
              <w:left w:val="nil"/>
              <w:bottom w:val="nil"/>
              <w:right w:val="nil"/>
            </w:tcBorders>
            <w:tcMar>
              <w:top w:w="128" w:type="dxa"/>
              <w:left w:w="43" w:type="dxa"/>
              <w:bottom w:w="43" w:type="dxa"/>
              <w:right w:w="43" w:type="dxa"/>
            </w:tcMar>
            <w:vAlign w:val="bottom"/>
          </w:tcPr>
          <w:p w14:paraId="5CE74CD7" w14:textId="77777777" w:rsidR="00B050CE" w:rsidRPr="00CD2772" w:rsidRDefault="00B050CE" w:rsidP="00AE000B">
            <w:pPr>
              <w:jc w:val="right"/>
              <w:rPr>
                <w:sz w:val="21"/>
              </w:rPr>
            </w:pPr>
            <w:r w:rsidRPr="00CD2772">
              <w:rPr>
                <w:sz w:val="21"/>
              </w:rPr>
              <w:t>2 483 346 527</w:t>
            </w:r>
          </w:p>
        </w:tc>
        <w:tc>
          <w:tcPr>
            <w:tcW w:w="2420" w:type="dxa"/>
            <w:tcBorders>
              <w:top w:val="nil"/>
              <w:left w:val="nil"/>
              <w:bottom w:val="nil"/>
              <w:right w:val="nil"/>
            </w:tcBorders>
            <w:tcMar>
              <w:top w:w="128" w:type="dxa"/>
              <w:left w:w="43" w:type="dxa"/>
              <w:bottom w:w="43" w:type="dxa"/>
              <w:right w:w="43" w:type="dxa"/>
            </w:tcMar>
            <w:vAlign w:val="bottom"/>
          </w:tcPr>
          <w:p w14:paraId="307BA9C0" w14:textId="77777777" w:rsidR="00B050CE" w:rsidRPr="00CD2772" w:rsidRDefault="00B050CE" w:rsidP="00AE000B">
            <w:pPr>
              <w:jc w:val="right"/>
              <w:rPr>
                <w:sz w:val="21"/>
              </w:rPr>
            </w:pPr>
            <w:r w:rsidRPr="00CD2772">
              <w:rPr>
                <w:sz w:val="21"/>
              </w:rPr>
              <w:t>53 755 257</w:t>
            </w:r>
          </w:p>
        </w:tc>
      </w:tr>
      <w:tr w:rsidR="000908BE" w:rsidRPr="00CD2772" w14:paraId="4E5B0C4E" w14:textId="77777777">
        <w:trPr>
          <w:trHeight w:val="380"/>
        </w:trPr>
        <w:tc>
          <w:tcPr>
            <w:tcW w:w="1060" w:type="dxa"/>
            <w:tcBorders>
              <w:top w:val="nil"/>
              <w:left w:val="nil"/>
              <w:bottom w:val="nil"/>
              <w:right w:val="nil"/>
            </w:tcBorders>
            <w:tcMar>
              <w:top w:w="128" w:type="dxa"/>
              <w:left w:w="43" w:type="dxa"/>
              <w:bottom w:w="43" w:type="dxa"/>
              <w:right w:w="43" w:type="dxa"/>
            </w:tcMar>
          </w:tcPr>
          <w:p w14:paraId="1882A002" w14:textId="77777777" w:rsidR="00B050CE" w:rsidRPr="00CD2772" w:rsidRDefault="00B050CE" w:rsidP="00CD2772">
            <w:pPr>
              <w:rPr>
                <w:sz w:val="21"/>
              </w:rPr>
            </w:pPr>
            <w:r w:rsidRPr="00CD2772">
              <w:rPr>
                <w:sz w:val="21"/>
              </w:rPr>
              <w:t>ML6</w:t>
            </w:r>
          </w:p>
        </w:tc>
        <w:tc>
          <w:tcPr>
            <w:tcW w:w="1820" w:type="dxa"/>
            <w:tcBorders>
              <w:top w:val="nil"/>
              <w:left w:val="nil"/>
              <w:bottom w:val="nil"/>
              <w:right w:val="nil"/>
            </w:tcBorders>
            <w:tcMar>
              <w:top w:w="128" w:type="dxa"/>
              <w:left w:w="43" w:type="dxa"/>
              <w:bottom w:w="43" w:type="dxa"/>
              <w:right w:w="43" w:type="dxa"/>
            </w:tcMar>
            <w:vAlign w:val="bottom"/>
          </w:tcPr>
          <w:p w14:paraId="664125F8" w14:textId="77777777" w:rsidR="00B050CE" w:rsidRPr="00CD2772" w:rsidRDefault="00B050CE" w:rsidP="00AE000B">
            <w:pPr>
              <w:jc w:val="right"/>
              <w:rPr>
                <w:sz w:val="21"/>
              </w:rPr>
            </w:pPr>
            <w:r w:rsidRPr="00CD2772">
              <w:rPr>
                <w:sz w:val="21"/>
              </w:rPr>
              <w:t>3,7 %</w:t>
            </w:r>
          </w:p>
        </w:tc>
        <w:tc>
          <w:tcPr>
            <w:tcW w:w="1820" w:type="dxa"/>
            <w:tcBorders>
              <w:top w:val="nil"/>
              <w:left w:val="nil"/>
              <w:bottom w:val="nil"/>
              <w:right w:val="nil"/>
            </w:tcBorders>
            <w:tcMar>
              <w:top w:w="128" w:type="dxa"/>
              <w:left w:w="43" w:type="dxa"/>
              <w:bottom w:w="43" w:type="dxa"/>
              <w:right w:w="43" w:type="dxa"/>
            </w:tcMar>
            <w:vAlign w:val="bottom"/>
          </w:tcPr>
          <w:p w14:paraId="6C5A929A" w14:textId="77777777" w:rsidR="00B050CE" w:rsidRPr="00CD2772" w:rsidRDefault="00B050CE" w:rsidP="00AE000B">
            <w:pPr>
              <w:jc w:val="right"/>
              <w:rPr>
                <w:sz w:val="21"/>
              </w:rPr>
            </w:pPr>
            <w:r w:rsidRPr="00CD2772">
              <w:rPr>
                <w:sz w:val="21"/>
              </w:rPr>
              <w:t>1,2 %</w:t>
            </w:r>
          </w:p>
        </w:tc>
        <w:tc>
          <w:tcPr>
            <w:tcW w:w="2420" w:type="dxa"/>
            <w:tcBorders>
              <w:top w:val="nil"/>
              <w:left w:val="nil"/>
              <w:bottom w:val="nil"/>
              <w:right w:val="nil"/>
            </w:tcBorders>
            <w:tcMar>
              <w:top w:w="128" w:type="dxa"/>
              <w:left w:w="43" w:type="dxa"/>
              <w:bottom w:w="43" w:type="dxa"/>
              <w:right w:w="43" w:type="dxa"/>
            </w:tcMar>
            <w:vAlign w:val="bottom"/>
          </w:tcPr>
          <w:p w14:paraId="69B71348" w14:textId="77777777" w:rsidR="00B050CE" w:rsidRPr="00CD2772" w:rsidRDefault="00B050CE" w:rsidP="00AE000B">
            <w:pPr>
              <w:jc w:val="right"/>
              <w:rPr>
                <w:sz w:val="21"/>
              </w:rPr>
            </w:pPr>
            <w:r w:rsidRPr="00CD2772">
              <w:rPr>
                <w:sz w:val="21"/>
              </w:rPr>
              <w:t>570 146 895</w:t>
            </w:r>
          </w:p>
        </w:tc>
        <w:tc>
          <w:tcPr>
            <w:tcW w:w="2420" w:type="dxa"/>
            <w:tcBorders>
              <w:top w:val="nil"/>
              <w:left w:val="nil"/>
              <w:bottom w:val="nil"/>
              <w:right w:val="nil"/>
            </w:tcBorders>
            <w:tcMar>
              <w:top w:w="128" w:type="dxa"/>
              <w:left w:w="43" w:type="dxa"/>
              <w:bottom w:w="43" w:type="dxa"/>
              <w:right w:w="43" w:type="dxa"/>
            </w:tcMar>
            <w:vAlign w:val="bottom"/>
          </w:tcPr>
          <w:p w14:paraId="2F6B9C61" w14:textId="77777777" w:rsidR="00B050CE" w:rsidRPr="00CD2772" w:rsidRDefault="00B050CE" w:rsidP="00AE000B">
            <w:pPr>
              <w:jc w:val="right"/>
              <w:rPr>
                <w:sz w:val="21"/>
              </w:rPr>
            </w:pPr>
            <w:r w:rsidRPr="00CD2772">
              <w:rPr>
                <w:sz w:val="21"/>
              </w:rPr>
              <w:t>41 973 810</w:t>
            </w:r>
          </w:p>
        </w:tc>
      </w:tr>
      <w:tr w:rsidR="000908BE" w:rsidRPr="00CD2772" w14:paraId="4A5BFB7C" w14:textId="77777777">
        <w:trPr>
          <w:trHeight w:val="380"/>
        </w:trPr>
        <w:tc>
          <w:tcPr>
            <w:tcW w:w="1060" w:type="dxa"/>
            <w:tcBorders>
              <w:top w:val="nil"/>
              <w:left w:val="nil"/>
              <w:bottom w:val="nil"/>
              <w:right w:val="nil"/>
            </w:tcBorders>
            <w:tcMar>
              <w:top w:w="128" w:type="dxa"/>
              <w:left w:w="43" w:type="dxa"/>
              <w:bottom w:w="43" w:type="dxa"/>
              <w:right w:w="43" w:type="dxa"/>
            </w:tcMar>
          </w:tcPr>
          <w:p w14:paraId="15F3E8BA" w14:textId="77777777" w:rsidR="00B050CE" w:rsidRPr="00CD2772" w:rsidRDefault="00B050CE" w:rsidP="00CD2772">
            <w:pPr>
              <w:rPr>
                <w:sz w:val="21"/>
              </w:rPr>
            </w:pPr>
            <w:r w:rsidRPr="00CD2772">
              <w:rPr>
                <w:sz w:val="21"/>
              </w:rPr>
              <w:t>ML7</w:t>
            </w:r>
          </w:p>
        </w:tc>
        <w:tc>
          <w:tcPr>
            <w:tcW w:w="1820" w:type="dxa"/>
            <w:tcBorders>
              <w:top w:val="nil"/>
              <w:left w:val="nil"/>
              <w:bottom w:val="nil"/>
              <w:right w:val="nil"/>
            </w:tcBorders>
            <w:tcMar>
              <w:top w:w="128" w:type="dxa"/>
              <w:left w:w="43" w:type="dxa"/>
              <w:bottom w:w="43" w:type="dxa"/>
              <w:right w:w="43" w:type="dxa"/>
            </w:tcMar>
            <w:vAlign w:val="bottom"/>
          </w:tcPr>
          <w:p w14:paraId="4933D99F" w14:textId="77777777" w:rsidR="00B050CE" w:rsidRPr="00CD2772" w:rsidRDefault="00B050CE" w:rsidP="00AE000B">
            <w:pPr>
              <w:jc w:val="right"/>
              <w:rPr>
                <w:sz w:val="21"/>
              </w:rPr>
            </w:pPr>
            <w:r w:rsidRPr="00CD2772">
              <w:rPr>
                <w:sz w:val="21"/>
              </w:rPr>
              <w:t>0,0 %</w:t>
            </w:r>
          </w:p>
        </w:tc>
        <w:tc>
          <w:tcPr>
            <w:tcW w:w="1820" w:type="dxa"/>
            <w:tcBorders>
              <w:top w:val="nil"/>
              <w:left w:val="nil"/>
              <w:bottom w:val="nil"/>
              <w:right w:val="nil"/>
            </w:tcBorders>
            <w:tcMar>
              <w:top w:w="128" w:type="dxa"/>
              <w:left w:w="43" w:type="dxa"/>
              <w:bottom w:w="43" w:type="dxa"/>
              <w:right w:w="43" w:type="dxa"/>
            </w:tcMar>
            <w:vAlign w:val="bottom"/>
          </w:tcPr>
          <w:p w14:paraId="65308F7D"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12FD8960" w14:textId="77777777" w:rsidR="00B050CE" w:rsidRPr="00CD2772" w:rsidRDefault="00B050CE" w:rsidP="00AE000B">
            <w:pPr>
              <w:jc w:val="right"/>
              <w:rPr>
                <w:sz w:val="21"/>
              </w:rPr>
            </w:pPr>
            <w:r w:rsidRPr="00CD2772">
              <w:rPr>
                <w:sz w:val="21"/>
              </w:rPr>
              <w:t>0</w:t>
            </w:r>
          </w:p>
        </w:tc>
        <w:tc>
          <w:tcPr>
            <w:tcW w:w="2420" w:type="dxa"/>
            <w:tcBorders>
              <w:top w:val="nil"/>
              <w:left w:val="nil"/>
              <w:bottom w:val="nil"/>
              <w:right w:val="nil"/>
            </w:tcBorders>
            <w:tcMar>
              <w:top w:w="128" w:type="dxa"/>
              <w:left w:w="43" w:type="dxa"/>
              <w:bottom w:w="43" w:type="dxa"/>
              <w:right w:w="43" w:type="dxa"/>
            </w:tcMar>
            <w:vAlign w:val="bottom"/>
          </w:tcPr>
          <w:p w14:paraId="238BEEFC" w14:textId="77777777" w:rsidR="00B050CE" w:rsidRPr="00CD2772" w:rsidRDefault="00B050CE" w:rsidP="00AE000B">
            <w:pPr>
              <w:jc w:val="right"/>
              <w:rPr>
                <w:sz w:val="21"/>
              </w:rPr>
            </w:pPr>
            <w:r w:rsidRPr="00CD2772">
              <w:rPr>
                <w:sz w:val="21"/>
              </w:rPr>
              <w:t>2 990</w:t>
            </w:r>
          </w:p>
        </w:tc>
      </w:tr>
      <w:tr w:rsidR="000908BE" w:rsidRPr="00CD2772" w14:paraId="5624EBA4" w14:textId="77777777">
        <w:trPr>
          <w:trHeight w:val="380"/>
        </w:trPr>
        <w:tc>
          <w:tcPr>
            <w:tcW w:w="1060" w:type="dxa"/>
            <w:tcBorders>
              <w:top w:val="nil"/>
              <w:left w:val="nil"/>
              <w:bottom w:val="nil"/>
              <w:right w:val="nil"/>
            </w:tcBorders>
            <w:tcMar>
              <w:top w:w="128" w:type="dxa"/>
              <w:left w:w="43" w:type="dxa"/>
              <w:bottom w:w="43" w:type="dxa"/>
              <w:right w:w="43" w:type="dxa"/>
            </w:tcMar>
          </w:tcPr>
          <w:p w14:paraId="45CB97E4" w14:textId="77777777" w:rsidR="00B050CE" w:rsidRPr="00CD2772" w:rsidRDefault="00B050CE" w:rsidP="00CD2772">
            <w:pPr>
              <w:rPr>
                <w:sz w:val="21"/>
              </w:rPr>
            </w:pPr>
            <w:r w:rsidRPr="00CD2772">
              <w:rPr>
                <w:sz w:val="21"/>
              </w:rPr>
              <w:t>ML8</w:t>
            </w:r>
          </w:p>
        </w:tc>
        <w:tc>
          <w:tcPr>
            <w:tcW w:w="1820" w:type="dxa"/>
            <w:tcBorders>
              <w:top w:val="nil"/>
              <w:left w:val="nil"/>
              <w:bottom w:val="nil"/>
              <w:right w:val="nil"/>
            </w:tcBorders>
            <w:tcMar>
              <w:top w:w="128" w:type="dxa"/>
              <w:left w:w="43" w:type="dxa"/>
              <w:bottom w:w="43" w:type="dxa"/>
              <w:right w:w="43" w:type="dxa"/>
            </w:tcMar>
            <w:vAlign w:val="bottom"/>
          </w:tcPr>
          <w:p w14:paraId="2E8EE97C" w14:textId="77777777" w:rsidR="00B050CE" w:rsidRPr="00CD2772" w:rsidRDefault="00B050CE" w:rsidP="00AE000B">
            <w:pPr>
              <w:jc w:val="right"/>
              <w:rPr>
                <w:sz w:val="21"/>
              </w:rPr>
            </w:pPr>
            <w:r w:rsidRPr="00CD2772">
              <w:rPr>
                <w:sz w:val="21"/>
              </w:rPr>
              <w:t>7,4 %</w:t>
            </w:r>
          </w:p>
        </w:tc>
        <w:tc>
          <w:tcPr>
            <w:tcW w:w="1820" w:type="dxa"/>
            <w:tcBorders>
              <w:top w:val="nil"/>
              <w:left w:val="nil"/>
              <w:bottom w:val="nil"/>
              <w:right w:val="nil"/>
            </w:tcBorders>
            <w:tcMar>
              <w:top w:w="128" w:type="dxa"/>
              <w:left w:w="43" w:type="dxa"/>
              <w:bottom w:w="43" w:type="dxa"/>
              <w:right w:w="43" w:type="dxa"/>
            </w:tcMar>
            <w:vAlign w:val="bottom"/>
          </w:tcPr>
          <w:p w14:paraId="3BA003DA"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04C098D1" w14:textId="77777777" w:rsidR="00B050CE" w:rsidRPr="00CD2772" w:rsidRDefault="00B050CE" w:rsidP="00AE000B">
            <w:pPr>
              <w:jc w:val="right"/>
              <w:rPr>
                <w:sz w:val="21"/>
              </w:rPr>
            </w:pPr>
            <w:r w:rsidRPr="00CD2772">
              <w:rPr>
                <w:sz w:val="21"/>
              </w:rPr>
              <w:t>1 152 221 520</w:t>
            </w:r>
          </w:p>
        </w:tc>
        <w:tc>
          <w:tcPr>
            <w:tcW w:w="2420" w:type="dxa"/>
            <w:tcBorders>
              <w:top w:val="nil"/>
              <w:left w:val="nil"/>
              <w:bottom w:val="nil"/>
              <w:right w:val="nil"/>
            </w:tcBorders>
            <w:tcMar>
              <w:top w:w="128" w:type="dxa"/>
              <w:left w:w="43" w:type="dxa"/>
              <w:bottom w:w="43" w:type="dxa"/>
              <w:right w:w="43" w:type="dxa"/>
            </w:tcMar>
            <w:vAlign w:val="bottom"/>
          </w:tcPr>
          <w:p w14:paraId="6BB33C80" w14:textId="77777777" w:rsidR="00B050CE" w:rsidRPr="00CD2772" w:rsidRDefault="00B050CE" w:rsidP="00AE000B">
            <w:pPr>
              <w:jc w:val="right"/>
              <w:rPr>
                <w:sz w:val="21"/>
              </w:rPr>
            </w:pPr>
            <w:r w:rsidRPr="00CD2772">
              <w:rPr>
                <w:sz w:val="21"/>
              </w:rPr>
              <w:t>0</w:t>
            </w:r>
          </w:p>
        </w:tc>
      </w:tr>
      <w:tr w:rsidR="000908BE" w:rsidRPr="00CD2772" w14:paraId="3E276A97" w14:textId="77777777">
        <w:trPr>
          <w:trHeight w:val="380"/>
        </w:trPr>
        <w:tc>
          <w:tcPr>
            <w:tcW w:w="1060" w:type="dxa"/>
            <w:tcBorders>
              <w:top w:val="nil"/>
              <w:left w:val="nil"/>
              <w:bottom w:val="nil"/>
              <w:right w:val="nil"/>
            </w:tcBorders>
            <w:tcMar>
              <w:top w:w="128" w:type="dxa"/>
              <w:left w:w="43" w:type="dxa"/>
              <w:bottom w:w="43" w:type="dxa"/>
              <w:right w:w="43" w:type="dxa"/>
            </w:tcMar>
          </w:tcPr>
          <w:p w14:paraId="6170D735" w14:textId="77777777" w:rsidR="00B050CE" w:rsidRPr="00CD2772" w:rsidRDefault="00B050CE" w:rsidP="00CD2772">
            <w:pPr>
              <w:rPr>
                <w:sz w:val="21"/>
              </w:rPr>
            </w:pPr>
            <w:r w:rsidRPr="00CD2772">
              <w:rPr>
                <w:sz w:val="21"/>
              </w:rPr>
              <w:t>ML9</w:t>
            </w:r>
          </w:p>
        </w:tc>
        <w:tc>
          <w:tcPr>
            <w:tcW w:w="1820" w:type="dxa"/>
            <w:tcBorders>
              <w:top w:val="nil"/>
              <w:left w:val="nil"/>
              <w:bottom w:val="nil"/>
              <w:right w:val="nil"/>
            </w:tcBorders>
            <w:tcMar>
              <w:top w:w="128" w:type="dxa"/>
              <w:left w:w="43" w:type="dxa"/>
              <w:bottom w:w="43" w:type="dxa"/>
              <w:right w:w="43" w:type="dxa"/>
            </w:tcMar>
            <w:vAlign w:val="bottom"/>
          </w:tcPr>
          <w:p w14:paraId="40FCE3EC" w14:textId="77777777" w:rsidR="00B050CE" w:rsidRPr="00CD2772" w:rsidRDefault="00B050CE" w:rsidP="00AE000B">
            <w:pPr>
              <w:jc w:val="right"/>
              <w:rPr>
                <w:sz w:val="21"/>
              </w:rPr>
            </w:pPr>
            <w:r w:rsidRPr="00CD2772">
              <w:rPr>
                <w:sz w:val="21"/>
              </w:rPr>
              <w:t>0,3 %</w:t>
            </w:r>
          </w:p>
        </w:tc>
        <w:tc>
          <w:tcPr>
            <w:tcW w:w="1820" w:type="dxa"/>
            <w:tcBorders>
              <w:top w:val="nil"/>
              <w:left w:val="nil"/>
              <w:bottom w:val="nil"/>
              <w:right w:val="nil"/>
            </w:tcBorders>
            <w:tcMar>
              <w:top w:w="128" w:type="dxa"/>
              <w:left w:w="43" w:type="dxa"/>
              <w:bottom w:w="43" w:type="dxa"/>
              <w:right w:w="43" w:type="dxa"/>
            </w:tcMar>
            <w:vAlign w:val="bottom"/>
          </w:tcPr>
          <w:p w14:paraId="40C09C24" w14:textId="77777777" w:rsidR="00B050CE" w:rsidRPr="00CD2772" w:rsidRDefault="00B050CE" w:rsidP="00AE000B">
            <w:pPr>
              <w:jc w:val="right"/>
              <w:rPr>
                <w:sz w:val="21"/>
              </w:rPr>
            </w:pPr>
            <w:r w:rsidRPr="00CD2772">
              <w:rPr>
                <w:sz w:val="21"/>
              </w:rPr>
              <w:t>0,9 %</w:t>
            </w:r>
          </w:p>
        </w:tc>
        <w:tc>
          <w:tcPr>
            <w:tcW w:w="2420" w:type="dxa"/>
            <w:tcBorders>
              <w:top w:val="nil"/>
              <w:left w:val="nil"/>
              <w:bottom w:val="nil"/>
              <w:right w:val="nil"/>
            </w:tcBorders>
            <w:tcMar>
              <w:top w:w="128" w:type="dxa"/>
              <w:left w:w="43" w:type="dxa"/>
              <w:bottom w:w="43" w:type="dxa"/>
              <w:right w:w="43" w:type="dxa"/>
            </w:tcMar>
            <w:vAlign w:val="bottom"/>
          </w:tcPr>
          <w:p w14:paraId="3832EEE4" w14:textId="77777777" w:rsidR="00B050CE" w:rsidRPr="00CD2772" w:rsidRDefault="00B050CE" w:rsidP="00AE000B">
            <w:pPr>
              <w:jc w:val="right"/>
              <w:rPr>
                <w:sz w:val="21"/>
              </w:rPr>
            </w:pPr>
            <w:r w:rsidRPr="00CD2772">
              <w:rPr>
                <w:sz w:val="21"/>
              </w:rPr>
              <w:t>52 148 070</w:t>
            </w:r>
          </w:p>
        </w:tc>
        <w:tc>
          <w:tcPr>
            <w:tcW w:w="2420" w:type="dxa"/>
            <w:tcBorders>
              <w:top w:val="nil"/>
              <w:left w:val="nil"/>
              <w:bottom w:val="nil"/>
              <w:right w:val="nil"/>
            </w:tcBorders>
            <w:tcMar>
              <w:top w:w="128" w:type="dxa"/>
              <w:left w:w="43" w:type="dxa"/>
              <w:bottom w:w="43" w:type="dxa"/>
              <w:right w:w="43" w:type="dxa"/>
            </w:tcMar>
            <w:vAlign w:val="bottom"/>
          </w:tcPr>
          <w:p w14:paraId="15036431" w14:textId="77777777" w:rsidR="00B050CE" w:rsidRPr="00CD2772" w:rsidRDefault="00B050CE" w:rsidP="00AE000B">
            <w:pPr>
              <w:jc w:val="right"/>
              <w:rPr>
                <w:sz w:val="21"/>
              </w:rPr>
            </w:pPr>
            <w:r w:rsidRPr="00CD2772">
              <w:rPr>
                <w:sz w:val="21"/>
              </w:rPr>
              <w:t>31 590 579</w:t>
            </w:r>
          </w:p>
        </w:tc>
      </w:tr>
      <w:tr w:rsidR="000908BE" w:rsidRPr="00CD2772" w14:paraId="68355D80" w14:textId="77777777">
        <w:trPr>
          <w:trHeight w:val="380"/>
        </w:trPr>
        <w:tc>
          <w:tcPr>
            <w:tcW w:w="1060" w:type="dxa"/>
            <w:tcBorders>
              <w:top w:val="nil"/>
              <w:left w:val="nil"/>
              <w:bottom w:val="nil"/>
              <w:right w:val="nil"/>
            </w:tcBorders>
            <w:tcMar>
              <w:top w:w="128" w:type="dxa"/>
              <w:left w:w="43" w:type="dxa"/>
              <w:bottom w:w="43" w:type="dxa"/>
              <w:right w:w="43" w:type="dxa"/>
            </w:tcMar>
          </w:tcPr>
          <w:p w14:paraId="093104F1" w14:textId="77777777" w:rsidR="00B050CE" w:rsidRPr="00CD2772" w:rsidRDefault="00B050CE" w:rsidP="00CD2772">
            <w:pPr>
              <w:rPr>
                <w:sz w:val="21"/>
              </w:rPr>
            </w:pPr>
            <w:r w:rsidRPr="00CD2772">
              <w:rPr>
                <w:sz w:val="21"/>
              </w:rPr>
              <w:t>ML10</w:t>
            </w:r>
          </w:p>
        </w:tc>
        <w:tc>
          <w:tcPr>
            <w:tcW w:w="1820" w:type="dxa"/>
            <w:tcBorders>
              <w:top w:val="nil"/>
              <w:left w:val="nil"/>
              <w:bottom w:val="nil"/>
              <w:right w:val="nil"/>
            </w:tcBorders>
            <w:tcMar>
              <w:top w:w="128" w:type="dxa"/>
              <w:left w:w="43" w:type="dxa"/>
              <w:bottom w:w="43" w:type="dxa"/>
              <w:right w:w="43" w:type="dxa"/>
            </w:tcMar>
            <w:vAlign w:val="bottom"/>
          </w:tcPr>
          <w:p w14:paraId="38973C1C" w14:textId="77777777" w:rsidR="00B050CE" w:rsidRPr="00CD2772" w:rsidRDefault="00B050CE" w:rsidP="00AE000B">
            <w:pPr>
              <w:jc w:val="right"/>
              <w:rPr>
                <w:sz w:val="21"/>
              </w:rPr>
            </w:pPr>
            <w:r w:rsidRPr="00CD2772">
              <w:rPr>
                <w:sz w:val="21"/>
              </w:rPr>
              <w:t>14,3 %</w:t>
            </w:r>
          </w:p>
        </w:tc>
        <w:tc>
          <w:tcPr>
            <w:tcW w:w="1820" w:type="dxa"/>
            <w:tcBorders>
              <w:top w:val="nil"/>
              <w:left w:val="nil"/>
              <w:bottom w:val="nil"/>
              <w:right w:val="nil"/>
            </w:tcBorders>
            <w:tcMar>
              <w:top w:w="128" w:type="dxa"/>
              <w:left w:w="43" w:type="dxa"/>
              <w:bottom w:w="43" w:type="dxa"/>
              <w:right w:w="43" w:type="dxa"/>
            </w:tcMar>
            <w:vAlign w:val="bottom"/>
          </w:tcPr>
          <w:p w14:paraId="1CE9DE9B" w14:textId="77777777" w:rsidR="00B050CE" w:rsidRPr="00CD2772" w:rsidRDefault="00B050CE" w:rsidP="00AE000B">
            <w:pPr>
              <w:jc w:val="right"/>
              <w:rPr>
                <w:sz w:val="21"/>
              </w:rPr>
            </w:pPr>
            <w:r w:rsidRPr="00CD2772">
              <w:rPr>
                <w:sz w:val="21"/>
              </w:rPr>
              <w:t>0,8 %</w:t>
            </w:r>
          </w:p>
        </w:tc>
        <w:tc>
          <w:tcPr>
            <w:tcW w:w="2420" w:type="dxa"/>
            <w:tcBorders>
              <w:top w:val="nil"/>
              <w:left w:val="nil"/>
              <w:bottom w:val="nil"/>
              <w:right w:val="nil"/>
            </w:tcBorders>
            <w:tcMar>
              <w:top w:w="128" w:type="dxa"/>
              <w:left w:w="43" w:type="dxa"/>
              <w:bottom w:w="43" w:type="dxa"/>
              <w:right w:w="43" w:type="dxa"/>
            </w:tcMar>
            <w:vAlign w:val="bottom"/>
          </w:tcPr>
          <w:p w14:paraId="530DB161" w14:textId="77777777" w:rsidR="00B050CE" w:rsidRPr="00CD2772" w:rsidRDefault="00B050CE" w:rsidP="00AE000B">
            <w:pPr>
              <w:jc w:val="right"/>
              <w:rPr>
                <w:sz w:val="21"/>
              </w:rPr>
            </w:pPr>
            <w:r w:rsidRPr="00CD2772">
              <w:rPr>
                <w:sz w:val="21"/>
              </w:rPr>
              <w:t>2 211 413 092</w:t>
            </w:r>
          </w:p>
        </w:tc>
        <w:tc>
          <w:tcPr>
            <w:tcW w:w="2420" w:type="dxa"/>
            <w:tcBorders>
              <w:top w:val="nil"/>
              <w:left w:val="nil"/>
              <w:bottom w:val="nil"/>
              <w:right w:val="nil"/>
            </w:tcBorders>
            <w:tcMar>
              <w:top w:w="128" w:type="dxa"/>
              <w:left w:w="43" w:type="dxa"/>
              <w:bottom w:w="43" w:type="dxa"/>
              <w:right w:w="43" w:type="dxa"/>
            </w:tcMar>
            <w:vAlign w:val="bottom"/>
          </w:tcPr>
          <w:p w14:paraId="4F5AC49B" w14:textId="77777777" w:rsidR="00B050CE" w:rsidRPr="00CD2772" w:rsidRDefault="00B050CE" w:rsidP="00AE000B">
            <w:pPr>
              <w:jc w:val="right"/>
              <w:rPr>
                <w:sz w:val="21"/>
              </w:rPr>
            </w:pPr>
            <w:r w:rsidRPr="00CD2772">
              <w:rPr>
                <w:sz w:val="21"/>
              </w:rPr>
              <w:t>27 653 712</w:t>
            </w:r>
          </w:p>
        </w:tc>
      </w:tr>
      <w:tr w:rsidR="000908BE" w:rsidRPr="00CD2772" w14:paraId="6D7DDFF9" w14:textId="77777777">
        <w:trPr>
          <w:trHeight w:val="380"/>
        </w:trPr>
        <w:tc>
          <w:tcPr>
            <w:tcW w:w="1060" w:type="dxa"/>
            <w:tcBorders>
              <w:top w:val="nil"/>
              <w:left w:val="nil"/>
              <w:bottom w:val="nil"/>
              <w:right w:val="nil"/>
            </w:tcBorders>
            <w:tcMar>
              <w:top w:w="128" w:type="dxa"/>
              <w:left w:w="43" w:type="dxa"/>
              <w:bottom w:w="43" w:type="dxa"/>
              <w:right w:w="43" w:type="dxa"/>
            </w:tcMar>
          </w:tcPr>
          <w:p w14:paraId="6250E69E" w14:textId="77777777" w:rsidR="00B050CE" w:rsidRPr="00CD2772" w:rsidRDefault="00B050CE" w:rsidP="00CD2772">
            <w:pPr>
              <w:rPr>
                <w:sz w:val="21"/>
              </w:rPr>
            </w:pPr>
            <w:r w:rsidRPr="00CD2772">
              <w:rPr>
                <w:sz w:val="21"/>
              </w:rPr>
              <w:t>ML11</w:t>
            </w:r>
          </w:p>
        </w:tc>
        <w:tc>
          <w:tcPr>
            <w:tcW w:w="1820" w:type="dxa"/>
            <w:tcBorders>
              <w:top w:val="nil"/>
              <w:left w:val="nil"/>
              <w:bottom w:val="nil"/>
              <w:right w:val="nil"/>
            </w:tcBorders>
            <w:tcMar>
              <w:top w:w="128" w:type="dxa"/>
              <w:left w:w="43" w:type="dxa"/>
              <w:bottom w:w="43" w:type="dxa"/>
              <w:right w:w="43" w:type="dxa"/>
            </w:tcMar>
            <w:vAlign w:val="bottom"/>
          </w:tcPr>
          <w:p w14:paraId="54AC238C" w14:textId="77777777" w:rsidR="00B050CE" w:rsidRPr="00CD2772" w:rsidRDefault="00B050CE" w:rsidP="00AE000B">
            <w:pPr>
              <w:jc w:val="right"/>
              <w:rPr>
                <w:sz w:val="21"/>
              </w:rPr>
            </w:pPr>
            <w:r w:rsidRPr="00CD2772">
              <w:rPr>
                <w:sz w:val="21"/>
              </w:rPr>
              <w:t>1,0 %</w:t>
            </w:r>
          </w:p>
        </w:tc>
        <w:tc>
          <w:tcPr>
            <w:tcW w:w="1820" w:type="dxa"/>
            <w:tcBorders>
              <w:top w:val="nil"/>
              <w:left w:val="nil"/>
              <w:bottom w:val="nil"/>
              <w:right w:val="nil"/>
            </w:tcBorders>
            <w:tcMar>
              <w:top w:w="128" w:type="dxa"/>
              <w:left w:w="43" w:type="dxa"/>
              <w:bottom w:w="43" w:type="dxa"/>
              <w:right w:w="43" w:type="dxa"/>
            </w:tcMar>
            <w:vAlign w:val="bottom"/>
          </w:tcPr>
          <w:p w14:paraId="6ADC9E21" w14:textId="77777777" w:rsidR="00B050CE" w:rsidRPr="00CD2772" w:rsidRDefault="00B050CE" w:rsidP="00AE000B">
            <w:pPr>
              <w:jc w:val="right"/>
              <w:rPr>
                <w:sz w:val="21"/>
              </w:rPr>
            </w:pPr>
            <w:r w:rsidRPr="00CD2772">
              <w:rPr>
                <w:sz w:val="21"/>
              </w:rPr>
              <w:t>52,2 %</w:t>
            </w:r>
          </w:p>
        </w:tc>
        <w:tc>
          <w:tcPr>
            <w:tcW w:w="2420" w:type="dxa"/>
            <w:tcBorders>
              <w:top w:val="nil"/>
              <w:left w:val="nil"/>
              <w:bottom w:val="nil"/>
              <w:right w:val="nil"/>
            </w:tcBorders>
            <w:tcMar>
              <w:top w:w="128" w:type="dxa"/>
              <w:left w:w="43" w:type="dxa"/>
              <w:bottom w:w="43" w:type="dxa"/>
              <w:right w:w="43" w:type="dxa"/>
            </w:tcMar>
            <w:vAlign w:val="bottom"/>
          </w:tcPr>
          <w:p w14:paraId="2CAB43E3" w14:textId="77777777" w:rsidR="00B050CE" w:rsidRPr="00CD2772" w:rsidRDefault="00B050CE" w:rsidP="00AE000B">
            <w:pPr>
              <w:jc w:val="right"/>
              <w:rPr>
                <w:sz w:val="21"/>
              </w:rPr>
            </w:pPr>
            <w:r w:rsidRPr="00CD2772">
              <w:rPr>
                <w:sz w:val="21"/>
              </w:rPr>
              <w:t>159 448 841</w:t>
            </w:r>
          </w:p>
        </w:tc>
        <w:tc>
          <w:tcPr>
            <w:tcW w:w="2420" w:type="dxa"/>
            <w:tcBorders>
              <w:top w:val="nil"/>
              <w:left w:val="nil"/>
              <w:bottom w:val="nil"/>
              <w:right w:val="nil"/>
            </w:tcBorders>
            <w:tcMar>
              <w:top w:w="128" w:type="dxa"/>
              <w:left w:w="43" w:type="dxa"/>
              <w:bottom w:w="43" w:type="dxa"/>
              <w:right w:w="43" w:type="dxa"/>
            </w:tcMar>
            <w:vAlign w:val="bottom"/>
          </w:tcPr>
          <w:p w14:paraId="41582485" w14:textId="77777777" w:rsidR="00B050CE" w:rsidRPr="00CD2772" w:rsidRDefault="00B050CE" w:rsidP="00AE000B">
            <w:pPr>
              <w:jc w:val="right"/>
              <w:rPr>
                <w:sz w:val="21"/>
              </w:rPr>
            </w:pPr>
            <w:r w:rsidRPr="00CD2772">
              <w:rPr>
                <w:sz w:val="21"/>
              </w:rPr>
              <w:t>1 806 974 788</w:t>
            </w:r>
          </w:p>
        </w:tc>
      </w:tr>
      <w:tr w:rsidR="000908BE" w:rsidRPr="00CD2772" w14:paraId="6C892765" w14:textId="77777777">
        <w:trPr>
          <w:trHeight w:val="380"/>
        </w:trPr>
        <w:tc>
          <w:tcPr>
            <w:tcW w:w="1060" w:type="dxa"/>
            <w:tcBorders>
              <w:top w:val="nil"/>
              <w:left w:val="nil"/>
              <w:bottom w:val="nil"/>
              <w:right w:val="nil"/>
            </w:tcBorders>
            <w:tcMar>
              <w:top w:w="128" w:type="dxa"/>
              <w:left w:w="43" w:type="dxa"/>
              <w:bottom w:w="43" w:type="dxa"/>
              <w:right w:w="43" w:type="dxa"/>
            </w:tcMar>
          </w:tcPr>
          <w:p w14:paraId="1106559C" w14:textId="77777777" w:rsidR="00B050CE" w:rsidRPr="00CD2772" w:rsidRDefault="00B050CE" w:rsidP="00CD2772">
            <w:pPr>
              <w:rPr>
                <w:sz w:val="21"/>
              </w:rPr>
            </w:pPr>
            <w:r w:rsidRPr="00CD2772">
              <w:rPr>
                <w:sz w:val="21"/>
              </w:rPr>
              <w:t>ML12</w:t>
            </w:r>
          </w:p>
        </w:tc>
        <w:tc>
          <w:tcPr>
            <w:tcW w:w="1820" w:type="dxa"/>
            <w:tcBorders>
              <w:top w:val="nil"/>
              <w:left w:val="nil"/>
              <w:bottom w:val="nil"/>
              <w:right w:val="nil"/>
            </w:tcBorders>
            <w:tcMar>
              <w:top w:w="128" w:type="dxa"/>
              <w:left w:w="43" w:type="dxa"/>
              <w:bottom w:w="43" w:type="dxa"/>
              <w:right w:w="43" w:type="dxa"/>
            </w:tcMar>
            <w:vAlign w:val="bottom"/>
          </w:tcPr>
          <w:p w14:paraId="3B0F08C8" w14:textId="77777777" w:rsidR="00B050CE" w:rsidRPr="00CD2772" w:rsidRDefault="00B050CE" w:rsidP="00AE000B">
            <w:pPr>
              <w:jc w:val="right"/>
              <w:rPr>
                <w:sz w:val="21"/>
              </w:rPr>
            </w:pPr>
            <w:r w:rsidRPr="00CD2772">
              <w:rPr>
                <w:sz w:val="21"/>
              </w:rPr>
              <w:t>0,0 %</w:t>
            </w:r>
          </w:p>
        </w:tc>
        <w:tc>
          <w:tcPr>
            <w:tcW w:w="1820" w:type="dxa"/>
            <w:tcBorders>
              <w:top w:val="nil"/>
              <w:left w:val="nil"/>
              <w:bottom w:val="nil"/>
              <w:right w:val="nil"/>
            </w:tcBorders>
            <w:tcMar>
              <w:top w:w="128" w:type="dxa"/>
              <w:left w:w="43" w:type="dxa"/>
              <w:bottom w:w="43" w:type="dxa"/>
              <w:right w:w="43" w:type="dxa"/>
            </w:tcMar>
            <w:vAlign w:val="bottom"/>
          </w:tcPr>
          <w:p w14:paraId="4AD0A298"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40FA7510" w14:textId="77777777" w:rsidR="00B050CE" w:rsidRPr="00CD2772" w:rsidRDefault="00B050CE" w:rsidP="00AE000B">
            <w:pPr>
              <w:jc w:val="right"/>
              <w:rPr>
                <w:sz w:val="21"/>
              </w:rPr>
            </w:pPr>
            <w:r w:rsidRPr="00CD2772">
              <w:rPr>
                <w:sz w:val="21"/>
              </w:rPr>
              <w:t>0</w:t>
            </w:r>
          </w:p>
        </w:tc>
        <w:tc>
          <w:tcPr>
            <w:tcW w:w="2420" w:type="dxa"/>
            <w:tcBorders>
              <w:top w:val="nil"/>
              <w:left w:val="nil"/>
              <w:bottom w:val="nil"/>
              <w:right w:val="nil"/>
            </w:tcBorders>
            <w:tcMar>
              <w:top w:w="128" w:type="dxa"/>
              <w:left w:w="43" w:type="dxa"/>
              <w:bottom w:w="43" w:type="dxa"/>
              <w:right w:w="43" w:type="dxa"/>
            </w:tcMar>
            <w:vAlign w:val="bottom"/>
          </w:tcPr>
          <w:p w14:paraId="6369CA77" w14:textId="77777777" w:rsidR="00B050CE" w:rsidRPr="00CD2772" w:rsidRDefault="00B050CE" w:rsidP="00AE000B">
            <w:pPr>
              <w:jc w:val="right"/>
              <w:rPr>
                <w:sz w:val="21"/>
              </w:rPr>
            </w:pPr>
            <w:r w:rsidRPr="00CD2772">
              <w:rPr>
                <w:sz w:val="21"/>
              </w:rPr>
              <w:t>0</w:t>
            </w:r>
          </w:p>
        </w:tc>
      </w:tr>
      <w:tr w:rsidR="000908BE" w:rsidRPr="00CD2772" w14:paraId="1F960109" w14:textId="77777777">
        <w:trPr>
          <w:trHeight w:val="380"/>
        </w:trPr>
        <w:tc>
          <w:tcPr>
            <w:tcW w:w="1060" w:type="dxa"/>
            <w:tcBorders>
              <w:top w:val="nil"/>
              <w:left w:val="nil"/>
              <w:bottom w:val="nil"/>
              <w:right w:val="nil"/>
            </w:tcBorders>
            <w:tcMar>
              <w:top w:w="128" w:type="dxa"/>
              <w:left w:w="43" w:type="dxa"/>
              <w:bottom w:w="43" w:type="dxa"/>
              <w:right w:w="43" w:type="dxa"/>
            </w:tcMar>
          </w:tcPr>
          <w:p w14:paraId="64B94AAB" w14:textId="77777777" w:rsidR="00B050CE" w:rsidRPr="00CD2772" w:rsidRDefault="00B050CE" w:rsidP="00CD2772">
            <w:pPr>
              <w:rPr>
                <w:sz w:val="21"/>
              </w:rPr>
            </w:pPr>
            <w:r w:rsidRPr="00CD2772">
              <w:rPr>
                <w:sz w:val="21"/>
              </w:rPr>
              <w:t>ML13</w:t>
            </w:r>
          </w:p>
        </w:tc>
        <w:tc>
          <w:tcPr>
            <w:tcW w:w="1820" w:type="dxa"/>
            <w:tcBorders>
              <w:top w:val="nil"/>
              <w:left w:val="nil"/>
              <w:bottom w:val="nil"/>
              <w:right w:val="nil"/>
            </w:tcBorders>
            <w:tcMar>
              <w:top w:w="128" w:type="dxa"/>
              <w:left w:w="43" w:type="dxa"/>
              <w:bottom w:w="43" w:type="dxa"/>
              <w:right w:w="43" w:type="dxa"/>
            </w:tcMar>
            <w:vAlign w:val="bottom"/>
          </w:tcPr>
          <w:p w14:paraId="3372816D" w14:textId="77777777" w:rsidR="00B050CE" w:rsidRPr="00CD2772" w:rsidRDefault="00B050CE" w:rsidP="00AE000B">
            <w:pPr>
              <w:jc w:val="right"/>
              <w:rPr>
                <w:sz w:val="21"/>
              </w:rPr>
            </w:pPr>
            <w:r w:rsidRPr="00CD2772">
              <w:rPr>
                <w:sz w:val="21"/>
              </w:rPr>
              <w:t>0,0 %</w:t>
            </w:r>
          </w:p>
        </w:tc>
        <w:tc>
          <w:tcPr>
            <w:tcW w:w="1820" w:type="dxa"/>
            <w:tcBorders>
              <w:top w:val="nil"/>
              <w:left w:val="nil"/>
              <w:bottom w:val="nil"/>
              <w:right w:val="nil"/>
            </w:tcBorders>
            <w:tcMar>
              <w:top w:w="128" w:type="dxa"/>
              <w:left w:w="43" w:type="dxa"/>
              <w:bottom w:w="43" w:type="dxa"/>
              <w:right w:w="43" w:type="dxa"/>
            </w:tcMar>
            <w:vAlign w:val="bottom"/>
          </w:tcPr>
          <w:p w14:paraId="4ADBFD60" w14:textId="77777777" w:rsidR="00B050CE" w:rsidRPr="00CD2772" w:rsidRDefault="00B050CE" w:rsidP="00AE000B">
            <w:pPr>
              <w:jc w:val="right"/>
              <w:rPr>
                <w:sz w:val="21"/>
              </w:rPr>
            </w:pPr>
            <w:r w:rsidRPr="00CD2772">
              <w:rPr>
                <w:sz w:val="21"/>
              </w:rPr>
              <w:t>3,7 %</w:t>
            </w:r>
          </w:p>
        </w:tc>
        <w:tc>
          <w:tcPr>
            <w:tcW w:w="2420" w:type="dxa"/>
            <w:tcBorders>
              <w:top w:val="nil"/>
              <w:left w:val="nil"/>
              <w:bottom w:val="nil"/>
              <w:right w:val="nil"/>
            </w:tcBorders>
            <w:tcMar>
              <w:top w:w="128" w:type="dxa"/>
              <w:left w:w="43" w:type="dxa"/>
              <w:bottom w:w="43" w:type="dxa"/>
              <w:right w:w="43" w:type="dxa"/>
            </w:tcMar>
            <w:vAlign w:val="bottom"/>
          </w:tcPr>
          <w:p w14:paraId="7494305A" w14:textId="77777777" w:rsidR="00B050CE" w:rsidRPr="00CD2772" w:rsidRDefault="00B050CE" w:rsidP="00AE000B">
            <w:pPr>
              <w:jc w:val="right"/>
              <w:rPr>
                <w:sz w:val="21"/>
              </w:rPr>
            </w:pPr>
            <w:r w:rsidRPr="00CD2772">
              <w:rPr>
                <w:sz w:val="21"/>
              </w:rPr>
              <w:t>0</w:t>
            </w:r>
          </w:p>
        </w:tc>
        <w:tc>
          <w:tcPr>
            <w:tcW w:w="2420" w:type="dxa"/>
            <w:tcBorders>
              <w:top w:val="nil"/>
              <w:left w:val="nil"/>
              <w:bottom w:val="nil"/>
              <w:right w:val="nil"/>
            </w:tcBorders>
            <w:tcMar>
              <w:top w:w="128" w:type="dxa"/>
              <w:left w:w="43" w:type="dxa"/>
              <w:bottom w:w="43" w:type="dxa"/>
              <w:right w:w="43" w:type="dxa"/>
            </w:tcMar>
            <w:vAlign w:val="bottom"/>
          </w:tcPr>
          <w:p w14:paraId="740FDCC9" w14:textId="77777777" w:rsidR="00B050CE" w:rsidRPr="00CD2772" w:rsidRDefault="00B050CE" w:rsidP="00AE000B">
            <w:pPr>
              <w:jc w:val="right"/>
              <w:rPr>
                <w:sz w:val="21"/>
              </w:rPr>
            </w:pPr>
            <w:r w:rsidRPr="00CD2772">
              <w:rPr>
                <w:sz w:val="21"/>
              </w:rPr>
              <w:t>129 650 504</w:t>
            </w:r>
          </w:p>
        </w:tc>
      </w:tr>
      <w:tr w:rsidR="000908BE" w:rsidRPr="00CD2772" w14:paraId="50959EB6" w14:textId="77777777">
        <w:trPr>
          <w:trHeight w:val="380"/>
        </w:trPr>
        <w:tc>
          <w:tcPr>
            <w:tcW w:w="1060" w:type="dxa"/>
            <w:tcBorders>
              <w:top w:val="nil"/>
              <w:left w:val="nil"/>
              <w:bottom w:val="nil"/>
              <w:right w:val="nil"/>
            </w:tcBorders>
            <w:tcMar>
              <w:top w:w="128" w:type="dxa"/>
              <w:left w:w="43" w:type="dxa"/>
              <w:bottom w:w="43" w:type="dxa"/>
              <w:right w:w="43" w:type="dxa"/>
            </w:tcMar>
          </w:tcPr>
          <w:p w14:paraId="58B26D0A" w14:textId="77777777" w:rsidR="00B050CE" w:rsidRPr="00CD2772" w:rsidRDefault="00B050CE" w:rsidP="00CD2772">
            <w:pPr>
              <w:rPr>
                <w:sz w:val="21"/>
              </w:rPr>
            </w:pPr>
            <w:r w:rsidRPr="00CD2772">
              <w:rPr>
                <w:sz w:val="21"/>
              </w:rPr>
              <w:t>ML14</w:t>
            </w:r>
          </w:p>
        </w:tc>
        <w:tc>
          <w:tcPr>
            <w:tcW w:w="1820" w:type="dxa"/>
            <w:tcBorders>
              <w:top w:val="nil"/>
              <w:left w:val="nil"/>
              <w:bottom w:val="nil"/>
              <w:right w:val="nil"/>
            </w:tcBorders>
            <w:tcMar>
              <w:top w:w="128" w:type="dxa"/>
              <w:left w:w="43" w:type="dxa"/>
              <w:bottom w:w="43" w:type="dxa"/>
              <w:right w:w="43" w:type="dxa"/>
            </w:tcMar>
            <w:vAlign w:val="bottom"/>
          </w:tcPr>
          <w:p w14:paraId="500E105E" w14:textId="77777777" w:rsidR="00B050CE" w:rsidRPr="00CD2772" w:rsidRDefault="00B050CE" w:rsidP="00AE000B">
            <w:pPr>
              <w:jc w:val="right"/>
              <w:rPr>
                <w:sz w:val="21"/>
              </w:rPr>
            </w:pPr>
            <w:r w:rsidRPr="00CD2772">
              <w:rPr>
                <w:sz w:val="21"/>
              </w:rPr>
              <w:t>0,2 %</w:t>
            </w:r>
          </w:p>
        </w:tc>
        <w:tc>
          <w:tcPr>
            <w:tcW w:w="1820" w:type="dxa"/>
            <w:tcBorders>
              <w:top w:val="nil"/>
              <w:left w:val="nil"/>
              <w:bottom w:val="nil"/>
              <w:right w:val="nil"/>
            </w:tcBorders>
            <w:tcMar>
              <w:top w:w="128" w:type="dxa"/>
              <w:left w:w="43" w:type="dxa"/>
              <w:bottom w:w="43" w:type="dxa"/>
              <w:right w:w="43" w:type="dxa"/>
            </w:tcMar>
            <w:vAlign w:val="bottom"/>
          </w:tcPr>
          <w:p w14:paraId="4696CA07" w14:textId="77777777" w:rsidR="00B050CE" w:rsidRPr="00CD2772" w:rsidRDefault="00B050CE" w:rsidP="00AE000B">
            <w:pPr>
              <w:jc w:val="right"/>
              <w:rPr>
                <w:sz w:val="21"/>
              </w:rPr>
            </w:pPr>
            <w:r w:rsidRPr="00CD2772">
              <w:rPr>
                <w:sz w:val="21"/>
              </w:rPr>
              <w:t>5,5 %</w:t>
            </w:r>
          </w:p>
        </w:tc>
        <w:tc>
          <w:tcPr>
            <w:tcW w:w="2420" w:type="dxa"/>
            <w:tcBorders>
              <w:top w:val="nil"/>
              <w:left w:val="nil"/>
              <w:bottom w:val="nil"/>
              <w:right w:val="nil"/>
            </w:tcBorders>
            <w:tcMar>
              <w:top w:w="128" w:type="dxa"/>
              <w:left w:w="43" w:type="dxa"/>
              <w:bottom w:w="43" w:type="dxa"/>
              <w:right w:w="43" w:type="dxa"/>
            </w:tcMar>
            <w:vAlign w:val="bottom"/>
          </w:tcPr>
          <w:p w14:paraId="21D14D41" w14:textId="77777777" w:rsidR="00B050CE" w:rsidRPr="00CD2772" w:rsidRDefault="00B050CE" w:rsidP="00AE000B">
            <w:pPr>
              <w:jc w:val="right"/>
              <w:rPr>
                <w:sz w:val="21"/>
              </w:rPr>
            </w:pPr>
            <w:r w:rsidRPr="00CD2772">
              <w:rPr>
                <w:sz w:val="21"/>
              </w:rPr>
              <w:t>37 221 350</w:t>
            </w:r>
          </w:p>
        </w:tc>
        <w:tc>
          <w:tcPr>
            <w:tcW w:w="2420" w:type="dxa"/>
            <w:tcBorders>
              <w:top w:val="nil"/>
              <w:left w:val="nil"/>
              <w:bottom w:val="nil"/>
              <w:right w:val="nil"/>
            </w:tcBorders>
            <w:tcMar>
              <w:top w:w="128" w:type="dxa"/>
              <w:left w:w="43" w:type="dxa"/>
              <w:bottom w:w="43" w:type="dxa"/>
              <w:right w:w="43" w:type="dxa"/>
            </w:tcMar>
            <w:vAlign w:val="bottom"/>
          </w:tcPr>
          <w:p w14:paraId="758D80DD" w14:textId="77777777" w:rsidR="00B050CE" w:rsidRPr="00CD2772" w:rsidRDefault="00B050CE" w:rsidP="00AE000B">
            <w:pPr>
              <w:jc w:val="right"/>
              <w:rPr>
                <w:sz w:val="21"/>
              </w:rPr>
            </w:pPr>
            <w:r w:rsidRPr="00CD2772">
              <w:rPr>
                <w:sz w:val="21"/>
              </w:rPr>
              <w:t>192 051 297</w:t>
            </w:r>
          </w:p>
        </w:tc>
      </w:tr>
      <w:tr w:rsidR="000908BE" w:rsidRPr="00CD2772" w14:paraId="1030D8CF" w14:textId="77777777">
        <w:trPr>
          <w:trHeight w:val="380"/>
        </w:trPr>
        <w:tc>
          <w:tcPr>
            <w:tcW w:w="1060" w:type="dxa"/>
            <w:tcBorders>
              <w:top w:val="nil"/>
              <w:left w:val="nil"/>
              <w:bottom w:val="nil"/>
              <w:right w:val="nil"/>
            </w:tcBorders>
            <w:tcMar>
              <w:top w:w="128" w:type="dxa"/>
              <w:left w:w="43" w:type="dxa"/>
              <w:bottom w:w="43" w:type="dxa"/>
              <w:right w:w="43" w:type="dxa"/>
            </w:tcMar>
          </w:tcPr>
          <w:p w14:paraId="16F692D9" w14:textId="77777777" w:rsidR="00B050CE" w:rsidRPr="00CD2772" w:rsidRDefault="00B050CE" w:rsidP="00CD2772">
            <w:pPr>
              <w:rPr>
                <w:sz w:val="21"/>
              </w:rPr>
            </w:pPr>
            <w:r w:rsidRPr="00CD2772">
              <w:rPr>
                <w:sz w:val="21"/>
              </w:rPr>
              <w:t>ML15</w:t>
            </w:r>
          </w:p>
        </w:tc>
        <w:tc>
          <w:tcPr>
            <w:tcW w:w="1820" w:type="dxa"/>
            <w:tcBorders>
              <w:top w:val="nil"/>
              <w:left w:val="nil"/>
              <w:bottom w:val="nil"/>
              <w:right w:val="nil"/>
            </w:tcBorders>
            <w:tcMar>
              <w:top w:w="128" w:type="dxa"/>
              <w:left w:w="43" w:type="dxa"/>
              <w:bottom w:w="43" w:type="dxa"/>
              <w:right w:w="43" w:type="dxa"/>
            </w:tcMar>
            <w:vAlign w:val="bottom"/>
          </w:tcPr>
          <w:p w14:paraId="0C6C436F" w14:textId="77777777" w:rsidR="00B050CE" w:rsidRPr="00CD2772" w:rsidRDefault="00B050CE" w:rsidP="00AE000B">
            <w:pPr>
              <w:jc w:val="right"/>
              <w:rPr>
                <w:sz w:val="21"/>
              </w:rPr>
            </w:pPr>
            <w:r w:rsidRPr="00CD2772">
              <w:rPr>
                <w:sz w:val="21"/>
              </w:rPr>
              <w:t>0,2 %</w:t>
            </w:r>
          </w:p>
        </w:tc>
        <w:tc>
          <w:tcPr>
            <w:tcW w:w="1820" w:type="dxa"/>
            <w:tcBorders>
              <w:top w:val="nil"/>
              <w:left w:val="nil"/>
              <w:bottom w:val="nil"/>
              <w:right w:val="nil"/>
            </w:tcBorders>
            <w:tcMar>
              <w:top w:w="128" w:type="dxa"/>
              <w:left w:w="43" w:type="dxa"/>
              <w:bottom w:w="43" w:type="dxa"/>
              <w:right w:w="43" w:type="dxa"/>
            </w:tcMar>
            <w:vAlign w:val="bottom"/>
          </w:tcPr>
          <w:p w14:paraId="3063C06F" w14:textId="77777777" w:rsidR="00B050CE" w:rsidRPr="00CD2772" w:rsidRDefault="00B050CE" w:rsidP="00AE000B">
            <w:pPr>
              <w:jc w:val="right"/>
              <w:rPr>
                <w:sz w:val="21"/>
              </w:rPr>
            </w:pPr>
            <w:r w:rsidRPr="00CD2772">
              <w:rPr>
                <w:sz w:val="21"/>
              </w:rPr>
              <w:t>18,4 %</w:t>
            </w:r>
          </w:p>
        </w:tc>
        <w:tc>
          <w:tcPr>
            <w:tcW w:w="2420" w:type="dxa"/>
            <w:tcBorders>
              <w:top w:val="nil"/>
              <w:left w:val="nil"/>
              <w:bottom w:val="nil"/>
              <w:right w:val="nil"/>
            </w:tcBorders>
            <w:tcMar>
              <w:top w:w="128" w:type="dxa"/>
              <w:left w:w="43" w:type="dxa"/>
              <w:bottom w:w="43" w:type="dxa"/>
              <w:right w:w="43" w:type="dxa"/>
            </w:tcMar>
            <w:vAlign w:val="bottom"/>
          </w:tcPr>
          <w:p w14:paraId="7DDA2442" w14:textId="77777777" w:rsidR="00B050CE" w:rsidRPr="00CD2772" w:rsidRDefault="00B050CE" w:rsidP="00AE000B">
            <w:pPr>
              <w:jc w:val="right"/>
              <w:rPr>
                <w:sz w:val="21"/>
              </w:rPr>
            </w:pPr>
            <w:r w:rsidRPr="00CD2772">
              <w:rPr>
                <w:sz w:val="21"/>
              </w:rPr>
              <w:t>30 627 199</w:t>
            </w:r>
          </w:p>
        </w:tc>
        <w:tc>
          <w:tcPr>
            <w:tcW w:w="2420" w:type="dxa"/>
            <w:tcBorders>
              <w:top w:val="nil"/>
              <w:left w:val="nil"/>
              <w:bottom w:val="nil"/>
              <w:right w:val="nil"/>
            </w:tcBorders>
            <w:tcMar>
              <w:top w:w="128" w:type="dxa"/>
              <w:left w:w="43" w:type="dxa"/>
              <w:bottom w:w="43" w:type="dxa"/>
              <w:right w:w="43" w:type="dxa"/>
            </w:tcMar>
            <w:vAlign w:val="bottom"/>
          </w:tcPr>
          <w:p w14:paraId="34ADF230" w14:textId="77777777" w:rsidR="00B050CE" w:rsidRPr="00CD2772" w:rsidRDefault="00B050CE" w:rsidP="00AE000B">
            <w:pPr>
              <w:jc w:val="right"/>
              <w:rPr>
                <w:sz w:val="21"/>
              </w:rPr>
            </w:pPr>
            <w:r w:rsidRPr="00CD2772">
              <w:rPr>
                <w:sz w:val="21"/>
              </w:rPr>
              <w:t>635 384 453</w:t>
            </w:r>
          </w:p>
        </w:tc>
      </w:tr>
      <w:tr w:rsidR="000908BE" w:rsidRPr="00CD2772" w14:paraId="56FD515B" w14:textId="77777777">
        <w:trPr>
          <w:trHeight w:val="380"/>
        </w:trPr>
        <w:tc>
          <w:tcPr>
            <w:tcW w:w="1060" w:type="dxa"/>
            <w:tcBorders>
              <w:top w:val="nil"/>
              <w:left w:val="nil"/>
              <w:bottom w:val="nil"/>
              <w:right w:val="nil"/>
            </w:tcBorders>
            <w:tcMar>
              <w:top w:w="128" w:type="dxa"/>
              <w:left w:w="43" w:type="dxa"/>
              <w:bottom w:w="43" w:type="dxa"/>
              <w:right w:w="43" w:type="dxa"/>
            </w:tcMar>
          </w:tcPr>
          <w:p w14:paraId="3CFA279C" w14:textId="77777777" w:rsidR="00B050CE" w:rsidRPr="00CD2772" w:rsidRDefault="00B050CE" w:rsidP="00CD2772">
            <w:pPr>
              <w:rPr>
                <w:sz w:val="21"/>
              </w:rPr>
            </w:pPr>
            <w:r w:rsidRPr="00CD2772">
              <w:rPr>
                <w:sz w:val="21"/>
              </w:rPr>
              <w:t>ML16</w:t>
            </w:r>
          </w:p>
        </w:tc>
        <w:tc>
          <w:tcPr>
            <w:tcW w:w="1820" w:type="dxa"/>
            <w:tcBorders>
              <w:top w:val="nil"/>
              <w:left w:val="nil"/>
              <w:bottom w:val="nil"/>
              <w:right w:val="nil"/>
            </w:tcBorders>
            <w:tcMar>
              <w:top w:w="128" w:type="dxa"/>
              <w:left w:w="43" w:type="dxa"/>
              <w:bottom w:w="43" w:type="dxa"/>
              <w:right w:w="43" w:type="dxa"/>
            </w:tcMar>
            <w:vAlign w:val="bottom"/>
          </w:tcPr>
          <w:p w14:paraId="63CE5E2B" w14:textId="77777777" w:rsidR="00B050CE" w:rsidRPr="00CD2772" w:rsidRDefault="00B050CE" w:rsidP="00AE000B">
            <w:pPr>
              <w:jc w:val="right"/>
              <w:rPr>
                <w:sz w:val="21"/>
              </w:rPr>
            </w:pPr>
            <w:r w:rsidRPr="00CD2772">
              <w:rPr>
                <w:sz w:val="21"/>
              </w:rPr>
              <w:t>0,0 %</w:t>
            </w:r>
          </w:p>
        </w:tc>
        <w:tc>
          <w:tcPr>
            <w:tcW w:w="1820" w:type="dxa"/>
            <w:tcBorders>
              <w:top w:val="nil"/>
              <w:left w:val="nil"/>
              <w:bottom w:val="nil"/>
              <w:right w:val="nil"/>
            </w:tcBorders>
            <w:tcMar>
              <w:top w:w="128" w:type="dxa"/>
              <w:left w:w="43" w:type="dxa"/>
              <w:bottom w:w="43" w:type="dxa"/>
              <w:right w:w="43" w:type="dxa"/>
            </w:tcMar>
            <w:vAlign w:val="bottom"/>
          </w:tcPr>
          <w:p w14:paraId="7EFF70EF"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289C6E72" w14:textId="77777777" w:rsidR="00B050CE" w:rsidRPr="00CD2772" w:rsidRDefault="00B050CE" w:rsidP="00AE000B">
            <w:pPr>
              <w:jc w:val="right"/>
              <w:rPr>
                <w:sz w:val="21"/>
              </w:rPr>
            </w:pPr>
            <w:r w:rsidRPr="00CD2772">
              <w:rPr>
                <w:sz w:val="21"/>
              </w:rPr>
              <w:t>5 648 790</w:t>
            </w:r>
          </w:p>
        </w:tc>
        <w:tc>
          <w:tcPr>
            <w:tcW w:w="2420" w:type="dxa"/>
            <w:tcBorders>
              <w:top w:val="nil"/>
              <w:left w:val="nil"/>
              <w:bottom w:val="nil"/>
              <w:right w:val="nil"/>
            </w:tcBorders>
            <w:tcMar>
              <w:top w:w="128" w:type="dxa"/>
              <w:left w:w="43" w:type="dxa"/>
              <w:bottom w:w="43" w:type="dxa"/>
              <w:right w:w="43" w:type="dxa"/>
            </w:tcMar>
            <w:vAlign w:val="bottom"/>
          </w:tcPr>
          <w:p w14:paraId="1445DB5E" w14:textId="77777777" w:rsidR="00B050CE" w:rsidRPr="00CD2772" w:rsidRDefault="00B050CE" w:rsidP="00AE000B">
            <w:pPr>
              <w:jc w:val="right"/>
              <w:rPr>
                <w:sz w:val="21"/>
              </w:rPr>
            </w:pPr>
            <w:r w:rsidRPr="00CD2772">
              <w:rPr>
                <w:sz w:val="21"/>
              </w:rPr>
              <w:t>10 000</w:t>
            </w:r>
          </w:p>
        </w:tc>
      </w:tr>
      <w:tr w:rsidR="000908BE" w:rsidRPr="00CD2772" w14:paraId="6AD5E0F6" w14:textId="77777777">
        <w:trPr>
          <w:trHeight w:val="380"/>
        </w:trPr>
        <w:tc>
          <w:tcPr>
            <w:tcW w:w="1060" w:type="dxa"/>
            <w:tcBorders>
              <w:top w:val="nil"/>
              <w:left w:val="nil"/>
              <w:bottom w:val="nil"/>
              <w:right w:val="nil"/>
            </w:tcBorders>
            <w:tcMar>
              <w:top w:w="128" w:type="dxa"/>
              <w:left w:w="43" w:type="dxa"/>
              <w:bottom w:w="43" w:type="dxa"/>
              <w:right w:w="43" w:type="dxa"/>
            </w:tcMar>
          </w:tcPr>
          <w:p w14:paraId="4F26F057" w14:textId="77777777" w:rsidR="00B050CE" w:rsidRPr="00CD2772" w:rsidRDefault="00B050CE" w:rsidP="00CD2772">
            <w:pPr>
              <w:rPr>
                <w:sz w:val="21"/>
              </w:rPr>
            </w:pPr>
            <w:r w:rsidRPr="00CD2772">
              <w:rPr>
                <w:sz w:val="21"/>
              </w:rPr>
              <w:t>ML17</w:t>
            </w:r>
          </w:p>
        </w:tc>
        <w:tc>
          <w:tcPr>
            <w:tcW w:w="1820" w:type="dxa"/>
            <w:tcBorders>
              <w:top w:val="nil"/>
              <w:left w:val="nil"/>
              <w:bottom w:val="nil"/>
              <w:right w:val="nil"/>
            </w:tcBorders>
            <w:tcMar>
              <w:top w:w="128" w:type="dxa"/>
              <w:left w:w="43" w:type="dxa"/>
              <w:bottom w:w="43" w:type="dxa"/>
              <w:right w:w="43" w:type="dxa"/>
            </w:tcMar>
            <w:vAlign w:val="bottom"/>
          </w:tcPr>
          <w:p w14:paraId="23DF231B" w14:textId="77777777" w:rsidR="00B050CE" w:rsidRPr="00CD2772" w:rsidRDefault="00B050CE" w:rsidP="00AE000B">
            <w:pPr>
              <w:jc w:val="right"/>
              <w:rPr>
                <w:sz w:val="21"/>
              </w:rPr>
            </w:pPr>
            <w:r w:rsidRPr="00CD2772">
              <w:rPr>
                <w:sz w:val="21"/>
              </w:rPr>
              <w:t>0,0 %</w:t>
            </w:r>
          </w:p>
        </w:tc>
        <w:tc>
          <w:tcPr>
            <w:tcW w:w="1820" w:type="dxa"/>
            <w:tcBorders>
              <w:top w:val="nil"/>
              <w:left w:val="nil"/>
              <w:bottom w:val="nil"/>
              <w:right w:val="nil"/>
            </w:tcBorders>
            <w:tcMar>
              <w:top w:w="128" w:type="dxa"/>
              <w:left w:w="43" w:type="dxa"/>
              <w:bottom w:w="43" w:type="dxa"/>
              <w:right w:w="43" w:type="dxa"/>
            </w:tcMar>
            <w:vAlign w:val="bottom"/>
          </w:tcPr>
          <w:p w14:paraId="4252930F"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74E06E87" w14:textId="77777777" w:rsidR="00B050CE" w:rsidRPr="00CD2772" w:rsidRDefault="00B050CE" w:rsidP="00AE000B">
            <w:pPr>
              <w:jc w:val="right"/>
              <w:rPr>
                <w:sz w:val="21"/>
              </w:rPr>
            </w:pPr>
            <w:r w:rsidRPr="00CD2772">
              <w:rPr>
                <w:sz w:val="21"/>
              </w:rPr>
              <w:t>4 757 660</w:t>
            </w:r>
          </w:p>
        </w:tc>
        <w:tc>
          <w:tcPr>
            <w:tcW w:w="2420" w:type="dxa"/>
            <w:tcBorders>
              <w:top w:val="nil"/>
              <w:left w:val="nil"/>
              <w:bottom w:val="nil"/>
              <w:right w:val="nil"/>
            </w:tcBorders>
            <w:tcMar>
              <w:top w:w="128" w:type="dxa"/>
              <w:left w:w="43" w:type="dxa"/>
              <w:bottom w:w="43" w:type="dxa"/>
              <w:right w:w="43" w:type="dxa"/>
            </w:tcMar>
            <w:vAlign w:val="bottom"/>
          </w:tcPr>
          <w:p w14:paraId="60FD2734" w14:textId="77777777" w:rsidR="00B050CE" w:rsidRPr="00CD2772" w:rsidRDefault="00B050CE" w:rsidP="00AE000B">
            <w:pPr>
              <w:jc w:val="right"/>
              <w:rPr>
                <w:sz w:val="21"/>
              </w:rPr>
            </w:pPr>
            <w:r w:rsidRPr="00CD2772">
              <w:rPr>
                <w:sz w:val="21"/>
              </w:rPr>
              <w:t>0</w:t>
            </w:r>
          </w:p>
        </w:tc>
      </w:tr>
      <w:tr w:rsidR="000908BE" w:rsidRPr="00CD2772" w14:paraId="5847E508" w14:textId="77777777">
        <w:trPr>
          <w:trHeight w:val="380"/>
        </w:trPr>
        <w:tc>
          <w:tcPr>
            <w:tcW w:w="1060" w:type="dxa"/>
            <w:tcBorders>
              <w:top w:val="nil"/>
              <w:left w:val="nil"/>
              <w:bottom w:val="nil"/>
              <w:right w:val="nil"/>
            </w:tcBorders>
            <w:tcMar>
              <w:top w:w="128" w:type="dxa"/>
              <w:left w:w="43" w:type="dxa"/>
              <w:bottom w:w="43" w:type="dxa"/>
              <w:right w:w="43" w:type="dxa"/>
            </w:tcMar>
          </w:tcPr>
          <w:p w14:paraId="2A242CDD" w14:textId="77777777" w:rsidR="00B050CE" w:rsidRPr="00CD2772" w:rsidRDefault="00B050CE" w:rsidP="00CD2772">
            <w:pPr>
              <w:rPr>
                <w:sz w:val="21"/>
              </w:rPr>
            </w:pPr>
            <w:r w:rsidRPr="00CD2772">
              <w:rPr>
                <w:sz w:val="21"/>
              </w:rPr>
              <w:t>ML18</w:t>
            </w:r>
          </w:p>
        </w:tc>
        <w:tc>
          <w:tcPr>
            <w:tcW w:w="1820" w:type="dxa"/>
            <w:tcBorders>
              <w:top w:val="nil"/>
              <w:left w:val="nil"/>
              <w:bottom w:val="nil"/>
              <w:right w:val="nil"/>
            </w:tcBorders>
            <w:tcMar>
              <w:top w:w="128" w:type="dxa"/>
              <w:left w:w="43" w:type="dxa"/>
              <w:bottom w:w="43" w:type="dxa"/>
              <w:right w:w="43" w:type="dxa"/>
            </w:tcMar>
            <w:vAlign w:val="bottom"/>
          </w:tcPr>
          <w:p w14:paraId="48D9D88D" w14:textId="77777777" w:rsidR="00B050CE" w:rsidRPr="00CD2772" w:rsidRDefault="00B050CE" w:rsidP="00AE000B">
            <w:pPr>
              <w:jc w:val="right"/>
              <w:rPr>
                <w:sz w:val="21"/>
              </w:rPr>
            </w:pPr>
            <w:r w:rsidRPr="00CD2772">
              <w:rPr>
                <w:sz w:val="21"/>
              </w:rPr>
              <w:t>0,7 %</w:t>
            </w:r>
          </w:p>
        </w:tc>
        <w:tc>
          <w:tcPr>
            <w:tcW w:w="1820" w:type="dxa"/>
            <w:tcBorders>
              <w:top w:val="nil"/>
              <w:left w:val="nil"/>
              <w:bottom w:val="nil"/>
              <w:right w:val="nil"/>
            </w:tcBorders>
            <w:tcMar>
              <w:top w:w="128" w:type="dxa"/>
              <w:left w:w="43" w:type="dxa"/>
              <w:bottom w:w="43" w:type="dxa"/>
              <w:right w:w="43" w:type="dxa"/>
            </w:tcMar>
            <w:vAlign w:val="bottom"/>
          </w:tcPr>
          <w:p w14:paraId="685570E3" w14:textId="77777777" w:rsidR="00B050CE" w:rsidRPr="00CD2772" w:rsidRDefault="00B050CE" w:rsidP="00AE000B">
            <w:pPr>
              <w:jc w:val="right"/>
              <w:rPr>
                <w:sz w:val="21"/>
              </w:rPr>
            </w:pPr>
            <w:r w:rsidRPr="00CD2772">
              <w:rPr>
                <w:sz w:val="21"/>
              </w:rPr>
              <w:t>4,4 %</w:t>
            </w:r>
          </w:p>
        </w:tc>
        <w:tc>
          <w:tcPr>
            <w:tcW w:w="2420" w:type="dxa"/>
            <w:tcBorders>
              <w:top w:val="nil"/>
              <w:left w:val="nil"/>
              <w:bottom w:val="nil"/>
              <w:right w:val="nil"/>
            </w:tcBorders>
            <w:tcMar>
              <w:top w:w="128" w:type="dxa"/>
              <w:left w:w="43" w:type="dxa"/>
              <w:bottom w:w="43" w:type="dxa"/>
              <w:right w:w="43" w:type="dxa"/>
            </w:tcMar>
            <w:vAlign w:val="bottom"/>
          </w:tcPr>
          <w:p w14:paraId="30D8A23C" w14:textId="77777777" w:rsidR="00B050CE" w:rsidRPr="00CD2772" w:rsidRDefault="00B050CE" w:rsidP="00AE000B">
            <w:pPr>
              <w:jc w:val="right"/>
              <w:rPr>
                <w:sz w:val="21"/>
              </w:rPr>
            </w:pPr>
            <w:r w:rsidRPr="00CD2772">
              <w:rPr>
                <w:sz w:val="21"/>
              </w:rPr>
              <w:t>112 607 815</w:t>
            </w:r>
          </w:p>
        </w:tc>
        <w:tc>
          <w:tcPr>
            <w:tcW w:w="2420" w:type="dxa"/>
            <w:tcBorders>
              <w:top w:val="nil"/>
              <w:left w:val="nil"/>
              <w:bottom w:val="nil"/>
              <w:right w:val="nil"/>
            </w:tcBorders>
            <w:tcMar>
              <w:top w:w="128" w:type="dxa"/>
              <w:left w:w="43" w:type="dxa"/>
              <w:bottom w:w="43" w:type="dxa"/>
              <w:right w:w="43" w:type="dxa"/>
            </w:tcMar>
            <w:vAlign w:val="bottom"/>
          </w:tcPr>
          <w:p w14:paraId="01D4B59C" w14:textId="77777777" w:rsidR="00B050CE" w:rsidRPr="00CD2772" w:rsidRDefault="00B050CE" w:rsidP="00AE000B">
            <w:pPr>
              <w:jc w:val="right"/>
              <w:rPr>
                <w:sz w:val="21"/>
              </w:rPr>
            </w:pPr>
            <w:r w:rsidRPr="00CD2772">
              <w:rPr>
                <w:sz w:val="21"/>
              </w:rPr>
              <w:t>153 197 741</w:t>
            </w:r>
          </w:p>
        </w:tc>
      </w:tr>
      <w:tr w:rsidR="000908BE" w:rsidRPr="00CD2772" w14:paraId="0CD51FFD" w14:textId="77777777">
        <w:trPr>
          <w:trHeight w:val="380"/>
        </w:trPr>
        <w:tc>
          <w:tcPr>
            <w:tcW w:w="1060" w:type="dxa"/>
            <w:tcBorders>
              <w:top w:val="nil"/>
              <w:left w:val="nil"/>
              <w:bottom w:val="nil"/>
              <w:right w:val="nil"/>
            </w:tcBorders>
            <w:tcMar>
              <w:top w:w="128" w:type="dxa"/>
              <w:left w:w="43" w:type="dxa"/>
              <w:bottom w:w="43" w:type="dxa"/>
              <w:right w:w="43" w:type="dxa"/>
            </w:tcMar>
          </w:tcPr>
          <w:p w14:paraId="592A4910" w14:textId="77777777" w:rsidR="00B050CE" w:rsidRPr="00CD2772" w:rsidRDefault="00B050CE" w:rsidP="00CD2772">
            <w:pPr>
              <w:rPr>
                <w:sz w:val="21"/>
              </w:rPr>
            </w:pPr>
            <w:r w:rsidRPr="00CD2772">
              <w:rPr>
                <w:sz w:val="21"/>
              </w:rPr>
              <w:t>ML19</w:t>
            </w:r>
          </w:p>
        </w:tc>
        <w:tc>
          <w:tcPr>
            <w:tcW w:w="1820" w:type="dxa"/>
            <w:tcBorders>
              <w:top w:val="nil"/>
              <w:left w:val="nil"/>
              <w:bottom w:val="nil"/>
              <w:right w:val="nil"/>
            </w:tcBorders>
            <w:tcMar>
              <w:top w:w="128" w:type="dxa"/>
              <w:left w:w="43" w:type="dxa"/>
              <w:bottom w:w="43" w:type="dxa"/>
              <w:right w:w="43" w:type="dxa"/>
            </w:tcMar>
            <w:vAlign w:val="bottom"/>
          </w:tcPr>
          <w:p w14:paraId="4641BD89" w14:textId="77777777" w:rsidR="00B050CE" w:rsidRPr="00CD2772" w:rsidRDefault="00B050CE" w:rsidP="00AE000B">
            <w:pPr>
              <w:jc w:val="right"/>
              <w:rPr>
                <w:sz w:val="21"/>
              </w:rPr>
            </w:pPr>
            <w:r w:rsidRPr="00CD2772">
              <w:rPr>
                <w:sz w:val="21"/>
              </w:rPr>
              <w:t>0,0 %</w:t>
            </w:r>
          </w:p>
        </w:tc>
        <w:tc>
          <w:tcPr>
            <w:tcW w:w="1820" w:type="dxa"/>
            <w:tcBorders>
              <w:top w:val="nil"/>
              <w:left w:val="nil"/>
              <w:bottom w:val="nil"/>
              <w:right w:val="nil"/>
            </w:tcBorders>
            <w:tcMar>
              <w:top w:w="128" w:type="dxa"/>
              <w:left w:w="43" w:type="dxa"/>
              <w:bottom w:w="43" w:type="dxa"/>
              <w:right w:w="43" w:type="dxa"/>
            </w:tcMar>
            <w:vAlign w:val="bottom"/>
          </w:tcPr>
          <w:p w14:paraId="6310F8A0"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1D1EF362" w14:textId="77777777" w:rsidR="00B050CE" w:rsidRPr="00CD2772" w:rsidRDefault="00B050CE" w:rsidP="00AE000B">
            <w:pPr>
              <w:jc w:val="right"/>
              <w:rPr>
                <w:sz w:val="21"/>
              </w:rPr>
            </w:pPr>
            <w:r w:rsidRPr="00CD2772">
              <w:rPr>
                <w:sz w:val="21"/>
              </w:rPr>
              <w:t>0</w:t>
            </w:r>
          </w:p>
        </w:tc>
        <w:tc>
          <w:tcPr>
            <w:tcW w:w="2420" w:type="dxa"/>
            <w:tcBorders>
              <w:top w:val="nil"/>
              <w:left w:val="nil"/>
              <w:bottom w:val="nil"/>
              <w:right w:val="nil"/>
            </w:tcBorders>
            <w:tcMar>
              <w:top w:w="128" w:type="dxa"/>
              <w:left w:w="43" w:type="dxa"/>
              <w:bottom w:w="43" w:type="dxa"/>
              <w:right w:w="43" w:type="dxa"/>
            </w:tcMar>
            <w:vAlign w:val="bottom"/>
          </w:tcPr>
          <w:p w14:paraId="476BC799" w14:textId="77777777" w:rsidR="00B050CE" w:rsidRPr="00CD2772" w:rsidRDefault="00B050CE" w:rsidP="00AE000B">
            <w:pPr>
              <w:jc w:val="right"/>
              <w:rPr>
                <w:sz w:val="21"/>
              </w:rPr>
            </w:pPr>
            <w:r w:rsidRPr="00CD2772">
              <w:rPr>
                <w:sz w:val="21"/>
              </w:rPr>
              <w:t>0</w:t>
            </w:r>
          </w:p>
        </w:tc>
      </w:tr>
      <w:tr w:rsidR="000908BE" w:rsidRPr="00CD2772" w14:paraId="336170C0" w14:textId="77777777">
        <w:trPr>
          <w:trHeight w:val="380"/>
        </w:trPr>
        <w:tc>
          <w:tcPr>
            <w:tcW w:w="1060" w:type="dxa"/>
            <w:tcBorders>
              <w:top w:val="nil"/>
              <w:left w:val="nil"/>
              <w:bottom w:val="nil"/>
              <w:right w:val="nil"/>
            </w:tcBorders>
            <w:tcMar>
              <w:top w:w="128" w:type="dxa"/>
              <w:left w:w="43" w:type="dxa"/>
              <w:bottom w:w="43" w:type="dxa"/>
              <w:right w:w="43" w:type="dxa"/>
            </w:tcMar>
          </w:tcPr>
          <w:p w14:paraId="6738D37F" w14:textId="77777777" w:rsidR="00B050CE" w:rsidRPr="00CD2772" w:rsidRDefault="00B050CE" w:rsidP="00CD2772">
            <w:pPr>
              <w:rPr>
                <w:sz w:val="21"/>
              </w:rPr>
            </w:pPr>
            <w:r w:rsidRPr="00CD2772">
              <w:rPr>
                <w:sz w:val="21"/>
              </w:rPr>
              <w:t>ML20</w:t>
            </w:r>
          </w:p>
        </w:tc>
        <w:tc>
          <w:tcPr>
            <w:tcW w:w="1820" w:type="dxa"/>
            <w:tcBorders>
              <w:top w:val="nil"/>
              <w:left w:val="nil"/>
              <w:bottom w:val="nil"/>
              <w:right w:val="nil"/>
            </w:tcBorders>
            <w:tcMar>
              <w:top w:w="128" w:type="dxa"/>
              <w:left w:w="43" w:type="dxa"/>
              <w:bottom w:w="43" w:type="dxa"/>
              <w:right w:w="43" w:type="dxa"/>
            </w:tcMar>
            <w:vAlign w:val="bottom"/>
          </w:tcPr>
          <w:p w14:paraId="0A169DE2" w14:textId="77777777" w:rsidR="00B050CE" w:rsidRPr="00CD2772" w:rsidRDefault="00B050CE" w:rsidP="00AE000B">
            <w:pPr>
              <w:jc w:val="right"/>
              <w:rPr>
                <w:sz w:val="21"/>
              </w:rPr>
            </w:pPr>
            <w:r w:rsidRPr="00CD2772">
              <w:rPr>
                <w:sz w:val="21"/>
              </w:rPr>
              <w:t>0,0 %</w:t>
            </w:r>
          </w:p>
        </w:tc>
        <w:tc>
          <w:tcPr>
            <w:tcW w:w="1820" w:type="dxa"/>
            <w:tcBorders>
              <w:top w:val="nil"/>
              <w:left w:val="nil"/>
              <w:bottom w:val="nil"/>
              <w:right w:val="nil"/>
            </w:tcBorders>
            <w:tcMar>
              <w:top w:w="128" w:type="dxa"/>
              <w:left w:w="43" w:type="dxa"/>
              <w:bottom w:w="43" w:type="dxa"/>
              <w:right w:w="43" w:type="dxa"/>
            </w:tcMar>
            <w:vAlign w:val="bottom"/>
          </w:tcPr>
          <w:p w14:paraId="20B3AC6A" w14:textId="77777777" w:rsidR="00B050CE" w:rsidRPr="00CD2772" w:rsidRDefault="00B050CE" w:rsidP="00AE000B">
            <w:pPr>
              <w:jc w:val="right"/>
              <w:rPr>
                <w:sz w:val="21"/>
              </w:rPr>
            </w:pPr>
            <w:r w:rsidRPr="00CD2772">
              <w:rPr>
                <w:sz w:val="21"/>
              </w:rPr>
              <w:t>0,0 %</w:t>
            </w:r>
          </w:p>
        </w:tc>
        <w:tc>
          <w:tcPr>
            <w:tcW w:w="2420" w:type="dxa"/>
            <w:tcBorders>
              <w:top w:val="nil"/>
              <w:left w:val="nil"/>
              <w:bottom w:val="nil"/>
              <w:right w:val="nil"/>
            </w:tcBorders>
            <w:tcMar>
              <w:top w:w="128" w:type="dxa"/>
              <w:left w:w="43" w:type="dxa"/>
              <w:bottom w:w="43" w:type="dxa"/>
              <w:right w:w="43" w:type="dxa"/>
            </w:tcMar>
            <w:vAlign w:val="bottom"/>
          </w:tcPr>
          <w:p w14:paraId="27EA12A9" w14:textId="77777777" w:rsidR="00B050CE" w:rsidRPr="00CD2772" w:rsidRDefault="00B050CE" w:rsidP="00AE000B">
            <w:pPr>
              <w:jc w:val="right"/>
              <w:rPr>
                <w:sz w:val="21"/>
              </w:rPr>
            </w:pPr>
            <w:r w:rsidRPr="00CD2772">
              <w:rPr>
                <w:sz w:val="21"/>
              </w:rPr>
              <w:t>0</w:t>
            </w:r>
          </w:p>
        </w:tc>
        <w:tc>
          <w:tcPr>
            <w:tcW w:w="2420" w:type="dxa"/>
            <w:tcBorders>
              <w:top w:val="nil"/>
              <w:left w:val="nil"/>
              <w:bottom w:val="nil"/>
              <w:right w:val="nil"/>
            </w:tcBorders>
            <w:tcMar>
              <w:top w:w="128" w:type="dxa"/>
              <w:left w:w="43" w:type="dxa"/>
              <w:bottom w:w="43" w:type="dxa"/>
              <w:right w:w="43" w:type="dxa"/>
            </w:tcMar>
            <w:vAlign w:val="bottom"/>
          </w:tcPr>
          <w:p w14:paraId="59DAA10E" w14:textId="77777777" w:rsidR="00B050CE" w:rsidRPr="00CD2772" w:rsidRDefault="00B050CE" w:rsidP="00AE000B">
            <w:pPr>
              <w:jc w:val="right"/>
              <w:rPr>
                <w:sz w:val="21"/>
              </w:rPr>
            </w:pPr>
            <w:r w:rsidRPr="00CD2772">
              <w:rPr>
                <w:sz w:val="21"/>
              </w:rPr>
              <w:t>0</w:t>
            </w:r>
          </w:p>
        </w:tc>
      </w:tr>
      <w:tr w:rsidR="000908BE" w:rsidRPr="00CD2772" w14:paraId="159611DA" w14:textId="77777777">
        <w:trPr>
          <w:trHeight w:val="380"/>
        </w:trPr>
        <w:tc>
          <w:tcPr>
            <w:tcW w:w="1060" w:type="dxa"/>
            <w:tcBorders>
              <w:top w:val="nil"/>
              <w:left w:val="nil"/>
              <w:bottom w:val="nil"/>
              <w:right w:val="nil"/>
            </w:tcBorders>
            <w:tcMar>
              <w:top w:w="128" w:type="dxa"/>
              <w:left w:w="43" w:type="dxa"/>
              <w:bottom w:w="43" w:type="dxa"/>
              <w:right w:w="43" w:type="dxa"/>
            </w:tcMar>
          </w:tcPr>
          <w:p w14:paraId="3C2F4759" w14:textId="77777777" w:rsidR="00B050CE" w:rsidRPr="00CD2772" w:rsidRDefault="00B050CE" w:rsidP="00CD2772">
            <w:pPr>
              <w:rPr>
                <w:sz w:val="21"/>
              </w:rPr>
            </w:pPr>
            <w:r w:rsidRPr="00CD2772">
              <w:rPr>
                <w:sz w:val="21"/>
              </w:rPr>
              <w:t>ML21</w:t>
            </w:r>
          </w:p>
        </w:tc>
        <w:tc>
          <w:tcPr>
            <w:tcW w:w="1820" w:type="dxa"/>
            <w:tcBorders>
              <w:top w:val="nil"/>
              <w:left w:val="nil"/>
              <w:bottom w:val="nil"/>
              <w:right w:val="nil"/>
            </w:tcBorders>
            <w:tcMar>
              <w:top w:w="128" w:type="dxa"/>
              <w:left w:w="43" w:type="dxa"/>
              <w:bottom w:w="43" w:type="dxa"/>
              <w:right w:w="43" w:type="dxa"/>
            </w:tcMar>
            <w:vAlign w:val="bottom"/>
          </w:tcPr>
          <w:p w14:paraId="7CD0F3C0" w14:textId="77777777" w:rsidR="00B050CE" w:rsidRPr="00CD2772" w:rsidRDefault="00B050CE" w:rsidP="00AE000B">
            <w:pPr>
              <w:jc w:val="right"/>
              <w:rPr>
                <w:sz w:val="21"/>
              </w:rPr>
            </w:pPr>
            <w:r w:rsidRPr="00CD2772">
              <w:rPr>
                <w:sz w:val="21"/>
              </w:rPr>
              <w:t>0,3 %</w:t>
            </w:r>
          </w:p>
        </w:tc>
        <w:tc>
          <w:tcPr>
            <w:tcW w:w="1820" w:type="dxa"/>
            <w:tcBorders>
              <w:top w:val="nil"/>
              <w:left w:val="nil"/>
              <w:bottom w:val="nil"/>
              <w:right w:val="nil"/>
            </w:tcBorders>
            <w:tcMar>
              <w:top w:w="128" w:type="dxa"/>
              <w:left w:w="43" w:type="dxa"/>
              <w:bottom w:w="43" w:type="dxa"/>
              <w:right w:w="43" w:type="dxa"/>
            </w:tcMar>
            <w:vAlign w:val="bottom"/>
          </w:tcPr>
          <w:p w14:paraId="77240575" w14:textId="77777777" w:rsidR="00B050CE" w:rsidRPr="00CD2772" w:rsidRDefault="00B050CE" w:rsidP="00AE000B">
            <w:pPr>
              <w:jc w:val="right"/>
              <w:rPr>
                <w:sz w:val="21"/>
              </w:rPr>
            </w:pPr>
            <w:r w:rsidRPr="00CD2772">
              <w:rPr>
                <w:sz w:val="21"/>
              </w:rPr>
              <w:t>5,9 %</w:t>
            </w:r>
          </w:p>
        </w:tc>
        <w:tc>
          <w:tcPr>
            <w:tcW w:w="2420" w:type="dxa"/>
            <w:tcBorders>
              <w:top w:val="nil"/>
              <w:left w:val="nil"/>
              <w:bottom w:val="nil"/>
              <w:right w:val="nil"/>
            </w:tcBorders>
            <w:tcMar>
              <w:top w:w="128" w:type="dxa"/>
              <w:left w:w="43" w:type="dxa"/>
              <w:bottom w:w="43" w:type="dxa"/>
              <w:right w:w="43" w:type="dxa"/>
            </w:tcMar>
            <w:vAlign w:val="bottom"/>
          </w:tcPr>
          <w:p w14:paraId="3BF24B52" w14:textId="77777777" w:rsidR="00B050CE" w:rsidRPr="00CD2772" w:rsidRDefault="00B050CE" w:rsidP="00AE000B">
            <w:pPr>
              <w:jc w:val="right"/>
              <w:rPr>
                <w:sz w:val="21"/>
              </w:rPr>
            </w:pPr>
            <w:r w:rsidRPr="00CD2772">
              <w:rPr>
                <w:sz w:val="21"/>
              </w:rPr>
              <w:t>42 221 261</w:t>
            </w:r>
          </w:p>
        </w:tc>
        <w:tc>
          <w:tcPr>
            <w:tcW w:w="2420" w:type="dxa"/>
            <w:tcBorders>
              <w:top w:val="nil"/>
              <w:left w:val="nil"/>
              <w:bottom w:val="nil"/>
              <w:right w:val="nil"/>
            </w:tcBorders>
            <w:tcMar>
              <w:top w:w="128" w:type="dxa"/>
              <w:left w:w="43" w:type="dxa"/>
              <w:bottom w:w="43" w:type="dxa"/>
              <w:right w:w="43" w:type="dxa"/>
            </w:tcMar>
            <w:vAlign w:val="bottom"/>
          </w:tcPr>
          <w:p w14:paraId="59405F54" w14:textId="77777777" w:rsidR="00B050CE" w:rsidRPr="00CD2772" w:rsidRDefault="00B050CE" w:rsidP="00AE000B">
            <w:pPr>
              <w:jc w:val="right"/>
              <w:rPr>
                <w:sz w:val="21"/>
              </w:rPr>
            </w:pPr>
            <w:r w:rsidRPr="00CD2772">
              <w:rPr>
                <w:sz w:val="21"/>
              </w:rPr>
              <w:t>202 583 960</w:t>
            </w:r>
          </w:p>
        </w:tc>
      </w:tr>
      <w:tr w:rsidR="000908BE" w:rsidRPr="00CD2772" w14:paraId="3D7BFABD" w14:textId="77777777">
        <w:trPr>
          <w:trHeight w:val="380"/>
        </w:trPr>
        <w:tc>
          <w:tcPr>
            <w:tcW w:w="1060" w:type="dxa"/>
            <w:tcBorders>
              <w:top w:val="nil"/>
              <w:left w:val="nil"/>
              <w:bottom w:val="nil"/>
              <w:right w:val="nil"/>
            </w:tcBorders>
            <w:tcMar>
              <w:top w:w="128" w:type="dxa"/>
              <w:left w:w="43" w:type="dxa"/>
              <w:bottom w:w="43" w:type="dxa"/>
              <w:right w:w="43" w:type="dxa"/>
            </w:tcMar>
          </w:tcPr>
          <w:p w14:paraId="3937A718" w14:textId="77777777" w:rsidR="00B050CE" w:rsidRPr="00CD2772" w:rsidRDefault="00B050CE" w:rsidP="00CD2772">
            <w:pPr>
              <w:rPr>
                <w:sz w:val="21"/>
              </w:rPr>
            </w:pPr>
            <w:r w:rsidRPr="00CD2772">
              <w:rPr>
                <w:sz w:val="21"/>
              </w:rPr>
              <w:t>ML22</w:t>
            </w:r>
          </w:p>
        </w:tc>
        <w:tc>
          <w:tcPr>
            <w:tcW w:w="1820" w:type="dxa"/>
            <w:tcBorders>
              <w:top w:val="nil"/>
              <w:left w:val="nil"/>
              <w:bottom w:val="nil"/>
              <w:right w:val="nil"/>
            </w:tcBorders>
            <w:tcMar>
              <w:top w:w="128" w:type="dxa"/>
              <w:left w:w="43" w:type="dxa"/>
              <w:bottom w:w="43" w:type="dxa"/>
              <w:right w:w="43" w:type="dxa"/>
            </w:tcMar>
            <w:vAlign w:val="bottom"/>
          </w:tcPr>
          <w:p w14:paraId="271227D3" w14:textId="77777777" w:rsidR="00B050CE" w:rsidRPr="00CD2772" w:rsidRDefault="00B050CE" w:rsidP="00AE000B">
            <w:pPr>
              <w:jc w:val="right"/>
              <w:rPr>
                <w:sz w:val="21"/>
              </w:rPr>
            </w:pPr>
            <w:r w:rsidRPr="00CD2772">
              <w:rPr>
                <w:sz w:val="21"/>
              </w:rPr>
              <w:t>7,2 %</w:t>
            </w:r>
          </w:p>
        </w:tc>
        <w:tc>
          <w:tcPr>
            <w:tcW w:w="1820" w:type="dxa"/>
            <w:tcBorders>
              <w:top w:val="nil"/>
              <w:left w:val="nil"/>
              <w:bottom w:val="nil"/>
              <w:right w:val="nil"/>
            </w:tcBorders>
            <w:tcMar>
              <w:top w:w="128" w:type="dxa"/>
              <w:left w:w="43" w:type="dxa"/>
              <w:bottom w:w="43" w:type="dxa"/>
              <w:right w:w="43" w:type="dxa"/>
            </w:tcMar>
            <w:vAlign w:val="bottom"/>
          </w:tcPr>
          <w:p w14:paraId="7E8E96E6" w14:textId="77777777" w:rsidR="00B050CE" w:rsidRPr="00CD2772" w:rsidRDefault="00B050CE" w:rsidP="00AE000B">
            <w:pPr>
              <w:jc w:val="right"/>
              <w:rPr>
                <w:sz w:val="21"/>
              </w:rPr>
            </w:pPr>
            <w:r w:rsidRPr="00CD2772">
              <w:rPr>
                <w:sz w:val="21"/>
              </w:rPr>
              <w:t>1,1 %</w:t>
            </w:r>
          </w:p>
        </w:tc>
        <w:tc>
          <w:tcPr>
            <w:tcW w:w="2420" w:type="dxa"/>
            <w:tcBorders>
              <w:top w:val="nil"/>
              <w:left w:val="nil"/>
              <w:bottom w:val="nil"/>
              <w:right w:val="nil"/>
            </w:tcBorders>
            <w:tcMar>
              <w:top w:w="128" w:type="dxa"/>
              <w:left w:w="43" w:type="dxa"/>
              <w:bottom w:w="43" w:type="dxa"/>
              <w:right w:w="43" w:type="dxa"/>
            </w:tcMar>
            <w:vAlign w:val="bottom"/>
          </w:tcPr>
          <w:p w14:paraId="3F40002C" w14:textId="77777777" w:rsidR="00B050CE" w:rsidRPr="00CD2772" w:rsidRDefault="00B050CE" w:rsidP="00AE000B">
            <w:pPr>
              <w:jc w:val="right"/>
              <w:rPr>
                <w:sz w:val="21"/>
              </w:rPr>
            </w:pPr>
            <w:r w:rsidRPr="00CD2772">
              <w:rPr>
                <w:sz w:val="21"/>
              </w:rPr>
              <w:t>1 109 477 154</w:t>
            </w:r>
          </w:p>
        </w:tc>
        <w:tc>
          <w:tcPr>
            <w:tcW w:w="2420" w:type="dxa"/>
            <w:tcBorders>
              <w:top w:val="nil"/>
              <w:left w:val="nil"/>
              <w:bottom w:val="nil"/>
              <w:right w:val="nil"/>
            </w:tcBorders>
            <w:tcMar>
              <w:top w:w="128" w:type="dxa"/>
              <w:left w:w="43" w:type="dxa"/>
              <w:bottom w:w="43" w:type="dxa"/>
              <w:right w:w="43" w:type="dxa"/>
            </w:tcMar>
            <w:vAlign w:val="bottom"/>
          </w:tcPr>
          <w:p w14:paraId="15537353" w14:textId="77777777" w:rsidR="00B050CE" w:rsidRPr="00CD2772" w:rsidRDefault="00B050CE" w:rsidP="00AE000B">
            <w:pPr>
              <w:jc w:val="right"/>
              <w:rPr>
                <w:sz w:val="21"/>
              </w:rPr>
            </w:pPr>
            <w:r w:rsidRPr="00CD2772">
              <w:rPr>
                <w:sz w:val="21"/>
              </w:rPr>
              <w:t>38 273 629</w:t>
            </w:r>
          </w:p>
        </w:tc>
      </w:tr>
      <w:tr w:rsidR="000908BE" w:rsidRPr="00CD2772" w14:paraId="6BA22340" w14:textId="77777777">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584EF85B" w14:textId="77777777" w:rsidR="00B050CE" w:rsidRPr="00CD2772" w:rsidRDefault="00B050CE" w:rsidP="00CD2772">
            <w:pPr>
              <w:rPr>
                <w:sz w:val="21"/>
              </w:rPr>
            </w:pPr>
            <w:r w:rsidRPr="00CD2772">
              <w:rPr>
                <w:sz w:val="21"/>
              </w:rPr>
              <w:t xml:space="preserve"> </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A90C6" w14:textId="77777777" w:rsidR="00B050CE" w:rsidRPr="00CD2772" w:rsidRDefault="00B050CE" w:rsidP="00AE000B">
            <w:pPr>
              <w:jc w:val="right"/>
              <w:rPr>
                <w:sz w:val="21"/>
              </w:rPr>
            </w:pPr>
            <w:r w:rsidRPr="00CD2772">
              <w:rPr>
                <w:sz w:val="21"/>
              </w:rPr>
              <w:t>100 %</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0F458" w14:textId="77777777" w:rsidR="00B050CE" w:rsidRPr="00CD2772" w:rsidRDefault="00B050CE" w:rsidP="00AE000B">
            <w:pPr>
              <w:jc w:val="right"/>
              <w:rPr>
                <w:sz w:val="21"/>
              </w:rPr>
            </w:pPr>
            <w:r w:rsidRPr="00CD2772">
              <w:rPr>
                <w:sz w:val="21"/>
              </w:rPr>
              <w:t>100 %</w:t>
            </w:r>
          </w:p>
        </w:tc>
        <w:tc>
          <w:tcPr>
            <w:tcW w:w="2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A8378" w14:textId="77777777" w:rsidR="00B050CE" w:rsidRPr="00CD2772" w:rsidRDefault="00B050CE" w:rsidP="00AE000B">
            <w:pPr>
              <w:jc w:val="right"/>
              <w:rPr>
                <w:sz w:val="21"/>
              </w:rPr>
            </w:pPr>
            <w:r w:rsidRPr="00CD2772">
              <w:rPr>
                <w:sz w:val="21"/>
              </w:rPr>
              <w:t xml:space="preserve">15 500 429 034 </w:t>
            </w:r>
          </w:p>
        </w:tc>
        <w:tc>
          <w:tcPr>
            <w:tcW w:w="2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298F0" w14:textId="77777777" w:rsidR="00B050CE" w:rsidRPr="00CD2772" w:rsidRDefault="00B050CE" w:rsidP="00AE000B">
            <w:pPr>
              <w:jc w:val="right"/>
              <w:rPr>
                <w:sz w:val="21"/>
              </w:rPr>
            </w:pPr>
            <w:r w:rsidRPr="00CD2772">
              <w:rPr>
                <w:sz w:val="21"/>
              </w:rPr>
              <w:t xml:space="preserve">3 462 112 501 </w:t>
            </w:r>
          </w:p>
        </w:tc>
      </w:tr>
    </w:tbl>
    <w:p w14:paraId="22FDE04F" w14:textId="77777777" w:rsidR="00AE000B" w:rsidRDefault="00AE000B" w:rsidP="00CD2772">
      <w:pPr>
        <w:sectPr w:rsidR="00AE000B" w:rsidSect="00AE000B">
          <w:pgSz w:w="11905" w:h="16838"/>
          <w:pgMar w:top="1531" w:right="1162" w:bottom="1213" w:left="1162" w:header="709" w:footer="709" w:gutter="0"/>
          <w:cols w:space="708"/>
          <w:noEndnote/>
          <w:titlePg/>
        </w:sectPr>
      </w:pPr>
    </w:p>
    <w:p w14:paraId="3E17AA20" w14:textId="2CE659E7" w:rsidR="002C485C" w:rsidRPr="00CD2772" w:rsidRDefault="002C485C" w:rsidP="00CD2772">
      <w:pPr>
        <w:pStyle w:val="tabell-tittel"/>
      </w:pPr>
      <w:r w:rsidRPr="00CD2772">
        <w:t>Fordeling av eksport av A- og B-materiell på land (2024–2025) i NOK</w:t>
      </w:r>
    </w:p>
    <w:p w14:paraId="1C38740D" w14:textId="7B6A5EEB" w:rsidR="00B050CE" w:rsidRPr="00CD2772" w:rsidRDefault="00B050CE" w:rsidP="00CD2772">
      <w:pPr>
        <w:pStyle w:val="Tabellnavn"/>
      </w:pPr>
      <w:r w:rsidRPr="00CD2772">
        <w:t>08J2xt2</w:t>
      </w:r>
    </w:p>
    <w:tbl>
      <w:tblPr>
        <w:tblW w:w="13960" w:type="dxa"/>
        <w:tblInd w:w="43" w:type="dxa"/>
        <w:tblLayout w:type="fixed"/>
        <w:tblCellMar>
          <w:top w:w="128" w:type="dxa"/>
          <w:left w:w="43" w:type="dxa"/>
          <w:bottom w:w="43" w:type="dxa"/>
          <w:right w:w="43" w:type="dxa"/>
        </w:tblCellMar>
        <w:tblLook w:val="0000" w:firstRow="0" w:lastRow="0" w:firstColumn="0" w:lastColumn="0" w:noHBand="0" w:noVBand="0"/>
      </w:tblPr>
      <w:tblGrid>
        <w:gridCol w:w="3180"/>
        <w:gridCol w:w="1540"/>
        <w:gridCol w:w="1540"/>
        <w:gridCol w:w="1540"/>
        <w:gridCol w:w="1540"/>
        <w:gridCol w:w="1540"/>
        <w:gridCol w:w="1540"/>
        <w:gridCol w:w="1540"/>
      </w:tblGrid>
      <w:tr w:rsidR="000908BE" w:rsidRPr="00CD2772" w14:paraId="12CD0513" w14:textId="77777777" w:rsidTr="002C485C">
        <w:trPr>
          <w:trHeight w:val="360"/>
        </w:trPr>
        <w:tc>
          <w:tcPr>
            <w:tcW w:w="31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0046A6A" w14:textId="77777777" w:rsidR="00B050CE" w:rsidRPr="00CD2772" w:rsidRDefault="00B050CE" w:rsidP="00CD2772">
            <w:pPr>
              <w:rPr>
                <w:sz w:val="21"/>
              </w:rPr>
            </w:pPr>
          </w:p>
        </w:tc>
        <w:tc>
          <w:tcPr>
            <w:tcW w:w="46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47341F2" w14:textId="77777777" w:rsidR="00B050CE" w:rsidRPr="00CD2772" w:rsidRDefault="00B050CE" w:rsidP="00AE000B">
            <w:pPr>
              <w:jc w:val="center"/>
              <w:rPr>
                <w:sz w:val="21"/>
              </w:rPr>
            </w:pPr>
            <w:r w:rsidRPr="00CD2772">
              <w:rPr>
                <w:sz w:val="21"/>
              </w:rPr>
              <w:t>2024</w:t>
            </w:r>
          </w:p>
        </w:tc>
        <w:tc>
          <w:tcPr>
            <w:tcW w:w="46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4B5A7CC" w14:textId="77777777" w:rsidR="00B050CE" w:rsidRPr="00CD2772" w:rsidRDefault="00B050CE" w:rsidP="00AE000B">
            <w:pPr>
              <w:jc w:val="center"/>
              <w:rPr>
                <w:sz w:val="21"/>
              </w:rPr>
            </w:pPr>
            <w:r w:rsidRPr="00CD2772">
              <w:rPr>
                <w:sz w:val="21"/>
              </w:rPr>
              <w:t>2025</w:t>
            </w:r>
          </w:p>
        </w:tc>
        <w:tc>
          <w:tcPr>
            <w:tcW w:w="15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7F31082" w14:textId="77777777" w:rsidR="00B050CE" w:rsidRPr="00CD2772" w:rsidRDefault="00B050CE" w:rsidP="00AE000B">
            <w:pPr>
              <w:jc w:val="right"/>
              <w:rPr>
                <w:sz w:val="21"/>
              </w:rPr>
            </w:pPr>
            <w:r w:rsidRPr="00CD2772">
              <w:rPr>
                <w:sz w:val="21"/>
              </w:rPr>
              <w:t>Endring</w:t>
            </w:r>
            <w:r w:rsidRPr="00CD2772">
              <w:rPr>
                <w:sz w:val="21"/>
              </w:rPr>
              <w:br/>
              <w:t xml:space="preserve"> 2024–2025</w:t>
            </w:r>
          </w:p>
        </w:tc>
      </w:tr>
      <w:tr w:rsidR="000908BE" w:rsidRPr="00CD2772" w14:paraId="082876FB" w14:textId="77777777" w:rsidTr="002C485C">
        <w:trPr>
          <w:trHeight w:val="360"/>
        </w:trPr>
        <w:tc>
          <w:tcPr>
            <w:tcW w:w="3180" w:type="dxa"/>
            <w:vMerge/>
            <w:tcBorders>
              <w:top w:val="single" w:sz="4" w:space="0" w:color="000000"/>
              <w:left w:val="nil"/>
              <w:bottom w:val="single" w:sz="4" w:space="0" w:color="000000"/>
              <w:right w:val="nil"/>
            </w:tcBorders>
          </w:tcPr>
          <w:p w14:paraId="5E486611" w14:textId="77777777" w:rsidR="00B050CE" w:rsidRPr="00CD2772" w:rsidRDefault="00B050CE" w:rsidP="00CD2772">
            <w:pPr>
              <w:rPr>
                <w:sz w:val="21"/>
              </w:rPr>
            </w:pP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A8094E9" w14:textId="77777777" w:rsidR="00B050CE" w:rsidRPr="00CD2772" w:rsidRDefault="00B050CE" w:rsidP="00AE000B">
            <w:pPr>
              <w:jc w:val="right"/>
              <w:rPr>
                <w:sz w:val="21"/>
              </w:rPr>
            </w:pPr>
            <w:r w:rsidRPr="00CD2772">
              <w:rPr>
                <w:sz w:val="21"/>
              </w:rPr>
              <w:t>A-materiell</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1DD765A" w14:textId="77777777" w:rsidR="00B050CE" w:rsidRPr="00CD2772" w:rsidRDefault="00B050CE" w:rsidP="00AE000B">
            <w:pPr>
              <w:jc w:val="right"/>
              <w:rPr>
                <w:sz w:val="21"/>
              </w:rPr>
            </w:pPr>
            <w:r w:rsidRPr="00CD2772">
              <w:rPr>
                <w:sz w:val="21"/>
              </w:rPr>
              <w:t>B-materiell</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38122E04" w14:textId="77777777" w:rsidR="00B050CE" w:rsidRPr="00CD2772" w:rsidRDefault="00B050CE" w:rsidP="00AE000B">
            <w:pPr>
              <w:jc w:val="right"/>
              <w:rPr>
                <w:sz w:val="21"/>
              </w:rPr>
            </w:pPr>
            <w:r w:rsidRPr="00CD2772">
              <w:rPr>
                <w:sz w:val="21"/>
              </w:rPr>
              <w:t>Totalt (A + B)</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C7C28B2" w14:textId="77777777" w:rsidR="00B050CE" w:rsidRPr="00CD2772" w:rsidRDefault="00B050CE" w:rsidP="00AE000B">
            <w:pPr>
              <w:jc w:val="right"/>
              <w:rPr>
                <w:sz w:val="21"/>
              </w:rPr>
            </w:pPr>
            <w:r w:rsidRPr="00CD2772">
              <w:rPr>
                <w:sz w:val="21"/>
              </w:rPr>
              <w:t>A-materiell</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3231F4F4" w14:textId="77777777" w:rsidR="00B050CE" w:rsidRPr="00CD2772" w:rsidRDefault="00B050CE" w:rsidP="00AE000B">
            <w:pPr>
              <w:jc w:val="right"/>
              <w:rPr>
                <w:sz w:val="21"/>
              </w:rPr>
            </w:pPr>
            <w:r w:rsidRPr="00CD2772">
              <w:rPr>
                <w:sz w:val="21"/>
              </w:rPr>
              <w:t>B-materiell</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18F08A3" w14:textId="77777777" w:rsidR="00B050CE" w:rsidRPr="00CD2772" w:rsidRDefault="00B050CE" w:rsidP="00AE000B">
            <w:pPr>
              <w:jc w:val="right"/>
              <w:rPr>
                <w:sz w:val="21"/>
              </w:rPr>
            </w:pPr>
            <w:r w:rsidRPr="00CD2772">
              <w:rPr>
                <w:sz w:val="21"/>
              </w:rPr>
              <w:t>Totalt (A + B)</w:t>
            </w:r>
          </w:p>
        </w:tc>
        <w:tc>
          <w:tcPr>
            <w:tcW w:w="1540" w:type="dxa"/>
            <w:vMerge/>
            <w:tcBorders>
              <w:top w:val="nil"/>
              <w:left w:val="nil"/>
              <w:bottom w:val="single" w:sz="4" w:space="0" w:color="000000"/>
              <w:right w:val="nil"/>
            </w:tcBorders>
          </w:tcPr>
          <w:p w14:paraId="274B2072" w14:textId="77777777" w:rsidR="00B050CE" w:rsidRPr="00CD2772" w:rsidRDefault="00B050CE" w:rsidP="00AE000B">
            <w:pPr>
              <w:jc w:val="right"/>
              <w:rPr>
                <w:sz w:val="21"/>
              </w:rPr>
            </w:pPr>
          </w:p>
        </w:tc>
      </w:tr>
      <w:tr w:rsidR="000908BE" w:rsidRPr="00CD2772" w14:paraId="5C9D7F45"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13692C31" w14:textId="77777777" w:rsidR="00B050CE" w:rsidRPr="00CD2772" w:rsidRDefault="00B050CE" w:rsidP="00CD2772">
            <w:pPr>
              <w:rPr>
                <w:sz w:val="21"/>
              </w:rPr>
            </w:pPr>
            <w:r w:rsidRPr="00CD2772">
              <w:rPr>
                <w:sz w:val="21"/>
              </w:rPr>
              <w:t>Albania</w:t>
            </w:r>
          </w:p>
        </w:tc>
        <w:tc>
          <w:tcPr>
            <w:tcW w:w="1540" w:type="dxa"/>
            <w:tcBorders>
              <w:top w:val="nil"/>
              <w:left w:val="nil"/>
              <w:bottom w:val="nil"/>
              <w:right w:val="nil"/>
            </w:tcBorders>
            <w:tcMar>
              <w:top w:w="128" w:type="dxa"/>
              <w:left w:w="43" w:type="dxa"/>
              <w:bottom w:w="43" w:type="dxa"/>
              <w:right w:w="43" w:type="dxa"/>
            </w:tcMar>
            <w:vAlign w:val="bottom"/>
          </w:tcPr>
          <w:p w14:paraId="44D0FF56"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20E04E2D"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823D635"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71DDA27E"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EAFA38C" w14:textId="77777777" w:rsidR="00B050CE" w:rsidRPr="00CD2772" w:rsidRDefault="00B050CE" w:rsidP="00AE000B">
            <w:pPr>
              <w:jc w:val="right"/>
              <w:rPr>
                <w:sz w:val="21"/>
              </w:rPr>
            </w:pPr>
            <w:r w:rsidRPr="00CD2772">
              <w:rPr>
                <w:sz w:val="21"/>
              </w:rPr>
              <w:t>6 960 299</w:t>
            </w:r>
          </w:p>
        </w:tc>
        <w:tc>
          <w:tcPr>
            <w:tcW w:w="1540" w:type="dxa"/>
            <w:tcBorders>
              <w:top w:val="nil"/>
              <w:left w:val="nil"/>
              <w:bottom w:val="nil"/>
              <w:right w:val="nil"/>
            </w:tcBorders>
            <w:tcMar>
              <w:top w:w="128" w:type="dxa"/>
              <w:left w:w="43" w:type="dxa"/>
              <w:bottom w:w="43" w:type="dxa"/>
              <w:right w:w="43" w:type="dxa"/>
            </w:tcMar>
            <w:vAlign w:val="bottom"/>
          </w:tcPr>
          <w:p w14:paraId="132221BB" w14:textId="77777777" w:rsidR="00B050CE" w:rsidRPr="00CD2772" w:rsidRDefault="00B050CE" w:rsidP="00AE000B">
            <w:pPr>
              <w:jc w:val="right"/>
              <w:rPr>
                <w:sz w:val="21"/>
              </w:rPr>
            </w:pPr>
            <w:r w:rsidRPr="00CD2772">
              <w:rPr>
                <w:sz w:val="21"/>
              </w:rPr>
              <w:t>6 960 299</w:t>
            </w:r>
          </w:p>
        </w:tc>
        <w:tc>
          <w:tcPr>
            <w:tcW w:w="1540" w:type="dxa"/>
            <w:tcBorders>
              <w:top w:val="nil"/>
              <w:left w:val="nil"/>
              <w:bottom w:val="nil"/>
              <w:right w:val="nil"/>
            </w:tcBorders>
            <w:tcMar>
              <w:top w:w="128" w:type="dxa"/>
              <w:left w:w="43" w:type="dxa"/>
              <w:bottom w:w="43" w:type="dxa"/>
              <w:right w:w="43" w:type="dxa"/>
            </w:tcMar>
            <w:vAlign w:val="bottom"/>
          </w:tcPr>
          <w:p w14:paraId="1F74BDAE" w14:textId="77777777" w:rsidR="00B050CE" w:rsidRPr="00CD2772" w:rsidRDefault="00B050CE" w:rsidP="00AE000B">
            <w:pPr>
              <w:jc w:val="right"/>
              <w:rPr>
                <w:sz w:val="21"/>
              </w:rPr>
            </w:pPr>
            <w:r w:rsidRPr="00CD2772">
              <w:rPr>
                <w:sz w:val="21"/>
              </w:rPr>
              <w:t>6 960 299</w:t>
            </w:r>
          </w:p>
        </w:tc>
      </w:tr>
      <w:tr w:rsidR="000908BE" w:rsidRPr="00CD2772" w14:paraId="4474808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12869B6" w14:textId="77777777" w:rsidR="00B050CE" w:rsidRPr="00CD2772" w:rsidRDefault="00B050CE" w:rsidP="00CD2772">
            <w:pPr>
              <w:rPr>
                <w:sz w:val="21"/>
              </w:rPr>
            </w:pPr>
            <w:r w:rsidRPr="00CD2772">
              <w:rPr>
                <w:sz w:val="21"/>
              </w:rPr>
              <w:t>Andorra</w:t>
            </w:r>
          </w:p>
        </w:tc>
        <w:tc>
          <w:tcPr>
            <w:tcW w:w="1540" w:type="dxa"/>
            <w:tcBorders>
              <w:top w:val="nil"/>
              <w:left w:val="nil"/>
              <w:bottom w:val="nil"/>
              <w:right w:val="nil"/>
            </w:tcBorders>
            <w:tcMar>
              <w:top w:w="128" w:type="dxa"/>
              <w:left w:w="43" w:type="dxa"/>
              <w:bottom w:w="43" w:type="dxa"/>
              <w:right w:w="43" w:type="dxa"/>
            </w:tcMar>
            <w:vAlign w:val="bottom"/>
          </w:tcPr>
          <w:p w14:paraId="266C3752"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20931437"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457B4A2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25D7F77C" w14:textId="77777777" w:rsidR="00B050CE" w:rsidRPr="00CD2772" w:rsidRDefault="00B050CE" w:rsidP="00AE000B">
            <w:pPr>
              <w:jc w:val="right"/>
              <w:rPr>
                <w:sz w:val="21"/>
              </w:rPr>
            </w:pPr>
            <w:r w:rsidRPr="00CD2772">
              <w:rPr>
                <w:sz w:val="21"/>
              </w:rPr>
              <w:t>319 114</w:t>
            </w:r>
          </w:p>
        </w:tc>
        <w:tc>
          <w:tcPr>
            <w:tcW w:w="1540" w:type="dxa"/>
            <w:tcBorders>
              <w:top w:val="nil"/>
              <w:left w:val="nil"/>
              <w:bottom w:val="nil"/>
              <w:right w:val="nil"/>
            </w:tcBorders>
            <w:tcMar>
              <w:top w:w="128" w:type="dxa"/>
              <w:left w:w="43" w:type="dxa"/>
              <w:bottom w:w="43" w:type="dxa"/>
              <w:right w:w="43" w:type="dxa"/>
            </w:tcMar>
            <w:vAlign w:val="bottom"/>
          </w:tcPr>
          <w:p w14:paraId="693E108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D0E26DA" w14:textId="77777777" w:rsidR="00B050CE" w:rsidRPr="00CD2772" w:rsidRDefault="00B050CE" w:rsidP="00AE000B">
            <w:pPr>
              <w:jc w:val="right"/>
              <w:rPr>
                <w:sz w:val="21"/>
              </w:rPr>
            </w:pPr>
            <w:r w:rsidRPr="00CD2772">
              <w:rPr>
                <w:sz w:val="21"/>
              </w:rPr>
              <w:t>319 114</w:t>
            </w:r>
          </w:p>
        </w:tc>
        <w:tc>
          <w:tcPr>
            <w:tcW w:w="1540" w:type="dxa"/>
            <w:tcBorders>
              <w:top w:val="nil"/>
              <w:left w:val="nil"/>
              <w:bottom w:val="nil"/>
              <w:right w:val="nil"/>
            </w:tcBorders>
            <w:tcMar>
              <w:top w:w="128" w:type="dxa"/>
              <w:left w:w="43" w:type="dxa"/>
              <w:bottom w:w="43" w:type="dxa"/>
              <w:right w:w="43" w:type="dxa"/>
            </w:tcMar>
            <w:vAlign w:val="bottom"/>
          </w:tcPr>
          <w:p w14:paraId="72F5380F" w14:textId="77777777" w:rsidR="00B050CE" w:rsidRPr="00CD2772" w:rsidRDefault="00B050CE" w:rsidP="00AE000B">
            <w:pPr>
              <w:jc w:val="right"/>
              <w:rPr>
                <w:sz w:val="21"/>
              </w:rPr>
            </w:pPr>
            <w:r w:rsidRPr="00CD2772">
              <w:rPr>
                <w:sz w:val="21"/>
              </w:rPr>
              <w:t>319 114</w:t>
            </w:r>
          </w:p>
        </w:tc>
      </w:tr>
      <w:tr w:rsidR="000908BE" w:rsidRPr="00CD2772" w14:paraId="7EAF6C66"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4727B74" w14:textId="77777777" w:rsidR="00B050CE" w:rsidRPr="00CD2772" w:rsidRDefault="00B050CE" w:rsidP="00CD2772">
            <w:pPr>
              <w:rPr>
                <w:sz w:val="21"/>
              </w:rPr>
            </w:pPr>
            <w:r w:rsidRPr="00CD2772">
              <w:rPr>
                <w:sz w:val="21"/>
              </w:rPr>
              <w:t>Argentina</w:t>
            </w:r>
          </w:p>
        </w:tc>
        <w:tc>
          <w:tcPr>
            <w:tcW w:w="1540" w:type="dxa"/>
            <w:tcBorders>
              <w:top w:val="nil"/>
              <w:left w:val="nil"/>
              <w:bottom w:val="nil"/>
              <w:right w:val="nil"/>
            </w:tcBorders>
            <w:tcMar>
              <w:top w:w="128" w:type="dxa"/>
              <w:left w:w="43" w:type="dxa"/>
              <w:bottom w:w="43" w:type="dxa"/>
              <w:right w:w="43" w:type="dxa"/>
            </w:tcMar>
            <w:vAlign w:val="bottom"/>
          </w:tcPr>
          <w:p w14:paraId="76F6D985"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7703AEFC"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35CFA7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102CB35"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33A6766" w14:textId="77777777" w:rsidR="00B050CE" w:rsidRPr="00CD2772" w:rsidRDefault="00B050CE" w:rsidP="00AE000B">
            <w:pPr>
              <w:jc w:val="right"/>
              <w:rPr>
                <w:sz w:val="21"/>
              </w:rPr>
            </w:pPr>
            <w:r w:rsidRPr="00CD2772">
              <w:rPr>
                <w:sz w:val="21"/>
              </w:rPr>
              <w:t>27 503</w:t>
            </w:r>
          </w:p>
        </w:tc>
        <w:tc>
          <w:tcPr>
            <w:tcW w:w="1540" w:type="dxa"/>
            <w:tcBorders>
              <w:top w:val="nil"/>
              <w:left w:val="nil"/>
              <w:bottom w:val="nil"/>
              <w:right w:val="nil"/>
            </w:tcBorders>
            <w:tcMar>
              <w:top w:w="128" w:type="dxa"/>
              <w:left w:w="43" w:type="dxa"/>
              <w:bottom w:w="43" w:type="dxa"/>
              <w:right w:w="43" w:type="dxa"/>
            </w:tcMar>
            <w:vAlign w:val="bottom"/>
          </w:tcPr>
          <w:p w14:paraId="529DA845" w14:textId="77777777" w:rsidR="00B050CE" w:rsidRPr="00CD2772" w:rsidRDefault="00B050CE" w:rsidP="00AE000B">
            <w:pPr>
              <w:jc w:val="right"/>
              <w:rPr>
                <w:sz w:val="21"/>
              </w:rPr>
            </w:pPr>
            <w:r w:rsidRPr="00CD2772">
              <w:rPr>
                <w:sz w:val="21"/>
              </w:rPr>
              <w:t>27 503</w:t>
            </w:r>
          </w:p>
        </w:tc>
        <w:tc>
          <w:tcPr>
            <w:tcW w:w="1540" w:type="dxa"/>
            <w:tcBorders>
              <w:top w:val="nil"/>
              <w:left w:val="nil"/>
              <w:bottom w:val="nil"/>
              <w:right w:val="nil"/>
            </w:tcBorders>
            <w:tcMar>
              <w:top w:w="128" w:type="dxa"/>
              <w:left w:w="43" w:type="dxa"/>
              <w:bottom w:w="43" w:type="dxa"/>
              <w:right w:w="43" w:type="dxa"/>
            </w:tcMar>
            <w:vAlign w:val="bottom"/>
          </w:tcPr>
          <w:p w14:paraId="054D39CF" w14:textId="77777777" w:rsidR="00B050CE" w:rsidRPr="00CD2772" w:rsidRDefault="00B050CE" w:rsidP="00AE000B">
            <w:pPr>
              <w:jc w:val="right"/>
              <w:rPr>
                <w:sz w:val="21"/>
              </w:rPr>
            </w:pPr>
            <w:r w:rsidRPr="00CD2772">
              <w:rPr>
                <w:sz w:val="21"/>
              </w:rPr>
              <w:t>27 503</w:t>
            </w:r>
          </w:p>
        </w:tc>
      </w:tr>
      <w:tr w:rsidR="000908BE" w:rsidRPr="00CD2772" w14:paraId="198BB2FE"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ADE79B8" w14:textId="77777777" w:rsidR="00B050CE" w:rsidRPr="00CD2772" w:rsidRDefault="00B050CE" w:rsidP="00CD2772">
            <w:pPr>
              <w:rPr>
                <w:sz w:val="21"/>
              </w:rPr>
            </w:pPr>
            <w:r w:rsidRPr="00CD2772">
              <w:rPr>
                <w:sz w:val="21"/>
              </w:rPr>
              <w:t>Australia</w:t>
            </w:r>
          </w:p>
        </w:tc>
        <w:tc>
          <w:tcPr>
            <w:tcW w:w="1540" w:type="dxa"/>
            <w:tcBorders>
              <w:top w:val="nil"/>
              <w:left w:val="nil"/>
              <w:bottom w:val="nil"/>
              <w:right w:val="nil"/>
            </w:tcBorders>
            <w:tcMar>
              <w:top w:w="128" w:type="dxa"/>
              <w:left w:w="43" w:type="dxa"/>
              <w:bottom w:w="43" w:type="dxa"/>
              <w:right w:w="43" w:type="dxa"/>
            </w:tcMar>
            <w:vAlign w:val="bottom"/>
          </w:tcPr>
          <w:p w14:paraId="33F05AA4" w14:textId="77777777" w:rsidR="00B050CE" w:rsidRPr="00CD2772" w:rsidRDefault="00B050CE" w:rsidP="00AE000B">
            <w:pPr>
              <w:jc w:val="right"/>
              <w:rPr>
                <w:sz w:val="21"/>
              </w:rPr>
            </w:pPr>
            <w:r w:rsidRPr="00CD2772">
              <w:rPr>
                <w:sz w:val="21"/>
              </w:rPr>
              <w:t>279 627 000</w:t>
            </w:r>
          </w:p>
        </w:tc>
        <w:tc>
          <w:tcPr>
            <w:tcW w:w="1540" w:type="dxa"/>
            <w:tcBorders>
              <w:top w:val="nil"/>
              <w:left w:val="nil"/>
              <w:bottom w:val="nil"/>
              <w:right w:val="nil"/>
            </w:tcBorders>
            <w:tcMar>
              <w:top w:w="128" w:type="dxa"/>
              <w:left w:w="43" w:type="dxa"/>
              <w:bottom w:w="43" w:type="dxa"/>
              <w:right w:w="43" w:type="dxa"/>
            </w:tcMar>
            <w:vAlign w:val="bottom"/>
          </w:tcPr>
          <w:p w14:paraId="26D21468" w14:textId="77777777" w:rsidR="00B050CE" w:rsidRPr="00CD2772" w:rsidRDefault="00B050CE" w:rsidP="00AE000B">
            <w:pPr>
              <w:jc w:val="right"/>
              <w:rPr>
                <w:sz w:val="21"/>
              </w:rPr>
            </w:pPr>
            <w:r w:rsidRPr="00CD2772">
              <w:rPr>
                <w:sz w:val="21"/>
              </w:rPr>
              <w:t>14 860 000</w:t>
            </w:r>
          </w:p>
        </w:tc>
        <w:tc>
          <w:tcPr>
            <w:tcW w:w="1540" w:type="dxa"/>
            <w:tcBorders>
              <w:top w:val="nil"/>
              <w:left w:val="nil"/>
              <w:bottom w:val="nil"/>
              <w:right w:val="nil"/>
            </w:tcBorders>
            <w:tcMar>
              <w:top w:w="128" w:type="dxa"/>
              <w:left w:w="43" w:type="dxa"/>
              <w:bottom w:w="43" w:type="dxa"/>
              <w:right w:w="43" w:type="dxa"/>
            </w:tcMar>
            <w:vAlign w:val="bottom"/>
          </w:tcPr>
          <w:p w14:paraId="6465908D" w14:textId="77777777" w:rsidR="00B050CE" w:rsidRPr="00CD2772" w:rsidRDefault="00B050CE" w:rsidP="00AE000B">
            <w:pPr>
              <w:jc w:val="right"/>
              <w:rPr>
                <w:sz w:val="21"/>
              </w:rPr>
            </w:pPr>
            <w:r w:rsidRPr="00CD2772">
              <w:rPr>
                <w:sz w:val="21"/>
              </w:rPr>
              <w:t>294 487 000</w:t>
            </w:r>
          </w:p>
        </w:tc>
        <w:tc>
          <w:tcPr>
            <w:tcW w:w="1540" w:type="dxa"/>
            <w:tcBorders>
              <w:top w:val="nil"/>
              <w:left w:val="nil"/>
              <w:bottom w:val="nil"/>
              <w:right w:val="nil"/>
            </w:tcBorders>
            <w:tcMar>
              <w:top w:w="128" w:type="dxa"/>
              <w:left w:w="43" w:type="dxa"/>
              <w:bottom w:w="43" w:type="dxa"/>
              <w:right w:w="43" w:type="dxa"/>
            </w:tcMar>
            <w:vAlign w:val="bottom"/>
          </w:tcPr>
          <w:p w14:paraId="276768F6" w14:textId="77777777" w:rsidR="00B050CE" w:rsidRPr="00CD2772" w:rsidRDefault="00B050CE" w:rsidP="00AE000B">
            <w:pPr>
              <w:jc w:val="right"/>
              <w:rPr>
                <w:sz w:val="21"/>
              </w:rPr>
            </w:pPr>
            <w:r w:rsidRPr="00CD2772">
              <w:rPr>
                <w:sz w:val="21"/>
              </w:rPr>
              <w:t>1 061 152 606</w:t>
            </w:r>
          </w:p>
        </w:tc>
        <w:tc>
          <w:tcPr>
            <w:tcW w:w="1540" w:type="dxa"/>
            <w:tcBorders>
              <w:top w:val="nil"/>
              <w:left w:val="nil"/>
              <w:bottom w:val="nil"/>
              <w:right w:val="nil"/>
            </w:tcBorders>
            <w:tcMar>
              <w:top w:w="128" w:type="dxa"/>
              <w:left w:w="43" w:type="dxa"/>
              <w:bottom w:w="43" w:type="dxa"/>
              <w:right w:w="43" w:type="dxa"/>
            </w:tcMar>
            <w:vAlign w:val="bottom"/>
          </w:tcPr>
          <w:p w14:paraId="453262E2" w14:textId="77777777" w:rsidR="00B050CE" w:rsidRPr="00CD2772" w:rsidRDefault="00B050CE" w:rsidP="00AE000B">
            <w:pPr>
              <w:jc w:val="right"/>
              <w:rPr>
                <w:sz w:val="21"/>
              </w:rPr>
            </w:pPr>
            <w:r w:rsidRPr="00CD2772">
              <w:rPr>
                <w:sz w:val="21"/>
              </w:rPr>
              <w:t>21 759 381</w:t>
            </w:r>
          </w:p>
        </w:tc>
        <w:tc>
          <w:tcPr>
            <w:tcW w:w="1540" w:type="dxa"/>
            <w:tcBorders>
              <w:top w:val="nil"/>
              <w:left w:val="nil"/>
              <w:bottom w:val="nil"/>
              <w:right w:val="nil"/>
            </w:tcBorders>
            <w:tcMar>
              <w:top w:w="128" w:type="dxa"/>
              <w:left w:w="43" w:type="dxa"/>
              <w:bottom w:w="43" w:type="dxa"/>
              <w:right w:w="43" w:type="dxa"/>
            </w:tcMar>
            <w:vAlign w:val="bottom"/>
          </w:tcPr>
          <w:p w14:paraId="390856D0" w14:textId="77777777" w:rsidR="00B050CE" w:rsidRPr="00CD2772" w:rsidRDefault="00B050CE" w:rsidP="00AE000B">
            <w:pPr>
              <w:jc w:val="right"/>
              <w:rPr>
                <w:sz w:val="21"/>
              </w:rPr>
            </w:pPr>
            <w:r w:rsidRPr="00CD2772">
              <w:rPr>
                <w:sz w:val="21"/>
              </w:rPr>
              <w:t>1 082 911 987</w:t>
            </w:r>
          </w:p>
        </w:tc>
        <w:tc>
          <w:tcPr>
            <w:tcW w:w="1540" w:type="dxa"/>
            <w:tcBorders>
              <w:top w:val="nil"/>
              <w:left w:val="nil"/>
              <w:bottom w:val="nil"/>
              <w:right w:val="nil"/>
            </w:tcBorders>
            <w:tcMar>
              <w:top w:w="128" w:type="dxa"/>
              <w:left w:w="43" w:type="dxa"/>
              <w:bottom w:w="43" w:type="dxa"/>
              <w:right w:w="43" w:type="dxa"/>
            </w:tcMar>
            <w:vAlign w:val="bottom"/>
          </w:tcPr>
          <w:p w14:paraId="0FF733D2" w14:textId="77777777" w:rsidR="00B050CE" w:rsidRPr="00CD2772" w:rsidRDefault="00B050CE" w:rsidP="00AE000B">
            <w:pPr>
              <w:jc w:val="right"/>
              <w:rPr>
                <w:sz w:val="21"/>
              </w:rPr>
            </w:pPr>
            <w:r w:rsidRPr="00CD2772">
              <w:rPr>
                <w:sz w:val="21"/>
              </w:rPr>
              <w:t>788 424 987</w:t>
            </w:r>
          </w:p>
        </w:tc>
      </w:tr>
      <w:tr w:rsidR="000908BE" w:rsidRPr="00CD2772" w14:paraId="6A7863CE"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1F5E7A7D" w14:textId="77777777" w:rsidR="00B050CE" w:rsidRPr="00CD2772" w:rsidRDefault="00B050CE" w:rsidP="00CD2772">
            <w:pPr>
              <w:rPr>
                <w:sz w:val="21"/>
              </w:rPr>
            </w:pPr>
            <w:r w:rsidRPr="00CD2772">
              <w:rPr>
                <w:sz w:val="21"/>
              </w:rPr>
              <w:t>Belgia</w:t>
            </w:r>
            <w:r w:rsidRPr="00CD2772">
              <w:rPr>
                <w:rStyle w:val="skrift-hevet"/>
                <w:sz w:val="21"/>
              </w:rPr>
              <w:t>2</w:t>
            </w:r>
          </w:p>
        </w:tc>
        <w:tc>
          <w:tcPr>
            <w:tcW w:w="1540" w:type="dxa"/>
            <w:tcBorders>
              <w:top w:val="nil"/>
              <w:left w:val="nil"/>
              <w:bottom w:val="nil"/>
              <w:right w:val="nil"/>
            </w:tcBorders>
            <w:tcMar>
              <w:top w:w="128" w:type="dxa"/>
              <w:left w:w="43" w:type="dxa"/>
              <w:bottom w:w="43" w:type="dxa"/>
              <w:right w:w="43" w:type="dxa"/>
            </w:tcMar>
            <w:vAlign w:val="bottom"/>
          </w:tcPr>
          <w:p w14:paraId="068DDA71" w14:textId="77777777" w:rsidR="00B050CE" w:rsidRPr="00CD2772" w:rsidRDefault="00B050CE" w:rsidP="00AE000B">
            <w:pPr>
              <w:jc w:val="right"/>
              <w:rPr>
                <w:sz w:val="21"/>
              </w:rPr>
            </w:pPr>
            <w:r w:rsidRPr="00CD2772">
              <w:rPr>
                <w:sz w:val="21"/>
              </w:rPr>
              <w:t>11 072 000</w:t>
            </w:r>
          </w:p>
        </w:tc>
        <w:tc>
          <w:tcPr>
            <w:tcW w:w="1540" w:type="dxa"/>
            <w:tcBorders>
              <w:top w:val="nil"/>
              <w:left w:val="nil"/>
              <w:bottom w:val="nil"/>
              <w:right w:val="nil"/>
            </w:tcBorders>
            <w:tcMar>
              <w:top w:w="128" w:type="dxa"/>
              <w:left w:w="43" w:type="dxa"/>
              <w:bottom w:w="43" w:type="dxa"/>
              <w:right w:w="43" w:type="dxa"/>
            </w:tcMar>
            <w:vAlign w:val="bottom"/>
          </w:tcPr>
          <w:p w14:paraId="0B01CA0A" w14:textId="77777777" w:rsidR="00B050CE" w:rsidRPr="00CD2772" w:rsidRDefault="00B050CE" w:rsidP="00AE000B">
            <w:pPr>
              <w:jc w:val="right"/>
              <w:rPr>
                <w:sz w:val="21"/>
              </w:rPr>
            </w:pPr>
            <w:r w:rsidRPr="00CD2772">
              <w:rPr>
                <w:sz w:val="21"/>
              </w:rPr>
              <w:t>762 000</w:t>
            </w:r>
          </w:p>
        </w:tc>
        <w:tc>
          <w:tcPr>
            <w:tcW w:w="1540" w:type="dxa"/>
            <w:tcBorders>
              <w:top w:val="nil"/>
              <w:left w:val="nil"/>
              <w:bottom w:val="nil"/>
              <w:right w:val="nil"/>
            </w:tcBorders>
            <w:tcMar>
              <w:top w:w="128" w:type="dxa"/>
              <w:left w:w="43" w:type="dxa"/>
              <w:bottom w:w="43" w:type="dxa"/>
              <w:right w:w="43" w:type="dxa"/>
            </w:tcMar>
            <w:vAlign w:val="bottom"/>
          </w:tcPr>
          <w:p w14:paraId="5EB0A2D2" w14:textId="77777777" w:rsidR="00B050CE" w:rsidRPr="00CD2772" w:rsidRDefault="00B050CE" w:rsidP="00AE000B">
            <w:pPr>
              <w:jc w:val="right"/>
              <w:rPr>
                <w:sz w:val="21"/>
              </w:rPr>
            </w:pPr>
            <w:r w:rsidRPr="00CD2772">
              <w:rPr>
                <w:sz w:val="21"/>
              </w:rPr>
              <w:t>11 834 000</w:t>
            </w:r>
          </w:p>
        </w:tc>
        <w:tc>
          <w:tcPr>
            <w:tcW w:w="1540" w:type="dxa"/>
            <w:tcBorders>
              <w:top w:val="nil"/>
              <w:left w:val="nil"/>
              <w:bottom w:val="nil"/>
              <w:right w:val="nil"/>
            </w:tcBorders>
            <w:tcMar>
              <w:top w:w="128" w:type="dxa"/>
              <w:left w:w="43" w:type="dxa"/>
              <w:bottom w:w="43" w:type="dxa"/>
              <w:right w:w="43" w:type="dxa"/>
            </w:tcMar>
            <w:vAlign w:val="bottom"/>
          </w:tcPr>
          <w:p w14:paraId="39632D2E" w14:textId="77777777" w:rsidR="00B050CE" w:rsidRPr="00CD2772" w:rsidRDefault="00B050CE" w:rsidP="00AE000B">
            <w:pPr>
              <w:jc w:val="right"/>
              <w:rPr>
                <w:sz w:val="21"/>
              </w:rPr>
            </w:pPr>
            <w:r w:rsidRPr="00CD2772">
              <w:rPr>
                <w:sz w:val="21"/>
              </w:rPr>
              <w:t>163 065 777</w:t>
            </w:r>
          </w:p>
        </w:tc>
        <w:tc>
          <w:tcPr>
            <w:tcW w:w="1540" w:type="dxa"/>
            <w:tcBorders>
              <w:top w:val="nil"/>
              <w:left w:val="nil"/>
              <w:bottom w:val="nil"/>
              <w:right w:val="nil"/>
            </w:tcBorders>
            <w:tcMar>
              <w:top w:w="128" w:type="dxa"/>
              <w:left w:w="43" w:type="dxa"/>
              <w:bottom w:w="43" w:type="dxa"/>
              <w:right w:w="43" w:type="dxa"/>
            </w:tcMar>
            <w:vAlign w:val="bottom"/>
          </w:tcPr>
          <w:p w14:paraId="2CC8FDDA" w14:textId="77777777" w:rsidR="00B050CE" w:rsidRPr="00CD2772" w:rsidRDefault="00B050CE" w:rsidP="00AE000B">
            <w:pPr>
              <w:jc w:val="right"/>
              <w:rPr>
                <w:sz w:val="21"/>
              </w:rPr>
            </w:pPr>
            <w:r w:rsidRPr="00CD2772">
              <w:rPr>
                <w:sz w:val="21"/>
              </w:rPr>
              <w:t>25 027 325</w:t>
            </w:r>
          </w:p>
        </w:tc>
        <w:tc>
          <w:tcPr>
            <w:tcW w:w="1540" w:type="dxa"/>
            <w:tcBorders>
              <w:top w:val="nil"/>
              <w:left w:val="nil"/>
              <w:bottom w:val="nil"/>
              <w:right w:val="nil"/>
            </w:tcBorders>
            <w:tcMar>
              <w:top w:w="128" w:type="dxa"/>
              <w:left w:w="43" w:type="dxa"/>
              <w:bottom w:w="43" w:type="dxa"/>
              <w:right w:w="43" w:type="dxa"/>
            </w:tcMar>
            <w:vAlign w:val="bottom"/>
          </w:tcPr>
          <w:p w14:paraId="35BF5A41" w14:textId="77777777" w:rsidR="00B050CE" w:rsidRPr="00CD2772" w:rsidRDefault="00B050CE" w:rsidP="00AE000B">
            <w:pPr>
              <w:jc w:val="right"/>
              <w:rPr>
                <w:sz w:val="21"/>
              </w:rPr>
            </w:pPr>
            <w:r w:rsidRPr="00CD2772">
              <w:rPr>
                <w:sz w:val="21"/>
              </w:rPr>
              <w:t>188 093 102</w:t>
            </w:r>
          </w:p>
        </w:tc>
        <w:tc>
          <w:tcPr>
            <w:tcW w:w="1540" w:type="dxa"/>
            <w:tcBorders>
              <w:top w:val="nil"/>
              <w:left w:val="nil"/>
              <w:bottom w:val="nil"/>
              <w:right w:val="nil"/>
            </w:tcBorders>
            <w:tcMar>
              <w:top w:w="128" w:type="dxa"/>
              <w:left w:w="43" w:type="dxa"/>
              <w:bottom w:w="43" w:type="dxa"/>
              <w:right w:w="43" w:type="dxa"/>
            </w:tcMar>
            <w:vAlign w:val="bottom"/>
          </w:tcPr>
          <w:p w14:paraId="08F64316" w14:textId="77777777" w:rsidR="00B050CE" w:rsidRPr="00CD2772" w:rsidRDefault="00B050CE" w:rsidP="00AE000B">
            <w:pPr>
              <w:jc w:val="right"/>
              <w:rPr>
                <w:sz w:val="21"/>
              </w:rPr>
            </w:pPr>
            <w:r w:rsidRPr="00CD2772">
              <w:rPr>
                <w:sz w:val="21"/>
              </w:rPr>
              <w:t>176 259 102</w:t>
            </w:r>
          </w:p>
        </w:tc>
      </w:tr>
      <w:tr w:rsidR="000908BE" w:rsidRPr="00CD2772" w14:paraId="5639B9A2"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799B43F" w14:textId="77777777" w:rsidR="00B050CE" w:rsidRPr="00CD2772" w:rsidRDefault="00B050CE" w:rsidP="00CD2772">
            <w:pPr>
              <w:rPr>
                <w:sz w:val="21"/>
              </w:rPr>
            </w:pPr>
            <w:r w:rsidRPr="00CD2772">
              <w:rPr>
                <w:sz w:val="21"/>
              </w:rPr>
              <w:t>Brasil</w:t>
            </w:r>
          </w:p>
        </w:tc>
        <w:tc>
          <w:tcPr>
            <w:tcW w:w="1540" w:type="dxa"/>
            <w:tcBorders>
              <w:top w:val="nil"/>
              <w:left w:val="nil"/>
              <w:bottom w:val="nil"/>
              <w:right w:val="nil"/>
            </w:tcBorders>
            <w:tcMar>
              <w:top w:w="128" w:type="dxa"/>
              <w:left w:w="43" w:type="dxa"/>
              <w:bottom w:w="43" w:type="dxa"/>
              <w:right w:w="43" w:type="dxa"/>
            </w:tcMar>
            <w:vAlign w:val="bottom"/>
          </w:tcPr>
          <w:p w14:paraId="4EA4A9A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E0C700A" w14:textId="77777777" w:rsidR="00B050CE" w:rsidRPr="00CD2772" w:rsidRDefault="00B050CE" w:rsidP="00AE000B">
            <w:pPr>
              <w:jc w:val="right"/>
              <w:rPr>
                <w:sz w:val="21"/>
              </w:rPr>
            </w:pPr>
            <w:r w:rsidRPr="00CD2772">
              <w:rPr>
                <w:sz w:val="21"/>
              </w:rPr>
              <w:t>2 599 000</w:t>
            </w:r>
          </w:p>
        </w:tc>
        <w:tc>
          <w:tcPr>
            <w:tcW w:w="1540" w:type="dxa"/>
            <w:tcBorders>
              <w:top w:val="nil"/>
              <w:left w:val="nil"/>
              <w:bottom w:val="nil"/>
              <w:right w:val="nil"/>
            </w:tcBorders>
            <w:tcMar>
              <w:top w:w="128" w:type="dxa"/>
              <w:left w:w="43" w:type="dxa"/>
              <w:bottom w:w="43" w:type="dxa"/>
              <w:right w:w="43" w:type="dxa"/>
            </w:tcMar>
            <w:vAlign w:val="bottom"/>
          </w:tcPr>
          <w:p w14:paraId="5E32EE59" w14:textId="77777777" w:rsidR="00B050CE" w:rsidRPr="00CD2772" w:rsidRDefault="00B050CE" w:rsidP="00AE000B">
            <w:pPr>
              <w:jc w:val="right"/>
              <w:rPr>
                <w:sz w:val="21"/>
              </w:rPr>
            </w:pPr>
            <w:r w:rsidRPr="00CD2772">
              <w:rPr>
                <w:sz w:val="21"/>
              </w:rPr>
              <w:t>2 599 000</w:t>
            </w:r>
          </w:p>
        </w:tc>
        <w:tc>
          <w:tcPr>
            <w:tcW w:w="1540" w:type="dxa"/>
            <w:tcBorders>
              <w:top w:val="nil"/>
              <w:left w:val="nil"/>
              <w:bottom w:val="nil"/>
              <w:right w:val="nil"/>
            </w:tcBorders>
            <w:tcMar>
              <w:top w:w="128" w:type="dxa"/>
              <w:left w:w="43" w:type="dxa"/>
              <w:bottom w:w="43" w:type="dxa"/>
              <w:right w:w="43" w:type="dxa"/>
            </w:tcMar>
            <w:vAlign w:val="bottom"/>
          </w:tcPr>
          <w:p w14:paraId="62EEA771" w14:textId="77777777" w:rsidR="00B050CE" w:rsidRPr="00CD2772" w:rsidRDefault="00B050CE" w:rsidP="00AE000B">
            <w:pPr>
              <w:jc w:val="right"/>
              <w:rPr>
                <w:sz w:val="21"/>
              </w:rPr>
            </w:pPr>
            <w:r w:rsidRPr="00CD2772">
              <w:rPr>
                <w:sz w:val="21"/>
              </w:rPr>
              <w:t>97 874</w:t>
            </w:r>
          </w:p>
        </w:tc>
        <w:tc>
          <w:tcPr>
            <w:tcW w:w="1540" w:type="dxa"/>
            <w:tcBorders>
              <w:top w:val="nil"/>
              <w:left w:val="nil"/>
              <w:bottom w:val="nil"/>
              <w:right w:val="nil"/>
            </w:tcBorders>
            <w:tcMar>
              <w:top w:w="128" w:type="dxa"/>
              <w:left w:w="43" w:type="dxa"/>
              <w:bottom w:w="43" w:type="dxa"/>
              <w:right w:w="43" w:type="dxa"/>
            </w:tcMar>
            <w:vAlign w:val="bottom"/>
          </w:tcPr>
          <w:p w14:paraId="789A9574" w14:textId="77777777" w:rsidR="00B050CE" w:rsidRPr="00CD2772" w:rsidRDefault="00B050CE" w:rsidP="00AE000B">
            <w:pPr>
              <w:jc w:val="right"/>
              <w:rPr>
                <w:sz w:val="21"/>
              </w:rPr>
            </w:pPr>
            <w:r w:rsidRPr="00CD2772">
              <w:rPr>
                <w:sz w:val="21"/>
              </w:rPr>
              <w:t>3 942 041</w:t>
            </w:r>
          </w:p>
        </w:tc>
        <w:tc>
          <w:tcPr>
            <w:tcW w:w="1540" w:type="dxa"/>
            <w:tcBorders>
              <w:top w:val="nil"/>
              <w:left w:val="nil"/>
              <w:bottom w:val="nil"/>
              <w:right w:val="nil"/>
            </w:tcBorders>
            <w:tcMar>
              <w:top w:w="128" w:type="dxa"/>
              <w:left w:w="43" w:type="dxa"/>
              <w:bottom w:w="43" w:type="dxa"/>
              <w:right w:w="43" w:type="dxa"/>
            </w:tcMar>
            <w:vAlign w:val="bottom"/>
          </w:tcPr>
          <w:p w14:paraId="5D64898F" w14:textId="77777777" w:rsidR="00B050CE" w:rsidRPr="00CD2772" w:rsidRDefault="00B050CE" w:rsidP="00AE000B">
            <w:pPr>
              <w:jc w:val="right"/>
              <w:rPr>
                <w:sz w:val="21"/>
              </w:rPr>
            </w:pPr>
            <w:r w:rsidRPr="00CD2772">
              <w:rPr>
                <w:sz w:val="21"/>
              </w:rPr>
              <w:t>4 039 915</w:t>
            </w:r>
          </w:p>
        </w:tc>
        <w:tc>
          <w:tcPr>
            <w:tcW w:w="1540" w:type="dxa"/>
            <w:tcBorders>
              <w:top w:val="nil"/>
              <w:left w:val="nil"/>
              <w:bottom w:val="nil"/>
              <w:right w:val="nil"/>
            </w:tcBorders>
            <w:tcMar>
              <w:top w:w="128" w:type="dxa"/>
              <w:left w:w="43" w:type="dxa"/>
              <w:bottom w:w="43" w:type="dxa"/>
              <w:right w:w="43" w:type="dxa"/>
            </w:tcMar>
            <w:vAlign w:val="bottom"/>
          </w:tcPr>
          <w:p w14:paraId="74FE2E0E" w14:textId="77777777" w:rsidR="00B050CE" w:rsidRPr="00CD2772" w:rsidRDefault="00B050CE" w:rsidP="00AE000B">
            <w:pPr>
              <w:jc w:val="right"/>
              <w:rPr>
                <w:sz w:val="21"/>
              </w:rPr>
            </w:pPr>
            <w:r w:rsidRPr="00CD2772">
              <w:rPr>
                <w:sz w:val="21"/>
              </w:rPr>
              <w:t>1 440 915</w:t>
            </w:r>
          </w:p>
        </w:tc>
      </w:tr>
      <w:tr w:rsidR="000908BE" w:rsidRPr="00CD2772" w14:paraId="244E6A9E"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F936113" w14:textId="77777777" w:rsidR="00B050CE" w:rsidRPr="00CD2772" w:rsidRDefault="00B050CE" w:rsidP="00CD2772">
            <w:pPr>
              <w:rPr>
                <w:sz w:val="21"/>
              </w:rPr>
            </w:pPr>
            <w:r w:rsidRPr="00CD2772">
              <w:rPr>
                <w:sz w:val="21"/>
              </w:rPr>
              <w:t>Bulgaria</w:t>
            </w:r>
          </w:p>
        </w:tc>
        <w:tc>
          <w:tcPr>
            <w:tcW w:w="1540" w:type="dxa"/>
            <w:tcBorders>
              <w:top w:val="nil"/>
              <w:left w:val="nil"/>
              <w:bottom w:val="nil"/>
              <w:right w:val="nil"/>
            </w:tcBorders>
            <w:tcMar>
              <w:top w:w="128" w:type="dxa"/>
              <w:left w:w="43" w:type="dxa"/>
              <w:bottom w:w="43" w:type="dxa"/>
              <w:right w:w="43" w:type="dxa"/>
            </w:tcMar>
            <w:vAlign w:val="bottom"/>
          </w:tcPr>
          <w:p w14:paraId="54002550" w14:textId="77777777" w:rsidR="00B050CE" w:rsidRPr="00CD2772" w:rsidRDefault="00B050CE" w:rsidP="00AE000B">
            <w:pPr>
              <w:jc w:val="right"/>
              <w:rPr>
                <w:sz w:val="21"/>
              </w:rPr>
            </w:pPr>
            <w:r w:rsidRPr="00CD2772">
              <w:rPr>
                <w:sz w:val="21"/>
              </w:rPr>
              <w:t>2 036 000</w:t>
            </w:r>
          </w:p>
        </w:tc>
        <w:tc>
          <w:tcPr>
            <w:tcW w:w="1540" w:type="dxa"/>
            <w:tcBorders>
              <w:top w:val="nil"/>
              <w:left w:val="nil"/>
              <w:bottom w:val="nil"/>
              <w:right w:val="nil"/>
            </w:tcBorders>
            <w:tcMar>
              <w:top w:w="128" w:type="dxa"/>
              <w:left w:w="43" w:type="dxa"/>
              <w:bottom w:w="43" w:type="dxa"/>
              <w:right w:w="43" w:type="dxa"/>
            </w:tcMar>
            <w:vAlign w:val="bottom"/>
          </w:tcPr>
          <w:p w14:paraId="24A46161" w14:textId="77777777" w:rsidR="00B050CE" w:rsidRPr="00CD2772" w:rsidRDefault="00B050CE" w:rsidP="00AE000B">
            <w:pPr>
              <w:jc w:val="right"/>
              <w:rPr>
                <w:sz w:val="21"/>
              </w:rPr>
            </w:pPr>
            <w:r w:rsidRPr="00CD2772">
              <w:rPr>
                <w:sz w:val="21"/>
              </w:rPr>
              <w:t>5 000 000</w:t>
            </w:r>
          </w:p>
        </w:tc>
        <w:tc>
          <w:tcPr>
            <w:tcW w:w="1540" w:type="dxa"/>
            <w:tcBorders>
              <w:top w:val="nil"/>
              <w:left w:val="nil"/>
              <w:bottom w:val="nil"/>
              <w:right w:val="nil"/>
            </w:tcBorders>
            <w:tcMar>
              <w:top w:w="128" w:type="dxa"/>
              <w:left w:w="43" w:type="dxa"/>
              <w:bottom w:w="43" w:type="dxa"/>
              <w:right w:w="43" w:type="dxa"/>
            </w:tcMar>
            <w:vAlign w:val="bottom"/>
          </w:tcPr>
          <w:p w14:paraId="51388E9E" w14:textId="77777777" w:rsidR="00B050CE" w:rsidRPr="00CD2772" w:rsidRDefault="00B050CE" w:rsidP="00AE000B">
            <w:pPr>
              <w:jc w:val="right"/>
              <w:rPr>
                <w:sz w:val="21"/>
              </w:rPr>
            </w:pPr>
            <w:r w:rsidRPr="00CD2772">
              <w:rPr>
                <w:sz w:val="21"/>
              </w:rPr>
              <w:t>7 036 000</w:t>
            </w:r>
          </w:p>
        </w:tc>
        <w:tc>
          <w:tcPr>
            <w:tcW w:w="1540" w:type="dxa"/>
            <w:tcBorders>
              <w:top w:val="nil"/>
              <w:left w:val="nil"/>
              <w:bottom w:val="nil"/>
              <w:right w:val="nil"/>
            </w:tcBorders>
            <w:tcMar>
              <w:top w:w="128" w:type="dxa"/>
              <w:left w:w="43" w:type="dxa"/>
              <w:bottom w:w="43" w:type="dxa"/>
              <w:right w:w="43" w:type="dxa"/>
            </w:tcMar>
            <w:vAlign w:val="bottom"/>
          </w:tcPr>
          <w:p w14:paraId="01C42F13" w14:textId="77777777" w:rsidR="00B050CE" w:rsidRPr="00CD2772" w:rsidRDefault="00B050CE" w:rsidP="00AE000B">
            <w:pPr>
              <w:jc w:val="right"/>
              <w:rPr>
                <w:sz w:val="21"/>
              </w:rPr>
            </w:pPr>
            <w:r w:rsidRPr="00CD2772">
              <w:rPr>
                <w:sz w:val="21"/>
              </w:rPr>
              <w:t>2 521 634</w:t>
            </w:r>
          </w:p>
        </w:tc>
        <w:tc>
          <w:tcPr>
            <w:tcW w:w="1540" w:type="dxa"/>
            <w:tcBorders>
              <w:top w:val="nil"/>
              <w:left w:val="nil"/>
              <w:bottom w:val="nil"/>
              <w:right w:val="nil"/>
            </w:tcBorders>
            <w:tcMar>
              <w:top w:w="128" w:type="dxa"/>
              <w:left w:w="43" w:type="dxa"/>
              <w:bottom w:w="43" w:type="dxa"/>
              <w:right w:w="43" w:type="dxa"/>
            </w:tcMar>
            <w:vAlign w:val="bottom"/>
          </w:tcPr>
          <w:p w14:paraId="5E4EA00D" w14:textId="77777777" w:rsidR="00B050CE" w:rsidRPr="00CD2772" w:rsidRDefault="00B050CE" w:rsidP="00AE000B">
            <w:pPr>
              <w:jc w:val="right"/>
              <w:rPr>
                <w:sz w:val="21"/>
              </w:rPr>
            </w:pPr>
            <w:r w:rsidRPr="00CD2772">
              <w:rPr>
                <w:sz w:val="21"/>
              </w:rPr>
              <w:t>1 125 823</w:t>
            </w:r>
          </w:p>
        </w:tc>
        <w:tc>
          <w:tcPr>
            <w:tcW w:w="1540" w:type="dxa"/>
            <w:tcBorders>
              <w:top w:val="nil"/>
              <w:left w:val="nil"/>
              <w:bottom w:val="nil"/>
              <w:right w:val="nil"/>
            </w:tcBorders>
            <w:tcMar>
              <w:top w:w="128" w:type="dxa"/>
              <w:left w:w="43" w:type="dxa"/>
              <w:bottom w:w="43" w:type="dxa"/>
              <w:right w:w="43" w:type="dxa"/>
            </w:tcMar>
            <w:vAlign w:val="bottom"/>
          </w:tcPr>
          <w:p w14:paraId="095EFCC1" w14:textId="77777777" w:rsidR="00B050CE" w:rsidRPr="00CD2772" w:rsidRDefault="00B050CE" w:rsidP="00AE000B">
            <w:pPr>
              <w:jc w:val="right"/>
              <w:rPr>
                <w:sz w:val="21"/>
              </w:rPr>
            </w:pPr>
            <w:r w:rsidRPr="00CD2772">
              <w:rPr>
                <w:sz w:val="21"/>
              </w:rPr>
              <w:t>3 647 457</w:t>
            </w:r>
          </w:p>
        </w:tc>
        <w:tc>
          <w:tcPr>
            <w:tcW w:w="1540" w:type="dxa"/>
            <w:tcBorders>
              <w:top w:val="nil"/>
              <w:left w:val="nil"/>
              <w:bottom w:val="nil"/>
              <w:right w:val="nil"/>
            </w:tcBorders>
            <w:tcMar>
              <w:top w:w="128" w:type="dxa"/>
              <w:left w:w="43" w:type="dxa"/>
              <w:bottom w:w="43" w:type="dxa"/>
              <w:right w:w="43" w:type="dxa"/>
            </w:tcMar>
            <w:vAlign w:val="bottom"/>
          </w:tcPr>
          <w:p w14:paraId="1C131D0E" w14:textId="77777777" w:rsidR="00B050CE" w:rsidRPr="00CD2772" w:rsidRDefault="00B050CE" w:rsidP="00AE000B">
            <w:pPr>
              <w:jc w:val="right"/>
              <w:rPr>
                <w:sz w:val="21"/>
              </w:rPr>
            </w:pPr>
            <w:r w:rsidRPr="00CD2772">
              <w:rPr>
                <w:sz w:val="21"/>
              </w:rPr>
              <w:t>-3 388 543</w:t>
            </w:r>
          </w:p>
        </w:tc>
      </w:tr>
      <w:tr w:rsidR="000908BE" w:rsidRPr="00CD2772" w14:paraId="26C88DE4"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6F5D02A4" w14:textId="77777777" w:rsidR="00B050CE" w:rsidRPr="00CD2772" w:rsidRDefault="00B050CE" w:rsidP="00CD2772">
            <w:pPr>
              <w:rPr>
                <w:sz w:val="21"/>
              </w:rPr>
            </w:pPr>
            <w:r w:rsidRPr="00CD2772">
              <w:rPr>
                <w:sz w:val="21"/>
              </w:rPr>
              <w:t>Canada</w:t>
            </w:r>
          </w:p>
        </w:tc>
        <w:tc>
          <w:tcPr>
            <w:tcW w:w="1540" w:type="dxa"/>
            <w:tcBorders>
              <w:top w:val="nil"/>
              <w:left w:val="nil"/>
              <w:bottom w:val="nil"/>
              <w:right w:val="nil"/>
            </w:tcBorders>
            <w:tcMar>
              <w:top w:w="128" w:type="dxa"/>
              <w:left w:w="43" w:type="dxa"/>
              <w:bottom w:w="43" w:type="dxa"/>
              <w:right w:w="43" w:type="dxa"/>
            </w:tcMar>
            <w:vAlign w:val="bottom"/>
          </w:tcPr>
          <w:p w14:paraId="5E3B4636" w14:textId="77777777" w:rsidR="00B050CE" w:rsidRPr="00CD2772" w:rsidRDefault="00B050CE" w:rsidP="00AE000B">
            <w:pPr>
              <w:jc w:val="right"/>
              <w:rPr>
                <w:sz w:val="21"/>
              </w:rPr>
            </w:pPr>
            <w:r w:rsidRPr="00CD2772">
              <w:rPr>
                <w:sz w:val="21"/>
              </w:rPr>
              <w:t>307 314 000</w:t>
            </w:r>
          </w:p>
        </w:tc>
        <w:tc>
          <w:tcPr>
            <w:tcW w:w="1540" w:type="dxa"/>
            <w:tcBorders>
              <w:top w:val="nil"/>
              <w:left w:val="nil"/>
              <w:bottom w:val="nil"/>
              <w:right w:val="nil"/>
            </w:tcBorders>
            <w:tcMar>
              <w:top w:w="128" w:type="dxa"/>
              <w:left w:w="43" w:type="dxa"/>
              <w:bottom w:w="43" w:type="dxa"/>
              <w:right w:w="43" w:type="dxa"/>
            </w:tcMar>
            <w:vAlign w:val="bottom"/>
          </w:tcPr>
          <w:p w14:paraId="2301708B" w14:textId="77777777" w:rsidR="00B050CE" w:rsidRPr="00CD2772" w:rsidRDefault="00B050CE" w:rsidP="00AE000B">
            <w:pPr>
              <w:jc w:val="right"/>
              <w:rPr>
                <w:sz w:val="21"/>
              </w:rPr>
            </w:pPr>
            <w:r w:rsidRPr="00CD2772">
              <w:rPr>
                <w:sz w:val="21"/>
              </w:rPr>
              <w:t>1 412 000</w:t>
            </w:r>
          </w:p>
        </w:tc>
        <w:tc>
          <w:tcPr>
            <w:tcW w:w="1540" w:type="dxa"/>
            <w:tcBorders>
              <w:top w:val="nil"/>
              <w:left w:val="nil"/>
              <w:bottom w:val="nil"/>
              <w:right w:val="nil"/>
            </w:tcBorders>
            <w:tcMar>
              <w:top w:w="128" w:type="dxa"/>
              <w:left w:w="43" w:type="dxa"/>
              <w:bottom w:w="43" w:type="dxa"/>
              <w:right w:w="43" w:type="dxa"/>
            </w:tcMar>
            <w:vAlign w:val="bottom"/>
          </w:tcPr>
          <w:p w14:paraId="09473FB1" w14:textId="77777777" w:rsidR="00B050CE" w:rsidRPr="00CD2772" w:rsidRDefault="00B050CE" w:rsidP="00AE000B">
            <w:pPr>
              <w:jc w:val="right"/>
              <w:rPr>
                <w:sz w:val="21"/>
              </w:rPr>
            </w:pPr>
            <w:r w:rsidRPr="00CD2772">
              <w:rPr>
                <w:sz w:val="21"/>
              </w:rPr>
              <w:t>308 726 000</w:t>
            </w:r>
          </w:p>
        </w:tc>
        <w:tc>
          <w:tcPr>
            <w:tcW w:w="1540" w:type="dxa"/>
            <w:tcBorders>
              <w:top w:val="nil"/>
              <w:left w:val="nil"/>
              <w:bottom w:val="nil"/>
              <w:right w:val="nil"/>
            </w:tcBorders>
            <w:tcMar>
              <w:top w:w="128" w:type="dxa"/>
              <w:left w:w="43" w:type="dxa"/>
              <w:bottom w:w="43" w:type="dxa"/>
              <w:right w:w="43" w:type="dxa"/>
            </w:tcMar>
            <w:vAlign w:val="bottom"/>
          </w:tcPr>
          <w:p w14:paraId="0D632FD0" w14:textId="77777777" w:rsidR="00B050CE" w:rsidRPr="00CD2772" w:rsidRDefault="00B050CE" w:rsidP="00AE000B">
            <w:pPr>
              <w:jc w:val="right"/>
              <w:rPr>
                <w:sz w:val="21"/>
              </w:rPr>
            </w:pPr>
            <w:r w:rsidRPr="00CD2772">
              <w:rPr>
                <w:sz w:val="21"/>
              </w:rPr>
              <w:t>198 200 083</w:t>
            </w:r>
          </w:p>
        </w:tc>
        <w:tc>
          <w:tcPr>
            <w:tcW w:w="1540" w:type="dxa"/>
            <w:tcBorders>
              <w:top w:val="nil"/>
              <w:left w:val="nil"/>
              <w:bottom w:val="nil"/>
              <w:right w:val="nil"/>
            </w:tcBorders>
            <w:tcMar>
              <w:top w:w="128" w:type="dxa"/>
              <w:left w:w="43" w:type="dxa"/>
              <w:bottom w:w="43" w:type="dxa"/>
              <w:right w:w="43" w:type="dxa"/>
            </w:tcMar>
            <w:vAlign w:val="bottom"/>
          </w:tcPr>
          <w:p w14:paraId="312DEF1E" w14:textId="77777777" w:rsidR="00B050CE" w:rsidRPr="00CD2772" w:rsidRDefault="00B050CE" w:rsidP="00AE000B">
            <w:pPr>
              <w:jc w:val="right"/>
              <w:rPr>
                <w:sz w:val="21"/>
              </w:rPr>
            </w:pPr>
            <w:r w:rsidRPr="00CD2772">
              <w:rPr>
                <w:sz w:val="21"/>
              </w:rPr>
              <w:t>4 482 905</w:t>
            </w:r>
          </w:p>
        </w:tc>
        <w:tc>
          <w:tcPr>
            <w:tcW w:w="1540" w:type="dxa"/>
            <w:tcBorders>
              <w:top w:val="nil"/>
              <w:left w:val="nil"/>
              <w:bottom w:val="nil"/>
              <w:right w:val="nil"/>
            </w:tcBorders>
            <w:tcMar>
              <w:top w:w="128" w:type="dxa"/>
              <w:left w:w="43" w:type="dxa"/>
              <w:bottom w:w="43" w:type="dxa"/>
              <w:right w:w="43" w:type="dxa"/>
            </w:tcMar>
            <w:vAlign w:val="bottom"/>
          </w:tcPr>
          <w:p w14:paraId="4A3B2059" w14:textId="77777777" w:rsidR="00B050CE" w:rsidRPr="00CD2772" w:rsidRDefault="00B050CE" w:rsidP="00AE000B">
            <w:pPr>
              <w:jc w:val="right"/>
              <w:rPr>
                <w:sz w:val="21"/>
              </w:rPr>
            </w:pPr>
            <w:r w:rsidRPr="00CD2772">
              <w:rPr>
                <w:sz w:val="21"/>
              </w:rPr>
              <w:t>202 682 988</w:t>
            </w:r>
          </w:p>
        </w:tc>
        <w:tc>
          <w:tcPr>
            <w:tcW w:w="1540" w:type="dxa"/>
            <w:tcBorders>
              <w:top w:val="nil"/>
              <w:left w:val="nil"/>
              <w:bottom w:val="nil"/>
              <w:right w:val="nil"/>
            </w:tcBorders>
            <w:tcMar>
              <w:top w:w="128" w:type="dxa"/>
              <w:left w:w="43" w:type="dxa"/>
              <w:bottom w:w="43" w:type="dxa"/>
              <w:right w:w="43" w:type="dxa"/>
            </w:tcMar>
            <w:vAlign w:val="bottom"/>
          </w:tcPr>
          <w:p w14:paraId="5954D6FD" w14:textId="77777777" w:rsidR="00B050CE" w:rsidRPr="00CD2772" w:rsidRDefault="00B050CE" w:rsidP="00AE000B">
            <w:pPr>
              <w:jc w:val="right"/>
              <w:rPr>
                <w:sz w:val="21"/>
              </w:rPr>
            </w:pPr>
            <w:r w:rsidRPr="00CD2772">
              <w:rPr>
                <w:sz w:val="21"/>
              </w:rPr>
              <w:t>-106 043 012</w:t>
            </w:r>
          </w:p>
        </w:tc>
      </w:tr>
      <w:tr w:rsidR="000908BE" w:rsidRPr="00CD2772" w14:paraId="7A7BD498"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6F81F78" w14:textId="77777777" w:rsidR="00B050CE" w:rsidRPr="00CD2772" w:rsidRDefault="00B050CE" w:rsidP="00CD2772">
            <w:pPr>
              <w:rPr>
                <w:sz w:val="21"/>
              </w:rPr>
            </w:pPr>
            <w:r w:rsidRPr="00CD2772">
              <w:rPr>
                <w:sz w:val="21"/>
              </w:rPr>
              <w:t>Chile</w:t>
            </w:r>
          </w:p>
        </w:tc>
        <w:tc>
          <w:tcPr>
            <w:tcW w:w="1540" w:type="dxa"/>
            <w:tcBorders>
              <w:top w:val="nil"/>
              <w:left w:val="nil"/>
              <w:bottom w:val="nil"/>
              <w:right w:val="nil"/>
            </w:tcBorders>
            <w:tcMar>
              <w:top w:w="128" w:type="dxa"/>
              <w:left w:w="43" w:type="dxa"/>
              <w:bottom w:w="43" w:type="dxa"/>
              <w:right w:w="43" w:type="dxa"/>
            </w:tcMar>
            <w:vAlign w:val="bottom"/>
          </w:tcPr>
          <w:p w14:paraId="27DC2EEA" w14:textId="77777777" w:rsidR="00B050CE" w:rsidRPr="00CD2772" w:rsidRDefault="00B050CE" w:rsidP="00AE000B">
            <w:pPr>
              <w:jc w:val="right"/>
              <w:rPr>
                <w:sz w:val="21"/>
              </w:rPr>
            </w:pPr>
            <w:r w:rsidRPr="00CD2772">
              <w:rPr>
                <w:sz w:val="21"/>
              </w:rPr>
              <w:t>107 000</w:t>
            </w:r>
          </w:p>
        </w:tc>
        <w:tc>
          <w:tcPr>
            <w:tcW w:w="1540" w:type="dxa"/>
            <w:tcBorders>
              <w:top w:val="nil"/>
              <w:left w:val="nil"/>
              <w:bottom w:val="nil"/>
              <w:right w:val="nil"/>
            </w:tcBorders>
            <w:tcMar>
              <w:top w:w="128" w:type="dxa"/>
              <w:left w:w="43" w:type="dxa"/>
              <w:bottom w:w="43" w:type="dxa"/>
              <w:right w:w="43" w:type="dxa"/>
            </w:tcMar>
            <w:vAlign w:val="bottom"/>
          </w:tcPr>
          <w:p w14:paraId="45008546" w14:textId="77777777" w:rsidR="00B050CE" w:rsidRPr="00CD2772" w:rsidRDefault="00B050CE" w:rsidP="00AE000B">
            <w:pPr>
              <w:jc w:val="right"/>
              <w:rPr>
                <w:sz w:val="21"/>
              </w:rPr>
            </w:pPr>
            <w:r w:rsidRPr="00CD2772">
              <w:rPr>
                <w:sz w:val="21"/>
              </w:rPr>
              <w:t>1 413 000</w:t>
            </w:r>
          </w:p>
        </w:tc>
        <w:tc>
          <w:tcPr>
            <w:tcW w:w="1540" w:type="dxa"/>
            <w:tcBorders>
              <w:top w:val="nil"/>
              <w:left w:val="nil"/>
              <w:bottom w:val="nil"/>
              <w:right w:val="nil"/>
            </w:tcBorders>
            <w:tcMar>
              <w:top w:w="128" w:type="dxa"/>
              <w:left w:w="43" w:type="dxa"/>
              <w:bottom w:w="43" w:type="dxa"/>
              <w:right w:w="43" w:type="dxa"/>
            </w:tcMar>
            <w:vAlign w:val="bottom"/>
          </w:tcPr>
          <w:p w14:paraId="4005A619" w14:textId="77777777" w:rsidR="00B050CE" w:rsidRPr="00CD2772" w:rsidRDefault="00B050CE" w:rsidP="00AE000B">
            <w:pPr>
              <w:jc w:val="right"/>
              <w:rPr>
                <w:sz w:val="21"/>
              </w:rPr>
            </w:pPr>
            <w:r w:rsidRPr="00CD2772">
              <w:rPr>
                <w:sz w:val="21"/>
              </w:rPr>
              <w:t>1 520 000</w:t>
            </w:r>
          </w:p>
        </w:tc>
        <w:tc>
          <w:tcPr>
            <w:tcW w:w="1540" w:type="dxa"/>
            <w:tcBorders>
              <w:top w:val="nil"/>
              <w:left w:val="nil"/>
              <w:bottom w:val="nil"/>
              <w:right w:val="nil"/>
            </w:tcBorders>
            <w:tcMar>
              <w:top w:w="128" w:type="dxa"/>
              <w:left w:w="43" w:type="dxa"/>
              <w:bottom w:w="43" w:type="dxa"/>
              <w:right w:w="43" w:type="dxa"/>
            </w:tcMar>
            <w:vAlign w:val="bottom"/>
          </w:tcPr>
          <w:p w14:paraId="33C1D47D"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2E019D39"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EF95712"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E8E0C55" w14:textId="77777777" w:rsidR="00B050CE" w:rsidRPr="00CD2772" w:rsidRDefault="00B050CE" w:rsidP="00AE000B">
            <w:pPr>
              <w:jc w:val="right"/>
              <w:rPr>
                <w:sz w:val="21"/>
              </w:rPr>
            </w:pPr>
            <w:r w:rsidRPr="00CD2772">
              <w:rPr>
                <w:sz w:val="21"/>
              </w:rPr>
              <w:t>-1 520 000</w:t>
            </w:r>
          </w:p>
        </w:tc>
      </w:tr>
      <w:tr w:rsidR="000908BE" w:rsidRPr="00CD2772" w14:paraId="3096C18F"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B97C280" w14:textId="77777777" w:rsidR="00B050CE" w:rsidRPr="00CD2772" w:rsidRDefault="00B050CE" w:rsidP="00CD2772">
            <w:pPr>
              <w:rPr>
                <w:sz w:val="21"/>
              </w:rPr>
            </w:pPr>
            <w:r w:rsidRPr="00CD2772">
              <w:rPr>
                <w:sz w:val="21"/>
              </w:rPr>
              <w:t>Danmark</w:t>
            </w:r>
          </w:p>
        </w:tc>
        <w:tc>
          <w:tcPr>
            <w:tcW w:w="1540" w:type="dxa"/>
            <w:tcBorders>
              <w:top w:val="nil"/>
              <w:left w:val="nil"/>
              <w:bottom w:val="nil"/>
              <w:right w:val="nil"/>
            </w:tcBorders>
            <w:tcMar>
              <w:top w:w="128" w:type="dxa"/>
              <w:left w:w="43" w:type="dxa"/>
              <w:bottom w:w="43" w:type="dxa"/>
              <w:right w:w="43" w:type="dxa"/>
            </w:tcMar>
            <w:vAlign w:val="bottom"/>
          </w:tcPr>
          <w:p w14:paraId="080DAF4D" w14:textId="77777777" w:rsidR="00B050CE" w:rsidRPr="00CD2772" w:rsidRDefault="00B050CE" w:rsidP="00AE000B">
            <w:pPr>
              <w:jc w:val="right"/>
              <w:rPr>
                <w:sz w:val="21"/>
              </w:rPr>
            </w:pPr>
            <w:r w:rsidRPr="00CD2772">
              <w:rPr>
                <w:sz w:val="21"/>
              </w:rPr>
              <w:t>187 773 000</w:t>
            </w:r>
          </w:p>
        </w:tc>
        <w:tc>
          <w:tcPr>
            <w:tcW w:w="1540" w:type="dxa"/>
            <w:tcBorders>
              <w:top w:val="nil"/>
              <w:left w:val="nil"/>
              <w:bottom w:val="nil"/>
              <w:right w:val="nil"/>
            </w:tcBorders>
            <w:tcMar>
              <w:top w:w="128" w:type="dxa"/>
              <w:left w:w="43" w:type="dxa"/>
              <w:bottom w:w="43" w:type="dxa"/>
              <w:right w:w="43" w:type="dxa"/>
            </w:tcMar>
            <w:vAlign w:val="bottom"/>
          </w:tcPr>
          <w:p w14:paraId="100AC7C3" w14:textId="77777777" w:rsidR="00B050CE" w:rsidRPr="00CD2772" w:rsidRDefault="00B050CE" w:rsidP="00AE000B">
            <w:pPr>
              <w:jc w:val="right"/>
              <w:rPr>
                <w:sz w:val="21"/>
              </w:rPr>
            </w:pPr>
            <w:r w:rsidRPr="00CD2772">
              <w:rPr>
                <w:sz w:val="21"/>
              </w:rPr>
              <w:t>18 218 000</w:t>
            </w:r>
          </w:p>
        </w:tc>
        <w:tc>
          <w:tcPr>
            <w:tcW w:w="1540" w:type="dxa"/>
            <w:tcBorders>
              <w:top w:val="nil"/>
              <w:left w:val="nil"/>
              <w:bottom w:val="nil"/>
              <w:right w:val="nil"/>
            </w:tcBorders>
            <w:tcMar>
              <w:top w:w="128" w:type="dxa"/>
              <w:left w:w="43" w:type="dxa"/>
              <w:bottom w:w="43" w:type="dxa"/>
              <w:right w:w="43" w:type="dxa"/>
            </w:tcMar>
            <w:vAlign w:val="bottom"/>
          </w:tcPr>
          <w:p w14:paraId="089E2C74" w14:textId="77777777" w:rsidR="00B050CE" w:rsidRPr="00CD2772" w:rsidRDefault="00B050CE" w:rsidP="00AE000B">
            <w:pPr>
              <w:jc w:val="right"/>
              <w:rPr>
                <w:sz w:val="21"/>
              </w:rPr>
            </w:pPr>
            <w:r w:rsidRPr="00CD2772">
              <w:rPr>
                <w:sz w:val="21"/>
              </w:rPr>
              <w:t>205 991 000</w:t>
            </w:r>
          </w:p>
        </w:tc>
        <w:tc>
          <w:tcPr>
            <w:tcW w:w="1540" w:type="dxa"/>
            <w:tcBorders>
              <w:top w:val="nil"/>
              <w:left w:val="nil"/>
              <w:bottom w:val="nil"/>
              <w:right w:val="nil"/>
            </w:tcBorders>
            <w:tcMar>
              <w:top w:w="128" w:type="dxa"/>
              <w:left w:w="43" w:type="dxa"/>
              <w:bottom w:w="43" w:type="dxa"/>
              <w:right w:w="43" w:type="dxa"/>
            </w:tcMar>
            <w:vAlign w:val="bottom"/>
          </w:tcPr>
          <w:p w14:paraId="371C22DA" w14:textId="77777777" w:rsidR="00B050CE" w:rsidRPr="00CD2772" w:rsidRDefault="00B050CE" w:rsidP="00AE000B">
            <w:pPr>
              <w:jc w:val="right"/>
              <w:rPr>
                <w:sz w:val="21"/>
              </w:rPr>
            </w:pPr>
            <w:r w:rsidRPr="00CD2772">
              <w:rPr>
                <w:sz w:val="21"/>
              </w:rPr>
              <w:t>131 990 172</w:t>
            </w:r>
          </w:p>
        </w:tc>
        <w:tc>
          <w:tcPr>
            <w:tcW w:w="1540" w:type="dxa"/>
            <w:tcBorders>
              <w:top w:val="nil"/>
              <w:left w:val="nil"/>
              <w:bottom w:val="nil"/>
              <w:right w:val="nil"/>
            </w:tcBorders>
            <w:tcMar>
              <w:top w:w="128" w:type="dxa"/>
              <w:left w:w="43" w:type="dxa"/>
              <w:bottom w:w="43" w:type="dxa"/>
              <w:right w:w="43" w:type="dxa"/>
            </w:tcMar>
            <w:vAlign w:val="bottom"/>
          </w:tcPr>
          <w:p w14:paraId="4D71CE53" w14:textId="77777777" w:rsidR="00B050CE" w:rsidRPr="00CD2772" w:rsidRDefault="00B050CE" w:rsidP="00AE000B">
            <w:pPr>
              <w:jc w:val="right"/>
              <w:rPr>
                <w:sz w:val="21"/>
              </w:rPr>
            </w:pPr>
            <w:r w:rsidRPr="00CD2772">
              <w:rPr>
                <w:sz w:val="21"/>
              </w:rPr>
              <w:t>57 530 328</w:t>
            </w:r>
          </w:p>
        </w:tc>
        <w:tc>
          <w:tcPr>
            <w:tcW w:w="1540" w:type="dxa"/>
            <w:tcBorders>
              <w:top w:val="nil"/>
              <w:left w:val="nil"/>
              <w:bottom w:val="nil"/>
              <w:right w:val="nil"/>
            </w:tcBorders>
            <w:tcMar>
              <w:top w:w="128" w:type="dxa"/>
              <w:left w:w="43" w:type="dxa"/>
              <w:bottom w:w="43" w:type="dxa"/>
              <w:right w:w="43" w:type="dxa"/>
            </w:tcMar>
            <w:vAlign w:val="bottom"/>
          </w:tcPr>
          <w:p w14:paraId="22052AC8" w14:textId="77777777" w:rsidR="00B050CE" w:rsidRPr="00CD2772" w:rsidRDefault="00B050CE" w:rsidP="00AE000B">
            <w:pPr>
              <w:jc w:val="right"/>
              <w:rPr>
                <w:sz w:val="21"/>
              </w:rPr>
            </w:pPr>
            <w:r w:rsidRPr="00CD2772">
              <w:rPr>
                <w:sz w:val="21"/>
              </w:rPr>
              <w:t>189 520 500</w:t>
            </w:r>
          </w:p>
        </w:tc>
        <w:tc>
          <w:tcPr>
            <w:tcW w:w="1540" w:type="dxa"/>
            <w:tcBorders>
              <w:top w:val="nil"/>
              <w:left w:val="nil"/>
              <w:bottom w:val="nil"/>
              <w:right w:val="nil"/>
            </w:tcBorders>
            <w:tcMar>
              <w:top w:w="128" w:type="dxa"/>
              <w:left w:w="43" w:type="dxa"/>
              <w:bottom w:w="43" w:type="dxa"/>
              <w:right w:w="43" w:type="dxa"/>
            </w:tcMar>
            <w:vAlign w:val="bottom"/>
          </w:tcPr>
          <w:p w14:paraId="3B471253" w14:textId="77777777" w:rsidR="00B050CE" w:rsidRPr="00CD2772" w:rsidRDefault="00B050CE" w:rsidP="00AE000B">
            <w:pPr>
              <w:jc w:val="right"/>
              <w:rPr>
                <w:sz w:val="21"/>
              </w:rPr>
            </w:pPr>
            <w:r w:rsidRPr="00CD2772">
              <w:rPr>
                <w:sz w:val="21"/>
              </w:rPr>
              <w:t>-16 470 500</w:t>
            </w:r>
          </w:p>
        </w:tc>
      </w:tr>
      <w:tr w:rsidR="000908BE" w:rsidRPr="00CD2772" w14:paraId="403B510B"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28C68C3" w14:textId="77777777" w:rsidR="00B050CE" w:rsidRPr="00CD2772" w:rsidRDefault="00B050CE" w:rsidP="00CD2772">
            <w:pPr>
              <w:rPr>
                <w:sz w:val="21"/>
              </w:rPr>
            </w:pPr>
            <w:r w:rsidRPr="00CD2772">
              <w:rPr>
                <w:sz w:val="21"/>
              </w:rPr>
              <w:t>De forente arabiske emirater</w:t>
            </w:r>
          </w:p>
        </w:tc>
        <w:tc>
          <w:tcPr>
            <w:tcW w:w="1540" w:type="dxa"/>
            <w:tcBorders>
              <w:top w:val="nil"/>
              <w:left w:val="nil"/>
              <w:bottom w:val="nil"/>
              <w:right w:val="nil"/>
            </w:tcBorders>
            <w:tcMar>
              <w:top w:w="128" w:type="dxa"/>
              <w:left w:w="43" w:type="dxa"/>
              <w:bottom w:w="43" w:type="dxa"/>
              <w:right w:w="43" w:type="dxa"/>
            </w:tcMar>
            <w:vAlign w:val="bottom"/>
          </w:tcPr>
          <w:p w14:paraId="7F9BC432"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5C2BDA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AF39E7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F1233EA" w14:textId="77777777" w:rsidR="00B050CE" w:rsidRPr="00CD2772" w:rsidRDefault="00B050CE" w:rsidP="00AE000B">
            <w:pPr>
              <w:jc w:val="right"/>
              <w:rPr>
                <w:sz w:val="21"/>
              </w:rPr>
            </w:pPr>
            <w:r w:rsidRPr="00CD2772">
              <w:rPr>
                <w:sz w:val="21"/>
              </w:rPr>
              <w:t>253 110</w:t>
            </w:r>
          </w:p>
        </w:tc>
        <w:tc>
          <w:tcPr>
            <w:tcW w:w="1540" w:type="dxa"/>
            <w:tcBorders>
              <w:top w:val="nil"/>
              <w:left w:val="nil"/>
              <w:bottom w:val="nil"/>
              <w:right w:val="nil"/>
            </w:tcBorders>
            <w:tcMar>
              <w:top w:w="128" w:type="dxa"/>
              <w:left w:w="43" w:type="dxa"/>
              <w:bottom w:w="43" w:type="dxa"/>
              <w:right w:w="43" w:type="dxa"/>
            </w:tcMar>
            <w:vAlign w:val="bottom"/>
          </w:tcPr>
          <w:p w14:paraId="185E49FD" w14:textId="77777777" w:rsidR="00B050CE" w:rsidRPr="00CD2772" w:rsidRDefault="00B050CE" w:rsidP="00AE000B">
            <w:pPr>
              <w:jc w:val="right"/>
              <w:rPr>
                <w:sz w:val="21"/>
              </w:rPr>
            </w:pPr>
            <w:r w:rsidRPr="00CD2772">
              <w:rPr>
                <w:sz w:val="21"/>
              </w:rPr>
              <w:t>2 013 000</w:t>
            </w:r>
          </w:p>
        </w:tc>
        <w:tc>
          <w:tcPr>
            <w:tcW w:w="1540" w:type="dxa"/>
            <w:tcBorders>
              <w:top w:val="nil"/>
              <w:left w:val="nil"/>
              <w:bottom w:val="nil"/>
              <w:right w:val="nil"/>
            </w:tcBorders>
            <w:tcMar>
              <w:top w:w="128" w:type="dxa"/>
              <w:left w:w="43" w:type="dxa"/>
              <w:bottom w:w="43" w:type="dxa"/>
              <w:right w:w="43" w:type="dxa"/>
            </w:tcMar>
            <w:vAlign w:val="bottom"/>
          </w:tcPr>
          <w:p w14:paraId="7449284D" w14:textId="77777777" w:rsidR="00B050CE" w:rsidRPr="00CD2772" w:rsidRDefault="00B050CE" w:rsidP="00AE000B">
            <w:pPr>
              <w:jc w:val="right"/>
              <w:rPr>
                <w:sz w:val="21"/>
              </w:rPr>
            </w:pPr>
            <w:r w:rsidRPr="00CD2772">
              <w:rPr>
                <w:sz w:val="21"/>
              </w:rPr>
              <w:t>2 266 110</w:t>
            </w:r>
          </w:p>
        </w:tc>
        <w:tc>
          <w:tcPr>
            <w:tcW w:w="1540" w:type="dxa"/>
            <w:tcBorders>
              <w:top w:val="nil"/>
              <w:left w:val="nil"/>
              <w:bottom w:val="nil"/>
              <w:right w:val="nil"/>
            </w:tcBorders>
            <w:tcMar>
              <w:top w:w="128" w:type="dxa"/>
              <w:left w:w="43" w:type="dxa"/>
              <w:bottom w:w="43" w:type="dxa"/>
              <w:right w:w="43" w:type="dxa"/>
            </w:tcMar>
            <w:vAlign w:val="bottom"/>
          </w:tcPr>
          <w:p w14:paraId="359C176C" w14:textId="77777777" w:rsidR="00B050CE" w:rsidRPr="00CD2772" w:rsidRDefault="00B050CE" w:rsidP="00AE000B">
            <w:pPr>
              <w:jc w:val="right"/>
              <w:rPr>
                <w:sz w:val="21"/>
              </w:rPr>
            </w:pPr>
            <w:r w:rsidRPr="00CD2772">
              <w:rPr>
                <w:sz w:val="21"/>
              </w:rPr>
              <w:t>2 266 110</w:t>
            </w:r>
          </w:p>
        </w:tc>
      </w:tr>
      <w:tr w:rsidR="000908BE" w:rsidRPr="00CD2772" w14:paraId="3ECC0317"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3EA0DF6C" w14:textId="77777777" w:rsidR="00B050CE" w:rsidRPr="00CD2772" w:rsidRDefault="00B050CE" w:rsidP="00CD2772">
            <w:pPr>
              <w:rPr>
                <w:sz w:val="21"/>
              </w:rPr>
            </w:pPr>
            <w:r w:rsidRPr="00CD2772">
              <w:rPr>
                <w:sz w:val="21"/>
              </w:rPr>
              <w:t>Estland</w:t>
            </w:r>
          </w:p>
        </w:tc>
        <w:tc>
          <w:tcPr>
            <w:tcW w:w="1540" w:type="dxa"/>
            <w:tcBorders>
              <w:top w:val="nil"/>
              <w:left w:val="nil"/>
              <w:bottom w:val="nil"/>
              <w:right w:val="nil"/>
            </w:tcBorders>
            <w:tcMar>
              <w:top w:w="128" w:type="dxa"/>
              <w:left w:w="43" w:type="dxa"/>
              <w:bottom w:w="43" w:type="dxa"/>
              <w:right w:w="43" w:type="dxa"/>
            </w:tcMar>
            <w:vAlign w:val="bottom"/>
          </w:tcPr>
          <w:p w14:paraId="3CA81690" w14:textId="77777777" w:rsidR="00B050CE" w:rsidRPr="00CD2772" w:rsidRDefault="00B050CE" w:rsidP="00AE000B">
            <w:pPr>
              <w:jc w:val="right"/>
              <w:rPr>
                <w:sz w:val="21"/>
              </w:rPr>
            </w:pPr>
            <w:r w:rsidRPr="00CD2772">
              <w:rPr>
                <w:sz w:val="21"/>
              </w:rPr>
              <w:t>29 715 000</w:t>
            </w:r>
          </w:p>
        </w:tc>
        <w:tc>
          <w:tcPr>
            <w:tcW w:w="1540" w:type="dxa"/>
            <w:tcBorders>
              <w:top w:val="nil"/>
              <w:left w:val="nil"/>
              <w:bottom w:val="nil"/>
              <w:right w:val="nil"/>
            </w:tcBorders>
            <w:tcMar>
              <w:top w:w="128" w:type="dxa"/>
              <w:left w:w="43" w:type="dxa"/>
              <w:bottom w:w="43" w:type="dxa"/>
              <w:right w:w="43" w:type="dxa"/>
            </w:tcMar>
            <w:vAlign w:val="bottom"/>
          </w:tcPr>
          <w:p w14:paraId="17767479" w14:textId="77777777" w:rsidR="00B050CE" w:rsidRPr="00CD2772" w:rsidRDefault="00B050CE" w:rsidP="00AE000B">
            <w:pPr>
              <w:jc w:val="right"/>
              <w:rPr>
                <w:sz w:val="21"/>
              </w:rPr>
            </w:pPr>
            <w:r w:rsidRPr="00CD2772">
              <w:rPr>
                <w:sz w:val="21"/>
              </w:rPr>
              <w:t>3 866 000</w:t>
            </w:r>
          </w:p>
        </w:tc>
        <w:tc>
          <w:tcPr>
            <w:tcW w:w="1540" w:type="dxa"/>
            <w:tcBorders>
              <w:top w:val="nil"/>
              <w:left w:val="nil"/>
              <w:bottom w:val="nil"/>
              <w:right w:val="nil"/>
            </w:tcBorders>
            <w:tcMar>
              <w:top w:w="128" w:type="dxa"/>
              <w:left w:w="43" w:type="dxa"/>
              <w:bottom w:w="43" w:type="dxa"/>
              <w:right w:w="43" w:type="dxa"/>
            </w:tcMar>
            <w:vAlign w:val="bottom"/>
          </w:tcPr>
          <w:p w14:paraId="365EF77C" w14:textId="77777777" w:rsidR="00B050CE" w:rsidRPr="00CD2772" w:rsidRDefault="00B050CE" w:rsidP="00AE000B">
            <w:pPr>
              <w:jc w:val="right"/>
              <w:rPr>
                <w:sz w:val="21"/>
              </w:rPr>
            </w:pPr>
            <w:r w:rsidRPr="00CD2772">
              <w:rPr>
                <w:sz w:val="21"/>
              </w:rPr>
              <w:t>33 581 000</w:t>
            </w:r>
          </w:p>
        </w:tc>
        <w:tc>
          <w:tcPr>
            <w:tcW w:w="1540" w:type="dxa"/>
            <w:tcBorders>
              <w:top w:val="nil"/>
              <w:left w:val="nil"/>
              <w:bottom w:val="nil"/>
              <w:right w:val="nil"/>
            </w:tcBorders>
            <w:tcMar>
              <w:top w:w="128" w:type="dxa"/>
              <w:left w:w="43" w:type="dxa"/>
              <w:bottom w:w="43" w:type="dxa"/>
              <w:right w:w="43" w:type="dxa"/>
            </w:tcMar>
            <w:vAlign w:val="bottom"/>
          </w:tcPr>
          <w:p w14:paraId="74492C5B" w14:textId="77777777" w:rsidR="00B050CE" w:rsidRPr="00CD2772" w:rsidRDefault="00B050CE" w:rsidP="00AE000B">
            <w:pPr>
              <w:jc w:val="right"/>
              <w:rPr>
                <w:sz w:val="21"/>
              </w:rPr>
            </w:pPr>
            <w:r w:rsidRPr="00CD2772">
              <w:rPr>
                <w:sz w:val="21"/>
              </w:rPr>
              <w:t>1 137 536</w:t>
            </w:r>
          </w:p>
        </w:tc>
        <w:tc>
          <w:tcPr>
            <w:tcW w:w="1540" w:type="dxa"/>
            <w:tcBorders>
              <w:top w:val="nil"/>
              <w:left w:val="nil"/>
              <w:bottom w:val="nil"/>
              <w:right w:val="nil"/>
            </w:tcBorders>
            <w:tcMar>
              <w:top w:w="128" w:type="dxa"/>
              <w:left w:w="43" w:type="dxa"/>
              <w:bottom w:w="43" w:type="dxa"/>
              <w:right w:w="43" w:type="dxa"/>
            </w:tcMar>
            <w:vAlign w:val="bottom"/>
          </w:tcPr>
          <w:p w14:paraId="363796DF" w14:textId="77777777" w:rsidR="00B050CE" w:rsidRPr="00CD2772" w:rsidRDefault="00B050CE" w:rsidP="00AE000B">
            <w:pPr>
              <w:jc w:val="right"/>
              <w:rPr>
                <w:sz w:val="21"/>
              </w:rPr>
            </w:pPr>
            <w:r w:rsidRPr="00CD2772">
              <w:rPr>
                <w:sz w:val="21"/>
              </w:rPr>
              <w:t>13 666 967</w:t>
            </w:r>
          </w:p>
        </w:tc>
        <w:tc>
          <w:tcPr>
            <w:tcW w:w="1540" w:type="dxa"/>
            <w:tcBorders>
              <w:top w:val="nil"/>
              <w:left w:val="nil"/>
              <w:bottom w:val="nil"/>
              <w:right w:val="nil"/>
            </w:tcBorders>
            <w:tcMar>
              <w:top w:w="128" w:type="dxa"/>
              <w:left w:w="43" w:type="dxa"/>
              <w:bottom w:w="43" w:type="dxa"/>
              <w:right w:w="43" w:type="dxa"/>
            </w:tcMar>
            <w:vAlign w:val="bottom"/>
          </w:tcPr>
          <w:p w14:paraId="0DA3AD93" w14:textId="77777777" w:rsidR="00B050CE" w:rsidRPr="00CD2772" w:rsidRDefault="00B050CE" w:rsidP="00AE000B">
            <w:pPr>
              <w:jc w:val="right"/>
              <w:rPr>
                <w:sz w:val="21"/>
              </w:rPr>
            </w:pPr>
            <w:r w:rsidRPr="00CD2772">
              <w:rPr>
                <w:sz w:val="21"/>
              </w:rPr>
              <w:t>14 804 503</w:t>
            </w:r>
          </w:p>
        </w:tc>
        <w:tc>
          <w:tcPr>
            <w:tcW w:w="1540" w:type="dxa"/>
            <w:tcBorders>
              <w:top w:val="nil"/>
              <w:left w:val="nil"/>
              <w:bottom w:val="nil"/>
              <w:right w:val="nil"/>
            </w:tcBorders>
            <w:tcMar>
              <w:top w:w="128" w:type="dxa"/>
              <w:left w:w="43" w:type="dxa"/>
              <w:bottom w:w="43" w:type="dxa"/>
              <w:right w:w="43" w:type="dxa"/>
            </w:tcMar>
            <w:vAlign w:val="bottom"/>
          </w:tcPr>
          <w:p w14:paraId="5B469B98" w14:textId="77777777" w:rsidR="00B050CE" w:rsidRPr="00CD2772" w:rsidRDefault="00B050CE" w:rsidP="00AE000B">
            <w:pPr>
              <w:jc w:val="right"/>
              <w:rPr>
                <w:sz w:val="21"/>
              </w:rPr>
            </w:pPr>
            <w:r w:rsidRPr="00CD2772">
              <w:rPr>
                <w:sz w:val="21"/>
              </w:rPr>
              <w:t>-18 776 497</w:t>
            </w:r>
          </w:p>
        </w:tc>
      </w:tr>
      <w:tr w:rsidR="000908BE" w:rsidRPr="00CD2772" w14:paraId="353554C1"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339F6046" w14:textId="77777777" w:rsidR="00B050CE" w:rsidRPr="00CD2772" w:rsidRDefault="00B050CE" w:rsidP="00CD2772">
            <w:pPr>
              <w:rPr>
                <w:sz w:val="21"/>
              </w:rPr>
            </w:pPr>
            <w:r w:rsidRPr="00CD2772">
              <w:rPr>
                <w:sz w:val="21"/>
              </w:rPr>
              <w:t>Finland</w:t>
            </w:r>
          </w:p>
        </w:tc>
        <w:tc>
          <w:tcPr>
            <w:tcW w:w="1540" w:type="dxa"/>
            <w:tcBorders>
              <w:top w:val="nil"/>
              <w:left w:val="nil"/>
              <w:bottom w:val="nil"/>
              <w:right w:val="nil"/>
            </w:tcBorders>
            <w:tcMar>
              <w:top w:w="128" w:type="dxa"/>
              <w:left w:w="43" w:type="dxa"/>
              <w:bottom w:w="43" w:type="dxa"/>
              <w:right w:w="43" w:type="dxa"/>
            </w:tcMar>
            <w:vAlign w:val="bottom"/>
          </w:tcPr>
          <w:p w14:paraId="043D2BE2" w14:textId="77777777" w:rsidR="00B050CE" w:rsidRPr="00CD2772" w:rsidRDefault="00B050CE" w:rsidP="00AE000B">
            <w:pPr>
              <w:jc w:val="right"/>
              <w:rPr>
                <w:sz w:val="21"/>
              </w:rPr>
            </w:pPr>
            <w:r w:rsidRPr="00CD2772">
              <w:rPr>
                <w:sz w:val="21"/>
              </w:rPr>
              <w:t>291 423 000</w:t>
            </w:r>
          </w:p>
        </w:tc>
        <w:tc>
          <w:tcPr>
            <w:tcW w:w="1540" w:type="dxa"/>
            <w:tcBorders>
              <w:top w:val="nil"/>
              <w:left w:val="nil"/>
              <w:bottom w:val="nil"/>
              <w:right w:val="nil"/>
            </w:tcBorders>
            <w:tcMar>
              <w:top w:w="128" w:type="dxa"/>
              <w:left w:w="43" w:type="dxa"/>
              <w:bottom w:w="43" w:type="dxa"/>
              <w:right w:w="43" w:type="dxa"/>
            </w:tcMar>
            <w:vAlign w:val="bottom"/>
          </w:tcPr>
          <w:p w14:paraId="39C93765" w14:textId="77777777" w:rsidR="00B050CE" w:rsidRPr="00CD2772" w:rsidRDefault="00B050CE" w:rsidP="00AE000B">
            <w:pPr>
              <w:jc w:val="right"/>
              <w:rPr>
                <w:sz w:val="21"/>
              </w:rPr>
            </w:pPr>
            <w:r w:rsidRPr="00CD2772">
              <w:rPr>
                <w:sz w:val="21"/>
              </w:rPr>
              <w:t>21 246 000</w:t>
            </w:r>
          </w:p>
        </w:tc>
        <w:tc>
          <w:tcPr>
            <w:tcW w:w="1540" w:type="dxa"/>
            <w:tcBorders>
              <w:top w:val="nil"/>
              <w:left w:val="nil"/>
              <w:bottom w:val="nil"/>
              <w:right w:val="nil"/>
            </w:tcBorders>
            <w:tcMar>
              <w:top w:w="128" w:type="dxa"/>
              <w:left w:w="43" w:type="dxa"/>
              <w:bottom w:w="43" w:type="dxa"/>
              <w:right w:w="43" w:type="dxa"/>
            </w:tcMar>
            <w:vAlign w:val="bottom"/>
          </w:tcPr>
          <w:p w14:paraId="775F03AA" w14:textId="77777777" w:rsidR="00B050CE" w:rsidRPr="00CD2772" w:rsidRDefault="00B050CE" w:rsidP="00AE000B">
            <w:pPr>
              <w:jc w:val="right"/>
              <w:rPr>
                <w:sz w:val="21"/>
              </w:rPr>
            </w:pPr>
            <w:r w:rsidRPr="00CD2772">
              <w:rPr>
                <w:sz w:val="21"/>
              </w:rPr>
              <w:t>312 669 000</w:t>
            </w:r>
          </w:p>
        </w:tc>
        <w:tc>
          <w:tcPr>
            <w:tcW w:w="1540" w:type="dxa"/>
            <w:tcBorders>
              <w:top w:val="nil"/>
              <w:left w:val="nil"/>
              <w:bottom w:val="nil"/>
              <w:right w:val="nil"/>
            </w:tcBorders>
            <w:tcMar>
              <w:top w:w="128" w:type="dxa"/>
              <w:left w:w="43" w:type="dxa"/>
              <w:bottom w:w="43" w:type="dxa"/>
              <w:right w:w="43" w:type="dxa"/>
            </w:tcMar>
            <w:vAlign w:val="bottom"/>
          </w:tcPr>
          <w:p w14:paraId="131C9921" w14:textId="77777777" w:rsidR="00B050CE" w:rsidRPr="00CD2772" w:rsidRDefault="00B050CE" w:rsidP="00AE000B">
            <w:pPr>
              <w:jc w:val="right"/>
              <w:rPr>
                <w:sz w:val="21"/>
              </w:rPr>
            </w:pPr>
            <w:r w:rsidRPr="00CD2772">
              <w:rPr>
                <w:sz w:val="21"/>
              </w:rPr>
              <w:t>320 275 559</w:t>
            </w:r>
          </w:p>
        </w:tc>
        <w:tc>
          <w:tcPr>
            <w:tcW w:w="1540" w:type="dxa"/>
            <w:tcBorders>
              <w:top w:val="nil"/>
              <w:left w:val="nil"/>
              <w:bottom w:val="nil"/>
              <w:right w:val="nil"/>
            </w:tcBorders>
            <w:tcMar>
              <w:top w:w="128" w:type="dxa"/>
              <w:left w:w="43" w:type="dxa"/>
              <w:bottom w:w="43" w:type="dxa"/>
              <w:right w:w="43" w:type="dxa"/>
            </w:tcMar>
            <w:vAlign w:val="bottom"/>
          </w:tcPr>
          <w:p w14:paraId="4B2B50F1" w14:textId="77777777" w:rsidR="00B050CE" w:rsidRPr="00CD2772" w:rsidRDefault="00B050CE" w:rsidP="00AE000B">
            <w:pPr>
              <w:jc w:val="right"/>
              <w:rPr>
                <w:sz w:val="21"/>
              </w:rPr>
            </w:pPr>
            <w:r w:rsidRPr="00CD2772">
              <w:rPr>
                <w:sz w:val="21"/>
              </w:rPr>
              <w:t>54 293 739</w:t>
            </w:r>
          </w:p>
        </w:tc>
        <w:tc>
          <w:tcPr>
            <w:tcW w:w="1540" w:type="dxa"/>
            <w:tcBorders>
              <w:top w:val="nil"/>
              <w:left w:val="nil"/>
              <w:bottom w:val="nil"/>
              <w:right w:val="nil"/>
            </w:tcBorders>
            <w:tcMar>
              <w:top w:w="128" w:type="dxa"/>
              <w:left w:w="43" w:type="dxa"/>
              <w:bottom w:w="43" w:type="dxa"/>
              <w:right w:w="43" w:type="dxa"/>
            </w:tcMar>
            <w:vAlign w:val="bottom"/>
          </w:tcPr>
          <w:p w14:paraId="57CD121A" w14:textId="77777777" w:rsidR="00B050CE" w:rsidRPr="00CD2772" w:rsidRDefault="00B050CE" w:rsidP="00AE000B">
            <w:pPr>
              <w:jc w:val="right"/>
              <w:rPr>
                <w:sz w:val="21"/>
              </w:rPr>
            </w:pPr>
            <w:r w:rsidRPr="00CD2772">
              <w:rPr>
                <w:sz w:val="21"/>
              </w:rPr>
              <w:t>374 569 298</w:t>
            </w:r>
          </w:p>
        </w:tc>
        <w:tc>
          <w:tcPr>
            <w:tcW w:w="1540" w:type="dxa"/>
            <w:tcBorders>
              <w:top w:val="nil"/>
              <w:left w:val="nil"/>
              <w:bottom w:val="nil"/>
              <w:right w:val="nil"/>
            </w:tcBorders>
            <w:tcMar>
              <w:top w:w="128" w:type="dxa"/>
              <w:left w:w="43" w:type="dxa"/>
              <w:bottom w:w="43" w:type="dxa"/>
              <w:right w:w="43" w:type="dxa"/>
            </w:tcMar>
            <w:vAlign w:val="bottom"/>
          </w:tcPr>
          <w:p w14:paraId="713C6681" w14:textId="77777777" w:rsidR="00B050CE" w:rsidRPr="00CD2772" w:rsidRDefault="00B050CE" w:rsidP="00AE000B">
            <w:pPr>
              <w:jc w:val="right"/>
              <w:rPr>
                <w:sz w:val="21"/>
              </w:rPr>
            </w:pPr>
            <w:r w:rsidRPr="00CD2772">
              <w:rPr>
                <w:sz w:val="21"/>
              </w:rPr>
              <w:t>61 900 298</w:t>
            </w:r>
          </w:p>
        </w:tc>
      </w:tr>
      <w:tr w:rsidR="000908BE" w:rsidRPr="00CD2772" w14:paraId="292BEA1F"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5A014D8C" w14:textId="77777777" w:rsidR="00B050CE" w:rsidRPr="00CD2772" w:rsidRDefault="00B050CE" w:rsidP="00CD2772">
            <w:pPr>
              <w:rPr>
                <w:sz w:val="21"/>
              </w:rPr>
            </w:pPr>
            <w:r w:rsidRPr="00CD2772">
              <w:rPr>
                <w:sz w:val="21"/>
              </w:rPr>
              <w:t>Frankrike</w:t>
            </w:r>
          </w:p>
        </w:tc>
        <w:tc>
          <w:tcPr>
            <w:tcW w:w="1540" w:type="dxa"/>
            <w:tcBorders>
              <w:top w:val="nil"/>
              <w:left w:val="nil"/>
              <w:bottom w:val="nil"/>
              <w:right w:val="nil"/>
            </w:tcBorders>
            <w:tcMar>
              <w:top w:w="128" w:type="dxa"/>
              <w:left w:w="43" w:type="dxa"/>
              <w:bottom w:w="43" w:type="dxa"/>
              <w:right w:w="43" w:type="dxa"/>
            </w:tcMar>
            <w:vAlign w:val="bottom"/>
          </w:tcPr>
          <w:p w14:paraId="7F08E11A" w14:textId="77777777" w:rsidR="00B050CE" w:rsidRPr="00CD2772" w:rsidRDefault="00B050CE" w:rsidP="00AE000B">
            <w:pPr>
              <w:jc w:val="right"/>
              <w:rPr>
                <w:sz w:val="21"/>
              </w:rPr>
            </w:pPr>
            <w:r w:rsidRPr="00CD2772">
              <w:rPr>
                <w:sz w:val="21"/>
              </w:rPr>
              <w:t>142 584 000</w:t>
            </w:r>
          </w:p>
        </w:tc>
        <w:tc>
          <w:tcPr>
            <w:tcW w:w="1540" w:type="dxa"/>
            <w:tcBorders>
              <w:top w:val="nil"/>
              <w:left w:val="nil"/>
              <w:bottom w:val="nil"/>
              <w:right w:val="nil"/>
            </w:tcBorders>
            <w:tcMar>
              <w:top w:w="128" w:type="dxa"/>
              <w:left w:w="43" w:type="dxa"/>
              <w:bottom w:w="43" w:type="dxa"/>
              <w:right w:w="43" w:type="dxa"/>
            </w:tcMar>
            <w:vAlign w:val="bottom"/>
          </w:tcPr>
          <w:p w14:paraId="12B09C35" w14:textId="77777777" w:rsidR="00B050CE" w:rsidRPr="00CD2772" w:rsidRDefault="00B050CE" w:rsidP="00AE000B">
            <w:pPr>
              <w:jc w:val="right"/>
              <w:rPr>
                <w:sz w:val="21"/>
              </w:rPr>
            </w:pPr>
            <w:r w:rsidRPr="00CD2772">
              <w:rPr>
                <w:sz w:val="21"/>
              </w:rPr>
              <w:t>91 219 000</w:t>
            </w:r>
          </w:p>
        </w:tc>
        <w:tc>
          <w:tcPr>
            <w:tcW w:w="1540" w:type="dxa"/>
            <w:tcBorders>
              <w:top w:val="nil"/>
              <w:left w:val="nil"/>
              <w:bottom w:val="nil"/>
              <w:right w:val="nil"/>
            </w:tcBorders>
            <w:tcMar>
              <w:top w:w="128" w:type="dxa"/>
              <w:left w:w="43" w:type="dxa"/>
              <w:bottom w:w="43" w:type="dxa"/>
              <w:right w:w="43" w:type="dxa"/>
            </w:tcMar>
            <w:vAlign w:val="bottom"/>
          </w:tcPr>
          <w:p w14:paraId="1C65572D" w14:textId="77777777" w:rsidR="00B050CE" w:rsidRPr="00CD2772" w:rsidRDefault="00B050CE" w:rsidP="00AE000B">
            <w:pPr>
              <w:jc w:val="right"/>
              <w:rPr>
                <w:sz w:val="21"/>
              </w:rPr>
            </w:pPr>
            <w:r w:rsidRPr="00CD2772">
              <w:rPr>
                <w:sz w:val="21"/>
              </w:rPr>
              <w:t>233 803 000</w:t>
            </w:r>
          </w:p>
        </w:tc>
        <w:tc>
          <w:tcPr>
            <w:tcW w:w="1540" w:type="dxa"/>
            <w:tcBorders>
              <w:top w:val="nil"/>
              <w:left w:val="nil"/>
              <w:bottom w:val="nil"/>
              <w:right w:val="nil"/>
            </w:tcBorders>
            <w:tcMar>
              <w:top w:w="128" w:type="dxa"/>
              <w:left w:w="43" w:type="dxa"/>
              <w:bottom w:w="43" w:type="dxa"/>
              <w:right w:w="43" w:type="dxa"/>
            </w:tcMar>
            <w:vAlign w:val="bottom"/>
          </w:tcPr>
          <w:p w14:paraId="76CE1C7B" w14:textId="77777777" w:rsidR="00B050CE" w:rsidRPr="00CD2772" w:rsidRDefault="00B050CE" w:rsidP="00AE000B">
            <w:pPr>
              <w:jc w:val="right"/>
              <w:rPr>
                <w:sz w:val="21"/>
              </w:rPr>
            </w:pPr>
            <w:r w:rsidRPr="00CD2772">
              <w:rPr>
                <w:sz w:val="21"/>
              </w:rPr>
              <w:t>252 405 601</w:t>
            </w:r>
          </w:p>
        </w:tc>
        <w:tc>
          <w:tcPr>
            <w:tcW w:w="1540" w:type="dxa"/>
            <w:tcBorders>
              <w:top w:val="nil"/>
              <w:left w:val="nil"/>
              <w:bottom w:val="nil"/>
              <w:right w:val="nil"/>
            </w:tcBorders>
            <w:tcMar>
              <w:top w:w="128" w:type="dxa"/>
              <w:left w:w="43" w:type="dxa"/>
              <w:bottom w:w="43" w:type="dxa"/>
              <w:right w:w="43" w:type="dxa"/>
            </w:tcMar>
            <w:vAlign w:val="bottom"/>
          </w:tcPr>
          <w:p w14:paraId="5C27914B" w14:textId="77777777" w:rsidR="00B050CE" w:rsidRPr="00CD2772" w:rsidRDefault="00B050CE" w:rsidP="00AE000B">
            <w:pPr>
              <w:jc w:val="right"/>
              <w:rPr>
                <w:sz w:val="21"/>
              </w:rPr>
            </w:pPr>
            <w:r w:rsidRPr="00CD2772">
              <w:rPr>
                <w:sz w:val="21"/>
              </w:rPr>
              <w:t>46 799 844</w:t>
            </w:r>
          </w:p>
        </w:tc>
        <w:tc>
          <w:tcPr>
            <w:tcW w:w="1540" w:type="dxa"/>
            <w:tcBorders>
              <w:top w:val="nil"/>
              <w:left w:val="nil"/>
              <w:bottom w:val="nil"/>
              <w:right w:val="nil"/>
            </w:tcBorders>
            <w:tcMar>
              <w:top w:w="128" w:type="dxa"/>
              <w:left w:w="43" w:type="dxa"/>
              <w:bottom w:w="43" w:type="dxa"/>
              <w:right w:w="43" w:type="dxa"/>
            </w:tcMar>
            <w:vAlign w:val="bottom"/>
          </w:tcPr>
          <w:p w14:paraId="74FDD8C3" w14:textId="77777777" w:rsidR="00B050CE" w:rsidRPr="00CD2772" w:rsidRDefault="00B050CE" w:rsidP="00AE000B">
            <w:pPr>
              <w:jc w:val="right"/>
              <w:rPr>
                <w:sz w:val="21"/>
              </w:rPr>
            </w:pPr>
            <w:r w:rsidRPr="00CD2772">
              <w:rPr>
                <w:sz w:val="21"/>
              </w:rPr>
              <w:t>299 205 445</w:t>
            </w:r>
          </w:p>
        </w:tc>
        <w:tc>
          <w:tcPr>
            <w:tcW w:w="1540" w:type="dxa"/>
            <w:tcBorders>
              <w:top w:val="nil"/>
              <w:left w:val="nil"/>
              <w:bottom w:val="nil"/>
              <w:right w:val="nil"/>
            </w:tcBorders>
            <w:tcMar>
              <w:top w:w="128" w:type="dxa"/>
              <w:left w:w="43" w:type="dxa"/>
              <w:bottom w:w="43" w:type="dxa"/>
              <w:right w:w="43" w:type="dxa"/>
            </w:tcMar>
            <w:vAlign w:val="bottom"/>
          </w:tcPr>
          <w:p w14:paraId="4971ADF8" w14:textId="77777777" w:rsidR="00B050CE" w:rsidRPr="00CD2772" w:rsidRDefault="00B050CE" w:rsidP="00AE000B">
            <w:pPr>
              <w:jc w:val="right"/>
              <w:rPr>
                <w:sz w:val="21"/>
              </w:rPr>
            </w:pPr>
            <w:r w:rsidRPr="00CD2772">
              <w:rPr>
                <w:sz w:val="21"/>
              </w:rPr>
              <w:t>65 402 445</w:t>
            </w:r>
          </w:p>
        </w:tc>
      </w:tr>
      <w:tr w:rsidR="000908BE" w:rsidRPr="00CD2772" w14:paraId="6D45D89E"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14C177BD" w14:textId="77777777" w:rsidR="00B050CE" w:rsidRPr="00CD2772" w:rsidRDefault="00B050CE" w:rsidP="00CD2772">
            <w:pPr>
              <w:rPr>
                <w:sz w:val="21"/>
              </w:rPr>
            </w:pPr>
            <w:r w:rsidRPr="00CD2772">
              <w:rPr>
                <w:sz w:val="21"/>
              </w:rPr>
              <w:t>Færøyene (Kongeriket Danmark)</w:t>
            </w:r>
          </w:p>
        </w:tc>
        <w:tc>
          <w:tcPr>
            <w:tcW w:w="1540" w:type="dxa"/>
            <w:tcBorders>
              <w:top w:val="nil"/>
              <w:left w:val="nil"/>
              <w:bottom w:val="nil"/>
              <w:right w:val="nil"/>
            </w:tcBorders>
            <w:tcMar>
              <w:top w:w="128" w:type="dxa"/>
              <w:left w:w="43" w:type="dxa"/>
              <w:bottom w:w="43" w:type="dxa"/>
              <w:right w:w="43" w:type="dxa"/>
            </w:tcMar>
            <w:vAlign w:val="bottom"/>
          </w:tcPr>
          <w:p w14:paraId="5D1B4448" w14:textId="77777777" w:rsidR="00B050CE" w:rsidRPr="00CD2772" w:rsidRDefault="00B050CE" w:rsidP="00AE000B">
            <w:pPr>
              <w:jc w:val="right"/>
              <w:rPr>
                <w:sz w:val="21"/>
              </w:rPr>
            </w:pPr>
            <w:r w:rsidRPr="00CD2772">
              <w:rPr>
                <w:sz w:val="21"/>
              </w:rPr>
              <w:t>1 080 000</w:t>
            </w:r>
          </w:p>
        </w:tc>
        <w:tc>
          <w:tcPr>
            <w:tcW w:w="1540" w:type="dxa"/>
            <w:tcBorders>
              <w:top w:val="nil"/>
              <w:left w:val="nil"/>
              <w:bottom w:val="nil"/>
              <w:right w:val="nil"/>
            </w:tcBorders>
            <w:tcMar>
              <w:top w:w="128" w:type="dxa"/>
              <w:left w:w="43" w:type="dxa"/>
              <w:bottom w:w="43" w:type="dxa"/>
              <w:right w:w="43" w:type="dxa"/>
            </w:tcMar>
            <w:vAlign w:val="bottom"/>
          </w:tcPr>
          <w:p w14:paraId="7A1767F4"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EFBE7C2" w14:textId="77777777" w:rsidR="00B050CE" w:rsidRPr="00CD2772" w:rsidRDefault="00B050CE" w:rsidP="00AE000B">
            <w:pPr>
              <w:jc w:val="right"/>
              <w:rPr>
                <w:sz w:val="21"/>
              </w:rPr>
            </w:pPr>
            <w:r w:rsidRPr="00CD2772">
              <w:rPr>
                <w:sz w:val="21"/>
              </w:rPr>
              <w:t>1 080 000</w:t>
            </w:r>
          </w:p>
        </w:tc>
        <w:tc>
          <w:tcPr>
            <w:tcW w:w="1540" w:type="dxa"/>
            <w:tcBorders>
              <w:top w:val="nil"/>
              <w:left w:val="nil"/>
              <w:bottom w:val="nil"/>
              <w:right w:val="nil"/>
            </w:tcBorders>
            <w:tcMar>
              <w:top w:w="128" w:type="dxa"/>
              <w:left w:w="43" w:type="dxa"/>
              <w:bottom w:w="43" w:type="dxa"/>
              <w:right w:w="43" w:type="dxa"/>
            </w:tcMar>
            <w:vAlign w:val="bottom"/>
          </w:tcPr>
          <w:p w14:paraId="50F701E0"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2F0FC6B8"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B473A3E"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4692153E" w14:textId="77777777" w:rsidR="00B050CE" w:rsidRPr="00CD2772" w:rsidRDefault="00B050CE" w:rsidP="00AE000B">
            <w:pPr>
              <w:jc w:val="right"/>
              <w:rPr>
                <w:sz w:val="21"/>
              </w:rPr>
            </w:pPr>
            <w:r w:rsidRPr="00CD2772">
              <w:rPr>
                <w:sz w:val="21"/>
              </w:rPr>
              <w:t>-1 080 000</w:t>
            </w:r>
          </w:p>
        </w:tc>
      </w:tr>
      <w:tr w:rsidR="000908BE" w:rsidRPr="00CD2772" w14:paraId="76D5DE3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B941139" w14:textId="77777777" w:rsidR="00B050CE" w:rsidRPr="00CD2772" w:rsidRDefault="00B050CE" w:rsidP="00CD2772">
            <w:pPr>
              <w:rPr>
                <w:sz w:val="21"/>
              </w:rPr>
            </w:pPr>
            <w:r w:rsidRPr="00CD2772">
              <w:rPr>
                <w:sz w:val="21"/>
              </w:rPr>
              <w:t>Grønland (Kongeriket Danmark)</w:t>
            </w:r>
          </w:p>
        </w:tc>
        <w:tc>
          <w:tcPr>
            <w:tcW w:w="1540" w:type="dxa"/>
            <w:tcBorders>
              <w:top w:val="nil"/>
              <w:left w:val="nil"/>
              <w:bottom w:val="nil"/>
              <w:right w:val="nil"/>
            </w:tcBorders>
            <w:tcMar>
              <w:top w:w="128" w:type="dxa"/>
              <w:left w:w="43" w:type="dxa"/>
              <w:bottom w:w="43" w:type="dxa"/>
              <w:right w:w="43" w:type="dxa"/>
            </w:tcMar>
            <w:vAlign w:val="bottom"/>
          </w:tcPr>
          <w:p w14:paraId="6A6579DE" w14:textId="77777777" w:rsidR="00B050CE" w:rsidRPr="00CD2772" w:rsidRDefault="00B050CE" w:rsidP="00AE000B">
            <w:pPr>
              <w:jc w:val="right"/>
              <w:rPr>
                <w:sz w:val="21"/>
              </w:rPr>
            </w:pPr>
            <w:r w:rsidRPr="00CD2772">
              <w:rPr>
                <w:sz w:val="21"/>
              </w:rPr>
              <w:t>528 000</w:t>
            </w:r>
          </w:p>
        </w:tc>
        <w:tc>
          <w:tcPr>
            <w:tcW w:w="1540" w:type="dxa"/>
            <w:tcBorders>
              <w:top w:val="nil"/>
              <w:left w:val="nil"/>
              <w:bottom w:val="nil"/>
              <w:right w:val="nil"/>
            </w:tcBorders>
            <w:tcMar>
              <w:top w:w="128" w:type="dxa"/>
              <w:left w:w="43" w:type="dxa"/>
              <w:bottom w:w="43" w:type="dxa"/>
              <w:right w:w="43" w:type="dxa"/>
            </w:tcMar>
            <w:vAlign w:val="bottom"/>
          </w:tcPr>
          <w:p w14:paraId="52012266" w14:textId="77777777" w:rsidR="00B050CE" w:rsidRPr="00CD2772" w:rsidRDefault="00B050CE" w:rsidP="00AE000B">
            <w:pPr>
              <w:jc w:val="right"/>
              <w:rPr>
                <w:sz w:val="21"/>
              </w:rPr>
            </w:pPr>
            <w:r w:rsidRPr="00CD2772">
              <w:rPr>
                <w:sz w:val="21"/>
              </w:rPr>
              <w:t>60 000</w:t>
            </w:r>
          </w:p>
        </w:tc>
        <w:tc>
          <w:tcPr>
            <w:tcW w:w="1540" w:type="dxa"/>
            <w:tcBorders>
              <w:top w:val="nil"/>
              <w:left w:val="nil"/>
              <w:bottom w:val="nil"/>
              <w:right w:val="nil"/>
            </w:tcBorders>
            <w:tcMar>
              <w:top w:w="128" w:type="dxa"/>
              <w:left w:w="43" w:type="dxa"/>
              <w:bottom w:w="43" w:type="dxa"/>
              <w:right w:w="43" w:type="dxa"/>
            </w:tcMar>
            <w:vAlign w:val="bottom"/>
          </w:tcPr>
          <w:p w14:paraId="10917A59" w14:textId="77777777" w:rsidR="00B050CE" w:rsidRPr="00CD2772" w:rsidRDefault="00B050CE" w:rsidP="00AE000B">
            <w:pPr>
              <w:jc w:val="right"/>
              <w:rPr>
                <w:sz w:val="21"/>
              </w:rPr>
            </w:pPr>
            <w:r w:rsidRPr="00CD2772">
              <w:rPr>
                <w:sz w:val="21"/>
              </w:rPr>
              <w:t>588 000</w:t>
            </w:r>
          </w:p>
        </w:tc>
        <w:tc>
          <w:tcPr>
            <w:tcW w:w="1540" w:type="dxa"/>
            <w:tcBorders>
              <w:top w:val="nil"/>
              <w:left w:val="nil"/>
              <w:bottom w:val="nil"/>
              <w:right w:val="nil"/>
            </w:tcBorders>
            <w:tcMar>
              <w:top w:w="128" w:type="dxa"/>
              <w:left w:w="43" w:type="dxa"/>
              <w:bottom w:w="43" w:type="dxa"/>
              <w:right w:w="43" w:type="dxa"/>
            </w:tcMar>
            <w:vAlign w:val="bottom"/>
          </w:tcPr>
          <w:p w14:paraId="380F7343" w14:textId="77777777" w:rsidR="00B050CE" w:rsidRPr="00CD2772" w:rsidRDefault="00B050CE" w:rsidP="00AE000B">
            <w:pPr>
              <w:jc w:val="right"/>
              <w:rPr>
                <w:sz w:val="21"/>
              </w:rPr>
            </w:pPr>
            <w:r w:rsidRPr="00CD2772">
              <w:rPr>
                <w:sz w:val="21"/>
              </w:rPr>
              <w:t>406 688</w:t>
            </w:r>
          </w:p>
        </w:tc>
        <w:tc>
          <w:tcPr>
            <w:tcW w:w="1540" w:type="dxa"/>
            <w:tcBorders>
              <w:top w:val="nil"/>
              <w:left w:val="nil"/>
              <w:bottom w:val="nil"/>
              <w:right w:val="nil"/>
            </w:tcBorders>
            <w:tcMar>
              <w:top w:w="128" w:type="dxa"/>
              <w:left w:w="43" w:type="dxa"/>
              <w:bottom w:w="43" w:type="dxa"/>
              <w:right w:w="43" w:type="dxa"/>
            </w:tcMar>
            <w:vAlign w:val="bottom"/>
          </w:tcPr>
          <w:p w14:paraId="43C59D64"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F33ED2F" w14:textId="77777777" w:rsidR="00B050CE" w:rsidRPr="00CD2772" w:rsidRDefault="00B050CE" w:rsidP="00AE000B">
            <w:pPr>
              <w:jc w:val="right"/>
              <w:rPr>
                <w:sz w:val="21"/>
              </w:rPr>
            </w:pPr>
            <w:r w:rsidRPr="00CD2772">
              <w:rPr>
                <w:sz w:val="21"/>
              </w:rPr>
              <w:t>406 688</w:t>
            </w:r>
          </w:p>
        </w:tc>
        <w:tc>
          <w:tcPr>
            <w:tcW w:w="1540" w:type="dxa"/>
            <w:tcBorders>
              <w:top w:val="nil"/>
              <w:left w:val="nil"/>
              <w:bottom w:val="nil"/>
              <w:right w:val="nil"/>
            </w:tcBorders>
            <w:tcMar>
              <w:top w:w="128" w:type="dxa"/>
              <w:left w:w="43" w:type="dxa"/>
              <w:bottom w:w="43" w:type="dxa"/>
              <w:right w:w="43" w:type="dxa"/>
            </w:tcMar>
            <w:vAlign w:val="bottom"/>
          </w:tcPr>
          <w:p w14:paraId="561ECE1C" w14:textId="77777777" w:rsidR="00B050CE" w:rsidRPr="00CD2772" w:rsidRDefault="00B050CE" w:rsidP="00AE000B">
            <w:pPr>
              <w:jc w:val="right"/>
              <w:rPr>
                <w:sz w:val="21"/>
              </w:rPr>
            </w:pPr>
            <w:r w:rsidRPr="00CD2772">
              <w:rPr>
                <w:sz w:val="21"/>
              </w:rPr>
              <w:t>-181 312</w:t>
            </w:r>
          </w:p>
        </w:tc>
      </w:tr>
      <w:tr w:rsidR="000908BE" w:rsidRPr="00CD2772" w14:paraId="2AACD2DC"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05B9C55C" w14:textId="77777777" w:rsidR="00B050CE" w:rsidRPr="00CD2772" w:rsidRDefault="00B050CE" w:rsidP="00CD2772">
            <w:pPr>
              <w:rPr>
                <w:sz w:val="21"/>
              </w:rPr>
            </w:pPr>
            <w:r w:rsidRPr="00CD2772">
              <w:rPr>
                <w:sz w:val="21"/>
              </w:rPr>
              <w:t>Hellas</w:t>
            </w:r>
          </w:p>
        </w:tc>
        <w:tc>
          <w:tcPr>
            <w:tcW w:w="1540" w:type="dxa"/>
            <w:tcBorders>
              <w:top w:val="nil"/>
              <w:left w:val="nil"/>
              <w:bottom w:val="nil"/>
              <w:right w:val="nil"/>
            </w:tcBorders>
            <w:tcMar>
              <w:top w:w="128" w:type="dxa"/>
              <w:left w:w="43" w:type="dxa"/>
              <w:bottom w:w="43" w:type="dxa"/>
              <w:right w:w="43" w:type="dxa"/>
            </w:tcMar>
            <w:vAlign w:val="bottom"/>
          </w:tcPr>
          <w:p w14:paraId="42D51FE1" w14:textId="77777777" w:rsidR="00B050CE" w:rsidRPr="00CD2772" w:rsidRDefault="00B050CE" w:rsidP="00AE000B">
            <w:pPr>
              <w:jc w:val="right"/>
              <w:rPr>
                <w:sz w:val="21"/>
              </w:rPr>
            </w:pPr>
            <w:r w:rsidRPr="00CD2772">
              <w:rPr>
                <w:sz w:val="21"/>
              </w:rPr>
              <w:t>3 951 000</w:t>
            </w:r>
          </w:p>
        </w:tc>
        <w:tc>
          <w:tcPr>
            <w:tcW w:w="1540" w:type="dxa"/>
            <w:tcBorders>
              <w:top w:val="nil"/>
              <w:left w:val="nil"/>
              <w:bottom w:val="nil"/>
              <w:right w:val="nil"/>
            </w:tcBorders>
            <w:tcMar>
              <w:top w:w="128" w:type="dxa"/>
              <w:left w:w="43" w:type="dxa"/>
              <w:bottom w:w="43" w:type="dxa"/>
              <w:right w:w="43" w:type="dxa"/>
            </w:tcMar>
            <w:vAlign w:val="bottom"/>
          </w:tcPr>
          <w:p w14:paraId="0534E33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8FC8A38" w14:textId="77777777" w:rsidR="00B050CE" w:rsidRPr="00CD2772" w:rsidRDefault="00B050CE" w:rsidP="00AE000B">
            <w:pPr>
              <w:jc w:val="right"/>
              <w:rPr>
                <w:sz w:val="21"/>
              </w:rPr>
            </w:pPr>
            <w:r w:rsidRPr="00CD2772">
              <w:rPr>
                <w:sz w:val="21"/>
              </w:rPr>
              <w:t>3 951 000</w:t>
            </w:r>
          </w:p>
        </w:tc>
        <w:tc>
          <w:tcPr>
            <w:tcW w:w="1540" w:type="dxa"/>
            <w:tcBorders>
              <w:top w:val="nil"/>
              <w:left w:val="nil"/>
              <w:bottom w:val="nil"/>
              <w:right w:val="nil"/>
            </w:tcBorders>
            <w:tcMar>
              <w:top w:w="128" w:type="dxa"/>
              <w:left w:w="43" w:type="dxa"/>
              <w:bottom w:w="43" w:type="dxa"/>
              <w:right w:w="43" w:type="dxa"/>
            </w:tcMar>
            <w:vAlign w:val="bottom"/>
          </w:tcPr>
          <w:p w14:paraId="6B4F61C1" w14:textId="77777777" w:rsidR="00B050CE" w:rsidRPr="00CD2772" w:rsidRDefault="00B050CE" w:rsidP="00AE000B">
            <w:pPr>
              <w:jc w:val="right"/>
              <w:rPr>
                <w:sz w:val="21"/>
              </w:rPr>
            </w:pPr>
            <w:r w:rsidRPr="00CD2772">
              <w:rPr>
                <w:sz w:val="21"/>
              </w:rPr>
              <w:t>52 679 018</w:t>
            </w:r>
          </w:p>
        </w:tc>
        <w:tc>
          <w:tcPr>
            <w:tcW w:w="1540" w:type="dxa"/>
            <w:tcBorders>
              <w:top w:val="nil"/>
              <w:left w:val="nil"/>
              <w:bottom w:val="nil"/>
              <w:right w:val="nil"/>
            </w:tcBorders>
            <w:tcMar>
              <w:top w:w="128" w:type="dxa"/>
              <w:left w:w="43" w:type="dxa"/>
              <w:bottom w:w="43" w:type="dxa"/>
              <w:right w:w="43" w:type="dxa"/>
            </w:tcMar>
            <w:vAlign w:val="bottom"/>
          </w:tcPr>
          <w:p w14:paraId="5F661A07" w14:textId="77777777" w:rsidR="00B050CE" w:rsidRPr="00CD2772" w:rsidRDefault="00B050CE" w:rsidP="00AE000B">
            <w:pPr>
              <w:jc w:val="right"/>
              <w:rPr>
                <w:sz w:val="21"/>
              </w:rPr>
            </w:pPr>
            <w:r w:rsidRPr="00CD2772">
              <w:rPr>
                <w:sz w:val="21"/>
              </w:rPr>
              <w:t>23 894 795</w:t>
            </w:r>
          </w:p>
        </w:tc>
        <w:tc>
          <w:tcPr>
            <w:tcW w:w="1540" w:type="dxa"/>
            <w:tcBorders>
              <w:top w:val="nil"/>
              <w:left w:val="nil"/>
              <w:bottom w:val="nil"/>
              <w:right w:val="nil"/>
            </w:tcBorders>
            <w:tcMar>
              <w:top w:w="128" w:type="dxa"/>
              <w:left w:w="43" w:type="dxa"/>
              <w:bottom w:w="43" w:type="dxa"/>
              <w:right w:w="43" w:type="dxa"/>
            </w:tcMar>
            <w:vAlign w:val="bottom"/>
          </w:tcPr>
          <w:p w14:paraId="6B01748D" w14:textId="77777777" w:rsidR="00B050CE" w:rsidRPr="00CD2772" w:rsidRDefault="00B050CE" w:rsidP="00AE000B">
            <w:pPr>
              <w:jc w:val="right"/>
              <w:rPr>
                <w:sz w:val="21"/>
              </w:rPr>
            </w:pPr>
            <w:r w:rsidRPr="00CD2772">
              <w:rPr>
                <w:sz w:val="21"/>
              </w:rPr>
              <w:t>76 573 813</w:t>
            </w:r>
          </w:p>
        </w:tc>
        <w:tc>
          <w:tcPr>
            <w:tcW w:w="1540" w:type="dxa"/>
            <w:tcBorders>
              <w:top w:val="nil"/>
              <w:left w:val="nil"/>
              <w:bottom w:val="nil"/>
              <w:right w:val="nil"/>
            </w:tcBorders>
            <w:tcMar>
              <w:top w:w="128" w:type="dxa"/>
              <w:left w:w="43" w:type="dxa"/>
              <w:bottom w:w="43" w:type="dxa"/>
              <w:right w:w="43" w:type="dxa"/>
            </w:tcMar>
            <w:vAlign w:val="bottom"/>
          </w:tcPr>
          <w:p w14:paraId="31E148A6" w14:textId="77777777" w:rsidR="00B050CE" w:rsidRPr="00CD2772" w:rsidRDefault="00B050CE" w:rsidP="00AE000B">
            <w:pPr>
              <w:jc w:val="right"/>
              <w:rPr>
                <w:sz w:val="21"/>
              </w:rPr>
            </w:pPr>
            <w:r w:rsidRPr="00CD2772">
              <w:rPr>
                <w:sz w:val="21"/>
              </w:rPr>
              <w:t>72 622 813</w:t>
            </w:r>
          </w:p>
        </w:tc>
      </w:tr>
      <w:tr w:rsidR="000908BE" w:rsidRPr="00CD2772" w14:paraId="27FEC7C3"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322117F" w14:textId="77777777" w:rsidR="00B050CE" w:rsidRPr="00CD2772" w:rsidRDefault="00B050CE" w:rsidP="00CD2772">
            <w:pPr>
              <w:rPr>
                <w:sz w:val="21"/>
              </w:rPr>
            </w:pPr>
            <w:r w:rsidRPr="00CD2772">
              <w:rPr>
                <w:sz w:val="21"/>
              </w:rPr>
              <w:t>India</w:t>
            </w:r>
          </w:p>
        </w:tc>
        <w:tc>
          <w:tcPr>
            <w:tcW w:w="1540" w:type="dxa"/>
            <w:tcBorders>
              <w:top w:val="nil"/>
              <w:left w:val="nil"/>
              <w:bottom w:val="nil"/>
              <w:right w:val="nil"/>
            </w:tcBorders>
            <w:tcMar>
              <w:top w:w="128" w:type="dxa"/>
              <w:left w:w="43" w:type="dxa"/>
              <w:bottom w:w="43" w:type="dxa"/>
              <w:right w:w="43" w:type="dxa"/>
            </w:tcMar>
            <w:vAlign w:val="bottom"/>
          </w:tcPr>
          <w:p w14:paraId="0D060B3C" w14:textId="77777777" w:rsidR="00B050CE" w:rsidRPr="00CD2772" w:rsidRDefault="00B050CE" w:rsidP="00AE000B">
            <w:pPr>
              <w:jc w:val="right"/>
              <w:rPr>
                <w:sz w:val="21"/>
              </w:rPr>
            </w:pPr>
            <w:r w:rsidRPr="00CD2772">
              <w:rPr>
                <w:sz w:val="21"/>
              </w:rPr>
              <w:t>3 186 000</w:t>
            </w:r>
          </w:p>
        </w:tc>
        <w:tc>
          <w:tcPr>
            <w:tcW w:w="1540" w:type="dxa"/>
            <w:tcBorders>
              <w:top w:val="nil"/>
              <w:left w:val="nil"/>
              <w:bottom w:val="nil"/>
              <w:right w:val="nil"/>
            </w:tcBorders>
            <w:tcMar>
              <w:top w:w="128" w:type="dxa"/>
              <w:left w:w="43" w:type="dxa"/>
              <w:bottom w:w="43" w:type="dxa"/>
              <w:right w:w="43" w:type="dxa"/>
            </w:tcMar>
            <w:vAlign w:val="bottom"/>
          </w:tcPr>
          <w:p w14:paraId="3BE9A4F6" w14:textId="77777777" w:rsidR="00B050CE" w:rsidRPr="00CD2772" w:rsidRDefault="00B050CE" w:rsidP="00AE000B">
            <w:pPr>
              <w:jc w:val="right"/>
              <w:rPr>
                <w:sz w:val="21"/>
              </w:rPr>
            </w:pPr>
            <w:r w:rsidRPr="00CD2772">
              <w:rPr>
                <w:sz w:val="21"/>
              </w:rPr>
              <w:t>90 279 000</w:t>
            </w:r>
          </w:p>
        </w:tc>
        <w:tc>
          <w:tcPr>
            <w:tcW w:w="1540" w:type="dxa"/>
            <w:tcBorders>
              <w:top w:val="nil"/>
              <w:left w:val="nil"/>
              <w:bottom w:val="nil"/>
              <w:right w:val="nil"/>
            </w:tcBorders>
            <w:tcMar>
              <w:top w:w="128" w:type="dxa"/>
              <w:left w:w="43" w:type="dxa"/>
              <w:bottom w:w="43" w:type="dxa"/>
              <w:right w:w="43" w:type="dxa"/>
            </w:tcMar>
            <w:vAlign w:val="bottom"/>
          </w:tcPr>
          <w:p w14:paraId="0D6A32A2" w14:textId="77777777" w:rsidR="00B050CE" w:rsidRPr="00CD2772" w:rsidRDefault="00B050CE" w:rsidP="00AE000B">
            <w:pPr>
              <w:jc w:val="right"/>
              <w:rPr>
                <w:sz w:val="21"/>
              </w:rPr>
            </w:pPr>
            <w:r w:rsidRPr="00CD2772">
              <w:rPr>
                <w:sz w:val="21"/>
              </w:rPr>
              <w:t>93 465 000</w:t>
            </w:r>
          </w:p>
        </w:tc>
        <w:tc>
          <w:tcPr>
            <w:tcW w:w="1540" w:type="dxa"/>
            <w:tcBorders>
              <w:top w:val="nil"/>
              <w:left w:val="nil"/>
              <w:bottom w:val="nil"/>
              <w:right w:val="nil"/>
            </w:tcBorders>
            <w:tcMar>
              <w:top w:w="128" w:type="dxa"/>
              <w:left w:w="43" w:type="dxa"/>
              <w:bottom w:w="43" w:type="dxa"/>
              <w:right w:w="43" w:type="dxa"/>
            </w:tcMar>
            <w:vAlign w:val="bottom"/>
          </w:tcPr>
          <w:p w14:paraId="3E252C58"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3230E5A" w14:textId="77777777" w:rsidR="00B050CE" w:rsidRPr="00CD2772" w:rsidRDefault="00B050CE" w:rsidP="00AE000B">
            <w:pPr>
              <w:jc w:val="right"/>
              <w:rPr>
                <w:sz w:val="21"/>
              </w:rPr>
            </w:pPr>
            <w:r w:rsidRPr="00CD2772">
              <w:rPr>
                <w:sz w:val="21"/>
              </w:rPr>
              <w:t>12 919 824</w:t>
            </w:r>
          </w:p>
        </w:tc>
        <w:tc>
          <w:tcPr>
            <w:tcW w:w="1540" w:type="dxa"/>
            <w:tcBorders>
              <w:top w:val="nil"/>
              <w:left w:val="nil"/>
              <w:bottom w:val="nil"/>
              <w:right w:val="nil"/>
            </w:tcBorders>
            <w:tcMar>
              <w:top w:w="128" w:type="dxa"/>
              <w:left w:w="43" w:type="dxa"/>
              <w:bottom w:w="43" w:type="dxa"/>
              <w:right w:w="43" w:type="dxa"/>
            </w:tcMar>
            <w:vAlign w:val="bottom"/>
          </w:tcPr>
          <w:p w14:paraId="62EA5920" w14:textId="77777777" w:rsidR="00B050CE" w:rsidRPr="00CD2772" w:rsidRDefault="00B050CE" w:rsidP="00AE000B">
            <w:pPr>
              <w:jc w:val="right"/>
              <w:rPr>
                <w:sz w:val="21"/>
              </w:rPr>
            </w:pPr>
            <w:r w:rsidRPr="00CD2772">
              <w:rPr>
                <w:sz w:val="21"/>
              </w:rPr>
              <w:t>12 919 824</w:t>
            </w:r>
          </w:p>
        </w:tc>
        <w:tc>
          <w:tcPr>
            <w:tcW w:w="1540" w:type="dxa"/>
            <w:tcBorders>
              <w:top w:val="nil"/>
              <w:left w:val="nil"/>
              <w:bottom w:val="nil"/>
              <w:right w:val="nil"/>
            </w:tcBorders>
            <w:tcMar>
              <w:top w:w="128" w:type="dxa"/>
              <w:left w:w="43" w:type="dxa"/>
              <w:bottom w:w="43" w:type="dxa"/>
              <w:right w:w="43" w:type="dxa"/>
            </w:tcMar>
            <w:vAlign w:val="bottom"/>
          </w:tcPr>
          <w:p w14:paraId="536A16F0" w14:textId="77777777" w:rsidR="00B050CE" w:rsidRPr="00CD2772" w:rsidRDefault="00B050CE" w:rsidP="00AE000B">
            <w:pPr>
              <w:jc w:val="right"/>
              <w:rPr>
                <w:sz w:val="21"/>
              </w:rPr>
            </w:pPr>
            <w:r w:rsidRPr="00CD2772">
              <w:rPr>
                <w:sz w:val="21"/>
              </w:rPr>
              <w:t>-80 545 176</w:t>
            </w:r>
          </w:p>
        </w:tc>
      </w:tr>
      <w:tr w:rsidR="000908BE" w:rsidRPr="00CD2772" w14:paraId="23BA1922"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4423DC2" w14:textId="77777777" w:rsidR="00B050CE" w:rsidRPr="00CD2772" w:rsidRDefault="00B050CE" w:rsidP="00CD2772">
            <w:pPr>
              <w:rPr>
                <w:sz w:val="21"/>
              </w:rPr>
            </w:pPr>
            <w:r w:rsidRPr="00CD2772">
              <w:rPr>
                <w:sz w:val="21"/>
              </w:rPr>
              <w:t>Indonesia</w:t>
            </w:r>
          </w:p>
        </w:tc>
        <w:tc>
          <w:tcPr>
            <w:tcW w:w="1540" w:type="dxa"/>
            <w:tcBorders>
              <w:top w:val="nil"/>
              <w:left w:val="nil"/>
              <w:bottom w:val="nil"/>
              <w:right w:val="nil"/>
            </w:tcBorders>
            <w:tcMar>
              <w:top w:w="128" w:type="dxa"/>
              <w:left w:w="43" w:type="dxa"/>
              <w:bottom w:w="43" w:type="dxa"/>
              <w:right w:w="43" w:type="dxa"/>
            </w:tcMar>
            <w:vAlign w:val="bottom"/>
          </w:tcPr>
          <w:p w14:paraId="2C4824FA" w14:textId="77777777" w:rsidR="00B050CE" w:rsidRPr="00CD2772" w:rsidRDefault="00B050CE" w:rsidP="00AE000B">
            <w:pPr>
              <w:jc w:val="right"/>
              <w:rPr>
                <w:sz w:val="21"/>
              </w:rPr>
            </w:pPr>
            <w:r w:rsidRPr="00CD2772">
              <w:rPr>
                <w:sz w:val="21"/>
              </w:rPr>
              <w:t>6 405 000</w:t>
            </w:r>
          </w:p>
        </w:tc>
        <w:tc>
          <w:tcPr>
            <w:tcW w:w="1540" w:type="dxa"/>
            <w:tcBorders>
              <w:top w:val="nil"/>
              <w:left w:val="nil"/>
              <w:bottom w:val="nil"/>
              <w:right w:val="nil"/>
            </w:tcBorders>
            <w:tcMar>
              <w:top w:w="128" w:type="dxa"/>
              <w:left w:w="43" w:type="dxa"/>
              <w:bottom w:w="43" w:type="dxa"/>
              <w:right w:w="43" w:type="dxa"/>
            </w:tcMar>
            <w:vAlign w:val="bottom"/>
          </w:tcPr>
          <w:p w14:paraId="66BF5B1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615899E" w14:textId="77777777" w:rsidR="00B050CE" w:rsidRPr="00CD2772" w:rsidRDefault="00B050CE" w:rsidP="00AE000B">
            <w:pPr>
              <w:jc w:val="right"/>
              <w:rPr>
                <w:sz w:val="21"/>
              </w:rPr>
            </w:pPr>
            <w:r w:rsidRPr="00CD2772">
              <w:rPr>
                <w:sz w:val="21"/>
              </w:rPr>
              <w:t>6 405 000</w:t>
            </w:r>
          </w:p>
        </w:tc>
        <w:tc>
          <w:tcPr>
            <w:tcW w:w="1540" w:type="dxa"/>
            <w:tcBorders>
              <w:top w:val="nil"/>
              <w:left w:val="nil"/>
              <w:bottom w:val="nil"/>
              <w:right w:val="nil"/>
            </w:tcBorders>
            <w:tcMar>
              <w:top w:w="128" w:type="dxa"/>
              <w:left w:w="43" w:type="dxa"/>
              <w:bottom w:w="43" w:type="dxa"/>
              <w:right w:w="43" w:type="dxa"/>
            </w:tcMar>
            <w:vAlign w:val="bottom"/>
          </w:tcPr>
          <w:p w14:paraId="134D6890" w14:textId="77777777" w:rsidR="00B050CE" w:rsidRPr="00CD2772" w:rsidRDefault="00B050CE" w:rsidP="00AE000B">
            <w:pPr>
              <w:jc w:val="right"/>
              <w:rPr>
                <w:sz w:val="21"/>
              </w:rPr>
            </w:pPr>
            <w:r w:rsidRPr="00CD2772">
              <w:rPr>
                <w:sz w:val="21"/>
              </w:rPr>
              <w:t>10 312 688</w:t>
            </w:r>
          </w:p>
        </w:tc>
        <w:tc>
          <w:tcPr>
            <w:tcW w:w="1540" w:type="dxa"/>
            <w:tcBorders>
              <w:top w:val="nil"/>
              <w:left w:val="nil"/>
              <w:bottom w:val="nil"/>
              <w:right w:val="nil"/>
            </w:tcBorders>
            <w:tcMar>
              <w:top w:w="128" w:type="dxa"/>
              <w:left w:w="43" w:type="dxa"/>
              <w:bottom w:w="43" w:type="dxa"/>
              <w:right w:w="43" w:type="dxa"/>
            </w:tcMar>
            <w:vAlign w:val="bottom"/>
          </w:tcPr>
          <w:p w14:paraId="1BB120F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7549CC70" w14:textId="77777777" w:rsidR="00B050CE" w:rsidRPr="00CD2772" w:rsidRDefault="00B050CE" w:rsidP="00AE000B">
            <w:pPr>
              <w:jc w:val="right"/>
              <w:rPr>
                <w:sz w:val="21"/>
              </w:rPr>
            </w:pPr>
            <w:r w:rsidRPr="00CD2772">
              <w:rPr>
                <w:sz w:val="21"/>
              </w:rPr>
              <w:t>10 312 688</w:t>
            </w:r>
          </w:p>
        </w:tc>
        <w:tc>
          <w:tcPr>
            <w:tcW w:w="1540" w:type="dxa"/>
            <w:tcBorders>
              <w:top w:val="nil"/>
              <w:left w:val="nil"/>
              <w:bottom w:val="nil"/>
              <w:right w:val="nil"/>
            </w:tcBorders>
            <w:tcMar>
              <w:top w:w="128" w:type="dxa"/>
              <w:left w:w="43" w:type="dxa"/>
              <w:bottom w:w="43" w:type="dxa"/>
              <w:right w:w="43" w:type="dxa"/>
            </w:tcMar>
            <w:vAlign w:val="bottom"/>
          </w:tcPr>
          <w:p w14:paraId="2B34CD70" w14:textId="77777777" w:rsidR="00B050CE" w:rsidRPr="00CD2772" w:rsidRDefault="00B050CE" w:rsidP="00AE000B">
            <w:pPr>
              <w:jc w:val="right"/>
              <w:rPr>
                <w:sz w:val="21"/>
              </w:rPr>
            </w:pPr>
            <w:r w:rsidRPr="00CD2772">
              <w:rPr>
                <w:sz w:val="21"/>
              </w:rPr>
              <w:t>3 907 688</w:t>
            </w:r>
          </w:p>
        </w:tc>
      </w:tr>
      <w:tr w:rsidR="000908BE" w:rsidRPr="00CD2772" w14:paraId="07E95E62"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3562DFDB" w14:textId="77777777" w:rsidR="00B050CE" w:rsidRPr="00CD2772" w:rsidRDefault="00B050CE" w:rsidP="00CD2772">
            <w:pPr>
              <w:rPr>
                <w:sz w:val="21"/>
              </w:rPr>
            </w:pPr>
            <w:r w:rsidRPr="00CD2772">
              <w:rPr>
                <w:sz w:val="21"/>
              </w:rPr>
              <w:t>Irak</w:t>
            </w:r>
            <w:r w:rsidRPr="00CD2772">
              <w:rPr>
                <w:rStyle w:val="skrift-hevet"/>
                <w:sz w:val="21"/>
              </w:rPr>
              <w:t>3</w:t>
            </w:r>
          </w:p>
        </w:tc>
        <w:tc>
          <w:tcPr>
            <w:tcW w:w="1540" w:type="dxa"/>
            <w:tcBorders>
              <w:top w:val="nil"/>
              <w:left w:val="nil"/>
              <w:bottom w:val="nil"/>
              <w:right w:val="nil"/>
            </w:tcBorders>
            <w:tcMar>
              <w:top w:w="128" w:type="dxa"/>
              <w:left w:w="43" w:type="dxa"/>
              <w:bottom w:w="43" w:type="dxa"/>
              <w:right w:w="43" w:type="dxa"/>
            </w:tcMar>
            <w:vAlign w:val="bottom"/>
          </w:tcPr>
          <w:p w14:paraId="2D32985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90C36C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49D2D1B"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CD837FC"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DE8637C" w14:textId="77777777" w:rsidR="00B050CE" w:rsidRPr="00CD2772" w:rsidRDefault="00B050CE" w:rsidP="00AE000B">
            <w:pPr>
              <w:jc w:val="right"/>
              <w:rPr>
                <w:sz w:val="21"/>
              </w:rPr>
            </w:pPr>
            <w:r w:rsidRPr="00CD2772">
              <w:rPr>
                <w:sz w:val="21"/>
              </w:rPr>
              <w:t>150 000</w:t>
            </w:r>
          </w:p>
        </w:tc>
        <w:tc>
          <w:tcPr>
            <w:tcW w:w="1540" w:type="dxa"/>
            <w:tcBorders>
              <w:top w:val="nil"/>
              <w:left w:val="nil"/>
              <w:bottom w:val="nil"/>
              <w:right w:val="nil"/>
            </w:tcBorders>
            <w:tcMar>
              <w:top w:w="128" w:type="dxa"/>
              <w:left w:w="43" w:type="dxa"/>
              <w:bottom w:w="43" w:type="dxa"/>
              <w:right w:w="43" w:type="dxa"/>
            </w:tcMar>
            <w:vAlign w:val="bottom"/>
          </w:tcPr>
          <w:p w14:paraId="373D7AF1" w14:textId="77777777" w:rsidR="00B050CE" w:rsidRPr="00CD2772" w:rsidRDefault="00B050CE" w:rsidP="00AE000B">
            <w:pPr>
              <w:jc w:val="right"/>
              <w:rPr>
                <w:sz w:val="21"/>
              </w:rPr>
            </w:pPr>
            <w:r w:rsidRPr="00CD2772">
              <w:rPr>
                <w:sz w:val="21"/>
              </w:rPr>
              <w:t>150 000</w:t>
            </w:r>
          </w:p>
        </w:tc>
        <w:tc>
          <w:tcPr>
            <w:tcW w:w="1540" w:type="dxa"/>
            <w:tcBorders>
              <w:top w:val="nil"/>
              <w:left w:val="nil"/>
              <w:bottom w:val="nil"/>
              <w:right w:val="nil"/>
            </w:tcBorders>
            <w:tcMar>
              <w:top w:w="128" w:type="dxa"/>
              <w:left w:w="43" w:type="dxa"/>
              <w:bottom w:w="43" w:type="dxa"/>
              <w:right w:w="43" w:type="dxa"/>
            </w:tcMar>
            <w:vAlign w:val="bottom"/>
          </w:tcPr>
          <w:p w14:paraId="4CA242CC" w14:textId="77777777" w:rsidR="00B050CE" w:rsidRPr="00CD2772" w:rsidRDefault="00B050CE" w:rsidP="00AE000B">
            <w:pPr>
              <w:jc w:val="right"/>
              <w:rPr>
                <w:sz w:val="21"/>
              </w:rPr>
            </w:pPr>
            <w:r w:rsidRPr="00CD2772">
              <w:rPr>
                <w:sz w:val="21"/>
              </w:rPr>
              <w:t>150 000</w:t>
            </w:r>
          </w:p>
        </w:tc>
      </w:tr>
      <w:tr w:rsidR="000908BE" w:rsidRPr="00CD2772" w14:paraId="79D8670C"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1ED69A03" w14:textId="77777777" w:rsidR="00B050CE" w:rsidRPr="00CD2772" w:rsidRDefault="00B050CE" w:rsidP="00CD2772">
            <w:pPr>
              <w:rPr>
                <w:sz w:val="21"/>
              </w:rPr>
            </w:pPr>
            <w:r w:rsidRPr="00CD2772">
              <w:rPr>
                <w:sz w:val="21"/>
              </w:rPr>
              <w:t>Irland</w:t>
            </w:r>
          </w:p>
        </w:tc>
        <w:tc>
          <w:tcPr>
            <w:tcW w:w="1540" w:type="dxa"/>
            <w:tcBorders>
              <w:top w:val="nil"/>
              <w:left w:val="nil"/>
              <w:bottom w:val="nil"/>
              <w:right w:val="nil"/>
            </w:tcBorders>
            <w:tcMar>
              <w:top w:w="128" w:type="dxa"/>
              <w:left w:w="43" w:type="dxa"/>
              <w:bottom w:w="43" w:type="dxa"/>
              <w:right w:w="43" w:type="dxa"/>
            </w:tcMar>
            <w:vAlign w:val="bottom"/>
          </w:tcPr>
          <w:p w14:paraId="29DF38B6" w14:textId="77777777" w:rsidR="00B050CE" w:rsidRPr="00CD2772" w:rsidRDefault="00B050CE" w:rsidP="00AE000B">
            <w:pPr>
              <w:jc w:val="right"/>
              <w:rPr>
                <w:sz w:val="21"/>
              </w:rPr>
            </w:pPr>
            <w:r w:rsidRPr="00CD2772">
              <w:rPr>
                <w:sz w:val="21"/>
              </w:rPr>
              <w:t>22 554 000</w:t>
            </w:r>
          </w:p>
        </w:tc>
        <w:tc>
          <w:tcPr>
            <w:tcW w:w="1540" w:type="dxa"/>
            <w:tcBorders>
              <w:top w:val="nil"/>
              <w:left w:val="nil"/>
              <w:bottom w:val="nil"/>
              <w:right w:val="nil"/>
            </w:tcBorders>
            <w:tcMar>
              <w:top w:w="128" w:type="dxa"/>
              <w:left w:w="43" w:type="dxa"/>
              <w:bottom w:w="43" w:type="dxa"/>
              <w:right w:w="43" w:type="dxa"/>
            </w:tcMar>
            <w:vAlign w:val="bottom"/>
          </w:tcPr>
          <w:p w14:paraId="738F6CDD"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05056D0" w14:textId="77777777" w:rsidR="00B050CE" w:rsidRPr="00CD2772" w:rsidRDefault="00B050CE" w:rsidP="00AE000B">
            <w:pPr>
              <w:jc w:val="right"/>
              <w:rPr>
                <w:sz w:val="21"/>
              </w:rPr>
            </w:pPr>
            <w:r w:rsidRPr="00CD2772">
              <w:rPr>
                <w:sz w:val="21"/>
              </w:rPr>
              <w:t>22 554 000</w:t>
            </w:r>
          </w:p>
        </w:tc>
        <w:tc>
          <w:tcPr>
            <w:tcW w:w="1540" w:type="dxa"/>
            <w:tcBorders>
              <w:top w:val="nil"/>
              <w:left w:val="nil"/>
              <w:bottom w:val="nil"/>
              <w:right w:val="nil"/>
            </w:tcBorders>
            <w:tcMar>
              <w:top w:w="128" w:type="dxa"/>
              <w:left w:w="43" w:type="dxa"/>
              <w:bottom w:w="43" w:type="dxa"/>
              <w:right w:w="43" w:type="dxa"/>
            </w:tcMar>
            <w:vAlign w:val="bottom"/>
          </w:tcPr>
          <w:p w14:paraId="051F6593" w14:textId="77777777" w:rsidR="00B050CE" w:rsidRPr="00CD2772" w:rsidRDefault="00B050CE" w:rsidP="00AE000B">
            <w:pPr>
              <w:jc w:val="right"/>
              <w:rPr>
                <w:sz w:val="21"/>
              </w:rPr>
            </w:pPr>
            <w:r w:rsidRPr="00CD2772">
              <w:rPr>
                <w:sz w:val="21"/>
              </w:rPr>
              <w:t>25 937 697</w:t>
            </w:r>
          </w:p>
        </w:tc>
        <w:tc>
          <w:tcPr>
            <w:tcW w:w="1540" w:type="dxa"/>
            <w:tcBorders>
              <w:top w:val="nil"/>
              <w:left w:val="nil"/>
              <w:bottom w:val="nil"/>
              <w:right w:val="nil"/>
            </w:tcBorders>
            <w:tcMar>
              <w:top w:w="128" w:type="dxa"/>
              <w:left w:w="43" w:type="dxa"/>
              <w:bottom w:w="43" w:type="dxa"/>
              <w:right w:w="43" w:type="dxa"/>
            </w:tcMar>
            <w:vAlign w:val="bottom"/>
          </w:tcPr>
          <w:p w14:paraId="20885D1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2A6921E4" w14:textId="77777777" w:rsidR="00B050CE" w:rsidRPr="00CD2772" w:rsidRDefault="00B050CE" w:rsidP="00AE000B">
            <w:pPr>
              <w:jc w:val="right"/>
              <w:rPr>
                <w:sz w:val="21"/>
              </w:rPr>
            </w:pPr>
            <w:r w:rsidRPr="00CD2772">
              <w:rPr>
                <w:sz w:val="21"/>
              </w:rPr>
              <w:t>25 937 697</w:t>
            </w:r>
          </w:p>
        </w:tc>
        <w:tc>
          <w:tcPr>
            <w:tcW w:w="1540" w:type="dxa"/>
            <w:tcBorders>
              <w:top w:val="nil"/>
              <w:left w:val="nil"/>
              <w:bottom w:val="nil"/>
              <w:right w:val="nil"/>
            </w:tcBorders>
            <w:tcMar>
              <w:top w:w="128" w:type="dxa"/>
              <w:left w:w="43" w:type="dxa"/>
              <w:bottom w:w="43" w:type="dxa"/>
              <w:right w:w="43" w:type="dxa"/>
            </w:tcMar>
            <w:vAlign w:val="bottom"/>
          </w:tcPr>
          <w:p w14:paraId="1E45E113" w14:textId="77777777" w:rsidR="00B050CE" w:rsidRPr="00CD2772" w:rsidRDefault="00B050CE" w:rsidP="00AE000B">
            <w:pPr>
              <w:jc w:val="right"/>
              <w:rPr>
                <w:sz w:val="21"/>
              </w:rPr>
            </w:pPr>
            <w:r w:rsidRPr="00CD2772">
              <w:rPr>
                <w:sz w:val="21"/>
              </w:rPr>
              <w:t>3 383 697</w:t>
            </w:r>
          </w:p>
        </w:tc>
      </w:tr>
      <w:tr w:rsidR="000908BE" w:rsidRPr="00CD2772" w14:paraId="6A6B274D"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DF62CB2" w14:textId="77777777" w:rsidR="00B050CE" w:rsidRPr="00CD2772" w:rsidRDefault="00B050CE" w:rsidP="00CD2772">
            <w:pPr>
              <w:rPr>
                <w:sz w:val="21"/>
              </w:rPr>
            </w:pPr>
            <w:r w:rsidRPr="00CD2772">
              <w:rPr>
                <w:sz w:val="21"/>
              </w:rPr>
              <w:t>Island</w:t>
            </w:r>
          </w:p>
        </w:tc>
        <w:tc>
          <w:tcPr>
            <w:tcW w:w="1540" w:type="dxa"/>
            <w:tcBorders>
              <w:top w:val="nil"/>
              <w:left w:val="nil"/>
              <w:bottom w:val="nil"/>
              <w:right w:val="nil"/>
            </w:tcBorders>
            <w:tcMar>
              <w:top w:w="128" w:type="dxa"/>
              <w:left w:w="43" w:type="dxa"/>
              <w:bottom w:w="43" w:type="dxa"/>
              <w:right w:w="43" w:type="dxa"/>
            </w:tcMar>
            <w:vAlign w:val="bottom"/>
          </w:tcPr>
          <w:p w14:paraId="681D93E2" w14:textId="77777777" w:rsidR="00B050CE" w:rsidRPr="00CD2772" w:rsidRDefault="00B050CE" w:rsidP="00AE000B">
            <w:pPr>
              <w:jc w:val="right"/>
              <w:rPr>
                <w:sz w:val="21"/>
              </w:rPr>
            </w:pPr>
            <w:r w:rsidRPr="00CD2772">
              <w:rPr>
                <w:sz w:val="21"/>
              </w:rPr>
              <w:t>982 000</w:t>
            </w:r>
          </w:p>
        </w:tc>
        <w:tc>
          <w:tcPr>
            <w:tcW w:w="1540" w:type="dxa"/>
            <w:tcBorders>
              <w:top w:val="nil"/>
              <w:left w:val="nil"/>
              <w:bottom w:val="nil"/>
              <w:right w:val="nil"/>
            </w:tcBorders>
            <w:tcMar>
              <w:top w:w="128" w:type="dxa"/>
              <w:left w:w="43" w:type="dxa"/>
              <w:bottom w:w="43" w:type="dxa"/>
              <w:right w:w="43" w:type="dxa"/>
            </w:tcMar>
            <w:vAlign w:val="bottom"/>
          </w:tcPr>
          <w:p w14:paraId="51BF429B" w14:textId="77777777" w:rsidR="00B050CE" w:rsidRPr="00CD2772" w:rsidRDefault="00B050CE" w:rsidP="00AE000B">
            <w:pPr>
              <w:jc w:val="right"/>
              <w:rPr>
                <w:sz w:val="21"/>
              </w:rPr>
            </w:pPr>
            <w:r w:rsidRPr="00CD2772">
              <w:rPr>
                <w:sz w:val="21"/>
              </w:rPr>
              <w:t>925 000</w:t>
            </w:r>
          </w:p>
        </w:tc>
        <w:tc>
          <w:tcPr>
            <w:tcW w:w="1540" w:type="dxa"/>
            <w:tcBorders>
              <w:top w:val="nil"/>
              <w:left w:val="nil"/>
              <w:bottom w:val="nil"/>
              <w:right w:val="nil"/>
            </w:tcBorders>
            <w:tcMar>
              <w:top w:w="128" w:type="dxa"/>
              <w:left w:w="43" w:type="dxa"/>
              <w:bottom w:w="43" w:type="dxa"/>
              <w:right w:w="43" w:type="dxa"/>
            </w:tcMar>
            <w:vAlign w:val="bottom"/>
          </w:tcPr>
          <w:p w14:paraId="316B17AA" w14:textId="77777777" w:rsidR="00B050CE" w:rsidRPr="00CD2772" w:rsidRDefault="00B050CE" w:rsidP="00AE000B">
            <w:pPr>
              <w:jc w:val="right"/>
              <w:rPr>
                <w:sz w:val="21"/>
              </w:rPr>
            </w:pPr>
            <w:r w:rsidRPr="00CD2772">
              <w:rPr>
                <w:sz w:val="21"/>
              </w:rPr>
              <w:t>1 907 000</w:t>
            </w:r>
          </w:p>
        </w:tc>
        <w:tc>
          <w:tcPr>
            <w:tcW w:w="1540" w:type="dxa"/>
            <w:tcBorders>
              <w:top w:val="nil"/>
              <w:left w:val="nil"/>
              <w:bottom w:val="nil"/>
              <w:right w:val="nil"/>
            </w:tcBorders>
            <w:tcMar>
              <w:top w:w="128" w:type="dxa"/>
              <w:left w:w="43" w:type="dxa"/>
              <w:bottom w:w="43" w:type="dxa"/>
              <w:right w:w="43" w:type="dxa"/>
            </w:tcMar>
            <w:vAlign w:val="bottom"/>
          </w:tcPr>
          <w:p w14:paraId="7477A90D" w14:textId="77777777" w:rsidR="00B050CE" w:rsidRPr="00CD2772" w:rsidRDefault="00B050CE" w:rsidP="00AE000B">
            <w:pPr>
              <w:jc w:val="right"/>
              <w:rPr>
                <w:sz w:val="21"/>
              </w:rPr>
            </w:pPr>
            <w:r w:rsidRPr="00CD2772">
              <w:rPr>
                <w:sz w:val="21"/>
              </w:rPr>
              <w:t>551 502</w:t>
            </w:r>
          </w:p>
        </w:tc>
        <w:tc>
          <w:tcPr>
            <w:tcW w:w="1540" w:type="dxa"/>
            <w:tcBorders>
              <w:top w:val="nil"/>
              <w:left w:val="nil"/>
              <w:bottom w:val="nil"/>
              <w:right w:val="nil"/>
            </w:tcBorders>
            <w:tcMar>
              <w:top w:w="128" w:type="dxa"/>
              <w:left w:w="43" w:type="dxa"/>
              <w:bottom w:w="43" w:type="dxa"/>
              <w:right w:w="43" w:type="dxa"/>
            </w:tcMar>
            <w:vAlign w:val="bottom"/>
          </w:tcPr>
          <w:p w14:paraId="2D9D3ED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47FFC19" w14:textId="77777777" w:rsidR="00B050CE" w:rsidRPr="00CD2772" w:rsidRDefault="00B050CE" w:rsidP="00AE000B">
            <w:pPr>
              <w:jc w:val="right"/>
              <w:rPr>
                <w:sz w:val="21"/>
              </w:rPr>
            </w:pPr>
            <w:r w:rsidRPr="00CD2772">
              <w:rPr>
                <w:sz w:val="21"/>
              </w:rPr>
              <w:t>551 502</w:t>
            </w:r>
          </w:p>
        </w:tc>
        <w:tc>
          <w:tcPr>
            <w:tcW w:w="1540" w:type="dxa"/>
            <w:tcBorders>
              <w:top w:val="nil"/>
              <w:left w:val="nil"/>
              <w:bottom w:val="nil"/>
              <w:right w:val="nil"/>
            </w:tcBorders>
            <w:tcMar>
              <w:top w:w="128" w:type="dxa"/>
              <w:left w:w="43" w:type="dxa"/>
              <w:bottom w:w="43" w:type="dxa"/>
              <w:right w:w="43" w:type="dxa"/>
            </w:tcMar>
            <w:vAlign w:val="bottom"/>
          </w:tcPr>
          <w:p w14:paraId="3CF6FD96" w14:textId="77777777" w:rsidR="00B050CE" w:rsidRPr="00CD2772" w:rsidRDefault="00B050CE" w:rsidP="00AE000B">
            <w:pPr>
              <w:jc w:val="right"/>
              <w:rPr>
                <w:sz w:val="21"/>
              </w:rPr>
            </w:pPr>
            <w:r w:rsidRPr="00CD2772">
              <w:rPr>
                <w:sz w:val="21"/>
              </w:rPr>
              <w:t>-1 355 498</w:t>
            </w:r>
          </w:p>
        </w:tc>
      </w:tr>
      <w:tr w:rsidR="000908BE" w:rsidRPr="00CD2772" w14:paraId="3883A2A6"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BCF9D93" w14:textId="77777777" w:rsidR="00B050CE" w:rsidRPr="00CD2772" w:rsidRDefault="00B050CE" w:rsidP="00CD2772">
            <w:pPr>
              <w:rPr>
                <w:sz w:val="21"/>
              </w:rPr>
            </w:pPr>
            <w:r w:rsidRPr="00CD2772">
              <w:rPr>
                <w:sz w:val="21"/>
              </w:rPr>
              <w:t>Italia</w:t>
            </w:r>
          </w:p>
        </w:tc>
        <w:tc>
          <w:tcPr>
            <w:tcW w:w="1540" w:type="dxa"/>
            <w:tcBorders>
              <w:top w:val="nil"/>
              <w:left w:val="nil"/>
              <w:bottom w:val="nil"/>
              <w:right w:val="nil"/>
            </w:tcBorders>
            <w:tcMar>
              <w:top w:w="128" w:type="dxa"/>
              <w:left w:w="43" w:type="dxa"/>
              <w:bottom w:w="43" w:type="dxa"/>
              <w:right w:w="43" w:type="dxa"/>
            </w:tcMar>
            <w:vAlign w:val="bottom"/>
          </w:tcPr>
          <w:p w14:paraId="56DCD9C2" w14:textId="77777777" w:rsidR="00B050CE" w:rsidRPr="00CD2772" w:rsidRDefault="00B050CE" w:rsidP="00AE000B">
            <w:pPr>
              <w:jc w:val="right"/>
              <w:rPr>
                <w:sz w:val="21"/>
              </w:rPr>
            </w:pPr>
            <w:r w:rsidRPr="00CD2772">
              <w:rPr>
                <w:sz w:val="21"/>
              </w:rPr>
              <w:t>42 566 000</w:t>
            </w:r>
          </w:p>
        </w:tc>
        <w:tc>
          <w:tcPr>
            <w:tcW w:w="1540" w:type="dxa"/>
            <w:tcBorders>
              <w:top w:val="nil"/>
              <w:left w:val="nil"/>
              <w:bottom w:val="nil"/>
              <w:right w:val="nil"/>
            </w:tcBorders>
            <w:tcMar>
              <w:top w:w="128" w:type="dxa"/>
              <w:left w:w="43" w:type="dxa"/>
              <w:bottom w:w="43" w:type="dxa"/>
              <w:right w:w="43" w:type="dxa"/>
            </w:tcMar>
            <w:vAlign w:val="bottom"/>
          </w:tcPr>
          <w:p w14:paraId="719ABAA5" w14:textId="77777777" w:rsidR="00B050CE" w:rsidRPr="00CD2772" w:rsidRDefault="00B050CE" w:rsidP="00AE000B">
            <w:pPr>
              <w:jc w:val="right"/>
              <w:rPr>
                <w:sz w:val="21"/>
              </w:rPr>
            </w:pPr>
            <w:r w:rsidRPr="00CD2772">
              <w:rPr>
                <w:sz w:val="21"/>
              </w:rPr>
              <w:t>11 002 000</w:t>
            </w:r>
          </w:p>
        </w:tc>
        <w:tc>
          <w:tcPr>
            <w:tcW w:w="1540" w:type="dxa"/>
            <w:tcBorders>
              <w:top w:val="nil"/>
              <w:left w:val="nil"/>
              <w:bottom w:val="nil"/>
              <w:right w:val="nil"/>
            </w:tcBorders>
            <w:tcMar>
              <w:top w:w="128" w:type="dxa"/>
              <w:left w:w="43" w:type="dxa"/>
              <w:bottom w:w="43" w:type="dxa"/>
              <w:right w:w="43" w:type="dxa"/>
            </w:tcMar>
            <w:vAlign w:val="bottom"/>
          </w:tcPr>
          <w:p w14:paraId="57F73D9B" w14:textId="77777777" w:rsidR="00B050CE" w:rsidRPr="00CD2772" w:rsidRDefault="00B050CE" w:rsidP="00AE000B">
            <w:pPr>
              <w:jc w:val="right"/>
              <w:rPr>
                <w:sz w:val="21"/>
              </w:rPr>
            </w:pPr>
            <w:r w:rsidRPr="00CD2772">
              <w:rPr>
                <w:sz w:val="21"/>
              </w:rPr>
              <w:t>53 568 000</w:t>
            </w:r>
          </w:p>
        </w:tc>
        <w:tc>
          <w:tcPr>
            <w:tcW w:w="1540" w:type="dxa"/>
            <w:tcBorders>
              <w:top w:val="nil"/>
              <w:left w:val="nil"/>
              <w:bottom w:val="nil"/>
              <w:right w:val="nil"/>
            </w:tcBorders>
            <w:tcMar>
              <w:top w:w="128" w:type="dxa"/>
              <w:left w:w="43" w:type="dxa"/>
              <w:bottom w:w="43" w:type="dxa"/>
              <w:right w:w="43" w:type="dxa"/>
            </w:tcMar>
            <w:vAlign w:val="bottom"/>
          </w:tcPr>
          <w:p w14:paraId="43035247" w14:textId="77777777" w:rsidR="00B050CE" w:rsidRPr="00CD2772" w:rsidRDefault="00B050CE" w:rsidP="00AE000B">
            <w:pPr>
              <w:jc w:val="right"/>
              <w:rPr>
                <w:sz w:val="21"/>
              </w:rPr>
            </w:pPr>
            <w:r w:rsidRPr="00CD2772">
              <w:rPr>
                <w:sz w:val="21"/>
              </w:rPr>
              <w:t>99 019 172</w:t>
            </w:r>
          </w:p>
        </w:tc>
        <w:tc>
          <w:tcPr>
            <w:tcW w:w="1540" w:type="dxa"/>
            <w:tcBorders>
              <w:top w:val="nil"/>
              <w:left w:val="nil"/>
              <w:bottom w:val="nil"/>
              <w:right w:val="nil"/>
            </w:tcBorders>
            <w:tcMar>
              <w:top w:w="128" w:type="dxa"/>
              <w:left w:w="43" w:type="dxa"/>
              <w:bottom w:w="43" w:type="dxa"/>
              <w:right w:w="43" w:type="dxa"/>
            </w:tcMar>
            <w:vAlign w:val="bottom"/>
          </w:tcPr>
          <w:p w14:paraId="71784801" w14:textId="77777777" w:rsidR="00B050CE" w:rsidRPr="00CD2772" w:rsidRDefault="00B050CE" w:rsidP="00AE000B">
            <w:pPr>
              <w:jc w:val="right"/>
              <w:rPr>
                <w:sz w:val="21"/>
              </w:rPr>
            </w:pPr>
            <w:r w:rsidRPr="00CD2772">
              <w:rPr>
                <w:sz w:val="21"/>
              </w:rPr>
              <w:t>64 317 964</w:t>
            </w:r>
          </w:p>
        </w:tc>
        <w:tc>
          <w:tcPr>
            <w:tcW w:w="1540" w:type="dxa"/>
            <w:tcBorders>
              <w:top w:val="nil"/>
              <w:left w:val="nil"/>
              <w:bottom w:val="nil"/>
              <w:right w:val="nil"/>
            </w:tcBorders>
            <w:tcMar>
              <w:top w:w="128" w:type="dxa"/>
              <w:left w:w="43" w:type="dxa"/>
              <w:bottom w:w="43" w:type="dxa"/>
              <w:right w:w="43" w:type="dxa"/>
            </w:tcMar>
            <w:vAlign w:val="bottom"/>
          </w:tcPr>
          <w:p w14:paraId="2E6F42E1" w14:textId="77777777" w:rsidR="00B050CE" w:rsidRPr="00CD2772" w:rsidRDefault="00B050CE" w:rsidP="00AE000B">
            <w:pPr>
              <w:jc w:val="right"/>
              <w:rPr>
                <w:sz w:val="21"/>
              </w:rPr>
            </w:pPr>
            <w:r w:rsidRPr="00CD2772">
              <w:rPr>
                <w:sz w:val="21"/>
              </w:rPr>
              <w:t>163 337 136</w:t>
            </w:r>
          </w:p>
        </w:tc>
        <w:tc>
          <w:tcPr>
            <w:tcW w:w="1540" w:type="dxa"/>
            <w:tcBorders>
              <w:top w:val="nil"/>
              <w:left w:val="nil"/>
              <w:bottom w:val="nil"/>
              <w:right w:val="nil"/>
            </w:tcBorders>
            <w:tcMar>
              <w:top w:w="128" w:type="dxa"/>
              <w:left w:w="43" w:type="dxa"/>
              <w:bottom w:w="43" w:type="dxa"/>
              <w:right w:w="43" w:type="dxa"/>
            </w:tcMar>
            <w:vAlign w:val="bottom"/>
          </w:tcPr>
          <w:p w14:paraId="7D657698" w14:textId="77777777" w:rsidR="00B050CE" w:rsidRPr="00CD2772" w:rsidRDefault="00B050CE" w:rsidP="00AE000B">
            <w:pPr>
              <w:jc w:val="right"/>
              <w:rPr>
                <w:sz w:val="21"/>
              </w:rPr>
            </w:pPr>
            <w:r w:rsidRPr="00CD2772">
              <w:rPr>
                <w:sz w:val="21"/>
              </w:rPr>
              <w:t>109 769 136</w:t>
            </w:r>
          </w:p>
        </w:tc>
      </w:tr>
      <w:tr w:rsidR="000908BE" w:rsidRPr="00CD2772" w14:paraId="739DBB52"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D0396D8" w14:textId="77777777" w:rsidR="00B050CE" w:rsidRPr="00CD2772" w:rsidRDefault="00B050CE" w:rsidP="00CD2772">
            <w:pPr>
              <w:rPr>
                <w:sz w:val="21"/>
              </w:rPr>
            </w:pPr>
            <w:r w:rsidRPr="00CD2772">
              <w:rPr>
                <w:sz w:val="21"/>
              </w:rPr>
              <w:t>Japan</w:t>
            </w:r>
          </w:p>
        </w:tc>
        <w:tc>
          <w:tcPr>
            <w:tcW w:w="1540" w:type="dxa"/>
            <w:tcBorders>
              <w:top w:val="nil"/>
              <w:left w:val="nil"/>
              <w:bottom w:val="nil"/>
              <w:right w:val="nil"/>
            </w:tcBorders>
            <w:tcMar>
              <w:top w:w="128" w:type="dxa"/>
              <w:left w:w="43" w:type="dxa"/>
              <w:bottom w:w="43" w:type="dxa"/>
              <w:right w:w="43" w:type="dxa"/>
            </w:tcMar>
            <w:vAlign w:val="bottom"/>
          </w:tcPr>
          <w:p w14:paraId="7DBE9C74" w14:textId="77777777" w:rsidR="00B050CE" w:rsidRPr="00CD2772" w:rsidRDefault="00B050CE" w:rsidP="00AE000B">
            <w:pPr>
              <w:jc w:val="right"/>
              <w:rPr>
                <w:sz w:val="21"/>
              </w:rPr>
            </w:pPr>
            <w:r w:rsidRPr="00CD2772">
              <w:rPr>
                <w:sz w:val="21"/>
              </w:rPr>
              <w:t>27 565 000</w:t>
            </w:r>
          </w:p>
        </w:tc>
        <w:tc>
          <w:tcPr>
            <w:tcW w:w="1540" w:type="dxa"/>
            <w:tcBorders>
              <w:top w:val="nil"/>
              <w:left w:val="nil"/>
              <w:bottom w:val="nil"/>
              <w:right w:val="nil"/>
            </w:tcBorders>
            <w:tcMar>
              <w:top w:w="128" w:type="dxa"/>
              <w:left w:w="43" w:type="dxa"/>
              <w:bottom w:w="43" w:type="dxa"/>
              <w:right w:w="43" w:type="dxa"/>
            </w:tcMar>
            <w:vAlign w:val="bottom"/>
          </w:tcPr>
          <w:p w14:paraId="148512FE" w14:textId="77777777" w:rsidR="00B050CE" w:rsidRPr="00CD2772" w:rsidRDefault="00B050CE" w:rsidP="00AE000B">
            <w:pPr>
              <w:jc w:val="right"/>
              <w:rPr>
                <w:sz w:val="21"/>
              </w:rPr>
            </w:pPr>
            <w:r w:rsidRPr="00CD2772">
              <w:rPr>
                <w:sz w:val="21"/>
              </w:rPr>
              <w:t>9 487 000</w:t>
            </w:r>
          </w:p>
        </w:tc>
        <w:tc>
          <w:tcPr>
            <w:tcW w:w="1540" w:type="dxa"/>
            <w:tcBorders>
              <w:top w:val="nil"/>
              <w:left w:val="nil"/>
              <w:bottom w:val="nil"/>
              <w:right w:val="nil"/>
            </w:tcBorders>
            <w:tcMar>
              <w:top w:w="128" w:type="dxa"/>
              <w:left w:w="43" w:type="dxa"/>
              <w:bottom w:w="43" w:type="dxa"/>
              <w:right w:w="43" w:type="dxa"/>
            </w:tcMar>
            <w:vAlign w:val="bottom"/>
          </w:tcPr>
          <w:p w14:paraId="50364FB2" w14:textId="77777777" w:rsidR="00B050CE" w:rsidRPr="00CD2772" w:rsidRDefault="00B050CE" w:rsidP="00AE000B">
            <w:pPr>
              <w:jc w:val="right"/>
              <w:rPr>
                <w:sz w:val="21"/>
              </w:rPr>
            </w:pPr>
            <w:r w:rsidRPr="00CD2772">
              <w:rPr>
                <w:sz w:val="21"/>
              </w:rPr>
              <w:t>37 052 000</w:t>
            </w:r>
          </w:p>
        </w:tc>
        <w:tc>
          <w:tcPr>
            <w:tcW w:w="1540" w:type="dxa"/>
            <w:tcBorders>
              <w:top w:val="nil"/>
              <w:left w:val="nil"/>
              <w:bottom w:val="nil"/>
              <w:right w:val="nil"/>
            </w:tcBorders>
            <w:tcMar>
              <w:top w:w="128" w:type="dxa"/>
              <w:left w:w="43" w:type="dxa"/>
              <w:bottom w:w="43" w:type="dxa"/>
              <w:right w:w="43" w:type="dxa"/>
            </w:tcMar>
            <w:vAlign w:val="bottom"/>
          </w:tcPr>
          <w:p w14:paraId="4E9C4D0F" w14:textId="77777777" w:rsidR="00B050CE" w:rsidRPr="00CD2772" w:rsidRDefault="00B050CE" w:rsidP="00AE000B">
            <w:pPr>
              <w:jc w:val="right"/>
              <w:rPr>
                <w:sz w:val="21"/>
              </w:rPr>
            </w:pPr>
            <w:r w:rsidRPr="00CD2772">
              <w:rPr>
                <w:sz w:val="21"/>
              </w:rPr>
              <w:t>141 680 750</w:t>
            </w:r>
          </w:p>
        </w:tc>
        <w:tc>
          <w:tcPr>
            <w:tcW w:w="1540" w:type="dxa"/>
            <w:tcBorders>
              <w:top w:val="nil"/>
              <w:left w:val="nil"/>
              <w:bottom w:val="nil"/>
              <w:right w:val="nil"/>
            </w:tcBorders>
            <w:tcMar>
              <w:top w:w="128" w:type="dxa"/>
              <w:left w:w="43" w:type="dxa"/>
              <w:bottom w:w="43" w:type="dxa"/>
              <w:right w:w="43" w:type="dxa"/>
            </w:tcMar>
            <w:vAlign w:val="bottom"/>
          </w:tcPr>
          <w:p w14:paraId="5D4519C8" w14:textId="77777777" w:rsidR="00B050CE" w:rsidRPr="00CD2772" w:rsidRDefault="00B050CE" w:rsidP="00AE000B">
            <w:pPr>
              <w:jc w:val="right"/>
              <w:rPr>
                <w:sz w:val="21"/>
              </w:rPr>
            </w:pPr>
            <w:r w:rsidRPr="00CD2772">
              <w:rPr>
                <w:sz w:val="21"/>
              </w:rPr>
              <w:t>36 600 954</w:t>
            </w:r>
          </w:p>
        </w:tc>
        <w:tc>
          <w:tcPr>
            <w:tcW w:w="1540" w:type="dxa"/>
            <w:tcBorders>
              <w:top w:val="nil"/>
              <w:left w:val="nil"/>
              <w:bottom w:val="nil"/>
              <w:right w:val="nil"/>
            </w:tcBorders>
            <w:tcMar>
              <w:top w:w="128" w:type="dxa"/>
              <w:left w:w="43" w:type="dxa"/>
              <w:bottom w:w="43" w:type="dxa"/>
              <w:right w:w="43" w:type="dxa"/>
            </w:tcMar>
            <w:vAlign w:val="bottom"/>
          </w:tcPr>
          <w:p w14:paraId="3EFAE59F" w14:textId="77777777" w:rsidR="00B050CE" w:rsidRPr="00CD2772" w:rsidRDefault="00B050CE" w:rsidP="00AE000B">
            <w:pPr>
              <w:jc w:val="right"/>
              <w:rPr>
                <w:sz w:val="21"/>
              </w:rPr>
            </w:pPr>
            <w:r w:rsidRPr="00CD2772">
              <w:rPr>
                <w:sz w:val="21"/>
              </w:rPr>
              <w:t>178 281 704</w:t>
            </w:r>
          </w:p>
        </w:tc>
        <w:tc>
          <w:tcPr>
            <w:tcW w:w="1540" w:type="dxa"/>
            <w:tcBorders>
              <w:top w:val="nil"/>
              <w:left w:val="nil"/>
              <w:bottom w:val="nil"/>
              <w:right w:val="nil"/>
            </w:tcBorders>
            <w:tcMar>
              <w:top w:w="128" w:type="dxa"/>
              <w:left w:w="43" w:type="dxa"/>
              <w:bottom w:w="43" w:type="dxa"/>
              <w:right w:w="43" w:type="dxa"/>
            </w:tcMar>
            <w:vAlign w:val="bottom"/>
          </w:tcPr>
          <w:p w14:paraId="3A47E80B" w14:textId="77777777" w:rsidR="00B050CE" w:rsidRPr="00CD2772" w:rsidRDefault="00B050CE" w:rsidP="00AE000B">
            <w:pPr>
              <w:jc w:val="right"/>
              <w:rPr>
                <w:sz w:val="21"/>
              </w:rPr>
            </w:pPr>
            <w:r w:rsidRPr="00CD2772">
              <w:rPr>
                <w:sz w:val="21"/>
              </w:rPr>
              <w:t>141 229 704</w:t>
            </w:r>
          </w:p>
        </w:tc>
      </w:tr>
      <w:tr w:rsidR="000908BE" w:rsidRPr="00CD2772" w14:paraId="6B9C9EE1"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05282404" w14:textId="77777777" w:rsidR="00B050CE" w:rsidRPr="00CD2772" w:rsidRDefault="00B050CE" w:rsidP="00CD2772">
            <w:pPr>
              <w:rPr>
                <w:sz w:val="21"/>
              </w:rPr>
            </w:pPr>
            <w:r w:rsidRPr="00CD2772">
              <w:rPr>
                <w:sz w:val="21"/>
              </w:rPr>
              <w:t>Kroatia</w:t>
            </w:r>
          </w:p>
        </w:tc>
        <w:tc>
          <w:tcPr>
            <w:tcW w:w="1540" w:type="dxa"/>
            <w:tcBorders>
              <w:top w:val="nil"/>
              <w:left w:val="nil"/>
              <w:bottom w:val="nil"/>
              <w:right w:val="nil"/>
            </w:tcBorders>
            <w:tcMar>
              <w:top w:w="128" w:type="dxa"/>
              <w:left w:w="43" w:type="dxa"/>
              <w:bottom w:w="43" w:type="dxa"/>
              <w:right w:w="43" w:type="dxa"/>
            </w:tcMar>
            <w:vAlign w:val="bottom"/>
          </w:tcPr>
          <w:p w14:paraId="6FFA5E3B"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72FDE0C9"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0A579D5"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73F88C4" w14:textId="77777777" w:rsidR="00B050CE" w:rsidRPr="00CD2772" w:rsidRDefault="00B050CE" w:rsidP="00AE000B">
            <w:pPr>
              <w:jc w:val="right"/>
              <w:rPr>
                <w:sz w:val="21"/>
              </w:rPr>
            </w:pPr>
            <w:r w:rsidRPr="00CD2772">
              <w:rPr>
                <w:sz w:val="21"/>
              </w:rPr>
              <w:t>6 140 573</w:t>
            </w:r>
          </w:p>
        </w:tc>
        <w:tc>
          <w:tcPr>
            <w:tcW w:w="1540" w:type="dxa"/>
            <w:tcBorders>
              <w:top w:val="nil"/>
              <w:left w:val="nil"/>
              <w:bottom w:val="nil"/>
              <w:right w:val="nil"/>
            </w:tcBorders>
            <w:tcMar>
              <w:top w:w="128" w:type="dxa"/>
              <w:left w:w="43" w:type="dxa"/>
              <w:bottom w:w="43" w:type="dxa"/>
              <w:right w:w="43" w:type="dxa"/>
            </w:tcMar>
            <w:vAlign w:val="bottom"/>
          </w:tcPr>
          <w:p w14:paraId="1B6E9D60" w14:textId="77777777" w:rsidR="00B050CE" w:rsidRPr="00CD2772" w:rsidRDefault="00B050CE" w:rsidP="00AE000B">
            <w:pPr>
              <w:jc w:val="right"/>
              <w:rPr>
                <w:sz w:val="21"/>
              </w:rPr>
            </w:pPr>
            <w:r w:rsidRPr="00CD2772">
              <w:rPr>
                <w:sz w:val="21"/>
              </w:rPr>
              <w:t>5 969 086</w:t>
            </w:r>
          </w:p>
        </w:tc>
        <w:tc>
          <w:tcPr>
            <w:tcW w:w="1540" w:type="dxa"/>
            <w:tcBorders>
              <w:top w:val="nil"/>
              <w:left w:val="nil"/>
              <w:bottom w:val="nil"/>
              <w:right w:val="nil"/>
            </w:tcBorders>
            <w:tcMar>
              <w:top w:w="128" w:type="dxa"/>
              <w:left w:w="43" w:type="dxa"/>
              <w:bottom w:w="43" w:type="dxa"/>
              <w:right w:w="43" w:type="dxa"/>
            </w:tcMar>
            <w:vAlign w:val="bottom"/>
          </w:tcPr>
          <w:p w14:paraId="7D981B00" w14:textId="77777777" w:rsidR="00B050CE" w:rsidRPr="00CD2772" w:rsidRDefault="00B050CE" w:rsidP="00AE000B">
            <w:pPr>
              <w:jc w:val="right"/>
              <w:rPr>
                <w:sz w:val="21"/>
              </w:rPr>
            </w:pPr>
            <w:r w:rsidRPr="00CD2772">
              <w:rPr>
                <w:sz w:val="21"/>
              </w:rPr>
              <w:t>12 109 659</w:t>
            </w:r>
          </w:p>
        </w:tc>
        <w:tc>
          <w:tcPr>
            <w:tcW w:w="1540" w:type="dxa"/>
            <w:tcBorders>
              <w:top w:val="nil"/>
              <w:left w:val="nil"/>
              <w:bottom w:val="nil"/>
              <w:right w:val="nil"/>
            </w:tcBorders>
            <w:tcMar>
              <w:top w:w="128" w:type="dxa"/>
              <w:left w:w="43" w:type="dxa"/>
              <w:bottom w:w="43" w:type="dxa"/>
              <w:right w:w="43" w:type="dxa"/>
            </w:tcMar>
            <w:vAlign w:val="bottom"/>
          </w:tcPr>
          <w:p w14:paraId="4F50D8DE" w14:textId="77777777" w:rsidR="00B050CE" w:rsidRPr="00CD2772" w:rsidRDefault="00B050CE" w:rsidP="00AE000B">
            <w:pPr>
              <w:jc w:val="right"/>
              <w:rPr>
                <w:sz w:val="21"/>
              </w:rPr>
            </w:pPr>
            <w:r w:rsidRPr="00CD2772">
              <w:rPr>
                <w:sz w:val="21"/>
              </w:rPr>
              <w:t>12 109 659</w:t>
            </w:r>
          </w:p>
        </w:tc>
      </w:tr>
      <w:tr w:rsidR="000908BE" w:rsidRPr="00CD2772" w14:paraId="1E6A96F6"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287FC98" w14:textId="77777777" w:rsidR="00B050CE" w:rsidRPr="00CD2772" w:rsidRDefault="00B050CE" w:rsidP="00CD2772">
            <w:pPr>
              <w:rPr>
                <w:sz w:val="21"/>
              </w:rPr>
            </w:pPr>
            <w:r w:rsidRPr="00CD2772">
              <w:rPr>
                <w:sz w:val="21"/>
              </w:rPr>
              <w:t>Kuwait</w:t>
            </w:r>
          </w:p>
        </w:tc>
        <w:tc>
          <w:tcPr>
            <w:tcW w:w="1540" w:type="dxa"/>
            <w:tcBorders>
              <w:top w:val="nil"/>
              <w:left w:val="nil"/>
              <w:bottom w:val="nil"/>
              <w:right w:val="nil"/>
            </w:tcBorders>
            <w:tcMar>
              <w:top w:w="128" w:type="dxa"/>
              <w:left w:w="43" w:type="dxa"/>
              <w:bottom w:w="43" w:type="dxa"/>
              <w:right w:w="43" w:type="dxa"/>
            </w:tcMar>
            <w:vAlign w:val="bottom"/>
          </w:tcPr>
          <w:p w14:paraId="65F251EC" w14:textId="77777777" w:rsidR="00B050CE" w:rsidRPr="00CD2772" w:rsidRDefault="00B050CE" w:rsidP="00AE000B">
            <w:pPr>
              <w:jc w:val="right"/>
              <w:rPr>
                <w:sz w:val="21"/>
              </w:rPr>
            </w:pPr>
            <w:r w:rsidRPr="00CD2772">
              <w:rPr>
                <w:sz w:val="21"/>
              </w:rPr>
              <w:t>583 000</w:t>
            </w:r>
          </w:p>
        </w:tc>
        <w:tc>
          <w:tcPr>
            <w:tcW w:w="1540" w:type="dxa"/>
            <w:tcBorders>
              <w:top w:val="nil"/>
              <w:left w:val="nil"/>
              <w:bottom w:val="nil"/>
              <w:right w:val="nil"/>
            </w:tcBorders>
            <w:tcMar>
              <w:top w:w="128" w:type="dxa"/>
              <w:left w:w="43" w:type="dxa"/>
              <w:bottom w:w="43" w:type="dxa"/>
              <w:right w:w="43" w:type="dxa"/>
            </w:tcMar>
            <w:vAlign w:val="bottom"/>
          </w:tcPr>
          <w:p w14:paraId="1C3DAA92"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4C562BB" w14:textId="77777777" w:rsidR="00B050CE" w:rsidRPr="00CD2772" w:rsidRDefault="00B050CE" w:rsidP="00AE000B">
            <w:pPr>
              <w:jc w:val="right"/>
              <w:rPr>
                <w:sz w:val="21"/>
              </w:rPr>
            </w:pPr>
            <w:r w:rsidRPr="00CD2772">
              <w:rPr>
                <w:sz w:val="21"/>
              </w:rPr>
              <w:t>583 000</w:t>
            </w:r>
          </w:p>
        </w:tc>
        <w:tc>
          <w:tcPr>
            <w:tcW w:w="1540" w:type="dxa"/>
            <w:tcBorders>
              <w:top w:val="nil"/>
              <w:left w:val="nil"/>
              <w:bottom w:val="nil"/>
              <w:right w:val="nil"/>
            </w:tcBorders>
            <w:tcMar>
              <w:top w:w="128" w:type="dxa"/>
              <w:left w:w="43" w:type="dxa"/>
              <w:bottom w:w="43" w:type="dxa"/>
              <w:right w:w="43" w:type="dxa"/>
            </w:tcMar>
            <w:vAlign w:val="bottom"/>
          </w:tcPr>
          <w:p w14:paraId="2369628C" w14:textId="77777777" w:rsidR="00B050CE" w:rsidRPr="00CD2772" w:rsidRDefault="00B050CE" w:rsidP="00AE000B">
            <w:pPr>
              <w:jc w:val="right"/>
              <w:rPr>
                <w:sz w:val="21"/>
              </w:rPr>
            </w:pPr>
            <w:r w:rsidRPr="00CD2772">
              <w:rPr>
                <w:sz w:val="21"/>
              </w:rPr>
              <w:t>646 930</w:t>
            </w:r>
          </w:p>
        </w:tc>
        <w:tc>
          <w:tcPr>
            <w:tcW w:w="1540" w:type="dxa"/>
            <w:tcBorders>
              <w:top w:val="nil"/>
              <w:left w:val="nil"/>
              <w:bottom w:val="nil"/>
              <w:right w:val="nil"/>
            </w:tcBorders>
            <w:tcMar>
              <w:top w:w="128" w:type="dxa"/>
              <w:left w:w="43" w:type="dxa"/>
              <w:bottom w:w="43" w:type="dxa"/>
              <w:right w:w="43" w:type="dxa"/>
            </w:tcMar>
            <w:vAlign w:val="bottom"/>
          </w:tcPr>
          <w:p w14:paraId="1CF65AB2"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2021D3B" w14:textId="77777777" w:rsidR="00B050CE" w:rsidRPr="00CD2772" w:rsidRDefault="00B050CE" w:rsidP="00AE000B">
            <w:pPr>
              <w:jc w:val="right"/>
              <w:rPr>
                <w:sz w:val="21"/>
              </w:rPr>
            </w:pPr>
            <w:r w:rsidRPr="00CD2772">
              <w:rPr>
                <w:sz w:val="21"/>
              </w:rPr>
              <w:t>646 930</w:t>
            </w:r>
          </w:p>
        </w:tc>
        <w:tc>
          <w:tcPr>
            <w:tcW w:w="1540" w:type="dxa"/>
            <w:tcBorders>
              <w:top w:val="nil"/>
              <w:left w:val="nil"/>
              <w:bottom w:val="nil"/>
              <w:right w:val="nil"/>
            </w:tcBorders>
            <w:tcMar>
              <w:top w:w="128" w:type="dxa"/>
              <w:left w:w="43" w:type="dxa"/>
              <w:bottom w:w="43" w:type="dxa"/>
              <w:right w:w="43" w:type="dxa"/>
            </w:tcMar>
            <w:vAlign w:val="bottom"/>
          </w:tcPr>
          <w:p w14:paraId="16282D9D" w14:textId="77777777" w:rsidR="00B050CE" w:rsidRPr="00CD2772" w:rsidRDefault="00B050CE" w:rsidP="00AE000B">
            <w:pPr>
              <w:jc w:val="right"/>
              <w:rPr>
                <w:sz w:val="21"/>
              </w:rPr>
            </w:pPr>
            <w:r w:rsidRPr="00CD2772">
              <w:rPr>
                <w:sz w:val="21"/>
              </w:rPr>
              <w:t>63 930</w:t>
            </w:r>
          </w:p>
        </w:tc>
      </w:tr>
      <w:tr w:rsidR="000908BE" w:rsidRPr="00CD2772" w14:paraId="6FBF8DEC"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A2E144F" w14:textId="77777777" w:rsidR="00B050CE" w:rsidRPr="00CD2772" w:rsidRDefault="00B050CE" w:rsidP="00CD2772">
            <w:pPr>
              <w:rPr>
                <w:sz w:val="21"/>
              </w:rPr>
            </w:pPr>
            <w:r w:rsidRPr="00CD2772">
              <w:rPr>
                <w:sz w:val="21"/>
              </w:rPr>
              <w:t>Latvia</w:t>
            </w:r>
          </w:p>
        </w:tc>
        <w:tc>
          <w:tcPr>
            <w:tcW w:w="1540" w:type="dxa"/>
            <w:tcBorders>
              <w:top w:val="nil"/>
              <w:left w:val="nil"/>
              <w:bottom w:val="nil"/>
              <w:right w:val="nil"/>
            </w:tcBorders>
            <w:tcMar>
              <w:top w:w="128" w:type="dxa"/>
              <w:left w:w="43" w:type="dxa"/>
              <w:bottom w:w="43" w:type="dxa"/>
              <w:right w:w="43" w:type="dxa"/>
            </w:tcMar>
            <w:vAlign w:val="bottom"/>
          </w:tcPr>
          <w:p w14:paraId="54CE1CB3" w14:textId="77777777" w:rsidR="00B050CE" w:rsidRPr="00CD2772" w:rsidRDefault="00B050CE" w:rsidP="00AE000B">
            <w:pPr>
              <w:jc w:val="right"/>
              <w:rPr>
                <w:sz w:val="21"/>
              </w:rPr>
            </w:pPr>
            <w:r w:rsidRPr="00CD2772">
              <w:rPr>
                <w:sz w:val="21"/>
              </w:rPr>
              <w:t>2 387 000</w:t>
            </w:r>
          </w:p>
        </w:tc>
        <w:tc>
          <w:tcPr>
            <w:tcW w:w="1540" w:type="dxa"/>
            <w:tcBorders>
              <w:top w:val="nil"/>
              <w:left w:val="nil"/>
              <w:bottom w:val="nil"/>
              <w:right w:val="nil"/>
            </w:tcBorders>
            <w:tcMar>
              <w:top w:w="128" w:type="dxa"/>
              <w:left w:w="43" w:type="dxa"/>
              <w:bottom w:w="43" w:type="dxa"/>
              <w:right w:w="43" w:type="dxa"/>
            </w:tcMar>
            <w:vAlign w:val="bottom"/>
          </w:tcPr>
          <w:p w14:paraId="022FDE9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17A047F" w14:textId="77777777" w:rsidR="00B050CE" w:rsidRPr="00CD2772" w:rsidRDefault="00B050CE" w:rsidP="00AE000B">
            <w:pPr>
              <w:jc w:val="right"/>
              <w:rPr>
                <w:sz w:val="21"/>
              </w:rPr>
            </w:pPr>
            <w:r w:rsidRPr="00CD2772">
              <w:rPr>
                <w:sz w:val="21"/>
              </w:rPr>
              <w:t>2 387 000</w:t>
            </w:r>
          </w:p>
        </w:tc>
        <w:tc>
          <w:tcPr>
            <w:tcW w:w="1540" w:type="dxa"/>
            <w:tcBorders>
              <w:top w:val="nil"/>
              <w:left w:val="nil"/>
              <w:bottom w:val="nil"/>
              <w:right w:val="nil"/>
            </w:tcBorders>
            <w:tcMar>
              <w:top w:w="128" w:type="dxa"/>
              <w:left w:w="43" w:type="dxa"/>
              <w:bottom w:w="43" w:type="dxa"/>
              <w:right w:w="43" w:type="dxa"/>
            </w:tcMar>
            <w:vAlign w:val="bottom"/>
          </w:tcPr>
          <w:p w14:paraId="410B28DF" w14:textId="77777777" w:rsidR="00B050CE" w:rsidRPr="00CD2772" w:rsidRDefault="00B050CE" w:rsidP="00AE000B">
            <w:pPr>
              <w:jc w:val="right"/>
              <w:rPr>
                <w:sz w:val="21"/>
              </w:rPr>
            </w:pPr>
            <w:r w:rsidRPr="00CD2772">
              <w:rPr>
                <w:sz w:val="21"/>
              </w:rPr>
              <w:t>1 793 719</w:t>
            </w:r>
          </w:p>
        </w:tc>
        <w:tc>
          <w:tcPr>
            <w:tcW w:w="1540" w:type="dxa"/>
            <w:tcBorders>
              <w:top w:val="nil"/>
              <w:left w:val="nil"/>
              <w:bottom w:val="nil"/>
              <w:right w:val="nil"/>
            </w:tcBorders>
            <w:tcMar>
              <w:top w:w="128" w:type="dxa"/>
              <w:left w:w="43" w:type="dxa"/>
              <w:bottom w:w="43" w:type="dxa"/>
              <w:right w:w="43" w:type="dxa"/>
            </w:tcMar>
            <w:vAlign w:val="bottom"/>
          </w:tcPr>
          <w:p w14:paraId="642BCE57" w14:textId="77777777" w:rsidR="00B050CE" w:rsidRPr="00CD2772" w:rsidRDefault="00B050CE" w:rsidP="00AE000B">
            <w:pPr>
              <w:jc w:val="right"/>
              <w:rPr>
                <w:sz w:val="21"/>
              </w:rPr>
            </w:pPr>
            <w:r w:rsidRPr="00CD2772">
              <w:rPr>
                <w:sz w:val="21"/>
              </w:rPr>
              <w:t>17 645 301</w:t>
            </w:r>
          </w:p>
        </w:tc>
        <w:tc>
          <w:tcPr>
            <w:tcW w:w="1540" w:type="dxa"/>
            <w:tcBorders>
              <w:top w:val="nil"/>
              <w:left w:val="nil"/>
              <w:bottom w:val="nil"/>
              <w:right w:val="nil"/>
            </w:tcBorders>
            <w:tcMar>
              <w:top w:w="128" w:type="dxa"/>
              <w:left w:w="43" w:type="dxa"/>
              <w:bottom w:w="43" w:type="dxa"/>
              <w:right w:w="43" w:type="dxa"/>
            </w:tcMar>
            <w:vAlign w:val="bottom"/>
          </w:tcPr>
          <w:p w14:paraId="7F97DCCF" w14:textId="77777777" w:rsidR="00B050CE" w:rsidRPr="00CD2772" w:rsidRDefault="00B050CE" w:rsidP="00AE000B">
            <w:pPr>
              <w:jc w:val="right"/>
              <w:rPr>
                <w:sz w:val="21"/>
              </w:rPr>
            </w:pPr>
            <w:r w:rsidRPr="00CD2772">
              <w:rPr>
                <w:sz w:val="21"/>
              </w:rPr>
              <w:t>19 439 020</w:t>
            </w:r>
          </w:p>
        </w:tc>
        <w:tc>
          <w:tcPr>
            <w:tcW w:w="1540" w:type="dxa"/>
            <w:tcBorders>
              <w:top w:val="nil"/>
              <w:left w:val="nil"/>
              <w:bottom w:val="nil"/>
              <w:right w:val="nil"/>
            </w:tcBorders>
            <w:tcMar>
              <w:top w:w="128" w:type="dxa"/>
              <w:left w:w="43" w:type="dxa"/>
              <w:bottom w:w="43" w:type="dxa"/>
              <w:right w:w="43" w:type="dxa"/>
            </w:tcMar>
            <w:vAlign w:val="bottom"/>
          </w:tcPr>
          <w:p w14:paraId="7FFEDF0A" w14:textId="77777777" w:rsidR="00B050CE" w:rsidRPr="00CD2772" w:rsidRDefault="00B050CE" w:rsidP="00AE000B">
            <w:pPr>
              <w:jc w:val="right"/>
              <w:rPr>
                <w:sz w:val="21"/>
              </w:rPr>
            </w:pPr>
            <w:r w:rsidRPr="00CD2772">
              <w:rPr>
                <w:sz w:val="21"/>
              </w:rPr>
              <w:t>17 052 020</w:t>
            </w:r>
          </w:p>
        </w:tc>
      </w:tr>
      <w:tr w:rsidR="000908BE" w:rsidRPr="00CD2772" w14:paraId="6B635687"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2B48A5A" w14:textId="77777777" w:rsidR="00B050CE" w:rsidRPr="00CD2772" w:rsidRDefault="00B050CE" w:rsidP="00CD2772">
            <w:pPr>
              <w:rPr>
                <w:sz w:val="21"/>
              </w:rPr>
            </w:pPr>
            <w:r w:rsidRPr="00CD2772">
              <w:rPr>
                <w:sz w:val="21"/>
              </w:rPr>
              <w:t>Libanon</w:t>
            </w:r>
            <w:r w:rsidRPr="00CD2772">
              <w:rPr>
                <w:rStyle w:val="skrift-hevet"/>
                <w:sz w:val="21"/>
              </w:rPr>
              <w:t>3</w:t>
            </w:r>
          </w:p>
        </w:tc>
        <w:tc>
          <w:tcPr>
            <w:tcW w:w="1540" w:type="dxa"/>
            <w:tcBorders>
              <w:top w:val="nil"/>
              <w:left w:val="nil"/>
              <w:bottom w:val="nil"/>
              <w:right w:val="nil"/>
            </w:tcBorders>
            <w:tcMar>
              <w:top w:w="128" w:type="dxa"/>
              <w:left w:w="43" w:type="dxa"/>
              <w:bottom w:w="43" w:type="dxa"/>
              <w:right w:w="43" w:type="dxa"/>
            </w:tcMar>
            <w:vAlign w:val="bottom"/>
          </w:tcPr>
          <w:p w14:paraId="032C5CAA"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7EBA18D" w14:textId="77777777" w:rsidR="00B050CE" w:rsidRPr="00CD2772" w:rsidRDefault="00B050CE" w:rsidP="00AE000B">
            <w:pPr>
              <w:jc w:val="right"/>
              <w:rPr>
                <w:sz w:val="21"/>
              </w:rPr>
            </w:pPr>
            <w:r w:rsidRPr="00CD2772">
              <w:rPr>
                <w:sz w:val="21"/>
              </w:rPr>
              <w:t>94 000</w:t>
            </w:r>
          </w:p>
        </w:tc>
        <w:tc>
          <w:tcPr>
            <w:tcW w:w="1540" w:type="dxa"/>
            <w:tcBorders>
              <w:top w:val="nil"/>
              <w:left w:val="nil"/>
              <w:bottom w:val="nil"/>
              <w:right w:val="nil"/>
            </w:tcBorders>
            <w:tcMar>
              <w:top w:w="128" w:type="dxa"/>
              <w:left w:w="43" w:type="dxa"/>
              <w:bottom w:w="43" w:type="dxa"/>
              <w:right w:w="43" w:type="dxa"/>
            </w:tcMar>
            <w:vAlign w:val="bottom"/>
          </w:tcPr>
          <w:p w14:paraId="05A1761F" w14:textId="77777777" w:rsidR="00B050CE" w:rsidRPr="00CD2772" w:rsidRDefault="00B050CE" w:rsidP="00AE000B">
            <w:pPr>
              <w:jc w:val="right"/>
              <w:rPr>
                <w:sz w:val="21"/>
              </w:rPr>
            </w:pPr>
            <w:r w:rsidRPr="00CD2772">
              <w:rPr>
                <w:sz w:val="21"/>
              </w:rPr>
              <w:t>94 000</w:t>
            </w:r>
          </w:p>
        </w:tc>
        <w:tc>
          <w:tcPr>
            <w:tcW w:w="1540" w:type="dxa"/>
            <w:tcBorders>
              <w:top w:val="nil"/>
              <w:left w:val="nil"/>
              <w:bottom w:val="nil"/>
              <w:right w:val="nil"/>
            </w:tcBorders>
            <w:tcMar>
              <w:top w:w="128" w:type="dxa"/>
              <w:left w:w="43" w:type="dxa"/>
              <w:bottom w:w="43" w:type="dxa"/>
              <w:right w:w="43" w:type="dxa"/>
            </w:tcMar>
            <w:vAlign w:val="bottom"/>
          </w:tcPr>
          <w:p w14:paraId="1E3D29DA"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2B7B5894"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601EB1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2A4126B" w14:textId="77777777" w:rsidR="00B050CE" w:rsidRPr="00CD2772" w:rsidRDefault="00B050CE" w:rsidP="00AE000B">
            <w:pPr>
              <w:jc w:val="right"/>
              <w:rPr>
                <w:sz w:val="21"/>
              </w:rPr>
            </w:pPr>
            <w:r w:rsidRPr="00CD2772">
              <w:rPr>
                <w:sz w:val="21"/>
              </w:rPr>
              <w:t>-94 000</w:t>
            </w:r>
          </w:p>
        </w:tc>
      </w:tr>
      <w:tr w:rsidR="000908BE" w:rsidRPr="00CD2772" w14:paraId="3FE0F082"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5CFB7A12" w14:textId="77777777" w:rsidR="00B050CE" w:rsidRPr="00CD2772" w:rsidRDefault="00B050CE" w:rsidP="00CD2772">
            <w:pPr>
              <w:rPr>
                <w:sz w:val="21"/>
              </w:rPr>
            </w:pPr>
            <w:r w:rsidRPr="00CD2772">
              <w:rPr>
                <w:sz w:val="21"/>
              </w:rPr>
              <w:t>Litauen</w:t>
            </w:r>
          </w:p>
        </w:tc>
        <w:tc>
          <w:tcPr>
            <w:tcW w:w="1540" w:type="dxa"/>
            <w:tcBorders>
              <w:top w:val="nil"/>
              <w:left w:val="nil"/>
              <w:bottom w:val="nil"/>
              <w:right w:val="nil"/>
            </w:tcBorders>
            <w:tcMar>
              <w:top w:w="128" w:type="dxa"/>
              <w:left w:w="43" w:type="dxa"/>
              <w:bottom w:w="43" w:type="dxa"/>
              <w:right w:w="43" w:type="dxa"/>
            </w:tcMar>
            <w:vAlign w:val="bottom"/>
          </w:tcPr>
          <w:p w14:paraId="3686ED37" w14:textId="77777777" w:rsidR="00B050CE" w:rsidRPr="00CD2772" w:rsidRDefault="00B050CE" w:rsidP="00AE000B">
            <w:pPr>
              <w:jc w:val="right"/>
              <w:rPr>
                <w:sz w:val="21"/>
              </w:rPr>
            </w:pPr>
            <w:r w:rsidRPr="00CD2772">
              <w:rPr>
                <w:sz w:val="21"/>
              </w:rPr>
              <w:t>679 000</w:t>
            </w:r>
          </w:p>
        </w:tc>
        <w:tc>
          <w:tcPr>
            <w:tcW w:w="1540" w:type="dxa"/>
            <w:tcBorders>
              <w:top w:val="nil"/>
              <w:left w:val="nil"/>
              <w:bottom w:val="nil"/>
              <w:right w:val="nil"/>
            </w:tcBorders>
            <w:tcMar>
              <w:top w:w="128" w:type="dxa"/>
              <w:left w:w="43" w:type="dxa"/>
              <w:bottom w:w="43" w:type="dxa"/>
              <w:right w:w="43" w:type="dxa"/>
            </w:tcMar>
            <w:vAlign w:val="bottom"/>
          </w:tcPr>
          <w:p w14:paraId="7147274D" w14:textId="77777777" w:rsidR="00B050CE" w:rsidRPr="00CD2772" w:rsidRDefault="00B050CE" w:rsidP="00AE000B">
            <w:pPr>
              <w:jc w:val="right"/>
              <w:rPr>
                <w:sz w:val="21"/>
              </w:rPr>
            </w:pPr>
            <w:r w:rsidRPr="00CD2772">
              <w:rPr>
                <w:sz w:val="21"/>
              </w:rPr>
              <w:t>250 000</w:t>
            </w:r>
          </w:p>
        </w:tc>
        <w:tc>
          <w:tcPr>
            <w:tcW w:w="1540" w:type="dxa"/>
            <w:tcBorders>
              <w:top w:val="nil"/>
              <w:left w:val="nil"/>
              <w:bottom w:val="nil"/>
              <w:right w:val="nil"/>
            </w:tcBorders>
            <w:tcMar>
              <w:top w:w="128" w:type="dxa"/>
              <w:left w:w="43" w:type="dxa"/>
              <w:bottom w:w="43" w:type="dxa"/>
              <w:right w:w="43" w:type="dxa"/>
            </w:tcMar>
            <w:vAlign w:val="bottom"/>
          </w:tcPr>
          <w:p w14:paraId="51BBAA62" w14:textId="77777777" w:rsidR="00B050CE" w:rsidRPr="00CD2772" w:rsidRDefault="00B050CE" w:rsidP="00AE000B">
            <w:pPr>
              <w:jc w:val="right"/>
              <w:rPr>
                <w:sz w:val="21"/>
              </w:rPr>
            </w:pPr>
            <w:r w:rsidRPr="00CD2772">
              <w:rPr>
                <w:sz w:val="21"/>
              </w:rPr>
              <w:t>929 000</w:t>
            </w:r>
          </w:p>
        </w:tc>
        <w:tc>
          <w:tcPr>
            <w:tcW w:w="1540" w:type="dxa"/>
            <w:tcBorders>
              <w:top w:val="nil"/>
              <w:left w:val="nil"/>
              <w:bottom w:val="nil"/>
              <w:right w:val="nil"/>
            </w:tcBorders>
            <w:tcMar>
              <w:top w:w="128" w:type="dxa"/>
              <w:left w:w="43" w:type="dxa"/>
              <w:bottom w:w="43" w:type="dxa"/>
              <w:right w:w="43" w:type="dxa"/>
            </w:tcMar>
            <w:vAlign w:val="bottom"/>
          </w:tcPr>
          <w:p w14:paraId="278463B8" w14:textId="77777777" w:rsidR="00B050CE" w:rsidRPr="00CD2772" w:rsidRDefault="00B050CE" w:rsidP="00AE000B">
            <w:pPr>
              <w:jc w:val="right"/>
              <w:rPr>
                <w:sz w:val="21"/>
              </w:rPr>
            </w:pPr>
            <w:r w:rsidRPr="00CD2772">
              <w:rPr>
                <w:sz w:val="21"/>
              </w:rPr>
              <w:t>202 850 579</w:t>
            </w:r>
          </w:p>
        </w:tc>
        <w:tc>
          <w:tcPr>
            <w:tcW w:w="1540" w:type="dxa"/>
            <w:tcBorders>
              <w:top w:val="nil"/>
              <w:left w:val="nil"/>
              <w:bottom w:val="nil"/>
              <w:right w:val="nil"/>
            </w:tcBorders>
            <w:tcMar>
              <w:top w:w="128" w:type="dxa"/>
              <w:left w:w="43" w:type="dxa"/>
              <w:bottom w:w="43" w:type="dxa"/>
              <w:right w:w="43" w:type="dxa"/>
            </w:tcMar>
            <w:vAlign w:val="bottom"/>
          </w:tcPr>
          <w:p w14:paraId="1CF255D3" w14:textId="77777777" w:rsidR="00B050CE" w:rsidRPr="00CD2772" w:rsidRDefault="00B050CE" w:rsidP="00AE000B">
            <w:pPr>
              <w:jc w:val="right"/>
              <w:rPr>
                <w:sz w:val="21"/>
              </w:rPr>
            </w:pPr>
            <w:r w:rsidRPr="00CD2772">
              <w:rPr>
                <w:sz w:val="21"/>
              </w:rPr>
              <w:t>6 777 302</w:t>
            </w:r>
          </w:p>
        </w:tc>
        <w:tc>
          <w:tcPr>
            <w:tcW w:w="1540" w:type="dxa"/>
            <w:tcBorders>
              <w:top w:val="nil"/>
              <w:left w:val="nil"/>
              <w:bottom w:val="nil"/>
              <w:right w:val="nil"/>
            </w:tcBorders>
            <w:tcMar>
              <w:top w:w="128" w:type="dxa"/>
              <w:left w:w="43" w:type="dxa"/>
              <w:bottom w:w="43" w:type="dxa"/>
              <w:right w:w="43" w:type="dxa"/>
            </w:tcMar>
            <w:vAlign w:val="bottom"/>
          </w:tcPr>
          <w:p w14:paraId="17D33A2D" w14:textId="77777777" w:rsidR="00B050CE" w:rsidRPr="00CD2772" w:rsidRDefault="00B050CE" w:rsidP="00AE000B">
            <w:pPr>
              <w:jc w:val="right"/>
              <w:rPr>
                <w:sz w:val="21"/>
              </w:rPr>
            </w:pPr>
            <w:r w:rsidRPr="00CD2772">
              <w:rPr>
                <w:sz w:val="21"/>
              </w:rPr>
              <w:t>209 627 881</w:t>
            </w:r>
          </w:p>
        </w:tc>
        <w:tc>
          <w:tcPr>
            <w:tcW w:w="1540" w:type="dxa"/>
            <w:tcBorders>
              <w:top w:val="nil"/>
              <w:left w:val="nil"/>
              <w:bottom w:val="nil"/>
              <w:right w:val="nil"/>
            </w:tcBorders>
            <w:tcMar>
              <w:top w:w="128" w:type="dxa"/>
              <w:left w:w="43" w:type="dxa"/>
              <w:bottom w:w="43" w:type="dxa"/>
              <w:right w:w="43" w:type="dxa"/>
            </w:tcMar>
            <w:vAlign w:val="bottom"/>
          </w:tcPr>
          <w:p w14:paraId="1D6B7E82" w14:textId="77777777" w:rsidR="00B050CE" w:rsidRPr="00CD2772" w:rsidRDefault="00B050CE" w:rsidP="00AE000B">
            <w:pPr>
              <w:jc w:val="right"/>
              <w:rPr>
                <w:sz w:val="21"/>
              </w:rPr>
            </w:pPr>
            <w:r w:rsidRPr="00CD2772">
              <w:rPr>
                <w:sz w:val="21"/>
              </w:rPr>
              <w:t>208 698 881</w:t>
            </w:r>
          </w:p>
        </w:tc>
      </w:tr>
      <w:tr w:rsidR="000908BE" w:rsidRPr="00CD2772" w14:paraId="36E7F5F2"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3377764E" w14:textId="77777777" w:rsidR="00B050CE" w:rsidRPr="00CD2772" w:rsidRDefault="00B050CE" w:rsidP="00CD2772">
            <w:pPr>
              <w:rPr>
                <w:sz w:val="21"/>
              </w:rPr>
            </w:pPr>
            <w:r w:rsidRPr="00CD2772">
              <w:rPr>
                <w:sz w:val="21"/>
              </w:rPr>
              <w:t>Luxembourg</w:t>
            </w:r>
            <w:r w:rsidRPr="00CD2772">
              <w:rPr>
                <w:rStyle w:val="skrift-hevet"/>
                <w:sz w:val="21"/>
              </w:rPr>
              <w:t>1</w:t>
            </w:r>
          </w:p>
        </w:tc>
        <w:tc>
          <w:tcPr>
            <w:tcW w:w="1540" w:type="dxa"/>
            <w:tcBorders>
              <w:top w:val="nil"/>
              <w:left w:val="nil"/>
              <w:bottom w:val="nil"/>
              <w:right w:val="nil"/>
            </w:tcBorders>
            <w:tcMar>
              <w:top w:w="128" w:type="dxa"/>
              <w:left w:w="43" w:type="dxa"/>
              <w:bottom w:w="43" w:type="dxa"/>
              <w:right w:w="43" w:type="dxa"/>
            </w:tcMar>
            <w:vAlign w:val="bottom"/>
          </w:tcPr>
          <w:p w14:paraId="09026854" w14:textId="77777777" w:rsidR="00B050CE" w:rsidRPr="00CD2772" w:rsidRDefault="00B050CE" w:rsidP="00AE000B">
            <w:pPr>
              <w:jc w:val="right"/>
              <w:rPr>
                <w:sz w:val="21"/>
              </w:rPr>
            </w:pPr>
            <w:r w:rsidRPr="00CD2772">
              <w:rPr>
                <w:sz w:val="21"/>
              </w:rPr>
              <w:t>27 396 000</w:t>
            </w:r>
          </w:p>
        </w:tc>
        <w:tc>
          <w:tcPr>
            <w:tcW w:w="1540" w:type="dxa"/>
            <w:tcBorders>
              <w:top w:val="nil"/>
              <w:left w:val="nil"/>
              <w:bottom w:val="nil"/>
              <w:right w:val="nil"/>
            </w:tcBorders>
            <w:tcMar>
              <w:top w:w="128" w:type="dxa"/>
              <w:left w:w="43" w:type="dxa"/>
              <w:bottom w:w="43" w:type="dxa"/>
              <w:right w:w="43" w:type="dxa"/>
            </w:tcMar>
            <w:vAlign w:val="bottom"/>
          </w:tcPr>
          <w:p w14:paraId="3C6917C3" w14:textId="77777777" w:rsidR="00B050CE" w:rsidRPr="00CD2772" w:rsidRDefault="00B050CE" w:rsidP="00AE000B">
            <w:pPr>
              <w:jc w:val="right"/>
              <w:rPr>
                <w:sz w:val="21"/>
              </w:rPr>
            </w:pPr>
            <w:r w:rsidRPr="00CD2772">
              <w:rPr>
                <w:sz w:val="21"/>
              </w:rPr>
              <w:t>5 377 000</w:t>
            </w:r>
          </w:p>
        </w:tc>
        <w:tc>
          <w:tcPr>
            <w:tcW w:w="1540" w:type="dxa"/>
            <w:tcBorders>
              <w:top w:val="nil"/>
              <w:left w:val="nil"/>
              <w:bottom w:val="nil"/>
              <w:right w:val="nil"/>
            </w:tcBorders>
            <w:tcMar>
              <w:top w:w="128" w:type="dxa"/>
              <w:left w:w="43" w:type="dxa"/>
              <w:bottom w:w="43" w:type="dxa"/>
              <w:right w:w="43" w:type="dxa"/>
            </w:tcMar>
            <w:vAlign w:val="bottom"/>
          </w:tcPr>
          <w:p w14:paraId="26C164FD" w14:textId="77777777" w:rsidR="00B050CE" w:rsidRPr="00CD2772" w:rsidRDefault="00B050CE" w:rsidP="00AE000B">
            <w:pPr>
              <w:jc w:val="right"/>
              <w:rPr>
                <w:sz w:val="21"/>
              </w:rPr>
            </w:pPr>
            <w:r w:rsidRPr="00CD2772">
              <w:rPr>
                <w:sz w:val="21"/>
              </w:rPr>
              <w:t>32 773 000</w:t>
            </w:r>
          </w:p>
        </w:tc>
        <w:tc>
          <w:tcPr>
            <w:tcW w:w="1540" w:type="dxa"/>
            <w:tcBorders>
              <w:top w:val="nil"/>
              <w:left w:val="nil"/>
              <w:bottom w:val="nil"/>
              <w:right w:val="nil"/>
            </w:tcBorders>
            <w:tcMar>
              <w:top w:w="128" w:type="dxa"/>
              <w:left w:w="43" w:type="dxa"/>
              <w:bottom w:w="43" w:type="dxa"/>
              <w:right w:w="43" w:type="dxa"/>
            </w:tcMar>
            <w:vAlign w:val="bottom"/>
          </w:tcPr>
          <w:p w14:paraId="644C0CE2" w14:textId="77777777" w:rsidR="00B050CE" w:rsidRPr="00CD2772" w:rsidRDefault="00B050CE" w:rsidP="00AE000B">
            <w:pPr>
              <w:jc w:val="right"/>
              <w:rPr>
                <w:sz w:val="21"/>
              </w:rPr>
            </w:pPr>
            <w:r w:rsidRPr="00CD2772">
              <w:rPr>
                <w:sz w:val="21"/>
              </w:rPr>
              <w:t>2 555 428</w:t>
            </w:r>
          </w:p>
        </w:tc>
        <w:tc>
          <w:tcPr>
            <w:tcW w:w="1540" w:type="dxa"/>
            <w:tcBorders>
              <w:top w:val="nil"/>
              <w:left w:val="nil"/>
              <w:bottom w:val="nil"/>
              <w:right w:val="nil"/>
            </w:tcBorders>
            <w:tcMar>
              <w:top w:w="128" w:type="dxa"/>
              <w:left w:w="43" w:type="dxa"/>
              <w:bottom w:w="43" w:type="dxa"/>
              <w:right w:w="43" w:type="dxa"/>
            </w:tcMar>
            <w:vAlign w:val="bottom"/>
          </w:tcPr>
          <w:p w14:paraId="5497252C" w14:textId="77777777" w:rsidR="00B050CE" w:rsidRPr="00CD2772" w:rsidRDefault="00B050CE" w:rsidP="00AE000B">
            <w:pPr>
              <w:jc w:val="right"/>
              <w:rPr>
                <w:sz w:val="21"/>
              </w:rPr>
            </w:pPr>
            <w:r w:rsidRPr="00CD2772">
              <w:rPr>
                <w:sz w:val="21"/>
              </w:rPr>
              <w:t>43 938 183</w:t>
            </w:r>
          </w:p>
        </w:tc>
        <w:tc>
          <w:tcPr>
            <w:tcW w:w="1540" w:type="dxa"/>
            <w:tcBorders>
              <w:top w:val="nil"/>
              <w:left w:val="nil"/>
              <w:bottom w:val="nil"/>
              <w:right w:val="nil"/>
            </w:tcBorders>
            <w:tcMar>
              <w:top w:w="128" w:type="dxa"/>
              <w:left w:w="43" w:type="dxa"/>
              <w:bottom w:w="43" w:type="dxa"/>
              <w:right w:w="43" w:type="dxa"/>
            </w:tcMar>
            <w:vAlign w:val="bottom"/>
          </w:tcPr>
          <w:p w14:paraId="4579F87A" w14:textId="77777777" w:rsidR="00B050CE" w:rsidRPr="00CD2772" w:rsidRDefault="00B050CE" w:rsidP="00AE000B">
            <w:pPr>
              <w:jc w:val="right"/>
              <w:rPr>
                <w:sz w:val="21"/>
              </w:rPr>
            </w:pPr>
            <w:r w:rsidRPr="00CD2772">
              <w:rPr>
                <w:sz w:val="21"/>
              </w:rPr>
              <w:t>46 493 611</w:t>
            </w:r>
          </w:p>
        </w:tc>
        <w:tc>
          <w:tcPr>
            <w:tcW w:w="1540" w:type="dxa"/>
            <w:tcBorders>
              <w:top w:val="nil"/>
              <w:left w:val="nil"/>
              <w:bottom w:val="nil"/>
              <w:right w:val="nil"/>
            </w:tcBorders>
            <w:tcMar>
              <w:top w:w="128" w:type="dxa"/>
              <w:left w:w="43" w:type="dxa"/>
              <w:bottom w:w="43" w:type="dxa"/>
              <w:right w:w="43" w:type="dxa"/>
            </w:tcMar>
            <w:vAlign w:val="bottom"/>
          </w:tcPr>
          <w:p w14:paraId="733E44F2" w14:textId="77777777" w:rsidR="00B050CE" w:rsidRPr="00CD2772" w:rsidRDefault="00B050CE" w:rsidP="00AE000B">
            <w:pPr>
              <w:jc w:val="right"/>
              <w:rPr>
                <w:sz w:val="21"/>
              </w:rPr>
            </w:pPr>
            <w:r w:rsidRPr="00CD2772">
              <w:rPr>
                <w:sz w:val="21"/>
              </w:rPr>
              <w:t>13 720 611</w:t>
            </w:r>
          </w:p>
        </w:tc>
      </w:tr>
      <w:tr w:rsidR="000908BE" w:rsidRPr="00CD2772" w14:paraId="40C7BDA5"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BD30C78" w14:textId="77777777" w:rsidR="00B050CE" w:rsidRPr="00CD2772" w:rsidRDefault="00B050CE" w:rsidP="00CD2772">
            <w:pPr>
              <w:rPr>
                <w:sz w:val="21"/>
              </w:rPr>
            </w:pPr>
            <w:r w:rsidRPr="00CD2772">
              <w:rPr>
                <w:sz w:val="21"/>
              </w:rPr>
              <w:t>Malaysia</w:t>
            </w:r>
          </w:p>
        </w:tc>
        <w:tc>
          <w:tcPr>
            <w:tcW w:w="1540" w:type="dxa"/>
            <w:tcBorders>
              <w:top w:val="nil"/>
              <w:left w:val="nil"/>
              <w:bottom w:val="nil"/>
              <w:right w:val="nil"/>
            </w:tcBorders>
            <w:tcMar>
              <w:top w:w="128" w:type="dxa"/>
              <w:left w:w="43" w:type="dxa"/>
              <w:bottom w:w="43" w:type="dxa"/>
              <w:right w:w="43" w:type="dxa"/>
            </w:tcMar>
            <w:vAlign w:val="bottom"/>
          </w:tcPr>
          <w:p w14:paraId="6A924357"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82E423E"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71AFEBA2"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4EF9F04" w14:textId="77777777" w:rsidR="00B050CE" w:rsidRPr="00CD2772" w:rsidRDefault="00B050CE" w:rsidP="00AE000B">
            <w:pPr>
              <w:jc w:val="right"/>
              <w:rPr>
                <w:sz w:val="21"/>
              </w:rPr>
            </w:pPr>
            <w:r w:rsidRPr="00CD2772">
              <w:rPr>
                <w:sz w:val="21"/>
              </w:rPr>
              <w:t>88 111 128</w:t>
            </w:r>
          </w:p>
        </w:tc>
        <w:tc>
          <w:tcPr>
            <w:tcW w:w="1540" w:type="dxa"/>
            <w:tcBorders>
              <w:top w:val="nil"/>
              <w:left w:val="nil"/>
              <w:bottom w:val="nil"/>
              <w:right w:val="nil"/>
            </w:tcBorders>
            <w:tcMar>
              <w:top w:w="128" w:type="dxa"/>
              <w:left w:w="43" w:type="dxa"/>
              <w:bottom w:w="43" w:type="dxa"/>
              <w:right w:w="43" w:type="dxa"/>
            </w:tcMar>
            <w:vAlign w:val="bottom"/>
          </w:tcPr>
          <w:p w14:paraId="77B404FC"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0304204" w14:textId="77777777" w:rsidR="00B050CE" w:rsidRPr="00CD2772" w:rsidRDefault="00B050CE" w:rsidP="00AE000B">
            <w:pPr>
              <w:jc w:val="right"/>
              <w:rPr>
                <w:sz w:val="21"/>
              </w:rPr>
            </w:pPr>
            <w:r w:rsidRPr="00CD2772">
              <w:rPr>
                <w:sz w:val="21"/>
              </w:rPr>
              <w:t>88 111 128</w:t>
            </w:r>
          </w:p>
        </w:tc>
        <w:tc>
          <w:tcPr>
            <w:tcW w:w="1540" w:type="dxa"/>
            <w:tcBorders>
              <w:top w:val="nil"/>
              <w:left w:val="nil"/>
              <w:bottom w:val="nil"/>
              <w:right w:val="nil"/>
            </w:tcBorders>
            <w:tcMar>
              <w:top w:w="128" w:type="dxa"/>
              <w:left w:w="43" w:type="dxa"/>
              <w:bottom w:w="43" w:type="dxa"/>
              <w:right w:w="43" w:type="dxa"/>
            </w:tcMar>
            <w:vAlign w:val="bottom"/>
          </w:tcPr>
          <w:p w14:paraId="666160B4" w14:textId="77777777" w:rsidR="00B050CE" w:rsidRPr="00CD2772" w:rsidRDefault="00B050CE" w:rsidP="00AE000B">
            <w:pPr>
              <w:jc w:val="right"/>
              <w:rPr>
                <w:sz w:val="21"/>
              </w:rPr>
            </w:pPr>
            <w:r w:rsidRPr="00CD2772">
              <w:rPr>
                <w:sz w:val="21"/>
              </w:rPr>
              <w:t>88 111 128</w:t>
            </w:r>
          </w:p>
        </w:tc>
      </w:tr>
      <w:tr w:rsidR="000908BE" w:rsidRPr="00CD2772" w14:paraId="5B9DE30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9C33E21" w14:textId="77777777" w:rsidR="00B050CE" w:rsidRPr="00CD2772" w:rsidRDefault="00B050CE" w:rsidP="00CD2772">
            <w:pPr>
              <w:rPr>
                <w:sz w:val="21"/>
              </w:rPr>
            </w:pPr>
            <w:r w:rsidRPr="00CD2772">
              <w:rPr>
                <w:sz w:val="21"/>
              </w:rPr>
              <w:t>Mexico</w:t>
            </w:r>
          </w:p>
        </w:tc>
        <w:tc>
          <w:tcPr>
            <w:tcW w:w="1540" w:type="dxa"/>
            <w:tcBorders>
              <w:top w:val="nil"/>
              <w:left w:val="nil"/>
              <w:bottom w:val="nil"/>
              <w:right w:val="nil"/>
            </w:tcBorders>
            <w:tcMar>
              <w:top w:w="128" w:type="dxa"/>
              <w:left w:w="43" w:type="dxa"/>
              <w:bottom w:w="43" w:type="dxa"/>
              <w:right w:w="43" w:type="dxa"/>
            </w:tcMar>
            <w:vAlign w:val="bottom"/>
          </w:tcPr>
          <w:p w14:paraId="62335400"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62A5FE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2AF4F29"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A7C8AA0"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6DECE7B" w14:textId="77777777" w:rsidR="00B050CE" w:rsidRPr="00CD2772" w:rsidRDefault="00B050CE" w:rsidP="00AE000B">
            <w:pPr>
              <w:jc w:val="right"/>
              <w:rPr>
                <w:sz w:val="21"/>
              </w:rPr>
            </w:pPr>
            <w:r w:rsidRPr="00CD2772">
              <w:rPr>
                <w:sz w:val="21"/>
              </w:rPr>
              <w:t>1 475 296</w:t>
            </w:r>
          </w:p>
        </w:tc>
        <w:tc>
          <w:tcPr>
            <w:tcW w:w="1540" w:type="dxa"/>
            <w:tcBorders>
              <w:top w:val="nil"/>
              <w:left w:val="nil"/>
              <w:bottom w:val="nil"/>
              <w:right w:val="nil"/>
            </w:tcBorders>
            <w:tcMar>
              <w:top w:w="128" w:type="dxa"/>
              <w:left w:w="43" w:type="dxa"/>
              <w:bottom w:w="43" w:type="dxa"/>
              <w:right w:w="43" w:type="dxa"/>
            </w:tcMar>
            <w:vAlign w:val="bottom"/>
          </w:tcPr>
          <w:p w14:paraId="1CA41190" w14:textId="77777777" w:rsidR="00B050CE" w:rsidRPr="00CD2772" w:rsidRDefault="00B050CE" w:rsidP="00AE000B">
            <w:pPr>
              <w:jc w:val="right"/>
              <w:rPr>
                <w:sz w:val="21"/>
              </w:rPr>
            </w:pPr>
            <w:r w:rsidRPr="00CD2772">
              <w:rPr>
                <w:sz w:val="21"/>
              </w:rPr>
              <w:t>1 475 296</w:t>
            </w:r>
          </w:p>
        </w:tc>
        <w:tc>
          <w:tcPr>
            <w:tcW w:w="1540" w:type="dxa"/>
            <w:tcBorders>
              <w:top w:val="nil"/>
              <w:left w:val="nil"/>
              <w:bottom w:val="nil"/>
              <w:right w:val="nil"/>
            </w:tcBorders>
            <w:tcMar>
              <w:top w:w="128" w:type="dxa"/>
              <w:left w:w="43" w:type="dxa"/>
              <w:bottom w:w="43" w:type="dxa"/>
              <w:right w:w="43" w:type="dxa"/>
            </w:tcMar>
            <w:vAlign w:val="bottom"/>
          </w:tcPr>
          <w:p w14:paraId="5D4282B9" w14:textId="77777777" w:rsidR="00B050CE" w:rsidRPr="00CD2772" w:rsidRDefault="00B050CE" w:rsidP="00AE000B">
            <w:pPr>
              <w:jc w:val="right"/>
              <w:rPr>
                <w:sz w:val="21"/>
              </w:rPr>
            </w:pPr>
            <w:r w:rsidRPr="00CD2772">
              <w:rPr>
                <w:sz w:val="21"/>
              </w:rPr>
              <w:t>1 475 296</w:t>
            </w:r>
          </w:p>
        </w:tc>
      </w:tr>
      <w:tr w:rsidR="000908BE" w:rsidRPr="00CD2772" w14:paraId="6AFF9AD4"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531A5123" w14:textId="77777777" w:rsidR="00B050CE" w:rsidRPr="00CD2772" w:rsidRDefault="00B050CE" w:rsidP="00CD2772">
            <w:pPr>
              <w:rPr>
                <w:sz w:val="21"/>
              </w:rPr>
            </w:pPr>
            <w:r w:rsidRPr="00CD2772">
              <w:rPr>
                <w:sz w:val="21"/>
              </w:rPr>
              <w:t>NATO</w:t>
            </w:r>
          </w:p>
        </w:tc>
        <w:tc>
          <w:tcPr>
            <w:tcW w:w="1540" w:type="dxa"/>
            <w:tcBorders>
              <w:top w:val="nil"/>
              <w:left w:val="nil"/>
              <w:bottom w:val="nil"/>
              <w:right w:val="nil"/>
            </w:tcBorders>
            <w:tcMar>
              <w:top w:w="128" w:type="dxa"/>
              <w:left w:w="43" w:type="dxa"/>
              <w:bottom w:w="43" w:type="dxa"/>
              <w:right w:w="43" w:type="dxa"/>
            </w:tcMar>
            <w:vAlign w:val="bottom"/>
          </w:tcPr>
          <w:p w14:paraId="33A7994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FAF683F" w14:textId="77777777" w:rsidR="00B050CE" w:rsidRPr="00CD2772" w:rsidRDefault="00B050CE" w:rsidP="00AE000B">
            <w:pPr>
              <w:jc w:val="right"/>
              <w:rPr>
                <w:sz w:val="21"/>
              </w:rPr>
            </w:pPr>
            <w:r w:rsidRPr="00CD2772">
              <w:rPr>
                <w:sz w:val="21"/>
              </w:rPr>
              <w:t>720 000</w:t>
            </w:r>
          </w:p>
        </w:tc>
        <w:tc>
          <w:tcPr>
            <w:tcW w:w="1540" w:type="dxa"/>
            <w:tcBorders>
              <w:top w:val="nil"/>
              <w:left w:val="nil"/>
              <w:bottom w:val="nil"/>
              <w:right w:val="nil"/>
            </w:tcBorders>
            <w:tcMar>
              <w:top w:w="128" w:type="dxa"/>
              <w:left w:w="43" w:type="dxa"/>
              <w:bottom w:w="43" w:type="dxa"/>
              <w:right w:w="43" w:type="dxa"/>
            </w:tcMar>
            <w:vAlign w:val="bottom"/>
          </w:tcPr>
          <w:p w14:paraId="473F089C" w14:textId="77777777" w:rsidR="00B050CE" w:rsidRPr="00CD2772" w:rsidRDefault="00B050CE" w:rsidP="00AE000B">
            <w:pPr>
              <w:jc w:val="right"/>
              <w:rPr>
                <w:sz w:val="21"/>
              </w:rPr>
            </w:pPr>
            <w:r w:rsidRPr="00CD2772">
              <w:rPr>
                <w:sz w:val="21"/>
              </w:rPr>
              <w:t>720 000</w:t>
            </w:r>
          </w:p>
        </w:tc>
        <w:tc>
          <w:tcPr>
            <w:tcW w:w="1540" w:type="dxa"/>
            <w:tcBorders>
              <w:top w:val="nil"/>
              <w:left w:val="nil"/>
              <w:bottom w:val="nil"/>
              <w:right w:val="nil"/>
            </w:tcBorders>
            <w:tcMar>
              <w:top w:w="128" w:type="dxa"/>
              <w:left w:w="43" w:type="dxa"/>
              <w:bottom w:w="43" w:type="dxa"/>
              <w:right w:w="43" w:type="dxa"/>
            </w:tcMar>
            <w:vAlign w:val="bottom"/>
          </w:tcPr>
          <w:p w14:paraId="583A2CB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4AD1BBAC"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B199DDB"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0C9DBBC" w14:textId="77777777" w:rsidR="00B050CE" w:rsidRPr="00CD2772" w:rsidRDefault="00B050CE" w:rsidP="00AE000B">
            <w:pPr>
              <w:jc w:val="right"/>
              <w:rPr>
                <w:sz w:val="21"/>
              </w:rPr>
            </w:pPr>
            <w:r w:rsidRPr="00CD2772">
              <w:rPr>
                <w:sz w:val="21"/>
              </w:rPr>
              <w:t>-720 000</w:t>
            </w:r>
          </w:p>
        </w:tc>
      </w:tr>
      <w:tr w:rsidR="000908BE" w:rsidRPr="00CD2772" w14:paraId="71ACBCE5"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6AE3A78E" w14:textId="77777777" w:rsidR="00B050CE" w:rsidRPr="00CD2772" w:rsidRDefault="00B050CE" w:rsidP="00CD2772">
            <w:pPr>
              <w:rPr>
                <w:sz w:val="21"/>
              </w:rPr>
            </w:pPr>
            <w:r w:rsidRPr="00CD2772">
              <w:rPr>
                <w:sz w:val="21"/>
              </w:rPr>
              <w:t>Nederland</w:t>
            </w:r>
          </w:p>
        </w:tc>
        <w:tc>
          <w:tcPr>
            <w:tcW w:w="1540" w:type="dxa"/>
            <w:tcBorders>
              <w:top w:val="nil"/>
              <w:left w:val="nil"/>
              <w:bottom w:val="nil"/>
              <w:right w:val="nil"/>
            </w:tcBorders>
            <w:tcMar>
              <w:top w:w="128" w:type="dxa"/>
              <w:left w:w="43" w:type="dxa"/>
              <w:bottom w:w="43" w:type="dxa"/>
              <w:right w:w="43" w:type="dxa"/>
            </w:tcMar>
            <w:vAlign w:val="bottom"/>
          </w:tcPr>
          <w:p w14:paraId="3A9FEC32" w14:textId="77777777" w:rsidR="00B050CE" w:rsidRPr="00CD2772" w:rsidRDefault="00B050CE" w:rsidP="00AE000B">
            <w:pPr>
              <w:jc w:val="right"/>
              <w:rPr>
                <w:sz w:val="21"/>
              </w:rPr>
            </w:pPr>
            <w:r w:rsidRPr="00CD2772">
              <w:rPr>
                <w:sz w:val="21"/>
              </w:rPr>
              <w:t>340 572 000</w:t>
            </w:r>
          </w:p>
        </w:tc>
        <w:tc>
          <w:tcPr>
            <w:tcW w:w="1540" w:type="dxa"/>
            <w:tcBorders>
              <w:top w:val="nil"/>
              <w:left w:val="nil"/>
              <w:bottom w:val="nil"/>
              <w:right w:val="nil"/>
            </w:tcBorders>
            <w:tcMar>
              <w:top w:w="128" w:type="dxa"/>
              <w:left w:w="43" w:type="dxa"/>
              <w:bottom w:w="43" w:type="dxa"/>
              <w:right w:w="43" w:type="dxa"/>
            </w:tcMar>
            <w:vAlign w:val="bottom"/>
          </w:tcPr>
          <w:p w14:paraId="24350C83" w14:textId="77777777" w:rsidR="00B050CE" w:rsidRPr="00CD2772" w:rsidRDefault="00B050CE" w:rsidP="00AE000B">
            <w:pPr>
              <w:jc w:val="right"/>
              <w:rPr>
                <w:sz w:val="21"/>
              </w:rPr>
            </w:pPr>
            <w:r w:rsidRPr="00CD2772">
              <w:rPr>
                <w:sz w:val="21"/>
              </w:rPr>
              <w:t>7 288 000</w:t>
            </w:r>
          </w:p>
        </w:tc>
        <w:tc>
          <w:tcPr>
            <w:tcW w:w="1540" w:type="dxa"/>
            <w:tcBorders>
              <w:top w:val="nil"/>
              <w:left w:val="nil"/>
              <w:bottom w:val="nil"/>
              <w:right w:val="nil"/>
            </w:tcBorders>
            <w:tcMar>
              <w:top w:w="128" w:type="dxa"/>
              <w:left w:w="43" w:type="dxa"/>
              <w:bottom w:w="43" w:type="dxa"/>
              <w:right w:w="43" w:type="dxa"/>
            </w:tcMar>
            <w:vAlign w:val="bottom"/>
          </w:tcPr>
          <w:p w14:paraId="222DC8F8" w14:textId="77777777" w:rsidR="00B050CE" w:rsidRPr="00CD2772" w:rsidRDefault="00B050CE" w:rsidP="00AE000B">
            <w:pPr>
              <w:jc w:val="right"/>
              <w:rPr>
                <w:sz w:val="21"/>
              </w:rPr>
            </w:pPr>
            <w:r w:rsidRPr="00CD2772">
              <w:rPr>
                <w:sz w:val="21"/>
              </w:rPr>
              <w:t>347 860 000</w:t>
            </w:r>
          </w:p>
        </w:tc>
        <w:tc>
          <w:tcPr>
            <w:tcW w:w="1540" w:type="dxa"/>
            <w:tcBorders>
              <w:top w:val="nil"/>
              <w:left w:val="nil"/>
              <w:bottom w:val="nil"/>
              <w:right w:val="nil"/>
            </w:tcBorders>
            <w:tcMar>
              <w:top w:w="128" w:type="dxa"/>
              <w:left w:w="43" w:type="dxa"/>
              <w:bottom w:w="43" w:type="dxa"/>
              <w:right w:w="43" w:type="dxa"/>
            </w:tcMar>
            <w:vAlign w:val="bottom"/>
          </w:tcPr>
          <w:p w14:paraId="5183A198" w14:textId="77777777" w:rsidR="00B050CE" w:rsidRPr="00CD2772" w:rsidRDefault="00B050CE" w:rsidP="00AE000B">
            <w:pPr>
              <w:jc w:val="right"/>
              <w:rPr>
                <w:sz w:val="21"/>
              </w:rPr>
            </w:pPr>
            <w:r w:rsidRPr="00CD2772">
              <w:rPr>
                <w:sz w:val="21"/>
              </w:rPr>
              <w:t>314 106 770</w:t>
            </w:r>
          </w:p>
        </w:tc>
        <w:tc>
          <w:tcPr>
            <w:tcW w:w="1540" w:type="dxa"/>
            <w:tcBorders>
              <w:top w:val="nil"/>
              <w:left w:val="nil"/>
              <w:bottom w:val="nil"/>
              <w:right w:val="nil"/>
            </w:tcBorders>
            <w:tcMar>
              <w:top w:w="128" w:type="dxa"/>
              <w:left w:w="43" w:type="dxa"/>
              <w:bottom w:w="43" w:type="dxa"/>
              <w:right w:w="43" w:type="dxa"/>
            </w:tcMar>
            <w:vAlign w:val="bottom"/>
          </w:tcPr>
          <w:p w14:paraId="41DB1358" w14:textId="77777777" w:rsidR="00B050CE" w:rsidRPr="00CD2772" w:rsidRDefault="00B050CE" w:rsidP="00AE000B">
            <w:pPr>
              <w:jc w:val="right"/>
              <w:rPr>
                <w:sz w:val="21"/>
              </w:rPr>
            </w:pPr>
            <w:r w:rsidRPr="00CD2772">
              <w:rPr>
                <w:sz w:val="21"/>
              </w:rPr>
              <w:t>137 896 934</w:t>
            </w:r>
          </w:p>
        </w:tc>
        <w:tc>
          <w:tcPr>
            <w:tcW w:w="1540" w:type="dxa"/>
            <w:tcBorders>
              <w:top w:val="nil"/>
              <w:left w:val="nil"/>
              <w:bottom w:val="nil"/>
              <w:right w:val="nil"/>
            </w:tcBorders>
            <w:tcMar>
              <w:top w:w="128" w:type="dxa"/>
              <w:left w:w="43" w:type="dxa"/>
              <w:bottom w:w="43" w:type="dxa"/>
              <w:right w:w="43" w:type="dxa"/>
            </w:tcMar>
            <w:vAlign w:val="bottom"/>
          </w:tcPr>
          <w:p w14:paraId="0C81E99E" w14:textId="77777777" w:rsidR="00B050CE" w:rsidRPr="00CD2772" w:rsidRDefault="00B050CE" w:rsidP="00AE000B">
            <w:pPr>
              <w:jc w:val="right"/>
              <w:rPr>
                <w:sz w:val="21"/>
              </w:rPr>
            </w:pPr>
            <w:r w:rsidRPr="00CD2772">
              <w:rPr>
                <w:sz w:val="21"/>
              </w:rPr>
              <w:t>452 003 704</w:t>
            </w:r>
          </w:p>
        </w:tc>
        <w:tc>
          <w:tcPr>
            <w:tcW w:w="1540" w:type="dxa"/>
            <w:tcBorders>
              <w:top w:val="nil"/>
              <w:left w:val="nil"/>
              <w:bottom w:val="nil"/>
              <w:right w:val="nil"/>
            </w:tcBorders>
            <w:tcMar>
              <w:top w:w="128" w:type="dxa"/>
              <w:left w:w="43" w:type="dxa"/>
              <w:bottom w:w="43" w:type="dxa"/>
              <w:right w:w="43" w:type="dxa"/>
            </w:tcMar>
            <w:vAlign w:val="bottom"/>
          </w:tcPr>
          <w:p w14:paraId="6EEC1349" w14:textId="77777777" w:rsidR="00B050CE" w:rsidRPr="00CD2772" w:rsidRDefault="00B050CE" w:rsidP="00AE000B">
            <w:pPr>
              <w:jc w:val="right"/>
              <w:rPr>
                <w:sz w:val="21"/>
              </w:rPr>
            </w:pPr>
            <w:r w:rsidRPr="00CD2772">
              <w:rPr>
                <w:sz w:val="21"/>
              </w:rPr>
              <w:t>104 143 704</w:t>
            </w:r>
          </w:p>
        </w:tc>
      </w:tr>
      <w:tr w:rsidR="000908BE" w:rsidRPr="00CD2772" w14:paraId="3C9F8C6C"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0AD79442" w14:textId="77777777" w:rsidR="00B050CE" w:rsidRPr="00CD2772" w:rsidRDefault="00B050CE" w:rsidP="00CD2772">
            <w:pPr>
              <w:rPr>
                <w:sz w:val="21"/>
              </w:rPr>
            </w:pPr>
            <w:r w:rsidRPr="00CD2772">
              <w:rPr>
                <w:sz w:val="21"/>
              </w:rPr>
              <w:t>New Zealand</w:t>
            </w:r>
          </w:p>
        </w:tc>
        <w:tc>
          <w:tcPr>
            <w:tcW w:w="1540" w:type="dxa"/>
            <w:tcBorders>
              <w:top w:val="nil"/>
              <w:left w:val="nil"/>
              <w:bottom w:val="nil"/>
              <w:right w:val="nil"/>
            </w:tcBorders>
            <w:tcMar>
              <w:top w:w="128" w:type="dxa"/>
              <w:left w:w="43" w:type="dxa"/>
              <w:bottom w:w="43" w:type="dxa"/>
              <w:right w:w="43" w:type="dxa"/>
            </w:tcMar>
            <w:vAlign w:val="bottom"/>
          </w:tcPr>
          <w:p w14:paraId="0B5F4D38" w14:textId="77777777" w:rsidR="00B050CE" w:rsidRPr="00CD2772" w:rsidRDefault="00B050CE" w:rsidP="00AE000B">
            <w:pPr>
              <w:jc w:val="right"/>
              <w:rPr>
                <w:sz w:val="21"/>
              </w:rPr>
            </w:pPr>
            <w:r w:rsidRPr="00CD2772">
              <w:rPr>
                <w:sz w:val="21"/>
              </w:rPr>
              <w:t>42 443 000</w:t>
            </w:r>
          </w:p>
        </w:tc>
        <w:tc>
          <w:tcPr>
            <w:tcW w:w="1540" w:type="dxa"/>
            <w:tcBorders>
              <w:top w:val="nil"/>
              <w:left w:val="nil"/>
              <w:bottom w:val="nil"/>
              <w:right w:val="nil"/>
            </w:tcBorders>
            <w:tcMar>
              <w:top w:w="128" w:type="dxa"/>
              <w:left w:w="43" w:type="dxa"/>
              <w:bottom w:w="43" w:type="dxa"/>
              <w:right w:w="43" w:type="dxa"/>
            </w:tcMar>
            <w:vAlign w:val="bottom"/>
          </w:tcPr>
          <w:p w14:paraId="62221B62" w14:textId="77777777" w:rsidR="00B050CE" w:rsidRPr="00CD2772" w:rsidRDefault="00B050CE" w:rsidP="00AE000B">
            <w:pPr>
              <w:jc w:val="right"/>
              <w:rPr>
                <w:sz w:val="21"/>
              </w:rPr>
            </w:pPr>
            <w:r w:rsidRPr="00CD2772">
              <w:rPr>
                <w:sz w:val="21"/>
              </w:rPr>
              <w:t>10 525 000</w:t>
            </w:r>
          </w:p>
        </w:tc>
        <w:tc>
          <w:tcPr>
            <w:tcW w:w="1540" w:type="dxa"/>
            <w:tcBorders>
              <w:top w:val="nil"/>
              <w:left w:val="nil"/>
              <w:bottom w:val="nil"/>
              <w:right w:val="nil"/>
            </w:tcBorders>
            <w:tcMar>
              <w:top w:w="128" w:type="dxa"/>
              <w:left w:w="43" w:type="dxa"/>
              <w:bottom w:w="43" w:type="dxa"/>
              <w:right w:w="43" w:type="dxa"/>
            </w:tcMar>
            <w:vAlign w:val="bottom"/>
          </w:tcPr>
          <w:p w14:paraId="518167BA" w14:textId="77777777" w:rsidR="00B050CE" w:rsidRPr="00CD2772" w:rsidRDefault="00B050CE" w:rsidP="00AE000B">
            <w:pPr>
              <w:jc w:val="right"/>
              <w:rPr>
                <w:sz w:val="21"/>
              </w:rPr>
            </w:pPr>
            <w:r w:rsidRPr="00CD2772">
              <w:rPr>
                <w:sz w:val="21"/>
              </w:rPr>
              <w:t>52 968 000</w:t>
            </w:r>
          </w:p>
        </w:tc>
        <w:tc>
          <w:tcPr>
            <w:tcW w:w="1540" w:type="dxa"/>
            <w:tcBorders>
              <w:top w:val="nil"/>
              <w:left w:val="nil"/>
              <w:bottom w:val="nil"/>
              <w:right w:val="nil"/>
            </w:tcBorders>
            <w:tcMar>
              <w:top w:w="128" w:type="dxa"/>
              <w:left w:w="43" w:type="dxa"/>
              <w:bottom w:w="43" w:type="dxa"/>
              <w:right w:w="43" w:type="dxa"/>
            </w:tcMar>
            <w:vAlign w:val="bottom"/>
          </w:tcPr>
          <w:p w14:paraId="6C751E56" w14:textId="77777777" w:rsidR="00B050CE" w:rsidRPr="00CD2772" w:rsidRDefault="00B050CE" w:rsidP="00AE000B">
            <w:pPr>
              <w:jc w:val="right"/>
              <w:rPr>
                <w:sz w:val="21"/>
              </w:rPr>
            </w:pPr>
            <w:r w:rsidRPr="00CD2772">
              <w:rPr>
                <w:sz w:val="21"/>
              </w:rPr>
              <w:t>1 794 570</w:t>
            </w:r>
          </w:p>
        </w:tc>
        <w:tc>
          <w:tcPr>
            <w:tcW w:w="1540" w:type="dxa"/>
            <w:tcBorders>
              <w:top w:val="nil"/>
              <w:left w:val="nil"/>
              <w:bottom w:val="nil"/>
              <w:right w:val="nil"/>
            </w:tcBorders>
            <w:tcMar>
              <w:top w:w="128" w:type="dxa"/>
              <w:left w:w="43" w:type="dxa"/>
              <w:bottom w:w="43" w:type="dxa"/>
              <w:right w:w="43" w:type="dxa"/>
            </w:tcMar>
            <w:vAlign w:val="bottom"/>
          </w:tcPr>
          <w:p w14:paraId="6419CC4A" w14:textId="77777777" w:rsidR="00B050CE" w:rsidRPr="00CD2772" w:rsidRDefault="00B050CE" w:rsidP="00AE000B">
            <w:pPr>
              <w:jc w:val="right"/>
              <w:rPr>
                <w:sz w:val="21"/>
              </w:rPr>
            </w:pPr>
            <w:r w:rsidRPr="00CD2772">
              <w:rPr>
                <w:sz w:val="21"/>
              </w:rPr>
              <w:t>27 112</w:t>
            </w:r>
          </w:p>
        </w:tc>
        <w:tc>
          <w:tcPr>
            <w:tcW w:w="1540" w:type="dxa"/>
            <w:tcBorders>
              <w:top w:val="nil"/>
              <w:left w:val="nil"/>
              <w:bottom w:val="nil"/>
              <w:right w:val="nil"/>
            </w:tcBorders>
            <w:tcMar>
              <w:top w:w="128" w:type="dxa"/>
              <w:left w:w="43" w:type="dxa"/>
              <w:bottom w:w="43" w:type="dxa"/>
              <w:right w:w="43" w:type="dxa"/>
            </w:tcMar>
            <w:vAlign w:val="bottom"/>
          </w:tcPr>
          <w:p w14:paraId="4CBF273F" w14:textId="77777777" w:rsidR="00B050CE" w:rsidRPr="00CD2772" w:rsidRDefault="00B050CE" w:rsidP="00AE000B">
            <w:pPr>
              <w:jc w:val="right"/>
              <w:rPr>
                <w:sz w:val="21"/>
              </w:rPr>
            </w:pPr>
            <w:r w:rsidRPr="00CD2772">
              <w:rPr>
                <w:sz w:val="21"/>
              </w:rPr>
              <w:t>1 821 682</w:t>
            </w:r>
          </w:p>
        </w:tc>
        <w:tc>
          <w:tcPr>
            <w:tcW w:w="1540" w:type="dxa"/>
            <w:tcBorders>
              <w:top w:val="nil"/>
              <w:left w:val="nil"/>
              <w:bottom w:val="nil"/>
              <w:right w:val="nil"/>
            </w:tcBorders>
            <w:tcMar>
              <w:top w:w="128" w:type="dxa"/>
              <w:left w:w="43" w:type="dxa"/>
              <w:bottom w:w="43" w:type="dxa"/>
              <w:right w:w="43" w:type="dxa"/>
            </w:tcMar>
            <w:vAlign w:val="bottom"/>
          </w:tcPr>
          <w:p w14:paraId="5C517919" w14:textId="77777777" w:rsidR="00B050CE" w:rsidRPr="00CD2772" w:rsidRDefault="00B050CE" w:rsidP="00AE000B">
            <w:pPr>
              <w:jc w:val="right"/>
              <w:rPr>
                <w:sz w:val="21"/>
              </w:rPr>
            </w:pPr>
            <w:r w:rsidRPr="00CD2772">
              <w:rPr>
                <w:sz w:val="21"/>
              </w:rPr>
              <w:t>-51 146 318</w:t>
            </w:r>
          </w:p>
        </w:tc>
      </w:tr>
      <w:tr w:rsidR="000908BE" w:rsidRPr="00CD2772" w14:paraId="53E39EC5"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FDAEAFE" w14:textId="77777777" w:rsidR="00B050CE" w:rsidRPr="00CD2772" w:rsidRDefault="00B050CE" w:rsidP="00CD2772">
            <w:pPr>
              <w:rPr>
                <w:sz w:val="21"/>
              </w:rPr>
            </w:pPr>
            <w:r w:rsidRPr="00CD2772">
              <w:rPr>
                <w:sz w:val="21"/>
              </w:rPr>
              <w:t>Ny-Caledonia</w:t>
            </w:r>
          </w:p>
        </w:tc>
        <w:tc>
          <w:tcPr>
            <w:tcW w:w="1540" w:type="dxa"/>
            <w:tcBorders>
              <w:top w:val="nil"/>
              <w:left w:val="nil"/>
              <w:bottom w:val="nil"/>
              <w:right w:val="nil"/>
            </w:tcBorders>
            <w:tcMar>
              <w:top w:w="128" w:type="dxa"/>
              <w:left w:w="43" w:type="dxa"/>
              <w:bottom w:w="43" w:type="dxa"/>
              <w:right w:w="43" w:type="dxa"/>
            </w:tcMar>
            <w:vAlign w:val="bottom"/>
          </w:tcPr>
          <w:p w14:paraId="1C75F15C" w14:textId="77777777" w:rsidR="00B050CE" w:rsidRPr="00CD2772" w:rsidRDefault="00B050CE" w:rsidP="00AE000B">
            <w:pPr>
              <w:jc w:val="right"/>
              <w:rPr>
                <w:sz w:val="21"/>
              </w:rPr>
            </w:pPr>
            <w:r w:rsidRPr="00CD2772">
              <w:rPr>
                <w:sz w:val="21"/>
              </w:rPr>
              <w:t>105 000</w:t>
            </w:r>
          </w:p>
        </w:tc>
        <w:tc>
          <w:tcPr>
            <w:tcW w:w="1540" w:type="dxa"/>
            <w:tcBorders>
              <w:top w:val="nil"/>
              <w:left w:val="nil"/>
              <w:bottom w:val="nil"/>
              <w:right w:val="nil"/>
            </w:tcBorders>
            <w:tcMar>
              <w:top w:w="128" w:type="dxa"/>
              <w:left w:w="43" w:type="dxa"/>
              <w:bottom w:w="43" w:type="dxa"/>
              <w:right w:w="43" w:type="dxa"/>
            </w:tcMar>
            <w:vAlign w:val="bottom"/>
          </w:tcPr>
          <w:p w14:paraId="73B91D27"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FA04CFE" w14:textId="77777777" w:rsidR="00B050CE" w:rsidRPr="00CD2772" w:rsidRDefault="00B050CE" w:rsidP="00AE000B">
            <w:pPr>
              <w:jc w:val="right"/>
              <w:rPr>
                <w:sz w:val="21"/>
              </w:rPr>
            </w:pPr>
            <w:r w:rsidRPr="00CD2772">
              <w:rPr>
                <w:sz w:val="21"/>
              </w:rPr>
              <w:t>105 000</w:t>
            </w:r>
          </w:p>
        </w:tc>
        <w:tc>
          <w:tcPr>
            <w:tcW w:w="1540" w:type="dxa"/>
            <w:tcBorders>
              <w:top w:val="nil"/>
              <w:left w:val="nil"/>
              <w:bottom w:val="nil"/>
              <w:right w:val="nil"/>
            </w:tcBorders>
            <w:tcMar>
              <w:top w:w="128" w:type="dxa"/>
              <w:left w:w="43" w:type="dxa"/>
              <w:bottom w:w="43" w:type="dxa"/>
              <w:right w:w="43" w:type="dxa"/>
            </w:tcMar>
            <w:vAlign w:val="bottom"/>
          </w:tcPr>
          <w:p w14:paraId="63B66E6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8B78112"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2DF8D3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5388218" w14:textId="77777777" w:rsidR="00B050CE" w:rsidRPr="00CD2772" w:rsidRDefault="00B050CE" w:rsidP="00AE000B">
            <w:pPr>
              <w:jc w:val="right"/>
              <w:rPr>
                <w:sz w:val="21"/>
              </w:rPr>
            </w:pPr>
            <w:r w:rsidRPr="00CD2772">
              <w:rPr>
                <w:sz w:val="21"/>
              </w:rPr>
              <w:t>-105 000</w:t>
            </w:r>
          </w:p>
        </w:tc>
      </w:tr>
      <w:tr w:rsidR="000908BE" w:rsidRPr="00CD2772" w14:paraId="39288706"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5E4ED36A" w14:textId="77777777" w:rsidR="00B050CE" w:rsidRPr="00CD2772" w:rsidRDefault="00B050CE" w:rsidP="00CD2772">
            <w:pPr>
              <w:rPr>
                <w:sz w:val="21"/>
              </w:rPr>
            </w:pPr>
            <w:r w:rsidRPr="00CD2772">
              <w:rPr>
                <w:sz w:val="21"/>
              </w:rPr>
              <w:t>Oman</w:t>
            </w:r>
          </w:p>
        </w:tc>
        <w:tc>
          <w:tcPr>
            <w:tcW w:w="1540" w:type="dxa"/>
            <w:tcBorders>
              <w:top w:val="nil"/>
              <w:left w:val="nil"/>
              <w:bottom w:val="nil"/>
              <w:right w:val="nil"/>
            </w:tcBorders>
            <w:tcMar>
              <w:top w:w="128" w:type="dxa"/>
              <w:left w:w="43" w:type="dxa"/>
              <w:bottom w:w="43" w:type="dxa"/>
              <w:right w:w="43" w:type="dxa"/>
            </w:tcMar>
            <w:vAlign w:val="bottom"/>
          </w:tcPr>
          <w:p w14:paraId="11118046" w14:textId="77777777" w:rsidR="00B050CE" w:rsidRPr="00CD2772" w:rsidRDefault="00B050CE" w:rsidP="00AE000B">
            <w:pPr>
              <w:jc w:val="right"/>
              <w:rPr>
                <w:sz w:val="21"/>
              </w:rPr>
            </w:pPr>
            <w:r w:rsidRPr="00CD2772">
              <w:rPr>
                <w:sz w:val="21"/>
              </w:rPr>
              <w:t>2 616 000</w:t>
            </w:r>
          </w:p>
        </w:tc>
        <w:tc>
          <w:tcPr>
            <w:tcW w:w="1540" w:type="dxa"/>
            <w:tcBorders>
              <w:top w:val="nil"/>
              <w:left w:val="nil"/>
              <w:bottom w:val="nil"/>
              <w:right w:val="nil"/>
            </w:tcBorders>
            <w:tcMar>
              <w:top w:w="128" w:type="dxa"/>
              <w:left w:w="43" w:type="dxa"/>
              <w:bottom w:w="43" w:type="dxa"/>
              <w:right w:w="43" w:type="dxa"/>
            </w:tcMar>
            <w:vAlign w:val="bottom"/>
          </w:tcPr>
          <w:p w14:paraId="6772AD15"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566EC8D" w14:textId="77777777" w:rsidR="00B050CE" w:rsidRPr="00CD2772" w:rsidRDefault="00B050CE" w:rsidP="00AE000B">
            <w:pPr>
              <w:jc w:val="right"/>
              <w:rPr>
                <w:sz w:val="21"/>
              </w:rPr>
            </w:pPr>
            <w:r w:rsidRPr="00CD2772">
              <w:rPr>
                <w:sz w:val="21"/>
              </w:rPr>
              <w:t>2 616 000</w:t>
            </w:r>
          </w:p>
        </w:tc>
        <w:tc>
          <w:tcPr>
            <w:tcW w:w="1540" w:type="dxa"/>
            <w:tcBorders>
              <w:top w:val="nil"/>
              <w:left w:val="nil"/>
              <w:bottom w:val="nil"/>
              <w:right w:val="nil"/>
            </w:tcBorders>
            <w:tcMar>
              <w:top w:w="128" w:type="dxa"/>
              <w:left w:w="43" w:type="dxa"/>
              <w:bottom w:w="43" w:type="dxa"/>
              <w:right w:w="43" w:type="dxa"/>
            </w:tcMar>
            <w:vAlign w:val="bottom"/>
          </w:tcPr>
          <w:p w14:paraId="488DA29B" w14:textId="77777777" w:rsidR="00B050CE" w:rsidRPr="00CD2772" w:rsidRDefault="00B050CE" w:rsidP="00AE000B">
            <w:pPr>
              <w:jc w:val="right"/>
              <w:rPr>
                <w:sz w:val="21"/>
              </w:rPr>
            </w:pPr>
            <w:r w:rsidRPr="00CD2772">
              <w:rPr>
                <w:sz w:val="21"/>
              </w:rPr>
              <w:t>2 081 525</w:t>
            </w:r>
          </w:p>
        </w:tc>
        <w:tc>
          <w:tcPr>
            <w:tcW w:w="1540" w:type="dxa"/>
            <w:tcBorders>
              <w:top w:val="nil"/>
              <w:left w:val="nil"/>
              <w:bottom w:val="nil"/>
              <w:right w:val="nil"/>
            </w:tcBorders>
            <w:tcMar>
              <w:top w:w="128" w:type="dxa"/>
              <w:left w:w="43" w:type="dxa"/>
              <w:bottom w:w="43" w:type="dxa"/>
              <w:right w:w="43" w:type="dxa"/>
            </w:tcMar>
            <w:vAlign w:val="bottom"/>
          </w:tcPr>
          <w:p w14:paraId="7CA3F5C9"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9192C49" w14:textId="77777777" w:rsidR="00B050CE" w:rsidRPr="00CD2772" w:rsidRDefault="00B050CE" w:rsidP="00AE000B">
            <w:pPr>
              <w:jc w:val="right"/>
              <w:rPr>
                <w:sz w:val="21"/>
              </w:rPr>
            </w:pPr>
            <w:r w:rsidRPr="00CD2772">
              <w:rPr>
                <w:sz w:val="21"/>
              </w:rPr>
              <w:t>2 081 525</w:t>
            </w:r>
          </w:p>
        </w:tc>
        <w:tc>
          <w:tcPr>
            <w:tcW w:w="1540" w:type="dxa"/>
            <w:tcBorders>
              <w:top w:val="nil"/>
              <w:left w:val="nil"/>
              <w:bottom w:val="nil"/>
              <w:right w:val="nil"/>
            </w:tcBorders>
            <w:tcMar>
              <w:top w:w="128" w:type="dxa"/>
              <w:left w:w="43" w:type="dxa"/>
              <w:bottom w:w="43" w:type="dxa"/>
              <w:right w:w="43" w:type="dxa"/>
            </w:tcMar>
            <w:vAlign w:val="bottom"/>
          </w:tcPr>
          <w:p w14:paraId="15C4C78F" w14:textId="77777777" w:rsidR="00B050CE" w:rsidRPr="00CD2772" w:rsidRDefault="00B050CE" w:rsidP="00AE000B">
            <w:pPr>
              <w:jc w:val="right"/>
              <w:rPr>
                <w:sz w:val="21"/>
              </w:rPr>
            </w:pPr>
            <w:r w:rsidRPr="00CD2772">
              <w:rPr>
                <w:sz w:val="21"/>
              </w:rPr>
              <w:t>-534 475</w:t>
            </w:r>
          </w:p>
        </w:tc>
      </w:tr>
      <w:tr w:rsidR="000908BE" w:rsidRPr="00CD2772" w14:paraId="4B91B5C8"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62D0D55B" w14:textId="77777777" w:rsidR="00B050CE" w:rsidRPr="00CD2772" w:rsidRDefault="00B050CE" w:rsidP="00CD2772">
            <w:pPr>
              <w:rPr>
                <w:sz w:val="21"/>
              </w:rPr>
            </w:pPr>
            <w:r w:rsidRPr="00CD2772">
              <w:rPr>
                <w:sz w:val="21"/>
              </w:rPr>
              <w:t>Peru</w:t>
            </w:r>
          </w:p>
        </w:tc>
        <w:tc>
          <w:tcPr>
            <w:tcW w:w="1540" w:type="dxa"/>
            <w:tcBorders>
              <w:top w:val="nil"/>
              <w:left w:val="nil"/>
              <w:bottom w:val="nil"/>
              <w:right w:val="nil"/>
            </w:tcBorders>
            <w:tcMar>
              <w:top w:w="128" w:type="dxa"/>
              <w:left w:w="43" w:type="dxa"/>
              <w:bottom w:w="43" w:type="dxa"/>
              <w:right w:w="43" w:type="dxa"/>
            </w:tcMar>
            <w:vAlign w:val="bottom"/>
          </w:tcPr>
          <w:p w14:paraId="0095FEA5"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556B9B7"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B1F56AE"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C4D3534" w14:textId="77777777" w:rsidR="00B050CE" w:rsidRPr="00CD2772" w:rsidRDefault="00B050CE" w:rsidP="00AE000B">
            <w:pPr>
              <w:jc w:val="right"/>
              <w:rPr>
                <w:sz w:val="21"/>
              </w:rPr>
            </w:pPr>
            <w:r w:rsidRPr="00CD2772">
              <w:rPr>
                <w:sz w:val="21"/>
              </w:rPr>
              <w:t>50 520</w:t>
            </w:r>
          </w:p>
        </w:tc>
        <w:tc>
          <w:tcPr>
            <w:tcW w:w="1540" w:type="dxa"/>
            <w:tcBorders>
              <w:top w:val="nil"/>
              <w:left w:val="nil"/>
              <w:bottom w:val="nil"/>
              <w:right w:val="nil"/>
            </w:tcBorders>
            <w:tcMar>
              <w:top w:w="128" w:type="dxa"/>
              <w:left w:w="43" w:type="dxa"/>
              <w:bottom w:w="43" w:type="dxa"/>
              <w:right w:w="43" w:type="dxa"/>
            </w:tcMar>
            <w:vAlign w:val="bottom"/>
          </w:tcPr>
          <w:p w14:paraId="78FEE1E8"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52D6F33" w14:textId="77777777" w:rsidR="00B050CE" w:rsidRPr="00CD2772" w:rsidRDefault="00B050CE" w:rsidP="00AE000B">
            <w:pPr>
              <w:jc w:val="right"/>
              <w:rPr>
                <w:sz w:val="21"/>
              </w:rPr>
            </w:pPr>
            <w:r w:rsidRPr="00CD2772">
              <w:rPr>
                <w:sz w:val="21"/>
              </w:rPr>
              <w:t>50 520</w:t>
            </w:r>
          </w:p>
        </w:tc>
        <w:tc>
          <w:tcPr>
            <w:tcW w:w="1540" w:type="dxa"/>
            <w:tcBorders>
              <w:top w:val="nil"/>
              <w:left w:val="nil"/>
              <w:bottom w:val="nil"/>
              <w:right w:val="nil"/>
            </w:tcBorders>
            <w:tcMar>
              <w:top w:w="128" w:type="dxa"/>
              <w:left w:w="43" w:type="dxa"/>
              <w:bottom w:w="43" w:type="dxa"/>
              <w:right w:w="43" w:type="dxa"/>
            </w:tcMar>
            <w:vAlign w:val="bottom"/>
          </w:tcPr>
          <w:p w14:paraId="1B0FE35A" w14:textId="77777777" w:rsidR="00B050CE" w:rsidRPr="00CD2772" w:rsidRDefault="00B050CE" w:rsidP="00AE000B">
            <w:pPr>
              <w:jc w:val="right"/>
              <w:rPr>
                <w:sz w:val="21"/>
              </w:rPr>
            </w:pPr>
            <w:r w:rsidRPr="00CD2772">
              <w:rPr>
                <w:sz w:val="21"/>
              </w:rPr>
              <w:t>50 520</w:t>
            </w:r>
          </w:p>
        </w:tc>
      </w:tr>
      <w:tr w:rsidR="000908BE" w:rsidRPr="00CD2772" w14:paraId="4911849A"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FF79B70" w14:textId="77777777" w:rsidR="00B050CE" w:rsidRPr="00CD2772" w:rsidRDefault="00B050CE" w:rsidP="00CD2772">
            <w:pPr>
              <w:rPr>
                <w:sz w:val="21"/>
              </w:rPr>
            </w:pPr>
            <w:r w:rsidRPr="00CD2772">
              <w:rPr>
                <w:sz w:val="21"/>
              </w:rPr>
              <w:t>Polen</w:t>
            </w:r>
          </w:p>
        </w:tc>
        <w:tc>
          <w:tcPr>
            <w:tcW w:w="1540" w:type="dxa"/>
            <w:tcBorders>
              <w:top w:val="nil"/>
              <w:left w:val="nil"/>
              <w:bottom w:val="nil"/>
              <w:right w:val="nil"/>
            </w:tcBorders>
            <w:tcMar>
              <w:top w:w="128" w:type="dxa"/>
              <w:left w:w="43" w:type="dxa"/>
              <w:bottom w:w="43" w:type="dxa"/>
              <w:right w:w="43" w:type="dxa"/>
            </w:tcMar>
            <w:vAlign w:val="bottom"/>
          </w:tcPr>
          <w:p w14:paraId="4912F31A" w14:textId="77777777" w:rsidR="00B050CE" w:rsidRPr="00CD2772" w:rsidRDefault="00B050CE" w:rsidP="00AE000B">
            <w:pPr>
              <w:jc w:val="right"/>
              <w:rPr>
                <w:sz w:val="21"/>
              </w:rPr>
            </w:pPr>
            <w:r w:rsidRPr="00CD2772">
              <w:rPr>
                <w:sz w:val="21"/>
              </w:rPr>
              <w:t>197 464 000</w:t>
            </w:r>
          </w:p>
        </w:tc>
        <w:tc>
          <w:tcPr>
            <w:tcW w:w="1540" w:type="dxa"/>
            <w:tcBorders>
              <w:top w:val="nil"/>
              <w:left w:val="nil"/>
              <w:bottom w:val="nil"/>
              <w:right w:val="nil"/>
            </w:tcBorders>
            <w:tcMar>
              <w:top w:w="128" w:type="dxa"/>
              <w:left w:w="43" w:type="dxa"/>
              <w:bottom w:w="43" w:type="dxa"/>
              <w:right w:w="43" w:type="dxa"/>
            </w:tcMar>
            <w:vAlign w:val="bottom"/>
          </w:tcPr>
          <w:p w14:paraId="7704F6FF" w14:textId="77777777" w:rsidR="00B050CE" w:rsidRPr="00CD2772" w:rsidRDefault="00B050CE" w:rsidP="00AE000B">
            <w:pPr>
              <w:jc w:val="right"/>
              <w:rPr>
                <w:sz w:val="21"/>
              </w:rPr>
            </w:pPr>
            <w:r w:rsidRPr="00CD2772">
              <w:rPr>
                <w:sz w:val="21"/>
              </w:rPr>
              <w:t>3 443 000</w:t>
            </w:r>
          </w:p>
        </w:tc>
        <w:tc>
          <w:tcPr>
            <w:tcW w:w="1540" w:type="dxa"/>
            <w:tcBorders>
              <w:top w:val="nil"/>
              <w:left w:val="nil"/>
              <w:bottom w:val="nil"/>
              <w:right w:val="nil"/>
            </w:tcBorders>
            <w:tcMar>
              <w:top w:w="128" w:type="dxa"/>
              <w:left w:w="43" w:type="dxa"/>
              <w:bottom w:w="43" w:type="dxa"/>
              <w:right w:w="43" w:type="dxa"/>
            </w:tcMar>
            <w:vAlign w:val="bottom"/>
          </w:tcPr>
          <w:p w14:paraId="14848A94" w14:textId="77777777" w:rsidR="00B050CE" w:rsidRPr="00CD2772" w:rsidRDefault="00B050CE" w:rsidP="00AE000B">
            <w:pPr>
              <w:jc w:val="right"/>
              <w:rPr>
                <w:sz w:val="21"/>
              </w:rPr>
            </w:pPr>
            <w:r w:rsidRPr="00CD2772">
              <w:rPr>
                <w:sz w:val="21"/>
              </w:rPr>
              <w:t>200 907 000</w:t>
            </w:r>
          </w:p>
        </w:tc>
        <w:tc>
          <w:tcPr>
            <w:tcW w:w="1540" w:type="dxa"/>
            <w:tcBorders>
              <w:top w:val="nil"/>
              <w:left w:val="nil"/>
              <w:bottom w:val="nil"/>
              <w:right w:val="nil"/>
            </w:tcBorders>
            <w:tcMar>
              <w:top w:w="128" w:type="dxa"/>
              <w:left w:w="43" w:type="dxa"/>
              <w:bottom w:w="43" w:type="dxa"/>
              <w:right w:w="43" w:type="dxa"/>
            </w:tcMar>
            <w:vAlign w:val="bottom"/>
          </w:tcPr>
          <w:p w14:paraId="3BC4FFA5" w14:textId="77777777" w:rsidR="00B050CE" w:rsidRPr="00CD2772" w:rsidRDefault="00B050CE" w:rsidP="00AE000B">
            <w:pPr>
              <w:jc w:val="right"/>
              <w:rPr>
                <w:sz w:val="21"/>
              </w:rPr>
            </w:pPr>
            <w:r w:rsidRPr="00CD2772">
              <w:rPr>
                <w:sz w:val="21"/>
              </w:rPr>
              <w:t>623 905 290</w:t>
            </w:r>
          </w:p>
        </w:tc>
        <w:tc>
          <w:tcPr>
            <w:tcW w:w="1540" w:type="dxa"/>
            <w:tcBorders>
              <w:top w:val="nil"/>
              <w:left w:val="nil"/>
              <w:bottom w:val="nil"/>
              <w:right w:val="nil"/>
            </w:tcBorders>
            <w:tcMar>
              <w:top w:w="128" w:type="dxa"/>
              <w:left w:w="43" w:type="dxa"/>
              <w:bottom w:w="43" w:type="dxa"/>
              <w:right w:w="43" w:type="dxa"/>
            </w:tcMar>
            <w:vAlign w:val="bottom"/>
          </w:tcPr>
          <w:p w14:paraId="0F903968" w14:textId="77777777" w:rsidR="00B050CE" w:rsidRPr="00CD2772" w:rsidRDefault="00B050CE" w:rsidP="00AE000B">
            <w:pPr>
              <w:jc w:val="right"/>
              <w:rPr>
                <w:sz w:val="21"/>
              </w:rPr>
            </w:pPr>
            <w:r w:rsidRPr="00CD2772">
              <w:rPr>
                <w:sz w:val="21"/>
              </w:rPr>
              <w:t>160 740 312</w:t>
            </w:r>
          </w:p>
        </w:tc>
        <w:tc>
          <w:tcPr>
            <w:tcW w:w="1540" w:type="dxa"/>
            <w:tcBorders>
              <w:top w:val="nil"/>
              <w:left w:val="nil"/>
              <w:bottom w:val="nil"/>
              <w:right w:val="nil"/>
            </w:tcBorders>
            <w:tcMar>
              <w:top w:w="128" w:type="dxa"/>
              <w:left w:w="43" w:type="dxa"/>
              <w:bottom w:w="43" w:type="dxa"/>
              <w:right w:w="43" w:type="dxa"/>
            </w:tcMar>
            <w:vAlign w:val="bottom"/>
          </w:tcPr>
          <w:p w14:paraId="2AF703CE" w14:textId="77777777" w:rsidR="00B050CE" w:rsidRPr="00CD2772" w:rsidRDefault="00B050CE" w:rsidP="00AE000B">
            <w:pPr>
              <w:jc w:val="right"/>
              <w:rPr>
                <w:sz w:val="21"/>
              </w:rPr>
            </w:pPr>
            <w:r w:rsidRPr="00CD2772">
              <w:rPr>
                <w:sz w:val="21"/>
              </w:rPr>
              <w:t>784 645 602</w:t>
            </w:r>
          </w:p>
        </w:tc>
        <w:tc>
          <w:tcPr>
            <w:tcW w:w="1540" w:type="dxa"/>
            <w:tcBorders>
              <w:top w:val="nil"/>
              <w:left w:val="nil"/>
              <w:bottom w:val="nil"/>
              <w:right w:val="nil"/>
            </w:tcBorders>
            <w:tcMar>
              <w:top w:w="128" w:type="dxa"/>
              <w:left w:w="43" w:type="dxa"/>
              <w:bottom w:w="43" w:type="dxa"/>
              <w:right w:w="43" w:type="dxa"/>
            </w:tcMar>
            <w:vAlign w:val="bottom"/>
          </w:tcPr>
          <w:p w14:paraId="6159B214" w14:textId="77777777" w:rsidR="00B050CE" w:rsidRPr="00CD2772" w:rsidRDefault="00B050CE" w:rsidP="00AE000B">
            <w:pPr>
              <w:jc w:val="right"/>
              <w:rPr>
                <w:sz w:val="21"/>
              </w:rPr>
            </w:pPr>
            <w:r w:rsidRPr="00CD2772">
              <w:rPr>
                <w:sz w:val="21"/>
              </w:rPr>
              <w:t>583 738 602</w:t>
            </w:r>
          </w:p>
        </w:tc>
      </w:tr>
      <w:tr w:rsidR="000908BE" w:rsidRPr="00CD2772" w14:paraId="765EC441"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018F1E5" w14:textId="77777777" w:rsidR="00B050CE" w:rsidRPr="00CD2772" w:rsidRDefault="00B050CE" w:rsidP="00CD2772">
            <w:pPr>
              <w:rPr>
                <w:sz w:val="21"/>
              </w:rPr>
            </w:pPr>
            <w:r w:rsidRPr="00CD2772">
              <w:rPr>
                <w:sz w:val="21"/>
              </w:rPr>
              <w:t>Portugal</w:t>
            </w:r>
          </w:p>
        </w:tc>
        <w:tc>
          <w:tcPr>
            <w:tcW w:w="1540" w:type="dxa"/>
            <w:tcBorders>
              <w:top w:val="nil"/>
              <w:left w:val="nil"/>
              <w:bottom w:val="nil"/>
              <w:right w:val="nil"/>
            </w:tcBorders>
            <w:tcMar>
              <w:top w:w="128" w:type="dxa"/>
              <w:left w:w="43" w:type="dxa"/>
              <w:bottom w:w="43" w:type="dxa"/>
              <w:right w:w="43" w:type="dxa"/>
            </w:tcMar>
            <w:vAlign w:val="bottom"/>
          </w:tcPr>
          <w:p w14:paraId="1804B1E4" w14:textId="77777777" w:rsidR="00B050CE" w:rsidRPr="00CD2772" w:rsidRDefault="00B050CE" w:rsidP="00AE000B">
            <w:pPr>
              <w:jc w:val="right"/>
              <w:rPr>
                <w:sz w:val="21"/>
              </w:rPr>
            </w:pPr>
            <w:r w:rsidRPr="00CD2772">
              <w:rPr>
                <w:sz w:val="21"/>
              </w:rPr>
              <w:t>3 217 000</w:t>
            </w:r>
          </w:p>
        </w:tc>
        <w:tc>
          <w:tcPr>
            <w:tcW w:w="1540" w:type="dxa"/>
            <w:tcBorders>
              <w:top w:val="nil"/>
              <w:left w:val="nil"/>
              <w:bottom w:val="nil"/>
              <w:right w:val="nil"/>
            </w:tcBorders>
            <w:tcMar>
              <w:top w:w="128" w:type="dxa"/>
              <w:left w:w="43" w:type="dxa"/>
              <w:bottom w:w="43" w:type="dxa"/>
              <w:right w:w="43" w:type="dxa"/>
            </w:tcMar>
            <w:vAlign w:val="bottom"/>
          </w:tcPr>
          <w:p w14:paraId="07292730" w14:textId="77777777" w:rsidR="00B050CE" w:rsidRPr="00CD2772" w:rsidRDefault="00B050CE" w:rsidP="00AE000B">
            <w:pPr>
              <w:jc w:val="right"/>
              <w:rPr>
                <w:sz w:val="21"/>
              </w:rPr>
            </w:pPr>
            <w:r w:rsidRPr="00CD2772">
              <w:rPr>
                <w:sz w:val="21"/>
              </w:rPr>
              <w:t>2 733 000</w:t>
            </w:r>
          </w:p>
        </w:tc>
        <w:tc>
          <w:tcPr>
            <w:tcW w:w="1540" w:type="dxa"/>
            <w:tcBorders>
              <w:top w:val="nil"/>
              <w:left w:val="nil"/>
              <w:bottom w:val="nil"/>
              <w:right w:val="nil"/>
            </w:tcBorders>
            <w:tcMar>
              <w:top w:w="128" w:type="dxa"/>
              <w:left w:w="43" w:type="dxa"/>
              <w:bottom w:w="43" w:type="dxa"/>
              <w:right w:w="43" w:type="dxa"/>
            </w:tcMar>
            <w:vAlign w:val="bottom"/>
          </w:tcPr>
          <w:p w14:paraId="50D1081F" w14:textId="77777777" w:rsidR="00B050CE" w:rsidRPr="00CD2772" w:rsidRDefault="00B050CE" w:rsidP="00AE000B">
            <w:pPr>
              <w:jc w:val="right"/>
              <w:rPr>
                <w:sz w:val="21"/>
              </w:rPr>
            </w:pPr>
            <w:r w:rsidRPr="00CD2772">
              <w:rPr>
                <w:sz w:val="21"/>
              </w:rPr>
              <w:t>5 950 000</w:t>
            </w:r>
          </w:p>
        </w:tc>
        <w:tc>
          <w:tcPr>
            <w:tcW w:w="1540" w:type="dxa"/>
            <w:tcBorders>
              <w:top w:val="nil"/>
              <w:left w:val="nil"/>
              <w:bottom w:val="nil"/>
              <w:right w:val="nil"/>
            </w:tcBorders>
            <w:tcMar>
              <w:top w:w="128" w:type="dxa"/>
              <w:left w:w="43" w:type="dxa"/>
              <w:bottom w:w="43" w:type="dxa"/>
              <w:right w:w="43" w:type="dxa"/>
            </w:tcMar>
            <w:vAlign w:val="bottom"/>
          </w:tcPr>
          <w:p w14:paraId="7E316320" w14:textId="77777777" w:rsidR="00B050CE" w:rsidRPr="00CD2772" w:rsidRDefault="00B050CE" w:rsidP="00AE000B">
            <w:pPr>
              <w:jc w:val="right"/>
              <w:rPr>
                <w:sz w:val="21"/>
              </w:rPr>
            </w:pPr>
            <w:r w:rsidRPr="00CD2772">
              <w:rPr>
                <w:sz w:val="21"/>
              </w:rPr>
              <w:t>2 422 572</w:t>
            </w:r>
          </w:p>
        </w:tc>
        <w:tc>
          <w:tcPr>
            <w:tcW w:w="1540" w:type="dxa"/>
            <w:tcBorders>
              <w:top w:val="nil"/>
              <w:left w:val="nil"/>
              <w:bottom w:val="nil"/>
              <w:right w:val="nil"/>
            </w:tcBorders>
            <w:tcMar>
              <w:top w:w="128" w:type="dxa"/>
              <w:left w:w="43" w:type="dxa"/>
              <w:bottom w:w="43" w:type="dxa"/>
              <w:right w:w="43" w:type="dxa"/>
            </w:tcMar>
            <w:vAlign w:val="bottom"/>
          </w:tcPr>
          <w:p w14:paraId="47B4C8F9" w14:textId="77777777" w:rsidR="00B050CE" w:rsidRPr="00CD2772" w:rsidRDefault="00B050CE" w:rsidP="00AE000B">
            <w:pPr>
              <w:jc w:val="right"/>
              <w:rPr>
                <w:sz w:val="21"/>
              </w:rPr>
            </w:pPr>
            <w:r w:rsidRPr="00CD2772">
              <w:rPr>
                <w:sz w:val="21"/>
              </w:rPr>
              <w:t>3 415 808</w:t>
            </w:r>
          </w:p>
        </w:tc>
        <w:tc>
          <w:tcPr>
            <w:tcW w:w="1540" w:type="dxa"/>
            <w:tcBorders>
              <w:top w:val="nil"/>
              <w:left w:val="nil"/>
              <w:bottom w:val="nil"/>
              <w:right w:val="nil"/>
            </w:tcBorders>
            <w:tcMar>
              <w:top w:w="128" w:type="dxa"/>
              <w:left w:w="43" w:type="dxa"/>
              <w:bottom w:w="43" w:type="dxa"/>
              <w:right w:w="43" w:type="dxa"/>
            </w:tcMar>
            <w:vAlign w:val="bottom"/>
          </w:tcPr>
          <w:p w14:paraId="7D8EC627" w14:textId="77777777" w:rsidR="00B050CE" w:rsidRPr="00CD2772" w:rsidRDefault="00B050CE" w:rsidP="00AE000B">
            <w:pPr>
              <w:jc w:val="right"/>
              <w:rPr>
                <w:sz w:val="21"/>
              </w:rPr>
            </w:pPr>
            <w:r w:rsidRPr="00CD2772">
              <w:rPr>
                <w:sz w:val="21"/>
              </w:rPr>
              <w:t>5 838 380</w:t>
            </w:r>
          </w:p>
        </w:tc>
        <w:tc>
          <w:tcPr>
            <w:tcW w:w="1540" w:type="dxa"/>
            <w:tcBorders>
              <w:top w:val="nil"/>
              <w:left w:val="nil"/>
              <w:bottom w:val="nil"/>
              <w:right w:val="nil"/>
            </w:tcBorders>
            <w:tcMar>
              <w:top w:w="128" w:type="dxa"/>
              <w:left w:w="43" w:type="dxa"/>
              <w:bottom w:w="43" w:type="dxa"/>
              <w:right w:w="43" w:type="dxa"/>
            </w:tcMar>
            <w:vAlign w:val="bottom"/>
          </w:tcPr>
          <w:p w14:paraId="6954D43B" w14:textId="77777777" w:rsidR="00B050CE" w:rsidRPr="00CD2772" w:rsidRDefault="00B050CE" w:rsidP="00AE000B">
            <w:pPr>
              <w:jc w:val="right"/>
              <w:rPr>
                <w:sz w:val="21"/>
              </w:rPr>
            </w:pPr>
            <w:r w:rsidRPr="00CD2772">
              <w:rPr>
                <w:sz w:val="21"/>
              </w:rPr>
              <w:t>-111 620</w:t>
            </w:r>
          </w:p>
        </w:tc>
      </w:tr>
      <w:tr w:rsidR="000908BE" w:rsidRPr="00CD2772" w14:paraId="35240699"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C9BF63D" w14:textId="77777777" w:rsidR="00B050CE" w:rsidRPr="00CD2772" w:rsidRDefault="00B050CE" w:rsidP="00CD2772">
            <w:pPr>
              <w:rPr>
                <w:sz w:val="21"/>
              </w:rPr>
            </w:pPr>
            <w:r w:rsidRPr="00CD2772">
              <w:rPr>
                <w:sz w:val="21"/>
              </w:rPr>
              <w:t>Qatar</w:t>
            </w:r>
          </w:p>
        </w:tc>
        <w:tc>
          <w:tcPr>
            <w:tcW w:w="1540" w:type="dxa"/>
            <w:tcBorders>
              <w:top w:val="nil"/>
              <w:left w:val="nil"/>
              <w:bottom w:val="nil"/>
              <w:right w:val="nil"/>
            </w:tcBorders>
            <w:tcMar>
              <w:top w:w="128" w:type="dxa"/>
              <w:left w:w="43" w:type="dxa"/>
              <w:bottom w:w="43" w:type="dxa"/>
              <w:right w:w="43" w:type="dxa"/>
            </w:tcMar>
            <w:vAlign w:val="bottom"/>
          </w:tcPr>
          <w:p w14:paraId="7642491D" w14:textId="77777777" w:rsidR="00B050CE" w:rsidRPr="00CD2772" w:rsidRDefault="00B050CE" w:rsidP="00AE000B">
            <w:pPr>
              <w:jc w:val="right"/>
              <w:rPr>
                <w:sz w:val="21"/>
              </w:rPr>
            </w:pPr>
            <w:r w:rsidRPr="00CD2772">
              <w:rPr>
                <w:sz w:val="21"/>
              </w:rPr>
              <w:t>31 810 000</w:t>
            </w:r>
          </w:p>
        </w:tc>
        <w:tc>
          <w:tcPr>
            <w:tcW w:w="1540" w:type="dxa"/>
            <w:tcBorders>
              <w:top w:val="nil"/>
              <w:left w:val="nil"/>
              <w:bottom w:val="nil"/>
              <w:right w:val="nil"/>
            </w:tcBorders>
            <w:tcMar>
              <w:top w:w="128" w:type="dxa"/>
              <w:left w:w="43" w:type="dxa"/>
              <w:bottom w:w="43" w:type="dxa"/>
              <w:right w:w="43" w:type="dxa"/>
            </w:tcMar>
            <w:vAlign w:val="bottom"/>
          </w:tcPr>
          <w:p w14:paraId="67FBDE4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448A8C94" w14:textId="77777777" w:rsidR="00B050CE" w:rsidRPr="00CD2772" w:rsidRDefault="00B050CE" w:rsidP="00AE000B">
            <w:pPr>
              <w:jc w:val="right"/>
              <w:rPr>
                <w:sz w:val="21"/>
              </w:rPr>
            </w:pPr>
            <w:r w:rsidRPr="00CD2772">
              <w:rPr>
                <w:sz w:val="21"/>
              </w:rPr>
              <w:t>31 810 000</w:t>
            </w:r>
          </w:p>
        </w:tc>
        <w:tc>
          <w:tcPr>
            <w:tcW w:w="1540" w:type="dxa"/>
            <w:tcBorders>
              <w:top w:val="nil"/>
              <w:left w:val="nil"/>
              <w:bottom w:val="nil"/>
              <w:right w:val="nil"/>
            </w:tcBorders>
            <w:tcMar>
              <w:top w:w="128" w:type="dxa"/>
              <w:left w:w="43" w:type="dxa"/>
              <w:bottom w:w="43" w:type="dxa"/>
              <w:right w:w="43" w:type="dxa"/>
            </w:tcMar>
            <w:vAlign w:val="bottom"/>
          </w:tcPr>
          <w:p w14:paraId="123FD43F" w14:textId="77777777" w:rsidR="00B050CE" w:rsidRPr="00CD2772" w:rsidRDefault="00B050CE" w:rsidP="00AE000B">
            <w:pPr>
              <w:jc w:val="right"/>
              <w:rPr>
                <w:sz w:val="21"/>
              </w:rPr>
            </w:pPr>
            <w:r w:rsidRPr="00CD2772">
              <w:rPr>
                <w:sz w:val="21"/>
              </w:rPr>
              <w:t>186 500</w:t>
            </w:r>
          </w:p>
        </w:tc>
        <w:tc>
          <w:tcPr>
            <w:tcW w:w="1540" w:type="dxa"/>
            <w:tcBorders>
              <w:top w:val="nil"/>
              <w:left w:val="nil"/>
              <w:bottom w:val="nil"/>
              <w:right w:val="nil"/>
            </w:tcBorders>
            <w:tcMar>
              <w:top w:w="128" w:type="dxa"/>
              <w:left w:w="43" w:type="dxa"/>
              <w:bottom w:w="43" w:type="dxa"/>
              <w:right w:w="43" w:type="dxa"/>
            </w:tcMar>
            <w:vAlign w:val="bottom"/>
          </w:tcPr>
          <w:p w14:paraId="35BE3D7E"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E49E4FC" w14:textId="77777777" w:rsidR="00B050CE" w:rsidRPr="00CD2772" w:rsidRDefault="00B050CE" w:rsidP="00AE000B">
            <w:pPr>
              <w:jc w:val="right"/>
              <w:rPr>
                <w:sz w:val="21"/>
              </w:rPr>
            </w:pPr>
            <w:r w:rsidRPr="00CD2772">
              <w:rPr>
                <w:sz w:val="21"/>
              </w:rPr>
              <w:t>186 500</w:t>
            </w:r>
          </w:p>
        </w:tc>
        <w:tc>
          <w:tcPr>
            <w:tcW w:w="1540" w:type="dxa"/>
            <w:tcBorders>
              <w:top w:val="nil"/>
              <w:left w:val="nil"/>
              <w:bottom w:val="nil"/>
              <w:right w:val="nil"/>
            </w:tcBorders>
            <w:tcMar>
              <w:top w:w="128" w:type="dxa"/>
              <w:left w:w="43" w:type="dxa"/>
              <w:bottom w:w="43" w:type="dxa"/>
              <w:right w:w="43" w:type="dxa"/>
            </w:tcMar>
            <w:vAlign w:val="bottom"/>
          </w:tcPr>
          <w:p w14:paraId="53E28C0F" w14:textId="77777777" w:rsidR="00B050CE" w:rsidRPr="00CD2772" w:rsidRDefault="00B050CE" w:rsidP="00AE000B">
            <w:pPr>
              <w:jc w:val="right"/>
              <w:rPr>
                <w:sz w:val="21"/>
              </w:rPr>
            </w:pPr>
            <w:r w:rsidRPr="00CD2772">
              <w:rPr>
                <w:sz w:val="21"/>
              </w:rPr>
              <w:t>-31 623 500</w:t>
            </w:r>
          </w:p>
        </w:tc>
      </w:tr>
      <w:tr w:rsidR="000908BE" w:rsidRPr="00CD2772" w14:paraId="51548BA1"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21DEBAE" w14:textId="77777777" w:rsidR="00B050CE" w:rsidRPr="00CD2772" w:rsidRDefault="00B050CE" w:rsidP="00CD2772">
            <w:pPr>
              <w:rPr>
                <w:sz w:val="21"/>
              </w:rPr>
            </w:pPr>
            <w:r w:rsidRPr="00CD2772">
              <w:rPr>
                <w:sz w:val="21"/>
              </w:rPr>
              <w:t>Romania</w:t>
            </w:r>
          </w:p>
        </w:tc>
        <w:tc>
          <w:tcPr>
            <w:tcW w:w="1540" w:type="dxa"/>
            <w:tcBorders>
              <w:top w:val="nil"/>
              <w:left w:val="nil"/>
              <w:bottom w:val="nil"/>
              <w:right w:val="nil"/>
            </w:tcBorders>
            <w:tcMar>
              <w:top w:w="128" w:type="dxa"/>
              <w:left w:w="43" w:type="dxa"/>
              <w:bottom w:w="43" w:type="dxa"/>
              <w:right w:w="43" w:type="dxa"/>
            </w:tcMar>
            <w:vAlign w:val="bottom"/>
          </w:tcPr>
          <w:p w14:paraId="10E752B9" w14:textId="77777777" w:rsidR="00B050CE" w:rsidRPr="00CD2772" w:rsidRDefault="00B050CE" w:rsidP="00AE000B">
            <w:pPr>
              <w:jc w:val="right"/>
              <w:rPr>
                <w:sz w:val="21"/>
              </w:rPr>
            </w:pPr>
            <w:r w:rsidRPr="00CD2772">
              <w:rPr>
                <w:sz w:val="21"/>
              </w:rPr>
              <w:t>1 881 799 000</w:t>
            </w:r>
          </w:p>
        </w:tc>
        <w:tc>
          <w:tcPr>
            <w:tcW w:w="1540" w:type="dxa"/>
            <w:tcBorders>
              <w:top w:val="nil"/>
              <w:left w:val="nil"/>
              <w:bottom w:val="nil"/>
              <w:right w:val="nil"/>
            </w:tcBorders>
            <w:tcMar>
              <w:top w:w="128" w:type="dxa"/>
              <w:left w:w="43" w:type="dxa"/>
              <w:bottom w:w="43" w:type="dxa"/>
              <w:right w:w="43" w:type="dxa"/>
            </w:tcMar>
            <w:vAlign w:val="bottom"/>
          </w:tcPr>
          <w:p w14:paraId="155D34E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3C2AC5A" w14:textId="77777777" w:rsidR="00B050CE" w:rsidRPr="00CD2772" w:rsidRDefault="00B050CE" w:rsidP="00AE000B">
            <w:pPr>
              <w:jc w:val="right"/>
              <w:rPr>
                <w:sz w:val="21"/>
              </w:rPr>
            </w:pPr>
            <w:r w:rsidRPr="00CD2772">
              <w:rPr>
                <w:sz w:val="21"/>
              </w:rPr>
              <w:t>1 881 799 000</w:t>
            </w:r>
          </w:p>
        </w:tc>
        <w:tc>
          <w:tcPr>
            <w:tcW w:w="1540" w:type="dxa"/>
            <w:tcBorders>
              <w:top w:val="nil"/>
              <w:left w:val="nil"/>
              <w:bottom w:val="nil"/>
              <w:right w:val="nil"/>
            </w:tcBorders>
            <w:tcMar>
              <w:top w:w="128" w:type="dxa"/>
              <w:left w:w="43" w:type="dxa"/>
              <w:bottom w:w="43" w:type="dxa"/>
              <w:right w:w="43" w:type="dxa"/>
            </w:tcMar>
            <w:vAlign w:val="bottom"/>
          </w:tcPr>
          <w:p w14:paraId="4E5AC1E6" w14:textId="77777777" w:rsidR="00B050CE" w:rsidRPr="00CD2772" w:rsidRDefault="00B050CE" w:rsidP="00AE000B">
            <w:pPr>
              <w:jc w:val="right"/>
              <w:rPr>
                <w:sz w:val="21"/>
              </w:rPr>
            </w:pPr>
            <w:r w:rsidRPr="00CD2772">
              <w:rPr>
                <w:sz w:val="21"/>
              </w:rPr>
              <w:t>1 336 668 853</w:t>
            </w:r>
          </w:p>
        </w:tc>
        <w:tc>
          <w:tcPr>
            <w:tcW w:w="1540" w:type="dxa"/>
            <w:tcBorders>
              <w:top w:val="nil"/>
              <w:left w:val="nil"/>
              <w:bottom w:val="nil"/>
              <w:right w:val="nil"/>
            </w:tcBorders>
            <w:tcMar>
              <w:top w:w="128" w:type="dxa"/>
              <w:left w:w="43" w:type="dxa"/>
              <w:bottom w:w="43" w:type="dxa"/>
              <w:right w:w="43" w:type="dxa"/>
            </w:tcMar>
            <w:vAlign w:val="bottom"/>
          </w:tcPr>
          <w:p w14:paraId="0ACD8028" w14:textId="77777777" w:rsidR="00B050CE" w:rsidRPr="00CD2772" w:rsidRDefault="00B050CE" w:rsidP="00AE000B">
            <w:pPr>
              <w:jc w:val="right"/>
              <w:rPr>
                <w:sz w:val="21"/>
              </w:rPr>
            </w:pPr>
            <w:r w:rsidRPr="00CD2772">
              <w:rPr>
                <w:sz w:val="21"/>
              </w:rPr>
              <w:t>5 262 396</w:t>
            </w:r>
          </w:p>
        </w:tc>
        <w:tc>
          <w:tcPr>
            <w:tcW w:w="1540" w:type="dxa"/>
            <w:tcBorders>
              <w:top w:val="nil"/>
              <w:left w:val="nil"/>
              <w:bottom w:val="nil"/>
              <w:right w:val="nil"/>
            </w:tcBorders>
            <w:tcMar>
              <w:top w:w="128" w:type="dxa"/>
              <w:left w:w="43" w:type="dxa"/>
              <w:bottom w:w="43" w:type="dxa"/>
              <w:right w:w="43" w:type="dxa"/>
            </w:tcMar>
            <w:vAlign w:val="bottom"/>
          </w:tcPr>
          <w:p w14:paraId="08BA2BB7" w14:textId="77777777" w:rsidR="00B050CE" w:rsidRPr="00CD2772" w:rsidRDefault="00B050CE" w:rsidP="00AE000B">
            <w:pPr>
              <w:jc w:val="right"/>
              <w:rPr>
                <w:sz w:val="21"/>
              </w:rPr>
            </w:pPr>
            <w:r w:rsidRPr="00CD2772">
              <w:rPr>
                <w:sz w:val="21"/>
              </w:rPr>
              <w:t>1 341 931 249</w:t>
            </w:r>
          </w:p>
        </w:tc>
        <w:tc>
          <w:tcPr>
            <w:tcW w:w="1540" w:type="dxa"/>
            <w:tcBorders>
              <w:top w:val="nil"/>
              <w:left w:val="nil"/>
              <w:bottom w:val="nil"/>
              <w:right w:val="nil"/>
            </w:tcBorders>
            <w:tcMar>
              <w:top w:w="128" w:type="dxa"/>
              <w:left w:w="43" w:type="dxa"/>
              <w:bottom w:w="43" w:type="dxa"/>
              <w:right w:w="43" w:type="dxa"/>
            </w:tcMar>
            <w:vAlign w:val="bottom"/>
          </w:tcPr>
          <w:p w14:paraId="692BD342" w14:textId="77777777" w:rsidR="00B050CE" w:rsidRPr="00CD2772" w:rsidRDefault="00B050CE" w:rsidP="00AE000B">
            <w:pPr>
              <w:jc w:val="right"/>
              <w:rPr>
                <w:sz w:val="21"/>
              </w:rPr>
            </w:pPr>
            <w:r w:rsidRPr="00CD2772">
              <w:rPr>
                <w:sz w:val="21"/>
              </w:rPr>
              <w:t>-539 867 751</w:t>
            </w:r>
          </w:p>
        </w:tc>
      </w:tr>
      <w:tr w:rsidR="000908BE" w:rsidRPr="00CD2772" w14:paraId="2464126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337D749C" w14:textId="77777777" w:rsidR="00B050CE" w:rsidRPr="00CD2772" w:rsidRDefault="00B050CE" w:rsidP="00CD2772">
            <w:pPr>
              <w:rPr>
                <w:sz w:val="21"/>
              </w:rPr>
            </w:pPr>
            <w:r w:rsidRPr="00CD2772">
              <w:rPr>
                <w:sz w:val="21"/>
              </w:rPr>
              <w:t>Singapore</w:t>
            </w:r>
          </w:p>
        </w:tc>
        <w:tc>
          <w:tcPr>
            <w:tcW w:w="1540" w:type="dxa"/>
            <w:tcBorders>
              <w:top w:val="nil"/>
              <w:left w:val="nil"/>
              <w:bottom w:val="nil"/>
              <w:right w:val="nil"/>
            </w:tcBorders>
            <w:tcMar>
              <w:top w:w="128" w:type="dxa"/>
              <w:left w:w="43" w:type="dxa"/>
              <w:bottom w:w="43" w:type="dxa"/>
              <w:right w:w="43" w:type="dxa"/>
            </w:tcMar>
            <w:vAlign w:val="bottom"/>
          </w:tcPr>
          <w:p w14:paraId="6EEF4555"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C43C4B6" w14:textId="77777777" w:rsidR="00B050CE" w:rsidRPr="00CD2772" w:rsidRDefault="00B050CE" w:rsidP="00AE000B">
            <w:pPr>
              <w:jc w:val="right"/>
              <w:rPr>
                <w:sz w:val="21"/>
              </w:rPr>
            </w:pPr>
            <w:r w:rsidRPr="00CD2772">
              <w:rPr>
                <w:sz w:val="21"/>
              </w:rPr>
              <w:t>2 269 000</w:t>
            </w:r>
          </w:p>
        </w:tc>
        <w:tc>
          <w:tcPr>
            <w:tcW w:w="1540" w:type="dxa"/>
            <w:tcBorders>
              <w:top w:val="nil"/>
              <w:left w:val="nil"/>
              <w:bottom w:val="nil"/>
              <w:right w:val="nil"/>
            </w:tcBorders>
            <w:tcMar>
              <w:top w:w="128" w:type="dxa"/>
              <w:left w:w="43" w:type="dxa"/>
              <w:bottom w:w="43" w:type="dxa"/>
              <w:right w:w="43" w:type="dxa"/>
            </w:tcMar>
            <w:vAlign w:val="bottom"/>
          </w:tcPr>
          <w:p w14:paraId="7EDE7D9D" w14:textId="77777777" w:rsidR="00B050CE" w:rsidRPr="00CD2772" w:rsidRDefault="00B050CE" w:rsidP="00AE000B">
            <w:pPr>
              <w:jc w:val="right"/>
              <w:rPr>
                <w:sz w:val="21"/>
              </w:rPr>
            </w:pPr>
            <w:r w:rsidRPr="00CD2772">
              <w:rPr>
                <w:sz w:val="21"/>
              </w:rPr>
              <w:t>2 269 000</w:t>
            </w:r>
          </w:p>
        </w:tc>
        <w:tc>
          <w:tcPr>
            <w:tcW w:w="1540" w:type="dxa"/>
            <w:tcBorders>
              <w:top w:val="nil"/>
              <w:left w:val="nil"/>
              <w:bottom w:val="nil"/>
              <w:right w:val="nil"/>
            </w:tcBorders>
            <w:tcMar>
              <w:top w:w="128" w:type="dxa"/>
              <w:left w:w="43" w:type="dxa"/>
              <w:bottom w:w="43" w:type="dxa"/>
              <w:right w:w="43" w:type="dxa"/>
            </w:tcMar>
            <w:vAlign w:val="bottom"/>
          </w:tcPr>
          <w:p w14:paraId="3885E7D9"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41C3465" w14:textId="77777777" w:rsidR="00B050CE" w:rsidRPr="00CD2772" w:rsidRDefault="00B050CE" w:rsidP="00AE000B">
            <w:pPr>
              <w:jc w:val="right"/>
              <w:rPr>
                <w:sz w:val="21"/>
              </w:rPr>
            </w:pPr>
            <w:r w:rsidRPr="00CD2772">
              <w:rPr>
                <w:sz w:val="21"/>
              </w:rPr>
              <w:t>228 122</w:t>
            </w:r>
          </w:p>
        </w:tc>
        <w:tc>
          <w:tcPr>
            <w:tcW w:w="1540" w:type="dxa"/>
            <w:tcBorders>
              <w:top w:val="nil"/>
              <w:left w:val="nil"/>
              <w:bottom w:val="nil"/>
              <w:right w:val="nil"/>
            </w:tcBorders>
            <w:tcMar>
              <w:top w:w="128" w:type="dxa"/>
              <w:left w:w="43" w:type="dxa"/>
              <w:bottom w:w="43" w:type="dxa"/>
              <w:right w:w="43" w:type="dxa"/>
            </w:tcMar>
            <w:vAlign w:val="bottom"/>
          </w:tcPr>
          <w:p w14:paraId="4912C1E2" w14:textId="77777777" w:rsidR="00B050CE" w:rsidRPr="00CD2772" w:rsidRDefault="00B050CE" w:rsidP="00AE000B">
            <w:pPr>
              <w:jc w:val="right"/>
              <w:rPr>
                <w:sz w:val="21"/>
              </w:rPr>
            </w:pPr>
            <w:r w:rsidRPr="00CD2772">
              <w:rPr>
                <w:sz w:val="21"/>
              </w:rPr>
              <w:t>228 122</w:t>
            </w:r>
          </w:p>
        </w:tc>
        <w:tc>
          <w:tcPr>
            <w:tcW w:w="1540" w:type="dxa"/>
            <w:tcBorders>
              <w:top w:val="nil"/>
              <w:left w:val="nil"/>
              <w:bottom w:val="nil"/>
              <w:right w:val="nil"/>
            </w:tcBorders>
            <w:tcMar>
              <w:top w:w="128" w:type="dxa"/>
              <w:left w:w="43" w:type="dxa"/>
              <w:bottom w:w="43" w:type="dxa"/>
              <w:right w:w="43" w:type="dxa"/>
            </w:tcMar>
            <w:vAlign w:val="bottom"/>
          </w:tcPr>
          <w:p w14:paraId="6FA4E7F8" w14:textId="77777777" w:rsidR="00B050CE" w:rsidRPr="00CD2772" w:rsidRDefault="00B050CE" w:rsidP="00AE000B">
            <w:pPr>
              <w:jc w:val="right"/>
              <w:rPr>
                <w:sz w:val="21"/>
              </w:rPr>
            </w:pPr>
            <w:r w:rsidRPr="00CD2772">
              <w:rPr>
                <w:sz w:val="21"/>
              </w:rPr>
              <w:t>-2 040 878</w:t>
            </w:r>
          </w:p>
        </w:tc>
      </w:tr>
      <w:tr w:rsidR="000908BE" w:rsidRPr="00CD2772" w14:paraId="386C941E"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E21BB54" w14:textId="77777777" w:rsidR="00B050CE" w:rsidRPr="00CD2772" w:rsidRDefault="00B050CE" w:rsidP="00CD2772">
            <w:pPr>
              <w:rPr>
                <w:sz w:val="21"/>
              </w:rPr>
            </w:pPr>
            <w:r w:rsidRPr="00CD2772">
              <w:rPr>
                <w:sz w:val="21"/>
              </w:rPr>
              <w:t>Slovakia</w:t>
            </w:r>
          </w:p>
        </w:tc>
        <w:tc>
          <w:tcPr>
            <w:tcW w:w="1540" w:type="dxa"/>
            <w:tcBorders>
              <w:top w:val="nil"/>
              <w:left w:val="nil"/>
              <w:bottom w:val="nil"/>
              <w:right w:val="nil"/>
            </w:tcBorders>
            <w:tcMar>
              <w:top w:w="128" w:type="dxa"/>
              <w:left w:w="43" w:type="dxa"/>
              <w:bottom w:w="43" w:type="dxa"/>
              <w:right w:w="43" w:type="dxa"/>
            </w:tcMar>
            <w:vAlign w:val="bottom"/>
          </w:tcPr>
          <w:p w14:paraId="5F1C3FCF" w14:textId="77777777" w:rsidR="00B050CE" w:rsidRPr="00CD2772" w:rsidRDefault="00B050CE" w:rsidP="00AE000B">
            <w:pPr>
              <w:jc w:val="right"/>
              <w:rPr>
                <w:sz w:val="21"/>
              </w:rPr>
            </w:pPr>
            <w:r w:rsidRPr="00CD2772">
              <w:rPr>
                <w:sz w:val="21"/>
              </w:rPr>
              <w:t>2 526 000</w:t>
            </w:r>
          </w:p>
        </w:tc>
        <w:tc>
          <w:tcPr>
            <w:tcW w:w="1540" w:type="dxa"/>
            <w:tcBorders>
              <w:top w:val="nil"/>
              <w:left w:val="nil"/>
              <w:bottom w:val="nil"/>
              <w:right w:val="nil"/>
            </w:tcBorders>
            <w:tcMar>
              <w:top w:w="128" w:type="dxa"/>
              <w:left w:w="43" w:type="dxa"/>
              <w:bottom w:w="43" w:type="dxa"/>
              <w:right w:w="43" w:type="dxa"/>
            </w:tcMar>
            <w:vAlign w:val="bottom"/>
          </w:tcPr>
          <w:p w14:paraId="59C8CE2D"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79A765C" w14:textId="77777777" w:rsidR="00B050CE" w:rsidRPr="00CD2772" w:rsidRDefault="00B050CE" w:rsidP="00AE000B">
            <w:pPr>
              <w:jc w:val="right"/>
              <w:rPr>
                <w:sz w:val="21"/>
              </w:rPr>
            </w:pPr>
            <w:r w:rsidRPr="00CD2772">
              <w:rPr>
                <w:sz w:val="21"/>
              </w:rPr>
              <w:t>2 526 000</w:t>
            </w:r>
          </w:p>
        </w:tc>
        <w:tc>
          <w:tcPr>
            <w:tcW w:w="1540" w:type="dxa"/>
            <w:tcBorders>
              <w:top w:val="nil"/>
              <w:left w:val="nil"/>
              <w:bottom w:val="nil"/>
              <w:right w:val="nil"/>
            </w:tcBorders>
            <w:tcMar>
              <w:top w:w="128" w:type="dxa"/>
              <w:left w:w="43" w:type="dxa"/>
              <w:bottom w:w="43" w:type="dxa"/>
              <w:right w:w="43" w:type="dxa"/>
            </w:tcMar>
            <w:vAlign w:val="bottom"/>
          </w:tcPr>
          <w:p w14:paraId="4BBB4B03" w14:textId="77777777" w:rsidR="00B050CE" w:rsidRPr="00CD2772" w:rsidRDefault="00B050CE" w:rsidP="00AE000B">
            <w:pPr>
              <w:jc w:val="right"/>
              <w:rPr>
                <w:sz w:val="21"/>
              </w:rPr>
            </w:pPr>
            <w:r w:rsidRPr="00CD2772">
              <w:rPr>
                <w:sz w:val="21"/>
              </w:rPr>
              <w:t>1 190 133</w:t>
            </w:r>
          </w:p>
        </w:tc>
        <w:tc>
          <w:tcPr>
            <w:tcW w:w="1540" w:type="dxa"/>
            <w:tcBorders>
              <w:top w:val="nil"/>
              <w:left w:val="nil"/>
              <w:bottom w:val="nil"/>
              <w:right w:val="nil"/>
            </w:tcBorders>
            <w:tcMar>
              <w:top w:w="128" w:type="dxa"/>
              <w:left w:w="43" w:type="dxa"/>
              <w:bottom w:w="43" w:type="dxa"/>
              <w:right w:w="43" w:type="dxa"/>
            </w:tcMar>
            <w:vAlign w:val="bottom"/>
          </w:tcPr>
          <w:p w14:paraId="6B3996A4" w14:textId="77777777" w:rsidR="00B050CE" w:rsidRPr="00CD2772" w:rsidRDefault="00B050CE" w:rsidP="00AE000B">
            <w:pPr>
              <w:jc w:val="right"/>
              <w:rPr>
                <w:sz w:val="21"/>
              </w:rPr>
            </w:pPr>
            <w:r w:rsidRPr="00CD2772">
              <w:rPr>
                <w:sz w:val="21"/>
              </w:rPr>
              <w:t>4 478 902</w:t>
            </w:r>
          </w:p>
        </w:tc>
        <w:tc>
          <w:tcPr>
            <w:tcW w:w="1540" w:type="dxa"/>
            <w:tcBorders>
              <w:top w:val="nil"/>
              <w:left w:val="nil"/>
              <w:bottom w:val="nil"/>
              <w:right w:val="nil"/>
            </w:tcBorders>
            <w:tcMar>
              <w:top w:w="128" w:type="dxa"/>
              <w:left w:w="43" w:type="dxa"/>
              <w:bottom w:w="43" w:type="dxa"/>
              <w:right w:w="43" w:type="dxa"/>
            </w:tcMar>
            <w:vAlign w:val="bottom"/>
          </w:tcPr>
          <w:p w14:paraId="1B5508A4" w14:textId="77777777" w:rsidR="00B050CE" w:rsidRPr="00CD2772" w:rsidRDefault="00B050CE" w:rsidP="00AE000B">
            <w:pPr>
              <w:jc w:val="right"/>
              <w:rPr>
                <w:sz w:val="21"/>
              </w:rPr>
            </w:pPr>
            <w:r w:rsidRPr="00CD2772">
              <w:rPr>
                <w:sz w:val="21"/>
              </w:rPr>
              <w:t>5 669 035</w:t>
            </w:r>
          </w:p>
        </w:tc>
        <w:tc>
          <w:tcPr>
            <w:tcW w:w="1540" w:type="dxa"/>
            <w:tcBorders>
              <w:top w:val="nil"/>
              <w:left w:val="nil"/>
              <w:bottom w:val="nil"/>
              <w:right w:val="nil"/>
            </w:tcBorders>
            <w:tcMar>
              <w:top w:w="128" w:type="dxa"/>
              <w:left w:w="43" w:type="dxa"/>
              <w:bottom w:w="43" w:type="dxa"/>
              <w:right w:w="43" w:type="dxa"/>
            </w:tcMar>
            <w:vAlign w:val="bottom"/>
          </w:tcPr>
          <w:p w14:paraId="2839472F" w14:textId="77777777" w:rsidR="00B050CE" w:rsidRPr="00CD2772" w:rsidRDefault="00B050CE" w:rsidP="00AE000B">
            <w:pPr>
              <w:jc w:val="right"/>
              <w:rPr>
                <w:sz w:val="21"/>
              </w:rPr>
            </w:pPr>
            <w:r w:rsidRPr="00CD2772">
              <w:rPr>
                <w:sz w:val="21"/>
              </w:rPr>
              <w:t>3 143 035</w:t>
            </w:r>
          </w:p>
        </w:tc>
      </w:tr>
      <w:tr w:rsidR="000908BE" w:rsidRPr="00CD2772" w14:paraId="41378935"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387B05A9" w14:textId="77777777" w:rsidR="00B050CE" w:rsidRPr="00CD2772" w:rsidRDefault="00B050CE" w:rsidP="00CD2772">
            <w:pPr>
              <w:rPr>
                <w:sz w:val="21"/>
              </w:rPr>
            </w:pPr>
            <w:r w:rsidRPr="00CD2772">
              <w:rPr>
                <w:sz w:val="21"/>
              </w:rPr>
              <w:t>Slovenia</w:t>
            </w:r>
          </w:p>
        </w:tc>
        <w:tc>
          <w:tcPr>
            <w:tcW w:w="1540" w:type="dxa"/>
            <w:tcBorders>
              <w:top w:val="nil"/>
              <w:left w:val="nil"/>
              <w:bottom w:val="nil"/>
              <w:right w:val="nil"/>
            </w:tcBorders>
            <w:tcMar>
              <w:top w:w="128" w:type="dxa"/>
              <w:left w:w="43" w:type="dxa"/>
              <w:bottom w:w="43" w:type="dxa"/>
              <w:right w:w="43" w:type="dxa"/>
            </w:tcMar>
            <w:vAlign w:val="bottom"/>
          </w:tcPr>
          <w:p w14:paraId="6294F82A" w14:textId="77777777" w:rsidR="00B050CE" w:rsidRPr="00CD2772" w:rsidRDefault="00B050CE" w:rsidP="00AE000B">
            <w:pPr>
              <w:jc w:val="right"/>
              <w:rPr>
                <w:sz w:val="21"/>
              </w:rPr>
            </w:pPr>
            <w:r w:rsidRPr="00CD2772">
              <w:rPr>
                <w:sz w:val="21"/>
              </w:rPr>
              <w:t>2 110 000</w:t>
            </w:r>
          </w:p>
        </w:tc>
        <w:tc>
          <w:tcPr>
            <w:tcW w:w="1540" w:type="dxa"/>
            <w:tcBorders>
              <w:top w:val="nil"/>
              <w:left w:val="nil"/>
              <w:bottom w:val="nil"/>
              <w:right w:val="nil"/>
            </w:tcBorders>
            <w:tcMar>
              <w:top w:w="128" w:type="dxa"/>
              <w:left w:w="43" w:type="dxa"/>
              <w:bottom w:w="43" w:type="dxa"/>
              <w:right w:w="43" w:type="dxa"/>
            </w:tcMar>
            <w:vAlign w:val="bottom"/>
          </w:tcPr>
          <w:p w14:paraId="08013FF3"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2FEF4D7" w14:textId="77777777" w:rsidR="00B050CE" w:rsidRPr="00CD2772" w:rsidRDefault="00B050CE" w:rsidP="00AE000B">
            <w:pPr>
              <w:jc w:val="right"/>
              <w:rPr>
                <w:sz w:val="21"/>
              </w:rPr>
            </w:pPr>
            <w:r w:rsidRPr="00CD2772">
              <w:rPr>
                <w:sz w:val="21"/>
              </w:rPr>
              <w:t>2 110 000</w:t>
            </w:r>
          </w:p>
        </w:tc>
        <w:tc>
          <w:tcPr>
            <w:tcW w:w="1540" w:type="dxa"/>
            <w:tcBorders>
              <w:top w:val="nil"/>
              <w:left w:val="nil"/>
              <w:bottom w:val="nil"/>
              <w:right w:val="nil"/>
            </w:tcBorders>
            <w:tcMar>
              <w:top w:w="128" w:type="dxa"/>
              <w:left w:w="43" w:type="dxa"/>
              <w:bottom w:w="43" w:type="dxa"/>
              <w:right w:w="43" w:type="dxa"/>
            </w:tcMar>
            <w:vAlign w:val="bottom"/>
          </w:tcPr>
          <w:p w14:paraId="7A03B258" w14:textId="77777777" w:rsidR="00B050CE" w:rsidRPr="00CD2772" w:rsidRDefault="00B050CE" w:rsidP="00AE000B">
            <w:pPr>
              <w:jc w:val="right"/>
              <w:rPr>
                <w:sz w:val="21"/>
              </w:rPr>
            </w:pPr>
            <w:r w:rsidRPr="00CD2772">
              <w:rPr>
                <w:sz w:val="21"/>
              </w:rPr>
              <w:t>1 760 194</w:t>
            </w:r>
          </w:p>
        </w:tc>
        <w:tc>
          <w:tcPr>
            <w:tcW w:w="1540" w:type="dxa"/>
            <w:tcBorders>
              <w:top w:val="nil"/>
              <w:left w:val="nil"/>
              <w:bottom w:val="nil"/>
              <w:right w:val="nil"/>
            </w:tcBorders>
            <w:tcMar>
              <w:top w:w="128" w:type="dxa"/>
              <w:left w:w="43" w:type="dxa"/>
              <w:bottom w:w="43" w:type="dxa"/>
              <w:right w:w="43" w:type="dxa"/>
            </w:tcMar>
            <w:vAlign w:val="bottom"/>
          </w:tcPr>
          <w:p w14:paraId="7ADDDCCA" w14:textId="77777777" w:rsidR="00B050CE" w:rsidRPr="00CD2772" w:rsidRDefault="00B050CE" w:rsidP="00AE000B">
            <w:pPr>
              <w:jc w:val="right"/>
              <w:rPr>
                <w:sz w:val="21"/>
              </w:rPr>
            </w:pPr>
            <w:r w:rsidRPr="00CD2772">
              <w:rPr>
                <w:sz w:val="21"/>
              </w:rPr>
              <w:t>5 828 619</w:t>
            </w:r>
          </w:p>
        </w:tc>
        <w:tc>
          <w:tcPr>
            <w:tcW w:w="1540" w:type="dxa"/>
            <w:tcBorders>
              <w:top w:val="nil"/>
              <w:left w:val="nil"/>
              <w:bottom w:val="nil"/>
              <w:right w:val="nil"/>
            </w:tcBorders>
            <w:tcMar>
              <w:top w:w="128" w:type="dxa"/>
              <w:left w:w="43" w:type="dxa"/>
              <w:bottom w:w="43" w:type="dxa"/>
              <w:right w:w="43" w:type="dxa"/>
            </w:tcMar>
            <w:vAlign w:val="bottom"/>
          </w:tcPr>
          <w:p w14:paraId="2C6C3748" w14:textId="77777777" w:rsidR="00B050CE" w:rsidRPr="00CD2772" w:rsidRDefault="00B050CE" w:rsidP="00AE000B">
            <w:pPr>
              <w:jc w:val="right"/>
              <w:rPr>
                <w:sz w:val="21"/>
              </w:rPr>
            </w:pPr>
            <w:r w:rsidRPr="00CD2772">
              <w:rPr>
                <w:sz w:val="21"/>
              </w:rPr>
              <w:t>7 588 813</w:t>
            </w:r>
          </w:p>
        </w:tc>
        <w:tc>
          <w:tcPr>
            <w:tcW w:w="1540" w:type="dxa"/>
            <w:tcBorders>
              <w:top w:val="nil"/>
              <w:left w:val="nil"/>
              <w:bottom w:val="nil"/>
              <w:right w:val="nil"/>
            </w:tcBorders>
            <w:tcMar>
              <w:top w:w="128" w:type="dxa"/>
              <w:left w:w="43" w:type="dxa"/>
              <w:bottom w:w="43" w:type="dxa"/>
              <w:right w:w="43" w:type="dxa"/>
            </w:tcMar>
            <w:vAlign w:val="bottom"/>
          </w:tcPr>
          <w:p w14:paraId="4E918F69" w14:textId="77777777" w:rsidR="00B050CE" w:rsidRPr="00CD2772" w:rsidRDefault="00B050CE" w:rsidP="00AE000B">
            <w:pPr>
              <w:jc w:val="right"/>
              <w:rPr>
                <w:sz w:val="21"/>
              </w:rPr>
            </w:pPr>
            <w:r w:rsidRPr="00CD2772">
              <w:rPr>
                <w:sz w:val="21"/>
              </w:rPr>
              <w:t>5 478 813</w:t>
            </w:r>
          </w:p>
        </w:tc>
      </w:tr>
      <w:tr w:rsidR="000908BE" w:rsidRPr="00CD2772" w14:paraId="5DA5E9F2"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0A979CD6" w14:textId="77777777" w:rsidR="00B050CE" w:rsidRPr="00CD2772" w:rsidRDefault="00B050CE" w:rsidP="00CD2772">
            <w:pPr>
              <w:rPr>
                <w:sz w:val="21"/>
              </w:rPr>
            </w:pPr>
            <w:r w:rsidRPr="00CD2772">
              <w:rPr>
                <w:sz w:val="21"/>
              </w:rPr>
              <w:t>Spania</w:t>
            </w:r>
          </w:p>
        </w:tc>
        <w:tc>
          <w:tcPr>
            <w:tcW w:w="1540" w:type="dxa"/>
            <w:tcBorders>
              <w:top w:val="nil"/>
              <w:left w:val="nil"/>
              <w:bottom w:val="nil"/>
              <w:right w:val="nil"/>
            </w:tcBorders>
            <w:tcMar>
              <w:top w:w="128" w:type="dxa"/>
              <w:left w:w="43" w:type="dxa"/>
              <w:bottom w:w="43" w:type="dxa"/>
              <w:right w:w="43" w:type="dxa"/>
            </w:tcMar>
            <w:vAlign w:val="bottom"/>
          </w:tcPr>
          <w:p w14:paraId="75686467" w14:textId="77777777" w:rsidR="00B050CE" w:rsidRPr="00CD2772" w:rsidRDefault="00B050CE" w:rsidP="00AE000B">
            <w:pPr>
              <w:jc w:val="right"/>
              <w:rPr>
                <w:sz w:val="21"/>
              </w:rPr>
            </w:pPr>
            <w:r w:rsidRPr="00CD2772">
              <w:rPr>
                <w:sz w:val="21"/>
              </w:rPr>
              <w:t>37 556 000</w:t>
            </w:r>
          </w:p>
        </w:tc>
        <w:tc>
          <w:tcPr>
            <w:tcW w:w="1540" w:type="dxa"/>
            <w:tcBorders>
              <w:top w:val="nil"/>
              <w:left w:val="nil"/>
              <w:bottom w:val="nil"/>
              <w:right w:val="nil"/>
            </w:tcBorders>
            <w:tcMar>
              <w:top w:w="128" w:type="dxa"/>
              <w:left w:w="43" w:type="dxa"/>
              <w:bottom w:w="43" w:type="dxa"/>
              <w:right w:w="43" w:type="dxa"/>
            </w:tcMar>
            <w:vAlign w:val="bottom"/>
          </w:tcPr>
          <w:p w14:paraId="40E0B921" w14:textId="77777777" w:rsidR="00B050CE" w:rsidRPr="00CD2772" w:rsidRDefault="00B050CE" w:rsidP="00AE000B">
            <w:pPr>
              <w:jc w:val="right"/>
              <w:rPr>
                <w:sz w:val="21"/>
              </w:rPr>
            </w:pPr>
            <w:r w:rsidRPr="00CD2772">
              <w:rPr>
                <w:sz w:val="21"/>
              </w:rPr>
              <w:t>73 087 000</w:t>
            </w:r>
          </w:p>
        </w:tc>
        <w:tc>
          <w:tcPr>
            <w:tcW w:w="1540" w:type="dxa"/>
            <w:tcBorders>
              <w:top w:val="nil"/>
              <w:left w:val="nil"/>
              <w:bottom w:val="nil"/>
              <w:right w:val="nil"/>
            </w:tcBorders>
            <w:tcMar>
              <w:top w:w="128" w:type="dxa"/>
              <w:left w:w="43" w:type="dxa"/>
              <w:bottom w:w="43" w:type="dxa"/>
              <w:right w:w="43" w:type="dxa"/>
            </w:tcMar>
            <w:vAlign w:val="bottom"/>
          </w:tcPr>
          <w:p w14:paraId="082B0E9E" w14:textId="77777777" w:rsidR="00B050CE" w:rsidRPr="00CD2772" w:rsidRDefault="00B050CE" w:rsidP="00AE000B">
            <w:pPr>
              <w:jc w:val="right"/>
              <w:rPr>
                <w:sz w:val="21"/>
              </w:rPr>
            </w:pPr>
            <w:r w:rsidRPr="00CD2772">
              <w:rPr>
                <w:sz w:val="21"/>
              </w:rPr>
              <w:t>110 643 000</w:t>
            </w:r>
          </w:p>
        </w:tc>
        <w:tc>
          <w:tcPr>
            <w:tcW w:w="1540" w:type="dxa"/>
            <w:tcBorders>
              <w:top w:val="nil"/>
              <w:left w:val="nil"/>
              <w:bottom w:val="nil"/>
              <w:right w:val="nil"/>
            </w:tcBorders>
            <w:tcMar>
              <w:top w:w="128" w:type="dxa"/>
              <w:left w:w="43" w:type="dxa"/>
              <w:bottom w:w="43" w:type="dxa"/>
              <w:right w:w="43" w:type="dxa"/>
            </w:tcMar>
            <w:vAlign w:val="bottom"/>
          </w:tcPr>
          <w:p w14:paraId="76DC7EE3" w14:textId="77777777" w:rsidR="00B050CE" w:rsidRPr="00CD2772" w:rsidRDefault="00B050CE" w:rsidP="00AE000B">
            <w:pPr>
              <w:jc w:val="right"/>
              <w:rPr>
                <w:sz w:val="21"/>
              </w:rPr>
            </w:pPr>
            <w:r w:rsidRPr="00CD2772">
              <w:rPr>
                <w:sz w:val="21"/>
              </w:rPr>
              <w:t>188 562 452</w:t>
            </w:r>
          </w:p>
        </w:tc>
        <w:tc>
          <w:tcPr>
            <w:tcW w:w="1540" w:type="dxa"/>
            <w:tcBorders>
              <w:top w:val="nil"/>
              <w:left w:val="nil"/>
              <w:bottom w:val="nil"/>
              <w:right w:val="nil"/>
            </w:tcBorders>
            <w:tcMar>
              <w:top w:w="128" w:type="dxa"/>
              <w:left w:w="43" w:type="dxa"/>
              <w:bottom w:w="43" w:type="dxa"/>
              <w:right w:w="43" w:type="dxa"/>
            </w:tcMar>
            <w:vAlign w:val="bottom"/>
          </w:tcPr>
          <w:p w14:paraId="03FCD337" w14:textId="77777777" w:rsidR="00B050CE" w:rsidRPr="00CD2772" w:rsidRDefault="00B050CE" w:rsidP="00AE000B">
            <w:pPr>
              <w:jc w:val="right"/>
              <w:rPr>
                <w:sz w:val="21"/>
              </w:rPr>
            </w:pPr>
            <w:r w:rsidRPr="00CD2772">
              <w:rPr>
                <w:sz w:val="21"/>
              </w:rPr>
              <w:t>57 307 835</w:t>
            </w:r>
          </w:p>
        </w:tc>
        <w:tc>
          <w:tcPr>
            <w:tcW w:w="1540" w:type="dxa"/>
            <w:tcBorders>
              <w:top w:val="nil"/>
              <w:left w:val="nil"/>
              <w:bottom w:val="nil"/>
              <w:right w:val="nil"/>
            </w:tcBorders>
            <w:tcMar>
              <w:top w:w="128" w:type="dxa"/>
              <w:left w:w="43" w:type="dxa"/>
              <w:bottom w:w="43" w:type="dxa"/>
              <w:right w:w="43" w:type="dxa"/>
            </w:tcMar>
            <w:vAlign w:val="bottom"/>
          </w:tcPr>
          <w:p w14:paraId="153F8521" w14:textId="77777777" w:rsidR="00B050CE" w:rsidRPr="00CD2772" w:rsidRDefault="00B050CE" w:rsidP="00AE000B">
            <w:pPr>
              <w:jc w:val="right"/>
              <w:rPr>
                <w:sz w:val="21"/>
              </w:rPr>
            </w:pPr>
            <w:r w:rsidRPr="00CD2772">
              <w:rPr>
                <w:sz w:val="21"/>
              </w:rPr>
              <w:t>245 870 287</w:t>
            </w:r>
          </w:p>
        </w:tc>
        <w:tc>
          <w:tcPr>
            <w:tcW w:w="1540" w:type="dxa"/>
            <w:tcBorders>
              <w:top w:val="nil"/>
              <w:left w:val="nil"/>
              <w:bottom w:val="nil"/>
              <w:right w:val="nil"/>
            </w:tcBorders>
            <w:tcMar>
              <w:top w:w="128" w:type="dxa"/>
              <w:left w:w="43" w:type="dxa"/>
              <w:bottom w:w="43" w:type="dxa"/>
              <w:right w:w="43" w:type="dxa"/>
            </w:tcMar>
            <w:vAlign w:val="bottom"/>
          </w:tcPr>
          <w:p w14:paraId="40E2F38B" w14:textId="77777777" w:rsidR="00B050CE" w:rsidRPr="00CD2772" w:rsidRDefault="00B050CE" w:rsidP="00AE000B">
            <w:pPr>
              <w:jc w:val="right"/>
              <w:rPr>
                <w:sz w:val="21"/>
              </w:rPr>
            </w:pPr>
            <w:r w:rsidRPr="00CD2772">
              <w:rPr>
                <w:sz w:val="21"/>
              </w:rPr>
              <w:t>135 227 287</w:t>
            </w:r>
          </w:p>
        </w:tc>
      </w:tr>
      <w:tr w:rsidR="000908BE" w:rsidRPr="00CD2772" w14:paraId="5882C768"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10CC992" w14:textId="77777777" w:rsidR="00B050CE" w:rsidRPr="00CD2772" w:rsidRDefault="00B050CE" w:rsidP="00CD2772">
            <w:pPr>
              <w:rPr>
                <w:sz w:val="21"/>
              </w:rPr>
            </w:pPr>
            <w:r w:rsidRPr="00CD2772">
              <w:rPr>
                <w:sz w:val="21"/>
              </w:rPr>
              <w:t>Storbritannia</w:t>
            </w:r>
          </w:p>
        </w:tc>
        <w:tc>
          <w:tcPr>
            <w:tcW w:w="1540" w:type="dxa"/>
            <w:tcBorders>
              <w:top w:val="nil"/>
              <w:left w:val="nil"/>
              <w:bottom w:val="nil"/>
              <w:right w:val="nil"/>
            </w:tcBorders>
            <w:tcMar>
              <w:top w:w="128" w:type="dxa"/>
              <w:left w:w="43" w:type="dxa"/>
              <w:bottom w:w="43" w:type="dxa"/>
              <w:right w:w="43" w:type="dxa"/>
            </w:tcMar>
            <w:vAlign w:val="bottom"/>
          </w:tcPr>
          <w:p w14:paraId="229DCC05" w14:textId="77777777" w:rsidR="00B050CE" w:rsidRPr="00CD2772" w:rsidRDefault="00B050CE" w:rsidP="00AE000B">
            <w:pPr>
              <w:jc w:val="right"/>
              <w:rPr>
                <w:sz w:val="21"/>
              </w:rPr>
            </w:pPr>
            <w:r w:rsidRPr="00CD2772">
              <w:rPr>
                <w:sz w:val="21"/>
              </w:rPr>
              <w:t>400 082 000</w:t>
            </w:r>
          </w:p>
        </w:tc>
        <w:tc>
          <w:tcPr>
            <w:tcW w:w="1540" w:type="dxa"/>
            <w:tcBorders>
              <w:top w:val="nil"/>
              <w:left w:val="nil"/>
              <w:bottom w:val="nil"/>
              <w:right w:val="nil"/>
            </w:tcBorders>
            <w:tcMar>
              <w:top w:w="128" w:type="dxa"/>
              <w:left w:w="43" w:type="dxa"/>
              <w:bottom w:w="43" w:type="dxa"/>
              <w:right w:w="43" w:type="dxa"/>
            </w:tcMar>
            <w:vAlign w:val="bottom"/>
          </w:tcPr>
          <w:p w14:paraId="1AA89776" w14:textId="77777777" w:rsidR="00B050CE" w:rsidRPr="00CD2772" w:rsidRDefault="00B050CE" w:rsidP="00AE000B">
            <w:pPr>
              <w:jc w:val="right"/>
              <w:rPr>
                <w:sz w:val="21"/>
              </w:rPr>
            </w:pPr>
            <w:r w:rsidRPr="00CD2772">
              <w:rPr>
                <w:sz w:val="21"/>
              </w:rPr>
              <w:t>19 547 000</w:t>
            </w:r>
          </w:p>
        </w:tc>
        <w:tc>
          <w:tcPr>
            <w:tcW w:w="1540" w:type="dxa"/>
            <w:tcBorders>
              <w:top w:val="nil"/>
              <w:left w:val="nil"/>
              <w:bottom w:val="nil"/>
              <w:right w:val="nil"/>
            </w:tcBorders>
            <w:tcMar>
              <w:top w:w="128" w:type="dxa"/>
              <w:left w:w="43" w:type="dxa"/>
              <w:bottom w:w="43" w:type="dxa"/>
              <w:right w:w="43" w:type="dxa"/>
            </w:tcMar>
            <w:vAlign w:val="bottom"/>
          </w:tcPr>
          <w:p w14:paraId="50C753D2" w14:textId="77777777" w:rsidR="00B050CE" w:rsidRPr="00CD2772" w:rsidRDefault="00B050CE" w:rsidP="00AE000B">
            <w:pPr>
              <w:jc w:val="right"/>
              <w:rPr>
                <w:sz w:val="21"/>
              </w:rPr>
            </w:pPr>
            <w:r w:rsidRPr="00CD2772">
              <w:rPr>
                <w:sz w:val="21"/>
              </w:rPr>
              <w:t>419 629 000</w:t>
            </w:r>
          </w:p>
        </w:tc>
        <w:tc>
          <w:tcPr>
            <w:tcW w:w="1540" w:type="dxa"/>
            <w:tcBorders>
              <w:top w:val="nil"/>
              <w:left w:val="nil"/>
              <w:bottom w:val="nil"/>
              <w:right w:val="nil"/>
            </w:tcBorders>
            <w:tcMar>
              <w:top w:w="128" w:type="dxa"/>
              <w:left w:w="43" w:type="dxa"/>
              <w:bottom w:w="43" w:type="dxa"/>
              <w:right w:w="43" w:type="dxa"/>
            </w:tcMar>
            <w:vAlign w:val="bottom"/>
          </w:tcPr>
          <w:p w14:paraId="09E783D9" w14:textId="77777777" w:rsidR="00B050CE" w:rsidRPr="00CD2772" w:rsidRDefault="00B050CE" w:rsidP="00AE000B">
            <w:pPr>
              <w:jc w:val="right"/>
              <w:rPr>
                <w:sz w:val="21"/>
              </w:rPr>
            </w:pPr>
            <w:r w:rsidRPr="00CD2772">
              <w:rPr>
                <w:sz w:val="21"/>
              </w:rPr>
              <w:t>1 046 821 970</w:t>
            </w:r>
          </w:p>
        </w:tc>
        <w:tc>
          <w:tcPr>
            <w:tcW w:w="1540" w:type="dxa"/>
            <w:tcBorders>
              <w:top w:val="nil"/>
              <w:left w:val="nil"/>
              <w:bottom w:val="nil"/>
              <w:right w:val="nil"/>
            </w:tcBorders>
            <w:tcMar>
              <w:top w:w="128" w:type="dxa"/>
              <w:left w:w="43" w:type="dxa"/>
              <w:bottom w:w="43" w:type="dxa"/>
              <w:right w:w="43" w:type="dxa"/>
            </w:tcMar>
            <w:vAlign w:val="bottom"/>
          </w:tcPr>
          <w:p w14:paraId="11B9C62B" w14:textId="77777777" w:rsidR="00B050CE" w:rsidRPr="00CD2772" w:rsidRDefault="00B050CE" w:rsidP="00AE000B">
            <w:pPr>
              <w:jc w:val="right"/>
              <w:rPr>
                <w:sz w:val="21"/>
              </w:rPr>
            </w:pPr>
            <w:r w:rsidRPr="00CD2772">
              <w:rPr>
                <w:sz w:val="21"/>
              </w:rPr>
              <w:t>169 609 639</w:t>
            </w:r>
          </w:p>
        </w:tc>
        <w:tc>
          <w:tcPr>
            <w:tcW w:w="1540" w:type="dxa"/>
            <w:tcBorders>
              <w:top w:val="nil"/>
              <w:left w:val="nil"/>
              <w:bottom w:val="nil"/>
              <w:right w:val="nil"/>
            </w:tcBorders>
            <w:tcMar>
              <w:top w:w="128" w:type="dxa"/>
              <w:left w:w="43" w:type="dxa"/>
              <w:bottom w:w="43" w:type="dxa"/>
              <w:right w:w="43" w:type="dxa"/>
            </w:tcMar>
            <w:vAlign w:val="bottom"/>
          </w:tcPr>
          <w:p w14:paraId="1EF42B27" w14:textId="77777777" w:rsidR="00B050CE" w:rsidRPr="00CD2772" w:rsidRDefault="00B050CE" w:rsidP="00AE000B">
            <w:pPr>
              <w:jc w:val="right"/>
              <w:rPr>
                <w:sz w:val="21"/>
              </w:rPr>
            </w:pPr>
            <w:r w:rsidRPr="00CD2772">
              <w:rPr>
                <w:sz w:val="21"/>
              </w:rPr>
              <w:t>1 216 431 609</w:t>
            </w:r>
          </w:p>
        </w:tc>
        <w:tc>
          <w:tcPr>
            <w:tcW w:w="1540" w:type="dxa"/>
            <w:tcBorders>
              <w:top w:val="nil"/>
              <w:left w:val="nil"/>
              <w:bottom w:val="nil"/>
              <w:right w:val="nil"/>
            </w:tcBorders>
            <w:tcMar>
              <w:top w:w="128" w:type="dxa"/>
              <w:left w:w="43" w:type="dxa"/>
              <w:bottom w:w="43" w:type="dxa"/>
              <w:right w:w="43" w:type="dxa"/>
            </w:tcMar>
            <w:vAlign w:val="bottom"/>
          </w:tcPr>
          <w:p w14:paraId="18282E3E" w14:textId="77777777" w:rsidR="00B050CE" w:rsidRPr="00CD2772" w:rsidRDefault="00B050CE" w:rsidP="00AE000B">
            <w:pPr>
              <w:jc w:val="right"/>
              <w:rPr>
                <w:sz w:val="21"/>
              </w:rPr>
            </w:pPr>
            <w:r w:rsidRPr="00CD2772">
              <w:rPr>
                <w:sz w:val="21"/>
              </w:rPr>
              <w:t>796 802 609</w:t>
            </w:r>
          </w:p>
        </w:tc>
      </w:tr>
      <w:tr w:rsidR="000908BE" w:rsidRPr="00CD2772" w14:paraId="043017D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C28B42E" w14:textId="77777777" w:rsidR="00B050CE" w:rsidRPr="00CD2772" w:rsidRDefault="00B050CE" w:rsidP="00CD2772">
            <w:pPr>
              <w:rPr>
                <w:sz w:val="21"/>
              </w:rPr>
            </w:pPr>
            <w:r w:rsidRPr="00CD2772">
              <w:rPr>
                <w:sz w:val="21"/>
              </w:rPr>
              <w:t>Sveits</w:t>
            </w:r>
          </w:p>
        </w:tc>
        <w:tc>
          <w:tcPr>
            <w:tcW w:w="1540" w:type="dxa"/>
            <w:tcBorders>
              <w:top w:val="nil"/>
              <w:left w:val="nil"/>
              <w:bottom w:val="nil"/>
              <w:right w:val="nil"/>
            </w:tcBorders>
            <w:tcMar>
              <w:top w:w="128" w:type="dxa"/>
              <w:left w:w="43" w:type="dxa"/>
              <w:bottom w:w="43" w:type="dxa"/>
              <w:right w:w="43" w:type="dxa"/>
            </w:tcMar>
            <w:vAlign w:val="bottom"/>
          </w:tcPr>
          <w:p w14:paraId="3095028F" w14:textId="77777777" w:rsidR="00B050CE" w:rsidRPr="00CD2772" w:rsidRDefault="00B050CE" w:rsidP="00AE000B">
            <w:pPr>
              <w:jc w:val="right"/>
              <w:rPr>
                <w:sz w:val="21"/>
              </w:rPr>
            </w:pPr>
            <w:r w:rsidRPr="00CD2772">
              <w:rPr>
                <w:sz w:val="21"/>
              </w:rPr>
              <w:t>331 492 000</w:t>
            </w:r>
          </w:p>
        </w:tc>
        <w:tc>
          <w:tcPr>
            <w:tcW w:w="1540" w:type="dxa"/>
            <w:tcBorders>
              <w:top w:val="nil"/>
              <w:left w:val="nil"/>
              <w:bottom w:val="nil"/>
              <w:right w:val="nil"/>
            </w:tcBorders>
            <w:tcMar>
              <w:top w:w="128" w:type="dxa"/>
              <w:left w:w="43" w:type="dxa"/>
              <w:bottom w:w="43" w:type="dxa"/>
              <w:right w:w="43" w:type="dxa"/>
            </w:tcMar>
            <w:vAlign w:val="bottom"/>
          </w:tcPr>
          <w:p w14:paraId="5F8FE41D" w14:textId="77777777" w:rsidR="00B050CE" w:rsidRPr="00CD2772" w:rsidRDefault="00B050CE" w:rsidP="00AE000B">
            <w:pPr>
              <w:jc w:val="right"/>
              <w:rPr>
                <w:sz w:val="21"/>
              </w:rPr>
            </w:pPr>
            <w:r w:rsidRPr="00CD2772">
              <w:rPr>
                <w:sz w:val="21"/>
              </w:rPr>
              <w:t>8 015 000</w:t>
            </w:r>
          </w:p>
        </w:tc>
        <w:tc>
          <w:tcPr>
            <w:tcW w:w="1540" w:type="dxa"/>
            <w:tcBorders>
              <w:top w:val="nil"/>
              <w:left w:val="nil"/>
              <w:bottom w:val="nil"/>
              <w:right w:val="nil"/>
            </w:tcBorders>
            <w:tcMar>
              <w:top w:w="128" w:type="dxa"/>
              <w:left w:w="43" w:type="dxa"/>
              <w:bottom w:w="43" w:type="dxa"/>
              <w:right w:w="43" w:type="dxa"/>
            </w:tcMar>
            <w:vAlign w:val="bottom"/>
          </w:tcPr>
          <w:p w14:paraId="2E2F2745" w14:textId="77777777" w:rsidR="00B050CE" w:rsidRPr="00CD2772" w:rsidRDefault="00B050CE" w:rsidP="00AE000B">
            <w:pPr>
              <w:jc w:val="right"/>
              <w:rPr>
                <w:sz w:val="21"/>
              </w:rPr>
            </w:pPr>
            <w:r w:rsidRPr="00CD2772">
              <w:rPr>
                <w:sz w:val="21"/>
              </w:rPr>
              <w:t>339 507 000</w:t>
            </w:r>
          </w:p>
        </w:tc>
        <w:tc>
          <w:tcPr>
            <w:tcW w:w="1540" w:type="dxa"/>
            <w:tcBorders>
              <w:top w:val="nil"/>
              <w:left w:val="nil"/>
              <w:bottom w:val="nil"/>
              <w:right w:val="nil"/>
            </w:tcBorders>
            <w:tcMar>
              <w:top w:w="128" w:type="dxa"/>
              <w:left w:w="43" w:type="dxa"/>
              <w:bottom w:w="43" w:type="dxa"/>
              <w:right w:w="43" w:type="dxa"/>
            </w:tcMar>
            <w:vAlign w:val="bottom"/>
          </w:tcPr>
          <w:p w14:paraId="620249C5" w14:textId="77777777" w:rsidR="00B050CE" w:rsidRPr="00CD2772" w:rsidRDefault="00B050CE" w:rsidP="00AE000B">
            <w:pPr>
              <w:jc w:val="right"/>
              <w:rPr>
                <w:sz w:val="21"/>
              </w:rPr>
            </w:pPr>
            <w:r w:rsidRPr="00CD2772">
              <w:rPr>
                <w:sz w:val="21"/>
              </w:rPr>
              <w:t>272 723 495</w:t>
            </w:r>
          </w:p>
        </w:tc>
        <w:tc>
          <w:tcPr>
            <w:tcW w:w="1540" w:type="dxa"/>
            <w:tcBorders>
              <w:top w:val="nil"/>
              <w:left w:val="nil"/>
              <w:bottom w:val="nil"/>
              <w:right w:val="nil"/>
            </w:tcBorders>
            <w:tcMar>
              <w:top w:w="128" w:type="dxa"/>
              <w:left w:w="43" w:type="dxa"/>
              <w:bottom w:w="43" w:type="dxa"/>
              <w:right w:w="43" w:type="dxa"/>
            </w:tcMar>
            <w:vAlign w:val="bottom"/>
          </w:tcPr>
          <w:p w14:paraId="0CD50441" w14:textId="77777777" w:rsidR="00B050CE" w:rsidRPr="00CD2772" w:rsidRDefault="00B050CE" w:rsidP="00AE000B">
            <w:pPr>
              <w:jc w:val="right"/>
              <w:rPr>
                <w:sz w:val="21"/>
              </w:rPr>
            </w:pPr>
            <w:r w:rsidRPr="00CD2772">
              <w:rPr>
                <w:sz w:val="21"/>
              </w:rPr>
              <w:t>31 144 512</w:t>
            </w:r>
          </w:p>
        </w:tc>
        <w:tc>
          <w:tcPr>
            <w:tcW w:w="1540" w:type="dxa"/>
            <w:tcBorders>
              <w:top w:val="nil"/>
              <w:left w:val="nil"/>
              <w:bottom w:val="nil"/>
              <w:right w:val="nil"/>
            </w:tcBorders>
            <w:tcMar>
              <w:top w:w="128" w:type="dxa"/>
              <w:left w:w="43" w:type="dxa"/>
              <w:bottom w:w="43" w:type="dxa"/>
              <w:right w:w="43" w:type="dxa"/>
            </w:tcMar>
            <w:vAlign w:val="bottom"/>
          </w:tcPr>
          <w:p w14:paraId="6310E47D" w14:textId="77777777" w:rsidR="00B050CE" w:rsidRPr="00CD2772" w:rsidRDefault="00B050CE" w:rsidP="00AE000B">
            <w:pPr>
              <w:jc w:val="right"/>
              <w:rPr>
                <w:sz w:val="21"/>
              </w:rPr>
            </w:pPr>
            <w:r w:rsidRPr="00CD2772">
              <w:rPr>
                <w:sz w:val="21"/>
              </w:rPr>
              <w:t>303 868 007</w:t>
            </w:r>
          </w:p>
        </w:tc>
        <w:tc>
          <w:tcPr>
            <w:tcW w:w="1540" w:type="dxa"/>
            <w:tcBorders>
              <w:top w:val="nil"/>
              <w:left w:val="nil"/>
              <w:bottom w:val="nil"/>
              <w:right w:val="nil"/>
            </w:tcBorders>
            <w:tcMar>
              <w:top w:w="128" w:type="dxa"/>
              <w:left w:w="43" w:type="dxa"/>
              <w:bottom w:w="43" w:type="dxa"/>
              <w:right w:w="43" w:type="dxa"/>
            </w:tcMar>
            <w:vAlign w:val="bottom"/>
          </w:tcPr>
          <w:p w14:paraId="1A1A7611" w14:textId="77777777" w:rsidR="00B050CE" w:rsidRPr="00CD2772" w:rsidRDefault="00B050CE" w:rsidP="00AE000B">
            <w:pPr>
              <w:jc w:val="right"/>
              <w:rPr>
                <w:sz w:val="21"/>
              </w:rPr>
            </w:pPr>
            <w:r w:rsidRPr="00CD2772">
              <w:rPr>
                <w:sz w:val="21"/>
              </w:rPr>
              <w:t>-35 638 993</w:t>
            </w:r>
          </w:p>
        </w:tc>
      </w:tr>
      <w:tr w:rsidR="000908BE" w:rsidRPr="00CD2772" w14:paraId="21792FF4"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40E2B6D" w14:textId="77777777" w:rsidR="00B050CE" w:rsidRPr="00CD2772" w:rsidRDefault="00B050CE" w:rsidP="00CD2772">
            <w:pPr>
              <w:rPr>
                <w:sz w:val="21"/>
              </w:rPr>
            </w:pPr>
            <w:r w:rsidRPr="00CD2772">
              <w:rPr>
                <w:sz w:val="21"/>
              </w:rPr>
              <w:t>Sverige</w:t>
            </w:r>
          </w:p>
        </w:tc>
        <w:tc>
          <w:tcPr>
            <w:tcW w:w="1540" w:type="dxa"/>
            <w:tcBorders>
              <w:top w:val="nil"/>
              <w:left w:val="nil"/>
              <w:bottom w:val="nil"/>
              <w:right w:val="nil"/>
            </w:tcBorders>
            <w:tcMar>
              <w:top w:w="128" w:type="dxa"/>
              <w:left w:w="43" w:type="dxa"/>
              <w:bottom w:w="43" w:type="dxa"/>
              <w:right w:w="43" w:type="dxa"/>
            </w:tcMar>
            <w:vAlign w:val="bottom"/>
          </w:tcPr>
          <w:p w14:paraId="6EA4DC85" w14:textId="77777777" w:rsidR="00B050CE" w:rsidRPr="00CD2772" w:rsidRDefault="00B050CE" w:rsidP="00AE000B">
            <w:pPr>
              <w:jc w:val="right"/>
              <w:rPr>
                <w:sz w:val="21"/>
              </w:rPr>
            </w:pPr>
            <w:r w:rsidRPr="00CD2772">
              <w:rPr>
                <w:sz w:val="21"/>
              </w:rPr>
              <w:t>369 539 000</w:t>
            </w:r>
          </w:p>
        </w:tc>
        <w:tc>
          <w:tcPr>
            <w:tcW w:w="1540" w:type="dxa"/>
            <w:tcBorders>
              <w:top w:val="nil"/>
              <w:left w:val="nil"/>
              <w:bottom w:val="nil"/>
              <w:right w:val="nil"/>
            </w:tcBorders>
            <w:tcMar>
              <w:top w:w="128" w:type="dxa"/>
              <w:left w:w="43" w:type="dxa"/>
              <w:bottom w:w="43" w:type="dxa"/>
              <w:right w:w="43" w:type="dxa"/>
            </w:tcMar>
            <w:vAlign w:val="bottom"/>
          </w:tcPr>
          <w:p w14:paraId="45ACD80C" w14:textId="77777777" w:rsidR="00B050CE" w:rsidRPr="00CD2772" w:rsidRDefault="00B050CE" w:rsidP="00AE000B">
            <w:pPr>
              <w:jc w:val="right"/>
              <w:rPr>
                <w:sz w:val="21"/>
              </w:rPr>
            </w:pPr>
            <w:r w:rsidRPr="00CD2772">
              <w:rPr>
                <w:sz w:val="21"/>
              </w:rPr>
              <w:t>119 993 000</w:t>
            </w:r>
          </w:p>
        </w:tc>
        <w:tc>
          <w:tcPr>
            <w:tcW w:w="1540" w:type="dxa"/>
            <w:tcBorders>
              <w:top w:val="nil"/>
              <w:left w:val="nil"/>
              <w:bottom w:val="nil"/>
              <w:right w:val="nil"/>
            </w:tcBorders>
            <w:tcMar>
              <w:top w:w="128" w:type="dxa"/>
              <w:left w:w="43" w:type="dxa"/>
              <w:bottom w:w="43" w:type="dxa"/>
              <w:right w:w="43" w:type="dxa"/>
            </w:tcMar>
            <w:vAlign w:val="bottom"/>
          </w:tcPr>
          <w:p w14:paraId="12E91669" w14:textId="77777777" w:rsidR="00B050CE" w:rsidRPr="00CD2772" w:rsidRDefault="00B050CE" w:rsidP="00AE000B">
            <w:pPr>
              <w:jc w:val="right"/>
              <w:rPr>
                <w:sz w:val="21"/>
              </w:rPr>
            </w:pPr>
            <w:r w:rsidRPr="00CD2772">
              <w:rPr>
                <w:sz w:val="21"/>
              </w:rPr>
              <w:t>489 532 000</w:t>
            </w:r>
          </w:p>
        </w:tc>
        <w:tc>
          <w:tcPr>
            <w:tcW w:w="1540" w:type="dxa"/>
            <w:tcBorders>
              <w:top w:val="nil"/>
              <w:left w:val="nil"/>
              <w:bottom w:val="nil"/>
              <w:right w:val="nil"/>
            </w:tcBorders>
            <w:tcMar>
              <w:top w:w="128" w:type="dxa"/>
              <w:left w:w="43" w:type="dxa"/>
              <w:bottom w:w="43" w:type="dxa"/>
              <w:right w:w="43" w:type="dxa"/>
            </w:tcMar>
            <w:vAlign w:val="bottom"/>
          </w:tcPr>
          <w:p w14:paraId="130D69A7" w14:textId="77777777" w:rsidR="00B050CE" w:rsidRPr="00CD2772" w:rsidRDefault="00B050CE" w:rsidP="00AE000B">
            <w:pPr>
              <w:jc w:val="right"/>
              <w:rPr>
                <w:sz w:val="21"/>
              </w:rPr>
            </w:pPr>
            <w:r w:rsidRPr="00CD2772">
              <w:rPr>
                <w:sz w:val="21"/>
              </w:rPr>
              <w:t>445 644 802</w:t>
            </w:r>
          </w:p>
        </w:tc>
        <w:tc>
          <w:tcPr>
            <w:tcW w:w="1540" w:type="dxa"/>
            <w:tcBorders>
              <w:top w:val="nil"/>
              <w:left w:val="nil"/>
              <w:bottom w:val="nil"/>
              <w:right w:val="nil"/>
            </w:tcBorders>
            <w:tcMar>
              <w:top w:w="128" w:type="dxa"/>
              <w:left w:w="43" w:type="dxa"/>
              <w:bottom w:w="43" w:type="dxa"/>
              <w:right w:w="43" w:type="dxa"/>
            </w:tcMar>
            <w:vAlign w:val="bottom"/>
          </w:tcPr>
          <w:p w14:paraId="049AE54B" w14:textId="77777777" w:rsidR="00B050CE" w:rsidRPr="00CD2772" w:rsidRDefault="00B050CE" w:rsidP="00AE000B">
            <w:pPr>
              <w:jc w:val="right"/>
              <w:rPr>
                <w:sz w:val="21"/>
              </w:rPr>
            </w:pPr>
            <w:r w:rsidRPr="00CD2772">
              <w:rPr>
                <w:sz w:val="21"/>
              </w:rPr>
              <w:t>349 795 743</w:t>
            </w:r>
          </w:p>
        </w:tc>
        <w:tc>
          <w:tcPr>
            <w:tcW w:w="1540" w:type="dxa"/>
            <w:tcBorders>
              <w:top w:val="nil"/>
              <w:left w:val="nil"/>
              <w:bottom w:val="nil"/>
              <w:right w:val="nil"/>
            </w:tcBorders>
            <w:tcMar>
              <w:top w:w="128" w:type="dxa"/>
              <w:left w:w="43" w:type="dxa"/>
              <w:bottom w:w="43" w:type="dxa"/>
              <w:right w:w="43" w:type="dxa"/>
            </w:tcMar>
            <w:vAlign w:val="bottom"/>
          </w:tcPr>
          <w:p w14:paraId="455B1582" w14:textId="77777777" w:rsidR="00B050CE" w:rsidRPr="00CD2772" w:rsidRDefault="00B050CE" w:rsidP="00AE000B">
            <w:pPr>
              <w:jc w:val="right"/>
              <w:rPr>
                <w:sz w:val="21"/>
              </w:rPr>
            </w:pPr>
            <w:r w:rsidRPr="00CD2772">
              <w:rPr>
                <w:sz w:val="21"/>
              </w:rPr>
              <w:t>795 440 545</w:t>
            </w:r>
          </w:p>
        </w:tc>
        <w:tc>
          <w:tcPr>
            <w:tcW w:w="1540" w:type="dxa"/>
            <w:tcBorders>
              <w:top w:val="nil"/>
              <w:left w:val="nil"/>
              <w:bottom w:val="nil"/>
              <w:right w:val="nil"/>
            </w:tcBorders>
            <w:tcMar>
              <w:top w:w="128" w:type="dxa"/>
              <w:left w:w="43" w:type="dxa"/>
              <w:bottom w:w="43" w:type="dxa"/>
              <w:right w:w="43" w:type="dxa"/>
            </w:tcMar>
            <w:vAlign w:val="bottom"/>
          </w:tcPr>
          <w:p w14:paraId="5254FCF5" w14:textId="77777777" w:rsidR="00B050CE" w:rsidRPr="00CD2772" w:rsidRDefault="00B050CE" w:rsidP="00AE000B">
            <w:pPr>
              <w:jc w:val="right"/>
              <w:rPr>
                <w:sz w:val="21"/>
              </w:rPr>
            </w:pPr>
            <w:r w:rsidRPr="00CD2772">
              <w:rPr>
                <w:sz w:val="21"/>
              </w:rPr>
              <w:t>305 908 545</w:t>
            </w:r>
          </w:p>
        </w:tc>
      </w:tr>
      <w:tr w:rsidR="000908BE" w:rsidRPr="00CD2772" w14:paraId="1E9A576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1315B2A" w14:textId="77777777" w:rsidR="00B050CE" w:rsidRPr="00CD2772" w:rsidRDefault="00B050CE" w:rsidP="00CD2772">
            <w:pPr>
              <w:rPr>
                <w:sz w:val="21"/>
              </w:rPr>
            </w:pPr>
            <w:r w:rsidRPr="00CD2772">
              <w:rPr>
                <w:sz w:val="21"/>
              </w:rPr>
              <w:t>Sør-Afrika</w:t>
            </w:r>
          </w:p>
        </w:tc>
        <w:tc>
          <w:tcPr>
            <w:tcW w:w="1540" w:type="dxa"/>
            <w:tcBorders>
              <w:top w:val="nil"/>
              <w:left w:val="nil"/>
              <w:bottom w:val="nil"/>
              <w:right w:val="nil"/>
            </w:tcBorders>
            <w:tcMar>
              <w:top w:w="128" w:type="dxa"/>
              <w:left w:w="43" w:type="dxa"/>
              <w:bottom w:w="43" w:type="dxa"/>
              <w:right w:w="43" w:type="dxa"/>
            </w:tcMar>
            <w:vAlign w:val="bottom"/>
          </w:tcPr>
          <w:p w14:paraId="1D832497" w14:textId="77777777" w:rsidR="00B050CE" w:rsidRPr="00CD2772" w:rsidRDefault="00B050CE" w:rsidP="00AE000B">
            <w:pPr>
              <w:jc w:val="right"/>
              <w:rPr>
                <w:sz w:val="21"/>
              </w:rPr>
            </w:pPr>
            <w:r w:rsidRPr="00CD2772">
              <w:rPr>
                <w:sz w:val="21"/>
              </w:rPr>
              <w:t>12 726 000</w:t>
            </w:r>
          </w:p>
        </w:tc>
        <w:tc>
          <w:tcPr>
            <w:tcW w:w="1540" w:type="dxa"/>
            <w:tcBorders>
              <w:top w:val="nil"/>
              <w:left w:val="nil"/>
              <w:bottom w:val="nil"/>
              <w:right w:val="nil"/>
            </w:tcBorders>
            <w:tcMar>
              <w:top w:w="128" w:type="dxa"/>
              <w:left w:w="43" w:type="dxa"/>
              <w:bottom w:w="43" w:type="dxa"/>
              <w:right w:w="43" w:type="dxa"/>
            </w:tcMar>
            <w:vAlign w:val="bottom"/>
          </w:tcPr>
          <w:p w14:paraId="4B1F6F86"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0064A24" w14:textId="77777777" w:rsidR="00B050CE" w:rsidRPr="00CD2772" w:rsidRDefault="00B050CE" w:rsidP="00AE000B">
            <w:pPr>
              <w:jc w:val="right"/>
              <w:rPr>
                <w:sz w:val="21"/>
              </w:rPr>
            </w:pPr>
            <w:r w:rsidRPr="00CD2772">
              <w:rPr>
                <w:sz w:val="21"/>
              </w:rPr>
              <w:t>12 726 000</w:t>
            </w:r>
          </w:p>
        </w:tc>
        <w:tc>
          <w:tcPr>
            <w:tcW w:w="1540" w:type="dxa"/>
            <w:tcBorders>
              <w:top w:val="nil"/>
              <w:left w:val="nil"/>
              <w:bottom w:val="nil"/>
              <w:right w:val="nil"/>
            </w:tcBorders>
            <w:tcMar>
              <w:top w:w="128" w:type="dxa"/>
              <w:left w:w="43" w:type="dxa"/>
              <w:bottom w:w="43" w:type="dxa"/>
              <w:right w:w="43" w:type="dxa"/>
            </w:tcMar>
            <w:vAlign w:val="bottom"/>
          </w:tcPr>
          <w:p w14:paraId="5C56EE1D" w14:textId="77777777" w:rsidR="00B050CE" w:rsidRPr="00CD2772" w:rsidRDefault="00B050CE" w:rsidP="00AE000B">
            <w:pPr>
              <w:jc w:val="right"/>
              <w:rPr>
                <w:sz w:val="21"/>
              </w:rPr>
            </w:pPr>
            <w:r w:rsidRPr="00CD2772">
              <w:rPr>
                <w:sz w:val="21"/>
              </w:rPr>
              <w:t>7 135 881</w:t>
            </w:r>
          </w:p>
        </w:tc>
        <w:tc>
          <w:tcPr>
            <w:tcW w:w="1540" w:type="dxa"/>
            <w:tcBorders>
              <w:top w:val="nil"/>
              <w:left w:val="nil"/>
              <w:bottom w:val="nil"/>
              <w:right w:val="nil"/>
            </w:tcBorders>
            <w:tcMar>
              <w:top w:w="128" w:type="dxa"/>
              <w:left w:w="43" w:type="dxa"/>
              <w:bottom w:w="43" w:type="dxa"/>
              <w:right w:w="43" w:type="dxa"/>
            </w:tcMar>
            <w:vAlign w:val="bottom"/>
          </w:tcPr>
          <w:p w14:paraId="0DF9C0BB"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41637284" w14:textId="77777777" w:rsidR="00B050CE" w:rsidRPr="00CD2772" w:rsidRDefault="00B050CE" w:rsidP="00AE000B">
            <w:pPr>
              <w:jc w:val="right"/>
              <w:rPr>
                <w:sz w:val="21"/>
              </w:rPr>
            </w:pPr>
            <w:r w:rsidRPr="00CD2772">
              <w:rPr>
                <w:sz w:val="21"/>
              </w:rPr>
              <w:t>7 135 881</w:t>
            </w:r>
          </w:p>
        </w:tc>
        <w:tc>
          <w:tcPr>
            <w:tcW w:w="1540" w:type="dxa"/>
            <w:tcBorders>
              <w:top w:val="nil"/>
              <w:left w:val="nil"/>
              <w:bottom w:val="nil"/>
              <w:right w:val="nil"/>
            </w:tcBorders>
            <w:tcMar>
              <w:top w:w="128" w:type="dxa"/>
              <w:left w:w="43" w:type="dxa"/>
              <w:bottom w:w="43" w:type="dxa"/>
              <w:right w:w="43" w:type="dxa"/>
            </w:tcMar>
            <w:vAlign w:val="bottom"/>
          </w:tcPr>
          <w:p w14:paraId="1F2D0EB7" w14:textId="77777777" w:rsidR="00B050CE" w:rsidRPr="00CD2772" w:rsidRDefault="00B050CE" w:rsidP="00AE000B">
            <w:pPr>
              <w:jc w:val="right"/>
              <w:rPr>
                <w:sz w:val="21"/>
              </w:rPr>
            </w:pPr>
            <w:r w:rsidRPr="00CD2772">
              <w:rPr>
                <w:sz w:val="21"/>
              </w:rPr>
              <w:t>-5 590 119</w:t>
            </w:r>
          </w:p>
        </w:tc>
      </w:tr>
      <w:tr w:rsidR="000908BE" w:rsidRPr="00CD2772" w14:paraId="6CEFCB6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2216D000" w14:textId="77777777" w:rsidR="00B050CE" w:rsidRPr="00CD2772" w:rsidRDefault="00B050CE" w:rsidP="00CD2772">
            <w:pPr>
              <w:rPr>
                <w:sz w:val="21"/>
              </w:rPr>
            </w:pPr>
            <w:r w:rsidRPr="00CD2772">
              <w:rPr>
                <w:sz w:val="21"/>
              </w:rPr>
              <w:t>Sør-Korea</w:t>
            </w:r>
          </w:p>
        </w:tc>
        <w:tc>
          <w:tcPr>
            <w:tcW w:w="1540" w:type="dxa"/>
            <w:tcBorders>
              <w:top w:val="nil"/>
              <w:left w:val="nil"/>
              <w:bottom w:val="nil"/>
              <w:right w:val="nil"/>
            </w:tcBorders>
            <w:tcMar>
              <w:top w:w="128" w:type="dxa"/>
              <w:left w:w="43" w:type="dxa"/>
              <w:bottom w:w="43" w:type="dxa"/>
              <w:right w:w="43" w:type="dxa"/>
            </w:tcMar>
            <w:vAlign w:val="bottom"/>
          </w:tcPr>
          <w:p w14:paraId="60364679" w14:textId="77777777" w:rsidR="00B050CE" w:rsidRPr="00CD2772" w:rsidRDefault="00B050CE" w:rsidP="00AE000B">
            <w:pPr>
              <w:jc w:val="right"/>
              <w:rPr>
                <w:sz w:val="21"/>
              </w:rPr>
            </w:pPr>
            <w:r w:rsidRPr="00CD2772">
              <w:rPr>
                <w:sz w:val="21"/>
              </w:rPr>
              <w:t>20 577 000</w:t>
            </w:r>
          </w:p>
        </w:tc>
        <w:tc>
          <w:tcPr>
            <w:tcW w:w="1540" w:type="dxa"/>
            <w:tcBorders>
              <w:top w:val="nil"/>
              <w:left w:val="nil"/>
              <w:bottom w:val="nil"/>
              <w:right w:val="nil"/>
            </w:tcBorders>
            <w:tcMar>
              <w:top w:w="128" w:type="dxa"/>
              <w:left w:w="43" w:type="dxa"/>
              <w:bottom w:w="43" w:type="dxa"/>
              <w:right w:w="43" w:type="dxa"/>
            </w:tcMar>
            <w:vAlign w:val="bottom"/>
          </w:tcPr>
          <w:p w14:paraId="1D3A6BD2" w14:textId="77777777" w:rsidR="00B050CE" w:rsidRPr="00CD2772" w:rsidRDefault="00B050CE" w:rsidP="00AE000B">
            <w:pPr>
              <w:jc w:val="right"/>
              <w:rPr>
                <w:sz w:val="21"/>
              </w:rPr>
            </w:pPr>
            <w:r w:rsidRPr="00CD2772">
              <w:rPr>
                <w:sz w:val="21"/>
              </w:rPr>
              <w:t>24 807 000</w:t>
            </w:r>
          </w:p>
        </w:tc>
        <w:tc>
          <w:tcPr>
            <w:tcW w:w="1540" w:type="dxa"/>
            <w:tcBorders>
              <w:top w:val="nil"/>
              <w:left w:val="nil"/>
              <w:bottom w:val="nil"/>
              <w:right w:val="nil"/>
            </w:tcBorders>
            <w:tcMar>
              <w:top w:w="128" w:type="dxa"/>
              <w:left w:w="43" w:type="dxa"/>
              <w:bottom w:w="43" w:type="dxa"/>
              <w:right w:w="43" w:type="dxa"/>
            </w:tcMar>
            <w:vAlign w:val="bottom"/>
          </w:tcPr>
          <w:p w14:paraId="6547254A" w14:textId="77777777" w:rsidR="00B050CE" w:rsidRPr="00CD2772" w:rsidRDefault="00B050CE" w:rsidP="00AE000B">
            <w:pPr>
              <w:jc w:val="right"/>
              <w:rPr>
                <w:sz w:val="21"/>
              </w:rPr>
            </w:pPr>
            <w:r w:rsidRPr="00CD2772">
              <w:rPr>
                <w:sz w:val="21"/>
              </w:rPr>
              <w:t>45 384 000</w:t>
            </w:r>
          </w:p>
        </w:tc>
        <w:tc>
          <w:tcPr>
            <w:tcW w:w="1540" w:type="dxa"/>
            <w:tcBorders>
              <w:top w:val="nil"/>
              <w:left w:val="nil"/>
              <w:bottom w:val="nil"/>
              <w:right w:val="nil"/>
            </w:tcBorders>
            <w:tcMar>
              <w:top w:w="128" w:type="dxa"/>
              <w:left w:w="43" w:type="dxa"/>
              <w:bottom w:w="43" w:type="dxa"/>
              <w:right w:w="43" w:type="dxa"/>
            </w:tcMar>
            <w:vAlign w:val="bottom"/>
          </w:tcPr>
          <w:p w14:paraId="756E6517" w14:textId="77777777" w:rsidR="00B050CE" w:rsidRPr="00CD2772" w:rsidRDefault="00B050CE" w:rsidP="00AE000B">
            <w:pPr>
              <w:jc w:val="right"/>
              <w:rPr>
                <w:sz w:val="21"/>
              </w:rPr>
            </w:pPr>
            <w:r w:rsidRPr="00CD2772">
              <w:rPr>
                <w:sz w:val="21"/>
              </w:rPr>
              <w:t>21 772 332</w:t>
            </w:r>
          </w:p>
        </w:tc>
        <w:tc>
          <w:tcPr>
            <w:tcW w:w="1540" w:type="dxa"/>
            <w:tcBorders>
              <w:top w:val="nil"/>
              <w:left w:val="nil"/>
              <w:bottom w:val="nil"/>
              <w:right w:val="nil"/>
            </w:tcBorders>
            <w:tcMar>
              <w:top w:w="128" w:type="dxa"/>
              <w:left w:w="43" w:type="dxa"/>
              <w:bottom w:w="43" w:type="dxa"/>
              <w:right w:w="43" w:type="dxa"/>
            </w:tcMar>
            <w:vAlign w:val="bottom"/>
          </w:tcPr>
          <w:p w14:paraId="27292210" w14:textId="77777777" w:rsidR="00B050CE" w:rsidRPr="00CD2772" w:rsidRDefault="00B050CE" w:rsidP="00AE000B">
            <w:pPr>
              <w:jc w:val="right"/>
              <w:rPr>
                <w:sz w:val="21"/>
              </w:rPr>
            </w:pPr>
            <w:r w:rsidRPr="00CD2772">
              <w:rPr>
                <w:sz w:val="21"/>
              </w:rPr>
              <w:t>130 363 323</w:t>
            </w:r>
          </w:p>
        </w:tc>
        <w:tc>
          <w:tcPr>
            <w:tcW w:w="1540" w:type="dxa"/>
            <w:tcBorders>
              <w:top w:val="nil"/>
              <w:left w:val="nil"/>
              <w:bottom w:val="nil"/>
              <w:right w:val="nil"/>
            </w:tcBorders>
            <w:tcMar>
              <w:top w:w="128" w:type="dxa"/>
              <w:left w:w="43" w:type="dxa"/>
              <w:bottom w:w="43" w:type="dxa"/>
              <w:right w:w="43" w:type="dxa"/>
            </w:tcMar>
            <w:vAlign w:val="bottom"/>
          </w:tcPr>
          <w:p w14:paraId="700C7948" w14:textId="77777777" w:rsidR="00B050CE" w:rsidRPr="00CD2772" w:rsidRDefault="00B050CE" w:rsidP="00AE000B">
            <w:pPr>
              <w:jc w:val="right"/>
              <w:rPr>
                <w:sz w:val="21"/>
              </w:rPr>
            </w:pPr>
            <w:r w:rsidRPr="00CD2772">
              <w:rPr>
                <w:sz w:val="21"/>
              </w:rPr>
              <w:t>152 135 655</w:t>
            </w:r>
          </w:p>
        </w:tc>
        <w:tc>
          <w:tcPr>
            <w:tcW w:w="1540" w:type="dxa"/>
            <w:tcBorders>
              <w:top w:val="nil"/>
              <w:left w:val="nil"/>
              <w:bottom w:val="nil"/>
              <w:right w:val="nil"/>
            </w:tcBorders>
            <w:tcMar>
              <w:top w:w="128" w:type="dxa"/>
              <w:left w:w="43" w:type="dxa"/>
              <w:bottom w:w="43" w:type="dxa"/>
              <w:right w:w="43" w:type="dxa"/>
            </w:tcMar>
            <w:vAlign w:val="bottom"/>
          </w:tcPr>
          <w:p w14:paraId="2995A536" w14:textId="77777777" w:rsidR="00B050CE" w:rsidRPr="00CD2772" w:rsidRDefault="00B050CE" w:rsidP="00AE000B">
            <w:pPr>
              <w:jc w:val="right"/>
              <w:rPr>
                <w:sz w:val="21"/>
              </w:rPr>
            </w:pPr>
            <w:r w:rsidRPr="00CD2772">
              <w:rPr>
                <w:sz w:val="21"/>
              </w:rPr>
              <w:t>106 751 655</w:t>
            </w:r>
          </w:p>
        </w:tc>
      </w:tr>
      <w:tr w:rsidR="000908BE" w:rsidRPr="00CD2772" w14:paraId="4D70211D"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65A1C02" w14:textId="77777777" w:rsidR="00B050CE" w:rsidRPr="00CD2772" w:rsidRDefault="00B050CE" w:rsidP="00CD2772">
            <w:pPr>
              <w:rPr>
                <w:sz w:val="21"/>
              </w:rPr>
            </w:pPr>
            <w:r w:rsidRPr="00CD2772">
              <w:rPr>
                <w:sz w:val="21"/>
              </w:rPr>
              <w:t>Thailand</w:t>
            </w:r>
          </w:p>
        </w:tc>
        <w:tc>
          <w:tcPr>
            <w:tcW w:w="1540" w:type="dxa"/>
            <w:tcBorders>
              <w:top w:val="nil"/>
              <w:left w:val="nil"/>
              <w:bottom w:val="nil"/>
              <w:right w:val="nil"/>
            </w:tcBorders>
            <w:tcMar>
              <w:top w:w="128" w:type="dxa"/>
              <w:left w:w="43" w:type="dxa"/>
              <w:bottom w:w="43" w:type="dxa"/>
              <w:right w:w="43" w:type="dxa"/>
            </w:tcMar>
            <w:vAlign w:val="bottom"/>
          </w:tcPr>
          <w:p w14:paraId="09F15591"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A6C512E"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7872F958"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6DD4A88A" w14:textId="77777777" w:rsidR="00B050CE" w:rsidRPr="00CD2772" w:rsidRDefault="00B050CE" w:rsidP="00AE000B">
            <w:pPr>
              <w:jc w:val="right"/>
              <w:rPr>
                <w:sz w:val="21"/>
              </w:rPr>
            </w:pPr>
            <w:r w:rsidRPr="00CD2772">
              <w:rPr>
                <w:sz w:val="21"/>
              </w:rPr>
              <w:t>71 594</w:t>
            </w:r>
          </w:p>
        </w:tc>
        <w:tc>
          <w:tcPr>
            <w:tcW w:w="1540" w:type="dxa"/>
            <w:tcBorders>
              <w:top w:val="nil"/>
              <w:left w:val="nil"/>
              <w:bottom w:val="nil"/>
              <w:right w:val="nil"/>
            </w:tcBorders>
            <w:tcMar>
              <w:top w:w="128" w:type="dxa"/>
              <w:left w:w="43" w:type="dxa"/>
              <w:bottom w:w="43" w:type="dxa"/>
              <w:right w:w="43" w:type="dxa"/>
            </w:tcMar>
            <w:vAlign w:val="bottom"/>
          </w:tcPr>
          <w:p w14:paraId="1252B4D7" w14:textId="77777777" w:rsidR="00B050CE" w:rsidRPr="00CD2772" w:rsidRDefault="00B050CE" w:rsidP="00AE000B">
            <w:pPr>
              <w:jc w:val="right"/>
              <w:rPr>
                <w:sz w:val="21"/>
              </w:rPr>
            </w:pPr>
            <w:r w:rsidRPr="00CD2772">
              <w:rPr>
                <w:sz w:val="21"/>
              </w:rPr>
              <w:t>1 284 940</w:t>
            </w:r>
          </w:p>
        </w:tc>
        <w:tc>
          <w:tcPr>
            <w:tcW w:w="1540" w:type="dxa"/>
            <w:tcBorders>
              <w:top w:val="nil"/>
              <w:left w:val="nil"/>
              <w:bottom w:val="nil"/>
              <w:right w:val="nil"/>
            </w:tcBorders>
            <w:tcMar>
              <w:top w:w="128" w:type="dxa"/>
              <w:left w:w="43" w:type="dxa"/>
              <w:bottom w:w="43" w:type="dxa"/>
              <w:right w:w="43" w:type="dxa"/>
            </w:tcMar>
            <w:vAlign w:val="bottom"/>
          </w:tcPr>
          <w:p w14:paraId="09F05594" w14:textId="77777777" w:rsidR="00B050CE" w:rsidRPr="00CD2772" w:rsidRDefault="00B050CE" w:rsidP="00AE000B">
            <w:pPr>
              <w:jc w:val="right"/>
              <w:rPr>
                <w:sz w:val="21"/>
              </w:rPr>
            </w:pPr>
            <w:r w:rsidRPr="00CD2772">
              <w:rPr>
                <w:sz w:val="21"/>
              </w:rPr>
              <w:t>1 356 534</w:t>
            </w:r>
          </w:p>
        </w:tc>
        <w:tc>
          <w:tcPr>
            <w:tcW w:w="1540" w:type="dxa"/>
            <w:tcBorders>
              <w:top w:val="nil"/>
              <w:left w:val="nil"/>
              <w:bottom w:val="nil"/>
              <w:right w:val="nil"/>
            </w:tcBorders>
            <w:tcMar>
              <w:top w:w="128" w:type="dxa"/>
              <w:left w:w="43" w:type="dxa"/>
              <w:bottom w:w="43" w:type="dxa"/>
              <w:right w:w="43" w:type="dxa"/>
            </w:tcMar>
            <w:vAlign w:val="bottom"/>
          </w:tcPr>
          <w:p w14:paraId="640FCE74" w14:textId="77777777" w:rsidR="00B050CE" w:rsidRPr="00CD2772" w:rsidRDefault="00B050CE" w:rsidP="00AE000B">
            <w:pPr>
              <w:jc w:val="right"/>
              <w:rPr>
                <w:sz w:val="21"/>
              </w:rPr>
            </w:pPr>
            <w:r w:rsidRPr="00CD2772">
              <w:rPr>
                <w:sz w:val="21"/>
              </w:rPr>
              <w:t>1 356 534</w:t>
            </w:r>
          </w:p>
        </w:tc>
      </w:tr>
      <w:tr w:rsidR="000908BE" w:rsidRPr="00CD2772" w14:paraId="6742E628"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61B341BB" w14:textId="77777777" w:rsidR="00B050CE" w:rsidRPr="00CD2772" w:rsidRDefault="00B050CE" w:rsidP="00CD2772">
            <w:pPr>
              <w:rPr>
                <w:sz w:val="21"/>
              </w:rPr>
            </w:pPr>
            <w:r w:rsidRPr="00CD2772">
              <w:rPr>
                <w:sz w:val="21"/>
              </w:rPr>
              <w:t>Tsjekkia</w:t>
            </w:r>
          </w:p>
        </w:tc>
        <w:tc>
          <w:tcPr>
            <w:tcW w:w="1540" w:type="dxa"/>
            <w:tcBorders>
              <w:top w:val="nil"/>
              <w:left w:val="nil"/>
              <w:bottom w:val="nil"/>
              <w:right w:val="nil"/>
            </w:tcBorders>
            <w:tcMar>
              <w:top w:w="128" w:type="dxa"/>
              <w:left w:w="43" w:type="dxa"/>
              <w:bottom w:w="43" w:type="dxa"/>
              <w:right w:w="43" w:type="dxa"/>
            </w:tcMar>
            <w:vAlign w:val="bottom"/>
          </w:tcPr>
          <w:p w14:paraId="34ED87DD" w14:textId="77777777" w:rsidR="00B050CE" w:rsidRPr="00CD2772" w:rsidRDefault="00B050CE" w:rsidP="00AE000B">
            <w:pPr>
              <w:jc w:val="right"/>
              <w:rPr>
                <w:sz w:val="21"/>
              </w:rPr>
            </w:pPr>
            <w:r w:rsidRPr="00CD2772">
              <w:rPr>
                <w:sz w:val="21"/>
              </w:rPr>
              <w:t>23 814 000</w:t>
            </w:r>
          </w:p>
        </w:tc>
        <w:tc>
          <w:tcPr>
            <w:tcW w:w="1540" w:type="dxa"/>
            <w:tcBorders>
              <w:top w:val="nil"/>
              <w:left w:val="nil"/>
              <w:bottom w:val="nil"/>
              <w:right w:val="nil"/>
            </w:tcBorders>
            <w:tcMar>
              <w:top w:w="128" w:type="dxa"/>
              <w:left w:w="43" w:type="dxa"/>
              <w:bottom w:w="43" w:type="dxa"/>
              <w:right w:w="43" w:type="dxa"/>
            </w:tcMar>
            <w:vAlign w:val="bottom"/>
          </w:tcPr>
          <w:p w14:paraId="1781F677" w14:textId="77777777" w:rsidR="00B050CE" w:rsidRPr="00CD2772" w:rsidRDefault="00B050CE" w:rsidP="00AE000B">
            <w:pPr>
              <w:jc w:val="right"/>
              <w:rPr>
                <w:sz w:val="21"/>
              </w:rPr>
            </w:pPr>
            <w:r w:rsidRPr="00CD2772">
              <w:rPr>
                <w:sz w:val="21"/>
              </w:rPr>
              <w:t>18 686 000</w:t>
            </w:r>
          </w:p>
        </w:tc>
        <w:tc>
          <w:tcPr>
            <w:tcW w:w="1540" w:type="dxa"/>
            <w:tcBorders>
              <w:top w:val="nil"/>
              <w:left w:val="nil"/>
              <w:bottom w:val="nil"/>
              <w:right w:val="nil"/>
            </w:tcBorders>
            <w:tcMar>
              <w:top w:w="128" w:type="dxa"/>
              <w:left w:w="43" w:type="dxa"/>
              <w:bottom w:w="43" w:type="dxa"/>
              <w:right w:w="43" w:type="dxa"/>
            </w:tcMar>
            <w:vAlign w:val="bottom"/>
          </w:tcPr>
          <w:p w14:paraId="6FD8EA26" w14:textId="77777777" w:rsidR="00B050CE" w:rsidRPr="00CD2772" w:rsidRDefault="00B050CE" w:rsidP="00AE000B">
            <w:pPr>
              <w:jc w:val="right"/>
              <w:rPr>
                <w:sz w:val="21"/>
              </w:rPr>
            </w:pPr>
            <w:r w:rsidRPr="00CD2772">
              <w:rPr>
                <w:sz w:val="21"/>
              </w:rPr>
              <w:t>42 500 000</w:t>
            </w:r>
          </w:p>
        </w:tc>
        <w:tc>
          <w:tcPr>
            <w:tcW w:w="1540" w:type="dxa"/>
            <w:tcBorders>
              <w:top w:val="nil"/>
              <w:left w:val="nil"/>
              <w:bottom w:val="nil"/>
              <w:right w:val="nil"/>
            </w:tcBorders>
            <w:tcMar>
              <w:top w:w="128" w:type="dxa"/>
              <w:left w:w="43" w:type="dxa"/>
              <w:bottom w:w="43" w:type="dxa"/>
              <w:right w:w="43" w:type="dxa"/>
            </w:tcMar>
            <w:vAlign w:val="bottom"/>
          </w:tcPr>
          <w:p w14:paraId="6F9BB979" w14:textId="77777777" w:rsidR="00B050CE" w:rsidRPr="00CD2772" w:rsidRDefault="00B050CE" w:rsidP="00AE000B">
            <w:pPr>
              <w:jc w:val="right"/>
              <w:rPr>
                <w:sz w:val="21"/>
              </w:rPr>
            </w:pPr>
            <w:r w:rsidRPr="00CD2772">
              <w:rPr>
                <w:sz w:val="21"/>
              </w:rPr>
              <w:t>37 033 557</w:t>
            </w:r>
          </w:p>
        </w:tc>
        <w:tc>
          <w:tcPr>
            <w:tcW w:w="1540" w:type="dxa"/>
            <w:tcBorders>
              <w:top w:val="nil"/>
              <w:left w:val="nil"/>
              <w:bottom w:val="nil"/>
              <w:right w:val="nil"/>
            </w:tcBorders>
            <w:tcMar>
              <w:top w:w="128" w:type="dxa"/>
              <w:left w:w="43" w:type="dxa"/>
              <w:bottom w:w="43" w:type="dxa"/>
              <w:right w:w="43" w:type="dxa"/>
            </w:tcMar>
            <w:vAlign w:val="bottom"/>
          </w:tcPr>
          <w:p w14:paraId="442758F5" w14:textId="77777777" w:rsidR="00B050CE" w:rsidRPr="00CD2772" w:rsidRDefault="00B050CE" w:rsidP="00AE000B">
            <w:pPr>
              <w:jc w:val="right"/>
              <w:rPr>
                <w:sz w:val="21"/>
              </w:rPr>
            </w:pPr>
            <w:r w:rsidRPr="00CD2772">
              <w:rPr>
                <w:sz w:val="21"/>
              </w:rPr>
              <w:t>28 534 500</w:t>
            </w:r>
          </w:p>
        </w:tc>
        <w:tc>
          <w:tcPr>
            <w:tcW w:w="1540" w:type="dxa"/>
            <w:tcBorders>
              <w:top w:val="nil"/>
              <w:left w:val="nil"/>
              <w:bottom w:val="nil"/>
              <w:right w:val="nil"/>
            </w:tcBorders>
            <w:tcMar>
              <w:top w:w="128" w:type="dxa"/>
              <w:left w:w="43" w:type="dxa"/>
              <w:bottom w:w="43" w:type="dxa"/>
              <w:right w:w="43" w:type="dxa"/>
            </w:tcMar>
            <w:vAlign w:val="bottom"/>
          </w:tcPr>
          <w:p w14:paraId="348C8E8A" w14:textId="77777777" w:rsidR="00B050CE" w:rsidRPr="00CD2772" w:rsidRDefault="00B050CE" w:rsidP="00AE000B">
            <w:pPr>
              <w:jc w:val="right"/>
              <w:rPr>
                <w:sz w:val="21"/>
              </w:rPr>
            </w:pPr>
            <w:r w:rsidRPr="00CD2772">
              <w:rPr>
                <w:sz w:val="21"/>
              </w:rPr>
              <w:t>65 568 057</w:t>
            </w:r>
          </w:p>
        </w:tc>
        <w:tc>
          <w:tcPr>
            <w:tcW w:w="1540" w:type="dxa"/>
            <w:tcBorders>
              <w:top w:val="nil"/>
              <w:left w:val="nil"/>
              <w:bottom w:val="nil"/>
              <w:right w:val="nil"/>
            </w:tcBorders>
            <w:tcMar>
              <w:top w:w="128" w:type="dxa"/>
              <w:left w:w="43" w:type="dxa"/>
              <w:bottom w:w="43" w:type="dxa"/>
              <w:right w:w="43" w:type="dxa"/>
            </w:tcMar>
            <w:vAlign w:val="bottom"/>
          </w:tcPr>
          <w:p w14:paraId="0F450E51" w14:textId="77777777" w:rsidR="00B050CE" w:rsidRPr="00CD2772" w:rsidRDefault="00B050CE" w:rsidP="00AE000B">
            <w:pPr>
              <w:jc w:val="right"/>
              <w:rPr>
                <w:sz w:val="21"/>
              </w:rPr>
            </w:pPr>
            <w:r w:rsidRPr="00CD2772">
              <w:rPr>
                <w:sz w:val="21"/>
              </w:rPr>
              <w:t>23 068 057</w:t>
            </w:r>
          </w:p>
        </w:tc>
      </w:tr>
      <w:tr w:rsidR="000908BE" w:rsidRPr="00CD2772" w14:paraId="055C46B0"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0C84773C" w14:textId="77777777" w:rsidR="00B050CE" w:rsidRPr="00CD2772" w:rsidRDefault="00B050CE" w:rsidP="00CD2772">
            <w:pPr>
              <w:rPr>
                <w:sz w:val="21"/>
              </w:rPr>
            </w:pPr>
            <w:r w:rsidRPr="00CD2772">
              <w:rPr>
                <w:sz w:val="21"/>
              </w:rPr>
              <w:t>Tyrkia</w:t>
            </w:r>
          </w:p>
        </w:tc>
        <w:tc>
          <w:tcPr>
            <w:tcW w:w="1540" w:type="dxa"/>
            <w:tcBorders>
              <w:top w:val="nil"/>
              <w:left w:val="nil"/>
              <w:bottom w:val="nil"/>
              <w:right w:val="nil"/>
            </w:tcBorders>
            <w:tcMar>
              <w:top w:w="128" w:type="dxa"/>
              <w:left w:w="43" w:type="dxa"/>
              <w:bottom w:w="43" w:type="dxa"/>
              <w:right w:w="43" w:type="dxa"/>
            </w:tcMar>
            <w:vAlign w:val="bottom"/>
          </w:tcPr>
          <w:p w14:paraId="50DEDF16"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12121DE"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3F1CF114"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54596548" w14:textId="77777777" w:rsidR="00B050CE" w:rsidRPr="00CD2772" w:rsidRDefault="00B050CE" w:rsidP="00AE000B">
            <w:pPr>
              <w:jc w:val="right"/>
              <w:rPr>
                <w:sz w:val="21"/>
              </w:rPr>
            </w:pPr>
            <w:r w:rsidRPr="00CD2772">
              <w:rPr>
                <w:sz w:val="21"/>
              </w:rPr>
              <w:t>1 037 135</w:t>
            </w:r>
          </w:p>
        </w:tc>
        <w:tc>
          <w:tcPr>
            <w:tcW w:w="1540" w:type="dxa"/>
            <w:tcBorders>
              <w:top w:val="nil"/>
              <w:left w:val="nil"/>
              <w:bottom w:val="nil"/>
              <w:right w:val="nil"/>
            </w:tcBorders>
            <w:tcMar>
              <w:top w:w="128" w:type="dxa"/>
              <w:left w:w="43" w:type="dxa"/>
              <w:bottom w:w="43" w:type="dxa"/>
              <w:right w:w="43" w:type="dxa"/>
            </w:tcMar>
            <w:vAlign w:val="bottom"/>
          </w:tcPr>
          <w:p w14:paraId="048F4CE8" w14:textId="77777777" w:rsidR="00B050CE" w:rsidRPr="00CD2772" w:rsidRDefault="00B050CE" w:rsidP="00AE000B">
            <w:pPr>
              <w:jc w:val="right"/>
              <w:rPr>
                <w:sz w:val="21"/>
              </w:rPr>
            </w:pPr>
            <w:r w:rsidRPr="00CD2772">
              <w:rPr>
                <w:sz w:val="21"/>
              </w:rPr>
              <w:t>15 367 553</w:t>
            </w:r>
          </w:p>
        </w:tc>
        <w:tc>
          <w:tcPr>
            <w:tcW w:w="1540" w:type="dxa"/>
            <w:tcBorders>
              <w:top w:val="nil"/>
              <w:left w:val="nil"/>
              <w:bottom w:val="nil"/>
              <w:right w:val="nil"/>
            </w:tcBorders>
            <w:tcMar>
              <w:top w:w="128" w:type="dxa"/>
              <w:left w:w="43" w:type="dxa"/>
              <w:bottom w:w="43" w:type="dxa"/>
              <w:right w:w="43" w:type="dxa"/>
            </w:tcMar>
            <w:vAlign w:val="bottom"/>
          </w:tcPr>
          <w:p w14:paraId="08861A48" w14:textId="77777777" w:rsidR="00B050CE" w:rsidRPr="00CD2772" w:rsidRDefault="00B050CE" w:rsidP="00AE000B">
            <w:pPr>
              <w:jc w:val="right"/>
              <w:rPr>
                <w:sz w:val="21"/>
              </w:rPr>
            </w:pPr>
            <w:r w:rsidRPr="00CD2772">
              <w:rPr>
                <w:sz w:val="21"/>
              </w:rPr>
              <w:t>16 404 688</w:t>
            </w:r>
          </w:p>
        </w:tc>
        <w:tc>
          <w:tcPr>
            <w:tcW w:w="1540" w:type="dxa"/>
            <w:tcBorders>
              <w:top w:val="nil"/>
              <w:left w:val="nil"/>
              <w:bottom w:val="nil"/>
              <w:right w:val="nil"/>
            </w:tcBorders>
            <w:tcMar>
              <w:top w:w="128" w:type="dxa"/>
              <w:left w:w="43" w:type="dxa"/>
              <w:bottom w:w="43" w:type="dxa"/>
              <w:right w:w="43" w:type="dxa"/>
            </w:tcMar>
            <w:vAlign w:val="bottom"/>
          </w:tcPr>
          <w:p w14:paraId="1BAADFE6" w14:textId="77777777" w:rsidR="00B050CE" w:rsidRPr="00CD2772" w:rsidRDefault="00B050CE" w:rsidP="00AE000B">
            <w:pPr>
              <w:jc w:val="right"/>
              <w:rPr>
                <w:sz w:val="21"/>
              </w:rPr>
            </w:pPr>
            <w:r w:rsidRPr="00CD2772">
              <w:rPr>
                <w:sz w:val="21"/>
              </w:rPr>
              <w:t>16 404 688</w:t>
            </w:r>
          </w:p>
        </w:tc>
      </w:tr>
      <w:tr w:rsidR="000908BE" w:rsidRPr="00CD2772" w14:paraId="59CB853E"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40107008" w14:textId="77777777" w:rsidR="00B050CE" w:rsidRPr="00CD2772" w:rsidRDefault="00B050CE" w:rsidP="00CD2772">
            <w:pPr>
              <w:rPr>
                <w:sz w:val="21"/>
              </w:rPr>
            </w:pPr>
            <w:r w:rsidRPr="00CD2772">
              <w:rPr>
                <w:sz w:val="21"/>
              </w:rPr>
              <w:t>Tyskland</w:t>
            </w:r>
          </w:p>
        </w:tc>
        <w:tc>
          <w:tcPr>
            <w:tcW w:w="1540" w:type="dxa"/>
            <w:tcBorders>
              <w:top w:val="nil"/>
              <w:left w:val="nil"/>
              <w:bottom w:val="nil"/>
              <w:right w:val="nil"/>
            </w:tcBorders>
            <w:tcMar>
              <w:top w:w="128" w:type="dxa"/>
              <w:left w:w="43" w:type="dxa"/>
              <w:bottom w:w="43" w:type="dxa"/>
              <w:right w:w="43" w:type="dxa"/>
            </w:tcMar>
            <w:vAlign w:val="bottom"/>
          </w:tcPr>
          <w:p w14:paraId="51A6AF2F" w14:textId="77777777" w:rsidR="00B050CE" w:rsidRPr="00CD2772" w:rsidRDefault="00B050CE" w:rsidP="00AE000B">
            <w:pPr>
              <w:jc w:val="right"/>
              <w:rPr>
                <w:sz w:val="21"/>
              </w:rPr>
            </w:pPr>
            <w:r w:rsidRPr="00CD2772">
              <w:rPr>
                <w:sz w:val="21"/>
              </w:rPr>
              <w:t>794 466 000</w:t>
            </w:r>
          </w:p>
        </w:tc>
        <w:tc>
          <w:tcPr>
            <w:tcW w:w="1540" w:type="dxa"/>
            <w:tcBorders>
              <w:top w:val="nil"/>
              <w:left w:val="nil"/>
              <w:bottom w:val="nil"/>
              <w:right w:val="nil"/>
            </w:tcBorders>
            <w:tcMar>
              <w:top w:w="128" w:type="dxa"/>
              <w:left w:w="43" w:type="dxa"/>
              <w:bottom w:w="43" w:type="dxa"/>
              <w:right w:w="43" w:type="dxa"/>
            </w:tcMar>
            <w:vAlign w:val="bottom"/>
          </w:tcPr>
          <w:p w14:paraId="029B7478" w14:textId="77777777" w:rsidR="00B050CE" w:rsidRPr="00CD2772" w:rsidRDefault="00B050CE" w:rsidP="00AE000B">
            <w:pPr>
              <w:jc w:val="right"/>
              <w:rPr>
                <w:sz w:val="21"/>
              </w:rPr>
            </w:pPr>
            <w:r w:rsidRPr="00CD2772">
              <w:rPr>
                <w:sz w:val="21"/>
              </w:rPr>
              <w:t>34 520 000</w:t>
            </w:r>
          </w:p>
        </w:tc>
        <w:tc>
          <w:tcPr>
            <w:tcW w:w="1540" w:type="dxa"/>
            <w:tcBorders>
              <w:top w:val="nil"/>
              <w:left w:val="nil"/>
              <w:bottom w:val="nil"/>
              <w:right w:val="nil"/>
            </w:tcBorders>
            <w:tcMar>
              <w:top w:w="128" w:type="dxa"/>
              <w:left w:w="43" w:type="dxa"/>
              <w:bottom w:w="43" w:type="dxa"/>
              <w:right w:w="43" w:type="dxa"/>
            </w:tcMar>
            <w:vAlign w:val="bottom"/>
          </w:tcPr>
          <w:p w14:paraId="20CFE3A2" w14:textId="77777777" w:rsidR="00B050CE" w:rsidRPr="00CD2772" w:rsidRDefault="00B050CE" w:rsidP="00AE000B">
            <w:pPr>
              <w:jc w:val="right"/>
              <w:rPr>
                <w:sz w:val="21"/>
              </w:rPr>
            </w:pPr>
            <w:r w:rsidRPr="00CD2772">
              <w:rPr>
                <w:sz w:val="21"/>
              </w:rPr>
              <w:t>828 986 000</w:t>
            </w:r>
          </w:p>
        </w:tc>
        <w:tc>
          <w:tcPr>
            <w:tcW w:w="1540" w:type="dxa"/>
            <w:tcBorders>
              <w:top w:val="nil"/>
              <w:left w:val="nil"/>
              <w:bottom w:val="nil"/>
              <w:right w:val="nil"/>
            </w:tcBorders>
            <w:tcMar>
              <w:top w:w="128" w:type="dxa"/>
              <w:left w:w="43" w:type="dxa"/>
              <w:bottom w:w="43" w:type="dxa"/>
              <w:right w:w="43" w:type="dxa"/>
            </w:tcMar>
            <w:vAlign w:val="bottom"/>
          </w:tcPr>
          <w:p w14:paraId="625C6EA1" w14:textId="77777777" w:rsidR="00B050CE" w:rsidRPr="00CD2772" w:rsidRDefault="00B050CE" w:rsidP="00AE000B">
            <w:pPr>
              <w:jc w:val="right"/>
              <w:rPr>
                <w:sz w:val="21"/>
              </w:rPr>
            </w:pPr>
            <w:r w:rsidRPr="00CD2772">
              <w:rPr>
                <w:sz w:val="21"/>
              </w:rPr>
              <w:t>1 797 354 159</w:t>
            </w:r>
          </w:p>
        </w:tc>
        <w:tc>
          <w:tcPr>
            <w:tcW w:w="1540" w:type="dxa"/>
            <w:tcBorders>
              <w:top w:val="nil"/>
              <w:left w:val="nil"/>
              <w:bottom w:val="nil"/>
              <w:right w:val="nil"/>
            </w:tcBorders>
            <w:tcMar>
              <w:top w:w="128" w:type="dxa"/>
              <w:left w:w="43" w:type="dxa"/>
              <w:bottom w:w="43" w:type="dxa"/>
              <w:right w:w="43" w:type="dxa"/>
            </w:tcMar>
            <w:vAlign w:val="bottom"/>
          </w:tcPr>
          <w:p w14:paraId="0F0D10D9" w14:textId="77777777" w:rsidR="00B050CE" w:rsidRPr="00CD2772" w:rsidRDefault="00B050CE" w:rsidP="00AE000B">
            <w:pPr>
              <w:jc w:val="right"/>
              <w:rPr>
                <w:sz w:val="21"/>
              </w:rPr>
            </w:pPr>
            <w:r w:rsidRPr="00CD2772">
              <w:rPr>
                <w:sz w:val="21"/>
              </w:rPr>
              <w:t>225 115 438</w:t>
            </w:r>
          </w:p>
        </w:tc>
        <w:tc>
          <w:tcPr>
            <w:tcW w:w="1540" w:type="dxa"/>
            <w:tcBorders>
              <w:top w:val="nil"/>
              <w:left w:val="nil"/>
              <w:bottom w:val="nil"/>
              <w:right w:val="nil"/>
            </w:tcBorders>
            <w:tcMar>
              <w:top w:w="128" w:type="dxa"/>
              <w:left w:w="43" w:type="dxa"/>
              <w:bottom w:w="43" w:type="dxa"/>
              <w:right w:w="43" w:type="dxa"/>
            </w:tcMar>
            <w:vAlign w:val="bottom"/>
          </w:tcPr>
          <w:p w14:paraId="034C2010" w14:textId="77777777" w:rsidR="00B050CE" w:rsidRPr="00CD2772" w:rsidRDefault="00B050CE" w:rsidP="00AE000B">
            <w:pPr>
              <w:jc w:val="right"/>
              <w:rPr>
                <w:sz w:val="21"/>
              </w:rPr>
            </w:pPr>
            <w:r w:rsidRPr="00CD2772">
              <w:rPr>
                <w:sz w:val="21"/>
              </w:rPr>
              <w:t>2 022 469 597</w:t>
            </w:r>
          </w:p>
        </w:tc>
        <w:tc>
          <w:tcPr>
            <w:tcW w:w="1540" w:type="dxa"/>
            <w:tcBorders>
              <w:top w:val="nil"/>
              <w:left w:val="nil"/>
              <w:bottom w:val="nil"/>
              <w:right w:val="nil"/>
            </w:tcBorders>
            <w:tcMar>
              <w:top w:w="128" w:type="dxa"/>
              <w:left w:w="43" w:type="dxa"/>
              <w:bottom w:w="43" w:type="dxa"/>
              <w:right w:w="43" w:type="dxa"/>
            </w:tcMar>
            <w:vAlign w:val="bottom"/>
          </w:tcPr>
          <w:p w14:paraId="1A76C761" w14:textId="77777777" w:rsidR="00B050CE" w:rsidRPr="00CD2772" w:rsidRDefault="00B050CE" w:rsidP="00AE000B">
            <w:pPr>
              <w:jc w:val="right"/>
              <w:rPr>
                <w:sz w:val="21"/>
              </w:rPr>
            </w:pPr>
            <w:r w:rsidRPr="00CD2772">
              <w:rPr>
                <w:sz w:val="21"/>
              </w:rPr>
              <w:t>1 193 483 597</w:t>
            </w:r>
          </w:p>
        </w:tc>
      </w:tr>
      <w:tr w:rsidR="000908BE" w:rsidRPr="00CD2772" w14:paraId="4F58396E"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6FC3846C" w14:textId="77777777" w:rsidR="00B050CE" w:rsidRPr="00CD2772" w:rsidRDefault="00B050CE" w:rsidP="00CD2772">
            <w:pPr>
              <w:rPr>
                <w:sz w:val="21"/>
              </w:rPr>
            </w:pPr>
            <w:r w:rsidRPr="00CD2772">
              <w:rPr>
                <w:sz w:val="21"/>
              </w:rPr>
              <w:t>Ukraina</w:t>
            </w:r>
          </w:p>
        </w:tc>
        <w:tc>
          <w:tcPr>
            <w:tcW w:w="1540" w:type="dxa"/>
            <w:tcBorders>
              <w:top w:val="nil"/>
              <w:left w:val="nil"/>
              <w:bottom w:val="nil"/>
              <w:right w:val="nil"/>
            </w:tcBorders>
            <w:tcMar>
              <w:top w:w="128" w:type="dxa"/>
              <w:left w:w="43" w:type="dxa"/>
              <w:bottom w:w="43" w:type="dxa"/>
              <w:right w:w="43" w:type="dxa"/>
            </w:tcMar>
            <w:vAlign w:val="bottom"/>
          </w:tcPr>
          <w:p w14:paraId="3ABC0877" w14:textId="77777777" w:rsidR="00B050CE" w:rsidRPr="00CD2772" w:rsidRDefault="00B050CE" w:rsidP="00AE000B">
            <w:pPr>
              <w:jc w:val="right"/>
              <w:rPr>
                <w:sz w:val="21"/>
              </w:rPr>
            </w:pPr>
            <w:r w:rsidRPr="00CD2772">
              <w:rPr>
                <w:sz w:val="21"/>
              </w:rPr>
              <w:t>597 965 000</w:t>
            </w:r>
          </w:p>
        </w:tc>
        <w:tc>
          <w:tcPr>
            <w:tcW w:w="1540" w:type="dxa"/>
            <w:tcBorders>
              <w:top w:val="nil"/>
              <w:left w:val="nil"/>
              <w:bottom w:val="nil"/>
              <w:right w:val="nil"/>
            </w:tcBorders>
            <w:tcMar>
              <w:top w:w="128" w:type="dxa"/>
              <w:left w:w="43" w:type="dxa"/>
              <w:bottom w:w="43" w:type="dxa"/>
              <w:right w:w="43" w:type="dxa"/>
            </w:tcMar>
            <w:vAlign w:val="bottom"/>
          </w:tcPr>
          <w:p w14:paraId="5A9D7FFE" w14:textId="77777777" w:rsidR="00B050CE" w:rsidRPr="00CD2772" w:rsidRDefault="00B050CE" w:rsidP="00AE000B">
            <w:pPr>
              <w:jc w:val="right"/>
              <w:rPr>
                <w:sz w:val="21"/>
              </w:rPr>
            </w:pPr>
            <w:r w:rsidRPr="00CD2772">
              <w:rPr>
                <w:sz w:val="21"/>
              </w:rPr>
              <w:t>346 969 000</w:t>
            </w:r>
          </w:p>
        </w:tc>
        <w:tc>
          <w:tcPr>
            <w:tcW w:w="1540" w:type="dxa"/>
            <w:tcBorders>
              <w:top w:val="nil"/>
              <w:left w:val="nil"/>
              <w:bottom w:val="nil"/>
              <w:right w:val="nil"/>
            </w:tcBorders>
            <w:tcMar>
              <w:top w:w="128" w:type="dxa"/>
              <w:left w:w="43" w:type="dxa"/>
              <w:bottom w:w="43" w:type="dxa"/>
              <w:right w:w="43" w:type="dxa"/>
            </w:tcMar>
            <w:vAlign w:val="bottom"/>
          </w:tcPr>
          <w:p w14:paraId="6744070B" w14:textId="77777777" w:rsidR="00B050CE" w:rsidRPr="00CD2772" w:rsidRDefault="00B050CE" w:rsidP="00AE000B">
            <w:pPr>
              <w:jc w:val="right"/>
              <w:rPr>
                <w:sz w:val="21"/>
              </w:rPr>
            </w:pPr>
            <w:r w:rsidRPr="00CD2772">
              <w:rPr>
                <w:sz w:val="21"/>
              </w:rPr>
              <w:t>944 934 000</w:t>
            </w:r>
          </w:p>
        </w:tc>
        <w:tc>
          <w:tcPr>
            <w:tcW w:w="1540" w:type="dxa"/>
            <w:tcBorders>
              <w:top w:val="nil"/>
              <w:left w:val="nil"/>
              <w:bottom w:val="nil"/>
              <w:right w:val="nil"/>
            </w:tcBorders>
            <w:tcMar>
              <w:top w:w="128" w:type="dxa"/>
              <w:left w:w="43" w:type="dxa"/>
              <w:bottom w:w="43" w:type="dxa"/>
              <w:right w:w="43" w:type="dxa"/>
            </w:tcMar>
            <w:vAlign w:val="bottom"/>
          </w:tcPr>
          <w:p w14:paraId="37CF0DAF" w14:textId="77777777" w:rsidR="00B050CE" w:rsidRPr="00CD2772" w:rsidRDefault="00B050CE" w:rsidP="00AE000B">
            <w:pPr>
              <w:jc w:val="right"/>
              <w:rPr>
                <w:sz w:val="21"/>
              </w:rPr>
            </w:pPr>
            <w:r w:rsidRPr="00CD2772">
              <w:rPr>
                <w:sz w:val="21"/>
              </w:rPr>
              <w:t>2 117 924 448</w:t>
            </w:r>
          </w:p>
        </w:tc>
        <w:tc>
          <w:tcPr>
            <w:tcW w:w="1540" w:type="dxa"/>
            <w:tcBorders>
              <w:top w:val="nil"/>
              <w:left w:val="nil"/>
              <w:bottom w:val="nil"/>
              <w:right w:val="nil"/>
            </w:tcBorders>
            <w:tcMar>
              <w:top w:w="128" w:type="dxa"/>
              <w:left w:w="43" w:type="dxa"/>
              <w:bottom w:w="43" w:type="dxa"/>
              <w:right w:w="43" w:type="dxa"/>
            </w:tcMar>
            <w:vAlign w:val="bottom"/>
          </w:tcPr>
          <w:p w14:paraId="1D4CC081" w14:textId="77777777" w:rsidR="00B050CE" w:rsidRPr="00CD2772" w:rsidRDefault="00B050CE" w:rsidP="00AE000B">
            <w:pPr>
              <w:jc w:val="right"/>
              <w:rPr>
                <w:sz w:val="21"/>
              </w:rPr>
            </w:pPr>
            <w:r w:rsidRPr="00CD2772">
              <w:rPr>
                <w:sz w:val="21"/>
              </w:rPr>
              <w:t>838 383 137</w:t>
            </w:r>
          </w:p>
        </w:tc>
        <w:tc>
          <w:tcPr>
            <w:tcW w:w="1540" w:type="dxa"/>
            <w:tcBorders>
              <w:top w:val="nil"/>
              <w:left w:val="nil"/>
              <w:bottom w:val="nil"/>
              <w:right w:val="nil"/>
            </w:tcBorders>
            <w:tcMar>
              <w:top w:w="128" w:type="dxa"/>
              <w:left w:w="43" w:type="dxa"/>
              <w:bottom w:w="43" w:type="dxa"/>
              <w:right w:w="43" w:type="dxa"/>
            </w:tcMar>
            <w:vAlign w:val="bottom"/>
          </w:tcPr>
          <w:p w14:paraId="2481C4BF" w14:textId="77777777" w:rsidR="00B050CE" w:rsidRPr="00CD2772" w:rsidRDefault="00B050CE" w:rsidP="00AE000B">
            <w:pPr>
              <w:jc w:val="right"/>
              <w:rPr>
                <w:sz w:val="21"/>
              </w:rPr>
            </w:pPr>
            <w:r w:rsidRPr="00CD2772">
              <w:rPr>
                <w:sz w:val="21"/>
              </w:rPr>
              <w:t>2 956 307 585</w:t>
            </w:r>
          </w:p>
        </w:tc>
        <w:tc>
          <w:tcPr>
            <w:tcW w:w="1540" w:type="dxa"/>
            <w:tcBorders>
              <w:top w:val="nil"/>
              <w:left w:val="nil"/>
              <w:bottom w:val="nil"/>
              <w:right w:val="nil"/>
            </w:tcBorders>
            <w:tcMar>
              <w:top w:w="128" w:type="dxa"/>
              <w:left w:w="43" w:type="dxa"/>
              <w:bottom w:w="43" w:type="dxa"/>
              <w:right w:w="43" w:type="dxa"/>
            </w:tcMar>
            <w:vAlign w:val="bottom"/>
          </w:tcPr>
          <w:p w14:paraId="2165897D" w14:textId="77777777" w:rsidR="00B050CE" w:rsidRPr="00CD2772" w:rsidRDefault="00B050CE" w:rsidP="00AE000B">
            <w:pPr>
              <w:jc w:val="right"/>
              <w:rPr>
                <w:sz w:val="21"/>
              </w:rPr>
            </w:pPr>
            <w:r w:rsidRPr="00CD2772">
              <w:rPr>
                <w:sz w:val="21"/>
              </w:rPr>
              <w:t>2 011 373 585</w:t>
            </w:r>
          </w:p>
        </w:tc>
      </w:tr>
      <w:tr w:rsidR="000908BE" w:rsidRPr="00CD2772" w14:paraId="46CF0E97"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06A01392" w14:textId="77777777" w:rsidR="00B050CE" w:rsidRPr="00CD2772" w:rsidRDefault="00B050CE" w:rsidP="00CD2772">
            <w:pPr>
              <w:rPr>
                <w:sz w:val="21"/>
              </w:rPr>
            </w:pPr>
            <w:r w:rsidRPr="00CD2772">
              <w:rPr>
                <w:sz w:val="21"/>
              </w:rPr>
              <w:t>Ungarn</w:t>
            </w:r>
          </w:p>
        </w:tc>
        <w:tc>
          <w:tcPr>
            <w:tcW w:w="1540" w:type="dxa"/>
            <w:tcBorders>
              <w:top w:val="nil"/>
              <w:left w:val="nil"/>
              <w:bottom w:val="nil"/>
              <w:right w:val="nil"/>
            </w:tcBorders>
            <w:tcMar>
              <w:top w:w="128" w:type="dxa"/>
              <w:left w:w="43" w:type="dxa"/>
              <w:bottom w:w="43" w:type="dxa"/>
              <w:right w:w="43" w:type="dxa"/>
            </w:tcMar>
            <w:vAlign w:val="bottom"/>
          </w:tcPr>
          <w:p w14:paraId="461B7D03" w14:textId="77777777" w:rsidR="00B050CE" w:rsidRPr="00CD2772" w:rsidRDefault="00B050CE" w:rsidP="00AE000B">
            <w:pPr>
              <w:jc w:val="right"/>
              <w:rPr>
                <w:sz w:val="21"/>
              </w:rPr>
            </w:pPr>
            <w:r w:rsidRPr="00CD2772">
              <w:rPr>
                <w:sz w:val="21"/>
              </w:rPr>
              <w:t>2 382 646 000</w:t>
            </w:r>
          </w:p>
        </w:tc>
        <w:tc>
          <w:tcPr>
            <w:tcW w:w="1540" w:type="dxa"/>
            <w:tcBorders>
              <w:top w:val="nil"/>
              <w:left w:val="nil"/>
              <w:bottom w:val="nil"/>
              <w:right w:val="nil"/>
            </w:tcBorders>
            <w:tcMar>
              <w:top w:w="128" w:type="dxa"/>
              <w:left w:w="43" w:type="dxa"/>
              <w:bottom w:w="43" w:type="dxa"/>
              <w:right w:w="43" w:type="dxa"/>
            </w:tcMar>
            <w:vAlign w:val="bottom"/>
          </w:tcPr>
          <w:p w14:paraId="2797C60A" w14:textId="77777777" w:rsidR="00B050CE" w:rsidRPr="00CD2772" w:rsidRDefault="00B050CE" w:rsidP="00AE000B">
            <w:pPr>
              <w:jc w:val="right"/>
              <w:rPr>
                <w:sz w:val="21"/>
              </w:rPr>
            </w:pPr>
            <w:r w:rsidRPr="00CD2772">
              <w:rPr>
                <w:sz w:val="21"/>
              </w:rPr>
              <w:t>27 073 000</w:t>
            </w:r>
          </w:p>
        </w:tc>
        <w:tc>
          <w:tcPr>
            <w:tcW w:w="1540" w:type="dxa"/>
            <w:tcBorders>
              <w:top w:val="nil"/>
              <w:left w:val="nil"/>
              <w:bottom w:val="nil"/>
              <w:right w:val="nil"/>
            </w:tcBorders>
            <w:tcMar>
              <w:top w:w="128" w:type="dxa"/>
              <w:left w:w="43" w:type="dxa"/>
              <w:bottom w:w="43" w:type="dxa"/>
              <w:right w:w="43" w:type="dxa"/>
            </w:tcMar>
            <w:vAlign w:val="bottom"/>
          </w:tcPr>
          <w:p w14:paraId="04954155" w14:textId="77777777" w:rsidR="00B050CE" w:rsidRPr="00CD2772" w:rsidRDefault="00B050CE" w:rsidP="00AE000B">
            <w:pPr>
              <w:jc w:val="right"/>
              <w:rPr>
                <w:sz w:val="21"/>
              </w:rPr>
            </w:pPr>
            <w:r w:rsidRPr="00CD2772">
              <w:rPr>
                <w:sz w:val="21"/>
              </w:rPr>
              <w:t>2 409 719 000</w:t>
            </w:r>
          </w:p>
        </w:tc>
        <w:tc>
          <w:tcPr>
            <w:tcW w:w="1540" w:type="dxa"/>
            <w:tcBorders>
              <w:top w:val="nil"/>
              <w:left w:val="nil"/>
              <w:bottom w:val="nil"/>
              <w:right w:val="nil"/>
            </w:tcBorders>
            <w:tcMar>
              <w:top w:w="128" w:type="dxa"/>
              <w:left w:w="43" w:type="dxa"/>
              <w:bottom w:w="43" w:type="dxa"/>
              <w:right w:w="43" w:type="dxa"/>
            </w:tcMar>
            <w:vAlign w:val="bottom"/>
          </w:tcPr>
          <w:p w14:paraId="6CF8093B" w14:textId="77777777" w:rsidR="00B050CE" w:rsidRPr="00CD2772" w:rsidRDefault="00B050CE" w:rsidP="00AE000B">
            <w:pPr>
              <w:jc w:val="right"/>
              <w:rPr>
                <w:sz w:val="21"/>
              </w:rPr>
            </w:pPr>
            <w:r w:rsidRPr="00CD2772">
              <w:rPr>
                <w:sz w:val="21"/>
              </w:rPr>
              <w:t>215 192 239</w:t>
            </w:r>
          </w:p>
        </w:tc>
        <w:tc>
          <w:tcPr>
            <w:tcW w:w="1540" w:type="dxa"/>
            <w:tcBorders>
              <w:top w:val="nil"/>
              <w:left w:val="nil"/>
              <w:bottom w:val="nil"/>
              <w:right w:val="nil"/>
            </w:tcBorders>
            <w:tcMar>
              <w:top w:w="128" w:type="dxa"/>
              <w:left w:w="43" w:type="dxa"/>
              <w:bottom w:w="43" w:type="dxa"/>
              <w:right w:w="43" w:type="dxa"/>
            </w:tcMar>
            <w:vAlign w:val="bottom"/>
          </w:tcPr>
          <w:p w14:paraId="028714D9" w14:textId="77777777" w:rsidR="00B050CE" w:rsidRPr="00CD2772" w:rsidRDefault="00B050CE" w:rsidP="00AE000B">
            <w:pPr>
              <w:jc w:val="right"/>
              <w:rPr>
                <w:sz w:val="21"/>
              </w:rPr>
            </w:pPr>
            <w:r w:rsidRPr="00CD2772">
              <w:rPr>
                <w:sz w:val="21"/>
              </w:rPr>
              <w:t>51 910 570</w:t>
            </w:r>
          </w:p>
        </w:tc>
        <w:tc>
          <w:tcPr>
            <w:tcW w:w="1540" w:type="dxa"/>
            <w:tcBorders>
              <w:top w:val="nil"/>
              <w:left w:val="nil"/>
              <w:bottom w:val="nil"/>
              <w:right w:val="nil"/>
            </w:tcBorders>
            <w:tcMar>
              <w:top w:w="128" w:type="dxa"/>
              <w:left w:w="43" w:type="dxa"/>
              <w:bottom w:w="43" w:type="dxa"/>
              <w:right w:w="43" w:type="dxa"/>
            </w:tcMar>
            <w:vAlign w:val="bottom"/>
          </w:tcPr>
          <w:p w14:paraId="1337786A" w14:textId="77777777" w:rsidR="00B050CE" w:rsidRPr="00CD2772" w:rsidRDefault="00B050CE" w:rsidP="00AE000B">
            <w:pPr>
              <w:jc w:val="right"/>
              <w:rPr>
                <w:sz w:val="21"/>
              </w:rPr>
            </w:pPr>
            <w:r w:rsidRPr="00CD2772">
              <w:rPr>
                <w:sz w:val="21"/>
              </w:rPr>
              <w:t>267 102 809</w:t>
            </w:r>
          </w:p>
        </w:tc>
        <w:tc>
          <w:tcPr>
            <w:tcW w:w="1540" w:type="dxa"/>
            <w:tcBorders>
              <w:top w:val="nil"/>
              <w:left w:val="nil"/>
              <w:bottom w:val="nil"/>
              <w:right w:val="nil"/>
            </w:tcBorders>
            <w:tcMar>
              <w:top w:w="128" w:type="dxa"/>
              <w:left w:w="43" w:type="dxa"/>
              <w:bottom w:w="43" w:type="dxa"/>
              <w:right w:w="43" w:type="dxa"/>
            </w:tcMar>
            <w:vAlign w:val="bottom"/>
          </w:tcPr>
          <w:p w14:paraId="52133B19" w14:textId="77777777" w:rsidR="00B050CE" w:rsidRPr="00CD2772" w:rsidRDefault="00B050CE" w:rsidP="00AE000B">
            <w:pPr>
              <w:jc w:val="right"/>
              <w:rPr>
                <w:sz w:val="21"/>
              </w:rPr>
            </w:pPr>
            <w:r w:rsidRPr="00CD2772">
              <w:rPr>
                <w:sz w:val="21"/>
              </w:rPr>
              <w:t>-2 142 616 191</w:t>
            </w:r>
          </w:p>
        </w:tc>
      </w:tr>
      <w:tr w:rsidR="000908BE" w:rsidRPr="00CD2772" w14:paraId="56043D01"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106F8EE6" w14:textId="77777777" w:rsidR="00B050CE" w:rsidRPr="00CD2772" w:rsidRDefault="00B050CE" w:rsidP="00CD2772">
            <w:pPr>
              <w:rPr>
                <w:sz w:val="21"/>
              </w:rPr>
            </w:pPr>
            <w:r w:rsidRPr="00CD2772">
              <w:rPr>
                <w:sz w:val="21"/>
              </w:rPr>
              <w:t>USA</w:t>
            </w:r>
          </w:p>
        </w:tc>
        <w:tc>
          <w:tcPr>
            <w:tcW w:w="1540" w:type="dxa"/>
            <w:tcBorders>
              <w:top w:val="nil"/>
              <w:left w:val="nil"/>
              <w:bottom w:val="nil"/>
              <w:right w:val="nil"/>
            </w:tcBorders>
            <w:tcMar>
              <w:top w:w="128" w:type="dxa"/>
              <w:left w:w="43" w:type="dxa"/>
              <w:bottom w:w="43" w:type="dxa"/>
              <w:right w:w="43" w:type="dxa"/>
            </w:tcMar>
            <w:vAlign w:val="bottom"/>
          </w:tcPr>
          <w:p w14:paraId="22C9D171" w14:textId="77777777" w:rsidR="00B050CE" w:rsidRPr="00CD2772" w:rsidRDefault="00B050CE" w:rsidP="00AE000B">
            <w:pPr>
              <w:jc w:val="right"/>
              <w:rPr>
                <w:sz w:val="21"/>
              </w:rPr>
            </w:pPr>
            <w:r w:rsidRPr="00CD2772">
              <w:rPr>
                <w:sz w:val="21"/>
              </w:rPr>
              <w:t>3 142 283 000</w:t>
            </w:r>
          </w:p>
        </w:tc>
        <w:tc>
          <w:tcPr>
            <w:tcW w:w="1540" w:type="dxa"/>
            <w:tcBorders>
              <w:top w:val="nil"/>
              <w:left w:val="nil"/>
              <w:bottom w:val="nil"/>
              <w:right w:val="nil"/>
            </w:tcBorders>
            <w:tcMar>
              <w:top w:w="128" w:type="dxa"/>
              <w:left w:w="43" w:type="dxa"/>
              <w:bottom w:w="43" w:type="dxa"/>
              <w:right w:w="43" w:type="dxa"/>
            </w:tcMar>
            <w:vAlign w:val="bottom"/>
          </w:tcPr>
          <w:p w14:paraId="3374A542" w14:textId="77777777" w:rsidR="00B050CE" w:rsidRPr="00CD2772" w:rsidRDefault="00B050CE" w:rsidP="00AE000B">
            <w:pPr>
              <w:jc w:val="right"/>
              <w:rPr>
                <w:sz w:val="21"/>
              </w:rPr>
            </w:pPr>
            <w:r w:rsidRPr="00CD2772">
              <w:rPr>
                <w:sz w:val="21"/>
              </w:rPr>
              <w:t>404 879 000</w:t>
            </w:r>
          </w:p>
        </w:tc>
        <w:tc>
          <w:tcPr>
            <w:tcW w:w="1540" w:type="dxa"/>
            <w:tcBorders>
              <w:top w:val="nil"/>
              <w:left w:val="nil"/>
              <w:bottom w:val="nil"/>
              <w:right w:val="nil"/>
            </w:tcBorders>
            <w:tcMar>
              <w:top w:w="128" w:type="dxa"/>
              <w:left w:w="43" w:type="dxa"/>
              <w:bottom w:w="43" w:type="dxa"/>
              <w:right w:w="43" w:type="dxa"/>
            </w:tcMar>
            <w:vAlign w:val="bottom"/>
          </w:tcPr>
          <w:p w14:paraId="1CF49A36" w14:textId="77777777" w:rsidR="00B050CE" w:rsidRPr="00CD2772" w:rsidRDefault="00B050CE" w:rsidP="00AE000B">
            <w:pPr>
              <w:jc w:val="right"/>
              <w:rPr>
                <w:sz w:val="21"/>
              </w:rPr>
            </w:pPr>
            <w:r w:rsidRPr="00CD2772">
              <w:rPr>
                <w:sz w:val="21"/>
              </w:rPr>
              <w:t>3 547 162 000</w:t>
            </w:r>
          </w:p>
        </w:tc>
        <w:tc>
          <w:tcPr>
            <w:tcW w:w="1540" w:type="dxa"/>
            <w:tcBorders>
              <w:top w:val="nil"/>
              <w:left w:val="nil"/>
              <w:bottom w:val="nil"/>
              <w:right w:val="nil"/>
            </w:tcBorders>
            <w:tcMar>
              <w:top w:w="128" w:type="dxa"/>
              <w:left w:w="43" w:type="dxa"/>
              <w:bottom w:w="43" w:type="dxa"/>
              <w:right w:w="43" w:type="dxa"/>
            </w:tcMar>
            <w:vAlign w:val="bottom"/>
          </w:tcPr>
          <w:p w14:paraId="6ECCDD29" w14:textId="77777777" w:rsidR="00B050CE" w:rsidRPr="00CD2772" w:rsidRDefault="00B050CE" w:rsidP="00AE000B">
            <w:pPr>
              <w:jc w:val="right"/>
              <w:rPr>
                <w:sz w:val="21"/>
              </w:rPr>
            </w:pPr>
            <w:r w:rsidRPr="00CD2772">
              <w:rPr>
                <w:sz w:val="21"/>
              </w:rPr>
              <w:t>4 245 202 754</w:t>
            </w:r>
          </w:p>
        </w:tc>
        <w:tc>
          <w:tcPr>
            <w:tcW w:w="1540" w:type="dxa"/>
            <w:tcBorders>
              <w:top w:val="nil"/>
              <w:left w:val="nil"/>
              <w:bottom w:val="nil"/>
              <w:right w:val="nil"/>
            </w:tcBorders>
            <w:tcMar>
              <w:top w:w="128" w:type="dxa"/>
              <w:left w:w="43" w:type="dxa"/>
              <w:bottom w:w="43" w:type="dxa"/>
              <w:right w:w="43" w:type="dxa"/>
            </w:tcMar>
            <w:vAlign w:val="bottom"/>
          </w:tcPr>
          <w:p w14:paraId="444D5C0A" w14:textId="77777777" w:rsidR="00B050CE" w:rsidRPr="00CD2772" w:rsidRDefault="00B050CE" w:rsidP="00AE000B">
            <w:pPr>
              <w:jc w:val="right"/>
              <w:rPr>
                <w:sz w:val="21"/>
              </w:rPr>
            </w:pPr>
            <w:r w:rsidRPr="00CD2772">
              <w:rPr>
                <w:sz w:val="21"/>
              </w:rPr>
              <w:t>777 903 498</w:t>
            </w:r>
          </w:p>
        </w:tc>
        <w:tc>
          <w:tcPr>
            <w:tcW w:w="1540" w:type="dxa"/>
            <w:tcBorders>
              <w:top w:val="nil"/>
              <w:left w:val="nil"/>
              <w:bottom w:val="nil"/>
              <w:right w:val="nil"/>
            </w:tcBorders>
            <w:tcMar>
              <w:top w:w="128" w:type="dxa"/>
              <w:left w:w="43" w:type="dxa"/>
              <w:bottom w:w="43" w:type="dxa"/>
              <w:right w:w="43" w:type="dxa"/>
            </w:tcMar>
            <w:vAlign w:val="bottom"/>
          </w:tcPr>
          <w:p w14:paraId="66D0C612" w14:textId="77777777" w:rsidR="00B050CE" w:rsidRPr="00CD2772" w:rsidRDefault="00B050CE" w:rsidP="00AE000B">
            <w:pPr>
              <w:jc w:val="right"/>
              <w:rPr>
                <w:sz w:val="21"/>
              </w:rPr>
            </w:pPr>
            <w:r w:rsidRPr="00CD2772">
              <w:rPr>
                <w:sz w:val="21"/>
              </w:rPr>
              <w:t>5 023 106 252</w:t>
            </w:r>
          </w:p>
        </w:tc>
        <w:tc>
          <w:tcPr>
            <w:tcW w:w="1540" w:type="dxa"/>
            <w:tcBorders>
              <w:top w:val="nil"/>
              <w:left w:val="nil"/>
              <w:bottom w:val="nil"/>
              <w:right w:val="nil"/>
            </w:tcBorders>
            <w:tcMar>
              <w:top w:w="128" w:type="dxa"/>
              <w:left w:w="43" w:type="dxa"/>
              <w:bottom w:w="43" w:type="dxa"/>
              <w:right w:w="43" w:type="dxa"/>
            </w:tcMar>
            <w:vAlign w:val="bottom"/>
          </w:tcPr>
          <w:p w14:paraId="724B8397" w14:textId="77777777" w:rsidR="00B050CE" w:rsidRPr="00CD2772" w:rsidRDefault="00B050CE" w:rsidP="00AE000B">
            <w:pPr>
              <w:jc w:val="right"/>
              <w:rPr>
                <w:sz w:val="21"/>
              </w:rPr>
            </w:pPr>
            <w:r w:rsidRPr="00CD2772">
              <w:rPr>
                <w:sz w:val="21"/>
              </w:rPr>
              <w:t>1 475 944 252</w:t>
            </w:r>
          </w:p>
        </w:tc>
      </w:tr>
      <w:tr w:rsidR="000908BE" w:rsidRPr="00CD2772" w14:paraId="4A9F6041" w14:textId="77777777" w:rsidTr="002C485C">
        <w:trPr>
          <w:trHeight w:val="380"/>
        </w:trPr>
        <w:tc>
          <w:tcPr>
            <w:tcW w:w="3180" w:type="dxa"/>
            <w:tcBorders>
              <w:top w:val="nil"/>
              <w:left w:val="nil"/>
              <w:bottom w:val="nil"/>
              <w:right w:val="nil"/>
            </w:tcBorders>
            <w:tcMar>
              <w:top w:w="128" w:type="dxa"/>
              <w:left w:w="43" w:type="dxa"/>
              <w:bottom w:w="43" w:type="dxa"/>
              <w:right w:w="43" w:type="dxa"/>
            </w:tcMar>
          </w:tcPr>
          <w:p w14:paraId="7BA520A8" w14:textId="77777777" w:rsidR="00B050CE" w:rsidRPr="00CD2772" w:rsidRDefault="00B050CE" w:rsidP="00CD2772">
            <w:pPr>
              <w:rPr>
                <w:sz w:val="21"/>
              </w:rPr>
            </w:pPr>
            <w:r w:rsidRPr="00CD2772">
              <w:rPr>
                <w:sz w:val="21"/>
              </w:rPr>
              <w:t>Vietnam</w:t>
            </w:r>
          </w:p>
        </w:tc>
        <w:tc>
          <w:tcPr>
            <w:tcW w:w="1540" w:type="dxa"/>
            <w:tcBorders>
              <w:top w:val="nil"/>
              <w:left w:val="nil"/>
              <w:bottom w:val="nil"/>
              <w:right w:val="nil"/>
            </w:tcBorders>
            <w:tcMar>
              <w:top w:w="128" w:type="dxa"/>
              <w:left w:w="43" w:type="dxa"/>
              <w:bottom w:w="43" w:type="dxa"/>
              <w:right w:w="43" w:type="dxa"/>
            </w:tcMar>
            <w:vAlign w:val="bottom"/>
          </w:tcPr>
          <w:p w14:paraId="08E2D04F"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005E232C" w14:textId="77777777" w:rsidR="00B050CE" w:rsidRPr="00CD2772" w:rsidRDefault="00B050CE" w:rsidP="00AE000B">
            <w:pPr>
              <w:jc w:val="right"/>
              <w:rPr>
                <w:sz w:val="21"/>
              </w:rPr>
            </w:pPr>
            <w:r w:rsidRPr="00CD2772">
              <w:rPr>
                <w:sz w:val="21"/>
              </w:rPr>
              <w:t>2 767 000</w:t>
            </w:r>
          </w:p>
        </w:tc>
        <w:tc>
          <w:tcPr>
            <w:tcW w:w="1540" w:type="dxa"/>
            <w:tcBorders>
              <w:top w:val="nil"/>
              <w:left w:val="nil"/>
              <w:bottom w:val="nil"/>
              <w:right w:val="nil"/>
            </w:tcBorders>
            <w:tcMar>
              <w:top w:w="128" w:type="dxa"/>
              <w:left w:w="43" w:type="dxa"/>
              <w:bottom w:w="43" w:type="dxa"/>
              <w:right w:w="43" w:type="dxa"/>
            </w:tcMar>
            <w:vAlign w:val="bottom"/>
          </w:tcPr>
          <w:p w14:paraId="3677F280" w14:textId="77777777" w:rsidR="00B050CE" w:rsidRPr="00CD2772" w:rsidRDefault="00B050CE" w:rsidP="00AE000B">
            <w:pPr>
              <w:jc w:val="right"/>
              <w:rPr>
                <w:sz w:val="21"/>
              </w:rPr>
            </w:pPr>
            <w:r w:rsidRPr="00CD2772">
              <w:rPr>
                <w:sz w:val="21"/>
              </w:rPr>
              <w:t>2 767 000</w:t>
            </w:r>
          </w:p>
        </w:tc>
        <w:tc>
          <w:tcPr>
            <w:tcW w:w="1540" w:type="dxa"/>
            <w:tcBorders>
              <w:top w:val="nil"/>
              <w:left w:val="nil"/>
              <w:bottom w:val="nil"/>
              <w:right w:val="nil"/>
            </w:tcBorders>
            <w:tcMar>
              <w:top w:w="128" w:type="dxa"/>
              <w:left w:w="43" w:type="dxa"/>
              <w:bottom w:w="43" w:type="dxa"/>
              <w:right w:w="43" w:type="dxa"/>
            </w:tcMar>
            <w:vAlign w:val="bottom"/>
          </w:tcPr>
          <w:p w14:paraId="329EF617" w14:textId="77777777" w:rsidR="00B050CE" w:rsidRPr="00CD2772" w:rsidRDefault="00B050CE" w:rsidP="00AE000B">
            <w:pPr>
              <w:jc w:val="right"/>
              <w:rPr>
                <w:sz w:val="21"/>
              </w:rPr>
            </w:pPr>
            <w:r w:rsidRPr="00CD2772">
              <w:rPr>
                <w:sz w:val="21"/>
              </w:rPr>
              <w:t>0</w:t>
            </w:r>
          </w:p>
        </w:tc>
        <w:tc>
          <w:tcPr>
            <w:tcW w:w="1540" w:type="dxa"/>
            <w:tcBorders>
              <w:top w:val="nil"/>
              <w:left w:val="nil"/>
              <w:bottom w:val="nil"/>
              <w:right w:val="nil"/>
            </w:tcBorders>
            <w:tcMar>
              <w:top w:w="128" w:type="dxa"/>
              <w:left w:w="43" w:type="dxa"/>
              <w:bottom w:w="43" w:type="dxa"/>
              <w:right w:w="43" w:type="dxa"/>
            </w:tcMar>
            <w:vAlign w:val="bottom"/>
          </w:tcPr>
          <w:p w14:paraId="17538D33" w14:textId="77777777" w:rsidR="00B050CE" w:rsidRPr="00CD2772" w:rsidRDefault="00B050CE" w:rsidP="00AE000B">
            <w:pPr>
              <w:jc w:val="right"/>
              <w:rPr>
                <w:sz w:val="21"/>
              </w:rPr>
            </w:pPr>
            <w:r w:rsidRPr="00CD2772">
              <w:rPr>
                <w:sz w:val="21"/>
              </w:rPr>
              <w:t>1 500 180</w:t>
            </w:r>
          </w:p>
        </w:tc>
        <w:tc>
          <w:tcPr>
            <w:tcW w:w="1540" w:type="dxa"/>
            <w:tcBorders>
              <w:top w:val="nil"/>
              <w:left w:val="nil"/>
              <w:bottom w:val="nil"/>
              <w:right w:val="nil"/>
            </w:tcBorders>
            <w:tcMar>
              <w:top w:w="128" w:type="dxa"/>
              <w:left w:w="43" w:type="dxa"/>
              <w:bottom w:w="43" w:type="dxa"/>
              <w:right w:w="43" w:type="dxa"/>
            </w:tcMar>
            <w:vAlign w:val="bottom"/>
          </w:tcPr>
          <w:p w14:paraId="7B5CA3E2" w14:textId="77777777" w:rsidR="00B050CE" w:rsidRPr="00CD2772" w:rsidRDefault="00B050CE" w:rsidP="00AE000B">
            <w:pPr>
              <w:jc w:val="right"/>
              <w:rPr>
                <w:sz w:val="21"/>
              </w:rPr>
            </w:pPr>
            <w:r w:rsidRPr="00CD2772">
              <w:rPr>
                <w:sz w:val="21"/>
              </w:rPr>
              <w:t>1 500 180</w:t>
            </w:r>
          </w:p>
        </w:tc>
        <w:tc>
          <w:tcPr>
            <w:tcW w:w="1540" w:type="dxa"/>
            <w:tcBorders>
              <w:top w:val="nil"/>
              <w:left w:val="nil"/>
              <w:bottom w:val="nil"/>
              <w:right w:val="nil"/>
            </w:tcBorders>
            <w:tcMar>
              <w:top w:w="128" w:type="dxa"/>
              <w:left w:w="43" w:type="dxa"/>
              <w:bottom w:w="43" w:type="dxa"/>
              <w:right w:w="43" w:type="dxa"/>
            </w:tcMar>
            <w:vAlign w:val="bottom"/>
          </w:tcPr>
          <w:p w14:paraId="2C080472" w14:textId="77777777" w:rsidR="00B050CE" w:rsidRPr="00CD2772" w:rsidRDefault="00B050CE" w:rsidP="00AE000B">
            <w:pPr>
              <w:jc w:val="right"/>
              <w:rPr>
                <w:sz w:val="21"/>
              </w:rPr>
            </w:pPr>
            <w:r w:rsidRPr="00CD2772">
              <w:rPr>
                <w:sz w:val="21"/>
              </w:rPr>
              <w:t>-1 266 820</w:t>
            </w:r>
          </w:p>
        </w:tc>
      </w:tr>
      <w:tr w:rsidR="000908BE" w:rsidRPr="00CD2772" w14:paraId="54137079" w14:textId="77777777" w:rsidTr="002C485C">
        <w:trPr>
          <w:trHeight w:val="380"/>
        </w:trPr>
        <w:tc>
          <w:tcPr>
            <w:tcW w:w="3180" w:type="dxa"/>
            <w:tcBorders>
              <w:top w:val="nil"/>
              <w:left w:val="nil"/>
              <w:bottom w:val="single" w:sz="4" w:space="0" w:color="000000"/>
              <w:right w:val="nil"/>
            </w:tcBorders>
            <w:tcMar>
              <w:top w:w="128" w:type="dxa"/>
              <w:left w:w="43" w:type="dxa"/>
              <w:bottom w:w="43" w:type="dxa"/>
              <w:right w:w="43" w:type="dxa"/>
            </w:tcMar>
          </w:tcPr>
          <w:p w14:paraId="5F3C8B75" w14:textId="77777777" w:rsidR="00B050CE" w:rsidRPr="00CD2772" w:rsidRDefault="00B050CE" w:rsidP="00CD2772">
            <w:pPr>
              <w:rPr>
                <w:sz w:val="21"/>
              </w:rPr>
            </w:pPr>
            <w:r w:rsidRPr="00CD2772">
              <w:rPr>
                <w:sz w:val="21"/>
              </w:rPr>
              <w:t>Østerrike</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30BEEC49" w14:textId="77777777" w:rsidR="00B050CE" w:rsidRPr="00CD2772" w:rsidRDefault="00B050CE" w:rsidP="00AE000B">
            <w:pPr>
              <w:jc w:val="right"/>
              <w:rPr>
                <w:sz w:val="21"/>
              </w:rPr>
            </w:pPr>
            <w:r w:rsidRPr="00CD2772">
              <w:rPr>
                <w:sz w:val="21"/>
              </w:rPr>
              <w:t>7 067 000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77B6BC3" w14:textId="77777777" w:rsidR="00B050CE" w:rsidRPr="00CD2772" w:rsidRDefault="00B050CE" w:rsidP="00AE000B">
            <w:pPr>
              <w:jc w:val="right"/>
              <w:rPr>
                <w:sz w:val="21"/>
              </w:rPr>
            </w:pPr>
            <w:r w:rsidRPr="00CD2772">
              <w:rPr>
                <w:sz w:val="21"/>
              </w:rPr>
              <w:t>24 002 000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4E1D701" w14:textId="77777777" w:rsidR="00B050CE" w:rsidRPr="00CD2772" w:rsidRDefault="00B050CE" w:rsidP="00AE000B">
            <w:pPr>
              <w:jc w:val="right"/>
              <w:rPr>
                <w:sz w:val="21"/>
              </w:rPr>
            </w:pPr>
            <w:r w:rsidRPr="00CD2772">
              <w:rPr>
                <w:sz w:val="21"/>
              </w:rPr>
              <w:t>31 069 000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7021FED" w14:textId="77777777" w:rsidR="00B050CE" w:rsidRPr="00CD2772" w:rsidRDefault="00B050CE" w:rsidP="00AE000B">
            <w:pPr>
              <w:jc w:val="right"/>
              <w:rPr>
                <w:sz w:val="21"/>
              </w:rPr>
            </w:pPr>
            <w:r w:rsidRPr="00CD2772">
              <w:rPr>
                <w:sz w:val="21"/>
              </w:rPr>
              <w:t>55 680 351</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78F836B" w14:textId="77777777" w:rsidR="00B050CE" w:rsidRPr="00CD2772" w:rsidRDefault="00B050CE" w:rsidP="00AE000B">
            <w:pPr>
              <w:jc w:val="right"/>
              <w:rPr>
                <w:sz w:val="21"/>
              </w:rPr>
            </w:pPr>
            <w:r w:rsidRPr="00CD2772">
              <w:rPr>
                <w:sz w:val="21"/>
              </w:rPr>
              <w:t>14 695 568</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77B15BD0" w14:textId="77777777" w:rsidR="00B050CE" w:rsidRPr="00CD2772" w:rsidRDefault="00B050CE" w:rsidP="00AE000B">
            <w:pPr>
              <w:jc w:val="right"/>
              <w:rPr>
                <w:sz w:val="21"/>
              </w:rPr>
            </w:pPr>
            <w:r w:rsidRPr="00CD2772">
              <w:rPr>
                <w:sz w:val="21"/>
              </w:rPr>
              <w:t>70 375 919</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6A1C2063" w14:textId="77777777" w:rsidR="00B050CE" w:rsidRPr="00CD2772" w:rsidRDefault="00B050CE" w:rsidP="00AE000B">
            <w:pPr>
              <w:jc w:val="right"/>
              <w:rPr>
                <w:sz w:val="21"/>
              </w:rPr>
            </w:pPr>
            <w:r w:rsidRPr="00CD2772">
              <w:rPr>
                <w:sz w:val="21"/>
              </w:rPr>
              <w:t>39 306 919</w:t>
            </w:r>
          </w:p>
        </w:tc>
      </w:tr>
      <w:tr w:rsidR="000908BE" w:rsidRPr="00CD2772" w14:paraId="6BA0DB9D" w14:textId="77777777" w:rsidTr="002C485C">
        <w:trPr>
          <w:trHeight w:val="380"/>
        </w:trPr>
        <w:tc>
          <w:tcPr>
            <w:tcW w:w="3180" w:type="dxa"/>
            <w:tcBorders>
              <w:top w:val="single" w:sz="4" w:space="0" w:color="000000"/>
              <w:left w:val="nil"/>
              <w:bottom w:val="single" w:sz="4" w:space="0" w:color="000000"/>
              <w:right w:val="nil"/>
            </w:tcBorders>
            <w:tcMar>
              <w:top w:w="128" w:type="dxa"/>
              <w:left w:w="43" w:type="dxa"/>
              <w:bottom w:w="43" w:type="dxa"/>
              <w:right w:w="43" w:type="dxa"/>
            </w:tcMar>
          </w:tcPr>
          <w:p w14:paraId="08CEAB20" w14:textId="77777777" w:rsidR="00B050CE" w:rsidRPr="00CD2772" w:rsidRDefault="00B050CE" w:rsidP="00CD2772">
            <w:pPr>
              <w:rPr>
                <w:sz w:val="21"/>
              </w:rPr>
            </w:pP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7A3F1" w14:textId="77777777" w:rsidR="00B050CE" w:rsidRPr="00CD2772" w:rsidRDefault="00B050CE" w:rsidP="00AE000B">
            <w:pPr>
              <w:jc w:val="right"/>
              <w:rPr>
                <w:sz w:val="21"/>
              </w:rPr>
            </w:pPr>
            <w:r w:rsidRPr="00CD2772">
              <w:rPr>
                <w:sz w:val="21"/>
              </w:rPr>
              <w:t>12 016 388 000</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95308" w14:textId="77777777" w:rsidR="00B050CE" w:rsidRPr="00CD2772" w:rsidRDefault="00B050CE" w:rsidP="00AE000B">
            <w:pPr>
              <w:jc w:val="right"/>
              <w:rPr>
                <w:sz w:val="21"/>
              </w:rPr>
            </w:pPr>
            <w:r w:rsidRPr="00CD2772">
              <w:rPr>
                <w:sz w:val="21"/>
              </w:rPr>
              <w:t>1 409 392 000</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E324C3" w14:textId="77777777" w:rsidR="00B050CE" w:rsidRPr="00CD2772" w:rsidRDefault="00B050CE" w:rsidP="00AE000B">
            <w:pPr>
              <w:jc w:val="right"/>
              <w:rPr>
                <w:sz w:val="21"/>
              </w:rPr>
            </w:pPr>
            <w:r w:rsidRPr="00CD2772">
              <w:rPr>
                <w:sz w:val="21"/>
              </w:rPr>
              <w:t>13 425 780 000</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611ED" w14:textId="77777777" w:rsidR="00B050CE" w:rsidRPr="00CD2772" w:rsidRDefault="00B050CE" w:rsidP="00AE000B">
            <w:pPr>
              <w:jc w:val="right"/>
              <w:rPr>
                <w:sz w:val="21"/>
              </w:rPr>
            </w:pPr>
            <w:r w:rsidRPr="00CD2772">
              <w:rPr>
                <w:sz w:val="21"/>
              </w:rPr>
              <w:t>15 500 429 034</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A76B5" w14:textId="77777777" w:rsidR="00B050CE" w:rsidRPr="00CD2772" w:rsidRDefault="00B050CE" w:rsidP="00AE000B">
            <w:pPr>
              <w:jc w:val="right"/>
              <w:rPr>
                <w:sz w:val="21"/>
              </w:rPr>
            </w:pPr>
            <w:r w:rsidRPr="00CD2772">
              <w:rPr>
                <w:sz w:val="21"/>
              </w:rPr>
              <w:t>3 462 112 501</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D8CDC6" w14:textId="77777777" w:rsidR="00B050CE" w:rsidRPr="00CD2772" w:rsidRDefault="00B050CE" w:rsidP="00AE000B">
            <w:pPr>
              <w:jc w:val="right"/>
              <w:rPr>
                <w:sz w:val="21"/>
              </w:rPr>
            </w:pPr>
            <w:r w:rsidRPr="00CD2772">
              <w:rPr>
                <w:sz w:val="21"/>
              </w:rPr>
              <w:t>18 962 541 535</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5B24D5" w14:textId="77777777" w:rsidR="00B050CE" w:rsidRPr="00CD2772" w:rsidRDefault="00B050CE" w:rsidP="00AE000B">
            <w:pPr>
              <w:jc w:val="right"/>
              <w:rPr>
                <w:sz w:val="21"/>
              </w:rPr>
            </w:pPr>
            <w:r w:rsidRPr="00CD2772">
              <w:rPr>
                <w:sz w:val="21"/>
              </w:rPr>
              <w:t>5 536 761 535</w:t>
            </w:r>
          </w:p>
        </w:tc>
      </w:tr>
    </w:tbl>
    <w:p w14:paraId="0912AE7F" w14:textId="77777777" w:rsidR="00B050CE" w:rsidRPr="00CD2772" w:rsidRDefault="00B050CE" w:rsidP="00CD2772">
      <w:pPr>
        <w:pStyle w:val="tabell-noter"/>
        <w:rPr>
          <w:rStyle w:val="skrift-hevet"/>
        </w:rPr>
      </w:pPr>
      <w:r w:rsidRPr="00CD2772">
        <w:rPr>
          <w:rStyle w:val="skrift-hevet"/>
        </w:rPr>
        <w:t>1</w:t>
      </w:r>
      <w:r w:rsidRPr="00CD2772">
        <w:tab/>
        <w:t>Omfatter utførsel til NATO</w:t>
      </w:r>
    </w:p>
    <w:p w14:paraId="2CBCFFED" w14:textId="77777777" w:rsidR="00B050CE" w:rsidRPr="00CD2772" w:rsidRDefault="00B050CE" w:rsidP="00CD2772">
      <w:pPr>
        <w:pStyle w:val="tabell-noter"/>
        <w:rPr>
          <w:rStyle w:val="skrift-hevet"/>
        </w:rPr>
      </w:pPr>
      <w:r w:rsidRPr="00CD2772">
        <w:rPr>
          <w:rStyle w:val="skrift-hevet"/>
        </w:rPr>
        <w:t>2</w:t>
      </w:r>
      <w:r w:rsidRPr="00CD2772">
        <w:tab/>
        <w:t xml:space="preserve">Omfatter utførsel til European </w:t>
      </w:r>
      <w:proofErr w:type="spellStart"/>
      <w:r w:rsidRPr="00CD2772">
        <w:t>Defense</w:t>
      </w:r>
      <w:proofErr w:type="spellEnd"/>
      <w:r w:rsidRPr="00CD2772">
        <w:t xml:space="preserve"> Fund og European </w:t>
      </w:r>
      <w:proofErr w:type="spellStart"/>
      <w:r w:rsidRPr="00CD2772">
        <w:t>Defense</w:t>
      </w:r>
      <w:proofErr w:type="spellEnd"/>
      <w:r w:rsidRPr="00CD2772">
        <w:t xml:space="preserve"> </w:t>
      </w:r>
      <w:proofErr w:type="spellStart"/>
      <w:r w:rsidRPr="00CD2772">
        <w:t>Agency</w:t>
      </w:r>
      <w:proofErr w:type="spellEnd"/>
    </w:p>
    <w:p w14:paraId="69B2ED01" w14:textId="77777777" w:rsidR="00B050CE" w:rsidRPr="00CD2772" w:rsidRDefault="00B050CE" w:rsidP="00CD2772">
      <w:pPr>
        <w:pStyle w:val="tabell-noter"/>
      </w:pPr>
      <w:r w:rsidRPr="00CD2772">
        <w:rPr>
          <w:rStyle w:val="skrift-hevet"/>
        </w:rPr>
        <w:t>3</w:t>
      </w:r>
      <w:r w:rsidRPr="00CD2772">
        <w:tab/>
        <w:t>Gjelder eksport av beskyttelsesutstyr til humanitært arbeid</w:t>
      </w:r>
    </w:p>
    <w:p w14:paraId="5B2F2016" w14:textId="39EEC4DC" w:rsidR="002C485C" w:rsidRPr="00CD2772" w:rsidRDefault="002C485C" w:rsidP="00CD2772">
      <w:pPr>
        <w:pStyle w:val="tabell-tittel"/>
      </w:pPr>
      <w:r w:rsidRPr="00CD2772">
        <w:t xml:space="preserve">Eksport av forsvarsmateriell fordelt på land og varekategorier i </w:t>
      </w:r>
      <w:proofErr w:type="spellStart"/>
      <w:r w:rsidRPr="00CD2772">
        <w:t>vareliste</w:t>
      </w:r>
      <w:proofErr w:type="spellEnd"/>
      <w:r w:rsidRPr="00CD2772">
        <w:t xml:space="preserve"> I </w:t>
      </w:r>
      <w:proofErr w:type="spellStart"/>
      <w:r w:rsidRPr="00CD2772">
        <w:t>i</w:t>
      </w:r>
      <w:proofErr w:type="spellEnd"/>
      <w:r w:rsidRPr="00CD2772">
        <w:t xml:space="preserve"> NOK</w:t>
      </w:r>
    </w:p>
    <w:p w14:paraId="103B2B43" w14:textId="77777777" w:rsidR="00B050CE" w:rsidRPr="00CD2772" w:rsidRDefault="00B050CE" w:rsidP="00CD2772">
      <w:pPr>
        <w:pStyle w:val="Tabellnavn"/>
      </w:pPr>
      <w:r w:rsidRPr="00CD2772">
        <w:t>07J1xt2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1209"/>
        <w:gridCol w:w="6231"/>
        <w:gridCol w:w="1320"/>
        <w:gridCol w:w="1320"/>
        <w:gridCol w:w="1320"/>
        <w:gridCol w:w="1320"/>
      </w:tblGrid>
      <w:tr w:rsidR="000908BE" w:rsidRPr="00CD2772" w14:paraId="2803DEA6" w14:textId="77777777" w:rsidTr="00AE000B">
        <w:trPr>
          <w:trHeight w:val="600"/>
        </w:trPr>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8DA7C" w14:textId="77777777" w:rsidR="00B050CE" w:rsidRPr="00CD2772" w:rsidRDefault="00B050CE" w:rsidP="00CD2772">
            <w:pPr>
              <w:rPr>
                <w:sz w:val="21"/>
              </w:rPr>
            </w:pPr>
            <w:r w:rsidRPr="00CD2772">
              <w:rPr>
                <w:sz w:val="21"/>
              </w:rPr>
              <w:t>Land</w:t>
            </w:r>
          </w:p>
        </w:tc>
        <w:tc>
          <w:tcPr>
            <w:tcW w:w="12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28E15" w14:textId="77777777" w:rsidR="00B050CE" w:rsidRPr="00CD2772" w:rsidRDefault="00B050CE" w:rsidP="00CD2772">
            <w:pPr>
              <w:rPr>
                <w:sz w:val="21"/>
              </w:rPr>
            </w:pPr>
            <w:r w:rsidRPr="00CD2772">
              <w:rPr>
                <w:sz w:val="21"/>
              </w:rPr>
              <w:t xml:space="preserve">Kategori i </w:t>
            </w:r>
            <w:proofErr w:type="spellStart"/>
            <w:r w:rsidRPr="00CD2772">
              <w:rPr>
                <w:sz w:val="21"/>
              </w:rPr>
              <w:t>varelisten</w:t>
            </w:r>
            <w:proofErr w:type="spellEnd"/>
          </w:p>
        </w:tc>
        <w:tc>
          <w:tcPr>
            <w:tcW w:w="62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17699" w14:textId="77777777" w:rsidR="00B050CE" w:rsidRPr="00CD2772" w:rsidRDefault="00B050CE" w:rsidP="00CD2772">
            <w:pPr>
              <w:rPr>
                <w:sz w:val="21"/>
              </w:rPr>
            </w:pPr>
            <w:r w:rsidRPr="00CD2772">
              <w:rPr>
                <w:sz w:val="21"/>
              </w:rPr>
              <w:t>Karakteristikk</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FA38D" w14:textId="77777777" w:rsidR="00B050CE" w:rsidRPr="00CD2772" w:rsidRDefault="00B050CE" w:rsidP="00AE000B">
            <w:pPr>
              <w:jc w:val="right"/>
              <w:rPr>
                <w:sz w:val="21"/>
              </w:rPr>
            </w:pPr>
            <w:r w:rsidRPr="00CD2772">
              <w:rPr>
                <w:sz w:val="21"/>
              </w:rPr>
              <w:t>A-materiell</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21525" w14:textId="77777777" w:rsidR="00B050CE" w:rsidRPr="00CD2772" w:rsidRDefault="00B050CE" w:rsidP="00AE000B">
            <w:pPr>
              <w:jc w:val="right"/>
              <w:rPr>
                <w:sz w:val="21"/>
              </w:rPr>
            </w:pPr>
            <w:r w:rsidRPr="00CD2772">
              <w:rPr>
                <w:sz w:val="21"/>
              </w:rPr>
              <w:t>B-materiell</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1D367" w14:textId="77777777" w:rsidR="00B050CE" w:rsidRPr="00CD2772" w:rsidRDefault="00B050CE" w:rsidP="00AE000B">
            <w:pPr>
              <w:jc w:val="right"/>
              <w:rPr>
                <w:sz w:val="21"/>
              </w:rPr>
            </w:pPr>
            <w:r w:rsidRPr="00CD2772">
              <w:rPr>
                <w:sz w:val="21"/>
              </w:rPr>
              <w:t xml:space="preserve">Sum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801A6" w14:textId="77777777" w:rsidR="00B050CE" w:rsidRPr="00CD2772" w:rsidRDefault="00B050CE" w:rsidP="00AE000B">
            <w:pPr>
              <w:jc w:val="right"/>
              <w:rPr>
                <w:sz w:val="21"/>
              </w:rPr>
            </w:pPr>
            <w:r w:rsidRPr="00CD2772">
              <w:rPr>
                <w:sz w:val="21"/>
              </w:rPr>
              <w:t>Total (A+B)</w:t>
            </w:r>
          </w:p>
        </w:tc>
      </w:tr>
      <w:tr w:rsidR="000908BE" w:rsidRPr="00CD2772" w14:paraId="5EA665D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78159A0" w14:textId="77777777" w:rsidR="00B050CE" w:rsidRPr="00CD2772" w:rsidRDefault="00B050CE" w:rsidP="00CD2772">
            <w:pPr>
              <w:rPr>
                <w:sz w:val="21"/>
              </w:rPr>
            </w:pPr>
            <w:r w:rsidRPr="00CD2772">
              <w:rPr>
                <w:sz w:val="21"/>
              </w:rPr>
              <w:t>Albania</w:t>
            </w:r>
          </w:p>
        </w:tc>
        <w:tc>
          <w:tcPr>
            <w:tcW w:w="1209" w:type="dxa"/>
            <w:tcBorders>
              <w:top w:val="nil"/>
              <w:left w:val="nil"/>
              <w:bottom w:val="nil"/>
              <w:right w:val="nil"/>
            </w:tcBorders>
            <w:tcMar>
              <w:top w:w="128" w:type="dxa"/>
              <w:left w:w="43" w:type="dxa"/>
              <w:bottom w:w="43" w:type="dxa"/>
              <w:right w:w="43" w:type="dxa"/>
            </w:tcMar>
          </w:tcPr>
          <w:p w14:paraId="7858285D"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69115E6F"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A60C2D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D1F3E8B" w14:textId="77777777" w:rsidR="00B050CE" w:rsidRPr="00CD2772" w:rsidRDefault="00B050CE" w:rsidP="00AE000B">
            <w:pPr>
              <w:jc w:val="right"/>
              <w:rPr>
                <w:sz w:val="21"/>
              </w:rPr>
            </w:pPr>
            <w:r w:rsidRPr="00CD2772">
              <w:rPr>
                <w:sz w:val="21"/>
              </w:rPr>
              <w:t>6 960 299</w:t>
            </w:r>
          </w:p>
        </w:tc>
        <w:tc>
          <w:tcPr>
            <w:tcW w:w="1320" w:type="dxa"/>
            <w:tcBorders>
              <w:top w:val="nil"/>
              <w:left w:val="nil"/>
              <w:bottom w:val="nil"/>
              <w:right w:val="nil"/>
            </w:tcBorders>
            <w:tcMar>
              <w:top w:w="128" w:type="dxa"/>
              <w:left w:w="43" w:type="dxa"/>
              <w:bottom w:w="43" w:type="dxa"/>
              <w:right w:w="43" w:type="dxa"/>
            </w:tcMar>
            <w:vAlign w:val="bottom"/>
          </w:tcPr>
          <w:p w14:paraId="42AF3A2E" w14:textId="77777777" w:rsidR="00B050CE" w:rsidRPr="00CD2772" w:rsidRDefault="00B050CE" w:rsidP="00AE000B">
            <w:pPr>
              <w:jc w:val="right"/>
              <w:rPr>
                <w:sz w:val="21"/>
              </w:rPr>
            </w:pPr>
            <w:r w:rsidRPr="00CD2772">
              <w:rPr>
                <w:sz w:val="21"/>
              </w:rPr>
              <w:t>6 960 299</w:t>
            </w:r>
          </w:p>
        </w:tc>
        <w:tc>
          <w:tcPr>
            <w:tcW w:w="1320" w:type="dxa"/>
            <w:tcBorders>
              <w:top w:val="nil"/>
              <w:left w:val="nil"/>
              <w:bottom w:val="nil"/>
              <w:right w:val="nil"/>
            </w:tcBorders>
            <w:tcMar>
              <w:top w:w="128" w:type="dxa"/>
              <w:left w:w="43" w:type="dxa"/>
              <w:bottom w:w="43" w:type="dxa"/>
              <w:right w:w="43" w:type="dxa"/>
            </w:tcMar>
            <w:vAlign w:val="bottom"/>
          </w:tcPr>
          <w:p w14:paraId="5757CED3" w14:textId="77777777" w:rsidR="00B050CE" w:rsidRPr="00CD2772" w:rsidRDefault="00B050CE" w:rsidP="00AE000B">
            <w:pPr>
              <w:jc w:val="right"/>
              <w:rPr>
                <w:sz w:val="21"/>
              </w:rPr>
            </w:pPr>
            <w:r w:rsidRPr="00CD2772">
              <w:rPr>
                <w:sz w:val="21"/>
              </w:rPr>
              <w:t xml:space="preserve"> </w:t>
            </w:r>
          </w:p>
        </w:tc>
      </w:tr>
      <w:tr w:rsidR="000908BE" w:rsidRPr="00CD2772" w14:paraId="03E28298"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09EE119"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5A2E41B0"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3B9AF353"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27590B1"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33CB27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A9742B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7E83FC0" w14:textId="77777777" w:rsidR="00B050CE" w:rsidRPr="00CD2772" w:rsidRDefault="00B050CE" w:rsidP="00AE000B">
            <w:pPr>
              <w:jc w:val="right"/>
              <w:rPr>
                <w:sz w:val="21"/>
              </w:rPr>
            </w:pPr>
            <w:r w:rsidRPr="00CD2772">
              <w:rPr>
                <w:sz w:val="21"/>
              </w:rPr>
              <w:t>6 960 299</w:t>
            </w:r>
          </w:p>
        </w:tc>
      </w:tr>
      <w:tr w:rsidR="000908BE" w:rsidRPr="00CD2772" w14:paraId="2D2D4D64"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23B8AC88" w14:textId="77777777" w:rsidR="00B050CE" w:rsidRPr="00CD2772" w:rsidRDefault="00B050CE" w:rsidP="00CD2772">
            <w:pPr>
              <w:rPr>
                <w:sz w:val="21"/>
              </w:rPr>
            </w:pPr>
            <w:r w:rsidRPr="00CD2772">
              <w:rPr>
                <w:sz w:val="21"/>
              </w:rPr>
              <w:t>Andorra</w:t>
            </w:r>
          </w:p>
        </w:tc>
        <w:tc>
          <w:tcPr>
            <w:tcW w:w="1209" w:type="dxa"/>
            <w:tcBorders>
              <w:top w:val="single" w:sz="4" w:space="0" w:color="000000"/>
              <w:left w:val="nil"/>
              <w:bottom w:val="nil"/>
              <w:right w:val="nil"/>
            </w:tcBorders>
            <w:tcMar>
              <w:top w:w="128" w:type="dxa"/>
              <w:left w:w="43" w:type="dxa"/>
              <w:bottom w:w="43" w:type="dxa"/>
              <w:right w:w="43" w:type="dxa"/>
            </w:tcMar>
          </w:tcPr>
          <w:p w14:paraId="7EBF906E"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1614C08D"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52BACFA" w14:textId="77777777" w:rsidR="00B050CE" w:rsidRPr="00CD2772" w:rsidRDefault="00B050CE" w:rsidP="00AE000B">
            <w:pPr>
              <w:jc w:val="right"/>
              <w:rPr>
                <w:sz w:val="21"/>
              </w:rPr>
            </w:pPr>
            <w:r w:rsidRPr="00CD2772">
              <w:rPr>
                <w:sz w:val="21"/>
              </w:rPr>
              <w:t>319 114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797BECC"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37F78FE" w14:textId="77777777" w:rsidR="00B050CE" w:rsidRPr="00CD2772" w:rsidRDefault="00B050CE" w:rsidP="00AE000B">
            <w:pPr>
              <w:jc w:val="right"/>
              <w:rPr>
                <w:sz w:val="21"/>
              </w:rPr>
            </w:pPr>
            <w:r w:rsidRPr="00CD2772">
              <w:rPr>
                <w:sz w:val="21"/>
              </w:rPr>
              <w:t>319 114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C517CCC" w14:textId="77777777" w:rsidR="00B050CE" w:rsidRPr="00CD2772" w:rsidRDefault="00B050CE" w:rsidP="00AE000B">
            <w:pPr>
              <w:jc w:val="right"/>
              <w:rPr>
                <w:sz w:val="21"/>
              </w:rPr>
            </w:pPr>
            <w:r w:rsidRPr="00CD2772">
              <w:rPr>
                <w:sz w:val="21"/>
              </w:rPr>
              <w:t xml:space="preserve"> </w:t>
            </w:r>
          </w:p>
        </w:tc>
      </w:tr>
      <w:tr w:rsidR="000908BE" w:rsidRPr="00CD2772" w14:paraId="47355F15"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DFEC068"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1282FC4"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DBD782D"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8B8277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BD0021D"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5EDD73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0675504" w14:textId="77777777" w:rsidR="00B050CE" w:rsidRPr="00CD2772" w:rsidRDefault="00B050CE" w:rsidP="00AE000B">
            <w:pPr>
              <w:jc w:val="right"/>
              <w:rPr>
                <w:sz w:val="21"/>
              </w:rPr>
            </w:pPr>
            <w:r w:rsidRPr="00CD2772">
              <w:rPr>
                <w:sz w:val="21"/>
              </w:rPr>
              <w:t>319 114</w:t>
            </w:r>
          </w:p>
        </w:tc>
      </w:tr>
      <w:tr w:rsidR="000908BE" w:rsidRPr="00CD2772" w14:paraId="525A1687"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658D805E" w14:textId="77777777" w:rsidR="00B050CE" w:rsidRPr="00CD2772" w:rsidRDefault="00B050CE" w:rsidP="00CD2772">
            <w:pPr>
              <w:rPr>
                <w:sz w:val="21"/>
              </w:rPr>
            </w:pPr>
            <w:r w:rsidRPr="00CD2772">
              <w:rPr>
                <w:sz w:val="21"/>
              </w:rPr>
              <w:t>Argentina</w:t>
            </w:r>
          </w:p>
        </w:tc>
        <w:tc>
          <w:tcPr>
            <w:tcW w:w="1209" w:type="dxa"/>
            <w:tcBorders>
              <w:top w:val="single" w:sz="4" w:space="0" w:color="000000"/>
              <w:left w:val="nil"/>
              <w:bottom w:val="nil"/>
              <w:right w:val="nil"/>
            </w:tcBorders>
            <w:tcMar>
              <w:top w:w="128" w:type="dxa"/>
              <w:left w:w="43" w:type="dxa"/>
              <w:bottom w:w="43" w:type="dxa"/>
              <w:right w:w="43" w:type="dxa"/>
            </w:tcMar>
          </w:tcPr>
          <w:p w14:paraId="00828AE4" w14:textId="77777777" w:rsidR="00B050CE" w:rsidRPr="00CD2772" w:rsidRDefault="00B050CE" w:rsidP="00CD2772">
            <w:pPr>
              <w:rPr>
                <w:sz w:val="21"/>
              </w:rPr>
            </w:pPr>
            <w:r w:rsidRPr="00CD2772">
              <w:rPr>
                <w:sz w:val="21"/>
              </w:rPr>
              <w:t>ML10</w:t>
            </w:r>
          </w:p>
        </w:tc>
        <w:tc>
          <w:tcPr>
            <w:tcW w:w="6231" w:type="dxa"/>
            <w:tcBorders>
              <w:top w:val="single" w:sz="4" w:space="0" w:color="000000"/>
              <w:left w:val="nil"/>
              <w:bottom w:val="nil"/>
              <w:right w:val="nil"/>
            </w:tcBorders>
            <w:tcMar>
              <w:top w:w="128" w:type="dxa"/>
              <w:left w:w="43" w:type="dxa"/>
              <w:bottom w:w="43" w:type="dxa"/>
              <w:right w:w="43" w:type="dxa"/>
            </w:tcMar>
          </w:tcPr>
          <w:p w14:paraId="2B170028"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C6DC245"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9C297D7" w14:textId="77777777" w:rsidR="00B050CE" w:rsidRPr="00CD2772" w:rsidRDefault="00B050CE" w:rsidP="00AE000B">
            <w:pPr>
              <w:jc w:val="right"/>
              <w:rPr>
                <w:sz w:val="21"/>
              </w:rPr>
            </w:pPr>
            <w:r w:rsidRPr="00CD2772">
              <w:rPr>
                <w:sz w:val="21"/>
              </w:rPr>
              <w:t>27 503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947C8DF" w14:textId="77777777" w:rsidR="00B050CE" w:rsidRPr="00CD2772" w:rsidRDefault="00B050CE" w:rsidP="00AE000B">
            <w:pPr>
              <w:jc w:val="right"/>
              <w:rPr>
                <w:sz w:val="21"/>
              </w:rPr>
            </w:pPr>
            <w:r w:rsidRPr="00CD2772">
              <w:rPr>
                <w:sz w:val="21"/>
              </w:rPr>
              <w:t>27 503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1F1BFDC" w14:textId="77777777" w:rsidR="00B050CE" w:rsidRPr="00CD2772" w:rsidRDefault="00B050CE" w:rsidP="00AE000B">
            <w:pPr>
              <w:jc w:val="right"/>
              <w:rPr>
                <w:sz w:val="21"/>
              </w:rPr>
            </w:pPr>
            <w:r w:rsidRPr="00CD2772">
              <w:rPr>
                <w:sz w:val="21"/>
              </w:rPr>
              <w:t xml:space="preserve"> </w:t>
            </w:r>
          </w:p>
        </w:tc>
      </w:tr>
      <w:tr w:rsidR="000908BE" w:rsidRPr="00CD2772" w14:paraId="27D47F16"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51F12B1"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41D0A22"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191AA188"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DB3968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DA294C1"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131968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6691196" w14:textId="77777777" w:rsidR="00B050CE" w:rsidRPr="00CD2772" w:rsidRDefault="00B050CE" w:rsidP="00AE000B">
            <w:pPr>
              <w:jc w:val="right"/>
              <w:rPr>
                <w:sz w:val="21"/>
              </w:rPr>
            </w:pPr>
            <w:r w:rsidRPr="00CD2772">
              <w:rPr>
                <w:sz w:val="21"/>
              </w:rPr>
              <w:t>27 503</w:t>
            </w:r>
          </w:p>
        </w:tc>
      </w:tr>
      <w:tr w:rsidR="000908BE" w:rsidRPr="00CD2772" w14:paraId="2E79E4F3"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1E1C2F6F" w14:textId="77777777" w:rsidR="00B050CE" w:rsidRPr="00CD2772" w:rsidRDefault="00B050CE" w:rsidP="00CD2772">
            <w:pPr>
              <w:rPr>
                <w:sz w:val="21"/>
              </w:rPr>
            </w:pPr>
            <w:r w:rsidRPr="00CD2772">
              <w:rPr>
                <w:sz w:val="21"/>
              </w:rPr>
              <w:t>Australia</w:t>
            </w:r>
          </w:p>
        </w:tc>
        <w:tc>
          <w:tcPr>
            <w:tcW w:w="1209" w:type="dxa"/>
            <w:tcBorders>
              <w:top w:val="single" w:sz="4" w:space="0" w:color="000000"/>
              <w:left w:val="nil"/>
              <w:bottom w:val="nil"/>
              <w:right w:val="nil"/>
            </w:tcBorders>
            <w:tcMar>
              <w:top w:w="128" w:type="dxa"/>
              <w:left w:w="43" w:type="dxa"/>
              <w:bottom w:w="43" w:type="dxa"/>
              <w:right w:w="43" w:type="dxa"/>
            </w:tcMar>
          </w:tcPr>
          <w:p w14:paraId="3A5470E5"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547BC42D"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B21DB06" w14:textId="77777777" w:rsidR="00B050CE" w:rsidRPr="00CD2772" w:rsidRDefault="00B050CE" w:rsidP="00AE000B">
            <w:pPr>
              <w:jc w:val="right"/>
              <w:rPr>
                <w:sz w:val="21"/>
              </w:rPr>
            </w:pPr>
            <w:r w:rsidRPr="00CD2772">
              <w:rPr>
                <w:sz w:val="21"/>
              </w:rPr>
              <w:t>504 557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CDC4581"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96334EA" w14:textId="77777777" w:rsidR="00B050CE" w:rsidRPr="00CD2772" w:rsidRDefault="00B050CE" w:rsidP="00AE000B">
            <w:pPr>
              <w:jc w:val="right"/>
              <w:rPr>
                <w:sz w:val="21"/>
              </w:rPr>
            </w:pPr>
            <w:r w:rsidRPr="00CD2772">
              <w:rPr>
                <w:sz w:val="21"/>
              </w:rPr>
              <w:t>504 557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DF1C0B0" w14:textId="77777777" w:rsidR="00B050CE" w:rsidRPr="00CD2772" w:rsidRDefault="00B050CE" w:rsidP="00AE000B">
            <w:pPr>
              <w:jc w:val="right"/>
              <w:rPr>
                <w:sz w:val="21"/>
              </w:rPr>
            </w:pPr>
            <w:r w:rsidRPr="00CD2772">
              <w:rPr>
                <w:sz w:val="21"/>
              </w:rPr>
              <w:t xml:space="preserve"> </w:t>
            </w:r>
          </w:p>
        </w:tc>
      </w:tr>
      <w:tr w:rsidR="000908BE" w:rsidRPr="00CD2772" w14:paraId="0DCE36C9"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1550FCE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F039784"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27D87C1F" w14:textId="77777777" w:rsidR="00B050CE" w:rsidRPr="00CD2772" w:rsidRDefault="00B050CE" w:rsidP="00CD2772">
            <w:pPr>
              <w:rPr>
                <w:sz w:val="21"/>
              </w:rPr>
            </w:pPr>
            <w:r w:rsidRPr="00CD2772">
              <w:rPr>
                <w:sz w:val="21"/>
              </w:rPr>
              <w:t xml:space="preserve">Glattborete våpen med kaliber 20 mm eller større, andre våpen med </w:t>
            </w:r>
            <w:r w:rsidRPr="00CD2772">
              <w:rPr>
                <w:sz w:val="21"/>
              </w:rPr>
              <w:b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371E6A95" w14:textId="77777777" w:rsidR="00B050CE" w:rsidRPr="00CD2772" w:rsidRDefault="00B050CE" w:rsidP="00AE000B">
            <w:pPr>
              <w:jc w:val="right"/>
              <w:rPr>
                <w:sz w:val="21"/>
              </w:rPr>
            </w:pPr>
            <w:r w:rsidRPr="00CD2772">
              <w:rPr>
                <w:sz w:val="21"/>
              </w:rPr>
              <w:t>112 023 372</w:t>
            </w:r>
          </w:p>
        </w:tc>
        <w:tc>
          <w:tcPr>
            <w:tcW w:w="1320" w:type="dxa"/>
            <w:tcBorders>
              <w:top w:val="nil"/>
              <w:left w:val="nil"/>
              <w:bottom w:val="nil"/>
              <w:right w:val="nil"/>
            </w:tcBorders>
            <w:tcMar>
              <w:top w:w="128" w:type="dxa"/>
              <w:left w:w="43" w:type="dxa"/>
              <w:bottom w:w="43" w:type="dxa"/>
              <w:right w:w="43" w:type="dxa"/>
            </w:tcMar>
            <w:vAlign w:val="bottom"/>
          </w:tcPr>
          <w:p w14:paraId="24EBAE3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08871BF" w14:textId="77777777" w:rsidR="00B050CE" w:rsidRPr="00CD2772" w:rsidRDefault="00B050CE" w:rsidP="00AE000B">
            <w:pPr>
              <w:jc w:val="right"/>
              <w:rPr>
                <w:sz w:val="21"/>
              </w:rPr>
            </w:pPr>
            <w:r w:rsidRPr="00CD2772">
              <w:rPr>
                <w:sz w:val="21"/>
              </w:rPr>
              <w:t>112 023 372</w:t>
            </w:r>
          </w:p>
        </w:tc>
        <w:tc>
          <w:tcPr>
            <w:tcW w:w="1320" w:type="dxa"/>
            <w:tcBorders>
              <w:top w:val="nil"/>
              <w:left w:val="nil"/>
              <w:bottom w:val="nil"/>
              <w:right w:val="nil"/>
            </w:tcBorders>
            <w:tcMar>
              <w:top w:w="128" w:type="dxa"/>
              <w:left w:w="43" w:type="dxa"/>
              <w:bottom w:w="43" w:type="dxa"/>
              <w:right w:w="43" w:type="dxa"/>
            </w:tcMar>
            <w:vAlign w:val="bottom"/>
          </w:tcPr>
          <w:p w14:paraId="0D804B1C" w14:textId="77777777" w:rsidR="00B050CE" w:rsidRPr="00CD2772" w:rsidRDefault="00B050CE" w:rsidP="00AE000B">
            <w:pPr>
              <w:jc w:val="right"/>
              <w:rPr>
                <w:sz w:val="21"/>
              </w:rPr>
            </w:pPr>
            <w:r w:rsidRPr="00CD2772">
              <w:rPr>
                <w:sz w:val="21"/>
              </w:rPr>
              <w:t xml:space="preserve"> </w:t>
            </w:r>
          </w:p>
        </w:tc>
      </w:tr>
      <w:tr w:rsidR="000908BE" w:rsidRPr="00CD2772" w14:paraId="513C6D0C"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B18722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3E136E6"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6203F22A"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C6E2294" w14:textId="77777777" w:rsidR="00B050CE" w:rsidRPr="00CD2772" w:rsidRDefault="00B050CE" w:rsidP="00AE000B">
            <w:pPr>
              <w:jc w:val="right"/>
              <w:rPr>
                <w:sz w:val="21"/>
              </w:rPr>
            </w:pPr>
            <w:r w:rsidRPr="00CD2772">
              <w:rPr>
                <w:sz w:val="21"/>
              </w:rPr>
              <w:t>878 406 888</w:t>
            </w:r>
          </w:p>
        </w:tc>
        <w:tc>
          <w:tcPr>
            <w:tcW w:w="1320" w:type="dxa"/>
            <w:tcBorders>
              <w:top w:val="nil"/>
              <w:left w:val="nil"/>
              <w:bottom w:val="nil"/>
              <w:right w:val="nil"/>
            </w:tcBorders>
            <w:tcMar>
              <w:top w:w="128" w:type="dxa"/>
              <w:left w:w="43" w:type="dxa"/>
              <w:bottom w:w="43" w:type="dxa"/>
              <w:right w:w="43" w:type="dxa"/>
            </w:tcMar>
            <w:vAlign w:val="bottom"/>
          </w:tcPr>
          <w:p w14:paraId="3831622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98E6813" w14:textId="77777777" w:rsidR="00B050CE" w:rsidRPr="00CD2772" w:rsidRDefault="00B050CE" w:rsidP="00AE000B">
            <w:pPr>
              <w:jc w:val="right"/>
              <w:rPr>
                <w:sz w:val="21"/>
              </w:rPr>
            </w:pPr>
            <w:r w:rsidRPr="00CD2772">
              <w:rPr>
                <w:sz w:val="21"/>
              </w:rPr>
              <w:t>878 406 888</w:t>
            </w:r>
          </w:p>
        </w:tc>
        <w:tc>
          <w:tcPr>
            <w:tcW w:w="1320" w:type="dxa"/>
            <w:tcBorders>
              <w:top w:val="nil"/>
              <w:left w:val="nil"/>
              <w:bottom w:val="nil"/>
              <w:right w:val="nil"/>
            </w:tcBorders>
            <w:tcMar>
              <w:top w:w="128" w:type="dxa"/>
              <w:left w:w="43" w:type="dxa"/>
              <w:bottom w:w="43" w:type="dxa"/>
              <w:right w:w="43" w:type="dxa"/>
            </w:tcMar>
            <w:vAlign w:val="bottom"/>
          </w:tcPr>
          <w:p w14:paraId="473B83CF" w14:textId="77777777" w:rsidR="00B050CE" w:rsidRPr="00CD2772" w:rsidRDefault="00B050CE" w:rsidP="00AE000B">
            <w:pPr>
              <w:jc w:val="right"/>
              <w:rPr>
                <w:sz w:val="21"/>
              </w:rPr>
            </w:pPr>
            <w:r w:rsidRPr="00CD2772">
              <w:rPr>
                <w:sz w:val="21"/>
              </w:rPr>
              <w:t xml:space="preserve"> </w:t>
            </w:r>
          </w:p>
        </w:tc>
      </w:tr>
      <w:tr w:rsidR="000908BE" w:rsidRPr="00CD2772" w14:paraId="5C97B8F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6303ED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3E6F9D8"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5F0BC176"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6109BE95" w14:textId="77777777" w:rsidR="00B050CE" w:rsidRPr="00CD2772" w:rsidRDefault="00B050CE" w:rsidP="00AE000B">
            <w:pPr>
              <w:jc w:val="right"/>
              <w:rPr>
                <w:sz w:val="21"/>
              </w:rPr>
            </w:pPr>
            <w:r w:rsidRPr="00CD2772">
              <w:rPr>
                <w:sz w:val="21"/>
              </w:rPr>
              <w:t>47 171 976</w:t>
            </w:r>
          </w:p>
        </w:tc>
        <w:tc>
          <w:tcPr>
            <w:tcW w:w="1320" w:type="dxa"/>
            <w:tcBorders>
              <w:top w:val="nil"/>
              <w:left w:val="nil"/>
              <w:bottom w:val="nil"/>
              <w:right w:val="nil"/>
            </w:tcBorders>
            <w:tcMar>
              <w:top w:w="128" w:type="dxa"/>
              <w:left w:w="43" w:type="dxa"/>
              <w:bottom w:w="43" w:type="dxa"/>
              <w:right w:w="43" w:type="dxa"/>
            </w:tcMar>
            <w:vAlign w:val="bottom"/>
          </w:tcPr>
          <w:p w14:paraId="4DE1377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41A9CB0" w14:textId="77777777" w:rsidR="00B050CE" w:rsidRPr="00CD2772" w:rsidRDefault="00B050CE" w:rsidP="00AE000B">
            <w:pPr>
              <w:jc w:val="right"/>
              <w:rPr>
                <w:sz w:val="21"/>
              </w:rPr>
            </w:pPr>
            <w:r w:rsidRPr="00CD2772">
              <w:rPr>
                <w:sz w:val="21"/>
              </w:rPr>
              <w:t>47 171 976</w:t>
            </w:r>
          </w:p>
        </w:tc>
        <w:tc>
          <w:tcPr>
            <w:tcW w:w="1320" w:type="dxa"/>
            <w:tcBorders>
              <w:top w:val="nil"/>
              <w:left w:val="nil"/>
              <w:bottom w:val="nil"/>
              <w:right w:val="nil"/>
            </w:tcBorders>
            <w:tcMar>
              <w:top w:w="128" w:type="dxa"/>
              <w:left w:w="43" w:type="dxa"/>
              <w:bottom w:w="43" w:type="dxa"/>
              <w:right w:w="43" w:type="dxa"/>
            </w:tcMar>
            <w:vAlign w:val="bottom"/>
          </w:tcPr>
          <w:p w14:paraId="1BF9E375" w14:textId="77777777" w:rsidR="00B050CE" w:rsidRPr="00CD2772" w:rsidRDefault="00B050CE" w:rsidP="00AE000B">
            <w:pPr>
              <w:jc w:val="right"/>
              <w:rPr>
                <w:sz w:val="21"/>
              </w:rPr>
            </w:pPr>
            <w:r w:rsidRPr="00CD2772">
              <w:rPr>
                <w:sz w:val="21"/>
              </w:rPr>
              <w:t xml:space="preserve"> </w:t>
            </w:r>
          </w:p>
        </w:tc>
      </w:tr>
      <w:tr w:rsidR="000908BE" w:rsidRPr="00CD2772" w14:paraId="6712FC1F"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43A00E8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E597A33" w14:textId="77777777" w:rsidR="00B050CE" w:rsidRPr="00CD2772" w:rsidRDefault="00B050CE" w:rsidP="00CD2772">
            <w:pPr>
              <w:rPr>
                <w:sz w:val="21"/>
              </w:rPr>
            </w:pPr>
            <w:r w:rsidRPr="00CD2772">
              <w:rPr>
                <w:sz w:val="21"/>
              </w:rPr>
              <w:t>ML7</w:t>
            </w:r>
          </w:p>
        </w:tc>
        <w:tc>
          <w:tcPr>
            <w:tcW w:w="6231" w:type="dxa"/>
            <w:tcBorders>
              <w:top w:val="nil"/>
              <w:left w:val="nil"/>
              <w:bottom w:val="nil"/>
              <w:right w:val="nil"/>
            </w:tcBorders>
            <w:tcMar>
              <w:top w:w="128" w:type="dxa"/>
              <w:left w:w="43" w:type="dxa"/>
              <w:bottom w:w="43" w:type="dxa"/>
              <w:right w:w="43" w:type="dxa"/>
            </w:tcMar>
          </w:tcPr>
          <w:p w14:paraId="79B1E2B8" w14:textId="77777777" w:rsidR="00B050CE" w:rsidRPr="00CD2772" w:rsidRDefault="00B050CE" w:rsidP="00CD2772">
            <w:pPr>
              <w:rPr>
                <w:sz w:val="21"/>
              </w:rPr>
            </w:pPr>
            <w:r w:rsidRPr="00CD2772">
              <w:rPr>
                <w:sz w:val="21"/>
              </w:rPr>
              <w:t xml:space="preserve">Kjemisk eller biologisk giftige midler, radioaktive materialer samt </w:t>
            </w:r>
            <w:r w:rsidRPr="00CD2772">
              <w:rPr>
                <w:sz w:val="21"/>
              </w:rPr>
              <w:br/>
              <w:t>utstyr og utgangsstoffer</w:t>
            </w:r>
          </w:p>
        </w:tc>
        <w:tc>
          <w:tcPr>
            <w:tcW w:w="1320" w:type="dxa"/>
            <w:tcBorders>
              <w:top w:val="nil"/>
              <w:left w:val="nil"/>
              <w:bottom w:val="nil"/>
              <w:right w:val="nil"/>
            </w:tcBorders>
            <w:tcMar>
              <w:top w:w="128" w:type="dxa"/>
              <w:left w:w="43" w:type="dxa"/>
              <w:bottom w:w="43" w:type="dxa"/>
              <w:right w:w="43" w:type="dxa"/>
            </w:tcMar>
            <w:vAlign w:val="bottom"/>
          </w:tcPr>
          <w:p w14:paraId="3853B82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ECBE3F6" w14:textId="77777777" w:rsidR="00B050CE" w:rsidRPr="00CD2772" w:rsidRDefault="00B050CE" w:rsidP="00AE000B">
            <w:pPr>
              <w:jc w:val="right"/>
              <w:rPr>
                <w:sz w:val="21"/>
              </w:rPr>
            </w:pPr>
            <w:r w:rsidRPr="00CD2772">
              <w:rPr>
                <w:sz w:val="21"/>
              </w:rPr>
              <w:t>2 990</w:t>
            </w:r>
          </w:p>
        </w:tc>
        <w:tc>
          <w:tcPr>
            <w:tcW w:w="1320" w:type="dxa"/>
            <w:tcBorders>
              <w:top w:val="nil"/>
              <w:left w:val="nil"/>
              <w:bottom w:val="nil"/>
              <w:right w:val="nil"/>
            </w:tcBorders>
            <w:tcMar>
              <w:top w:w="128" w:type="dxa"/>
              <w:left w:w="43" w:type="dxa"/>
              <w:bottom w:w="43" w:type="dxa"/>
              <w:right w:w="43" w:type="dxa"/>
            </w:tcMar>
            <w:vAlign w:val="bottom"/>
          </w:tcPr>
          <w:p w14:paraId="6EF55EFB" w14:textId="77777777" w:rsidR="00B050CE" w:rsidRPr="00CD2772" w:rsidRDefault="00B050CE" w:rsidP="00AE000B">
            <w:pPr>
              <w:jc w:val="right"/>
              <w:rPr>
                <w:sz w:val="21"/>
              </w:rPr>
            </w:pPr>
            <w:r w:rsidRPr="00CD2772">
              <w:rPr>
                <w:sz w:val="21"/>
              </w:rPr>
              <w:t>2 990</w:t>
            </w:r>
          </w:p>
        </w:tc>
        <w:tc>
          <w:tcPr>
            <w:tcW w:w="1320" w:type="dxa"/>
            <w:tcBorders>
              <w:top w:val="nil"/>
              <w:left w:val="nil"/>
              <w:bottom w:val="nil"/>
              <w:right w:val="nil"/>
            </w:tcBorders>
            <w:tcMar>
              <w:top w:w="128" w:type="dxa"/>
              <w:left w:w="43" w:type="dxa"/>
              <w:bottom w:w="43" w:type="dxa"/>
              <w:right w:w="43" w:type="dxa"/>
            </w:tcMar>
            <w:vAlign w:val="bottom"/>
          </w:tcPr>
          <w:p w14:paraId="5649C4E2" w14:textId="77777777" w:rsidR="00B050CE" w:rsidRPr="00CD2772" w:rsidRDefault="00B050CE" w:rsidP="00AE000B">
            <w:pPr>
              <w:jc w:val="right"/>
              <w:rPr>
                <w:sz w:val="21"/>
              </w:rPr>
            </w:pPr>
            <w:r w:rsidRPr="00CD2772">
              <w:rPr>
                <w:sz w:val="21"/>
              </w:rPr>
              <w:t xml:space="preserve"> </w:t>
            </w:r>
          </w:p>
        </w:tc>
      </w:tr>
      <w:tr w:rsidR="000908BE" w:rsidRPr="00CD2772" w14:paraId="7C2F635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E5F324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519127C"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2DE6CB1B"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A0A9D29" w14:textId="77777777" w:rsidR="00B050CE" w:rsidRPr="00CD2772" w:rsidRDefault="00B050CE" w:rsidP="00AE000B">
            <w:pPr>
              <w:jc w:val="right"/>
              <w:rPr>
                <w:sz w:val="21"/>
              </w:rPr>
            </w:pPr>
            <w:r w:rsidRPr="00CD2772">
              <w:rPr>
                <w:sz w:val="21"/>
              </w:rPr>
              <w:t>239 344</w:t>
            </w:r>
          </w:p>
        </w:tc>
        <w:tc>
          <w:tcPr>
            <w:tcW w:w="1320" w:type="dxa"/>
            <w:tcBorders>
              <w:top w:val="nil"/>
              <w:left w:val="nil"/>
              <w:bottom w:val="nil"/>
              <w:right w:val="nil"/>
            </w:tcBorders>
            <w:tcMar>
              <w:top w:w="128" w:type="dxa"/>
              <w:left w:w="43" w:type="dxa"/>
              <w:bottom w:w="43" w:type="dxa"/>
              <w:right w:w="43" w:type="dxa"/>
            </w:tcMar>
            <w:vAlign w:val="bottom"/>
          </w:tcPr>
          <w:p w14:paraId="543BD2E9" w14:textId="77777777" w:rsidR="00B050CE" w:rsidRPr="00CD2772" w:rsidRDefault="00B050CE" w:rsidP="00AE000B">
            <w:pPr>
              <w:jc w:val="right"/>
              <w:rPr>
                <w:sz w:val="21"/>
              </w:rPr>
            </w:pPr>
            <w:r w:rsidRPr="00CD2772">
              <w:rPr>
                <w:sz w:val="21"/>
              </w:rPr>
              <w:t>12 898 193</w:t>
            </w:r>
          </w:p>
        </w:tc>
        <w:tc>
          <w:tcPr>
            <w:tcW w:w="1320" w:type="dxa"/>
            <w:tcBorders>
              <w:top w:val="nil"/>
              <w:left w:val="nil"/>
              <w:bottom w:val="nil"/>
              <w:right w:val="nil"/>
            </w:tcBorders>
            <w:tcMar>
              <w:top w:w="128" w:type="dxa"/>
              <w:left w:w="43" w:type="dxa"/>
              <w:bottom w:w="43" w:type="dxa"/>
              <w:right w:w="43" w:type="dxa"/>
            </w:tcMar>
            <w:vAlign w:val="bottom"/>
          </w:tcPr>
          <w:p w14:paraId="16170425" w14:textId="77777777" w:rsidR="00B050CE" w:rsidRPr="00CD2772" w:rsidRDefault="00B050CE" w:rsidP="00AE000B">
            <w:pPr>
              <w:jc w:val="right"/>
              <w:rPr>
                <w:sz w:val="21"/>
              </w:rPr>
            </w:pPr>
            <w:r w:rsidRPr="00CD2772">
              <w:rPr>
                <w:sz w:val="21"/>
              </w:rPr>
              <w:t>13 137 537</w:t>
            </w:r>
          </w:p>
        </w:tc>
        <w:tc>
          <w:tcPr>
            <w:tcW w:w="1320" w:type="dxa"/>
            <w:tcBorders>
              <w:top w:val="nil"/>
              <w:left w:val="nil"/>
              <w:bottom w:val="nil"/>
              <w:right w:val="nil"/>
            </w:tcBorders>
            <w:tcMar>
              <w:top w:w="128" w:type="dxa"/>
              <w:left w:w="43" w:type="dxa"/>
              <w:bottom w:w="43" w:type="dxa"/>
              <w:right w:w="43" w:type="dxa"/>
            </w:tcMar>
            <w:vAlign w:val="bottom"/>
          </w:tcPr>
          <w:p w14:paraId="0C06CE92" w14:textId="77777777" w:rsidR="00B050CE" w:rsidRPr="00CD2772" w:rsidRDefault="00B050CE" w:rsidP="00AE000B">
            <w:pPr>
              <w:jc w:val="right"/>
              <w:rPr>
                <w:sz w:val="21"/>
              </w:rPr>
            </w:pPr>
            <w:r w:rsidRPr="00CD2772">
              <w:rPr>
                <w:sz w:val="21"/>
              </w:rPr>
              <w:t xml:space="preserve"> </w:t>
            </w:r>
          </w:p>
        </w:tc>
      </w:tr>
      <w:tr w:rsidR="000908BE" w:rsidRPr="00CD2772" w14:paraId="60F6550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102280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AC6ED2A"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0C851C75"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69A170D2" w14:textId="77777777" w:rsidR="00B050CE" w:rsidRPr="00CD2772" w:rsidRDefault="00B050CE" w:rsidP="00AE000B">
            <w:pPr>
              <w:jc w:val="right"/>
              <w:rPr>
                <w:sz w:val="21"/>
              </w:rPr>
            </w:pPr>
            <w:r w:rsidRPr="00CD2772">
              <w:rPr>
                <w:sz w:val="21"/>
              </w:rPr>
              <w:t>14 560 994</w:t>
            </w:r>
          </w:p>
        </w:tc>
        <w:tc>
          <w:tcPr>
            <w:tcW w:w="1320" w:type="dxa"/>
            <w:tcBorders>
              <w:top w:val="nil"/>
              <w:left w:val="nil"/>
              <w:bottom w:val="nil"/>
              <w:right w:val="nil"/>
            </w:tcBorders>
            <w:tcMar>
              <w:top w:w="128" w:type="dxa"/>
              <w:left w:w="43" w:type="dxa"/>
              <w:bottom w:w="43" w:type="dxa"/>
              <w:right w:w="43" w:type="dxa"/>
            </w:tcMar>
            <w:vAlign w:val="bottom"/>
          </w:tcPr>
          <w:p w14:paraId="71720A9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F0D4F0C" w14:textId="77777777" w:rsidR="00B050CE" w:rsidRPr="00CD2772" w:rsidRDefault="00B050CE" w:rsidP="00AE000B">
            <w:pPr>
              <w:jc w:val="right"/>
              <w:rPr>
                <w:sz w:val="21"/>
              </w:rPr>
            </w:pPr>
            <w:r w:rsidRPr="00CD2772">
              <w:rPr>
                <w:sz w:val="21"/>
              </w:rPr>
              <w:t>14 560 994</w:t>
            </w:r>
          </w:p>
        </w:tc>
        <w:tc>
          <w:tcPr>
            <w:tcW w:w="1320" w:type="dxa"/>
            <w:tcBorders>
              <w:top w:val="nil"/>
              <w:left w:val="nil"/>
              <w:bottom w:val="nil"/>
              <w:right w:val="nil"/>
            </w:tcBorders>
            <w:tcMar>
              <w:top w:w="128" w:type="dxa"/>
              <w:left w:w="43" w:type="dxa"/>
              <w:bottom w:w="43" w:type="dxa"/>
              <w:right w:w="43" w:type="dxa"/>
            </w:tcMar>
            <w:vAlign w:val="bottom"/>
          </w:tcPr>
          <w:p w14:paraId="7C9E5380" w14:textId="77777777" w:rsidR="00B050CE" w:rsidRPr="00CD2772" w:rsidRDefault="00B050CE" w:rsidP="00AE000B">
            <w:pPr>
              <w:jc w:val="right"/>
              <w:rPr>
                <w:sz w:val="21"/>
              </w:rPr>
            </w:pPr>
            <w:r w:rsidRPr="00CD2772">
              <w:rPr>
                <w:sz w:val="21"/>
              </w:rPr>
              <w:t xml:space="preserve"> </w:t>
            </w:r>
          </w:p>
        </w:tc>
      </w:tr>
      <w:tr w:rsidR="000908BE" w:rsidRPr="00CD2772" w14:paraId="488AFB1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528CD6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95BC1ED"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002B8A14"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215CC0B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E5AD139" w14:textId="77777777" w:rsidR="00B050CE" w:rsidRPr="00CD2772" w:rsidRDefault="00B050CE" w:rsidP="00AE000B">
            <w:pPr>
              <w:jc w:val="right"/>
              <w:rPr>
                <w:sz w:val="21"/>
              </w:rPr>
            </w:pPr>
            <w:r w:rsidRPr="00CD2772">
              <w:rPr>
                <w:sz w:val="21"/>
              </w:rPr>
              <w:t>8 054 896</w:t>
            </w:r>
          </w:p>
        </w:tc>
        <w:tc>
          <w:tcPr>
            <w:tcW w:w="1320" w:type="dxa"/>
            <w:tcBorders>
              <w:top w:val="nil"/>
              <w:left w:val="nil"/>
              <w:bottom w:val="nil"/>
              <w:right w:val="nil"/>
            </w:tcBorders>
            <w:tcMar>
              <w:top w:w="128" w:type="dxa"/>
              <w:left w:w="43" w:type="dxa"/>
              <w:bottom w:w="43" w:type="dxa"/>
              <w:right w:w="43" w:type="dxa"/>
            </w:tcMar>
            <w:vAlign w:val="bottom"/>
          </w:tcPr>
          <w:p w14:paraId="7D1979A1" w14:textId="77777777" w:rsidR="00B050CE" w:rsidRPr="00CD2772" w:rsidRDefault="00B050CE" w:rsidP="00AE000B">
            <w:pPr>
              <w:jc w:val="right"/>
              <w:rPr>
                <w:sz w:val="21"/>
              </w:rPr>
            </w:pPr>
            <w:r w:rsidRPr="00CD2772">
              <w:rPr>
                <w:sz w:val="21"/>
              </w:rPr>
              <w:t>8 054 896</w:t>
            </w:r>
          </w:p>
        </w:tc>
        <w:tc>
          <w:tcPr>
            <w:tcW w:w="1320" w:type="dxa"/>
            <w:tcBorders>
              <w:top w:val="nil"/>
              <w:left w:val="nil"/>
              <w:bottom w:val="nil"/>
              <w:right w:val="nil"/>
            </w:tcBorders>
            <w:tcMar>
              <w:top w:w="128" w:type="dxa"/>
              <w:left w:w="43" w:type="dxa"/>
              <w:bottom w:w="43" w:type="dxa"/>
              <w:right w:w="43" w:type="dxa"/>
            </w:tcMar>
            <w:vAlign w:val="bottom"/>
          </w:tcPr>
          <w:p w14:paraId="555C147E" w14:textId="77777777" w:rsidR="00B050CE" w:rsidRPr="00CD2772" w:rsidRDefault="00B050CE" w:rsidP="00AE000B">
            <w:pPr>
              <w:jc w:val="right"/>
              <w:rPr>
                <w:sz w:val="21"/>
              </w:rPr>
            </w:pPr>
            <w:r w:rsidRPr="00CD2772">
              <w:rPr>
                <w:sz w:val="21"/>
              </w:rPr>
              <w:t xml:space="preserve"> </w:t>
            </w:r>
          </w:p>
        </w:tc>
      </w:tr>
      <w:tr w:rsidR="000908BE" w:rsidRPr="00CD2772" w14:paraId="7FF1224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6D0837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85056B4"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1D1B1581"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3314AEBC" w14:textId="77777777" w:rsidR="00B050CE" w:rsidRPr="00CD2772" w:rsidRDefault="00B050CE" w:rsidP="00AE000B">
            <w:pPr>
              <w:jc w:val="right"/>
              <w:rPr>
                <w:sz w:val="21"/>
              </w:rPr>
            </w:pPr>
            <w:r w:rsidRPr="00CD2772">
              <w:rPr>
                <w:sz w:val="21"/>
              </w:rPr>
              <w:t>7 308 674</w:t>
            </w:r>
          </w:p>
        </w:tc>
        <w:tc>
          <w:tcPr>
            <w:tcW w:w="1320" w:type="dxa"/>
            <w:tcBorders>
              <w:top w:val="nil"/>
              <w:left w:val="nil"/>
              <w:bottom w:val="nil"/>
              <w:right w:val="nil"/>
            </w:tcBorders>
            <w:tcMar>
              <w:top w:w="128" w:type="dxa"/>
              <w:left w:w="43" w:type="dxa"/>
              <w:bottom w:w="43" w:type="dxa"/>
              <w:right w:w="43" w:type="dxa"/>
            </w:tcMar>
            <w:vAlign w:val="bottom"/>
          </w:tcPr>
          <w:p w14:paraId="3B8036F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0C9854F" w14:textId="77777777" w:rsidR="00B050CE" w:rsidRPr="00CD2772" w:rsidRDefault="00B050CE" w:rsidP="00AE000B">
            <w:pPr>
              <w:jc w:val="right"/>
              <w:rPr>
                <w:sz w:val="21"/>
              </w:rPr>
            </w:pPr>
            <w:r w:rsidRPr="00CD2772">
              <w:rPr>
                <w:sz w:val="21"/>
              </w:rPr>
              <w:t>7 308 674</w:t>
            </w:r>
          </w:p>
        </w:tc>
        <w:tc>
          <w:tcPr>
            <w:tcW w:w="1320" w:type="dxa"/>
            <w:tcBorders>
              <w:top w:val="nil"/>
              <w:left w:val="nil"/>
              <w:bottom w:val="nil"/>
              <w:right w:val="nil"/>
            </w:tcBorders>
            <w:tcMar>
              <w:top w:w="128" w:type="dxa"/>
              <w:left w:w="43" w:type="dxa"/>
              <w:bottom w:w="43" w:type="dxa"/>
              <w:right w:w="43" w:type="dxa"/>
            </w:tcMar>
            <w:vAlign w:val="bottom"/>
          </w:tcPr>
          <w:p w14:paraId="0E0C10E7" w14:textId="77777777" w:rsidR="00B050CE" w:rsidRPr="00CD2772" w:rsidRDefault="00B050CE" w:rsidP="00AE000B">
            <w:pPr>
              <w:jc w:val="right"/>
              <w:rPr>
                <w:sz w:val="21"/>
              </w:rPr>
            </w:pPr>
            <w:r w:rsidRPr="00CD2772">
              <w:rPr>
                <w:sz w:val="21"/>
              </w:rPr>
              <w:t xml:space="preserve"> </w:t>
            </w:r>
          </w:p>
        </w:tc>
      </w:tr>
      <w:tr w:rsidR="000908BE" w:rsidRPr="00CD2772" w14:paraId="4A7F42D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0BD6FC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E774D03"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21D24CC0"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1BD7215E" w14:textId="77777777" w:rsidR="00B050CE" w:rsidRPr="00CD2772" w:rsidRDefault="00B050CE" w:rsidP="00AE000B">
            <w:pPr>
              <w:jc w:val="right"/>
              <w:rPr>
                <w:sz w:val="21"/>
              </w:rPr>
            </w:pPr>
            <w:r w:rsidRPr="00CD2772">
              <w:rPr>
                <w:sz w:val="21"/>
              </w:rPr>
              <w:t>905 801</w:t>
            </w:r>
          </w:p>
        </w:tc>
        <w:tc>
          <w:tcPr>
            <w:tcW w:w="1320" w:type="dxa"/>
            <w:tcBorders>
              <w:top w:val="nil"/>
              <w:left w:val="nil"/>
              <w:bottom w:val="nil"/>
              <w:right w:val="nil"/>
            </w:tcBorders>
            <w:tcMar>
              <w:top w:w="128" w:type="dxa"/>
              <w:left w:w="43" w:type="dxa"/>
              <w:bottom w:w="43" w:type="dxa"/>
              <w:right w:w="43" w:type="dxa"/>
            </w:tcMar>
            <w:vAlign w:val="bottom"/>
          </w:tcPr>
          <w:p w14:paraId="2727CECB" w14:textId="77777777" w:rsidR="00B050CE" w:rsidRPr="00CD2772" w:rsidRDefault="00B050CE" w:rsidP="00AE000B">
            <w:pPr>
              <w:jc w:val="right"/>
              <w:rPr>
                <w:sz w:val="21"/>
              </w:rPr>
            </w:pPr>
            <w:r w:rsidRPr="00CD2772">
              <w:rPr>
                <w:sz w:val="21"/>
              </w:rPr>
              <w:t>803 302</w:t>
            </w:r>
          </w:p>
        </w:tc>
        <w:tc>
          <w:tcPr>
            <w:tcW w:w="1320" w:type="dxa"/>
            <w:tcBorders>
              <w:top w:val="nil"/>
              <w:left w:val="nil"/>
              <w:bottom w:val="nil"/>
              <w:right w:val="nil"/>
            </w:tcBorders>
            <w:tcMar>
              <w:top w:w="128" w:type="dxa"/>
              <w:left w:w="43" w:type="dxa"/>
              <w:bottom w:w="43" w:type="dxa"/>
              <w:right w:w="43" w:type="dxa"/>
            </w:tcMar>
            <w:vAlign w:val="bottom"/>
          </w:tcPr>
          <w:p w14:paraId="3D350BB3" w14:textId="77777777" w:rsidR="00B050CE" w:rsidRPr="00CD2772" w:rsidRDefault="00B050CE" w:rsidP="00AE000B">
            <w:pPr>
              <w:jc w:val="right"/>
              <w:rPr>
                <w:sz w:val="21"/>
              </w:rPr>
            </w:pPr>
            <w:r w:rsidRPr="00CD2772">
              <w:rPr>
                <w:sz w:val="21"/>
              </w:rPr>
              <w:t>1 709 103</w:t>
            </w:r>
          </w:p>
        </w:tc>
        <w:tc>
          <w:tcPr>
            <w:tcW w:w="1320" w:type="dxa"/>
            <w:tcBorders>
              <w:top w:val="nil"/>
              <w:left w:val="nil"/>
              <w:bottom w:val="nil"/>
              <w:right w:val="nil"/>
            </w:tcBorders>
            <w:tcMar>
              <w:top w:w="128" w:type="dxa"/>
              <w:left w:w="43" w:type="dxa"/>
              <w:bottom w:w="43" w:type="dxa"/>
              <w:right w:w="43" w:type="dxa"/>
            </w:tcMar>
            <w:vAlign w:val="bottom"/>
          </w:tcPr>
          <w:p w14:paraId="370EB695" w14:textId="77777777" w:rsidR="00B050CE" w:rsidRPr="00CD2772" w:rsidRDefault="00B050CE" w:rsidP="00AE000B">
            <w:pPr>
              <w:jc w:val="right"/>
              <w:rPr>
                <w:sz w:val="21"/>
              </w:rPr>
            </w:pPr>
            <w:r w:rsidRPr="00CD2772">
              <w:rPr>
                <w:sz w:val="21"/>
              </w:rPr>
              <w:t xml:space="preserve"> </w:t>
            </w:r>
          </w:p>
        </w:tc>
      </w:tr>
      <w:tr w:rsidR="000908BE" w:rsidRPr="00CD2772" w14:paraId="052827E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F338A8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756D3EE"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690D3EB4"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3C2B7926" w14:textId="77777777" w:rsidR="00B050CE" w:rsidRPr="00CD2772" w:rsidRDefault="00B050CE" w:rsidP="00AE000B">
            <w:pPr>
              <w:jc w:val="right"/>
              <w:rPr>
                <w:sz w:val="21"/>
              </w:rPr>
            </w:pPr>
            <w:r w:rsidRPr="00CD2772">
              <w:rPr>
                <w:sz w:val="21"/>
              </w:rPr>
              <w:t>31 000</w:t>
            </w:r>
          </w:p>
        </w:tc>
        <w:tc>
          <w:tcPr>
            <w:tcW w:w="1320" w:type="dxa"/>
            <w:tcBorders>
              <w:top w:val="nil"/>
              <w:left w:val="nil"/>
              <w:bottom w:val="nil"/>
              <w:right w:val="nil"/>
            </w:tcBorders>
            <w:tcMar>
              <w:top w:w="128" w:type="dxa"/>
              <w:left w:w="43" w:type="dxa"/>
              <w:bottom w:w="43" w:type="dxa"/>
              <w:right w:w="43" w:type="dxa"/>
            </w:tcMar>
            <w:vAlign w:val="bottom"/>
          </w:tcPr>
          <w:p w14:paraId="6AD3870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FEF609F" w14:textId="77777777" w:rsidR="00B050CE" w:rsidRPr="00CD2772" w:rsidRDefault="00B050CE" w:rsidP="00AE000B">
            <w:pPr>
              <w:jc w:val="right"/>
              <w:rPr>
                <w:sz w:val="21"/>
              </w:rPr>
            </w:pPr>
            <w:r w:rsidRPr="00CD2772">
              <w:rPr>
                <w:sz w:val="21"/>
              </w:rPr>
              <w:t>31 000</w:t>
            </w:r>
          </w:p>
        </w:tc>
        <w:tc>
          <w:tcPr>
            <w:tcW w:w="1320" w:type="dxa"/>
            <w:tcBorders>
              <w:top w:val="nil"/>
              <w:left w:val="nil"/>
              <w:bottom w:val="nil"/>
              <w:right w:val="nil"/>
            </w:tcBorders>
            <w:tcMar>
              <w:top w:w="128" w:type="dxa"/>
              <w:left w:w="43" w:type="dxa"/>
              <w:bottom w:w="43" w:type="dxa"/>
              <w:right w:w="43" w:type="dxa"/>
            </w:tcMar>
            <w:vAlign w:val="bottom"/>
          </w:tcPr>
          <w:p w14:paraId="2D5A8835" w14:textId="77777777" w:rsidR="00B050CE" w:rsidRPr="00CD2772" w:rsidRDefault="00B050CE" w:rsidP="00AE000B">
            <w:pPr>
              <w:jc w:val="right"/>
              <w:rPr>
                <w:sz w:val="21"/>
              </w:rPr>
            </w:pPr>
            <w:r w:rsidRPr="00CD2772">
              <w:rPr>
                <w:sz w:val="21"/>
              </w:rPr>
              <w:t xml:space="preserve"> </w:t>
            </w:r>
          </w:p>
        </w:tc>
      </w:tr>
      <w:tr w:rsidR="000908BE" w:rsidRPr="00CD2772" w14:paraId="1B563E03"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090A4A8"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809C101"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93E4CDC"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6175363"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7E6D10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CEE187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52D7108" w14:textId="77777777" w:rsidR="00B050CE" w:rsidRPr="00CD2772" w:rsidRDefault="00B050CE" w:rsidP="00AE000B">
            <w:pPr>
              <w:jc w:val="right"/>
              <w:rPr>
                <w:sz w:val="21"/>
              </w:rPr>
            </w:pPr>
            <w:r w:rsidRPr="00CD2772">
              <w:rPr>
                <w:sz w:val="21"/>
              </w:rPr>
              <w:t>1 082 911 987</w:t>
            </w:r>
          </w:p>
        </w:tc>
      </w:tr>
      <w:tr w:rsidR="000908BE" w:rsidRPr="00CD2772" w14:paraId="68F393B1"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5695C777" w14:textId="77777777" w:rsidR="00B050CE" w:rsidRPr="00CD2772" w:rsidRDefault="00B050CE" w:rsidP="00CD2772">
            <w:pPr>
              <w:rPr>
                <w:sz w:val="21"/>
              </w:rPr>
            </w:pPr>
            <w:r w:rsidRPr="00CD2772">
              <w:rPr>
                <w:sz w:val="21"/>
              </w:rPr>
              <w:t>Belgia</w:t>
            </w:r>
            <w:r w:rsidRPr="00CD2772">
              <w:rPr>
                <w:rStyle w:val="skrift-hevet"/>
                <w:sz w:val="21"/>
              </w:rPr>
              <w:t>2</w:t>
            </w:r>
          </w:p>
        </w:tc>
        <w:tc>
          <w:tcPr>
            <w:tcW w:w="1209" w:type="dxa"/>
            <w:tcBorders>
              <w:top w:val="nil"/>
              <w:left w:val="nil"/>
              <w:bottom w:val="nil"/>
              <w:right w:val="nil"/>
            </w:tcBorders>
            <w:tcMar>
              <w:top w:w="128" w:type="dxa"/>
              <w:left w:w="43" w:type="dxa"/>
              <w:bottom w:w="43" w:type="dxa"/>
              <w:right w:w="43" w:type="dxa"/>
            </w:tcMar>
          </w:tcPr>
          <w:p w14:paraId="4B11F9EB" w14:textId="77777777" w:rsidR="00B050CE" w:rsidRPr="00CD2772" w:rsidRDefault="00B050CE" w:rsidP="00CD2772">
            <w:pPr>
              <w:rPr>
                <w:sz w:val="21"/>
              </w:rPr>
            </w:pPr>
            <w:r w:rsidRPr="00CD2772">
              <w:rPr>
                <w:sz w:val="21"/>
              </w:rPr>
              <w:t>ML1</w:t>
            </w:r>
          </w:p>
        </w:tc>
        <w:tc>
          <w:tcPr>
            <w:tcW w:w="6231" w:type="dxa"/>
            <w:tcBorders>
              <w:top w:val="nil"/>
              <w:left w:val="nil"/>
              <w:bottom w:val="nil"/>
              <w:right w:val="nil"/>
            </w:tcBorders>
            <w:tcMar>
              <w:top w:w="128" w:type="dxa"/>
              <w:left w:w="43" w:type="dxa"/>
              <w:bottom w:w="43" w:type="dxa"/>
              <w:right w:w="43" w:type="dxa"/>
            </w:tcMar>
          </w:tcPr>
          <w:p w14:paraId="0BAD9679"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1D725B3A" w14:textId="77777777" w:rsidR="00B050CE" w:rsidRPr="00CD2772" w:rsidRDefault="00B050CE" w:rsidP="00AE000B">
            <w:pPr>
              <w:jc w:val="right"/>
              <w:rPr>
                <w:sz w:val="21"/>
              </w:rPr>
            </w:pPr>
            <w:r w:rsidRPr="00CD2772">
              <w:rPr>
                <w:sz w:val="21"/>
              </w:rPr>
              <w:t>22 003 635</w:t>
            </w:r>
          </w:p>
        </w:tc>
        <w:tc>
          <w:tcPr>
            <w:tcW w:w="1320" w:type="dxa"/>
            <w:tcBorders>
              <w:top w:val="nil"/>
              <w:left w:val="nil"/>
              <w:bottom w:val="nil"/>
              <w:right w:val="nil"/>
            </w:tcBorders>
            <w:tcMar>
              <w:top w:w="128" w:type="dxa"/>
              <w:left w:w="43" w:type="dxa"/>
              <w:bottom w:w="43" w:type="dxa"/>
              <w:right w:w="43" w:type="dxa"/>
            </w:tcMar>
            <w:vAlign w:val="bottom"/>
          </w:tcPr>
          <w:p w14:paraId="47228D8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39D06A8" w14:textId="77777777" w:rsidR="00B050CE" w:rsidRPr="00CD2772" w:rsidRDefault="00B050CE" w:rsidP="00AE000B">
            <w:pPr>
              <w:jc w:val="right"/>
              <w:rPr>
                <w:sz w:val="21"/>
              </w:rPr>
            </w:pPr>
            <w:r w:rsidRPr="00CD2772">
              <w:rPr>
                <w:sz w:val="21"/>
              </w:rPr>
              <w:t>22 003 635</w:t>
            </w:r>
          </w:p>
        </w:tc>
        <w:tc>
          <w:tcPr>
            <w:tcW w:w="1320" w:type="dxa"/>
            <w:tcBorders>
              <w:top w:val="nil"/>
              <w:left w:val="nil"/>
              <w:bottom w:val="nil"/>
              <w:right w:val="nil"/>
            </w:tcBorders>
            <w:tcMar>
              <w:top w:w="128" w:type="dxa"/>
              <w:left w:w="43" w:type="dxa"/>
              <w:bottom w:w="43" w:type="dxa"/>
              <w:right w:w="43" w:type="dxa"/>
            </w:tcMar>
            <w:vAlign w:val="bottom"/>
          </w:tcPr>
          <w:p w14:paraId="0A1529DC" w14:textId="77777777" w:rsidR="00B050CE" w:rsidRPr="00CD2772" w:rsidRDefault="00B050CE" w:rsidP="00AE000B">
            <w:pPr>
              <w:jc w:val="right"/>
              <w:rPr>
                <w:sz w:val="21"/>
              </w:rPr>
            </w:pPr>
            <w:r w:rsidRPr="00CD2772">
              <w:rPr>
                <w:sz w:val="21"/>
              </w:rPr>
              <w:t xml:space="preserve"> </w:t>
            </w:r>
          </w:p>
        </w:tc>
      </w:tr>
      <w:tr w:rsidR="000908BE" w:rsidRPr="00CD2772" w14:paraId="2E7C23AE"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6375E50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CE06E26"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08EE8685" w14:textId="77777777" w:rsidR="00B050CE" w:rsidRPr="00CD2772" w:rsidRDefault="00B050CE" w:rsidP="00CD2772">
            <w:pPr>
              <w:rPr>
                <w:sz w:val="21"/>
              </w:rPr>
            </w:pPr>
            <w:r w:rsidRPr="00CD2772">
              <w:rPr>
                <w:sz w:val="21"/>
              </w:rPr>
              <w:t xml:space="preserve">Glattborete våpen med kaliber 20 mm eller større, andre våpen med </w:t>
            </w:r>
            <w:r w:rsidRPr="00CD2772">
              <w:rPr>
                <w:sz w:val="21"/>
              </w:rPr>
              <w:b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1AB4035" w14:textId="77777777" w:rsidR="00B050CE" w:rsidRPr="00CD2772" w:rsidRDefault="00B050CE" w:rsidP="00AE000B">
            <w:pPr>
              <w:jc w:val="right"/>
              <w:rPr>
                <w:sz w:val="21"/>
              </w:rPr>
            </w:pPr>
            <w:r w:rsidRPr="00CD2772">
              <w:rPr>
                <w:sz w:val="21"/>
              </w:rPr>
              <w:t>113 222 142</w:t>
            </w:r>
          </w:p>
        </w:tc>
        <w:tc>
          <w:tcPr>
            <w:tcW w:w="1320" w:type="dxa"/>
            <w:tcBorders>
              <w:top w:val="nil"/>
              <w:left w:val="nil"/>
              <w:bottom w:val="nil"/>
              <w:right w:val="nil"/>
            </w:tcBorders>
            <w:tcMar>
              <w:top w:w="128" w:type="dxa"/>
              <w:left w:w="43" w:type="dxa"/>
              <w:bottom w:w="43" w:type="dxa"/>
              <w:right w:w="43" w:type="dxa"/>
            </w:tcMar>
            <w:vAlign w:val="bottom"/>
          </w:tcPr>
          <w:p w14:paraId="61CB0B51" w14:textId="77777777" w:rsidR="00B050CE" w:rsidRPr="00CD2772" w:rsidRDefault="00B050CE" w:rsidP="00AE000B">
            <w:pPr>
              <w:jc w:val="right"/>
              <w:rPr>
                <w:sz w:val="21"/>
              </w:rPr>
            </w:pPr>
            <w:r w:rsidRPr="00CD2772">
              <w:rPr>
                <w:sz w:val="21"/>
              </w:rPr>
              <w:t>299 000</w:t>
            </w:r>
          </w:p>
        </w:tc>
        <w:tc>
          <w:tcPr>
            <w:tcW w:w="1320" w:type="dxa"/>
            <w:tcBorders>
              <w:top w:val="nil"/>
              <w:left w:val="nil"/>
              <w:bottom w:val="nil"/>
              <w:right w:val="nil"/>
            </w:tcBorders>
            <w:tcMar>
              <w:top w:w="128" w:type="dxa"/>
              <w:left w:w="43" w:type="dxa"/>
              <w:bottom w:w="43" w:type="dxa"/>
              <w:right w:w="43" w:type="dxa"/>
            </w:tcMar>
            <w:vAlign w:val="bottom"/>
          </w:tcPr>
          <w:p w14:paraId="457E0901" w14:textId="77777777" w:rsidR="00B050CE" w:rsidRPr="00CD2772" w:rsidRDefault="00B050CE" w:rsidP="00AE000B">
            <w:pPr>
              <w:jc w:val="right"/>
              <w:rPr>
                <w:sz w:val="21"/>
              </w:rPr>
            </w:pPr>
            <w:r w:rsidRPr="00CD2772">
              <w:rPr>
                <w:sz w:val="21"/>
              </w:rPr>
              <w:t>113 521 142</w:t>
            </w:r>
          </w:p>
        </w:tc>
        <w:tc>
          <w:tcPr>
            <w:tcW w:w="1320" w:type="dxa"/>
            <w:tcBorders>
              <w:top w:val="nil"/>
              <w:left w:val="nil"/>
              <w:bottom w:val="nil"/>
              <w:right w:val="nil"/>
            </w:tcBorders>
            <w:tcMar>
              <w:top w:w="128" w:type="dxa"/>
              <w:left w:w="43" w:type="dxa"/>
              <w:bottom w:w="43" w:type="dxa"/>
              <w:right w:w="43" w:type="dxa"/>
            </w:tcMar>
            <w:vAlign w:val="bottom"/>
          </w:tcPr>
          <w:p w14:paraId="0F2C3865" w14:textId="77777777" w:rsidR="00B050CE" w:rsidRPr="00CD2772" w:rsidRDefault="00B050CE" w:rsidP="00AE000B">
            <w:pPr>
              <w:jc w:val="right"/>
              <w:rPr>
                <w:sz w:val="21"/>
              </w:rPr>
            </w:pPr>
            <w:r w:rsidRPr="00CD2772">
              <w:rPr>
                <w:sz w:val="21"/>
              </w:rPr>
              <w:t xml:space="preserve"> </w:t>
            </w:r>
          </w:p>
        </w:tc>
      </w:tr>
      <w:tr w:rsidR="000908BE" w:rsidRPr="00CD2772" w14:paraId="2F44843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B718B6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DFDA2F0"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0660DE22"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4D366517" w14:textId="77777777" w:rsidR="00B050CE" w:rsidRPr="00CD2772" w:rsidRDefault="00B050CE" w:rsidP="00AE000B">
            <w:pPr>
              <w:jc w:val="right"/>
              <w:rPr>
                <w:sz w:val="21"/>
              </w:rPr>
            </w:pPr>
            <w:r w:rsidRPr="00CD2772">
              <w:rPr>
                <w:sz w:val="21"/>
              </w:rPr>
              <w:t>27 840 000</w:t>
            </w:r>
          </w:p>
        </w:tc>
        <w:tc>
          <w:tcPr>
            <w:tcW w:w="1320" w:type="dxa"/>
            <w:tcBorders>
              <w:top w:val="nil"/>
              <w:left w:val="nil"/>
              <w:bottom w:val="nil"/>
              <w:right w:val="nil"/>
            </w:tcBorders>
            <w:tcMar>
              <w:top w:w="128" w:type="dxa"/>
              <w:left w:w="43" w:type="dxa"/>
              <w:bottom w:w="43" w:type="dxa"/>
              <w:right w:w="43" w:type="dxa"/>
            </w:tcMar>
            <w:vAlign w:val="bottom"/>
          </w:tcPr>
          <w:p w14:paraId="3AD0F9A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E071EE9" w14:textId="77777777" w:rsidR="00B050CE" w:rsidRPr="00CD2772" w:rsidRDefault="00B050CE" w:rsidP="00AE000B">
            <w:pPr>
              <w:jc w:val="right"/>
              <w:rPr>
                <w:sz w:val="21"/>
              </w:rPr>
            </w:pPr>
            <w:r w:rsidRPr="00CD2772">
              <w:rPr>
                <w:sz w:val="21"/>
              </w:rPr>
              <w:t>27 840 000</w:t>
            </w:r>
          </w:p>
        </w:tc>
        <w:tc>
          <w:tcPr>
            <w:tcW w:w="1320" w:type="dxa"/>
            <w:tcBorders>
              <w:top w:val="nil"/>
              <w:left w:val="nil"/>
              <w:bottom w:val="nil"/>
              <w:right w:val="nil"/>
            </w:tcBorders>
            <w:tcMar>
              <w:top w:w="128" w:type="dxa"/>
              <w:left w:w="43" w:type="dxa"/>
              <w:bottom w:w="43" w:type="dxa"/>
              <w:right w:w="43" w:type="dxa"/>
            </w:tcMar>
            <w:vAlign w:val="bottom"/>
          </w:tcPr>
          <w:p w14:paraId="7239D245" w14:textId="77777777" w:rsidR="00B050CE" w:rsidRPr="00CD2772" w:rsidRDefault="00B050CE" w:rsidP="00AE000B">
            <w:pPr>
              <w:jc w:val="right"/>
              <w:rPr>
                <w:sz w:val="21"/>
              </w:rPr>
            </w:pPr>
            <w:r w:rsidRPr="00CD2772">
              <w:rPr>
                <w:sz w:val="21"/>
              </w:rPr>
              <w:t xml:space="preserve"> </w:t>
            </w:r>
          </w:p>
        </w:tc>
      </w:tr>
      <w:tr w:rsidR="000908BE" w:rsidRPr="00CD2772" w14:paraId="71EBF26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29057F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68C7F58"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76FE2550"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EEA5FC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06A317C" w14:textId="77777777" w:rsidR="00B050CE" w:rsidRPr="00CD2772" w:rsidRDefault="00B050CE" w:rsidP="00AE000B">
            <w:pPr>
              <w:jc w:val="right"/>
              <w:rPr>
                <w:sz w:val="21"/>
              </w:rPr>
            </w:pPr>
            <w:r w:rsidRPr="00CD2772">
              <w:rPr>
                <w:sz w:val="21"/>
              </w:rPr>
              <w:t>23 373 322</w:t>
            </w:r>
          </w:p>
        </w:tc>
        <w:tc>
          <w:tcPr>
            <w:tcW w:w="1320" w:type="dxa"/>
            <w:tcBorders>
              <w:top w:val="nil"/>
              <w:left w:val="nil"/>
              <w:bottom w:val="nil"/>
              <w:right w:val="nil"/>
            </w:tcBorders>
            <w:tcMar>
              <w:top w:w="128" w:type="dxa"/>
              <w:left w:w="43" w:type="dxa"/>
              <w:bottom w:w="43" w:type="dxa"/>
              <w:right w:w="43" w:type="dxa"/>
            </w:tcMar>
            <w:vAlign w:val="bottom"/>
          </w:tcPr>
          <w:p w14:paraId="14F93F1C" w14:textId="77777777" w:rsidR="00B050CE" w:rsidRPr="00CD2772" w:rsidRDefault="00B050CE" w:rsidP="00AE000B">
            <w:pPr>
              <w:jc w:val="right"/>
              <w:rPr>
                <w:sz w:val="21"/>
              </w:rPr>
            </w:pPr>
            <w:r w:rsidRPr="00CD2772">
              <w:rPr>
                <w:sz w:val="21"/>
              </w:rPr>
              <w:t>23 373 322</w:t>
            </w:r>
          </w:p>
        </w:tc>
        <w:tc>
          <w:tcPr>
            <w:tcW w:w="1320" w:type="dxa"/>
            <w:tcBorders>
              <w:top w:val="nil"/>
              <w:left w:val="nil"/>
              <w:bottom w:val="nil"/>
              <w:right w:val="nil"/>
            </w:tcBorders>
            <w:tcMar>
              <w:top w:w="128" w:type="dxa"/>
              <w:left w:w="43" w:type="dxa"/>
              <w:bottom w:w="43" w:type="dxa"/>
              <w:right w:w="43" w:type="dxa"/>
            </w:tcMar>
            <w:vAlign w:val="bottom"/>
          </w:tcPr>
          <w:p w14:paraId="38F6DF94" w14:textId="77777777" w:rsidR="00B050CE" w:rsidRPr="00CD2772" w:rsidRDefault="00B050CE" w:rsidP="00AE000B">
            <w:pPr>
              <w:jc w:val="right"/>
              <w:rPr>
                <w:sz w:val="21"/>
              </w:rPr>
            </w:pPr>
            <w:r w:rsidRPr="00CD2772">
              <w:rPr>
                <w:sz w:val="21"/>
              </w:rPr>
              <w:t xml:space="preserve"> </w:t>
            </w:r>
          </w:p>
        </w:tc>
      </w:tr>
      <w:tr w:rsidR="000908BE" w:rsidRPr="00CD2772" w14:paraId="6F32075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3BF37C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9CAB4F6"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508D3701"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548401F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74B7FEC" w14:textId="77777777" w:rsidR="00B050CE" w:rsidRPr="00CD2772" w:rsidRDefault="00B050CE" w:rsidP="00AE000B">
            <w:pPr>
              <w:jc w:val="right"/>
              <w:rPr>
                <w:sz w:val="21"/>
              </w:rPr>
            </w:pPr>
            <w:r w:rsidRPr="00CD2772">
              <w:rPr>
                <w:sz w:val="21"/>
              </w:rPr>
              <w:t>320 157</w:t>
            </w:r>
          </w:p>
        </w:tc>
        <w:tc>
          <w:tcPr>
            <w:tcW w:w="1320" w:type="dxa"/>
            <w:tcBorders>
              <w:top w:val="nil"/>
              <w:left w:val="nil"/>
              <w:bottom w:val="nil"/>
              <w:right w:val="nil"/>
            </w:tcBorders>
            <w:tcMar>
              <w:top w:w="128" w:type="dxa"/>
              <w:left w:w="43" w:type="dxa"/>
              <w:bottom w:w="43" w:type="dxa"/>
              <w:right w:w="43" w:type="dxa"/>
            </w:tcMar>
            <w:vAlign w:val="bottom"/>
          </w:tcPr>
          <w:p w14:paraId="567766DC" w14:textId="77777777" w:rsidR="00B050CE" w:rsidRPr="00CD2772" w:rsidRDefault="00B050CE" w:rsidP="00AE000B">
            <w:pPr>
              <w:jc w:val="right"/>
              <w:rPr>
                <w:sz w:val="21"/>
              </w:rPr>
            </w:pPr>
            <w:r w:rsidRPr="00CD2772">
              <w:rPr>
                <w:sz w:val="21"/>
              </w:rPr>
              <w:t>320 157</w:t>
            </w:r>
          </w:p>
        </w:tc>
        <w:tc>
          <w:tcPr>
            <w:tcW w:w="1320" w:type="dxa"/>
            <w:tcBorders>
              <w:top w:val="nil"/>
              <w:left w:val="nil"/>
              <w:bottom w:val="nil"/>
              <w:right w:val="nil"/>
            </w:tcBorders>
            <w:tcMar>
              <w:top w:w="128" w:type="dxa"/>
              <w:left w:w="43" w:type="dxa"/>
              <w:bottom w:w="43" w:type="dxa"/>
              <w:right w:w="43" w:type="dxa"/>
            </w:tcMar>
            <w:vAlign w:val="bottom"/>
          </w:tcPr>
          <w:p w14:paraId="3DB1F5DD" w14:textId="77777777" w:rsidR="00B050CE" w:rsidRPr="00CD2772" w:rsidRDefault="00B050CE" w:rsidP="00AE000B">
            <w:pPr>
              <w:jc w:val="right"/>
              <w:rPr>
                <w:sz w:val="21"/>
              </w:rPr>
            </w:pPr>
            <w:r w:rsidRPr="00CD2772">
              <w:rPr>
                <w:sz w:val="21"/>
              </w:rPr>
              <w:t xml:space="preserve"> </w:t>
            </w:r>
          </w:p>
        </w:tc>
      </w:tr>
      <w:tr w:rsidR="000908BE" w:rsidRPr="00CD2772" w14:paraId="6024421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D5139B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0205E39"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54CB9FD3"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22BF49C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F7F29BF" w14:textId="77777777" w:rsidR="00B050CE" w:rsidRPr="00CD2772" w:rsidRDefault="00B050CE" w:rsidP="00AE000B">
            <w:pPr>
              <w:jc w:val="right"/>
              <w:rPr>
                <w:sz w:val="21"/>
              </w:rPr>
            </w:pPr>
            <w:r w:rsidRPr="00CD2772">
              <w:rPr>
                <w:sz w:val="21"/>
              </w:rPr>
              <w:t>1 034 846</w:t>
            </w:r>
          </w:p>
        </w:tc>
        <w:tc>
          <w:tcPr>
            <w:tcW w:w="1320" w:type="dxa"/>
            <w:tcBorders>
              <w:top w:val="nil"/>
              <w:left w:val="nil"/>
              <w:bottom w:val="nil"/>
              <w:right w:val="nil"/>
            </w:tcBorders>
            <w:tcMar>
              <w:top w:w="128" w:type="dxa"/>
              <w:left w:w="43" w:type="dxa"/>
              <w:bottom w:w="43" w:type="dxa"/>
              <w:right w:w="43" w:type="dxa"/>
            </w:tcMar>
            <w:vAlign w:val="bottom"/>
          </w:tcPr>
          <w:p w14:paraId="6C7149EB" w14:textId="77777777" w:rsidR="00B050CE" w:rsidRPr="00CD2772" w:rsidRDefault="00B050CE" w:rsidP="00AE000B">
            <w:pPr>
              <w:jc w:val="right"/>
              <w:rPr>
                <w:sz w:val="21"/>
              </w:rPr>
            </w:pPr>
            <w:r w:rsidRPr="00CD2772">
              <w:rPr>
                <w:sz w:val="21"/>
              </w:rPr>
              <w:t>1 034 846</w:t>
            </w:r>
          </w:p>
        </w:tc>
        <w:tc>
          <w:tcPr>
            <w:tcW w:w="1320" w:type="dxa"/>
            <w:tcBorders>
              <w:top w:val="nil"/>
              <w:left w:val="nil"/>
              <w:bottom w:val="nil"/>
              <w:right w:val="nil"/>
            </w:tcBorders>
            <w:tcMar>
              <w:top w:w="128" w:type="dxa"/>
              <w:left w:w="43" w:type="dxa"/>
              <w:bottom w:w="43" w:type="dxa"/>
              <w:right w:w="43" w:type="dxa"/>
            </w:tcMar>
            <w:vAlign w:val="bottom"/>
          </w:tcPr>
          <w:p w14:paraId="512DABCA" w14:textId="77777777" w:rsidR="00B050CE" w:rsidRPr="00CD2772" w:rsidRDefault="00B050CE" w:rsidP="00AE000B">
            <w:pPr>
              <w:jc w:val="right"/>
              <w:rPr>
                <w:sz w:val="21"/>
              </w:rPr>
            </w:pPr>
            <w:r w:rsidRPr="00CD2772">
              <w:rPr>
                <w:sz w:val="21"/>
              </w:rPr>
              <w:t xml:space="preserve"> </w:t>
            </w:r>
          </w:p>
        </w:tc>
      </w:tr>
      <w:tr w:rsidR="000908BE" w:rsidRPr="00CD2772" w14:paraId="75088BA0"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A095BA7"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040DFEF2"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7FA4542"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73FC96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51F02E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1BF73D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8CBFF28" w14:textId="77777777" w:rsidR="00B050CE" w:rsidRPr="00CD2772" w:rsidRDefault="00B050CE" w:rsidP="00AE000B">
            <w:pPr>
              <w:jc w:val="right"/>
              <w:rPr>
                <w:sz w:val="21"/>
              </w:rPr>
            </w:pPr>
            <w:r w:rsidRPr="00CD2772">
              <w:rPr>
                <w:sz w:val="21"/>
              </w:rPr>
              <w:t>188 093 102</w:t>
            </w:r>
          </w:p>
        </w:tc>
      </w:tr>
      <w:tr w:rsidR="000908BE" w:rsidRPr="00CD2772" w14:paraId="37530D74"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63E1811E" w14:textId="77777777" w:rsidR="00B050CE" w:rsidRPr="00CD2772" w:rsidRDefault="00B050CE" w:rsidP="00CD2772">
            <w:pPr>
              <w:rPr>
                <w:sz w:val="21"/>
              </w:rPr>
            </w:pPr>
            <w:r w:rsidRPr="00CD2772">
              <w:rPr>
                <w:sz w:val="21"/>
              </w:rPr>
              <w:t>Brasil</w:t>
            </w:r>
          </w:p>
        </w:tc>
        <w:tc>
          <w:tcPr>
            <w:tcW w:w="1209" w:type="dxa"/>
            <w:tcBorders>
              <w:top w:val="single" w:sz="4" w:space="0" w:color="000000"/>
              <w:left w:val="nil"/>
              <w:bottom w:val="nil"/>
              <w:right w:val="nil"/>
            </w:tcBorders>
            <w:tcMar>
              <w:top w:w="128" w:type="dxa"/>
              <w:left w:w="43" w:type="dxa"/>
              <w:bottom w:w="43" w:type="dxa"/>
              <w:right w:w="43" w:type="dxa"/>
            </w:tcMar>
          </w:tcPr>
          <w:p w14:paraId="5D234FD0" w14:textId="77777777" w:rsidR="00B050CE" w:rsidRPr="00CD2772" w:rsidRDefault="00B050CE" w:rsidP="00CD2772">
            <w:pPr>
              <w:rPr>
                <w:sz w:val="21"/>
              </w:rPr>
            </w:pPr>
            <w:r w:rsidRPr="00CD2772">
              <w:rPr>
                <w:sz w:val="21"/>
              </w:rPr>
              <w:t>ML2</w:t>
            </w:r>
          </w:p>
        </w:tc>
        <w:tc>
          <w:tcPr>
            <w:tcW w:w="6231" w:type="dxa"/>
            <w:tcBorders>
              <w:top w:val="single" w:sz="4" w:space="0" w:color="000000"/>
              <w:left w:val="nil"/>
              <w:bottom w:val="nil"/>
              <w:right w:val="nil"/>
            </w:tcBorders>
            <w:tcMar>
              <w:top w:w="128" w:type="dxa"/>
              <w:left w:w="43" w:type="dxa"/>
              <w:bottom w:w="43" w:type="dxa"/>
              <w:right w:w="43" w:type="dxa"/>
            </w:tcMar>
          </w:tcPr>
          <w:p w14:paraId="2EB9B854" w14:textId="77777777" w:rsidR="00B050CE" w:rsidRPr="00CD2772" w:rsidRDefault="00B050CE" w:rsidP="00CD2772">
            <w:pPr>
              <w:rPr>
                <w:sz w:val="21"/>
              </w:rPr>
            </w:pPr>
            <w:r w:rsidRPr="00CD2772">
              <w:rPr>
                <w:sz w:val="21"/>
              </w:rPr>
              <w:t xml:space="preserve">Glattborete våpen med kaliber 20 mm eller større, andre våpen med </w:t>
            </w:r>
            <w:r w:rsidRPr="00CD2772">
              <w:rPr>
                <w:sz w:val="21"/>
              </w:rPr>
              <w:br/>
              <w:t>kaliber større enn 12,7 mm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5E13939" w14:textId="77777777" w:rsidR="00B050CE" w:rsidRPr="00CD2772" w:rsidRDefault="00B050CE" w:rsidP="00AE000B">
            <w:pPr>
              <w:jc w:val="right"/>
              <w:rPr>
                <w:sz w:val="21"/>
              </w:rPr>
            </w:pPr>
            <w:r w:rsidRPr="00CD2772">
              <w:rPr>
                <w:sz w:val="21"/>
              </w:rPr>
              <w:t>97 874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C5CF6DB"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576FD69" w14:textId="77777777" w:rsidR="00B050CE" w:rsidRPr="00CD2772" w:rsidRDefault="00B050CE" w:rsidP="00AE000B">
            <w:pPr>
              <w:jc w:val="right"/>
              <w:rPr>
                <w:sz w:val="21"/>
              </w:rPr>
            </w:pPr>
            <w:r w:rsidRPr="00CD2772">
              <w:rPr>
                <w:sz w:val="21"/>
              </w:rPr>
              <w:t>97 874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0E4746B" w14:textId="77777777" w:rsidR="00B050CE" w:rsidRPr="00CD2772" w:rsidRDefault="00B050CE" w:rsidP="00AE000B">
            <w:pPr>
              <w:jc w:val="right"/>
              <w:rPr>
                <w:sz w:val="21"/>
              </w:rPr>
            </w:pPr>
            <w:r w:rsidRPr="00CD2772">
              <w:rPr>
                <w:sz w:val="21"/>
              </w:rPr>
              <w:t xml:space="preserve"> </w:t>
            </w:r>
          </w:p>
        </w:tc>
      </w:tr>
      <w:tr w:rsidR="000908BE" w:rsidRPr="00CD2772" w14:paraId="1EEF9FF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837FA2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68469EE"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00E0BF68"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491BBA7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7CE5914" w14:textId="77777777" w:rsidR="00B050CE" w:rsidRPr="00CD2772" w:rsidRDefault="00B050CE" w:rsidP="00AE000B">
            <w:pPr>
              <w:jc w:val="right"/>
              <w:rPr>
                <w:sz w:val="21"/>
              </w:rPr>
            </w:pPr>
            <w:r w:rsidRPr="00CD2772">
              <w:rPr>
                <w:sz w:val="21"/>
              </w:rPr>
              <w:t>133 951</w:t>
            </w:r>
          </w:p>
        </w:tc>
        <w:tc>
          <w:tcPr>
            <w:tcW w:w="1320" w:type="dxa"/>
            <w:tcBorders>
              <w:top w:val="nil"/>
              <w:left w:val="nil"/>
              <w:bottom w:val="nil"/>
              <w:right w:val="nil"/>
            </w:tcBorders>
            <w:tcMar>
              <w:top w:w="128" w:type="dxa"/>
              <w:left w:w="43" w:type="dxa"/>
              <w:bottom w:w="43" w:type="dxa"/>
              <w:right w:w="43" w:type="dxa"/>
            </w:tcMar>
            <w:vAlign w:val="bottom"/>
          </w:tcPr>
          <w:p w14:paraId="523C2962" w14:textId="77777777" w:rsidR="00B050CE" w:rsidRPr="00CD2772" w:rsidRDefault="00B050CE" w:rsidP="00AE000B">
            <w:pPr>
              <w:jc w:val="right"/>
              <w:rPr>
                <w:sz w:val="21"/>
              </w:rPr>
            </w:pPr>
            <w:r w:rsidRPr="00CD2772">
              <w:rPr>
                <w:sz w:val="21"/>
              </w:rPr>
              <w:t>133 951</w:t>
            </w:r>
          </w:p>
        </w:tc>
        <w:tc>
          <w:tcPr>
            <w:tcW w:w="1320" w:type="dxa"/>
            <w:tcBorders>
              <w:top w:val="nil"/>
              <w:left w:val="nil"/>
              <w:bottom w:val="nil"/>
              <w:right w:val="nil"/>
            </w:tcBorders>
            <w:tcMar>
              <w:top w:w="128" w:type="dxa"/>
              <w:left w:w="43" w:type="dxa"/>
              <w:bottom w:w="43" w:type="dxa"/>
              <w:right w:w="43" w:type="dxa"/>
            </w:tcMar>
            <w:vAlign w:val="bottom"/>
          </w:tcPr>
          <w:p w14:paraId="690C7BA0" w14:textId="77777777" w:rsidR="00B050CE" w:rsidRPr="00CD2772" w:rsidRDefault="00B050CE" w:rsidP="00AE000B">
            <w:pPr>
              <w:jc w:val="right"/>
              <w:rPr>
                <w:sz w:val="21"/>
              </w:rPr>
            </w:pPr>
            <w:r w:rsidRPr="00CD2772">
              <w:rPr>
                <w:sz w:val="21"/>
              </w:rPr>
              <w:t xml:space="preserve"> </w:t>
            </w:r>
          </w:p>
        </w:tc>
      </w:tr>
      <w:tr w:rsidR="000908BE" w:rsidRPr="00CD2772" w14:paraId="3E7AED8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9D87D5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14DCF7F"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111E00E6"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47152F2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2BEBC78" w14:textId="77777777" w:rsidR="00B050CE" w:rsidRPr="00CD2772" w:rsidRDefault="00B050CE" w:rsidP="00AE000B">
            <w:pPr>
              <w:jc w:val="right"/>
              <w:rPr>
                <w:sz w:val="21"/>
              </w:rPr>
            </w:pPr>
            <w:r w:rsidRPr="00CD2772">
              <w:rPr>
                <w:sz w:val="21"/>
              </w:rPr>
              <w:t>3 808 090</w:t>
            </w:r>
          </w:p>
        </w:tc>
        <w:tc>
          <w:tcPr>
            <w:tcW w:w="1320" w:type="dxa"/>
            <w:tcBorders>
              <w:top w:val="nil"/>
              <w:left w:val="nil"/>
              <w:bottom w:val="nil"/>
              <w:right w:val="nil"/>
            </w:tcBorders>
            <w:tcMar>
              <w:top w:w="128" w:type="dxa"/>
              <w:left w:w="43" w:type="dxa"/>
              <w:bottom w:w="43" w:type="dxa"/>
              <w:right w:w="43" w:type="dxa"/>
            </w:tcMar>
            <w:vAlign w:val="bottom"/>
          </w:tcPr>
          <w:p w14:paraId="3A50FE24" w14:textId="77777777" w:rsidR="00B050CE" w:rsidRPr="00CD2772" w:rsidRDefault="00B050CE" w:rsidP="00AE000B">
            <w:pPr>
              <w:jc w:val="right"/>
              <w:rPr>
                <w:sz w:val="21"/>
              </w:rPr>
            </w:pPr>
            <w:r w:rsidRPr="00CD2772">
              <w:rPr>
                <w:sz w:val="21"/>
              </w:rPr>
              <w:t>3 808 090</w:t>
            </w:r>
          </w:p>
        </w:tc>
        <w:tc>
          <w:tcPr>
            <w:tcW w:w="1320" w:type="dxa"/>
            <w:tcBorders>
              <w:top w:val="nil"/>
              <w:left w:val="nil"/>
              <w:bottom w:val="nil"/>
              <w:right w:val="nil"/>
            </w:tcBorders>
            <w:tcMar>
              <w:top w:w="128" w:type="dxa"/>
              <w:left w:w="43" w:type="dxa"/>
              <w:bottom w:w="43" w:type="dxa"/>
              <w:right w:w="43" w:type="dxa"/>
            </w:tcMar>
            <w:vAlign w:val="bottom"/>
          </w:tcPr>
          <w:p w14:paraId="50328DE8" w14:textId="77777777" w:rsidR="00B050CE" w:rsidRPr="00CD2772" w:rsidRDefault="00B050CE" w:rsidP="00AE000B">
            <w:pPr>
              <w:jc w:val="right"/>
              <w:rPr>
                <w:sz w:val="21"/>
              </w:rPr>
            </w:pPr>
            <w:r w:rsidRPr="00CD2772">
              <w:rPr>
                <w:sz w:val="21"/>
              </w:rPr>
              <w:t xml:space="preserve"> </w:t>
            </w:r>
          </w:p>
        </w:tc>
      </w:tr>
      <w:tr w:rsidR="000908BE" w:rsidRPr="00CD2772" w14:paraId="64B673D7"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CF70B45"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C780485"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35253D6"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866F36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094E59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B391259" w14:textId="77777777" w:rsidR="00B050CE" w:rsidRPr="00CD2772" w:rsidRDefault="00B050CE" w:rsidP="00AE000B">
            <w:pPr>
              <w:jc w:val="right"/>
              <w:rPr>
                <w:sz w:val="21"/>
              </w:rPr>
            </w:pP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781AC2A" w14:textId="77777777" w:rsidR="00B050CE" w:rsidRPr="00CD2772" w:rsidRDefault="00B050CE" w:rsidP="00AE000B">
            <w:pPr>
              <w:jc w:val="right"/>
              <w:rPr>
                <w:sz w:val="21"/>
              </w:rPr>
            </w:pPr>
            <w:r w:rsidRPr="00CD2772">
              <w:rPr>
                <w:sz w:val="21"/>
              </w:rPr>
              <w:t>4 039 915</w:t>
            </w:r>
          </w:p>
        </w:tc>
      </w:tr>
      <w:tr w:rsidR="000908BE" w:rsidRPr="00CD2772" w14:paraId="6A55FF42"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4686DBDE" w14:textId="77777777" w:rsidR="00B050CE" w:rsidRPr="00CD2772" w:rsidRDefault="00B050CE" w:rsidP="00CD2772">
            <w:pPr>
              <w:rPr>
                <w:sz w:val="21"/>
              </w:rPr>
            </w:pPr>
            <w:r w:rsidRPr="00CD2772">
              <w:rPr>
                <w:sz w:val="21"/>
              </w:rPr>
              <w:t>Bulgaria</w:t>
            </w:r>
          </w:p>
        </w:tc>
        <w:tc>
          <w:tcPr>
            <w:tcW w:w="1209" w:type="dxa"/>
            <w:tcBorders>
              <w:top w:val="single" w:sz="4" w:space="0" w:color="000000"/>
              <w:left w:val="nil"/>
              <w:bottom w:val="nil"/>
              <w:right w:val="nil"/>
            </w:tcBorders>
            <w:tcMar>
              <w:top w:w="128" w:type="dxa"/>
              <w:left w:w="43" w:type="dxa"/>
              <w:bottom w:w="43" w:type="dxa"/>
              <w:right w:w="43" w:type="dxa"/>
            </w:tcMar>
          </w:tcPr>
          <w:p w14:paraId="3EADA88B"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2727AE9F"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862C03C" w14:textId="77777777" w:rsidR="00B050CE" w:rsidRPr="00CD2772" w:rsidRDefault="00B050CE" w:rsidP="00AE000B">
            <w:pPr>
              <w:jc w:val="right"/>
              <w:rPr>
                <w:sz w:val="21"/>
              </w:rPr>
            </w:pPr>
            <w:r w:rsidRPr="00CD2772">
              <w:rPr>
                <w:sz w:val="21"/>
              </w:rPr>
              <w:t>2 521 634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F7599A9"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D94B666" w14:textId="77777777" w:rsidR="00B050CE" w:rsidRPr="00CD2772" w:rsidRDefault="00B050CE" w:rsidP="00AE000B">
            <w:pPr>
              <w:jc w:val="right"/>
              <w:rPr>
                <w:sz w:val="21"/>
              </w:rPr>
            </w:pPr>
            <w:r w:rsidRPr="00CD2772">
              <w:rPr>
                <w:sz w:val="21"/>
              </w:rPr>
              <w:t>2 521 634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D261DE6" w14:textId="77777777" w:rsidR="00B050CE" w:rsidRPr="00CD2772" w:rsidRDefault="00B050CE" w:rsidP="00AE000B">
            <w:pPr>
              <w:jc w:val="right"/>
              <w:rPr>
                <w:sz w:val="21"/>
              </w:rPr>
            </w:pPr>
            <w:r w:rsidRPr="00CD2772">
              <w:rPr>
                <w:sz w:val="21"/>
              </w:rPr>
              <w:t xml:space="preserve"> </w:t>
            </w:r>
          </w:p>
        </w:tc>
      </w:tr>
      <w:tr w:rsidR="000908BE" w:rsidRPr="00CD2772" w14:paraId="5F1D5CA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02E66D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F2AF941"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7EA8F539"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32D4864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E2FED25" w14:textId="77777777" w:rsidR="00B050CE" w:rsidRPr="00CD2772" w:rsidRDefault="00B050CE" w:rsidP="00AE000B">
            <w:pPr>
              <w:jc w:val="right"/>
              <w:rPr>
                <w:sz w:val="21"/>
              </w:rPr>
            </w:pPr>
            <w:r w:rsidRPr="00CD2772">
              <w:rPr>
                <w:sz w:val="21"/>
              </w:rPr>
              <w:t>1 125 823</w:t>
            </w:r>
          </w:p>
        </w:tc>
        <w:tc>
          <w:tcPr>
            <w:tcW w:w="1320" w:type="dxa"/>
            <w:tcBorders>
              <w:top w:val="nil"/>
              <w:left w:val="nil"/>
              <w:bottom w:val="nil"/>
              <w:right w:val="nil"/>
            </w:tcBorders>
            <w:tcMar>
              <w:top w:w="128" w:type="dxa"/>
              <w:left w:w="43" w:type="dxa"/>
              <w:bottom w:w="43" w:type="dxa"/>
              <w:right w:w="43" w:type="dxa"/>
            </w:tcMar>
            <w:vAlign w:val="bottom"/>
          </w:tcPr>
          <w:p w14:paraId="2FA96362" w14:textId="77777777" w:rsidR="00B050CE" w:rsidRPr="00CD2772" w:rsidRDefault="00B050CE" w:rsidP="00AE000B">
            <w:pPr>
              <w:jc w:val="right"/>
              <w:rPr>
                <w:sz w:val="21"/>
              </w:rPr>
            </w:pPr>
            <w:r w:rsidRPr="00CD2772">
              <w:rPr>
                <w:sz w:val="21"/>
              </w:rPr>
              <w:t>1 125 823</w:t>
            </w:r>
          </w:p>
        </w:tc>
        <w:tc>
          <w:tcPr>
            <w:tcW w:w="1320" w:type="dxa"/>
            <w:tcBorders>
              <w:top w:val="nil"/>
              <w:left w:val="nil"/>
              <w:bottom w:val="nil"/>
              <w:right w:val="nil"/>
            </w:tcBorders>
            <w:tcMar>
              <w:top w:w="128" w:type="dxa"/>
              <w:left w:w="43" w:type="dxa"/>
              <w:bottom w:w="43" w:type="dxa"/>
              <w:right w:w="43" w:type="dxa"/>
            </w:tcMar>
            <w:vAlign w:val="bottom"/>
          </w:tcPr>
          <w:p w14:paraId="10567042" w14:textId="77777777" w:rsidR="00B050CE" w:rsidRPr="00CD2772" w:rsidRDefault="00B050CE" w:rsidP="00AE000B">
            <w:pPr>
              <w:jc w:val="right"/>
              <w:rPr>
                <w:sz w:val="21"/>
              </w:rPr>
            </w:pPr>
            <w:r w:rsidRPr="00CD2772">
              <w:rPr>
                <w:sz w:val="21"/>
              </w:rPr>
              <w:t xml:space="preserve"> </w:t>
            </w:r>
          </w:p>
        </w:tc>
      </w:tr>
      <w:tr w:rsidR="000908BE" w:rsidRPr="00CD2772" w14:paraId="340DE6ED"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4787A38"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1CF55A03"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0B8AEA41"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B4965D3"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9D441E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EF1AE5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8BADF1A" w14:textId="77777777" w:rsidR="00B050CE" w:rsidRPr="00CD2772" w:rsidRDefault="00B050CE" w:rsidP="00AE000B">
            <w:pPr>
              <w:jc w:val="right"/>
              <w:rPr>
                <w:sz w:val="21"/>
              </w:rPr>
            </w:pPr>
            <w:r w:rsidRPr="00CD2772">
              <w:rPr>
                <w:sz w:val="21"/>
              </w:rPr>
              <w:t>3 647 457</w:t>
            </w:r>
          </w:p>
        </w:tc>
      </w:tr>
      <w:tr w:rsidR="000908BE" w:rsidRPr="00CD2772" w14:paraId="32737F79"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1460DCF4" w14:textId="77777777" w:rsidR="00B050CE" w:rsidRPr="00CD2772" w:rsidRDefault="00B050CE" w:rsidP="00CD2772">
            <w:pPr>
              <w:rPr>
                <w:sz w:val="21"/>
              </w:rPr>
            </w:pPr>
            <w:r w:rsidRPr="00CD2772">
              <w:rPr>
                <w:sz w:val="21"/>
              </w:rPr>
              <w:t>Canada</w:t>
            </w:r>
          </w:p>
        </w:tc>
        <w:tc>
          <w:tcPr>
            <w:tcW w:w="1209" w:type="dxa"/>
            <w:tcBorders>
              <w:top w:val="single" w:sz="4" w:space="0" w:color="000000"/>
              <w:left w:val="nil"/>
              <w:bottom w:val="nil"/>
              <w:right w:val="nil"/>
            </w:tcBorders>
            <w:tcMar>
              <w:top w:w="128" w:type="dxa"/>
              <w:left w:w="43" w:type="dxa"/>
              <w:bottom w:w="43" w:type="dxa"/>
              <w:right w:w="43" w:type="dxa"/>
            </w:tcMar>
          </w:tcPr>
          <w:p w14:paraId="630941B9"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752B422D"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796AEBD" w14:textId="77777777" w:rsidR="00B050CE" w:rsidRPr="00CD2772" w:rsidRDefault="00B050CE" w:rsidP="00AE000B">
            <w:pPr>
              <w:jc w:val="right"/>
              <w:rPr>
                <w:sz w:val="21"/>
              </w:rPr>
            </w:pPr>
            <w:r w:rsidRPr="00CD2772">
              <w:rPr>
                <w:sz w:val="21"/>
              </w:rPr>
              <w:t>336 689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ABA3BD7"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5965CE8" w14:textId="77777777" w:rsidR="00B050CE" w:rsidRPr="00CD2772" w:rsidRDefault="00B050CE" w:rsidP="00AE000B">
            <w:pPr>
              <w:jc w:val="right"/>
              <w:rPr>
                <w:sz w:val="21"/>
              </w:rPr>
            </w:pPr>
            <w:r w:rsidRPr="00CD2772">
              <w:rPr>
                <w:sz w:val="21"/>
              </w:rPr>
              <w:t>336 689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476F3CB" w14:textId="77777777" w:rsidR="00B050CE" w:rsidRPr="00CD2772" w:rsidRDefault="00B050CE" w:rsidP="00AE000B">
            <w:pPr>
              <w:jc w:val="right"/>
              <w:rPr>
                <w:sz w:val="21"/>
              </w:rPr>
            </w:pPr>
            <w:r w:rsidRPr="00CD2772">
              <w:rPr>
                <w:sz w:val="21"/>
              </w:rPr>
              <w:t xml:space="preserve"> </w:t>
            </w:r>
          </w:p>
        </w:tc>
      </w:tr>
      <w:tr w:rsidR="000908BE" w:rsidRPr="00CD2772" w14:paraId="09F9A82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3EE1EC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12049C8"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3EBB570C"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34073596" w14:textId="77777777" w:rsidR="00B050CE" w:rsidRPr="00CD2772" w:rsidRDefault="00B050CE" w:rsidP="00AE000B">
            <w:pPr>
              <w:jc w:val="right"/>
              <w:rPr>
                <w:sz w:val="21"/>
              </w:rPr>
            </w:pPr>
            <w:r w:rsidRPr="00CD2772">
              <w:rPr>
                <w:sz w:val="21"/>
              </w:rPr>
              <w:t>2 096 826</w:t>
            </w:r>
          </w:p>
        </w:tc>
        <w:tc>
          <w:tcPr>
            <w:tcW w:w="1320" w:type="dxa"/>
            <w:tcBorders>
              <w:top w:val="nil"/>
              <w:left w:val="nil"/>
              <w:bottom w:val="nil"/>
              <w:right w:val="nil"/>
            </w:tcBorders>
            <w:tcMar>
              <w:top w:w="128" w:type="dxa"/>
              <w:left w:w="43" w:type="dxa"/>
              <w:bottom w:w="43" w:type="dxa"/>
              <w:right w:w="43" w:type="dxa"/>
            </w:tcMar>
            <w:vAlign w:val="bottom"/>
          </w:tcPr>
          <w:p w14:paraId="139F873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A1447DD" w14:textId="77777777" w:rsidR="00B050CE" w:rsidRPr="00CD2772" w:rsidRDefault="00B050CE" w:rsidP="00AE000B">
            <w:pPr>
              <w:jc w:val="right"/>
              <w:rPr>
                <w:sz w:val="21"/>
              </w:rPr>
            </w:pPr>
            <w:r w:rsidRPr="00CD2772">
              <w:rPr>
                <w:sz w:val="21"/>
              </w:rPr>
              <w:t>2 096 826</w:t>
            </w:r>
          </w:p>
        </w:tc>
        <w:tc>
          <w:tcPr>
            <w:tcW w:w="1320" w:type="dxa"/>
            <w:tcBorders>
              <w:top w:val="nil"/>
              <w:left w:val="nil"/>
              <w:bottom w:val="nil"/>
              <w:right w:val="nil"/>
            </w:tcBorders>
            <w:tcMar>
              <w:top w:w="128" w:type="dxa"/>
              <w:left w:w="43" w:type="dxa"/>
              <w:bottom w:w="43" w:type="dxa"/>
              <w:right w:w="43" w:type="dxa"/>
            </w:tcMar>
            <w:vAlign w:val="bottom"/>
          </w:tcPr>
          <w:p w14:paraId="2715CA2B" w14:textId="77777777" w:rsidR="00B050CE" w:rsidRPr="00CD2772" w:rsidRDefault="00B050CE" w:rsidP="00AE000B">
            <w:pPr>
              <w:jc w:val="right"/>
              <w:rPr>
                <w:sz w:val="21"/>
              </w:rPr>
            </w:pPr>
            <w:r w:rsidRPr="00CD2772">
              <w:rPr>
                <w:sz w:val="21"/>
              </w:rPr>
              <w:t xml:space="preserve"> </w:t>
            </w:r>
          </w:p>
        </w:tc>
      </w:tr>
      <w:tr w:rsidR="000908BE" w:rsidRPr="00CD2772" w14:paraId="34AEAFF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9B442B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3707E4A"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2DA99083"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5D19AAD5" w14:textId="77777777" w:rsidR="00B050CE" w:rsidRPr="00CD2772" w:rsidRDefault="00B050CE" w:rsidP="00AE000B">
            <w:pPr>
              <w:jc w:val="right"/>
              <w:rPr>
                <w:sz w:val="21"/>
              </w:rPr>
            </w:pPr>
            <w:r w:rsidRPr="00CD2772">
              <w:rPr>
                <w:sz w:val="21"/>
              </w:rPr>
              <w:t>170 544 643</w:t>
            </w:r>
          </w:p>
        </w:tc>
        <w:tc>
          <w:tcPr>
            <w:tcW w:w="1320" w:type="dxa"/>
            <w:tcBorders>
              <w:top w:val="nil"/>
              <w:left w:val="nil"/>
              <w:bottom w:val="nil"/>
              <w:right w:val="nil"/>
            </w:tcBorders>
            <w:tcMar>
              <w:top w:w="128" w:type="dxa"/>
              <w:left w:w="43" w:type="dxa"/>
              <w:bottom w:w="43" w:type="dxa"/>
              <w:right w:w="43" w:type="dxa"/>
            </w:tcMar>
            <w:vAlign w:val="bottom"/>
          </w:tcPr>
          <w:p w14:paraId="3CBBA4E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5B18DCE" w14:textId="77777777" w:rsidR="00B050CE" w:rsidRPr="00CD2772" w:rsidRDefault="00B050CE" w:rsidP="00AE000B">
            <w:pPr>
              <w:jc w:val="right"/>
              <w:rPr>
                <w:sz w:val="21"/>
              </w:rPr>
            </w:pPr>
            <w:r w:rsidRPr="00CD2772">
              <w:rPr>
                <w:sz w:val="21"/>
              </w:rPr>
              <w:t>170 544 643</w:t>
            </w:r>
          </w:p>
        </w:tc>
        <w:tc>
          <w:tcPr>
            <w:tcW w:w="1320" w:type="dxa"/>
            <w:tcBorders>
              <w:top w:val="nil"/>
              <w:left w:val="nil"/>
              <w:bottom w:val="nil"/>
              <w:right w:val="nil"/>
            </w:tcBorders>
            <w:tcMar>
              <w:top w:w="128" w:type="dxa"/>
              <w:left w:w="43" w:type="dxa"/>
              <w:bottom w:w="43" w:type="dxa"/>
              <w:right w:w="43" w:type="dxa"/>
            </w:tcMar>
            <w:vAlign w:val="bottom"/>
          </w:tcPr>
          <w:p w14:paraId="0799DC8D" w14:textId="77777777" w:rsidR="00B050CE" w:rsidRPr="00CD2772" w:rsidRDefault="00B050CE" w:rsidP="00AE000B">
            <w:pPr>
              <w:jc w:val="right"/>
              <w:rPr>
                <w:sz w:val="21"/>
              </w:rPr>
            </w:pPr>
            <w:r w:rsidRPr="00CD2772">
              <w:rPr>
                <w:sz w:val="21"/>
              </w:rPr>
              <w:t xml:space="preserve"> </w:t>
            </w:r>
          </w:p>
        </w:tc>
      </w:tr>
      <w:tr w:rsidR="000908BE" w:rsidRPr="00CD2772" w14:paraId="7B78A77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CA2618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C84C2CC"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3C31F9E1"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644C0A9F" w14:textId="77777777" w:rsidR="00B050CE" w:rsidRPr="00CD2772" w:rsidRDefault="00B050CE" w:rsidP="00AE000B">
            <w:pPr>
              <w:jc w:val="right"/>
              <w:rPr>
                <w:sz w:val="21"/>
              </w:rPr>
            </w:pPr>
            <w:r w:rsidRPr="00CD2772">
              <w:rPr>
                <w:sz w:val="21"/>
              </w:rPr>
              <w:t>17 471 495</w:t>
            </w:r>
          </w:p>
        </w:tc>
        <w:tc>
          <w:tcPr>
            <w:tcW w:w="1320" w:type="dxa"/>
            <w:tcBorders>
              <w:top w:val="nil"/>
              <w:left w:val="nil"/>
              <w:bottom w:val="nil"/>
              <w:right w:val="nil"/>
            </w:tcBorders>
            <w:tcMar>
              <w:top w:w="128" w:type="dxa"/>
              <w:left w:w="43" w:type="dxa"/>
              <w:bottom w:w="43" w:type="dxa"/>
              <w:right w:w="43" w:type="dxa"/>
            </w:tcMar>
            <w:vAlign w:val="bottom"/>
          </w:tcPr>
          <w:p w14:paraId="5440667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5A7512C" w14:textId="77777777" w:rsidR="00B050CE" w:rsidRPr="00CD2772" w:rsidRDefault="00B050CE" w:rsidP="00AE000B">
            <w:pPr>
              <w:jc w:val="right"/>
              <w:rPr>
                <w:sz w:val="21"/>
              </w:rPr>
            </w:pPr>
            <w:r w:rsidRPr="00CD2772">
              <w:rPr>
                <w:sz w:val="21"/>
              </w:rPr>
              <w:t>17 471 495</w:t>
            </w:r>
          </w:p>
        </w:tc>
        <w:tc>
          <w:tcPr>
            <w:tcW w:w="1320" w:type="dxa"/>
            <w:tcBorders>
              <w:top w:val="nil"/>
              <w:left w:val="nil"/>
              <w:bottom w:val="nil"/>
              <w:right w:val="nil"/>
            </w:tcBorders>
            <w:tcMar>
              <w:top w:w="128" w:type="dxa"/>
              <w:left w:w="43" w:type="dxa"/>
              <w:bottom w:w="43" w:type="dxa"/>
              <w:right w:w="43" w:type="dxa"/>
            </w:tcMar>
            <w:vAlign w:val="bottom"/>
          </w:tcPr>
          <w:p w14:paraId="3EE1E771" w14:textId="77777777" w:rsidR="00B050CE" w:rsidRPr="00CD2772" w:rsidRDefault="00B050CE" w:rsidP="00AE000B">
            <w:pPr>
              <w:jc w:val="right"/>
              <w:rPr>
                <w:sz w:val="21"/>
              </w:rPr>
            </w:pPr>
            <w:r w:rsidRPr="00CD2772">
              <w:rPr>
                <w:sz w:val="21"/>
              </w:rPr>
              <w:t xml:space="preserve"> </w:t>
            </w:r>
          </w:p>
        </w:tc>
      </w:tr>
      <w:tr w:rsidR="000908BE" w:rsidRPr="00CD2772" w14:paraId="487C808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EBCD8F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DDC750B"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D82DD64"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074409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6DE8C9E" w14:textId="77777777" w:rsidR="00B050CE" w:rsidRPr="00CD2772" w:rsidRDefault="00B050CE" w:rsidP="00AE000B">
            <w:pPr>
              <w:jc w:val="right"/>
              <w:rPr>
                <w:sz w:val="21"/>
              </w:rPr>
            </w:pPr>
            <w:r w:rsidRPr="00CD2772">
              <w:rPr>
                <w:sz w:val="21"/>
              </w:rPr>
              <w:t>2 398 212</w:t>
            </w:r>
          </w:p>
        </w:tc>
        <w:tc>
          <w:tcPr>
            <w:tcW w:w="1320" w:type="dxa"/>
            <w:tcBorders>
              <w:top w:val="nil"/>
              <w:left w:val="nil"/>
              <w:bottom w:val="nil"/>
              <w:right w:val="nil"/>
            </w:tcBorders>
            <w:tcMar>
              <w:top w:w="128" w:type="dxa"/>
              <w:left w:w="43" w:type="dxa"/>
              <w:bottom w:w="43" w:type="dxa"/>
              <w:right w:w="43" w:type="dxa"/>
            </w:tcMar>
            <w:vAlign w:val="bottom"/>
          </w:tcPr>
          <w:p w14:paraId="22C53FE0" w14:textId="77777777" w:rsidR="00B050CE" w:rsidRPr="00CD2772" w:rsidRDefault="00B050CE" w:rsidP="00AE000B">
            <w:pPr>
              <w:jc w:val="right"/>
              <w:rPr>
                <w:sz w:val="21"/>
              </w:rPr>
            </w:pPr>
            <w:r w:rsidRPr="00CD2772">
              <w:rPr>
                <w:sz w:val="21"/>
              </w:rPr>
              <w:t>2 398 212</w:t>
            </w:r>
          </w:p>
        </w:tc>
        <w:tc>
          <w:tcPr>
            <w:tcW w:w="1320" w:type="dxa"/>
            <w:tcBorders>
              <w:top w:val="nil"/>
              <w:left w:val="nil"/>
              <w:bottom w:val="nil"/>
              <w:right w:val="nil"/>
            </w:tcBorders>
            <w:tcMar>
              <w:top w:w="128" w:type="dxa"/>
              <w:left w:w="43" w:type="dxa"/>
              <w:bottom w:w="43" w:type="dxa"/>
              <w:right w:w="43" w:type="dxa"/>
            </w:tcMar>
            <w:vAlign w:val="bottom"/>
          </w:tcPr>
          <w:p w14:paraId="04303561" w14:textId="77777777" w:rsidR="00B050CE" w:rsidRPr="00CD2772" w:rsidRDefault="00B050CE" w:rsidP="00AE000B">
            <w:pPr>
              <w:jc w:val="right"/>
              <w:rPr>
                <w:sz w:val="21"/>
              </w:rPr>
            </w:pPr>
            <w:r w:rsidRPr="00CD2772">
              <w:rPr>
                <w:sz w:val="21"/>
              </w:rPr>
              <w:t xml:space="preserve"> </w:t>
            </w:r>
          </w:p>
        </w:tc>
      </w:tr>
      <w:tr w:rsidR="000908BE" w:rsidRPr="00CD2772" w14:paraId="577DAC1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B5B724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E3CDF6C"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7053F7FD"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605DA93B" w14:textId="77777777" w:rsidR="00B050CE" w:rsidRPr="00CD2772" w:rsidRDefault="00B050CE" w:rsidP="00AE000B">
            <w:pPr>
              <w:jc w:val="right"/>
              <w:rPr>
                <w:sz w:val="21"/>
              </w:rPr>
            </w:pPr>
            <w:r w:rsidRPr="00CD2772">
              <w:rPr>
                <w:sz w:val="21"/>
              </w:rPr>
              <w:t>7 750 430</w:t>
            </w:r>
          </w:p>
        </w:tc>
        <w:tc>
          <w:tcPr>
            <w:tcW w:w="1320" w:type="dxa"/>
            <w:tcBorders>
              <w:top w:val="nil"/>
              <w:left w:val="nil"/>
              <w:bottom w:val="nil"/>
              <w:right w:val="nil"/>
            </w:tcBorders>
            <w:tcMar>
              <w:top w:w="128" w:type="dxa"/>
              <w:left w:w="43" w:type="dxa"/>
              <w:bottom w:w="43" w:type="dxa"/>
              <w:right w:w="43" w:type="dxa"/>
            </w:tcMar>
            <w:vAlign w:val="bottom"/>
          </w:tcPr>
          <w:p w14:paraId="0432343F" w14:textId="77777777" w:rsidR="00B050CE" w:rsidRPr="00CD2772" w:rsidRDefault="00B050CE" w:rsidP="00AE000B">
            <w:pPr>
              <w:jc w:val="right"/>
              <w:rPr>
                <w:sz w:val="21"/>
              </w:rPr>
            </w:pPr>
            <w:r w:rsidRPr="00CD2772">
              <w:rPr>
                <w:sz w:val="21"/>
              </w:rPr>
              <w:t>1 858 404</w:t>
            </w:r>
          </w:p>
        </w:tc>
        <w:tc>
          <w:tcPr>
            <w:tcW w:w="1320" w:type="dxa"/>
            <w:tcBorders>
              <w:top w:val="nil"/>
              <w:left w:val="nil"/>
              <w:bottom w:val="nil"/>
              <w:right w:val="nil"/>
            </w:tcBorders>
            <w:tcMar>
              <w:top w:w="128" w:type="dxa"/>
              <w:left w:w="43" w:type="dxa"/>
              <w:bottom w:w="43" w:type="dxa"/>
              <w:right w:w="43" w:type="dxa"/>
            </w:tcMar>
            <w:vAlign w:val="bottom"/>
          </w:tcPr>
          <w:p w14:paraId="150B1960" w14:textId="77777777" w:rsidR="00B050CE" w:rsidRPr="00CD2772" w:rsidRDefault="00B050CE" w:rsidP="00AE000B">
            <w:pPr>
              <w:jc w:val="right"/>
              <w:rPr>
                <w:sz w:val="21"/>
              </w:rPr>
            </w:pPr>
            <w:r w:rsidRPr="00CD2772">
              <w:rPr>
                <w:sz w:val="21"/>
              </w:rPr>
              <w:t>9 608 834</w:t>
            </w:r>
          </w:p>
        </w:tc>
        <w:tc>
          <w:tcPr>
            <w:tcW w:w="1320" w:type="dxa"/>
            <w:tcBorders>
              <w:top w:val="nil"/>
              <w:left w:val="nil"/>
              <w:bottom w:val="nil"/>
              <w:right w:val="nil"/>
            </w:tcBorders>
            <w:tcMar>
              <w:top w:w="128" w:type="dxa"/>
              <w:left w:w="43" w:type="dxa"/>
              <w:bottom w:w="43" w:type="dxa"/>
              <w:right w:w="43" w:type="dxa"/>
            </w:tcMar>
            <w:vAlign w:val="bottom"/>
          </w:tcPr>
          <w:p w14:paraId="65D92C19" w14:textId="77777777" w:rsidR="00B050CE" w:rsidRPr="00CD2772" w:rsidRDefault="00B050CE" w:rsidP="00AE000B">
            <w:pPr>
              <w:jc w:val="right"/>
              <w:rPr>
                <w:sz w:val="21"/>
              </w:rPr>
            </w:pPr>
            <w:r w:rsidRPr="00CD2772">
              <w:rPr>
                <w:sz w:val="21"/>
              </w:rPr>
              <w:t xml:space="preserve"> </w:t>
            </w:r>
          </w:p>
        </w:tc>
      </w:tr>
      <w:tr w:rsidR="000908BE" w:rsidRPr="00CD2772" w14:paraId="2BD9EC6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B3F2B7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1728664"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719A52DD"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4869CC6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DD2E595" w14:textId="77777777" w:rsidR="00B050CE" w:rsidRPr="00CD2772" w:rsidRDefault="00B050CE" w:rsidP="00AE000B">
            <w:pPr>
              <w:jc w:val="right"/>
              <w:rPr>
                <w:sz w:val="21"/>
              </w:rPr>
            </w:pPr>
            <w:r w:rsidRPr="00CD2772">
              <w:rPr>
                <w:sz w:val="21"/>
              </w:rPr>
              <w:t>226 289</w:t>
            </w:r>
          </w:p>
        </w:tc>
        <w:tc>
          <w:tcPr>
            <w:tcW w:w="1320" w:type="dxa"/>
            <w:tcBorders>
              <w:top w:val="nil"/>
              <w:left w:val="nil"/>
              <w:bottom w:val="nil"/>
              <w:right w:val="nil"/>
            </w:tcBorders>
            <w:tcMar>
              <w:top w:w="128" w:type="dxa"/>
              <w:left w:w="43" w:type="dxa"/>
              <w:bottom w:w="43" w:type="dxa"/>
              <w:right w:w="43" w:type="dxa"/>
            </w:tcMar>
            <w:vAlign w:val="bottom"/>
          </w:tcPr>
          <w:p w14:paraId="3EBE4305" w14:textId="77777777" w:rsidR="00B050CE" w:rsidRPr="00CD2772" w:rsidRDefault="00B050CE" w:rsidP="00AE000B">
            <w:pPr>
              <w:jc w:val="right"/>
              <w:rPr>
                <w:sz w:val="21"/>
              </w:rPr>
            </w:pPr>
            <w:r w:rsidRPr="00CD2772">
              <w:rPr>
                <w:sz w:val="21"/>
              </w:rPr>
              <w:t>226 289</w:t>
            </w:r>
          </w:p>
        </w:tc>
        <w:tc>
          <w:tcPr>
            <w:tcW w:w="1320" w:type="dxa"/>
            <w:tcBorders>
              <w:top w:val="nil"/>
              <w:left w:val="nil"/>
              <w:bottom w:val="nil"/>
              <w:right w:val="nil"/>
            </w:tcBorders>
            <w:tcMar>
              <w:top w:w="128" w:type="dxa"/>
              <w:left w:w="43" w:type="dxa"/>
              <w:bottom w:w="43" w:type="dxa"/>
              <w:right w:w="43" w:type="dxa"/>
            </w:tcMar>
            <w:vAlign w:val="bottom"/>
          </w:tcPr>
          <w:p w14:paraId="241DF202" w14:textId="77777777" w:rsidR="00B050CE" w:rsidRPr="00CD2772" w:rsidRDefault="00B050CE" w:rsidP="00AE000B">
            <w:pPr>
              <w:jc w:val="right"/>
              <w:rPr>
                <w:sz w:val="21"/>
              </w:rPr>
            </w:pPr>
            <w:r w:rsidRPr="00CD2772">
              <w:rPr>
                <w:sz w:val="21"/>
              </w:rPr>
              <w:t xml:space="preserve"> </w:t>
            </w:r>
          </w:p>
        </w:tc>
      </w:tr>
      <w:tr w:rsidR="000908BE" w:rsidRPr="00CD2772" w14:paraId="5A4CF743"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24DFACF"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49BD287"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8E8847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B2FD4D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5058B6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0C2EBC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0DD0672" w14:textId="77777777" w:rsidR="00B050CE" w:rsidRPr="00CD2772" w:rsidRDefault="00B050CE" w:rsidP="00AE000B">
            <w:pPr>
              <w:jc w:val="right"/>
              <w:rPr>
                <w:sz w:val="21"/>
              </w:rPr>
            </w:pPr>
            <w:r w:rsidRPr="00CD2772">
              <w:rPr>
                <w:sz w:val="21"/>
              </w:rPr>
              <w:t>202 682 988</w:t>
            </w:r>
          </w:p>
        </w:tc>
      </w:tr>
      <w:tr w:rsidR="000908BE" w:rsidRPr="00CD2772" w14:paraId="13D6E6CF"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55B6B9DA" w14:textId="77777777" w:rsidR="00B050CE" w:rsidRPr="00CD2772" w:rsidRDefault="00B050CE" w:rsidP="00CD2772">
            <w:pPr>
              <w:rPr>
                <w:sz w:val="21"/>
              </w:rPr>
            </w:pPr>
            <w:r w:rsidRPr="00CD2772">
              <w:rPr>
                <w:sz w:val="21"/>
              </w:rPr>
              <w:t>Danmark</w:t>
            </w:r>
          </w:p>
        </w:tc>
        <w:tc>
          <w:tcPr>
            <w:tcW w:w="1209" w:type="dxa"/>
            <w:tcBorders>
              <w:top w:val="single" w:sz="4" w:space="0" w:color="000000"/>
              <w:left w:val="nil"/>
              <w:bottom w:val="nil"/>
              <w:right w:val="nil"/>
            </w:tcBorders>
            <w:tcMar>
              <w:top w:w="128" w:type="dxa"/>
              <w:left w:w="43" w:type="dxa"/>
              <w:bottom w:w="43" w:type="dxa"/>
              <w:right w:w="43" w:type="dxa"/>
            </w:tcMar>
          </w:tcPr>
          <w:p w14:paraId="5E04CB57"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78F9BF10"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023CFB0" w14:textId="77777777" w:rsidR="00B050CE" w:rsidRPr="00CD2772" w:rsidRDefault="00B050CE" w:rsidP="00AE000B">
            <w:pPr>
              <w:jc w:val="right"/>
              <w:rPr>
                <w:sz w:val="21"/>
              </w:rPr>
            </w:pPr>
            <w:r w:rsidRPr="00CD2772">
              <w:rPr>
                <w:sz w:val="21"/>
              </w:rPr>
              <w:t>3 918 285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8E3449E" w14:textId="77777777" w:rsidR="00B050CE" w:rsidRPr="00CD2772" w:rsidRDefault="00B050CE" w:rsidP="00AE000B">
            <w:pPr>
              <w:jc w:val="right"/>
              <w:rPr>
                <w:sz w:val="21"/>
              </w:rPr>
            </w:pPr>
            <w:r w:rsidRPr="00CD2772">
              <w:rPr>
                <w:sz w:val="21"/>
              </w:rPr>
              <w:t>71 040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1CC2548" w14:textId="77777777" w:rsidR="00B050CE" w:rsidRPr="00CD2772" w:rsidRDefault="00B050CE" w:rsidP="00AE000B">
            <w:pPr>
              <w:jc w:val="right"/>
              <w:rPr>
                <w:sz w:val="21"/>
              </w:rPr>
            </w:pPr>
            <w:r w:rsidRPr="00CD2772">
              <w:rPr>
                <w:sz w:val="21"/>
              </w:rPr>
              <w:t>3 989 325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FBF2AB9" w14:textId="77777777" w:rsidR="00B050CE" w:rsidRPr="00CD2772" w:rsidRDefault="00B050CE" w:rsidP="00AE000B">
            <w:pPr>
              <w:jc w:val="right"/>
              <w:rPr>
                <w:sz w:val="21"/>
              </w:rPr>
            </w:pPr>
            <w:r w:rsidRPr="00CD2772">
              <w:rPr>
                <w:sz w:val="21"/>
              </w:rPr>
              <w:t xml:space="preserve"> </w:t>
            </w:r>
          </w:p>
        </w:tc>
      </w:tr>
      <w:tr w:rsidR="000908BE" w:rsidRPr="00CD2772" w14:paraId="3F159F0F"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661406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BEFB762"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465B04E4" w14:textId="77777777" w:rsidR="00B050CE" w:rsidRPr="00CD2772" w:rsidRDefault="00B050CE" w:rsidP="00CD2772">
            <w:pPr>
              <w:rPr>
                <w:sz w:val="21"/>
              </w:rPr>
            </w:pPr>
            <w:r w:rsidRPr="00CD2772">
              <w:rPr>
                <w:sz w:val="21"/>
              </w:rPr>
              <w:t xml:space="preserve">Glattborete våpen med kaliber 20 mm eller større, andre våpen med </w:t>
            </w:r>
            <w:r w:rsidRPr="00CD2772">
              <w:rPr>
                <w:sz w:val="21"/>
              </w:rPr>
              <w:b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2CD773F3" w14:textId="77777777" w:rsidR="00B050CE" w:rsidRPr="00CD2772" w:rsidRDefault="00B050CE" w:rsidP="00AE000B">
            <w:pPr>
              <w:jc w:val="right"/>
              <w:rPr>
                <w:sz w:val="21"/>
              </w:rPr>
            </w:pPr>
            <w:r w:rsidRPr="00CD2772">
              <w:rPr>
                <w:sz w:val="21"/>
              </w:rPr>
              <w:t>278 696</w:t>
            </w:r>
          </w:p>
        </w:tc>
        <w:tc>
          <w:tcPr>
            <w:tcW w:w="1320" w:type="dxa"/>
            <w:tcBorders>
              <w:top w:val="nil"/>
              <w:left w:val="nil"/>
              <w:bottom w:val="nil"/>
              <w:right w:val="nil"/>
            </w:tcBorders>
            <w:tcMar>
              <w:top w:w="128" w:type="dxa"/>
              <w:left w:w="43" w:type="dxa"/>
              <w:bottom w:w="43" w:type="dxa"/>
              <w:right w:w="43" w:type="dxa"/>
            </w:tcMar>
            <w:vAlign w:val="bottom"/>
          </w:tcPr>
          <w:p w14:paraId="6087F1F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A597B06" w14:textId="77777777" w:rsidR="00B050CE" w:rsidRPr="00CD2772" w:rsidRDefault="00B050CE" w:rsidP="00AE000B">
            <w:pPr>
              <w:jc w:val="right"/>
              <w:rPr>
                <w:sz w:val="21"/>
              </w:rPr>
            </w:pPr>
            <w:r w:rsidRPr="00CD2772">
              <w:rPr>
                <w:sz w:val="21"/>
              </w:rPr>
              <w:t>278 696</w:t>
            </w:r>
          </w:p>
        </w:tc>
        <w:tc>
          <w:tcPr>
            <w:tcW w:w="1320" w:type="dxa"/>
            <w:tcBorders>
              <w:top w:val="nil"/>
              <w:left w:val="nil"/>
              <w:bottom w:val="nil"/>
              <w:right w:val="nil"/>
            </w:tcBorders>
            <w:tcMar>
              <w:top w:w="128" w:type="dxa"/>
              <w:left w:w="43" w:type="dxa"/>
              <w:bottom w:w="43" w:type="dxa"/>
              <w:right w:w="43" w:type="dxa"/>
            </w:tcMar>
            <w:vAlign w:val="bottom"/>
          </w:tcPr>
          <w:p w14:paraId="35D1722B" w14:textId="77777777" w:rsidR="00B050CE" w:rsidRPr="00CD2772" w:rsidRDefault="00B050CE" w:rsidP="00AE000B">
            <w:pPr>
              <w:jc w:val="right"/>
              <w:rPr>
                <w:sz w:val="21"/>
              </w:rPr>
            </w:pPr>
            <w:r w:rsidRPr="00CD2772">
              <w:rPr>
                <w:sz w:val="21"/>
              </w:rPr>
              <w:t xml:space="preserve"> </w:t>
            </w:r>
          </w:p>
        </w:tc>
      </w:tr>
      <w:tr w:rsidR="000908BE" w:rsidRPr="00CD2772" w14:paraId="5758CDD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B83C83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9A47737"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457E4A47"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18F462B5" w14:textId="77777777" w:rsidR="00B050CE" w:rsidRPr="00CD2772" w:rsidRDefault="00B050CE" w:rsidP="00AE000B">
            <w:pPr>
              <w:jc w:val="right"/>
              <w:rPr>
                <w:sz w:val="21"/>
              </w:rPr>
            </w:pPr>
            <w:r w:rsidRPr="00CD2772">
              <w:rPr>
                <w:sz w:val="21"/>
              </w:rPr>
              <w:t>75 726 420</w:t>
            </w:r>
          </w:p>
        </w:tc>
        <w:tc>
          <w:tcPr>
            <w:tcW w:w="1320" w:type="dxa"/>
            <w:tcBorders>
              <w:top w:val="nil"/>
              <w:left w:val="nil"/>
              <w:bottom w:val="nil"/>
              <w:right w:val="nil"/>
            </w:tcBorders>
            <w:tcMar>
              <w:top w:w="128" w:type="dxa"/>
              <w:left w:w="43" w:type="dxa"/>
              <w:bottom w:w="43" w:type="dxa"/>
              <w:right w:w="43" w:type="dxa"/>
            </w:tcMar>
            <w:vAlign w:val="bottom"/>
          </w:tcPr>
          <w:p w14:paraId="727B763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5733297" w14:textId="77777777" w:rsidR="00B050CE" w:rsidRPr="00CD2772" w:rsidRDefault="00B050CE" w:rsidP="00AE000B">
            <w:pPr>
              <w:jc w:val="right"/>
              <w:rPr>
                <w:sz w:val="21"/>
              </w:rPr>
            </w:pPr>
            <w:r w:rsidRPr="00CD2772">
              <w:rPr>
                <w:sz w:val="21"/>
              </w:rPr>
              <w:t>75 726 420</w:t>
            </w:r>
          </w:p>
        </w:tc>
        <w:tc>
          <w:tcPr>
            <w:tcW w:w="1320" w:type="dxa"/>
            <w:tcBorders>
              <w:top w:val="nil"/>
              <w:left w:val="nil"/>
              <w:bottom w:val="nil"/>
              <w:right w:val="nil"/>
            </w:tcBorders>
            <w:tcMar>
              <w:top w:w="128" w:type="dxa"/>
              <w:left w:w="43" w:type="dxa"/>
              <w:bottom w:w="43" w:type="dxa"/>
              <w:right w:w="43" w:type="dxa"/>
            </w:tcMar>
            <w:vAlign w:val="bottom"/>
          </w:tcPr>
          <w:p w14:paraId="2F68823B" w14:textId="77777777" w:rsidR="00B050CE" w:rsidRPr="00CD2772" w:rsidRDefault="00B050CE" w:rsidP="00AE000B">
            <w:pPr>
              <w:jc w:val="right"/>
              <w:rPr>
                <w:sz w:val="21"/>
              </w:rPr>
            </w:pPr>
            <w:r w:rsidRPr="00CD2772">
              <w:rPr>
                <w:sz w:val="21"/>
              </w:rPr>
              <w:t xml:space="preserve"> </w:t>
            </w:r>
          </w:p>
        </w:tc>
      </w:tr>
      <w:tr w:rsidR="000908BE" w:rsidRPr="00CD2772" w14:paraId="423304E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4DD00E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D7965CE"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25436448"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256AECD5" w14:textId="77777777" w:rsidR="00B050CE" w:rsidRPr="00CD2772" w:rsidRDefault="00B050CE" w:rsidP="00AE000B">
            <w:pPr>
              <w:jc w:val="right"/>
              <w:rPr>
                <w:sz w:val="21"/>
              </w:rPr>
            </w:pPr>
            <w:r w:rsidRPr="00CD2772">
              <w:rPr>
                <w:sz w:val="21"/>
              </w:rPr>
              <w:t>52 066 771</w:t>
            </w:r>
          </w:p>
        </w:tc>
        <w:tc>
          <w:tcPr>
            <w:tcW w:w="1320" w:type="dxa"/>
            <w:tcBorders>
              <w:top w:val="nil"/>
              <w:left w:val="nil"/>
              <w:bottom w:val="nil"/>
              <w:right w:val="nil"/>
            </w:tcBorders>
            <w:tcMar>
              <w:top w:w="128" w:type="dxa"/>
              <w:left w:w="43" w:type="dxa"/>
              <w:bottom w:w="43" w:type="dxa"/>
              <w:right w:w="43" w:type="dxa"/>
            </w:tcMar>
            <w:vAlign w:val="bottom"/>
          </w:tcPr>
          <w:p w14:paraId="120C769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32DE562" w14:textId="77777777" w:rsidR="00B050CE" w:rsidRPr="00CD2772" w:rsidRDefault="00B050CE" w:rsidP="00AE000B">
            <w:pPr>
              <w:jc w:val="right"/>
              <w:rPr>
                <w:sz w:val="21"/>
              </w:rPr>
            </w:pPr>
            <w:r w:rsidRPr="00CD2772">
              <w:rPr>
                <w:sz w:val="21"/>
              </w:rPr>
              <w:t>52 066 771</w:t>
            </w:r>
          </w:p>
        </w:tc>
        <w:tc>
          <w:tcPr>
            <w:tcW w:w="1320" w:type="dxa"/>
            <w:tcBorders>
              <w:top w:val="nil"/>
              <w:left w:val="nil"/>
              <w:bottom w:val="nil"/>
              <w:right w:val="nil"/>
            </w:tcBorders>
            <w:tcMar>
              <w:top w:w="128" w:type="dxa"/>
              <w:left w:w="43" w:type="dxa"/>
              <w:bottom w:w="43" w:type="dxa"/>
              <w:right w:w="43" w:type="dxa"/>
            </w:tcMar>
            <w:vAlign w:val="bottom"/>
          </w:tcPr>
          <w:p w14:paraId="12C59D5F" w14:textId="77777777" w:rsidR="00B050CE" w:rsidRPr="00CD2772" w:rsidRDefault="00B050CE" w:rsidP="00AE000B">
            <w:pPr>
              <w:jc w:val="right"/>
              <w:rPr>
                <w:sz w:val="21"/>
              </w:rPr>
            </w:pPr>
            <w:r w:rsidRPr="00CD2772">
              <w:rPr>
                <w:sz w:val="21"/>
              </w:rPr>
              <w:t xml:space="preserve"> </w:t>
            </w:r>
          </w:p>
        </w:tc>
      </w:tr>
      <w:tr w:rsidR="000908BE" w:rsidRPr="00CD2772" w14:paraId="6AA5CCA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A4FF60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89E116F"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530F8D37"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16A9522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8C217A1" w14:textId="77777777" w:rsidR="00B050CE" w:rsidRPr="00CD2772" w:rsidRDefault="00B050CE" w:rsidP="00AE000B">
            <w:pPr>
              <w:jc w:val="right"/>
              <w:rPr>
                <w:sz w:val="21"/>
              </w:rPr>
            </w:pPr>
            <w:r w:rsidRPr="00CD2772">
              <w:rPr>
                <w:sz w:val="21"/>
              </w:rPr>
              <w:t>10 953 384</w:t>
            </w:r>
          </w:p>
        </w:tc>
        <w:tc>
          <w:tcPr>
            <w:tcW w:w="1320" w:type="dxa"/>
            <w:tcBorders>
              <w:top w:val="nil"/>
              <w:left w:val="nil"/>
              <w:bottom w:val="nil"/>
              <w:right w:val="nil"/>
            </w:tcBorders>
            <w:tcMar>
              <w:top w:w="128" w:type="dxa"/>
              <w:left w:w="43" w:type="dxa"/>
              <w:bottom w:w="43" w:type="dxa"/>
              <w:right w:w="43" w:type="dxa"/>
            </w:tcMar>
            <w:vAlign w:val="bottom"/>
          </w:tcPr>
          <w:p w14:paraId="49117DCA" w14:textId="77777777" w:rsidR="00B050CE" w:rsidRPr="00CD2772" w:rsidRDefault="00B050CE" w:rsidP="00AE000B">
            <w:pPr>
              <w:jc w:val="right"/>
              <w:rPr>
                <w:sz w:val="21"/>
              </w:rPr>
            </w:pPr>
            <w:r w:rsidRPr="00CD2772">
              <w:rPr>
                <w:sz w:val="21"/>
              </w:rPr>
              <w:t>10 953 384</w:t>
            </w:r>
          </w:p>
        </w:tc>
        <w:tc>
          <w:tcPr>
            <w:tcW w:w="1320" w:type="dxa"/>
            <w:tcBorders>
              <w:top w:val="nil"/>
              <w:left w:val="nil"/>
              <w:bottom w:val="nil"/>
              <w:right w:val="nil"/>
            </w:tcBorders>
            <w:tcMar>
              <w:top w:w="128" w:type="dxa"/>
              <w:left w:w="43" w:type="dxa"/>
              <w:bottom w:w="43" w:type="dxa"/>
              <w:right w:w="43" w:type="dxa"/>
            </w:tcMar>
            <w:vAlign w:val="bottom"/>
          </w:tcPr>
          <w:p w14:paraId="3F13836D" w14:textId="77777777" w:rsidR="00B050CE" w:rsidRPr="00CD2772" w:rsidRDefault="00B050CE" w:rsidP="00AE000B">
            <w:pPr>
              <w:jc w:val="right"/>
              <w:rPr>
                <w:sz w:val="21"/>
              </w:rPr>
            </w:pPr>
            <w:r w:rsidRPr="00CD2772">
              <w:rPr>
                <w:sz w:val="21"/>
              </w:rPr>
              <w:t xml:space="preserve"> </w:t>
            </w:r>
          </w:p>
        </w:tc>
      </w:tr>
      <w:tr w:rsidR="000908BE" w:rsidRPr="00CD2772" w14:paraId="596A697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5A91D9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3E25FBC"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E7F9C9E"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10A833D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FD97BCD" w14:textId="77777777" w:rsidR="00B050CE" w:rsidRPr="00CD2772" w:rsidRDefault="00B050CE" w:rsidP="00AE000B">
            <w:pPr>
              <w:jc w:val="right"/>
              <w:rPr>
                <w:sz w:val="21"/>
              </w:rPr>
            </w:pPr>
            <w:r w:rsidRPr="00CD2772">
              <w:rPr>
                <w:sz w:val="21"/>
              </w:rPr>
              <w:t>43 554 071</w:t>
            </w:r>
          </w:p>
        </w:tc>
        <w:tc>
          <w:tcPr>
            <w:tcW w:w="1320" w:type="dxa"/>
            <w:tcBorders>
              <w:top w:val="nil"/>
              <w:left w:val="nil"/>
              <w:bottom w:val="nil"/>
              <w:right w:val="nil"/>
            </w:tcBorders>
            <w:tcMar>
              <w:top w:w="128" w:type="dxa"/>
              <w:left w:w="43" w:type="dxa"/>
              <w:bottom w:w="43" w:type="dxa"/>
              <w:right w:w="43" w:type="dxa"/>
            </w:tcMar>
            <w:vAlign w:val="bottom"/>
          </w:tcPr>
          <w:p w14:paraId="756F1FE4" w14:textId="77777777" w:rsidR="00B050CE" w:rsidRPr="00CD2772" w:rsidRDefault="00B050CE" w:rsidP="00AE000B">
            <w:pPr>
              <w:jc w:val="right"/>
              <w:rPr>
                <w:sz w:val="21"/>
              </w:rPr>
            </w:pPr>
            <w:r w:rsidRPr="00CD2772">
              <w:rPr>
                <w:sz w:val="21"/>
              </w:rPr>
              <w:t>43 554 071</w:t>
            </w:r>
          </w:p>
        </w:tc>
        <w:tc>
          <w:tcPr>
            <w:tcW w:w="1320" w:type="dxa"/>
            <w:tcBorders>
              <w:top w:val="nil"/>
              <w:left w:val="nil"/>
              <w:bottom w:val="nil"/>
              <w:right w:val="nil"/>
            </w:tcBorders>
            <w:tcMar>
              <w:top w:w="128" w:type="dxa"/>
              <w:left w:w="43" w:type="dxa"/>
              <w:bottom w:w="43" w:type="dxa"/>
              <w:right w:w="43" w:type="dxa"/>
            </w:tcMar>
            <w:vAlign w:val="bottom"/>
          </w:tcPr>
          <w:p w14:paraId="4327656A" w14:textId="77777777" w:rsidR="00B050CE" w:rsidRPr="00CD2772" w:rsidRDefault="00B050CE" w:rsidP="00AE000B">
            <w:pPr>
              <w:jc w:val="right"/>
              <w:rPr>
                <w:sz w:val="21"/>
              </w:rPr>
            </w:pPr>
            <w:r w:rsidRPr="00CD2772">
              <w:rPr>
                <w:sz w:val="21"/>
              </w:rPr>
              <w:t xml:space="preserve"> </w:t>
            </w:r>
          </w:p>
        </w:tc>
      </w:tr>
      <w:tr w:rsidR="000908BE" w:rsidRPr="00CD2772" w14:paraId="4E4EF3E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25C47B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9389A71"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5B899BCB"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492AA42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3E8F545" w14:textId="77777777" w:rsidR="00B050CE" w:rsidRPr="00CD2772" w:rsidRDefault="00B050CE" w:rsidP="00AE000B">
            <w:pPr>
              <w:jc w:val="right"/>
              <w:rPr>
                <w:sz w:val="21"/>
              </w:rPr>
            </w:pPr>
            <w:r w:rsidRPr="00CD2772">
              <w:rPr>
                <w:sz w:val="21"/>
              </w:rPr>
              <w:t>51 301</w:t>
            </w:r>
          </w:p>
        </w:tc>
        <w:tc>
          <w:tcPr>
            <w:tcW w:w="1320" w:type="dxa"/>
            <w:tcBorders>
              <w:top w:val="nil"/>
              <w:left w:val="nil"/>
              <w:bottom w:val="nil"/>
              <w:right w:val="nil"/>
            </w:tcBorders>
            <w:tcMar>
              <w:top w:w="128" w:type="dxa"/>
              <w:left w:w="43" w:type="dxa"/>
              <w:bottom w:w="43" w:type="dxa"/>
              <w:right w:w="43" w:type="dxa"/>
            </w:tcMar>
            <w:vAlign w:val="bottom"/>
          </w:tcPr>
          <w:p w14:paraId="1B15FDE8" w14:textId="77777777" w:rsidR="00B050CE" w:rsidRPr="00CD2772" w:rsidRDefault="00B050CE" w:rsidP="00AE000B">
            <w:pPr>
              <w:jc w:val="right"/>
              <w:rPr>
                <w:sz w:val="21"/>
              </w:rPr>
            </w:pPr>
            <w:r w:rsidRPr="00CD2772">
              <w:rPr>
                <w:sz w:val="21"/>
              </w:rPr>
              <w:t>51 301</w:t>
            </w:r>
          </w:p>
        </w:tc>
        <w:tc>
          <w:tcPr>
            <w:tcW w:w="1320" w:type="dxa"/>
            <w:tcBorders>
              <w:top w:val="nil"/>
              <w:left w:val="nil"/>
              <w:bottom w:val="nil"/>
              <w:right w:val="nil"/>
            </w:tcBorders>
            <w:tcMar>
              <w:top w:w="128" w:type="dxa"/>
              <w:left w:w="43" w:type="dxa"/>
              <w:bottom w:w="43" w:type="dxa"/>
              <w:right w:w="43" w:type="dxa"/>
            </w:tcMar>
            <w:vAlign w:val="bottom"/>
          </w:tcPr>
          <w:p w14:paraId="35BA7CB5" w14:textId="77777777" w:rsidR="00B050CE" w:rsidRPr="00CD2772" w:rsidRDefault="00B050CE" w:rsidP="00AE000B">
            <w:pPr>
              <w:jc w:val="right"/>
              <w:rPr>
                <w:sz w:val="21"/>
              </w:rPr>
            </w:pPr>
            <w:r w:rsidRPr="00CD2772">
              <w:rPr>
                <w:sz w:val="21"/>
              </w:rPr>
              <w:t xml:space="preserve"> </w:t>
            </w:r>
          </w:p>
        </w:tc>
      </w:tr>
      <w:tr w:rsidR="000908BE" w:rsidRPr="00CD2772" w14:paraId="1B36848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5F0086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47F8B06"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4C0527B7"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7CD17CB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BAA14CF" w14:textId="77777777" w:rsidR="00B050CE" w:rsidRPr="00CD2772" w:rsidRDefault="00B050CE" w:rsidP="00AE000B">
            <w:pPr>
              <w:jc w:val="right"/>
              <w:rPr>
                <w:sz w:val="21"/>
              </w:rPr>
            </w:pPr>
            <w:r w:rsidRPr="00CD2772">
              <w:rPr>
                <w:sz w:val="21"/>
              </w:rPr>
              <w:t>2 900 532</w:t>
            </w:r>
          </w:p>
        </w:tc>
        <w:tc>
          <w:tcPr>
            <w:tcW w:w="1320" w:type="dxa"/>
            <w:tcBorders>
              <w:top w:val="nil"/>
              <w:left w:val="nil"/>
              <w:bottom w:val="nil"/>
              <w:right w:val="nil"/>
            </w:tcBorders>
            <w:tcMar>
              <w:top w:w="128" w:type="dxa"/>
              <w:left w:w="43" w:type="dxa"/>
              <w:bottom w:w="43" w:type="dxa"/>
              <w:right w:w="43" w:type="dxa"/>
            </w:tcMar>
            <w:vAlign w:val="bottom"/>
          </w:tcPr>
          <w:p w14:paraId="16ECEFCA" w14:textId="77777777" w:rsidR="00B050CE" w:rsidRPr="00CD2772" w:rsidRDefault="00B050CE" w:rsidP="00AE000B">
            <w:pPr>
              <w:jc w:val="right"/>
              <w:rPr>
                <w:sz w:val="21"/>
              </w:rPr>
            </w:pPr>
            <w:r w:rsidRPr="00CD2772">
              <w:rPr>
                <w:sz w:val="21"/>
              </w:rPr>
              <w:t>2 900 532</w:t>
            </w:r>
          </w:p>
        </w:tc>
        <w:tc>
          <w:tcPr>
            <w:tcW w:w="1320" w:type="dxa"/>
            <w:tcBorders>
              <w:top w:val="nil"/>
              <w:left w:val="nil"/>
              <w:bottom w:val="nil"/>
              <w:right w:val="nil"/>
            </w:tcBorders>
            <w:tcMar>
              <w:top w:w="128" w:type="dxa"/>
              <w:left w:w="43" w:type="dxa"/>
              <w:bottom w:w="43" w:type="dxa"/>
              <w:right w:w="43" w:type="dxa"/>
            </w:tcMar>
            <w:vAlign w:val="bottom"/>
          </w:tcPr>
          <w:p w14:paraId="1AB7E0C4" w14:textId="77777777" w:rsidR="00B050CE" w:rsidRPr="00CD2772" w:rsidRDefault="00B050CE" w:rsidP="00AE000B">
            <w:pPr>
              <w:jc w:val="right"/>
              <w:rPr>
                <w:sz w:val="21"/>
              </w:rPr>
            </w:pPr>
            <w:r w:rsidRPr="00CD2772">
              <w:rPr>
                <w:sz w:val="21"/>
              </w:rPr>
              <w:t xml:space="preserve"> </w:t>
            </w:r>
          </w:p>
        </w:tc>
      </w:tr>
      <w:tr w:rsidR="000908BE" w:rsidRPr="00CD2772" w14:paraId="12EA379C"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1586701B"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1877F78"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631F942"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6342A9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A521BD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B02400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05E0B73" w14:textId="77777777" w:rsidR="00B050CE" w:rsidRPr="00CD2772" w:rsidRDefault="00B050CE" w:rsidP="00AE000B">
            <w:pPr>
              <w:jc w:val="right"/>
              <w:rPr>
                <w:sz w:val="21"/>
              </w:rPr>
            </w:pPr>
            <w:r w:rsidRPr="00CD2772">
              <w:rPr>
                <w:sz w:val="21"/>
              </w:rPr>
              <w:t>189 520 500</w:t>
            </w:r>
          </w:p>
        </w:tc>
      </w:tr>
      <w:tr w:rsidR="000908BE" w:rsidRPr="00CD2772" w14:paraId="19AA9F87" w14:textId="77777777" w:rsidTr="00AE000B">
        <w:trPr>
          <w:trHeight w:val="640"/>
        </w:trPr>
        <w:tc>
          <w:tcPr>
            <w:tcW w:w="1300" w:type="dxa"/>
            <w:vMerge w:val="restart"/>
            <w:tcBorders>
              <w:top w:val="single" w:sz="4" w:space="0" w:color="000000"/>
              <w:left w:val="nil"/>
              <w:bottom w:val="nil"/>
              <w:right w:val="nil"/>
            </w:tcBorders>
            <w:tcMar>
              <w:top w:w="128" w:type="dxa"/>
              <w:left w:w="43" w:type="dxa"/>
              <w:bottom w:w="43" w:type="dxa"/>
              <w:right w:w="43" w:type="dxa"/>
            </w:tcMar>
          </w:tcPr>
          <w:p w14:paraId="3E6426AD" w14:textId="77777777" w:rsidR="00B050CE" w:rsidRPr="00CD2772" w:rsidRDefault="00B050CE" w:rsidP="00CD2772">
            <w:pPr>
              <w:rPr>
                <w:sz w:val="21"/>
              </w:rPr>
            </w:pPr>
            <w:r w:rsidRPr="00CD2772">
              <w:rPr>
                <w:sz w:val="21"/>
              </w:rPr>
              <w:t>De forente arabiske emirater</w:t>
            </w:r>
          </w:p>
        </w:tc>
        <w:tc>
          <w:tcPr>
            <w:tcW w:w="1209" w:type="dxa"/>
            <w:tcBorders>
              <w:top w:val="single" w:sz="4" w:space="0" w:color="000000"/>
              <w:left w:val="nil"/>
              <w:bottom w:val="nil"/>
              <w:right w:val="nil"/>
            </w:tcBorders>
            <w:tcMar>
              <w:top w:w="128" w:type="dxa"/>
              <w:left w:w="43" w:type="dxa"/>
              <w:bottom w:w="43" w:type="dxa"/>
              <w:right w:w="43" w:type="dxa"/>
            </w:tcMar>
          </w:tcPr>
          <w:p w14:paraId="232C8DDF"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7F4B6160"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9E39704" w14:textId="77777777" w:rsidR="00B050CE" w:rsidRPr="00CD2772" w:rsidRDefault="00B050CE" w:rsidP="00AE000B">
            <w:pPr>
              <w:jc w:val="right"/>
              <w:rPr>
                <w:sz w:val="21"/>
              </w:rPr>
            </w:pPr>
            <w:r w:rsidRPr="00CD2772">
              <w:rPr>
                <w:sz w:val="21"/>
              </w:rPr>
              <w:t>253 110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B2520BC"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A65B38C" w14:textId="77777777" w:rsidR="00B050CE" w:rsidRPr="00CD2772" w:rsidRDefault="00B050CE" w:rsidP="00AE000B">
            <w:pPr>
              <w:jc w:val="right"/>
              <w:rPr>
                <w:sz w:val="21"/>
              </w:rPr>
            </w:pPr>
            <w:r w:rsidRPr="00CD2772">
              <w:rPr>
                <w:sz w:val="21"/>
              </w:rPr>
              <w:t>253 110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AA5E764" w14:textId="77777777" w:rsidR="00B050CE" w:rsidRPr="00CD2772" w:rsidRDefault="00B050CE" w:rsidP="00AE000B">
            <w:pPr>
              <w:jc w:val="right"/>
              <w:rPr>
                <w:sz w:val="21"/>
              </w:rPr>
            </w:pPr>
            <w:r w:rsidRPr="00CD2772">
              <w:rPr>
                <w:sz w:val="21"/>
              </w:rPr>
              <w:t xml:space="preserve"> </w:t>
            </w:r>
          </w:p>
        </w:tc>
      </w:tr>
      <w:tr w:rsidR="000908BE" w:rsidRPr="00CD2772" w14:paraId="35B4E722" w14:textId="77777777" w:rsidTr="00AE000B">
        <w:trPr>
          <w:trHeight w:val="380"/>
        </w:trPr>
        <w:tc>
          <w:tcPr>
            <w:tcW w:w="1300" w:type="dxa"/>
            <w:vMerge/>
            <w:tcBorders>
              <w:top w:val="single" w:sz="4" w:space="0" w:color="000000"/>
              <w:left w:val="nil"/>
              <w:bottom w:val="nil"/>
              <w:right w:val="nil"/>
            </w:tcBorders>
          </w:tcPr>
          <w:p w14:paraId="41B6BA5C"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1A183DBB"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2F04EE66"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6B3A931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12B04D2" w14:textId="77777777" w:rsidR="00B050CE" w:rsidRPr="00CD2772" w:rsidRDefault="00B050CE" w:rsidP="00AE000B">
            <w:pPr>
              <w:jc w:val="right"/>
              <w:rPr>
                <w:sz w:val="21"/>
              </w:rPr>
            </w:pPr>
            <w:r w:rsidRPr="00CD2772">
              <w:rPr>
                <w:sz w:val="21"/>
              </w:rPr>
              <w:t>2 013 000</w:t>
            </w:r>
          </w:p>
        </w:tc>
        <w:tc>
          <w:tcPr>
            <w:tcW w:w="1320" w:type="dxa"/>
            <w:tcBorders>
              <w:top w:val="nil"/>
              <w:left w:val="nil"/>
              <w:bottom w:val="nil"/>
              <w:right w:val="nil"/>
            </w:tcBorders>
            <w:tcMar>
              <w:top w:w="128" w:type="dxa"/>
              <w:left w:w="43" w:type="dxa"/>
              <w:bottom w:w="43" w:type="dxa"/>
              <w:right w:w="43" w:type="dxa"/>
            </w:tcMar>
            <w:vAlign w:val="bottom"/>
          </w:tcPr>
          <w:p w14:paraId="2A64D02C" w14:textId="77777777" w:rsidR="00B050CE" w:rsidRPr="00CD2772" w:rsidRDefault="00B050CE" w:rsidP="00AE000B">
            <w:pPr>
              <w:jc w:val="right"/>
              <w:rPr>
                <w:sz w:val="21"/>
              </w:rPr>
            </w:pPr>
            <w:r w:rsidRPr="00CD2772">
              <w:rPr>
                <w:sz w:val="21"/>
              </w:rPr>
              <w:t>2 013 000</w:t>
            </w:r>
          </w:p>
        </w:tc>
        <w:tc>
          <w:tcPr>
            <w:tcW w:w="1320" w:type="dxa"/>
            <w:tcBorders>
              <w:top w:val="nil"/>
              <w:left w:val="nil"/>
              <w:bottom w:val="nil"/>
              <w:right w:val="nil"/>
            </w:tcBorders>
            <w:tcMar>
              <w:top w:w="128" w:type="dxa"/>
              <w:left w:w="43" w:type="dxa"/>
              <w:bottom w:w="43" w:type="dxa"/>
              <w:right w:w="43" w:type="dxa"/>
            </w:tcMar>
            <w:vAlign w:val="bottom"/>
          </w:tcPr>
          <w:p w14:paraId="7892E054" w14:textId="77777777" w:rsidR="00B050CE" w:rsidRPr="00CD2772" w:rsidRDefault="00B050CE" w:rsidP="00AE000B">
            <w:pPr>
              <w:jc w:val="right"/>
              <w:rPr>
                <w:sz w:val="21"/>
              </w:rPr>
            </w:pPr>
            <w:r w:rsidRPr="00CD2772">
              <w:rPr>
                <w:sz w:val="21"/>
              </w:rPr>
              <w:t xml:space="preserve"> </w:t>
            </w:r>
          </w:p>
        </w:tc>
      </w:tr>
      <w:tr w:rsidR="000908BE" w:rsidRPr="00CD2772" w14:paraId="09FD0B15" w14:textId="77777777" w:rsidTr="00AE000B">
        <w:trPr>
          <w:trHeight w:val="380"/>
        </w:trPr>
        <w:tc>
          <w:tcPr>
            <w:tcW w:w="1300" w:type="dxa"/>
            <w:vMerge/>
            <w:tcBorders>
              <w:top w:val="single" w:sz="4" w:space="0" w:color="000000"/>
              <w:left w:val="nil"/>
              <w:bottom w:val="nil"/>
              <w:right w:val="nil"/>
            </w:tcBorders>
          </w:tcPr>
          <w:p w14:paraId="7813DD7D" w14:textId="77777777" w:rsidR="00B050CE" w:rsidRPr="00CD2772" w:rsidRDefault="00B050CE" w:rsidP="00CD2772">
            <w:pPr>
              <w:rPr>
                <w:sz w:val="21"/>
              </w:rPr>
            </w:pPr>
          </w:p>
        </w:tc>
        <w:tc>
          <w:tcPr>
            <w:tcW w:w="1209" w:type="dxa"/>
            <w:tcBorders>
              <w:top w:val="nil"/>
              <w:left w:val="nil"/>
              <w:bottom w:val="single" w:sz="4" w:space="0" w:color="000000"/>
              <w:right w:val="nil"/>
            </w:tcBorders>
            <w:tcMar>
              <w:top w:w="128" w:type="dxa"/>
              <w:left w:w="43" w:type="dxa"/>
              <w:bottom w:w="43" w:type="dxa"/>
              <w:right w:w="43" w:type="dxa"/>
            </w:tcMar>
          </w:tcPr>
          <w:p w14:paraId="2D24F1F5"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7D630D0E"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BF8D61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43ACC1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EB52325"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611F551" w14:textId="77777777" w:rsidR="00B050CE" w:rsidRPr="00CD2772" w:rsidRDefault="00B050CE" w:rsidP="00AE000B">
            <w:pPr>
              <w:jc w:val="right"/>
              <w:rPr>
                <w:sz w:val="21"/>
              </w:rPr>
            </w:pPr>
            <w:r w:rsidRPr="00CD2772">
              <w:rPr>
                <w:sz w:val="21"/>
              </w:rPr>
              <w:t>2 266 110</w:t>
            </w:r>
          </w:p>
        </w:tc>
      </w:tr>
      <w:tr w:rsidR="000908BE" w:rsidRPr="00CD2772" w14:paraId="14618C9F"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4B9ED243" w14:textId="77777777" w:rsidR="00B050CE" w:rsidRPr="00CD2772" w:rsidRDefault="00B050CE" w:rsidP="00CD2772">
            <w:pPr>
              <w:rPr>
                <w:sz w:val="21"/>
              </w:rPr>
            </w:pPr>
            <w:r w:rsidRPr="00CD2772">
              <w:rPr>
                <w:sz w:val="21"/>
              </w:rPr>
              <w:t>Estland</w:t>
            </w:r>
          </w:p>
        </w:tc>
        <w:tc>
          <w:tcPr>
            <w:tcW w:w="1209" w:type="dxa"/>
            <w:tcBorders>
              <w:top w:val="single" w:sz="4" w:space="0" w:color="000000"/>
              <w:left w:val="nil"/>
              <w:bottom w:val="nil"/>
              <w:right w:val="nil"/>
            </w:tcBorders>
            <w:tcMar>
              <w:top w:w="128" w:type="dxa"/>
              <w:left w:w="43" w:type="dxa"/>
              <w:bottom w:w="43" w:type="dxa"/>
              <w:right w:w="43" w:type="dxa"/>
            </w:tcMar>
          </w:tcPr>
          <w:p w14:paraId="26F51F92"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24C8E59A"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A1D1C50" w14:textId="77777777" w:rsidR="00B050CE" w:rsidRPr="00CD2772" w:rsidRDefault="00B050CE" w:rsidP="00AE000B">
            <w:pPr>
              <w:jc w:val="right"/>
              <w:rPr>
                <w:sz w:val="21"/>
              </w:rPr>
            </w:pPr>
            <w:r w:rsidRPr="00CD2772">
              <w:rPr>
                <w:sz w:val="21"/>
              </w:rPr>
              <w:t>436 786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9D3FAF5" w14:textId="77777777" w:rsidR="00B050CE" w:rsidRPr="00CD2772" w:rsidRDefault="00B050CE" w:rsidP="00AE000B">
            <w:pPr>
              <w:jc w:val="right"/>
              <w:rPr>
                <w:sz w:val="21"/>
              </w:rPr>
            </w:pPr>
            <w:r w:rsidRPr="00CD2772">
              <w:rPr>
                <w:sz w:val="21"/>
              </w:rPr>
              <w:t>4 174 400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44F774D" w14:textId="77777777" w:rsidR="00B050CE" w:rsidRPr="00CD2772" w:rsidRDefault="00B050CE" w:rsidP="00AE000B">
            <w:pPr>
              <w:jc w:val="right"/>
              <w:rPr>
                <w:sz w:val="21"/>
              </w:rPr>
            </w:pPr>
            <w:r w:rsidRPr="00CD2772">
              <w:rPr>
                <w:sz w:val="21"/>
              </w:rPr>
              <w:t>4 611 186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7A086D5" w14:textId="77777777" w:rsidR="00B050CE" w:rsidRPr="00CD2772" w:rsidRDefault="00B050CE" w:rsidP="00AE000B">
            <w:pPr>
              <w:jc w:val="right"/>
              <w:rPr>
                <w:sz w:val="21"/>
              </w:rPr>
            </w:pPr>
            <w:r w:rsidRPr="00CD2772">
              <w:rPr>
                <w:sz w:val="21"/>
              </w:rPr>
              <w:t xml:space="preserve"> </w:t>
            </w:r>
          </w:p>
        </w:tc>
      </w:tr>
      <w:tr w:rsidR="000908BE" w:rsidRPr="00CD2772" w14:paraId="157A406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D5C712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E6E94C7"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534E706E"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033C1983" w14:textId="77777777" w:rsidR="00B050CE" w:rsidRPr="00CD2772" w:rsidRDefault="00B050CE" w:rsidP="00AE000B">
            <w:pPr>
              <w:jc w:val="right"/>
              <w:rPr>
                <w:sz w:val="21"/>
              </w:rPr>
            </w:pPr>
            <w:r w:rsidRPr="00CD2772">
              <w:rPr>
                <w:sz w:val="21"/>
              </w:rPr>
              <w:t>750</w:t>
            </w:r>
          </w:p>
        </w:tc>
        <w:tc>
          <w:tcPr>
            <w:tcW w:w="1320" w:type="dxa"/>
            <w:tcBorders>
              <w:top w:val="nil"/>
              <w:left w:val="nil"/>
              <w:bottom w:val="nil"/>
              <w:right w:val="nil"/>
            </w:tcBorders>
            <w:tcMar>
              <w:top w:w="128" w:type="dxa"/>
              <w:left w:w="43" w:type="dxa"/>
              <w:bottom w:w="43" w:type="dxa"/>
              <w:right w:w="43" w:type="dxa"/>
            </w:tcMar>
            <w:vAlign w:val="bottom"/>
          </w:tcPr>
          <w:p w14:paraId="33AB592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F873D14" w14:textId="77777777" w:rsidR="00B050CE" w:rsidRPr="00CD2772" w:rsidRDefault="00B050CE" w:rsidP="00AE000B">
            <w:pPr>
              <w:jc w:val="right"/>
              <w:rPr>
                <w:sz w:val="21"/>
              </w:rPr>
            </w:pPr>
            <w:r w:rsidRPr="00CD2772">
              <w:rPr>
                <w:sz w:val="21"/>
              </w:rPr>
              <w:t>750</w:t>
            </w:r>
          </w:p>
        </w:tc>
        <w:tc>
          <w:tcPr>
            <w:tcW w:w="1320" w:type="dxa"/>
            <w:tcBorders>
              <w:top w:val="nil"/>
              <w:left w:val="nil"/>
              <w:bottom w:val="nil"/>
              <w:right w:val="nil"/>
            </w:tcBorders>
            <w:tcMar>
              <w:top w:w="128" w:type="dxa"/>
              <w:left w:w="43" w:type="dxa"/>
              <w:bottom w:w="43" w:type="dxa"/>
              <w:right w:w="43" w:type="dxa"/>
            </w:tcMar>
            <w:vAlign w:val="bottom"/>
          </w:tcPr>
          <w:p w14:paraId="123EFCF0" w14:textId="77777777" w:rsidR="00B050CE" w:rsidRPr="00CD2772" w:rsidRDefault="00B050CE" w:rsidP="00AE000B">
            <w:pPr>
              <w:jc w:val="right"/>
              <w:rPr>
                <w:sz w:val="21"/>
              </w:rPr>
            </w:pPr>
            <w:r w:rsidRPr="00CD2772">
              <w:rPr>
                <w:sz w:val="21"/>
              </w:rPr>
              <w:t xml:space="preserve"> </w:t>
            </w:r>
          </w:p>
        </w:tc>
      </w:tr>
      <w:tr w:rsidR="000908BE" w:rsidRPr="00CD2772" w14:paraId="0799975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E05989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7BCC024"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6F23D747"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4D06B375" w14:textId="77777777" w:rsidR="00B050CE" w:rsidRPr="00CD2772" w:rsidRDefault="00B050CE" w:rsidP="00AE000B">
            <w:pPr>
              <w:jc w:val="right"/>
              <w:rPr>
                <w:sz w:val="21"/>
              </w:rPr>
            </w:pPr>
            <w:r w:rsidRPr="00CD2772">
              <w:rPr>
                <w:sz w:val="21"/>
              </w:rPr>
              <w:t>700 000</w:t>
            </w:r>
          </w:p>
        </w:tc>
        <w:tc>
          <w:tcPr>
            <w:tcW w:w="1320" w:type="dxa"/>
            <w:tcBorders>
              <w:top w:val="nil"/>
              <w:left w:val="nil"/>
              <w:bottom w:val="nil"/>
              <w:right w:val="nil"/>
            </w:tcBorders>
            <w:tcMar>
              <w:top w:w="128" w:type="dxa"/>
              <w:left w:w="43" w:type="dxa"/>
              <w:bottom w:w="43" w:type="dxa"/>
              <w:right w:w="43" w:type="dxa"/>
            </w:tcMar>
            <w:vAlign w:val="bottom"/>
          </w:tcPr>
          <w:p w14:paraId="151F624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00AF2CB" w14:textId="77777777" w:rsidR="00B050CE" w:rsidRPr="00CD2772" w:rsidRDefault="00B050CE" w:rsidP="00AE000B">
            <w:pPr>
              <w:jc w:val="right"/>
              <w:rPr>
                <w:sz w:val="21"/>
              </w:rPr>
            </w:pPr>
            <w:r w:rsidRPr="00CD2772">
              <w:rPr>
                <w:sz w:val="21"/>
              </w:rPr>
              <w:t>700 000</w:t>
            </w:r>
          </w:p>
        </w:tc>
        <w:tc>
          <w:tcPr>
            <w:tcW w:w="1320" w:type="dxa"/>
            <w:tcBorders>
              <w:top w:val="nil"/>
              <w:left w:val="nil"/>
              <w:bottom w:val="nil"/>
              <w:right w:val="nil"/>
            </w:tcBorders>
            <w:tcMar>
              <w:top w:w="128" w:type="dxa"/>
              <w:left w:w="43" w:type="dxa"/>
              <w:bottom w:w="43" w:type="dxa"/>
              <w:right w:w="43" w:type="dxa"/>
            </w:tcMar>
            <w:vAlign w:val="bottom"/>
          </w:tcPr>
          <w:p w14:paraId="6F11593E" w14:textId="77777777" w:rsidR="00B050CE" w:rsidRPr="00CD2772" w:rsidRDefault="00B050CE" w:rsidP="00AE000B">
            <w:pPr>
              <w:jc w:val="right"/>
              <w:rPr>
                <w:sz w:val="21"/>
              </w:rPr>
            </w:pPr>
            <w:r w:rsidRPr="00CD2772">
              <w:rPr>
                <w:sz w:val="21"/>
              </w:rPr>
              <w:t xml:space="preserve"> </w:t>
            </w:r>
          </w:p>
        </w:tc>
      </w:tr>
      <w:tr w:rsidR="000908BE" w:rsidRPr="00CD2772" w14:paraId="04824BF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A4F82C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759D407"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C27FD6A"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531A26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C30FE0C" w14:textId="77777777" w:rsidR="00B050CE" w:rsidRPr="00CD2772" w:rsidRDefault="00B050CE" w:rsidP="00AE000B">
            <w:pPr>
              <w:jc w:val="right"/>
              <w:rPr>
                <w:sz w:val="21"/>
              </w:rPr>
            </w:pPr>
            <w:r w:rsidRPr="00CD2772">
              <w:rPr>
                <w:sz w:val="21"/>
              </w:rPr>
              <w:t>7 032 180</w:t>
            </w:r>
          </w:p>
        </w:tc>
        <w:tc>
          <w:tcPr>
            <w:tcW w:w="1320" w:type="dxa"/>
            <w:tcBorders>
              <w:top w:val="nil"/>
              <w:left w:val="nil"/>
              <w:bottom w:val="nil"/>
              <w:right w:val="nil"/>
            </w:tcBorders>
            <w:tcMar>
              <w:top w:w="128" w:type="dxa"/>
              <w:left w:w="43" w:type="dxa"/>
              <w:bottom w:w="43" w:type="dxa"/>
              <w:right w:w="43" w:type="dxa"/>
            </w:tcMar>
            <w:vAlign w:val="bottom"/>
          </w:tcPr>
          <w:p w14:paraId="5E8EF304" w14:textId="77777777" w:rsidR="00B050CE" w:rsidRPr="00CD2772" w:rsidRDefault="00B050CE" w:rsidP="00AE000B">
            <w:pPr>
              <w:jc w:val="right"/>
              <w:rPr>
                <w:sz w:val="21"/>
              </w:rPr>
            </w:pPr>
            <w:r w:rsidRPr="00CD2772">
              <w:rPr>
                <w:sz w:val="21"/>
              </w:rPr>
              <w:t>7 032 180</w:t>
            </w:r>
          </w:p>
        </w:tc>
        <w:tc>
          <w:tcPr>
            <w:tcW w:w="1320" w:type="dxa"/>
            <w:tcBorders>
              <w:top w:val="nil"/>
              <w:left w:val="nil"/>
              <w:bottom w:val="nil"/>
              <w:right w:val="nil"/>
            </w:tcBorders>
            <w:tcMar>
              <w:top w:w="128" w:type="dxa"/>
              <w:left w:w="43" w:type="dxa"/>
              <w:bottom w:w="43" w:type="dxa"/>
              <w:right w:w="43" w:type="dxa"/>
            </w:tcMar>
            <w:vAlign w:val="bottom"/>
          </w:tcPr>
          <w:p w14:paraId="2D0DC66F" w14:textId="77777777" w:rsidR="00B050CE" w:rsidRPr="00CD2772" w:rsidRDefault="00B050CE" w:rsidP="00AE000B">
            <w:pPr>
              <w:jc w:val="right"/>
              <w:rPr>
                <w:sz w:val="21"/>
              </w:rPr>
            </w:pPr>
            <w:r w:rsidRPr="00CD2772">
              <w:rPr>
                <w:sz w:val="21"/>
              </w:rPr>
              <w:t xml:space="preserve"> </w:t>
            </w:r>
          </w:p>
        </w:tc>
      </w:tr>
      <w:tr w:rsidR="000908BE" w:rsidRPr="00CD2772" w14:paraId="71FF386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5A9330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71837EA"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1725DCB5"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2290D74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99FC298" w14:textId="77777777" w:rsidR="00B050CE" w:rsidRPr="00CD2772" w:rsidRDefault="00B050CE" w:rsidP="00AE000B">
            <w:pPr>
              <w:jc w:val="right"/>
              <w:rPr>
                <w:sz w:val="21"/>
              </w:rPr>
            </w:pPr>
            <w:r w:rsidRPr="00CD2772">
              <w:rPr>
                <w:sz w:val="21"/>
              </w:rPr>
              <w:t>56 349</w:t>
            </w:r>
          </w:p>
        </w:tc>
        <w:tc>
          <w:tcPr>
            <w:tcW w:w="1320" w:type="dxa"/>
            <w:tcBorders>
              <w:top w:val="nil"/>
              <w:left w:val="nil"/>
              <w:bottom w:val="nil"/>
              <w:right w:val="nil"/>
            </w:tcBorders>
            <w:tcMar>
              <w:top w:w="128" w:type="dxa"/>
              <w:left w:w="43" w:type="dxa"/>
              <w:bottom w:w="43" w:type="dxa"/>
              <w:right w:w="43" w:type="dxa"/>
            </w:tcMar>
            <w:vAlign w:val="bottom"/>
          </w:tcPr>
          <w:p w14:paraId="70F90819" w14:textId="77777777" w:rsidR="00B050CE" w:rsidRPr="00CD2772" w:rsidRDefault="00B050CE" w:rsidP="00AE000B">
            <w:pPr>
              <w:jc w:val="right"/>
              <w:rPr>
                <w:sz w:val="21"/>
              </w:rPr>
            </w:pPr>
            <w:r w:rsidRPr="00CD2772">
              <w:rPr>
                <w:sz w:val="21"/>
              </w:rPr>
              <w:t>56 349</w:t>
            </w:r>
          </w:p>
        </w:tc>
        <w:tc>
          <w:tcPr>
            <w:tcW w:w="1320" w:type="dxa"/>
            <w:tcBorders>
              <w:top w:val="nil"/>
              <w:left w:val="nil"/>
              <w:bottom w:val="nil"/>
              <w:right w:val="nil"/>
            </w:tcBorders>
            <w:tcMar>
              <w:top w:w="128" w:type="dxa"/>
              <w:left w:w="43" w:type="dxa"/>
              <w:bottom w:w="43" w:type="dxa"/>
              <w:right w:w="43" w:type="dxa"/>
            </w:tcMar>
            <w:vAlign w:val="bottom"/>
          </w:tcPr>
          <w:p w14:paraId="1CB8A0D8" w14:textId="77777777" w:rsidR="00B050CE" w:rsidRPr="00CD2772" w:rsidRDefault="00B050CE" w:rsidP="00AE000B">
            <w:pPr>
              <w:jc w:val="right"/>
              <w:rPr>
                <w:sz w:val="21"/>
              </w:rPr>
            </w:pPr>
            <w:r w:rsidRPr="00CD2772">
              <w:rPr>
                <w:sz w:val="21"/>
              </w:rPr>
              <w:t xml:space="preserve"> </w:t>
            </w:r>
          </w:p>
        </w:tc>
      </w:tr>
      <w:tr w:rsidR="000908BE" w:rsidRPr="00CD2772" w14:paraId="4E1070A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723177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848007A"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0D4736C5"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000CCD0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6216400" w14:textId="77777777" w:rsidR="00B050CE" w:rsidRPr="00CD2772" w:rsidRDefault="00B050CE" w:rsidP="00AE000B">
            <w:pPr>
              <w:jc w:val="right"/>
              <w:rPr>
                <w:sz w:val="21"/>
              </w:rPr>
            </w:pPr>
            <w:r w:rsidRPr="00CD2772">
              <w:rPr>
                <w:sz w:val="21"/>
              </w:rPr>
              <w:t>2 404 038</w:t>
            </w:r>
          </w:p>
        </w:tc>
        <w:tc>
          <w:tcPr>
            <w:tcW w:w="1320" w:type="dxa"/>
            <w:tcBorders>
              <w:top w:val="nil"/>
              <w:left w:val="nil"/>
              <w:bottom w:val="nil"/>
              <w:right w:val="nil"/>
            </w:tcBorders>
            <w:tcMar>
              <w:top w:w="128" w:type="dxa"/>
              <w:left w:w="43" w:type="dxa"/>
              <w:bottom w:w="43" w:type="dxa"/>
              <w:right w:w="43" w:type="dxa"/>
            </w:tcMar>
            <w:vAlign w:val="bottom"/>
          </w:tcPr>
          <w:p w14:paraId="4A06162A" w14:textId="77777777" w:rsidR="00B050CE" w:rsidRPr="00CD2772" w:rsidRDefault="00B050CE" w:rsidP="00AE000B">
            <w:pPr>
              <w:jc w:val="right"/>
              <w:rPr>
                <w:sz w:val="21"/>
              </w:rPr>
            </w:pPr>
            <w:r w:rsidRPr="00CD2772">
              <w:rPr>
                <w:sz w:val="21"/>
              </w:rPr>
              <w:t>2 404 038</w:t>
            </w:r>
          </w:p>
        </w:tc>
        <w:tc>
          <w:tcPr>
            <w:tcW w:w="1320" w:type="dxa"/>
            <w:tcBorders>
              <w:top w:val="nil"/>
              <w:left w:val="nil"/>
              <w:bottom w:val="nil"/>
              <w:right w:val="nil"/>
            </w:tcBorders>
            <w:tcMar>
              <w:top w:w="128" w:type="dxa"/>
              <w:left w:w="43" w:type="dxa"/>
              <w:bottom w:w="43" w:type="dxa"/>
              <w:right w:w="43" w:type="dxa"/>
            </w:tcMar>
            <w:vAlign w:val="bottom"/>
          </w:tcPr>
          <w:p w14:paraId="668D194C" w14:textId="77777777" w:rsidR="00B050CE" w:rsidRPr="00CD2772" w:rsidRDefault="00B050CE" w:rsidP="00AE000B">
            <w:pPr>
              <w:jc w:val="right"/>
              <w:rPr>
                <w:sz w:val="21"/>
              </w:rPr>
            </w:pPr>
            <w:r w:rsidRPr="00CD2772">
              <w:rPr>
                <w:sz w:val="21"/>
              </w:rPr>
              <w:t xml:space="preserve"> </w:t>
            </w:r>
          </w:p>
        </w:tc>
      </w:tr>
      <w:tr w:rsidR="000908BE" w:rsidRPr="00CD2772" w14:paraId="3D186746"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7BE4354"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0929E21C"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6D3F190"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BE6ED4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52A10C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9D203B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8E5A5DA" w14:textId="77777777" w:rsidR="00B050CE" w:rsidRPr="00CD2772" w:rsidRDefault="00B050CE" w:rsidP="00AE000B">
            <w:pPr>
              <w:jc w:val="right"/>
              <w:rPr>
                <w:sz w:val="21"/>
              </w:rPr>
            </w:pPr>
            <w:r w:rsidRPr="00CD2772">
              <w:rPr>
                <w:sz w:val="21"/>
              </w:rPr>
              <w:t>14 804 503</w:t>
            </w:r>
          </w:p>
        </w:tc>
      </w:tr>
      <w:tr w:rsidR="000908BE" w:rsidRPr="00CD2772" w14:paraId="5EA8C1E9"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6C3EC26B" w14:textId="77777777" w:rsidR="00B050CE" w:rsidRPr="00CD2772" w:rsidRDefault="00B050CE" w:rsidP="00CD2772">
            <w:pPr>
              <w:rPr>
                <w:sz w:val="21"/>
              </w:rPr>
            </w:pPr>
            <w:r w:rsidRPr="00CD2772">
              <w:rPr>
                <w:sz w:val="21"/>
              </w:rPr>
              <w:t>Finland</w:t>
            </w:r>
          </w:p>
        </w:tc>
        <w:tc>
          <w:tcPr>
            <w:tcW w:w="1209" w:type="dxa"/>
            <w:tcBorders>
              <w:top w:val="nil"/>
              <w:left w:val="nil"/>
              <w:bottom w:val="nil"/>
              <w:right w:val="nil"/>
            </w:tcBorders>
            <w:tcMar>
              <w:top w:w="128" w:type="dxa"/>
              <w:left w:w="43" w:type="dxa"/>
              <w:bottom w:w="43" w:type="dxa"/>
              <w:right w:w="43" w:type="dxa"/>
            </w:tcMar>
          </w:tcPr>
          <w:p w14:paraId="3EB5627B" w14:textId="77777777" w:rsidR="00B050CE" w:rsidRPr="00CD2772" w:rsidRDefault="00B050CE" w:rsidP="00CD2772">
            <w:pPr>
              <w:rPr>
                <w:sz w:val="21"/>
              </w:rPr>
            </w:pPr>
            <w:r w:rsidRPr="00CD2772">
              <w:rPr>
                <w:sz w:val="21"/>
              </w:rPr>
              <w:t>ML1</w:t>
            </w:r>
          </w:p>
        </w:tc>
        <w:tc>
          <w:tcPr>
            <w:tcW w:w="6231" w:type="dxa"/>
            <w:tcBorders>
              <w:top w:val="nil"/>
              <w:left w:val="nil"/>
              <w:bottom w:val="nil"/>
              <w:right w:val="nil"/>
            </w:tcBorders>
            <w:tcMar>
              <w:top w:w="128" w:type="dxa"/>
              <w:left w:w="43" w:type="dxa"/>
              <w:bottom w:w="43" w:type="dxa"/>
              <w:right w:w="43" w:type="dxa"/>
            </w:tcMar>
          </w:tcPr>
          <w:p w14:paraId="4F8FD9D5"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5CA48F5A" w14:textId="77777777" w:rsidR="00B050CE" w:rsidRPr="00CD2772" w:rsidRDefault="00B050CE" w:rsidP="00AE000B">
            <w:pPr>
              <w:jc w:val="right"/>
              <w:rPr>
                <w:sz w:val="21"/>
              </w:rPr>
            </w:pPr>
            <w:r w:rsidRPr="00CD2772">
              <w:rPr>
                <w:sz w:val="21"/>
              </w:rPr>
              <w:t>5 631 196</w:t>
            </w:r>
          </w:p>
        </w:tc>
        <w:tc>
          <w:tcPr>
            <w:tcW w:w="1320" w:type="dxa"/>
            <w:tcBorders>
              <w:top w:val="nil"/>
              <w:left w:val="nil"/>
              <w:bottom w:val="nil"/>
              <w:right w:val="nil"/>
            </w:tcBorders>
            <w:tcMar>
              <w:top w:w="128" w:type="dxa"/>
              <w:left w:w="43" w:type="dxa"/>
              <w:bottom w:w="43" w:type="dxa"/>
              <w:right w:w="43" w:type="dxa"/>
            </w:tcMar>
            <w:vAlign w:val="bottom"/>
          </w:tcPr>
          <w:p w14:paraId="301C5AC5" w14:textId="77777777" w:rsidR="00B050CE" w:rsidRPr="00CD2772" w:rsidRDefault="00B050CE" w:rsidP="00AE000B">
            <w:pPr>
              <w:jc w:val="right"/>
              <w:rPr>
                <w:sz w:val="21"/>
              </w:rPr>
            </w:pPr>
            <w:r w:rsidRPr="00CD2772">
              <w:rPr>
                <w:sz w:val="21"/>
              </w:rPr>
              <w:t>5 828 793</w:t>
            </w:r>
          </w:p>
        </w:tc>
        <w:tc>
          <w:tcPr>
            <w:tcW w:w="1320" w:type="dxa"/>
            <w:tcBorders>
              <w:top w:val="nil"/>
              <w:left w:val="nil"/>
              <w:bottom w:val="nil"/>
              <w:right w:val="nil"/>
            </w:tcBorders>
            <w:tcMar>
              <w:top w:w="128" w:type="dxa"/>
              <w:left w:w="43" w:type="dxa"/>
              <w:bottom w:w="43" w:type="dxa"/>
              <w:right w:w="43" w:type="dxa"/>
            </w:tcMar>
            <w:vAlign w:val="bottom"/>
          </w:tcPr>
          <w:p w14:paraId="4AD300B2" w14:textId="77777777" w:rsidR="00B050CE" w:rsidRPr="00CD2772" w:rsidRDefault="00B050CE" w:rsidP="00AE000B">
            <w:pPr>
              <w:jc w:val="right"/>
              <w:rPr>
                <w:sz w:val="21"/>
              </w:rPr>
            </w:pPr>
            <w:r w:rsidRPr="00CD2772">
              <w:rPr>
                <w:sz w:val="21"/>
              </w:rPr>
              <w:t>11 459 989</w:t>
            </w:r>
          </w:p>
        </w:tc>
        <w:tc>
          <w:tcPr>
            <w:tcW w:w="1320" w:type="dxa"/>
            <w:tcBorders>
              <w:top w:val="nil"/>
              <w:left w:val="nil"/>
              <w:bottom w:val="nil"/>
              <w:right w:val="nil"/>
            </w:tcBorders>
            <w:tcMar>
              <w:top w:w="128" w:type="dxa"/>
              <w:left w:w="43" w:type="dxa"/>
              <w:bottom w:w="43" w:type="dxa"/>
              <w:right w:w="43" w:type="dxa"/>
            </w:tcMar>
            <w:vAlign w:val="bottom"/>
          </w:tcPr>
          <w:p w14:paraId="1BCE914C" w14:textId="77777777" w:rsidR="00B050CE" w:rsidRPr="00CD2772" w:rsidRDefault="00B050CE" w:rsidP="00AE000B">
            <w:pPr>
              <w:jc w:val="right"/>
              <w:rPr>
                <w:sz w:val="21"/>
              </w:rPr>
            </w:pPr>
            <w:r w:rsidRPr="00CD2772">
              <w:rPr>
                <w:sz w:val="21"/>
              </w:rPr>
              <w:t xml:space="preserve"> </w:t>
            </w:r>
          </w:p>
        </w:tc>
      </w:tr>
      <w:tr w:rsidR="000908BE" w:rsidRPr="00CD2772" w14:paraId="7561757D"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0B23F56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D8AC151"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4F272A26" w14:textId="77777777" w:rsidR="00B050CE" w:rsidRPr="00CD2772" w:rsidRDefault="00B050CE" w:rsidP="00CD2772">
            <w:pPr>
              <w:rPr>
                <w:sz w:val="21"/>
              </w:rPr>
            </w:pPr>
            <w:r w:rsidRPr="00CD2772">
              <w:rPr>
                <w:sz w:val="21"/>
              </w:rPr>
              <w:t xml:space="preserve">Glattborete våpen med kaliber 20 mm eller større, andre våpen med </w:t>
            </w:r>
            <w:r w:rsidRPr="00CD2772">
              <w:rPr>
                <w:sz w:val="21"/>
              </w:rPr>
              <w:b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2C88D909" w14:textId="77777777" w:rsidR="00B050CE" w:rsidRPr="00CD2772" w:rsidRDefault="00B050CE" w:rsidP="00AE000B">
            <w:pPr>
              <w:jc w:val="right"/>
              <w:rPr>
                <w:sz w:val="21"/>
              </w:rPr>
            </w:pPr>
            <w:r w:rsidRPr="00CD2772">
              <w:rPr>
                <w:sz w:val="21"/>
              </w:rPr>
              <w:t>65 176 317</w:t>
            </w:r>
          </w:p>
        </w:tc>
        <w:tc>
          <w:tcPr>
            <w:tcW w:w="1320" w:type="dxa"/>
            <w:tcBorders>
              <w:top w:val="nil"/>
              <w:left w:val="nil"/>
              <w:bottom w:val="nil"/>
              <w:right w:val="nil"/>
            </w:tcBorders>
            <w:tcMar>
              <w:top w:w="128" w:type="dxa"/>
              <w:left w:w="43" w:type="dxa"/>
              <w:bottom w:w="43" w:type="dxa"/>
              <w:right w:w="43" w:type="dxa"/>
            </w:tcMar>
            <w:vAlign w:val="bottom"/>
          </w:tcPr>
          <w:p w14:paraId="18FAF0F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DFAB3CE" w14:textId="77777777" w:rsidR="00B050CE" w:rsidRPr="00CD2772" w:rsidRDefault="00B050CE" w:rsidP="00AE000B">
            <w:pPr>
              <w:jc w:val="right"/>
              <w:rPr>
                <w:sz w:val="21"/>
              </w:rPr>
            </w:pPr>
            <w:r w:rsidRPr="00CD2772">
              <w:rPr>
                <w:sz w:val="21"/>
              </w:rPr>
              <w:t>65 176 317</w:t>
            </w:r>
          </w:p>
        </w:tc>
        <w:tc>
          <w:tcPr>
            <w:tcW w:w="1320" w:type="dxa"/>
            <w:tcBorders>
              <w:top w:val="nil"/>
              <w:left w:val="nil"/>
              <w:bottom w:val="nil"/>
              <w:right w:val="nil"/>
            </w:tcBorders>
            <w:tcMar>
              <w:top w:w="128" w:type="dxa"/>
              <w:left w:w="43" w:type="dxa"/>
              <w:bottom w:w="43" w:type="dxa"/>
              <w:right w:w="43" w:type="dxa"/>
            </w:tcMar>
            <w:vAlign w:val="bottom"/>
          </w:tcPr>
          <w:p w14:paraId="45D0C6A5" w14:textId="77777777" w:rsidR="00B050CE" w:rsidRPr="00CD2772" w:rsidRDefault="00B050CE" w:rsidP="00AE000B">
            <w:pPr>
              <w:jc w:val="right"/>
              <w:rPr>
                <w:sz w:val="21"/>
              </w:rPr>
            </w:pPr>
            <w:r w:rsidRPr="00CD2772">
              <w:rPr>
                <w:sz w:val="21"/>
              </w:rPr>
              <w:t xml:space="preserve"> </w:t>
            </w:r>
          </w:p>
        </w:tc>
      </w:tr>
      <w:tr w:rsidR="000908BE" w:rsidRPr="00CD2772" w14:paraId="370C6CA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6E53C8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35044FD"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097362FF"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2AA9963F" w14:textId="77777777" w:rsidR="00B050CE" w:rsidRPr="00CD2772" w:rsidRDefault="00B050CE" w:rsidP="00AE000B">
            <w:pPr>
              <w:jc w:val="right"/>
              <w:rPr>
                <w:sz w:val="21"/>
              </w:rPr>
            </w:pPr>
            <w:r w:rsidRPr="00CD2772">
              <w:rPr>
                <w:sz w:val="21"/>
              </w:rPr>
              <w:t>142 293 470</w:t>
            </w:r>
          </w:p>
        </w:tc>
        <w:tc>
          <w:tcPr>
            <w:tcW w:w="1320" w:type="dxa"/>
            <w:tcBorders>
              <w:top w:val="nil"/>
              <w:left w:val="nil"/>
              <w:bottom w:val="nil"/>
              <w:right w:val="nil"/>
            </w:tcBorders>
            <w:tcMar>
              <w:top w:w="128" w:type="dxa"/>
              <w:left w:w="43" w:type="dxa"/>
              <w:bottom w:w="43" w:type="dxa"/>
              <w:right w:w="43" w:type="dxa"/>
            </w:tcMar>
            <w:vAlign w:val="bottom"/>
          </w:tcPr>
          <w:p w14:paraId="46F5BEE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CA9CA2F" w14:textId="77777777" w:rsidR="00B050CE" w:rsidRPr="00CD2772" w:rsidRDefault="00B050CE" w:rsidP="00AE000B">
            <w:pPr>
              <w:jc w:val="right"/>
              <w:rPr>
                <w:sz w:val="21"/>
              </w:rPr>
            </w:pPr>
            <w:r w:rsidRPr="00CD2772">
              <w:rPr>
                <w:sz w:val="21"/>
              </w:rPr>
              <w:t>142 293 470</w:t>
            </w:r>
          </w:p>
        </w:tc>
        <w:tc>
          <w:tcPr>
            <w:tcW w:w="1320" w:type="dxa"/>
            <w:tcBorders>
              <w:top w:val="nil"/>
              <w:left w:val="nil"/>
              <w:bottom w:val="nil"/>
              <w:right w:val="nil"/>
            </w:tcBorders>
            <w:tcMar>
              <w:top w:w="128" w:type="dxa"/>
              <w:left w:w="43" w:type="dxa"/>
              <w:bottom w:w="43" w:type="dxa"/>
              <w:right w:w="43" w:type="dxa"/>
            </w:tcMar>
            <w:vAlign w:val="bottom"/>
          </w:tcPr>
          <w:p w14:paraId="78BE493C" w14:textId="77777777" w:rsidR="00B050CE" w:rsidRPr="00CD2772" w:rsidRDefault="00B050CE" w:rsidP="00AE000B">
            <w:pPr>
              <w:jc w:val="right"/>
              <w:rPr>
                <w:sz w:val="21"/>
              </w:rPr>
            </w:pPr>
            <w:r w:rsidRPr="00CD2772">
              <w:rPr>
                <w:sz w:val="21"/>
              </w:rPr>
              <w:t xml:space="preserve"> </w:t>
            </w:r>
          </w:p>
        </w:tc>
      </w:tr>
      <w:tr w:rsidR="000908BE" w:rsidRPr="00CD2772" w14:paraId="155D549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2B1CF4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A6A0454"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4034D811"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4651DDF1" w14:textId="77777777" w:rsidR="00B050CE" w:rsidRPr="00CD2772" w:rsidRDefault="00B050CE" w:rsidP="00AE000B">
            <w:pPr>
              <w:jc w:val="right"/>
              <w:rPr>
                <w:sz w:val="21"/>
              </w:rPr>
            </w:pPr>
            <w:r w:rsidRPr="00CD2772">
              <w:rPr>
                <w:sz w:val="21"/>
              </w:rPr>
              <w:t>52 625 183</w:t>
            </w:r>
          </w:p>
        </w:tc>
        <w:tc>
          <w:tcPr>
            <w:tcW w:w="1320" w:type="dxa"/>
            <w:tcBorders>
              <w:top w:val="nil"/>
              <w:left w:val="nil"/>
              <w:bottom w:val="nil"/>
              <w:right w:val="nil"/>
            </w:tcBorders>
            <w:tcMar>
              <w:top w:w="128" w:type="dxa"/>
              <w:left w:w="43" w:type="dxa"/>
              <w:bottom w:w="43" w:type="dxa"/>
              <w:right w:w="43" w:type="dxa"/>
            </w:tcMar>
            <w:vAlign w:val="bottom"/>
          </w:tcPr>
          <w:p w14:paraId="4DBC314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7BA6820" w14:textId="77777777" w:rsidR="00B050CE" w:rsidRPr="00CD2772" w:rsidRDefault="00B050CE" w:rsidP="00AE000B">
            <w:pPr>
              <w:jc w:val="right"/>
              <w:rPr>
                <w:sz w:val="21"/>
              </w:rPr>
            </w:pPr>
            <w:r w:rsidRPr="00CD2772">
              <w:rPr>
                <w:sz w:val="21"/>
              </w:rPr>
              <w:t>52 625 183</w:t>
            </w:r>
          </w:p>
        </w:tc>
        <w:tc>
          <w:tcPr>
            <w:tcW w:w="1320" w:type="dxa"/>
            <w:tcBorders>
              <w:top w:val="nil"/>
              <w:left w:val="nil"/>
              <w:bottom w:val="nil"/>
              <w:right w:val="nil"/>
            </w:tcBorders>
            <w:tcMar>
              <w:top w:w="128" w:type="dxa"/>
              <w:left w:w="43" w:type="dxa"/>
              <w:bottom w:w="43" w:type="dxa"/>
              <w:right w:w="43" w:type="dxa"/>
            </w:tcMar>
            <w:vAlign w:val="bottom"/>
          </w:tcPr>
          <w:p w14:paraId="55396179" w14:textId="77777777" w:rsidR="00B050CE" w:rsidRPr="00CD2772" w:rsidRDefault="00B050CE" w:rsidP="00AE000B">
            <w:pPr>
              <w:jc w:val="right"/>
              <w:rPr>
                <w:sz w:val="21"/>
              </w:rPr>
            </w:pPr>
            <w:r w:rsidRPr="00CD2772">
              <w:rPr>
                <w:sz w:val="21"/>
              </w:rPr>
              <w:t xml:space="preserve"> </w:t>
            </w:r>
          </w:p>
        </w:tc>
      </w:tr>
      <w:tr w:rsidR="000908BE" w:rsidRPr="00CD2772" w14:paraId="4724A3C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8832BC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B34367C"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3D1AF2D0"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4DE1DF24" w14:textId="77777777" w:rsidR="00B050CE" w:rsidRPr="00CD2772" w:rsidRDefault="00B050CE" w:rsidP="00AE000B">
            <w:pPr>
              <w:jc w:val="right"/>
              <w:rPr>
                <w:sz w:val="21"/>
              </w:rPr>
            </w:pPr>
            <w:r w:rsidRPr="00CD2772">
              <w:rPr>
                <w:sz w:val="21"/>
              </w:rPr>
              <w:t>29 940 608</w:t>
            </w:r>
          </w:p>
        </w:tc>
        <w:tc>
          <w:tcPr>
            <w:tcW w:w="1320" w:type="dxa"/>
            <w:tcBorders>
              <w:top w:val="nil"/>
              <w:left w:val="nil"/>
              <w:bottom w:val="nil"/>
              <w:right w:val="nil"/>
            </w:tcBorders>
            <w:tcMar>
              <w:top w:w="128" w:type="dxa"/>
              <w:left w:w="43" w:type="dxa"/>
              <w:bottom w:w="43" w:type="dxa"/>
              <w:right w:w="43" w:type="dxa"/>
            </w:tcMar>
            <w:vAlign w:val="bottom"/>
          </w:tcPr>
          <w:p w14:paraId="6D3A502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121CD78" w14:textId="77777777" w:rsidR="00B050CE" w:rsidRPr="00CD2772" w:rsidRDefault="00B050CE" w:rsidP="00AE000B">
            <w:pPr>
              <w:jc w:val="right"/>
              <w:rPr>
                <w:sz w:val="21"/>
              </w:rPr>
            </w:pPr>
            <w:r w:rsidRPr="00CD2772">
              <w:rPr>
                <w:sz w:val="21"/>
              </w:rPr>
              <w:t>29 940 608</w:t>
            </w:r>
          </w:p>
        </w:tc>
        <w:tc>
          <w:tcPr>
            <w:tcW w:w="1320" w:type="dxa"/>
            <w:tcBorders>
              <w:top w:val="nil"/>
              <w:left w:val="nil"/>
              <w:bottom w:val="nil"/>
              <w:right w:val="nil"/>
            </w:tcBorders>
            <w:tcMar>
              <w:top w:w="128" w:type="dxa"/>
              <w:left w:w="43" w:type="dxa"/>
              <w:bottom w:w="43" w:type="dxa"/>
              <w:right w:w="43" w:type="dxa"/>
            </w:tcMar>
            <w:vAlign w:val="bottom"/>
          </w:tcPr>
          <w:p w14:paraId="38D4649D" w14:textId="77777777" w:rsidR="00B050CE" w:rsidRPr="00CD2772" w:rsidRDefault="00B050CE" w:rsidP="00AE000B">
            <w:pPr>
              <w:jc w:val="right"/>
              <w:rPr>
                <w:sz w:val="21"/>
              </w:rPr>
            </w:pPr>
            <w:r w:rsidRPr="00CD2772">
              <w:rPr>
                <w:sz w:val="21"/>
              </w:rPr>
              <w:t xml:space="preserve"> </w:t>
            </w:r>
          </w:p>
        </w:tc>
      </w:tr>
      <w:tr w:rsidR="000908BE" w:rsidRPr="00CD2772" w14:paraId="73E0DB6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3AC648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799A1AD"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0BDC55BF"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1ED2497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45851B7" w14:textId="77777777" w:rsidR="00B050CE" w:rsidRPr="00CD2772" w:rsidRDefault="00B050CE" w:rsidP="00AE000B">
            <w:pPr>
              <w:jc w:val="right"/>
              <w:rPr>
                <w:sz w:val="21"/>
              </w:rPr>
            </w:pPr>
            <w:r w:rsidRPr="00CD2772">
              <w:rPr>
                <w:sz w:val="21"/>
              </w:rPr>
              <w:t>15 242 431</w:t>
            </w:r>
          </w:p>
        </w:tc>
        <w:tc>
          <w:tcPr>
            <w:tcW w:w="1320" w:type="dxa"/>
            <w:tcBorders>
              <w:top w:val="nil"/>
              <w:left w:val="nil"/>
              <w:bottom w:val="nil"/>
              <w:right w:val="nil"/>
            </w:tcBorders>
            <w:tcMar>
              <w:top w:w="128" w:type="dxa"/>
              <w:left w:w="43" w:type="dxa"/>
              <w:bottom w:w="43" w:type="dxa"/>
              <w:right w:w="43" w:type="dxa"/>
            </w:tcMar>
            <w:vAlign w:val="bottom"/>
          </w:tcPr>
          <w:p w14:paraId="4B438EE7" w14:textId="77777777" w:rsidR="00B050CE" w:rsidRPr="00CD2772" w:rsidRDefault="00B050CE" w:rsidP="00AE000B">
            <w:pPr>
              <w:jc w:val="right"/>
              <w:rPr>
                <w:sz w:val="21"/>
              </w:rPr>
            </w:pPr>
            <w:r w:rsidRPr="00CD2772">
              <w:rPr>
                <w:sz w:val="21"/>
              </w:rPr>
              <w:t>15 242 431</w:t>
            </w:r>
          </w:p>
        </w:tc>
        <w:tc>
          <w:tcPr>
            <w:tcW w:w="1320" w:type="dxa"/>
            <w:tcBorders>
              <w:top w:val="nil"/>
              <w:left w:val="nil"/>
              <w:bottom w:val="nil"/>
              <w:right w:val="nil"/>
            </w:tcBorders>
            <w:tcMar>
              <w:top w:w="128" w:type="dxa"/>
              <w:left w:w="43" w:type="dxa"/>
              <w:bottom w:w="43" w:type="dxa"/>
              <w:right w:w="43" w:type="dxa"/>
            </w:tcMar>
            <w:vAlign w:val="bottom"/>
          </w:tcPr>
          <w:p w14:paraId="79CE214F" w14:textId="77777777" w:rsidR="00B050CE" w:rsidRPr="00CD2772" w:rsidRDefault="00B050CE" w:rsidP="00AE000B">
            <w:pPr>
              <w:jc w:val="right"/>
              <w:rPr>
                <w:sz w:val="21"/>
              </w:rPr>
            </w:pPr>
            <w:r w:rsidRPr="00CD2772">
              <w:rPr>
                <w:sz w:val="21"/>
              </w:rPr>
              <w:t xml:space="preserve"> </w:t>
            </w:r>
          </w:p>
        </w:tc>
      </w:tr>
      <w:tr w:rsidR="000908BE" w:rsidRPr="00CD2772" w14:paraId="0086208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44D89B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DA9B541"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729B7526"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0EA1A6E" w14:textId="77777777" w:rsidR="00B050CE" w:rsidRPr="00CD2772" w:rsidRDefault="00B050CE" w:rsidP="00AE000B">
            <w:pPr>
              <w:jc w:val="right"/>
              <w:rPr>
                <w:sz w:val="21"/>
              </w:rPr>
            </w:pPr>
            <w:r w:rsidRPr="00CD2772">
              <w:rPr>
                <w:sz w:val="21"/>
              </w:rPr>
              <w:t>2 242 880</w:t>
            </w:r>
          </w:p>
        </w:tc>
        <w:tc>
          <w:tcPr>
            <w:tcW w:w="1320" w:type="dxa"/>
            <w:tcBorders>
              <w:top w:val="nil"/>
              <w:left w:val="nil"/>
              <w:bottom w:val="nil"/>
              <w:right w:val="nil"/>
            </w:tcBorders>
            <w:tcMar>
              <w:top w:w="128" w:type="dxa"/>
              <w:left w:w="43" w:type="dxa"/>
              <w:bottom w:w="43" w:type="dxa"/>
              <w:right w:w="43" w:type="dxa"/>
            </w:tcMar>
            <w:vAlign w:val="bottom"/>
          </w:tcPr>
          <w:p w14:paraId="4004CFE4" w14:textId="77777777" w:rsidR="00B050CE" w:rsidRPr="00CD2772" w:rsidRDefault="00B050CE" w:rsidP="00AE000B">
            <w:pPr>
              <w:jc w:val="right"/>
              <w:rPr>
                <w:sz w:val="21"/>
              </w:rPr>
            </w:pPr>
            <w:r w:rsidRPr="00CD2772">
              <w:rPr>
                <w:sz w:val="21"/>
              </w:rPr>
              <w:t>12 213 737</w:t>
            </w:r>
          </w:p>
        </w:tc>
        <w:tc>
          <w:tcPr>
            <w:tcW w:w="1320" w:type="dxa"/>
            <w:tcBorders>
              <w:top w:val="nil"/>
              <w:left w:val="nil"/>
              <w:bottom w:val="nil"/>
              <w:right w:val="nil"/>
            </w:tcBorders>
            <w:tcMar>
              <w:top w:w="128" w:type="dxa"/>
              <w:left w:w="43" w:type="dxa"/>
              <w:bottom w:w="43" w:type="dxa"/>
              <w:right w:w="43" w:type="dxa"/>
            </w:tcMar>
            <w:vAlign w:val="bottom"/>
          </w:tcPr>
          <w:p w14:paraId="13A8472E" w14:textId="77777777" w:rsidR="00B050CE" w:rsidRPr="00CD2772" w:rsidRDefault="00B050CE" w:rsidP="00AE000B">
            <w:pPr>
              <w:jc w:val="right"/>
              <w:rPr>
                <w:sz w:val="21"/>
              </w:rPr>
            </w:pPr>
            <w:r w:rsidRPr="00CD2772">
              <w:rPr>
                <w:sz w:val="21"/>
              </w:rPr>
              <w:t>14 456 617</w:t>
            </w:r>
          </w:p>
        </w:tc>
        <w:tc>
          <w:tcPr>
            <w:tcW w:w="1320" w:type="dxa"/>
            <w:tcBorders>
              <w:top w:val="nil"/>
              <w:left w:val="nil"/>
              <w:bottom w:val="nil"/>
              <w:right w:val="nil"/>
            </w:tcBorders>
            <w:tcMar>
              <w:top w:w="128" w:type="dxa"/>
              <w:left w:w="43" w:type="dxa"/>
              <w:bottom w:w="43" w:type="dxa"/>
              <w:right w:w="43" w:type="dxa"/>
            </w:tcMar>
            <w:vAlign w:val="bottom"/>
          </w:tcPr>
          <w:p w14:paraId="39BF7206" w14:textId="77777777" w:rsidR="00B050CE" w:rsidRPr="00CD2772" w:rsidRDefault="00B050CE" w:rsidP="00AE000B">
            <w:pPr>
              <w:jc w:val="right"/>
              <w:rPr>
                <w:sz w:val="21"/>
              </w:rPr>
            </w:pPr>
            <w:r w:rsidRPr="00CD2772">
              <w:rPr>
                <w:sz w:val="21"/>
              </w:rPr>
              <w:t xml:space="preserve"> </w:t>
            </w:r>
          </w:p>
        </w:tc>
      </w:tr>
      <w:tr w:rsidR="000908BE" w:rsidRPr="00CD2772" w14:paraId="3E315F4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499C3E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9FDB3B1" w14:textId="77777777" w:rsidR="00B050CE" w:rsidRPr="00CD2772" w:rsidRDefault="00B050CE" w:rsidP="00CD2772">
            <w:pPr>
              <w:rPr>
                <w:sz w:val="21"/>
              </w:rPr>
            </w:pPr>
            <w:r w:rsidRPr="00CD2772">
              <w:rPr>
                <w:sz w:val="21"/>
              </w:rPr>
              <w:t>ML13</w:t>
            </w:r>
          </w:p>
        </w:tc>
        <w:tc>
          <w:tcPr>
            <w:tcW w:w="6231" w:type="dxa"/>
            <w:tcBorders>
              <w:top w:val="nil"/>
              <w:left w:val="nil"/>
              <w:bottom w:val="nil"/>
              <w:right w:val="nil"/>
            </w:tcBorders>
            <w:tcMar>
              <w:top w:w="128" w:type="dxa"/>
              <w:left w:w="43" w:type="dxa"/>
              <w:bottom w:w="43" w:type="dxa"/>
              <w:right w:w="43" w:type="dxa"/>
            </w:tcMar>
          </w:tcPr>
          <w:p w14:paraId="64E33772"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7BD3041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94FD4B1" w14:textId="77777777" w:rsidR="00B050CE" w:rsidRPr="00CD2772" w:rsidRDefault="00B050CE" w:rsidP="00AE000B">
            <w:pPr>
              <w:jc w:val="right"/>
              <w:rPr>
                <w:sz w:val="21"/>
              </w:rPr>
            </w:pPr>
            <w:r w:rsidRPr="00CD2772">
              <w:rPr>
                <w:sz w:val="21"/>
              </w:rPr>
              <w:t>773 932</w:t>
            </w:r>
          </w:p>
        </w:tc>
        <w:tc>
          <w:tcPr>
            <w:tcW w:w="1320" w:type="dxa"/>
            <w:tcBorders>
              <w:top w:val="nil"/>
              <w:left w:val="nil"/>
              <w:bottom w:val="nil"/>
              <w:right w:val="nil"/>
            </w:tcBorders>
            <w:tcMar>
              <w:top w:w="128" w:type="dxa"/>
              <w:left w:w="43" w:type="dxa"/>
              <w:bottom w:w="43" w:type="dxa"/>
              <w:right w:w="43" w:type="dxa"/>
            </w:tcMar>
            <w:vAlign w:val="bottom"/>
          </w:tcPr>
          <w:p w14:paraId="369F864F" w14:textId="77777777" w:rsidR="00B050CE" w:rsidRPr="00CD2772" w:rsidRDefault="00B050CE" w:rsidP="00AE000B">
            <w:pPr>
              <w:jc w:val="right"/>
              <w:rPr>
                <w:sz w:val="21"/>
              </w:rPr>
            </w:pPr>
            <w:r w:rsidRPr="00CD2772">
              <w:rPr>
                <w:sz w:val="21"/>
              </w:rPr>
              <w:t>773 932</w:t>
            </w:r>
          </w:p>
        </w:tc>
        <w:tc>
          <w:tcPr>
            <w:tcW w:w="1320" w:type="dxa"/>
            <w:tcBorders>
              <w:top w:val="nil"/>
              <w:left w:val="nil"/>
              <w:bottom w:val="nil"/>
              <w:right w:val="nil"/>
            </w:tcBorders>
            <w:tcMar>
              <w:top w:w="128" w:type="dxa"/>
              <w:left w:w="43" w:type="dxa"/>
              <w:bottom w:w="43" w:type="dxa"/>
              <w:right w:w="43" w:type="dxa"/>
            </w:tcMar>
            <w:vAlign w:val="bottom"/>
          </w:tcPr>
          <w:p w14:paraId="20F04FC8" w14:textId="77777777" w:rsidR="00B050CE" w:rsidRPr="00CD2772" w:rsidRDefault="00B050CE" w:rsidP="00AE000B">
            <w:pPr>
              <w:jc w:val="right"/>
              <w:rPr>
                <w:sz w:val="21"/>
              </w:rPr>
            </w:pPr>
            <w:r w:rsidRPr="00CD2772">
              <w:rPr>
                <w:sz w:val="21"/>
              </w:rPr>
              <w:t xml:space="preserve"> </w:t>
            </w:r>
          </w:p>
        </w:tc>
      </w:tr>
      <w:tr w:rsidR="000908BE" w:rsidRPr="00CD2772" w14:paraId="14E8146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7212CC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EBF2C5A"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271547AC"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766B563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ED6854C" w14:textId="77777777" w:rsidR="00B050CE" w:rsidRPr="00CD2772" w:rsidRDefault="00B050CE" w:rsidP="00AE000B">
            <w:pPr>
              <w:jc w:val="right"/>
              <w:rPr>
                <w:sz w:val="21"/>
              </w:rPr>
            </w:pPr>
            <w:r w:rsidRPr="00CD2772">
              <w:rPr>
                <w:sz w:val="21"/>
              </w:rPr>
              <w:t>4 126 714</w:t>
            </w:r>
          </w:p>
        </w:tc>
        <w:tc>
          <w:tcPr>
            <w:tcW w:w="1320" w:type="dxa"/>
            <w:tcBorders>
              <w:top w:val="nil"/>
              <w:left w:val="nil"/>
              <w:bottom w:val="nil"/>
              <w:right w:val="nil"/>
            </w:tcBorders>
            <w:tcMar>
              <w:top w:w="128" w:type="dxa"/>
              <w:left w:w="43" w:type="dxa"/>
              <w:bottom w:w="43" w:type="dxa"/>
              <w:right w:w="43" w:type="dxa"/>
            </w:tcMar>
            <w:vAlign w:val="bottom"/>
          </w:tcPr>
          <w:p w14:paraId="56C472E0" w14:textId="77777777" w:rsidR="00B050CE" w:rsidRPr="00CD2772" w:rsidRDefault="00B050CE" w:rsidP="00AE000B">
            <w:pPr>
              <w:jc w:val="right"/>
              <w:rPr>
                <w:sz w:val="21"/>
              </w:rPr>
            </w:pPr>
            <w:r w:rsidRPr="00CD2772">
              <w:rPr>
                <w:sz w:val="21"/>
              </w:rPr>
              <w:t>4 126 714</w:t>
            </w:r>
          </w:p>
        </w:tc>
        <w:tc>
          <w:tcPr>
            <w:tcW w:w="1320" w:type="dxa"/>
            <w:tcBorders>
              <w:top w:val="nil"/>
              <w:left w:val="nil"/>
              <w:bottom w:val="nil"/>
              <w:right w:val="nil"/>
            </w:tcBorders>
            <w:tcMar>
              <w:top w:w="128" w:type="dxa"/>
              <w:left w:w="43" w:type="dxa"/>
              <w:bottom w:w="43" w:type="dxa"/>
              <w:right w:w="43" w:type="dxa"/>
            </w:tcMar>
            <w:vAlign w:val="bottom"/>
          </w:tcPr>
          <w:p w14:paraId="4977D30A" w14:textId="77777777" w:rsidR="00B050CE" w:rsidRPr="00CD2772" w:rsidRDefault="00B050CE" w:rsidP="00AE000B">
            <w:pPr>
              <w:jc w:val="right"/>
              <w:rPr>
                <w:sz w:val="21"/>
              </w:rPr>
            </w:pPr>
            <w:r w:rsidRPr="00CD2772">
              <w:rPr>
                <w:sz w:val="21"/>
              </w:rPr>
              <w:t xml:space="preserve"> </w:t>
            </w:r>
          </w:p>
        </w:tc>
      </w:tr>
      <w:tr w:rsidR="000908BE" w:rsidRPr="00CD2772" w14:paraId="793D3EF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663913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4C747CB"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7C1A1BE5"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10AD28A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DFCC636" w14:textId="77777777" w:rsidR="00B050CE" w:rsidRPr="00CD2772" w:rsidRDefault="00B050CE" w:rsidP="00AE000B">
            <w:pPr>
              <w:jc w:val="right"/>
              <w:rPr>
                <w:sz w:val="21"/>
              </w:rPr>
            </w:pPr>
            <w:r w:rsidRPr="00CD2772">
              <w:rPr>
                <w:sz w:val="21"/>
              </w:rPr>
              <w:t>16 108 132</w:t>
            </w:r>
          </w:p>
        </w:tc>
        <w:tc>
          <w:tcPr>
            <w:tcW w:w="1320" w:type="dxa"/>
            <w:tcBorders>
              <w:top w:val="nil"/>
              <w:left w:val="nil"/>
              <w:bottom w:val="nil"/>
              <w:right w:val="nil"/>
            </w:tcBorders>
            <w:tcMar>
              <w:top w:w="128" w:type="dxa"/>
              <w:left w:w="43" w:type="dxa"/>
              <w:bottom w:w="43" w:type="dxa"/>
              <w:right w:w="43" w:type="dxa"/>
            </w:tcMar>
            <w:vAlign w:val="bottom"/>
          </w:tcPr>
          <w:p w14:paraId="454CED05" w14:textId="77777777" w:rsidR="00B050CE" w:rsidRPr="00CD2772" w:rsidRDefault="00B050CE" w:rsidP="00AE000B">
            <w:pPr>
              <w:jc w:val="right"/>
              <w:rPr>
                <w:sz w:val="21"/>
              </w:rPr>
            </w:pPr>
            <w:r w:rsidRPr="00CD2772">
              <w:rPr>
                <w:sz w:val="21"/>
              </w:rPr>
              <w:t>16 108 132</w:t>
            </w:r>
          </w:p>
        </w:tc>
        <w:tc>
          <w:tcPr>
            <w:tcW w:w="1320" w:type="dxa"/>
            <w:tcBorders>
              <w:top w:val="nil"/>
              <w:left w:val="nil"/>
              <w:bottom w:val="nil"/>
              <w:right w:val="nil"/>
            </w:tcBorders>
            <w:tcMar>
              <w:top w:w="128" w:type="dxa"/>
              <w:left w:w="43" w:type="dxa"/>
              <w:bottom w:w="43" w:type="dxa"/>
              <w:right w:w="43" w:type="dxa"/>
            </w:tcMar>
            <w:vAlign w:val="bottom"/>
          </w:tcPr>
          <w:p w14:paraId="332DA5C5" w14:textId="77777777" w:rsidR="00B050CE" w:rsidRPr="00CD2772" w:rsidRDefault="00B050CE" w:rsidP="00AE000B">
            <w:pPr>
              <w:jc w:val="right"/>
              <w:rPr>
                <w:sz w:val="21"/>
              </w:rPr>
            </w:pPr>
            <w:r w:rsidRPr="00CD2772">
              <w:rPr>
                <w:sz w:val="21"/>
              </w:rPr>
              <w:t xml:space="preserve"> </w:t>
            </w:r>
          </w:p>
        </w:tc>
      </w:tr>
      <w:tr w:rsidR="000908BE" w:rsidRPr="00CD2772" w14:paraId="4421AF1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DA4B59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2D71614"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4076EE42"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2D9F3085" w14:textId="77777777" w:rsidR="00B050CE" w:rsidRPr="00CD2772" w:rsidRDefault="00B050CE" w:rsidP="00AE000B">
            <w:pPr>
              <w:jc w:val="right"/>
              <w:rPr>
                <w:sz w:val="21"/>
              </w:rPr>
            </w:pPr>
            <w:r w:rsidRPr="00CD2772">
              <w:rPr>
                <w:sz w:val="21"/>
              </w:rPr>
              <w:t>22 365 905</w:t>
            </w:r>
          </w:p>
        </w:tc>
        <w:tc>
          <w:tcPr>
            <w:tcW w:w="1320" w:type="dxa"/>
            <w:tcBorders>
              <w:top w:val="nil"/>
              <w:left w:val="nil"/>
              <w:bottom w:val="nil"/>
              <w:right w:val="nil"/>
            </w:tcBorders>
            <w:tcMar>
              <w:top w:w="128" w:type="dxa"/>
              <w:left w:w="43" w:type="dxa"/>
              <w:bottom w:w="43" w:type="dxa"/>
              <w:right w:w="43" w:type="dxa"/>
            </w:tcMar>
            <w:vAlign w:val="bottom"/>
          </w:tcPr>
          <w:p w14:paraId="4F15304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AEA55C7" w14:textId="77777777" w:rsidR="00B050CE" w:rsidRPr="00CD2772" w:rsidRDefault="00B050CE" w:rsidP="00AE000B">
            <w:pPr>
              <w:jc w:val="right"/>
              <w:rPr>
                <w:sz w:val="21"/>
              </w:rPr>
            </w:pPr>
            <w:r w:rsidRPr="00CD2772">
              <w:rPr>
                <w:sz w:val="21"/>
              </w:rPr>
              <w:t>22 365 905</w:t>
            </w:r>
          </w:p>
        </w:tc>
        <w:tc>
          <w:tcPr>
            <w:tcW w:w="1320" w:type="dxa"/>
            <w:tcBorders>
              <w:top w:val="nil"/>
              <w:left w:val="nil"/>
              <w:bottom w:val="nil"/>
              <w:right w:val="nil"/>
            </w:tcBorders>
            <w:tcMar>
              <w:top w:w="128" w:type="dxa"/>
              <w:left w:w="43" w:type="dxa"/>
              <w:bottom w:w="43" w:type="dxa"/>
              <w:right w:w="43" w:type="dxa"/>
            </w:tcMar>
            <w:vAlign w:val="bottom"/>
          </w:tcPr>
          <w:p w14:paraId="0AE9BDC4" w14:textId="77777777" w:rsidR="00B050CE" w:rsidRPr="00CD2772" w:rsidRDefault="00B050CE" w:rsidP="00AE000B">
            <w:pPr>
              <w:jc w:val="right"/>
              <w:rPr>
                <w:sz w:val="21"/>
              </w:rPr>
            </w:pPr>
            <w:r w:rsidRPr="00CD2772">
              <w:rPr>
                <w:sz w:val="21"/>
              </w:rPr>
              <w:t xml:space="preserve"> </w:t>
            </w:r>
          </w:p>
        </w:tc>
      </w:tr>
      <w:tr w:rsidR="000908BE" w:rsidRPr="00CD2772" w14:paraId="1226AEB1"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B46E99C"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4A7CE0DC"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33CB33E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59433C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19294C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F63A24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C55C9AC" w14:textId="77777777" w:rsidR="00B050CE" w:rsidRPr="00CD2772" w:rsidRDefault="00B050CE" w:rsidP="00AE000B">
            <w:pPr>
              <w:jc w:val="right"/>
              <w:rPr>
                <w:sz w:val="21"/>
              </w:rPr>
            </w:pPr>
            <w:r w:rsidRPr="00CD2772">
              <w:rPr>
                <w:sz w:val="21"/>
              </w:rPr>
              <w:t>374 569 298</w:t>
            </w:r>
          </w:p>
        </w:tc>
      </w:tr>
      <w:tr w:rsidR="000908BE" w:rsidRPr="00CD2772" w14:paraId="777B5788"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710882A8" w14:textId="77777777" w:rsidR="00B050CE" w:rsidRPr="00CD2772" w:rsidRDefault="00B050CE" w:rsidP="00CD2772">
            <w:pPr>
              <w:rPr>
                <w:sz w:val="21"/>
              </w:rPr>
            </w:pPr>
            <w:r w:rsidRPr="00CD2772">
              <w:rPr>
                <w:sz w:val="21"/>
              </w:rPr>
              <w:t>Frankrike</w:t>
            </w:r>
          </w:p>
        </w:tc>
        <w:tc>
          <w:tcPr>
            <w:tcW w:w="1209" w:type="dxa"/>
            <w:tcBorders>
              <w:top w:val="single" w:sz="4" w:space="0" w:color="000000"/>
              <w:left w:val="nil"/>
              <w:bottom w:val="nil"/>
              <w:right w:val="nil"/>
            </w:tcBorders>
            <w:tcMar>
              <w:top w:w="128" w:type="dxa"/>
              <w:left w:w="43" w:type="dxa"/>
              <w:bottom w:w="43" w:type="dxa"/>
              <w:right w:w="43" w:type="dxa"/>
            </w:tcMar>
          </w:tcPr>
          <w:p w14:paraId="6E89565F"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25C377B8"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6D49566" w14:textId="77777777" w:rsidR="00B050CE" w:rsidRPr="00CD2772" w:rsidRDefault="00B050CE" w:rsidP="00AE000B">
            <w:pPr>
              <w:jc w:val="right"/>
              <w:rPr>
                <w:sz w:val="21"/>
              </w:rPr>
            </w:pPr>
            <w:r w:rsidRPr="00CD2772">
              <w:rPr>
                <w:sz w:val="21"/>
              </w:rPr>
              <w:t>22 221 577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47455CD" w14:textId="77777777" w:rsidR="00B050CE" w:rsidRPr="00CD2772" w:rsidRDefault="00B050CE" w:rsidP="00AE000B">
            <w:pPr>
              <w:jc w:val="right"/>
              <w:rPr>
                <w:sz w:val="21"/>
              </w:rPr>
            </w:pPr>
            <w:r w:rsidRPr="00CD2772">
              <w:rPr>
                <w:sz w:val="21"/>
              </w:rPr>
              <w:t>8 622 303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E0C7AF4" w14:textId="77777777" w:rsidR="00B050CE" w:rsidRPr="00CD2772" w:rsidRDefault="00B050CE" w:rsidP="00AE000B">
            <w:pPr>
              <w:jc w:val="right"/>
              <w:rPr>
                <w:sz w:val="21"/>
              </w:rPr>
            </w:pPr>
            <w:r w:rsidRPr="00CD2772">
              <w:rPr>
                <w:sz w:val="21"/>
              </w:rPr>
              <w:t>30 843 880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FD5C88A" w14:textId="77777777" w:rsidR="00B050CE" w:rsidRPr="00CD2772" w:rsidRDefault="00B050CE" w:rsidP="00AE000B">
            <w:pPr>
              <w:jc w:val="right"/>
              <w:rPr>
                <w:sz w:val="21"/>
              </w:rPr>
            </w:pPr>
            <w:r w:rsidRPr="00CD2772">
              <w:rPr>
                <w:sz w:val="21"/>
              </w:rPr>
              <w:t xml:space="preserve"> </w:t>
            </w:r>
          </w:p>
        </w:tc>
      </w:tr>
      <w:tr w:rsidR="000908BE" w:rsidRPr="00CD2772" w14:paraId="5D4D6A80"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51D9F0E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0FC5298"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5AF96849" w14:textId="77777777" w:rsidR="00B050CE" w:rsidRPr="00CD2772" w:rsidRDefault="00B050CE" w:rsidP="00CD2772">
            <w:pPr>
              <w:rPr>
                <w:sz w:val="21"/>
              </w:rPr>
            </w:pPr>
            <w:r w:rsidRPr="00CD2772">
              <w:rPr>
                <w:sz w:val="21"/>
              </w:rPr>
              <w:t xml:space="preserve">Glattborete våpen med kaliber 20 mm eller større, andre våpen med </w:t>
            </w:r>
            <w:r w:rsidRPr="00CD2772">
              <w:rPr>
                <w:sz w:val="21"/>
              </w:rPr>
              <w:b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2D2294E8" w14:textId="77777777" w:rsidR="00B050CE" w:rsidRPr="00CD2772" w:rsidRDefault="00B050CE" w:rsidP="00AE000B">
            <w:pPr>
              <w:jc w:val="right"/>
              <w:rPr>
                <w:sz w:val="21"/>
              </w:rPr>
            </w:pPr>
            <w:r w:rsidRPr="00CD2772">
              <w:rPr>
                <w:sz w:val="21"/>
              </w:rPr>
              <w:t>37 146 465</w:t>
            </w:r>
          </w:p>
        </w:tc>
        <w:tc>
          <w:tcPr>
            <w:tcW w:w="1320" w:type="dxa"/>
            <w:tcBorders>
              <w:top w:val="nil"/>
              <w:left w:val="nil"/>
              <w:bottom w:val="nil"/>
              <w:right w:val="nil"/>
            </w:tcBorders>
            <w:tcMar>
              <w:top w:w="128" w:type="dxa"/>
              <w:left w:w="43" w:type="dxa"/>
              <w:bottom w:w="43" w:type="dxa"/>
              <w:right w:w="43" w:type="dxa"/>
            </w:tcMar>
            <w:vAlign w:val="bottom"/>
          </w:tcPr>
          <w:p w14:paraId="22B760B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0057363" w14:textId="77777777" w:rsidR="00B050CE" w:rsidRPr="00CD2772" w:rsidRDefault="00B050CE" w:rsidP="00AE000B">
            <w:pPr>
              <w:jc w:val="right"/>
              <w:rPr>
                <w:sz w:val="21"/>
              </w:rPr>
            </w:pPr>
            <w:r w:rsidRPr="00CD2772">
              <w:rPr>
                <w:sz w:val="21"/>
              </w:rPr>
              <w:t>37 146 465</w:t>
            </w:r>
          </w:p>
        </w:tc>
        <w:tc>
          <w:tcPr>
            <w:tcW w:w="1320" w:type="dxa"/>
            <w:tcBorders>
              <w:top w:val="nil"/>
              <w:left w:val="nil"/>
              <w:bottom w:val="nil"/>
              <w:right w:val="nil"/>
            </w:tcBorders>
            <w:tcMar>
              <w:top w:w="128" w:type="dxa"/>
              <w:left w:w="43" w:type="dxa"/>
              <w:bottom w:w="43" w:type="dxa"/>
              <w:right w:w="43" w:type="dxa"/>
            </w:tcMar>
            <w:vAlign w:val="bottom"/>
          </w:tcPr>
          <w:p w14:paraId="1C289E4B" w14:textId="77777777" w:rsidR="00B050CE" w:rsidRPr="00CD2772" w:rsidRDefault="00B050CE" w:rsidP="00AE000B">
            <w:pPr>
              <w:jc w:val="right"/>
              <w:rPr>
                <w:sz w:val="21"/>
              </w:rPr>
            </w:pPr>
            <w:r w:rsidRPr="00CD2772">
              <w:rPr>
                <w:sz w:val="21"/>
              </w:rPr>
              <w:t xml:space="preserve"> </w:t>
            </w:r>
          </w:p>
        </w:tc>
      </w:tr>
      <w:tr w:rsidR="000908BE" w:rsidRPr="00CD2772" w14:paraId="525EA44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DFBA6B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A386C43"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219E2AD2"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4BDD8405" w14:textId="77777777" w:rsidR="00B050CE" w:rsidRPr="00CD2772" w:rsidRDefault="00B050CE" w:rsidP="00AE000B">
            <w:pPr>
              <w:jc w:val="right"/>
              <w:rPr>
                <w:sz w:val="21"/>
              </w:rPr>
            </w:pPr>
            <w:r w:rsidRPr="00CD2772">
              <w:rPr>
                <w:sz w:val="21"/>
              </w:rPr>
              <w:t>3 553 240</w:t>
            </w:r>
          </w:p>
        </w:tc>
        <w:tc>
          <w:tcPr>
            <w:tcW w:w="1320" w:type="dxa"/>
            <w:tcBorders>
              <w:top w:val="nil"/>
              <w:left w:val="nil"/>
              <w:bottom w:val="nil"/>
              <w:right w:val="nil"/>
            </w:tcBorders>
            <w:tcMar>
              <w:top w:w="128" w:type="dxa"/>
              <w:left w:w="43" w:type="dxa"/>
              <w:bottom w:w="43" w:type="dxa"/>
              <w:right w:w="43" w:type="dxa"/>
            </w:tcMar>
            <w:vAlign w:val="bottom"/>
          </w:tcPr>
          <w:p w14:paraId="0C1E837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9A6494C" w14:textId="77777777" w:rsidR="00B050CE" w:rsidRPr="00CD2772" w:rsidRDefault="00B050CE" w:rsidP="00AE000B">
            <w:pPr>
              <w:jc w:val="right"/>
              <w:rPr>
                <w:sz w:val="21"/>
              </w:rPr>
            </w:pPr>
            <w:r w:rsidRPr="00CD2772">
              <w:rPr>
                <w:sz w:val="21"/>
              </w:rPr>
              <w:t>3 553 240</w:t>
            </w:r>
          </w:p>
        </w:tc>
        <w:tc>
          <w:tcPr>
            <w:tcW w:w="1320" w:type="dxa"/>
            <w:tcBorders>
              <w:top w:val="nil"/>
              <w:left w:val="nil"/>
              <w:bottom w:val="nil"/>
              <w:right w:val="nil"/>
            </w:tcBorders>
            <w:tcMar>
              <w:top w:w="128" w:type="dxa"/>
              <w:left w:w="43" w:type="dxa"/>
              <w:bottom w:w="43" w:type="dxa"/>
              <w:right w:w="43" w:type="dxa"/>
            </w:tcMar>
            <w:vAlign w:val="bottom"/>
          </w:tcPr>
          <w:p w14:paraId="4B568CA6" w14:textId="77777777" w:rsidR="00B050CE" w:rsidRPr="00CD2772" w:rsidRDefault="00B050CE" w:rsidP="00AE000B">
            <w:pPr>
              <w:jc w:val="right"/>
              <w:rPr>
                <w:sz w:val="21"/>
              </w:rPr>
            </w:pPr>
            <w:r w:rsidRPr="00CD2772">
              <w:rPr>
                <w:sz w:val="21"/>
              </w:rPr>
              <w:t xml:space="preserve"> </w:t>
            </w:r>
          </w:p>
        </w:tc>
      </w:tr>
      <w:tr w:rsidR="000908BE" w:rsidRPr="00CD2772" w14:paraId="3B4CC8B9"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13D222A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F88EE42"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432948A5"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21D4C6B9" w14:textId="77777777" w:rsidR="00B050CE" w:rsidRPr="00CD2772" w:rsidRDefault="00B050CE" w:rsidP="00AE000B">
            <w:pPr>
              <w:jc w:val="right"/>
              <w:rPr>
                <w:sz w:val="21"/>
              </w:rPr>
            </w:pPr>
            <w:r w:rsidRPr="00CD2772">
              <w:rPr>
                <w:sz w:val="21"/>
              </w:rPr>
              <w:t>59 693 864</w:t>
            </w:r>
          </w:p>
        </w:tc>
        <w:tc>
          <w:tcPr>
            <w:tcW w:w="1320" w:type="dxa"/>
            <w:tcBorders>
              <w:top w:val="nil"/>
              <w:left w:val="nil"/>
              <w:bottom w:val="nil"/>
              <w:right w:val="nil"/>
            </w:tcBorders>
            <w:tcMar>
              <w:top w:w="128" w:type="dxa"/>
              <w:left w:w="43" w:type="dxa"/>
              <w:bottom w:w="43" w:type="dxa"/>
              <w:right w:w="43" w:type="dxa"/>
            </w:tcMar>
            <w:vAlign w:val="bottom"/>
          </w:tcPr>
          <w:p w14:paraId="7AD8667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ADF08F1" w14:textId="77777777" w:rsidR="00B050CE" w:rsidRPr="00CD2772" w:rsidRDefault="00B050CE" w:rsidP="00AE000B">
            <w:pPr>
              <w:jc w:val="right"/>
              <w:rPr>
                <w:sz w:val="21"/>
              </w:rPr>
            </w:pPr>
            <w:r w:rsidRPr="00CD2772">
              <w:rPr>
                <w:sz w:val="21"/>
              </w:rPr>
              <w:t>59 693 864</w:t>
            </w:r>
          </w:p>
        </w:tc>
        <w:tc>
          <w:tcPr>
            <w:tcW w:w="1320" w:type="dxa"/>
            <w:tcBorders>
              <w:top w:val="nil"/>
              <w:left w:val="nil"/>
              <w:bottom w:val="nil"/>
              <w:right w:val="nil"/>
            </w:tcBorders>
            <w:tcMar>
              <w:top w:w="128" w:type="dxa"/>
              <w:left w:w="43" w:type="dxa"/>
              <w:bottom w:w="43" w:type="dxa"/>
              <w:right w:w="43" w:type="dxa"/>
            </w:tcMar>
            <w:vAlign w:val="bottom"/>
          </w:tcPr>
          <w:p w14:paraId="3966E430" w14:textId="77777777" w:rsidR="00B050CE" w:rsidRPr="00CD2772" w:rsidRDefault="00B050CE" w:rsidP="00AE000B">
            <w:pPr>
              <w:jc w:val="right"/>
              <w:rPr>
                <w:sz w:val="21"/>
              </w:rPr>
            </w:pPr>
            <w:r w:rsidRPr="00CD2772">
              <w:rPr>
                <w:sz w:val="21"/>
              </w:rPr>
              <w:t xml:space="preserve"> </w:t>
            </w:r>
          </w:p>
        </w:tc>
      </w:tr>
      <w:tr w:rsidR="000908BE" w:rsidRPr="00CD2772" w14:paraId="2FDCBE4D"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BBD3F6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635C587"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07E7C2F5"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612EEEAB" w14:textId="77777777" w:rsidR="00B050CE" w:rsidRPr="00CD2772" w:rsidRDefault="00B050CE" w:rsidP="00AE000B">
            <w:pPr>
              <w:jc w:val="right"/>
              <w:rPr>
                <w:sz w:val="21"/>
              </w:rPr>
            </w:pPr>
            <w:r w:rsidRPr="00CD2772">
              <w:rPr>
                <w:sz w:val="21"/>
              </w:rPr>
              <w:t>87 256 310</w:t>
            </w:r>
          </w:p>
        </w:tc>
        <w:tc>
          <w:tcPr>
            <w:tcW w:w="1320" w:type="dxa"/>
            <w:tcBorders>
              <w:top w:val="nil"/>
              <w:left w:val="nil"/>
              <w:bottom w:val="nil"/>
              <w:right w:val="nil"/>
            </w:tcBorders>
            <w:tcMar>
              <w:top w:w="128" w:type="dxa"/>
              <w:left w:w="43" w:type="dxa"/>
              <w:bottom w:w="43" w:type="dxa"/>
              <w:right w:w="43" w:type="dxa"/>
            </w:tcMar>
            <w:vAlign w:val="bottom"/>
          </w:tcPr>
          <w:p w14:paraId="608702C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6820194" w14:textId="77777777" w:rsidR="00B050CE" w:rsidRPr="00CD2772" w:rsidRDefault="00B050CE" w:rsidP="00AE000B">
            <w:pPr>
              <w:jc w:val="right"/>
              <w:rPr>
                <w:sz w:val="21"/>
              </w:rPr>
            </w:pPr>
            <w:r w:rsidRPr="00CD2772">
              <w:rPr>
                <w:sz w:val="21"/>
              </w:rPr>
              <w:t>87 256 310</w:t>
            </w:r>
          </w:p>
        </w:tc>
        <w:tc>
          <w:tcPr>
            <w:tcW w:w="1320" w:type="dxa"/>
            <w:tcBorders>
              <w:top w:val="nil"/>
              <w:left w:val="nil"/>
              <w:bottom w:val="nil"/>
              <w:right w:val="nil"/>
            </w:tcBorders>
            <w:tcMar>
              <w:top w:w="128" w:type="dxa"/>
              <w:left w:w="43" w:type="dxa"/>
              <w:bottom w:w="43" w:type="dxa"/>
              <w:right w:w="43" w:type="dxa"/>
            </w:tcMar>
            <w:vAlign w:val="bottom"/>
          </w:tcPr>
          <w:p w14:paraId="34836594" w14:textId="77777777" w:rsidR="00B050CE" w:rsidRPr="00CD2772" w:rsidRDefault="00B050CE" w:rsidP="00AE000B">
            <w:pPr>
              <w:jc w:val="right"/>
              <w:rPr>
                <w:sz w:val="21"/>
              </w:rPr>
            </w:pPr>
            <w:r w:rsidRPr="00CD2772">
              <w:rPr>
                <w:sz w:val="21"/>
              </w:rPr>
              <w:t xml:space="preserve"> </w:t>
            </w:r>
          </w:p>
        </w:tc>
      </w:tr>
      <w:tr w:rsidR="000908BE" w:rsidRPr="00CD2772" w14:paraId="7214DE8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27D5A2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DF85D43"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1C1EBE0A"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626D5248" w14:textId="77777777" w:rsidR="00B050CE" w:rsidRPr="00CD2772" w:rsidRDefault="00B050CE" w:rsidP="00AE000B">
            <w:pPr>
              <w:jc w:val="right"/>
              <w:rPr>
                <w:sz w:val="21"/>
              </w:rPr>
            </w:pPr>
            <w:r w:rsidRPr="00CD2772">
              <w:rPr>
                <w:sz w:val="21"/>
              </w:rPr>
              <w:t>27 404 545</w:t>
            </w:r>
          </w:p>
        </w:tc>
        <w:tc>
          <w:tcPr>
            <w:tcW w:w="1320" w:type="dxa"/>
            <w:tcBorders>
              <w:top w:val="nil"/>
              <w:left w:val="nil"/>
              <w:bottom w:val="nil"/>
              <w:right w:val="nil"/>
            </w:tcBorders>
            <w:tcMar>
              <w:top w:w="128" w:type="dxa"/>
              <w:left w:w="43" w:type="dxa"/>
              <w:bottom w:w="43" w:type="dxa"/>
              <w:right w:w="43" w:type="dxa"/>
            </w:tcMar>
            <w:vAlign w:val="bottom"/>
          </w:tcPr>
          <w:p w14:paraId="16FA8D6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50F0B1F" w14:textId="77777777" w:rsidR="00B050CE" w:rsidRPr="00CD2772" w:rsidRDefault="00B050CE" w:rsidP="00AE000B">
            <w:pPr>
              <w:jc w:val="right"/>
              <w:rPr>
                <w:sz w:val="21"/>
              </w:rPr>
            </w:pPr>
            <w:r w:rsidRPr="00CD2772">
              <w:rPr>
                <w:sz w:val="21"/>
              </w:rPr>
              <w:t>27 404 545</w:t>
            </w:r>
          </w:p>
        </w:tc>
        <w:tc>
          <w:tcPr>
            <w:tcW w:w="1320" w:type="dxa"/>
            <w:tcBorders>
              <w:top w:val="nil"/>
              <w:left w:val="nil"/>
              <w:bottom w:val="nil"/>
              <w:right w:val="nil"/>
            </w:tcBorders>
            <w:tcMar>
              <w:top w:w="128" w:type="dxa"/>
              <w:left w:w="43" w:type="dxa"/>
              <w:bottom w:w="43" w:type="dxa"/>
              <w:right w:w="43" w:type="dxa"/>
            </w:tcMar>
            <w:vAlign w:val="bottom"/>
          </w:tcPr>
          <w:p w14:paraId="4D2A7D47" w14:textId="77777777" w:rsidR="00B050CE" w:rsidRPr="00CD2772" w:rsidRDefault="00B050CE" w:rsidP="00AE000B">
            <w:pPr>
              <w:jc w:val="right"/>
              <w:rPr>
                <w:sz w:val="21"/>
              </w:rPr>
            </w:pPr>
            <w:r w:rsidRPr="00CD2772">
              <w:rPr>
                <w:sz w:val="21"/>
              </w:rPr>
              <w:t xml:space="preserve"> </w:t>
            </w:r>
          </w:p>
        </w:tc>
      </w:tr>
      <w:tr w:rsidR="000908BE" w:rsidRPr="00CD2772" w14:paraId="4B130E7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5AA347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DAC9008"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301E369C"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1221BEE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3A4D77E" w14:textId="77777777" w:rsidR="00B050CE" w:rsidRPr="00CD2772" w:rsidRDefault="00B050CE" w:rsidP="00AE000B">
            <w:pPr>
              <w:jc w:val="right"/>
              <w:rPr>
                <w:sz w:val="21"/>
              </w:rPr>
            </w:pPr>
            <w:r w:rsidRPr="00CD2772">
              <w:rPr>
                <w:sz w:val="21"/>
              </w:rPr>
              <w:t>12 733 818</w:t>
            </w:r>
          </w:p>
        </w:tc>
        <w:tc>
          <w:tcPr>
            <w:tcW w:w="1320" w:type="dxa"/>
            <w:tcBorders>
              <w:top w:val="nil"/>
              <w:left w:val="nil"/>
              <w:bottom w:val="nil"/>
              <w:right w:val="nil"/>
            </w:tcBorders>
            <w:tcMar>
              <w:top w:w="128" w:type="dxa"/>
              <w:left w:w="43" w:type="dxa"/>
              <w:bottom w:w="43" w:type="dxa"/>
              <w:right w:w="43" w:type="dxa"/>
            </w:tcMar>
            <w:vAlign w:val="bottom"/>
          </w:tcPr>
          <w:p w14:paraId="55EBCC1F" w14:textId="77777777" w:rsidR="00B050CE" w:rsidRPr="00CD2772" w:rsidRDefault="00B050CE" w:rsidP="00AE000B">
            <w:pPr>
              <w:jc w:val="right"/>
              <w:rPr>
                <w:sz w:val="21"/>
              </w:rPr>
            </w:pPr>
            <w:r w:rsidRPr="00CD2772">
              <w:rPr>
                <w:sz w:val="21"/>
              </w:rPr>
              <w:t>12 733 818</w:t>
            </w:r>
          </w:p>
        </w:tc>
        <w:tc>
          <w:tcPr>
            <w:tcW w:w="1320" w:type="dxa"/>
            <w:tcBorders>
              <w:top w:val="nil"/>
              <w:left w:val="nil"/>
              <w:bottom w:val="nil"/>
              <w:right w:val="nil"/>
            </w:tcBorders>
            <w:tcMar>
              <w:top w:w="128" w:type="dxa"/>
              <w:left w:w="43" w:type="dxa"/>
              <w:bottom w:w="43" w:type="dxa"/>
              <w:right w:w="43" w:type="dxa"/>
            </w:tcMar>
            <w:vAlign w:val="bottom"/>
          </w:tcPr>
          <w:p w14:paraId="5202A8D0" w14:textId="77777777" w:rsidR="00B050CE" w:rsidRPr="00CD2772" w:rsidRDefault="00B050CE" w:rsidP="00AE000B">
            <w:pPr>
              <w:jc w:val="right"/>
              <w:rPr>
                <w:sz w:val="21"/>
              </w:rPr>
            </w:pPr>
            <w:r w:rsidRPr="00CD2772">
              <w:rPr>
                <w:sz w:val="21"/>
              </w:rPr>
              <w:t xml:space="preserve"> </w:t>
            </w:r>
          </w:p>
        </w:tc>
      </w:tr>
      <w:tr w:rsidR="000908BE" w:rsidRPr="00CD2772" w14:paraId="2F38AB5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51E384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361E836" w14:textId="77777777" w:rsidR="00B050CE" w:rsidRPr="00CD2772" w:rsidRDefault="00B050CE" w:rsidP="00CD2772">
            <w:pPr>
              <w:rPr>
                <w:sz w:val="21"/>
              </w:rPr>
            </w:pPr>
            <w:r w:rsidRPr="00CD2772">
              <w:rPr>
                <w:sz w:val="21"/>
              </w:rPr>
              <w:t>ML13</w:t>
            </w:r>
          </w:p>
        </w:tc>
        <w:tc>
          <w:tcPr>
            <w:tcW w:w="6231" w:type="dxa"/>
            <w:tcBorders>
              <w:top w:val="nil"/>
              <w:left w:val="nil"/>
              <w:bottom w:val="nil"/>
              <w:right w:val="nil"/>
            </w:tcBorders>
            <w:tcMar>
              <w:top w:w="128" w:type="dxa"/>
              <w:left w:w="43" w:type="dxa"/>
              <w:bottom w:w="43" w:type="dxa"/>
              <w:right w:w="43" w:type="dxa"/>
            </w:tcMar>
          </w:tcPr>
          <w:p w14:paraId="3E165973"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7A7277F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470AA0E" w14:textId="77777777" w:rsidR="00B050CE" w:rsidRPr="00CD2772" w:rsidRDefault="00B050CE" w:rsidP="00AE000B">
            <w:pPr>
              <w:jc w:val="right"/>
              <w:rPr>
                <w:sz w:val="21"/>
              </w:rPr>
            </w:pPr>
            <w:r w:rsidRPr="00CD2772">
              <w:rPr>
                <w:sz w:val="21"/>
              </w:rPr>
              <w:t>951 300</w:t>
            </w:r>
          </w:p>
        </w:tc>
        <w:tc>
          <w:tcPr>
            <w:tcW w:w="1320" w:type="dxa"/>
            <w:tcBorders>
              <w:top w:val="nil"/>
              <w:left w:val="nil"/>
              <w:bottom w:val="nil"/>
              <w:right w:val="nil"/>
            </w:tcBorders>
            <w:tcMar>
              <w:top w:w="128" w:type="dxa"/>
              <w:left w:w="43" w:type="dxa"/>
              <w:bottom w:w="43" w:type="dxa"/>
              <w:right w:w="43" w:type="dxa"/>
            </w:tcMar>
            <w:vAlign w:val="bottom"/>
          </w:tcPr>
          <w:p w14:paraId="41388978" w14:textId="77777777" w:rsidR="00B050CE" w:rsidRPr="00CD2772" w:rsidRDefault="00B050CE" w:rsidP="00AE000B">
            <w:pPr>
              <w:jc w:val="right"/>
              <w:rPr>
                <w:sz w:val="21"/>
              </w:rPr>
            </w:pPr>
            <w:r w:rsidRPr="00CD2772">
              <w:rPr>
                <w:sz w:val="21"/>
              </w:rPr>
              <w:t>951 300</w:t>
            </w:r>
          </w:p>
        </w:tc>
        <w:tc>
          <w:tcPr>
            <w:tcW w:w="1320" w:type="dxa"/>
            <w:tcBorders>
              <w:top w:val="nil"/>
              <w:left w:val="nil"/>
              <w:bottom w:val="nil"/>
              <w:right w:val="nil"/>
            </w:tcBorders>
            <w:tcMar>
              <w:top w:w="128" w:type="dxa"/>
              <w:left w:w="43" w:type="dxa"/>
              <w:bottom w:w="43" w:type="dxa"/>
              <w:right w:w="43" w:type="dxa"/>
            </w:tcMar>
            <w:vAlign w:val="bottom"/>
          </w:tcPr>
          <w:p w14:paraId="30FE84C8" w14:textId="77777777" w:rsidR="00B050CE" w:rsidRPr="00CD2772" w:rsidRDefault="00B050CE" w:rsidP="00AE000B">
            <w:pPr>
              <w:jc w:val="right"/>
              <w:rPr>
                <w:sz w:val="21"/>
              </w:rPr>
            </w:pPr>
            <w:r w:rsidRPr="00CD2772">
              <w:rPr>
                <w:sz w:val="21"/>
              </w:rPr>
              <w:t xml:space="preserve"> </w:t>
            </w:r>
          </w:p>
        </w:tc>
      </w:tr>
      <w:tr w:rsidR="000908BE" w:rsidRPr="00CD2772" w14:paraId="43B77AA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C1336A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8236D2A"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021FEAAF"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1D7AE9F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F6E2032" w14:textId="77777777" w:rsidR="00B050CE" w:rsidRPr="00CD2772" w:rsidRDefault="00B050CE" w:rsidP="00AE000B">
            <w:pPr>
              <w:jc w:val="right"/>
              <w:rPr>
                <w:sz w:val="21"/>
              </w:rPr>
            </w:pPr>
            <w:r w:rsidRPr="00CD2772">
              <w:rPr>
                <w:sz w:val="21"/>
              </w:rPr>
              <w:t>4 337 105</w:t>
            </w:r>
          </w:p>
        </w:tc>
        <w:tc>
          <w:tcPr>
            <w:tcW w:w="1320" w:type="dxa"/>
            <w:tcBorders>
              <w:top w:val="nil"/>
              <w:left w:val="nil"/>
              <w:bottom w:val="nil"/>
              <w:right w:val="nil"/>
            </w:tcBorders>
            <w:tcMar>
              <w:top w:w="128" w:type="dxa"/>
              <w:left w:w="43" w:type="dxa"/>
              <w:bottom w:w="43" w:type="dxa"/>
              <w:right w:w="43" w:type="dxa"/>
            </w:tcMar>
            <w:vAlign w:val="bottom"/>
          </w:tcPr>
          <w:p w14:paraId="0ED5CD86" w14:textId="77777777" w:rsidR="00B050CE" w:rsidRPr="00CD2772" w:rsidRDefault="00B050CE" w:rsidP="00AE000B">
            <w:pPr>
              <w:jc w:val="right"/>
              <w:rPr>
                <w:sz w:val="21"/>
              </w:rPr>
            </w:pPr>
            <w:r w:rsidRPr="00CD2772">
              <w:rPr>
                <w:sz w:val="21"/>
              </w:rPr>
              <w:t>4 337 105</w:t>
            </w:r>
          </w:p>
        </w:tc>
        <w:tc>
          <w:tcPr>
            <w:tcW w:w="1320" w:type="dxa"/>
            <w:tcBorders>
              <w:top w:val="nil"/>
              <w:left w:val="nil"/>
              <w:bottom w:val="nil"/>
              <w:right w:val="nil"/>
            </w:tcBorders>
            <w:tcMar>
              <w:top w:w="128" w:type="dxa"/>
              <w:left w:w="43" w:type="dxa"/>
              <w:bottom w:w="43" w:type="dxa"/>
              <w:right w:w="43" w:type="dxa"/>
            </w:tcMar>
            <w:vAlign w:val="bottom"/>
          </w:tcPr>
          <w:p w14:paraId="3B3A395D" w14:textId="77777777" w:rsidR="00B050CE" w:rsidRPr="00CD2772" w:rsidRDefault="00B050CE" w:rsidP="00AE000B">
            <w:pPr>
              <w:jc w:val="right"/>
              <w:rPr>
                <w:sz w:val="21"/>
              </w:rPr>
            </w:pPr>
            <w:r w:rsidRPr="00CD2772">
              <w:rPr>
                <w:sz w:val="21"/>
              </w:rPr>
              <w:t xml:space="preserve"> </w:t>
            </w:r>
          </w:p>
        </w:tc>
      </w:tr>
      <w:tr w:rsidR="000908BE" w:rsidRPr="00CD2772" w14:paraId="351F1E0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0E938A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E2F2C4B"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32C319FB"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01C878C5" w14:textId="77777777" w:rsidR="00B050CE" w:rsidRPr="00CD2772" w:rsidRDefault="00B050CE" w:rsidP="00AE000B">
            <w:pPr>
              <w:jc w:val="right"/>
              <w:rPr>
                <w:sz w:val="21"/>
              </w:rPr>
            </w:pPr>
            <w:r w:rsidRPr="00CD2772">
              <w:rPr>
                <w:sz w:val="21"/>
              </w:rPr>
              <w:t>15 129 600</w:t>
            </w:r>
          </w:p>
        </w:tc>
        <w:tc>
          <w:tcPr>
            <w:tcW w:w="1320" w:type="dxa"/>
            <w:tcBorders>
              <w:top w:val="nil"/>
              <w:left w:val="nil"/>
              <w:bottom w:val="nil"/>
              <w:right w:val="nil"/>
            </w:tcBorders>
            <w:tcMar>
              <w:top w:w="128" w:type="dxa"/>
              <w:left w:w="43" w:type="dxa"/>
              <w:bottom w:w="43" w:type="dxa"/>
              <w:right w:w="43" w:type="dxa"/>
            </w:tcMar>
            <w:vAlign w:val="bottom"/>
          </w:tcPr>
          <w:p w14:paraId="02CDD51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D749DB0" w14:textId="77777777" w:rsidR="00B050CE" w:rsidRPr="00CD2772" w:rsidRDefault="00B050CE" w:rsidP="00AE000B">
            <w:pPr>
              <w:jc w:val="right"/>
              <w:rPr>
                <w:sz w:val="21"/>
              </w:rPr>
            </w:pPr>
            <w:r w:rsidRPr="00CD2772">
              <w:rPr>
                <w:sz w:val="21"/>
              </w:rPr>
              <w:t>15 129 600</w:t>
            </w:r>
          </w:p>
        </w:tc>
        <w:tc>
          <w:tcPr>
            <w:tcW w:w="1320" w:type="dxa"/>
            <w:tcBorders>
              <w:top w:val="nil"/>
              <w:left w:val="nil"/>
              <w:bottom w:val="nil"/>
              <w:right w:val="nil"/>
            </w:tcBorders>
            <w:tcMar>
              <w:top w:w="128" w:type="dxa"/>
              <w:left w:w="43" w:type="dxa"/>
              <w:bottom w:w="43" w:type="dxa"/>
              <w:right w:w="43" w:type="dxa"/>
            </w:tcMar>
            <w:vAlign w:val="bottom"/>
          </w:tcPr>
          <w:p w14:paraId="6DD23A9A" w14:textId="77777777" w:rsidR="00B050CE" w:rsidRPr="00CD2772" w:rsidRDefault="00B050CE" w:rsidP="00AE000B">
            <w:pPr>
              <w:jc w:val="right"/>
              <w:rPr>
                <w:sz w:val="21"/>
              </w:rPr>
            </w:pPr>
            <w:r w:rsidRPr="00CD2772">
              <w:rPr>
                <w:sz w:val="21"/>
              </w:rPr>
              <w:t xml:space="preserve"> </w:t>
            </w:r>
          </w:p>
        </w:tc>
      </w:tr>
      <w:tr w:rsidR="000908BE" w:rsidRPr="00CD2772" w14:paraId="7FEC4CD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5D0DF8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91BC264"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78FD3E55"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264D321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A86CBA8" w14:textId="77777777" w:rsidR="00B050CE" w:rsidRPr="00CD2772" w:rsidRDefault="00B050CE" w:rsidP="00AE000B">
            <w:pPr>
              <w:jc w:val="right"/>
              <w:rPr>
                <w:sz w:val="21"/>
              </w:rPr>
            </w:pPr>
            <w:r w:rsidRPr="00CD2772">
              <w:rPr>
                <w:sz w:val="21"/>
              </w:rPr>
              <w:t>20 095 318</w:t>
            </w:r>
          </w:p>
        </w:tc>
        <w:tc>
          <w:tcPr>
            <w:tcW w:w="1320" w:type="dxa"/>
            <w:tcBorders>
              <w:top w:val="nil"/>
              <w:left w:val="nil"/>
              <w:bottom w:val="nil"/>
              <w:right w:val="nil"/>
            </w:tcBorders>
            <w:tcMar>
              <w:top w:w="128" w:type="dxa"/>
              <w:left w:w="43" w:type="dxa"/>
              <w:bottom w:w="43" w:type="dxa"/>
              <w:right w:w="43" w:type="dxa"/>
            </w:tcMar>
            <w:vAlign w:val="bottom"/>
          </w:tcPr>
          <w:p w14:paraId="203FD42F" w14:textId="77777777" w:rsidR="00B050CE" w:rsidRPr="00CD2772" w:rsidRDefault="00B050CE" w:rsidP="00AE000B">
            <w:pPr>
              <w:jc w:val="right"/>
              <w:rPr>
                <w:sz w:val="21"/>
              </w:rPr>
            </w:pPr>
            <w:r w:rsidRPr="00CD2772">
              <w:rPr>
                <w:sz w:val="21"/>
              </w:rPr>
              <w:t>20 095 318</w:t>
            </w:r>
          </w:p>
        </w:tc>
        <w:tc>
          <w:tcPr>
            <w:tcW w:w="1320" w:type="dxa"/>
            <w:tcBorders>
              <w:top w:val="nil"/>
              <w:left w:val="nil"/>
              <w:bottom w:val="nil"/>
              <w:right w:val="nil"/>
            </w:tcBorders>
            <w:tcMar>
              <w:top w:w="128" w:type="dxa"/>
              <w:left w:w="43" w:type="dxa"/>
              <w:bottom w:w="43" w:type="dxa"/>
              <w:right w:w="43" w:type="dxa"/>
            </w:tcMar>
            <w:vAlign w:val="bottom"/>
          </w:tcPr>
          <w:p w14:paraId="4BBBD522" w14:textId="77777777" w:rsidR="00B050CE" w:rsidRPr="00CD2772" w:rsidRDefault="00B050CE" w:rsidP="00AE000B">
            <w:pPr>
              <w:jc w:val="right"/>
              <w:rPr>
                <w:sz w:val="21"/>
              </w:rPr>
            </w:pPr>
            <w:r w:rsidRPr="00CD2772">
              <w:rPr>
                <w:sz w:val="21"/>
              </w:rPr>
              <w:t xml:space="preserve"> </w:t>
            </w:r>
          </w:p>
        </w:tc>
      </w:tr>
      <w:tr w:rsidR="000908BE" w:rsidRPr="00CD2772" w14:paraId="63AEB55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74BFB7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8FAE2B7"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3BD86231"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773BD83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DE30E86" w14:textId="77777777" w:rsidR="00B050CE" w:rsidRPr="00CD2772" w:rsidRDefault="00B050CE" w:rsidP="00AE000B">
            <w:pPr>
              <w:jc w:val="right"/>
              <w:rPr>
                <w:sz w:val="21"/>
              </w:rPr>
            </w:pPr>
            <w:r w:rsidRPr="00CD2772">
              <w:rPr>
                <w:sz w:val="21"/>
              </w:rPr>
              <w:t>60 000</w:t>
            </w:r>
          </w:p>
        </w:tc>
        <w:tc>
          <w:tcPr>
            <w:tcW w:w="1320" w:type="dxa"/>
            <w:tcBorders>
              <w:top w:val="nil"/>
              <w:left w:val="nil"/>
              <w:bottom w:val="nil"/>
              <w:right w:val="nil"/>
            </w:tcBorders>
            <w:tcMar>
              <w:top w:w="128" w:type="dxa"/>
              <w:left w:w="43" w:type="dxa"/>
              <w:bottom w:w="43" w:type="dxa"/>
              <w:right w:w="43" w:type="dxa"/>
            </w:tcMar>
            <w:vAlign w:val="bottom"/>
          </w:tcPr>
          <w:p w14:paraId="1AB1026C" w14:textId="77777777" w:rsidR="00B050CE" w:rsidRPr="00CD2772" w:rsidRDefault="00B050CE" w:rsidP="00AE000B">
            <w:pPr>
              <w:jc w:val="right"/>
              <w:rPr>
                <w:sz w:val="21"/>
              </w:rPr>
            </w:pPr>
            <w:r w:rsidRPr="00CD2772">
              <w:rPr>
                <w:sz w:val="21"/>
              </w:rPr>
              <w:t>60 000</w:t>
            </w:r>
          </w:p>
        </w:tc>
        <w:tc>
          <w:tcPr>
            <w:tcW w:w="1320" w:type="dxa"/>
            <w:tcBorders>
              <w:top w:val="nil"/>
              <w:left w:val="nil"/>
              <w:bottom w:val="nil"/>
              <w:right w:val="nil"/>
            </w:tcBorders>
            <w:tcMar>
              <w:top w:w="128" w:type="dxa"/>
              <w:left w:w="43" w:type="dxa"/>
              <w:bottom w:w="43" w:type="dxa"/>
              <w:right w:w="43" w:type="dxa"/>
            </w:tcMar>
            <w:vAlign w:val="bottom"/>
          </w:tcPr>
          <w:p w14:paraId="13B6B79D" w14:textId="77777777" w:rsidR="00B050CE" w:rsidRPr="00CD2772" w:rsidRDefault="00B050CE" w:rsidP="00AE000B">
            <w:pPr>
              <w:jc w:val="right"/>
              <w:rPr>
                <w:sz w:val="21"/>
              </w:rPr>
            </w:pPr>
            <w:r w:rsidRPr="00CD2772">
              <w:rPr>
                <w:sz w:val="21"/>
              </w:rPr>
              <w:t xml:space="preserve"> </w:t>
            </w:r>
          </w:p>
        </w:tc>
      </w:tr>
      <w:tr w:rsidR="000908BE" w:rsidRPr="00CD2772" w14:paraId="4075624F"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0707485"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3532F3F3"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7EC57EC0"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99C84E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4A3AD8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64591A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5F26E12" w14:textId="77777777" w:rsidR="00B050CE" w:rsidRPr="00CD2772" w:rsidRDefault="00B050CE" w:rsidP="00AE000B">
            <w:pPr>
              <w:jc w:val="right"/>
              <w:rPr>
                <w:sz w:val="21"/>
              </w:rPr>
            </w:pPr>
            <w:r w:rsidRPr="00CD2772">
              <w:rPr>
                <w:sz w:val="21"/>
              </w:rPr>
              <w:t>299 205 445</w:t>
            </w:r>
          </w:p>
        </w:tc>
      </w:tr>
      <w:tr w:rsidR="000908BE" w:rsidRPr="00CD2772" w14:paraId="36617BC2" w14:textId="77777777" w:rsidTr="00AE000B">
        <w:trPr>
          <w:trHeight w:val="880"/>
        </w:trPr>
        <w:tc>
          <w:tcPr>
            <w:tcW w:w="1300" w:type="dxa"/>
            <w:tcBorders>
              <w:top w:val="single" w:sz="4" w:space="0" w:color="000000"/>
              <w:left w:val="nil"/>
              <w:bottom w:val="nil"/>
              <w:right w:val="nil"/>
            </w:tcBorders>
            <w:tcMar>
              <w:top w:w="128" w:type="dxa"/>
              <w:left w:w="43" w:type="dxa"/>
              <w:bottom w:w="43" w:type="dxa"/>
              <w:right w:w="43" w:type="dxa"/>
            </w:tcMar>
          </w:tcPr>
          <w:p w14:paraId="72494C42" w14:textId="77777777" w:rsidR="00B050CE" w:rsidRPr="00CD2772" w:rsidRDefault="00B050CE" w:rsidP="00CD2772">
            <w:pPr>
              <w:rPr>
                <w:sz w:val="21"/>
              </w:rPr>
            </w:pPr>
            <w:r w:rsidRPr="00CD2772">
              <w:rPr>
                <w:sz w:val="21"/>
              </w:rPr>
              <w:t>Grønland (Kongeriket Danmark)</w:t>
            </w:r>
          </w:p>
        </w:tc>
        <w:tc>
          <w:tcPr>
            <w:tcW w:w="1209" w:type="dxa"/>
            <w:tcBorders>
              <w:top w:val="single" w:sz="4" w:space="0" w:color="000000"/>
              <w:left w:val="nil"/>
              <w:bottom w:val="nil"/>
              <w:right w:val="nil"/>
            </w:tcBorders>
            <w:tcMar>
              <w:top w:w="128" w:type="dxa"/>
              <w:left w:w="43" w:type="dxa"/>
              <w:bottom w:w="43" w:type="dxa"/>
              <w:right w:w="43" w:type="dxa"/>
            </w:tcMar>
          </w:tcPr>
          <w:p w14:paraId="00FF7ED6"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64B178C9"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77394D6" w14:textId="77777777" w:rsidR="00B050CE" w:rsidRPr="00CD2772" w:rsidRDefault="00B050CE" w:rsidP="00AE000B">
            <w:pPr>
              <w:jc w:val="right"/>
              <w:rPr>
                <w:sz w:val="21"/>
              </w:rPr>
            </w:pPr>
            <w:r w:rsidRPr="00CD2772">
              <w:rPr>
                <w:sz w:val="21"/>
              </w:rPr>
              <w:t>406 688</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8217E33" w14:textId="77777777" w:rsidR="00B050CE" w:rsidRPr="00CD2772" w:rsidRDefault="00B050CE" w:rsidP="00AE000B">
            <w:pPr>
              <w:jc w:val="right"/>
              <w:rPr>
                <w:sz w:val="21"/>
              </w:rPr>
            </w:pPr>
            <w:r w:rsidRPr="00CD2772">
              <w:rPr>
                <w:sz w:val="21"/>
              </w:rPr>
              <w:t xml:space="preserve"> </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7F36E07" w14:textId="77777777" w:rsidR="00B050CE" w:rsidRPr="00CD2772" w:rsidRDefault="00B050CE" w:rsidP="00AE000B">
            <w:pPr>
              <w:jc w:val="right"/>
              <w:rPr>
                <w:sz w:val="21"/>
              </w:rPr>
            </w:pPr>
            <w:r w:rsidRPr="00CD2772">
              <w:rPr>
                <w:sz w:val="21"/>
              </w:rPr>
              <w:t>406 688</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0D0D3FE" w14:textId="77777777" w:rsidR="00B050CE" w:rsidRPr="00CD2772" w:rsidRDefault="00B050CE" w:rsidP="00AE000B">
            <w:pPr>
              <w:jc w:val="right"/>
              <w:rPr>
                <w:sz w:val="21"/>
              </w:rPr>
            </w:pPr>
            <w:r w:rsidRPr="00CD2772">
              <w:rPr>
                <w:sz w:val="21"/>
              </w:rPr>
              <w:t xml:space="preserve"> </w:t>
            </w:r>
          </w:p>
        </w:tc>
      </w:tr>
      <w:tr w:rsidR="000908BE" w:rsidRPr="00CD2772" w14:paraId="4A80AB48"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4D59C10"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21D102CE"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6A656F60"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06EAE3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11E1C8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B38D80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EC584B4" w14:textId="77777777" w:rsidR="00B050CE" w:rsidRPr="00CD2772" w:rsidRDefault="00B050CE" w:rsidP="00AE000B">
            <w:pPr>
              <w:jc w:val="right"/>
              <w:rPr>
                <w:sz w:val="21"/>
              </w:rPr>
            </w:pPr>
            <w:r w:rsidRPr="00CD2772">
              <w:rPr>
                <w:sz w:val="21"/>
              </w:rPr>
              <w:t>406 688</w:t>
            </w:r>
          </w:p>
        </w:tc>
      </w:tr>
      <w:tr w:rsidR="000908BE" w:rsidRPr="00CD2772" w14:paraId="5A4A05F0"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4537C458" w14:textId="77777777" w:rsidR="00B050CE" w:rsidRPr="00CD2772" w:rsidRDefault="00B050CE" w:rsidP="00CD2772">
            <w:pPr>
              <w:rPr>
                <w:sz w:val="21"/>
              </w:rPr>
            </w:pPr>
            <w:r w:rsidRPr="00CD2772">
              <w:rPr>
                <w:sz w:val="21"/>
              </w:rPr>
              <w:t>Hellas</w:t>
            </w:r>
          </w:p>
        </w:tc>
        <w:tc>
          <w:tcPr>
            <w:tcW w:w="1209" w:type="dxa"/>
            <w:tcBorders>
              <w:top w:val="single" w:sz="4" w:space="0" w:color="000000"/>
              <w:left w:val="nil"/>
              <w:bottom w:val="nil"/>
              <w:right w:val="nil"/>
            </w:tcBorders>
            <w:tcMar>
              <w:top w:w="128" w:type="dxa"/>
              <w:left w:w="43" w:type="dxa"/>
              <w:bottom w:w="43" w:type="dxa"/>
              <w:right w:w="43" w:type="dxa"/>
            </w:tcMar>
          </w:tcPr>
          <w:p w14:paraId="07743FFC" w14:textId="77777777" w:rsidR="00B050CE" w:rsidRPr="00CD2772" w:rsidRDefault="00B050CE" w:rsidP="00CD2772">
            <w:pPr>
              <w:rPr>
                <w:sz w:val="21"/>
              </w:rPr>
            </w:pPr>
            <w:r w:rsidRPr="00CD2772">
              <w:rPr>
                <w:sz w:val="21"/>
              </w:rPr>
              <w:t>ML4</w:t>
            </w:r>
          </w:p>
        </w:tc>
        <w:tc>
          <w:tcPr>
            <w:tcW w:w="6231" w:type="dxa"/>
            <w:tcBorders>
              <w:top w:val="single" w:sz="4" w:space="0" w:color="000000"/>
              <w:left w:val="nil"/>
              <w:bottom w:val="nil"/>
              <w:right w:val="nil"/>
            </w:tcBorders>
            <w:tcMar>
              <w:top w:w="128" w:type="dxa"/>
              <w:left w:w="43" w:type="dxa"/>
              <w:bottom w:w="43" w:type="dxa"/>
              <w:right w:w="43" w:type="dxa"/>
            </w:tcMar>
          </w:tcPr>
          <w:p w14:paraId="11C75C20"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825E63B" w14:textId="77777777" w:rsidR="00B050CE" w:rsidRPr="00CD2772" w:rsidRDefault="00B050CE" w:rsidP="00AE000B">
            <w:pPr>
              <w:jc w:val="right"/>
              <w:rPr>
                <w:sz w:val="21"/>
              </w:rPr>
            </w:pPr>
            <w:r w:rsidRPr="00CD2772">
              <w:rPr>
                <w:sz w:val="21"/>
              </w:rPr>
              <w:t>52 679 018</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0FE3E86"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4B17365" w14:textId="77777777" w:rsidR="00B050CE" w:rsidRPr="00CD2772" w:rsidRDefault="00B050CE" w:rsidP="00AE000B">
            <w:pPr>
              <w:jc w:val="right"/>
              <w:rPr>
                <w:sz w:val="21"/>
              </w:rPr>
            </w:pPr>
            <w:r w:rsidRPr="00CD2772">
              <w:rPr>
                <w:sz w:val="21"/>
              </w:rPr>
              <w:t>52 679 018</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6A4C5ED" w14:textId="77777777" w:rsidR="00B050CE" w:rsidRPr="00CD2772" w:rsidRDefault="00B050CE" w:rsidP="00AE000B">
            <w:pPr>
              <w:jc w:val="right"/>
              <w:rPr>
                <w:sz w:val="21"/>
              </w:rPr>
            </w:pPr>
            <w:r w:rsidRPr="00CD2772">
              <w:rPr>
                <w:sz w:val="21"/>
              </w:rPr>
              <w:t xml:space="preserve"> </w:t>
            </w:r>
          </w:p>
        </w:tc>
      </w:tr>
      <w:tr w:rsidR="000908BE" w:rsidRPr="00CD2772" w14:paraId="0089096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4D2B72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2C953C0"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009E948B"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EB536E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908BC77" w14:textId="77777777" w:rsidR="00B050CE" w:rsidRPr="00CD2772" w:rsidRDefault="00B050CE" w:rsidP="00AE000B">
            <w:pPr>
              <w:jc w:val="right"/>
              <w:rPr>
                <w:sz w:val="21"/>
              </w:rPr>
            </w:pPr>
            <w:r w:rsidRPr="00CD2772">
              <w:rPr>
                <w:sz w:val="21"/>
              </w:rPr>
              <w:t>21 882 491</w:t>
            </w:r>
          </w:p>
        </w:tc>
        <w:tc>
          <w:tcPr>
            <w:tcW w:w="1320" w:type="dxa"/>
            <w:tcBorders>
              <w:top w:val="nil"/>
              <w:left w:val="nil"/>
              <w:bottom w:val="nil"/>
              <w:right w:val="nil"/>
            </w:tcBorders>
            <w:tcMar>
              <w:top w:w="128" w:type="dxa"/>
              <w:left w:w="43" w:type="dxa"/>
              <w:bottom w:w="43" w:type="dxa"/>
              <w:right w:w="43" w:type="dxa"/>
            </w:tcMar>
            <w:vAlign w:val="bottom"/>
          </w:tcPr>
          <w:p w14:paraId="0F330BEF" w14:textId="77777777" w:rsidR="00B050CE" w:rsidRPr="00CD2772" w:rsidRDefault="00B050CE" w:rsidP="00AE000B">
            <w:pPr>
              <w:jc w:val="right"/>
              <w:rPr>
                <w:sz w:val="21"/>
              </w:rPr>
            </w:pPr>
            <w:r w:rsidRPr="00CD2772">
              <w:rPr>
                <w:sz w:val="21"/>
              </w:rPr>
              <w:t>21 882 491</w:t>
            </w:r>
          </w:p>
        </w:tc>
        <w:tc>
          <w:tcPr>
            <w:tcW w:w="1320" w:type="dxa"/>
            <w:tcBorders>
              <w:top w:val="nil"/>
              <w:left w:val="nil"/>
              <w:bottom w:val="nil"/>
              <w:right w:val="nil"/>
            </w:tcBorders>
            <w:tcMar>
              <w:top w:w="128" w:type="dxa"/>
              <w:left w:w="43" w:type="dxa"/>
              <w:bottom w:w="43" w:type="dxa"/>
              <w:right w:w="43" w:type="dxa"/>
            </w:tcMar>
            <w:vAlign w:val="bottom"/>
          </w:tcPr>
          <w:p w14:paraId="345D761D" w14:textId="77777777" w:rsidR="00B050CE" w:rsidRPr="00CD2772" w:rsidRDefault="00B050CE" w:rsidP="00AE000B">
            <w:pPr>
              <w:jc w:val="right"/>
              <w:rPr>
                <w:sz w:val="21"/>
              </w:rPr>
            </w:pPr>
            <w:r w:rsidRPr="00CD2772">
              <w:rPr>
                <w:sz w:val="21"/>
              </w:rPr>
              <w:t xml:space="preserve"> </w:t>
            </w:r>
          </w:p>
        </w:tc>
      </w:tr>
      <w:tr w:rsidR="000908BE" w:rsidRPr="00CD2772" w14:paraId="54F1F6C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43AB09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A94D06A"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A0C761F"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0B1C4C0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79D1D9A" w14:textId="77777777" w:rsidR="00B050CE" w:rsidRPr="00CD2772" w:rsidRDefault="00B050CE" w:rsidP="00AE000B">
            <w:pPr>
              <w:jc w:val="right"/>
              <w:rPr>
                <w:sz w:val="21"/>
              </w:rPr>
            </w:pPr>
            <w:r w:rsidRPr="00CD2772">
              <w:rPr>
                <w:sz w:val="21"/>
              </w:rPr>
              <w:t>2 012 304</w:t>
            </w:r>
          </w:p>
        </w:tc>
        <w:tc>
          <w:tcPr>
            <w:tcW w:w="1320" w:type="dxa"/>
            <w:tcBorders>
              <w:top w:val="nil"/>
              <w:left w:val="nil"/>
              <w:bottom w:val="nil"/>
              <w:right w:val="nil"/>
            </w:tcBorders>
            <w:tcMar>
              <w:top w:w="128" w:type="dxa"/>
              <w:left w:w="43" w:type="dxa"/>
              <w:bottom w:w="43" w:type="dxa"/>
              <w:right w:w="43" w:type="dxa"/>
            </w:tcMar>
            <w:vAlign w:val="bottom"/>
          </w:tcPr>
          <w:p w14:paraId="41858938" w14:textId="77777777" w:rsidR="00B050CE" w:rsidRPr="00CD2772" w:rsidRDefault="00B050CE" w:rsidP="00AE000B">
            <w:pPr>
              <w:jc w:val="right"/>
              <w:rPr>
                <w:sz w:val="21"/>
              </w:rPr>
            </w:pPr>
            <w:r w:rsidRPr="00CD2772">
              <w:rPr>
                <w:sz w:val="21"/>
              </w:rPr>
              <w:t>2 012 304</w:t>
            </w:r>
          </w:p>
        </w:tc>
        <w:tc>
          <w:tcPr>
            <w:tcW w:w="1320" w:type="dxa"/>
            <w:tcBorders>
              <w:top w:val="nil"/>
              <w:left w:val="nil"/>
              <w:bottom w:val="nil"/>
              <w:right w:val="nil"/>
            </w:tcBorders>
            <w:tcMar>
              <w:top w:w="128" w:type="dxa"/>
              <w:left w:w="43" w:type="dxa"/>
              <w:bottom w:w="43" w:type="dxa"/>
              <w:right w:w="43" w:type="dxa"/>
            </w:tcMar>
            <w:vAlign w:val="bottom"/>
          </w:tcPr>
          <w:p w14:paraId="3AEDEEE1" w14:textId="77777777" w:rsidR="00B050CE" w:rsidRPr="00CD2772" w:rsidRDefault="00B050CE" w:rsidP="00AE000B">
            <w:pPr>
              <w:jc w:val="right"/>
              <w:rPr>
                <w:sz w:val="21"/>
              </w:rPr>
            </w:pPr>
            <w:r w:rsidRPr="00CD2772">
              <w:rPr>
                <w:sz w:val="21"/>
              </w:rPr>
              <w:t xml:space="preserve"> </w:t>
            </w:r>
          </w:p>
        </w:tc>
      </w:tr>
      <w:tr w:rsidR="000908BE" w:rsidRPr="00CD2772" w14:paraId="4DD155CA"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195A768"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45441C92"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6108D412"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ABC97D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01B1DF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B59E31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26A29C5" w14:textId="77777777" w:rsidR="00B050CE" w:rsidRPr="00CD2772" w:rsidRDefault="00B050CE" w:rsidP="00AE000B">
            <w:pPr>
              <w:jc w:val="right"/>
              <w:rPr>
                <w:sz w:val="21"/>
              </w:rPr>
            </w:pPr>
            <w:r w:rsidRPr="00CD2772">
              <w:rPr>
                <w:sz w:val="21"/>
              </w:rPr>
              <w:t>76 573 813</w:t>
            </w:r>
          </w:p>
        </w:tc>
      </w:tr>
      <w:tr w:rsidR="000908BE" w:rsidRPr="00CD2772" w14:paraId="33BDE534"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2D4FD72" w14:textId="77777777" w:rsidR="00B050CE" w:rsidRPr="00CD2772" w:rsidRDefault="00B050CE" w:rsidP="00CD2772">
            <w:pPr>
              <w:rPr>
                <w:sz w:val="21"/>
              </w:rPr>
            </w:pPr>
            <w:r w:rsidRPr="00CD2772">
              <w:rPr>
                <w:sz w:val="21"/>
              </w:rPr>
              <w:t>India</w:t>
            </w:r>
          </w:p>
        </w:tc>
        <w:tc>
          <w:tcPr>
            <w:tcW w:w="1209" w:type="dxa"/>
            <w:tcBorders>
              <w:top w:val="single" w:sz="4" w:space="0" w:color="000000"/>
              <w:left w:val="nil"/>
              <w:bottom w:val="nil"/>
              <w:right w:val="nil"/>
            </w:tcBorders>
            <w:tcMar>
              <w:top w:w="128" w:type="dxa"/>
              <w:left w:w="43" w:type="dxa"/>
              <w:bottom w:w="43" w:type="dxa"/>
              <w:right w:w="43" w:type="dxa"/>
            </w:tcMar>
          </w:tcPr>
          <w:p w14:paraId="700C0129" w14:textId="77777777" w:rsidR="00B050CE" w:rsidRPr="00CD2772" w:rsidRDefault="00B050CE" w:rsidP="00CD2772">
            <w:pPr>
              <w:rPr>
                <w:sz w:val="21"/>
              </w:rPr>
            </w:pPr>
            <w:r w:rsidRPr="00CD2772">
              <w:rPr>
                <w:sz w:val="21"/>
              </w:rPr>
              <w:t>ML11</w:t>
            </w:r>
          </w:p>
        </w:tc>
        <w:tc>
          <w:tcPr>
            <w:tcW w:w="6231" w:type="dxa"/>
            <w:tcBorders>
              <w:top w:val="single" w:sz="4" w:space="0" w:color="000000"/>
              <w:left w:val="nil"/>
              <w:bottom w:val="nil"/>
              <w:right w:val="nil"/>
            </w:tcBorders>
            <w:tcMar>
              <w:top w:w="128" w:type="dxa"/>
              <w:left w:w="43" w:type="dxa"/>
              <w:bottom w:w="43" w:type="dxa"/>
              <w:right w:w="43" w:type="dxa"/>
            </w:tcMar>
          </w:tcPr>
          <w:p w14:paraId="179580C0"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D790D28"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7FA9558" w14:textId="77777777" w:rsidR="00B050CE" w:rsidRPr="00CD2772" w:rsidRDefault="00B050CE" w:rsidP="00AE000B">
            <w:pPr>
              <w:jc w:val="right"/>
              <w:rPr>
                <w:sz w:val="21"/>
              </w:rPr>
            </w:pPr>
            <w:r w:rsidRPr="00CD2772">
              <w:rPr>
                <w:sz w:val="21"/>
              </w:rPr>
              <w:t>2 659 933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3401455" w14:textId="77777777" w:rsidR="00B050CE" w:rsidRPr="00CD2772" w:rsidRDefault="00B050CE" w:rsidP="00AE000B">
            <w:pPr>
              <w:jc w:val="right"/>
              <w:rPr>
                <w:sz w:val="21"/>
              </w:rPr>
            </w:pPr>
            <w:r w:rsidRPr="00CD2772">
              <w:rPr>
                <w:sz w:val="21"/>
              </w:rPr>
              <w:t>2 659 933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C58BFAB" w14:textId="77777777" w:rsidR="00B050CE" w:rsidRPr="00CD2772" w:rsidRDefault="00B050CE" w:rsidP="00AE000B">
            <w:pPr>
              <w:jc w:val="right"/>
              <w:rPr>
                <w:sz w:val="21"/>
              </w:rPr>
            </w:pPr>
            <w:r w:rsidRPr="00CD2772">
              <w:rPr>
                <w:sz w:val="21"/>
              </w:rPr>
              <w:t xml:space="preserve"> </w:t>
            </w:r>
          </w:p>
        </w:tc>
      </w:tr>
      <w:tr w:rsidR="000908BE" w:rsidRPr="00CD2772" w14:paraId="3E55E8C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70ECCD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DD427FF"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3F0F32B6"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4519382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38AEC74" w14:textId="77777777" w:rsidR="00B050CE" w:rsidRPr="00CD2772" w:rsidRDefault="00B050CE" w:rsidP="00AE000B">
            <w:pPr>
              <w:jc w:val="right"/>
              <w:rPr>
                <w:sz w:val="21"/>
              </w:rPr>
            </w:pPr>
            <w:r w:rsidRPr="00CD2772">
              <w:rPr>
                <w:sz w:val="21"/>
              </w:rPr>
              <w:t>10 259 891</w:t>
            </w:r>
          </w:p>
        </w:tc>
        <w:tc>
          <w:tcPr>
            <w:tcW w:w="1320" w:type="dxa"/>
            <w:tcBorders>
              <w:top w:val="nil"/>
              <w:left w:val="nil"/>
              <w:bottom w:val="nil"/>
              <w:right w:val="nil"/>
            </w:tcBorders>
            <w:tcMar>
              <w:top w:w="128" w:type="dxa"/>
              <w:left w:w="43" w:type="dxa"/>
              <w:bottom w:w="43" w:type="dxa"/>
              <w:right w:w="43" w:type="dxa"/>
            </w:tcMar>
            <w:vAlign w:val="bottom"/>
          </w:tcPr>
          <w:p w14:paraId="339E0D43" w14:textId="77777777" w:rsidR="00B050CE" w:rsidRPr="00CD2772" w:rsidRDefault="00B050CE" w:rsidP="00AE000B">
            <w:pPr>
              <w:jc w:val="right"/>
              <w:rPr>
                <w:sz w:val="21"/>
              </w:rPr>
            </w:pPr>
            <w:r w:rsidRPr="00CD2772">
              <w:rPr>
                <w:sz w:val="21"/>
              </w:rPr>
              <w:t>10 259 891</w:t>
            </w:r>
          </w:p>
        </w:tc>
        <w:tc>
          <w:tcPr>
            <w:tcW w:w="1320" w:type="dxa"/>
            <w:tcBorders>
              <w:top w:val="nil"/>
              <w:left w:val="nil"/>
              <w:bottom w:val="nil"/>
              <w:right w:val="nil"/>
            </w:tcBorders>
            <w:tcMar>
              <w:top w:w="128" w:type="dxa"/>
              <w:left w:w="43" w:type="dxa"/>
              <w:bottom w:w="43" w:type="dxa"/>
              <w:right w:w="43" w:type="dxa"/>
            </w:tcMar>
            <w:vAlign w:val="bottom"/>
          </w:tcPr>
          <w:p w14:paraId="516F8533" w14:textId="77777777" w:rsidR="00B050CE" w:rsidRPr="00CD2772" w:rsidRDefault="00B050CE" w:rsidP="00AE000B">
            <w:pPr>
              <w:jc w:val="right"/>
              <w:rPr>
                <w:sz w:val="21"/>
              </w:rPr>
            </w:pPr>
            <w:r w:rsidRPr="00CD2772">
              <w:rPr>
                <w:sz w:val="21"/>
              </w:rPr>
              <w:t xml:space="preserve"> </w:t>
            </w:r>
          </w:p>
        </w:tc>
      </w:tr>
      <w:tr w:rsidR="000908BE" w:rsidRPr="00CD2772" w14:paraId="3BCC8377"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0CF8EFC"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35ACFC9D"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863ED2D"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C8EA9F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81C5C8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316661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D561E13" w14:textId="77777777" w:rsidR="00B050CE" w:rsidRPr="00CD2772" w:rsidRDefault="00B050CE" w:rsidP="00AE000B">
            <w:pPr>
              <w:jc w:val="right"/>
              <w:rPr>
                <w:sz w:val="21"/>
              </w:rPr>
            </w:pPr>
            <w:r w:rsidRPr="00CD2772">
              <w:rPr>
                <w:sz w:val="21"/>
              </w:rPr>
              <w:t>12 919 824</w:t>
            </w:r>
          </w:p>
        </w:tc>
      </w:tr>
      <w:tr w:rsidR="000908BE" w:rsidRPr="00CD2772" w14:paraId="5BD8D720"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2FDC3E6B" w14:textId="77777777" w:rsidR="00B050CE" w:rsidRPr="00CD2772" w:rsidRDefault="00B050CE" w:rsidP="00CD2772">
            <w:pPr>
              <w:rPr>
                <w:sz w:val="21"/>
              </w:rPr>
            </w:pPr>
            <w:r w:rsidRPr="00CD2772">
              <w:rPr>
                <w:sz w:val="21"/>
              </w:rPr>
              <w:t>Indonesia</w:t>
            </w:r>
          </w:p>
        </w:tc>
        <w:tc>
          <w:tcPr>
            <w:tcW w:w="1209" w:type="dxa"/>
            <w:tcBorders>
              <w:top w:val="nil"/>
              <w:left w:val="nil"/>
              <w:bottom w:val="nil"/>
              <w:right w:val="nil"/>
            </w:tcBorders>
            <w:tcMar>
              <w:top w:w="128" w:type="dxa"/>
              <w:left w:w="43" w:type="dxa"/>
              <w:bottom w:w="43" w:type="dxa"/>
              <w:right w:w="43" w:type="dxa"/>
            </w:tcMar>
          </w:tcPr>
          <w:p w14:paraId="2F536364" w14:textId="77777777" w:rsidR="00B050CE" w:rsidRPr="00CD2772" w:rsidRDefault="00B050CE" w:rsidP="00CD2772">
            <w:pPr>
              <w:rPr>
                <w:sz w:val="21"/>
              </w:rPr>
            </w:pPr>
            <w:r w:rsidRPr="00CD2772">
              <w:rPr>
                <w:sz w:val="21"/>
              </w:rPr>
              <w:t>ML1</w:t>
            </w:r>
          </w:p>
        </w:tc>
        <w:tc>
          <w:tcPr>
            <w:tcW w:w="6231" w:type="dxa"/>
            <w:tcBorders>
              <w:top w:val="nil"/>
              <w:left w:val="nil"/>
              <w:bottom w:val="nil"/>
              <w:right w:val="nil"/>
            </w:tcBorders>
            <w:tcMar>
              <w:top w:w="128" w:type="dxa"/>
              <w:left w:w="43" w:type="dxa"/>
              <w:bottom w:w="43" w:type="dxa"/>
              <w:right w:w="43" w:type="dxa"/>
            </w:tcMar>
          </w:tcPr>
          <w:p w14:paraId="2D18C8F9" w14:textId="77777777" w:rsidR="00B050CE" w:rsidRPr="00CD2772" w:rsidRDefault="00B050CE" w:rsidP="00CD2772">
            <w:pPr>
              <w:rPr>
                <w:sz w:val="21"/>
              </w:rPr>
            </w:pPr>
            <w:r w:rsidRPr="00CD2772">
              <w:rPr>
                <w:sz w:val="21"/>
              </w:rPr>
              <w:t>Glattborete våpen med kaliber 20 mm eller mindre, våpen med kaliber 12,7 mm og lavere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2AE2C389" w14:textId="77777777" w:rsidR="00B050CE" w:rsidRPr="00CD2772" w:rsidRDefault="00B050CE" w:rsidP="00AE000B">
            <w:pPr>
              <w:jc w:val="right"/>
              <w:rPr>
                <w:sz w:val="21"/>
              </w:rPr>
            </w:pPr>
            <w:r w:rsidRPr="00CD2772">
              <w:rPr>
                <w:sz w:val="21"/>
              </w:rPr>
              <w:t>526 210</w:t>
            </w:r>
          </w:p>
        </w:tc>
        <w:tc>
          <w:tcPr>
            <w:tcW w:w="1320" w:type="dxa"/>
            <w:tcBorders>
              <w:top w:val="nil"/>
              <w:left w:val="nil"/>
              <w:bottom w:val="nil"/>
              <w:right w:val="nil"/>
            </w:tcBorders>
            <w:tcMar>
              <w:top w:w="128" w:type="dxa"/>
              <w:left w:w="43" w:type="dxa"/>
              <w:bottom w:w="43" w:type="dxa"/>
              <w:right w:w="43" w:type="dxa"/>
            </w:tcMar>
            <w:vAlign w:val="bottom"/>
          </w:tcPr>
          <w:p w14:paraId="587438C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DB24A15" w14:textId="77777777" w:rsidR="00B050CE" w:rsidRPr="00CD2772" w:rsidRDefault="00B050CE" w:rsidP="00AE000B">
            <w:pPr>
              <w:jc w:val="right"/>
              <w:rPr>
                <w:sz w:val="21"/>
              </w:rPr>
            </w:pPr>
            <w:r w:rsidRPr="00CD2772">
              <w:rPr>
                <w:sz w:val="21"/>
              </w:rPr>
              <w:t>526 210</w:t>
            </w:r>
          </w:p>
        </w:tc>
        <w:tc>
          <w:tcPr>
            <w:tcW w:w="1320" w:type="dxa"/>
            <w:tcBorders>
              <w:top w:val="nil"/>
              <w:left w:val="nil"/>
              <w:bottom w:val="nil"/>
              <w:right w:val="nil"/>
            </w:tcBorders>
            <w:tcMar>
              <w:top w:w="128" w:type="dxa"/>
              <w:left w:w="43" w:type="dxa"/>
              <w:bottom w:w="43" w:type="dxa"/>
              <w:right w:w="43" w:type="dxa"/>
            </w:tcMar>
            <w:vAlign w:val="bottom"/>
          </w:tcPr>
          <w:p w14:paraId="3BD0FF24" w14:textId="77777777" w:rsidR="00B050CE" w:rsidRPr="00CD2772" w:rsidRDefault="00B050CE" w:rsidP="00AE000B">
            <w:pPr>
              <w:jc w:val="right"/>
              <w:rPr>
                <w:sz w:val="21"/>
              </w:rPr>
            </w:pPr>
            <w:r w:rsidRPr="00CD2772">
              <w:rPr>
                <w:sz w:val="21"/>
              </w:rPr>
              <w:t xml:space="preserve"> </w:t>
            </w:r>
          </w:p>
        </w:tc>
      </w:tr>
      <w:tr w:rsidR="000908BE" w:rsidRPr="00CD2772" w14:paraId="7ECD2E8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8C1D8A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FA1DD22"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6FAD1FFD"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5FB1276B" w14:textId="77777777" w:rsidR="00B050CE" w:rsidRPr="00CD2772" w:rsidRDefault="00B050CE" w:rsidP="00AE000B">
            <w:pPr>
              <w:jc w:val="right"/>
              <w:rPr>
                <w:sz w:val="21"/>
              </w:rPr>
            </w:pPr>
            <w:r w:rsidRPr="00CD2772">
              <w:rPr>
                <w:sz w:val="21"/>
              </w:rPr>
              <w:t>8 074 636</w:t>
            </w:r>
          </w:p>
        </w:tc>
        <w:tc>
          <w:tcPr>
            <w:tcW w:w="1320" w:type="dxa"/>
            <w:tcBorders>
              <w:top w:val="nil"/>
              <w:left w:val="nil"/>
              <w:bottom w:val="nil"/>
              <w:right w:val="nil"/>
            </w:tcBorders>
            <w:tcMar>
              <w:top w:w="128" w:type="dxa"/>
              <w:left w:w="43" w:type="dxa"/>
              <w:bottom w:w="43" w:type="dxa"/>
              <w:right w:w="43" w:type="dxa"/>
            </w:tcMar>
            <w:vAlign w:val="bottom"/>
          </w:tcPr>
          <w:p w14:paraId="2A420D1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2FDD1D3" w14:textId="77777777" w:rsidR="00B050CE" w:rsidRPr="00CD2772" w:rsidRDefault="00B050CE" w:rsidP="00AE000B">
            <w:pPr>
              <w:jc w:val="right"/>
              <w:rPr>
                <w:sz w:val="21"/>
              </w:rPr>
            </w:pPr>
            <w:r w:rsidRPr="00CD2772">
              <w:rPr>
                <w:sz w:val="21"/>
              </w:rPr>
              <w:t>8 074 636</w:t>
            </w:r>
          </w:p>
        </w:tc>
        <w:tc>
          <w:tcPr>
            <w:tcW w:w="1320" w:type="dxa"/>
            <w:tcBorders>
              <w:top w:val="nil"/>
              <w:left w:val="nil"/>
              <w:bottom w:val="nil"/>
              <w:right w:val="nil"/>
            </w:tcBorders>
            <w:tcMar>
              <w:top w:w="128" w:type="dxa"/>
              <w:left w:w="43" w:type="dxa"/>
              <w:bottom w:w="43" w:type="dxa"/>
              <w:right w:w="43" w:type="dxa"/>
            </w:tcMar>
            <w:vAlign w:val="bottom"/>
          </w:tcPr>
          <w:p w14:paraId="1E675FA6" w14:textId="77777777" w:rsidR="00B050CE" w:rsidRPr="00CD2772" w:rsidRDefault="00B050CE" w:rsidP="00AE000B">
            <w:pPr>
              <w:jc w:val="right"/>
              <w:rPr>
                <w:sz w:val="21"/>
              </w:rPr>
            </w:pPr>
            <w:r w:rsidRPr="00CD2772">
              <w:rPr>
                <w:sz w:val="21"/>
              </w:rPr>
              <w:t xml:space="preserve"> </w:t>
            </w:r>
          </w:p>
        </w:tc>
      </w:tr>
      <w:tr w:rsidR="000908BE" w:rsidRPr="00CD2772" w14:paraId="01E4264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07EFF5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3163752"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46551DA7"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4A5F79D7" w14:textId="77777777" w:rsidR="00B050CE" w:rsidRPr="00CD2772" w:rsidRDefault="00B050CE" w:rsidP="00AE000B">
            <w:pPr>
              <w:jc w:val="right"/>
              <w:rPr>
                <w:sz w:val="21"/>
              </w:rPr>
            </w:pPr>
            <w:r w:rsidRPr="00CD2772">
              <w:rPr>
                <w:sz w:val="21"/>
              </w:rPr>
              <w:t>1 711 842</w:t>
            </w:r>
          </w:p>
        </w:tc>
        <w:tc>
          <w:tcPr>
            <w:tcW w:w="1320" w:type="dxa"/>
            <w:tcBorders>
              <w:top w:val="nil"/>
              <w:left w:val="nil"/>
              <w:bottom w:val="nil"/>
              <w:right w:val="nil"/>
            </w:tcBorders>
            <w:tcMar>
              <w:top w:w="128" w:type="dxa"/>
              <w:left w:w="43" w:type="dxa"/>
              <w:bottom w:w="43" w:type="dxa"/>
              <w:right w:w="43" w:type="dxa"/>
            </w:tcMar>
            <w:vAlign w:val="bottom"/>
          </w:tcPr>
          <w:p w14:paraId="4BD215B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5978A1C" w14:textId="77777777" w:rsidR="00B050CE" w:rsidRPr="00CD2772" w:rsidRDefault="00B050CE" w:rsidP="00AE000B">
            <w:pPr>
              <w:jc w:val="right"/>
              <w:rPr>
                <w:sz w:val="21"/>
              </w:rPr>
            </w:pPr>
            <w:r w:rsidRPr="00CD2772">
              <w:rPr>
                <w:sz w:val="21"/>
              </w:rPr>
              <w:t>1 711 842</w:t>
            </w:r>
          </w:p>
        </w:tc>
        <w:tc>
          <w:tcPr>
            <w:tcW w:w="1320" w:type="dxa"/>
            <w:tcBorders>
              <w:top w:val="nil"/>
              <w:left w:val="nil"/>
              <w:bottom w:val="nil"/>
              <w:right w:val="nil"/>
            </w:tcBorders>
            <w:tcMar>
              <w:top w:w="128" w:type="dxa"/>
              <w:left w:w="43" w:type="dxa"/>
              <w:bottom w:w="43" w:type="dxa"/>
              <w:right w:w="43" w:type="dxa"/>
            </w:tcMar>
            <w:vAlign w:val="bottom"/>
          </w:tcPr>
          <w:p w14:paraId="319A2758" w14:textId="77777777" w:rsidR="00B050CE" w:rsidRPr="00CD2772" w:rsidRDefault="00B050CE" w:rsidP="00AE000B">
            <w:pPr>
              <w:jc w:val="right"/>
              <w:rPr>
                <w:sz w:val="21"/>
              </w:rPr>
            </w:pPr>
            <w:r w:rsidRPr="00CD2772">
              <w:rPr>
                <w:sz w:val="21"/>
              </w:rPr>
              <w:t xml:space="preserve"> </w:t>
            </w:r>
          </w:p>
        </w:tc>
      </w:tr>
      <w:tr w:rsidR="000908BE" w:rsidRPr="00CD2772" w14:paraId="7451BA1B"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289D13F6"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2D13979E"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63AC4B4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3D1F76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90D253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859F0B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D759E97" w14:textId="77777777" w:rsidR="00B050CE" w:rsidRPr="00CD2772" w:rsidRDefault="00B050CE" w:rsidP="00AE000B">
            <w:pPr>
              <w:jc w:val="right"/>
              <w:rPr>
                <w:sz w:val="21"/>
              </w:rPr>
            </w:pPr>
            <w:r w:rsidRPr="00CD2772">
              <w:rPr>
                <w:sz w:val="21"/>
              </w:rPr>
              <w:t>10 312 688</w:t>
            </w:r>
          </w:p>
        </w:tc>
      </w:tr>
      <w:tr w:rsidR="000908BE" w:rsidRPr="00CD2772" w14:paraId="1E329DF5"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E5D80EF" w14:textId="77777777" w:rsidR="00B050CE" w:rsidRPr="00CD2772" w:rsidRDefault="00B050CE" w:rsidP="00CD2772">
            <w:pPr>
              <w:rPr>
                <w:sz w:val="21"/>
              </w:rPr>
            </w:pPr>
            <w:r w:rsidRPr="00CD2772">
              <w:rPr>
                <w:sz w:val="21"/>
              </w:rPr>
              <w:t>Irak</w:t>
            </w:r>
            <w:r w:rsidRPr="00CD2772">
              <w:rPr>
                <w:rStyle w:val="skrift-hevet"/>
                <w:sz w:val="21"/>
              </w:rPr>
              <w:t>3</w:t>
            </w:r>
          </w:p>
        </w:tc>
        <w:tc>
          <w:tcPr>
            <w:tcW w:w="1209" w:type="dxa"/>
            <w:tcBorders>
              <w:top w:val="single" w:sz="4" w:space="0" w:color="000000"/>
              <w:left w:val="nil"/>
              <w:bottom w:val="nil"/>
              <w:right w:val="nil"/>
            </w:tcBorders>
            <w:tcMar>
              <w:top w:w="128" w:type="dxa"/>
              <w:left w:w="43" w:type="dxa"/>
              <w:bottom w:w="43" w:type="dxa"/>
              <w:right w:w="43" w:type="dxa"/>
            </w:tcMar>
          </w:tcPr>
          <w:p w14:paraId="64285D03" w14:textId="77777777" w:rsidR="00B050CE" w:rsidRPr="00CD2772" w:rsidRDefault="00B050CE" w:rsidP="00CD2772">
            <w:pPr>
              <w:rPr>
                <w:sz w:val="21"/>
              </w:rPr>
            </w:pPr>
            <w:r w:rsidRPr="00CD2772">
              <w:rPr>
                <w:sz w:val="21"/>
              </w:rPr>
              <w:t>ML13</w:t>
            </w:r>
          </w:p>
        </w:tc>
        <w:tc>
          <w:tcPr>
            <w:tcW w:w="6231" w:type="dxa"/>
            <w:tcBorders>
              <w:top w:val="single" w:sz="4" w:space="0" w:color="000000"/>
              <w:left w:val="nil"/>
              <w:bottom w:val="nil"/>
              <w:right w:val="nil"/>
            </w:tcBorders>
            <w:tcMar>
              <w:top w:w="128" w:type="dxa"/>
              <w:left w:w="43" w:type="dxa"/>
              <w:bottom w:w="43" w:type="dxa"/>
              <w:right w:w="43" w:type="dxa"/>
            </w:tcMar>
          </w:tcPr>
          <w:p w14:paraId="7B853698"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08C64BF"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501D338" w14:textId="77777777" w:rsidR="00B050CE" w:rsidRPr="00CD2772" w:rsidRDefault="00B050CE" w:rsidP="00AE000B">
            <w:pPr>
              <w:jc w:val="right"/>
              <w:rPr>
                <w:sz w:val="21"/>
              </w:rPr>
            </w:pPr>
            <w:r w:rsidRPr="00CD2772">
              <w:rPr>
                <w:sz w:val="21"/>
              </w:rPr>
              <w:t>150 000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210F166" w14:textId="77777777" w:rsidR="00B050CE" w:rsidRPr="00CD2772" w:rsidRDefault="00B050CE" w:rsidP="00AE000B">
            <w:pPr>
              <w:jc w:val="right"/>
              <w:rPr>
                <w:sz w:val="21"/>
              </w:rPr>
            </w:pPr>
            <w:r w:rsidRPr="00CD2772">
              <w:rPr>
                <w:sz w:val="21"/>
              </w:rPr>
              <w:t>150 000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F0998AB" w14:textId="77777777" w:rsidR="00B050CE" w:rsidRPr="00CD2772" w:rsidRDefault="00B050CE" w:rsidP="00AE000B">
            <w:pPr>
              <w:jc w:val="right"/>
              <w:rPr>
                <w:sz w:val="21"/>
              </w:rPr>
            </w:pPr>
            <w:r w:rsidRPr="00CD2772">
              <w:rPr>
                <w:sz w:val="21"/>
              </w:rPr>
              <w:t xml:space="preserve"> </w:t>
            </w:r>
          </w:p>
        </w:tc>
      </w:tr>
      <w:tr w:rsidR="000908BE" w:rsidRPr="00CD2772" w14:paraId="71BC53EE"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16E27E92"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0A1E7438"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D5D3F44"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D50F30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58795B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D87E00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0AA5645" w14:textId="77777777" w:rsidR="00B050CE" w:rsidRPr="00CD2772" w:rsidRDefault="00B050CE" w:rsidP="00AE000B">
            <w:pPr>
              <w:jc w:val="right"/>
              <w:rPr>
                <w:sz w:val="21"/>
              </w:rPr>
            </w:pPr>
            <w:r w:rsidRPr="00CD2772">
              <w:rPr>
                <w:sz w:val="21"/>
              </w:rPr>
              <w:t>150 000</w:t>
            </w:r>
          </w:p>
        </w:tc>
      </w:tr>
      <w:tr w:rsidR="000908BE" w:rsidRPr="00CD2772" w14:paraId="5DDC9C5C"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60ECBA82" w14:textId="77777777" w:rsidR="00B050CE" w:rsidRPr="00CD2772" w:rsidRDefault="00B050CE" w:rsidP="00CD2772">
            <w:pPr>
              <w:rPr>
                <w:sz w:val="21"/>
              </w:rPr>
            </w:pPr>
            <w:r w:rsidRPr="00CD2772">
              <w:rPr>
                <w:sz w:val="21"/>
              </w:rPr>
              <w:t>Irland</w:t>
            </w:r>
          </w:p>
        </w:tc>
        <w:tc>
          <w:tcPr>
            <w:tcW w:w="1209" w:type="dxa"/>
            <w:tcBorders>
              <w:top w:val="single" w:sz="4" w:space="0" w:color="000000"/>
              <w:left w:val="nil"/>
              <w:bottom w:val="nil"/>
              <w:right w:val="nil"/>
            </w:tcBorders>
            <w:tcMar>
              <w:top w:w="128" w:type="dxa"/>
              <w:left w:w="43" w:type="dxa"/>
              <w:bottom w:w="43" w:type="dxa"/>
              <w:right w:w="43" w:type="dxa"/>
            </w:tcMar>
          </w:tcPr>
          <w:p w14:paraId="74BC008A"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6B6D9CE0"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7282932" w14:textId="77777777" w:rsidR="00B050CE" w:rsidRPr="00CD2772" w:rsidRDefault="00B050CE" w:rsidP="00AE000B">
            <w:pPr>
              <w:jc w:val="right"/>
              <w:rPr>
                <w:sz w:val="21"/>
              </w:rPr>
            </w:pPr>
            <w:r w:rsidRPr="00CD2772">
              <w:rPr>
                <w:sz w:val="21"/>
              </w:rPr>
              <w:t>510 185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AC14BB1"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48187B0" w14:textId="77777777" w:rsidR="00B050CE" w:rsidRPr="00CD2772" w:rsidRDefault="00B050CE" w:rsidP="00AE000B">
            <w:pPr>
              <w:jc w:val="right"/>
              <w:rPr>
                <w:sz w:val="21"/>
              </w:rPr>
            </w:pPr>
            <w:r w:rsidRPr="00CD2772">
              <w:rPr>
                <w:sz w:val="21"/>
              </w:rPr>
              <w:t>510 185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83F423A" w14:textId="77777777" w:rsidR="00B050CE" w:rsidRPr="00CD2772" w:rsidRDefault="00B050CE" w:rsidP="00AE000B">
            <w:pPr>
              <w:jc w:val="right"/>
              <w:rPr>
                <w:sz w:val="21"/>
              </w:rPr>
            </w:pPr>
            <w:r w:rsidRPr="00CD2772">
              <w:rPr>
                <w:sz w:val="21"/>
              </w:rPr>
              <w:t xml:space="preserve"> </w:t>
            </w:r>
          </w:p>
        </w:tc>
      </w:tr>
      <w:tr w:rsidR="000908BE" w:rsidRPr="00CD2772" w14:paraId="412079CA"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736767D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1076497"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73AAEBC4"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7F23A227" w14:textId="77777777" w:rsidR="00B050CE" w:rsidRPr="00CD2772" w:rsidRDefault="00B050CE" w:rsidP="00AE000B">
            <w:pPr>
              <w:jc w:val="right"/>
              <w:rPr>
                <w:sz w:val="21"/>
              </w:rPr>
            </w:pPr>
            <w:r w:rsidRPr="00CD2772">
              <w:rPr>
                <w:sz w:val="21"/>
              </w:rPr>
              <w:t>24 826 004</w:t>
            </w:r>
          </w:p>
        </w:tc>
        <w:tc>
          <w:tcPr>
            <w:tcW w:w="1320" w:type="dxa"/>
            <w:tcBorders>
              <w:top w:val="nil"/>
              <w:left w:val="nil"/>
              <w:bottom w:val="nil"/>
              <w:right w:val="nil"/>
            </w:tcBorders>
            <w:tcMar>
              <w:top w:w="128" w:type="dxa"/>
              <w:left w:w="43" w:type="dxa"/>
              <w:bottom w:w="43" w:type="dxa"/>
              <w:right w:w="43" w:type="dxa"/>
            </w:tcMar>
            <w:vAlign w:val="bottom"/>
          </w:tcPr>
          <w:p w14:paraId="1510BE5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E63A391" w14:textId="77777777" w:rsidR="00B050CE" w:rsidRPr="00CD2772" w:rsidRDefault="00B050CE" w:rsidP="00AE000B">
            <w:pPr>
              <w:jc w:val="right"/>
              <w:rPr>
                <w:sz w:val="21"/>
              </w:rPr>
            </w:pPr>
            <w:r w:rsidRPr="00CD2772">
              <w:rPr>
                <w:sz w:val="21"/>
              </w:rPr>
              <w:t>24 826 004</w:t>
            </w:r>
          </w:p>
        </w:tc>
        <w:tc>
          <w:tcPr>
            <w:tcW w:w="1320" w:type="dxa"/>
            <w:tcBorders>
              <w:top w:val="nil"/>
              <w:left w:val="nil"/>
              <w:bottom w:val="nil"/>
              <w:right w:val="nil"/>
            </w:tcBorders>
            <w:tcMar>
              <w:top w:w="128" w:type="dxa"/>
              <w:left w:w="43" w:type="dxa"/>
              <w:bottom w:w="43" w:type="dxa"/>
              <w:right w:w="43" w:type="dxa"/>
            </w:tcMar>
            <w:vAlign w:val="bottom"/>
          </w:tcPr>
          <w:p w14:paraId="0F86CAD8" w14:textId="77777777" w:rsidR="00B050CE" w:rsidRPr="00CD2772" w:rsidRDefault="00B050CE" w:rsidP="00AE000B">
            <w:pPr>
              <w:jc w:val="right"/>
              <w:rPr>
                <w:sz w:val="21"/>
              </w:rPr>
            </w:pPr>
            <w:r w:rsidRPr="00CD2772">
              <w:rPr>
                <w:sz w:val="21"/>
              </w:rPr>
              <w:t xml:space="preserve"> </w:t>
            </w:r>
          </w:p>
        </w:tc>
      </w:tr>
      <w:tr w:rsidR="000908BE" w:rsidRPr="00CD2772" w14:paraId="4EB7E40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5ED128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2EB835A"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601AFF24"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06BAF40E" w14:textId="77777777" w:rsidR="00B050CE" w:rsidRPr="00CD2772" w:rsidRDefault="00B050CE" w:rsidP="00AE000B">
            <w:pPr>
              <w:jc w:val="right"/>
              <w:rPr>
                <w:sz w:val="21"/>
              </w:rPr>
            </w:pPr>
            <w:r w:rsidRPr="00CD2772">
              <w:rPr>
                <w:sz w:val="21"/>
              </w:rPr>
              <w:t>601 508</w:t>
            </w:r>
          </w:p>
        </w:tc>
        <w:tc>
          <w:tcPr>
            <w:tcW w:w="1320" w:type="dxa"/>
            <w:tcBorders>
              <w:top w:val="nil"/>
              <w:left w:val="nil"/>
              <w:bottom w:val="nil"/>
              <w:right w:val="nil"/>
            </w:tcBorders>
            <w:tcMar>
              <w:top w:w="128" w:type="dxa"/>
              <w:left w:w="43" w:type="dxa"/>
              <w:bottom w:w="43" w:type="dxa"/>
              <w:right w:w="43" w:type="dxa"/>
            </w:tcMar>
            <w:vAlign w:val="bottom"/>
          </w:tcPr>
          <w:p w14:paraId="4D3166B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B3F86EC" w14:textId="77777777" w:rsidR="00B050CE" w:rsidRPr="00CD2772" w:rsidRDefault="00B050CE" w:rsidP="00AE000B">
            <w:pPr>
              <w:jc w:val="right"/>
              <w:rPr>
                <w:sz w:val="21"/>
              </w:rPr>
            </w:pPr>
            <w:r w:rsidRPr="00CD2772">
              <w:rPr>
                <w:sz w:val="21"/>
              </w:rPr>
              <w:t>601 508</w:t>
            </w:r>
          </w:p>
        </w:tc>
        <w:tc>
          <w:tcPr>
            <w:tcW w:w="1320" w:type="dxa"/>
            <w:tcBorders>
              <w:top w:val="nil"/>
              <w:left w:val="nil"/>
              <w:bottom w:val="nil"/>
              <w:right w:val="nil"/>
            </w:tcBorders>
            <w:tcMar>
              <w:top w:w="128" w:type="dxa"/>
              <w:left w:w="43" w:type="dxa"/>
              <w:bottom w:w="43" w:type="dxa"/>
              <w:right w:w="43" w:type="dxa"/>
            </w:tcMar>
            <w:vAlign w:val="bottom"/>
          </w:tcPr>
          <w:p w14:paraId="4F280E42" w14:textId="77777777" w:rsidR="00B050CE" w:rsidRPr="00CD2772" w:rsidRDefault="00B050CE" w:rsidP="00AE000B">
            <w:pPr>
              <w:jc w:val="right"/>
              <w:rPr>
                <w:sz w:val="21"/>
              </w:rPr>
            </w:pPr>
            <w:r w:rsidRPr="00CD2772">
              <w:rPr>
                <w:sz w:val="21"/>
              </w:rPr>
              <w:t xml:space="preserve"> </w:t>
            </w:r>
          </w:p>
        </w:tc>
      </w:tr>
      <w:tr w:rsidR="000908BE" w:rsidRPr="00CD2772" w14:paraId="4216E3FE"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FB2AEA9"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04E3815C"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6E6528E"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CF9EAE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AB5672D"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C43F94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6BFAB2E" w14:textId="77777777" w:rsidR="00B050CE" w:rsidRPr="00CD2772" w:rsidRDefault="00B050CE" w:rsidP="00AE000B">
            <w:pPr>
              <w:jc w:val="right"/>
              <w:rPr>
                <w:sz w:val="21"/>
              </w:rPr>
            </w:pPr>
            <w:r w:rsidRPr="00CD2772">
              <w:rPr>
                <w:sz w:val="21"/>
              </w:rPr>
              <w:t>25 937 697</w:t>
            </w:r>
          </w:p>
        </w:tc>
      </w:tr>
      <w:tr w:rsidR="000908BE" w:rsidRPr="00CD2772" w14:paraId="04778B00"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33570C7" w14:textId="77777777" w:rsidR="00B050CE" w:rsidRPr="00CD2772" w:rsidRDefault="00B050CE" w:rsidP="00CD2772">
            <w:pPr>
              <w:rPr>
                <w:sz w:val="21"/>
              </w:rPr>
            </w:pPr>
            <w:r w:rsidRPr="00CD2772">
              <w:rPr>
                <w:sz w:val="21"/>
              </w:rPr>
              <w:t>Island</w:t>
            </w:r>
          </w:p>
        </w:tc>
        <w:tc>
          <w:tcPr>
            <w:tcW w:w="1209" w:type="dxa"/>
            <w:tcBorders>
              <w:top w:val="single" w:sz="4" w:space="0" w:color="000000"/>
              <w:left w:val="nil"/>
              <w:bottom w:val="nil"/>
              <w:right w:val="nil"/>
            </w:tcBorders>
            <w:tcMar>
              <w:top w:w="128" w:type="dxa"/>
              <w:left w:w="43" w:type="dxa"/>
              <w:bottom w:w="43" w:type="dxa"/>
              <w:right w:w="43" w:type="dxa"/>
            </w:tcMar>
          </w:tcPr>
          <w:p w14:paraId="34342C2E"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508FA8CB"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24B5A8D" w14:textId="77777777" w:rsidR="00B050CE" w:rsidRPr="00CD2772" w:rsidRDefault="00B050CE" w:rsidP="00AE000B">
            <w:pPr>
              <w:jc w:val="right"/>
              <w:rPr>
                <w:sz w:val="21"/>
              </w:rPr>
            </w:pPr>
            <w:r w:rsidRPr="00CD2772">
              <w:rPr>
                <w:sz w:val="21"/>
              </w:rPr>
              <w:t>551 502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FDD8ECB"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1BBC4BB" w14:textId="77777777" w:rsidR="00B050CE" w:rsidRPr="00CD2772" w:rsidRDefault="00B050CE" w:rsidP="00AE000B">
            <w:pPr>
              <w:jc w:val="right"/>
              <w:rPr>
                <w:sz w:val="21"/>
              </w:rPr>
            </w:pPr>
            <w:r w:rsidRPr="00CD2772">
              <w:rPr>
                <w:sz w:val="21"/>
              </w:rPr>
              <w:t>551 502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B77229B" w14:textId="77777777" w:rsidR="00B050CE" w:rsidRPr="00CD2772" w:rsidRDefault="00B050CE" w:rsidP="00AE000B">
            <w:pPr>
              <w:jc w:val="right"/>
              <w:rPr>
                <w:sz w:val="21"/>
              </w:rPr>
            </w:pPr>
            <w:r w:rsidRPr="00CD2772">
              <w:rPr>
                <w:sz w:val="21"/>
              </w:rPr>
              <w:t xml:space="preserve"> </w:t>
            </w:r>
          </w:p>
        </w:tc>
      </w:tr>
      <w:tr w:rsidR="000908BE" w:rsidRPr="00CD2772" w14:paraId="1BCF384D"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91C27AF"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482B569D"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1A6B08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2D02A8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6FC48F1"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78745D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B8EAEA8" w14:textId="77777777" w:rsidR="00B050CE" w:rsidRPr="00CD2772" w:rsidRDefault="00B050CE" w:rsidP="00AE000B">
            <w:pPr>
              <w:jc w:val="right"/>
              <w:rPr>
                <w:sz w:val="21"/>
              </w:rPr>
            </w:pPr>
            <w:r w:rsidRPr="00CD2772">
              <w:rPr>
                <w:sz w:val="21"/>
              </w:rPr>
              <w:t>551 502</w:t>
            </w:r>
          </w:p>
        </w:tc>
      </w:tr>
      <w:tr w:rsidR="000908BE" w:rsidRPr="00CD2772" w14:paraId="23207301"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77AFB092" w14:textId="77777777" w:rsidR="00B050CE" w:rsidRPr="00CD2772" w:rsidRDefault="00B050CE" w:rsidP="00CD2772">
            <w:pPr>
              <w:rPr>
                <w:sz w:val="21"/>
              </w:rPr>
            </w:pPr>
            <w:r w:rsidRPr="00CD2772">
              <w:rPr>
                <w:sz w:val="21"/>
              </w:rPr>
              <w:t>Italia</w:t>
            </w:r>
          </w:p>
        </w:tc>
        <w:tc>
          <w:tcPr>
            <w:tcW w:w="1209" w:type="dxa"/>
            <w:tcBorders>
              <w:top w:val="single" w:sz="4" w:space="0" w:color="000000"/>
              <w:left w:val="nil"/>
              <w:bottom w:val="nil"/>
              <w:right w:val="nil"/>
            </w:tcBorders>
            <w:tcMar>
              <w:top w:w="128" w:type="dxa"/>
              <w:left w:w="43" w:type="dxa"/>
              <w:bottom w:w="43" w:type="dxa"/>
              <w:right w:w="43" w:type="dxa"/>
            </w:tcMar>
          </w:tcPr>
          <w:p w14:paraId="2A15BFA3"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1F658797"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50F6840" w14:textId="77777777" w:rsidR="00B050CE" w:rsidRPr="00CD2772" w:rsidRDefault="00B050CE" w:rsidP="00AE000B">
            <w:pPr>
              <w:jc w:val="right"/>
              <w:rPr>
                <w:sz w:val="21"/>
              </w:rPr>
            </w:pPr>
            <w:r w:rsidRPr="00CD2772">
              <w:rPr>
                <w:sz w:val="21"/>
              </w:rPr>
              <w:t>420 315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B1F222A"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46E609A" w14:textId="77777777" w:rsidR="00B050CE" w:rsidRPr="00CD2772" w:rsidRDefault="00B050CE" w:rsidP="00AE000B">
            <w:pPr>
              <w:jc w:val="right"/>
              <w:rPr>
                <w:sz w:val="21"/>
              </w:rPr>
            </w:pPr>
            <w:r w:rsidRPr="00CD2772">
              <w:rPr>
                <w:sz w:val="21"/>
              </w:rPr>
              <w:t>420 315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97CC863" w14:textId="77777777" w:rsidR="00B050CE" w:rsidRPr="00CD2772" w:rsidRDefault="00B050CE" w:rsidP="00AE000B">
            <w:pPr>
              <w:jc w:val="right"/>
              <w:rPr>
                <w:sz w:val="21"/>
              </w:rPr>
            </w:pPr>
            <w:r w:rsidRPr="00CD2772">
              <w:rPr>
                <w:sz w:val="21"/>
              </w:rPr>
              <w:t xml:space="preserve"> </w:t>
            </w:r>
          </w:p>
        </w:tc>
      </w:tr>
      <w:tr w:rsidR="000908BE" w:rsidRPr="00CD2772" w14:paraId="5A6845F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EE8BC9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196B9EE"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7E679C39"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67E142D2" w14:textId="77777777" w:rsidR="00B050CE" w:rsidRPr="00CD2772" w:rsidRDefault="00B050CE" w:rsidP="00AE000B">
            <w:pPr>
              <w:jc w:val="right"/>
              <w:rPr>
                <w:sz w:val="21"/>
              </w:rPr>
            </w:pPr>
            <w:r w:rsidRPr="00CD2772">
              <w:rPr>
                <w:sz w:val="21"/>
              </w:rPr>
              <w:t>5 361 552</w:t>
            </w:r>
          </w:p>
        </w:tc>
        <w:tc>
          <w:tcPr>
            <w:tcW w:w="1320" w:type="dxa"/>
            <w:tcBorders>
              <w:top w:val="nil"/>
              <w:left w:val="nil"/>
              <w:bottom w:val="nil"/>
              <w:right w:val="nil"/>
            </w:tcBorders>
            <w:tcMar>
              <w:top w:w="128" w:type="dxa"/>
              <w:left w:w="43" w:type="dxa"/>
              <w:bottom w:w="43" w:type="dxa"/>
              <w:right w:w="43" w:type="dxa"/>
            </w:tcMar>
            <w:vAlign w:val="bottom"/>
          </w:tcPr>
          <w:p w14:paraId="47CD65E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DCB332C" w14:textId="77777777" w:rsidR="00B050CE" w:rsidRPr="00CD2772" w:rsidRDefault="00B050CE" w:rsidP="00AE000B">
            <w:pPr>
              <w:jc w:val="right"/>
              <w:rPr>
                <w:sz w:val="21"/>
              </w:rPr>
            </w:pPr>
            <w:r w:rsidRPr="00CD2772">
              <w:rPr>
                <w:sz w:val="21"/>
              </w:rPr>
              <w:t>5 361 552</w:t>
            </w:r>
          </w:p>
        </w:tc>
        <w:tc>
          <w:tcPr>
            <w:tcW w:w="1320" w:type="dxa"/>
            <w:tcBorders>
              <w:top w:val="nil"/>
              <w:left w:val="nil"/>
              <w:bottom w:val="nil"/>
              <w:right w:val="nil"/>
            </w:tcBorders>
            <w:tcMar>
              <w:top w:w="128" w:type="dxa"/>
              <w:left w:w="43" w:type="dxa"/>
              <w:bottom w:w="43" w:type="dxa"/>
              <w:right w:w="43" w:type="dxa"/>
            </w:tcMar>
            <w:vAlign w:val="bottom"/>
          </w:tcPr>
          <w:p w14:paraId="6776FA2C" w14:textId="77777777" w:rsidR="00B050CE" w:rsidRPr="00CD2772" w:rsidRDefault="00B050CE" w:rsidP="00AE000B">
            <w:pPr>
              <w:jc w:val="right"/>
              <w:rPr>
                <w:sz w:val="21"/>
              </w:rPr>
            </w:pPr>
            <w:r w:rsidRPr="00CD2772">
              <w:rPr>
                <w:sz w:val="21"/>
              </w:rPr>
              <w:t xml:space="preserve"> </w:t>
            </w:r>
          </w:p>
        </w:tc>
      </w:tr>
      <w:tr w:rsidR="000908BE" w:rsidRPr="00CD2772" w14:paraId="2C09305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D52239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32B9360"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39C17CC1"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4EDBB867" w14:textId="77777777" w:rsidR="00B050CE" w:rsidRPr="00CD2772" w:rsidRDefault="00B050CE" w:rsidP="00AE000B">
            <w:pPr>
              <w:jc w:val="right"/>
              <w:rPr>
                <w:sz w:val="21"/>
              </w:rPr>
            </w:pPr>
            <w:r w:rsidRPr="00CD2772">
              <w:rPr>
                <w:sz w:val="21"/>
              </w:rPr>
              <w:t>56 274 486</w:t>
            </w:r>
          </w:p>
        </w:tc>
        <w:tc>
          <w:tcPr>
            <w:tcW w:w="1320" w:type="dxa"/>
            <w:tcBorders>
              <w:top w:val="nil"/>
              <w:left w:val="nil"/>
              <w:bottom w:val="nil"/>
              <w:right w:val="nil"/>
            </w:tcBorders>
            <w:tcMar>
              <w:top w:w="128" w:type="dxa"/>
              <w:left w:w="43" w:type="dxa"/>
              <w:bottom w:w="43" w:type="dxa"/>
              <w:right w:w="43" w:type="dxa"/>
            </w:tcMar>
            <w:vAlign w:val="bottom"/>
          </w:tcPr>
          <w:p w14:paraId="5E3E326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320F509" w14:textId="77777777" w:rsidR="00B050CE" w:rsidRPr="00CD2772" w:rsidRDefault="00B050CE" w:rsidP="00AE000B">
            <w:pPr>
              <w:jc w:val="right"/>
              <w:rPr>
                <w:sz w:val="21"/>
              </w:rPr>
            </w:pPr>
            <w:r w:rsidRPr="00CD2772">
              <w:rPr>
                <w:sz w:val="21"/>
              </w:rPr>
              <w:t>56 274 486</w:t>
            </w:r>
          </w:p>
        </w:tc>
        <w:tc>
          <w:tcPr>
            <w:tcW w:w="1320" w:type="dxa"/>
            <w:tcBorders>
              <w:top w:val="nil"/>
              <w:left w:val="nil"/>
              <w:bottom w:val="nil"/>
              <w:right w:val="nil"/>
            </w:tcBorders>
            <w:tcMar>
              <w:top w:w="128" w:type="dxa"/>
              <w:left w:w="43" w:type="dxa"/>
              <w:bottom w:w="43" w:type="dxa"/>
              <w:right w:w="43" w:type="dxa"/>
            </w:tcMar>
            <w:vAlign w:val="bottom"/>
          </w:tcPr>
          <w:p w14:paraId="72651CA7" w14:textId="77777777" w:rsidR="00B050CE" w:rsidRPr="00CD2772" w:rsidRDefault="00B050CE" w:rsidP="00AE000B">
            <w:pPr>
              <w:jc w:val="right"/>
              <w:rPr>
                <w:sz w:val="21"/>
              </w:rPr>
            </w:pPr>
            <w:r w:rsidRPr="00CD2772">
              <w:rPr>
                <w:sz w:val="21"/>
              </w:rPr>
              <w:t xml:space="preserve"> </w:t>
            </w:r>
          </w:p>
        </w:tc>
      </w:tr>
      <w:tr w:rsidR="000908BE" w:rsidRPr="00CD2772" w14:paraId="2200127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78FAB2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DA5F08D"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420A34F4"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1C9E456A" w14:textId="77777777" w:rsidR="00B050CE" w:rsidRPr="00CD2772" w:rsidRDefault="00B050CE" w:rsidP="00AE000B">
            <w:pPr>
              <w:jc w:val="right"/>
              <w:rPr>
                <w:sz w:val="21"/>
              </w:rPr>
            </w:pPr>
            <w:r w:rsidRPr="00CD2772">
              <w:rPr>
                <w:sz w:val="21"/>
              </w:rPr>
              <w:t>35 453 502</w:t>
            </w:r>
          </w:p>
        </w:tc>
        <w:tc>
          <w:tcPr>
            <w:tcW w:w="1320" w:type="dxa"/>
            <w:tcBorders>
              <w:top w:val="nil"/>
              <w:left w:val="nil"/>
              <w:bottom w:val="nil"/>
              <w:right w:val="nil"/>
            </w:tcBorders>
            <w:tcMar>
              <w:top w:w="128" w:type="dxa"/>
              <w:left w:w="43" w:type="dxa"/>
              <w:bottom w:w="43" w:type="dxa"/>
              <w:right w:w="43" w:type="dxa"/>
            </w:tcMar>
            <w:vAlign w:val="bottom"/>
          </w:tcPr>
          <w:p w14:paraId="7ED9C60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38DEDAF" w14:textId="77777777" w:rsidR="00B050CE" w:rsidRPr="00CD2772" w:rsidRDefault="00B050CE" w:rsidP="00AE000B">
            <w:pPr>
              <w:jc w:val="right"/>
              <w:rPr>
                <w:sz w:val="21"/>
              </w:rPr>
            </w:pPr>
            <w:r w:rsidRPr="00CD2772">
              <w:rPr>
                <w:sz w:val="21"/>
              </w:rPr>
              <w:t>35 453 502</w:t>
            </w:r>
          </w:p>
        </w:tc>
        <w:tc>
          <w:tcPr>
            <w:tcW w:w="1320" w:type="dxa"/>
            <w:tcBorders>
              <w:top w:val="nil"/>
              <w:left w:val="nil"/>
              <w:bottom w:val="nil"/>
              <w:right w:val="nil"/>
            </w:tcBorders>
            <w:tcMar>
              <w:top w:w="128" w:type="dxa"/>
              <w:left w:w="43" w:type="dxa"/>
              <w:bottom w:w="43" w:type="dxa"/>
              <w:right w:w="43" w:type="dxa"/>
            </w:tcMar>
            <w:vAlign w:val="bottom"/>
          </w:tcPr>
          <w:p w14:paraId="76E3F377" w14:textId="77777777" w:rsidR="00B050CE" w:rsidRPr="00CD2772" w:rsidRDefault="00B050CE" w:rsidP="00AE000B">
            <w:pPr>
              <w:jc w:val="right"/>
              <w:rPr>
                <w:sz w:val="21"/>
              </w:rPr>
            </w:pPr>
            <w:r w:rsidRPr="00CD2772">
              <w:rPr>
                <w:sz w:val="21"/>
              </w:rPr>
              <w:t xml:space="preserve"> </w:t>
            </w:r>
          </w:p>
        </w:tc>
      </w:tr>
      <w:tr w:rsidR="000908BE" w:rsidRPr="00CD2772" w14:paraId="3A59CAD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7D1515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42A8F4F"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FC8AABB"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304AAA6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B778BBB" w14:textId="77777777" w:rsidR="00B050CE" w:rsidRPr="00CD2772" w:rsidRDefault="00B050CE" w:rsidP="00AE000B">
            <w:pPr>
              <w:jc w:val="right"/>
              <w:rPr>
                <w:sz w:val="21"/>
              </w:rPr>
            </w:pPr>
            <w:r w:rsidRPr="00CD2772">
              <w:rPr>
                <w:sz w:val="21"/>
              </w:rPr>
              <w:t>6 029 189</w:t>
            </w:r>
          </w:p>
        </w:tc>
        <w:tc>
          <w:tcPr>
            <w:tcW w:w="1320" w:type="dxa"/>
            <w:tcBorders>
              <w:top w:val="nil"/>
              <w:left w:val="nil"/>
              <w:bottom w:val="nil"/>
              <w:right w:val="nil"/>
            </w:tcBorders>
            <w:tcMar>
              <w:top w:w="128" w:type="dxa"/>
              <w:left w:w="43" w:type="dxa"/>
              <w:bottom w:w="43" w:type="dxa"/>
              <w:right w:w="43" w:type="dxa"/>
            </w:tcMar>
            <w:vAlign w:val="bottom"/>
          </w:tcPr>
          <w:p w14:paraId="743850C2" w14:textId="77777777" w:rsidR="00B050CE" w:rsidRPr="00CD2772" w:rsidRDefault="00B050CE" w:rsidP="00AE000B">
            <w:pPr>
              <w:jc w:val="right"/>
              <w:rPr>
                <w:sz w:val="21"/>
              </w:rPr>
            </w:pPr>
            <w:r w:rsidRPr="00CD2772">
              <w:rPr>
                <w:sz w:val="21"/>
              </w:rPr>
              <w:t>6 029 189</w:t>
            </w:r>
          </w:p>
        </w:tc>
        <w:tc>
          <w:tcPr>
            <w:tcW w:w="1320" w:type="dxa"/>
            <w:tcBorders>
              <w:top w:val="nil"/>
              <w:left w:val="nil"/>
              <w:bottom w:val="nil"/>
              <w:right w:val="nil"/>
            </w:tcBorders>
            <w:tcMar>
              <w:top w:w="128" w:type="dxa"/>
              <w:left w:w="43" w:type="dxa"/>
              <w:bottom w:w="43" w:type="dxa"/>
              <w:right w:w="43" w:type="dxa"/>
            </w:tcMar>
            <w:vAlign w:val="bottom"/>
          </w:tcPr>
          <w:p w14:paraId="2F7F1BC9" w14:textId="77777777" w:rsidR="00B050CE" w:rsidRPr="00CD2772" w:rsidRDefault="00B050CE" w:rsidP="00AE000B">
            <w:pPr>
              <w:jc w:val="right"/>
              <w:rPr>
                <w:sz w:val="21"/>
              </w:rPr>
            </w:pPr>
            <w:r w:rsidRPr="00CD2772">
              <w:rPr>
                <w:sz w:val="21"/>
              </w:rPr>
              <w:t xml:space="preserve"> </w:t>
            </w:r>
          </w:p>
        </w:tc>
      </w:tr>
      <w:tr w:rsidR="000908BE" w:rsidRPr="00CD2772" w14:paraId="2BAFD17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1C80F6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304703D"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2C528B02"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75ABA41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4C1FFEF" w14:textId="77777777" w:rsidR="00B050CE" w:rsidRPr="00CD2772" w:rsidRDefault="00B050CE" w:rsidP="00AE000B">
            <w:pPr>
              <w:jc w:val="right"/>
              <w:rPr>
                <w:sz w:val="21"/>
              </w:rPr>
            </w:pPr>
            <w:r w:rsidRPr="00CD2772">
              <w:rPr>
                <w:sz w:val="21"/>
              </w:rPr>
              <w:t>950 290</w:t>
            </w:r>
          </w:p>
        </w:tc>
        <w:tc>
          <w:tcPr>
            <w:tcW w:w="1320" w:type="dxa"/>
            <w:tcBorders>
              <w:top w:val="nil"/>
              <w:left w:val="nil"/>
              <w:bottom w:val="nil"/>
              <w:right w:val="nil"/>
            </w:tcBorders>
            <w:tcMar>
              <w:top w:w="128" w:type="dxa"/>
              <w:left w:w="43" w:type="dxa"/>
              <w:bottom w:w="43" w:type="dxa"/>
              <w:right w:w="43" w:type="dxa"/>
            </w:tcMar>
            <w:vAlign w:val="bottom"/>
          </w:tcPr>
          <w:p w14:paraId="3184530F" w14:textId="77777777" w:rsidR="00B050CE" w:rsidRPr="00CD2772" w:rsidRDefault="00B050CE" w:rsidP="00AE000B">
            <w:pPr>
              <w:jc w:val="right"/>
              <w:rPr>
                <w:sz w:val="21"/>
              </w:rPr>
            </w:pPr>
            <w:r w:rsidRPr="00CD2772">
              <w:rPr>
                <w:sz w:val="21"/>
              </w:rPr>
              <w:t>950 290</w:t>
            </w:r>
          </w:p>
        </w:tc>
        <w:tc>
          <w:tcPr>
            <w:tcW w:w="1320" w:type="dxa"/>
            <w:tcBorders>
              <w:top w:val="nil"/>
              <w:left w:val="nil"/>
              <w:bottom w:val="nil"/>
              <w:right w:val="nil"/>
            </w:tcBorders>
            <w:tcMar>
              <w:top w:w="128" w:type="dxa"/>
              <w:left w:w="43" w:type="dxa"/>
              <w:bottom w:w="43" w:type="dxa"/>
              <w:right w:w="43" w:type="dxa"/>
            </w:tcMar>
            <w:vAlign w:val="bottom"/>
          </w:tcPr>
          <w:p w14:paraId="3C733B1E" w14:textId="77777777" w:rsidR="00B050CE" w:rsidRPr="00CD2772" w:rsidRDefault="00B050CE" w:rsidP="00AE000B">
            <w:pPr>
              <w:jc w:val="right"/>
              <w:rPr>
                <w:sz w:val="21"/>
              </w:rPr>
            </w:pPr>
            <w:r w:rsidRPr="00CD2772">
              <w:rPr>
                <w:sz w:val="21"/>
              </w:rPr>
              <w:t xml:space="preserve"> </w:t>
            </w:r>
          </w:p>
        </w:tc>
      </w:tr>
      <w:tr w:rsidR="000908BE" w:rsidRPr="00CD2772" w14:paraId="6B008C0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3041E8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013AF0F"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2E2F84A7"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7000C8F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92AA4D0" w14:textId="77777777" w:rsidR="00B050CE" w:rsidRPr="00CD2772" w:rsidRDefault="00B050CE" w:rsidP="00AE000B">
            <w:pPr>
              <w:jc w:val="right"/>
              <w:rPr>
                <w:sz w:val="21"/>
              </w:rPr>
            </w:pPr>
            <w:r w:rsidRPr="00CD2772">
              <w:rPr>
                <w:sz w:val="21"/>
              </w:rPr>
              <w:t>54 247 458</w:t>
            </w:r>
          </w:p>
        </w:tc>
        <w:tc>
          <w:tcPr>
            <w:tcW w:w="1320" w:type="dxa"/>
            <w:tcBorders>
              <w:top w:val="nil"/>
              <w:left w:val="nil"/>
              <w:bottom w:val="nil"/>
              <w:right w:val="nil"/>
            </w:tcBorders>
            <w:tcMar>
              <w:top w:w="128" w:type="dxa"/>
              <w:left w:w="43" w:type="dxa"/>
              <w:bottom w:w="43" w:type="dxa"/>
              <w:right w:w="43" w:type="dxa"/>
            </w:tcMar>
            <w:vAlign w:val="bottom"/>
          </w:tcPr>
          <w:p w14:paraId="2401ADC9" w14:textId="77777777" w:rsidR="00B050CE" w:rsidRPr="00CD2772" w:rsidRDefault="00B050CE" w:rsidP="00AE000B">
            <w:pPr>
              <w:jc w:val="right"/>
              <w:rPr>
                <w:sz w:val="21"/>
              </w:rPr>
            </w:pPr>
            <w:r w:rsidRPr="00CD2772">
              <w:rPr>
                <w:sz w:val="21"/>
              </w:rPr>
              <w:t>54 247 458</w:t>
            </w:r>
          </w:p>
        </w:tc>
        <w:tc>
          <w:tcPr>
            <w:tcW w:w="1320" w:type="dxa"/>
            <w:tcBorders>
              <w:top w:val="nil"/>
              <w:left w:val="nil"/>
              <w:bottom w:val="nil"/>
              <w:right w:val="nil"/>
            </w:tcBorders>
            <w:tcMar>
              <w:top w:w="128" w:type="dxa"/>
              <w:left w:w="43" w:type="dxa"/>
              <w:bottom w:w="43" w:type="dxa"/>
              <w:right w:w="43" w:type="dxa"/>
            </w:tcMar>
            <w:vAlign w:val="bottom"/>
          </w:tcPr>
          <w:p w14:paraId="6F74B2E9" w14:textId="77777777" w:rsidR="00B050CE" w:rsidRPr="00CD2772" w:rsidRDefault="00B050CE" w:rsidP="00AE000B">
            <w:pPr>
              <w:jc w:val="right"/>
              <w:rPr>
                <w:sz w:val="21"/>
              </w:rPr>
            </w:pPr>
            <w:r w:rsidRPr="00CD2772">
              <w:rPr>
                <w:sz w:val="21"/>
              </w:rPr>
              <w:t xml:space="preserve"> </w:t>
            </w:r>
          </w:p>
        </w:tc>
      </w:tr>
      <w:tr w:rsidR="000908BE" w:rsidRPr="00CD2772" w14:paraId="254FCDC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F07E9D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DA2B11A"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2570FDAD"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7AC0976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97D6E83" w14:textId="77777777" w:rsidR="00B050CE" w:rsidRPr="00CD2772" w:rsidRDefault="00B050CE" w:rsidP="00AE000B">
            <w:pPr>
              <w:jc w:val="right"/>
              <w:rPr>
                <w:sz w:val="21"/>
              </w:rPr>
            </w:pPr>
            <w:r w:rsidRPr="00CD2772">
              <w:rPr>
                <w:sz w:val="21"/>
              </w:rPr>
              <w:t>2 804 541</w:t>
            </w:r>
          </w:p>
        </w:tc>
        <w:tc>
          <w:tcPr>
            <w:tcW w:w="1320" w:type="dxa"/>
            <w:tcBorders>
              <w:top w:val="nil"/>
              <w:left w:val="nil"/>
              <w:bottom w:val="nil"/>
              <w:right w:val="nil"/>
            </w:tcBorders>
            <w:tcMar>
              <w:top w:w="128" w:type="dxa"/>
              <w:left w:w="43" w:type="dxa"/>
              <w:bottom w:w="43" w:type="dxa"/>
              <w:right w:w="43" w:type="dxa"/>
            </w:tcMar>
            <w:vAlign w:val="bottom"/>
          </w:tcPr>
          <w:p w14:paraId="6C0569A2" w14:textId="77777777" w:rsidR="00B050CE" w:rsidRPr="00CD2772" w:rsidRDefault="00B050CE" w:rsidP="00AE000B">
            <w:pPr>
              <w:jc w:val="right"/>
              <w:rPr>
                <w:sz w:val="21"/>
              </w:rPr>
            </w:pPr>
            <w:r w:rsidRPr="00CD2772">
              <w:rPr>
                <w:sz w:val="21"/>
              </w:rPr>
              <w:t>2 804 541</w:t>
            </w:r>
          </w:p>
        </w:tc>
        <w:tc>
          <w:tcPr>
            <w:tcW w:w="1320" w:type="dxa"/>
            <w:tcBorders>
              <w:top w:val="nil"/>
              <w:left w:val="nil"/>
              <w:bottom w:val="nil"/>
              <w:right w:val="nil"/>
            </w:tcBorders>
            <w:tcMar>
              <w:top w:w="128" w:type="dxa"/>
              <w:left w:w="43" w:type="dxa"/>
              <w:bottom w:w="43" w:type="dxa"/>
              <w:right w:w="43" w:type="dxa"/>
            </w:tcMar>
            <w:vAlign w:val="bottom"/>
          </w:tcPr>
          <w:p w14:paraId="26B26816" w14:textId="77777777" w:rsidR="00B050CE" w:rsidRPr="00CD2772" w:rsidRDefault="00B050CE" w:rsidP="00AE000B">
            <w:pPr>
              <w:jc w:val="right"/>
              <w:rPr>
                <w:sz w:val="21"/>
              </w:rPr>
            </w:pPr>
            <w:r w:rsidRPr="00CD2772">
              <w:rPr>
                <w:sz w:val="21"/>
              </w:rPr>
              <w:t xml:space="preserve"> </w:t>
            </w:r>
          </w:p>
        </w:tc>
      </w:tr>
      <w:tr w:rsidR="000908BE" w:rsidRPr="00CD2772" w14:paraId="72EDDEA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1958D6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15E80E8"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018431FB"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477E2620" w14:textId="77777777" w:rsidR="00B050CE" w:rsidRPr="00CD2772" w:rsidRDefault="00B050CE" w:rsidP="00AE000B">
            <w:pPr>
              <w:jc w:val="right"/>
              <w:rPr>
                <w:sz w:val="21"/>
              </w:rPr>
            </w:pPr>
            <w:r w:rsidRPr="00CD2772">
              <w:rPr>
                <w:sz w:val="21"/>
              </w:rPr>
              <w:t>1 509 317</w:t>
            </w:r>
          </w:p>
        </w:tc>
        <w:tc>
          <w:tcPr>
            <w:tcW w:w="1320" w:type="dxa"/>
            <w:tcBorders>
              <w:top w:val="nil"/>
              <w:left w:val="nil"/>
              <w:bottom w:val="nil"/>
              <w:right w:val="nil"/>
            </w:tcBorders>
            <w:tcMar>
              <w:top w:w="128" w:type="dxa"/>
              <w:left w:w="43" w:type="dxa"/>
              <w:bottom w:w="43" w:type="dxa"/>
              <w:right w:w="43" w:type="dxa"/>
            </w:tcMar>
            <w:vAlign w:val="bottom"/>
          </w:tcPr>
          <w:p w14:paraId="4D897F74" w14:textId="77777777" w:rsidR="00B050CE" w:rsidRPr="00CD2772" w:rsidRDefault="00B050CE" w:rsidP="00AE000B">
            <w:pPr>
              <w:jc w:val="right"/>
              <w:rPr>
                <w:sz w:val="21"/>
              </w:rPr>
            </w:pPr>
            <w:r w:rsidRPr="00CD2772">
              <w:rPr>
                <w:sz w:val="21"/>
              </w:rPr>
              <w:t>286 486</w:t>
            </w:r>
          </w:p>
        </w:tc>
        <w:tc>
          <w:tcPr>
            <w:tcW w:w="1320" w:type="dxa"/>
            <w:tcBorders>
              <w:top w:val="nil"/>
              <w:left w:val="nil"/>
              <w:bottom w:val="nil"/>
              <w:right w:val="nil"/>
            </w:tcBorders>
            <w:tcMar>
              <w:top w:w="128" w:type="dxa"/>
              <w:left w:w="43" w:type="dxa"/>
              <w:bottom w:w="43" w:type="dxa"/>
              <w:right w:w="43" w:type="dxa"/>
            </w:tcMar>
            <w:vAlign w:val="bottom"/>
          </w:tcPr>
          <w:p w14:paraId="2EEB64AD" w14:textId="77777777" w:rsidR="00B050CE" w:rsidRPr="00CD2772" w:rsidRDefault="00B050CE" w:rsidP="00AE000B">
            <w:pPr>
              <w:jc w:val="right"/>
              <w:rPr>
                <w:sz w:val="21"/>
              </w:rPr>
            </w:pPr>
            <w:r w:rsidRPr="00CD2772">
              <w:rPr>
                <w:sz w:val="21"/>
              </w:rPr>
              <w:t>1 795 803</w:t>
            </w:r>
          </w:p>
        </w:tc>
        <w:tc>
          <w:tcPr>
            <w:tcW w:w="1320" w:type="dxa"/>
            <w:tcBorders>
              <w:top w:val="nil"/>
              <w:left w:val="nil"/>
              <w:bottom w:val="nil"/>
              <w:right w:val="nil"/>
            </w:tcBorders>
            <w:tcMar>
              <w:top w:w="128" w:type="dxa"/>
              <w:left w:w="43" w:type="dxa"/>
              <w:bottom w:w="43" w:type="dxa"/>
              <w:right w:w="43" w:type="dxa"/>
            </w:tcMar>
            <w:vAlign w:val="bottom"/>
          </w:tcPr>
          <w:p w14:paraId="17820B08" w14:textId="77777777" w:rsidR="00B050CE" w:rsidRPr="00CD2772" w:rsidRDefault="00B050CE" w:rsidP="00AE000B">
            <w:pPr>
              <w:jc w:val="right"/>
              <w:rPr>
                <w:sz w:val="21"/>
              </w:rPr>
            </w:pPr>
            <w:r w:rsidRPr="00CD2772">
              <w:rPr>
                <w:sz w:val="21"/>
              </w:rPr>
              <w:t xml:space="preserve"> </w:t>
            </w:r>
          </w:p>
        </w:tc>
      </w:tr>
      <w:tr w:rsidR="000908BE" w:rsidRPr="00CD2772" w14:paraId="0C29EC32"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2A82FDEA"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E53C6A8"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6EF91443"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48B4AA5"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EBB82F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A9C349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5997BAA" w14:textId="77777777" w:rsidR="00B050CE" w:rsidRPr="00CD2772" w:rsidRDefault="00B050CE" w:rsidP="00AE000B">
            <w:pPr>
              <w:jc w:val="right"/>
              <w:rPr>
                <w:sz w:val="21"/>
              </w:rPr>
            </w:pPr>
            <w:r w:rsidRPr="00CD2772">
              <w:rPr>
                <w:sz w:val="21"/>
              </w:rPr>
              <w:t>163 337 136</w:t>
            </w:r>
          </w:p>
        </w:tc>
      </w:tr>
      <w:tr w:rsidR="000908BE" w:rsidRPr="00CD2772" w14:paraId="0058191A"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3F56FFEC" w14:textId="77777777" w:rsidR="00B050CE" w:rsidRPr="00CD2772" w:rsidRDefault="00B050CE" w:rsidP="00CD2772">
            <w:pPr>
              <w:rPr>
                <w:sz w:val="21"/>
              </w:rPr>
            </w:pPr>
            <w:r w:rsidRPr="00CD2772">
              <w:rPr>
                <w:sz w:val="21"/>
              </w:rPr>
              <w:t>Japan</w:t>
            </w:r>
          </w:p>
        </w:tc>
        <w:tc>
          <w:tcPr>
            <w:tcW w:w="1209" w:type="dxa"/>
            <w:tcBorders>
              <w:top w:val="single" w:sz="4" w:space="0" w:color="000000"/>
              <w:left w:val="nil"/>
              <w:bottom w:val="nil"/>
              <w:right w:val="nil"/>
            </w:tcBorders>
            <w:tcMar>
              <w:top w:w="128" w:type="dxa"/>
              <w:left w:w="43" w:type="dxa"/>
              <w:bottom w:w="43" w:type="dxa"/>
              <w:right w:w="43" w:type="dxa"/>
            </w:tcMar>
          </w:tcPr>
          <w:p w14:paraId="07A4DEB3"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5B0023F6"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F707148" w14:textId="77777777" w:rsidR="00B050CE" w:rsidRPr="00CD2772" w:rsidRDefault="00B050CE" w:rsidP="00AE000B">
            <w:pPr>
              <w:jc w:val="right"/>
              <w:rPr>
                <w:sz w:val="21"/>
              </w:rPr>
            </w:pPr>
            <w:r w:rsidRPr="00CD2772">
              <w:rPr>
                <w:sz w:val="21"/>
              </w:rPr>
              <w:t>123 225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7B693A1"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24A2B02" w14:textId="77777777" w:rsidR="00B050CE" w:rsidRPr="00CD2772" w:rsidRDefault="00B050CE" w:rsidP="00AE000B">
            <w:pPr>
              <w:jc w:val="right"/>
              <w:rPr>
                <w:sz w:val="21"/>
              </w:rPr>
            </w:pPr>
            <w:r w:rsidRPr="00CD2772">
              <w:rPr>
                <w:sz w:val="21"/>
              </w:rPr>
              <w:t>123 225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260A2F2" w14:textId="77777777" w:rsidR="00B050CE" w:rsidRPr="00CD2772" w:rsidRDefault="00B050CE" w:rsidP="00AE000B">
            <w:pPr>
              <w:jc w:val="right"/>
              <w:rPr>
                <w:sz w:val="21"/>
              </w:rPr>
            </w:pPr>
            <w:r w:rsidRPr="00CD2772">
              <w:rPr>
                <w:sz w:val="21"/>
              </w:rPr>
              <w:t xml:space="preserve"> </w:t>
            </w:r>
          </w:p>
        </w:tc>
      </w:tr>
      <w:tr w:rsidR="000908BE" w:rsidRPr="00CD2772" w14:paraId="548B1B3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EC7B65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EA9F9EC"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39E5B950"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3D02FF17" w14:textId="77777777" w:rsidR="00B050CE" w:rsidRPr="00CD2772" w:rsidRDefault="00B050CE" w:rsidP="00AE000B">
            <w:pPr>
              <w:jc w:val="right"/>
              <w:rPr>
                <w:sz w:val="21"/>
              </w:rPr>
            </w:pPr>
            <w:r w:rsidRPr="00CD2772">
              <w:rPr>
                <w:sz w:val="21"/>
              </w:rPr>
              <w:t>1 158 000</w:t>
            </w:r>
          </w:p>
        </w:tc>
        <w:tc>
          <w:tcPr>
            <w:tcW w:w="1320" w:type="dxa"/>
            <w:tcBorders>
              <w:top w:val="nil"/>
              <w:left w:val="nil"/>
              <w:bottom w:val="nil"/>
              <w:right w:val="nil"/>
            </w:tcBorders>
            <w:tcMar>
              <w:top w:w="128" w:type="dxa"/>
              <w:left w:w="43" w:type="dxa"/>
              <w:bottom w:w="43" w:type="dxa"/>
              <w:right w:w="43" w:type="dxa"/>
            </w:tcMar>
            <w:vAlign w:val="bottom"/>
          </w:tcPr>
          <w:p w14:paraId="3700E4B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852B4F1" w14:textId="77777777" w:rsidR="00B050CE" w:rsidRPr="00CD2772" w:rsidRDefault="00B050CE" w:rsidP="00AE000B">
            <w:pPr>
              <w:jc w:val="right"/>
              <w:rPr>
                <w:sz w:val="21"/>
              </w:rPr>
            </w:pPr>
            <w:r w:rsidRPr="00CD2772">
              <w:rPr>
                <w:sz w:val="21"/>
              </w:rPr>
              <w:t>1 158 000</w:t>
            </w:r>
          </w:p>
        </w:tc>
        <w:tc>
          <w:tcPr>
            <w:tcW w:w="1320" w:type="dxa"/>
            <w:tcBorders>
              <w:top w:val="nil"/>
              <w:left w:val="nil"/>
              <w:bottom w:val="nil"/>
              <w:right w:val="nil"/>
            </w:tcBorders>
            <w:tcMar>
              <w:top w:w="128" w:type="dxa"/>
              <w:left w:w="43" w:type="dxa"/>
              <w:bottom w:w="43" w:type="dxa"/>
              <w:right w:w="43" w:type="dxa"/>
            </w:tcMar>
            <w:vAlign w:val="bottom"/>
          </w:tcPr>
          <w:p w14:paraId="57F45C70" w14:textId="77777777" w:rsidR="00B050CE" w:rsidRPr="00CD2772" w:rsidRDefault="00B050CE" w:rsidP="00AE000B">
            <w:pPr>
              <w:jc w:val="right"/>
              <w:rPr>
                <w:sz w:val="21"/>
              </w:rPr>
            </w:pPr>
            <w:r w:rsidRPr="00CD2772">
              <w:rPr>
                <w:sz w:val="21"/>
              </w:rPr>
              <w:t xml:space="preserve"> </w:t>
            </w:r>
          </w:p>
        </w:tc>
      </w:tr>
      <w:tr w:rsidR="000908BE" w:rsidRPr="00CD2772" w14:paraId="79D008F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79EECD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6F18765"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1AE3EEA8"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35476904" w14:textId="77777777" w:rsidR="00B050CE" w:rsidRPr="00CD2772" w:rsidRDefault="00B050CE" w:rsidP="00AE000B">
            <w:pPr>
              <w:jc w:val="right"/>
              <w:rPr>
                <w:sz w:val="21"/>
              </w:rPr>
            </w:pPr>
            <w:r w:rsidRPr="00CD2772">
              <w:rPr>
                <w:sz w:val="21"/>
              </w:rPr>
              <w:t>129 517 600</w:t>
            </w:r>
          </w:p>
        </w:tc>
        <w:tc>
          <w:tcPr>
            <w:tcW w:w="1320" w:type="dxa"/>
            <w:tcBorders>
              <w:top w:val="nil"/>
              <w:left w:val="nil"/>
              <w:bottom w:val="nil"/>
              <w:right w:val="nil"/>
            </w:tcBorders>
            <w:tcMar>
              <w:top w:w="128" w:type="dxa"/>
              <w:left w:w="43" w:type="dxa"/>
              <w:bottom w:w="43" w:type="dxa"/>
              <w:right w:w="43" w:type="dxa"/>
            </w:tcMar>
            <w:vAlign w:val="bottom"/>
          </w:tcPr>
          <w:p w14:paraId="0F948AF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0A39DF0" w14:textId="77777777" w:rsidR="00B050CE" w:rsidRPr="00CD2772" w:rsidRDefault="00B050CE" w:rsidP="00AE000B">
            <w:pPr>
              <w:jc w:val="right"/>
              <w:rPr>
                <w:sz w:val="21"/>
              </w:rPr>
            </w:pPr>
            <w:r w:rsidRPr="00CD2772">
              <w:rPr>
                <w:sz w:val="21"/>
              </w:rPr>
              <w:t>129 517 600</w:t>
            </w:r>
          </w:p>
        </w:tc>
        <w:tc>
          <w:tcPr>
            <w:tcW w:w="1320" w:type="dxa"/>
            <w:tcBorders>
              <w:top w:val="nil"/>
              <w:left w:val="nil"/>
              <w:bottom w:val="nil"/>
              <w:right w:val="nil"/>
            </w:tcBorders>
            <w:tcMar>
              <w:top w:w="128" w:type="dxa"/>
              <w:left w:w="43" w:type="dxa"/>
              <w:bottom w:w="43" w:type="dxa"/>
              <w:right w:w="43" w:type="dxa"/>
            </w:tcMar>
            <w:vAlign w:val="bottom"/>
          </w:tcPr>
          <w:p w14:paraId="2FEEDE39" w14:textId="77777777" w:rsidR="00B050CE" w:rsidRPr="00CD2772" w:rsidRDefault="00B050CE" w:rsidP="00AE000B">
            <w:pPr>
              <w:jc w:val="right"/>
              <w:rPr>
                <w:sz w:val="21"/>
              </w:rPr>
            </w:pPr>
            <w:r w:rsidRPr="00CD2772">
              <w:rPr>
                <w:sz w:val="21"/>
              </w:rPr>
              <w:t xml:space="preserve"> </w:t>
            </w:r>
          </w:p>
        </w:tc>
      </w:tr>
      <w:tr w:rsidR="000908BE" w:rsidRPr="00CD2772" w14:paraId="2CE96CD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CF5113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0A3812B"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3B9F1BF3"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61FFFE2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4C55BC8" w14:textId="77777777" w:rsidR="00B050CE" w:rsidRPr="00CD2772" w:rsidRDefault="00B050CE" w:rsidP="00AE000B">
            <w:pPr>
              <w:jc w:val="right"/>
              <w:rPr>
                <w:sz w:val="21"/>
              </w:rPr>
            </w:pPr>
            <w:r w:rsidRPr="00CD2772">
              <w:rPr>
                <w:sz w:val="21"/>
              </w:rPr>
              <w:t>248 640</w:t>
            </w:r>
          </w:p>
        </w:tc>
        <w:tc>
          <w:tcPr>
            <w:tcW w:w="1320" w:type="dxa"/>
            <w:tcBorders>
              <w:top w:val="nil"/>
              <w:left w:val="nil"/>
              <w:bottom w:val="nil"/>
              <w:right w:val="nil"/>
            </w:tcBorders>
            <w:tcMar>
              <w:top w:w="128" w:type="dxa"/>
              <w:left w:w="43" w:type="dxa"/>
              <w:bottom w:w="43" w:type="dxa"/>
              <w:right w:w="43" w:type="dxa"/>
            </w:tcMar>
            <w:vAlign w:val="bottom"/>
          </w:tcPr>
          <w:p w14:paraId="125EE40C" w14:textId="77777777" w:rsidR="00B050CE" w:rsidRPr="00CD2772" w:rsidRDefault="00B050CE" w:rsidP="00AE000B">
            <w:pPr>
              <w:jc w:val="right"/>
              <w:rPr>
                <w:sz w:val="21"/>
              </w:rPr>
            </w:pPr>
            <w:r w:rsidRPr="00CD2772">
              <w:rPr>
                <w:sz w:val="21"/>
              </w:rPr>
              <w:t>248 640</w:t>
            </w:r>
          </w:p>
        </w:tc>
        <w:tc>
          <w:tcPr>
            <w:tcW w:w="1320" w:type="dxa"/>
            <w:tcBorders>
              <w:top w:val="nil"/>
              <w:left w:val="nil"/>
              <w:bottom w:val="nil"/>
              <w:right w:val="nil"/>
            </w:tcBorders>
            <w:tcMar>
              <w:top w:w="128" w:type="dxa"/>
              <w:left w:w="43" w:type="dxa"/>
              <w:bottom w:w="43" w:type="dxa"/>
              <w:right w:w="43" w:type="dxa"/>
            </w:tcMar>
            <w:vAlign w:val="bottom"/>
          </w:tcPr>
          <w:p w14:paraId="5D5F5269" w14:textId="77777777" w:rsidR="00B050CE" w:rsidRPr="00CD2772" w:rsidRDefault="00B050CE" w:rsidP="00AE000B">
            <w:pPr>
              <w:jc w:val="right"/>
              <w:rPr>
                <w:sz w:val="21"/>
              </w:rPr>
            </w:pPr>
            <w:r w:rsidRPr="00CD2772">
              <w:rPr>
                <w:sz w:val="21"/>
              </w:rPr>
              <w:t xml:space="preserve"> </w:t>
            </w:r>
          </w:p>
        </w:tc>
      </w:tr>
      <w:tr w:rsidR="000908BE" w:rsidRPr="00CD2772" w14:paraId="56D3272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20281F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5411AEE"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2DB2DE66"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420AC2E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1E3D536" w14:textId="77777777" w:rsidR="00B050CE" w:rsidRPr="00CD2772" w:rsidRDefault="00B050CE" w:rsidP="00AE000B">
            <w:pPr>
              <w:jc w:val="right"/>
              <w:rPr>
                <w:sz w:val="21"/>
              </w:rPr>
            </w:pPr>
            <w:r w:rsidRPr="00CD2772">
              <w:rPr>
                <w:sz w:val="21"/>
              </w:rPr>
              <w:t>157 336</w:t>
            </w:r>
          </w:p>
        </w:tc>
        <w:tc>
          <w:tcPr>
            <w:tcW w:w="1320" w:type="dxa"/>
            <w:tcBorders>
              <w:top w:val="nil"/>
              <w:left w:val="nil"/>
              <w:bottom w:val="nil"/>
              <w:right w:val="nil"/>
            </w:tcBorders>
            <w:tcMar>
              <w:top w:w="128" w:type="dxa"/>
              <w:left w:w="43" w:type="dxa"/>
              <w:bottom w:w="43" w:type="dxa"/>
              <w:right w:w="43" w:type="dxa"/>
            </w:tcMar>
            <w:vAlign w:val="bottom"/>
          </w:tcPr>
          <w:p w14:paraId="0C77426D" w14:textId="77777777" w:rsidR="00B050CE" w:rsidRPr="00CD2772" w:rsidRDefault="00B050CE" w:rsidP="00AE000B">
            <w:pPr>
              <w:jc w:val="right"/>
              <w:rPr>
                <w:sz w:val="21"/>
              </w:rPr>
            </w:pPr>
            <w:r w:rsidRPr="00CD2772">
              <w:rPr>
                <w:sz w:val="21"/>
              </w:rPr>
              <w:t>157 336</w:t>
            </w:r>
          </w:p>
        </w:tc>
        <w:tc>
          <w:tcPr>
            <w:tcW w:w="1320" w:type="dxa"/>
            <w:tcBorders>
              <w:top w:val="nil"/>
              <w:left w:val="nil"/>
              <w:bottom w:val="nil"/>
              <w:right w:val="nil"/>
            </w:tcBorders>
            <w:tcMar>
              <w:top w:w="128" w:type="dxa"/>
              <w:left w:w="43" w:type="dxa"/>
              <w:bottom w:w="43" w:type="dxa"/>
              <w:right w:w="43" w:type="dxa"/>
            </w:tcMar>
            <w:vAlign w:val="bottom"/>
          </w:tcPr>
          <w:p w14:paraId="563BFFDA" w14:textId="77777777" w:rsidR="00B050CE" w:rsidRPr="00CD2772" w:rsidRDefault="00B050CE" w:rsidP="00AE000B">
            <w:pPr>
              <w:jc w:val="right"/>
              <w:rPr>
                <w:sz w:val="21"/>
              </w:rPr>
            </w:pPr>
            <w:r w:rsidRPr="00CD2772">
              <w:rPr>
                <w:sz w:val="21"/>
              </w:rPr>
              <w:t xml:space="preserve"> </w:t>
            </w:r>
          </w:p>
        </w:tc>
      </w:tr>
      <w:tr w:rsidR="000908BE" w:rsidRPr="00CD2772" w14:paraId="58CB077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D91347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697AA41"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436B496B"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05EC647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8D7E859" w14:textId="77777777" w:rsidR="00B050CE" w:rsidRPr="00CD2772" w:rsidRDefault="00B050CE" w:rsidP="00AE000B">
            <w:pPr>
              <w:jc w:val="right"/>
              <w:rPr>
                <w:sz w:val="21"/>
              </w:rPr>
            </w:pPr>
            <w:r w:rsidRPr="00CD2772">
              <w:rPr>
                <w:sz w:val="21"/>
              </w:rPr>
              <w:t>475 000</w:t>
            </w:r>
          </w:p>
        </w:tc>
        <w:tc>
          <w:tcPr>
            <w:tcW w:w="1320" w:type="dxa"/>
            <w:tcBorders>
              <w:top w:val="nil"/>
              <w:left w:val="nil"/>
              <w:bottom w:val="nil"/>
              <w:right w:val="nil"/>
            </w:tcBorders>
            <w:tcMar>
              <w:top w:w="128" w:type="dxa"/>
              <w:left w:w="43" w:type="dxa"/>
              <w:bottom w:w="43" w:type="dxa"/>
              <w:right w:w="43" w:type="dxa"/>
            </w:tcMar>
            <w:vAlign w:val="bottom"/>
          </w:tcPr>
          <w:p w14:paraId="6DF98F79" w14:textId="77777777" w:rsidR="00B050CE" w:rsidRPr="00CD2772" w:rsidRDefault="00B050CE" w:rsidP="00AE000B">
            <w:pPr>
              <w:jc w:val="right"/>
              <w:rPr>
                <w:sz w:val="21"/>
              </w:rPr>
            </w:pPr>
            <w:r w:rsidRPr="00CD2772">
              <w:rPr>
                <w:sz w:val="21"/>
              </w:rPr>
              <w:t>475 000</w:t>
            </w:r>
          </w:p>
        </w:tc>
        <w:tc>
          <w:tcPr>
            <w:tcW w:w="1320" w:type="dxa"/>
            <w:tcBorders>
              <w:top w:val="nil"/>
              <w:left w:val="nil"/>
              <w:bottom w:val="nil"/>
              <w:right w:val="nil"/>
            </w:tcBorders>
            <w:tcMar>
              <w:top w:w="128" w:type="dxa"/>
              <w:left w:w="43" w:type="dxa"/>
              <w:bottom w:w="43" w:type="dxa"/>
              <w:right w:w="43" w:type="dxa"/>
            </w:tcMar>
            <w:vAlign w:val="bottom"/>
          </w:tcPr>
          <w:p w14:paraId="1A01F970" w14:textId="77777777" w:rsidR="00B050CE" w:rsidRPr="00CD2772" w:rsidRDefault="00B050CE" w:rsidP="00AE000B">
            <w:pPr>
              <w:jc w:val="right"/>
              <w:rPr>
                <w:sz w:val="21"/>
              </w:rPr>
            </w:pPr>
            <w:r w:rsidRPr="00CD2772">
              <w:rPr>
                <w:sz w:val="21"/>
              </w:rPr>
              <w:t xml:space="preserve"> </w:t>
            </w:r>
          </w:p>
        </w:tc>
      </w:tr>
      <w:tr w:rsidR="000908BE" w:rsidRPr="00CD2772" w14:paraId="19EC79D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FEB436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F852C44"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33001DEC"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2688ABE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4373CC4" w14:textId="77777777" w:rsidR="00B050CE" w:rsidRPr="00CD2772" w:rsidRDefault="00B050CE" w:rsidP="00AE000B">
            <w:pPr>
              <w:jc w:val="right"/>
              <w:rPr>
                <w:sz w:val="21"/>
              </w:rPr>
            </w:pPr>
            <w:r w:rsidRPr="00CD2772">
              <w:rPr>
                <w:sz w:val="21"/>
              </w:rPr>
              <w:t>35 719 978</w:t>
            </w:r>
          </w:p>
        </w:tc>
        <w:tc>
          <w:tcPr>
            <w:tcW w:w="1320" w:type="dxa"/>
            <w:tcBorders>
              <w:top w:val="nil"/>
              <w:left w:val="nil"/>
              <w:bottom w:val="nil"/>
              <w:right w:val="nil"/>
            </w:tcBorders>
            <w:tcMar>
              <w:top w:w="128" w:type="dxa"/>
              <w:left w:w="43" w:type="dxa"/>
              <w:bottom w:w="43" w:type="dxa"/>
              <w:right w:w="43" w:type="dxa"/>
            </w:tcMar>
            <w:vAlign w:val="bottom"/>
          </w:tcPr>
          <w:p w14:paraId="36231D78" w14:textId="77777777" w:rsidR="00B050CE" w:rsidRPr="00CD2772" w:rsidRDefault="00B050CE" w:rsidP="00AE000B">
            <w:pPr>
              <w:jc w:val="right"/>
              <w:rPr>
                <w:sz w:val="21"/>
              </w:rPr>
            </w:pPr>
            <w:r w:rsidRPr="00CD2772">
              <w:rPr>
                <w:sz w:val="21"/>
              </w:rPr>
              <w:t>35 719 978</w:t>
            </w:r>
          </w:p>
        </w:tc>
        <w:tc>
          <w:tcPr>
            <w:tcW w:w="1320" w:type="dxa"/>
            <w:tcBorders>
              <w:top w:val="nil"/>
              <w:left w:val="nil"/>
              <w:bottom w:val="nil"/>
              <w:right w:val="nil"/>
            </w:tcBorders>
            <w:tcMar>
              <w:top w:w="128" w:type="dxa"/>
              <w:left w:w="43" w:type="dxa"/>
              <w:bottom w:w="43" w:type="dxa"/>
              <w:right w:w="43" w:type="dxa"/>
            </w:tcMar>
            <w:vAlign w:val="bottom"/>
          </w:tcPr>
          <w:p w14:paraId="7C2E5E81" w14:textId="77777777" w:rsidR="00B050CE" w:rsidRPr="00CD2772" w:rsidRDefault="00B050CE" w:rsidP="00AE000B">
            <w:pPr>
              <w:jc w:val="right"/>
              <w:rPr>
                <w:sz w:val="21"/>
              </w:rPr>
            </w:pPr>
            <w:r w:rsidRPr="00CD2772">
              <w:rPr>
                <w:sz w:val="21"/>
              </w:rPr>
              <w:t xml:space="preserve"> </w:t>
            </w:r>
          </w:p>
        </w:tc>
      </w:tr>
      <w:tr w:rsidR="000908BE" w:rsidRPr="00CD2772" w14:paraId="60CA921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00C0EF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9A7FBD8"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0C755195"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0BC778E1" w14:textId="77777777" w:rsidR="00B050CE" w:rsidRPr="00CD2772" w:rsidRDefault="00B050CE" w:rsidP="00AE000B">
            <w:pPr>
              <w:jc w:val="right"/>
              <w:rPr>
                <w:sz w:val="21"/>
              </w:rPr>
            </w:pPr>
            <w:r w:rsidRPr="00CD2772">
              <w:rPr>
                <w:sz w:val="21"/>
              </w:rPr>
              <w:t>4 978 000</w:t>
            </w:r>
          </w:p>
        </w:tc>
        <w:tc>
          <w:tcPr>
            <w:tcW w:w="1320" w:type="dxa"/>
            <w:tcBorders>
              <w:top w:val="nil"/>
              <w:left w:val="nil"/>
              <w:bottom w:val="nil"/>
              <w:right w:val="nil"/>
            </w:tcBorders>
            <w:tcMar>
              <w:top w:w="128" w:type="dxa"/>
              <w:left w:w="43" w:type="dxa"/>
              <w:bottom w:w="43" w:type="dxa"/>
              <w:right w:w="43" w:type="dxa"/>
            </w:tcMar>
            <w:vAlign w:val="bottom"/>
          </w:tcPr>
          <w:p w14:paraId="7E75089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AD81D57" w14:textId="77777777" w:rsidR="00B050CE" w:rsidRPr="00CD2772" w:rsidRDefault="00B050CE" w:rsidP="00AE000B">
            <w:pPr>
              <w:jc w:val="right"/>
              <w:rPr>
                <w:sz w:val="21"/>
              </w:rPr>
            </w:pPr>
            <w:r w:rsidRPr="00CD2772">
              <w:rPr>
                <w:sz w:val="21"/>
              </w:rPr>
              <w:t>4 978 000</w:t>
            </w:r>
          </w:p>
        </w:tc>
        <w:tc>
          <w:tcPr>
            <w:tcW w:w="1320" w:type="dxa"/>
            <w:tcBorders>
              <w:top w:val="nil"/>
              <w:left w:val="nil"/>
              <w:bottom w:val="nil"/>
              <w:right w:val="nil"/>
            </w:tcBorders>
            <w:tcMar>
              <w:top w:w="128" w:type="dxa"/>
              <w:left w:w="43" w:type="dxa"/>
              <w:bottom w:w="43" w:type="dxa"/>
              <w:right w:w="43" w:type="dxa"/>
            </w:tcMar>
            <w:vAlign w:val="bottom"/>
          </w:tcPr>
          <w:p w14:paraId="7FEA7655" w14:textId="77777777" w:rsidR="00B050CE" w:rsidRPr="00CD2772" w:rsidRDefault="00B050CE" w:rsidP="00AE000B">
            <w:pPr>
              <w:jc w:val="right"/>
              <w:rPr>
                <w:sz w:val="21"/>
              </w:rPr>
            </w:pPr>
            <w:r w:rsidRPr="00CD2772">
              <w:rPr>
                <w:sz w:val="21"/>
              </w:rPr>
              <w:t xml:space="preserve"> </w:t>
            </w:r>
          </w:p>
        </w:tc>
      </w:tr>
      <w:tr w:rsidR="000908BE" w:rsidRPr="00CD2772" w14:paraId="036763B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65355E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6130E5A"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41A7C92"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7729B9C3" w14:textId="77777777" w:rsidR="00B050CE" w:rsidRPr="00CD2772" w:rsidRDefault="00B050CE" w:rsidP="00AE000B">
            <w:pPr>
              <w:jc w:val="right"/>
              <w:rPr>
                <w:sz w:val="21"/>
              </w:rPr>
            </w:pPr>
            <w:r w:rsidRPr="00CD2772">
              <w:rPr>
                <w:sz w:val="21"/>
              </w:rPr>
              <w:t>5 903 925</w:t>
            </w:r>
          </w:p>
        </w:tc>
        <w:tc>
          <w:tcPr>
            <w:tcW w:w="1320" w:type="dxa"/>
            <w:tcBorders>
              <w:top w:val="nil"/>
              <w:left w:val="nil"/>
              <w:bottom w:val="nil"/>
              <w:right w:val="nil"/>
            </w:tcBorders>
            <w:tcMar>
              <w:top w:w="128" w:type="dxa"/>
              <w:left w:w="43" w:type="dxa"/>
              <w:bottom w:w="43" w:type="dxa"/>
              <w:right w:w="43" w:type="dxa"/>
            </w:tcMar>
            <w:vAlign w:val="bottom"/>
          </w:tcPr>
          <w:p w14:paraId="16C86E0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2326DBF" w14:textId="77777777" w:rsidR="00B050CE" w:rsidRPr="00CD2772" w:rsidRDefault="00B050CE" w:rsidP="00AE000B">
            <w:pPr>
              <w:jc w:val="right"/>
              <w:rPr>
                <w:sz w:val="21"/>
              </w:rPr>
            </w:pPr>
            <w:r w:rsidRPr="00CD2772">
              <w:rPr>
                <w:sz w:val="21"/>
              </w:rPr>
              <w:t>5 903 925</w:t>
            </w:r>
          </w:p>
        </w:tc>
        <w:tc>
          <w:tcPr>
            <w:tcW w:w="1320" w:type="dxa"/>
            <w:tcBorders>
              <w:top w:val="nil"/>
              <w:left w:val="nil"/>
              <w:bottom w:val="nil"/>
              <w:right w:val="nil"/>
            </w:tcBorders>
            <w:tcMar>
              <w:top w:w="128" w:type="dxa"/>
              <w:left w:w="43" w:type="dxa"/>
              <w:bottom w:w="43" w:type="dxa"/>
              <w:right w:w="43" w:type="dxa"/>
            </w:tcMar>
            <w:vAlign w:val="bottom"/>
          </w:tcPr>
          <w:p w14:paraId="03A8F263" w14:textId="77777777" w:rsidR="00B050CE" w:rsidRPr="00CD2772" w:rsidRDefault="00B050CE" w:rsidP="00AE000B">
            <w:pPr>
              <w:jc w:val="right"/>
              <w:rPr>
                <w:sz w:val="21"/>
              </w:rPr>
            </w:pPr>
            <w:r w:rsidRPr="00CD2772">
              <w:rPr>
                <w:sz w:val="21"/>
              </w:rPr>
              <w:t xml:space="preserve"> </w:t>
            </w:r>
          </w:p>
        </w:tc>
      </w:tr>
      <w:tr w:rsidR="000908BE" w:rsidRPr="00CD2772" w14:paraId="33E28527"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068E2E2"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42D4C08F"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76EBFA39"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5EB597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0D3EE5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D6B5DB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AF714B7" w14:textId="77777777" w:rsidR="00B050CE" w:rsidRPr="00CD2772" w:rsidRDefault="00B050CE" w:rsidP="00AE000B">
            <w:pPr>
              <w:jc w:val="right"/>
              <w:rPr>
                <w:sz w:val="21"/>
              </w:rPr>
            </w:pPr>
            <w:r w:rsidRPr="00CD2772">
              <w:rPr>
                <w:sz w:val="21"/>
              </w:rPr>
              <w:t>178 281 704</w:t>
            </w:r>
          </w:p>
        </w:tc>
      </w:tr>
      <w:tr w:rsidR="000908BE" w:rsidRPr="00CD2772" w14:paraId="15F76BD7"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141AE663" w14:textId="77777777" w:rsidR="00B050CE" w:rsidRPr="00CD2772" w:rsidRDefault="00B050CE" w:rsidP="00CD2772">
            <w:pPr>
              <w:rPr>
                <w:sz w:val="21"/>
              </w:rPr>
            </w:pPr>
            <w:r w:rsidRPr="00CD2772">
              <w:rPr>
                <w:sz w:val="21"/>
              </w:rPr>
              <w:t>Kroatia</w:t>
            </w:r>
          </w:p>
        </w:tc>
        <w:tc>
          <w:tcPr>
            <w:tcW w:w="1209" w:type="dxa"/>
            <w:tcBorders>
              <w:top w:val="single" w:sz="4" w:space="0" w:color="000000"/>
              <w:left w:val="nil"/>
              <w:bottom w:val="nil"/>
              <w:right w:val="nil"/>
            </w:tcBorders>
            <w:tcMar>
              <w:top w:w="128" w:type="dxa"/>
              <w:left w:w="43" w:type="dxa"/>
              <w:bottom w:w="43" w:type="dxa"/>
              <w:right w:w="43" w:type="dxa"/>
            </w:tcMar>
          </w:tcPr>
          <w:p w14:paraId="670526CC" w14:textId="77777777" w:rsidR="00B050CE" w:rsidRPr="00CD2772" w:rsidRDefault="00B050CE" w:rsidP="00CD2772">
            <w:pPr>
              <w:rPr>
                <w:sz w:val="21"/>
              </w:rPr>
            </w:pPr>
            <w:r w:rsidRPr="00CD2772">
              <w:rPr>
                <w:sz w:val="21"/>
              </w:rPr>
              <w:t>ML5</w:t>
            </w:r>
          </w:p>
        </w:tc>
        <w:tc>
          <w:tcPr>
            <w:tcW w:w="6231" w:type="dxa"/>
            <w:tcBorders>
              <w:top w:val="single" w:sz="4" w:space="0" w:color="000000"/>
              <w:left w:val="nil"/>
              <w:bottom w:val="nil"/>
              <w:right w:val="nil"/>
            </w:tcBorders>
            <w:tcMar>
              <w:top w:w="128" w:type="dxa"/>
              <w:left w:w="43" w:type="dxa"/>
              <w:bottom w:w="43" w:type="dxa"/>
              <w:right w:w="43" w:type="dxa"/>
            </w:tcMar>
          </w:tcPr>
          <w:p w14:paraId="4BAE6136"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BD42D2E" w14:textId="77777777" w:rsidR="00B050CE" w:rsidRPr="00CD2772" w:rsidRDefault="00B050CE" w:rsidP="00AE000B">
            <w:pPr>
              <w:jc w:val="right"/>
              <w:rPr>
                <w:sz w:val="21"/>
              </w:rPr>
            </w:pPr>
            <w:r w:rsidRPr="00CD2772">
              <w:rPr>
                <w:sz w:val="21"/>
              </w:rPr>
              <w:t>6 140 573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5D63261"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5575FAB" w14:textId="77777777" w:rsidR="00B050CE" w:rsidRPr="00CD2772" w:rsidRDefault="00B050CE" w:rsidP="00AE000B">
            <w:pPr>
              <w:jc w:val="right"/>
              <w:rPr>
                <w:sz w:val="21"/>
              </w:rPr>
            </w:pPr>
            <w:r w:rsidRPr="00CD2772">
              <w:rPr>
                <w:sz w:val="21"/>
              </w:rPr>
              <w:t>6 140 573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3FE1850" w14:textId="77777777" w:rsidR="00B050CE" w:rsidRPr="00CD2772" w:rsidRDefault="00B050CE" w:rsidP="00AE000B">
            <w:pPr>
              <w:jc w:val="right"/>
              <w:rPr>
                <w:sz w:val="21"/>
              </w:rPr>
            </w:pPr>
            <w:r w:rsidRPr="00CD2772">
              <w:rPr>
                <w:sz w:val="21"/>
              </w:rPr>
              <w:t xml:space="preserve"> </w:t>
            </w:r>
          </w:p>
        </w:tc>
      </w:tr>
      <w:tr w:rsidR="000908BE" w:rsidRPr="00CD2772" w14:paraId="3CCC523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FF0C21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253B66A"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089DF38"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445319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D8C94A5" w14:textId="77777777" w:rsidR="00B050CE" w:rsidRPr="00CD2772" w:rsidRDefault="00B050CE" w:rsidP="00AE000B">
            <w:pPr>
              <w:jc w:val="right"/>
              <w:rPr>
                <w:sz w:val="21"/>
              </w:rPr>
            </w:pPr>
            <w:r w:rsidRPr="00CD2772">
              <w:rPr>
                <w:sz w:val="21"/>
              </w:rPr>
              <w:t>2 817 812</w:t>
            </w:r>
          </w:p>
        </w:tc>
        <w:tc>
          <w:tcPr>
            <w:tcW w:w="1320" w:type="dxa"/>
            <w:tcBorders>
              <w:top w:val="nil"/>
              <w:left w:val="nil"/>
              <w:bottom w:val="nil"/>
              <w:right w:val="nil"/>
            </w:tcBorders>
            <w:tcMar>
              <w:top w:w="128" w:type="dxa"/>
              <w:left w:w="43" w:type="dxa"/>
              <w:bottom w:w="43" w:type="dxa"/>
              <w:right w:w="43" w:type="dxa"/>
            </w:tcMar>
            <w:vAlign w:val="bottom"/>
          </w:tcPr>
          <w:p w14:paraId="452F6485" w14:textId="77777777" w:rsidR="00B050CE" w:rsidRPr="00CD2772" w:rsidRDefault="00B050CE" w:rsidP="00AE000B">
            <w:pPr>
              <w:jc w:val="right"/>
              <w:rPr>
                <w:sz w:val="21"/>
              </w:rPr>
            </w:pPr>
            <w:r w:rsidRPr="00CD2772">
              <w:rPr>
                <w:sz w:val="21"/>
              </w:rPr>
              <w:t>2 817 812</w:t>
            </w:r>
          </w:p>
        </w:tc>
        <w:tc>
          <w:tcPr>
            <w:tcW w:w="1320" w:type="dxa"/>
            <w:tcBorders>
              <w:top w:val="nil"/>
              <w:left w:val="nil"/>
              <w:bottom w:val="nil"/>
              <w:right w:val="nil"/>
            </w:tcBorders>
            <w:tcMar>
              <w:top w:w="128" w:type="dxa"/>
              <w:left w:w="43" w:type="dxa"/>
              <w:bottom w:w="43" w:type="dxa"/>
              <w:right w:w="43" w:type="dxa"/>
            </w:tcMar>
            <w:vAlign w:val="bottom"/>
          </w:tcPr>
          <w:p w14:paraId="46300F6B" w14:textId="77777777" w:rsidR="00B050CE" w:rsidRPr="00CD2772" w:rsidRDefault="00B050CE" w:rsidP="00AE000B">
            <w:pPr>
              <w:jc w:val="right"/>
              <w:rPr>
                <w:sz w:val="21"/>
              </w:rPr>
            </w:pPr>
            <w:r w:rsidRPr="00CD2772">
              <w:rPr>
                <w:sz w:val="21"/>
              </w:rPr>
              <w:t xml:space="preserve"> </w:t>
            </w:r>
          </w:p>
        </w:tc>
      </w:tr>
      <w:tr w:rsidR="000908BE" w:rsidRPr="00CD2772" w14:paraId="70160B6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579DED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F67C5EA"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3B205EA0"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63DAF7F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266ADE4" w14:textId="77777777" w:rsidR="00B050CE" w:rsidRPr="00CD2772" w:rsidRDefault="00B050CE" w:rsidP="00AE000B">
            <w:pPr>
              <w:jc w:val="right"/>
              <w:rPr>
                <w:sz w:val="21"/>
              </w:rPr>
            </w:pPr>
            <w:r w:rsidRPr="00CD2772">
              <w:rPr>
                <w:sz w:val="21"/>
              </w:rPr>
              <w:t>1 120 379</w:t>
            </w:r>
          </w:p>
        </w:tc>
        <w:tc>
          <w:tcPr>
            <w:tcW w:w="1320" w:type="dxa"/>
            <w:tcBorders>
              <w:top w:val="nil"/>
              <w:left w:val="nil"/>
              <w:bottom w:val="nil"/>
              <w:right w:val="nil"/>
            </w:tcBorders>
            <w:tcMar>
              <w:top w:w="128" w:type="dxa"/>
              <w:left w:w="43" w:type="dxa"/>
              <w:bottom w:w="43" w:type="dxa"/>
              <w:right w:w="43" w:type="dxa"/>
            </w:tcMar>
            <w:vAlign w:val="bottom"/>
          </w:tcPr>
          <w:p w14:paraId="1829FFC3" w14:textId="77777777" w:rsidR="00B050CE" w:rsidRPr="00CD2772" w:rsidRDefault="00B050CE" w:rsidP="00AE000B">
            <w:pPr>
              <w:jc w:val="right"/>
              <w:rPr>
                <w:sz w:val="21"/>
              </w:rPr>
            </w:pPr>
            <w:r w:rsidRPr="00CD2772">
              <w:rPr>
                <w:sz w:val="21"/>
              </w:rPr>
              <w:t>1 120 379</w:t>
            </w:r>
          </w:p>
        </w:tc>
        <w:tc>
          <w:tcPr>
            <w:tcW w:w="1320" w:type="dxa"/>
            <w:tcBorders>
              <w:top w:val="nil"/>
              <w:left w:val="nil"/>
              <w:bottom w:val="nil"/>
              <w:right w:val="nil"/>
            </w:tcBorders>
            <w:tcMar>
              <w:top w:w="128" w:type="dxa"/>
              <w:left w:w="43" w:type="dxa"/>
              <w:bottom w:w="43" w:type="dxa"/>
              <w:right w:w="43" w:type="dxa"/>
            </w:tcMar>
            <w:vAlign w:val="bottom"/>
          </w:tcPr>
          <w:p w14:paraId="1E459FF4" w14:textId="77777777" w:rsidR="00B050CE" w:rsidRPr="00CD2772" w:rsidRDefault="00B050CE" w:rsidP="00AE000B">
            <w:pPr>
              <w:jc w:val="right"/>
              <w:rPr>
                <w:sz w:val="21"/>
              </w:rPr>
            </w:pPr>
            <w:r w:rsidRPr="00CD2772">
              <w:rPr>
                <w:sz w:val="21"/>
              </w:rPr>
              <w:t xml:space="preserve"> </w:t>
            </w:r>
          </w:p>
        </w:tc>
      </w:tr>
      <w:tr w:rsidR="000908BE" w:rsidRPr="00CD2772" w14:paraId="051878ED"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8BFB43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D70DD46"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DE58A9D"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2A038E1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56FC9A5" w14:textId="77777777" w:rsidR="00B050CE" w:rsidRPr="00CD2772" w:rsidRDefault="00B050CE" w:rsidP="00AE000B">
            <w:pPr>
              <w:jc w:val="right"/>
              <w:rPr>
                <w:sz w:val="21"/>
              </w:rPr>
            </w:pPr>
            <w:r w:rsidRPr="00CD2772">
              <w:rPr>
                <w:sz w:val="21"/>
              </w:rPr>
              <w:t>2 030 895</w:t>
            </w:r>
          </w:p>
        </w:tc>
        <w:tc>
          <w:tcPr>
            <w:tcW w:w="1320" w:type="dxa"/>
            <w:tcBorders>
              <w:top w:val="nil"/>
              <w:left w:val="nil"/>
              <w:bottom w:val="nil"/>
              <w:right w:val="nil"/>
            </w:tcBorders>
            <w:tcMar>
              <w:top w:w="128" w:type="dxa"/>
              <w:left w:w="43" w:type="dxa"/>
              <w:bottom w:w="43" w:type="dxa"/>
              <w:right w:w="43" w:type="dxa"/>
            </w:tcMar>
            <w:vAlign w:val="bottom"/>
          </w:tcPr>
          <w:p w14:paraId="0C97BA5A" w14:textId="77777777" w:rsidR="00B050CE" w:rsidRPr="00CD2772" w:rsidRDefault="00B050CE" w:rsidP="00AE000B">
            <w:pPr>
              <w:jc w:val="right"/>
              <w:rPr>
                <w:sz w:val="21"/>
              </w:rPr>
            </w:pPr>
            <w:r w:rsidRPr="00CD2772">
              <w:rPr>
                <w:sz w:val="21"/>
              </w:rPr>
              <w:t>2 030 895</w:t>
            </w:r>
          </w:p>
        </w:tc>
        <w:tc>
          <w:tcPr>
            <w:tcW w:w="1320" w:type="dxa"/>
            <w:tcBorders>
              <w:top w:val="nil"/>
              <w:left w:val="nil"/>
              <w:bottom w:val="nil"/>
              <w:right w:val="nil"/>
            </w:tcBorders>
            <w:tcMar>
              <w:top w:w="128" w:type="dxa"/>
              <w:left w:w="43" w:type="dxa"/>
              <w:bottom w:w="43" w:type="dxa"/>
              <w:right w:w="43" w:type="dxa"/>
            </w:tcMar>
            <w:vAlign w:val="bottom"/>
          </w:tcPr>
          <w:p w14:paraId="33D4C864" w14:textId="77777777" w:rsidR="00B050CE" w:rsidRPr="00CD2772" w:rsidRDefault="00B050CE" w:rsidP="00AE000B">
            <w:pPr>
              <w:jc w:val="right"/>
              <w:rPr>
                <w:sz w:val="21"/>
              </w:rPr>
            </w:pPr>
            <w:r w:rsidRPr="00CD2772">
              <w:rPr>
                <w:sz w:val="21"/>
              </w:rPr>
              <w:t xml:space="preserve"> </w:t>
            </w:r>
          </w:p>
        </w:tc>
      </w:tr>
      <w:tr w:rsidR="000908BE" w:rsidRPr="00CD2772" w14:paraId="35756F7E"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16E3D259"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3D09674A"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CCC5C3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6FBB8F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1F40B5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A64BFA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6188364" w14:textId="77777777" w:rsidR="00B050CE" w:rsidRPr="00CD2772" w:rsidRDefault="00B050CE" w:rsidP="00AE000B">
            <w:pPr>
              <w:jc w:val="right"/>
              <w:rPr>
                <w:sz w:val="21"/>
              </w:rPr>
            </w:pPr>
            <w:r w:rsidRPr="00CD2772">
              <w:rPr>
                <w:sz w:val="21"/>
              </w:rPr>
              <w:t>12 109 659</w:t>
            </w:r>
          </w:p>
        </w:tc>
      </w:tr>
      <w:tr w:rsidR="000908BE" w:rsidRPr="00CD2772" w14:paraId="3D338833"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542F848" w14:textId="77777777" w:rsidR="00B050CE" w:rsidRPr="00CD2772" w:rsidRDefault="00B050CE" w:rsidP="00CD2772">
            <w:pPr>
              <w:rPr>
                <w:sz w:val="21"/>
              </w:rPr>
            </w:pPr>
            <w:r w:rsidRPr="00CD2772">
              <w:rPr>
                <w:sz w:val="21"/>
              </w:rPr>
              <w:t>Kuwait</w:t>
            </w:r>
          </w:p>
        </w:tc>
        <w:tc>
          <w:tcPr>
            <w:tcW w:w="1209" w:type="dxa"/>
            <w:tcBorders>
              <w:top w:val="single" w:sz="4" w:space="0" w:color="000000"/>
              <w:left w:val="nil"/>
              <w:bottom w:val="nil"/>
              <w:right w:val="nil"/>
            </w:tcBorders>
            <w:tcMar>
              <w:top w:w="128" w:type="dxa"/>
              <w:left w:w="43" w:type="dxa"/>
              <w:bottom w:w="43" w:type="dxa"/>
              <w:right w:w="43" w:type="dxa"/>
            </w:tcMar>
          </w:tcPr>
          <w:p w14:paraId="253BD540" w14:textId="77777777" w:rsidR="00B050CE" w:rsidRPr="00CD2772" w:rsidRDefault="00B050CE" w:rsidP="00CD2772">
            <w:pPr>
              <w:rPr>
                <w:sz w:val="21"/>
              </w:rPr>
            </w:pPr>
            <w:r w:rsidRPr="00CD2772">
              <w:rPr>
                <w:sz w:val="21"/>
              </w:rPr>
              <w:t>ML5</w:t>
            </w:r>
          </w:p>
        </w:tc>
        <w:tc>
          <w:tcPr>
            <w:tcW w:w="6231" w:type="dxa"/>
            <w:tcBorders>
              <w:top w:val="single" w:sz="4" w:space="0" w:color="000000"/>
              <w:left w:val="nil"/>
              <w:bottom w:val="nil"/>
              <w:right w:val="nil"/>
            </w:tcBorders>
            <w:tcMar>
              <w:top w:w="128" w:type="dxa"/>
              <w:left w:w="43" w:type="dxa"/>
              <w:bottom w:w="43" w:type="dxa"/>
              <w:right w:w="43" w:type="dxa"/>
            </w:tcMar>
          </w:tcPr>
          <w:p w14:paraId="0370ABBB"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478D03F" w14:textId="77777777" w:rsidR="00B050CE" w:rsidRPr="00CD2772" w:rsidRDefault="00B050CE" w:rsidP="00AE000B">
            <w:pPr>
              <w:jc w:val="right"/>
              <w:rPr>
                <w:sz w:val="21"/>
              </w:rPr>
            </w:pPr>
            <w:r w:rsidRPr="00CD2772">
              <w:rPr>
                <w:sz w:val="21"/>
              </w:rPr>
              <w:t>646 930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9D9B3E9"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FD7E63C" w14:textId="77777777" w:rsidR="00B050CE" w:rsidRPr="00CD2772" w:rsidRDefault="00B050CE" w:rsidP="00AE000B">
            <w:pPr>
              <w:jc w:val="right"/>
              <w:rPr>
                <w:sz w:val="21"/>
              </w:rPr>
            </w:pPr>
            <w:r w:rsidRPr="00CD2772">
              <w:rPr>
                <w:sz w:val="21"/>
              </w:rPr>
              <w:t>646 930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8A8578E" w14:textId="77777777" w:rsidR="00B050CE" w:rsidRPr="00CD2772" w:rsidRDefault="00B050CE" w:rsidP="00AE000B">
            <w:pPr>
              <w:jc w:val="right"/>
              <w:rPr>
                <w:sz w:val="21"/>
              </w:rPr>
            </w:pPr>
            <w:r w:rsidRPr="00CD2772">
              <w:rPr>
                <w:sz w:val="21"/>
              </w:rPr>
              <w:t xml:space="preserve"> </w:t>
            </w:r>
          </w:p>
        </w:tc>
      </w:tr>
      <w:tr w:rsidR="000908BE" w:rsidRPr="00CD2772" w14:paraId="728793E3"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CFCED68"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0E2CA9AB"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6275B466"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8969E7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54B4821"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41AD33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42675F2" w14:textId="77777777" w:rsidR="00B050CE" w:rsidRPr="00CD2772" w:rsidRDefault="00B050CE" w:rsidP="00AE000B">
            <w:pPr>
              <w:jc w:val="right"/>
              <w:rPr>
                <w:sz w:val="21"/>
              </w:rPr>
            </w:pPr>
            <w:r w:rsidRPr="00CD2772">
              <w:rPr>
                <w:sz w:val="21"/>
              </w:rPr>
              <w:t>646 930</w:t>
            </w:r>
          </w:p>
        </w:tc>
      </w:tr>
      <w:tr w:rsidR="000908BE" w:rsidRPr="00CD2772" w14:paraId="21D80B46"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56415689" w14:textId="77777777" w:rsidR="00B050CE" w:rsidRPr="00CD2772" w:rsidRDefault="00B050CE" w:rsidP="00CD2772">
            <w:pPr>
              <w:rPr>
                <w:sz w:val="21"/>
              </w:rPr>
            </w:pPr>
            <w:r w:rsidRPr="00CD2772">
              <w:rPr>
                <w:sz w:val="21"/>
              </w:rPr>
              <w:t>Latvia</w:t>
            </w:r>
          </w:p>
        </w:tc>
        <w:tc>
          <w:tcPr>
            <w:tcW w:w="1209" w:type="dxa"/>
            <w:tcBorders>
              <w:top w:val="nil"/>
              <w:left w:val="nil"/>
              <w:bottom w:val="nil"/>
              <w:right w:val="nil"/>
            </w:tcBorders>
            <w:tcMar>
              <w:top w:w="128" w:type="dxa"/>
              <w:left w:w="43" w:type="dxa"/>
              <w:bottom w:w="43" w:type="dxa"/>
              <w:right w:w="43" w:type="dxa"/>
            </w:tcMar>
          </w:tcPr>
          <w:p w14:paraId="23A1B557" w14:textId="77777777" w:rsidR="00B050CE" w:rsidRPr="00CD2772" w:rsidRDefault="00B050CE" w:rsidP="00CD2772">
            <w:pPr>
              <w:rPr>
                <w:sz w:val="21"/>
              </w:rPr>
            </w:pPr>
            <w:r w:rsidRPr="00CD2772">
              <w:rPr>
                <w:sz w:val="21"/>
              </w:rPr>
              <w:t xml:space="preserve">ML1 </w:t>
            </w:r>
          </w:p>
        </w:tc>
        <w:tc>
          <w:tcPr>
            <w:tcW w:w="6231" w:type="dxa"/>
            <w:tcBorders>
              <w:top w:val="nil"/>
              <w:left w:val="nil"/>
              <w:bottom w:val="nil"/>
              <w:right w:val="nil"/>
            </w:tcBorders>
            <w:tcMar>
              <w:top w:w="128" w:type="dxa"/>
              <w:left w:w="43" w:type="dxa"/>
              <w:bottom w:w="43" w:type="dxa"/>
              <w:right w:w="43" w:type="dxa"/>
            </w:tcMar>
          </w:tcPr>
          <w:p w14:paraId="0DB68FD8"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2FB8FEA7" w14:textId="77777777" w:rsidR="00B050CE" w:rsidRPr="00CD2772" w:rsidRDefault="00B050CE" w:rsidP="00AE000B">
            <w:pPr>
              <w:jc w:val="right"/>
              <w:rPr>
                <w:sz w:val="21"/>
              </w:rPr>
            </w:pPr>
            <w:r w:rsidRPr="00CD2772">
              <w:rPr>
                <w:sz w:val="21"/>
              </w:rPr>
              <w:t>1 792 669</w:t>
            </w:r>
          </w:p>
        </w:tc>
        <w:tc>
          <w:tcPr>
            <w:tcW w:w="1320" w:type="dxa"/>
            <w:tcBorders>
              <w:top w:val="nil"/>
              <w:left w:val="nil"/>
              <w:bottom w:val="nil"/>
              <w:right w:val="nil"/>
            </w:tcBorders>
            <w:tcMar>
              <w:top w:w="128" w:type="dxa"/>
              <w:left w:w="43" w:type="dxa"/>
              <w:bottom w:w="43" w:type="dxa"/>
              <w:right w:w="43" w:type="dxa"/>
            </w:tcMar>
            <w:vAlign w:val="bottom"/>
          </w:tcPr>
          <w:p w14:paraId="670E147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2335A11" w14:textId="77777777" w:rsidR="00B050CE" w:rsidRPr="00CD2772" w:rsidRDefault="00B050CE" w:rsidP="00AE000B">
            <w:pPr>
              <w:jc w:val="right"/>
              <w:rPr>
                <w:sz w:val="21"/>
              </w:rPr>
            </w:pPr>
            <w:r w:rsidRPr="00CD2772">
              <w:rPr>
                <w:sz w:val="21"/>
              </w:rPr>
              <w:t>1 792 669</w:t>
            </w:r>
          </w:p>
        </w:tc>
        <w:tc>
          <w:tcPr>
            <w:tcW w:w="1320" w:type="dxa"/>
            <w:tcBorders>
              <w:top w:val="nil"/>
              <w:left w:val="nil"/>
              <w:bottom w:val="nil"/>
              <w:right w:val="nil"/>
            </w:tcBorders>
            <w:tcMar>
              <w:top w:w="128" w:type="dxa"/>
              <w:left w:w="43" w:type="dxa"/>
              <w:bottom w:w="43" w:type="dxa"/>
              <w:right w:w="43" w:type="dxa"/>
            </w:tcMar>
            <w:vAlign w:val="bottom"/>
          </w:tcPr>
          <w:p w14:paraId="2713134C" w14:textId="77777777" w:rsidR="00B050CE" w:rsidRPr="00CD2772" w:rsidRDefault="00B050CE" w:rsidP="00AE000B">
            <w:pPr>
              <w:jc w:val="right"/>
              <w:rPr>
                <w:sz w:val="21"/>
              </w:rPr>
            </w:pPr>
            <w:r w:rsidRPr="00CD2772">
              <w:rPr>
                <w:sz w:val="21"/>
              </w:rPr>
              <w:t xml:space="preserve"> </w:t>
            </w:r>
          </w:p>
        </w:tc>
      </w:tr>
      <w:tr w:rsidR="000908BE" w:rsidRPr="00CD2772" w14:paraId="7D2E5F9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8354CE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FD416E8"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767F85CA"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153C897A" w14:textId="77777777" w:rsidR="00B050CE" w:rsidRPr="00CD2772" w:rsidRDefault="00B050CE" w:rsidP="00AE000B">
            <w:pPr>
              <w:jc w:val="right"/>
              <w:rPr>
                <w:sz w:val="21"/>
              </w:rPr>
            </w:pPr>
            <w:r w:rsidRPr="00CD2772">
              <w:rPr>
                <w:sz w:val="21"/>
              </w:rPr>
              <w:t>1 050</w:t>
            </w:r>
          </w:p>
        </w:tc>
        <w:tc>
          <w:tcPr>
            <w:tcW w:w="1320" w:type="dxa"/>
            <w:tcBorders>
              <w:top w:val="nil"/>
              <w:left w:val="nil"/>
              <w:bottom w:val="nil"/>
              <w:right w:val="nil"/>
            </w:tcBorders>
            <w:tcMar>
              <w:top w:w="128" w:type="dxa"/>
              <w:left w:w="43" w:type="dxa"/>
              <w:bottom w:w="43" w:type="dxa"/>
              <w:right w:w="43" w:type="dxa"/>
            </w:tcMar>
            <w:vAlign w:val="bottom"/>
          </w:tcPr>
          <w:p w14:paraId="4E72C0C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35B23C9" w14:textId="77777777" w:rsidR="00B050CE" w:rsidRPr="00CD2772" w:rsidRDefault="00B050CE" w:rsidP="00AE000B">
            <w:pPr>
              <w:jc w:val="right"/>
              <w:rPr>
                <w:sz w:val="21"/>
              </w:rPr>
            </w:pPr>
            <w:r w:rsidRPr="00CD2772">
              <w:rPr>
                <w:sz w:val="21"/>
              </w:rPr>
              <w:t>1 050</w:t>
            </w:r>
          </w:p>
        </w:tc>
        <w:tc>
          <w:tcPr>
            <w:tcW w:w="1320" w:type="dxa"/>
            <w:tcBorders>
              <w:top w:val="nil"/>
              <w:left w:val="nil"/>
              <w:bottom w:val="nil"/>
              <w:right w:val="nil"/>
            </w:tcBorders>
            <w:tcMar>
              <w:top w:w="128" w:type="dxa"/>
              <w:left w:w="43" w:type="dxa"/>
              <w:bottom w:w="43" w:type="dxa"/>
              <w:right w:w="43" w:type="dxa"/>
            </w:tcMar>
            <w:vAlign w:val="bottom"/>
          </w:tcPr>
          <w:p w14:paraId="7A78890B" w14:textId="77777777" w:rsidR="00B050CE" w:rsidRPr="00CD2772" w:rsidRDefault="00B050CE" w:rsidP="00AE000B">
            <w:pPr>
              <w:jc w:val="right"/>
              <w:rPr>
                <w:sz w:val="21"/>
              </w:rPr>
            </w:pPr>
            <w:r w:rsidRPr="00CD2772">
              <w:rPr>
                <w:sz w:val="21"/>
              </w:rPr>
              <w:t xml:space="preserve"> </w:t>
            </w:r>
          </w:p>
        </w:tc>
      </w:tr>
      <w:tr w:rsidR="000908BE" w:rsidRPr="00CD2772" w14:paraId="47A617F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715C93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9D641F1"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BAC7C1D"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33223BE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360DED1" w14:textId="77777777" w:rsidR="00B050CE" w:rsidRPr="00CD2772" w:rsidRDefault="00B050CE" w:rsidP="00AE000B">
            <w:pPr>
              <w:jc w:val="right"/>
              <w:rPr>
                <w:sz w:val="21"/>
              </w:rPr>
            </w:pPr>
            <w:r w:rsidRPr="00CD2772">
              <w:rPr>
                <w:sz w:val="21"/>
              </w:rPr>
              <w:t>5 716 345</w:t>
            </w:r>
          </w:p>
        </w:tc>
        <w:tc>
          <w:tcPr>
            <w:tcW w:w="1320" w:type="dxa"/>
            <w:tcBorders>
              <w:top w:val="nil"/>
              <w:left w:val="nil"/>
              <w:bottom w:val="nil"/>
              <w:right w:val="nil"/>
            </w:tcBorders>
            <w:tcMar>
              <w:top w:w="128" w:type="dxa"/>
              <w:left w:w="43" w:type="dxa"/>
              <w:bottom w:w="43" w:type="dxa"/>
              <w:right w:w="43" w:type="dxa"/>
            </w:tcMar>
            <w:vAlign w:val="bottom"/>
          </w:tcPr>
          <w:p w14:paraId="7650BFDB" w14:textId="77777777" w:rsidR="00B050CE" w:rsidRPr="00CD2772" w:rsidRDefault="00B050CE" w:rsidP="00AE000B">
            <w:pPr>
              <w:jc w:val="right"/>
              <w:rPr>
                <w:sz w:val="21"/>
              </w:rPr>
            </w:pPr>
            <w:r w:rsidRPr="00CD2772">
              <w:rPr>
                <w:sz w:val="21"/>
              </w:rPr>
              <w:t>5 716 345</w:t>
            </w:r>
          </w:p>
        </w:tc>
        <w:tc>
          <w:tcPr>
            <w:tcW w:w="1320" w:type="dxa"/>
            <w:tcBorders>
              <w:top w:val="nil"/>
              <w:left w:val="nil"/>
              <w:bottom w:val="nil"/>
              <w:right w:val="nil"/>
            </w:tcBorders>
            <w:tcMar>
              <w:top w:w="128" w:type="dxa"/>
              <w:left w:w="43" w:type="dxa"/>
              <w:bottom w:w="43" w:type="dxa"/>
              <w:right w:w="43" w:type="dxa"/>
            </w:tcMar>
            <w:vAlign w:val="bottom"/>
          </w:tcPr>
          <w:p w14:paraId="12DD1CC9" w14:textId="77777777" w:rsidR="00B050CE" w:rsidRPr="00CD2772" w:rsidRDefault="00B050CE" w:rsidP="00AE000B">
            <w:pPr>
              <w:jc w:val="right"/>
              <w:rPr>
                <w:sz w:val="21"/>
              </w:rPr>
            </w:pPr>
            <w:r w:rsidRPr="00CD2772">
              <w:rPr>
                <w:sz w:val="21"/>
              </w:rPr>
              <w:t xml:space="preserve"> </w:t>
            </w:r>
          </w:p>
        </w:tc>
      </w:tr>
      <w:tr w:rsidR="000908BE" w:rsidRPr="00CD2772" w14:paraId="01242A1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9F273D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552C469"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0345F106"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2D3C36D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A10B0C5" w14:textId="77777777" w:rsidR="00B050CE" w:rsidRPr="00CD2772" w:rsidRDefault="00B050CE" w:rsidP="00AE000B">
            <w:pPr>
              <w:jc w:val="right"/>
              <w:rPr>
                <w:sz w:val="21"/>
              </w:rPr>
            </w:pPr>
            <w:r w:rsidRPr="00CD2772">
              <w:rPr>
                <w:sz w:val="21"/>
              </w:rPr>
              <w:t>11 928 956</w:t>
            </w:r>
          </w:p>
        </w:tc>
        <w:tc>
          <w:tcPr>
            <w:tcW w:w="1320" w:type="dxa"/>
            <w:tcBorders>
              <w:top w:val="nil"/>
              <w:left w:val="nil"/>
              <w:bottom w:val="nil"/>
              <w:right w:val="nil"/>
            </w:tcBorders>
            <w:tcMar>
              <w:top w:w="128" w:type="dxa"/>
              <w:left w:w="43" w:type="dxa"/>
              <w:bottom w:w="43" w:type="dxa"/>
              <w:right w:w="43" w:type="dxa"/>
            </w:tcMar>
            <w:vAlign w:val="bottom"/>
          </w:tcPr>
          <w:p w14:paraId="6D5A5E2A" w14:textId="77777777" w:rsidR="00B050CE" w:rsidRPr="00CD2772" w:rsidRDefault="00B050CE" w:rsidP="00AE000B">
            <w:pPr>
              <w:jc w:val="right"/>
              <w:rPr>
                <w:sz w:val="21"/>
              </w:rPr>
            </w:pPr>
            <w:r w:rsidRPr="00CD2772">
              <w:rPr>
                <w:sz w:val="21"/>
              </w:rPr>
              <w:t>11 928 956</w:t>
            </w:r>
          </w:p>
        </w:tc>
        <w:tc>
          <w:tcPr>
            <w:tcW w:w="1320" w:type="dxa"/>
            <w:tcBorders>
              <w:top w:val="nil"/>
              <w:left w:val="nil"/>
              <w:bottom w:val="nil"/>
              <w:right w:val="nil"/>
            </w:tcBorders>
            <w:tcMar>
              <w:top w:w="128" w:type="dxa"/>
              <w:left w:w="43" w:type="dxa"/>
              <w:bottom w:w="43" w:type="dxa"/>
              <w:right w:w="43" w:type="dxa"/>
            </w:tcMar>
            <w:vAlign w:val="bottom"/>
          </w:tcPr>
          <w:p w14:paraId="3EDB60FA" w14:textId="77777777" w:rsidR="00B050CE" w:rsidRPr="00CD2772" w:rsidRDefault="00B050CE" w:rsidP="00AE000B">
            <w:pPr>
              <w:jc w:val="right"/>
              <w:rPr>
                <w:sz w:val="21"/>
              </w:rPr>
            </w:pPr>
            <w:r w:rsidRPr="00CD2772">
              <w:rPr>
                <w:sz w:val="21"/>
              </w:rPr>
              <w:t xml:space="preserve"> </w:t>
            </w:r>
          </w:p>
        </w:tc>
      </w:tr>
      <w:tr w:rsidR="000908BE" w:rsidRPr="00CD2772" w14:paraId="75CC0392"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36EA072"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260E2031"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06F5B086"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A81CB6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06566F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D2BFA2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B29987F" w14:textId="77777777" w:rsidR="00B050CE" w:rsidRPr="00CD2772" w:rsidRDefault="00B050CE" w:rsidP="00AE000B">
            <w:pPr>
              <w:jc w:val="right"/>
              <w:rPr>
                <w:sz w:val="21"/>
              </w:rPr>
            </w:pPr>
            <w:r w:rsidRPr="00CD2772">
              <w:rPr>
                <w:sz w:val="21"/>
              </w:rPr>
              <w:t>19 439 020</w:t>
            </w:r>
          </w:p>
        </w:tc>
      </w:tr>
      <w:tr w:rsidR="000908BE" w:rsidRPr="00CD2772" w14:paraId="1B1213FF"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2EB1E429" w14:textId="77777777" w:rsidR="00B050CE" w:rsidRPr="00CD2772" w:rsidRDefault="00B050CE" w:rsidP="00CD2772">
            <w:pPr>
              <w:rPr>
                <w:sz w:val="21"/>
              </w:rPr>
            </w:pPr>
            <w:r w:rsidRPr="00CD2772">
              <w:rPr>
                <w:sz w:val="21"/>
              </w:rPr>
              <w:t>Litauen</w:t>
            </w:r>
          </w:p>
        </w:tc>
        <w:tc>
          <w:tcPr>
            <w:tcW w:w="1209" w:type="dxa"/>
            <w:tcBorders>
              <w:top w:val="single" w:sz="4" w:space="0" w:color="000000"/>
              <w:left w:val="nil"/>
              <w:bottom w:val="nil"/>
              <w:right w:val="nil"/>
            </w:tcBorders>
            <w:tcMar>
              <w:top w:w="128" w:type="dxa"/>
              <w:left w:w="43" w:type="dxa"/>
              <w:bottom w:w="43" w:type="dxa"/>
              <w:right w:w="43" w:type="dxa"/>
            </w:tcMar>
          </w:tcPr>
          <w:p w14:paraId="798AD6ED" w14:textId="77777777" w:rsidR="00B050CE" w:rsidRPr="00CD2772" w:rsidRDefault="00B050CE" w:rsidP="00CD2772">
            <w:pPr>
              <w:rPr>
                <w:sz w:val="21"/>
              </w:rPr>
            </w:pPr>
            <w:r w:rsidRPr="00CD2772">
              <w:rPr>
                <w:sz w:val="21"/>
              </w:rPr>
              <w:t xml:space="preserve">ML1 </w:t>
            </w:r>
          </w:p>
        </w:tc>
        <w:tc>
          <w:tcPr>
            <w:tcW w:w="6231" w:type="dxa"/>
            <w:tcBorders>
              <w:top w:val="single" w:sz="4" w:space="0" w:color="000000"/>
              <w:left w:val="nil"/>
              <w:bottom w:val="nil"/>
              <w:right w:val="nil"/>
            </w:tcBorders>
            <w:tcMar>
              <w:top w:w="128" w:type="dxa"/>
              <w:left w:w="43" w:type="dxa"/>
              <w:bottom w:w="43" w:type="dxa"/>
              <w:right w:w="43" w:type="dxa"/>
            </w:tcMar>
          </w:tcPr>
          <w:p w14:paraId="5E6440BA"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713F883" w14:textId="77777777" w:rsidR="00B050CE" w:rsidRPr="00CD2772" w:rsidRDefault="00B050CE" w:rsidP="00AE000B">
            <w:pPr>
              <w:jc w:val="right"/>
              <w:rPr>
                <w:sz w:val="21"/>
              </w:rPr>
            </w:pPr>
            <w:r w:rsidRPr="00CD2772">
              <w:rPr>
                <w:sz w:val="21"/>
              </w:rPr>
              <w:t>5 147 866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431845E" w14:textId="77777777" w:rsidR="00B050CE" w:rsidRPr="00CD2772" w:rsidRDefault="00B050CE" w:rsidP="00AE000B">
            <w:pPr>
              <w:jc w:val="right"/>
              <w:rPr>
                <w:sz w:val="21"/>
              </w:rPr>
            </w:pPr>
            <w:r w:rsidRPr="00CD2772">
              <w:rPr>
                <w:sz w:val="21"/>
              </w:rPr>
              <w:t>1 060 000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AAFEEA0" w14:textId="77777777" w:rsidR="00B050CE" w:rsidRPr="00CD2772" w:rsidRDefault="00B050CE" w:rsidP="00AE000B">
            <w:pPr>
              <w:jc w:val="right"/>
              <w:rPr>
                <w:sz w:val="21"/>
              </w:rPr>
            </w:pPr>
            <w:r w:rsidRPr="00CD2772">
              <w:rPr>
                <w:sz w:val="21"/>
              </w:rPr>
              <w:t>6 207 866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A626038" w14:textId="77777777" w:rsidR="00B050CE" w:rsidRPr="00CD2772" w:rsidRDefault="00B050CE" w:rsidP="00AE000B">
            <w:pPr>
              <w:jc w:val="right"/>
              <w:rPr>
                <w:sz w:val="21"/>
              </w:rPr>
            </w:pPr>
            <w:r w:rsidRPr="00CD2772">
              <w:rPr>
                <w:sz w:val="21"/>
              </w:rPr>
              <w:t xml:space="preserve"> </w:t>
            </w:r>
          </w:p>
        </w:tc>
      </w:tr>
      <w:tr w:rsidR="000908BE" w:rsidRPr="00CD2772" w14:paraId="7BE4537A"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1F95D45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1FFB1A5"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594EEEF1" w14:textId="77777777" w:rsidR="00B050CE" w:rsidRPr="00CD2772" w:rsidRDefault="00B050CE" w:rsidP="00CD2772">
            <w:pPr>
              <w:rPr>
                <w:sz w:val="21"/>
              </w:rPr>
            </w:pPr>
            <w:r w:rsidRPr="00CD2772">
              <w:rPr>
                <w:sz w:val="21"/>
              </w:rPr>
              <w:t xml:space="preserve">Glattborete våpen med kaliber 20 mm eller større, andre våpen med </w:t>
            </w:r>
            <w:r w:rsidRPr="00CD2772">
              <w:rPr>
                <w:sz w:val="21"/>
              </w:rPr>
              <w:b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43171E3" w14:textId="77777777" w:rsidR="00B050CE" w:rsidRPr="00CD2772" w:rsidRDefault="00B050CE" w:rsidP="00AE000B">
            <w:pPr>
              <w:jc w:val="right"/>
              <w:rPr>
                <w:sz w:val="21"/>
              </w:rPr>
            </w:pPr>
            <w:r w:rsidRPr="00CD2772">
              <w:rPr>
                <w:sz w:val="21"/>
              </w:rPr>
              <w:t>80 641 472</w:t>
            </w:r>
          </w:p>
        </w:tc>
        <w:tc>
          <w:tcPr>
            <w:tcW w:w="1320" w:type="dxa"/>
            <w:tcBorders>
              <w:top w:val="nil"/>
              <w:left w:val="nil"/>
              <w:bottom w:val="nil"/>
              <w:right w:val="nil"/>
            </w:tcBorders>
            <w:tcMar>
              <w:top w:w="128" w:type="dxa"/>
              <w:left w:w="43" w:type="dxa"/>
              <w:bottom w:w="43" w:type="dxa"/>
              <w:right w:w="43" w:type="dxa"/>
            </w:tcMar>
            <w:vAlign w:val="bottom"/>
          </w:tcPr>
          <w:p w14:paraId="37EADF3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88315D4" w14:textId="77777777" w:rsidR="00B050CE" w:rsidRPr="00CD2772" w:rsidRDefault="00B050CE" w:rsidP="00AE000B">
            <w:pPr>
              <w:jc w:val="right"/>
              <w:rPr>
                <w:sz w:val="21"/>
              </w:rPr>
            </w:pPr>
            <w:r w:rsidRPr="00CD2772">
              <w:rPr>
                <w:sz w:val="21"/>
              </w:rPr>
              <w:t>80 641 472</w:t>
            </w:r>
          </w:p>
        </w:tc>
        <w:tc>
          <w:tcPr>
            <w:tcW w:w="1320" w:type="dxa"/>
            <w:tcBorders>
              <w:top w:val="nil"/>
              <w:left w:val="nil"/>
              <w:bottom w:val="nil"/>
              <w:right w:val="nil"/>
            </w:tcBorders>
            <w:tcMar>
              <w:top w:w="128" w:type="dxa"/>
              <w:left w:w="43" w:type="dxa"/>
              <w:bottom w:w="43" w:type="dxa"/>
              <w:right w:w="43" w:type="dxa"/>
            </w:tcMar>
            <w:vAlign w:val="bottom"/>
          </w:tcPr>
          <w:p w14:paraId="67E94AB8" w14:textId="77777777" w:rsidR="00B050CE" w:rsidRPr="00CD2772" w:rsidRDefault="00B050CE" w:rsidP="00AE000B">
            <w:pPr>
              <w:jc w:val="right"/>
              <w:rPr>
                <w:sz w:val="21"/>
              </w:rPr>
            </w:pPr>
            <w:r w:rsidRPr="00CD2772">
              <w:rPr>
                <w:sz w:val="21"/>
              </w:rPr>
              <w:t xml:space="preserve"> </w:t>
            </w:r>
          </w:p>
        </w:tc>
      </w:tr>
      <w:tr w:rsidR="000908BE" w:rsidRPr="00CD2772" w14:paraId="7273DC9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16358F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B59006D"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007249BE"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3B83AB6E" w14:textId="77777777" w:rsidR="00B050CE" w:rsidRPr="00CD2772" w:rsidRDefault="00B050CE" w:rsidP="00AE000B">
            <w:pPr>
              <w:jc w:val="right"/>
              <w:rPr>
                <w:sz w:val="21"/>
              </w:rPr>
            </w:pPr>
            <w:r w:rsidRPr="00CD2772">
              <w:rPr>
                <w:sz w:val="21"/>
              </w:rPr>
              <w:t>94 627 136</w:t>
            </w:r>
          </w:p>
        </w:tc>
        <w:tc>
          <w:tcPr>
            <w:tcW w:w="1320" w:type="dxa"/>
            <w:tcBorders>
              <w:top w:val="nil"/>
              <w:left w:val="nil"/>
              <w:bottom w:val="nil"/>
              <w:right w:val="nil"/>
            </w:tcBorders>
            <w:tcMar>
              <w:top w:w="128" w:type="dxa"/>
              <w:left w:w="43" w:type="dxa"/>
              <w:bottom w:w="43" w:type="dxa"/>
              <w:right w:w="43" w:type="dxa"/>
            </w:tcMar>
            <w:vAlign w:val="bottom"/>
          </w:tcPr>
          <w:p w14:paraId="455477A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47EF4B1" w14:textId="77777777" w:rsidR="00B050CE" w:rsidRPr="00CD2772" w:rsidRDefault="00B050CE" w:rsidP="00AE000B">
            <w:pPr>
              <w:jc w:val="right"/>
              <w:rPr>
                <w:sz w:val="21"/>
              </w:rPr>
            </w:pPr>
            <w:r w:rsidRPr="00CD2772">
              <w:rPr>
                <w:sz w:val="21"/>
              </w:rPr>
              <w:t>94 627 136</w:t>
            </w:r>
          </w:p>
        </w:tc>
        <w:tc>
          <w:tcPr>
            <w:tcW w:w="1320" w:type="dxa"/>
            <w:tcBorders>
              <w:top w:val="nil"/>
              <w:left w:val="nil"/>
              <w:bottom w:val="nil"/>
              <w:right w:val="nil"/>
            </w:tcBorders>
            <w:tcMar>
              <w:top w:w="128" w:type="dxa"/>
              <w:left w:w="43" w:type="dxa"/>
              <w:bottom w:w="43" w:type="dxa"/>
              <w:right w:w="43" w:type="dxa"/>
            </w:tcMar>
            <w:vAlign w:val="bottom"/>
          </w:tcPr>
          <w:p w14:paraId="257E1EE4" w14:textId="77777777" w:rsidR="00B050CE" w:rsidRPr="00CD2772" w:rsidRDefault="00B050CE" w:rsidP="00AE000B">
            <w:pPr>
              <w:jc w:val="right"/>
              <w:rPr>
                <w:sz w:val="21"/>
              </w:rPr>
            </w:pPr>
            <w:r w:rsidRPr="00CD2772">
              <w:rPr>
                <w:sz w:val="21"/>
              </w:rPr>
              <w:t xml:space="preserve"> </w:t>
            </w:r>
          </w:p>
        </w:tc>
      </w:tr>
      <w:tr w:rsidR="000908BE" w:rsidRPr="00CD2772" w14:paraId="1355604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1E20C1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7F748D7"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24B24290"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65B05BB6" w14:textId="77777777" w:rsidR="00B050CE" w:rsidRPr="00CD2772" w:rsidRDefault="00B050CE" w:rsidP="00AE000B">
            <w:pPr>
              <w:jc w:val="right"/>
              <w:rPr>
                <w:sz w:val="21"/>
              </w:rPr>
            </w:pPr>
            <w:r w:rsidRPr="00CD2772">
              <w:rPr>
                <w:sz w:val="21"/>
              </w:rPr>
              <w:t>22 434 105</w:t>
            </w:r>
          </w:p>
        </w:tc>
        <w:tc>
          <w:tcPr>
            <w:tcW w:w="1320" w:type="dxa"/>
            <w:tcBorders>
              <w:top w:val="nil"/>
              <w:left w:val="nil"/>
              <w:bottom w:val="nil"/>
              <w:right w:val="nil"/>
            </w:tcBorders>
            <w:tcMar>
              <w:top w:w="128" w:type="dxa"/>
              <w:left w:w="43" w:type="dxa"/>
              <w:bottom w:w="43" w:type="dxa"/>
              <w:right w:w="43" w:type="dxa"/>
            </w:tcMar>
            <w:vAlign w:val="bottom"/>
          </w:tcPr>
          <w:p w14:paraId="39BB474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0AB74A5" w14:textId="77777777" w:rsidR="00B050CE" w:rsidRPr="00CD2772" w:rsidRDefault="00B050CE" w:rsidP="00AE000B">
            <w:pPr>
              <w:jc w:val="right"/>
              <w:rPr>
                <w:sz w:val="21"/>
              </w:rPr>
            </w:pPr>
            <w:r w:rsidRPr="00CD2772">
              <w:rPr>
                <w:sz w:val="21"/>
              </w:rPr>
              <w:t>22 434 105</w:t>
            </w:r>
          </w:p>
        </w:tc>
        <w:tc>
          <w:tcPr>
            <w:tcW w:w="1320" w:type="dxa"/>
            <w:tcBorders>
              <w:top w:val="nil"/>
              <w:left w:val="nil"/>
              <w:bottom w:val="nil"/>
              <w:right w:val="nil"/>
            </w:tcBorders>
            <w:tcMar>
              <w:top w:w="128" w:type="dxa"/>
              <w:left w:w="43" w:type="dxa"/>
              <w:bottom w:w="43" w:type="dxa"/>
              <w:right w:w="43" w:type="dxa"/>
            </w:tcMar>
            <w:vAlign w:val="bottom"/>
          </w:tcPr>
          <w:p w14:paraId="2CA6BAB4" w14:textId="77777777" w:rsidR="00B050CE" w:rsidRPr="00CD2772" w:rsidRDefault="00B050CE" w:rsidP="00AE000B">
            <w:pPr>
              <w:jc w:val="right"/>
              <w:rPr>
                <w:sz w:val="21"/>
              </w:rPr>
            </w:pPr>
            <w:r w:rsidRPr="00CD2772">
              <w:rPr>
                <w:sz w:val="21"/>
              </w:rPr>
              <w:t xml:space="preserve"> </w:t>
            </w:r>
          </w:p>
        </w:tc>
      </w:tr>
      <w:tr w:rsidR="000908BE" w:rsidRPr="00CD2772" w14:paraId="32B8F7E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D5BA2A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F7B4A6A"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7E2A05F"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C2F2A8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87EC0CE" w14:textId="77777777" w:rsidR="00B050CE" w:rsidRPr="00CD2772" w:rsidRDefault="00B050CE" w:rsidP="00AE000B">
            <w:pPr>
              <w:jc w:val="right"/>
              <w:rPr>
                <w:sz w:val="21"/>
              </w:rPr>
            </w:pPr>
            <w:r w:rsidRPr="00CD2772">
              <w:rPr>
                <w:sz w:val="21"/>
              </w:rPr>
              <w:t>5 693 302</w:t>
            </w:r>
          </w:p>
        </w:tc>
        <w:tc>
          <w:tcPr>
            <w:tcW w:w="1320" w:type="dxa"/>
            <w:tcBorders>
              <w:top w:val="nil"/>
              <w:left w:val="nil"/>
              <w:bottom w:val="nil"/>
              <w:right w:val="nil"/>
            </w:tcBorders>
            <w:tcMar>
              <w:top w:w="128" w:type="dxa"/>
              <w:left w:w="43" w:type="dxa"/>
              <w:bottom w:w="43" w:type="dxa"/>
              <w:right w:w="43" w:type="dxa"/>
            </w:tcMar>
            <w:vAlign w:val="bottom"/>
          </w:tcPr>
          <w:p w14:paraId="51B750D0" w14:textId="77777777" w:rsidR="00B050CE" w:rsidRPr="00CD2772" w:rsidRDefault="00B050CE" w:rsidP="00AE000B">
            <w:pPr>
              <w:jc w:val="right"/>
              <w:rPr>
                <w:sz w:val="21"/>
              </w:rPr>
            </w:pPr>
            <w:r w:rsidRPr="00CD2772">
              <w:rPr>
                <w:sz w:val="21"/>
              </w:rPr>
              <w:t>5 693 302</w:t>
            </w:r>
          </w:p>
        </w:tc>
        <w:tc>
          <w:tcPr>
            <w:tcW w:w="1320" w:type="dxa"/>
            <w:tcBorders>
              <w:top w:val="nil"/>
              <w:left w:val="nil"/>
              <w:bottom w:val="nil"/>
              <w:right w:val="nil"/>
            </w:tcBorders>
            <w:tcMar>
              <w:top w:w="128" w:type="dxa"/>
              <w:left w:w="43" w:type="dxa"/>
              <w:bottom w:w="43" w:type="dxa"/>
              <w:right w:w="43" w:type="dxa"/>
            </w:tcMar>
            <w:vAlign w:val="bottom"/>
          </w:tcPr>
          <w:p w14:paraId="00A41B53" w14:textId="77777777" w:rsidR="00B050CE" w:rsidRPr="00CD2772" w:rsidRDefault="00B050CE" w:rsidP="00AE000B">
            <w:pPr>
              <w:jc w:val="right"/>
              <w:rPr>
                <w:sz w:val="21"/>
              </w:rPr>
            </w:pPr>
            <w:r w:rsidRPr="00CD2772">
              <w:rPr>
                <w:sz w:val="21"/>
              </w:rPr>
              <w:t xml:space="preserve"> </w:t>
            </w:r>
          </w:p>
        </w:tc>
      </w:tr>
      <w:tr w:rsidR="000908BE" w:rsidRPr="00CD2772" w14:paraId="1CFDA59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D0A131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68BEA23"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40A1EB33"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1EC8DCF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AD2D178" w14:textId="77777777" w:rsidR="00B050CE" w:rsidRPr="00CD2772" w:rsidRDefault="00B050CE" w:rsidP="00AE000B">
            <w:pPr>
              <w:jc w:val="right"/>
              <w:rPr>
                <w:sz w:val="21"/>
              </w:rPr>
            </w:pPr>
            <w:r w:rsidRPr="00CD2772">
              <w:rPr>
                <w:sz w:val="21"/>
              </w:rPr>
              <w:t>24 000</w:t>
            </w:r>
          </w:p>
        </w:tc>
        <w:tc>
          <w:tcPr>
            <w:tcW w:w="1320" w:type="dxa"/>
            <w:tcBorders>
              <w:top w:val="nil"/>
              <w:left w:val="nil"/>
              <w:bottom w:val="nil"/>
              <w:right w:val="nil"/>
            </w:tcBorders>
            <w:tcMar>
              <w:top w:w="128" w:type="dxa"/>
              <w:left w:w="43" w:type="dxa"/>
              <w:bottom w:w="43" w:type="dxa"/>
              <w:right w:w="43" w:type="dxa"/>
            </w:tcMar>
            <w:vAlign w:val="bottom"/>
          </w:tcPr>
          <w:p w14:paraId="24BAB03A" w14:textId="77777777" w:rsidR="00B050CE" w:rsidRPr="00CD2772" w:rsidRDefault="00B050CE" w:rsidP="00AE000B">
            <w:pPr>
              <w:jc w:val="right"/>
              <w:rPr>
                <w:sz w:val="21"/>
              </w:rPr>
            </w:pPr>
            <w:r w:rsidRPr="00CD2772">
              <w:rPr>
                <w:sz w:val="21"/>
              </w:rPr>
              <w:t>24 000</w:t>
            </w:r>
          </w:p>
        </w:tc>
        <w:tc>
          <w:tcPr>
            <w:tcW w:w="1320" w:type="dxa"/>
            <w:tcBorders>
              <w:top w:val="nil"/>
              <w:left w:val="nil"/>
              <w:bottom w:val="nil"/>
              <w:right w:val="nil"/>
            </w:tcBorders>
            <w:tcMar>
              <w:top w:w="128" w:type="dxa"/>
              <w:left w:w="43" w:type="dxa"/>
              <w:bottom w:w="43" w:type="dxa"/>
              <w:right w:w="43" w:type="dxa"/>
            </w:tcMar>
            <w:vAlign w:val="bottom"/>
          </w:tcPr>
          <w:p w14:paraId="29076D6D" w14:textId="77777777" w:rsidR="00B050CE" w:rsidRPr="00CD2772" w:rsidRDefault="00B050CE" w:rsidP="00AE000B">
            <w:pPr>
              <w:jc w:val="right"/>
              <w:rPr>
                <w:sz w:val="21"/>
              </w:rPr>
            </w:pPr>
            <w:r w:rsidRPr="00CD2772">
              <w:rPr>
                <w:sz w:val="21"/>
              </w:rPr>
              <w:t xml:space="preserve"> </w:t>
            </w:r>
          </w:p>
        </w:tc>
      </w:tr>
      <w:tr w:rsidR="000908BE" w:rsidRPr="00CD2772" w14:paraId="48F6EADF"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9C69E7F"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3BB45A7"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26BF781"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302CF8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DE13D33"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4F5935D"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C231559" w14:textId="77777777" w:rsidR="00B050CE" w:rsidRPr="00CD2772" w:rsidRDefault="00B050CE" w:rsidP="00AE000B">
            <w:pPr>
              <w:jc w:val="right"/>
              <w:rPr>
                <w:sz w:val="21"/>
              </w:rPr>
            </w:pPr>
            <w:r w:rsidRPr="00CD2772">
              <w:rPr>
                <w:sz w:val="21"/>
              </w:rPr>
              <w:t>209 627 881</w:t>
            </w:r>
          </w:p>
        </w:tc>
      </w:tr>
      <w:tr w:rsidR="000908BE" w:rsidRPr="00CD2772" w14:paraId="491DF63B"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439D4A4C" w14:textId="77777777" w:rsidR="00B050CE" w:rsidRPr="00CD2772" w:rsidRDefault="00B050CE" w:rsidP="00CD2772">
            <w:pPr>
              <w:rPr>
                <w:sz w:val="21"/>
              </w:rPr>
            </w:pPr>
            <w:r w:rsidRPr="00CD2772">
              <w:rPr>
                <w:sz w:val="21"/>
              </w:rPr>
              <w:t>Luxembourg</w:t>
            </w:r>
            <w:r w:rsidRPr="00CD2772">
              <w:rPr>
                <w:rStyle w:val="skrift-hevet"/>
                <w:sz w:val="21"/>
              </w:rPr>
              <w:t>1</w:t>
            </w:r>
          </w:p>
        </w:tc>
        <w:tc>
          <w:tcPr>
            <w:tcW w:w="1209" w:type="dxa"/>
            <w:tcBorders>
              <w:top w:val="single" w:sz="4" w:space="0" w:color="000000"/>
              <w:left w:val="nil"/>
              <w:bottom w:val="nil"/>
              <w:right w:val="nil"/>
            </w:tcBorders>
            <w:tcMar>
              <w:top w:w="128" w:type="dxa"/>
              <w:left w:w="43" w:type="dxa"/>
              <w:bottom w:w="43" w:type="dxa"/>
              <w:right w:w="43" w:type="dxa"/>
            </w:tcMar>
          </w:tcPr>
          <w:p w14:paraId="043824EC" w14:textId="77777777" w:rsidR="00B050CE" w:rsidRPr="00CD2772" w:rsidRDefault="00B050CE" w:rsidP="00CD2772">
            <w:pPr>
              <w:rPr>
                <w:sz w:val="21"/>
              </w:rPr>
            </w:pPr>
            <w:r w:rsidRPr="00CD2772">
              <w:rPr>
                <w:sz w:val="21"/>
              </w:rPr>
              <w:t>ML3</w:t>
            </w:r>
          </w:p>
        </w:tc>
        <w:tc>
          <w:tcPr>
            <w:tcW w:w="6231" w:type="dxa"/>
            <w:tcBorders>
              <w:top w:val="single" w:sz="4" w:space="0" w:color="000000"/>
              <w:left w:val="nil"/>
              <w:bottom w:val="nil"/>
              <w:right w:val="nil"/>
            </w:tcBorders>
            <w:tcMar>
              <w:top w:w="128" w:type="dxa"/>
              <w:left w:w="43" w:type="dxa"/>
              <w:bottom w:w="43" w:type="dxa"/>
              <w:right w:w="43" w:type="dxa"/>
            </w:tcMar>
          </w:tcPr>
          <w:p w14:paraId="78ED2701" w14:textId="77777777" w:rsidR="00B050CE" w:rsidRPr="00CD2772" w:rsidRDefault="00B050CE" w:rsidP="00CD2772">
            <w:pPr>
              <w:rPr>
                <w:sz w:val="21"/>
              </w:rPr>
            </w:pPr>
            <w:r w:rsidRPr="00CD2772">
              <w:rPr>
                <w:sz w:val="21"/>
              </w:rPr>
              <w:t>Ammunisjon og tennmekanismer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CFE5730" w14:textId="77777777" w:rsidR="00B050CE" w:rsidRPr="00CD2772" w:rsidRDefault="00B050CE" w:rsidP="00AE000B">
            <w:pPr>
              <w:jc w:val="right"/>
              <w:rPr>
                <w:sz w:val="21"/>
              </w:rPr>
            </w:pPr>
            <w:r w:rsidRPr="00CD2772">
              <w:rPr>
                <w:sz w:val="21"/>
              </w:rPr>
              <w:t>921 016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4638FCD"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A906A42" w14:textId="77777777" w:rsidR="00B050CE" w:rsidRPr="00CD2772" w:rsidRDefault="00B050CE" w:rsidP="00AE000B">
            <w:pPr>
              <w:jc w:val="right"/>
              <w:rPr>
                <w:sz w:val="21"/>
              </w:rPr>
            </w:pPr>
            <w:r w:rsidRPr="00CD2772">
              <w:rPr>
                <w:sz w:val="21"/>
              </w:rPr>
              <w:t>921 016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1496E6D" w14:textId="77777777" w:rsidR="00B050CE" w:rsidRPr="00CD2772" w:rsidRDefault="00B050CE" w:rsidP="00AE000B">
            <w:pPr>
              <w:jc w:val="right"/>
              <w:rPr>
                <w:sz w:val="21"/>
              </w:rPr>
            </w:pPr>
            <w:r w:rsidRPr="00CD2772">
              <w:rPr>
                <w:sz w:val="21"/>
              </w:rPr>
              <w:t xml:space="preserve"> </w:t>
            </w:r>
          </w:p>
        </w:tc>
      </w:tr>
      <w:tr w:rsidR="000908BE" w:rsidRPr="00CD2772" w14:paraId="78E94B3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D7C1CD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D6B0AB2"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4E86170B"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092EECAC" w14:textId="77777777" w:rsidR="00B050CE" w:rsidRPr="00CD2772" w:rsidRDefault="00B050CE" w:rsidP="00AE000B">
            <w:pPr>
              <w:jc w:val="right"/>
              <w:rPr>
                <w:sz w:val="21"/>
              </w:rPr>
            </w:pPr>
            <w:r w:rsidRPr="00CD2772">
              <w:rPr>
                <w:sz w:val="21"/>
              </w:rPr>
              <w:t>1 634 412</w:t>
            </w:r>
          </w:p>
        </w:tc>
        <w:tc>
          <w:tcPr>
            <w:tcW w:w="1320" w:type="dxa"/>
            <w:tcBorders>
              <w:top w:val="nil"/>
              <w:left w:val="nil"/>
              <w:bottom w:val="nil"/>
              <w:right w:val="nil"/>
            </w:tcBorders>
            <w:tcMar>
              <w:top w:w="128" w:type="dxa"/>
              <w:left w:w="43" w:type="dxa"/>
              <w:bottom w:w="43" w:type="dxa"/>
              <w:right w:w="43" w:type="dxa"/>
            </w:tcMar>
            <w:vAlign w:val="bottom"/>
          </w:tcPr>
          <w:p w14:paraId="683A36A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C4ECEE1" w14:textId="77777777" w:rsidR="00B050CE" w:rsidRPr="00CD2772" w:rsidRDefault="00B050CE" w:rsidP="00AE000B">
            <w:pPr>
              <w:jc w:val="right"/>
              <w:rPr>
                <w:sz w:val="21"/>
              </w:rPr>
            </w:pPr>
            <w:r w:rsidRPr="00CD2772">
              <w:rPr>
                <w:sz w:val="21"/>
              </w:rPr>
              <w:t>1 634 412</w:t>
            </w:r>
          </w:p>
        </w:tc>
        <w:tc>
          <w:tcPr>
            <w:tcW w:w="1320" w:type="dxa"/>
            <w:tcBorders>
              <w:top w:val="nil"/>
              <w:left w:val="nil"/>
              <w:bottom w:val="nil"/>
              <w:right w:val="nil"/>
            </w:tcBorders>
            <w:tcMar>
              <w:top w:w="128" w:type="dxa"/>
              <w:left w:w="43" w:type="dxa"/>
              <w:bottom w:w="43" w:type="dxa"/>
              <w:right w:w="43" w:type="dxa"/>
            </w:tcMar>
            <w:vAlign w:val="bottom"/>
          </w:tcPr>
          <w:p w14:paraId="1663420B" w14:textId="77777777" w:rsidR="00B050CE" w:rsidRPr="00CD2772" w:rsidRDefault="00B050CE" w:rsidP="00AE000B">
            <w:pPr>
              <w:jc w:val="right"/>
              <w:rPr>
                <w:sz w:val="21"/>
              </w:rPr>
            </w:pPr>
            <w:r w:rsidRPr="00CD2772">
              <w:rPr>
                <w:sz w:val="21"/>
              </w:rPr>
              <w:t xml:space="preserve"> </w:t>
            </w:r>
          </w:p>
        </w:tc>
      </w:tr>
      <w:tr w:rsidR="000908BE" w:rsidRPr="00CD2772" w14:paraId="0B5F7DB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8F7E8D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9ACEBE8"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09E2EEAA"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61EA98E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FF85850" w14:textId="77777777" w:rsidR="00B050CE" w:rsidRPr="00CD2772" w:rsidRDefault="00B050CE" w:rsidP="00AE000B">
            <w:pPr>
              <w:jc w:val="right"/>
              <w:rPr>
                <w:sz w:val="21"/>
              </w:rPr>
            </w:pPr>
            <w:r w:rsidRPr="00CD2772">
              <w:rPr>
                <w:sz w:val="21"/>
              </w:rPr>
              <w:t>2 319 191</w:t>
            </w:r>
          </w:p>
        </w:tc>
        <w:tc>
          <w:tcPr>
            <w:tcW w:w="1320" w:type="dxa"/>
            <w:tcBorders>
              <w:top w:val="nil"/>
              <w:left w:val="nil"/>
              <w:bottom w:val="nil"/>
              <w:right w:val="nil"/>
            </w:tcBorders>
            <w:tcMar>
              <w:top w:w="128" w:type="dxa"/>
              <w:left w:w="43" w:type="dxa"/>
              <w:bottom w:w="43" w:type="dxa"/>
              <w:right w:w="43" w:type="dxa"/>
            </w:tcMar>
            <w:vAlign w:val="bottom"/>
          </w:tcPr>
          <w:p w14:paraId="7560EE12" w14:textId="77777777" w:rsidR="00B050CE" w:rsidRPr="00CD2772" w:rsidRDefault="00B050CE" w:rsidP="00AE000B">
            <w:pPr>
              <w:jc w:val="right"/>
              <w:rPr>
                <w:sz w:val="21"/>
              </w:rPr>
            </w:pPr>
            <w:r w:rsidRPr="00CD2772">
              <w:rPr>
                <w:sz w:val="21"/>
              </w:rPr>
              <w:t>2 319 191</w:t>
            </w:r>
          </w:p>
        </w:tc>
        <w:tc>
          <w:tcPr>
            <w:tcW w:w="1320" w:type="dxa"/>
            <w:tcBorders>
              <w:top w:val="nil"/>
              <w:left w:val="nil"/>
              <w:bottom w:val="nil"/>
              <w:right w:val="nil"/>
            </w:tcBorders>
            <w:tcMar>
              <w:top w:w="128" w:type="dxa"/>
              <w:left w:w="43" w:type="dxa"/>
              <w:bottom w:w="43" w:type="dxa"/>
              <w:right w:w="43" w:type="dxa"/>
            </w:tcMar>
            <w:vAlign w:val="bottom"/>
          </w:tcPr>
          <w:p w14:paraId="229A0FDE" w14:textId="77777777" w:rsidR="00B050CE" w:rsidRPr="00CD2772" w:rsidRDefault="00B050CE" w:rsidP="00AE000B">
            <w:pPr>
              <w:jc w:val="right"/>
              <w:rPr>
                <w:sz w:val="21"/>
              </w:rPr>
            </w:pPr>
            <w:r w:rsidRPr="00CD2772">
              <w:rPr>
                <w:sz w:val="21"/>
              </w:rPr>
              <w:t xml:space="preserve"> </w:t>
            </w:r>
          </w:p>
        </w:tc>
      </w:tr>
      <w:tr w:rsidR="000908BE" w:rsidRPr="00CD2772" w14:paraId="4F8EC16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9665C3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6ECDDE3"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18090584"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2D25475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A2E726E" w14:textId="77777777" w:rsidR="00B050CE" w:rsidRPr="00CD2772" w:rsidRDefault="00B050CE" w:rsidP="00AE000B">
            <w:pPr>
              <w:jc w:val="right"/>
              <w:rPr>
                <w:sz w:val="21"/>
              </w:rPr>
            </w:pPr>
            <w:r w:rsidRPr="00CD2772">
              <w:rPr>
                <w:sz w:val="21"/>
              </w:rPr>
              <w:t>17 422 477</w:t>
            </w:r>
          </w:p>
        </w:tc>
        <w:tc>
          <w:tcPr>
            <w:tcW w:w="1320" w:type="dxa"/>
            <w:tcBorders>
              <w:top w:val="nil"/>
              <w:left w:val="nil"/>
              <w:bottom w:val="nil"/>
              <w:right w:val="nil"/>
            </w:tcBorders>
            <w:tcMar>
              <w:top w:w="128" w:type="dxa"/>
              <w:left w:w="43" w:type="dxa"/>
              <w:bottom w:w="43" w:type="dxa"/>
              <w:right w:w="43" w:type="dxa"/>
            </w:tcMar>
            <w:vAlign w:val="bottom"/>
          </w:tcPr>
          <w:p w14:paraId="32E8A4AD" w14:textId="77777777" w:rsidR="00B050CE" w:rsidRPr="00CD2772" w:rsidRDefault="00B050CE" w:rsidP="00AE000B">
            <w:pPr>
              <w:jc w:val="right"/>
              <w:rPr>
                <w:sz w:val="21"/>
              </w:rPr>
            </w:pPr>
            <w:r w:rsidRPr="00CD2772">
              <w:rPr>
                <w:sz w:val="21"/>
              </w:rPr>
              <w:t>17 422 477</w:t>
            </w:r>
          </w:p>
        </w:tc>
        <w:tc>
          <w:tcPr>
            <w:tcW w:w="1320" w:type="dxa"/>
            <w:tcBorders>
              <w:top w:val="nil"/>
              <w:left w:val="nil"/>
              <w:bottom w:val="nil"/>
              <w:right w:val="nil"/>
            </w:tcBorders>
            <w:tcMar>
              <w:top w:w="128" w:type="dxa"/>
              <w:left w:w="43" w:type="dxa"/>
              <w:bottom w:w="43" w:type="dxa"/>
              <w:right w:w="43" w:type="dxa"/>
            </w:tcMar>
            <w:vAlign w:val="bottom"/>
          </w:tcPr>
          <w:p w14:paraId="22025BF6" w14:textId="77777777" w:rsidR="00B050CE" w:rsidRPr="00CD2772" w:rsidRDefault="00B050CE" w:rsidP="00AE000B">
            <w:pPr>
              <w:jc w:val="right"/>
              <w:rPr>
                <w:sz w:val="21"/>
              </w:rPr>
            </w:pPr>
            <w:r w:rsidRPr="00CD2772">
              <w:rPr>
                <w:sz w:val="21"/>
              </w:rPr>
              <w:t xml:space="preserve"> </w:t>
            </w:r>
          </w:p>
        </w:tc>
      </w:tr>
      <w:tr w:rsidR="000908BE" w:rsidRPr="00CD2772" w14:paraId="2D97C0A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29EB93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E33D47D"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756B75A8"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368D9B5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18DA622" w14:textId="77777777" w:rsidR="00B050CE" w:rsidRPr="00CD2772" w:rsidRDefault="00B050CE" w:rsidP="00AE000B">
            <w:pPr>
              <w:jc w:val="right"/>
              <w:rPr>
                <w:sz w:val="21"/>
              </w:rPr>
            </w:pPr>
            <w:r w:rsidRPr="00CD2772">
              <w:rPr>
                <w:sz w:val="21"/>
              </w:rPr>
              <w:t>13 374 985</w:t>
            </w:r>
          </w:p>
        </w:tc>
        <w:tc>
          <w:tcPr>
            <w:tcW w:w="1320" w:type="dxa"/>
            <w:tcBorders>
              <w:top w:val="nil"/>
              <w:left w:val="nil"/>
              <w:bottom w:val="nil"/>
              <w:right w:val="nil"/>
            </w:tcBorders>
            <w:tcMar>
              <w:top w:w="128" w:type="dxa"/>
              <w:left w:w="43" w:type="dxa"/>
              <w:bottom w:w="43" w:type="dxa"/>
              <w:right w:w="43" w:type="dxa"/>
            </w:tcMar>
            <w:vAlign w:val="bottom"/>
          </w:tcPr>
          <w:p w14:paraId="622B4968" w14:textId="77777777" w:rsidR="00B050CE" w:rsidRPr="00CD2772" w:rsidRDefault="00B050CE" w:rsidP="00AE000B">
            <w:pPr>
              <w:jc w:val="right"/>
              <w:rPr>
                <w:sz w:val="21"/>
              </w:rPr>
            </w:pPr>
            <w:r w:rsidRPr="00CD2772">
              <w:rPr>
                <w:sz w:val="21"/>
              </w:rPr>
              <w:t>13 374 985</w:t>
            </w:r>
          </w:p>
        </w:tc>
        <w:tc>
          <w:tcPr>
            <w:tcW w:w="1320" w:type="dxa"/>
            <w:tcBorders>
              <w:top w:val="nil"/>
              <w:left w:val="nil"/>
              <w:bottom w:val="nil"/>
              <w:right w:val="nil"/>
            </w:tcBorders>
            <w:tcMar>
              <w:top w:w="128" w:type="dxa"/>
              <w:left w:w="43" w:type="dxa"/>
              <w:bottom w:w="43" w:type="dxa"/>
              <w:right w:w="43" w:type="dxa"/>
            </w:tcMar>
            <w:vAlign w:val="bottom"/>
          </w:tcPr>
          <w:p w14:paraId="31ABF9B7" w14:textId="77777777" w:rsidR="00B050CE" w:rsidRPr="00CD2772" w:rsidRDefault="00B050CE" w:rsidP="00AE000B">
            <w:pPr>
              <w:jc w:val="right"/>
              <w:rPr>
                <w:sz w:val="21"/>
              </w:rPr>
            </w:pPr>
            <w:r w:rsidRPr="00CD2772">
              <w:rPr>
                <w:sz w:val="21"/>
              </w:rPr>
              <w:t xml:space="preserve"> </w:t>
            </w:r>
          </w:p>
        </w:tc>
      </w:tr>
      <w:tr w:rsidR="000908BE" w:rsidRPr="00CD2772" w14:paraId="64A988E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1C6214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8F7887F"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6B3C3299"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7F6DF5D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87D266D" w14:textId="77777777" w:rsidR="00B050CE" w:rsidRPr="00CD2772" w:rsidRDefault="00B050CE" w:rsidP="00AE000B">
            <w:pPr>
              <w:jc w:val="right"/>
              <w:rPr>
                <w:sz w:val="21"/>
              </w:rPr>
            </w:pPr>
            <w:r w:rsidRPr="00CD2772">
              <w:rPr>
                <w:sz w:val="21"/>
              </w:rPr>
              <w:t>10 821 530</w:t>
            </w:r>
          </w:p>
        </w:tc>
        <w:tc>
          <w:tcPr>
            <w:tcW w:w="1320" w:type="dxa"/>
            <w:tcBorders>
              <w:top w:val="nil"/>
              <w:left w:val="nil"/>
              <w:bottom w:val="nil"/>
              <w:right w:val="nil"/>
            </w:tcBorders>
            <w:tcMar>
              <w:top w:w="128" w:type="dxa"/>
              <w:left w:w="43" w:type="dxa"/>
              <w:bottom w:w="43" w:type="dxa"/>
              <w:right w:w="43" w:type="dxa"/>
            </w:tcMar>
            <w:vAlign w:val="bottom"/>
          </w:tcPr>
          <w:p w14:paraId="3437FE0A" w14:textId="77777777" w:rsidR="00B050CE" w:rsidRPr="00CD2772" w:rsidRDefault="00B050CE" w:rsidP="00AE000B">
            <w:pPr>
              <w:jc w:val="right"/>
              <w:rPr>
                <w:sz w:val="21"/>
              </w:rPr>
            </w:pPr>
            <w:r w:rsidRPr="00CD2772">
              <w:rPr>
                <w:sz w:val="21"/>
              </w:rPr>
              <w:t>10 821 530</w:t>
            </w:r>
          </w:p>
        </w:tc>
        <w:tc>
          <w:tcPr>
            <w:tcW w:w="1320" w:type="dxa"/>
            <w:tcBorders>
              <w:top w:val="nil"/>
              <w:left w:val="nil"/>
              <w:bottom w:val="nil"/>
              <w:right w:val="nil"/>
            </w:tcBorders>
            <w:tcMar>
              <w:top w:w="128" w:type="dxa"/>
              <w:left w:w="43" w:type="dxa"/>
              <w:bottom w:w="43" w:type="dxa"/>
              <w:right w:w="43" w:type="dxa"/>
            </w:tcMar>
            <w:vAlign w:val="bottom"/>
          </w:tcPr>
          <w:p w14:paraId="63198253" w14:textId="77777777" w:rsidR="00B050CE" w:rsidRPr="00CD2772" w:rsidRDefault="00B050CE" w:rsidP="00AE000B">
            <w:pPr>
              <w:jc w:val="right"/>
              <w:rPr>
                <w:sz w:val="21"/>
              </w:rPr>
            </w:pPr>
            <w:r w:rsidRPr="00CD2772">
              <w:rPr>
                <w:sz w:val="21"/>
              </w:rPr>
              <w:t xml:space="preserve"> </w:t>
            </w:r>
          </w:p>
        </w:tc>
      </w:tr>
      <w:tr w:rsidR="000908BE" w:rsidRPr="00CD2772" w14:paraId="314655F9"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6F73069"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4090216"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8A1ECF2"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70BC96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A3AEEF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1EED63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29DF82A" w14:textId="77777777" w:rsidR="00B050CE" w:rsidRPr="00CD2772" w:rsidRDefault="00B050CE" w:rsidP="00AE000B">
            <w:pPr>
              <w:jc w:val="right"/>
              <w:rPr>
                <w:sz w:val="21"/>
              </w:rPr>
            </w:pPr>
            <w:r w:rsidRPr="00CD2772">
              <w:rPr>
                <w:sz w:val="21"/>
              </w:rPr>
              <w:t>46 493 611</w:t>
            </w:r>
          </w:p>
        </w:tc>
      </w:tr>
      <w:tr w:rsidR="000908BE" w:rsidRPr="00CD2772" w14:paraId="6E6C582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25D0EE4" w14:textId="77777777" w:rsidR="00B050CE" w:rsidRPr="00CD2772" w:rsidRDefault="00B050CE" w:rsidP="00CD2772">
            <w:pPr>
              <w:rPr>
                <w:sz w:val="21"/>
              </w:rPr>
            </w:pPr>
            <w:r w:rsidRPr="00CD2772">
              <w:rPr>
                <w:sz w:val="21"/>
              </w:rPr>
              <w:t>Malaysia</w:t>
            </w:r>
          </w:p>
        </w:tc>
        <w:tc>
          <w:tcPr>
            <w:tcW w:w="1209" w:type="dxa"/>
            <w:tcBorders>
              <w:top w:val="nil"/>
              <w:left w:val="nil"/>
              <w:bottom w:val="nil"/>
              <w:right w:val="nil"/>
            </w:tcBorders>
            <w:tcMar>
              <w:top w:w="128" w:type="dxa"/>
              <w:left w:w="43" w:type="dxa"/>
              <w:bottom w:w="43" w:type="dxa"/>
              <w:right w:w="43" w:type="dxa"/>
            </w:tcMar>
          </w:tcPr>
          <w:p w14:paraId="77112E12"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69216272"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40CA9DA2" w14:textId="77777777" w:rsidR="00B050CE" w:rsidRPr="00CD2772" w:rsidRDefault="00B050CE" w:rsidP="00AE000B">
            <w:pPr>
              <w:jc w:val="right"/>
              <w:rPr>
                <w:sz w:val="21"/>
              </w:rPr>
            </w:pPr>
            <w:r w:rsidRPr="00CD2772">
              <w:rPr>
                <w:sz w:val="21"/>
              </w:rPr>
              <w:t>63 000 000</w:t>
            </w:r>
          </w:p>
        </w:tc>
        <w:tc>
          <w:tcPr>
            <w:tcW w:w="1320" w:type="dxa"/>
            <w:tcBorders>
              <w:top w:val="nil"/>
              <w:left w:val="nil"/>
              <w:bottom w:val="nil"/>
              <w:right w:val="nil"/>
            </w:tcBorders>
            <w:tcMar>
              <w:top w:w="128" w:type="dxa"/>
              <w:left w:w="43" w:type="dxa"/>
              <w:bottom w:w="43" w:type="dxa"/>
              <w:right w:w="43" w:type="dxa"/>
            </w:tcMar>
            <w:vAlign w:val="bottom"/>
          </w:tcPr>
          <w:p w14:paraId="380E311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37ED02C" w14:textId="77777777" w:rsidR="00B050CE" w:rsidRPr="00CD2772" w:rsidRDefault="00B050CE" w:rsidP="00AE000B">
            <w:pPr>
              <w:jc w:val="right"/>
              <w:rPr>
                <w:sz w:val="21"/>
              </w:rPr>
            </w:pPr>
            <w:r w:rsidRPr="00CD2772">
              <w:rPr>
                <w:sz w:val="21"/>
              </w:rPr>
              <w:t>63 000 000</w:t>
            </w:r>
          </w:p>
        </w:tc>
        <w:tc>
          <w:tcPr>
            <w:tcW w:w="1320" w:type="dxa"/>
            <w:tcBorders>
              <w:top w:val="nil"/>
              <w:left w:val="nil"/>
              <w:bottom w:val="nil"/>
              <w:right w:val="nil"/>
            </w:tcBorders>
            <w:tcMar>
              <w:top w:w="128" w:type="dxa"/>
              <w:left w:w="43" w:type="dxa"/>
              <w:bottom w:w="43" w:type="dxa"/>
              <w:right w:w="43" w:type="dxa"/>
            </w:tcMar>
            <w:vAlign w:val="bottom"/>
          </w:tcPr>
          <w:p w14:paraId="0304E907" w14:textId="77777777" w:rsidR="00B050CE" w:rsidRPr="00CD2772" w:rsidRDefault="00B050CE" w:rsidP="00AE000B">
            <w:pPr>
              <w:jc w:val="right"/>
              <w:rPr>
                <w:sz w:val="21"/>
              </w:rPr>
            </w:pPr>
            <w:r w:rsidRPr="00CD2772">
              <w:rPr>
                <w:sz w:val="21"/>
              </w:rPr>
              <w:t xml:space="preserve"> </w:t>
            </w:r>
          </w:p>
        </w:tc>
      </w:tr>
      <w:tr w:rsidR="000908BE" w:rsidRPr="00CD2772" w14:paraId="490E5ED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D7DD8B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FF080AE"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788591FD"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373E7DA3" w14:textId="77777777" w:rsidR="00B050CE" w:rsidRPr="00CD2772" w:rsidRDefault="00B050CE" w:rsidP="00AE000B">
            <w:pPr>
              <w:jc w:val="right"/>
              <w:rPr>
                <w:sz w:val="21"/>
              </w:rPr>
            </w:pPr>
            <w:r w:rsidRPr="00CD2772">
              <w:rPr>
                <w:sz w:val="21"/>
              </w:rPr>
              <w:t>18 893 493</w:t>
            </w:r>
          </w:p>
        </w:tc>
        <w:tc>
          <w:tcPr>
            <w:tcW w:w="1320" w:type="dxa"/>
            <w:tcBorders>
              <w:top w:val="nil"/>
              <w:left w:val="nil"/>
              <w:bottom w:val="nil"/>
              <w:right w:val="nil"/>
            </w:tcBorders>
            <w:tcMar>
              <w:top w:w="128" w:type="dxa"/>
              <w:left w:w="43" w:type="dxa"/>
              <w:bottom w:w="43" w:type="dxa"/>
              <w:right w:w="43" w:type="dxa"/>
            </w:tcMar>
            <w:vAlign w:val="bottom"/>
          </w:tcPr>
          <w:p w14:paraId="7366B14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5AAD8B0" w14:textId="77777777" w:rsidR="00B050CE" w:rsidRPr="00CD2772" w:rsidRDefault="00B050CE" w:rsidP="00AE000B">
            <w:pPr>
              <w:jc w:val="right"/>
              <w:rPr>
                <w:sz w:val="21"/>
              </w:rPr>
            </w:pPr>
            <w:r w:rsidRPr="00CD2772">
              <w:rPr>
                <w:sz w:val="21"/>
              </w:rPr>
              <w:t>18 893 493</w:t>
            </w:r>
          </w:p>
        </w:tc>
        <w:tc>
          <w:tcPr>
            <w:tcW w:w="1320" w:type="dxa"/>
            <w:tcBorders>
              <w:top w:val="nil"/>
              <w:left w:val="nil"/>
              <w:bottom w:val="nil"/>
              <w:right w:val="nil"/>
            </w:tcBorders>
            <w:tcMar>
              <w:top w:w="128" w:type="dxa"/>
              <w:left w:w="43" w:type="dxa"/>
              <w:bottom w:w="43" w:type="dxa"/>
              <w:right w:w="43" w:type="dxa"/>
            </w:tcMar>
            <w:vAlign w:val="bottom"/>
          </w:tcPr>
          <w:p w14:paraId="4647BC44" w14:textId="77777777" w:rsidR="00B050CE" w:rsidRPr="00CD2772" w:rsidRDefault="00B050CE" w:rsidP="00AE000B">
            <w:pPr>
              <w:jc w:val="right"/>
              <w:rPr>
                <w:sz w:val="21"/>
              </w:rPr>
            </w:pPr>
            <w:r w:rsidRPr="00CD2772">
              <w:rPr>
                <w:sz w:val="21"/>
              </w:rPr>
              <w:t xml:space="preserve"> </w:t>
            </w:r>
          </w:p>
        </w:tc>
      </w:tr>
      <w:tr w:rsidR="000908BE" w:rsidRPr="00CD2772" w14:paraId="74AF1D6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759F5D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13808DF"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3DB94AD3"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08784524" w14:textId="77777777" w:rsidR="00B050CE" w:rsidRPr="00CD2772" w:rsidRDefault="00B050CE" w:rsidP="00AE000B">
            <w:pPr>
              <w:jc w:val="right"/>
              <w:rPr>
                <w:sz w:val="21"/>
              </w:rPr>
            </w:pPr>
            <w:r w:rsidRPr="00CD2772">
              <w:rPr>
                <w:sz w:val="21"/>
              </w:rPr>
              <w:t>6 217 635</w:t>
            </w:r>
          </w:p>
        </w:tc>
        <w:tc>
          <w:tcPr>
            <w:tcW w:w="1320" w:type="dxa"/>
            <w:tcBorders>
              <w:top w:val="nil"/>
              <w:left w:val="nil"/>
              <w:bottom w:val="nil"/>
              <w:right w:val="nil"/>
            </w:tcBorders>
            <w:tcMar>
              <w:top w:w="128" w:type="dxa"/>
              <w:left w:w="43" w:type="dxa"/>
              <w:bottom w:w="43" w:type="dxa"/>
              <w:right w:w="43" w:type="dxa"/>
            </w:tcMar>
            <w:vAlign w:val="bottom"/>
          </w:tcPr>
          <w:p w14:paraId="09012A4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CC0BCF8" w14:textId="77777777" w:rsidR="00B050CE" w:rsidRPr="00CD2772" w:rsidRDefault="00B050CE" w:rsidP="00AE000B">
            <w:pPr>
              <w:jc w:val="right"/>
              <w:rPr>
                <w:sz w:val="21"/>
              </w:rPr>
            </w:pPr>
            <w:r w:rsidRPr="00CD2772">
              <w:rPr>
                <w:sz w:val="21"/>
              </w:rPr>
              <w:t>6 217 635</w:t>
            </w:r>
          </w:p>
        </w:tc>
        <w:tc>
          <w:tcPr>
            <w:tcW w:w="1320" w:type="dxa"/>
            <w:tcBorders>
              <w:top w:val="nil"/>
              <w:left w:val="nil"/>
              <w:bottom w:val="nil"/>
              <w:right w:val="nil"/>
            </w:tcBorders>
            <w:tcMar>
              <w:top w:w="128" w:type="dxa"/>
              <w:left w:w="43" w:type="dxa"/>
              <w:bottom w:w="43" w:type="dxa"/>
              <w:right w:w="43" w:type="dxa"/>
            </w:tcMar>
            <w:vAlign w:val="bottom"/>
          </w:tcPr>
          <w:p w14:paraId="591E2645" w14:textId="77777777" w:rsidR="00B050CE" w:rsidRPr="00CD2772" w:rsidRDefault="00B050CE" w:rsidP="00AE000B">
            <w:pPr>
              <w:jc w:val="right"/>
              <w:rPr>
                <w:sz w:val="21"/>
              </w:rPr>
            </w:pPr>
            <w:r w:rsidRPr="00CD2772">
              <w:rPr>
                <w:sz w:val="21"/>
              </w:rPr>
              <w:t xml:space="preserve"> </w:t>
            </w:r>
          </w:p>
        </w:tc>
      </w:tr>
      <w:tr w:rsidR="000908BE" w:rsidRPr="00CD2772" w14:paraId="2D012F1C"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D07C750"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2E76529B"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0C4BD89B"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4C1730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C676AC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679135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DE7B46B" w14:textId="77777777" w:rsidR="00B050CE" w:rsidRPr="00CD2772" w:rsidRDefault="00B050CE" w:rsidP="00AE000B">
            <w:pPr>
              <w:jc w:val="right"/>
              <w:rPr>
                <w:sz w:val="21"/>
              </w:rPr>
            </w:pPr>
            <w:r w:rsidRPr="00CD2772">
              <w:rPr>
                <w:sz w:val="21"/>
              </w:rPr>
              <w:t>88 111 128</w:t>
            </w:r>
          </w:p>
        </w:tc>
      </w:tr>
      <w:tr w:rsidR="000908BE" w:rsidRPr="00CD2772" w14:paraId="62BF749C"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21790E87" w14:textId="77777777" w:rsidR="00B050CE" w:rsidRPr="00CD2772" w:rsidRDefault="00B050CE" w:rsidP="00CD2772">
            <w:pPr>
              <w:rPr>
                <w:sz w:val="21"/>
              </w:rPr>
            </w:pPr>
            <w:r w:rsidRPr="00CD2772">
              <w:rPr>
                <w:sz w:val="21"/>
              </w:rPr>
              <w:t>Mexico</w:t>
            </w:r>
          </w:p>
        </w:tc>
        <w:tc>
          <w:tcPr>
            <w:tcW w:w="1209" w:type="dxa"/>
            <w:tcBorders>
              <w:top w:val="single" w:sz="4" w:space="0" w:color="000000"/>
              <w:left w:val="nil"/>
              <w:bottom w:val="nil"/>
              <w:right w:val="nil"/>
            </w:tcBorders>
            <w:tcMar>
              <w:top w:w="128" w:type="dxa"/>
              <w:left w:w="43" w:type="dxa"/>
              <w:bottom w:w="43" w:type="dxa"/>
              <w:right w:w="43" w:type="dxa"/>
            </w:tcMar>
          </w:tcPr>
          <w:p w14:paraId="3C2F2437" w14:textId="77777777" w:rsidR="00B050CE" w:rsidRPr="00CD2772" w:rsidRDefault="00B050CE" w:rsidP="00CD2772">
            <w:pPr>
              <w:rPr>
                <w:sz w:val="21"/>
              </w:rPr>
            </w:pPr>
            <w:r w:rsidRPr="00CD2772">
              <w:rPr>
                <w:sz w:val="21"/>
              </w:rPr>
              <w:t>ML13</w:t>
            </w:r>
          </w:p>
        </w:tc>
        <w:tc>
          <w:tcPr>
            <w:tcW w:w="6231" w:type="dxa"/>
            <w:tcBorders>
              <w:top w:val="single" w:sz="4" w:space="0" w:color="000000"/>
              <w:left w:val="nil"/>
              <w:bottom w:val="nil"/>
              <w:right w:val="nil"/>
            </w:tcBorders>
            <w:tcMar>
              <w:top w:w="128" w:type="dxa"/>
              <w:left w:w="43" w:type="dxa"/>
              <w:bottom w:w="43" w:type="dxa"/>
              <w:right w:w="43" w:type="dxa"/>
            </w:tcMar>
          </w:tcPr>
          <w:p w14:paraId="778D1D48"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BA9420C"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757BFF8" w14:textId="77777777" w:rsidR="00B050CE" w:rsidRPr="00CD2772" w:rsidRDefault="00B050CE" w:rsidP="00AE000B">
            <w:pPr>
              <w:jc w:val="right"/>
              <w:rPr>
                <w:sz w:val="21"/>
              </w:rPr>
            </w:pPr>
            <w:r w:rsidRPr="00CD2772">
              <w:rPr>
                <w:sz w:val="21"/>
              </w:rPr>
              <w:t>417 000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C6C5F70" w14:textId="77777777" w:rsidR="00B050CE" w:rsidRPr="00CD2772" w:rsidRDefault="00B050CE" w:rsidP="00AE000B">
            <w:pPr>
              <w:jc w:val="right"/>
              <w:rPr>
                <w:sz w:val="21"/>
              </w:rPr>
            </w:pPr>
            <w:r w:rsidRPr="00CD2772">
              <w:rPr>
                <w:sz w:val="21"/>
              </w:rPr>
              <w:t>417 000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4963D6E" w14:textId="77777777" w:rsidR="00B050CE" w:rsidRPr="00CD2772" w:rsidRDefault="00B050CE" w:rsidP="00AE000B">
            <w:pPr>
              <w:jc w:val="right"/>
              <w:rPr>
                <w:sz w:val="21"/>
              </w:rPr>
            </w:pPr>
            <w:r w:rsidRPr="00CD2772">
              <w:rPr>
                <w:sz w:val="21"/>
              </w:rPr>
              <w:t xml:space="preserve"> </w:t>
            </w:r>
          </w:p>
        </w:tc>
      </w:tr>
      <w:tr w:rsidR="000908BE" w:rsidRPr="00CD2772" w14:paraId="126166D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5E961B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55733B3"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3D674207"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3D5CE4E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FC55984" w14:textId="77777777" w:rsidR="00B050CE" w:rsidRPr="00CD2772" w:rsidRDefault="00B050CE" w:rsidP="00AE000B">
            <w:pPr>
              <w:jc w:val="right"/>
              <w:rPr>
                <w:sz w:val="21"/>
              </w:rPr>
            </w:pPr>
            <w:r w:rsidRPr="00CD2772">
              <w:rPr>
                <w:sz w:val="21"/>
              </w:rPr>
              <w:t>782 968</w:t>
            </w:r>
          </w:p>
        </w:tc>
        <w:tc>
          <w:tcPr>
            <w:tcW w:w="1320" w:type="dxa"/>
            <w:tcBorders>
              <w:top w:val="nil"/>
              <w:left w:val="nil"/>
              <w:bottom w:val="nil"/>
              <w:right w:val="nil"/>
            </w:tcBorders>
            <w:tcMar>
              <w:top w:w="128" w:type="dxa"/>
              <w:left w:w="43" w:type="dxa"/>
              <w:bottom w:w="43" w:type="dxa"/>
              <w:right w:w="43" w:type="dxa"/>
            </w:tcMar>
            <w:vAlign w:val="bottom"/>
          </w:tcPr>
          <w:p w14:paraId="4107E542" w14:textId="77777777" w:rsidR="00B050CE" w:rsidRPr="00CD2772" w:rsidRDefault="00B050CE" w:rsidP="00AE000B">
            <w:pPr>
              <w:jc w:val="right"/>
              <w:rPr>
                <w:sz w:val="21"/>
              </w:rPr>
            </w:pPr>
            <w:r w:rsidRPr="00CD2772">
              <w:rPr>
                <w:sz w:val="21"/>
              </w:rPr>
              <w:t>782 968</w:t>
            </w:r>
          </w:p>
        </w:tc>
        <w:tc>
          <w:tcPr>
            <w:tcW w:w="1320" w:type="dxa"/>
            <w:tcBorders>
              <w:top w:val="nil"/>
              <w:left w:val="nil"/>
              <w:bottom w:val="nil"/>
              <w:right w:val="nil"/>
            </w:tcBorders>
            <w:tcMar>
              <w:top w:w="128" w:type="dxa"/>
              <w:left w:w="43" w:type="dxa"/>
              <w:bottom w:w="43" w:type="dxa"/>
              <w:right w:w="43" w:type="dxa"/>
            </w:tcMar>
            <w:vAlign w:val="bottom"/>
          </w:tcPr>
          <w:p w14:paraId="66F2F9AE" w14:textId="77777777" w:rsidR="00B050CE" w:rsidRPr="00CD2772" w:rsidRDefault="00B050CE" w:rsidP="00AE000B">
            <w:pPr>
              <w:jc w:val="right"/>
              <w:rPr>
                <w:sz w:val="21"/>
              </w:rPr>
            </w:pPr>
            <w:r w:rsidRPr="00CD2772">
              <w:rPr>
                <w:sz w:val="21"/>
              </w:rPr>
              <w:t xml:space="preserve"> </w:t>
            </w:r>
          </w:p>
        </w:tc>
      </w:tr>
      <w:tr w:rsidR="000908BE" w:rsidRPr="00CD2772" w14:paraId="45528D5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DB3561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3FB9B16"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06795AD6"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789E6DE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0EC010D" w14:textId="77777777" w:rsidR="00B050CE" w:rsidRPr="00CD2772" w:rsidRDefault="00B050CE" w:rsidP="00AE000B">
            <w:pPr>
              <w:jc w:val="right"/>
              <w:rPr>
                <w:sz w:val="21"/>
              </w:rPr>
            </w:pPr>
            <w:r w:rsidRPr="00CD2772">
              <w:rPr>
                <w:sz w:val="21"/>
              </w:rPr>
              <w:t>24 448</w:t>
            </w:r>
          </w:p>
        </w:tc>
        <w:tc>
          <w:tcPr>
            <w:tcW w:w="1320" w:type="dxa"/>
            <w:tcBorders>
              <w:top w:val="nil"/>
              <w:left w:val="nil"/>
              <w:bottom w:val="nil"/>
              <w:right w:val="nil"/>
            </w:tcBorders>
            <w:tcMar>
              <w:top w:w="128" w:type="dxa"/>
              <w:left w:w="43" w:type="dxa"/>
              <w:bottom w:w="43" w:type="dxa"/>
              <w:right w:w="43" w:type="dxa"/>
            </w:tcMar>
            <w:vAlign w:val="bottom"/>
          </w:tcPr>
          <w:p w14:paraId="28F1358D" w14:textId="77777777" w:rsidR="00B050CE" w:rsidRPr="00CD2772" w:rsidRDefault="00B050CE" w:rsidP="00AE000B">
            <w:pPr>
              <w:jc w:val="right"/>
              <w:rPr>
                <w:sz w:val="21"/>
              </w:rPr>
            </w:pPr>
            <w:r w:rsidRPr="00CD2772">
              <w:rPr>
                <w:sz w:val="21"/>
              </w:rPr>
              <w:t>24 448</w:t>
            </w:r>
          </w:p>
        </w:tc>
        <w:tc>
          <w:tcPr>
            <w:tcW w:w="1320" w:type="dxa"/>
            <w:tcBorders>
              <w:top w:val="nil"/>
              <w:left w:val="nil"/>
              <w:bottom w:val="nil"/>
              <w:right w:val="nil"/>
            </w:tcBorders>
            <w:tcMar>
              <w:top w:w="128" w:type="dxa"/>
              <w:left w:w="43" w:type="dxa"/>
              <w:bottom w:w="43" w:type="dxa"/>
              <w:right w:w="43" w:type="dxa"/>
            </w:tcMar>
            <w:vAlign w:val="bottom"/>
          </w:tcPr>
          <w:p w14:paraId="48A0365E" w14:textId="77777777" w:rsidR="00B050CE" w:rsidRPr="00CD2772" w:rsidRDefault="00B050CE" w:rsidP="00AE000B">
            <w:pPr>
              <w:jc w:val="right"/>
              <w:rPr>
                <w:sz w:val="21"/>
              </w:rPr>
            </w:pPr>
            <w:r w:rsidRPr="00CD2772">
              <w:rPr>
                <w:sz w:val="21"/>
              </w:rPr>
              <w:t xml:space="preserve"> </w:t>
            </w:r>
          </w:p>
        </w:tc>
      </w:tr>
      <w:tr w:rsidR="000908BE" w:rsidRPr="00CD2772" w14:paraId="5A0D14C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B0415C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6C31881"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758FD7B7"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2A5372E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E6CDA38" w14:textId="77777777" w:rsidR="00B050CE" w:rsidRPr="00CD2772" w:rsidRDefault="00B050CE" w:rsidP="00AE000B">
            <w:pPr>
              <w:jc w:val="right"/>
              <w:rPr>
                <w:sz w:val="21"/>
              </w:rPr>
            </w:pPr>
            <w:r w:rsidRPr="00CD2772">
              <w:rPr>
                <w:sz w:val="21"/>
              </w:rPr>
              <w:t>250 880</w:t>
            </w:r>
          </w:p>
        </w:tc>
        <w:tc>
          <w:tcPr>
            <w:tcW w:w="1320" w:type="dxa"/>
            <w:tcBorders>
              <w:top w:val="nil"/>
              <w:left w:val="nil"/>
              <w:bottom w:val="nil"/>
              <w:right w:val="nil"/>
            </w:tcBorders>
            <w:tcMar>
              <w:top w:w="128" w:type="dxa"/>
              <w:left w:w="43" w:type="dxa"/>
              <w:bottom w:w="43" w:type="dxa"/>
              <w:right w:w="43" w:type="dxa"/>
            </w:tcMar>
            <w:vAlign w:val="bottom"/>
          </w:tcPr>
          <w:p w14:paraId="10FC744F" w14:textId="77777777" w:rsidR="00B050CE" w:rsidRPr="00CD2772" w:rsidRDefault="00B050CE" w:rsidP="00AE000B">
            <w:pPr>
              <w:jc w:val="right"/>
              <w:rPr>
                <w:sz w:val="21"/>
              </w:rPr>
            </w:pPr>
            <w:r w:rsidRPr="00CD2772">
              <w:rPr>
                <w:sz w:val="21"/>
              </w:rPr>
              <w:t>250 880</w:t>
            </w:r>
          </w:p>
        </w:tc>
        <w:tc>
          <w:tcPr>
            <w:tcW w:w="1320" w:type="dxa"/>
            <w:tcBorders>
              <w:top w:val="nil"/>
              <w:left w:val="nil"/>
              <w:bottom w:val="nil"/>
              <w:right w:val="nil"/>
            </w:tcBorders>
            <w:tcMar>
              <w:top w:w="128" w:type="dxa"/>
              <w:left w:w="43" w:type="dxa"/>
              <w:bottom w:w="43" w:type="dxa"/>
              <w:right w:w="43" w:type="dxa"/>
            </w:tcMar>
            <w:vAlign w:val="bottom"/>
          </w:tcPr>
          <w:p w14:paraId="4006A5A2" w14:textId="77777777" w:rsidR="00B050CE" w:rsidRPr="00CD2772" w:rsidRDefault="00B050CE" w:rsidP="00AE000B">
            <w:pPr>
              <w:jc w:val="right"/>
              <w:rPr>
                <w:sz w:val="21"/>
              </w:rPr>
            </w:pPr>
            <w:r w:rsidRPr="00CD2772">
              <w:rPr>
                <w:sz w:val="21"/>
              </w:rPr>
              <w:t xml:space="preserve"> </w:t>
            </w:r>
          </w:p>
        </w:tc>
      </w:tr>
      <w:tr w:rsidR="000908BE" w:rsidRPr="00CD2772" w14:paraId="0C35F97A"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2E25FAC"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017D135E"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365CB45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D80755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422147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A792515"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4903B0B" w14:textId="77777777" w:rsidR="00B050CE" w:rsidRPr="00CD2772" w:rsidRDefault="00B050CE" w:rsidP="00AE000B">
            <w:pPr>
              <w:jc w:val="right"/>
              <w:rPr>
                <w:sz w:val="21"/>
              </w:rPr>
            </w:pPr>
            <w:r w:rsidRPr="00CD2772">
              <w:rPr>
                <w:sz w:val="21"/>
              </w:rPr>
              <w:t>1 475 296</w:t>
            </w:r>
          </w:p>
        </w:tc>
      </w:tr>
      <w:tr w:rsidR="000908BE" w:rsidRPr="00CD2772" w14:paraId="16B45082"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DB0870E" w14:textId="77777777" w:rsidR="00B050CE" w:rsidRPr="00CD2772" w:rsidRDefault="00B050CE" w:rsidP="00CD2772">
            <w:pPr>
              <w:rPr>
                <w:sz w:val="21"/>
              </w:rPr>
            </w:pPr>
            <w:r w:rsidRPr="00CD2772">
              <w:rPr>
                <w:sz w:val="21"/>
              </w:rPr>
              <w:t>Nederland</w:t>
            </w:r>
          </w:p>
        </w:tc>
        <w:tc>
          <w:tcPr>
            <w:tcW w:w="1209" w:type="dxa"/>
            <w:tcBorders>
              <w:top w:val="single" w:sz="4" w:space="0" w:color="000000"/>
              <w:left w:val="nil"/>
              <w:bottom w:val="nil"/>
              <w:right w:val="nil"/>
            </w:tcBorders>
            <w:tcMar>
              <w:top w:w="128" w:type="dxa"/>
              <w:left w:w="43" w:type="dxa"/>
              <w:bottom w:w="43" w:type="dxa"/>
              <w:right w:w="43" w:type="dxa"/>
            </w:tcMar>
          </w:tcPr>
          <w:p w14:paraId="4839CD5F"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6C889292"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E6BDBCE" w14:textId="77777777" w:rsidR="00B050CE" w:rsidRPr="00CD2772" w:rsidRDefault="00B050CE" w:rsidP="00AE000B">
            <w:pPr>
              <w:jc w:val="right"/>
              <w:rPr>
                <w:sz w:val="21"/>
              </w:rPr>
            </w:pPr>
            <w:r w:rsidRPr="00CD2772">
              <w:rPr>
                <w:sz w:val="21"/>
              </w:rPr>
              <w:t>3 524 943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ADC55EA" w14:textId="77777777" w:rsidR="00B050CE" w:rsidRPr="00CD2772" w:rsidRDefault="00B050CE" w:rsidP="00AE000B">
            <w:pPr>
              <w:jc w:val="right"/>
              <w:rPr>
                <w:sz w:val="21"/>
              </w:rPr>
            </w:pPr>
            <w:r w:rsidRPr="00CD2772">
              <w:rPr>
                <w:sz w:val="21"/>
              </w:rPr>
              <w:t>7 745 250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1D8B0F3" w14:textId="77777777" w:rsidR="00B050CE" w:rsidRPr="00CD2772" w:rsidRDefault="00B050CE" w:rsidP="00AE000B">
            <w:pPr>
              <w:jc w:val="right"/>
              <w:rPr>
                <w:sz w:val="21"/>
              </w:rPr>
            </w:pPr>
            <w:r w:rsidRPr="00CD2772">
              <w:rPr>
                <w:sz w:val="21"/>
              </w:rPr>
              <w:t>11 270 193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10923EF" w14:textId="77777777" w:rsidR="00B050CE" w:rsidRPr="00CD2772" w:rsidRDefault="00B050CE" w:rsidP="00AE000B">
            <w:pPr>
              <w:jc w:val="right"/>
              <w:rPr>
                <w:sz w:val="21"/>
              </w:rPr>
            </w:pPr>
            <w:r w:rsidRPr="00CD2772">
              <w:rPr>
                <w:sz w:val="21"/>
              </w:rPr>
              <w:t xml:space="preserve"> </w:t>
            </w:r>
          </w:p>
        </w:tc>
      </w:tr>
      <w:tr w:rsidR="000908BE" w:rsidRPr="00CD2772" w14:paraId="26E410A3"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1E81460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0690463"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37DA357D"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942C8FD" w14:textId="77777777" w:rsidR="00B050CE" w:rsidRPr="00CD2772" w:rsidRDefault="00B050CE" w:rsidP="00AE000B">
            <w:pPr>
              <w:jc w:val="right"/>
              <w:rPr>
                <w:sz w:val="21"/>
              </w:rPr>
            </w:pPr>
            <w:r w:rsidRPr="00CD2772">
              <w:rPr>
                <w:sz w:val="21"/>
              </w:rPr>
              <w:t>22 051 315</w:t>
            </w:r>
          </w:p>
        </w:tc>
        <w:tc>
          <w:tcPr>
            <w:tcW w:w="1320" w:type="dxa"/>
            <w:tcBorders>
              <w:top w:val="nil"/>
              <w:left w:val="nil"/>
              <w:bottom w:val="nil"/>
              <w:right w:val="nil"/>
            </w:tcBorders>
            <w:tcMar>
              <w:top w:w="128" w:type="dxa"/>
              <w:left w:w="43" w:type="dxa"/>
              <w:bottom w:w="43" w:type="dxa"/>
              <w:right w:w="43" w:type="dxa"/>
            </w:tcMar>
            <w:vAlign w:val="bottom"/>
          </w:tcPr>
          <w:p w14:paraId="22255DD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E8CCE7B" w14:textId="77777777" w:rsidR="00B050CE" w:rsidRPr="00CD2772" w:rsidRDefault="00B050CE" w:rsidP="00AE000B">
            <w:pPr>
              <w:jc w:val="right"/>
              <w:rPr>
                <w:sz w:val="21"/>
              </w:rPr>
            </w:pPr>
            <w:r w:rsidRPr="00CD2772">
              <w:rPr>
                <w:sz w:val="21"/>
              </w:rPr>
              <w:t>22 051 315</w:t>
            </w:r>
          </w:p>
        </w:tc>
        <w:tc>
          <w:tcPr>
            <w:tcW w:w="1320" w:type="dxa"/>
            <w:tcBorders>
              <w:top w:val="nil"/>
              <w:left w:val="nil"/>
              <w:bottom w:val="nil"/>
              <w:right w:val="nil"/>
            </w:tcBorders>
            <w:tcMar>
              <w:top w:w="128" w:type="dxa"/>
              <w:left w:w="43" w:type="dxa"/>
              <w:bottom w:w="43" w:type="dxa"/>
              <w:right w:w="43" w:type="dxa"/>
            </w:tcMar>
            <w:vAlign w:val="bottom"/>
          </w:tcPr>
          <w:p w14:paraId="4AD9F6F6" w14:textId="77777777" w:rsidR="00B050CE" w:rsidRPr="00CD2772" w:rsidRDefault="00B050CE" w:rsidP="00AE000B">
            <w:pPr>
              <w:jc w:val="right"/>
              <w:rPr>
                <w:sz w:val="21"/>
              </w:rPr>
            </w:pPr>
            <w:r w:rsidRPr="00CD2772">
              <w:rPr>
                <w:sz w:val="21"/>
              </w:rPr>
              <w:t xml:space="preserve"> </w:t>
            </w:r>
          </w:p>
        </w:tc>
      </w:tr>
      <w:tr w:rsidR="000908BE" w:rsidRPr="00CD2772" w14:paraId="5849713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65F0BD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7551928"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76B2F143"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49DEA075" w14:textId="77777777" w:rsidR="00B050CE" w:rsidRPr="00CD2772" w:rsidRDefault="00B050CE" w:rsidP="00AE000B">
            <w:pPr>
              <w:jc w:val="right"/>
              <w:rPr>
                <w:sz w:val="21"/>
              </w:rPr>
            </w:pPr>
            <w:r w:rsidRPr="00CD2772">
              <w:rPr>
                <w:sz w:val="21"/>
              </w:rPr>
              <w:t>21 474 807</w:t>
            </w:r>
          </w:p>
        </w:tc>
        <w:tc>
          <w:tcPr>
            <w:tcW w:w="1320" w:type="dxa"/>
            <w:tcBorders>
              <w:top w:val="nil"/>
              <w:left w:val="nil"/>
              <w:bottom w:val="nil"/>
              <w:right w:val="nil"/>
            </w:tcBorders>
            <w:tcMar>
              <w:top w:w="128" w:type="dxa"/>
              <w:left w:w="43" w:type="dxa"/>
              <w:bottom w:w="43" w:type="dxa"/>
              <w:right w:w="43" w:type="dxa"/>
            </w:tcMar>
            <w:vAlign w:val="bottom"/>
          </w:tcPr>
          <w:p w14:paraId="7CBE91ED" w14:textId="77777777" w:rsidR="00B050CE" w:rsidRPr="00CD2772" w:rsidRDefault="00B050CE" w:rsidP="00AE000B">
            <w:pPr>
              <w:jc w:val="right"/>
              <w:rPr>
                <w:sz w:val="21"/>
              </w:rPr>
            </w:pPr>
            <w:r w:rsidRPr="00CD2772">
              <w:rPr>
                <w:sz w:val="21"/>
              </w:rPr>
              <w:t>187418</w:t>
            </w:r>
          </w:p>
        </w:tc>
        <w:tc>
          <w:tcPr>
            <w:tcW w:w="1320" w:type="dxa"/>
            <w:tcBorders>
              <w:top w:val="nil"/>
              <w:left w:val="nil"/>
              <w:bottom w:val="nil"/>
              <w:right w:val="nil"/>
            </w:tcBorders>
            <w:tcMar>
              <w:top w:w="128" w:type="dxa"/>
              <w:left w:w="43" w:type="dxa"/>
              <w:bottom w:w="43" w:type="dxa"/>
              <w:right w:w="43" w:type="dxa"/>
            </w:tcMar>
            <w:vAlign w:val="bottom"/>
          </w:tcPr>
          <w:p w14:paraId="35F120BE" w14:textId="77777777" w:rsidR="00B050CE" w:rsidRPr="00CD2772" w:rsidRDefault="00B050CE" w:rsidP="00AE000B">
            <w:pPr>
              <w:jc w:val="right"/>
              <w:rPr>
                <w:sz w:val="21"/>
              </w:rPr>
            </w:pPr>
            <w:r w:rsidRPr="00CD2772">
              <w:rPr>
                <w:sz w:val="21"/>
              </w:rPr>
              <w:t>21 662 225</w:t>
            </w:r>
          </w:p>
        </w:tc>
        <w:tc>
          <w:tcPr>
            <w:tcW w:w="1320" w:type="dxa"/>
            <w:tcBorders>
              <w:top w:val="nil"/>
              <w:left w:val="nil"/>
              <w:bottom w:val="nil"/>
              <w:right w:val="nil"/>
            </w:tcBorders>
            <w:tcMar>
              <w:top w:w="128" w:type="dxa"/>
              <w:left w:w="43" w:type="dxa"/>
              <w:bottom w:w="43" w:type="dxa"/>
              <w:right w:w="43" w:type="dxa"/>
            </w:tcMar>
            <w:vAlign w:val="bottom"/>
          </w:tcPr>
          <w:p w14:paraId="7E81E55F" w14:textId="77777777" w:rsidR="00B050CE" w:rsidRPr="00CD2772" w:rsidRDefault="00B050CE" w:rsidP="00AE000B">
            <w:pPr>
              <w:jc w:val="right"/>
              <w:rPr>
                <w:sz w:val="21"/>
              </w:rPr>
            </w:pPr>
            <w:r w:rsidRPr="00CD2772">
              <w:rPr>
                <w:sz w:val="21"/>
              </w:rPr>
              <w:t xml:space="preserve"> </w:t>
            </w:r>
          </w:p>
        </w:tc>
      </w:tr>
      <w:tr w:rsidR="000908BE" w:rsidRPr="00CD2772" w14:paraId="4597B6E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489F13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AF7FD2A"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66B7E57C"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37EBACD9" w14:textId="77777777" w:rsidR="00B050CE" w:rsidRPr="00CD2772" w:rsidRDefault="00B050CE" w:rsidP="00AE000B">
            <w:pPr>
              <w:jc w:val="right"/>
              <w:rPr>
                <w:sz w:val="21"/>
              </w:rPr>
            </w:pPr>
            <w:r w:rsidRPr="00CD2772">
              <w:rPr>
                <w:sz w:val="21"/>
              </w:rPr>
              <w:t>249 887 770</w:t>
            </w:r>
          </w:p>
        </w:tc>
        <w:tc>
          <w:tcPr>
            <w:tcW w:w="1320" w:type="dxa"/>
            <w:tcBorders>
              <w:top w:val="nil"/>
              <w:left w:val="nil"/>
              <w:bottom w:val="nil"/>
              <w:right w:val="nil"/>
            </w:tcBorders>
            <w:tcMar>
              <w:top w:w="128" w:type="dxa"/>
              <w:left w:w="43" w:type="dxa"/>
              <w:bottom w:w="43" w:type="dxa"/>
              <w:right w:w="43" w:type="dxa"/>
            </w:tcMar>
            <w:vAlign w:val="bottom"/>
          </w:tcPr>
          <w:p w14:paraId="6752E2C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1D23C30" w14:textId="77777777" w:rsidR="00B050CE" w:rsidRPr="00CD2772" w:rsidRDefault="00B050CE" w:rsidP="00AE000B">
            <w:pPr>
              <w:jc w:val="right"/>
              <w:rPr>
                <w:sz w:val="21"/>
              </w:rPr>
            </w:pPr>
            <w:r w:rsidRPr="00CD2772">
              <w:rPr>
                <w:sz w:val="21"/>
              </w:rPr>
              <w:t>249 887 770</w:t>
            </w:r>
          </w:p>
        </w:tc>
        <w:tc>
          <w:tcPr>
            <w:tcW w:w="1320" w:type="dxa"/>
            <w:tcBorders>
              <w:top w:val="nil"/>
              <w:left w:val="nil"/>
              <w:bottom w:val="nil"/>
              <w:right w:val="nil"/>
            </w:tcBorders>
            <w:tcMar>
              <w:top w:w="128" w:type="dxa"/>
              <w:left w:w="43" w:type="dxa"/>
              <w:bottom w:w="43" w:type="dxa"/>
              <w:right w:w="43" w:type="dxa"/>
            </w:tcMar>
            <w:vAlign w:val="bottom"/>
          </w:tcPr>
          <w:p w14:paraId="295BE61D" w14:textId="77777777" w:rsidR="00B050CE" w:rsidRPr="00CD2772" w:rsidRDefault="00B050CE" w:rsidP="00AE000B">
            <w:pPr>
              <w:jc w:val="right"/>
              <w:rPr>
                <w:sz w:val="21"/>
              </w:rPr>
            </w:pPr>
            <w:r w:rsidRPr="00CD2772">
              <w:rPr>
                <w:sz w:val="21"/>
              </w:rPr>
              <w:t xml:space="preserve"> </w:t>
            </w:r>
          </w:p>
        </w:tc>
      </w:tr>
      <w:tr w:rsidR="000908BE" w:rsidRPr="00CD2772" w14:paraId="4072A64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851C4D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3F95A07"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2FFF83EE"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7874FC9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B0A9FAB" w14:textId="77777777" w:rsidR="00B050CE" w:rsidRPr="00CD2772" w:rsidRDefault="00B050CE" w:rsidP="00AE000B">
            <w:pPr>
              <w:jc w:val="right"/>
              <w:rPr>
                <w:sz w:val="21"/>
              </w:rPr>
            </w:pPr>
            <w:r w:rsidRPr="00CD2772">
              <w:rPr>
                <w:sz w:val="21"/>
              </w:rPr>
              <w:t>96 567 605</w:t>
            </w:r>
          </w:p>
        </w:tc>
        <w:tc>
          <w:tcPr>
            <w:tcW w:w="1320" w:type="dxa"/>
            <w:tcBorders>
              <w:top w:val="nil"/>
              <w:left w:val="nil"/>
              <w:bottom w:val="nil"/>
              <w:right w:val="nil"/>
            </w:tcBorders>
            <w:tcMar>
              <w:top w:w="128" w:type="dxa"/>
              <w:left w:w="43" w:type="dxa"/>
              <w:bottom w:w="43" w:type="dxa"/>
              <w:right w:w="43" w:type="dxa"/>
            </w:tcMar>
            <w:vAlign w:val="bottom"/>
          </w:tcPr>
          <w:p w14:paraId="219C3E29" w14:textId="77777777" w:rsidR="00B050CE" w:rsidRPr="00CD2772" w:rsidRDefault="00B050CE" w:rsidP="00AE000B">
            <w:pPr>
              <w:jc w:val="right"/>
              <w:rPr>
                <w:sz w:val="21"/>
              </w:rPr>
            </w:pPr>
            <w:r w:rsidRPr="00CD2772">
              <w:rPr>
                <w:sz w:val="21"/>
              </w:rPr>
              <w:t>96 567 605</w:t>
            </w:r>
          </w:p>
        </w:tc>
        <w:tc>
          <w:tcPr>
            <w:tcW w:w="1320" w:type="dxa"/>
            <w:tcBorders>
              <w:top w:val="nil"/>
              <w:left w:val="nil"/>
              <w:bottom w:val="nil"/>
              <w:right w:val="nil"/>
            </w:tcBorders>
            <w:tcMar>
              <w:top w:w="128" w:type="dxa"/>
              <w:left w:w="43" w:type="dxa"/>
              <w:bottom w:w="43" w:type="dxa"/>
              <w:right w:w="43" w:type="dxa"/>
            </w:tcMar>
            <w:vAlign w:val="bottom"/>
          </w:tcPr>
          <w:p w14:paraId="020978F9" w14:textId="77777777" w:rsidR="00B050CE" w:rsidRPr="00CD2772" w:rsidRDefault="00B050CE" w:rsidP="00AE000B">
            <w:pPr>
              <w:jc w:val="right"/>
              <w:rPr>
                <w:sz w:val="21"/>
              </w:rPr>
            </w:pPr>
            <w:r w:rsidRPr="00CD2772">
              <w:rPr>
                <w:sz w:val="21"/>
              </w:rPr>
              <w:t xml:space="preserve"> </w:t>
            </w:r>
          </w:p>
        </w:tc>
      </w:tr>
      <w:tr w:rsidR="000908BE" w:rsidRPr="00CD2772" w14:paraId="46FE747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9619FA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1369A72"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26CFB38C"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0927DB2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910201B" w14:textId="77777777" w:rsidR="00B050CE" w:rsidRPr="00CD2772" w:rsidRDefault="00B050CE" w:rsidP="00AE000B">
            <w:pPr>
              <w:jc w:val="right"/>
              <w:rPr>
                <w:sz w:val="21"/>
              </w:rPr>
            </w:pPr>
            <w:r w:rsidRPr="00CD2772">
              <w:rPr>
                <w:sz w:val="21"/>
              </w:rPr>
              <w:t>4 299 400</w:t>
            </w:r>
          </w:p>
        </w:tc>
        <w:tc>
          <w:tcPr>
            <w:tcW w:w="1320" w:type="dxa"/>
            <w:tcBorders>
              <w:top w:val="nil"/>
              <w:left w:val="nil"/>
              <w:bottom w:val="nil"/>
              <w:right w:val="nil"/>
            </w:tcBorders>
            <w:tcMar>
              <w:top w:w="128" w:type="dxa"/>
              <w:left w:w="43" w:type="dxa"/>
              <w:bottom w:w="43" w:type="dxa"/>
              <w:right w:w="43" w:type="dxa"/>
            </w:tcMar>
            <w:vAlign w:val="bottom"/>
          </w:tcPr>
          <w:p w14:paraId="5AAC8A54" w14:textId="77777777" w:rsidR="00B050CE" w:rsidRPr="00CD2772" w:rsidRDefault="00B050CE" w:rsidP="00AE000B">
            <w:pPr>
              <w:jc w:val="right"/>
              <w:rPr>
                <w:sz w:val="21"/>
              </w:rPr>
            </w:pPr>
            <w:r w:rsidRPr="00CD2772">
              <w:rPr>
                <w:sz w:val="21"/>
              </w:rPr>
              <w:t>4 299 400</w:t>
            </w:r>
          </w:p>
        </w:tc>
        <w:tc>
          <w:tcPr>
            <w:tcW w:w="1320" w:type="dxa"/>
            <w:tcBorders>
              <w:top w:val="nil"/>
              <w:left w:val="nil"/>
              <w:bottom w:val="nil"/>
              <w:right w:val="nil"/>
            </w:tcBorders>
            <w:tcMar>
              <w:top w:w="128" w:type="dxa"/>
              <w:left w:w="43" w:type="dxa"/>
              <w:bottom w:w="43" w:type="dxa"/>
              <w:right w:w="43" w:type="dxa"/>
            </w:tcMar>
            <w:vAlign w:val="bottom"/>
          </w:tcPr>
          <w:p w14:paraId="2843AADC" w14:textId="77777777" w:rsidR="00B050CE" w:rsidRPr="00CD2772" w:rsidRDefault="00B050CE" w:rsidP="00AE000B">
            <w:pPr>
              <w:jc w:val="right"/>
              <w:rPr>
                <w:sz w:val="21"/>
              </w:rPr>
            </w:pPr>
            <w:r w:rsidRPr="00CD2772">
              <w:rPr>
                <w:sz w:val="21"/>
              </w:rPr>
              <w:t xml:space="preserve"> </w:t>
            </w:r>
          </w:p>
        </w:tc>
      </w:tr>
      <w:tr w:rsidR="000908BE" w:rsidRPr="00CD2772" w14:paraId="14EE029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AC5E79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551A1B0"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27B481A7"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52DEBDA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61EB5A4" w14:textId="77777777" w:rsidR="00B050CE" w:rsidRPr="00CD2772" w:rsidRDefault="00B050CE" w:rsidP="00AE000B">
            <w:pPr>
              <w:jc w:val="right"/>
              <w:rPr>
                <w:sz w:val="21"/>
              </w:rPr>
            </w:pPr>
            <w:r w:rsidRPr="00CD2772">
              <w:rPr>
                <w:sz w:val="21"/>
              </w:rPr>
              <w:t>2 344 640</w:t>
            </w:r>
          </w:p>
        </w:tc>
        <w:tc>
          <w:tcPr>
            <w:tcW w:w="1320" w:type="dxa"/>
            <w:tcBorders>
              <w:top w:val="nil"/>
              <w:left w:val="nil"/>
              <w:bottom w:val="nil"/>
              <w:right w:val="nil"/>
            </w:tcBorders>
            <w:tcMar>
              <w:top w:w="128" w:type="dxa"/>
              <w:left w:w="43" w:type="dxa"/>
              <w:bottom w:w="43" w:type="dxa"/>
              <w:right w:w="43" w:type="dxa"/>
            </w:tcMar>
            <w:vAlign w:val="bottom"/>
          </w:tcPr>
          <w:p w14:paraId="232B25BA" w14:textId="77777777" w:rsidR="00B050CE" w:rsidRPr="00CD2772" w:rsidRDefault="00B050CE" w:rsidP="00AE000B">
            <w:pPr>
              <w:jc w:val="right"/>
              <w:rPr>
                <w:sz w:val="21"/>
              </w:rPr>
            </w:pPr>
            <w:r w:rsidRPr="00CD2772">
              <w:rPr>
                <w:sz w:val="21"/>
              </w:rPr>
              <w:t>2 344 640</w:t>
            </w:r>
          </w:p>
        </w:tc>
        <w:tc>
          <w:tcPr>
            <w:tcW w:w="1320" w:type="dxa"/>
            <w:tcBorders>
              <w:top w:val="nil"/>
              <w:left w:val="nil"/>
              <w:bottom w:val="nil"/>
              <w:right w:val="nil"/>
            </w:tcBorders>
            <w:tcMar>
              <w:top w:w="128" w:type="dxa"/>
              <w:left w:w="43" w:type="dxa"/>
              <w:bottom w:w="43" w:type="dxa"/>
              <w:right w:w="43" w:type="dxa"/>
            </w:tcMar>
            <w:vAlign w:val="bottom"/>
          </w:tcPr>
          <w:p w14:paraId="49531F8B" w14:textId="77777777" w:rsidR="00B050CE" w:rsidRPr="00CD2772" w:rsidRDefault="00B050CE" w:rsidP="00AE000B">
            <w:pPr>
              <w:jc w:val="right"/>
              <w:rPr>
                <w:sz w:val="21"/>
              </w:rPr>
            </w:pPr>
            <w:r w:rsidRPr="00CD2772">
              <w:rPr>
                <w:sz w:val="21"/>
              </w:rPr>
              <w:t xml:space="preserve"> </w:t>
            </w:r>
          </w:p>
        </w:tc>
      </w:tr>
      <w:tr w:rsidR="000908BE" w:rsidRPr="00CD2772" w14:paraId="0FAC910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9E5642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040AA40"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0BD030EB"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4CF16EC7" w14:textId="77777777" w:rsidR="00B050CE" w:rsidRPr="00CD2772" w:rsidRDefault="00B050CE" w:rsidP="00AE000B">
            <w:pPr>
              <w:jc w:val="right"/>
              <w:rPr>
                <w:sz w:val="21"/>
              </w:rPr>
            </w:pPr>
            <w:r w:rsidRPr="00CD2772">
              <w:rPr>
                <w:sz w:val="21"/>
              </w:rPr>
              <w:t>65 147</w:t>
            </w:r>
          </w:p>
        </w:tc>
        <w:tc>
          <w:tcPr>
            <w:tcW w:w="1320" w:type="dxa"/>
            <w:tcBorders>
              <w:top w:val="nil"/>
              <w:left w:val="nil"/>
              <w:bottom w:val="nil"/>
              <w:right w:val="nil"/>
            </w:tcBorders>
            <w:tcMar>
              <w:top w:w="128" w:type="dxa"/>
              <w:left w:w="43" w:type="dxa"/>
              <w:bottom w:w="43" w:type="dxa"/>
              <w:right w:w="43" w:type="dxa"/>
            </w:tcMar>
            <w:vAlign w:val="bottom"/>
          </w:tcPr>
          <w:p w14:paraId="6533A61A" w14:textId="77777777" w:rsidR="00B050CE" w:rsidRPr="00CD2772" w:rsidRDefault="00B050CE" w:rsidP="00AE000B">
            <w:pPr>
              <w:jc w:val="right"/>
              <w:rPr>
                <w:sz w:val="21"/>
              </w:rPr>
            </w:pPr>
            <w:r w:rsidRPr="00CD2772">
              <w:rPr>
                <w:sz w:val="21"/>
              </w:rPr>
              <w:t>26 488 409</w:t>
            </w:r>
          </w:p>
        </w:tc>
        <w:tc>
          <w:tcPr>
            <w:tcW w:w="1320" w:type="dxa"/>
            <w:tcBorders>
              <w:top w:val="nil"/>
              <w:left w:val="nil"/>
              <w:bottom w:val="nil"/>
              <w:right w:val="nil"/>
            </w:tcBorders>
            <w:tcMar>
              <w:top w:w="128" w:type="dxa"/>
              <w:left w:w="43" w:type="dxa"/>
              <w:bottom w:w="43" w:type="dxa"/>
              <w:right w:w="43" w:type="dxa"/>
            </w:tcMar>
            <w:vAlign w:val="bottom"/>
          </w:tcPr>
          <w:p w14:paraId="09781D2C" w14:textId="77777777" w:rsidR="00B050CE" w:rsidRPr="00CD2772" w:rsidRDefault="00B050CE" w:rsidP="00AE000B">
            <w:pPr>
              <w:jc w:val="right"/>
              <w:rPr>
                <w:sz w:val="21"/>
              </w:rPr>
            </w:pPr>
            <w:r w:rsidRPr="00CD2772">
              <w:rPr>
                <w:sz w:val="21"/>
              </w:rPr>
              <w:t>26 553 556</w:t>
            </w:r>
          </w:p>
        </w:tc>
        <w:tc>
          <w:tcPr>
            <w:tcW w:w="1320" w:type="dxa"/>
            <w:tcBorders>
              <w:top w:val="nil"/>
              <w:left w:val="nil"/>
              <w:bottom w:val="nil"/>
              <w:right w:val="nil"/>
            </w:tcBorders>
            <w:tcMar>
              <w:top w:w="128" w:type="dxa"/>
              <w:left w:w="43" w:type="dxa"/>
              <w:bottom w:w="43" w:type="dxa"/>
              <w:right w:w="43" w:type="dxa"/>
            </w:tcMar>
            <w:vAlign w:val="bottom"/>
          </w:tcPr>
          <w:p w14:paraId="6003DFC6" w14:textId="77777777" w:rsidR="00B050CE" w:rsidRPr="00CD2772" w:rsidRDefault="00B050CE" w:rsidP="00AE000B">
            <w:pPr>
              <w:jc w:val="right"/>
              <w:rPr>
                <w:sz w:val="21"/>
              </w:rPr>
            </w:pPr>
            <w:r w:rsidRPr="00CD2772">
              <w:rPr>
                <w:sz w:val="21"/>
              </w:rPr>
              <w:t xml:space="preserve"> </w:t>
            </w:r>
          </w:p>
        </w:tc>
      </w:tr>
      <w:tr w:rsidR="000908BE" w:rsidRPr="00CD2772" w14:paraId="3C5ABE1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A43F10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B81E086"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508F45C0"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2373C51F" w14:textId="77777777" w:rsidR="00B050CE" w:rsidRPr="00CD2772" w:rsidRDefault="00B050CE" w:rsidP="00AE000B">
            <w:pPr>
              <w:jc w:val="right"/>
              <w:rPr>
                <w:sz w:val="21"/>
              </w:rPr>
            </w:pPr>
            <w:r w:rsidRPr="00CD2772">
              <w:rPr>
                <w:sz w:val="21"/>
              </w:rPr>
              <w:t>17102788</w:t>
            </w:r>
          </w:p>
        </w:tc>
        <w:tc>
          <w:tcPr>
            <w:tcW w:w="1320" w:type="dxa"/>
            <w:tcBorders>
              <w:top w:val="nil"/>
              <w:left w:val="nil"/>
              <w:bottom w:val="nil"/>
              <w:right w:val="nil"/>
            </w:tcBorders>
            <w:tcMar>
              <w:top w:w="128" w:type="dxa"/>
              <w:left w:w="43" w:type="dxa"/>
              <w:bottom w:w="43" w:type="dxa"/>
              <w:right w:w="43" w:type="dxa"/>
            </w:tcMar>
            <w:vAlign w:val="bottom"/>
          </w:tcPr>
          <w:p w14:paraId="2B5DFF18" w14:textId="77777777" w:rsidR="00B050CE" w:rsidRPr="00CD2772" w:rsidRDefault="00B050CE" w:rsidP="00AE000B">
            <w:pPr>
              <w:jc w:val="right"/>
              <w:rPr>
                <w:sz w:val="21"/>
              </w:rPr>
            </w:pPr>
            <w:r w:rsidRPr="00CD2772">
              <w:rPr>
                <w:sz w:val="21"/>
              </w:rPr>
              <w:t>264212</w:t>
            </w:r>
          </w:p>
        </w:tc>
        <w:tc>
          <w:tcPr>
            <w:tcW w:w="1320" w:type="dxa"/>
            <w:tcBorders>
              <w:top w:val="nil"/>
              <w:left w:val="nil"/>
              <w:bottom w:val="nil"/>
              <w:right w:val="nil"/>
            </w:tcBorders>
            <w:tcMar>
              <w:top w:w="128" w:type="dxa"/>
              <w:left w:w="43" w:type="dxa"/>
              <w:bottom w:w="43" w:type="dxa"/>
              <w:right w:w="43" w:type="dxa"/>
            </w:tcMar>
            <w:vAlign w:val="bottom"/>
          </w:tcPr>
          <w:p w14:paraId="50100479" w14:textId="77777777" w:rsidR="00B050CE" w:rsidRPr="00CD2772" w:rsidRDefault="00B050CE" w:rsidP="00AE000B">
            <w:pPr>
              <w:jc w:val="right"/>
              <w:rPr>
                <w:sz w:val="21"/>
              </w:rPr>
            </w:pPr>
            <w:r w:rsidRPr="00CD2772">
              <w:rPr>
                <w:sz w:val="21"/>
              </w:rPr>
              <w:t>17 367 000</w:t>
            </w:r>
          </w:p>
        </w:tc>
        <w:tc>
          <w:tcPr>
            <w:tcW w:w="1320" w:type="dxa"/>
            <w:tcBorders>
              <w:top w:val="nil"/>
              <w:left w:val="nil"/>
              <w:bottom w:val="nil"/>
              <w:right w:val="nil"/>
            </w:tcBorders>
            <w:tcMar>
              <w:top w:w="128" w:type="dxa"/>
              <w:left w:w="43" w:type="dxa"/>
              <w:bottom w:w="43" w:type="dxa"/>
              <w:right w:w="43" w:type="dxa"/>
            </w:tcMar>
            <w:vAlign w:val="bottom"/>
          </w:tcPr>
          <w:p w14:paraId="11887E1C" w14:textId="77777777" w:rsidR="00B050CE" w:rsidRPr="00CD2772" w:rsidRDefault="00B050CE" w:rsidP="00AE000B">
            <w:pPr>
              <w:jc w:val="right"/>
              <w:rPr>
                <w:sz w:val="21"/>
              </w:rPr>
            </w:pPr>
            <w:r w:rsidRPr="00CD2772">
              <w:rPr>
                <w:sz w:val="21"/>
              </w:rPr>
              <w:t xml:space="preserve"> </w:t>
            </w:r>
          </w:p>
        </w:tc>
      </w:tr>
      <w:tr w:rsidR="000908BE" w:rsidRPr="00CD2772" w14:paraId="0C8120F0"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03AF12B"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042A14F"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73357B9"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7B93E6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89AF7D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C22BC7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BA4CE0A" w14:textId="77777777" w:rsidR="00B050CE" w:rsidRPr="00CD2772" w:rsidRDefault="00B050CE" w:rsidP="00AE000B">
            <w:pPr>
              <w:jc w:val="right"/>
              <w:rPr>
                <w:sz w:val="21"/>
              </w:rPr>
            </w:pPr>
            <w:r w:rsidRPr="00CD2772">
              <w:rPr>
                <w:sz w:val="21"/>
              </w:rPr>
              <w:t>452 003 704</w:t>
            </w:r>
          </w:p>
        </w:tc>
      </w:tr>
      <w:tr w:rsidR="000908BE" w:rsidRPr="00CD2772" w14:paraId="7D05729C"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50D95FB8" w14:textId="77777777" w:rsidR="00B050CE" w:rsidRPr="00CD2772" w:rsidRDefault="00B050CE" w:rsidP="00CD2772">
            <w:pPr>
              <w:rPr>
                <w:sz w:val="21"/>
              </w:rPr>
            </w:pPr>
            <w:r w:rsidRPr="00CD2772">
              <w:rPr>
                <w:sz w:val="21"/>
              </w:rPr>
              <w:t>New Zealand</w:t>
            </w:r>
          </w:p>
        </w:tc>
        <w:tc>
          <w:tcPr>
            <w:tcW w:w="1209" w:type="dxa"/>
            <w:tcBorders>
              <w:top w:val="nil"/>
              <w:left w:val="nil"/>
              <w:bottom w:val="nil"/>
              <w:right w:val="nil"/>
            </w:tcBorders>
            <w:tcMar>
              <w:top w:w="128" w:type="dxa"/>
              <w:left w:w="43" w:type="dxa"/>
              <w:bottom w:w="43" w:type="dxa"/>
              <w:right w:w="43" w:type="dxa"/>
            </w:tcMar>
          </w:tcPr>
          <w:p w14:paraId="3E39E917" w14:textId="77777777" w:rsidR="00B050CE" w:rsidRPr="00CD2772" w:rsidRDefault="00B050CE" w:rsidP="00CD2772">
            <w:pPr>
              <w:rPr>
                <w:sz w:val="21"/>
              </w:rPr>
            </w:pPr>
            <w:r w:rsidRPr="00CD2772">
              <w:rPr>
                <w:sz w:val="21"/>
              </w:rPr>
              <w:t>ML1</w:t>
            </w:r>
          </w:p>
        </w:tc>
        <w:tc>
          <w:tcPr>
            <w:tcW w:w="6231" w:type="dxa"/>
            <w:tcBorders>
              <w:top w:val="nil"/>
              <w:left w:val="nil"/>
              <w:bottom w:val="nil"/>
              <w:right w:val="nil"/>
            </w:tcBorders>
            <w:tcMar>
              <w:top w:w="128" w:type="dxa"/>
              <w:left w:w="43" w:type="dxa"/>
              <w:bottom w:w="43" w:type="dxa"/>
              <w:right w:w="43" w:type="dxa"/>
            </w:tcMar>
          </w:tcPr>
          <w:p w14:paraId="4EAFE9A0"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DA289E6" w14:textId="77777777" w:rsidR="00B050CE" w:rsidRPr="00CD2772" w:rsidRDefault="00B050CE" w:rsidP="00AE000B">
            <w:pPr>
              <w:jc w:val="right"/>
              <w:rPr>
                <w:sz w:val="21"/>
              </w:rPr>
            </w:pPr>
            <w:r w:rsidRPr="00CD2772">
              <w:rPr>
                <w:sz w:val="21"/>
              </w:rPr>
              <w:t>1 757 166</w:t>
            </w:r>
          </w:p>
        </w:tc>
        <w:tc>
          <w:tcPr>
            <w:tcW w:w="1320" w:type="dxa"/>
            <w:tcBorders>
              <w:top w:val="nil"/>
              <w:left w:val="nil"/>
              <w:bottom w:val="nil"/>
              <w:right w:val="nil"/>
            </w:tcBorders>
            <w:tcMar>
              <w:top w:w="128" w:type="dxa"/>
              <w:left w:w="43" w:type="dxa"/>
              <w:bottom w:w="43" w:type="dxa"/>
              <w:right w:w="43" w:type="dxa"/>
            </w:tcMar>
            <w:vAlign w:val="bottom"/>
          </w:tcPr>
          <w:p w14:paraId="6F91102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B265D19" w14:textId="77777777" w:rsidR="00B050CE" w:rsidRPr="00CD2772" w:rsidRDefault="00B050CE" w:rsidP="00AE000B">
            <w:pPr>
              <w:jc w:val="right"/>
              <w:rPr>
                <w:sz w:val="21"/>
              </w:rPr>
            </w:pPr>
            <w:r w:rsidRPr="00CD2772">
              <w:rPr>
                <w:sz w:val="21"/>
              </w:rPr>
              <w:t>1 757 166</w:t>
            </w:r>
          </w:p>
        </w:tc>
        <w:tc>
          <w:tcPr>
            <w:tcW w:w="1320" w:type="dxa"/>
            <w:tcBorders>
              <w:top w:val="nil"/>
              <w:left w:val="nil"/>
              <w:bottom w:val="nil"/>
              <w:right w:val="nil"/>
            </w:tcBorders>
            <w:tcMar>
              <w:top w:w="128" w:type="dxa"/>
              <w:left w:w="43" w:type="dxa"/>
              <w:bottom w:w="43" w:type="dxa"/>
              <w:right w:w="43" w:type="dxa"/>
            </w:tcMar>
            <w:vAlign w:val="bottom"/>
          </w:tcPr>
          <w:p w14:paraId="79CE5E52" w14:textId="77777777" w:rsidR="00B050CE" w:rsidRPr="00CD2772" w:rsidRDefault="00B050CE" w:rsidP="00AE000B">
            <w:pPr>
              <w:jc w:val="right"/>
              <w:rPr>
                <w:sz w:val="21"/>
              </w:rPr>
            </w:pPr>
            <w:r w:rsidRPr="00CD2772">
              <w:rPr>
                <w:sz w:val="21"/>
              </w:rPr>
              <w:t xml:space="preserve"> </w:t>
            </w:r>
          </w:p>
        </w:tc>
      </w:tr>
      <w:tr w:rsidR="000908BE" w:rsidRPr="00CD2772" w14:paraId="3C2A0817"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550AD09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AF03B4C"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0D1F8650"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0D706B48" w14:textId="77777777" w:rsidR="00B050CE" w:rsidRPr="00CD2772" w:rsidRDefault="00B050CE" w:rsidP="00AE000B">
            <w:pPr>
              <w:jc w:val="right"/>
              <w:rPr>
                <w:sz w:val="21"/>
              </w:rPr>
            </w:pPr>
            <w:r w:rsidRPr="00CD2772">
              <w:rPr>
                <w:sz w:val="21"/>
              </w:rPr>
              <w:t>37 404</w:t>
            </w:r>
          </w:p>
        </w:tc>
        <w:tc>
          <w:tcPr>
            <w:tcW w:w="1320" w:type="dxa"/>
            <w:tcBorders>
              <w:top w:val="nil"/>
              <w:left w:val="nil"/>
              <w:bottom w:val="nil"/>
              <w:right w:val="nil"/>
            </w:tcBorders>
            <w:tcMar>
              <w:top w:w="128" w:type="dxa"/>
              <w:left w:w="43" w:type="dxa"/>
              <w:bottom w:w="43" w:type="dxa"/>
              <w:right w:w="43" w:type="dxa"/>
            </w:tcMar>
            <w:vAlign w:val="bottom"/>
          </w:tcPr>
          <w:p w14:paraId="2CD04FD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E92FAA3" w14:textId="77777777" w:rsidR="00B050CE" w:rsidRPr="00CD2772" w:rsidRDefault="00B050CE" w:rsidP="00AE000B">
            <w:pPr>
              <w:jc w:val="right"/>
              <w:rPr>
                <w:sz w:val="21"/>
              </w:rPr>
            </w:pPr>
            <w:r w:rsidRPr="00CD2772">
              <w:rPr>
                <w:sz w:val="21"/>
              </w:rPr>
              <w:t>37 404</w:t>
            </w:r>
          </w:p>
        </w:tc>
        <w:tc>
          <w:tcPr>
            <w:tcW w:w="1320" w:type="dxa"/>
            <w:tcBorders>
              <w:top w:val="nil"/>
              <w:left w:val="nil"/>
              <w:bottom w:val="nil"/>
              <w:right w:val="nil"/>
            </w:tcBorders>
            <w:tcMar>
              <w:top w:w="128" w:type="dxa"/>
              <w:left w:w="43" w:type="dxa"/>
              <w:bottom w:w="43" w:type="dxa"/>
              <w:right w:w="43" w:type="dxa"/>
            </w:tcMar>
            <w:vAlign w:val="bottom"/>
          </w:tcPr>
          <w:p w14:paraId="77A626C3" w14:textId="77777777" w:rsidR="00B050CE" w:rsidRPr="00CD2772" w:rsidRDefault="00B050CE" w:rsidP="00AE000B">
            <w:pPr>
              <w:jc w:val="right"/>
              <w:rPr>
                <w:sz w:val="21"/>
              </w:rPr>
            </w:pPr>
            <w:r w:rsidRPr="00CD2772">
              <w:rPr>
                <w:sz w:val="21"/>
              </w:rPr>
              <w:t xml:space="preserve"> </w:t>
            </w:r>
          </w:p>
        </w:tc>
      </w:tr>
      <w:tr w:rsidR="000908BE" w:rsidRPr="00CD2772" w14:paraId="10AB023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38540E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A18DDDA"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703C38B"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7671930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E230E3E" w14:textId="77777777" w:rsidR="00B050CE" w:rsidRPr="00CD2772" w:rsidRDefault="00B050CE" w:rsidP="00AE000B">
            <w:pPr>
              <w:jc w:val="right"/>
              <w:rPr>
                <w:sz w:val="21"/>
              </w:rPr>
            </w:pPr>
            <w:r w:rsidRPr="00CD2772">
              <w:rPr>
                <w:sz w:val="21"/>
              </w:rPr>
              <w:t>20 156</w:t>
            </w:r>
          </w:p>
        </w:tc>
        <w:tc>
          <w:tcPr>
            <w:tcW w:w="1320" w:type="dxa"/>
            <w:tcBorders>
              <w:top w:val="nil"/>
              <w:left w:val="nil"/>
              <w:bottom w:val="nil"/>
              <w:right w:val="nil"/>
            </w:tcBorders>
            <w:tcMar>
              <w:top w:w="128" w:type="dxa"/>
              <w:left w:w="43" w:type="dxa"/>
              <w:bottom w:w="43" w:type="dxa"/>
              <w:right w:w="43" w:type="dxa"/>
            </w:tcMar>
            <w:vAlign w:val="bottom"/>
          </w:tcPr>
          <w:p w14:paraId="21E66D77" w14:textId="77777777" w:rsidR="00B050CE" w:rsidRPr="00CD2772" w:rsidRDefault="00B050CE" w:rsidP="00AE000B">
            <w:pPr>
              <w:jc w:val="right"/>
              <w:rPr>
                <w:sz w:val="21"/>
              </w:rPr>
            </w:pPr>
            <w:r w:rsidRPr="00CD2772">
              <w:rPr>
                <w:sz w:val="21"/>
              </w:rPr>
              <w:t>20 156</w:t>
            </w:r>
          </w:p>
        </w:tc>
        <w:tc>
          <w:tcPr>
            <w:tcW w:w="1320" w:type="dxa"/>
            <w:tcBorders>
              <w:top w:val="nil"/>
              <w:left w:val="nil"/>
              <w:bottom w:val="nil"/>
              <w:right w:val="nil"/>
            </w:tcBorders>
            <w:tcMar>
              <w:top w:w="128" w:type="dxa"/>
              <w:left w:w="43" w:type="dxa"/>
              <w:bottom w:w="43" w:type="dxa"/>
              <w:right w:w="43" w:type="dxa"/>
            </w:tcMar>
            <w:vAlign w:val="bottom"/>
          </w:tcPr>
          <w:p w14:paraId="20023B55" w14:textId="77777777" w:rsidR="00B050CE" w:rsidRPr="00CD2772" w:rsidRDefault="00B050CE" w:rsidP="00AE000B">
            <w:pPr>
              <w:jc w:val="right"/>
              <w:rPr>
                <w:sz w:val="21"/>
              </w:rPr>
            </w:pPr>
            <w:r w:rsidRPr="00CD2772">
              <w:rPr>
                <w:sz w:val="21"/>
              </w:rPr>
              <w:t xml:space="preserve"> </w:t>
            </w:r>
          </w:p>
        </w:tc>
      </w:tr>
      <w:tr w:rsidR="000908BE" w:rsidRPr="00CD2772" w14:paraId="218EEAE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B801B9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CAF717B"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01A15EAB"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26B9779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42D17BF" w14:textId="77777777" w:rsidR="00B050CE" w:rsidRPr="00CD2772" w:rsidRDefault="00B050CE" w:rsidP="00AE000B">
            <w:pPr>
              <w:jc w:val="right"/>
              <w:rPr>
                <w:sz w:val="21"/>
              </w:rPr>
            </w:pPr>
            <w:r w:rsidRPr="00CD2772">
              <w:rPr>
                <w:sz w:val="21"/>
              </w:rPr>
              <w:t>6 956</w:t>
            </w:r>
          </w:p>
        </w:tc>
        <w:tc>
          <w:tcPr>
            <w:tcW w:w="1320" w:type="dxa"/>
            <w:tcBorders>
              <w:top w:val="nil"/>
              <w:left w:val="nil"/>
              <w:bottom w:val="nil"/>
              <w:right w:val="nil"/>
            </w:tcBorders>
            <w:tcMar>
              <w:top w:w="128" w:type="dxa"/>
              <w:left w:w="43" w:type="dxa"/>
              <w:bottom w:w="43" w:type="dxa"/>
              <w:right w:w="43" w:type="dxa"/>
            </w:tcMar>
            <w:vAlign w:val="bottom"/>
          </w:tcPr>
          <w:p w14:paraId="40F4DB75" w14:textId="77777777" w:rsidR="00B050CE" w:rsidRPr="00CD2772" w:rsidRDefault="00B050CE" w:rsidP="00AE000B">
            <w:pPr>
              <w:jc w:val="right"/>
              <w:rPr>
                <w:sz w:val="21"/>
              </w:rPr>
            </w:pPr>
            <w:r w:rsidRPr="00CD2772">
              <w:rPr>
                <w:sz w:val="21"/>
              </w:rPr>
              <w:t>6 956</w:t>
            </w:r>
          </w:p>
        </w:tc>
        <w:tc>
          <w:tcPr>
            <w:tcW w:w="1320" w:type="dxa"/>
            <w:tcBorders>
              <w:top w:val="nil"/>
              <w:left w:val="nil"/>
              <w:bottom w:val="nil"/>
              <w:right w:val="nil"/>
            </w:tcBorders>
            <w:tcMar>
              <w:top w:w="128" w:type="dxa"/>
              <w:left w:w="43" w:type="dxa"/>
              <w:bottom w:w="43" w:type="dxa"/>
              <w:right w:w="43" w:type="dxa"/>
            </w:tcMar>
            <w:vAlign w:val="bottom"/>
          </w:tcPr>
          <w:p w14:paraId="0C93EA44" w14:textId="77777777" w:rsidR="00B050CE" w:rsidRPr="00CD2772" w:rsidRDefault="00B050CE" w:rsidP="00AE000B">
            <w:pPr>
              <w:jc w:val="right"/>
              <w:rPr>
                <w:sz w:val="21"/>
              </w:rPr>
            </w:pPr>
            <w:r w:rsidRPr="00CD2772">
              <w:rPr>
                <w:sz w:val="21"/>
              </w:rPr>
              <w:t xml:space="preserve"> </w:t>
            </w:r>
          </w:p>
        </w:tc>
      </w:tr>
      <w:tr w:rsidR="000908BE" w:rsidRPr="00CD2772" w14:paraId="24DD2AE7"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2D65C3D"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49D4C1A"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517D6746"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2EFD38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591C4F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43F28E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610FD96" w14:textId="77777777" w:rsidR="00B050CE" w:rsidRPr="00CD2772" w:rsidRDefault="00B050CE" w:rsidP="00AE000B">
            <w:pPr>
              <w:jc w:val="right"/>
              <w:rPr>
                <w:sz w:val="21"/>
              </w:rPr>
            </w:pPr>
            <w:r w:rsidRPr="00CD2772">
              <w:rPr>
                <w:sz w:val="21"/>
              </w:rPr>
              <w:t>1 821 682</w:t>
            </w:r>
          </w:p>
        </w:tc>
      </w:tr>
      <w:tr w:rsidR="000908BE" w:rsidRPr="00CD2772" w14:paraId="7D363C9D"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53C3975D" w14:textId="77777777" w:rsidR="00B050CE" w:rsidRPr="00CD2772" w:rsidRDefault="00B050CE" w:rsidP="00CD2772">
            <w:pPr>
              <w:rPr>
                <w:sz w:val="21"/>
              </w:rPr>
            </w:pPr>
            <w:r w:rsidRPr="00CD2772">
              <w:rPr>
                <w:sz w:val="21"/>
              </w:rPr>
              <w:t>Oman</w:t>
            </w:r>
          </w:p>
        </w:tc>
        <w:tc>
          <w:tcPr>
            <w:tcW w:w="1209" w:type="dxa"/>
            <w:tcBorders>
              <w:top w:val="single" w:sz="4" w:space="0" w:color="000000"/>
              <w:left w:val="nil"/>
              <w:bottom w:val="nil"/>
              <w:right w:val="nil"/>
            </w:tcBorders>
            <w:tcMar>
              <w:top w:w="128" w:type="dxa"/>
              <w:left w:w="43" w:type="dxa"/>
              <w:bottom w:w="43" w:type="dxa"/>
              <w:right w:w="43" w:type="dxa"/>
            </w:tcMar>
          </w:tcPr>
          <w:p w14:paraId="1192B483" w14:textId="77777777" w:rsidR="00B050CE" w:rsidRPr="00CD2772" w:rsidRDefault="00B050CE" w:rsidP="00CD2772">
            <w:pPr>
              <w:rPr>
                <w:sz w:val="21"/>
              </w:rPr>
            </w:pPr>
            <w:r w:rsidRPr="00CD2772">
              <w:rPr>
                <w:sz w:val="21"/>
              </w:rPr>
              <w:t>ML5</w:t>
            </w:r>
          </w:p>
        </w:tc>
        <w:tc>
          <w:tcPr>
            <w:tcW w:w="6231" w:type="dxa"/>
            <w:tcBorders>
              <w:top w:val="single" w:sz="4" w:space="0" w:color="000000"/>
              <w:left w:val="nil"/>
              <w:bottom w:val="nil"/>
              <w:right w:val="nil"/>
            </w:tcBorders>
            <w:tcMar>
              <w:top w:w="128" w:type="dxa"/>
              <w:left w:w="43" w:type="dxa"/>
              <w:bottom w:w="43" w:type="dxa"/>
              <w:right w:w="43" w:type="dxa"/>
            </w:tcMar>
          </w:tcPr>
          <w:p w14:paraId="4423C461"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B319F52" w14:textId="77777777" w:rsidR="00B050CE" w:rsidRPr="00CD2772" w:rsidRDefault="00B050CE" w:rsidP="00AE000B">
            <w:pPr>
              <w:jc w:val="right"/>
              <w:rPr>
                <w:sz w:val="21"/>
              </w:rPr>
            </w:pPr>
            <w:r w:rsidRPr="00CD2772">
              <w:rPr>
                <w:sz w:val="21"/>
              </w:rPr>
              <w:t>231 902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9B9DDB7"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A7B6F8C" w14:textId="77777777" w:rsidR="00B050CE" w:rsidRPr="00CD2772" w:rsidRDefault="00B050CE" w:rsidP="00AE000B">
            <w:pPr>
              <w:jc w:val="right"/>
              <w:rPr>
                <w:sz w:val="21"/>
              </w:rPr>
            </w:pPr>
            <w:r w:rsidRPr="00CD2772">
              <w:rPr>
                <w:sz w:val="21"/>
              </w:rPr>
              <w:t>231 902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C73454B" w14:textId="77777777" w:rsidR="00B050CE" w:rsidRPr="00CD2772" w:rsidRDefault="00B050CE" w:rsidP="00AE000B">
            <w:pPr>
              <w:jc w:val="right"/>
              <w:rPr>
                <w:sz w:val="21"/>
              </w:rPr>
            </w:pPr>
            <w:r w:rsidRPr="00CD2772">
              <w:rPr>
                <w:sz w:val="21"/>
              </w:rPr>
              <w:t xml:space="preserve"> </w:t>
            </w:r>
          </w:p>
        </w:tc>
      </w:tr>
      <w:tr w:rsidR="000908BE" w:rsidRPr="00CD2772" w14:paraId="19422D9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4C0423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EB99A2F"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315D0B97"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99265EA" w14:textId="77777777" w:rsidR="00B050CE" w:rsidRPr="00CD2772" w:rsidRDefault="00B050CE" w:rsidP="00AE000B">
            <w:pPr>
              <w:jc w:val="right"/>
              <w:rPr>
                <w:sz w:val="21"/>
              </w:rPr>
            </w:pPr>
            <w:r w:rsidRPr="00CD2772">
              <w:rPr>
                <w:sz w:val="21"/>
              </w:rPr>
              <w:t>1 849 623</w:t>
            </w:r>
          </w:p>
        </w:tc>
        <w:tc>
          <w:tcPr>
            <w:tcW w:w="1320" w:type="dxa"/>
            <w:tcBorders>
              <w:top w:val="nil"/>
              <w:left w:val="nil"/>
              <w:bottom w:val="nil"/>
              <w:right w:val="nil"/>
            </w:tcBorders>
            <w:tcMar>
              <w:top w:w="128" w:type="dxa"/>
              <w:left w:w="43" w:type="dxa"/>
              <w:bottom w:w="43" w:type="dxa"/>
              <w:right w:w="43" w:type="dxa"/>
            </w:tcMar>
            <w:vAlign w:val="bottom"/>
          </w:tcPr>
          <w:p w14:paraId="605C957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ADF507F" w14:textId="77777777" w:rsidR="00B050CE" w:rsidRPr="00CD2772" w:rsidRDefault="00B050CE" w:rsidP="00AE000B">
            <w:pPr>
              <w:jc w:val="right"/>
              <w:rPr>
                <w:sz w:val="21"/>
              </w:rPr>
            </w:pPr>
            <w:r w:rsidRPr="00CD2772">
              <w:rPr>
                <w:sz w:val="21"/>
              </w:rPr>
              <w:t>1 849 623</w:t>
            </w:r>
          </w:p>
        </w:tc>
        <w:tc>
          <w:tcPr>
            <w:tcW w:w="1320" w:type="dxa"/>
            <w:tcBorders>
              <w:top w:val="nil"/>
              <w:left w:val="nil"/>
              <w:bottom w:val="nil"/>
              <w:right w:val="nil"/>
            </w:tcBorders>
            <w:tcMar>
              <w:top w:w="128" w:type="dxa"/>
              <w:left w:w="43" w:type="dxa"/>
              <w:bottom w:w="43" w:type="dxa"/>
              <w:right w:w="43" w:type="dxa"/>
            </w:tcMar>
            <w:vAlign w:val="bottom"/>
          </w:tcPr>
          <w:p w14:paraId="441FF68C" w14:textId="77777777" w:rsidR="00B050CE" w:rsidRPr="00CD2772" w:rsidRDefault="00B050CE" w:rsidP="00AE000B">
            <w:pPr>
              <w:jc w:val="right"/>
              <w:rPr>
                <w:sz w:val="21"/>
              </w:rPr>
            </w:pPr>
            <w:r w:rsidRPr="00CD2772">
              <w:rPr>
                <w:sz w:val="21"/>
              </w:rPr>
              <w:t xml:space="preserve"> </w:t>
            </w:r>
          </w:p>
        </w:tc>
      </w:tr>
      <w:tr w:rsidR="000908BE" w:rsidRPr="00CD2772" w14:paraId="0001A4C0"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1ADC577F"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121561DB"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5957C34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6EC82B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A60931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5F7613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E59A451" w14:textId="77777777" w:rsidR="00B050CE" w:rsidRPr="00CD2772" w:rsidRDefault="00B050CE" w:rsidP="00AE000B">
            <w:pPr>
              <w:jc w:val="right"/>
              <w:rPr>
                <w:sz w:val="21"/>
              </w:rPr>
            </w:pPr>
            <w:r w:rsidRPr="00CD2772">
              <w:rPr>
                <w:sz w:val="21"/>
              </w:rPr>
              <w:t>2 081 525</w:t>
            </w:r>
          </w:p>
        </w:tc>
      </w:tr>
      <w:tr w:rsidR="000908BE" w:rsidRPr="00CD2772" w14:paraId="598BEA3D"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5A1A0DD3" w14:textId="77777777" w:rsidR="00B050CE" w:rsidRPr="00CD2772" w:rsidRDefault="00B050CE" w:rsidP="00CD2772">
            <w:pPr>
              <w:rPr>
                <w:sz w:val="21"/>
              </w:rPr>
            </w:pPr>
            <w:r w:rsidRPr="00CD2772">
              <w:rPr>
                <w:sz w:val="21"/>
              </w:rPr>
              <w:t>Peru</w:t>
            </w:r>
          </w:p>
        </w:tc>
        <w:tc>
          <w:tcPr>
            <w:tcW w:w="1209" w:type="dxa"/>
            <w:tcBorders>
              <w:top w:val="single" w:sz="4" w:space="0" w:color="000000"/>
              <w:left w:val="nil"/>
              <w:bottom w:val="nil"/>
              <w:right w:val="nil"/>
            </w:tcBorders>
            <w:tcMar>
              <w:top w:w="128" w:type="dxa"/>
              <w:left w:w="43" w:type="dxa"/>
              <w:bottom w:w="43" w:type="dxa"/>
              <w:right w:w="43" w:type="dxa"/>
            </w:tcMar>
          </w:tcPr>
          <w:p w14:paraId="34913AB6"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42861E66"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E49176E" w14:textId="77777777" w:rsidR="00B050CE" w:rsidRPr="00CD2772" w:rsidRDefault="00B050CE" w:rsidP="00AE000B">
            <w:pPr>
              <w:jc w:val="right"/>
              <w:rPr>
                <w:sz w:val="21"/>
              </w:rPr>
            </w:pPr>
            <w:r w:rsidRPr="00CD2772">
              <w:rPr>
                <w:sz w:val="21"/>
              </w:rPr>
              <w:t>50 520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514B1C6"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5F4D877" w14:textId="77777777" w:rsidR="00B050CE" w:rsidRPr="00CD2772" w:rsidRDefault="00B050CE" w:rsidP="00AE000B">
            <w:pPr>
              <w:jc w:val="right"/>
              <w:rPr>
                <w:sz w:val="21"/>
              </w:rPr>
            </w:pPr>
            <w:r w:rsidRPr="00CD2772">
              <w:rPr>
                <w:sz w:val="21"/>
              </w:rPr>
              <w:t>50 520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D211768" w14:textId="77777777" w:rsidR="00B050CE" w:rsidRPr="00CD2772" w:rsidRDefault="00B050CE" w:rsidP="00AE000B">
            <w:pPr>
              <w:jc w:val="right"/>
              <w:rPr>
                <w:sz w:val="21"/>
              </w:rPr>
            </w:pPr>
            <w:r w:rsidRPr="00CD2772">
              <w:rPr>
                <w:sz w:val="21"/>
              </w:rPr>
              <w:t xml:space="preserve"> </w:t>
            </w:r>
          </w:p>
        </w:tc>
      </w:tr>
      <w:tr w:rsidR="000908BE" w:rsidRPr="00CD2772" w14:paraId="0D55291C"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7A610DB"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8E19492"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310D9E46"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27DB93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C3798B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BEAC2F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845EAFF" w14:textId="77777777" w:rsidR="00B050CE" w:rsidRPr="00CD2772" w:rsidRDefault="00B050CE" w:rsidP="00AE000B">
            <w:pPr>
              <w:jc w:val="right"/>
              <w:rPr>
                <w:sz w:val="21"/>
              </w:rPr>
            </w:pPr>
            <w:r w:rsidRPr="00CD2772">
              <w:rPr>
                <w:sz w:val="21"/>
              </w:rPr>
              <w:t>50 520</w:t>
            </w:r>
          </w:p>
        </w:tc>
      </w:tr>
      <w:tr w:rsidR="000908BE" w:rsidRPr="00CD2772" w14:paraId="08236A19"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1716BCF0" w14:textId="77777777" w:rsidR="00B050CE" w:rsidRPr="00CD2772" w:rsidRDefault="00B050CE" w:rsidP="00CD2772">
            <w:pPr>
              <w:rPr>
                <w:sz w:val="21"/>
              </w:rPr>
            </w:pPr>
            <w:r w:rsidRPr="00CD2772">
              <w:rPr>
                <w:sz w:val="21"/>
              </w:rPr>
              <w:t>Polen</w:t>
            </w:r>
          </w:p>
        </w:tc>
        <w:tc>
          <w:tcPr>
            <w:tcW w:w="1209" w:type="dxa"/>
            <w:tcBorders>
              <w:top w:val="single" w:sz="4" w:space="0" w:color="000000"/>
              <w:left w:val="nil"/>
              <w:bottom w:val="nil"/>
              <w:right w:val="nil"/>
            </w:tcBorders>
            <w:tcMar>
              <w:top w:w="128" w:type="dxa"/>
              <w:left w:w="43" w:type="dxa"/>
              <w:bottom w:w="43" w:type="dxa"/>
              <w:right w:w="43" w:type="dxa"/>
            </w:tcMar>
          </w:tcPr>
          <w:p w14:paraId="5E5B0BA4"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65DA8537"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B358BBD" w14:textId="77777777" w:rsidR="00B050CE" w:rsidRPr="00CD2772" w:rsidRDefault="00B050CE" w:rsidP="00AE000B">
            <w:pPr>
              <w:jc w:val="right"/>
              <w:rPr>
                <w:sz w:val="21"/>
              </w:rPr>
            </w:pPr>
            <w:r w:rsidRPr="00CD2772">
              <w:rPr>
                <w:sz w:val="21"/>
              </w:rPr>
              <w:t>6 952 296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03E95B3" w14:textId="77777777" w:rsidR="00B050CE" w:rsidRPr="00CD2772" w:rsidRDefault="00B050CE" w:rsidP="00AE000B">
            <w:pPr>
              <w:jc w:val="right"/>
              <w:rPr>
                <w:sz w:val="21"/>
              </w:rPr>
            </w:pPr>
            <w:r w:rsidRPr="00CD2772">
              <w:rPr>
                <w:sz w:val="21"/>
              </w:rPr>
              <w:t>3 543 000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C01A4CF" w14:textId="77777777" w:rsidR="00B050CE" w:rsidRPr="00CD2772" w:rsidRDefault="00B050CE" w:rsidP="00AE000B">
            <w:pPr>
              <w:jc w:val="right"/>
              <w:rPr>
                <w:sz w:val="21"/>
              </w:rPr>
            </w:pPr>
            <w:r w:rsidRPr="00CD2772">
              <w:rPr>
                <w:sz w:val="21"/>
              </w:rPr>
              <w:t>10 495 296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61C5632" w14:textId="77777777" w:rsidR="00B050CE" w:rsidRPr="00CD2772" w:rsidRDefault="00B050CE" w:rsidP="00AE000B">
            <w:pPr>
              <w:jc w:val="right"/>
              <w:rPr>
                <w:sz w:val="21"/>
              </w:rPr>
            </w:pPr>
            <w:r w:rsidRPr="00CD2772">
              <w:rPr>
                <w:sz w:val="21"/>
              </w:rPr>
              <w:t xml:space="preserve"> </w:t>
            </w:r>
          </w:p>
        </w:tc>
      </w:tr>
      <w:tr w:rsidR="000908BE" w:rsidRPr="00CD2772" w14:paraId="08341BC7"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51AA01D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214ACBC"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6E335ACC" w14:textId="77777777" w:rsidR="00B050CE" w:rsidRPr="00CD2772" w:rsidRDefault="00B050CE" w:rsidP="00CD2772">
            <w:pPr>
              <w:rPr>
                <w:sz w:val="21"/>
              </w:rPr>
            </w:pPr>
            <w:r w:rsidRPr="00CD2772">
              <w:rPr>
                <w:sz w:val="21"/>
              </w:rPr>
              <w:t xml:space="preserve">Glattboret våpen med kaliber 20 mm eller større, våpen med kaliber </w:t>
            </w:r>
            <w:r w:rsidRPr="00CD2772">
              <w:rPr>
                <w:sz w:val="21"/>
              </w:rPr>
              <w:br/>
              <w:t>12,7 mm og høyere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32F2E49" w14:textId="77777777" w:rsidR="00B050CE" w:rsidRPr="00CD2772" w:rsidRDefault="00B050CE" w:rsidP="00AE000B">
            <w:pPr>
              <w:jc w:val="right"/>
              <w:rPr>
                <w:sz w:val="21"/>
              </w:rPr>
            </w:pPr>
            <w:r w:rsidRPr="00CD2772">
              <w:rPr>
                <w:sz w:val="21"/>
              </w:rPr>
              <w:t>353 749 299</w:t>
            </w:r>
          </w:p>
        </w:tc>
        <w:tc>
          <w:tcPr>
            <w:tcW w:w="1320" w:type="dxa"/>
            <w:tcBorders>
              <w:top w:val="nil"/>
              <w:left w:val="nil"/>
              <w:bottom w:val="nil"/>
              <w:right w:val="nil"/>
            </w:tcBorders>
            <w:tcMar>
              <w:top w:w="128" w:type="dxa"/>
              <w:left w:w="43" w:type="dxa"/>
              <w:bottom w:w="43" w:type="dxa"/>
              <w:right w:w="43" w:type="dxa"/>
            </w:tcMar>
            <w:vAlign w:val="bottom"/>
          </w:tcPr>
          <w:p w14:paraId="040F7FC3" w14:textId="77777777" w:rsidR="00B050CE" w:rsidRPr="00CD2772" w:rsidRDefault="00B050CE" w:rsidP="00AE000B">
            <w:pPr>
              <w:jc w:val="right"/>
              <w:rPr>
                <w:sz w:val="21"/>
              </w:rPr>
            </w:pPr>
            <w:r w:rsidRPr="00CD2772">
              <w:rPr>
                <w:sz w:val="21"/>
              </w:rPr>
              <w:t>217 646</w:t>
            </w:r>
          </w:p>
        </w:tc>
        <w:tc>
          <w:tcPr>
            <w:tcW w:w="1320" w:type="dxa"/>
            <w:tcBorders>
              <w:top w:val="nil"/>
              <w:left w:val="nil"/>
              <w:bottom w:val="nil"/>
              <w:right w:val="nil"/>
            </w:tcBorders>
            <w:tcMar>
              <w:top w:w="128" w:type="dxa"/>
              <w:left w:w="43" w:type="dxa"/>
              <w:bottom w:w="43" w:type="dxa"/>
              <w:right w:w="43" w:type="dxa"/>
            </w:tcMar>
            <w:vAlign w:val="bottom"/>
          </w:tcPr>
          <w:p w14:paraId="61A51C20" w14:textId="77777777" w:rsidR="00B050CE" w:rsidRPr="00CD2772" w:rsidRDefault="00B050CE" w:rsidP="00AE000B">
            <w:pPr>
              <w:jc w:val="right"/>
              <w:rPr>
                <w:sz w:val="21"/>
              </w:rPr>
            </w:pPr>
            <w:r w:rsidRPr="00CD2772">
              <w:rPr>
                <w:sz w:val="21"/>
              </w:rPr>
              <w:t>353 966 945</w:t>
            </w:r>
          </w:p>
        </w:tc>
        <w:tc>
          <w:tcPr>
            <w:tcW w:w="1320" w:type="dxa"/>
            <w:tcBorders>
              <w:top w:val="nil"/>
              <w:left w:val="nil"/>
              <w:bottom w:val="nil"/>
              <w:right w:val="nil"/>
            </w:tcBorders>
            <w:tcMar>
              <w:top w:w="128" w:type="dxa"/>
              <w:left w:w="43" w:type="dxa"/>
              <w:bottom w:w="43" w:type="dxa"/>
              <w:right w:w="43" w:type="dxa"/>
            </w:tcMar>
            <w:vAlign w:val="bottom"/>
          </w:tcPr>
          <w:p w14:paraId="1634F1FC" w14:textId="77777777" w:rsidR="00B050CE" w:rsidRPr="00CD2772" w:rsidRDefault="00B050CE" w:rsidP="00AE000B">
            <w:pPr>
              <w:jc w:val="right"/>
              <w:rPr>
                <w:sz w:val="21"/>
              </w:rPr>
            </w:pPr>
            <w:r w:rsidRPr="00CD2772">
              <w:rPr>
                <w:sz w:val="21"/>
              </w:rPr>
              <w:t xml:space="preserve"> </w:t>
            </w:r>
          </w:p>
        </w:tc>
      </w:tr>
      <w:tr w:rsidR="000908BE" w:rsidRPr="00CD2772" w14:paraId="4544EA1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21A62D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94F42EC"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50C74FFE"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0954B192" w14:textId="77777777" w:rsidR="00B050CE" w:rsidRPr="00CD2772" w:rsidRDefault="00B050CE" w:rsidP="00AE000B">
            <w:pPr>
              <w:jc w:val="right"/>
              <w:rPr>
                <w:sz w:val="21"/>
              </w:rPr>
            </w:pPr>
            <w:r w:rsidRPr="00CD2772">
              <w:rPr>
                <w:sz w:val="21"/>
              </w:rPr>
              <w:t>116 979 595</w:t>
            </w:r>
          </w:p>
        </w:tc>
        <w:tc>
          <w:tcPr>
            <w:tcW w:w="1320" w:type="dxa"/>
            <w:tcBorders>
              <w:top w:val="nil"/>
              <w:left w:val="nil"/>
              <w:bottom w:val="nil"/>
              <w:right w:val="nil"/>
            </w:tcBorders>
            <w:tcMar>
              <w:top w:w="128" w:type="dxa"/>
              <w:left w:w="43" w:type="dxa"/>
              <w:bottom w:w="43" w:type="dxa"/>
              <w:right w:w="43" w:type="dxa"/>
            </w:tcMar>
            <w:vAlign w:val="bottom"/>
          </w:tcPr>
          <w:p w14:paraId="112CEFE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3FC3DCC" w14:textId="77777777" w:rsidR="00B050CE" w:rsidRPr="00CD2772" w:rsidRDefault="00B050CE" w:rsidP="00AE000B">
            <w:pPr>
              <w:jc w:val="right"/>
              <w:rPr>
                <w:sz w:val="21"/>
              </w:rPr>
            </w:pPr>
            <w:r w:rsidRPr="00CD2772">
              <w:rPr>
                <w:sz w:val="21"/>
              </w:rPr>
              <w:t>116 979 595</w:t>
            </w:r>
          </w:p>
        </w:tc>
        <w:tc>
          <w:tcPr>
            <w:tcW w:w="1320" w:type="dxa"/>
            <w:tcBorders>
              <w:top w:val="nil"/>
              <w:left w:val="nil"/>
              <w:bottom w:val="nil"/>
              <w:right w:val="nil"/>
            </w:tcBorders>
            <w:tcMar>
              <w:top w:w="128" w:type="dxa"/>
              <w:left w:w="43" w:type="dxa"/>
              <w:bottom w:w="43" w:type="dxa"/>
              <w:right w:w="43" w:type="dxa"/>
            </w:tcMar>
            <w:vAlign w:val="bottom"/>
          </w:tcPr>
          <w:p w14:paraId="7EDB7C85" w14:textId="77777777" w:rsidR="00B050CE" w:rsidRPr="00CD2772" w:rsidRDefault="00B050CE" w:rsidP="00AE000B">
            <w:pPr>
              <w:jc w:val="right"/>
              <w:rPr>
                <w:sz w:val="21"/>
              </w:rPr>
            </w:pPr>
            <w:r w:rsidRPr="00CD2772">
              <w:rPr>
                <w:sz w:val="21"/>
              </w:rPr>
              <w:t xml:space="preserve"> </w:t>
            </w:r>
          </w:p>
        </w:tc>
      </w:tr>
      <w:tr w:rsidR="000908BE" w:rsidRPr="00CD2772" w14:paraId="24F61A91"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7FD60E4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1EFDA3E"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79946BF0"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DFDDA36" w14:textId="77777777" w:rsidR="00B050CE" w:rsidRPr="00CD2772" w:rsidRDefault="00B050CE" w:rsidP="00AE000B">
            <w:pPr>
              <w:jc w:val="right"/>
              <w:rPr>
                <w:sz w:val="21"/>
              </w:rPr>
            </w:pPr>
            <w:r w:rsidRPr="00CD2772">
              <w:rPr>
                <w:sz w:val="21"/>
              </w:rPr>
              <w:t>20 235 698</w:t>
            </w:r>
          </w:p>
        </w:tc>
        <w:tc>
          <w:tcPr>
            <w:tcW w:w="1320" w:type="dxa"/>
            <w:tcBorders>
              <w:top w:val="nil"/>
              <w:left w:val="nil"/>
              <w:bottom w:val="nil"/>
              <w:right w:val="nil"/>
            </w:tcBorders>
            <w:tcMar>
              <w:top w:w="128" w:type="dxa"/>
              <w:left w:w="43" w:type="dxa"/>
              <w:bottom w:w="43" w:type="dxa"/>
              <w:right w:w="43" w:type="dxa"/>
            </w:tcMar>
            <w:vAlign w:val="bottom"/>
          </w:tcPr>
          <w:p w14:paraId="1EA9258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A128D8E" w14:textId="77777777" w:rsidR="00B050CE" w:rsidRPr="00CD2772" w:rsidRDefault="00B050CE" w:rsidP="00AE000B">
            <w:pPr>
              <w:jc w:val="right"/>
              <w:rPr>
                <w:sz w:val="21"/>
              </w:rPr>
            </w:pPr>
            <w:r w:rsidRPr="00CD2772">
              <w:rPr>
                <w:sz w:val="21"/>
              </w:rPr>
              <w:t>20 235 698</w:t>
            </w:r>
          </w:p>
        </w:tc>
        <w:tc>
          <w:tcPr>
            <w:tcW w:w="1320" w:type="dxa"/>
            <w:tcBorders>
              <w:top w:val="nil"/>
              <w:left w:val="nil"/>
              <w:bottom w:val="nil"/>
              <w:right w:val="nil"/>
            </w:tcBorders>
            <w:tcMar>
              <w:top w:w="128" w:type="dxa"/>
              <w:left w:w="43" w:type="dxa"/>
              <w:bottom w:w="43" w:type="dxa"/>
              <w:right w:w="43" w:type="dxa"/>
            </w:tcMar>
            <w:vAlign w:val="bottom"/>
          </w:tcPr>
          <w:p w14:paraId="14CD59AE" w14:textId="77777777" w:rsidR="00B050CE" w:rsidRPr="00CD2772" w:rsidRDefault="00B050CE" w:rsidP="00AE000B">
            <w:pPr>
              <w:jc w:val="right"/>
              <w:rPr>
                <w:sz w:val="21"/>
              </w:rPr>
            </w:pPr>
            <w:r w:rsidRPr="00CD2772">
              <w:rPr>
                <w:sz w:val="21"/>
              </w:rPr>
              <w:t xml:space="preserve"> </w:t>
            </w:r>
          </w:p>
        </w:tc>
      </w:tr>
      <w:tr w:rsidR="000908BE" w:rsidRPr="00CD2772" w14:paraId="56ED372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065E28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FB105B4"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353492FF"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3CF81ADA" w14:textId="77777777" w:rsidR="00B050CE" w:rsidRPr="00CD2772" w:rsidRDefault="00B050CE" w:rsidP="00AE000B">
            <w:pPr>
              <w:jc w:val="right"/>
              <w:rPr>
                <w:sz w:val="21"/>
              </w:rPr>
            </w:pPr>
            <w:r w:rsidRPr="00CD2772">
              <w:rPr>
                <w:sz w:val="21"/>
              </w:rPr>
              <w:t>18 548 675</w:t>
            </w:r>
          </w:p>
        </w:tc>
        <w:tc>
          <w:tcPr>
            <w:tcW w:w="1320" w:type="dxa"/>
            <w:tcBorders>
              <w:top w:val="nil"/>
              <w:left w:val="nil"/>
              <w:bottom w:val="nil"/>
              <w:right w:val="nil"/>
            </w:tcBorders>
            <w:tcMar>
              <w:top w:w="128" w:type="dxa"/>
              <w:left w:w="43" w:type="dxa"/>
              <w:bottom w:w="43" w:type="dxa"/>
              <w:right w:w="43" w:type="dxa"/>
            </w:tcMar>
            <w:vAlign w:val="bottom"/>
          </w:tcPr>
          <w:p w14:paraId="152AEB5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A937A1E" w14:textId="77777777" w:rsidR="00B050CE" w:rsidRPr="00CD2772" w:rsidRDefault="00B050CE" w:rsidP="00AE000B">
            <w:pPr>
              <w:jc w:val="right"/>
              <w:rPr>
                <w:sz w:val="21"/>
              </w:rPr>
            </w:pPr>
            <w:r w:rsidRPr="00CD2772">
              <w:rPr>
                <w:sz w:val="21"/>
              </w:rPr>
              <w:t>18 548 675</w:t>
            </w:r>
          </w:p>
        </w:tc>
        <w:tc>
          <w:tcPr>
            <w:tcW w:w="1320" w:type="dxa"/>
            <w:tcBorders>
              <w:top w:val="nil"/>
              <w:left w:val="nil"/>
              <w:bottom w:val="nil"/>
              <w:right w:val="nil"/>
            </w:tcBorders>
            <w:tcMar>
              <w:top w:w="128" w:type="dxa"/>
              <w:left w:w="43" w:type="dxa"/>
              <w:bottom w:w="43" w:type="dxa"/>
              <w:right w:w="43" w:type="dxa"/>
            </w:tcMar>
            <w:vAlign w:val="bottom"/>
          </w:tcPr>
          <w:p w14:paraId="76C0A0FE" w14:textId="77777777" w:rsidR="00B050CE" w:rsidRPr="00CD2772" w:rsidRDefault="00B050CE" w:rsidP="00AE000B">
            <w:pPr>
              <w:jc w:val="right"/>
              <w:rPr>
                <w:sz w:val="21"/>
              </w:rPr>
            </w:pPr>
            <w:r w:rsidRPr="00CD2772">
              <w:rPr>
                <w:sz w:val="21"/>
              </w:rPr>
              <w:t xml:space="preserve"> </w:t>
            </w:r>
          </w:p>
        </w:tc>
      </w:tr>
      <w:tr w:rsidR="000908BE" w:rsidRPr="00CD2772" w14:paraId="52D3152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5695E7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65A7EEF"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28C46008"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10A4D825" w14:textId="77777777" w:rsidR="00B050CE" w:rsidRPr="00CD2772" w:rsidRDefault="00B050CE" w:rsidP="00AE000B">
            <w:pPr>
              <w:jc w:val="right"/>
              <w:rPr>
                <w:sz w:val="21"/>
              </w:rPr>
            </w:pPr>
            <w:r w:rsidRPr="00CD2772">
              <w:rPr>
                <w:sz w:val="21"/>
              </w:rPr>
              <w:t>16 848 452</w:t>
            </w:r>
          </w:p>
        </w:tc>
        <w:tc>
          <w:tcPr>
            <w:tcW w:w="1320" w:type="dxa"/>
            <w:tcBorders>
              <w:top w:val="nil"/>
              <w:left w:val="nil"/>
              <w:bottom w:val="nil"/>
              <w:right w:val="nil"/>
            </w:tcBorders>
            <w:tcMar>
              <w:top w:w="128" w:type="dxa"/>
              <w:left w:w="43" w:type="dxa"/>
              <w:bottom w:w="43" w:type="dxa"/>
              <w:right w:w="43" w:type="dxa"/>
            </w:tcMar>
            <w:vAlign w:val="bottom"/>
          </w:tcPr>
          <w:p w14:paraId="1F04B0A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1F8B1E9" w14:textId="77777777" w:rsidR="00B050CE" w:rsidRPr="00CD2772" w:rsidRDefault="00B050CE" w:rsidP="00AE000B">
            <w:pPr>
              <w:jc w:val="right"/>
              <w:rPr>
                <w:sz w:val="21"/>
              </w:rPr>
            </w:pPr>
            <w:r w:rsidRPr="00CD2772">
              <w:rPr>
                <w:sz w:val="21"/>
              </w:rPr>
              <w:t>16 848 452</w:t>
            </w:r>
          </w:p>
        </w:tc>
        <w:tc>
          <w:tcPr>
            <w:tcW w:w="1320" w:type="dxa"/>
            <w:tcBorders>
              <w:top w:val="nil"/>
              <w:left w:val="nil"/>
              <w:bottom w:val="nil"/>
              <w:right w:val="nil"/>
            </w:tcBorders>
            <w:tcMar>
              <w:top w:w="128" w:type="dxa"/>
              <w:left w:w="43" w:type="dxa"/>
              <w:bottom w:w="43" w:type="dxa"/>
              <w:right w:w="43" w:type="dxa"/>
            </w:tcMar>
            <w:vAlign w:val="bottom"/>
          </w:tcPr>
          <w:p w14:paraId="0CCDEB93" w14:textId="77777777" w:rsidR="00B050CE" w:rsidRPr="00CD2772" w:rsidRDefault="00B050CE" w:rsidP="00AE000B">
            <w:pPr>
              <w:jc w:val="right"/>
              <w:rPr>
                <w:sz w:val="21"/>
              </w:rPr>
            </w:pPr>
            <w:r w:rsidRPr="00CD2772">
              <w:rPr>
                <w:sz w:val="21"/>
              </w:rPr>
              <w:t xml:space="preserve"> </w:t>
            </w:r>
          </w:p>
        </w:tc>
      </w:tr>
      <w:tr w:rsidR="000908BE" w:rsidRPr="00CD2772" w14:paraId="6206156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6DF869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839EC6C"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712FC838"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5120F62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88FAF32" w14:textId="77777777" w:rsidR="00B050CE" w:rsidRPr="00CD2772" w:rsidRDefault="00B050CE" w:rsidP="00AE000B">
            <w:pPr>
              <w:jc w:val="right"/>
              <w:rPr>
                <w:sz w:val="21"/>
              </w:rPr>
            </w:pPr>
            <w:r w:rsidRPr="00CD2772">
              <w:rPr>
                <w:sz w:val="21"/>
              </w:rPr>
              <w:t>5 082</w:t>
            </w:r>
          </w:p>
        </w:tc>
        <w:tc>
          <w:tcPr>
            <w:tcW w:w="1320" w:type="dxa"/>
            <w:tcBorders>
              <w:top w:val="nil"/>
              <w:left w:val="nil"/>
              <w:bottom w:val="nil"/>
              <w:right w:val="nil"/>
            </w:tcBorders>
            <w:tcMar>
              <w:top w:w="128" w:type="dxa"/>
              <w:left w:w="43" w:type="dxa"/>
              <w:bottom w:w="43" w:type="dxa"/>
              <w:right w:w="43" w:type="dxa"/>
            </w:tcMar>
            <w:vAlign w:val="bottom"/>
          </w:tcPr>
          <w:p w14:paraId="3B41157D" w14:textId="77777777" w:rsidR="00B050CE" w:rsidRPr="00CD2772" w:rsidRDefault="00B050CE" w:rsidP="00AE000B">
            <w:pPr>
              <w:jc w:val="right"/>
              <w:rPr>
                <w:sz w:val="21"/>
              </w:rPr>
            </w:pPr>
            <w:r w:rsidRPr="00CD2772">
              <w:rPr>
                <w:sz w:val="21"/>
              </w:rPr>
              <w:t>5 082</w:t>
            </w:r>
          </w:p>
        </w:tc>
        <w:tc>
          <w:tcPr>
            <w:tcW w:w="1320" w:type="dxa"/>
            <w:tcBorders>
              <w:top w:val="nil"/>
              <w:left w:val="nil"/>
              <w:bottom w:val="nil"/>
              <w:right w:val="nil"/>
            </w:tcBorders>
            <w:tcMar>
              <w:top w:w="128" w:type="dxa"/>
              <w:left w:w="43" w:type="dxa"/>
              <w:bottom w:w="43" w:type="dxa"/>
              <w:right w:w="43" w:type="dxa"/>
            </w:tcMar>
            <w:vAlign w:val="bottom"/>
          </w:tcPr>
          <w:p w14:paraId="4AE22DDB" w14:textId="77777777" w:rsidR="00B050CE" w:rsidRPr="00CD2772" w:rsidRDefault="00B050CE" w:rsidP="00AE000B">
            <w:pPr>
              <w:jc w:val="right"/>
              <w:rPr>
                <w:sz w:val="21"/>
              </w:rPr>
            </w:pPr>
            <w:r w:rsidRPr="00CD2772">
              <w:rPr>
                <w:sz w:val="21"/>
              </w:rPr>
              <w:t xml:space="preserve"> </w:t>
            </w:r>
          </w:p>
        </w:tc>
      </w:tr>
      <w:tr w:rsidR="000908BE" w:rsidRPr="00CD2772" w14:paraId="235F5CA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E70115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C573424"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8781F9F"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4361E8BC" w14:textId="77777777" w:rsidR="00B050CE" w:rsidRPr="00CD2772" w:rsidRDefault="00B050CE" w:rsidP="00AE000B">
            <w:pPr>
              <w:jc w:val="right"/>
              <w:rPr>
                <w:sz w:val="21"/>
              </w:rPr>
            </w:pPr>
            <w:r w:rsidRPr="00CD2772">
              <w:rPr>
                <w:sz w:val="21"/>
              </w:rPr>
              <w:t>2 134 185</w:t>
            </w:r>
          </w:p>
        </w:tc>
        <w:tc>
          <w:tcPr>
            <w:tcW w:w="1320" w:type="dxa"/>
            <w:tcBorders>
              <w:top w:val="nil"/>
              <w:left w:val="nil"/>
              <w:bottom w:val="nil"/>
              <w:right w:val="nil"/>
            </w:tcBorders>
            <w:tcMar>
              <w:top w:w="128" w:type="dxa"/>
              <w:left w:w="43" w:type="dxa"/>
              <w:bottom w:w="43" w:type="dxa"/>
              <w:right w:w="43" w:type="dxa"/>
            </w:tcMar>
            <w:vAlign w:val="bottom"/>
          </w:tcPr>
          <w:p w14:paraId="1E2A4333" w14:textId="77777777" w:rsidR="00B050CE" w:rsidRPr="00CD2772" w:rsidRDefault="00B050CE" w:rsidP="00AE000B">
            <w:pPr>
              <w:jc w:val="right"/>
              <w:rPr>
                <w:sz w:val="21"/>
              </w:rPr>
            </w:pPr>
            <w:r w:rsidRPr="00CD2772">
              <w:rPr>
                <w:sz w:val="21"/>
              </w:rPr>
              <w:t>29 118 651</w:t>
            </w:r>
          </w:p>
        </w:tc>
        <w:tc>
          <w:tcPr>
            <w:tcW w:w="1320" w:type="dxa"/>
            <w:tcBorders>
              <w:top w:val="nil"/>
              <w:left w:val="nil"/>
              <w:bottom w:val="nil"/>
              <w:right w:val="nil"/>
            </w:tcBorders>
            <w:tcMar>
              <w:top w:w="128" w:type="dxa"/>
              <w:left w:w="43" w:type="dxa"/>
              <w:bottom w:w="43" w:type="dxa"/>
              <w:right w:w="43" w:type="dxa"/>
            </w:tcMar>
            <w:vAlign w:val="bottom"/>
          </w:tcPr>
          <w:p w14:paraId="5660B944" w14:textId="77777777" w:rsidR="00B050CE" w:rsidRPr="00CD2772" w:rsidRDefault="00B050CE" w:rsidP="00AE000B">
            <w:pPr>
              <w:jc w:val="right"/>
              <w:rPr>
                <w:sz w:val="21"/>
              </w:rPr>
            </w:pPr>
            <w:r w:rsidRPr="00CD2772">
              <w:rPr>
                <w:sz w:val="21"/>
              </w:rPr>
              <w:t>31 252 836</w:t>
            </w:r>
          </w:p>
        </w:tc>
        <w:tc>
          <w:tcPr>
            <w:tcW w:w="1320" w:type="dxa"/>
            <w:tcBorders>
              <w:top w:val="nil"/>
              <w:left w:val="nil"/>
              <w:bottom w:val="nil"/>
              <w:right w:val="nil"/>
            </w:tcBorders>
            <w:tcMar>
              <w:top w:w="128" w:type="dxa"/>
              <w:left w:w="43" w:type="dxa"/>
              <w:bottom w:w="43" w:type="dxa"/>
              <w:right w:w="43" w:type="dxa"/>
            </w:tcMar>
            <w:vAlign w:val="bottom"/>
          </w:tcPr>
          <w:p w14:paraId="57B05951" w14:textId="77777777" w:rsidR="00B050CE" w:rsidRPr="00CD2772" w:rsidRDefault="00B050CE" w:rsidP="00AE000B">
            <w:pPr>
              <w:jc w:val="right"/>
              <w:rPr>
                <w:sz w:val="21"/>
              </w:rPr>
            </w:pPr>
            <w:r w:rsidRPr="00CD2772">
              <w:rPr>
                <w:sz w:val="21"/>
              </w:rPr>
              <w:t xml:space="preserve"> </w:t>
            </w:r>
          </w:p>
        </w:tc>
      </w:tr>
      <w:tr w:rsidR="000908BE" w:rsidRPr="00CD2772" w14:paraId="2A7BA71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C735A6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05FD712" w14:textId="77777777" w:rsidR="00B050CE" w:rsidRPr="00CD2772" w:rsidRDefault="00B050CE" w:rsidP="00CD2772">
            <w:pPr>
              <w:rPr>
                <w:sz w:val="21"/>
              </w:rPr>
            </w:pPr>
            <w:r w:rsidRPr="00CD2772">
              <w:rPr>
                <w:sz w:val="21"/>
              </w:rPr>
              <w:t>ML13</w:t>
            </w:r>
          </w:p>
        </w:tc>
        <w:tc>
          <w:tcPr>
            <w:tcW w:w="6231" w:type="dxa"/>
            <w:tcBorders>
              <w:top w:val="nil"/>
              <w:left w:val="nil"/>
              <w:bottom w:val="nil"/>
              <w:right w:val="nil"/>
            </w:tcBorders>
            <w:tcMar>
              <w:top w:w="128" w:type="dxa"/>
              <w:left w:w="43" w:type="dxa"/>
              <w:bottom w:w="43" w:type="dxa"/>
              <w:right w:w="43" w:type="dxa"/>
            </w:tcMar>
          </w:tcPr>
          <w:p w14:paraId="47CA831D"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3F14C48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AC361F5" w14:textId="77777777" w:rsidR="00B050CE" w:rsidRPr="00CD2772" w:rsidRDefault="00B050CE" w:rsidP="00AE000B">
            <w:pPr>
              <w:jc w:val="right"/>
              <w:rPr>
                <w:sz w:val="21"/>
              </w:rPr>
            </w:pPr>
            <w:r w:rsidRPr="00CD2772">
              <w:rPr>
                <w:sz w:val="21"/>
              </w:rPr>
              <w:t>123 103 957</w:t>
            </w:r>
          </w:p>
        </w:tc>
        <w:tc>
          <w:tcPr>
            <w:tcW w:w="1320" w:type="dxa"/>
            <w:tcBorders>
              <w:top w:val="nil"/>
              <w:left w:val="nil"/>
              <w:bottom w:val="nil"/>
              <w:right w:val="nil"/>
            </w:tcBorders>
            <w:tcMar>
              <w:top w:w="128" w:type="dxa"/>
              <w:left w:w="43" w:type="dxa"/>
              <w:bottom w:w="43" w:type="dxa"/>
              <w:right w:w="43" w:type="dxa"/>
            </w:tcMar>
            <w:vAlign w:val="bottom"/>
          </w:tcPr>
          <w:p w14:paraId="5491A65B" w14:textId="77777777" w:rsidR="00B050CE" w:rsidRPr="00CD2772" w:rsidRDefault="00B050CE" w:rsidP="00AE000B">
            <w:pPr>
              <w:jc w:val="right"/>
              <w:rPr>
                <w:sz w:val="21"/>
              </w:rPr>
            </w:pPr>
            <w:r w:rsidRPr="00CD2772">
              <w:rPr>
                <w:sz w:val="21"/>
              </w:rPr>
              <w:t>123 103 957</w:t>
            </w:r>
          </w:p>
        </w:tc>
        <w:tc>
          <w:tcPr>
            <w:tcW w:w="1320" w:type="dxa"/>
            <w:tcBorders>
              <w:top w:val="nil"/>
              <w:left w:val="nil"/>
              <w:bottom w:val="nil"/>
              <w:right w:val="nil"/>
            </w:tcBorders>
            <w:tcMar>
              <w:top w:w="128" w:type="dxa"/>
              <w:left w:w="43" w:type="dxa"/>
              <w:bottom w:w="43" w:type="dxa"/>
              <w:right w:w="43" w:type="dxa"/>
            </w:tcMar>
            <w:vAlign w:val="bottom"/>
          </w:tcPr>
          <w:p w14:paraId="72A7CD4B" w14:textId="77777777" w:rsidR="00B050CE" w:rsidRPr="00CD2772" w:rsidRDefault="00B050CE" w:rsidP="00AE000B">
            <w:pPr>
              <w:jc w:val="right"/>
              <w:rPr>
                <w:sz w:val="21"/>
              </w:rPr>
            </w:pPr>
            <w:r w:rsidRPr="00CD2772">
              <w:rPr>
                <w:sz w:val="21"/>
              </w:rPr>
              <w:t xml:space="preserve"> </w:t>
            </w:r>
          </w:p>
        </w:tc>
      </w:tr>
      <w:tr w:rsidR="000908BE" w:rsidRPr="00CD2772" w14:paraId="767FE00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4C5E61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719A853"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4E5B3E0F"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1D68B159" w14:textId="77777777" w:rsidR="00B050CE" w:rsidRPr="00CD2772" w:rsidRDefault="00B050CE" w:rsidP="00AE000B">
            <w:pPr>
              <w:jc w:val="right"/>
              <w:rPr>
                <w:sz w:val="21"/>
              </w:rPr>
            </w:pPr>
            <w:r w:rsidRPr="00CD2772">
              <w:rPr>
                <w:sz w:val="21"/>
              </w:rPr>
              <w:t>9 502 254</w:t>
            </w:r>
          </w:p>
        </w:tc>
        <w:tc>
          <w:tcPr>
            <w:tcW w:w="1320" w:type="dxa"/>
            <w:tcBorders>
              <w:top w:val="nil"/>
              <w:left w:val="nil"/>
              <w:bottom w:val="nil"/>
              <w:right w:val="nil"/>
            </w:tcBorders>
            <w:tcMar>
              <w:top w:w="128" w:type="dxa"/>
              <w:left w:w="43" w:type="dxa"/>
              <w:bottom w:w="43" w:type="dxa"/>
              <w:right w:w="43" w:type="dxa"/>
            </w:tcMar>
            <w:vAlign w:val="bottom"/>
          </w:tcPr>
          <w:p w14:paraId="54686C6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512EFA0" w14:textId="77777777" w:rsidR="00B050CE" w:rsidRPr="00CD2772" w:rsidRDefault="00B050CE" w:rsidP="00AE000B">
            <w:pPr>
              <w:jc w:val="right"/>
              <w:rPr>
                <w:sz w:val="21"/>
              </w:rPr>
            </w:pPr>
            <w:r w:rsidRPr="00CD2772">
              <w:rPr>
                <w:sz w:val="21"/>
              </w:rPr>
              <w:t>9 502 254</w:t>
            </w:r>
          </w:p>
        </w:tc>
        <w:tc>
          <w:tcPr>
            <w:tcW w:w="1320" w:type="dxa"/>
            <w:tcBorders>
              <w:top w:val="nil"/>
              <w:left w:val="nil"/>
              <w:bottom w:val="nil"/>
              <w:right w:val="nil"/>
            </w:tcBorders>
            <w:tcMar>
              <w:top w:w="128" w:type="dxa"/>
              <w:left w:w="43" w:type="dxa"/>
              <w:bottom w:w="43" w:type="dxa"/>
              <w:right w:w="43" w:type="dxa"/>
            </w:tcMar>
            <w:vAlign w:val="bottom"/>
          </w:tcPr>
          <w:p w14:paraId="027FA8EB" w14:textId="77777777" w:rsidR="00B050CE" w:rsidRPr="00CD2772" w:rsidRDefault="00B050CE" w:rsidP="00AE000B">
            <w:pPr>
              <w:jc w:val="right"/>
              <w:rPr>
                <w:sz w:val="21"/>
              </w:rPr>
            </w:pPr>
            <w:r w:rsidRPr="00CD2772">
              <w:rPr>
                <w:sz w:val="21"/>
              </w:rPr>
              <w:t xml:space="preserve"> </w:t>
            </w:r>
          </w:p>
        </w:tc>
      </w:tr>
      <w:tr w:rsidR="000908BE" w:rsidRPr="00CD2772" w14:paraId="54A7B70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2C2C0F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471B2B4"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38E1573E"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37DCB3A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8E5B8A2" w14:textId="77777777" w:rsidR="00B050CE" w:rsidRPr="00CD2772" w:rsidRDefault="00B050CE" w:rsidP="00AE000B">
            <w:pPr>
              <w:jc w:val="right"/>
              <w:rPr>
                <w:sz w:val="21"/>
              </w:rPr>
            </w:pPr>
            <w:r w:rsidRPr="00CD2772">
              <w:rPr>
                <w:sz w:val="21"/>
              </w:rPr>
              <w:t>438 445</w:t>
            </w:r>
          </w:p>
        </w:tc>
        <w:tc>
          <w:tcPr>
            <w:tcW w:w="1320" w:type="dxa"/>
            <w:tcBorders>
              <w:top w:val="nil"/>
              <w:left w:val="nil"/>
              <w:bottom w:val="nil"/>
              <w:right w:val="nil"/>
            </w:tcBorders>
            <w:tcMar>
              <w:top w:w="128" w:type="dxa"/>
              <w:left w:w="43" w:type="dxa"/>
              <w:bottom w:w="43" w:type="dxa"/>
              <w:right w:w="43" w:type="dxa"/>
            </w:tcMar>
            <w:vAlign w:val="bottom"/>
          </w:tcPr>
          <w:p w14:paraId="0FE8EEF4" w14:textId="77777777" w:rsidR="00B050CE" w:rsidRPr="00CD2772" w:rsidRDefault="00B050CE" w:rsidP="00AE000B">
            <w:pPr>
              <w:jc w:val="right"/>
              <w:rPr>
                <w:sz w:val="21"/>
              </w:rPr>
            </w:pPr>
            <w:r w:rsidRPr="00CD2772">
              <w:rPr>
                <w:sz w:val="21"/>
              </w:rPr>
              <w:t>438 445</w:t>
            </w:r>
          </w:p>
        </w:tc>
        <w:tc>
          <w:tcPr>
            <w:tcW w:w="1320" w:type="dxa"/>
            <w:tcBorders>
              <w:top w:val="nil"/>
              <w:left w:val="nil"/>
              <w:bottom w:val="nil"/>
              <w:right w:val="nil"/>
            </w:tcBorders>
            <w:tcMar>
              <w:top w:w="128" w:type="dxa"/>
              <w:left w:w="43" w:type="dxa"/>
              <w:bottom w:w="43" w:type="dxa"/>
              <w:right w:w="43" w:type="dxa"/>
            </w:tcMar>
            <w:vAlign w:val="bottom"/>
          </w:tcPr>
          <w:p w14:paraId="7623C0C8" w14:textId="77777777" w:rsidR="00B050CE" w:rsidRPr="00CD2772" w:rsidRDefault="00B050CE" w:rsidP="00AE000B">
            <w:pPr>
              <w:jc w:val="right"/>
              <w:rPr>
                <w:sz w:val="21"/>
              </w:rPr>
            </w:pPr>
            <w:r w:rsidRPr="00CD2772">
              <w:rPr>
                <w:sz w:val="21"/>
              </w:rPr>
              <w:t xml:space="preserve"> </w:t>
            </w:r>
          </w:p>
        </w:tc>
      </w:tr>
      <w:tr w:rsidR="000908BE" w:rsidRPr="00CD2772" w14:paraId="0ED9F6D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126A4C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28C101B" w14:textId="77777777" w:rsidR="00B050CE" w:rsidRPr="00CD2772" w:rsidRDefault="00B050CE" w:rsidP="00CD2772">
            <w:pPr>
              <w:rPr>
                <w:sz w:val="21"/>
              </w:rPr>
            </w:pPr>
            <w:r w:rsidRPr="00CD2772">
              <w:rPr>
                <w:sz w:val="21"/>
              </w:rPr>
              <w:t>ML17</w:t>
            </w:r>
          </w:p>
        </w:tc>
        <w:tc>
          <w:tcPr>
            <w:tcW w:w="6231" w:type="dxa"/>
            <w:tcBorders>
              <w:top w:val="nil"/>
              <w:left w:val="nil"/>
              <w:bottom w:val="nil"/>
              <w:right w:val="nil"/>
            </w:tcBorders>
            <w:tcMar>
              <w:top w:w="128" w:type="dxa"/>
              <w:left w:w="43" w:type="dxa"/>
              <w:bottom w:w="43" w:type="dxa"/>
              <w:right w:w="43" w:type="dxa"/>
            </w:tcMar>
          </w:tcPr>
          <w:p w14:paraId="52529CEC" w14:textId="77777777" w:rsidR="00B050CE" w:rsidRPr="00CD2772" w:rsidRDefault="00B050CE" w:rsidP="00CD2772">
            <w:pPr>
              <w:rPr>
                <w:sz w:val="21"/>
              </w:rPr>
            </w:pPr>
            <w:r w:rsidRPr="00CD2772">
              <w:rPr>
                <w:sz w:val="21"/>
              </w:rPr>
              <w:t>Diverse utstyr og materialer</w:t>
            </w:r>
          </w:p>
        </w:tc>
        <w:tc>
          <w:tcPr>
            <w:tcW w:w="1320" w:type="dxa"/>
            <w:tcBorders>
              <w:top w:val="nil"/>
              <w:left w:val="nil"/>
              <w:bottom w:val="nil"/>
              <w:right w:val="nil"/>
            </w:tcBorders>
            <w:tcMar>
              <w:top w:w="128" w:type="dxa"/>
              <w:left w:w="43" w:type="dxa"/>
              <w:bottom w:w="43" w:type="dxa"/>
              <w:right w:w="43" w:type="dxa"/>
            </w:tcMar>
            <w:vAlign w:val="bottom"/>
          </w:tcPr>
          <w:p w14:paraId="465ADDA8" w14:textId="77777777" w:rsidR="00B050CE" w:rsidRPr="00CD2772" w:rsidRDefault="00B050CE" w:rsidP="00AE000B">
            <w:pPr>
              <w:jc w:val="right"/>
              <w:rPr>
                <w:sz w:val="21"/>
              </w:rPr>
            </w:pPr>
            <w:r w:rsidRPr="00CD2772">
              <w:rPr>
                <w:sz w:val="21"/>
              </w:rPr>
              <w:t>2 813 717</w:t>
            </w:r>
          </w:p>
        </w:tc>
        <w:tc>
          <w:tcPr>
            <w:tcW w:w="1320" w:type="dxa"/>
            <w:tcBorders>
              <w:top w:val="nil"/>
              <w:left w:val="nil"/>
              <w:bottom w:val="nil"/>
              <w:right w:val="nil"/>
            </w:tcBorders>
            <w:tcMar>
              <w:top w:w="128" w:type="dxa"/>
              <w:left w:w="43" w:type="dxa"/>
              <w:bottom w:w="43" w:type="dxa"/>
              <w:right w:w="43" w:type="dxa"/>
            </w:tcMar>
            <w:vAlign w:val="bottom"/>
          </w:tcPr>
          <w:p w14:paraId="26F6514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2998D3A" w14:textId="77777777" w:rsidR="00B050CE" w:rsidRPr="00CD2772" w:rsidRDefault="00B050CE" w:rsidP="00AE000B">
            <w:pPr>
              <w:jc w:val="right"/>
              <w:rPr>
                <w:sz w:val="21"/>
              </w:rPr>
            </w:pPr>
            <w:r w:rsidRPr="00CD2772">
              <w:rPr>
                <w:sz w:val="21"/>
              </w:rPr>
              <w:t>2 813 717</w:t>
            </w:r>
          </w:p>
        </w:tc>
        <w:tc>
          <w:tcPr>
            <w:tcW w:w="1320" w:type="dxa"/>
            <w:tcBorders>
              <w:top w:val="nil"/>
              <w:left w:val="nil"/>
              <w:bottom w:val="nil"/>
              <w:right w:val="nil"/>
            </w:tcBorders>
            <w:tcMar>
              <w:top w:w="128" w:type="dxa"/>
              <w:left w:w="43" w:type="dxa"/>
              <w:bottom w:w="43" w:type="dxa"/>
              <w:right w:w="43" w:type="dxa"/>
            </w:tcMar>
            <w:vAlign w:val="bottom"/>
          </w:tcPr>
          <w:p w14:paraId="67CBC1E2" w14:textId="77777777" w:rsidR="00B050CE" w:rsidRPr="00CD2772" w:rsidRDefault="00B050CE" w:rsidP="00AE000B">
            <w:pPr>
              <w:jc w:val="right"/>
              <w:rPr>
                <w:sz w:val="21"/>
              </w:rPr>
            </w:pPr>
            <w:r w:rsidRPr="00CD2772">
              <w:rPr>
                <w:sz w:val="21"/>
              </w:rPr>
              <w:t xml:space="preserve"> </w:t>
            </w:r>
          </w:p>
        </w:tc>
      </w:tr>
      <w:tr w:rsidR="000908BE" w:rsidRPr="00CD2772" w14:paraId="4ED014D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ADE38C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A34A1AE"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702B47F4"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4774613D" w14:textId="77777777" w:rsidR="00B050CE" w:rsidRPr="00CD2772" w:rsidRDefault="00B050CE" w:rsidP="00AE000B">
            <w:pPr>
              <w:jc w:val="right"/>
              <w:rPr>
                <w:sz w:val="21"/>
              </w:rPr>
            </w:pPr>
            <w:r w:rsidRPr="00CD2772">
              <w:rPr>
                <w:sz w:val="21"/>
              </w:rPr>
              <w:t>40 949 443</w:t>
            </w:r>
          </w:p>
        </w:tc>
        <w:tc>
          <w:tcPr>
            <w:tcW w:w="1320" w:type="dxa"/>
            <w:tcBorders>
              <w:top w:val="nil"/>
              <w:left w:val="nil"/>
              <w:bottom w:val="nil"/>
              <w:right w:val="nil"/>
            </w:tcBorders>
            <w:tcMar>
              <w:top w:w="128" w:type="dxa"/>
              <w:left w:w="43" w:type="dxa"/>
              <w:bottom w:w="43" w:type="dxa"/>
              <w:right w:w="43" w:type="dxa"/>
            </w:tcMar>
            <w:vAlign w:val="bottom"/>
          </w:tcPr>
          <w:p w14:paraId="56C335E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9F7C978" w14:textId="77777777" w:rsidR="00B050CE" w:rsidRPr="00CD2772" w:rsidRDefault="00B050CE" w:rsidP="00AE000B">
            <w:pPr>
              <w:jc w:val="right"/>
              <w:rPr>
                <w:sz w:val="21"/>
              </w:rPr>
            </w:pPr>
            <w:r w:rsidRPr="00CD2772">
              <w:rPr>
                <w:sz w:val="21"/>
              </w:rPr>
              <w:t>40 949 443</w:t>
            </w:r>
          </w:p>
        </w:tc>
        <w:tc>
          <w:tcPr>
            <w:tcW w:w="1320" w:type="dxa"/>
            <w:tcBorders>
              <w:top w:val="nil"/>
              <w:left w:val="nil"/>
              <w:bottom w:val="nil"/>
              <w:right w:val="nil"/>
            </w:tcBorders>
            <w:tcMar>
              <w:top w:w="128" w:type="dxa"/>
              <w:left w:w="43" w:type="dxa"/>
              <w:bottom w:w="43" w:type="dxa"/>
              <w:right w:w="43" w:type="dxa"/>
            </w:tcMar>
            <w:vAlign w:val="bottom"/>
          </w:tcPr>
          <w:p w14:paraId="51F8BF4F" w14:textId="77777777" w:rsidR="00B050CE" w:rsidRPr="00CD2772" w:rsidRDefault="00B050CE" w:rsidP="00AE000B">
            <w:pPr>
              <w:jc w:val="right"/>
              <w:rPr>
                <w:sz w:val="21"/>
              </w:rPr>
            </w:pPr>
            <w:r w:rsidRPr="00CD2772">
              <w:rPr>
                <w:sz w:val="21"/>
              </w:rPr>
              <w:t xml:space="preserve"> </w:t>
            </w:r>
          </w:p>
        </w:tc>
      </w:tr>
      <w:tr w:rsidR="000908BE" w:rsidRPr="00CD2772" w14:paraId="3529982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FBB449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E43CE5D"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A50C0BE"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46FF15B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2F0B50B" w14:textId="77777777" w:rsidR="00B050CE" w:rsidRPr="00CD2772" w:rsidRDefault="00B050CE" w:rsidP="00AE000B">
            <w:pPr>
              <w:jc w:val="right"/>
              <w:rPr>
                <w:sz w:val="21"/>
              </w:rPr>
            </w:pPr>
            <w:r w:rsidRPr="00CD2772">
              <w:rPr>
                <w:sz w:val="21"/>
              </w:rPr>
              <w:t>4 313 531</w:t>
            </w:r>
          </w:p>
        </w:tc>
        <w:tc>
          <w:tcPr>
            <w:tcW w:w="1320" w:type="dxa"/>
            <w:tcBorders>
              <w:top w:val="nil"/>
              <w:left w:val="nil"/>
              <w:bottom w:val="nil"/>
              <w:right w:val="nil"/>
            </w:tcBorders>
            <w:tcMar>
              <w:top w:w="128" w:type="dxa"/>
              <w:left w:w="43" w:type="dxa"/>
              <w:bottom w:w="43" w:type="dxa"/>
              <w:right w:w="43" w:type="dxa"/>
            </w:tcMar>
            <w:vAlign w:val="bottom"/>
          </w:tcPr>
          <w:p w14:paraId="275E3D3E" w14:textId="77777777" w:rsidR="00B050CE" w:rsidRPr="00CD2772" w:rsidRDefault="00B050CE" w:rsidP="00AE000B">
            <w:pPr>
              <w:jc w:val="right"/>
              <w:rPr>
                <w:sz w:val="21"/>
              </w:rPr>
            </w:pPr>
            <w:r w:rsidRPr="00CD2772">
              <w:rPr>
                <w:sz w:val="21"/>
              </w:rPr>
              <w:t>4 313 531</w:t>
            </w:r>
          </w:p>
        </w:tc>
        <w:tc>
          <w:tcPr>
            <w:tcW w:w="1320" w:type="dxa"/>
            <w:tcBorders>
              <w:top w:val="nil"/>
              <w:left w:val="nil"/>
              <w:bottom w:val="nil"/>
              <w:right w:val="nil"/>
            </w:tcBorders>
            <w:tcMar>
              <w:top w:w="128" w:type="dxa"/>
              <w:left w:w="43" w:type="dxa"/>
              <w:bottom w:w="43" w:type="dxa"/>
              <w:right w:w="43" w:type="dxa"/>
            </w:tcMar>
            <w:vAlign w:val="bottom"/>
          </w:tcPr>
          <w:p w14:paraId="6560299F" w14:textId="77777777" w:rsidR="00B050CE" w:rsidRPr="00CD2772" w:rsidRDefault="00B050CE" w:rsidP="00AE000B">
            <w:pPr>
              <w:jc w:val="right"/>
              <w:rPr>
                <w:sz w:val="21"/>
              </w:rPr>
            </w:pPr>
            <w:r w:rsidRPr="00CD2772">
              <w:rPr>
                <w:sz w:val="21"/>
              </w:rPr>
              <w:t xml:space="preserve"> </w:t>
            </w:r>
          </w:p>
        </w:tc>
      </w:tr>
      <w:tr w:rsidR="000908BE" w:rsidRPr="00CD2772" w14:paraId="1946545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7BEA60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7F4F5B3"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5B82979C"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3BFF35BB" w14:textId="77777777" w:rsidR="00B050CE" w:rsidRPr="00CD2772" w:rsidRDefault="00B050CE" w:rsidP="00AE000B">
            <w:pPr>
              <w:jc w:val="right"/>
              <w:rPr>
                <w:sz w:val="21"/>
              </w:rPr>
            </w:pPr>
            <w:r w:rsidRPr="00CD2772">
              <w:rPr>
                <w:sz w:val="21"/>
              </w:rPr>
              <w:t>35 191 676</w:t>
            </w:r>
          </w:p>
        </w:tc>
        <w:tc>
          <w:tcPr>
            <w:tcW w:w="1320" w:type="dxa"/>
            <w:tcBorders>
              <w:top w:val="nil"/>
              <w:left w:val="nil"/>
              <w:bottom w:val="nil"/>
              <w:right w:val="nil"/>
            </w:tcBorders>
            <w:tcMar>
              <w:top w:w="128" w:type="dxa"/>
              <w:left w:w="43" w:type="dxa"/>
              <w:bottom w:w="43" w:type="dxa"/>
              <w:right w:w="43" w:type="dxa"/>
            </w:tcMar>
            <w:vAlign w:val="bottom"/>
          </w:tcPr>
          <w:p w14:paraId="48BD1CA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A0104B8" w14:textId="77777777" w:rsidR="00B050CE" w:rsidRPr="00CD2772" w:rsidRDefault="00B050CE" w:rsidP="00AE000B">
            <w:pPr>
              <w:jc w:val="right"/>
              <w:rPr>
                <w:sz w:val="21"/>
              </w:rPr>
            </w:pPr>
            <w:r w:rsidRPr="00CD2772">
              <w:rPr>
                <w:sz w:val="21"/>
              </w:rPr>
              <w:t>35 191 676</w:t>
            </w:r>
          </w:p>
        </w:tc>
        <w:tc>
          <w:tcPr>
            <w:tcW w:w="1320" w:type="dxa"/>
            <w:tcBorders>
              <w:top w:val="nil"/>
              <w:left w:val="nil"/>
              <w:bottom w:val="nil"/>
              <w:right w:val="nil"/>
            </w:tcBorders>
            <w:tcMar>
              <w:top w:w="128" w:type="dxa"/>
              <w:left w:w="43" w:type="dxa"/>
              <w:bottom w:w="43" w:type="dxa"/>
              <w:right w:w="43" w:type="dxa"/>
            </w:tcMar>
            <w:vAlign w:val="bottom"/>
          </w:tcPr>
          <w:p w14:paraId="341EB659" w14:textId="77777777" w:rsidR="00B050CE" w:rsidRPr="00CD2772" w:rsidRDefault="00B050CE" w:rsidP="00AE000B">
            <w:pPr>
              <w:jc w:val="right"/>
              <w:rPr>
                <w:sz w:val="21"/>
              </w:rPr>
            </w:pPr>
            <w:r w:rsidRPr="00CD2772">
              <w:rPr>
                <w:sz w:val="21"/>
              </w:rPr>
              <w:t xml:space="preserve"> </w:t>
            </w:r>
          </w:p>
        </w:tc>
      </w:tr>
      <w:tr w:rsidR="000908BE" w:rsidRPr="00CD2772" w14:paraId="7444A984"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A1D750D"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17205475"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E54D316"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732D0E1"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3841211"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CB5F735"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BD98EB6" w14:textId="77777777" w:rsidR="00B050CE" w:rsidRPr="00CD2772" w:rsidRDefault="00B050CE" w:rsidP="00AE000B">
            <w:pPr>
              <w:jc w:val="right"/>
              <w:rPr>
                <w:sz w:val="21"/>
              </w:rPr>
            </w:pPr>
            <w:r w:rsidRPr="00CD2772">
              <w:rPr>
                <w:sz w:val="21"/>
              </w:rPr>
              <w:t>784 645 602</w:t>
            </w:r>
          </w:p>
        </w:tc>
      </w:tr>
      <w:tr w:rsidR="000908BE" w:rsidRPr="00CD2772" w14:paraId="27B7E912"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9281F26" w14:textId="77777777" w:rsidR="00B050CE" w:rsidRPr="00CD2772" w:rsidRDefault="00B050CE" w:rsidP="00CD2772">
            <w:pPr>
              <w:rPr>
                <w:sz w:val="21"/>
              </w:rPr>
            </w:pPr>
            <w:r w:rsidRPr="00CD2772">
              <w:rPr>
                <w:sz w:val="21"/>
              </w:rPr>
              <w:t>Portugal</w:t>
            </w:r>
          </w:p>
        </w:tc>
        <w:tc>
          <w:tcPr>
            <w:tcW w:w="1209" w:type="dxa"/>
            <w:tcBorders>
              <w:top w:val="single" w:sz="4" w:space="0" w:color="000000"/>
              <w:left w:val="nil"/>
              <w:bottom w:val="nil"/>
              <w:right w:val="nil"/>
            </w:tcBorders>
            <w:tcMar>
              <w:top w:w="128" w:type="dxa"/>
              <w:left w:w="43" w:type="dxa"/>
              <w:bottom w:w="43" w:type="dxa"/>
              <w:right w:w="43" w:type="dxa"/>
            </w:tcMar>
          </w:tcPr>
          <w:p w14:paraId="633FA163"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1B1F2FBB"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676C778" w14:textId="77777777" w:rsidR="00B050CE" w:rsidRPr="00CD2772" w:rsidRDefault="00B050CE" w:rsidP="00AE000B">
            <w:pPr>
              <w:jc w:val="right"/>
              <w:rPr>
                <w:sz w:val="21"/>
              </w:rPr>
            </w:pPr>
            <w:r w:rsidRPr="00CD2772">
              <w:rPr>
                <w:sz w:val="21"/>
              </w:rPr>
              <w:t>1 427 489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5CEF25A" w14:textId="77777777" w:rsidR="00B050CE" w:rsidRPr="00CD2772" w:rsidRDefault="00B050CE" w:rsidP="00AE000B">
            <w:pPr>
              <w:jc w:val="right"/>
              <w:rPr>
                <w:sz w:val="21"/>
              </w:rPr>
            </w:pPr>
            <w:r w:rsidRPr="00CD2772">
              <w:rPr>
                <w:sz w:val="21"/>
              </w:rPr>
              <w:t>285 000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F344388" w14:textId="77777777" w:rsidR="00B050CE" w:rsidRPr="00CD2772" w:rsidRDefault="00B050CE" w:rsidP="00AE000B">
            <w:pPr>
              <w:jc w:val="right"/>
              <w:rPr>
                <w:sz w:val="21"/>
              </w:rPr>
            </w:pPr>
            <w:r w:rsidRPr="00CD2772">
              <w:rPr>
                <w:sz w:val="21"/>
              </w:rPr>
              <w:t>1 712 489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30F9445" w14:textId="77777777" w:rsidR="00B050CE" w:rsidRPr="00CD2772" w:rsidRDefault="00B050CE" w:rsidP="00AE000B">
            <w:pPr>
              <w:jc w:val="right"/>
              <w:rPr>
                <w:sz w:val="21"/>
              </w:rPr>
            </w:pPr>
            <w:r w:rsidRPr="00CD2772">
              <w:rPr>
                <w:sz w:val="21"/>
              </w:rPr>
              <w:t xml:space="preserve"> </w:t>
            </w:r>
          </w:p>
        </w:tc>
      </w:tr>
      <w:tr w:rsidR="000908BE" w:rsidRPr="00CD2772" w14:paraId="52B1B64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5750E6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6B5C44F"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0638C419"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4AC7ABCD" w14:textId="77777777" w:rsidR="00B050CE" w:rsidRPr="00CD2772" w:rsidRDefault="00B050CE" w:rsidP="00AE000B">
            <w:pPr>
              <w:jc w:val="right"/>
              <w:rPr>
                <w:sz w:val="21"/>
              </w:rPr>
            </w:pPr>
            <w:r w:rsidRPr="00CD2772">
              <w:rPr>
                <w:sz w:val="21"/>
              </w:rPr>
              <w:t>995 083</w:t>
            </w:r>
          </w:p>
        </w:tc>
        <w:tc>
          <w:tcPr>
            <w:tcW w:w="1320" w:type="dxa"/>
            <w:tcBorders>
              <w:top w:val="nil"/>
              <w:left w:val="nil"/>
              <w:bottom w:val="nil"/>
              <w:right w:val="nil"/>
            </w:tcBorders>
            <w:tcMar>
              <w:top w:w="128" w:type="dxa"/>
              <w:left w:w="43" w:type="dxa"/>
              <w:bottom w:w="43" w:type="dxa"/>
              <w:right w:w="43" w:type="dxa"/>
            </w:tcMar>
            <w:vAlign w:val="bottom"/>
          </w:tcPr>
          <w:p w14:paraId="6916C49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97FDA80" w14:textId="77777777" w:rsidR="00B050CE" w:rsidRPr="00CD2772" w:rsidRDefault="00B050CE" w:rsidP="00AE000B">
            <w:pPr>
              <w:jc w:val="right"/>
              <w:rPr>
                <w:sz w:val="21"/>
              </w:rPr>
            </w:pPr>
            <w:r w:rsidRPr="00CD2772">
              <w:rPr>
                <w:sz w:val="21"/>
              </w:rPr>
              <w:t>995 083</w:t>
            </w:r>
          </w:p>
        </w:tc>
        <w:tc>
          <w:tcPr>
            <w:tcW w:w="1320" w:type="dxa"/>
            <w:tcBorders>
              <w:top w:val="nil"/>
              <w:left w:val="nil"/>
              <w:bottom w:val="nil"/>
              <w:right w:val="nil"/>
            </w:tcBorders>
            <w:tcMar>
              <w:top w:w="128" w:type="dxa"/>
              <w:left w:w="43" w:type="dxa"/>
              <w:bottom w:w="43" w:type="dxa"/>
              <w:right w:w="43" w:type="dxa"/>
            </w:tcMar>
            <w:vAlign w:val="bottom"/>
          </w:tcPr>
          <w:p w14:paraId="28EE2297" w14:textId="77777777" w:rsidR="00B050CE" w:rsidRPr="00CD2772" w:rsidRDefault="00B050CE" w:rsidP="00AE000B">
            <w:pPr>
              <w:jc w:val="right"/>
              <w:rPr>
                <w:sz w:val="21"/>
              </w:rPr>
            </w:pPr>
            <w:r w:rsidRPr="00CD2772">
              <w:rPr>
                <w:sz w:val="21"/>
              </w:rPr>
              <w:t xml:space="preserve"> </w:t>
            </w:r>
          </w:p>
        </w:tc>
      </w:tr>
      <w:tr w:rsidR="000908BE" w:rsidRPr="00CD2772" w14:paraId="57E8265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6AA76D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49E0705"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D8040C1"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4C41023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4FE79C7" w14:textId="77777777" w:rsidR="00B050CE" w:rsidRPr="00CD2772" w:rsidRDefault="00B050CE" w:rsidP="00AE000B">
            <w:pPr>
              <w:jc w:val="right"/>
              <w:rPr>
                <w:sz w:val="21"/>
              </w:rPr>
            </w:pPr>
            <w:r w:rsidRPr="00CD2772">
              <w:rPr>
                <w:sz w:val="21"/>
              </w:rPr>
              <w:t>2 724 808</w:t>
            </w:r>
          </w:p>
        </w:tc>
        <w:tc>
          <w:tcPr>
            <w:tcW w:w="1320" w:type="dxa"/>
            <w:tcBorders>
              <w:top w:val="nil"/>
              <w:left w:val="nil"/>
              <w:bottom w:val="nil"/>
              <w:right w:val="nil"/>
            </w:tcBorders>
            <w:tcMar>
              <w:top w:w="128" w:type="dxa"/>
              <w:left w:w="43" w:type="dxa"/>
              <w:bottom w:w="43" w:type="dxa"/>
              <w:right w:w="43" w:type="dxa"/>
            </w:tcMar>
            <w:vAlign w:val="bottom"/>
          </w:tcPr>
          <w:p w14:paraId="6192AEEB" w14:textId="77777777" w:rsidR="00B050CE" w:rsidRPr="00CD2772" w:rsidRDefault="00B050CE" w:rsidP="00AE000B">
            <w:pPr>
              <w:jc w:val="right"/>
              <w:rPr>
                <w:sz w:val="21"/>
              </w:rPr>
            </w:pPr>
            <w:r w:rsidRPr="00CD2772">
              <w:rPr>
                <w:sz w:val="21"/>
              </w:rPr>
              <w:t>2 724 808</w:t>
            </w:r>
          </w:p>
        </w:tc>
        <w:tc>
          <w:tcPr>
            <w:tcW w:w="1320" w:type="dxa"/>
            <w:tcBorders>
              <w:top w:val="nil"/>
              <w:left w:val="nil"/>
              <w:bottom w:val="nil"/>
              <w:right w:val="nil"/>
            </w:tcBorders>
            <w:tcMar>
              <w:top w:w="128" w:type="dxa"/>
              <w:left w:w="43" w:type="dxa"/>
              <w:bottom w:w="43" w:type="dxa"/>
              <w:right w:w="43" w:type="dxa"/>
            </w:tcMar>
            <w:vAlign w:val="bottom"/>
          </w:tcPr>
          <w:p w14:paraId="534D4F4D" w14:textId="77777777" w:rsidR="00B050CE" w:rsidRPr="00CD2772" w:rsidRDefault="00B050CE" w:rsidP="00AE000B">
            <w:pPr>
              <w:jc w:val="right"/>
              <w:rPr>
                <w:sz w:val="21"/>
              </w:rPr>
            </w:pPr>
            <w:r w:rsidRPr="00CD2772">
              <w:rPr>
                <w:sz w:val="21"/>
              </w:rPr>
              <w:t xml:space="preserve"> </w:t>
            </w:r>
          </w:p>
        </w:tc>
      </w:tr>
      <w:tr w:rsidR="000908BE" w:rsidRPr="00CD2772" w14:paraId="18A861E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013007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405A58D"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17AD07A4"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640AD19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E17F589" w14:textId="77777777" w:rsidR="00B050CE" w:rsidRPr="00CD2772" w:rsidRDefault="00B050CE" w:rsidP="00AE000B">
            <w:pPr>
              <w:jc w:val="right"/>
              <w:rPr>
                <w:sz w:val="21"/>
              </w:rPr>
            </w:pPr>
            <w:r w:rsidRPr="00CD2772">
              <w:rPr>
                <w:sz w:val="21"/>
              </w:rPr>
              <w:t>406 000</w:t>
            </w:r>
          </w:p>
        </w:tc>
        <w:tc>
          <w:tcPr>
            <w:tcW w:w="1320" w:type="dxa"/>
            <w:tcBorders>
              <w:top w:val="nil"/>
              <w:left w:val="nil"/>
              <w:bottom w:val="nil"/>
              <w:right w:val="nil"/>
            </w:tcBorders>
            <w:tcMar>
              <w:top w:w="128" w:type="dxa"/>
              <w:left w:w="43" w:type="dxa"/>
              <w:bottom w:w="43" w:type="dxa"/>
              <w:right w:w="43" w:type="dxa"/>
            </w:tcMar>
            <w:vAlign w:val="bottom"/>
          </w:tcPr>
          <w:p w14:paraId="48335486" w14:textId="77777777" w:rsidR="00B050CE" w:rsidRPr="00CD2772" w:rsidRDefault="00B050CE" w:rsidP="00AE000B">
            <w:pPr>
              <w:jc w:val="right"/>
              <w:rPr>
                <w:sz w:val="21"/>
              </w:rPr>
            </w:pPr>
            <w:r w:rsidRPr="00CD2772">
              <w:rPr>
                <w:sz w:val="21"/>
              </w:rPr>
              <w:t>406 000</w:t>
            </w:r>
          </w:p>
        </w:tc>
        <w:tc>
          <w:tcPr>
            <w:tcW w:w="1320" w:type="dxa"/>
            <w:tcBorders>
              <w:top w:val="nil"/>
              <w:left w:val="nil"/>
              <w:bottom w:val="nil"/>
              <w:right w:val="nil"/>
            </w:tcBorders>
            <w:tcMar>
              <w:top w:w="128" w:type="dxa"/>
              <w:left w:w="43" w:type="dxa"/>
              <w:bottom w:w="43" w:type="dxa"/>
              <w:right w:w="43" w:type="dxa"/>
            </w:tcMar>
            <w:vAlign w:val="bottom"/>
          </w:tcPr>
          <w:p w14:paraId="743E64A7" w14:textId="77777777" w:rsidR="00B050CE" w:rsidRPr="00CD2772" w:rsidRDefault="00B050CE" w:rsidP="00AE000B">
            <w:pPr>
              <w:jc w:val="right"/>
              <w:rPr>
                <w:sz w:val="21"/>
              </w:rPr>
            </w:pPr>
            <w:r w:rsidRPr="00CD2772">
              <w:rPr>
                <w:sz w:val="21"/>
              </w:rPr>
              <w:t xml:space="preserve"> </w:t>
            </w:r>
          </w:p>
        </w:tc>
      </w:tr>
      <w:tr w:rsidR="000908BE" w:rsidRPr="00CD2772" w14:paraId="524B2097"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EC1229B"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22594A8F"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568E16E8"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4119CA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2B3420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1F8E973"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520B1A1" w14:textId="77777777" w:rsidR="00B050CE" w:rsidRPr="00CD2772" w:rsidRDefault="00B050CE" w:rsidP="00AE000B">
            <w:pPr>
              <w:jc w:val="right"/>
              <w:rPr>
                <w:sz w:val="21"/>
              </w:rPr>
            </w:pPr>
            <w:r w:rsidRPr="00CD2772">
              <w:rPr>
                <w:sz w:val="21"/>
              </w:rPr>
              <w:t>5 838 380</w:t>
            </w:r>
          </w:p>
        </w:tc>
      </w:tr>
      <w:tr w:rsidR="000908BE" w:rsidRPr="00CD2772" w14:paraId="78296AC6"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272E160D" w14:textId="77777777" w:rsidR="00B050CE" w:rsidRPr="00CD2772" w:rsidRDefault="00B050CE" w:rsidP="00CD2772">
            <w:pPr>
              <w:rPr>
                <w:sz w:val="21"/>
              </w:rPr>
            </w:pPr>
            <w:r w:rsidRPr="00CD2772">
              <w:rPr>
                <w:sz w:val="21"/>
              </w:rPr>
              <w:t>Qatar</w:t>
            </w:r>
          </w:p>
        </w:tc>
        <w:tc>
          <w:tcPr>
            <w:tcW w:w="1209" w:type="dxa"/>
            <w:tcBorders>
              <w:top w:val="single" w:sz="4" w:space="0" w:color="000000"/>
              <w:left w:val="nil"/>
              <w:bottom w:val="nil"/>
              <w:right w:val="nil"/>
            </w:tcBorders>
            <w:tcMar>
              <w:top w:w="128" w:type="dxa"/>
              <w:left w:w="43" w:type="dxa"/>
              <w:bottom w:w="43" w:type="dxa"/>
              <w:right w:w="43" w:type="dxa"/>
            </w:tcMar>
          </w:tcPr>
          <w:p w14:paraId="2E10B85B" w14:textId="77777777" w:rsidR="00B050CE" w:rsidRPr="00CD2772" w:rsidRDefault="00B050CE" w:rsidP="00CD2772">
            <w:pPr>
              <w:rPr>
                <w:sz w:val="21"/>
              </w:rPr>
            </w:pPr>
            <w:r w:rsidRPr="00CD2772">
              <w:rPr>
                <w:sz w:val="21"/>
              </w:rPr>
              <w:t>ML4</w:t>
            </w:r>
          </w:p>
        </w:tc>
        <w:tc>
          <w:tcPr>
            <w:tcW w:w="6231" w:type="dxa"/>
            <w:tcBorders>
              <w:top w:val="single" w:sz="4" w:space="0" w:color="000000"/>
              <w:left w:val="nil"/>
              <w:bottom w:val="nil"/>
              <w:right w:val="nil"/>
            </w:tcBorders>
            <w:tcMar>
              <w:top w:w="128" w:type="dxa"/>
              <w:left w:w="43" w:type="dxa"/>
              <w:bottom w:w="43" w:type="dxa"/>
              <w:right w:w="43" w:type="dxa"/>
            </w:tcMar>
          </w:tcPr>
          <w:p w14:paraId="527D4769"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B296482" w14:textId="77777777" w:rsidR="00B050CE" w:rsidRPr="00CD2772" w:rsidRDefault="00B050CE" w:rsidP="00AE000B">
            <w:pPr>
              <w:jc w:val="right"/>
              <w:rPr>
                <w:sz w:val="21"/>
              </w:rPr>
            </w:pPr>
            <w:r w:rsidRPr="00CD2772">
              <w:rPr>
                <w:sz w:val="21"/>
              </w:rPr>
              <w:t>186 500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E018F23"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CDD2F98" w14:textId="77777777" w:rsidR="00B050CE" w:rsidRPr="00CD2772" w:rsidRDefault="00B050CE" w:rsidP="00AE000B">
            <w:pPr>
              <w:jc w:val="right"/>
              <w:rPr>
                <w:sz w:val="21"/>
              </w:rPr>
            </w:pPr>
            <w:r w:rsidRPr="00CD2772">
              <w:rPr>
                <w:sz w:val="21"/>
              </w:rPr>
              <w:t>186 500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C77BA0D" w14:textId="77777777" w:rsidR="00B050CE" w:rsidRPr="00CD2772" w:rsidRDefault="00B050CE" w:rsidP="00AE000B">
            <w:pPr>
              <w:jc w:val="right"/>
              <w:rPr>
                <w:sz w:val="21"/>
              </w:rPr>
            </w:pPr>
            <w:r w:rsidRPr="00CD2772">
              <w:rPr>
                <w:sz w:val="21"/>
              </w:rPr>
              <w:t xml:space="preserve"> </w:t>
            </w:r>
          </w:p>
        </w:tc>
      </w:tr>
      <w:tr w:rsidR="000908BE" w:rsidRPr="00CD2772" w14:paraId="3626AE0F"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7F216E7"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4D658830"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B268555"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FD5FD4D"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F632A4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A5974D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4E4BCAA" w14:textId="77777777" w:rsidR="00B050CE" w:rsidRPr="00CD2772" w:rsidRDefault="00B050CE" w:rsidP="00AE000B">
            <w:pPr>
              <w:jc w:val="right"/>
              <w:rPr>
                <w:sz w:val="21"/>
              </w:rPr>
            </w:pPr>
            <w:r w:rsidRPr="00CD2772">
              <w:rPr>
                <w:sz w:val="21"/>
              </w:rPr>
              <w:t>186 500</w:t>
            </w:r>
          </w:p>
        </w:tc>
      </w:tr>
      <w:tr w:rsidR="000908BE" w:rsidRPr="00CD2772" w14:paraId="627EE4AB"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04F0494C" w14:textId="77777777" w:rsidR="00B050CE" w:rsidRPr="00CD2772" w:rsidRDefault="00B050CE" w:rsidP="00CD2772">
            <w:pPr>
              <w:rPr>
                <w:sz w:val="21"/>
              </w:rPr>
            </w:pPr>
            <w:r w:rsidRPr="00CD2772">
              <w:rPr>
                <w:sz w:val="21"/>
              </w:rPr>
              <w:t>Romania</w:t>
            </w:r>
          </w:p>
        </w:tc>
        <w:tc>
          <w:tcPr>
            <w:tcW w:w="1209" w:type="dxa"/>
            <w:tcBorders>
              <w:top w:val="single" w:sz="4" w:space="0" w:color="000000"/>
              <w:left w:val="nil"/>
              <w:bottom w:val="nil"/>
              <w:right w:val="nil"/>
            </w:tcBorders>
            <w:tcMar>
              <w:top w:w="128" w:type="dxa"/>
              <w:left w:w="43" w:type="dxa"/>
              <w:bottom w:w="43" w:type="dxa"/>
              <w:right w:w="43" w:type="dxa"/>
            </w:tcMar>
          </w:tcPr>
          <w:p w14:paraId="1138A5E7" w14:textId="77777777" w:rsidR="00B050CE" w:rsidRPr="00CD2772" w:rsidRDefault="00B050CE" w:rsidP="00CD2772">
            <w:pPr>
              <w:rPr>
                <w:sz w:val="21"/>
              </w:rPr>
            </w:pPr>
            <w:r w:rsidRPr="00CD2772">
              <w:rPr>
                <w:sz w:val="21"/>
              </w:rPr>
              <w:t>ML3</w:t>
            </w:r>
          </w:p>
        </w:tc>
        <w:tc>
          <w:tcPr>
            <w:tcW w:w="6231" w:type="dxa"/>
            <w:tcBorders>
              <w:top w:val="single" w:sz="4" w:space="0" w:color="000000"/>
              <w:left w:val="nil"/>
              <w:bottom w:val="nil"/>
              <w:right w:val="nil"/>
            </w:tcBorders>
            <w:tcMar>
              <w:top w:w="128" w:type="dxa"/>
              <w:left w:w="43" w:type="dxa"/>
              <w:bottom w:w="43" w:type="dxa"/>
              <w:right w:w="43" w:type="dxa"/>
            </w:tcMar>
          </w:tcPr>
          <w:p w14:paraId="454158B9" w14:textId="77777777" w:rsidR="00B050CE" w:rsidRPr="00CD2772" w:rsidRDefault="00B050CE" w:rsidP="00CD2772">
            <w:pPr>
              <w:rPr>
                <w:sz w:val="21"/>
              </w:rPr>
            </w:pPr>
            <w:r w:rsidRPr="00CD2772">
              <w:rPr>
                <w:sz w:val="21"/>
              </w:rPr>
              <w:t>Ammunisjon og tennmekanismer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6F587D2" w14:textId="77777777" w:rsidR="00B050CE" w:rsidRPr="00CD2772" w:rsidRDefault="00B050CE" w:rsidP="00AE000B">
            <w:pPr>
              <w:jc w:val="right"/>
              <w:rPr>
                <w:sz w:val="21"/>
              </w:rPr>
            </w:pPr>
            <w:r w:rsidRPr="00CD2772">
              <w:rPr>
                <w:sz w:val="21"/>
              </w:rPr>
              <w:t>32 944 000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4688298"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866CC12" w14:textId="77777777" w:rsidR="00B050CE" w:rsidRPr="00CD2772" w:rsidRDefault="00B050CE" w:rsidP="00AE000B">
            <w:pPr>
              <w:jc w:val="right"/>
              <w:rPr>
                <w:sz w:val="21"/>
              </w:rPr>
            </w:pPr>
            <w:r w:rsidRPr="00CD2772">
              <w:rPr>
                <w:sz w:val="21"/>
              </w:rPr>
              <w:t>32 944 000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AAFB9FD" w14:textId="77777777" w:rsidR="00B050CE" w:rsidRPr="00CD2772" w:rsidRDefault="00B050CE" w:rsidP="00AE000B">
            <w:pPr>
              <w:jc w:val="right"/>
              <w:rPr>
                <w:sz w:val="21"/>
              </w:rPr>
            </w:pPr>
            <w:r w:rsidRPr="00CD2772">
              <w:rPr>
                <w:sz w:val="21"/>
              </w:rPr>
              <w:t xml:space="preserve"> </w:t>
            </w:r>
          </w:p>
        </w:tc>
      </w:tr>
      <w:tr w:rsidR="000908BE" w:rsidRPr="00CD2772" w14:paraId="3B46A35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917521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EB4C0ED"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075A2103"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27B12C8F" w14:textId="77777777" w:rsidR="00B050CE" w:rsidRPr="00CD2772" w:rsidRDefault="00B050CE" w:rsidP="00AE000B">
            <w:pPr>
              <w:jc w:val="right"/>
              <w:rPr>
                <w:sz w:val="21"/>
              </w:rPr>
            </w:pPr>
            <w:r w:rsidRPr="00CD2772">
              <w:rPr>
                <w:sz w:val="21"/>
              </w:rPr>
              <w:t>1 303 724 853</w:t>
            </w:r>
          </w:p>
        </w:tc>
        <w:tc>
          <w:tcPr>
            <w:tcW w:w="1320" w:type="dxa"/>
            <w:tcBorders>
              <w:top w:val="nil"/>
              <w:left w:val="nil"/>
              <w:bottom w:val="nil"/>
              <w:right w:val="nil"/>
            </w:tcBorders>
            <w:tcMar>
              <w:top w:w="128" w:type="dxa"/>
              <w:left w:w="43" w:type="dxa"/>
              <w:bottom w:w="43" w:type="dxa"/>
              <w:right w:w="43" w:type="dxa"/>
            </w:tcMar>
            <w:vAlign w:val="bottom"/>
          </w:tcPr>
          <w:p w14:paraId="530733D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65C299A" w14:textId="77777777" w:rsidR="00B050CE" w:rsidRPr="00CD2772" w:rsidRDefault="00B050CE" w:rsidP="00AE000B">
            <w:pPr>
              <w:jc w:val="right"/>
              <w:rPr>
                <w:sz w:val="21"/>
              </w:rPr>
            </w:pPr>
            <w:r w:rsidRPr="00CD2772">
              <w:rPr>
                <w:sz w:val="21"/>
              </w:rPr>
              <w:t>1 303 724 853</w:t>
            </w:r>
          </w:p>
        </w:tc>
        <w:tc>
          <w:tcPr>
            <w:tcW w:w="1320" w:type="dxa"/>
            <w:tcBorders>
              <w:top w:val="nil"/>
              <w:left w:val="nil"/>
              <w:bottom w:val="nil"/>
              <w:right w:val="nil"/>
            </w:tcBorders>
            <w:tcMar>
              <w:top w:w="128" w:type="dxa"/>
              <w:left w:w="43" w:type="dxa"/>
              <w:bottom w:w="43" w:type="dxa"/>
              <w:right w:w="43" w:type="dxa"/>
            </w:tcMar>
            <w:vAlign w:val="bottom"/>
          </w:tcPr>
          <w:p w14:paraId="28B4CDC4" w14:textId="77777777" w:rsidR="00B050CE" w:rsidRPr="00CD2772" w:rsidRDefault="00B050CE" w:rsidP="00AE000B">
            <w:pPr>
              <w:jc w:val="right"/>
              <w:rPr>
                <w:sz w:val="21"/>
              </w:rPr>
            </w:pPr>
            <w:r w:rsidRPr="00CD2772">
              <w:rPr>
                <w:sz w:val="21"/>
              </w:rPr>
              <w:t xml:space="preserve"> </w:t>
            </w:r>
          </w:p>
        </w:tc>
      </w:tr>
      <w:tr w:rsidR="000908BE" w:rsidRPr="00CD2772" w14:paraId="72B9653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FF5BB0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11463F1"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764AE612"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3269325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8BDA39B" w14:textId="77777777" w:rsidR="00B050CE" w:rsidRPr="00CD2772" w:rsidRDefault="00B050CE" w:rsidP="00AE000B">
            <w:pPr>
              <w:jc w:val="right"/>
              <w:rPr>
                <w:sz w:val="21"/>
              </w:rPr>
            </w:pPr>
            <w:r w:rsidRPr="00CD2772">
              <w:rPr>
                <w:sz w:val="21"/>
              </w:rPr>
              <w:t>4 268 253</w:t>
            </w:r>
          </w:p>
        </w:tc>
        <w:tc>
          <w:tcPr>
            <w:tcW w:w="1320" w:type="dxa"/>
            <w:tcBorders>
              <w:top w:val="nil"/>
              <w:left w:val="nil"/>
              <w:bottom w:val="nil"/>
              <w:right w:val="nil"/>
            </w:tcBorders>
            <w:tcMar>
              <w:top w:w="128" w:type="dxa"/>
              <w:left w:w="43" w:type="dxa"/>
              <w:bottom w:w="43" w:type="dxa"/>
              <w:right w:w="43" w:type="dxa"/>
            </w:tcMar>
            <w:vAlign w:val="bottom"/>
          </w:tcPr>
          <w:p w14:paraId="6E3A1CEA" w14:textId="77777777" w:rsidR="00B050CE" w:rsidRPr="00CD2772" w:rsidRDefault="00B050CE" w:rsidP="00AE000B">
            <w:pPr>
              <w:jc w:val="right"/>
              <w:rPr>
                <w:sz w:val="21"/>
              </w:rPr>
            </w:pPr>
            <w:r w:rsidRPr="00CD2772">
              <w:rPr>
                <w:sz w:val="21"/>
              </w:rPr>
              <w:t>4 268 253</w:t>
            </w:r>
          </w:p>
        </w:tc>
        <w:tc>
          <w:tcPr>
            <w:tcW w:w="1320" w:type="dxa"/>
            <w:tcBorders>
              <w:top w:val="nil"/>
              <w:left w:val="nil"/>
              <w:bottom w:val="nil"/>
              <w:right w:val="nil"/>
            </w:tcBorders>
            <w:tcMar>
              <w:top w:w="128" w:type="dxa"/>
              <w:left w:w="43" w:type="dxa"/>
              <w:bottom w:w="43" w:type="dxa"/>
              <w:right w:w="43" w:type="dxa"/>
            </w:tcMar>
            <w:vAlign w:val="bottom"/>
          </w:tcPr>
          <w:p w14:paraId="46743245" w14:textId="77777777" w:rsidR="00B050CE" w:rsidRPr="00CD2772" w:rsidRDefault="00B050CE" w:rsidP="00AE000B">
            <w:pPr>
              <w:jc w:val="right"/>
              <w:rPr>
                <w:sz w:val="21"/>
              </w:rPr>
            </w:pPr>
            <w:r w:rsidRPr="00CD2772">
              <w:rPr>
                <w:sz w:val="21"/>
              </w:rPr>
              <w:t xml:space="preserve"> </w:t>
            </w:r>
          </w:p>
        </w:tc>
      </w:tr>
      <w:tr w:rsidR="000908BE" w:rsidRPr="00CD2772" w14:paraId="5310ACD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D6DF61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E8749F2"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772C7E1C"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00EEF70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A878EF3" w14:textId="77777777" w:rsidR="00B050CE" w:rsidRPr="00CD2772" w:rsidRDefault="00B050CE" w:rsidP="00AE000B">
            <w:pPr>
              <w:jc w:val="right"/>
              <w:rPr>
                <w:sz w:val="21"/>
              </w:rPr>
            </w:pPr>
            <w:r w:rsidRPr="00CD2772">
              <w:rPr>
                <w:sz w:val="21"/>
              </w:rPr>
              <w:t>994 143</w:t>
            </w:r>
          </w:p>
        </w:tc>
        <w:tc>
          <w:tcPr>
            <w:tcW w:w="1320" w:type="dxa"/>
            <w:tcBorders>
              <w:top w:val="nil"/>
              <w:left w:val="nil"/>
              <w:bottom w:val="nil"/>
              <w:right w:val="nil"/>
            </w:tcBorders>
            <w:tcMar>
              <w:top w:w="128" w:type="dxa"/>
              <w:left w:w="43" w:type="dxa"/>
              <w:bottom w:w="43" w:type="dxa"/>
              <w:right w:w="43" w:type="dxa"/>
            </w:tcMar>
            <w:vAlign w:val="bottom"/>
          </w:tcPr>
          <w:p w14:paraId="6D83DE16" w14:textId="77777777" w:rsidR="00B050CE" w:rsidRPr="00CD2772" w:rsidRDefault="00B050CE" w:rsidP="00AE000B">
            <w:pPr>
              <w:jc w:val="right"/>
              <w:rPr>
                <w:sz w:val="21"/>
              </w:rPr>
            </w:pPr>
            <w:r w:rsidRPr="00CD2772">
              <w:rPr>
                <w:sz w:val="21"/>
              </w:rPr>
              <w:t>994 143</w:t>
            </w:r>
          </w:p>
        </w:tc>
        <w:tc>
          <w:tcPr>
            <w:tcW w:w="1320" w:type="dxa"/>
            <w:tcBorders>
              <w:top w:val="nil"/>
              <w:left w:val="nil"/>
              <w:bottom w:val="nil"/>
              <w:right w:val="nil"/>
            </w:tcBorders>
            <w:tcMar>
              <w:top w:w="128" w:type="dxa"/>
              <w:left w:w="43" w:type="dxa"/>
              <w:bottom w:w="43" w:type="dxa"/>
              <w:right w:w="43" w:type="dxa"/>
            </w:tcMar>
            <w:vAlign w:val="bottom"/>
          </w:tcPr>
          <w:p w14:paraId="76EBE72D" w14:textId="77777777" w:rsidR="00B050CE" w:rsidRPr="00CD2772" w:rsidRDefault="00B050CE" w:rsidP="00AE000B">
            <w:pPr>
              <w:jc w:val="right"/>
              <w:rPr>
                <w:sz w:val="21"/>
              </w:rPr>
            </w:pPr>
            <w:r w:rsidRPr="00CD2772">
              <w:rPr>
                <w:sz w:val="21"/>
              </w:rPr>
              <w:t xml:space="preserve"> </w:t>
            </w:r>
          </w:p>
        </w:tc>
      </w:tr>
      <w:tr w:rsidR="000908BE" w:rsidRPr="00CD2772" w14:paraId="28E6F405"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1C3D248"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1066D8A5"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5491E62A"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C37CA3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356CFC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46E70C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BE9F19E" w14:textId="77777777" w:rsidR="00B050CE" w:rsidRPr="00CD2772" w:rsidRDefault="00B050CE" w:rsidP="00AE000B">
            <w:pPr>
              <w:jc w:val="right"/>
              <w:rPr>
                <w:sz w:val="21"/>
              </w:rPr>
            </w:pPr>
            <w:r w:rsidRPr="00CD2772">
              <w:rPr>
                <w:sz w:val="21"/>
              </w:rPr>
              <w:t>1 341 931 249</w:t>
            </w:r>
          </w:p>
        </w:tc>
      </w:tr>
      <w:tr w:rsidR="000908BE" w:rsidRPr="00CD2772" w14:paraId="209CF9B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F2C3171" w14:textId="77777777" w:rsidR="00B050CE" w:rsidRPr="00CD2772" w:rsidRDefault="00B050CE" w:rsidP="00CD2772">
            <w:pPr>
              <w:rPr>
                <w:sz w:val="21"/>
              </w:rPr>
            </w:pPr>
            <w:r w:rsidRPr="00CD2772">
              <w:rPr>
                <w:sz w:val="21"/>
              </w:rPr>
              <w:t>Singapore</w:t>
            </w:r>
          </w:p>
        </w:tc>
        <w:tc>
          <w:tcPr>
            <w:tcW w:w="1209" w:type="dxa"/>
            <w:tcBorders>
              <w:top w:val="nil"/>
              <w:left w:val="nil"/>
              <w:bottom w:val="nil"/>
              <w:right w:val="nil"/>
            </w:tcBorders>
            <w:tcMar>
              <w:top w:w="128" w:type="dxa"/>
              <w:left w:w="43" w:type="dxa"/>
              <w:bottom w:w="43" w:type="dxa"/>
              <w:right w:w="43" w:type="dxa"/>
            </w:tcMar>
          </w:tcPr>
          <w:p w14:paraId="1D719CC9"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2A98919B"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3A169ED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0D81BB6" w14:textId="77777777" w:rsidR="00B050CE" w:rsidRPr="00CD2772" w:rsidRDefault="00B050CE" w:rsidP="00AE000B">
            <w:pPr>
              <w:jc w:val="right"/>
              <w:rPr>
                <w:sz w:val="21"/>
              </w:rPr>
            </w:pPr>
            <w:r w:rsidRPr="00CD2772">
              <w:rPr>
                <w:sz w:val="21"/>
              </w:rPr>
              <w:t>228 122</w:t>
            </w:r>
          </w:p>
        </w:tc>
        <w:tc>
          <w:tcPr>
            <w:tcW w:w="1320" w:type="dxa"/>
            <w:tcBorders>
              <w:top w:val="nil"/>
              <w:left w:val="nil"/>
              <w:bottom w:val="nil"/>
              <w:right w:val="nil"/>
            </w:tcBorders>
            <w:tcMar>
              <w:top w:w="128" w:type="dxa"/>
              <w:left w:w="43" w:type="dxa"/>
              <w:bottom w:w="43" w:type="dxa"/>
              <w:right w:w="43" w:type="dxa"/>
            </w:tcMar>
            <w:vAlign w:val="bottom"/>
          </w:tcPr>
          <w:p w14:paraId="4DABCFC9" w14:textId="77777777" w:rsidR="00B050CE" w:rsidRPr="00CD2772" w:rsidRDefault="00B050CE" w:rsidP="00AE000B">
            <w:pPr>
              <w:jc w:val="right"/>
              <w:rPr>
                <w:sz w:val="21"/>
              </w:rPr>
            </w:pPr>
            <w:r w:rsidRPr="00CD2772">
              <w:rPr>
                <w:sz w:val="21"/>
              </w:rPr>
              <w:t>228 122</w:t>
            </w:r>
          </w:p>
        </w:tc>
        <w:tc>
          <w:tcPr>
            <w:tcW w:w="1320" w:type="dxa"/>
            <w:tcBorders>
              <w:top w:val="nil"/>
              <w:left w:val="nil"/>
              <w:bottom w:val="nil"/>
              <w:right w:val="nil"/>
            </w:tcBorders>
            <w:tcMar>
              <w:top w:w="128" w:type="dxa"/>
              <w:left w:w="43" w:type="dxa"/>
              <w:bottom w:w="43" w:type="dxa"/>
              <w:right w:w="43" w:type="dxa"/>
            </w:tcMar>
            <w:vAlign w:val="bottom"/>
          </w:tcPr>
          <w:p w14:paraId="534F3479" w14:textId="77777777" w:rsidR="00B050CE" w:rsidRPr="00CD2772" w:rsidRDefault="00B050CE" w:rsidP="00AE000B">
            <w:pPr>
              <w:jc w:val="right"/>
              <w:rPr>
                <w:sz w:val="21"/>
              </w:rPr>
            </w:pPr>
            <w:r w:rsidRPr="00CD2772">
              <w:rPr>
                <w:sz w:val="21"/>
              </w:rPr>
              <w:t xml:space="preserve"> </w:t>
            </w:r>
          </w:p>
        </w:tc>
      </w:tr>
      <w:tr w:rsidR="000908BE" w:rsidRPr="00CD2772" w14:paraId="7B733634"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124FA09"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4298FE37"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025D60B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3552DE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5CF628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0026F9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880ACD4" w14:textId="77777777" w:rsidR="00B050CE" w:rsidRPr="00CD2772" w:rsidRDefault="00B050CE" w:rsidP="00AE000B">
            <w:pPr>
              <w:jc w:val="right"/>
              <w:rPr>
                <w:sz w:val="21"/>
              </w:rPr>
            </w:pPr>
            <w:r w:rsidRPr="00CD2772">
              <w:rPr>
                <w:sz w:val="21"/>
              </w:rPr>
              <w:t>228 122</w:t>
            </w:r>
          </w:p>
        </w:tc>
      </w:tr>
      <w:tr w:rsidR="000908BE" w:rsidRPr="00CD2772" w14:paraId="4C267837"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DF353F7" w14:textId="77777777" w:rsidR="00B050CE" w:rsidRPr="00CD2772" w:rsidRDefault="00B050CE" w:rsidP="00CD2772">
            <w:pPr>
              <w:rPr>
                <w:sz w:val="21"/>
              </w:rPr>
            </w:pPr>
            <w:r w:rsidRPr="00CD2772">
              <w:rPr>
                <w:sz w:val="21"/>
              </w:rPr>
              <w:t>Slovakia</w:t>
            </w:r>
          </w:p>
        </w:tc>
        <w:tc>
          <w:tcPr>
            <w:tcW w:w="1209" w:type="dxa"/>
            <w:tcBorders>
              <w:top w:val="single" w:sz="4" w:space="0" w:color="000000"/>
              <w:left w:val="nil"/>
              <w:bottom w:val="nil"/>
              <w:right w:val="nil"/>
            </w:tcBorders>
            <w:tcMar>
              <w:top w:w="128" w:type="dxa"/>
              <w:left w:w="43" w:type="dxa"/>
              <w:bottom w:w="43" w:type="dxa"/>
              <w:right w:w="43" w:type="dxa"/>
            </w:tcMar>
          </w:tcPr>
          <w:p w14:paraId="4AE8F3EF"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65E3036B"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10719C7" w14:textId="77777777" w:rsidR="00B050CE" w:rsidRPr="00CD2772" w:rsidRDefault="00B050CE" w:rsidP="00AE000B">
            <w:pPr>
              <w:jc w:val="right"/>
              <w:rPr>
                <w:sz w:val="21"/>
              </w:rPr>
            </w:pPr>
            <w:r w:rsidRPr="00CD2772">
              <w:rPr>
                <w:sz w:val="21"/>
              </w:rPr>
              <w:t>1 190 133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874D571"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52D03FA" w14:textId="77777777" w:rsidR="00B050CE" w:rsidRPr="00CD2772" w:rsidRDefault="00B050CE" w:rsidP="00AE000B">
            <w:pPr>
              <w:jc w:val="right"/>
              <w:rPr>
                <w:sz w:val="21"/>
              </w:rPr>
            </w:pPr>
            <w:r w:rsidRPr="00CD2772">
              <w:rPr>
                <w:sz w:val="21"/>
              </w:rPr>
              <w:t>1 190 133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AFE62F1" w14:textId="77777777" w:rsidR="00B050CE" w:rsidRPr="00CD2772" w:rsidRDefault="00B050CE" w:rsidP="00AE000B">
            <w:pPr>
              <w:jc w:val="right"/>
              <w:rPr>
                <w:sz w:val="21"/>
              </w:rPr>
            </w:pPr>
            <w:r w:rsidRPr="00CD2772">
              <w:rPr>
                <w:sz w:val="21"/>
              </w:rPr>
              <w:t xml:space="preserve"> </w:t>
            </w:r>
          </w:p>
        </w:tc>
      </w:tr>
      <w:tr w:rsidR="000908BE" w:rsidRPr="00CD2772" w14:paraId="53353B2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ADEA67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AA48D20"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25C6EE80"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BB8713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DDC97E9" w14:textId="77777777" w:rsidR="00B050CE" w:rsidRPr="00CD2772" w:rsidRDefault="00B050CE" w:rsidP="00AE000B">
            <w:pPr>
              <w:jc w:val="right"/>
              <w:rPr>
                <w:sz w:val="21"/>
              </w:rPr>
            </w:pPr>
            <w:r w:rsidRPr="00CD2772">
              <w:rPr>
                <w:sz w:val="21"/>
              </w:rPr>
              <w:t>2624498</w:t>
            </w:r>
          </w:p>
        </w:tc>
        <w:tc>
          <w:tcPr>
            <w:tcW w:w="1320" w:type="dxa"/>
            <w:tcBorders>
              <w:top w:val="nil"/>
              <w:left w:val="nil"/>
              <w:bottom w:val="nil"/>
              <w:right w:val="nil"/>
            </w:tcBorders>
            <w:tcMar>
              <w:top w:w="128" w:type="dxa"/>
              <w:left w:w="43" w:type="dxa"/>
              <w:bottom w:w="43" w:type="dxa"/>
              <w:right w:w="43" w:type="dxa"/>
            </w:tcMar>
            <w:vAlign w:val="bottom"/>
          </w:tcPr>
          <w:p w14:paraId="22BC9752" w14:textId="77777777" w:rsidR="00B050CE" w:rsidRPr="00CD2772" w:rsidRDefault="00B050CE" w:rsidP="00AE000B">
            <w:pPr>
              <w:jc w:val="right"/>
              <w:rPr>
                <w:sz w:val="21"/>
              </w:rPr>
            </w:pPr>
            <w:r w:rsidRPr="00CD2772">
              <w:rPr>
                <w:sz w:val="21"/>
              </w:rPr>
              <w:t>2 624 498</w:t>
            </w:r>
          </w:p>
        </w:tc>
        <w:tc>
          <w:tcPr>
            <w:tcW w:w="1320" w:type="dxa"/>
            <w:tcBorders>
              <w:top w:val="nil"/>
              <w:left w:val="nil"/>
              <w:bottom w:val="nil"/>
              <w:right w:val="nil"/>
            </w:tcBorders>
            <w:tcMar>
              <w:top w:w="128" w:type="dxa"/>
              <w:left w:w="43" w:type="dxa"/>
              <w:bottom w:w="43" w:type="dxa"/>
              <w:right w:w="43" w:type="dxa"/>
            </w:tcMar>
            <w:vAlign w:val="bottom"/>
          </w:tcPr>
          <w:p w14:paraId="3805D7D1" w14:textId="77777777" w:rsidR="00B050CE" w:rsidRPr="00CD2772" w:rsidRDefault="00B050CE" w:rsidP="00AE000B">
            <w:pPr>
              <w:jc w:val="right"/>
              <w:rPr>
                <w:sz w:val="21"/>
              </w:rPr>
            </w:pPr>
            <w:r w:rsidRPr="00CD2772">
              <w:rPr>
                <w:sz w:val="21"/>
              </w:rPr>
              <w:t xml:space="preserve"> </w:t>
            </w:r>
          </w:p>
        </w:tc>
      </w:tr>
      <w:tr w:rsidR="000908BE" w:rsidRPr="00CD2772" w14:paraId="4C26830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C2B12E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B81B3B6"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19D82E01"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15698A8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CF3E5F6" w14:textId="77777777" w:rsidR="00B050CE" w:rsidRPr="00CD2772" w:rsidRDefault="00B050CE" w:rsidP="00AE000B">
            <w:pPr>
              <w:jc w:val="right"/>
              <w:rPr>
                <w:sz w:val="21"/>
              </w:rPr>
            </w:pPr>
            <w:r w:rsidRPr="00CD2772">
              <w:rPr>
                <w:sz w:val="21"/>
              </w:rPr>
              <w:t>1854404</w:t>
            </w:r>
          </w:p>
        </w:tc>
        <w:tc>
          <w:tcPr>
            <w:tcW w:w="1320" w:type="dxa"/>
            <w:tcBorders>
              <w:top w:val="nil"/>
              <w:left w:val="nil"/>
              <w:bottom w:val="nil"/>
              <w:right w:val="nil"/>
            </w:tcBorders>
            <w:tcMar>
              <w:top w:w="128" w:type="dxa"/>
              <w:left w:w="43" w:type="dxa"/>
              <w:bottom w:w="43" w:type="dxa"/>
              <w:right w:w="43" w:type="dxa"/>
            </w:tcMar>
            <w:vAlign w:val="bottom"/>
          </w:tcPr>
          <w:p w14:paraId="03C9D973" w14:textId="77777777" w:rsidR="00B050CE" w:rsidRPr="00CD2772" w:rsidRDefault="00B050CE" w:rsidP="00AE000B">
            <w:pPr>
              <w:jc w:val="right"/>
              <w:rPr>
                <w:sz w:val="21"/>
              </w:rPr>
            </w:pPr>
            <w:r w:rsidRPr="00CD2772">
              <w:rPr>
                <w:sz w:val="21"/>
              </w:rPr>
              <w:t>1 854 404</w:t>
            </w:r>
          </w:p>
        </w:tc>
        <w:tc>
          <w:tcPr>
            <w:tcW w:w="1320" w:type="dxa"/>
            <w:tcBorders>
              <w:top w:val="nil"/>
              <w:left w:val="nil"/>
              <w:bottom w:val="nil"/>
              <w:right w:val="nil"/>
            </w:tcBorders>
            <w:tcMar>
              <w:top w:w="128" w:type="dxa"/>
              <w:left w:w="43" w:type="dxa"/>
              <w:bottom w:w="43" w:type="dxa"/>
              <w:right w:w="43" w:type="dxa"/>
            </w:tcMar>
            <w:vAlign w:val="bottom"/>
          </w:tcPr>
          <w:p w14:paraId="71A7C466" w14:textId="77777777" w:rsidR="00B050CE" w:rsidRPr="00CD2772" w:rsidRDefault="00B050CE" w:rsidP="00AE000B">
            <w:pPr>
              <w:jc w:val="right"/>
              <w:rPr>
                <w:sz w:val="21"/>
              </w:rPr>
            </w:pPr>
            <w:r w:rsidRPr="00CD2772">
              <w:rPr>
                <w:sz w:val="21"/>
              </w:rPr>
              <w:t xml:space="preserve"> </w:t>
            </w:r>
          </w:p>
        </w:tc>
      </w:tr>
      <w:tr w:rsidR="000908BE" w:rsidRPr="00CD2772" w14:paraId="413FB68C"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C7D74B0"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3F27946"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38235DA7"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FCCA6C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928368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6C1B9E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104D3D7" w14:textId="77777777" w:rsidR="00B050CE" w:rsidRPr="00CD2772" w:rsidRDefault="00B050CE" w:rsidP="00AE000B">
            <w:pPr>
              <w:jc w:val="right"/>
              <w:rPr>
                <w:sz w:val="21"/>
              </w:rPr>
            </w:pPr>
            <w:r w:rsidRPr="00CD2772">
              <w:rPr>
                <w:sz w:val="21"/>
              </w:rPr>
              <w:t>5 669 035</w:t>
            </w:r>
          </w:p>
        </w:tc>
      </w:tr>
      <w:tr w:rsidR="000908BE" w:rsidRPr="00CD2772" w14:paraId="263C5EDF"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444AF1B9" w14:textId="77777777" w:rsidR="00B050CE" w:rsidRPr="00CD2772" w:rsidRDefault="00B050CE" w:rsidP="00CD2772">
            <w:pPr>
              <w:rPr>
                <w:sz w:val="21"/>
              </w:rPr>
            </w:pPr>
            <w:r w:rsidRPr="00CD2772">
              <w:rPr>
                <w:sz w:val="21"/>
              </w:rPr>
              <w:t>Slovenia</w:t>
            </w:r>
          </w:p>
        </w:tc>
        <w:tc>
          <w:tcPr>
            <w:tcW w:w="1209" w:type="dxa"/>
            <w:tcBorders>
              <w:top w:val="single" w:sz="4" w:space="0" w:color="000000"/>
              <w:left w:val="nil"/>
              <w:bottom w:val="nil"/>
              <w:right w:val="nil"/>
            </w:tcBorders>
            <w:tcMar>
              <w:top w:w="128" w:type="dxa"/>
              <w:left w:w="43" w:type="dxa"/>
              <w:bottom w:w="43" w:type="dxa"/>
              <w:right w:w="43" w:type="dxa"/>
            </w:tcMar>
          </w:tcPr>
          <w:p w14:paraId="0A283062"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42D4E1D7"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BE8BE75" w14:textId="77777777" w:rsidR="00B050CE" w:rsidRPr="00CD2772" w:rsidRDefault="00B050CE" w:rsidP="00AE000B">
            <w:pPr>
              <w:jc w:val="right"/>
              <w:rPr>
                <w:sz w:val="21"/>
              </w:rPr>
            </w:pPr>
            <w:r w:rsidRPr="00CD2772">
              <w:rPr>
                <w:sz w:val="21"/>
              </w:rPr>
              <w:t>1 508 632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ADF880A"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C72B316" w14:textId="77777777" w:rsidR="00B050CE" w:rsidRPr="00CD2772" w:rsidRDefault="00B050CE" w:rsidP="00AE000B">
            <w:pPr>
              <w:jc w:val="right"/>
              <w:rPr>
                <w:sz w:val="21"/>
              </w:rPr>
            </w:pPr>
            <w:r w:rsidRPr="00CD2772">
              <w:rPr>
                <w:sz w:val="21"/>
              </w:rPr>
              <w:t>1 508 632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74D2976" w14:textId="77777777" w:rsidR="00B050CE" w:rsidRPr="00CD2772" w:rsidRDefault="00B050CE" w:rsidP="00AE000B">
            <w:pPr>
              <w:jc w:val="right"/>
              <w:rPr>
                <w:sz w:val="21"/>
              </w:rPr>
            </w:pPr>
            <w:r w:rsidRPr="00CD2772">
              <w:rPr>
                <w:sz w:val="21"/>
              </w:rPr>
              <w:t xml:space="preserve"> </w:t>
            </w:r>
          </w:p>
        </w:tc>
      </w:tr>
      <w:tr w:rsidR="000908BE" w:rsidRPr="00CD2772" w14:paraId="7616023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510640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0DA6AA4"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2639C010"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1089FF48" w14:textId="77777777" w:rsidR="00B050CE" w:rsidRPr="00CD2772" w:rsidRDefault="00B050CE" w:rsidP="00AE000B">
            <w:pPr>
              <w:jc w:val="right"/>
              <w:rPr>
                <w:sz w:val="21"/>
              </w:rPr>
            </w:pPr>
            <w:r w:rsidRPr="00CD2772">
              <w:rPr>
                <w:sz w:val="21"/>
              </w:rPr>
              <w:t>251 562</w:t>
            </w:r>
          </w:p>
        </w:tc>
        <w:tc>
          <w:tcPr>
            <w:tcW w:w="1320" w:type="dxa"/>
            <w:tcBorders>
              <w:top w:val="nil"/>
              <w:left w:val="nil"/>
              <w:bottom w:val="nil"/>
              <w:right w:val="nil"/>
            </w:tcBorders>
            <w:tcMar>
              <w:top w:w="128" w:type="dxa"/>
              <w:left w:w="43" w:type="dxa"/>
              <w:bottom w:w="43" w:type="dxa"/>
              <w:right w:w="43" w:type="dxa"/>
            </w:tcMar>
            <w:vAlign w:val="bottom"/>
          </w:tcPr>
          <w:p w14:paraId="19131BF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D25808C" w14:textId="77777777" w:rsidR="00B050CE" w:rsidRPr="00CD2772" w:rsidRDefault="00B050CE" w:rsidP="00AE000B">
            <w:pPr>
              <w:jc w:val="right"/>
              <w:rPr>
                <w:sz w:val="21"/>
              </w:rPr>
            </w:pPr>
            <w:r w:rsidRPr="00CD2772">
              <w:rPr>
                <w:sz w:val="21"/>
              </w:rPr>
              <w:t>251 562</w:t>
            </w:r>
          </w:p>
        </w:tc>
        <w:tc>
          <w:tcPr>
            <w:tcW w:w="1320" w:type="dxa"/>
            <w:tcBorders>
              <w:top w:val="nil"/>
              <w:left w:val="nil"/>
              <w:bottom w:val="nil"/>
              <w:right w:val="nil"/>
            </w:tcBorders>
            <w:tcMar>
              <w:top w:w="128" w:type="dxa"/>
              <w:left w:w="43" w:type="dxa"/>
              <w:bottom w:w="43" w:type="dxa"/>
              <w:right w:w="43" w:type="dxa"/>
            </w:tcMar>
            <w:vAlign w:val="bottom"/>
          </w:tcPr>
          <w:p w14:paraId="72C120D8" w14:textId="77777777" w:rsidR="00B050CE" w:rsidRPr="00CD2772" w:rsidRDefault="00B050CE" w:rsidP="00AE000B">
            <w:pPr>
              <w:jc w:val="right"/>
              <w:rPr>
                <w:sz w:val="21"/>
              </w:rPr>
            </w:pPr>
            <w:r w:rsidRPr="00CD2772">
              <w:rPr>
                <w:sz w:val="21"/>
              </w:rPr>
              <w:t xml:space="preserve"> </w:t>
            </w:r>
          </w:p>
        </w:tc>
      </w:tr>
      <w:tr w:rsidR="000908BE" w:rsidRPr="00CD2772" w14:paraId="28D238F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55EF83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765AE99"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2E80224"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9A701C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6FB51C8" w14:textId="77777777" w:rsidR="00B050CE" w:rsidRPr="00CD2772" w:rsidRDefault="00B050CE" w:rsidP="00AE000B">
            <w:pPr>
              <w:jc w:val="right"/>
              <w:rPr>
                <w:sz w:val="21"/>
              </w:rPr>
            </w:pPr>
            <w:r w:rsidRPr="00CD2772">
              <w:rPr>
                <w:sz w:val="21"/>
              </w:rPr>
              <w:t>5 622 267</w:t>
            </w:r>
          </w:p>
        </w:tc>
        <w:tc>
          <w:tcPr>
            <w:tcW w:w="1320" w:type="dxa"/>
            <w:tcBorders>
              <w:top w:val="nil"/>
              <w:left w:val="nil"/>
              <w:bottom w:val="nil"/>
              <w:right w:val="nil"/>
            </w:tcBorders>
            <w:tcMar>
              <w:top w:w="128" w:type="dxa"/>
              <w:left w:w="43" w:type="dxa"/>
              <w:bottom w:w="43" w:type="dxa"/>
              <w:right w:w="43" w:type="dxa"/>
            </w:tcMar>
            <w:vAlign w:val="bottom"/>
          </w:tcPr>
          <w:p w14:paraId="227D4B7C" w14:textId="77777777" w:rsidR="00B050CE" w:rsidRPr="00CD2772" w:rsidRDefault="00B050CE" w:rsidP="00AE000B">
            <w:pPr>
              <w:jc w:val="right"/>
              <w:rPr>
                <w:sz w:val="21"/>
              </w:rPr>
            </w:pPr>
            <w:r w:rsidRPr="00CD2772">
              <w:rPr>
                <w:sz w:val="21"/>
              </w:rPr>
              <w:t>5 622 267</w:t>
            </w:r>
          </w:p>
        </w:tc>
        <w:tc>
          <w:tcPr>
            <w:tcW w:w="1320" w:type="dxa"/>
            <w:tcBorders>
              <w:top w:val="nil"/>
              <w:left w:val="nil"/>
              <w:bottom w:val="nil"/>
              <w:right w:val="nil"/>
            </w:tcBorders>
            <w:tcMar>
              <w:top w:w="128" w:type="dxa"/>
              <w:left w:w="43" w:type="dxa"/>
              <w:bottom w:w="43" w:type="dxa"/>
              <w:right w:w="43" w:type="dxa"/>
            </w:tcMar>
            <w:vAlign w:val="bottom"/>
          </w:tcPr>
          <w:p w14:paraId="3BC5A831" w14:textId="77777777" w:rsidR="00B050CE" w:rsidRPr="00CD2772" w:rsidRDefault="00B050CE" w:rsidP="00AE000B">
            <w:pPr>
              <w:jc w:val="right"/>
              <w:rPr>
                <w:sz w:val="21"/>
              </w:rPr>
            </w:pPr>
            <w:r w:rsidRPr="00CD2772">
              <w:rPr>
                <w:sz w:val="21"/>
              </w:rPr>
              <w:t xml:space="preserve"> </w:t>
            </w:r>
          </w:p>
        </w:tc>
      </w:tr>
      <w:tr w:rsidR="000908BE" w:rsidRPr="00CD2772" w14:paraId="0F9077F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3E03B6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C54299F"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73CDA9FA"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33FEC75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032479F" w14:textId="77777777" w:rsidR="00B050CE" w:rsidRPr="00CD2772" w:rsidRDefault="00B050CE" w:rsidP="00AE000B">
            <w:pPr>
              <w:jc w:val="right"/>
              <w:rPr>
                <w:sz w:val="21"/>
              </w:rPr>
            </w:pPr>
            <w:r w:rsidRPr="00CD2772">
              <w:rPr>
                <w:sz w:val="21"/>
              </w:rPr>
              <w:t>206 352</w:t>
            </w:r>
          </w:p>
        </w:tc>
        <w:tc>
          <w:tcPr>
            <w:tcW w:w="1320" w:type="dxa"/>
            <w:tcBorders>
              <w:top w:val="nil"/>
              <w:left w:val="nil"/>
              <w:bottom w:val="nil"/>
              <w:right w:val="nil"/>
            </w:tcBorders>
            <w:tcMar>
              <w:top w:w="128" w:type="dxa"/>
              <w:left w:w="43" w:type="dxa"/>
              <w:bottom w:w="43" w:type="dxa"/>
              <w:right w:w="43" w:type="dxa"/>
            </w:tcMar>
            <w:vAlign w:val="bottom"/>
          </w:tcPr>
          <w:p w14:paraId="33F271A2" w14:textId="77777777" w:rsidR="00B050CE" w:rsidRPr="00CD2772" w:rsidRDefault="00B050CE" w:rsidP="00AE000B">
            <w:pPr>
              <w:jc w:val="right"/>
              <w:rPr>
                <w:sz w:val="21"/>
              </w:rPr>
            </w:pPr>
            <w:r w:rsidRPr="00CD2772">
              <w:rPr>
                <w:sz w:val="21"/>
              </w:rPr>
              <w:t>206 352</w:t>
            </w:r>
          </w:p>
        </w:tc>
        <w:tc>
          <w:tcPr>
            <w:tcW w:w="1320" w:type="dxa"/>
            <w:tcBorders>
              <w:top w:val="nil"/>
              <w:left w:val="nil"/>
              <w:bottom w:val="nil"/>
              <w:right w:val="nil"/>
            </w:tcBorders>
            <w:tcMar>
              <w:top w:w="128" w:type="dxa"/>
              <w:left w:w="43" w:type="dxa"/>
              <w:bottom w:w="43" w:type="dxa"/>
              <w:right w:w="43" w:type="dxa"/>
            </w:tcMar>
            <w:vAlign w:val="bottom"/>
          </w:tcPr>
          <w:p w14:paraId="76FE29A4" w14:textId="77777777" w:rsidR="00B050CE" w:rsidRPr="00CD2772" w:rsidRDefault="00B050CE" w:rsidP="00AE000B">
            <w:pPr>
              <w:jc w:val="right"/>
              <w:rPr>
                <w:sz w:val="21"/>
              </w:rPr>
            </w:pPr>
            <w:r w:rsidRPr="00CD2772">
              <w:rPr>
                <w:sz w:val="21"/>
              </w:rPr>
              <w:t xml:space="preserve"> </w:t>
            </w:r>
          </w:p>
        </w:tc>
      </w:tr>
      <w:tr w:rsidR="000908BE" w:rsidRPr="00CD2772" w14:paraId="4DFA71CC"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456C3C0"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FA07D1B"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AEC6547"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9F620F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25CA61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75B7BF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BAFAFDC" w14:textId="77777777" w:rsidR="00B050CE" w:rsidRPr="00CD2772" w:rsidRDefault="00B050CE" w:rsidP="00AE000B">
            <w:pPr>
              <w:jc w:val="right"/>
              <w:rPr>
                <w:sz w:val="21"/>
              </w:rPr>
            </w:pPr>
            <w:r w:rsidRPr="00CD2772">
              <w:rPr>
                <w:sz w:val="21"/>
              </w:rPr>
              <w:t>7 588 813</w:t>
            </w:r>
          </w:p>
        </w:tc>
      </w:tr>
      <w:tr w:rsidR="000908BE" w:rsidRPr="00CD2772" w14:paraId="3C8788CF"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1BEC8816" w14:textId="77777777" w:rsidR="00B050CE" w:rsidRPr="00CD2772" w:rsidRDefault="00B050CE" w:rsidP="00CD2772">
            <w:pPr>
              <w:rPr>
                <w:sz w:val="21"/>
              </w:rPr>
            </w:pPr>
            <w:r w:rsidRPr="00CD2772">
              <w:rPr>
                <w:sz w:val="21"/>
              </w:rPr>
              <w:t>Spania</w:t>
            </w:r>
          </w:p>
        </w:tc>
        <w:tc>
          <w:tcPr>
            <w:tcW w:w="1209" w:type="dxa"/>
            <w:tcBorders>
              <w:top w:val="single" w:sz="4" w:space="0" w:color="000000"/>
              <w:left w:val="nil"/>
              <w:bottom w:val="nil"/>
              <w:right w:val="nil"/>
            </w:tcBorders>
            <w:tcMar>
              <w:top w:w="128" w:type="dxa"/>
              <w:left w:w="43" w:type="dxa"/>
              <w:bottom w:w="43" w:type="dxa"/>
              <w:right w:w="43" w:type="dxa"/>
            </w:tcMar>
          </w:tcPr>
          <w:p w14:paraId="5C2D79D3"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57A77894"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EC9B94E" w14:textId="77777777" w:rsidR="00B050CE" w:rsidRPr="00CD2772" w:rsidRDefault="00B050CE" w:rsidP="00AE000B">
            <w:pPr>
              <w:jc w:val="right"/>
              <w:rPr>
                <w:sz w:val="21"/>
              </w:rPr>
            </w:pPr>
            <w:r w:rsidRPr="00CD2772">
              <w:rPr>
                <w:sz w:val="21"/>
              </w:rPr>
              <w:t>215 805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BD6C2A0"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8F52D11" w14:textId="77777777" w:rsidR="00B050CE" w:rsidRPr="00CD2772" w:rsidRDefault="00B050CE" w:rsidP="00AE000B">
            <w:pPr>
              <w:jc w:val="right"/>
              <w:rPr>
                <w:sz w:val="21"/>
              </w:rPr>
            </w:pPr>
            <w:r w:rsidRPr="00CD2772">
              <w:rPr>
                <w:sz w:val="21"/>
              </w:rPr>
              <w:t>215 805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0CEE72E" w14:textId="77777777" w:rsidR="00B050CE" w:rsidRPr="00CD2772" w:rsidRDefault="00B050CE" w:rsidP="00AE000B">
            <w:pPr>
              <w:jc w:val="right"/>
              <w:rPr>
                <w:sz w:val="21"/>
              </w:rPr>
            </w:pPr>
            <w:r w:rsidRPr="00CD2772">
              <w:rPr>
                <w:sz w:val="21"/>
              </w:rPr>
              <w:t xml:space="preserve"> </w:t>
            </w:r>
          </w:p>
        </w:tc>
      </w:tr>
      <w:tr w:rsidR="000908BE" w:rsidRPr="00CD2772" w14:paraId="53256236"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698306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786035D"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3B3BCABF" w14:textId="4D72B19D"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7FDDD18E" w14:textId="77777777" w:rsidR="00B050CE" w:rsidRPr="00CD2772" w:rsidRDefault="00B050CE" w:rsidP="00AE000B">
            <w:pPr>
              <w:jc w:val="right"/>
              <w:rPr>
                <w:sz w:val="21"/>
              </w:rPr>
            </w:pPr>
            <w:r w:rsidRPr="00CD2772">
              <w:rPr>
                <w:sz w:val="21"/>
              </w:rPr>
              <w:t>2 112 000</w:t>
            </w:r>
          </w:p>
        </w:tc>
        <w:tc>
          <w:tcPr>
            <w:tcW w:w="1320" w:type="dxa"/>
            <w:tcBorders>
              <w:top w:val="nil"/>
              <w:left w:val="nil"/>
              <w:bottom w:val="nil"/>
              <w:right w:val="nil"/>
            </w:tcBorders>
            <w:tcMar>
              <w:top w:w="128" w:type="dxa"/>
              <w:left w:w="43" w:type="dxa"/>
              <w:bottom w:w="43" w:type="dxa"/>
              <w:right w:w="43" w:type="dxa"/>
            </w:tcMar>
            <w:vAlign w:val="bottom"/>
          </w:tcPr>
          <w:p w14:paraId="7BBD426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6AA2398" w14:textId="77777777" w:rsidR="00B050CE" w:rsidRPr="00CD2772" w:rsidRDefault="00B050CE" w:rsidP="00AE000B">
            <w:pPr>
              <w:jc w:val="right"/>
              <w:rPr>
                <w:sz w:val="21"/>
              </w:rPr>
            </w:pPr>
            <w:r w:rsidRPr="00CD2772">
              <w:rPr>
                <w:sz w:val="21"/>
              </w:rPr>
              <w:t>2 112 000</w:t>
            </w:r>
          </w:p>
        </w:tc>
        <w:tc>
          <w:tcPr>
            <w:tcW w:w="1320" w:type="dxa"/>
            <w:tcBorders>
              <w:top w:val="nil"/>
              <w:left w:val="nil"/>
              <w:bottom w:val="nil"/>
              <w:right w:val="nil"/>
            </w:tcBorders>
            <w:tcMar>
              <w:top w:w="128" w:type="dxa"/>
              <w:left w:w="43" w:type="dxa"/>
              <w:bottom w:w="43" w:type="dxa"/>
              <w:right w:w="43" w:type="dxa"/>
            </w:tcMar>
            <w:vAlign w:val="bottom"/>
          </w:tcPr>
          <w:p w14:paraId="68244985" w14:textId="77777777" w:rsidR="00B050CE" w:rsidRPr="00CD2772" w:rsidRDefault="00B050CE" w:rsidP="00AE000B">
            <w:pPr>
              <w:jc w:val="right"/>
              <w:rPr>
                <w:sz w:val="21"/>
              </w:rPr>
            </w:pPr>
            <w:r w:rsidRPr="00CD2772">
              <w:rPr>
                <w:sz w:val="21"/>
              </w:rPr>
              <w:t xml:space="preserve"> </w:t>
            </w:r>
          </w:p>
        </w:tc>
      </w:tr>
      <w:tr w:rsidR="000908BE" w:rsidRPr="00CD2772" w14:paraId="1A7A47C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C3584D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C36E48F"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30EB065C"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435FCB0B" w14:textId="77777777" w:rsidR="00B050CE" w:rsidRPr="00CD2772" w:rsidRDefault="00B050CE" w:rsidP="00AE000B">
            <w:pPr>
              <w:jc w:val="right"/>
              <w:rPr>
                <w:sz w:val="21"/>
              </w:rPr>
            </w:pPr>
            <w:r w:rsidRPr="00CD2772">
              <w:rPr>
                <w:sz w:val="21"/>
              </w:rPr>
              <w:t>80 823 065</w:t>
            </w:r>
          </w:p>
        </w:tc>
        <w:tc>
          <w:tcPr>
            <w:tcW w:w="1320" w:type="dxa"/>
            <w:tcBorders>
              <w:top w:val="nil"/>
              <w:left w:val="nil"/>
              <w:bottom w:val="nil"/>
              <w:right w:val="nil"/>
            </w:tcBorders>
            <w:tcMar>
              <w:top w:w="128" w:type="dxa"/>
              <w:left w:w="43" w:type="dxa"/>
              <w:bottom w:w="43" w:type="dxa"/>
              <w:right w:w="43" w:type="dxa"/>
            </w:tcMar>
            <w:vAlign w:val="bottom"/>
          </w:tcPr>
          <w:p w14:paraId="4CFD33B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8B6FC8E" w14:textId="77777777" w:rsidR="00B050CE" w:rsidRPr="00CD2772" w:rsidRDefault="00B050CE" w:rsidP="00AE000B">
            <w:pPr>
              <w:jc w:val="right"/>
              <w:rPr>
                <w:sz w:val="21"/>
              </w:rPr>
            </w:pPr>
            <w:r w:rsidRPr="00CD2772">
              <w:rPr>
                <w:sz w:val="21"/>
              </w:rPr>
              <w:t>80 823 065</w:t>
            </w:r>
          </w:p>
        </w:tc>
        <w:tc>
          <w:tcPr>
            <w:tcW w:w="1320" w:type="dxa"/>
            <w:tcBorders>
              <w:top w:val="nil"/>
              <w:left w:val="nil"/>
              <w:bottom w:val="nil"/>
              <w:right w:val="nil"/>
            </w:tcBorders>
            <w:tcMar>
              <w:top w:w="128" w:type="dxa"/>
              <w:left w:w="43" w:type="dxa"/>
              <w:bottom w:w="43" w:type="dxa"/>
              <w:right w:w="43" w:type="dxa"/>
            </w:tcMar>
            <w:vAlign w:val="bottom"/>
          </w:tcPr>
          <w:p w14:paraId="0F03A915" w14:textId="77777777" w:rsidR="00B050CE" w:rsidRPr="00CD2772" w:rsidRDefault="00B050CE" w:rsidP="00AE000B">
            <w:pPr>
              <w:jc w:val="right"/>
              <w:rPr>
                <w:sz w:val="21"/>
              </w:rPr>
            </w:pPr>
            <w:r w:rsidRPr="00CD2772">
              <w:rPr>
                <w:sz w:val="21"/>
              </w:rPr>
              <w:t xml:space="preserve"> </w:t>
            </w:r>
          </w:p>
        </w:tc>
      </w:tr>
      <w:tr w:rsidR="000908BE" w:rsidRPr="00CD2772" w14:paraId="5C856753"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602032C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E499AF8"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78CAF448"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1D0A6658" w14:textId="77777777" w:rsidR="00B050CE" w:rsidRPr="00CD2772" w:rsidRDefault="00B050CE" w:rsidP="00AE000B">
            <w:pPr>
              <w:jc w:val="right"/>
              <w:rPr>
                <w:sz w:val="21"/>
              </w:rPr>
            </w:pPr>
            <w:r w:rsidRPr="00CD2772">
              <w:rPr>
                <w:sz w:val="21"/>
              </w:rPr>
              <w:t>99 927 379</w:t>
            </w:r>
          </w:p>
        </w:tc>
        <w:tc>
          <w:tcPr>
            <w:tcW w:w="1320" w:type="dxa"/>
            <w:tcBorders>
              <w:top w:val="nil"/>
              <w:left w:val="nil"/>
              <w:bottom w:val="nil"/>
              <w:right w:val="nil"/>
            </w:tcBorders>
            <w:tcMar>
              <w:top w:w="128" w:type="dxa"/>
              <w:left w:w="43" w:type="dxa"/>
              <w:bottom w:w="43" w:type="dxa"/>
              <w:right w:w="43" w:type="dxa"/>
            </w:tcMar>
            <w:vAlign w:val="bottom"/>
          </w:tcPr>
          <w:p w14:paraId="3304FEE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1B4DCCE" w14:textId="77777777" w:rsidR="00B050CE" w:rsidRPr="00CD2772" w:rsidRDefault="00B050CE" w:rsidP="00AE000B">
            <w:pPr>
              <w:jc w:val="right"/>
              <w:rPr>
                <w:sz w:val="21"/>
              </w:rPr>
            </w:pPr>
            <w:r w:rsidRPr="00CD2772">
              <w:rPr>
                <w:sz w:val="21"/>
              </w:rPr>
              <w:t>99 927 379</w:t>
            </w:r>
          </w:p>
        </w:tc>
        <w:tc>
          <w:tcPr>
            <w:tcW w:w="1320" w:type="dxa"/>
            <w:tcBorders>
              <w:top w:val="nil"/>
              <w:left w:val="nil"/>
              <w:bottom w:val="nil"/>
              <w:right w:val="nil"/>
            </w:tcBorders>
            <w:tcMar>
              <w:top w:w="128" w:type="dxa"/>
              <w:left w:w="43" w:type="dxa"/>
              <w:bottom w:w="43" w:type="dxa"/>
              <w:right w:w="43" w:type="dxa"/>
            </w:tcMar>
            <w:vAlign w:val="bottom"/>
          </w:tcPr>
          <w:p w14:paraId="7287BDB3" w14:textId="77777777" w:rsidR="00B050CE" w:rsidRPr="00CD2772" w:rsidRDefault="00B050CE" w:rsidP="00AE000B">
            <w:pPr>
              <w:jc w:val="right"/>
              <w:rPr>
                <w:sz w:val="21"/>
              </w:rPr>
            </w:pPr>
            <w:r w:rsidRPr="00CD2772">
              <w:rPr>
                <w:sz w:val="21"/>
              </w:rPr>
              <w:t xml:space="preserve"> </w:t>
            </w:r>
          </w:p>
        </w:tc>
      </w:tr>
      <w:tr w:rsidR="000908BE" w:rsidRPr="00CD2772" w14:paraId="07143BF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4D9B93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FA23EB4"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7E4C582D"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51DFBFEA" w14:textId="77777777" w:rsidR="00B050CE" w:rsidRPr="00CD2772" w:rsidRDefault="00B050CE" w:rsidP="00AE000B">
            <w:pPr>
              <w:jc w:val="right"/>
              <w:rPr>
                <w:sz w:val="21"/>
              </w:rPr>
            </w:pPr>
            <w:r w:rsidRPr="00CD2772">
              <w:rPr>
                <w:sz w:val="21"/>
              </w:rPr>
              <w:t>3 715 130</w:t>
            </w:r>
          </w:p>
        </w:tc>
        <w:tc>
          <w:tcPr>
            <w:tcW w:w="1320" w:type="dxa"/>
            <w:tcBorders>
              <w:top w:val="nil"/>
              <w:left w:val="nil"/>
              <w:bottom w:val="nil"/>
              <w:right w:val="nil"/>
            </w:tcBorders>
            <w:tcMar>
              <w:top w:w="128" w:type="dxa"/>
              <w:left w:w="43" w:type="dxa"/>
              <w:bottom w:w="43" w:type="dxa"/>
              <w:right w:w="43" w:type="dxa"/>
            </w:tcMar>
            <w:vAlign w:val="bottom"/>
          </w:tcPr>
          <w:p w14:paraId="0FD260B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4D5AEEB" w14:textId="77777777" w:rsidR="00B050CE" w:rsidRPr="00CD2772" w:rsidRDefault="00B050CE" w:rsidP="00AE000B">
            <w:pPr>
              <w:jc w:val="right"/>
              <w:rPr>
                <w:sz w:val="21"/>
              </w:rPr>
            </w:pPr>
            <w:r w:rsidRPr="00CD2772">
              <w:rPr>
                <w:sz w:val="21"/>
              </w:rPr>
              <w:t>3 715 130</w:t>
            </w:r>
          </w:p>
        </w:tc>
        <w:tc>
          <w:tcPr>
            <w:tcW w:w="1320" w:type="dxa"/>
            <w:tcBorders>
              <w:top w:val="nil"/>
              <w:left w:val="nil"/>
              <w:bottom w:val="nil"/>
              <w:right w:val="nil"/>
            </w:tcBorders>
            <w:tcMar>
              <w:top w:w="128" w:type="dxa"/>
              <w:left w:w="43" w:type="dxa"/>
              <w:bottom w:w="43" w:type="dxa"/>
              <w:right w:w="43" w:type="dxa"/>
            </w:tcMar>
            <w:vAlign w:val="bottom"/>
          </w:tcPr>
          <w:p w14:paraId="64A41DB3" w14:textId="77777777" w:rsidR="00B050CE" w:rsidRPr="00CD2772" w:rsidRDefault="00B050CE" w:rsidP="00AE000B">
            <w:pPr>
              <w:jc w:val="right"/>
              <w:rPr>
                <w:sz w:val="21"/>
              </w:rPr>
            </w:pPr>
            <w:r w:rsidRPr="00CD2772">
              <w:rPr>
                <w:sz w:val="21"/>
              </w:rPr>
              <w:t xml:space="preserve"> </w:t>
            </w:r>
          </w:p>
        </w:tc>
      </w:tr>
      <w:tr w:rsidR="000908BE" w:rsidRPr="00CD2772" w14:paraId="40C6AAA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E4C2CD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B613F53"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1CC7195D"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1D24BFD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5E006F4" w14:textId="77777777" w:rsidR="00B050CE" w:rsidRPr="00CD2772" w:rsidRDefault="00B050CE" w:rsidP="00AE000B">
            <w:pPr>
              <w:jc w:val="right"/>
              <w:rPr>
                <w:sz w:val="21"/>
              </w:rPr>
            </w:pPr>
            <w:r w:rsidRPr="00CD2772">
              <w:rPr>
                <w:sz w:val="21"/>
              </w:rPr>
              <w:t>26 321 539</w:t>
            </w:r>
          </w:p>
        </w:tc>
        <w:tc>
          <w:tcPr>
            <w:tcW w:w="1320" w:type="dxa"/>
            <w:tcBorders>
              <w:top w:val="nil"/>
              <w:left w:val="nil"/>
              <w:bottom w:val="nil"/>
              <w:right w:val="nil"/>
            </w:tcBorders>
            <w:tcMar>
              <w:top w:w="128" w:type="dxa"/>
              <w:left w:w="43" w:type="dxa"/>
              <w:bottom w:w="43" w:type="dxa"/>
              <w:right w:w="43" w:type="dxa"/>
            </w:tcMar>
            <w:vAlign w:val="bottom"/>
          </w:tcPr>
          <w:p w14:paraId="1E777770" w14:textId="77777777" w:rsidR="00B050CE" w:rsidRPr="00CD2772" w:rsidRDefault="00B050CE" w:rsidP="00AE000B">
            <w:pPr>
              <w:jc w:val="right"/>
              <w:rPr>
                <w:sz w:val="21"/>
              </w:rPr>
            </w:pPr>
            <w:r w:rsidRPr="00CD2772">
              <w:rPr>
                <w:sz w:val="21"/>
              </w:rPr>
              <w:t>26 321 539</w:t>
            </w:r>
          </w:p>
        </w:tc>
        <w:tc>
          <w:tcPr>
            <w:tcW w:w="1320" w:type="dxa"/>
            <w:tcBorders>
              <w:top w:val="nil"/>
              <w:left w:val="nil"/>
              <w:bottom w:val="nil"/>
              <w:right w:val="nil"/>
            </w:tcBorders>
            <w:tcMar>
              <w:top w:w="128" w:type="dxa"/>
              <w:left w:w="43" w:type="dxa"/>
              <w:bottom w:w="43" w:type="dxa"/>
              <w:right w:w="43" w:type="dxa"/>
            </w:tcMar>
            <w:vAlign w:val="bottom"/>
          </w:tcPr>
          <w:p w14:paraId="682DD163" w14:textId="77777777" w:rsidR="00B050CE" w:rsidRPr="00CD2772" w:rsidRDefault="00B050CE" w:rsidP="00AE000B">
            <w:pPr>
              <w:jc w:val="right"/>
              <w:rPr>
                <w:sz w:val="21"/>
              </w:rPr>
            </w:pPr>
            <w:r w:rsidRPr="00CD2772">
              <w:rPr>
                <w:sz w:val="21"/>
              </w:rPr>
              <w:t xml:space="preserve"> </w:t>
            </w:r>
          </w:p>
        </w:tc>
      </w:tr>
      <w:tr w:rsidR="000908BE" w:rsidRPr="00CD2772" w14:paraId="500142A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08E249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81E4664"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0C7F3124"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68CD82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44CC168" w14:textId="77777777" w:rsidR="00B050CE" w:rsidRPr="00CD2772" w:rsidRDefault="00B050CE" w:rsidP="00AE000B">
            <w:pPr>
              <w:jc w:val="right"/>
              <w:rPr>
                <w:sz w:val="21"/>
              </w:rPr>
            </w:pPr>
            <w:r w:rsidRPr="00CD2772">
              <w:rPr>
                <w:sz w:val="21"/>
              </w:rPr>
              <w:t>12600760</w:t>
            </w:r>
          </w:p>
        </w:tc>
        <w:tc>
          <w:tcPr>
            <w:tcW w:w="1320" w:type="dxa"/>
            <w:tcBorders>
              <w:top w:val="nil"/>
              <w:left w:val="nil"/>
              <w:bottom w:val="nil"/>
              <w:right w:val="nil"/>
            </w:tcBorders>
            <w:tcMar>
              <w:top w:w="128" w:type="dxa"/>
              <w:left w:w="43" w:type="dxa"/>
              <w:bottom w:w="43" w:type="dxa"/>
              <w:right w:w="43" w:type="dxa"/>
            </w:tcMar>
            <w:vAlign w:val="bottom"/>
          </w:tcPr>
          <w:p w14:paraId="6FA494EF" w14:textId="77777777" w:rsidR="00B050CE" w:rsidRPr="00CD2772" w:rsidRDefault="00B050CE" w:rsidP="00AE000B">
            <w:pPr>
              <w:jc w:val="right"/>
              <w:rPr>
                <w:sz w:val="21"/>
              </w:rPr>
            </w:pPr>
            <w:r w:rsidRPr="00CD2772">
              <w:rPr>
                <w:sz w:val="21"/>
              </w:rPr>
              <w:t>12 600 760</w:t>
            </w:r>
          </w:p>
        </w:tc>
        <w:tc>
          <w:tcPr>
            <w:tcW w:w="1320" w:type="dxa"/>
            <w:tcBorders>
              <w:top w:val="nil"/>
              <w:left w:val="nil"/>
              <w:bottom w:val="nil"/>
              <w:right w:val="nil"/>
            </w:tcBorders>
            <w:tcMar>
              <w:top w:w="128" w:type="dxa"/>
              <w:left w:w="43" w:type="dxa"/>
              <w:bottom w:w="43" w:type="dxa"/>
              <w:right w:w="43" w:type="dxa"/>
            </w:tcMar>
            <w:vAlign w:val="bottom"/>
          </w:tcPr>
          <w:p w14:paraId="17F29315" w14:textId="77777777" w:rsidR="00B050CE" w:rsidRPr="00CD2772" w:rsidRDefault="00B050CE" w:rsidP="00AE000B">
            <w:pPr>
              <w:jc w:val="right"/>
              <w:rPr>
                <w:sz w:val="21"/>
              </w:rPr>
            </w:pPr>
            <w:r w:rsidRPr="00CD2772">
              <w:rPr>
                <w:sz w:val="21"/>
              </w:rPr>
              <w:t xml:space="preserve"> </w:t>
            </w:r>
          </w:p>
        </w:tc>
      </w:tr>
      <w:tr w:rsidR="000908BE" w:rsidRPr="00CD2772" w14:paraId="17A4628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B66D91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3A2E15C"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6AAC3B05"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6C611C4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48704D1" w14:textId="77777777" w:rsidR="00B050CE" w:rsidRPr="00CD2772" w:rsidRDefault="00B050CE" w:rsidP="00AE000B">
            <w:pPr>
              <w:jc w:val="right"/>
              <w:rPr>
                <w:sz w:val="21"/>
              </w:rPr>
            </w:pPr>
            <w:r w:rsidRPr="00CD2772">
              <w:rPr>
                <w:sz w:val="21"/>
              </w:rPr>
              <w:t>12 616 536</w:t>
            </w:r>
          </w:p>
        </w:tc>
        <w:tc>
          <w:tcPr>
            <w:tcW w:w="1320" w:type="dxa"/>
            <w:tcBorders>
              <w:top w:val="nil"/>
              <w:left w:val="nil"/>
              <w:bottom w:val="nil"/>
              <w:right w:val="nil"/>
            </w:tcBorders>
            <w:tcMar>
              <w:top w:w="128" w:type="dxa"/>
              <w:left w:w="43" w:type="dxa"/>
              <w:bottom w:w="43" w:type="dxa"/>
              <w:right w:w="43" w:type="dxa"/>
            </w:tcMar>
            <w:vAlign w:val="bottom"/>
          </w:tcPr>
          <w:p w14:paraId="2AD0C023" w14:textId="77777777" w:rsidR="00B050CE" w:rsidRPr="00CD2772" w:rsidRDefault="00B050CE" w:rsidP="00AE000B">
            <w:pPr>
              <w:jc w:val="right"/>
              <w:rPr>
                <w:sz w:val="21"/>
              </w:rPr>
            </w:pPr>
            <w:r w:rsidRPr="00CD2772">
              <w:rPr>
                <w:sz w:val="21"/>
              </w:rPr>
              <w:t>12 616 536</w:t>
            </w:r>
          </w:p>
        </w:tc>
        <w:tc>
          <w:tcPr>
            <w:tcW w:w="1320" w:type="dxa"/>
            <w:tcBorders>
              <w:top w:val="nil"/>
              <w:left w:val="nil"/>
              <w:bottom w:val="nil"/>
              <w:right w:val="nil"/>
            </w:tcBorders>
            <w:tcMar>
              <w:top w:w="128" w:type="dxa"/>
              <w:left w:w="43" w:type="dxa"/>
              <w:bottom w:w="43" w:type="dxa"/>
              <w:right w:w="43" w:type="dxa"/>
            </w:tcMar>
            <w:vAlign w:val="bottom"/>
          </w:tcPr>
          <w:p w14:paraId="2567BC02" w14:textId="77777777" w:rsidR="00B050CE" w:rsidRPr="00CD2772" w:rsidRDefault="00B050CE" w:rsidP="00AE000B">
            <w:pPr>
              <w:jc w:val="right"/>
              <w:rPr>
                <w:sz w:val="21"/>
              </w:rPr>
            </w:pPr>
            <w:r w:rsidRPr="00CD2772">
              <w:rPr>
                <w:sz w:val="21"/>
              </w:rPr>
              <w:t xml:space="preserve"> </w:t>
            </w:r>
          </w:p>
        </w:tc>
      </w:tr>
      <w:tr w:rsidR="000908BE" w:rsidRPr="00CD2772" w14:paraId="2023BF9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864D20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EDA091E"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D9CB50A"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3FDA254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ED45302" w14:textId="77777777" w:rsidR="00B050CE" w:rsidRPr="00CD2772" w:rsidRDefault="00B050CE" w:rsidP="00AE000B">
            <w:pPr>
              <w:jc w:val="right"/>
              <w:rPr>
                <w:sz w:val="21"/>
              </w:rPr>
            </w:pPr>
            <w:r w:rsidRPr="00CD2772">
              <w:rPr>
                <w:sz w:val="21"/>
              </w:rPr>
              <w:t>5 769 000</w:t>
            </w:r>
          </w:p>
        </w:tc>
        <w:tc>
          <w:tcPr>
            <w:tcW w:w="1320" w:type="dxa"/>
            <w:tcBorders>
              <w:top w:val="nil"/>
              <w:left w:val="nil"/>
              <w:bottom w:val="nil"/>
              <w:right w:val="nil"/>
            </w:tcBorders>
            <w:tcMar>
              <w:top w:w="128" w:type="dxa"/>
              <w:left w:w="43" w:type="dxa"/>
              <w:bottom w:w="43" w:type="dxa"/>
              <w:right w:w="43" w:type="dxa"/>
            </w:tcMar>
            <w:vAlign w:val="bottom"/>
          </w:tcPr>
          <w:p w14:paraId="22813B23" w14:textId="77777777" w:rsidR="00B050CE" w:rsidRPr="00CD2772" w:rsidRDefault="00B050CE" w:rsidP="00AE000B">
            <w:pPr>
              <w:jc w:val="right"/>
              <w:rPr>
                <w:sz w:val="21"/>
              </w:rPr>
            </w:pPr>
            <w:r w:rsidRPr="00CD2772">
              <w:rPr>
                <w:sz w:val="21"/>
              </w:rPr>
              <w:t>5 769 000</w:t>
            </w:r>
          </w:p>
        </w:tc>
        <w:tc>
          <w:tcPr>
            <w:tcW w:w="1320" w:type="dxa"/>
            <w:tcBorders>
              <w:top w:val="nil"/>
              <w:left w:val="nil"/>
              <w:bottom w:val="nil"/>
              <w:right w:val="nil"/>
            </w:tcBorders>
            <w:tcMar>
              <w:top w:w="128" w:type="dxa"/>
              <w:left w:w="43" w:type="dxa"/>
              <w:bottom w:w="43" w:type="dxa"/>
              <w:right w:w="43" w:type="dxa"/>
            </w:tcMar>
            <w:vAlign w:val="bottom"/>
          </w:tcPr>
          <w:p w14:paraId="52C66529" w14:textId="77777777" w:rsidR="00B050CE" w:rsidRPr="00CD2772" w:rsidRDefault="00B050CE" w:rsidP="00AE000B">
            <w:pPr>
              <w:jc w:val="right"/>
              <w:rPr>
                <w:sz w:val="21"/>
              </w:rPr>
            </w:pPr>
            <w:r w:rsidRPr="00CD2772">
              <w:rPr>
                <w:sz w:val="21"/>
              </w:rPr>
              <w:t xml:space="preserve"> </w:t>
            </w:r>
          </w:p>
        </w:tc>
      </w:tr>
      <w:tr w:rsidR="000908BE" w:rsidRPr="00CD2772" w14:paraId="4A1016A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67AF58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62B044F"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3B50F542"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2BDDC569" w14:textId="77777777" w:rsidR="00B050CE" w:rsidRPr="00CD2772" w:rsidRDefault="00B050CE" w:rsidP="00AE000B">
            <w:pPr>
              <w:jc w:val="right"/>
              <w:rPr>
                <w:sz w:val="21"/>
              </w:rPr>
            </w:pPr>
            <w:r w:rsidRPr="00CD2772">
              <w:rPr>
                <w:sz w:val="21"/>
              </w:rPr>
              <w:t>1 769 073</w:t>
            </w:r>
          </w:p>
        </w:tc>
        <w:tc>
          <w:tcPr>
            <w:tcW w:w="1320" w:type="dxa"/>
            <w:tcBorders>
              <w:top w:val="nil"/>
              <w:left w:val="nil"/>
              <w:bottom w:val="nil"/>
              <w:right w:val="nil"/>
            </w:tcBorders>
            <w:tcMar>
              <w:top w:w="128" w:type="dxa"/>
              <w:left w:w="43" w:type="dxa"/>
              <w:bottom w:w="43" w:type="dxa"/>
              <w:right w:w="43" w:type="dxa"/>
            </w:tcMar>
            <w:vAlign w:val="bottom"/>
          </w:tcPr>
          <w:p w14:paraId="75EB1E3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7F31259" w14:textId="77777777" w:rsidR="00B050CE" w:rsidRPr="00CD2772" w:rsidRDefault="00B050CE" w:rsidP="00AE000B">
            <w:pPr>
              <w:jc w:val="right"/>
              <w:rPr>
                <w:sz w:val="21"/>
              </w:rPr>
            </w:pPr>
            <w:r w:rsidRPr="00CD2772">
              <w:rPr>
                <w:sz w:val="21"/>
              </w:rPr>
              <w:t>1 769 073</w:t>
            </w:r>
          </w:p>
        </w:tc>
        <w:tc>
          <w:tcPr>
            <w:tcW w:w="1320" w:type="dxa"/>
            <w:tcBorders>
              <w:top w:val="nil"/>
              <w:left w:val="nil"/>
              <w:bottom w:val="nil"/>
              <w:right w:val="nil"/>
            </w:tcBorders>
            <w:tcMar>
              <w:top w:w="128" w:type="dxa"/>
              <w:left w:w="43" w:type="dxa"/>
              <w:bottom w:w="43" w:type="dxa"/>
              <w:right w:w="43" w:type="dxa"/>
            </w:tcMar>
            <w:vAlign w:val="bottom"/>
          </w:tcPr>
          <w:p w14:paraId="2313CF9A" w14:textId="77777777" w:rsidR="00B050CE" w:rsidRPr="00CD2772" w:rsidRDefault="00B050CE" w:rsidP="00AE000B">
            <w:pPr>
              <w:jc w:val="right"/>
              <w:rPr>
                <w:sz w:val="21"/>
              </w:rPr>
            </w:pPr>
            <w:r w:rsidRPr="00CD2772">
              <w:rPr>
                <w:sz w:val="21"/>
              </w:rPr>
              <w:t xml:space="preserve"> </w:t>
            </w:r>
          </w:p>
        </w:tc>
      </w:tr>
      <w:tr w:rsidR="000908BE" w:rsidRPr="00CD2772" w14:paraId="70033604"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6428226"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2087D874"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16879C28"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B7E5EF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A0EA2B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E85371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79F9425" w14:textId="77777777" w:rsidR="00B050CE" w:rsidRPr="00CD2772" w:rsidRDefault="00B050CE" w:rsidP="00AE000B">
            <w:pPr>
              <w:jc w:val="right"/>
              <w:rPr>
                <w:sz w:val="21"/>
              </w:rPr>
            </w:pPr>
            <w:r w:rsidRPr="00CD2772">
              <w:rPr>
                <w:sz w:val="21"/>
              </w:rPr>
              <w:t>245 870 287</w:t>
            </w:r>
          </w:p>
        </w:tc>
      </w:tr>
      <w:tr w:rsidR="000908BE" w:rsidRPr="00CD2772" w14:paraId="4A951456" w14:textId="77777777" w:rsidTr="00AE000B">
        <w:trPr>
          <w:trHeight w:val="640"/>
        </w:trPr>
        <w:tc>
          <w:tcPr>
            <w:tcW w:w="1300" w:type="dxa"/>
            <w:vMerge w:val="restart"/>
            <w:tcBorders>
              <w:top w:val="single" w:sz="4" w:space="0" w:color="000000"/>
              <w:left w:val="nil"/>
              <w:bottom w:val="nil"/>
              <w:right w:val="nil"/>
            </w:tcBorders>
            <w:tcMar>
              <w:top w:w="128" w:type="dxa"/>
              <w:left w:w="43" w:type="dxa"/>
              <w:bottom w:w="43" w:type="dxa"/>
              <w:right w:w="43" w:type="dxa"/>
            </w:tcMar>
          </w:tcPr>
          <w:p w14:paraId="463C2AD8" w14:textId="77777777" w:rsidR="00B050CE" w:rsidRPr="00CD2772" w:rsidRDefault="00B050CE" w:rsidP="00CD2772">
            <w:pPr>
              <w:rPr>
                <w:sz w:val="21"/>
              </w:rPr>
            </w:pPr>
            <w:r w:rsidRPr="00CD2772">
              <w:rPr>
                <w:sz w:val="21"/>
              </w:rPr>
              <w:t>Storbritannia</w:t>
            </w:r>
          </w:p>
        </w:tc>
        <w:tc>
          <w:tcPr>
            <w:tcW w:w="1209" w:type="dxa"/>
            <w:tcBorders>
              <w:top w:val="single" w:sz="4" w:space="0" w:color="000000"/>
              <w:left w:val="nil"/>
              <w:bottom w:val="nil"/>
              <w:right w:val="nil"/>
            </w:tcBorders>
            <w:tcMar>
              <w:top w:w="128" w:type="dxa"/>
              <w:left w:w="43" w:type="dxa"/>
              <w:bottom w:w="43" w:type="dxa"/>
              <w:right w:w="43" w:type="dxa"/>
            </w:tcMar>
          </w:tcPr>
          <w:p w14:paraId="0D446FD2"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15828C7B"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C53FF35" w14:textId="77777777" w:rsidR="00B050CE" w:rsidRPr="00CD2772" w:rsidRDefault="00B050CE" w:rsidP="00AE000B">
            <w:pPr>
              <w:jc w:val="right"/>
              <w:rPr>
                <w:sz w:val="21"/>
              </w:rPr>
            </w:pPr>
            <w:r w:rsidRPr="00CD2772">
              <w:rPr>
                <w:sz w:val="21"/>
              </w:rPr>
              <w:t>3 896 821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D727AC1" w14:textId="77777777" w:rsidR="00B050CE" w:rsidRPr="00CD2772" w:rsidRDefault="00B050CE" w:rsidP="00AE000B">
            <w:pPr>
              <w:jc w:val="right"/>
              <w:rPr>
                <w:sz w:val="21"/>
              </w:rPr>
            </w:pPr>
            <w:r w:rsidRPr="00CD2772">
              <w:rPr>
                <w:sz w:val="21"/>
              </w:rPr>
              <w:t>243 859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BDC2A89" w14:textId="77777777" w:rsidR="00B050CE" w:rsidRPr="00CD2772" w:rsidRDefault="00B050CE" w:rsidP="00AE000B">
            <w:pPr>
              <w:jc w:val="right"/>
              <w:rPr>
                <w:sz w:val="21"/>
              </w:rPr>
            </w:pPr>
            <w:r w:rsidRPr="00CD2772">
              <w:rPr>
                <w:sz w:val="21"/>
              </w:rPr>
              <w:t>4 140 680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8589D3E" w14:textId="77777777" w:rsidR="00B050CE" w:rsidRPr="00CD2772" w:rsidRDefault="00B050CE" w:rsidP="00AE000B">
            <w:pPr>
              <w:jc w:val="right"/>
              <w:rPr>
                <w:sz w:val="21"/>
              </w:rPr>
            </w:pPr>
            <w:r w:rsidRPr="00CD2772">
              <w:rPr>
                <w:sz w:val="21"/>
              </w:rPr>
              <w:t xml:space="preserve"> </w:t>
            </w:r>
          </w:p>
        </w:tc>
      </w:tr>
      <w:tr w:rsidR="000908BE" w:rsidRPr="00CD2772" w14:paraId="7346D34E" w14:textId="77777777" w:rsidTr="00AE000B">
        <w:trPr>
          <w:trHeight w:val="640"/>
        </w:trPr>
        <w:tc>
          <w:tcPr>
            <w:tcW w:w="1300" w:type="dxa"/>
            <w:vMerge/>
            <w:tcBorders>
              <w:top w:val="single" w:sz="4" w:space="0" w:color="000000"/>
              <w:left w:val="nil"/>
              <w:bottom w:val="nil"/>
              <w:right w:val="nil"/>
            </w:tcBorders>
          </w:tcPr>
          <w:p w14:paraId="543A05A7"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50F7AC69"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489E22B1" w14:textId="5F86B24A"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75A5C560" w14:textId="77777777" w:rsidR="00B050CE" w:rsidRPr="00CD2772" w:rsidRDefault="00B050CE" w:rsidP="00AE000B">
            <w:pPr>
              <w:jc w:val="right"/>
              <w:rPr>
                <w:sz w:val="21"/>
              </w:rPr>
            </w:pPr>
            <w:r w:rsidRPr="00CD2772">
              <w:rPr>
                <w:sz w:val="21"/>
              </w:rPr>
              <w:t>18 300</w:t>
            </w:r>
          </w:p>
        </w:tc>
        <w:tc>
          <w:tcPr>
            <w:tcW w:w="1320" w:type="dxa"/>
            <w:tcBorders>
              <w:top w:val="nil"/>
              <w:left w:val="nil"/>
              <w:bottom w:val="nil"/>
              <w:right w:val="nil"/>
            </w:tcBorders>
            <w:tcMar>
              <w:top w:w="128" w:type="dxa"/>
              <w:left w:w="43" w:type="dxa"/>
              <w:bottom w:w="43" w:type="dxa"/>
              <w:right w:w="43" w:type="dxa"/>
            </w:tcMar>
            <w:vAlign w:val="bottom"/>
          </w:tcPr>
          <w:p w14:paraId="7391F55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17E52BD" w14:textId="77777777" w:rsidR="00B050CE" w:rsidRPr="00CD2772" w:rsidRDefault="00B050CE" w:rsidP="00AE000B">
            <w:pPr>
              <w:jc w:val="right"/>
              <w:rPr>
                <w:sz w:val="21"/>
              </w:rPr>
            </w:pPr>
            <w:r w:rsidRPr="00CD2772">
              <w:rPr>
                <w:sz w:val="21"/>
              </w:rPr>
              <w:t>18 300</w:t>
            </w:r>
          </w:p>
        </w:tc>
        <w:tc>
          <w:tcPr>
            <w:tcW w:w="1320" w:type="dxa"/>
            <w:tcBorders>
              <w:top w:val="nil"/>
              <w:left w:val="nil"/>
              <w:bottom w:val="nil"/>
              <w:right w:val="nil"/>
            </w:tcBorders>
            <w:tcMar>
              <w:top w:w="128" w:type="dxa"/>
              <w:left w:w="43" w:type="dxa"/>
              <w:bottom w:w="43" w:type="dxa"/>
              <w:right w:w="43" w:type="dxa"/>
            </w:tcMar>
            <w:vAlign w:val="bottom"/>
          </w:tcPr>
          <w:p w14:paraId="2638FCCC" w14:textId="77777777" w:rsidR="00B050CE" w:rsidRPr="00CD2772" w:rsidRDefault="00B050CE" w:rsidP="00AE000B">
            <w:pPr>
              <w:jc w:val="right"/>
              <w:rPr>
                <w:sz w:val="21"/>
              </w:rPr>
            </w:pPr>
            <w:r w:rsidRPr="00CD2772">
              <w:rPr>
                <w:sz w:val="21"/>
              </w:rPr>
              <w:t xml:space="preserve"> </w:t>
            </w:r>
          </w:p>
        </w:tc>
      </w:tr>
      <w:tr w:rsidR="000908BE" w:rsidRPr="00CD2772" w14:paraId="2964CC3F" w14:textId="77777777" w:rsidTr="00AE000B">
        <w:trPr>
          <w:trHeight w:val="380"/>
        </w:trPr>
        <w:tc>
          <w:tcPr>
            <w:tcW w:w="1300" w:type="dxa"/>
            <w:vMerge/>
            <w:tcBorders>
              <w:top w:val="single" w:sz="4" w:space="0" w:color="000000"/>
              <w:left w:val="nil"/>
              <w:bottom w:val="nil"/>
              <w:right w:val="nil"/>
            </w:tcBorders>
          </w:tcPr>
          <w:p w14:paraId="7F255630"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56685D35"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7CCC9823"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4FF56768" w14:textId="77777777" w:rsidR="00B050CE" w:rsidRPr="00CD2772" w:rsidRDefault="00B050CE" w:rsidP="00AE000B">
            <w:pPr>
              <w:jc w:val="right"/>
              <w:rPr>
                <w:sz w:val="21"/>
              </w:rPr>
            </w:pPr>
            <w:r w:rsidRPr="00CD2772">
              <w:rPr>
                <w:sz w:val="21"/>
              </w:rPr>
              <w:t>2 055 444</w:t>
            </w:r>
          </w:p>
        </w:tc>
        <w:tc>
          <w:tcPr>
            <w:tcW w:w="1320" w:type="dxa"/>
            <w:tcBorders>
              <w:top w:val="nil"/>
              <w:left w:val="nil"/>
              <w:bottom w:val="nil"/>
              <w:right w:val="nil"/>
            </w:tcBorders>
            <w:tcMar>
              <w:top w:w="128" w:type="dxa"/>
              <w:left w:w="43" w:type="dxa"/>
              <w:bottom w:w="43" w:type="dxa"/>
              <w:right w:w="43" w:type="dxa"/>
            </w:tcMar>
            <w:vAlign w:val="bottom"/>
          </w:tcPr>
          <w:p w14:paraId="148CE1D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BBFCB04" w14:textId="77777777" w:rsidR="00B050CE" w:rsidRPr="00CD2772" w:rsidRDefault="00B050CE" w:rsidP="00AE000B">
            <w:pPr>
              <w:jc w:val="right"/>
              <w:rPr>
                <w:sz w:val="21"/>
              </w:rPr>
            </w:pPr>
            <w:r w:rsidRPr="00CD2772">
              <w:rPr>
                <w:sz w:val="21"/>
              </w:rPr>
              <w:t>2 055 444</w:t>
            </w:r>
          </w:p>
        </w:tc>
        <w:tc>
          <w:tcPr>
            <w:tcW w:w="1320" w:type="dxa"/>
            <w:tcBorders>
              <w:top w:val="nil"/>
              <w:left w:val="nil"/>
              <w:bottom w:val="nil"/>
              <w:right w:val="nil"/>
            </w:tcBorders>
            <w:tcMar>
              <w:top w:w="128" w:type="dxa"/>
              <w:left w:w="43" w:type="dxa"/>
              <w:bottom w:w="43" w:type="dxa"/>
              <w:right w:w="43" w:type="dxa"/>
            </w:tcMar>
            <w:vAlign w:val="bottom"/>
          </w:tcPr>
          <w:p w14:paraId="07DC4C39" w14:textId="77777777" w:rsidR="00B050CE" w:rsidRPr="00CD2772" w:rsidRDefault="00B050CE" w:rsidP="00AE000B">
            <w:pPr>
              <w:jc w:val="right"/>
              <w:rPr>
                <w:sz w:val="21"/>
              </w:rPr>
            </w:pPr>
            <w:r w:rsidRPr="00CD2772">
              <w:rPr>
                <w:sz w:val="21"/>
              </w:rPr>
              <w:t xml:space="preserve"> </w:t>
            </w:r>
          </w:p>
        </w:tc>
      </w:tr>
      <w:tr w:rsidR="000908BE" w:rsidRPr="00CD2772" w14:paraId="6667AD96" w14:textId="77777777" w:rsidTr="00AE000B">
        <w:trPr>
          <w:trHeight w:val="640"/>
        </w:trPr>
        <w:tc>
          <w:tcPr>
            <w:tcW w:w="1300" w:type="dxa"/>
            <w:vMerge/>
            <w:tcBorders>
              <w:top w:val="single" w:sz="4" w:space="0" w:color="000000"/>
              <w:left w:val="nil"/>
              <w:bottom w:val="nil"/>
              <w:right w:val="nil"/>
            </w:tcBorders>
          </w:tcPr>
          <w:p w14:paraId="1AFC66CE"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60009F1C"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12E4F0CE"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73F6DD6F" w14:textId="77777777" w:rsidR="00B050CE" w:rsidRPr="00CD2772" w:rsidRDefault="00B050CE" w:rsidP="00AE000B">
            <w:pPr>
              <w:jc w:val="right"/>
              <w:rPr>
                <w:sz w:val="21"/>
              </w:rPr>
            </w:pPr>
            <w:r w:rsidRPr="00CD2772">
              <w:rPr>
                <w:sz w:val="21"/>
              </w:rPr>
              <w:t>665 418 305</w:t>
            </w:r>
          </w:p>
        </w:tc>
        <w:tc>
          <w:tcPr>
            <w:tcW w:w="1320" w:type="dxa"/>
            <w:tcBorders>
              <w:top w:val="nil"/>
              <w:left w:val="nil"/>
              <w:bottom w:val="nil"/>
              <w:right w:val="nil"/>
            </w:tcBorders>
            <w:tcMar>
              <w:top w:w="128" w:type="dxa"/>
              <w:left w:w="43" w:type="dxa"/>
              <w:bottom w:w="43" w:type="dxa"/>
              <w:right w:w="43" w:type="dxa"/>
            </w:tcMar>
            <w:vAlign w:val="bottom"/>
          </w:tcPr>
          <w:p w14:paraId="6099D9E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949EA1C" w14:textId="77777777" w:rsidR="00B050CE" w:rsidRPr="00CD2772" w:rsidRDefault="00B050CE" w:rsidP="00AE000B">
            <w:pPr>
              <w:jc w:val="right"/>
              <w:rPr>
                <w:sz w:val="21"/>
              </w:rPr>
            </w:pPr>
            <w:r w:rsidRPr="00CD2772">
              <w:rPr>
                <w:sz w:val="21"/>
              </w:rPr>
              <w:t>665 418 305</w:t>
            </w:r>
          </w:p>
        </w:tc>
        <w:tc>
          <w:tcPr>
            <w:tcW w:w="1320" w:type="dxa"/>
            <w:tcBorders>
              <w:top w:val="nil"/>
              <w:left w:val="nil"/>
              <w:bottom w:val="nil"/>
              <w:right w:val="nil"/>
            </w:tcBorders>
            <w:tcMar>
              <w:top w:w="128" w:type="dxa"/>
              <w:left w:w="43" w:type="dxa"/>
              <w:bottom w:w="43" w:type="dxa"/>
              <w:right w:w="43" w:type="dxa"/>
            </w:tcMar>
            <w:vAlign w:val="bottom"/>
          </w:tcPr>
          <w:p w14:paraId="73A6F090" w14:textId="77777777" w:rsidR="00B050CE" w:rsidRPr="00CD2772" w:rsidRDefault="00B050CE" w:rsidP="00AE000B">
            <w:pPr>
              <w:jc w:val="right"/>
              <w:rPr>
                <w:sz w:val="21"/>
              </w:rPr>
            </w:pPr>
            <w:r w:rsidRPr="00CD2772">
              <w:rPr>
                <w:sz w:val="21"/>
              </w:rPr>
              <w:t xml:space="preserve"> </w:t>
            </w:r>
          </w:p>
        </w:tc>
      </w:tr>
      <w:tr w:rsidR="000908BE" w:rsidRPr="00CD2772" w14:paraId="5D05BA4D" w14:textId="77777777" w:rsidTr="00AE000B">
        <w:trPr>
          <w:trHeight w:val="380"/>
        </w:trPr>
        <w:tc>
          <w:tcPr>
            <w:tcW w:w="1300" w:type="dxa"/>
            <w:vMerge/>
            <w:tcBorders>
              <w:top w:val="single" w:sz="4" w:space="0" w:color="000000"/>
              <w:left w:val="nil"/>
              <w:bottom w:val="nil"/>
              <w:right w:val="nil"/>
            </w:tcBorders>
          </w:tcPr>
          <w:p w14:paraId="327B3546"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3BB799D8"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0D95BE07"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44A7BBC1" w14:textId="77777777" w:rsidR="00B050CE" w:rsidRPr="00CD2772" w:rsidRDefault="00B050CE" w:rsidP="00AE000B">
            <w:pPr>
              <w:jc w:val="right"/>
              <w:rPr>
                <w:sz w:val="21"/>
              </w:rPr>
            </w:pPr>
            <w:r w:rsidRPr="00CD2772">
              <w:rPr>
                <w:sz w:val="21"/>
              </w:rPr>
              <w:t>362 546 927</w:t>
            </w:r>
          </w:p>
        </w:tc>
        <w:tc>
          <w:tcPr>
            <w:tcW w:w="1320" w:type="dxa"/>
            <w:tcBorders>
              <w:top w:val="nil"/>
              <w:left w:val="nil"/>
              <w:bottom w:val="nil"/>
              <w:right w:val="nil"/>
            </w:tcBorders>
            <w:tcMar>
              <w:top w:w="128" w:type="dxa"/>
              <w:left w:w="43" w:type="dxa"/>
              <w:bottom w:w="43" w:type="dxa"/>
              <w:right w:w="43" w:type="dxa"/>
            </w:tcMar>
            <w:vAlign w:val="bottom"/>
          </w:tcPr>
          <w:p w14:paraId="71DAB134" w14:textId="77777777" w:rsidR="00B050CE" w:rsidRPr="00CD2772" w:rsidRDefault="00B050CE" w:rsidP="00AE000B">
            <w:pPr>
              <w:jc w:val="right"/>
              <w:rPr>
                <w:sz w:val="21"/>
              </w:rPr>
            </w:pPr>
            <w:r w:rsidRPr="00CD2772">
              <w:rPr>
                <w:sz w:val="21"/>
              </w:rPr>
              <w:t>452 900</w:t>
            </w:r>
          </w:p>
        </w:tc>
        <w:tc>
          <w:tcPr>
            <w:tcW w:w="1320" w:type="dxa"/>
            <w:tcBorders>
              <w:top w:val="nil"/>
              <w:left w:val="nil"/>
              <w:bottom w:val="nil"/>
              <w:right w:val="nil"/>
            </w:tcBorders>
            <w:tcMar>
              <w:top w:w="128" w:type="dxa"/>
              <w:left w:w="43" w:type="dxa"/>
              <w:bottom w:w="43" w:type="dxa"/>
              <w:right w:w="43" w:type="dxa"/>
            </w:tcMar>
            <w:vAlign w:val="bottom"/>
          </w:tcPr>
          <w:p w14:paraId="6DCD0CC7" w14:textId="77777777" w:rsidR="00B050CE" w:rsidRPr="00CD2772" w:rsidRDefault="00B050CE" w:rsidP="00AE000B">
            <w:pPr>
              <w:jc w:val="right"/>
              <w:rPr>
                <w:sz w:val="21"/>
              </w:rPr>
            </w:pPr>
            <w:r w:rsidRPr="00CD2772">
              <w:rPr>
                <w:sz w:val="21"/>
              </w:rPr>
              <w:t>362 999 827</w:t>
            </w:r>
          </w:p>
        </w:tc>
        <w:tc>
          <w:tcPr>
            <w:tcW w:w="1320" w:type="dxa"/>
            <w:tcBorders>
              <w:top w:val="nil"/>
              <w:left w:val="nil"/>
              <w:bottom w:val="nil"/>
              <w:right w:val="nil"/>
            </w:tcBorders>
            <w:tcMar>
              <w:top w:w="128" w:type="dxa"/>
              <w:left w:w="43" w:type="dxa"/>
              <w:bottom w:w="43" w:type="dxa"/>
              <w:right w:w="43" w:type="dxa"/>
            </w:tcMar>
            <w:vAlign w:val="bottom"/>
          </w:tcPr>
          <w:p w14:paraId="6E7015EB" w14:textId="77777777" w:rsidR="00B050CE" w:rsidRPr="00CD2772" w:rsidRDefault="00B050CE" w:rsidP="00AE000B">
            <w:pPr>
              <w:jc w:val="right"/>
              <w:rPr>
                <w:sz w:val="21"/>
              </w:rPr>
            </w:pPr>
            <w:r w:rsidRPr="00CD2772">
              <w:rPr>
                <w:sz w:val="21"/>
              </w:rPr>
              <w:t xml:space="preserve"> </w:t>
            </w:r>
          </w:p>
        </w:tc>
      </w:tr>
      <w:tr w:rsidR="000908BE" w:rsidRPr="00CD2772" w14:paraId="4E040779" w14:textId="77777777" w:rsidTr="00AE000B">
        <w:trPr>
          <w:trHeight w:val="380"/>
        </w:trPr>
        <w:tc>
          <w:tcPr>
            <w:tcW w:w="1300" w:type="dxa"/>
            <w:vMerge/>
            <w:tcBorders>
              <w:top w:val="single" w:sz="4" w:space="0" w:color="000000"/>
              <w:left w:val="nil"/>
              <w:bottom w:val="nil"/>
              <w:right w:val="nil"/>
            </w:tcBorders>
          </w:tcPr>
          <w:p w14:paraId="3FC90566"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1DE0E356"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577E2671"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1D95B2D7" w14:textId="77777777" w:rsidR="00B050CE" w:rsidRPr="00CD2772" w:rsidRDefault="00B050CE" w:rsidP="00AE000B">
            <w:pPr>
              <w:jc w:val="right"/>
              <w:rPr>
                <w:sz w:val="21"/>
              </w:rPr>
            </w:pPr>
            <w:r w:rsidRPr="00CD2772">
              <w:rPr>
                <w:sz w:val="21"/>
              </w:rPr>
              <w:t>11 961 499</w:t>
            </w:r>
          </w:p>
        </w:tc>
        <w:tc>
          <w:tcPr>
            <w:tcW w:w="1320" w:type="dxa"/>
            <w:tcBorders>
              <w:top w:val="nil"/>
              <w:left w:val="nil"/>
              <w:bottom w:val="nil"/>
              <w:right w:val="nil"/>
            </w:tcBorders>
            <w:tcMar>
              <w:top w:w="128" w:type="dxa"/>
              <w:left w:w="43" w:type="dxa"/>
              <w:bottom w:w="43" w:type="dxa"/>
              <w:right w:w="43" w:type="dxa"/>
            </w:tcMar>
            <w:vAlign w:val="bottom"/>
          </w:tcPr>
          <w:p w14:paraId="12FAAA4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562A31C" w14:textId="77777777" w:rsidR="00B050CE" w:rsidRPr="00CD2772" w:rsidRDefault="00B050CE" w:rsidP="00AE000B">
            <w:pPr>
              <w:jc w:val="right"/>
              <w:rPr>
                <w:sz w:val="21"/>
              </w:rPr>
            </w:pPr>
            <w:r w:rsidRPr="00CD2772">
              <w:rPr>
                <w:sz w:val="21"/>
              </w:rPr>
              <w:t>11 961 499</w:t>
            </w:r>
          </w:p>
        </w:tc>
        <w:tc>
          <w:tcPr>
            <w:tcW w:w="1320" w:type="dxa"/>
            <w:tcBorders>
              <w:top w:val="nil"/>
              <w:left w:val="nil"/>
              <w:bottom w:val="nil"/>
              <w:right w:val="nil"/>
            </w:tcBorders>
            <w:tcMar>
              <w:top w:w="128" w:type="dxa"/>
              <w:left w:w="43" w:type="dxa"/>
              <w:bottom w:w="43" w:type="dxa"/>
              <w:right w:w="43" w:type="dxa"/>
            </w:tcMar>
            <w:vAlign w:val="bottom"/>
          </w:tcPr>
          <w:p w14:paraId="241829B0" w14:textId="77777777" w:rsidR="00B050CE" w:rsidRPr="00CD2772" w:rsidRDefault="00B050CE" w:rsidP="00AE000B">
            <w:pPr>
              <w:jc w:val="right"/>
              <w:rPr>
                <w:sz w:val="21"/>
              </w:rPr>
            </w:pPr>
            <w:r w:rsidRPr="00CD2772">
              <w:rPr>
                <w:sz w:val="21"/>
              </w:rPr>
              <w:t xml:space="preserve"> </w:t>
            </w:r>
          </w:p>
        </w:tc>
      </w:tr>
      <w:tr w:rsidR="000908BE" w:rsidRPr="00CD2772" w14:paraId="2BEDDC74" w14:textId="77777777" w:rsidTr="00AE000B">
        <w:trPr>
          <w:trHeight w:val="380"/>
        </w:trPr>
        <w:tc>
          <w:tcPr>
            <w:tcW w:w="1300" w:type="dxa"/>
            <w:vMerge/>
            <w:tcBorders>
              <w:top w:val="single" w:sz="4" w:space="0" w:color="000000"/>
              <w:left w:val="nil"/>
              <w:bottom w:val="nil"/>
              <w:right w:val="nil"/>
            </w:tcBorders>
          </w:tcPr>
          <w:p w14:paraId="0B9F9230"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03B7FE21"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449CDE6D"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510DDC6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BCD4F56" w14:textId="77777777" w:rsidR="00B050CE" w:rsidRPr="00CD2772" w:rsidRDefault="00B050CE" w:rsidP="00AE000B">
            <w:pPr>
              <w:jc w:val="right"/>
              <w:rPr>
                <w:sz w:val="21"/>
              </w:rPr>
            </w:pPr>
            <w:r w:rsidRPr="00CD2772">
              <w:rPr>
                <w:sz w:val="21"/>
              </w:rPr>
              <w:t>5 394 764</w:t>
            </w:r>
          </w:p>
        </w:tc>
        <w:tc>
          <w:tcPr>
            <w:tcW w:w="1320" w:type="dxa"/>
            <w:tcBorders>
              <w:top w:val="nil"/>
              <w:left w:val="nil"/>
              <w:bottom w:val="nil"/>
              <w:right w:val="nil"/>
            </w:tcBorders>
            <w:tcMar>
              <w:top w:w="128" w:type="dxa"/>
              <w:left w:w="43" w:type="dxa"/>
              <w:bottom w:w="43" w:type="dxa"/>
              <w:right w:w="43" w:type="dxa"/>
            </w:tcMar>
            <w:vAlign w:val="bottom"/>
          </w:tcPr>
          <w:p w14:paraId="2E6949A5" w14:textId="77777777" w:rsidR="00B050CE" w:rsidRPr="00CD2772" w:rsidRDefault="00B050CE" w:rsidP="00AE000B">
            <w:pPr>
              <w:jc w:val="right"/>
              <w:rPr>
                <w:sz w:val="21"/>
              </w:rPr>
            </w:pPr>
            <w:r w:rsidRPr="00CD2772">
              <w:rPr>
                <w:sz w:val="21"/>
              </w:rPr>
              <w:t>5 394 764</w:t>
            </w:r>
          </w:p>
        </w:tc>
        <w:tc>
          <w:tcPr>
            <w:tcW w:w="1320" w:type="dxa"/>
            <w:tcBorders>
              <w:top w:val="nil"/>
              <w:left w:val="nil"/>
              <w:bottom w:val="nil"/>
              <w:right w:val="nil"/>
            </w:tcBorders>
            <w:tcMar>
              <w:top w:w="128" w:type="dxa"/>
              <w:left w:w="43" w:type="dxa"/>
              <w:bottom w:w="43" w:type="dxa"/>
              <w:right w:w="43" w:type="dxa"/>
            </w:tcMar>
            <w:vAlign w:val="bottom"/>
          </w:tcPr>
          <w:p w14:paraId="183B09A6" w14:textId="77777777" w:rsidR="00B050CE" w:rsidRPr="00CD2772" w:rsidRDefault="00B050CE" w:rsidP="00AE000B">
            <w:pPr>
              <w:jc w:val="right"/>
              <w:rPr>
                <w:sz w:val="21"/>
              </w:rPr>
            </w:pPr>
            <w:r w:rsidRPr="00CD2772">
              <w:rPr>
                <w:sz w:val="21"/>
              </w:rPr>
              <w:t xml:space="preserve"> </w:t>
            </w:r>
          </w:p>
        </w:tc>
      </w:tr>
      <w:tr w:rsidR="000908BE" w:rsidRPr="00CD2772" w14:paraId="7CD8D64C" w14:textId="77777777" w:rsidTr="00AE000B">
        <w:trPr>
          <w:trHeight w:val="380"/>
        </w:trPr>
        <w:tc>
          <w:tcPr>
            <w:tcW w:w="1300" w:type="dxa"/>
            <w:vMerge/>
            <w:tcBorders>
              <w:top w:val="single" w:sz="4" w:space="0" w:color="000000"/>
              <w:left w:val="nil"/>
              <w:bottom w:val="nil"/>
              <w:right w:val="nil"/>
            </w:tcBorders>
          </w:tcPr>
          <w:p w14:paraId="5F2F1BFD"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2D51AE8D"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31A21171"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3183FB10" w14:textId="77777777" w:rsidR="00B050CE" w:rsidRPr="00CD2772" w:rsidRDefault="00B050CE" w:rsidP="00AE000B">
            <w:pPr>
              <w:jc w:val="right"/>
              <w:rPr>
                <w:sz w:val="21"/>
              </w:rPr>
            </w:pPr>
            <w:r w:rsidRPr="00CD2772">
              <w:rPr>
                <w:sz w:val="21"/>
              </w:rPr>
              <w:t>229 765</w:t>
            </w:r>
          </w:p>
        </w:tc>
        <w:tc>
          <w:tcPr>
            <w:tcW w:w="1320" w:type="dxa"/>
            <w:tcBorders>
              <w:top w:val="nil"/>
              <w:left w:val="nil"/>
              <w:bottom w:val="nil"/>
              <w:right w:val="nil"/>
            </w:tcBorders>
            <w:tcMar>
              <w:top w:w="128" w:type="dxa"/>
              <w:left w:w="43" w:type="dxa"/>
              <w:bottom w:w="43" w:type="dxa"/>
              <w:right w:w="43" w:type="dxa"/>
            </w:tcMar>
            <w:vAlign w:val="bottom"/>
          </w:tcPr>
          <w:p w14:paraId="2F435494" w14:textId="77777777" w:rsidR="00B050CE" w:rsidRPr="00CD2772" w:rsidRDefault="00B050CE" w:rsidP="00AE000B">
            <w:pPr>
              <w:jc w:val="right"/>
              <w:rPr>
                <w:sz w:val="21"/>
              </w:rPr>
            </w:pPr>
            <w:r w:rsidRPr="00CD2772">
              <w:rPr>
                <w:sz w:val="21"/>
              </w:rPr>
              <w:t>154 027 602</w:t>
            </w:r>
          </w:p>
        </w:tc>
        <w:tc>
          <w:tcPr>
            <w:tcW w:w="1320" w:type="dxa"/>
            <w:tcBorders>
              <w:top w:val="nil"/>
              <w:left w:val="nil"/>
              <w:bottom w:val="nil"/>
              <w:right w:val="nil"/>
            </w:tcBorders>
            <w:tcMar>
              <w:top w:w="128" w:type="dxa"/>
              <w:left w:w="43" w:type="dxa"/>
              <w:bottom w:w="43" w:type="dxa"/>
              <w:right w:w="43" w:type="dxa"/>
            </w:tcMar>
            <w:vAlign w:val="bottom"/>
          </w:tcPr>
          <w:p w14:paraId="45107B58" w14:textId="77777777" w:rsidR="00B050CE" w:rsidRPr="00CD2772" w:rsidRDefault="00B050CE" w:rsidP="00AE000B">
            <w:pPr>
              <w:jc w:val="right"/>
              <w:rPr>
                <w:sz w:val="21"/>
              </w:rPr>
            </w:pPr>
            <w:r w:rsidRPr="00CD2772">
              <w:rPr>
                <w:sz w:val="21"/>
              </w:rPr>
              <w:t>154 257 367</w:t>
            </w:r>
          </w:p>
        </w:tc>
        <w:tc>
          <w:tcPr>
            <w:tcW w:w="1320" w:type="dxa"/>
            <w:tcBorders>
              <w:top w:val="nil"/>
              <w:left w:val="nil"/>
              <w:bottom w:val="nil"/>
              <w:right w:val="nil"/>
            </w:tcBorders>
            <w:tcMar>
              <w:top w:w="128" w:type="dxa"/>
              <w:left w:w="43" w:type="dxa"/>
              <w:bottom w:w="43" w:type="dxa"/>
              <w:right w:w="43" w:type="dxa"/>
            </w:tcMar>
            <w:vAlign w:val="bottom"/>
          </w:tcPr>
          <w:p w14:paraId="2458C70C" w14:textId="77777777" w:rsidR="00B050CE" w:rsidRPr="00CD2772" w:rsidRDefault="00B050CE" w:rsidP="00AE000B">
            <w:pPr>
              <w:jc w:val="right"/>
              <w:rPr>
                <w:sz w:val="21"/>
              </w:rPr>
            </w:pPr>
            <w:r w:rsidRPr="00CD2772">
              <w:rPr>
                <w:sz w:val="21"/>
              </w:rPr>
              <w:t xml:space="preserve"> </w:t>
            </w:r>
          </w:p>
        </w:tc>
      </w:tr>
      <w:tr w:rsidR="000908BE" w:rsidRPr="00CD2772" w14:paraId="58403862" w14:textId="77777777" w:rsidTr="00AE000B">
        <w:trPr>
          <w:trHeight w:val="380"/>
        </w:trPr>
        <w:tc>
          <w:tcPr>
            <w:tcW w:w="1300" w:type="dxa"/>
            <w:vMerge/>
            <w:tcBorders>
              <w:top w:val="single" w:sz="4" w:space="0" w:color="000000"/>
              <w:left w:val="nil"/>
              <w:bottom w:val="nil"/>
              <w:right w:val="nil"/>
            </w:tcBorders>
          </w:tcPr>
          <w:p w14:paraId="25A211A1"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558B163E"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53E130AC"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011522C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2E33203" w14:textId="77777777" w:rsidR="00B050CE" w:rsidRPr="00CD2772" w:rsidRDefault="00B050CE" w:rsidP="00AE000B">
            <w:pPr>
              <w:jc w:val="right"/>
              <w:rPr>
                <w:sz w:val="21"/>
              </w:rPr>
            </w:pPr>
            <w:r w:rsidRPr="00CD2772">
              <w:rPr>
                <w:sz w:val="21"/>
              </w:rPr>
              <w:t>1 677 360</w:t>
            </w:r>
          </w:p>
        </w:tc>
        <w:tc>
          <w:tcPr>
            <w:tcW w:w="1320" w:type="dxa"/>
            <w:tcBorders>
              <w:top w:val="nil"/>
              <w:left w:val="nil"/>
              <w:bottom w:val="nil"/>
              <w:right w:val="nil"/>
            </w:tcBorders>
            <w:tcMar>
              <w:top w:w="128" w:type="dxa"/>
              <w:left w:w="43" w:type="dxa"/>
              <w:bottom w:w="43" w:type="dxa"/>
              <w:right w:w="43" w:type="dxa"/>
            </w:tcMar>
            <w:vAlign w:val="bottom"/>
          </w:tcPr>
          <w:p w14:paraId="01026626" w14:textId="77777777" w:rsidR="00B050CE" w:rsidRPr="00CD2772" w:rsidRDefault="00B050CE" w:rsidP="00AE000B">
            <w:pPr>
              <w:jc w:val="right"/>
              <w:rPr>
                <w:sz w:val="21"/>
              </w:rPr>
            </w:pPr>
            <w:r w:rsidRPr="00CD2772">
              <w:rPr>
                <w:sz w:val="21"/>
              </w:rPr>
              <w:t>1 677 360</w:t>
            </w:r>
          </w:p>
        </w:tc>
        <w:tc>
          <w:tcPr>
            <w:tcW w:w="1320" w:type="dxa"/>
            <w:tcBorders>
              <w:top w:val="nil"/>
              <w:left w:val="nil"/>
              <w:bottom w:val="nil"/>
              <w:right w:val="nil"/>
            </w:tcBorders>
            <w:tcMar>
              <w:top w:w="128" w:type="dxa"/>
              <w:left w:w="43" w:type="dxa"/>
              <w:bottom w:w="43" w:type="dxa"/>
              <w:right w:w="43" w:type="dxa"/>
            </w:tcMar>
            <w:vAlign w:val="bottom"/>
          </w:tcPr>
          <w:p w14:paraId="5415829A" w14:textId="77777777" w:rsidR="00B050CE" w:rsidRPr="00CD2772" w:rsidRDefault="00B050CE" w:rsidP="00AE000B">
            <w:pPr>
              <w:jc w:val="right"/>
              <w:rPr>
                <w:sz w:val="21"/>
              </w:rPr>
            </w:pPr>
            <w:r w:rsidRPr="00CD2772">
              <w:rPr>
                <w:sz w:val="21"/>
              </w:rPr>
              <w:t xml:space="preserve"> </w:t>
            </w:r>
          </w:p>
        </w:tc>
      </w:tr>
      <w:tr w:rsidR="000908BE" w:rsidRPr="00CD2772" w14:paraId="121D65C1" w14:textId="77777777" w:rsidTr="00AE000B">
        <w:trPr>
          <w:trHeight w:val="380"/>
        </w:trPr>
        <w:tc>
          <w:tcPr>
            <w:tcW w:w="1300" w:type="dxa"/>
            <w:vMerge/>
            <w:tcBorders>
              <w:top w:val="single" w:sz="4" w:space="0" w:color="000000"/>
              <w:left w:val="nil"/>
              <w:bottom w:val="nil"/>
              <w:right w:val="nil"/>
            </w:tcBorders>
          </w:tcPr>
          <w:p w14:paraId="32BFDA8C"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053009A0"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1EEDEDA8"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28C3182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F826D01" w14:textId="77777777" w:rsidR="00B050CE" w:rsidRPr="00CD2772" w:rsidRDefault="00B050CE" w:rsidP="00AE000B">
            <w:pPr>
              <w:jc w:val="right"/>
              <w:rPr>
                <w:sz w:val="21"/>
              </w:rPr>
            </w:pPr>
            <w:r w:rsidRPr="00CD2772">
              <w:rPr>
                <w:sz w:val="21"/>
              </w:rPr>
              <w:t>1 827 792</w:t>
            </w:r>
          </w:p>
        </w:tc>
        <w:tc>
          <w:tcPr>
            <w:tcW w:w="1320" w:type="dxa"/>
            <w:tcBorders>
              <w:top w:val="nil"/>
              <w:left w:val="nil"/>
              <w:bottom w:val="nil"/>
              <w:right w:val="nil"/>
            </w:tcBorders>
            <w:tcMar>
              <w:top w:w="128" w:type="dxa"/>
              <w:left w:w="43" w:type="dxa"/>
              <w:bottom w:w="43" w:type="dxa"/>
              <w:right w:w="43" w:type="dxa"/>
            </w:tcMar>
            <w:vAlign w:val="bottom"/>
          </w:tcPr>
          <w:p w14:paraId="299C9B3A" w14:textId="77777777" w:rsidR="00B050CE" w:rsidRPr="00CD2772" w:rsidRDefault="00B050CE" w:rsidP="00AE000B">
            <w:pPr>
              <w:jc w:val="right"/>
              <w:rPr>
                <w:sz w:val="21"/>
              </w:rPr>
            </w:pPr>
            <w:r w:rsidRPr="00CD2772">
              <w:rPr>
                <w:sz w:val="21"/>
              </w:rPr>
              <w:t>1 827 792</w:t>
            </w:r>
          </w:p>
        </w:tc>
        <w:tc>
          <w:tcPr>
            <w:tcW w:w="1320" w:type="dxa"/>
            <w:tcBorders>
              <w:top w:val="nil"/>
              <w:left w:val="nil"/>
              <w:bottom w:val="nil"/>
              <w:right w:val="nil"/>
            </w:tcBorders>
            <w:tcMar>
              <w:top w:w="128" w:type="dxa"/>
              <w:left w:w="43" w:type="dxa"/>
              <w:bottom w:w="43" w:type="dxa"/>
              <w:right w:w="43" w:type="dxa"/>
            </w:tcMar>
            <w:vAlign w:val="bottom"/>
          </w:tcPr>
          <w:p w14:paraId="77FBCE11" w14:textId="77777777" w:rsidR="00B050CE" w:rsidRPr="00CD2772" w:rsidRDefault="00B050CE" w:rsidP="00AE000B">
            <w:pPr>
              <w:jc w:val="right"/>
              <w:rPr>
                <w:sz w:val="21"/>
              </w:rPr>
            </w:pPr>
            <w:r w:rsidRPr="00CD2772">
              <w:rPr>
                <w:sz w:val="21"/>
              </w:rPr>
              <w:t xml:space="preserve"> </w:t>
            </w:r>
          </w:p>
        </w:tc>
      </w:tr>
      <w:tr w:rsidR="000908BE" w:rsidRPr="00CD2772" w14:paraId="5F389792" w14:textId="77777777" w:rsidTr="00AE000B">
        <w:trPr>
          <w:trHeight w:val="380"/>
        </w:trPr>
        <w:tc>
          <w:tcPr>
            <w:tcW w:w="1300" w:type="dxa"/>
            <w:vMerge/>
            <w:tcBorders>
              <w:top w:val="single" w:sz="4" w:space="0" w:color="000000"/>
              <w:left w:val="nil"/>
              <w:bottom w:val="nil"/>
              <w:right w:val="nil"/>
            </w:tcBorders>
          </w:tcPr>
          <w:p w14:paraId="0CD54F18"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6E48051C"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5BF9089E"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7BCC8291" w14:textId="77777777" w:rsidR="00B050CE" w:rsidRPr="00CD2772" w:rsidRDefault="00B050CE" w:rsidP="00AE000B">
            <w:pPr>
              <w:jc w:val="right"/>
              <w:rPr>
                <w:sz w:val="21"/>
              </w:rPr>
            </w:pPr>
            <w:r w:rsidRPr="00CD2772">
              <w:rPr>
                <w:sz w:val="21"/>
              </w:rPr>
              <w:t>694 909</w:t>
            </w:r>
          </w:p>
        </w:tc>
        <w:tc>
          <w:tcPr>
            <w:tcW w:w="1320" w:type="dxa"/>
            <w:tcBorders>
              <w:top w:val="nil"/>
              <w:left w:val="nil"/>
              <w:bottom w:val="nil"/>
              <w:right w:val="nil"/>
            </w:tcBorders>
            <w:tcMar>
              <w:top w:w="128" w:type="dxa"/>
              <w:left w:w="43" w:type="dxa"/>
              <w:bottom w:w="43" w:type="dxa"/>
              <w:right w:w="43" w:type="dxa"/>
            </w:tcMar>
            <w:vAlign w:val="bottom"/>
          </w:tcPr>
          <w:p w14:paraId="6FB9E77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9F1A48F" w14:textId="77777777" w:rsidR="00B050CE" w:rsidRPr="00CD2772" w:rsidRDefault="00B050CE" w:rsidP="00AE000B">
            <w:pPr>
              <w:jc w:val="right"/>
              <w:rPr>
                <w:sz w:val="21"/>
              </w:rPr>
            </w:pPr>
            <w:r w:rsidRPr="00CD2772">
              <w:rPr>
                <w:sz w:val="21"/>
              </w:rPr>
              <w:t>694 909</w:t>
            </w:r>
          </w:p>
        </w:tc>
        <w:tc>
          <w:tcPr>
            <w:tcW w:w="1320" w:type="dxa"/>
            <w:tcBorders>
              <w:top w:val="nil"/>
              <w:left w:val="nil"/>
              <w:bottom w:val="nil"/>
              <w:right w:val="nil"/>
            </w:tcBorders>
            <w:tcMar>
              <w:top w:w="128" w:type="dxa"/>
              <w:left w:w="43" w:type="dxa"/>
              <w:bottom w:w="43" w:type="dxa"/>
              <w:right w:w="43" w:type="dxa"/>
            </w:tcMar>
            <w:vAlign w:val="bottom"/>
          </w:tcPr>
          <w:p w14:paraId="5642E42E" w14:textId="77777777" w:rsidR="00B050CE" w:rsidRPr="00CD2772" w:rsidRDefault="00B050CE" w:rsidP="00AE000B">
            <w:pPr>
              <w:jc w:val="right"/>
              <w:rPr>
                <w:sz w:val="21"/>
              </w:rPr>
            </w:pPr>
            <w:r w:rsidRPr="00CD2772">
              <w:rPr>
                <w:sz w:val="21"/>
              </w:rPr>
              <w:t xml:space="preserve"> </w:t>
            </w:r>
          </w:p>
        </w:tc>
      </w:tr>
      <w:tr w:rsidR="000908BE" w:rsidRPr="00CD2772" w14:paraId="729B0B8D" w14:textId="77777777" w:rsidTr="00AE000B">
        <w:trPr>
          <w:trHeight w:val="380"/>
        </w:trPr>
        <w:tc>
          <w:tcPr>
            <w:tcW w:w="1300" w:type="dxa"/>
            <w:vMerge/>
            <w:tcBorders>
              <w:top w:val="single" w:sz="4" w:space="0" w:color="000000"/>
              <w:left w:val="nil"/>
              <w:bottom w:val="nil"/>
              <w:right w:val="nil"/>
            </w:tcBorders>
          </w:tcPr>
          <w:p w14:paraId="191B943B"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52126D41"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27F63DF1"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2CB30C8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BF4B045" w14:textId="77777777" w:rsidR="00B050CE" w:rsidRPr="00CD2772" w:rsidRDefault="00B050CE" w:rsidP="00AE000B">
            <w:pPr>
              <w:jc w:val="right"/>
              <w:rPr>
                <w:sz w:val="21"/>
              </w:rPr>
            </w:pPr>
            <w:r w:rsidRPr="00CD2772">
              <w:rPr>
                <w:sz w:val="21"/>
              </w:rPr>
              <w:t>5 498 522</w:t>
            </w:r>
          </w:p>
        </w:tc>
        <w:tc>
          <w:tcPr>
            <w:tcW w:w="1320" w:type="dxa"/>
            <w:tcBorders>
              <w:top w:val="nil"/>
              <w:left w:val="nil"/>
              <w:bottom w:val="nil"/>
              <w:right w:val="nil"/>
            </w:tcBorders>
            <w:tcMar>
              <w:top w:w="128" w:type="dxa"/>
              <w:left w:w="43" w:type="dxa"/>
              <w:bottom w:w="43" w:type="dxa"/>
              <w:right w:w="43" w:type="dxa"/>
            </w:tcMar>
            <w:vAlign w:val="bottom"/>
          </w:tcPr>
          <w:p w14:paraId="251B325E" w14:textId="77777777" w:rsidR="00B050CE" w:rsidRPr="00CD2772" w:rsidRDefault="00B050CE" w:rsidP="00AE000B">
            <w:pPr>
              <w:jc w:val="right"/>
              <w:rPr>
                <w:sz w:val="21"/>
              </w:rPr>
            </w:pPr>
            <w:r w:rsidRPr="00CD2772">
              <w:rPr>
                <w:sz w:val="21"/>
              </w:rPr>
              <w:t>5 498 522</w:t>
            </w:r>
          </w:p>
        </w:tc>
        <w:tc>
          <w:tcPr>
            <w:tcW w:w="1320" w:type="dxa"/>
            <w:tcBorders>
              <w:top w:val="nil"/>
              <w:left w:val="nil"/>
              <w:bottom w:val="nil"/>
              <w:right w:val="nil"/>
            </w:tcBorders>
            <w:tcMar>
              <w:top w:w="128" w:type="dxa"/>
              <w:left w:w="43" w:type="dxa"/>
              <w:bottom w:w="43" w:type="dxa"/>
              <w:right w:w="43" w:type="dxa"/>
            </w:tcMar>
            <w:vAlign w:val="bottom"/>
          </w:tcPr>
          <w:p w14:paraId="1F67F7D3" w14:textId="77777777" w:rsidR="00B050CE" w:rsidRPr="00CD2772" w:rsidRDefault="00B050CE" w:rsidP="00AE000B">
            <w:pPr>
              <w:jc w:val="right"/>
              <w:rPr>
                <w:sz w:val="21"/>
              </w:rPr>
            </w:pPr>
            <w:r w:rsidRPr="00CD2772">
              <w:rPr>
                <w:sz w:val="21"/>
              </w:rPr>
              <w:t xml:space="preserve"> </w:t>
            </w:r>
          </w:p>
        </w:tc>
      </w:tr>
      <w:tr w:rsidR="000908BE" w:rsidRPr="00CD2772" w14:paraId="5F90C494" w14:textId="77777777" w:rsidTr="00AE000B">
        <w:trPr>
          <w:trHeight w:val="380"/>
        </w:trPr>
        <w:tc>
          <w:tcPr>
            <w:tcW w:w="1300" w:type="dxa"/>
            <w:vMerge/>
            <w:tcBorders>
              <w:top w:val="single" w:sz="4" w:space="0" w:color="000000"/>
              <w:left w:val="nil"/>
              <w:bottom w:val="nil"/>
              <w:right w:val="nil"/>
            </w:tcBorders>
          </w:tcPr>
          <w:p w14:paraId="41171F60" w14:textId="77777777" w:rsidR="00B050CE" w:rsidRPr="00CD2772" w:rsidRDefault="00B050CE" w:rsidP="00CD2772">
            <w:pPr>
              <w:rPr>
                <w:sz w:val="21"/>
              </w:rPr>
            </w:pPr>
          </w:p>
        </w:tc>
        <w:tc>
          <w:tcPr>
            <w:tcW w:w="1209" w:type="dxa"/>
            <w:tcBorders>
              <w:top w:val="nil"/>
              <w:left w:val="nil"/>
              <w:bottom w:val="nil"/>
              <w:right w:val="nil"/>
            </w:tcBorders>
            <w:tcMar>
              <w:top w:w="128" w:type="dxa"/>
              <w:left w:w="43" w:type="dxa"/>
              <w:bottom w:w="43" w:type="dxa"/>
              <w:right w:w="43" w:type="dxa"/>
            </w:tcMar>
          </w:tcPr>
          <w:p w14:paraId="2F1B8928"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4E6990DB"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42E70CC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4E22BB9" w14:textId="77777777" w:rsidR="00B050CE" w:rsidRPr="00CD2772" w:rsidRDefault="00B050CE" w:rsidP="00AE000B">
            <w:pPr>
              <w:jc w:val="right"/>
              <w:rPr>
                <w:sz w:val="21"/>
              </w:rPr>
            </w:pPr>
            <w:r w:rsidRPr="00CD2772">
              <w:rPr>
                <w:sz w:val="21"/>
              </w:rPr>
              <w:t>486 840</w:t>
            </w:r>
          </w:p>
        </w:tc>
        <w:tc>
          <w:tcPr>
            <w:tcW w:w="1320" w:type="dxa"/>
            <w:tcBorders>
              <w:top w:val="nil"/>
              <w:left w:val="nil"/>
              <w:bottom w:val="nil"/>
              <w:right w:val="nil"/>
            </w:tcBorders>
            <w:tcMar>
              <w:top w:w="128" w:type="dxa"/>
              <w:left w:w="43" w:type="dxa"/>
              <w:bottom w:w="43" w:type="dxa"/>
              <w:right w:w="43" w:type="dxa"/>
            </w:tcMar>
            <w:vAlign w:val="bottom"/>
          </w:tcPr>
          <w:p w14:paraId="63B43497" w14:textId="77777777" w:rsidR="00B050CE" w:rsidRPr="00CD2772" w:rsidRDefault="00B050CE" w:rsidP="00AE000B">
            <w:pPr>
              <w:jc w:val="right"/>
              <w:rPr>
                <w:sz w:val="21"/>
              </w:rPr>
            </w:pPr>
            <w:r w:rsidRPr="00CD2772">
              <w:rPr>
                <w:sz w:val="21"/>
              </w:rPr>
              <w:t>486 840</w:t>
            </w:r>
          </w:p>
        </w:tc>
        <w:tc>
          <w:tcPr>
            <w:tcW w:w="1320" w:type="dxa"/>
            <w:tcBorders>
              <w:top w:val="nil"/>
              <w:left w:val="nil"/>
              <w:bottom w:val="nil"/>
              <w:right w:val="nil"/>
            </w:tcBorders>
            <w:tcMar>
              <w:top w:w="128" w:type="dxa"/>
              <w:left w:w="43" w:type="dxa"/>
              <w:bottom w:w="43" w:type="dxa"/>
              <w:right w:w="43" w:type="dxa"/>
            </w:tcMar>
            <w:vAlign w:val="bottom"/>
          </w:tcPr>
          <w:p w14:paraId="135283A3" w14:textId="77777777" w:rsidR="00B050CE" w:rsidRPr="00CD2772" w:rsidRDefault="00B050CE" w:rsidP="00AE000B">
            <w:pPr>
              <w:jc w:val="right"/>
              <w:rPr>
                <w:sz w:val="21"/>
              </w:rPr>
            </w:pPr>
            <w:r w:rsidRPr="00CD2772">
              <w:rPr>
                <w:sz w:val="21"/>
              </w:rPr>
              <w:t xml:space="preserve"> </w:t>
            </w:r>
          </w:p>
        </w:tc>
      </w:tr>
      <w:tr w:rsidR="000908BE" w:rsidRPr="00CD2772" w14:paraId="4CFF07F7" w14:textId="77777777" w:rsidTr="00AE000B">
        <w:trPr>
          <w:trHeight w:val="380"/>
        </w:trPr>
        <w:tc>
          <w:tcPr>
            <w:tcW w:w="1300" w:type="dxa"/>
            <w:vMerge/>
            <w:tcBorders>
              <w:top w:val="single" w:sz="4" w:space="0" w:color="000000"/>
              <w:left w:val="nil"/>
              <w:bottom w:val="nil"/>
              <w:right w:val="nil"/>
            </w:tcBorders>
          </w:tcPr>
          <w:p w14:paraId="4FD23CBA" w14:textId="77777777" w:rsidR="00B050CE" w:rsidRPr="00CD2772" w:rsidRDefault="00B050CE" w:rsidP="00CD2772">
            <w:pPr>
              <w:rPr>
                <w:sz w:val="21"/>
              </w:rPr>
            </w:pPr>
          </w:p>
        </w:tc>
        <w:tc>
          <w:tcPr>
            <w:tcW w:w="1209" w:type="dxa"/>
            <w:tcBorders>
              <w:top w:val="nil"/>
              <w:left w:val="nil"/>
              <w:bottom w:val="single" w:sz="4" w:space="0" w:color="000000"/>
              <w:right w:val="nil"/>
            </w:tcBorders>
            <w:tcMar>
              <w:top w:w="128" w:type="dxa"/>
              <w:left w:w="43" w:type="dxa"/>
              <w:bottom w:w="43" w:type="dxa"/>
              <w:right w:w="43" w:type="dxa"/>
            </w:tcMar>
          </w:tcPr>
          <w:p w14:paraId="4F70990A"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DABFCEF"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A1330A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D3EF3C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31AE31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9870CB2" w14:textId="77777777" w:rsidR="00B050CE" w:rsidRPr="00CD2772" w:rsidRDefault="00B050CE" w:rsidP="00AE000B">
            <w:pPr>
              <w:jc w:val="right"/>
              <w:rPr>
                <w:sz w:val="21"/>
              </w:rPr>
            </w:pPr>
            <w:r w:rsidRPr="00CD2772">
              <w:rPr>
                <w:sz w:val="21"/>
              </w:rPr>
              <w:t>1 216 431 609</w:t>
            </w:r>
          </w:p>
        </w:tc>
      </w:tr>
      <w:tr w:rsidR="000908BE" w:rsidRPr="00CD2772" w14:paraId="389A1547"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6EE17FF2" w14:textId="77777777" w:rsidR="00B050CE" w:rsidRPr="00CD2772" w:rsidRDefault="00B050CE" w:rsidP="00CD2772">
            <w:pPr>
              <w:rPr>
                <w:sz w:val="21"/>
              </w:rPr>
            </w:pPr>
            <w:r w:rsidRPr="00CD2772">
              <w:rPr>
                <w:sz w:val="21"/>
              </w:rPr>
              <w:t>Sveits</w:t>
            </w:r>
          </w:p>
        </w:tc>
        <w:tc>
          <w:tcPr>
            <w:tcW w:w="1209" w:type="dxa"/>
            <w:tcBorders>
              <w:top w:val="single" w:sz="4" w:space="0" w:color="000000"/>
              <w:left w:val="nil"/>
              <w:bottom w:val="nil"/>
              <w:right w:val="nil"/>
            </w:tcBorders>
            <w:tcMar>
              <w:top w:w="128" w:type="dxa"/>
              <w:left w:w="43" w:type="dxa"/>
              <w:bottom w:w="43" w:type="dxa"/>
              <w:right w:w="43" w:type="dxa"/>
            </w:tcMar>
          </w:tcPr>
          <w:p w14:paraId="5BF6525C"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13C27F8C"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7A3D575" w14:textId="77777777" w:rsidR="00B050CE" w:rsidRPr="00CD2772" w:rsidRDefault="00B050CE" w:rsidP="00AE000B">
            <w:pPr>
              <w:jc w:val="right"/>
              <w:rPr>
                <w:sz w:val="21"/>
              </w:rPr>
            </w:pPr>
            <w:r w:rsidRPr="00CD2772">
              <w:rPr>
                <w:sz w:val="21"/>
              </w:rPr>
              <w:t>14 334 702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340BACD" w14:textId="77777777" w:rsidR="00B050CE" w:rsidRPr="00CD2772" w:rsidRDefault="00B050CE" w:rsidP="00AE000B">
            <w:pPr>
              <w:jc w:val="right"/>
              <w:rPr>
                <w:sz w:val="21"/>
              </w:rPr>
            </w:pPr>
            <w:r w:rsidRPr="00CD2772">
              <w:rPr>
                <w:sz w:val="21"/>
              </w:rPr>
              <w:t>2 548 110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54B2761" w14:textId="77777777" w:rsidR="00B050CE" w:rsidRPr="00CD2772" w:rsidRDefault="00B050CE" w:rsidP="00AE000B">
            <w:pPr>
              <w:jc w:val="right"/>
              <w:rPr>
                <w:sz w:val="21"/>
              </w:rPr>
            </w:pPr>
            <w:r w:rsidRPr="00CD2772">
              <w:rPr>
                <w:sz w:val="21"/>
              </w:rPr>
              <w:t>16 882 812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F32BD6E" w14:textId="77777777" w:rsidR="00B050CE" w:rsidRPr="00CD2772" w:rsidRDefault="00B050CE" w:rsidP="00AE000B">
            <w:pPr>
              <w:jc w:val="right"/>
              <w:rPr>
                <w:sz w:val="21"/>
              </w:rPr>
            </w:pPr>
            <w:r w:rsidRPr="00CD2772">
              <w:rPr>
                <w:sz w:val="21"/>
              </w:rPr>
              <w:t xml:space="preserve"> </w:t>
            </w:r>
          </w:p>
        </w:tc>
      </w:tr>
      <w:tr w:rsidR="000908BE" w:rsidRPr="00CD2772" w14:paraId="6B06269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A2F295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E520C07"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3CA45A6F"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082E31C3" w14:textId="77777777" w:rsidR="00B050CE" w:rsidRPr="00CD2772" w:rsidRDefault="00B050CE" w:rsidP="00AE000B">
            <w:pPr>
              <w:jc w:val="right"/>
              <w:rPr>
                <w:sz w:val="21"/>
              </w:rPr>
            </w:pPr>
            <w:r w:rsidRPr="00CD2772">
              <w:rPr>
                <w:sz w:val="21"/>
              </w:rPr>
              <w:t>3 991 276</w:t>
            </w:r>
          </w:p>
        </w:tc>
        <w:tc>
          <w:tcPr>
            <w:tcW w:w="1320" w:type="dxa"/>
            <w:tcBorders>
              <w:top w:val="nil"/>
              <w:left w:val="nil"/>
              <w:bottom w:val="nil"/>
              <w:right w:val="nil"/>
            </w:tcBorders>
            <w:tcMar>
              <w:top w:w="128" w:type="dxa"/>
              <w:left w:w="43" w:type="dxa"/>
              <w:bottom w:w="43" w:type="dxa"/>
              <w:right w:w="43" w:type="dxa"/>
            </w:tcMar>
            <w:vAlign w:val="bottom"/>
          </w:tcPr>
          <w:p w14:paraId="6F37CCB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AB5A89A" w14:textId="77777777" w:rsidR="00B050CE" w:rsidRPr="00CD2772" w:rsidRDefault="00B050CE" w:rsidP="00AE000B">
            <w:pPr>
              <w:jc w:val="right"/>
              <w:rPr>
                <w:sz w:val="21"/>
              </w:rPr>
            </w:pPr>
            <w:r w:rsidRPr="00CD2772">
              <w:rPr>
                <w:sz w:val="21"/>
              </w:rPr>
              <w:t>3 991 276</w:t>
            </w:r>
          </w:p>
        </w:tc>
        <w:tc>
          <w:tcPr>
            <w:tcW w:w="1320" w:type="dxa"/>
            <w:tcBorders>
              <w:top w:val="nil"/>
              <w:left w:val="nil"/>
              <w:bottom w:val="nil"/>
              <w:right w:val="nil"/>
            </w:tcBorders>
            <w:tcMar>
              <w:top w:w="128" w:type="dxa"/>
              <w:left w:w="43" w:type="dxa"/>
              <w:bottom w:w="43" w:type="dxa"/>
              <w:right w:w="43" w:type="dxa"/>
            </w:tcMar>
            <w:vAlign w:val="bottom"/>
          </w:tcPr>
          <w:p w14:paraId="3611FC3B" w14:textId="77777777" w:rsidR="00B050CE" w:rsidRPr="00CD2772" w:rsidRDefault="00B050CE" w:rsidP="00AE000B">
            <w:pPr>
              <w:jc w:val="right"/>
              <w:rPr>
                <w:sz w:val="21"/>
              </w:rPr>
            </w:pPr>
            <w:r w:rsidRPr="00CD2772">
              <w:rPr>
                <w:sz w:val="21"/>
              </w:rPr>
              <w:t xml:space="preserve"> </w:t>
            </w:r>
          </w:p>
        </w:tc>
      </w:tr>
      <w:tr w:rsidR="000908BE" w:rsidRPr="00CD2772" w14:paraId="6D2120D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6027F4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8DA020B"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2E8D1067"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74BAFFEE" w14:textId="77777777" w:rsidR="00B050CE" w:rsidRPr="00CD2772" w:rsidRDefault="00B050CE" w:rsidP="00AE000B">
            <w:pPr>
              <w:jc w:val="right"/>
              <w:rPr>
                <w:sz w:val="21"/>
              </w:rPr>
            </w:pPr>
            <w:r w:rsidRPr="00CD2772">
              <w:rPr>
                <w:sz w:val="21"/>
              </w:rPr>
              <w:t>123 087 428</w:t>
            </w:r>
          </w:p>
        </w:tc>
        <w:tc>
          <w:tcPr>
            <w:tcW w:w="1320" w:type="dxa"/>
            <w:tcBorders>
              <w:top w:val="nil"/>
              <w:left w:val="nil"/>
              <w:bottom w:val="nil"/>
              <w:right w:val="nil"/>
            </w:tcBorders>
            <w:tcMar>
              <w:top w:w="128" w:type="dxa"/>
              <w:left w:w="43" w:type="dxa"/>
              <w:bottom w:w="43" w:type="dxa"/>
              <w:right w:w="43" w:type="dxa"/>
            </w:tcMar>
            <w:vAlign w:val="bottom"/>
          </w:tcPr>
          <w:p w14:paraId="44F9365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7A74CA7" w14:textId="77777777" w:rsidR="00B050CE" w:rsidRPr="00CD2772" w:rsidRDefault="00B050CE" w:rsidP="00AE000B">
            <w:pPr>
              <w:jc w:val="right"/>
              <w:rPr>
                <w:sz w:val="21"/>
              </w:rPr>
            </w:pPr>
            <w:r w:rsidRPr="00CD2772">
              <w:rPr>
                <w:sz w:val="21"/>
              </w:rPr>
              <w:t>123 087 428</w:t>
            </w:r>
          </w:p>
        </w:tc>
        <w:tc>
          <w:tcPr>
            <w:tcW w:w="1320" w:type="dxa"/>
            <w:tcBorders>
              <w:top w:val="nil"/>
              <w:left w:val="nil"/>
              <w:bottom w:val="nil"/>
              <w:right w:val="nil"/>
            </w:tcBorders>
            <w:tcMar>
              <w:top w:w="128" w:type="dxa"/>
              <w:left w:w="43" w:type="dxa"/>
              <w:bottom w:w="43" w:type="dxa"/>
              <w:right w:w="43" w:type="dxa"/>
            </w:tcMar>
            <w:vAlign w:val="bottom"/>
          </w:tcPr>
          <w:p w14:paraId="5834655A" w14:textId="77777777" w:rsidR="00B050CE" w:rsidRPr="00CD2772" w:rsidRDefault="00B050CE" w:rsidP="00AE000B">
            <w:pPr>
              <w:jc w:val="right"/>
              <w:rPr>
                <w:sz w:val="21"/>
              </w:rPr>
            </w:pPr>
            <w:r w:rsidRPr="00CD2772">
              <w:rPr>
                <w:sz w:val="21"/>
              </w:rPr>
              <w:t xml:space="preserve"> </w:t>
            </w:r>
          </w:p>
        </w:tc>
      </w:tr>
      <w:tr w:rsidR="000908BE" w:rsidRPr="00CD2772" w14:paraId="4E74814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AF678B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C826B7C"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42624DD0"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504FEF44" w14:textId="77777777" w:rsidR="00B050CE" w:rsidRPr="00CD2772" w:rsidRDefault="00B050CE" w:rsidP="00AE000B">
            <w:pPr>
              <w:jc w:val="right"/>
              <w:rPr>
                <w:sz w:val="21"/>
              </w:rPr>
            </w:pPr>
            <w:r w:rsidRPr="00CD2772">
              <w:rPr>
                <w:sz w:val="21"/>
              </w:rPr>
              <w:t>93 966 418</w:t>
            </w:r>
          </w:p>
        </w:tc>
        <w:tc>
          <w:tcPr>
            <w:tcW w:w="1320" w:type="dxa"/>
            <w:tcBorders>
              <w:top w:val="nil"/>
              <w:left w:val="nil"/>
              <w:bottom w:val="nil"/>
              <w:right w:val="nil"/>
            </w:tcBorders>
            <w:tcMar>
              <w:top w:w="128" w:type="dxa"/>
              <w:left w:w="43" w:type="dxa"/>
              <w:bottom w:w="43" w:type="dxa"/>
              <w:right w:w="43" w:type="dxa"/>
            </w:tcMar>
            <w:vAlign w:val="bottom"/>
          </w:tcPr>
          <w:p w14:paraId="259AE13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1BEC8D5" w14:textId="77777777" w:rsidR="00B050CE" w:rsidRPr="00CD2772" w:rsidRDefault="00B050CE" w:rsidP="00AE000B">
            <w:pPr>
              <w:jc w:val="right"/>
              <w:rPr>
                <w:sz w:val="21"/>
              </w:rPr>
            </w:pPr>
            <w:r w:rsidRPr="00CD2772">
              <w:rPr>
                <w:sz w:val="21"/>
              </w:rPr>
              <w:t>93 966 418</w:t>
            </w:r>
          </w:p>
        </w:tc>
        <w:tc>
          <w:tcPr>
            <w:tcW w:w="1320" w:type="dxa"/>
            <w:tcBorders>
              <w:top w:val="nil"/>
              <w:left w:val="nil"/>
              <w:bottom w:val="nil"/>
              <w:right w:val="nil"/>
            </w:tcBorders>
            <w:tcMar>
              <w:top w:w="128" w:type="dxa"/>
              <w:left w:w="43" w:type="dxa"/>
              <w:bottom w:w="43" w:type="dxa"/>
              <w:right w:w="43" w:type="dxa"/>
            </w:tcMar>
            <w:vAlign w:val="bottom"/>
          </w:tcPr>
          <w:p w14:paraId="4F2B62A7" w14:textId="77777777" w:rsidR="00B050CE" w:rsidRPr="00CD2772" w:rsidRDefault="00B050CE" w:rsidP="00AE000B">
            <w:pPr>
              <w:jc w:val="right"/>
              <w:rPr>
                <w:sz w:val="21"/>
              </w:rPr>
            </w:pPr>
            <w:r w:rsidRPr="00CD2772">
              <w:rPr>
                <w:sz w:val="21"/>
              </w:rPr>
              <w:t xml:space="preserve"> </w:t>
            </w:r>
          </w:p>
        </w:tc>
      </w:tr>
      <w:tr w:rsidR="000908BE" w:rsidRPr="00CD2772" w14:paraId="72844A2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68F534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379F11B"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18236264"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2082580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3785CF0" w14:textId="77777777" w:rsidR="00B050CE" w:rsidRPr="00CD2772" w:rsidRDefault="00B050CE" w:rsidP="00AE000B">
            <w:pPr>
              <w:jc w:val="right"/>
              <w:rPr>
                <w:sz w:val="21"/>
              </w:rPr>
            </w:pPr>
            <w:r w:rsidRPr="00CD2772">
              <w:rPr>
                <w:sz w:val="21"/>
              </w:rPr>
              <w:t>57 855</w:t>
            </w:r>
          </w:p>
        </w:tc>
        <w:tc>
          <w:tcPr>
            <w:tcW w:w="1320" w:type="dxa"/>
            <w:tcBorders>
              <w:top w:val="nil"/>
              <w:left w:val="nil"/>
              <w:bottom w:val="nil"/>
              <w:right w:val="nil"/>
            </w:tcBorders>
            <w:tcMar>
              <w:top w:w="128" w:type="dxa"/>
              <w:left w:w="43" w:type="dxa"/>
              <w:bottom w:w="43" w:type="dxa"/>
              <w:right w:w="43" w:type="dxa"/>
            </w:tcMar>
            <w:vAlign w:val="bottom"/>
          </w:tcPr>
          <w:p w14:paraId="7B922CD7" w14:textId="77777777" w:rsidR="00B050CE" w:rsidRPr="00CD2772" w:rsidRDefault="00B050CE" w:rsidP="00AE000B">
            <w:pPr>
              <w:jc w:val="right"/>
              <w:rPr>
                <w:sz w:val="21"/>
              </w:rPr>
            </w:pPr>
            <w:r w:rsidRPr="00CD2772">
              <w:rPr>
                <w:sz w:val="21"/>
              </w:rPr>
              <w:t>57 855</w:t>
            </w:r>
          </w:p>
        </w:tc>
        <w:tc>
          <w:tcPr>
            <w:tcW w:w="1320" w:type="dxa"/>
            <w:tcBorders>
              <w:top w:val="nil"/>
              <w:left w:val="nil"/>
              <w:bottom w:val="nil"/>
              <w:right w:val="nil"/>
            </w:tcBorders>
            <w:tcMar>
              <w:top w:w="128" w:type="dxa"/>
              <w:left w:w="43" w:type="dxa"/>
              <w:bottom w:w="43" w:type="dxa"/>
              <w:right w:w="43" w:type="dxa"/>
            </w:tcMar>
            <w:vAlign w:val="bottom"/>
          </w:tcPr>
          <w:p w14:paraId="31CF2327" w14:textId="77777777" w:rsidR="00B050CE" w:rsidRPr="00CD2772" w:rsidRDefault="00B050CE" w:rsidP="00AE000B">
            <w:pPr>
              <w:jc w:val="right"/>
              <w:rPr>
                <w:sz w:val="21"/>
              </w:rPr>
            </w:pPr>
            <w:r w:rsidRPr="00CD2772">
              <w:rPr>
                <w:sz w:val="21"/>
              </w:rPr>
              <w:t xml:space="preserve"> </w:t>
            </w:r>
          </w:p>
        </w:tc>
      </w:tr>
      <w:tr w:rsidR="000908BE" w:rsidRPr="00CD2772" w14:paraId="2C44414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81CF8A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A7D0EA3"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AA784D7"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67A00F15" w14:textId="77777777" w:rsidR="00B050CE" w:rsidRPr="00CD2772" w:rsidRDefault="00B050CE" w:rsidP="00AE000B">
            <w:pPr>
              <w:jc w:val="right"/>
              <w:rPr>
                <w:sz w:val="21"/>
              </w:rPr>
            </w:pPr>
            <w:r w:rsidRPr="00CD2772">
              <w:rPr>
                <w:sz w:val="21"/>
              </w:rPr>
              <w:t>156 638</w:t>
            </w:r>
          </w:p>
        </w:tc>
        <w:tc>
          <w:tcPr>
            <w:tcW w:w="1320" w:type="dxa"/>
            <w:tcBorders>
              <w:top w:val="nil"/>
              <w:left w:val="nil"/>
              <w:bottom w:val="nil"/>
              <w:right w:val="nil"/>
            </w:tcBorders>
            <w:tcMar>
              <w:top w:w="128" w:type="dxa"/>
              <w:left w:w="43" w:type="dxa"/>
              <w:bottom w:w="43" w:type="dxa"/>
              <w:right w:w="43" w:type="dxa"/>
            </w:tcMar>
            <w:vAlign w:val="bottom"/>
          </w:tcPr>
          <w:p w14:paraId="026F96D0" w14:textId="77777777" w:rsidR="00B050CE" w:rsidRPr="00CD2772" w:rsidRDefault="00B050CE" w:rsidP="00AE000B">
            <w:pPr>
              <w:jc w:val="right"/>
              <w:rPr>
                <w:sz w:val="21"/>
              </w:rPr>
            </w:pPr>
            <w:r w:rsidRPr="00CD2772">
              <w:rPr>
                <w:sz w:val="21"/>
              </w:rPr>
              <w:t>32 418</w:t>
            </w:r>
          </w:p>
        </w:tc>
        <w:tc>
          <w:tcPr>
            <w:tcW w:w="1320" w:type="dxa"/>
            <w:tcBorders>
              <w:top w:val="nil"/>
              <w:left w:val="nil"/>
              <w:bottom w:val="nil"/>
              <w:right w:val="nil"/>
            </w:tcBorders>
            <w:tcMar>
              <w:top w:w="128" w:type="dxa"/>
              <w:left w:w="43" w:type="dxa"/>
              <w:bottom w:w="43" w:type="dxa"/>
              <w:right w:w="43" w:type="dxa"/>
            </w:tcMar>
            <w:vAlign w:val="bottom"/>
          </w:tcPr>
          <w:p w14:paraId="0DF9588C" w14:textId="77777777" w:rsidR="00B050CE" w:rsidRPr="00CD2772" w:rsidRDefault="00B050CE" w:rsidP="00AE000B">
            <w:pPr>
              <w:jc w:val="right"/>
              <w:rPr>
                <w:sz w:val="21"/>
              </w:rPr>
            </w:pPr>
            <w:r w:rsidRPr="00CD2772">
              <w:rPr>
                <w:sz w:val="21"/>
              </w:rPr>
              <w:t>189 056</w:t>
            </w:r>
          </w:p>
        </w:tc>
        <w:tc>
          <w:tcPr>
            <w:tcW w:w="1320" w:type="dxa"/>
            <w:tcBorders>
              <w:top w:val="nil"/>
              <w:left w:val="nil"/>
              <w:bottom w:val="nil"/>
              <w:right w:val="nil"/>
            </w:tcBorders>
            <w:tcMar>
              <w:top w:w="128" w:type="dxa"/>
              <w:left w:w="43" w:type="dxa"/>
              <w:bottom w:w="43" w:type="dxa"/>
              <w:right w:w="43" w:type="dxa"/>
            </w:tcMar>
            <w:vAlign w:val="bottom"/>
          </w:tcPr>
          <w:p w14:paraId="31C6A211" w14:textId="77777777" w:rsidR="00B050CE" w:rsidRPr="00CD2772" w:rsidRDefault="00B050CE" w:rsidP="00AE000B">
            <w:pPr>
              <w:jc w:val="right"/>
              <w:rPr>
                <w:sz w:val="21"/>
              </w:rPr>
            </w:pPr>
            <w:r w:rsidRPr="00CD2772">
              <w:rPr>
                <w:sz w:val="21"/>
              </w:rPr>
              <w:t xml:space="preserve"> </w:t>
            </w:r>
          </w:p>
        </w:tc>
      </w:tr>
      <w:tr w:rsidR="000908BE" w:rsidRPr="00CD2772" w14:paraId="3689A98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18988E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456CC28" w14:textId="77777777" w:rsidR="00B050CE" w:rsidRPr="00CD2772" w:rsidRDefault="00B050CE" w:rsidP="00CD2772">
            <w:pPr>
              <w:rPr>
                <w:sz w:val="21"/>
              </w:rPr>
            </w:pPr>
            <w:r w:rsidRPr="00CD2772">
              <w:rPr>
                <w:sz w:val="21"/>
              </w:rPr>
              <w:t>ML13</w:t>
            </w:r>
          </w:p>
        </w:tc>
        <w:tc>
          <w:tcPr>
            <w:tcW w:w="6231" w:type="dxa"/>
            <w:tcBorders>
              <w:top w:val="nil"/>
              <w:left w:val="nil"/>
              <w:bottom w:val="nil"/>
              <w:right w:val="nil"/>
            </w:tcBorders>
            <w:tcMar>
              <w:top w:w="128" w:type="dxa"/>
              <w:left w:w="43" w:type="dxa"/>
              <w:bottom w:w="43" w:type="dxa"/>
              <w:right w:w="43" w:type="dxa"/>
            </w:tcMar>
          </w:tcPr>
          <w:p w14:paraId="30E2EF20"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0CFC7B3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D109A1E" w14:textId="77777777" w:rsidR="00B050CE" w:rsidRPr="00CD2772" w:rsidRDefault="00B050CE" w:rsidP="00AE000B">
            <w:pPr>
              <w:jc w:val="right"/>
              <w:rPr>
                <w:sz w:val="21"/>
              </w:rPr>
            </w:pPr>
            <w:r w:rsidRPr="00CD2772">
              <w:rPr>
                <w:sz w:val="21"/>
              </w:rPr>
              <w:t>189 800</w:t>
            </w:r>
          </w:p>
        </w:tc>
        <w:tc>
          <w:tcPr>
            <w:tcW w:w="1320" w:type="dxa"/>
            <w:tcBorders>
              <w:top w:val="nil"/>
              <w:left w:val="nil"/>
              <w:bottom w:val="nil"/>
              <w:right w:val="nil"/>
            </w:tcBorders>
            <w:tcMar>
              <w:top w:w="128" w:type="dxa"/>
              <w:left w:w="43" w:type="dxa"/>
              <w:bottom w:w="43" w:type="dxa"/>
              <w:right w:w="43" w:type="dxa"/>
            </w:tcMar>
            <w:vAlign w:val="bottom"/>
          </w:tcPr>
          <w:p w14:paraId="10F54B44" w14:textId="77777777" w:rsidR="00B050CE" w:rsidRPr="00CD2772" w:rsidRDefault="00B050CE" w:rsidP="00AE000B">
            <w:pPr>
              <w:jc w:val="right"/>
              <w:rPr>
                <w:sz w:val="21"/>
              </w:rPr>
            </w:pPr>
            <w:r w:rsidRPr="00CD2772">
              <w:rPr>
                <w:sz w:val="21"/>
              </w:rPr>
              <w:t>189 800</w:t>
            </w:r>
          </w:p>
        </w:tc>
        <w:tc>
          <w:tcPr>
            <w:tcW w:w="1320" w:type="dxa"/>
            <w:tcBorders>
              <w:top w:val="nil"/>
              <w:left w:val="nil"/>
              <w:bottom w:val="nil"/>
              <w:right w:val="nil"/>
            </w:tcBorders>
            <w:tcMar>
              <w:top w:w="128" w:type="dxa"/>
              <w:left w:w="43" w:type="dxa"/>
              <w:bottom w:w="43" w:type="dxa"/>
              <w:right w:w="43" w:type="dxa"/>
            </w:tcMar>
            <w:vAlign w:val="bottom"/>
          </w:tcPr>
          <w:p w14:paraId="2D55256E" w14:textId="77777777" w:rsidR="00B050CE" w:rsidRPr="00CD2772" w:rsidRDefault="00B050CE" w:rsidP="00AE000B">
            <w:pPr>
              <w:jc w:val="right"/>
              <w:rPr>
                <w:sz w:val="21"/>
              </w:rPr>
            </w:pPr>
            <w:r w:rsidRPr="00CD2772">
              <w:rPr>
                <w:sz w:val="21"/>
              </w:rPr>
              <w:t xml:space="preserve"> </w:t>
            </w:r>
          </w:p>
        </w:tc>
      </w:tr>
      <w:tr w:rsidR="000908BE" w:rsidRPr="00CD2772" w14:paraId="2316324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A388AB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62E4195"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7796C652"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6E4325C8" w14:textId="77777777" w:rsidR="00B050CE" w:rsidRPr="00CD2772" w:rsidRDefault="00B050CE" w:rsidP="00AE000B">
            <w:pPr>
              <w:jc w:val="right"/>
              <w:rPr>
                <w:sz w:val="21"/>
              </w:rPr>
            </w:pPr>
            <w:r w:rsidRPr="00CD2772">
              <w:rPr>
                <w:sz w:val="21"/>
              </w:rPr>
              <w:t>613 598</w:t>
            </w:r>
          </w:p>
        </w:tc>
        <w:tc>
          <w:tcPr>
            <w:tcW w:w="1320" w:type="dxa"/>
            <w:tcBorders>
              <w:top w:val="nil"/>
              <w:left w:val="nil"/>
              <w:bottom w:val="nil"/>
              <w:right w:val="nil"/>
            </w:tcBorders>
            <w:tcMar>
              <w:top w:w="128" w:type="dxa"/>
              <w:left w:w="43" w:type="dxa"/>
              <w:bottom w:w="43" w:type="dxa"/>
              <w:right w:w="43" w:type="dxa"/>
            </w:tcMar>
            <w:vAlign w:val="bottom"/>
          </w:tcPr>
          <w:p w14:paraId="210D5C6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89D85F3" w14:textId="77777777" w:rsidR="00B050CE" w:rsidRPr="00CD2772" w:rsidRDefault="00B050CE" w:rsidP="00AE000B">
            <w:pPr>
              <w:jc w:val="right"/>
              <w:rPr>
                <w:sz w:val="21"/>
              </w:rPr>
            </w:pPr>
            <w:r w:rsidRPr="00CD2772">
              <w:rPr>
                <w:sz w:val="21"/>
              </w:rPr>
              <w:t>613 598</w:t>
            </w:r>
          </w:p>
        </w:tc>
        <w:tc>
          <w:tcPr>
            <w:tcW w:w="1320" w:type="dxa"/>
            <w:tcBorders>
              <w:top w:val="nil"/>
              <w:left w:val="nil"/>
              <w:bottom w:val="nil"/>
              <w:right w:val="nil"/>
            </w:tcBorders>
            <w:tcMar>
              <w:top w:w="128" w:type="dxa"/>
              <w:left w:w="43" w:type="dxa"/>
              <w:bottom w:w="43" w:type="dxa"/>
              <w:right w:w="43" w:type="dxa"/>
            </w:tcMar>
            <w:vAlign w:val="bottom"/>
          </w:tcPr>
          <w:p w14:paraId="6E288228" w14:textId="77777777" w:rsidR="00B050CE" w:rsidRPr="00CD2772" w:rsidRDefault="00B050CE" w:rsidP="00AE000B">
            <w:pPr>
              <w:jc w:val="right"/>
              <w:rPr>
                <w:sz w:val="21"/>
              </w:rPr>
            </w:pPr>
            <w:r w:rsidRPr="00CD2772">
              <w:rPr>
                <w:sz w:val="21"/>
              </w:rPr>
              <w:t xml:space="preserve"> </w:t>
            </w:r>
          </w:p>
        </w:tc>
      </w:tr>
      <w:tr w:rsidR="000908BE" w:rsidRPr="00CD2772" w14:paraId="58198CF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594212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EC931C2"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4786AFBA"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15103AA7" w14:textId="77777777" w:rsidR="00B050CE" w:rsidRPr="00CD2772" w:rsidRDefault="00B050CE" w:rsidP="00AE000B">
            <w:pPr>
              <w:jc w:val="right"/>
              <w:rPr>
                <w:sz w:val="21"/>
              </w:rPr>
            </w:pPr>
            <w:r w:rsidRPr="00CD2772">
              <w:rPr>
                <w:sz w:val="21"/>
              </w:rPr>
              <w:t>22 781 895</w:t>
            </w:r>
          </w:p>
        </w:tc>
        <w:tc>
          <w:tcPr>
            <w:tcW w:w="1320" w:type="dxa"/>
            <w:tcBorders>
              <w:top w:val="nil"/>
              <w:left w:val="nil"/>
              <w:bottom w:val="nil"/>
              <w:right w:val="nil"/>
            </w:tcBorders>
            <w:tcMar>
              <w:top w:w="128" w:type="dxa"/>
              <w:left w:w="43" w:type="dxa"/>
              <w:bottom w:w="43" w:type="dxa"/>
              <w:right w:w="43" w:type="dxa"/>
            </w:tcMar>
            <w:vAlign w:val="bottom"/>
          </w:tcPr>
          <w:p w14:paraId="2AA6E878" w14:textId="77777777" w:rsidR="00B050CE" w:rsidRPr="00CD2772" w:rsidRDefault="00B050CE" w:rsidP="00AE000B">
            <w:pPr>
              <w:jc w:val="right"/>
              <w:rPr>
                <w:sz w:val="21"/>
              </w:rPr>
            </w:pPr>
            <w:r w:rsidRPr="00CD2772">
              <w:rPr>
                <w:sz w:val="21"/>
              </w:rPr>
              <w:t>27 501 627</w:t>
            </w:r>
          </w:p>
        </w:tc>
        <w:tc>
          <w:tcPr>
            <w:tcW w:w="1320" w:type="dxa"/>
            <w:tcBorders>
              <w:top w:val="nil"/>
              <w:left w:val="nil"/>
              <w:bottom w:val="nil"/>
              <w:right w:val="nil"/>
            </w:tcBorders>
            <w:tcMar>
              <w:top w:w="128" w:type="dxa"/>
              <w:left w:w="43" w:type="dxa"/>
              <w:bottom w:w="43" w:type="dxa"/>
              <w:right w:w="43" w:type="dxa"/>
            </w:tcMar>
            <w:vAlign w:val="bottom"/>
          </w:tcPr>
          <w:p w14:paraId="6031083A" w14:textId="77777777" w:rsidR="00B050CE" w:rsidRPr="00CD2772" w:rsidRDefault="00B050CE" w:rsidP="00AE000B">
            <w:pPr>
              <w:jc w:val="right"/>
              <w:rPr>
                <w:sz w:val="21"/>
              </w:rPr>
            </w:pPr>
            <w:r w:rsidRPr="00CD2772">
              <w:rPr>
                <w:sz w:val="21"/>
              </w:rPr>
              <w:t>50 283 522</w:t>
            </w:r>
          </w:p>
        </w:tc>
        <w:tc>
          <w:tcPr>
            <w:tcW w:w="1320" w:type="dxa"/>
            <w:tcBorders>
              <w:top w:val="nil"/>
              <w:left w:val="nil"/>
              <w:bottom w:val="nil"/>
              <w:right w:val="nil"/>
            </w:tcBorders>
            <w:tcMar>
              <w:top w:w="128" w:type="dxa"/>
              <w:left w:w="43" w:type="dxa"/>
              <w:bottom w:w="43" w:type="dxa"/>
              <w:right w:w="43" w:type="dxa"/>
            </w:tcMar>
            <w:vAlign w:val="bottom"/>
          </w:tcPr>
          <w:p w14:paraId="54158198" w14:textId="77777777" w:rsidR="00B050CE" w:rsidRPr="00CD2772" w:rsidRDefault="00B050CE" w:rsidP="00AE000B">
            <w:pPr>
              <w:jc w:val="right"/>
              <w:rPr>
                <w:sz w:val="21"/>
              </w:rPr>
            </w:pPr>
            <w:r w:rsidRPr="00CD2772">
              <w:rPr>
                <w:sz w:val="21"/>
              </w:rPr>
              <w:t xml:space="preserve"> </w:t>
            </w:r>
          </w:p>
        </w:tc>
      </w:tr>
      <w:tr w:rsidR="000908BE" w:rsidRPr="00CD2772" w14:paraId="6CDD55A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741DD6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4D6E9E4" w14:textId="77777777" w:rsidR="00B050CE" w:rsidRPr="00CD2772" w:rsidRDefault="00B050CE" w:rsidP="00CD2772">
            <w:pPr>
              <w:rPr>
                <w:sz w:val="21"/>
              </w:rPr>
            </w:pPr>
            <w:r w:rsidRPr="00CD2772">
              <w:rPr>
                <w:sz w:val="21"/>
              </w:rPr>
              <w:t>ML16</w:t>
            </w:r>
          </w:p>
        </w:tc>
        <w:tc>
          <w:tcPr>
            <w:tcW w:w="6231" w:type="dxa"/>
            <w:tcBorders>
              <w:top w:val="nil"/>
              <w:left w:val="nil"/>
              <w:bottom w:val="nil"/>
              <w:right w:val="nil"/>
            </w:tcBorders>
            <w:tcMar>
              <w:top w:w="128" w:type="dxa"/>
              <w:left w:w="43" w:type="dxa"/>
              <w:bottom w:w="43" w:type="dxa"/>
              <w:right w:w="43" w:type="dxa"/>
            </w:tcMar>
          </w:tcPr>
          <w:p w14:paraId="23D7C23F" w14:textId="77777777" w:rsidR="00B050CE" w:rsidRPr="00CD2772" w:rsidRDefault="00B050CE" w:rsidP="00CD2772">
            <w:pPr>
              <w:rPr>
                <w:sz w:val="21"/>
              </w:rPr>
            </w:pPr>
            <w:r w:rsidRPr="00CD2772">
              <w:rPr>
                <w:sz w:val="21"/>
              </w:rPr>
              <w:t xml:space="preserve">Halvfabrikata </w:t>
            </w:r>
            <w:proofErr w:type="spellStart"/>
            <w:r w:rsidRPr="00CD2772">
              <w:rPr>
                <w:sz w:val="21"/>
              </w:rPr>
              <w:t>komponentar</w:t>
            </w:r>
            <w:proofErr w:type="spellEnd"/>
            <w:r w:rsidRPr="00CD2772">
              <w:rPr>
                <w:sz w:val="21"/>
              </w:rPr>
              <w:t xml:space="preserve"> for utstyr i andre ML-</w:t>
            </w:r>
            <w:proofErr w:type="spellStart"/>
            <w:r w:rsidRPr="00CD2772">
              <w:rPr>
                <w:sz w:val="21"/>
              </w:rPr>
              <w:t>kategoriar</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2743AC60" w14:textId="77777777" w:rsidR="00B050CE" w:rsidRPr="00CD2772" w:rsidRDefault="00B050CE" w:rsidP="00AE000B">
            <w:pPr>
              <w:jc w:val="right"/>
              <w:rPr>
                <w:sz w:val="21"/>
              </w:rPr>
            </w:pPr>
            <w:r w:rsidRPr="00CD2772">
              <w:rPr>
                <w:sz w:val="21"/>
              </w:rPr>
              <w:t>5 648 790</w:t>
            </w:r>
          </w:p>
        </w:tc>
        <w:tc>
          <w:tcPr>
            <w:tcW w:w="1320" w:type="dxa"/>
            <w:tcBorders>
              <w:top w:val="nil"/>
              <w:left w:val="nil"/>
              <w:bottom w:val="nil"/>
              <w:right w:val="nil"/>
            </w:tcBorders>
            <w:tcMar>
              <w:top w:w="128" w:type="dxa"/>
              <w:left w:w="43" w:type="dxa"/>
              <w:bottom w:w="43" w:type="dxa"/>
              <w:right w:w="43" w:type="dxa"/>
            </w:tcMar>
            <w:vAlign w:val="bottom"/>
          </w:tcPr>
          <w:p w14:paraId="6A38AF4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BA8E673" w14:textId="77777777" w:rsidR="00B050CE" w:rsidRPr="00CD2772" w:rsidRDefault="00B050CE" w:rsidP="00AE000B">
            <w:pPr>
              <w:jc w:val="right"/>
              <w:rPr>
                <w:sz w:val="21"/>
              </w:rPr>
            </w:pPr>
            <w:r w:rsidRPr="00CD2772">
              <w:rPr>
                <w:sz w:val="21"/>
              </w:rPr>
              <w:t>5 648 790</w:t>
            </w:r>
          </w:p>
        </w:tc>
        <w:tc>
          <w:tcPr>
            <w:tcW w:w="1320" w:type="dxa"/>
            <w:tcBorders>
              <w:top w:val="nil"/>
              <w:left w:val="nil"/>
              <w:bottom w:val="nil"/>
              <w:right w:val="nil"/>
            </w:tcBorders>
            <w:tcMar>
              <w:top w:w="128" w:type="dxa"/>
              <w:left w:w="43" w:type="dxa"/>
              <w:bottom w:w="43" w:type="dxa"/>
              <w:right w:w="43" w:type="dxa"/>
            </w:tcMar>
            <w:vAlign w:val="bottom"/>
          </w:tcPr>
          <w:p w14:paraId="399D9156" w14:textId="77777777" w:rsidR="00B050CE" w:rsidRPr="00CD2772" w:rsidRDefault="00B050CE" w:rsidP="00AE000B">
            <w:pPr>
              <w:jc w:val="right"/>
              <w:rPr>
                <w:sz w:val="21"/>
              </w:rPr>
            </w:pPr>
            <w:r w:rsidRPr="00CD2772">
              <w:rPr>
                <w:sz w:val="21"/>
              </w:rPr>
              <w:t xml:space="preserve"> </w:t>
            </w:r>
          </w:p>
        </w:tc>
      </w:tr>
      <w:tr w:rsidR="000908BE" w:rsidRPr="00CD2772" w14:paraId="15FF36C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22ABC9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C926C49"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58510E87"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38A73200" w14:textId="77777777" w:rsidR="00B050CE" w:rsidRPr="00CD2772" w:rsidRDefault="00B050CE" w:rsidP="00AE000B">
            <w:pPr>
              <w:jc w:val="right"/>
              <w:rPr>
                <w:sz w:val="21"/>
              </w:rPr>
            </w:pPr>
            <w:r w:rsidRPr="00CD2772">
              <w:rPr>
                <w:sz w:val="21"/>
              </w:rPr>
              <w:t>8 142 750</w:t>
            </w:r>
          </w:p>
        </w:tc>
        <w:tc>
          <w:tcPr>
            <w:tcW w:w="1320" w:type="dxa"/>
            <w:tcBorders>
              <w:top w:val="nil"/>
              <w:left w:val="nil"/>
              <w:bottom w:val="nil"/>
              <w:right w:val="nil"/>
            </w:tcBorders>
            <w:tcMar>
              <w:top w:w="128" w:type="dxa"/>
              <w:left w:w="43" w:type="dxa"/>
              <w:bottom w:w="43" w:type="dxa"/>
              <w:right w:w="43" w:type="dxa"/>
            </w:tcMar>
            <w:vAlign w:val="bottom"/>
          </w:tcPr>
          <w:p w14:paraId="0136057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07D5DEF" w14:textId="77777777" w:rsidR="00B050CE" w:rsidRPr="00CD2772" w:rsidRDefault="00B050CE" w:rsidP="00AE000B">
            <w:pPr>
              <w:jc w:val="right"/>
              <w:rPr>
                <w:sz w:val="21"/>
              </w:rPr>
            </w:pPr>
            <w:r w:rsidRPr="00CD2772">
              <w:rPr>
                <w:sz w:val="21"/>
              </w:rPr>
              <w:t>8 142 750</w:t>
            </w:r>
          </w:p>
        </w:tc>
        <w:tc>
          <w:tcPr>
            <w:tcW w:w="1320" w:type="dxa"/>
            <w:tcBorders>
              <w:top w:val="nil"/>
              <w:left w:val="nil"/>
              <w:bottom w:val="nil"/>
              <w:right w:val="nil"/>
            </w:tcBorders>
            <w:tcMar>
              <w:top w:w="128" w:type="dxa"/>
              <w:left w:w="43" w:type="dxa"/>
              <w:bottom w:w="43" w:type="dxa"/>
              <w:right w:w="43" w:type="dxa"/>
            </w:tcMar>
            <w:vAlign w:val="bottom"/>
          </w:tcPr>
          <w:p w14:paraId="34896547" w14:textId="77777777" w:rsidR="00B050CE" w:rsidRPr="00CD2772" w:rsidRDefault="00B050CE" w:rsidP="00AE000B">
            <w:pPr>
              <w:jc w:val="right"/>
              <w:rPr>
                <w:sz w:val="21"/>
              </w:rPr>
            </w:pPr>
            <w:r w:rsidRPr="00CD2772">
              <w:rPr>
                <w:sz w:val="21"/>
              </w:rPr>
              <w:t xml:space="preserve"> </w:t>
            </w:r>
          </w:p>
        </w:tc>
      </w:tr>
      <w:tr w:rsidR="000908BE" w:rsidRPr="00CD2772" w14:paraId="5EC44ED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AE4B07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253A535"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4DF5B2CD"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65D9466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B6FA946" w14:textId="77777777" w:rsidR="00B050CE" w:rsidRPr="00CD2772" w:rsidRDefault="00B050CE" w:rsidP="00AE000B">
            <w:pPr>
              <w:jc w:val="right"/>
              <w:rPr>
                <w:sz w:val="21"/>
              </w:rPr>
            </w:pPr>
            <w:r w:rsidRPr="00CD2772">
              <w:rPr>
                <w:sz w:val="21"/>
              </w:rPr>
              <w:t>473 462</w:t>
            </w:r>
          </w:p>
        </w:tc>
        <w:tc>
          <w:tcPr>
            <w:tcW w:w="1320" w:type="dxa"/>
            <w:tcBorders>
              <w:top w:val="nil"/>
              <w:left w:val="nil"/>
              <w:bottom w:val="nil"/>
              <w:right w:val="nil"/>
            </w:tcBorders>
            <w:tcMar>
              <w:top w:w="128" w:type="dxa"/>
              <w:left w:w="43" w:type="dxa"/>
              <w:bottom w:w="43" w:type="dxa"/>
              <w:right w:w="43" w:type="dxa"/>
            </w:tcMar>
            <w:vAlign w:val="bottom"/>
          </w:tcPr>
          <w:p w14:paraId="65BDCEED" w14:textId="77777777" w:rsidR="00B050CE" w:rsidRPr="00CD2772" w:rsidRDefault="00B050CE" w:rsidP="00AE000B">
            <w:pPr>
              <w:jc w:val="right"/>
              <w:rPr>
                <w:sz w:val="21"/>
              </w:rPr>
            </w:pPr>
            <w:r w:rsidRPr="00CD2772">
              <w:rPr>
                <w:sz w:val="21"/>
              </w:rPr>
              <w:t>473 462</w:t>
            </w:r>
          </w:p>
        </w:tc>
        <w:tc>
          <w:tcPr>
            <w:tcW w:w="1320" w:type="dxa"/>
            <w:tcBorders>
              <w:top w:val="nil"/>
              <w:left w:val="nil"/>
              <w:bottom w:val="nil"/>
              <w:right w:val="nil"/>
            </w:tcBorders>
            <w:tcMar>
              <w:top w:w="128" w:type="dxa"/>
              <w:left w:w="43" w:type="dxa"/>
              <w:bottom w:w="43" w:type="dxa"/>
              <w:right w:w="43" w:type="dxa"/>
            </w:tcMar>
            <w:vAlign w:val="bottom"/>
          </w:tcPr>
          <w:p w14:paraId="3DB83489" w14:textId="77777777" w:rsidR="00B050CE" w:rsidRPr="00CD2772" w:rsidRDefault="00B050CE" w:rsidP="00AE000B">
            <w:pPr>
              <w:jc w:val="right"/>
              <w:rPr>
                <w:sz w:val="21"/>
              </w:rPr>
            </w:pPr>
            <w:r w:rsidRPr="00CD2772">
              <w:rPr>
                <w:sz w:val="21"/>
              </w:rPr>
              <w:t xml:space="preserve"> </w:t>
            </w:r>
          </w:p>
        </w:tc>
      </w:tr>
      <w:tr w:rsidR="000908BE" w:rsidRPr="00CD2772" w14:paraId="6E1494A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C10D37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C8C40EA"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4BA30096"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475A617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1591BEB" w14:textId="77777777" w:rsidR="00B050CE" w:rsidRPr="00CD2772" w:rsidRDefault="00B050CE" w:rsidP="00AE000B">
            <w:pPr>
              <w:jc w:val="right"/>
              <w:rPr>
                <w:sz w:val="21"/>
              </w:rPr>
            </w:pPr>
            <w:r w:rsidRPr="00CD2772">
              <w:rPr>
                <w:sz w:val="21"/>
              </w:rPr>
              <w:t>341 240</w:t>
            </w:r>
          </w:p>
        </w:tc>
        <w:tc>
          <w:tcPr>
            <w:tcW w:w="1320" w:type="dxa"/>
            <w:tcBorders>
              <w:top w:val="nil"/>
              <w:left w:val="nil"/>
              <w:bottom w:val="nil"/>
              <w:right w:val="nil"/>
            </w:tcBorders>
            <w:tcMar>
              <w:top w:w="128" w:type="dxa"/>
              <w:left w:w="43" w:type="dxa"/>
              <w:bottom w:w="43" w:type="dxa"/>
              <w:right w:w="43" w:type="dxa"/>
            </w:tcMar>
            <w:vAlign w:val="bottom"/>
          </w:tcPr>
          <w:p w14:paraId="0290E77B" w14:textId="77777777" w:rsidR="00B050CE" w:rsidRPr="00CD2772" w:rsidRDefault="00B050CE" w:rsidP="00AE000B">
            <w:pPr>
              <w:jc w:val="right"/>
              <w:rPr>
                <w:sz w:val="21"/>
              </w:rPr>
            </w:pPr>
            <w:r w:rsidRPr="00CD2772">
              <w:rPr>
                <w:sz w:val="21"/>
              </w:rPr>
              <w:t>341 240</w:t>
            </w:r>
          </w:p>
        </w:tc>
        <w:tc>
          <w:tcPr>
            <w:tcW w:w="1320" w:type="dxa"/>
            <w:tcBorders>
              <w:top w:val="nil"/>
              <w:left w:val="nil"/>
              <w:bottom w:val="nil"/>
              <w:right w:val="nil"/>
            </w:tcBorders>
            <w:tcMar>
              <w:top w:w="128" w:type="dxa"/>
              <w:left w:w="43" w:type="dxa"/>
              <w:bottom w:w="43" w:type="dxa"/>
              <w:right w:w="43" w:type="dxa"/>
            </w:tcMar>
            <w:vAlign w:val="bottom"/>
          </w:tcPr>
          <w:p w14:paraId="0C0D1CBF" w14:textId="77777777" w:rsidR="00B050CE" w:rsidRPr="00CD2772" w:rsidRDefault="00B050CE" w:rsidP="00AE000B">
            <w:pPr>
              <w:jc w:val="right"/>
              <w:rPr>
                <w:sz w:val="21"/>
              </w:rPr>
            </w:pPr>
            <w:r w:rsidRPr="00CD2772">
              <w:rPr>
                <w:sz w:val="21"/>
              </w:rPr>
              <w:t xml:space="preserve"> </w:t>
            </w:r>
          </w:p>
        </w:tc>
      </w:tr>
      <w:tr w:rsidR="000908BE" w:rsidRPr="00CD2772" w14:paraId="15D35E9D"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26984752"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3AF4CC03"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5C4363E8"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05CACCD"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E5DEF1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4A93AA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B3C5D48" w14:textId="77777777" w:rsidR="00B050CE" w:rsidRPr="00CD2772" w:rsidRDefault="00B050CE" w:rsidP="00AE000B">
            <w:pPr>
              <w:jc w:val="right"/>
              <w:rPr>
                <w:sz w:val="21"/>
              </w:rPr>
            </w:pPr>
            <w:r w:rsidRPr="00CD2772">
              <w:rPr>
                <w:sz w:val="21"/>
              </w:rPr>
              <w:t>303 868 007</w:t>
            </w:r>
          </w:p>
        </w:tc>
      </w:tr>
      <w:tr w:rsidR="000908BE" w:rsidRPr="00CD2772" w14:paraId="0BF41F9E"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68E15D23" w14:textId="77777777" w:rsidR="00B050CE" w:rsidRPr="00CD2772" w:rsidRDefault="00B050CE" w:rsidP="00CD2772">
            <w:pPr>
              <w:rPr>
                <w:sz w:val="21"/>
              </w:rPr>
            </w:pPr>
            <w:r w:rsidRPr="00CD2772">
              <w:rPr>
                <w:sz w:val="21"/>
              </w:rPr>
              <w:t>Sverige</w:t>
            </w:r>
          </w:p>
        </w:tc>
        <w:tc>
          <w:tcPr>
            <w:tcW w:w="1209" w:type="dxa"/>
            <w:tcBorders>
              <w:top w:val="single" w:sz="4" w:space="0" w:color="000000"/>
              <w:left w:val="nil"/>
              <w:bottom w:val="nil"/>
              <w:right w:val="nil"/>
            </w:tcBorders>
            <w:tcMar>
              <w:top w:w="128" w:type="dxa"/>
              <w:left w:w="43" w:type="dxa"/>
              <w:bottom w:w="43" w:type="dxa"/>
              <w:right w:w="43" w:type="dxa"/>
            </w:tcMar>
          </w:tcPr>
          <w:p w14:paraId="28BEF915"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41666DA6"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1895D0A" w14:textId="77777777" w:rsidR="00B050CE" w:rsidRPr="00CD2772" w:rsidRDefault="00B050CE" w:rsidP="00AE000B">
            <w:pPr>
              <w:jc w:val="right"/>
              <w:rPr>
                <w:sz w:val="21"/>
              </w:rPr>
            </w:pPr>
            <w:r w:rsidRPr="00CD2772">
              <w:rPr>
                <w:sz w:val="21"/>
              </w:rPr>
              <w:t>11 314 848</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DC2F30A" w14:textId="77777777" w:rsidR="00B050CE" w:rsidRPr="00CD2772" w:rsidRDefault="00B050CE" w:rsidP="00AE000B">
            <w:pPr>
              <w:jc w:val="right"/>
              <w:rPr>
                <w:sz w:val="21"/>
              </w:rPr>
            </w:pPr>
            <w:r w:rsidRPr="00CD2772">
              <w:rPr>
                <w:sz w:val="21"/>
              </w:rPr>
              <w:t>76 062 752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AF2BF7F" w14:textId="77777777" w:rsidR="00B050CE" w:rsidRPr="00CD2772" w:rsidRDefault="00B050CE" w:rsidP="00AE000B">
            <w:pPr>
              <w:jc w:val="right"/>
              <w:rPr>
                <w:sz w:val="21"/>
              </w:rPr>
            </w:pPr>
            <w:r w:rsidRPr="00CD2772">
              <w:rPr>
                <w:sz w:val="21"/>
              </w:rPr>
              <w:t>87 377 600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DA91E16" w14:textId="77777777" w:rsidR="00B050CE" w:rsidRPr="00CD2772" w:rsidRDefault="00B050CE" w:rsidP="00AE000B">
            <w:pPr>
              <w:jc w:val="right"/>
              <w:rPr>
                <w:sz w:val="21"/>
              </w:rPr>
            </w:pPr>
            <w:r w:rsidRPr="00CD2772">
              <w:rPr>
                <w:sz w:val="21"/>
              </w:rPr>
              <w:t xml:space="preserve"> </w:t>
            </w:r>
          </w:p>
        </w:tc>
      </w:tr>
      <w:tr w:rsidR="000908BE" w:rsidRPr="00CD2772" w14:paraId="2F7154AD"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2F6D99F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AB92B1F"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4CB7FE2E" w14:textId="2DF30800"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499F1436" w14:textId="77777777" w:rsidR="00B050CE" w:rsidRPr="00CD2772" w:rsidRDefault="00B050CE" w:rsidP="00AE000B">
            <w:pPr>
              <w:jc w:val="right"/>
              <w:rPr>
                <w:sz w:val="21"/>
              </w:rPr>
            </w:pPr>
            <w:r w:rsidRPr="00CD2772">
              <w:rPr>
                <w:sz w:val="21"/>
              </w:rPr>
              <w:t>300 464</w:t>
            </w:r>
          </w:p>
        </w:tc>
        <w:tc>
          <w:tcPr>
            <w:tcW w:w="1320" w:type="dxa"/>
            <w:tcBorders>
              <w:top w:val="nil"/>
              <w:left w:val="nil"/>
              <w:bottom w:val="nil"/>
              <w:right w:val="nil"/>
            </w:tcBorders>
            <w:tcMar>
              <w:top w:w="128" w:type="dxa"/>
              <w:left w:w="43" w:type="dxa"/>
              <w:bottom w:w="43" w:type="dxa"/>
              <w:right w:w="43" w:type="dxa"/>
            </w:tcMar>
            <w:vAlign w:val="bottom"/>
          </w:tcPr>
          <w:p w14:paraId="76D72BD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7BAABBB" w14:textId="77777777" w:rsidR="00B050CE" w:rsidRPr="00CD2772" w:rsidRDefault="00B050CE" w:rsidP="00AE000B">
            <w:pPr>
              <w:jc w:val="right"/>
              <w:rPr>
                <w:sz w:val="21"/>
              </w:rPr>
            </w:pPr>
            <w:r w:rsidRPr="00CD2772">
              <w:rPr>
                <w:sz w:val="21"/>
              </w:rPr>
              <w:t>300 464</w:t>
            </w:r>
          </w:p>
        </w:tc>
        <w:tc>
          <w:tcPr>
            <w:tcW w:w="1320" w:type="dxa"/>
            <w:tcBorders>
              <w:top w:val="nil"/>
              <w:left w:val="nil"/>
              <w:bottom w:val="nil"/>
              <w:right w:val="nil"/>
            </w:tcBorders>
            <w:tcMar>
              <w:top w:w="128" w:type="dxa"/>
              <w:left w:w="43" w:type="dxa"/>
              <w:bottom w:w="43" w:type="dxa"/>
              <w:right w:w="43" w:type="dxa"/>
            </w:tcMar>
            <w:vAlign w:val="bottom"/>
          </w:tcPr>
          <w:p w14:paraId="0F5AF4E3" w14:textId="77777777" w:rsidR="00B050CE" w:rsidRPr="00CD2772" w:rsidRDefault="00B050CE" w:rsidP="00AE000B">
            <w:pPr>
              <w:jc w:val="right"/>
              <w:rPr>
                <w:sz w:val="21"/>
              </w:rPr>
            </w:pPr>
            <w:r w:rsidRPr="00CD2772">
              <w:rPr>
                <w:sz w:val="21"/>
              </w:rPr>
              <w:t xml:space="preserve"> </w:t>
            </w:r>
          </w:p>
        </w:tc>
      </w:tr>
      <w:tr w:rsidR="000908BE" w:rsidRPr="00CD2772" w14:paraId="547EDC9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9CA2AC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BD78AB4"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26F0EBA4"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038CBAAA" w14:textId="77777777" w:rsidR="00B050CE" w:rsidRPr="00CD2772" w:rsidRDefault="00B050CE" w:rsidP="00AE000B">
            <w:pPr>
              <w:jc w:val="right"/>
              <w:rPr>
                <w:sz w:val="21"/>
              </w:rPr>
            </w:pPr>
            <w:r w:rsidRPr="00CD2772">
              <w:rPr>
                <w:sz w:val="21"/>
              </w:rPr>
              <w:t>104 328 056</w:t>
            </w:r>
          </w:p>
        </w:tc>
        <w:tc>
          <w:tcPr>
            <w:tcW w:w="1320" w:type="dxa"/>
            <w:tcBorders>
              <w:top w:val="nil"/>
              <w:left w:val="nil"/>
              <w:bottom w:val="nil"/>
              <w:right w:val="nil"/>
            </w:tcBorders>
            <w:tcMar>
              <w:top w:w="128" w:type="dxa"/>
              <w:left w:w="43" w:type="dxa"/>
              <w:bottom w:w="43" w:type="dxa"/>
              <w:right w:w="43" w:type="dxa"/>
            </w:tcMar>
            <w:vAlign w:val="bottom"/>
          </w:tcPr>
          <w:p w14:paraId="48E1B53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5F103CD" w14:textId="77777777" w:rsidR="00B050CE" w:rsidRPr="00CD2772" w:rsidRDefault="00B050CE" w:rsidP="00AE000B">
            <w:pPr>
              <w:jc w:val="right"/>
              <w:rPr>
                <w:sz w:val="21"/>
              </w:rPr>
            </w:pPr>
            <w:r w:rsidRPr="00CD2772">
              <w:rPr>
                <w:sz w:val="21"/>
              </w:rPr>
              <w:t>104 328 056</w:t>
            </w:r>
          </w:p>
        </w:tc>
        <w:tc>
          <w:tcPr>
            <w:tcW w:w="1320" w:type="dxa"/>
            <w:tcBorders>
              <w:top w:val="nil"/>
              <w:left w:val="nil"/>
              <w:bottom w:val="nil"/>
              <w:right w:val="nil"/>
            </w:tcBorders>
            <w:tcMar>
              <w:top w:w="128" w:type="dxa"/>
              <w:left w:w="43" w:type="dxa"/>
              <w:bottom w:w="43" w:type="dxa"/>
              <w:right w:w="43" w:type="dxa"/>
            </w:tcMar>
            <w:vAlign w:val="bottom"/>
          </w:tcPr>
          <w:p w14:paraId="5A2B91A2" w14:textId="77777777" w:rsidR="00B050CE" w:rsidRPr="00CD2772" w:rsidRDefault="00B050CE" w:rsidP="00AE000B">
            <w:pPr>
              <w:jc w:val="right"/>
              <w:rPr>
                <w:sz w:val="21"/>
              </w:rPr>
            </w:pPr>
            <w:r w:rsidRPr="00CD2772">
              <w:rPr>
                <w:sz w:val="21"/>
              </w:rPr>
              <w:t xml:space="preserve"> </w:t>
            </w:r>
          </w:p>
        </w:tc>
      </w:tr>
      <w:tr w:rsidR="000908BE" w:rsidRPr="00CD2772" w14:paraId="694AAC1E"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21E1D73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00B0A16"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728EE068"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6E43DDB4" w14:textId="77777777" w:rsidR="00B050CE" w:rsidRPr="00CD2772" w:rsidRDefault="00B050CE" w:rsidP="00AE000B">
            <w:pPr>
              <w:jc w:val="right"/>
              <w:rPr>
                <w:sz w:val="21"/>
              </w:rPr>
            </w:pPr>
            <w:r w:rsidRPr="00CD2772">
              <w:rPr>
                <w:sz w:val="21"/>
              </w:rPr>
              <w:t>26 489 500</w:t>
            </w:r>
          </w:p>
        </w:tc>
        <w:tc>
          <w:tcPr>
            <w:tcW w:w="1320" w:type="dxa"/>
            <w:tcBorders>
              <w:top w:val="nil"/>
              <w:left w:val="nil"/>
              <w:bottom w:val="nil"/>
              <w:right w:val="nil"/>
            </w:tcBorders>
            <w:tcMar>
              <w:top w:w="128" w:type="dxa"/>
              <w:left w:w="43" w:type="dxa"/>
              <w:bottom w:w="43" w:type="dxa"/>
              <w:right w:w="43" w:type="dxa"/>
            </w:tcMar>
            <w:vAlign w:val="bottom"/>
          </w:tcPr>
          <w:p w14:paraId="3C9D403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7B4971A" w14:textId="77777777" w:rsidR="00B050CE" w:rsidRPr="00CD2772" w:rsidRDefault="00B050CE" w:rsidP="00AE000B">
            <w:pPr>
              <w:jc w:val="right"/>
              <w:rPr>
                <w:sz w:val="21"/>
              </w:rPr>
            </w:pPr>
            <w:r w:rsidRPr="00CD2772">
              <w:rPr>
                <w:sz w:val="21"/>
              </w:rPr>
              <w:t>26 489 500</w:t>
            </w:r>
          </w:p>
        </w:tc>
        <w:tc>
          <w:tcPr>
            <w:tcW w:w="1320" w:type="dxa"/>
            <w:tcBorders>
              <w:top w:val="nil"/>
              <w:left w:val="nil"/>
              <w:bottom w:val="nil"/>
              <w:right w:val="nil"/>
            </w:tcBorders>
            <w:tcMar>
              <w:top w:w="128" w:type="dxa"/>
              <w:left w:w="43" w:type="dxa"/>
              <w:bottom w:w="43" w:type="dxa"/>
              <w:right w:w="43" w:type="dxa"/>
            </w:tcMar>
            <w:vAlign w:val="bottom"/>
          </w:tcPr>
          <w:p w14:paraId="6615B196" w14:textId="77777777" w:rsidR="00B050CE" w:rsidRPr="00CD2772" w:rsidRDefault="00B050CE" w:rsidP="00AE000B">
            <w:pPr>
              <w:jc w:val="right"/>
              <w:rPr>
                <w:sz w:val="21"/>
              </w:rPr>
            </w:pPr>
            <w:r w:rsidRPr="00CD2772">
              <w:rPr>
                <w:sz w:val="21"/>
              </w:rPr>
              <w:t xml:space="preserve"> </w:t>
            </w:r>
          </w:p>
        </w:tc>
      </w:tr>
      <w:tr w:rsidR="000908BE" w:rsidRPr="00CD2772" w14:paraId="3ABF751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0B9F8E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98F89DF"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02A8E78A"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24C73D1A" w14:textId="77777777" w:rsidR="00B050CE" w:rsidRPr="00CD2772" w:rsidRDefault="00B050CE" w:rsidP="00AE000B">
            <w:pPr>
              <w:jc w:val="right"/>
              <w:rPr>
                <w:sz w:val="21"/>
              </w:rPr>
            </w:pPr>
            <w:r w:rsidRPr="00CD2772">
              <w:rPr>
                <w:sz w:val="21"/>
              </w:rPr>
              <w:t>25 842 041</w:t>
            </w:r>
          </w:p>
        </w:tc>
        <w:tc>
          <w:tcPr>
            <w:tcW w:w="1320" w:type="dxa"/>
            <w:tcBorders>
              <w:top w:val="nil"/>
              <w:left w:val="nil"/>
              <w:bottom w:val="nil"/>
              <w:right w:val="nil"/>
            </w:tcBorders>
            <w:tcMar>
              <w:top w:w="128" w:type="dxa"/>
              <w:left w:w="43" w:type="dxa"/>
              <w:bottom w:w="43" w:type="dxa"/>
              <w:right w:w="43" w:type="dxa"/>
            </w:tcMar>
            <w:vAlign w:val="bottom"/>
          </w:tcPr>
          <w:p w14:paraId="0A7FC91F" w14:textId="77777777" w:rsidR="00B050CE" w:rsidRPr="00CD2772" w:rsidRDefault="00B050CE" w:rsidP="00AE000B">
            <w:pPr>
              <w:jc w:val="right"/>
              <w:rPr>
                <w:sz w:val="21"/>
              </w:rPr>
            </w:pPr>
            <w:r w:rsidRPr="00CD2772">
              <w:rPr>
                <w:sz w:val="21"/>
              </w:rPr>
              <w:t>2 132 173</w:t>
            </w:r>
          </w:p>
        </w:tc>
        <w:tc>
          <w:tcPr>
            <w:tcW w:w="1320" w:type="dxa"/>
            <w:tcBorders>
              <w:top w:val="nil"/>
              <w:left w:val="nil"/>
              <w:bottom w:val="nil"/>
              <w:right w:val="nil"/>
            </w:tcBorders>
            <w:tcMar>
              <w:top w:w="128" w:type="dxa"/>
              <w:left w:w="43" w:type="dxa"/>
              <w:bottom w:w="43" w:type="dxa"/>
              <w:right w:w="43" w:type="dxa"/>
            </w:tcMar>
            <w:vAlign w:val="bottom"/>
          </w:tcPr>
          <w:p w14:paraId="635356FE" w14:textId="77777777" w:rsidR="00B050CE" w:rsidRPr="00CD2772" w:rsidRDefault="00B050CE" w:rsidP="00AE000B">
            <w:pPr>
              <w:jc w:val="right"/>
              <w:rPr>
                <w:sz w:val="21"/>
              </w:rPr>
            </w:pPr>
            <w:r w:rsidRPr="00CD2772">
              <w:rPr>
                <w:sz w:val="21"/>
              </w:rPr>
              <w:t>27 974 214</w:t>
            </w:r>
          </w:p>
        </w:tc>
        <w:tc>
          <w:tcPr>
            <w:tcW w:w="1320" w:type="dxa"/>
            <w:tcBorders>
              <w:top w:val="nil"/>
              <w:left w:val="nil"/>
              <w:bottom w:val="nil"/>
              <w:right w:val="nil"/>
            </w:tcBorders>
            <w:tcMar>
              <w:top w:w="128" w:type="dxa"/>
              <w:left w:w="43" w:type="dxa"/>
              <w:bottom w:w="43" w:type="dxa"/>
              <w:right w:w="43" w:type="dxa"/>
            </w:tcMar>
            <w:vAlign w:val="bottom"/>
          </w:tcPr>
          <w:p w14:paraId="0F3D38FA" w14:textId="77777777" w:rsidR="00B050CE" w:rsidRPr="00CD2772" w:rsidRDefault="00B050CE" w:rsidP="00AE000B">
            <w:pPr>
              <w:jc w:val="right"/>
              <w:rPr>
                <w:sz w:val="21"/>
              </w:rPr>
            </w:pPr>
            <w:r w:rsidRPr="00CD2772">
              <w:rPr>
                <w:sz w:val="21"/>
              </w:rPr>
              <w:t xml:space="preserve"> </w:t>
            </w:r>
          </w:p>
        </w:tc>
      </w:tr>
      <w:tr w:rsidR="000908BE" w:rsidRPr="00CD2772" w14:paraId="36FCB9AD"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DFC860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BAF29CA" w14:textId="77777777" w:rsidR="00B050CE" w:rsidRPr="00CD2772" w:rsidRDefault="00B050CE" w:rsidP="00CD2772">
            <w:pPr>
              <w:rPr>
                <w:sz w:val="21"/>
              </w:rPr>
            </w:pPr>
            <w:r w:rsidRPr="00CD2772">
              <w:rPr>
                <w:sz w:val="21"/>
              </w:rPr>
              <w:t>ML6</w:t>
            </w:r>
          </w:p>
        </w:tc>
        <w:tc>
          <w:tcPr>
            <w:tcW w:w="6231" w:type="dxa"/>
            <w:tcBorders>
              <w:top w:val="nil"/>
              <w:left w:val="nil"/>
              <w:bottom w:val="nil"/>
              <w:right w:val="nil"/>
            </w:tcBorders>
            <w:tcMar>
              <w:top w:w="128" w:type="dxa"/>
              <w:left w:w="43" w:type="dxa"/>
              <w:bottom w:w="43" w:type="dxa"/>
              <w:right w:w="43" w:type="dxa"/>
            </w:tcMar>
          </w:tcPr>
          <w:p w14:paraId="49E30366" w14:textId="77777777" w:rsidR="00B050CE" w:rsidRPr="00CD2772" w:rsidRDefault="00B050CE" w:rsidP="00CD2772">
            <w:pPr>
              <w:rPr>
                <w:sz w:val="21"/>
              </w:rPr>
            </w:pPr>
            <w:r w:rsidRPr="00CD2772">
              <w:rPr>
                <w:sz w:val="21"/>
              </w:rPr>
              <w:t>Kjøretøy og komponenter</w:t>
            </w:r>
          </w:p>
        </w:tc>
        <w:tc>
          <w:tcPr>
            <w:tcW w:w="1320" w:type="dxa"/>
            <w:tcBorders>
              <w:top w:val="nil"/>
              <w:left w:val="nil"/>
              <w:bottom w:val="nil"/>
              <w:right w:val="nil"/>
            </w:tcBorders>
            <w:tcMar>
              <w:top w:w="128" w:type="dxa"/>
              <w:left w:w="43" w:type="dxa"/>
              <w:bottom w:w="43" w:type="dxa"/>
              <w:right w:w="43" w:type="dxa"/>
            </w:tcMar>
            <w:vAlign w:val="bottom"/>
          </w:tcPr>
          <w:p w14:paraId="250631CE" w14:textId="77777777" w:rsidR="00B050CE" w:rsidRPr="00CD2772" w:rsidRDefault="00B050CE" w:rsidP="00AE000B">
            <w:pPr>
              <w:jc w:val="right"/>
              <w:rPr>
                <w:sz w:val="21"/>
              </w:rPr>
            </w:pPr>
            <w:r w:rsidRPr="00CD2772">
              <w:rPr>
                <w:sz w:val="21"/>
              </w:rPr>
              <w:t>37 173</w:t>
            </w:r>
          </w:p>
        </w:tc>
        <w:tc>
          <w:tcPr>
            <w:tcW w:w="1320" w:type="dxa"/>
            <w:tcBorders>
              <w:top w:val="nil"/>
              <w:left w:val="nil"/>
              <w:bottom w:val="nil"/>
              <w:right w:val="nil"/>
            </w:tcBorders>
            <w:tcMar>
              <w:top w:w="128" w:type="dxa"/>
              <w:left w:w="43" w:type="dxa"/>
              <w:bottom w:w="43" w:type="dxa"/>
              <w:right w:w="43" w:type="dxa"/>
            </w:tcMar>
            <w:vAlign w:val="bottom"/>
          </w:tcPr>
          <w:p w14:paraId="79B165D4" w14:textId="77777777" w:rsidR="00B050CE" w:rsidRPr="00CD2772" w:rsidRDefault="00B050CE" w:rsidP="00AE000B">
            <w:pPr>
              <w:jc w:val="right"/>
              <w:rPr>
                <w:sz w:val="21"/>
              </w:rPr>
            </w:pPr>
            <w:r w:rsidRPr="00CD2772">
              <w:rPr>
                <w:sz w:val="21"/>
              </w:rPr>
              <w:t>801 957</w:t>
            </w:r>
          </w:p>
        </w:tc>
        <w:tc>
          <w:tcPr>
            <w:tcW w:w="1320" w:type="dxa"/>
            <w:tcBorders>
              <w:top w:val="nil"/>
              <w:left w:val="nil"/>
              <w:bottom w:val="nil"/>
              <w:right w:val="nil"/>
            </w:tcBorders>
            <w:tcMar>
              <w:top w:w="128" w:type="dxa"/>
              <w:left w:w="43" w:type="dxa"/>
              <w:bottom w:w="43" w:type="dxa"/>
              <w:right w:w="43" w:type="dxa"/>
            </w:tcMar>
            <w:vAlign w:val="bottom"/>
          </w:tcPr>
          <w:p w14:paraId="259C667C" w14:textId="77777777" w:rsidR="00B050CE" w:rsidRPr="00CD2772" w:rsidRDefault="00B050CE" w:rsidP="00AE000B">
            <w:pPr>
              <w:jc w:val="right"/>
              <w:rPr>
                <w:sz w:val="21"/>
              </w:rPr>
            </w:pPr>
            <w:r w:rsidRPr="00CD2772">
              <w:rPr>
                <w:sz w:val="21"/>
              </w:rPr>
              <w:t>839 130</w:t>
            </w:r>
          </w:p>
        </w:tc>
        <w:tc>
          <w:tcPr>
            <w:tcW w:w="1320" w:type="dxa"/>
            <w:tcBorders>
              <w:top w:val="nil"/>
              <w:left w:val="nil"/>
              <w:bottom w:val="nil"/>
              <w:right w:val="nil"/>
            </w:tcBorders>
            <w:tcMar>
              <w:top w:w="128" w:type="dxa"/>
              <w:left w:w="43" w:type="dxa"/>
              <w:bottom w:w="43" w:type="dxa"/>
              <w:right w:w="43" w:type="dxa"/>
            </w:tcMar>
            <w:vAlign w:val="bottom"/>
          </w:tcPr>
          <w:p w14:paraId="7C146F3F" w14:textId="77777777" w:rsidR="00B050CE" w:rsidRPr="00CD2772" w:rsidRDefault="00B050CE" w:rsidP="00AE000B">
            <w:pPr>
              <w:jc w:val="right"/>
              <w:rPr>
                <w:sz w:val="21"/>
              </w:rPr>
            </w:pPr>
            <w:r w:rsidRPr="00CD2772">
              <w:rPr>
                <w:sz w:val="21"/>
              </w:rPr>
              <w:t xml:space="preserve"> </w:t>
            </w:r>
          </w:p>
        </w:tc>
      </w:tr>
      <w:tr w:rsidR="000908BE" w:rsidRPr="00CD2772" w14:paraId="09A4905D"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86BEA0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EFCFF20"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4AD47BDD"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54A0B642" w14:textId="77777777" w:rsidR="00B050CE" w:rsidRPr="00CD2772" w:rsidRDefault="00B050CE" w:rsidP="00AE000B">
            <w:pPr>
              <w:jc w:val="right"/>
              <w:rPr>
                <w:sz w:val="21"/>
              </w:rPr>
            </w:pPr>
            <w:r w:rsidRPr="00CD2772">
              <w:rPr>
                <w:sz w:val="21"/>
              </w:rPr>
              <w:t>271 949 331</w:t>
            </w:r>
          </w:p>
        </w:tc>
        <w:tc>
          <w:tcPr>
            <w:tcW w:w="1320" w:type="dxa"/>
            <w:tcBorders>
              <w:top w:val="nil"/>
              <w:left w:val="nil"/>
              <w:bottom w:val="nil"/>
              <w:right w:val="nil"/>
            </w:tcBorders>
            <w:tcMar>
              <w:top w:w="128" w:type="dxa"/>
              <w:left w:w="43" w:type="dxa"/>
              <w:bottom w:w="43" w:type="dxa"/>
              <w:right w:w="43" w:type="dxa"/>
            </w:tcMar>
            <w:vAlign w:val="bottom"/>
          </w:tcPr>
          <w:p w14:paraId="347CEE2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7C9F2EA" w14:textId="77777777" w:rsidR="00B050CE" w:rsidRPr="00CD2772" w:rsidRDefault="00B050CE" w:rsidP="00AE000B">
            <w:pPr>
              <w:jc w:val="right"/>
              <w:rPr>
                <w:sz w:val="21"/>
              </w:rPr>
            </w:pPr>
            <w:r w:rsidRPr="00CD2772">
              <w:rPr>
                <w:sz w:val="21"/>
              </w:rPr>
              <w:t>271 949 331</w:t>
            </w:r>
          </w:p>
        </w:tc>
        <w:tc>
          <w:tcPr>
            <w:tcW w:w="1320" w:type="dxa"/>
            <w:tcBorders>
              <w:top w:val="nil"/>
              <w:left w:val="nil"/>
              <w:bottom w:val="nil"/>
              <w:right w:val="nil"/>
            </w:tcBorders>
            <w:tcMar>
              <w:top w:w="128" w:type="dxa"/>
              <w:left w:w="43" w:type="dxa"/>
              <w:bottom w:w="43" w:type="dxa"/>
              <w:right w:w="43" w:type="dxa"/>
            </w:tcMar>
            <w:vAlign w:val="bottom"/>
          </w:tcPr>
          <w:p w14:paraId="5978C82F" w14:textId="77777777" w:rsidR="00B050CE" w:rsidRPr="00CD2772" w:rsidRDefault="00B050CE" w:rsidP="00AE000B">
            <w:pPr>
              <w:jc w:val="right"/>
              <w:rPr>
                <w:sz w:val="21"/>
              </w:rPr>
            </w:pPr>
            <w:r w:rsidRPr="00CD2772">
              <w:rPr>
                <w:sz w:val="21"/>
              </w:rPr>
              <w:t xml:space="preserve"> </w:t>
            </w:r>
          </w:p>
        </w:tc>
      </w:tr>
      <w:tr w:rsidR="000908BE" w:rsidRPr="00CD2772" w14:paraId="09781E4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942F8B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94CF992"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490F357F"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678432B5" w14:textId="77777777" w:rsidR="00B050CE" w:rsidRPr="00CD2772" w:rsidRDefault="00B050CE" w:rsidP="00AE000B">
            <w:pPr>
              <w:jc w:val="right"/>
              <w:rPr>
                <w:sz w:val="21"/>
              </w:rPr>
            </w:pPr>
            <w:r w:rsidRPr="00CD2772">
              <w:rPr>
                <w:sz w:val="21"/>
              </w:rPr>
              <w:t>1 627 106</w:t>
            </w:r>
          </w:p>
        </w:tc>
        <w:tc>
          <w:tcPr>
            <w:tcW w:w="1320" w:type="dxa"/>
            <w:tcBorders>
              <w:top w:val="nil"/>
              <w:left w:val="nil"/>
              <w:bottom w:val="nil"/>
              <w:right w:val="nil"/>
            </w:tcBorders>
            <w:tcMar>
              <w:top w:w="128" w:type="dxa"/>
              <w:left w:w="43" w:type="dxa"/>
              <w:bottom w:w="43" w:type="dxa"/>
              <w:right w:w="43" w:type="dxa"/>
            </w:tcMar>
            <w:vAlign w:val="bottom"/>
          </w:tcPr>
          <w:p w14:paraId="559A475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AAF7234" w14:textId="77777777" w:rsidR="00B050CE" w:rsidRPr="00CD2772" w:rsidRDefault="00B050CE" w:rsidP="00AE000B">
            <w:pPr>
              <w:jc w:val="right"/>
              <w:rPr>
                <w:sz w:val="21"/>
              </w:rPr>
            </w:pPr>
            <w:r w:rsidRPr="00CD2772">
              <w:rPr>
                <w:sz w:val="21"/>
              </w:rPr>
              <w:t>1 627 106</w:t>
            </w:r>
          </w:p>
        </w:tc>
        <w:tc>
          <w:tcPr>
            <w:tcW w:w="1320" w:type="dxa"/>
            <w:tcBorders>
              <w:top w:val="nil"/>
              <w:left w:val="nil"/>
              <w:bottom w:val="nil"/>
              <w:right w:val="nil"/>
            </w:tcBorders>
            <w:tcMar>
              <w:top w:w="128" w:type="dxa"/>
              <w:left w:w="43" w:type="dxa"/>
              <w:bottom w:w="43" w:type="dxa"/>
              <w:right w:w="43" w:type="dxa"/>
            </w:tcMar>
            <w:vAlign w:val="bottom"/>
          </w:tcPr>
          <w:p w14:paraId="57BD0510" w14:textId="77777777" w:rsidR="00B050CE" w:rsidRPr="00CD2772" w:rsidRDefault="00B050CE" w:rsidP="00AE000B">
            <w:pPr>
              <w:jc w:val="right"/>
              <w:rPr>
                <w:sz w:val="21"/>
              </w:rPr>
            </w:pPr>
            <w:r w:rsidRPr="00CD2772">
              <w:rPr>
                <w:sz w:val="21"/>
              </w:rPr>
              <w:t xml:space="preserve"> </w:t>
            </w:r>
          </w:p>
        </w:tc>
      </w:tr>
      <w:tr w:rsidR="000908BE" w:rsidRPr="00CD2772" w14:paraId="6F85E70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02ED0C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F0D3318"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386E0BC4"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70C6355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EF95452" w14:textId="77777777" w:rsidR="00B050CE" w:rsidRPr="00CD2772" w:rsidRDefault="00B050CE" w:rsidP="00AE000B">
            <w:pPr>
              <w:jc w:val="right"/>
              <w:rPr>
                <w:sz w:val="21"/>
              </w:rPr>
            </w:pPr>
            <w:r w:rsidRPr="00CD2772">
              <w:rPr>
                <w:sz w:val="21"/>
              </w:rPr>
              <w:t>449 351</w:t>
            </w:r>
          </w:p>
        </w:tc>
        <w:tc>
          <w:tcPr>
            <w:tcW w:w="1320" w:type="dxa"/>
            <w:tcBorders>
              <w:top w:val="nil"/>
              <w:left w:val="nil"/>
              <w:bottom w:val="nil"/>
              <w:right w:val="nil"/>
            </w:tcBorders>
            <w:tcMar>
              <w:top w:w="128" w:type="dxa"/>
              <w:left w:w="43" w:type="dxa"/>
              <w:bottom w:w="43" w:type="dxa"/>
              <w:right w:w="43" w:type="dxa"/>
            </w:tcMar>
            <w:vAlign w:val="bottom"/>
          </w:tcPr>
          <w:p w14:paraId="3E24C899" w14:textId="77777777" w:rsidR="00B050CE" w:rsidRPr="00CD2772" w:rsidRDefault="00B050CE" w:rsidP="00AE000B">
            <w:pPr>
              <w:jc w:val="right"/>
              <w:rPr>
                <w:sz w:val="21"/>
              </w:rPr>
            </w:pPr>
            <w:r w:rsidRPr="00CD2772">
              <w:rPr>
                <w:sz w:val="21"/>
              </w:rPr>
              <w:t>449 351</w:t>
            </w:r>
          </w:p>
        </w:tc>
        <w:tc>
          <w:tcPr>
            <w:tcW w:w="1320" w:type="dxa"/>
            <w:tcBorders>
              <w:top w:val="nil"/>
              <w:left w:val="nil"/>
              <w:bottom w:val="nil"/>
              <w:right w:val="nil"/>
            </w:tcBorders>
            <w:tcMar>
              <w:top w:w="128" w:type="dxa"/>
              <w:left w:w="43" w:type="dxa"/>
              <w:bottom w:w="43" w:type="dxa"/>
              <w:right w:w="43" w:type="dxa"/>
            </w:tcMar>
            <w:vAlign w:val="bottom"/>
          </w:tcPr>
          <w:p w14:paraId="24306455" w14:textId="77777777" w:rsidR="00B050CE" w:rsidRPr="00CD2772" w:rsidRDefault="00B050CE" w:rsidP="00AE000B">
            <w:pPr>
              <w:jc w:val="right"/>
              <w:rPr>
                <w:sz w:val="21"/>
              </w:rPr>
            </w:pPr>
            <w:r w:rsidRPr="00CD2772">
              <w:rPr>
                <w:sz w:val="21"/>
              </w:rPr>
              <w:t xml:space="preserve"> </w:t>
            </w:r>
          </w:p>
        </w:tc>
      </w:tr>
      <w:tr w:rsidR="000908BE" w:rsidRPr="00CD2772" w14:paraId="0AF9A93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EFD8CD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0116AC6"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173A1735"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2A990799" w14:textId="77777777" w:rsidR="00B050CE" w:rsidRPr="00CD2772" w:rsidRDefault="00B050CE" w:rsidP="00AE000B">
            <w:pPr>
              <w:jc w:val="right"/>
              <w:rPr>
                <w:sz w:val="21"/>
              </w:rPr>
            </w:pPr>
            <w:r w:rsidRPr="00CD2772">
              <w:rPr>
                <w:sz w:val="21"/>
              </w:rPr>
              <w:t>312 552</w:t>
            </w:r>
          </w:p>
        </w:tc>
        <w:tc>
          <w:tcPr>
            <w:tcW w:w="1320" w:type="dxa"/>
            <w:tcBorders>
              <w:top w:val="nil"/>
              <w:left w:val="nil"/>
              <w:bottom w:val="nil"/>
              <w:right w:val="nil"/>
            </w:tcBorders>
            <w:tcMar>
              <w:top w:w="128" w:type="dxa"/>
              <w:left w:w="43" w:type="dxa"/>
              <w:bottom w:w="43" w:type="dxa"/>
              <w:right w:w="43" w:type="dxa"/>
            </w:tcMar>
            <w:vAlign w:val="bottom"/>
          </w:tcPr>
          <w:p w14:paraId="4BC54D07" w14:textId="77777777" w:rsidR="00B050CE" w:rsidRPr="00CD2772" w:rsidRDefault="00B050CE" w:rsidP="00AE000B">
            <w:pPr>
              <w:jc w:val="right"/>
              <w:rPr>
                <w:sz w:val="21"/>
              </w:rPr>
            </w:pPr>
            <w:r w:rsidRPr="00CD2772">
              <w:rPr>
                <w:sz w:val="21"/>
              </w:rPr>
              <w:t>121 082 752</w:t>
            </w:r>
          </w:p>
        </w:tc>
        <w:tc>
          <w:tcPr>
            <w:tcW w:w="1320" w:type="dxa"/>
            <w:tcBorders>
              <w:top w:val="nil"/>
              <w:left w:val="nil"/>
              <w:bottom w:val="nil"/>
              <w:right w:val="nil"/>
            </w:tcBorders>
            <w:tcMar>
              <w:top w:w="128" w:type="dxa"/>
              <w:left w:w="43" w:type="dxa"/>
              <w:bottom w:w="43" w:type="dxa"/>
              <w:right w:w="43" w:type="dxa"/>
            </w:tcMar>
            <w:vAlign w:val="bottom"/>
          </w:tcPr>
          <w:p w14:paraId="6B28D437" w14:textId="77777777" w:rsidR="00B050CE" w:rsidRPr="00CD2772" w:rsidRDefault="00B050CE" w:rsidP="00AE000B">
            <w:pPr>
              <w:jc w:val="right"/>
              <w:rPr>
                <w:sz w:val="21"/>
              </w:rPr>
            </w:pPr>
            <w:r w:rsidRPr="00CD2772">
              <w:rPr>
                <w:sz w:val="21"/>
              </w:rPr>
              <w:t>121 395 304</w:t>
            </w:r>
          </w:p>
        </w:tc>
        <w:tc>
          <w:tcPr>
            <w:tcW w:w="1320" w:type="dxa"/>
            <w:tcBorders>
              <w:top w:val="nil"/>
              <w:left w:val="nil"/>
              <w:bottom w:val="nil"/>
              <w:right w:val="nil"/>
            </w:tcBorders>
            <w:tcMar>
              <w:top w:w="128" w:type="dxa"/>
              <w:left w:w="43" w:type="dxa"/>
              <w:bottom w:w="43" w:type="dxa"/>
              <w:right w:w="43" w:type="dxa"/>
            </w:tcMar>
            <w:vAlign w:val="bottom"/>
          </w:tcPr>
          <w:p w14:paraId="1862378C" w14:textId="77777777" w:rsidR="00B050CE" w:rsidRPr="00CD2772" w:rsidRDefault="00B050CE" w:rsidP="00AE000B">
            <w:pPr>
              <w:jc w:val="right"/>
              <w:rPr>
                <w:sz w:val="21"/>
              </w:rPr>
            </w:pPr>
            <w:r w:rsidRPr="00CD2772">
              <w:rPr>
                <w:sz w:val="21"/>
              </w:rPr>
              <w:t xml:space="preserve"> </w:t>
            </w:r>
          </w:p>
        </w:tc>
      </w:tr>
      <w:tr w:rsidR="000908BE" w:rsidRPr="00CD2772" w14:paraId="215CB6A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6DC5A2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E7C2B9D" w14:textId="77777777" w:rsidR="00B050CE" w:rsidRPr="00CD2772" w:rsidRDefault="00B050CE" w:rsidP="00CD2772">
            <w:pPr>
              <w:rPr>
                <w:sz w:val="21"/>
              </w:rPr>
            </w:pPr>
            <w:r w:rsidRPr="00CD2772">
              <w:rPr>
                <w:sz w:val="21"/>
              </w:rPr>
              <w:t>ML13</w:t>
            </w:r>
          </w:p>
        </w:tc>
        <w:tc>
          <w:tcPr>
            <w:tcW w:w="6231" w:type="dxa"/>
            <w:tcBorders>
              <w:top w:val="nil"/>
              <w:left w:val="nil"/>
              <w:bottom w:val="nil"/>
              <w:right w:val="nil"/>
            </w:tcBorders>
            <w:tcMar>
              <w:top w:w="128" w:type="dxa"/>
              <w:left w:w="43" w:type="dxa"/>
              <w:bottom w:w="43" w:type="dxa"/>
              <w:right w:w="43" w:type="dxa"/>
            </w:tcMar>
          </w:tcPr>
          <w:p w14:paraId="2CA219E0"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61C7795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C861B8D" w14:textId="77777777" w:rsidR="00B050CE" w:rsidRPr="00CD2772" w:rsidRDefault="00B050CE" w:rsidP="00AE000B">
            <w:pPr>
              <w:jc w:val="right"/>
              <w:rPr>
                <w:sz w:val="21"/>
              </w:rPr>
            </w:pPr>
            <w:r w:rsidRPr="00CD2772">
              <w:rPr>
                <w:sz w:val="21"/>
              </w:rPr>
              <w:t>42 000</w:t>
            </w:r>
          </w:p>
        </w:tc>
        <w:tc>
          <w:tcPr>
            <w:tcW w:w="1320" w:type="dxa"/>
            <w:tcBorders>
              <w:top w:val="nil"/>
              <w:left w:val="nil"/>
              <w:bottom w:val="nil"/>
              <w:right w:val="nil"/>
            </w:tcBorders>
            <w:tcMar>
              <w:top w:w="128" w:type="dxa"/>
              <w:left w:w="43" w:type="dxa"/>
              <w:bottom w:w="43" w:type="dxa"/>
              <w:right w:w="43" w:type="dxa"/>
            </w:tcMar>
            <w:vAlign w:val="bottom"/>
          </w:tcPr>
          <w:p w14:paraId="7FDBC51D" w14:textId="77777777" w:rsidR="00B050CE" w:rsidRPr="00CD2772" w:rsidRDefault="00B050CE" w:rsidP="00AE000B">
            <w:pPr>
              <w:jc w:val="right"/>
              <w:rPr>
                <w:sz w:val="21"/>
              </w:rPr>
            </w:pPr>
            <w:r w:rsidRPr="00CD2772">
              <w:rPr>
                <w:sz w:val="21"/>
              </w:rPr>
              <w:t>42 000</w:t>
            </w:r>
          </w:p>
        </w:tc>
        <w:tc>
          <w:tcPr>
            <w:tcW w:w="1320" w:type="dxa"/>
            <w:tcBorders>
              <w:top w:val="nil"/>
              <w:left w:val="nil"/>
              <w:bottom w:val="nil"/>
              <w:right w:val="nil"/>
            </w:tcBorders>
            <w:tcMar>
              <w:top w:w="128" w:type="dxa"/>
              <w:left w:w="43" w:type="dxa"/>
              <w:bottom w:w="43" w:type="dxa"/>
              <w:right w:w="43" w:type="dxa"/>
            </w:tcMar>
            <w:vAlign w:val="bottom"/>
          </w:tcPr>
          <w:p w14:paraId="2D25E205" w14:textId="77777777" w:rsidR="00B050CE" w:rsidRPr="00CD2772" w:rsidRDefault="00B050CE" w:rsidP="00AE000B">
            <w:pPr>
              <w:jc w:val="right"/>
              <w:rPr>
                <w:sz w:val="21"/>
              </w:rPr>
            </w:pPr>
            <w:r w:rsidRPr="00CD2772">
              <w:rPr>
                <w:sz w:val="21"/>
              </w:rPr>
              <w:t xml:space="preserve"> </w:t>
            </w:r>
          </w:p>
        </w:tc>
      </w:tr>
      <w:tr w:rsidR="000908BE" w:rsidRPr="00CD2772" w14:paraId="053FABE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CD8008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5992F69"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60BC8611"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3B70197C" w14:textId="77777777" w:rsidR="00B050CE" w:rsidRPr="00CD2772" w:rsidRDefault="00B050CE" w:rsidP="00AE000B">
            <w:pPr>
              <w:jc w:val="right"/>
              <w:rPr>
                <w:sz w:val="21"/>
              </w:rPr>
            </w:pPr>
            <w:r w:rsidRPr="00CD2772">
              <w:rPr>
                <w:sz w:val="21"/>
              </w:rPr>
              <w:t>30 547</w:t>
            </w:r>
          </w:p>
        </w:tc>
        <w:tc>
          <w:tcPr>
            <w:tcW w:w="1320" w:type="dxa"/>
            <w:tcBorders>
              <w:top w:val="nil"/>
              <w:left w:val="nil"/>
              <w:bottom w:val="nil"/>
              <w:right w:val="nil"/>
            </w:tcBorders>
            <w:tcMar>
              <w:top w:w="128" w:type="dxa"/>
              <w:left w:w="43" w:type="dxa"/>
              <w:bottom w:w="43" w:type="dxa"/>
              <w:right w:w="43" w:type="dxa"/>
            </w:tcMar>
            <w:vAlign w:val="bottom"/>
          </w:tcPr>
          <w:p w14:paraId="568E85AF" w14:textId="77777777" w:rsidR="00B050CE" w:rsidRPr="00CD2772" w:rsidRDefault="00B050CE" w:rsidP="00AE000B">
            <w:pPr>
              <w:jc w:val="right"/>
              <w:rPr>
                <w:sz w:val="21"/>
              </w:rPr>
            </w:pPr>
            <w:r w:rsidRPr="00CD2772">
              <w:rPr>
                <w:sz w:val="21"/>
              </w:rPr>
              <w:t>87 442 676</w:t>
            </w:r>
          </w:p>
        </w:tc>
        <w:tc>
          <w:tcPr>
            <w:tcW w:w="1320" w:type="dxa"/>
            <w:tcBorders>
              <w:top w:val="nil"/>
              <w:left w:val="nil"/>
              <w:bottom w:val="nil"/>
              <w:right w:val="nil"/>
            </w:tcBorders>
            <w:tcMar>
              <w:top w:w="128" w:type="dxa"/>
              <w:left w:w="43" w:type="dxa"/>
              <w:bottom w:w="43" w:type="dxa"/>
              <w:right w:w="43" w:type="dxa"/>
            </w:tcMar>
            <w:vAlign w:val="bottom"/>
          </w:tcPr>
          <w:p w14:paraId="34AB6A09" w14:textId="77777777" w:rsidR="00B050CE" w:rsidRPr="00CD2772" w:rsidRDefault="00B050CE" w:rsidP="00AE000B">
            <w:pPr>
              <w:jc w:val="right"/>
              <w:rPr>
                <w:sz w:val="21"/>
              </w:rPr>
            </w:pPr>
            <w:r w:rsidRPr="00CD2772">
              <w:rPr>
                <w:sz w:val="21"/>
              </w:rPr>
              <w:t>87 473 223</w:t>
            </w:r>
          </w:p>
        </w:tc>
        <w:tc>
          <w:tcPr>
            <w:tcW w:w="1320" w:type="dxa"/>
            <w:tcBorders>
              <w:top w:val="nil"/>
              <w:left w:val="nil"/>
              <w:bottom w:val="nil"/>
              <w:right w:val="nil"/>
            </w:tcBorders>
            <w:tcMar>
              <w:top w:w="128" w:type="dxa"/>
              <w:left w:w="43" w:type="dxa"/>
              <w:bottom w:w="43" w:type="dxa"/>
              <w:right w:w="43" w:type="dxa"/>
            </w:tcMar>
            <w:vAlign w:val="bottom"/>
          </w:tcPr>
          <w:p w14:paraId="2F0F9E7B" w14:textId="77777777" w:rsidR="00B050CE" w:rsidRPr="00CD2772" w:rsidRDefault="00B050CE" w:rsidP="00AE000B">
            <w:pPr>
              <w:jc w:val="right"/>
              <w:rPr>
                <w:sz w:val="21"/>
              </w:rPr>
            </w:pPr>
            <w:r w:rsidRPr="00CD2772">
              <w:rPr>
                <w:sz w:val="21"/>
              </w:rPr>
              <w:t xml:space="preserve"> </w:t>
            </w:r>
          </w:p>
        </w:tc>
      </w:tr>
      <w:tr w:rsidR="000908BE" w:rsidRPr="00CD2772" w14:paraId="1907B19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6B280E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90707EA"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5DC75D45"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445201EC" w14:textId="77777777" w:rsidR="00B050CE" w:rsidRPr="00CD2772" w:rsidRDefault="00B050CE" w:rsidP="00AE000B">
            <w:pPr>
              <w:jc w:val="right"/>
              <w:rPr>
                <w:sz w:val="21"/>
              </w:rPr>
            </w:pPr>
            <w:r w:rsidRPr="00CD2772">
              <w:rPr>
                <w:sz w:val="21"/>
              </w:rPr>
              <w:t>3 413 184</w:t>
            </w:r>
          </w:p>
        </w:tc>
        <w:tc>
          <w:tcPr>
            <w:tcW w:w="1320" w:type="dxa"/>
            <w:tcBorders>
              <w:top w:val="nil"/>
              <w:left w:val="nil"/>
              <w:bottom w:val="nil"/>
              <w:right w:val="nil"/>
            </w:tcBorders>
            <w:tcMar>
              <w:top w:w="128" w:type="dxa"/>
              <w:left w:w="43" w:type="dxa"/>
              <w:bottom w:w="43" w:type="dxa"/>
              <w:right w:w="43" w:type="dxa"/>
            </w:tcMar>
            <w:vAlign w:val="bottom"/>
          </w:tcPr>
          <w:p w14:paraId="19209D1E" w14:textId="77777777" w:rsidR="00B050CE" w:rsidRPr="00CD2772" w:rsidRDefault="00B050CE" w:rsidP="00AE000B">
            <w:pPr>
              <w:jc w:val="right"/>
              <w:rPr>
                <w:sz w:val="21"/>
              </w:rPr>
            </w:pPr>
            <w:r w:rsidRPr="00CD2772">
              <w:rPr>
                <w:sz w:val="21"/>
              </w:rPr>
              <w:t>24 096 315</w:t>
            </w:r>
          </w:p>
        </w:tc>
        <w:tc>
          <w:tcPr>
            <w:tcW w:w="1320" w:type="dxa"/>
            <w:tcBorders>
              <w:top w:val="nil"/>
              <w:left w:val="nil"/>
              <w:bottom w:val="nil"/>
              <w:right w:val="nil"/>
            </w:tcBorders>
            <w:tcMar>
              <w:top w:w="128" w:type="dxa"/>
              <w:left w:w="43" w:type="dxa"/>
              <w:bottom w:w="43" w:type="dxa"/>
              <w:right w:w="43" w:type="dxa"/>
            </w:tcMar>
            <w:vAlign w:val="bottom"/>
          </w:tcPr>
          <w:p w14:paraId="13384E56" w14:textId="77777777" w:rsidR="00B050CE" w:rsidRPr="00CD2772" w:rsidRDefault="00B050CE" w:rsidP="00AE000B">
            <w:pPr>
              <w:jc w:val="right"/>
              <w:rPr>
                <w:sz w:val="21"/>
              </w:rPr>
            </w:pPr>
            <w:r w:rsidRPr="00CD2772">
              <w:rPr>
                <w:sz w:val="21"/>
              </w:rPr>
              <w:t>27 509 499</w:t>
            </w:r>
          </w:p>
        </w:tc>
        <w:tc>
          <w:tcPr>
            <w:tcW w:w="1320" w:type="dxa"/>
            <w:tcBorders>
              <w:top w:val="nil"/>
              <w:left w:val="nil"/>
              <w:bottom w:val="nil"/>
              <w:right w:val="nil"/>
            </w:tcBorders>
            <w:tcMar>
              <w:top w:w="128" w:type="dxa"/>
              <w:left w:w="43" w:type="dxa"/>
              <w:bottom w:w="43" w:type="dxa"/>
              <w:right w:w="43" w:type="dxa"/>
            </w:tcMar>
            <w:vAlign w:val="bottom"/>
          </w:tcPr>
          <w:p w14:paraId="7221E2D3" w14:textId="77777777" w:rsidR="00B050CE" w:rsidRPr="00CD2772" w:rsidRDefault="00B050CE" w:rsidP="00AE000B">
            <w:pPr>
              <w:jc w:val="right"/>
              <w:rPr>
                <w:sz w:val="21"/>
              </w:rPr>
            </w:pPr>
            <w:r w:rsidRPr="00CD2772">
              <w:rPr>
                <w:sz w:val="21"/>
              </w:rPr>
              <w:t xml:space="preserve"> </w:t>
            </w:r>
          </w:p>
        </w:tc>
      </w:tr>
      <w:tr w:rsidR="000908BE" w:rsidRPr="00CD2772" w14:paraId="53EE159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734A7E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A1B002C" w14:textId="77777777" w:rsidR="00B050CE" w:rsidRPr="00CD2772" w:rsidRDefault="00B050CE" w:rsidP="00CD2772">
            <w:pPr>
              <w:rPr>
                <w:sz w:val="21"/>
              </w:rPr>
            </w:pPr>
            <w:r w:rsidRPr="00CD2772">
              <w:rPr>
                <w:sz w:val="21"/>
              </w:rPr>
              <w:t>ML16</w:t>
            </w:r>
          </w:p>
        </w:tc>
        <w:tc>
          <w:tcPr>
            <w:tcW w:w="6231" w:type="dxa"/>
            <w:tcBorders>
              <w:top w:val="nil"/>
              <w:left w:val="nil"/>
              <w:bottom w:val="nil"/>
              <w:right w:val="nil"/>
            </w:tcBorders>
            <w:tcMar>
              <w:top w:w="128" w:type="dxa"/>
              <w:left w:w="43" w:type="dxa"/>
              <w:bottom w:w="43" w:type="dxa"/>
              <w:right w:w="43" w:type="dxa"/>
            </w:tcMar>
          </w:tcPr>
          <w:p w14:paraId="18E25FFE" w14:textId="77777777" w:rsidR="00B050CE" w:rsidRPr="00CD2772" w:rsidRDefault="00B050CE" w:rsidP="00CD2772">
            <w:pPr>
              <w:rPr>
                <w:sz w:val="21"/>
              </w:rPr>
            </w:pPr>
            <w:r w:rsidRPr="00CD2772">
              <w:rPr>
                <w:sz w:val="21"/>
              </w:rPr>
              <w:t xml:space="preserve">Halvfabrikata </w:t>
            </w:r>
            <w:proofErr w:type="spellStart"/>
            <w:r w:rsidRPr="00CD2772">
              <w:rPr>
                <w:sz w:val="21"/>
              </w:rPr>
              <w:t>komponentar</w:t>
            </w:r>
            <w:proofErr w:type="spellEnd"/>
            <w:r w:rsidRPr="00CD2772">
              <w:rPr>
                <w:sz w:val="21"/>
              </w:rPr>
              <w:t xml:space="preserve"> for utstyr i andre ML-</w:t>
            </w:r>
            <w:proofErr w:type="spellStart"/>
            <w:r w:rsidRPr="00CD2772">
              <w:rPr>
                <w:sz w:val="21"/>
              </w:rPr>
              <w:t>kategoriar</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3F895C1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39F4091" w14:textId="77777777" w:rsidR="00B050CE" w:rsidRPr="00CD2772" w:rsidRDefault="00B050CE" w:rsidP="00AE000B">
            <w:pPr>
              <w:jc w:val="right"/>
              <w:rPr>
                <w:sz w:val="21"/>
              </w:rPr>
            </w:pPr>
            <w:r w:rsidRPr="00CD2772">
              <w:rPr>
                <w:sz w:val="21"/>
              </w:rPr>
              <w:t>10 000</w:t>
            </w:r>
          </w:p>
        </w:tc>
        <w:tc>
          <w:tcPr>
            <w:tcW w:w="1320" w:type="dxa"/>
            <w:tcBorders>
              <w:top w:val="nil"/>
              <w:left w:val="nil"/>
              <w:bottom w:val="nil"/>
              <w:right w:val="nil"/>
            </w:tcBorders>
            <w:tcMar>
              <w:top w:w="128" w:type="dxa"/>
              <w:left w:w="43" w:type="dxa"/>
              <w:bottom w:w="43" w:type="dxa"/>
              <w:right w:w="43" w:type="dxa"/>
            </w:tcMar>
            <w:vAlign w:val="bottom"/>
          </w:tcPr>
          <w:p w14:paraId="5F7CBC76" w14:textId="77777777" w:rsidR="00B050CE" w:rsidRPr="00CD2772" w:rsidRDefault="00B050CE" w:rsidP="00AE000B">
            <w:pPr>
              <w:jc w:val="right"/>
              <w:rPr>
                <w:sz w:val="21"/>
              </w:rPr>
            </w:pPr>
            <w:r w:rsidRPr="00CD2772">
              <w:rPr>
                <w:sz w:val="21"/>
              </w:rPr>
              <w:t>10 000</w:t>
            </w:r>
          </w:p>
        </w:tc>
        <w:tc>
          <w:tcPr>
            <w:tcW w:w="1320" w:type="dxa"/>
            <w:tcBorders>
              <w:top w:val="nil"/>
              <w:left w:val="nil"/>
              <w:bottom w:val="nil"/>
              <w:right w:val="nil"/>
            </w:tcBorders>
            <w:tcMar>
              <w:top w:w="128" w:type="dxa"/>
              <w:left w:w="43" w:type="dxa"/>
              <w:bottom w:w="43" w:type="dxa"/>
              <w:right w:w="43" w:type="dxa"/>
            </w:tcMar>
            <w:vAlign w:val="bottom"/>
          </w:tcPr>
          <w:p w14:paraId="4F56E723" w14:textId="77777777" w:rsidR="00B050CE" w:rsidRPr="00CD2772" w:rsidRDefault="00B050CE" w:rsidP="00AE000B">
            <w:pPr>
              <w:jc w:val="right"/>
              <w:rPr>
                <w:sz w:val="21"/>
              </w:rPr>
            </w:pPr>
            <w:r w:rsidRPr="00CD2772">
              <w:rPr>
                <w:sz w:val="21"/>
              </w:rPr>
              <w:t xml:space="preserve"> </w:t>
            </w:r>
          </w:p>
        </w:tc>
      </w:tr>
      <w:tr w:rsidR="000908BE" w:rsidRPr="00CD2772" w14:paraId="7859ABD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FBFF11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190DD04"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1D7BBE64"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2F43D74C"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8A757B3" w14:textId="77777777" w:rsidR="00B050CE" w:rsidRPr="00CD2772" w:rsidRDefault="00B050CE" w:rsidP="00AE000B">
            <w:pPr>
              <w:jc w:val="right"/>
              <w:rPr>
                <w:sz w:val="21"/>
              </w:rPr>
            </w:pPr>
            <w:r w:rsidRPr="00CD2772">
              <w:rPr>
                <w:sz w:val="21"/>
              </w:rPr>
              <w:t>280 600</w:t>
            </w:r>
          </w:p>
        </w:tc>
        <w:tc>
          <w:tcPr>
            <w:tcW w:w="1320" w:type="dxa"/>
            <w:tcBorders>
              <w:top w:val="nil"/>
              <w:left w:val="nil"/>
              <w:bottom w:val="nil"/>
              <w:right w:val="nil"/>
            </w:tcBorders>
            <w:tcMar>
              <w:top w:w="128" w:type="dxa"/>
              <w:left w:w="43" w:type="dxa"/>
              <w:bottom w:w="43" w:type="dxa"/>
              <w:right w:w="43" w:type="dxa"/>
            </w:tcMar>
            <w:vAlign w:val="bottom"/>
          </w:tcPr>
          <w:p w14:paraId="26DC46BF" w14:textId="77777777" w:rsidR="00B050CE" w:rsidRPr="00CD2772" w:rsidRDefault="00B050CE" w:rsidP="00AE000B">
            <w:pPr>
              <w:jc w:val="right"/>
              <w:rPr>
                <w:sz w:val="21"/>
              </w:rPr>
            </w:pPr>
            <w:r w:rsidRPr="00CD2772">
              <w:rPr>
                <w:sz w:val="21"/>
              </w:rPr>
              <w:t>280 600</w:t>
            </w:r>
          </w:p>
        </w:tc>
        <w:tc>
          <w:tcPr>
            <w:tcW w:w="1320" w:type="dxa"/>
            <w:tcBorders>
              <w:top w:val="nil"/>
              <w:left w:val="nil"/>
              <w:bottom w:val="nil"/>
              <w:right w:val="nil"/>
            </w:tcBorders>
            <w:tcMar>
              <w:top w:w="128" w:type="dxa"/>
              <w:left w:w="43" w:type="dxa"/>
              <w:bottom w:w="43" w:type="dxa"/>
              <w:right w:w="43" w:type="dxa"/>
            </w:tcMar>
            <w:vAlign w:val="bottom"/>
          </w:tcPr>
          <w:p w14:paraId="6B92C342" w14:textId="77777777" w:rsidR="00B050CE" w:rsidRPr="00CD2772" w:rsidRDefault="00B050CE" w:rsidP="00AE000B">
            <w:pPr>
              <w:jc w:val="right"/>
              <w:rPr>
                <w:sz w:val="21"/>
              </w:rPr>
            </w:pPr>
            <w:r w:rsidRPr="00CD2772">
              <w:rPr>
                <w:sz w:val="21"/>
              </w:rPr>
              <w:t xml:space="preserve"> </w:t>
            </w:r>
          </w:p>
        </w:tc>
      </w:tr>
      <w:tr w:rsidR="000908BE" w:rsidRPr="00CD2772" w14:paraId="79C91BE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321600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26E6E38"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71874D95"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6EB834E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BD271CA" w14:textId="77777777" w:rsidR="00B050CE" w:rsidRPr="00CD2772" w:rsidRDefault="00B050CE" w:rsidP="00AE000B">
            <w:pPr>
              <w:jc w:val="right"/>
              <w:rPr>
                <w:sz w:val="21"/>
              </w:rPr>
            </w:pPr>
            <w:r w:rsidRPr="00CD2772">
              <w:rPr>
                <w:sz w:val="21"/>
              </w:rPr>
              <w:t>37 175 167</w:t>
            </w:r>
          </w:p>
        </w:tc>
        <w:tc>
          <w:tcPr>
            <w:tcW w:w="1320" w:type="dxa"/>
            <w:tcBorders>
              <w:top w:val="nil"/>
              <w:left w:val="nil"/>
              <w:bottom w:val="nil"/>
              <w:right w:val="nil"/>
            </w:tcBorders>
            <w:tcMar>
              <w:top w:w="128" w:type="dxa"/>
              <w:left w:w="43" w:type="dxa"/>
              <w:bottom w:w="43" w:type="dxa"/>
              <w:right w:w="43" w:type="dxa"/>
            </w:tcMar>
            <w:vAlign w:val="bottom"/>
          </w:tcPr>
          <w:p w14:paraId="43640D34" w14:textId="77777777" w:rsidR="00B050CE" w:rsidRPr="00CD2772" w:rsidRDefault="00B050CE" w:rsidP="00AE000B">
            <w:pPr>
              <w:jc w:val="right"/>
              <w:rPr>
                <w:sz w:val="21"/>
              </w:rPr>
            </w:pPr>
            <w:r w:rsidRPr="00CD2772">
              <w:rPr>
                <w:sz w:val="21"/>
              </w:rPr>
              <w:t>37 175 167</w:t>
            </w:r>
          </w:p>
        </w:tc>
        <w:tc>
          <w:tcPr>
            <w:tcW w:w="1320" w:type="dxa"/>
            <w:tcBorders>
              <w:top w:val="nil"/>
              <w:left w:val="nil"/>
              <w:bottom w:val="nil"/>
              <w:right w:val="nil"/>
            </w:tcBorders>
            <w:tcMar>
              <w:top w:w="128" w:type="dxa"/>
              <w:left w:w="43" w:type="dxa"/>
              <w:bottom w:w="43" w:type="dxa"/>
              <w:right w:w="43" w:type="dxa"/>
            </w:tcMar>
            <w:vAlign w:val="bottom"/>
          </w:tcPr>
          <w:p w14:paraId="705B4DEB" w14:textId="77777777" w:rsidR="00B050CE" w:rsidRPr="00CD2772" w:rsidRDefault="00B050CE" w:rsidP="00AE000B">
            <w:pPr>
              <w:jc w:val="right"/>
              <w:rPr>
                <w:sz w:val="21"/>
              </w:rPr>
            </w:pPr>
            <w:r w:rsidRPr="00CD2772">
              <w:rPr>
                <w:sz w:val="21"/>
              </w:rPr>
              <w:t xml:space="preserve"> </w:t>
            </w:r>
          </w:p>
        </w:tc>
      </w:tr>
      <w:tr w:rsidR="000908BE" w:rsidRPr="00CD2772" w14:paraId="78A605B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33FECD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66DED6A"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3239D845"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702AA3F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EE0E67D" w14:textId="77777777" w:rsidR="00B050CE" w:rsidRPr="00CD2772" w:rsidRDefault="00B050CE" w:rsidP="00AE000B">
            <w:pPr>
              <w:jc w:val="right"/>
              <w:rPr>
                <w:sz w:val="21"/>
              </w:rPr>
            </w:pPr>
            <w:r w:rsidRPr="00CD2772">
              <w:rPr>
                <w:sz w:val="21"/>
              </w:rPr>
              <w:t>220 000</w:t>
            </w:r>
          </w:p>
        </w:tc>
        <w:tc>
          <w:tcPr>
            <w:tcW w:w="1320" w:type="dxa"/>
            <w:tcBorders>
              <w:top w:val="nil"/>
              <w:left w:val="nil"/>
              <w:bottom w:val="nil"/>
              <w:right w:val="nil"/>
            </w:tcBorders>
            <w:tcMar>
              <w:top w:w="128" w:type="dxa"/>
              <w:left w:w="43" w:type="dxa"/>
              <w:bottom w:w="43" w:type="dxa"/>
              <w:right w:w="43" w:type="dxa"/>
            </w:tcMar>
            <w:vAlign w:val="bottom"/>
          </w:tcPr>
          <w:p w14:paraId="04F72640" w14:textId="77777777" w:rsidR="00B050CE" w:rsidRPr="00CD2772" w:rsidRDefault="00B050CE" w:rsidP="00AE000B">
            <w:pPr>
              <w:jc w:val="right"/>
              <w:rPr>
                <w:sz w:val="21"/>
              </w:rPr>
            </w:pPr>
            <w:r w:rsidRPr="00CD2772">
              <w:rPr>
                <w:sz w:val="21"/>
              </w:rPr>
              <w:t>220 000</w:t>
            </w:r>
          </w:p>
        </w:tc>
        <w:tc>
          <w:tcPr>
            <w:tcW w:w="1320" w:type="dxa"/>
            <w:tcBorders>
              <w:top w:val="nil"/>
              <w:left w:val="nil"/>
              <w:bottom w:val="nil"/>
              <w:right w:val="nil"/>
            </w:tcBorders>
            <w:tcMar>
              <w:top w:w="128" w:type="dxa"/>
              <w:left w:w="43" w:type="dxa"/>
              <w:bottom w:w="43" w:type="dxa"/>
              <w:right w:w="43" w:type="dxa"/>
            </w:tcMar>
            <w:vAlign w:val="bottom"/>
          </w:tcPr>
          <w:p w14:paraId="18831AC0" w14:textId="77777777" w:rsidR="00B050CE" w:rsidRPr="00CD2772" w:rsidRDefault="00B050CE" w:rsidP="00AE000B">
            <w:pPr>
              <w:jc w:val="right"/>
              <w:rPr>
                <w:sz w:val="21"/>
              </w:rPr>
            </w:pPr>
            <w:r w:rsidRPr="00CD2772">
              <w:rPr>
                <w:sz w:val="21"/>
              </w:rPr>
              <w:t xml:space="preserve"> </w:t>
            </w:r>
          </w:p>
        </w:tc>
      </w:tr>
      <w:tr w:rsidR="000908BE" w:rsidRPr="00CD2772" w14:paraId="4FD3E0FF"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143773F7"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2E687CB6"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79850B82"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0177FA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089D6A8"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2FCB775"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416F579" w14:textId="77777777" w:rsidR="00B050CE" w:rsidRPr="00CD2772" w:rsidRDefault="00B050CE" w:rsidP="00AE000B">
            <w:pPr>
              <w:jc w:val="right"/>
              <w:rPr>
                <w:sz w:val="21"/>
              </w:rPr>
            </w:pPr>
            <w:r w:rsidRPr="00CD2772">
              <w:rPr>
                <w:sz w:val="21"/>
              </w:rPr>
              <w:t>795 440 545</w:t>
            </w:r>
          </w:p>
        </w:tc>
      </w:tr>
      <w:tr w:rsidR="000908BE" w:rsidRPr="00CD2772" w14:paraId="47F3D9BA"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E6B7FC4" w14:textId="77777777" w:rsidR="00B050CE" w:rsidRPr="00CD2772" w:rsidRDefault="00B050CE" w:rsidP="00CD2772">
            <w:pPr>
              <w:rPr>
                <w:sz w:val="21"/>
              </w:rPr>
            </w:pPr>
            <w:r w:rsidRPr="00CD2772">
              <w:rPr>
                <w:sz w:val="21"/>
              </w:rPr>
              <w:t>Sør-Afrika</w:t>
            </w:r>
          </w:p>
        </w:tc>
        <w:tc>
          <w:tcPr>
            <w:tcW w:w="1209" w:type="dxa"/>
            <w:tcBorders>
              <w:top w:val="single" w:sz="4" w:space="0" w:color="000000"/>
              <w:left w:val="nil"/>
              <w:bottom w:val="nil"/>
              <w:right w:val="nil"/>
            </w:tcBorders>
            <w:tcMar>
              <w:top w:w="128" w:type="dxa"/>
              <w:left w:w="43" w:type="dxa"/>
              <w:bottom w:w="43" w:type="dxa"/>
              <w:right w:w="43" w:type="dxa"/>
            </w:tcMar>
          </w:tcPr>
          <w:p w14:paraId="4D112F9C"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275C505C"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B83A75A" w14:textId="77777777" w:rsidR="00B050CE" w:rsidRPr="00CD2772" w:rsidRDefault="00B050CE" w:rsidP="00AE000B">
            <w:pPr>
              <w:jc w:val="right"/>
              <w:rPr>
                <w:sz w:val="21"/>
              </w:rPr>
            </w:pPr>
            <w:r w:rsidRPr="00CD2772">
              <w:rPr>
                <w:sz w:val="21"/>
              </w:rPr>
              <w:t>7 135 881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4B7D794"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BD5FEDD" w14:textId="77777777" w:rsidR="00B050CE" w:rsidRPr="00CD2772" w:rsidRDefault="00B050CE" w:rsidP="00AE000B">
            <w:pPr>
              <w:jc w:val="right"/>
              <w:rPr>
                <w:sz w:val="21"/>
              </w:rPr>
            </w:pPr>
            <w:r w:rsidRPr="00CD2772">
              <w:rPr>
                <w:sz w:val="21"/>
              </w:rPr>
              <w:t>7 135 881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B9F43AC" w14:textId="77777777" w:rsidR="00B050CE" w:rsidRPr="00CD2772" w:rsidRDefault="00B050CE" w:rsidP="00AE000B">
            <w:pPr>
              <w:jc w:val="right"/>
              <w:rPr>
                <w:sz w:val="21"/>
              </w:rPr>
            </w:pPr>
            <w:r w:rsidRPr="00CD2772">
              <w:rPr>
                <w:sz w:val="21"/>
              </w:rPr>
              <w:t xml:space="preserve"> </w:t>
            </w:r>
          </w:p>
        </w:tc>
      </w:tr>
      <w:tr w:rsidR="000908BE" w:rsidRPr="00CD2772" w14:paraId="136B329C"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0F48FE8"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7141A13A"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7DD32846"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8BD0F8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809588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9960C83"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C6AAC92" w14:textId="77777777" w:rsidR="00B050CE" w:rsidRPr="00CD2772" w:rsidRDefault="00B050CE" w:rsidP="00AE000B">
            <w:pPr>
              <w:jc w:val="right"/>
              <w:rPr>
                <w:sz w:val="21"/>
              </w:rPr>
            </w:pPr>
            <w:r w:rsidRPr="00CD2772">
              <w:rPr>
                <w:sz w:val="21"/>
              </w:rPr>
              <w:t>7 135 881</w:t>
            </w:r>
          </w:p>
        </w:tc>
      </w:tr>
      <w:tr w:rsidR="000908BE" w:rsidRPr="00CD2772" w14:paraId="014FF575"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12814EC9" w14:textId="77777777" w:rsidR="00B050CE" w:rsidRPr="00CD2772" w:rsidRDefault="00B050CE" w:rsidP="00CD2772">
            <w:pPr>
              <w:rPr>
                <w:sz w:val="21"/>
              </w:rPr>
            </w:pPr>
            <w:r w:rsidRPr="00CD2772">
              <w:rPr>
                <w:sz w:val="21"/>
              </w:rPr>
              <w:t>Sør-Korea</w:t>
            </w:r>
          </w:p>
        </w:tc>
        <w:tc>
          <w:tcPr>
            <w:tcW w:w="1209" w:type="dxa"/>
            <w:tcBorders>
              <w:top w:val="single" w:sz="4" w:space="0" w:color="000000"/>
              <w:left w:val="nil"/>
              <w:bottom w:val="nil"/>
              <w:right w:val="nil"/>
            </w:tcBorders>
            <w:tcMar>
              <w:top w:w="128" w:type="dxa"/>
              <w:left w:w="43" w:type="dxa"/>
              <w:bottom w:w="43" w:type="dxa"/>
              <w:right w:w="43" w:type="dxa"/>
            </w:tcMar>
          </w:tcPr>
          <w:p w14:paraId="05B82CC5" w14:textId="77777777" w:rsidR="00B050CE" w:rsidRPr="00CD2772" w:rsidRDefault="00B050CE" w:rsidP="00CD2772">
            <w:pPr>
              <w:rPr>
                <w:sz w:val="21"/>
              </w:rPr>
            </w:pPr>
            <w:r w:rsidRPr="00CD2772">
              <w:rPr>
                <w:sz w:val="21"/>
              </w:rPr>
              <w:t>ML8</w:t>
            </w:r>
          </w:p>
        </w:tc>
        <w:tc>
          <w:tcPr>
            <w:tcW w:w="6231" w:type="dxa"/>
            <w:tcBorders>
              <w:top w:val="single" w:sz="4" w:space="0" w:color="000000"/>
              <w:left w:val="nil"/>
              <w:bottom w:val="nil"/>
              <w:right w:val="nil"/>
            </w:tcBorders>
            <w:tcMar>
              <w:top w:w="128" w:type="dxa"/>
              <w:left w:w="43" w:type="dxa"/>
              <w:bottom w:w="43" w:type="dxa"/>
              <w:right w:w="43" w:type="dxa"/>
            </w:tcMar>
          </w:tcPr>
          <w:p w14:paraId="059A3A71" w14:textId="77777777" w:rsidR="00B050CE" w:rsidRPr="00CD2772" w:rsidRDefault="00B050CE" w:rsidP="00CD2772">
            <w:pPr>
              <w:rPr>
                <w:sz w:val="21"/>
              </w:rPr>
            </w:pPr>
            <w:r w:rsidRPr="00CD2772">
              <w:rPr>
                <w:sz w:val="21"/>
              </w:rPr>
              <w:t>Energetiske materialer samt utgangsstoffer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8C0AF5C" w14:textId="77777777" w:rsidR="00B050CE" w:rsidRPr="00CD2772" w:rsidRDefault="00B050CE" w:rsidP="00AE000B">
            <w:pPr>
              <w:jc w:val="right"/>
              <w:rPr>
                <w:sz w:val="21"/>
              </w:rPr>
            </w:pPr>
            <w:r w:rsidRPr="00CD2772">
              <w:rPr>
                <w:sz w:val="21"/>
              </w:rPr>
              <w:t>8 016 326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31419A3"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5286B6B" w14:textId="77777777" w:rsidR="00B050CE" w:rsidRPr="00CD2772" w:rsidRDefault="00B050CE" w:rsidP="00AE000B">
            <w:pPr>
              <w:jc w:val="right"/>
              <w:rPr>
                <w:sz w:val="21"/>
              </w:rPr>
            </w:pPr>
            <w:r w:rsidRPr="00CD2772">
              <w:rPr>
                <w:sz w:val="21"/>
              </w:rPr>
              <w:t>8 016 326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AAD9C3F" w14:textId="77777777" w:rsidR="00B050CE" w:rsidRPr="00CD2772" w:rsidRDefault="00B050CE" w:rsidP="00AE000B">
            <w:pPr>
              <w:jc w:val="right"/>
              <w:rPr>
                <w:sz w:val="21"/>
              </w:rPr>
            </w:pPr>
            <w:r w:rsidRPr="00CD2772">
              <w:rPr>
                <w:sz w:val="21"/>
              </w:rPr>
              <w:t xml:space="preserve"> </w:t>
            </w:r>
          </w:p>
        </w:tc>
      </w:tr>
      <w:tr w:rsidR="000908BE" w:rsidRPr="00CD2772" w14:paraId="7584DC8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388317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ADD8EC6"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30BB1553"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142DF15D" w14:textId="77777777" w:rsidR="00B050CE" w:rsidRPr="00CD2772" w:rsidRDefault="00B050CE" w:rsidP="00AE000B">
            <w:pPr>
              <w:jc w:val="right"/>
              <w:rPr>
                <w:sz w:val="21"/>
              </w:rPr>
            </w:pPr>
            <w:r w:rsidRPr="00CD2772">
              <w:rPr>
                <w:sz w:val="21"/>
              </w:rPr>
              <w:t>1 317 360</w:t>
            </w:r>
          </w:p>
        </w:tc>
        <w:tc>
          <w:tcPr>
            <w:tcW w:w="1320" w:type="dxa"/>
            <w:tcBorders>
              <w:top w:val="nil"/>
              <w:left w:val="nil"/>
              <w:bottom w:val="nil"/>
              <w:right w:val="nil"/>
            </w:tcBorders>
            <w:tcMar>
              <w:top w:w="128" w:type="dxa"/>
              <w:left w:w="43" w:type="dxa"/>
              <w:bottom w:w="43" w:type="dxa"/>
              <w:right w:w="43" w:type="dxa"/>
            </w:tcMar>
            <w:vAlign w:val="bottom"/>
          </w:tcPr>
          <w:p w14:paraId="419138F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B42BD02" w14:textId="77777777" w:rsidR="00B050CE" w:rsidRPr="00CD2772" w:rsidRDefault="00B050CE" w:rsidP="00AE000B">
            <w:pPr>
              <w:jc w:val="right"/>
              <w:rPr>
                <w:sz w:val="21"/>
              </w:rPr>
            </w:pPr>
            <w:r w:rsidRPr="00CD2772">
              <w:rPr>
                <w:sz w:val="21"/>
              </w:rPr>
              <w:t>1 317 360</w:t>
            </w:r>
          </w:p>
        </w:tc>
        <w:tc>
          <w:tcPr>
            <w:tcW w:w="1320" w:type="dxa"/>
            <w:tcBorders>
              <w:top w:val="nil"/>
              <w:left w:val="nil"/>
              <w:bottom w:val="nil"/>
              <w:right w:val="nil"/>
            </w:tcBorders>
            <w:tcMar>
              <w:top w:w="128" w:type="dxa"/>
              <w:left w:w="43" w:type="dxa"/>
              <w:bottom w:w="43" w:type="dxa"/>
              <w:right w:w="43" w:type="dxa"/>
            </w:tcMar>
            <w:vAlign w:val="bottom"/>
          </w:tcPr>
          <w:p w14:paraId="4A59E3CC" w14:textId="77777777" w:rsidR="00B050CE" w:rsidRPr="00CD2772" w:rsidRDefault="00B050CE" w:rsidP="00AE000B">
            <w:pPr>
              <w:jc w:val="right"/>
              <w:rPr>
                <w:sz w:val="21"/>
              </w:rPr>
            </w:pPr>
            <w:r w:rsidRPr="00CD2772">
              <w:rPr>
                <w:sz w:val="21"/>
              </w:rPr>
              <w:t xml:space="preserve"> </w:t>
            </w:r>
          </w:p>
        </w:tc>
      </w:tr>
      <w:tr w:rsidR="000908BE" w:rsidRPr="00CD2772" w14:paraId="1A6054A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50C211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D5D9212"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49B990E8"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6EF9025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1DC0A04" w14:textId="77777777" w:rsidR="00B050CE" w:rsidRPr="00CD2772" w:rsidRDefault="00B050CE" w:rsidP="00AE000B">
            <w:pPr>
              <w:jc w:val="right"/>
              <w:rPr>
                <w:sz w:val="21"/>
              </w:rPr>
            </w:pPr>
            <w:r w:rsidRPr="00CD2772">
              <w:rPr>
                <w:sz w:val="21"/>
              </w:rPr>
              <w:t>55 680</w:t>
            </w:r>
          </w:p>
        </w:tc>
        <w:tc>
          <w:tcPr>
            <w:tcW w:w="1320" w:type="dxa"/>
            <w:tcBorders>
              <w:top w:val="nil"/>
              <w:left w:val="nil"/>
              <w:bottom w:val="nil"/>
              <w:right w:val="nil"/>
            </w:tcBorders>
            <w:tcMar>
              <w:top w:w="128" w:type="dxa"/>
              <w:left w:w="43" w:type="dxa"/>
              <w:bottom w:w="43" w:type="dxa"/>
              <w:right w:w="43" w:type="dxa"/>
            </w:tcMar>
            <w:vAlign w:val="bottom"/>
          </w:tcPr>
          <w:p w14:paraId="517914B1" w14:textId="77777777" w:rsidR="00B050CE" w:rsidRPr="00CD2772" w:rsidRDefault="00B050CE" w:rsidP="00AE000B">
            <w:pPr>
              <w:jc w:val="right"/>
              <w:rPr>
                <w:sz w:val="21"/>
              </w:rPr>
            </w:pPr>
            <w:r w:rsidRPr="00CD2772">
              <w:rPr>
                <w:sz w:val="21"/>
              </w:rPr>
              <w:t>55 680</w:t>
            </w:r>
          </w:p>
        </w:tc>
        <w:tc>
          <w:tcPr>
            <w:tcW w:w="1320" w:type="dxa"/>
            <w:tcBorders>
              <w:top w:val="nil"/>
              <w:left w:val="nil"/>
              <w:bottom w:val="nil"/>
              <w:right w:val="nil"/>
            </w:tcBorders>
            <w:tcMar>
              <w:top w:w="128" w:type="dxa"/>
              <w:left w:w="43" w:type="dxa"/>
              <w:bottom w:w="43" w:type="dxa"/>
              <w:right w:w="43" w:type="dxa"/>
            </w:tcMar>
            <w:vAlign w:val="bottom"/>
          </w:tcPr>
          <w:p w14:paraId="2D1BB0F4" w14:textId="77777777" w:rsidR="00B050CE" w:rsidRPr="00CD2772" w:rsidRDefault="00B050CE" w:rsidP="00AE000B">
            <w:pPr>
              <w:jc w:val="right"/>
              <w:rPr>
                <w:sz w:val="21"/>
              </w:rPr>
            </w:pPr>
            <w:r w:rsidRPr="00CD2772">
              <w:rPr>
                <w:sz w:val="21"/>
              </w:rPr>
              <w:t xml:space="preserve"> </w:t>
            </w:r>
          </w:p>
        </w:tc>
      </w:tr>
      <w:tr w:rsidR="000908BE" w:rsidRPr="00CD2772" w14:paraId="7F0A441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C9BBC7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D9922F9"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76DFA842"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7D46EB4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4BCF403" w14:textId="77777777" w:rsidR="00B050CE" w:rsidRPr="00CD2772" w:rsidRDefault="00B050CE" w:rsidP="00AE000B">
            <w:pPr>
              <w:jc w:val="right"/>
              <w:rPr>
                <w:sz w:val="21"/>
              </w:rPr>
            </w:pPr>
            <w:r w:rsidRPr="00CD2772">
              <w:rPr>
                <w:sz w:val="21"/>
              </w:rPr>
              <w:t>122 982 517</w:t>
            </w:r>
          </w:p>
        </w:tc>
        <w:tc>
          <w:tcPr>
            <w:tcW w:w="1320" w:type="dxa"/>
            <w:tcBorders>
              <w:top w:val="nil"/>
              <w:left w:val="nil"/>
              <w:bottom w:val="nil"/>
              <w:right w:val="nil"/>
            </w:tcBorders>
            <w:tcMar>
              <w:top w:w="128" w:type="dxa"/>
              <w:left w:w="43" w:type="dxa"/>
              <w:bottom w:w="43" w:type="dxa"/>
              <w:right w:w="43" w:type="dxa"/>
            </w:tcMar>
            <w:vAlign w:val="bottom"/>
          </w:tcPr>
          <w:p w14:paraId="7FE9DC3F" w14:textId="77777777" w:rsidR="00B050CE" w:rsidRPr="00CD2772" w:rsidRDefault="00B050CE" w:rsidP="00AE000B">
            <w:pPr>
              <w:jc w:val="right"/>
              <w:rPr>
                <w:sz w:val="21"/>
              </w:rPr>
            </w:pPr>
            <w:r w:rsidRPr="00CD2772">
              <w:rPr>
                <w:sz w:val="21"/>
              </w:rPr>
              <w:t>122 982 517</w:t>
            </w:r>
          </w:p>
        </w:tc>
        <w:tc>
          <w:tcPr>
            <w:tcW w:w="1320" w:type="dxa"/>
            <w:tcBorders>
              <w:top w:val="nil"/>
              <w:left w:val="nil"/>
              <w:bottom w:val="nil"/>
              <w:right w:val="nil"/>
            </w:tcBorders>
            <w:tcMar>
              <w:top w:w="128" w:type="dxa"/>
              <w:left w:w="43" w:type="dxa"/>
              <w:bottom w:w="43" w:type="dxa"/>
              <w:right w:w="43" w:type="dxa"/>
            </w:tcMar>
            <w:vAlign w:val="bottom"/>
          </w:tcPr>
          <w:p w14:paraId="49B34FD4" w14:textId="77777777" w:rsidR="00B050CE" w:rsidRPr="00CD2772" w:rsidRDefault="00B050CE" w:rsidP="00AE000B">
            <w:pPr>
              <w:jc w:val="right"/>
              <w:rPr>
                <w:sz w:val="21"/>
              </w:rPr>
            </w:pPr>
            <w:r w:rsidRPr="00CD2772">
              <w:rPr>
                <w:sz w:val="21"/>
              </w:rPr>
              <w:t xml:space="preserve"> </w:t>
            </w:r>
          </w:p>
        </w:tc>
      </w:tr>
      <w:tr w:rsidR="000908BE" w:rsidRPr="00CD2772" w14:paraId="76205CA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7E2280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A266517"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E01074F"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48824760" w14:textId="77777777" w:rsidR="00B050CE" w:rsidRPr="00CD2772" w:rsidRDefault="00B050CE" w:rsidP="00AE000B">
            <w:pPr>
              <w:jc w:val="right"/>
              <w:rPr>
                <w:sz w:val="21"/>
              </w:rPr>
            </w:pPr>
            <w:r w:rsidRPr="00CD2772">
              <w:rPr>
                <w:sz w:val="21"/>
              </w:rPr>
              <w:t>12 438 646</w:t>
            </w:r>
          </w:p>
        </w:tc>
        <w:tc>
          <w:tcPr>
            <w:tcW w:w="1320" w:type="dxa"/>
            <w:tcBorders>
              <w:top w:val="nil"/>
              <w:left w:val="nil"/>
              <w:bottom w:val="nil"/>
              <w:right w:val="nil"/>
            </w:tcBorders>
            <w:tcMar>
              <w:top w:w="128" w:type="dxa"/>
              <w:left w:w="43" w:type="dxa"/>
              <w:bottom w:w="43" w:type="dxa"/>
              <w:right w:w="43" w:type="dxa"/>
            </w:tcMar>
            <w:vAlign w:val="bottom"/>
          </w:tcPr>
          <w:p w14:paraId="48F91A5F" w14:textId="77777777" w:rsidR="00B050CE" w:rsidRPr="00CD2772" w:rsidRDefault="00B050CE" w:rsidP="00AE000B">
            <w:pPr>
              <w:jc w:val="right"/>
              <w:rPr>
                <w:sz w:val="21"/>
              </w:rPr>
            </w:pPr>
            <w:r w:rsidRPr="00CD2772">
              <w:rPr>
                <w:sz w:val="21"/>
              </w:rPr>
              <w:t>7 325 126</w:t>
            </w:r>
          </w:p>
        </w:tc>
        <w:tc>
          <w:tcPr>
            <w:tcW w:w="1320" w:type="dxa"/>
            <w:tcBorders>
              <w:top w:val="nil"/>
              <w:left w:val="nil"/>
              <w:bottom w:val="nil"/>
              <w:right w:val="nil"/>
            </w:tcBorders>
            <w:tcMar>
              <w:top w:w="128" w:type="dxa"/>
              <w:left w:w="43" w:type="dxa"/>
              <w:bottom w:w="43" w:type="dxa"/>
              <w:right w:w="43" w:type="dxa"/>
            </w:tcMar>
            <w:vAlign w:val="bottom"/>
          </w:tcPr>
          <w:p w14:paraId="177588F4" w14:textId="77777777" w:rsidR="00B050CE" w:rsidRPr="00CD2772" w:rsidRDefault="00B050CE" w:rsidP="00AE000B">
            <w:pPr>
              <w:jc w:val="right"/>
              <w:rPr>
                <w:sz w:val="21"/>
              </w:rPr>
            </w:pPr>
            <w:r w:rsidRPr="00CD2772">
              <w:rPr>
                <w:sz w:val="21"/>
              </w:rPr>
              <w:t>19 763 772</w:t>
            </w:r>
          </w:p>
        </w:tc>
        <w:tc>
          <w:tcPr>
            <w:tcW w:w="1320" w:type="dxa"/>
            <w:tcBorders>
              <w:top w:val="nil"/>
              <w:left w:val="nil"/>
              <w:bottom w:val="nil"/>
              <w:right w:val="nil"/>
            </w:tcBorders>
            <w:tcMar>
              <w:top w:w="128" w:type="dxa"/>
              <w:left w:w="43" w:type="dxa"/>
              <w:bottom w:w="43" w:type="dxa"/>
              <w:right w:w="43" w:type="dxa"/>
            </w:tcMar>
            <w:vAlign w:val="bottom"/>
          </w:tcPr>
          <w:p w14:paraId="1313B556" w14:textId="77777777" w:rsidR="00B050CE" w:rsidRPr="00CD2772" w:rsidRDefault="00B050CE" w:rsidP="00AE000B">
            <w:pPr>
              <w:jc w:val="right"/>
              <w:rPr>
                <w:sz w:val="21"/>
              </w:rPr>
            </w:pPr>
            <w:r w:rsidRPr="00CD2772">
              <w:rPr>
                <w:sz w:val="21"/>
              </w:rPr>
              <w:t xml:space="preserve"> </w:t>
            </w:r>
          </w:p>
        </w:tc>
      </w:tr>
      <w:tr w:rsidR="000908BE" w:rsidRPr="00CD2772" w14:paraId="1E94FC69"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28FB6FB"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E6B9120"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2FAB5F94"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C7E7A6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B2B49E9"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6BF7731"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A4C5CE8" w14:textId="77777777" w:rsidR="00B050CE" w:rsidRPr="00CD2772" w:rsidRDefault="00B050CE" w:rsidP="00AE000B">
            <w:pPr>
              <w:jc w:val="right"/>
              <w:rPr>
                <w:sz w:val="21"/>
              </w:rPr>
            </w:pPr>
            <w:r w:rsidRPr="00CD2772">
              <w:rPr>
                <w:sz w:val="21"/>
              </w:rPr>
              <w:t>152 135 655</w:t>
            </w:r>
          </w:p>
        </w:tc>
      </w:tr>
      <w:tr w:rsidR="000908BE" w:rsidRPr="00CD2772" w14:paraId="45AF04EB"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54A41099" w14:textId="77777777" w:rsidR="00B050CE" w:rsidRPr="00CD2772" w:rsidRDefault="00B050CE" w:rsidP="00CD2772">
            <w:pPr>
              <w:rPr>
                <w:sz w:val="21"/>
              </w:rPr>
            </w:pPr>
            <w:r w:rsidRPr="00CD2772">
              <w:rPr>
                <w:sz w:val="21"/>
              </w:rPr>
              <w:t>Thailand</w:t>
            </w:r>
          </w:p>
        </w:tc>
        <w:tc>
          <w:tcPr>
            <w:tcW w:w="1209" w:type="dxa"/>
            <w:tcBorders>
              <w:top w:val="nil"/>
              <w:left w:val="nil"/>
              <w:bottom w:val="nil"/>
              <w:right w:val="nil"/>
            </w:tcBorders>
            <w:tcMar>
              <w:top w:w="128" w:type="dxa"/>
              <w:left w:w="43" w:type="dxa"/>
              <w:bottom w:w="43" w:type="dxa"/>
              <w:right w:w="43" w:type="dxa"/>
            </w:tcMar>
          </w:tcPr>
          <w:p w14:paraId="351DB039" w14:textId="77777777" w:rsidR="00B050CE" w:rsidRPr="00CD2772" w:rsidRDefault="00B050CE" w:rsidP="00CD2772">
            <w:pPr>
              <w:rPr>
                <w:sz w:val="21"/>
              </w:rPr>
            </w:pPr>
            <w:r w:rsidRPr="00CD2772">
              <w:rPr>
                <w:sz w:val="21"/>
              </w:rPr>
              <w:t>ML1</w:t>
            </w:r>
          </w:p>
        </w:tc>
        <w:tc>
          <w:tcPr>
            <w:tcW w:w="6231" w:type="dxa"/>
            <w:tcBorders>
              <w:top w:val="nil"/>
              <w:left w:val="nil"/>
              <w:bottom w:val="nil"/>
              <w:right w:val="nil"/>
            </w:tcBorders>
            <w:tcMar>
              <w:top w:w="128" w:type="dxa"/>
              <w:left w:w="43" w:type="dxa"/>
              <w:bottom w:w="43" w:type="dxa"/>
              <w:right w:w="43" w:type="dxa"/>
            </w:tcMar>
          </w:tcPr>
          <w:p w14:paraId="4EFE5119"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0D7A167C" w14:textId="77777777" w:rsidR="00B050CE" w:rsidRPr="00CD2772" w:rsidRDefault="00B050CE" w:rsidP="00AE000B">
            <w:pPr>
              <w:jc w:val="right"/>
              <w:rPr>
                <w:sz w:val="21"/>
              </w:rPr>
            </w:pPr>
            <w:r w:rsidRPr="00CD2772">
              <w:rPr>
                <w:sz w:val="21"/>
              </w:rPr>
              <w:t>71 594</w:t>
            </w:r>
          </w:p>
        </w:tc>
        <w:tc>
          <w:tcPr>
            <w:tcW w:w="1320" w:type="dxa"/>
            <w:tcBorders>
              <w:top w:val="nil"/>
              <w:left w:val="nil"/>
              <w:bottom w:val="nil"/>
              <w:right w:val="nil"/>
            </w:tcBorders>
            <w:tcMar>
              <w:top w:w="128" w:type="dxa"/>
              <w:left w:w="43" w:type="dxa"/>
              <w:bottom w:w="43" w:type="dxa"/>
              <w:right w:w="43" w:type="dxa"/>
            </w:tcMar>
            <w:vAlign w:val="bottom"/>
          </w:tcPr>
          <w:p w14:paraId="1FBD43D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ADFD902" w14:textId="77777777" w:rsidR="00B050CE" w:rsidRPr="00CD2772" w:rsidRDefault="00B050CE" w:rsidP="00AE000B">
            <w:pPr>
              <w:jc w:val="right"/>
              <w:rPr>
                <w:sz w:val="21"/>
              </w:rPr>
            </w:pPr>
            <w:r w:rsidRPr="00CD2772">
              <w:rPr>
                <w:sz w:val="21"/>
              </w:rPr>
              <w:t>71 594</w:t>
            </w:r>
          </w:p>
        </w:tc>
        <w:tc>
          <w:tcPr>
            <w:tcW w:w="1320" w:type="dxa"/>
            <w:tcBorders>
              <w:top w:val="nil"/>
              <w:left w:val="nil"/>
              <w:bottom w:val="nil"/>
              <w:right w:val="nil"/>
            </w:tcBorders>
            <w:tcMar>
              <w:top w:w="128" w:type="dxa"/>
              <w:left w:w="43" w:type="dxa"/>
              <w:bottom w:w="43" w:type="dxa"/>
              <w:right w:w="43" w:type="dxa"/>
            </w:tcMar>
            <w:vAlign w:val="bottom"/>
          </w:tcPr>
          <w:p w14:paraId="3894F606" w14:textId="77777777" w:rsidR="00B050CE" w:rsidRPr="00CD2772" w:rsidRDefault="00B050CE" w:rsidP="00AE000B">
            <w:pPr>
              <w:jc w:val="right"/>
              <w:rPr>
                <w:sz w:val="21"/>
              </w:rPr>
            </w:pPr>
            <w:r w:rsidRPr="00CD2772">
              <w:rPr>
                <w:sz w:val="21"/>
              </w:rPr>
              <w:t xml:space="preserve"> </w:t>
            </w:r>
          </w:p>
        </w:tc>
      </w:tr>
      <w:tr w:rsidR="000908BE" w:rsidRPr="00CD2772" w14:paraId="2BAD274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65C82C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6133E6E"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2B4EC5C6"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805FF2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nil"/>
              <w:right w:val="nil"/>
            </w:tcBorders>
            <w:tcMar>
              <w:top w:w="128" w:type="dxa"/>
              <w:left w:w="43" w:type="dxa"/>
              <w:bottom w:w="43" w:type="dxa"/>
              <w:right w:w="43" w:type="dxa"/>
            </w:tcMar>
            <w:vAlign w:val="bottom"/>
          </w:tcPr>
          <w:p w14:paraId="691ADDF9" w14:textId="77777777" w:rsidR="00B050CE" w:rsidRPr="00CD2772" w:rsidRDefault="00B050CE" w:rsidP="00AE000B">
            <w:pPr>
              <w:jc w:val="right"/>
              <w:rPr>
                <w:sz w:val="21"/>
              </w:rPr>
            </w:pPr>
            <w:r w:rsidRPr="00CD2772">
              <w:rPr>
                <w:sz w:val="21"/>
              </w:rPr>
              <w:t>1 284 940</w:t>
            </w:r>
          </w:p>
        </w:tc>
        <w:tc>
          <w:tcPr>
            <w:tcW w:w="1320" w:type="dxa"/>
            <w:tcBorders>
              <w:top w:val="nil"/>
              <w:left w:val="nil"/>
              <w:bottom w:val="nil"/>
              <w:right w:val="nil"/>
            </w:tcBorders>
            <w:tcMar>
              <w:top w:w="128" w:type="dxa"/>
              <w:left w:w="43" w:type="dxa"/>
              <w:bottom w:w="43" w:type="dxa"/>
              <w:right w:w="43" w:type="dxa"/>
            </w:tcMar>
            <w:vAlign w:val="bottom"/>
          </w:tcPr>
          <w:p w14:paraId="46C292FE" w14:textId="77777777" w:rsidR="00B050CE" w:rsidRPr="00CD2772" w:rsidRDefault="00B050CE" w:rsidP="00AE000B">
            <w:pPr>
              <w:jc w:val="right"/>
              <w:rPr>
                <w:sz w:val="21"/>
              </w:rPr>
            </w:pPr>
            <w:r w:rsidRPr="00CD2772">
              <w:rPr>
                <w:sz w:val="21"/>
              </w:rPr>
              <w:t>1 284 940</w:t>
            </w:r>
          </w:p>
        </w:tc>
        <w:tc>
          <w:tcPr>
            <w:tcW w:w="1320" w:type="dxa"/>
            <w:tcBorders>
              <w:top w:val="nil"/>
              <w:left w:val="nil"/>
              <w:bottom w:val="nil"/>
              <w:right w:val="nil"/>
            </w:tcBorders>
            <w:tcMar>
              <w:top w:w="128" w:type="dxa"/>
              <w:left w:w="43" w:type="dxa"/>
              <w:bottom w:w="43" w:type="dxa"/>
              <w:right w:w="43" w:type="dxa"/>
            </w:tcMar>
            <w:vAlign w:val="bottom"/>
          </w:tcPr>
          <w:p w14:paraId="318DE594" w14:textId="77777777" w:rsidR="00B050CE" w:rsidRPr="00CD2772" w:rsidRDefault="00B050CE" w:rsidP="00AE000B">
            <w:pPr>
              <w:jc w:val="right"/>
              <w:rPr>
                <w:sz w:val="21"/>
              </w:rPr>
            </w:pPr>
            <w:r w:rsidRPr="00CD2772">
              <w:rPr>
                <w:sz w:val="21"/>
              </w:rPr>
              <w:t xml:space="preserve"> </w:t>
            </w:r>
          </w:p>
        </w:tc>
      </w:tr>
      <w:tr w:rsidR="000908BE" w:rsidRPr="00CD2772" w14:paraId="04CDE19B"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2CC961DB"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44BBE0D4"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76AD0FC9"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8438C0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25ED11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A891BB5" w14:textId="77777777" w:rsidR="00B050CE" w:rsidRPr="00CD2772" w:rsidRDefault="00B050CE" w:rsidP="00AE000B">
            <w:pPr>
              <w:jc w:val="right"/>
              <w:rPr>
                <w:sz w:val="21"/>
              </w:rPr>
            </w:pP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8F89DE3" w14:textId="77777777" w:rsidR="00B050CE" w:rsidRPr="00CD2772" w:rsidRDefault="00B050CE" w:rsidP="00AE000B">
            <w:pPr>
              <w:jc w:val="right"/>
              <w:rPr>
                <w:sz w:val="21"/>
              </w:rPr>
            </w:pPr>
            <w:r w:rsidRPr="00CD2772">
              <w:rPr>
                <w:sz w:val="21"/>
              </w:rPr>
              <w:t>1 356 534</w:t>
            </w:r>
          </w:p>
        </w:tc>
      </w:tr>
      <w:tr w:rsidR="000908BE" w:rsidRPr="00CD2772" w14:paraId="1C982A35"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69549AD3" w14:textId="77777777" w:rsidR="00B050CE" w:rsidRPr="00CD2772" w:rsidRDefault="00B050CE" w:rsidP="00CD2772">
            <w:pPr>
              <w:rPr>
                <w:sz w:val="21"/>
              </w:rPr>
            </w:pPr>
            <w:r w:rsidRPr="00CD2772">
              <w:rPr>
                <w:sz w:val="21"/>
              </w:rPr>
              <w:t>Tsjekkia</w:t>
            </w:r>
          </w:p>
        </w:tc>
        <w:tc>
          <w:tcPr>
            <w:tcW w:w="1209" w:type="dxa"/>
            <w:tcBorders>
              <w:top w:val="single" w:sz="4" w:space="0" w:color="000000"/>
              <w:left w:val="nil"/>
              <w:bottom w:val="nil"/>
              <w:right w:val="nil"/>
            </w:tcBorders>
            <w:tcMar>
              <w:top w:w="128" w:type="dxa"/>
              <w:left w:w="43" w:type="dxa"/>
              <w:bottom w:w="43" w:type="dxa"/>
              <w:right w:w="43" w:type="dxa"/>
            </w:tcMar>
          </w:tcPr>
          <w:p w14:paraId="6DC46E3C"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23C5EEFB"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B6DDE55" w14:textId="77777777" w:rsidR="00B050CE" w:rsidRPr="00CD2772" w:rsidRDefault="00B050CE" w:rsidP="00AE000B">
            <w:pPr>
              <w:jc w:val="right"/>
              <w:rPr>
                <w:sz w:val="21"/>
              </w:rPr>
            </w:pPr>
            <w:r w:rsidRPr="00CD2772">
              <w:rPr>
                <w:sz w:val="21"/>
              </w:rPr>
              <w:t>5 616 275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0F76A33"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EB2022A" w14:textId="77777777" w:rsidR="00B050CE" w:rsidRPr="00CD2772" w:rsidRDefault="00B050CE" w:rsidP="00AE000B">
            <w:pPr>
              <w:jc w:val="right"/>
              <w:rPr>
                <w:sz w:val="21"/>
              </w:rPr>
            </w:pPr>
            <w:r w:rsidRPr="00CD2772">
              <w:rPr>
                <w:sz w:val="21"/>
              </w:rPr>
              <w:t>5 616 275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E09E4B8" w14:textId="77777777" w:rsidR="00B050CE" w:rsidRPr="00CD2772" w:rsidRDefault="00B050CE" w:rsidP="00AE000B">
            <w:pPr>
              <w:jc w:val="right"/>
              <w:rPr>
                <w:sz w:val="21"/>
              </w:rPr>
            </w:pPr>
            <w:r w:rsidRPr="00CD2772">
              <w:rPr>
                <w:sz w:val="21"/>
              </w:rPr>
              <w:t xml:space="preserve"> </w:t>
            </w:r>
          </w:p>
        </w:tc>
      </w:tr>
      <w:tr w:rsidR="000908BE" w:rsidRPr="00CD2772" w14:paraId="04A51F6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497F20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42D7214"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7E7E3A2F"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4B8B23DF" w14:textId="77777777" w:rsidR="00B050CE" w:rsidRPr="00CD2772" w:rsidRDefault="00B050CE" w:rsidP="00AE000B">
            <w:pPr>
              <w:jc w:val="right"/>
              <w:rPr>
                <w:sz w:val="21"/>
              </w:rPr>
            </w:pPr>
            <w:r w:rsidRPr="00CD2772">
              <w:rPr>
                <w:sz w:val="21"/>
              </w:rPr>
              <w:t>2 975 000</w:t>
            </w:r>
          </w:p>
        </w:tc>
        <w:tc>
          <w:tcPr>
            <w:tcW w:w="1320" w:type="dxa"/>
            <w:tcBorders>
              <w:top w:val="nil"/>
              <w:left w:val="nil"/>
              <w:bottom w:val="nil"/>
              <w:right w:val="nil"/>
            </w:tcBorders>
            <w:tcMar>
              <w:top w:w="128" w:type="dxa"/>
              <w:left w:w="43" w:type="dxa"/>
              <w:bottom w:w="43" w:type="dxa"/>
              <w:right w:w="43" w:type="dxa"/>
            </w:tcMar>
            <w:vAlign w:val="bottom"/>
          </w:tcPr>
          <w:p w14:paraId="33EBF32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DDC3ADE" w14:textId="77777777" w:rsidR="00B050CE" w:rsidRPr="00CD2772" w:rsidRDefault="00B050CE" w:rsidP="00AE000B">
            <w:pPr>
              <w:jc w:val="right"/>
              <w:rPr>
                <w:sz w:val="21"/>
              </w:rPr>
            </w:pPr>
            <w:r w:rsidRPr="00CD2772">
              <w:rPr>
                <w:sz w:val="21"/>
              </w:rPr>
              <w:t>2 975 000</w:t>
            </w:r>
          </w:p>
        </w:tc>
        <w:tc>
          <w:tcPr>
            <w:tcW w:w="1320" w:type="dxa"/>
            <w:tcBorders>
              <w:top w:val="nil"/>
              <w:left w:val="nil"/>
              <w:bottom w:val="nil"/>
              <w:right w:val="nil"/>
            </w:tcBorders>
            <w:tcMar>
              <w:top w:w="128" w:type="dxa"/>
              <w:left w:w="43" w:type="dxa"/>
              <w:bottom w:w="43" w:type="dxa"/>
              <w:right w:w="43" w:type="dxa"/>
            </w:tcMar>
            <w:vAlign w:val="bottom"/>
          </w:tcPr>
          <w:p w14:paraId="04CB41BA" w14:textId="77777777" w:rsidR="00B050CE" w:rsidRPr="00CD2772" w:rsidRDefault="00B050CE" w:rsidP="00AE000B">
            <w:pPr>
              <w:jc w:val="right"/>
              <w:rPr>
                <w:sz w:val="21"/>
              </w:rPr>
            </w:pPr>
            <w:r w:rsidRPr="00CD2772">
              <w:rPr>
                <w:sz w:val="21"/>
              </w:rPr>
              <w:t xml:space="preserve"> </w:t>
            </w:r>
          </w:p>
        </w:tc>
      </w:tr>
      <w:tr w:rsidR="000908BE" w:rsidRPr="00CD2772" w14:paraId="4214D4D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DB2EAB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3E44E91"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48A6FED2"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498A9894" w14:textId="77777777" w:rsidR="00B050CE" w:rsidRPr="00CD2772" w:rsidRDefault="00B050CE" w:rsidP="00AE000B">
            <w:pPr>
              <w:jc w:val="right"/>
              <w:rPr>
                <w:sz w:val="21"/>
              </w:rPr>
            </w:pPr>
            <w:r w:rsidRPr="00CD2772">
              <w:rPr>
                <w:sz w:val="21"/>
              </w:rPr>
              <w:t>23 023 004</w:t>
            </w:r>
          </w:p>
        </w:tc>
        <w:tc>
          <w:tcPr>
            <w:tcW w:w="1320" w:type="dxa"/>
            <w:tcBorders>
              <w:top w:val="nil"/>
              <w:left w:val="nil"/>
              <w:bottom w:val="nil"/>
              <w:right w:val="nil"/>
            </w:tcBorders>
            <w:tcMar>
              <w:top w:w="128" w:type="dxa"/>
              <w:left w:w="43" w:type="dxa"/>
              <w:bottom w:w="43" w:type="dxa"/>
              <w:right w:w="43" w:type="dxa"/>
            </w:tcMar>
            <w:vAlign w:val="bottom"/>
          </w:tcPr>
          <w:p w14:paraId="650C3AE2"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13BD721" w14:textId="77777777" w:rsidR="00B050CE" w:rsidRPr="00CD2772" w:rsidRDefault="00B050CE" w:rsidP="00AE000B">
            <w:pPr>
              <w:jc w:val="right"/>
              <w:rPr>
                <w:sz w:val="21"/>
              </w:rPr>
            </w:pPr>
            <w:r w:rsidRPr="00CD2772">
              <w:rPr>
                <w:sz w:val="21"/>
              </w:rPr>
              <w:t>23 023 004</w:t>
            </w:r>
          </w:p>
        </w:tc>
        <w:tc>
          <w:tcPr>
            <w:tcW w:w="1320" w:type="dxa"/>
            <w:tcBorders>
              <w:top w:val="nil"/>
              <w:left w:val="nil"/>
              <w:bottom w:val="nil"/>
              <w:right w:val="nil"/>
            </w:tcBorders>
            <w:tcMar>
              <w:top w:w="128" w:type="dxa"/>
              <w:left w:w="43" w:type="dxa"/>
              <w:bottom w:w="43" w:type="dxa"/>
              <w:right w:w="43" w:type="dxa"/>
            </w:tcMar>
            <w:vAlign w:val="bottom"/>
          </w:tcPr>
          <w:p w14:paraId="0FB8DD77" w14:textId="77777777" w:rsidR="00B050CE" w:rsidRPr="00CD2772" w:rsidRDefault="00B050CE" w:rsidP="00AE000B">
            <w:pPr>
              <w:jc w:val="right"/>
              <w:rPr>
                <w:sz w:val="21"/>
              </w:rPr>
            </w:pPr>
            <w:r w:rsidRPr="00CD2772">
              <w:rPr>
                <w:sz w:val="21"/>
              </w:rPr>
              <w:t xml:space="preserve"> </w:t>
            </w:r>
          </w:p>
        </w:tc>
      </w:tr>
      <w:tr w:rsidR="000908BE" w:rsidRPr="00CD2772" w14:paraId="603E12C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43698F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D983465"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431EE4A7"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1336ABF8" w14:textId="77777777" w:rsidR="00B050CE" w:rsidRPr="00CD2772" w:rsidRDefault="00B050CE" w:rsidP="00AE000B">
            <w:pPr>
              <w:jc w:val="right"/>
              <w:rPr>
                <w:sz w:val="21"/>
              </w:rPr>
            </w:pPr>
            <w:r w:rsidRPr="00CD2772">
              <w:rPr>
                <w:sz w:val="21"/>
              </w:rPr>
              <w:t>5 419 278</w:t>
            </w:r>
          </w:p>
        </w:tc>
        <w:tc>
          <w:tcPr>
            <w:tcW w:w="1320" w:type="dxa"/>
            <w:tcBorders>
              <w:top w:val="nil"/>
              <w:left w:val="nil"/>
              <w:bottom w:val="nil"/>
              <w:right w:val="nil"/>
            </w:tcBorders>
            <w:tcMar>
              <w:top w:w="128" w:type="dxa"/>
              <w:left w:w="43" w:type="dxa"/>
              <w:bottom w:w="43" w:type="dxa"/>
              <w:right w:w="43" w:type="dxa"/>
            </w:tcMar>
            <w:vAlign w:val="bottom"/>
          </w:tcPr>
          <w:p w14:paraId="336FFFA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AAF1968" w14:textId="77777777" w:rsidR="00B050CE" w:rsidRPr="00CD2772" w:rsidRDefault="00B050CE" w:rsidP="00AE000B">
            <w:pPr>
              <w:jc w:val="right"/>
              <w:rPr>
                <w:sz w:val="21"/>
              </w:rPr>
            </w:pPr>
            <w:r w:rsidRPr="00CD2772">
              <w:rPr>
                <w:sz w:val="21"/>
              </w:rPr>
              <w:t>5 419 278</w:t>
            </w:r>
          </w:p>
        </w:tc>
        <w:tc>
          <w:tcPr>
            <w:tcW w:w="1320" w:type="dxa"/>
            <w:tcBorders>
              <w:top w:val="nil"/>
              <w:left w:val="nil"/>
              <w:bottom w:val="nil"/>
              <w:right w:val="nil"/>
            </w:tcBorders>
            <w:tcMar>
              <w:top w:w="128" w:type="dxa"/>
              <w:left w:w="43" w:type="dxa"/>
              <w:bottom w:w="43" w:type="dxa"/>
              <w:right w:w="43" w:type="dxa"/>
            </w:tcMar>
            <w:vAlign w:val="bottom"/>
          </w:tcPr>
          <w:p w14:paraId="5A6E9B06" w14:textId="77777777" w:rsidR="00B050CE" w:rsidRPr="00CD2772" w:rsidRDefault="00B050CE" w:rsidP="00AE000B">
            <w:pPr>
              <w:jc w:val="right"/>
              <w:rPr>
                <w:sz w:val="21"/>
              </w:rPr>
            </w:pPr>
            <w:r w:rsidRPr="00CD2772">
              <w:rPr>
                <w:sz w:val="21"/>
              </w:rPr>
              <w:t xml:space="preserve"> </w:t>
            </w:r>
          </w:p>
        </w:tc>
      </w:tr>
      <w:tr w:rsidR="000908BE" w:rsidRPr="00CD2772" w14:paraId="6AECA0A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862BE0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F20B756"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752618D5"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5193A53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8369A08" w14:textId="77777777" w:rsidR="00B050CE" w:rsidRPr="00CD2772" w:rsidRDefault="00B050CE" w:rsidP="00AE000B">
            <w:pPr>
              <w:jc w:val="right"/>
              <w:rPr>
                <w:sz w:val="21"/>
              </w:rPr>
            </w:pPr>
            <w:r w:rsidRPr="00CD2772">
              <w:rPr>
                <w:sz w:val="21"/>
              </w:rPr>
              <w:t>23 012 935</w:t>
            </w:r>
          </w:p>
        </w:tc>
        <w:tc>
          <w:tcPr>
            <w:tcW w:w="1320" w:type="dxa"/>
            <w:tcBorders>
              <w:top w:val="nil"/>
              <w:left w:val="nil"/>
              <w:bottom w:val="nil"/>
              <w:right w:val="nil"/>
            </w:tcBorders>
            <w:tcMar>
              <w:top w:w="128" w:type="dxa"/>
              <w:left w:w="43" w:type="dxa"/>
              <w:bottom w:w="43" w:type="dxa"/>
              <w:right w:w="43" w:type="dxa"/>
            </w:tcMar>
            <w:vAlign w:val="bottom"/>
          </w:tcPr>
          <w:p w14:paraId="51BFF754" w14:textId="77777777" w:rsidR="00B050CE" w:rsidRPr="00CD2772" w:rsidRDefault="00B050CE" w:rsidP="00AE000B">
            <w:pPr>
              <w:jc w:val="right"/>
              <w:rPr>
                <w:sz w:val="21"/>
              </w:rPr>
            </w:pPr>
            <w:r w:rsidRPr="00CD2772">
              <w:rPr>
                <w:sz w:val="21"/>
              </w:rPr>
              <w:t>23 012 935</w:t>
            </w:r>
          </w:p>
        </w:tc>
        <w:tc>
          <w:tcPr>
            <w:tcW w:w="1320" w:type="dxa"/>
            <w:tcBorders>
              <w:top w:val="nil"/>
              <w:left w:val="nil"/>
              <w:bottom w:val="nil"/>
              <w:right w:val="nil"/>
            </w:tcBorders>
            <w:tcMar>
              <w:top w:w="128" w:type="dxa"/>
              <w:left w:w="43" w:type="dxa"/>
              <w:bottom w:w="43" w:type="dxa"/>
              <w:right w:w="43" w:type="dxa"/>
            </w:tcMar>
            <w:vAlign w:val="bottom"/>
          </w:tcPr>
          <w:p w14:paraId="4C8023DD" w14:textId="77777777" w:rsidR="00B050CE" w:rsidRPr="00CD2772" w:rsidRDefault="00B050CE" w:rsidP="00AE000B">
            <w:pPr>
              <w:jc w:val="right"/>
              <w:rPr>
                <w:sz w:val="21"/>
              </w:rPr>
            </w:pPr>
            <w:r w:rsidRPr="00CD2772">
              <w:rPr>
                <w:sz w:val="21"/>
              </w:rPr>
              <w:t xml:space="preserve"> </w:t>
            </w:r>
          </w:p>
        </w:tc>
      </w:tr>
      <w:tr w:rsidR="000908BE" w:rsidRPr="00CD2772" w14:paraId="3FD368B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2DC694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CBED82D"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30780FF7"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0909338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10974E4" w14:textId="77777777" w:rsidR="00B050CE" w:rsidRPr="00CD2772" w:rsidRDefault="00B050CE" w:rsidP="00AE000B">
            <w:pPr>
              <w:jc w:val="right"/>
              <w:rPr>
                <w:sz w:val="21"/>
              </w:rPr>
            </w:pPr>
            <w:r w:rsidRPr="00CD2772">
              <w:rPr>
                <w:sz w:val="21"/>
              </w:rPr>
              <w:t>114 130</w:t>
            </w:r>
          </w:p>
        </w:tc>
        <w:tc>
          <w:tcPr>
            <w:tcW w:w="1320" w:type="dxa"/>
            <w:tcBorders>
              <w:top w:val="nil"/>
              <w:left w:val="nil"/>
              <w:bottom w:val="nil"/>
              <w:right w:val="nil"/>
            </w:tcBorders>
            <w:tcMar>
              <w:top w:w="128" w:type="dxa"/>
              <w:left w:w="43" w:type="dxa"/>
              <w:bottom w:w="43" w:type="dxa"/>
              <w:right w:w="43" w:type="dxa"/>
            </w:tcMar>
            <w:vAlign w:val="bottom"/>
          </w:tcPr>
          <w:p w14:paraId="22D61BEE" w14:textId="77777777" w:rsidR="00B050CE" w:rsidRPr="00CD2772" w:rsidRDefault="00B050CE" w:rsidP="00AE000B">
            <w:pPr>
              <w:jc w:val="right"/>
              <w:rPr>
                <w:sz w:val="21"/>
              </w:rPr>
            </w:pPr>
            <w:r w:rsidRPr="00CD2772">
              <w:rPr>
                <w:sz w:val="21"/>
              </w:rPr>
              <w:t>114 130</w:t>
            </w:r>
          </w:p>
        </w:tc>
        <w:tc>
          <w:tcPr>
            <w:tcW w:w="1320" w:type="dxa"/>
            <w:tcBorders>
              <w:top w:val="nil"/>
              <w:left w:val="nil"/>
              <w:bottom w:val="nil"/>
              <w:right w:val="nil"/>
            </w:tcBorders>
            <w:tcMar>
              <w:top w:w="128" w:type="dxa"/>
              <w:left w:w="43" w:type="dxa"/>
              <w:bottom w:w="43" w:type="dxa"/>
              <w:right w:w="43" w:type="dxa"/>
            </w:tcMar>
            <w:vAlign w:val="bottom"/>
          </w:tcPr>
          <w:p w14:paraId="0AFA4FC8" w14:textId="77777777" w:rsidR="00B050CE" w:rsidRPr="00CD2772" w:rsidRDefault="00B050CE" w:rsidP="00AE000B">
            <w:pPr>
              <w:jc w:val="right"/>
              <w:rPr>
                <w:sz w:val="21"/>
              </w:rPr>
            </w:pPr>
            <w:r w:rsidRPr="00CD2772">
              <w:rPr>
                <w:sz w:val="21"/>
              </w:rPr>
              <w:t xml:space="preserve"> </w:t>
            </w:r>
          </w:p>
        </w:tc>
      </w:tr>
      <w:tr w:rsidR="000908BE" w:rsidRPr="00CD2772" w14:paraId="49832EE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C655C7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7994A93"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5ECEC137"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3CD756B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C257382" w14:textId="77777777" w:rsidR="00B050CE" w:rsidRPr="00CD2772" w:rsidRDefault="00B050CE" w:rsidP="00AE000B">
            <w:pPr>
              <w:jc w:val="right"/>
              <w:rPr>
                <w:sz w:val="21"/>
              </w:rPr>
            </w:pPr>
            <w:r w:rsidRPr="00CD2772">
              <w:rPr>
                <w:sz w:val="21"/>
              </w:rPr>
              <w:t>5 407 435</w:t>
            </w:r>
          </w:p>
        </w:tc>
        <w:tc>
          <w:tcPr>
            <w:tcW w:w="1320" w:type="dxa"/>
            <w:tcBorders>
              <w:top w:val="nil"/>
              <w:left w:val="nil"/>
              <w:bottom w:val="nil"/>
              <w:right w:val="nil"/>
            </w:tcBorders>
            <w:tcMar>
              <w:top w:w="128" w:type="dxa"/>
              <w:left w:w="43" w:type="dxa"/>
              <w:bottom w:w="43" w:type="dxa"/>
              <w:right w:w="43" w:type="dxa"/>
            </w:tcMar>
            <w:vAlign w:val="bottom"/>
          </w:tcPr>
          <w:p w14:paraId="33CD0656" w14:textId="77777777" w:rsidR="00B050CE" w:rsidRPr="00CD2772" w:rsidRDefault="00B050CE" w:rsidP="00AE000B">
            <w:pPr>
              <w:jc w:val="right"/>
              <w:rPr>
                <w:sz w:val="21"/>
              </w:rPr>
            </w:pPr>
            <w:r w:rsidRPr="00CD2772">
              <w:rPr>
                <w:sz w:val="21"/>
              </w:rPr>
              <w:t>5 407 435</w:t>
            </w:r>
          </w:p>
        </w:tc>
        <w:tc>
          <w:tcPr>
            <w:tcW w:w="1320" w:type="dxa"/>
            <w:tcBorders>
              <w:top w:val="nil"/>
              <w:left w:val="nil"/>
              <w:bottom w:val="nil"/>
              <w:right w:val="nil"/>
            </w:tcBorders>
            <w:tcMar>
              <w:top w:w="128" w:type="dxa"/>
              <w:left w:w="43" w:type="dxa"/>
              <w:bottom w:w="43" w:type="dxa"/>
              <w:right w:w="43" w:type="dxa"/>
            </w:tcMar>
            <w:vAlign w:val="bottom"/>
          </w:tcPr>
          <w:p w14:paraId="5B78EF5A" w14:textId="77777777" w:rsidR="00B050CE" w:rsidRPr="00CD2772" w:rsidRDefault="00B050CE" w:rsidP="00AE000B">
            <w:pPr>
              <w:jc w:val="right"/>
              <w:rPr>
                <w:sz w:val="21"/>
              </w:rPr>
            </w:pPr>
            <w:r w:rsidRPr="00CD2772">
              <w:rPr>
                <w:sz w:val="21"/>
              </w:rPr>
              <w:t xml:space="preserve"> </w:t>
            </w:r>
          </w:p>
        </w:tc>
      </w:tr>
      <w:tr w:rsidR="000908BE" w:rsidRPr="00CD2772" w14:paraId="36551D07"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8AC3521"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117F1692"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5391A1E0"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4FBE91E"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F2AD61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96471BF"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D6C7F1C" w14:textId="77777777" w:rsidR="00B050CE" w:rsidRPr="00CD2772" w:rsidRDefault="00B050CE" w:rsidP="00AE000B">
            <w:pPr>
              <w:jc w:val="right"/>
              <w:rPr>
                <w:sz w:val="21"/>
              </w:rPr>
            </w:pPr>
            <w:r w:rsidRPr="00CD2772">
              <w:rPr>
                <w:sz w:val="21"/>
              </w:rPr>
              <w:t>65 568 057</w:t>
            </w:r>
          </w:p>
        </w:tc>
      </w:tr>
      <w:tr w:rsidR="000908BE" w:rsidRPr="00CD2772" w14:paraId="1FA7707B"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A4776CC" w14:textId="77777777" w:rsidR="00B050CE" w:rsidRPr="00CD2772" w:rsidRDefault="00B050CE" w:rsidP="00CD2772">
            <w:pPr>
              <w:rPr>
                <w:sz w:val="21"/>
              </w:rPr>
            </w:pPr>
            <w:r w:rsidRPr="00CD2772">
              <w:rPr>
                <w:sz w:val="21"/>
              </w:rPr>
              <w:t>Tyrkia</w:t>
            </w:r>
          </w:p>
        </w:tc>
        <w:tc>
          <w:tcPr>
            <w:tcW w:w="1209" w:type="dxa"/>
            <w:tcBorders>
              <w:top w:val="single" w:sz="4" w:space="0" w:color="000000"/>
              <w:left w:val="nil"/>
              <w:bottom w:val="nil"/>
              <w:right w:val="nil"/>
            </w:tcBorders>
            <w:tcMar>
              <w:top w:w="128" w:type="dxa"/>
              <w:left w:w="43" w:type="dxa"/>
              <w:bottom w:w="43" w:type="dxa"/>
              <w:right w:w="43" w:type="dxa"/>
            </w:tcMar>
          </w:tcPr>
          <w:p w14:paraId="22A56779" w14:textId="77777777" w:rsidR="00B050CE" w:rsidRPr="00CD2772" w:rsidRDefault="00B050CE" w:rsidP="00CD2772">
            <w:pPr>
              <w:rPr>
                <w:sz w:val="21"/>
              </w:rPr>
            </w:pPr>
            <w:r w:rsidRPr="00CD2772">
              <w:rPr>
                <w:sz w:val="21"/>
              </w:rPr>
              <w:t>ML8</w:t>
            </w:r>
          </w:p>
        </w:tc>
        <w:tc>
          <w:tcPr>
            <w:tcW w:w="6231" w:type="dxa"/>
            <w:tcBorders>
              <w:top w:val="single" w:sz="4" w:space="0" w:color="000000"/>
              <w:left w:val="nil"/>
              <w:bottom w:val="nil"/>
              <w:right w:val="nil"/>
            </w:tcBorders>
            <w:tcMar>
              <w:top w:w="128" w:type="dxa"/>
              <w:left w:w="43" w:type="dxa"/>
              <w:bottom w:w="43" w:type="dxa"/>
              <w:right w:w="43" w:type="dxa"/>
            </w:tcMar>
          </w:tcPr>
          <w:p w14:paraId="3E7F4E12" w14:textId="77777777" w:rsidR="00B050CE" w:rsidRPr="00CD2772" w:rsidRDefault="00B050CE" w:rsidP="00CD2772">
            <w:pPr>
              <w:rPr>
                <w:sz w:val="21"/>
              </w:rPr>
            </w:pPr>
            <w:r w:rsidRPr="00CD2772">
              <w:rPr>
                <w:sz w:val="21"/>
              </w:rPr>
              <w:t>Energetiske materialer samt utgangsstoffer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4E2DC76" w14:textId="77777777" w:rsidR="00B050CE" w:rsidRPr="00CD2772" w:rsidRDefault="00B050CE" w:rsidP="00AE000B">
            <w:pPr>
              <w:jc w:val="right"/>
              <w:rPr>
                <w:sz w:val="21"/>
              </w:rPr>
            </w:pPr>
            <w:r w:rsidRPr="00CD2772">
              <w:rPr>
                <w:sz w:val="21"/>
              </w:rPr>
              <w:t>1 037 135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E305F20"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0BE3AAD" w14:textId="77777777" w:rsidR="00B050CE" w:rsidRPr="00CD2772" w:rsidRDefault="00B050CE" w:rsidP="00AE000B">
            <w:pPr>
              <w:jc w:val="right"/>
              <w:rPr>
                <w:sz w:val="21"/>
              </w:rPr>
            </w:pPr>
            <w:r w:rsidRPr="00CD2772">
              <w:rPr>
                <w:sz w:val="21"/>
              </w:rPr>
              <w:t>1 037 135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CDDAFA0" w14:textId="77777777" w:rsidR="00B050CE" w:rsidRPr="00CD2772" w:rsidRDefault="00B050CE" w:rsidP="00AE000B">
            <w:pPr>
              <w:jc w:val="right"/>
              <w:rPr>
                <w:sz w:val="21"/>
              </w:rPr>
            </w:pPr>
            <w:r w:rsidRPr="00CD2772">
              <w:rPr>
                <w:sz w:val="21"/>
              </w:rPr>
              <w:t xml:space="preserve"> </w:t>
            </w:r>
          </w:p>
        </w:tc>
      </w:tr>
      <w:tr w:rsidR="000908BE" w:rsidRPr="00CD2772" w14:paraId="6027EE1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592F2F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18047EC"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154002D"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1E97973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890DCCB" w14:textId="77777777" w:rsidR="00B050CE" w:rsidRPr="00CD2772" w:rsidRDefault="00B050CE" w:rsidP="00AE000B">
            <w:pPr>
              <w:jc w:val="right"/>
              <w:rPr>
                <w:sz w:val="21"/>
              </w:rPr>
            </w:pPr>
            <w:r w:rsidRPr="00CD2772">
              <w:rPr>
                <w:sz w:val="21"/>
              </w:rPr>
              <w:t>14 240 300</w:t>
            </w:r>
          </w:p>
        </w:tc>
        <w:tc>
          <w:tcPr>
            <w:tcW w:w="1320" w:type="dxa"/>
            <w:tcBorders>
              <w:top w:val="nil"/>
              <w:left w:val="nil"/>
              <w:bottom w:val="nil"/>
              <w:right w:val="nil"/>
            </w:tcBorders>
            <w:tcMar>
              <w:top w:w="128" w:type="dxa"/>
              <w:left w:w="43" w:type="dxa"/>
              <w:bottom w:w="43" w:type="dxa"/>
              <w:right w:w="43" w:type="dxa"/>
            </w:tcMar>
            <w:vAlign w:val="bottom"/>
          </w:tcPr>
          <w:p w14:paraId="287319FC" w14:textId="77777777" w:rsidR="00B050CE" w:rsidRPr="00CD2772" w:rsidRDefault="00B050CE" w:rsidP="00AE000B">
            <w:pPr>
              <w:jc w:val="right"/>
              <w:rPr>
                <w:sz w:val="21"/>
              </w:rPr>
            </w:pPr>
            <w:r w:rsidRPr="00CD2772">
              <w:rPr>
                <w:sz w:val="21"/>
              </w:rPr>
              <w:t>14 240 300</w:t>
            </w:r>
          </w:p>
        </w:tc>
        <w:tc>
          <w:tcPr>
            <w:tcW w:w="1320" w:type="dxa"/>
            <w:tcBorders>
              <w:top w:val="nil"/>
              <w:left w:val="nil"/>
              <w:bottom w:val="nil"/>
              <w:right w:val="nil"/>
            </w:tcBorders>
            <w:tcMar>
              <w:top w:w="128" w:type="dxa"/>
              <w:left w:w="43" w:type="dxa"/>
              <w:bottom w:w="43" w:type="dxa"/>
              <w:right w:w="43" w:type="dxa"/>
            </w:tcMar>
            <w:vAlign w:val="bottom"/>
          </w:tcPr>
          <w:p w14:paraId="62B8A1E6" w14:textId="77777777" w:rsidR="00B050CE" w:rsidRPr="00CD2772" w:rsidRDefault="00B050CE" w:rsidP="00AE000B">
            <w:pPr>
              <w:jc w:val="right"/>
              <w:rPr>
                <w:sz w:val="21"/>
              </w:rPr>
            </w:pPr>
            <w:r w:rsidRPr="00CD2772">
              <w:rPr>
                <w:sz w:val="21"/>
              </w:rPr>
              <w:t xml:space="preserve"> </w:t>
            </w:r>
          </w:p>
        </w:tc>
      </w:tr>
      <w:tr w:rsidR="000908BE" w:rsidRPr="00CD2772" w14:paraId="3AD57E8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6E5B3A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52A22EC"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1C8AB158"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0FC24F3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C66C1EF" w14:textId="77777777" w:rsidR="00B050CE" w:rsidRPr="00CD2772" w:rsidRDefault="00B050CE" w:rsidP="00AE000B">
            <w:pPr>
              <w:jc w:val="right"/>
              <w:rPr>
                <w:sz w:val="21"/>
              </w:rPr>
            </w:pPr>
            <w:r w:rsidRPr="00CD2772">
              <w:rPr>
                <w:sz w:val="21"/>
              </w:rPr>
              <w:t>662 103</w:t>
            </w:r>
          </w:p>
        </w:tc>
        <w:tc>
          <w:tcPr>
            <w:tcW w:w="1320" w:type="dxa"/>
            <w:tcBorders>
              <w:top w:val="nil"/>
              <w:left w:val="nil"/>
              <w:bottom w:val="nil"/>
              <w:right w:val="nil"/>
            </w:tcBorders>
            <w:tcMar>
              <w:top w:w="128" w:type="dxa"/>
              <w:left w:w="43" w:type="dxa"/>
              <w:bottom w:w="43" w:type="dxa"/>
              <w:right w:w="43" w:type="dxa"/>
            </w:tcMar>
            <w:vAlign w:val="bottom"/>
          </w:tcPr>
          <w:p w14:paraId="7D2AC171" w14:textId="77777777" w:rsidR="00B050CE" w:rsidRPr="00CD2772" w:rsidRDefault="00B050CE" w:rsidP="00AE000B">
            <w:pPr>
              <w:jc w:val="right"/>
              <w:rPr>
                <w:sz w:val="21"/>
              </w:rPr>
            </w:pPr>
            <w:r w:rsidRPr="00CD2772">
              <w:rPr>
                <w:sz w:val="21"/>
              </w:rPr>
              <w:t>662 103</w:t>
            </w:r>
          </w:p>
        </w:tc>
        <w:tc>
          <w:tcPr>
            <w:tcW w:w="1320" w:type="dxa"/>
            <w:tcBorders>
              <w:top w:val="nil"/>
              <w:left w:val="nil"/>
              <w:bottom w:val="nil"/>
              <w:right w:val="nil"/>
            </w:tcBorders>
            <w:tcMar>
              <w:top w:w="128" w:type="dxa"/>
              <w:left w:w="43" w:type="dxa"/>
              <w:bottom w:w="43" w:type="dxa"/>
              <w:right w:w="43" w:type="dxa"/>
            </w:tcMar>
            <w:vAlign w:val="bottom"/>
          </w:tcPr>
          <w:p w14:paraId="6C4C0129" w14:textId="77777777" w:rsidR="00B050CE" w:rsidRPr="00CD2772" w:rsidRDefault="00B050CE" w:rsidP="00AE000B">
            <w:pPr>
              <w:jc w:val="right"/>
              <w:rPr>
                <w:sz w:val="21"/>
              </w:rPr>
            </w:pPr>
            <w:r w:rsidRPr="00CD2772">
              <w:rPr>
                <w:sz w:val="21"/>
              </w:rPr>
              <w:t xml:space="preserve"> </w:t>
            </w:r>
          </w:p>
        </w:tc>
      </w:tr>
      <w:tr w:rsidR="000908BE" w:rsidRPr="00CD2772" w14:paraId="540E61D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B62D10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8FA2CA0"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008EAE40"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7CBF829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A020E02" w14:textId="77777777" w:rsidR="00B050CE" w:rsidRPr="00CD2772" w:rsidRDefault="00B050CE" w:rsidP="00AE000B">
            <w:pPr>
              <w:jc w:val="right"/>
              <w:rPr>
                <w:sz w:val="21"/>
              </w:rPr>
            </w:pPr>
            <w:r w:rsidRPr="00CD2772">
              <w:rPr>
                <w:sz w:val="21"/>
              </w:rPr>
              <w:t>465 150</w:t>
            </w:r>
          </w:p>
        </w:tc>
        <w:tc>
          <w:tcPr>
            <w:tcW w:w="1320" w:type="dxa"/>
            <w:tcBorders>
              <w:top w:val="nil"/>
              <w:left w:val="nil"/>
              <w:bottom w:val="nil"/>
              <w:right w:val="nil"/>
            </w:tcBorders>
            <w:tcMar>
              <w:top w:w="128" w:type="dxa"/>
              <w:left w:w="43" w:type="dxa"/>
              <w:bottom w:w="43" w:type="dxa"/>
              <w:right w:w="43" w:type="dxa"/>
            </w:tcMar>
            <w:vAlign w:val="bottom"/>
          </w:tcPr>
          <w:p w14:paraId="1BE053CC" w14:textId="77777777" w:rsidR="00B050CE" w:rsidRPr="00CD2772" w:rsidRDefault="00B050CE" w:rsidP="00AE000B">
            <w:pPr>
              <w:jc w:val="right"/>
              <w:rPr>
                <w:sz w:val="21"/>
              </w:rPr>
            </w:pPr>
            <w:r w:rsidRPr="00CD2772">
              <w:rPr>
                <w:sz w:val="21"/>
              </w:rPr>
              <w:t>465 150</w:t>
            </w:r>
          </w:p>
        </w:tc>
        <w:tc>
          <w:tcPr>
            <w:tcW w:w="1320" w:type="dxa"/>
            <w:tcBorders>
              <w:top w:val="nil"/>
              <w:left w:val="nil"/>
              <w:bottom w:val="nil"/>
              <w:right w:val="nil"/>
            </w:tcBorders>
            <w:tcMar>
              <w:top w:w="128" w:type="dxa"/>
              <w:left w:w="43" w:type="dxa"/>
              <w:bottom w:w="43" w:type="dxa"/>
              <w:right w:w="43" w:type="dxa"/>
            </w:tcMar>
            <w:vAlign w:val="bottom"/>
          </w:tcPr>
          <w:p w14:paraId="07FB7043" w14:textId="77777777" w:rsidR="00B050CE" w:rsidRPr="00CD2772" w:rsidRDefault="00B050CE" w:rsidP="00AE000B">
            <w:pPr>
              <w:jc w:val="right"/>
              <w:rPr>
                <w:sz w:val="21"/>
              </w:rPr>
            </w:pPr>
            <w:r w:rsidRPr="00CD2772">
              <w:rPr>
                <w:sz w:val="21"/>
              </w:rPr>
              <w:t xml:space="preserve"> </w:t>
            </w:r>
          </w:p>
        </w:tc>
      </w:tr>
      <w:tr w:rsidR="000908BE" w:rsidRPr="00CD2772" w14:paraId="3DABDD6B"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6CBD14A"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1428E478"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7FD1883C"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464724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C814A8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71558D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8FD04BF" w14:textId="77777777" w:rsidR="00B050CE" w:rsidRPr="00CD2772" w:rsidRDefault="00B050CE" w:rsidP="00AE000B">
            <w:pPr>
              <w:jc w:val="right"/>
              <w:rPr>
                <w:sz w:val="21"/>
              </w:rPr>
            </w:pPr>
            <w:r w:rsidRPr="00CD2772">
              <w:rPr>
                <w:sz w:val="21"/>
              </w:rPr>
              <w:t>16 404 688</w:t>
            </w:r>
          </w:p>
        </w:tc>
      </w:tr>
      <w:tr w:rsidR="000908BE" w:rsidRPr="00CD2772" w14:paraId="388D6CEF"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55A1709" w14:textId="77777777" w:rsidR="00B050CE" w:rsidRPr="00CD2772" w:rsidRDefault="00B050CE" w:rsidP="00CD2772">
            <w:pPr>
              <w:rPr>
                <w:sz w:val="21"/>
              </w:rPr>
            </w:pPr>
            <w:r w:rsidRPr="00CD2772">
              <w:rPr>
                <w:sz w:val="21"/>
              </w:rPr>
              <w:t>Tyskland</w:t>
            </w:r>
          </w:p>
        </w:tc>
        <w:tc>
          <w:tcPr>
            <w:tcW w:w="1209" w:type="dxa"/>
            <w:tcBorders>
              <w:top w:val="single" w:sz="4" w:space="0" w:color="000000"/>
              <w:left w:val="nil"/>
              <w:bottom w:val="nil"/>
              <w:right w:val="nil"/>
            </w:tcBorders>
            <w:tcMar>
              <w:top w:w="128" w:type="dxa"/>
              <w:left w:w="43" w:type="dxa"/>
              <w:bottom w:w="43" w:type="dxa"/>
              <w:right w:w="43" w:type="dxa"/>
            </w:tcMar>
          </w:tcPr>
          <w:p w14:paraId="6C325A7B"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62C612F3"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3D1CE44" w14:textId="77777777" w:rsidR="00B050CE" w:rsidRPr="00CD2772" w:rsidRDefault="00B050CE" w:rsidP="00AE000B">
            <w:pPr>
              <w:jc w:val="right"/>
              <w:rPr>
                <w:sz w:val="21"/>
              </w:rPr>
            </w:pPr>
            <w:r w:rsidRPr="00CD2772">
              <w:rPr>
                <w:sz w:val="21"/>
              </w:rPr>
              <w:t>55 184 192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2E2E651" w14:textId="77777777" w:rsidR="00B050CE" w:rsidRPr="00CD2772" w:rsidRDefault="00B050CE" w:rsidP="00AE000B">
            <w:pPr>
              <w:jc w:val="right"/>
              <w:rPr>
                <w:sz w:val="21"/>
              </w:rPr>
            </w:pPr>
            <w:r w:rsidRPr="00CD2772">
              <w:rPr>
                <w:sz w:val="21"/>
              </w:rPr>
              <w:t>24 804 694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5AA5C35" w14:textId="77777777" w:rsidR="00B050CE" w:rsidRPr="00CD2772" w:rsidRDefault="00B050CE" w:rsidP="00AE000B">
            <w:pPr>
              <w:jc w:val="right"/>
              <w:rPr>
                <w:sz w:val="21"/>
              </w:rPr>
            </w:pPr>
            <w:r w:rsidRPr="00CD2772">
              <w:rPr>
                <w:sz w:val="21"/>
              </w:rPr>
              <w:t>79 988 886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3A05299" w14:textId="77777777" w:rsidR="00B050CE" w:rsidRPr="00CD2772" w:rsidRDefault="00B050CE" w:rsidP="00AE000B">
            <w:pPr>
              <w:jc w:val="right"/>
              <w:rPr>
                <w:sz w:val="21"/>
              </w:rPr>
            </w:pPr>
            <w:r w:rsidRPr="00CD2772">
              <w:rPr>
                <w:sz w:val="21"/>
              </w:rPr>
              <w:t xml:space="preserve"> </w:t>
            </w:r>
          </w:p>
        </w:tc>
      </w:tr>
      <w:tr w:rsidR="000908BE" w:rsidRPr="00CD2772" w14:paraId="3B9931CE"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2498CCE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4F905EC"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3064DFF7" w14:textId="343D73D0"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28F0C72C" w14:textId="77777777" w:rsidR="00B050CE" w:rsidRPr="00CD2772" w:rsidRDefault="00B050CE" w:rsidP="00AE000B">
            <w:pPr>
              <w:jc w:val="right"/>
              <w:rPr>
                <w:sz w:val="21"/>
              </w:rPr>
            </w:pPr>
            <w:r w:rsidRPr="00CD2772">
              <w:rPr>
                <w:sz w:val="21"/>
              </w:rPr>
              <w:t>1 768 097</w:t>
            </w:r>
          </w:p>
        </w:tc>
        <w:tc>
          <w:tcPr>
            <w:tcW w:w="1320" w:type="dxa"/>
            <w:tcBorders>
              <w:top w:val="nil"/>
              <w:left w:val="nil"/>
              <w:bottom w:val="nil"/>
              <w:right w:val="nil"/>
            </w:tcBorders>
            <w:tcMar>
              <w:top w:w="128" w:type="dxa"/>
              <w:left w:w="43" w:type="dxa"/>
              <w:bottom w:w="43" w:type="dxa"/>
              <w:right w:w="43" w:type="dxa"/>
            </w:tcMar>
            <w:vAlign w:val="bottom"/>
          </w:tcPr>
          <w:p w14:paraId="38159E8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0707093" w14:textId="77777777" w:rsidR="00B050CE" w:rsidRPr="00CD2772" w:rsidRDefault="00B050CE" w:rsidP="00AE000B">
            <w:pPr>
              <w:jc w:val="right"/>
              <w:rPr>
                <w:sz w:val="21"/>
              </w:rPr>
            </w:pPr>
            <w:r w:rsidRPr="00CD2772">
              <w:rPr>
                <w:sz w:val="21"/>
              </w:rPr>
              <w:t>1 768 097</w:t>
            </w:r>
          </w:p>
        </w:tc>
        <w:tc>
          <w:tcPr>
            <w:tcW w:w="1320" w:type="dxa"/>
            <w:tcBorders>
              <w:top w:val="nil"/>
              <w:left w:val="nil"/>
              <w:bottom w:val="nil"/>
              <w:right w:val="nil"/>
            </w:tcBorders>
            <w:tcMar>
              <w:top w:w="128" w:type="dxa"/>
              <w:left w:w="43" w:type="dxa"/>
              <w:bottom w:w="43" w:type="dxa"/>
              <w:right w:w="43" w:type="dxa"/>
            </w:tcMar>
            <w:vAlign w:val="bottom"/>
          </w:tcPr>
          <w:p w14:paraId="649B79B6" w14:textId="77777777" w:rsidR="00B050CE" w:rsidRPr="00CD2772" w:rsidRDefault="00B050CE" w:rsidP="00AE000B">
            <w:pPr>
              <w:jc w:val="right"/>
              <w:rPr>
                <w:sz w:val="21"/>
              </w:rPr>
            </w:pPr>
            <w:r w:rsidRPr="00CD2772">
              <w:rPr>
                <w:sz w:val="21"/>
              </w:rPr>
              <w:t xml:space="preserve"> </w:t>
            </w:r>
          </w:p>
        </w:tc>
      </w:tr>
      <w:tr w:rsidR="000908BE" w:rsidRPr="00CD2772" w14:paraId="3BAEC87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F187AE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92F2224"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503DAA99"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68C6A285" w14:textId="77777777" w:rsidR="00B050CE" w:rsidRPr="00CD2772" w:rsidRDefault="00B050CE" w:rsidP="00AE000B">
            <w:pPr>
              <w:jc w:val="right"/>
              <w:rPr>
                <w:sz w:val="21"/>
              </w:rPr>
            </w:pPr>
            <w:r w:rsidRPr="00CD2772">
              <w:rPr>
                <w:sz w:val="21"/>
              </w:rPr>
              <w:t>32 594 447</w:t>
            </w:r>
          </w:p>
        </w:tc>
        <w:tc>
          <w:tcPr>
            <w:tcW w:w="1320" w:type="dxa"/>
            <w:tcBorders>
              <w:top w:val="nil"/>
              <w:left w:val="nil"/>
              <w:bottom w:val="nil"/>
              <w:right w:val="nil"/>
            </w:tcBorders>
            <w:tcMar>
              <w:top w:w="128" w:type="dxa"/>
              <w:left w:w="43" w:type="dxa"/>
              <w:bottom w:w="43" w:type="dxa"/>
              <w:right w:w="43" w:type="dxa"/>
            </w:tcMar>
            <w:vAlign w:val="bottom"/>
          </w:tcPr>
          <w:p w14:paraId="2755BA9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EE3C00C" w14:textId="77777777" w:rsidR="00B050CE" w:rsidRPr="00CD2772" w:rsidRDefault="00B050CE" w:rsidP="00AE000B">
            <w:pPr>
              <w:jc w:val="right"/>
              <w:rPr>
                <w:sz w:val="21"/>
              </w:rPr>
            </w:pPr>
            <w:r w:rsidRPr="00CD2772">
              <w:rPr>
                <w:sz w:val="21"/>
              </w:rPr>
              <w:t>32 594 447</w:t>
            </w:r>
          </w:p>
        </w:tc>
        <w:tc>
          <w:tcPr>
            <w:tcW w:w="1320" w:type="dxa"/>
            <w:tcBorders>
              <w:top w:val="nil"/>
              <w:left w:val="nil"/>
              <w:bottom w:val="nil"/>
              <w:right w:val="nil"/>
            </w:tcBorders>
            <w:tcMar>
              <w:top w:w="128" w:type="dxa"/>
              <w:left w:w="43" w:type="dxa"/>
              <w:bottom w:w="43" w:type="dxa"/>
              <w:right w:w="43" w:type="dxa"/>
            </w:tcMar>
            <w:vAlign w:val="bottom"/>
          </w:tcPr>
          <w:p w14:paraId="224B3EA3" w14:textId="77777777" w:rsidR="00B050CE" w:rsidRPr="00CD2772" w:rsidRDefault="00B050CE" w:rsidP="00AE000B">
            <w:pPr>
              <w:jc w:val="right"/>
              <w:rPr>
                <w:sz w:val="21"/>
              </w:rPr>
            </w:pPr>
            <w:r w:rsidRPr="00CD2772">
              <w:rPr>
                <w:sz w:val="21"/>
              </w:rPr>
              <w:t xml:space="preserve"> </w:t>
            </w:r>
          </w:p>
        </w:tc>
      </w:tr>
      <w:tr w:rsidR="000908BE" w:rsidRPr="00CD2772" w14:paraId="285168F8"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B4E0BA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C21A789"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72251081"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12F7079F" w14:textId="77777777" w:rsidR="00B050CE" w:rsidRPr="00CD2772" w:rsidRDefault="00B050CE" w:rsidP="00AE000B">
            <w:pPr>
              <w:jc w:val="right"/>
              <w:rPr>
                <w:sz w:val="21"/>
              </w:rPr>
            </w:pPr>
            <w:r w:rsidRPr="00CD2772">
              <w:rPr>
                <w:sz w:val="21"/>
              </w:rPr>
              <w:t>597 090 117</w:t>
            </w:r>
          </w:p>
        </w:tc>
        <w:tc>
          <w:tcPr>
            <w:tcW w:w="1320" w:type="dxa"/>
            <w:tcBorders>
              <w:top w:val="nil"/>
              <w:left w:val="nil"/>
              <w:bottom w:val="nil"/>
              <w:right w:val="nil"/>
            </w:tcBorders>
            <w:tcMar>
              <w:top w:w="128" w:type="dxa"/>
              <w:left w:w="43" w:type="dxa"/>
              <w:bottom w:w="43" w:type="dxa"/>
              <w:right w:w="43" w:type="dxa"/>
            </w:tcMar>
            <w:vAlign w:val="bottom"/>
          </w:tcPr>
          <w:p w14:paraId="29EC21D3" w14:textId="77777777" w:rsidR="00B050CE" w:rsidRPr="00CD2772" w:rsidRDefault="00B050CE" w:rsidP="00AE000B">
            <w:pPr>
              <w:jc w:val="right"/>
              <w:rPr>
                <w:sz w:val="21"/>
              </w:rPr>
            </w:pPr>
            <w:r w:rsidRPr="00CD2772">
              <w:rPr>
                <w:sz w:val="21"/>
              </w:rPr>
              <w:t>5 621 160</w:t>
            </w:r>
          </w:p>
        </w:tc>
        <w:tc>
          <w:tcPr>
            <w:tcW w:w="1320" w:type="dxa"/>
            <w:tcBorders>
              <w:top w:val="nil"/>
              <w:left w:val="nil"/>
              <w:bottom w:val="nil"/>
              <w:right w:val="nil"/>
            </w:tcBorders>
            <w:tcMar>
              <w:top w:w="128" w:type="dxa"/>
              <w:left w:w="43" w:type="dxa"/>
              <w:bottom w:w="43" w:type="dxa"/>
              <w:right w:w="43" w:type="dxa"/>
            </w:tcMar>
            <w:vAlign w:val="bottom"/>
          </w:tcPr>
          <w:p w14:paraId="62DA64EE" w14:textId="77777777" w:rsidR="00B050CE" w:rsidRPr="00CD2772" w:rsidRDefault="00B050CE" w:rsidP="00AE000B">
            <w:pPr>
              <w:jc w:val="right"/>
              <w:rPr>
                <w:sz w:val="21"/>
              </w:rPr>
            </w:pPr>
            <w:r w:rsidRPr="00CD2772">
              <w:rPr>
                <w:sz w:val="21"/>
              </w:rPr>
              <w:t>602 711 277</w:t>
            </w:r>
          </w:p>
        </w:tc>
        <w:tc>
          <w:tcPr>
            <w:tcW w:w="1320" w:type="dxa"/>
            <w:tcBorders>
              <w:top w:val="nil"/>
              <w:left w:val="nil"/>
              <w:bottom w:val="nil"/>
              <w:right w:val="nil"/>
            </w:tcBorders>
            <w:tcMar>
              <w:top w:w="128" w:type="dxa"/>
              <w:left w:w="43" w:type="dxa"/>
              <w:bottom w:w="43" w:type="dxa"/>
              <w:right w:w="43" w:type="dxa"/>
            </w:tcMar>
            <w:vAlign w:val="bottom"/>
          </w:tcPr>
          <w:p w14:paraId="6F5EF106" w14:textId="77777777" w:rsidR="00B050CE" w:rsidRPr="00CD2772" w:rsidRDefault="00B050CE" w:rsidP="00AE000B">
            <w:pPr>
              <w:jc w:val="right"/>
              <w:rPr>
                <w:sz w:val="21"/>
              </w:rPr>
            </w:pPr>
            <w:r w:rsidRPr="00CD2772">
              <w:rPr>
                <w:sz w:val="21"/>
              </w:rPr>
              <w:t xml:space="preserve"> </w:t>
            </w:r>
          </w:p>
        </w:tc>
      </w:tr>
      <w:tr w:rsidR="000908BE" w:rsidRPr="00CD2772" w14:paraId="43404AC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634BA4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FDA0004"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293F8055"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042AFF6B" w14:textId="77777777" w:rsidR="00B050CE" w:rsidRPr="00CD2772" w:rsidRDefault="00B050CE" w:rsidP="00AE000B">
            <w:pPr>
              <w:jc w:val="right"/>
              <w:rPr>
                <w:sz w:val="21"/>
              </w:rPr>
            </w:pPr>
            <w:r w:rsidRPr="00CD2772">
              <w:rPr>
                <w:sz w:val="21"/>
              </w:rPr>
              <w:t>63 685 827</w:t>
            </w:r>
          </w:p>
        </w:tc>
        <w:tc>
          <w:tcPr>
            <w:tcW w:w="1320" w:type="dxa"/>
            <w:tcBorders>
              <w:top w:val="nil"/>
              <w:left w:val="nil"/>
              <w:bottom w:val="nil"/>
              <w:right w:val="nil"/>
            </w:tcBorders>
            <w:tcMar>
              <w:top w:w="128" w:type="dxa"/>
              <w:left w:w="43" w:type="dxa"/>
              <w:bottom w:w="43" w:type="dxa"/>
              <w:right w:w="43" w:type="dxa"/>
            </w:tcMar>
            <w:vAlign w:val="bottom"/>
          </w:tcPr>
          <w:p w14:paraId="00956ABD" w14:textId="77777777" w:rsidR="00B050CE" w:rsidRPr="00CD2772" w:rsidRDefault="00B050CE" w:rsidP="00AE000B">
            <w:pPr>
              <w:jc w:val="right"/>
              <w:rPr>
                <w:sz w:val="21"/>
              </w:rPr>
            </w:pPr>
            <w:r w:rsidRPr="00CD2772">
              <w:rPr>
                <w:sz w:val="21"/>
              </w:rPr>
              <w:t>22 624 774</w:t>
            </w:r>
          </w:p>
        </w:tc>
        <w:tc>
          <w:tcPr>
            <w:tcW w:w="1320" w:type="dxa"/>
            <w:tcBorders>
              <w:top w:val="nil"/>
              <w:left w:val="nil"/>
              <w:bottom w:val="nil"/>
              <w:right w:val="nil"/>
            </w:tcBorders>
            <w:tcMar>
              <w:top w:w="128" w:type="dxa"/>
              <w:left w:w="43" w:type="dxa"/>
              <w:bottom w:w="43" w:type="dxa"/>
              <w:right w:w="43" w:type="dxa"/>
            </w:tcMar>
            <w:vAlign w:val="bottom"/>
          </w:tcPr>
          <w:p w14:paraId="7F2C9758" w14:textId="77777777" w:rsidR="00B050CE" w:rsidRPr="00CD2772" w:rsidRDefault="00B050CE" w:rsidP="00AE000B">
            <w:pPr>
              <w:jc w:val="right"/>
              <w:rPr>
                <w:sz w:val="21"/>
              </w:rPr>
            </w:pPr>
            <w:r w:rsidRPr="00CD2772">
              <w:rPr>
                <w:sz w:val="21"/>
              </w:rPr>
              <w:t>86 310 601</w:t>
            </w:r>
          </w:p>
        </w:tc>
        <w:tc>
          <w:tcPr>
            <w:tcW w:w="1320" w:type="dxa"/>
            <w:tcBorders>
              <w:top w:val="nil"/>
              <w:left w:val="nil"/>
              <w:bottom w:val="nil"/>
              <w:right w:val="nil"/>
            </w:tcBorders>
            <w:tcMar>
              <w:top w:w="128" w:type="dxa"/>
              <w:left w:w="43" w:type="dxa"/>
              <w:bottom w:w="43" w:type="dxa"/>
              <w:right w:w="43" w:type="dxa"/>
            </w:tcMar>
            <w:vAlign w:val="bottom"/>
          </w:tcPr>
          <w:p w14:paraId="6CB6FE22" w14:textId="77777777" w:rsidR="00B050CE" w:rsidRPr="00CD2772" w:rsidRDefault="00B050CE" w:rsidP="00AE000B">
            <w:pPr>
              <w:jc w:val="right"/>
              <w:rPr>
                <w:sz w:val="21"/>
              </w:rPr>
            </w:pPr>
            <w:r w:rsidRPr="00CD2772">
              <w:rPr>
                <w:sz w:val="21"/>
              </w:rPr>
              <w:t xml:space="preserve"> </w:t>
            </w:r>
          </w:p>
        </w:tc>
      </w:tr>
      <w:tr w:rsidR="000908BE" w:rsidRPr="00CD2772" w14:paraId="45EEBE0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481617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2854D1A" w14:textId="77777777" w:rsidR="00B050CE" w:rsidRPr="00CD2772" w:rsidRDefault="00B050CE" w:rsidP="00CD2772">
            <w:pPr>
              <w:rPr>
                <w:sz w:val="21"/>
              </w:rPr>
            </w:pPr>
            <w:r w:rsidRPr="00CD2772">
              <w:rPr>
                <w:sz w:val="21"/>
              </w:rPr>
              <w:t>ML6</w:t>
            </w:r>
          </w:p>
        </w:tc>
        <w:tc>
          <w:tcPr>
            <w:tcW w:w="6231" w:type="dxa"/>
            <w:tcBorders>
              <w:top w:val="nil"/>
              <w:left w:val="nil"/>
              <w:bottom w:val="nil"/>
              <w:right w:val="nil"/>
            </w:tcBorders>
            <w:tcMar>
              <w:top w:w="128" w:type="dxa"/>
              <w:left w:w="43" w:type="dxa"/>
              <w:bottom w:w="43" w:type="dxa"/>
              <w:right w:w="43" w:type="dxa"/>
            </w:tcMar>
          </w:tcPr>
          <w:p w14:paraId="0EEBB8BD" w14:textId="77777777" w:rsidR="00B050CE" w:rsidRPr="00CD2772" w:rsidRDefault="00B050CE" w:rsidP="00CD2772">
            <w:pPr>
              <w:rPr>
                <w:sz w:val="21"/>
              </w:rPr>
            </w:pPr>
            <w:r w:rsidRPr="00CD2772">
              <w:rPr>
                <w:sz w:val="21"/>
              </w:rPr>
              <w:t>Kjøretøy og komponenter</w:t>
            </w:r>
          </w:p>
        </w:tc>
        <w:tc>
          <w:tcPr>
            <w:tcW w:w="1320" w:type="dxa"/>
            <w:tcBorders>
              <w:top w:val="nil"/>
              <w:left w:val="nil"/>
              <w:bottom w:val="nil"/>
              <w:right w:val="nil"/>
            </w:tcBorders>
            <w:tcMar>
              <w:top w:w="128" w:type="dxa"/>
              <w:left w:w="43" w:type="dxa"/>
              <w:bottom w:w="43" w:type="dxa"/>
              <w:right w:w="43" w:type="dxa"/>
            </w:tcMar>
            <w:vAlign w:val="bottom"/>
          </w:tcPr>
          <w:p w14:paraId="041AD96B" w14:textId="77777777" w:rsidR="00B050CE" w:rsidRPr="00CD2772" w:rsidRDefault="00B050CE" w:rsidP="00AE000B">
            <w:pPr>
              <w:jc w:val="right"/>
              <w:rPr>
                <w:sz w:val="21"/>
              </w:rPr>
            </w:pPr>
            <w:r w:rsidRPr="00CD2772">
              <w:rPr>
                <w:sz w:val="21"/>
              </w:rPr>
              <w:t>112 000</w:t>
            </w:r>
          </w:p>
        </w:tc>
        <w:tc>
          <w:tcPr>
            <w:tcW w:w="1320" w:type="dxa"/>
            <w:tcBorders>
              <w:top w:val="nil"/>
              <w:left w:val="nil"/>
              <w:bottom w:val="nil"/>
              <w:right w:val="nil"/>
            </w:tcBorders>
            <w:tcMar>
              <w:top w:w="128" w:type="dxa"/>
              <w:left w:w="43" w:type="dxa"/>
              <w:bottom w:w="43" w:type="dxa"/>
              <w:right w:w="43" w:type="dxa"/>
            </w:tcMar>
            <w:vAlign w:val="bottom"/>
          </w:tcPr>
          <w:p w14:paraId="15139E8A" w14:textId="77777777" w:rsidR="00B050CE" w:rsidRPr="00CD2772" w:rsidRDefault="00B050CE" w:rsidP="00AE000B">
            <w:pPr>
              <w:jc w:val="right"/>
              <w:rPr>
                <w:sz w:val="21"/>
              </w:rPr>
            </w:pPr>
            <w:r w:rsidRPr="00CD2772">
              <w:rPr>
                <w:sz w:val="21"/>
              </w:rPr>
              <w:t>41 171 853</w:t>
            </w:r>
          </w:p>
        </w:tc>
        <w:tc>
          <w:tcPr>
            <w:tcW w:w="1320" w:type="dxa"/>
            <w:tcBorders>
              <w:top w:val="nil"/>
              <w:left w:val="nil"/>
              <w:bottom w:val="nil"/>
              <w:right w:val="nil"/>
            </w:tcBorders>
            <w:tcMar>
              <w:top w:w="128" w:type="dxa"/>
              <w:left w:w="43" w:type="dxa"/>
              <w:bottom w:w="43" w:type="dxa"/>
              <w:right w:w="43" w:type="dxa"/>
            </w:tcMar>
            <w:vAlign w:val="bottom"/>
          </w:tcPr>
          <w:p w14:paraId="2CB5BE3E" w14:textId="77777777" w:rsidR="00B050CE" w:rsidRPr="00CD2772" w:rsidRDefault="00B050CE" w:rsidP="00AE000B">
            <w:pPr>
              <w:jc w:val="right"/>
              <w:rPr>
                <w:sz w:val="21"/>
              </w:rPr>
            </w:pPr>
            <w:r w:rsidRPr="00CD2772">
              <w:rPr>
                <w:sz w:val="21"/>
              </w:rPr>
              <w:t>41 283 853</w:t>
            </w:r>
          </w:p>
        </w:tc>
        <w:tc>
          <w:tcPr>
            <w:tcW w:w="1320" w:type="dxa"/>
            <w:tcBorders>
              <w:top w:val="nil"/>
              <w:left w:val="nil"/>
              <w:bottom w:val="nil"/>
              <w:right w:val="nil"/>
            </w:tcBorders>
            <w:tcMar>
              <w:top w:w="128" w:type="dxa"/>
              <w:left w:w="43" w:type="dxa"/>
              <w:bottom w:w="43" w:type="dxa"/>
              <w:right w:w="43" w:type="dxa"/>
            </w:tcMar>
            <w:vAlign w:val="bottom"/>
          </w:tcPr>
          <w:p w14:paraId="53502D82" w14:textId="77777777" w:rsidR="00B050CE" w:rsidRPr="00CD2772" w:rsidRDefault="00B050CE" w:rsidP="00AE000B">
            <w:pPr>
              <w:jc w:val="right"/>
              <w:rPr>
                <w:sz w:val="21"/>
              </w:rPr>
            </w:pPr>
            <w:r w:rsidRPr="00CD2772">
              <w:rPr>
                <w:sz w:val="21"/>
              </w:rPr>
              <w:t xml:space="preserve"> </w:t>
            </w:r>
          </w:p>
        </w:tc>
      </w:tr>
      <w:tr w:rsidR="000908BE" w:rsidRPr="00CD2772" w14:paraId="35054DD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2FCD84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902DFEE"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2E55A546"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26B232EB" w14:textId="77777777" w:rsidR="00B050CE" w:rsidRPr="00CD2772" w:rsidRDefault="00B050CE" w:rsidP="00AE000B">
            <w:pPr>
              <w:jc w:val="right"/>
              <w:rPr>
                <w:sz w:val="21"/>
              </w:rPr>
            </w:pPr>
            <w:r w:rsidRPr="00CD2772">
              <w:rPr>
                <w:sz w:val="21"/>
              </w:rPr>
              <w:t>219 926 514</w:t>
            </w:r>
          </w:p>
        </w:tc>
        <w:tc>
          <w:tcPr>
            <w:tcW w:w="1320" w:type="dxa"/>
            <w:tcBorders>
              <w:top w:val="nil"/>
              <w:left w:val="nil"/>
              <w:bottom w:val="nil"/>
              <w:right w:val="nil"/>
            </w:tcBorders>
            <w:tcMar>
              <w:top w:w="128" w:type="dxa"/>
              <w:left w:w="43" w:type="dxa"/>
              <w:bottom w:w="43" w:type="dxa"/>
              <w:right w:w="43" w:type="dxa"/>
            </w:tcMar>
            <w:vAlign w:val="bottom"/>
          </w:tcPr>
          <w:p w14:paraId="1D58159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7415936" w14:textId="77777777" w:rsidR="00B050CE" w:rsidRPr="00CD2772" w:rsidRDefault="00B050CE" w:rsidP="00AE000B">
            <w:pPr>
              <w:jc w:val="right"/>
              <w:rPr>
                <w:sz w:val="21"/>
              </w:rPr>
            </w:pPr>
            <w:r w:rsidRPr="00CD2772">
              <w:rPr>
                <w:sz w:val="21"/>
              </w:rPr>
              <w:t>219 926 514</w:t>
            </w:r>
          </w:p>
        </w:tc>
        <w:tc>
          <w:tcPr>
            <w:tcW w:w="1320" w:type="dxa"/>
            <w:tcBorders>
              <w:top w:val="nil"/>
              <w:left w:val="nil"/>
              <w:bottom w:val="nil"/>
              <w:right w:val="nil"/>
            </w:tcBorders>
            <w:tcMar>
              <w:top w:w="128" w:type="dxa"/>
              <w:left w:w="43" w:type="dxa"/>
              <w:bottom w:w="43" w:type="dxa"/>
              <w:right w:w="43" w:type="dxa"/>
            </w:tcMar>
            <w:vAlign w:val="bottom"/>
          </w:tcPr>
          <w:p w14:paraId="0108432A" w14:textId="77777777" w:rsidR="00B050CE" w:rsidRPr="00CD2772" w:rsidRDefault="00B050CE" w:rsidP="00AE000B">
            <w:pPr>
              <w:jc w:val="right"/>
              <w:rPr>
                <w:sz w:val="21"/>
              </w:rPr>
            </w:pPr>
            <w:r w:rsidRPr="00CD2772">
              <w:rPr>
                <w:sz w:val="21"/>
              </w:rPr>
              <w:t xml:space="preserve"> </w:t>
            </w:r>
          </w:p>
        </w:tc>
      </w:tr>
      <w:tr w:rsidR="000908BE" w:rsidRPr="00CD2772" w14:paraId="2B3FB24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7890C8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FB34677"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2BA31F22"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2BEE19B2" w14:textId="77777777" w:rsidR="00B050CE" w:rsidRPr="00CD2772" w:rsidRDefault="00B050CE" w:rsidP="00AE000B">
            <w:pPr>
              <w:jc w:val="right"/>
              <w:rPr>
                <w:sz w:val="21"/>
              </w:rPr>
            </w:pPr>
            <w:r w:rsidRPr="00CD2772">
              <w:rPr>
                <w:sz w:val="21"/>
              </w:rPr>
              <w:t>47 491 762</w:t>
            </w:r>
          </w:p>
        </w:tc>
        <w:tc>
          <w:tcPr>
            <w:tcW w:w="1320" w:type="dxa"/>
            <w:tcBorders>
              <w:top w:val="nil"/>
              <w:left w:val="nil"/>
              <w:bottom w:val="nil"/>
              <w:right w:val="nil"/>
            </w:tcBorders>
            <w:tcMar>
              <w:top w:w="128" w:type="dxa"/>
              <w:left w:w="43" w:type="dxa"/>
              <w:bottom w:w="43" w:type="dxa"/>
              <w:right w:w="43" w:type="dxa"/>
            </w:tcMar>
            <w:vAlign w:val="bottom"/>
          </w:tcPr>
          <w:p w14:paraId="685C79E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EBEAF79" w14:textId="77777777" w:rsidR="00B050CE" w:rsidRPr="00CD2772" w:rsidRDefault="00B050CE" w:rsidP="00AE000B">
            <w:pPr>
              <w:jc w:val="right"/>
              <w:rPr>
                <w:sz w:val="21"/>
              </w:rPr>
            </w:pPr>
            <w:r w:rsidRPr="00CD2772">
              <w:rPr>
                <w:sz w:val="21"/>
              </w:rPr>
              <w:t>47 491 762</w:t>
            </w:r>
          </w:p>
        </w:tc>
        <w:tc>
          <w:tcPr>
            <w:tcW w:w="1320" w:type="dxa"/>
            <w:tcBorders>
              <w:top w:val="nil"/>
              <w:left w:val="nil"/>
              <w:bottom w:val="nil"/>
              <w:right w:val="nil"/>
            </w:tcBorders>
            <w:tcMar>
              <w:top w:w="128" w:type="dxa"/>
              <w:left w:w="43" w:type="dxa"/>
              <w:bottom w:w="43" w:type="dxa"/>
              <w:right w:w="43" w:type="dxa"/>
            </w:tcMar>
            <w:vAlign w:val="bottom"/>
          </w:tcPr>
          <w:p w14:paraId="345E9325" w14:textId="77777777" w:rsidR="00B050CE" w:rsidRPr="00CD2772" w:rsidRDefault="00B050CE" w:rsidP="00AE000B">
            <w:pPr>
              <w:jc w:val="right"/>
              <w:rPr>
                <w:sz w:val="21"/>
              </w:rPr>
            </w:pPr>
            <w:r w:rsidRPr="00CD2772">
              <w:rPr>
                <w:sz w:val="21"/>
              </w:rPr>
              <w:t xml:space="preserve"> </w:t>
            </w:r>
          </w:p>
        </w:tc>
      </w:tr>
      <w:tr w:rsidR="000908BE" w:rsidRPr="00CD2772" w14:paraId="2CA381D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5A744B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D039158"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4CEBC2A5"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0B97207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FC44320" w14:textId="77777777" w:rsidR="00B050CE" w:rsidRPr="00CD2772" w:rsidRDefault="00B050CE" w:rsidP="00AE000B">
            <w:pPr>
              <w:jc w:val="right"/>
              <w:rPr>
                <w:sz w:val="21"/>
              </w:rPr>
            </w:pPr>
            <w:r w:rsidRPr="00CD2772">
              <w:rPr>
                <w:sz w:val="21"/>
              </w:rPr>
              <w:t>409 791</w:t>
            </w:r>
          </w:p>
        </w:tc>
        <w:tc>
          <w:tcPr>
            <w:tcW w:w="1320" w:type="dxa"/>
            <w:tcBorders>
              <w:top w:val="nil"/>
              <w:left w:val="nil"/>
              <w:bottom w:val="nil"/>
              <w:right w:val="nil"/>
            </w:tcBorders>
            <w:tcMar>
              <w:top w:w="128" w:type="dxa"/>
              <w:left w:w="43" w:type="dxa"/>
              <w:bottom w:w="43" w:type="dxa"/>
              <w:right w:w="43" w:type="dxa"/>
            </w:tcMar>
            <w:vAlign w:val="bottom"/>
          </w:tcPr>
          <w:p w14:paraId="675005AE" w14:textId="77777777" w:rsidR="00B050CE" w:rsidRPr="00CD2772" w:rsidRDefault="00B050CE" w:rsidP="00AE000B">
            <w:pPr>
              <w:jc w:val="right"/>
              <w:rPr>
                <w:sz w:val="21"/>
              </w:rPr>
            </w:pPr>
            <w:r w:rsidRPr="00CD2772">
              <w:rPr>
                <w:sz w:val="21"/>
              </w:rPr>
              <w:t>409 791</w:t>
            </w:r>
          </w:p>
        </w:tc>
        <w:tc>
          <w:tcPr>
            <w:tcW w:w="1320" w:type="dxa"/>
            <w:tcBorders>
              <w:top w:val="nil"/>
              <w:left w:val="nil"/>
              <w:bottom w:val="nil"/>
              <w:right w:val="nil"/>
            </w:tcBorders>
            <w:tcMar>
              <w:top w:w="128" w:type="dxa"/>
              <w:left w:w="43" w:type="dxa"/>
              <w:bottom w:w="43" w:type="dxa"/>
              <w:right w:w="43" w:type="dxa"/>
            </w:tcMar>
            <w:vAlign w:val="bottom"/>
          </w:tcPr>
          <w:p w14:paraId="03F6C300" w14:textId="77777777" w:rsidR="00B050CE" w:rsidRPr="00CD2772" w:rsidRDefault="00B050CE" w:rsidP="00AE000B">
            <w:pPr>
              <w:jc w:val="right"/>
              <w:rPr>
                <w:sz w:val="21"/>
              </w:rPr>
            </w:pPr>
            <w:r w:rsidRPr="00CD2772">
              <w:rPr>
                <w:sz w:val="21"/>
              </w:rPr>
              <w:t xml:space="preserve"> </w:t>
            </w:r>
          </w:p>
        </w:tc>
      </w:tr>
      <w:tr w:rsidR="000908BE" w:rsidRPr="00CD2772" w14:paraId="766A906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7B9AAD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8DCC73D"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8D438AA"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608EB2DD" w14:textId="77777777" w:rsidR="00B050CE" w:rsidRPr="00CD2772" w:rsidRDefault="00B050CE" w:rsidP="00AE000B">
            <w:pPr>
              <w:jc w:val="right"/>
              <w:rPr>
                <w:sz w:val="21"/>
              </w:rPr>
            </w:pPr>
            <w:r w:rsidRPr="00CD2772">
              <w:rPr>
                <w:sz w:val="21"/>
              </w:rPr>
              <w:t>7 403 871</w:t>
            </w:r>
          </w:p>
        </w:tc>
        <w:tc>
          <w:tcPr>
            <w:tcW w:w="1320" w:type="dxa"/>
            <w:tcBorders>
              <w:top w:val="nil"/>
              <w:left w:val="nil"/>
              <w:bottom w:val="nil"/>
              <w:right w:val="nil"/>
            </w:tcBorders>
            <w:tcMar>
              <w:top w:w="128" w:type="dxa"/>
              <w:left w:w="43" w:type="dxa"/>
              <w:bottom w:w="43" w:type="dxa"/>
              <w:right w:w="43" w:type="dxa"/>
            </w:tcMar>
            <w:vAlign w:val="bottom"/>
          </w:tcPr>
          <w:p w14:paraId="5D70B1B5" w14:textId="77777777" w:rsidR="00B050CE" w:rsidRPr="00CD2772" w:rsidRDefault="00B050CE" w:rsidP="00AE000B">
            <w:pPr>
              <w:jc w:val="right"/>
              <w:rPr>
                <w:sz w:val="21"/>
              </w:rPr>
            </w:pPr>
            <w:r w:rsidRPr="00CD2772">
              <w:rPr>
                <w:sz w:val="21"/>
              </w:rPr>
              <w:t>64 471 900</w:t>
            </w:r>
          </w:p>
        </w:tc>
        <w:tc>
          <w:tcPr>
            <w:tcW w:w="1320" w:type="dxa"/>
            <w:tcBorders>
              <w:top w:val="nil"/>
              <w:left w:val="nil"/>
              <w:bottom w:val="nil"/>
              <w:right w:val="nil"/>
            </w:tcBorders>
            <w:tcMar>
              <w:top w:w="128" w:type="dxa"/>
              <w:left w:w="43" w:type="dxa"/>
              <w:bottom w:w="43" w:type="dxa"/>
              <w:right w:w="43" w:type="dxa"/>
            </w:tcMar>
            <w:vAlign w:val="bottom"/>
          </w:tcPr>
          <w:p w14:paraId="475E5C66" w14:textId="77777777" w:rsidR="00B050CE" w:rsidRPr="00CD2772" w:rsidRDefault="00B050CE" w:rsidP="00AE000B">
            <w:pPr>
              <w:jc w:val="right"/>
              <w:rPr>
                <w:sz w:val="21"/>
              </w:rPr>
            </w:pPr>
            <w:r w:rsidRPr="00CD2772">
              <w:rPr>
                <w:sz w:val="21"/>
              </w:rPr>
              <w:t>71 875 771</w:t>
            </w:r>
          </w:p>
        </w:tc>
        <w:tc>
          <w:tcPr>
            <w:tcW w:w="1320" w:type="dxa"/>
            <w:tcBorders>
              <w:top w:val="nil"/>
              <w:left w:val="nil"/>
              <w:bottom w:val="nil"/>
              <w:right w:val="nil"/>
            </w:tcBorders>
            <w:tcMar>
              <w:top w:w="128" w:type="dxa"/>
              <w:left w:w="43" w:type="dxa"/>
              <w:bottom w:w="43" w:type="dxa"/>
              <w:right w:w="43" w:type="dxa"/>
            </w:tcMar>
            <w:vAlign w:val="bottom"/>
          </w:tcPr>
          <w:p w14:paraId="0A0B8143" w14:textId="77777777" w:rsidR="00B050CE" w:rsidRPr="00CD2772" w:rsidRDefault="00B050CE" w:rsidP="00AE000B">
            <w:pPr>
              <w:jc w:val="right"/>
              <w:rPr>
                <w:sz w:val="21"/>
              </w:rPr>
            </w:pPr>
            <w:r w:rsidRPr="00CD2772">
              <w:rPr>
                <w:sz w:val="21"/>
              </w:rPr>
              <w:t xml:space="preserve"> </w:t>
            </w:r>
          </w:p>
        </w:tc>
      </w:tr>
      <w:tr w:rsidR="000908BE" w:rsidRPr="00CD2772" w14:paraId="0469B70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132879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A87E93F"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0B0BDD72"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613B23CC" w14:textId="77777777" w:rsidR="00B050CE" w:rsidRPr="00CD2772" w:rsidRDefault="00B050CE" w:rsidP="00AE000B">
            <w:pPr>
              <w:jc w:val="right"/>
              <w:rPr>
                <w:sz w:val="21"/>
              </w:rPr>
            </w:pPr>
            <w:r w:rsidRPr="00CD2772">
              <w:rPr>
                <w:sz w:val="21"/>
              </w:rPr>
              <w:t>3 443 286</w:t>
            </w:r>
          </w:p>
        </w:tc>
        <w:tc>
          <w:tcPr>
            <w:tcW w:w="1320" w:type="dxa"/>
            <w:tcBorders>
              <w:top w:val="nil"/>
              <w:left w:val="nil"/>
              <w:bottom w:val="nil"/>
              <w:right w:val="nil"/>
            </w:tcBorders>
            <w:tcMar>
              <w:top w:w="128" w:type="dxa"/>
              <w:left w:w="43" w:type="dxa"/>
              <w:bottom w:w="43" w:type="dxa"/>
              <w:right w:w="43" w:type="dxa"/>
            </w:tcMar>
            <w:vAlign w:val="bottom"/>
          </w:tcPr>
          <w:p w14:paraId="34D92A98" w14:textId="77777777" w:rsidR="00B050CE" w:rsidRPr="00CD2772" w:rsidRDefault="00B050CE" w:rsidP="00AE000B">
            <w:pPr>
              <w:jc w:val="right"/>
              <w:rPr>
                <w:sz w:val="21"/>
              </w:rPr>
            </w:pPr>
            <w:r w:rsidRPr="00CD2772">
              <w:rPr>
                <w:sz w:val="21"/>
              </w:rPr>
              <w:t>4 913</w:t>
            </w:r>
          </w:p>
        </w:tc>
        <w:tc>
          <w:tcPr>
            <w:tcW w:w="1320" w:type="dxa"/>
            <w:tcBorders>
              <w:top w:val="nil"/>
              <w:left w:val="nil"/>
              <w:bottom w:val="nil"/>
              <w:right w:val="nil"/>
            </w:tcBorders>
            <w:tcMar>
              <w:top w:w="128" w:type="dxa"/>
              <w:left w:w="43" w:type="dxa"/>
              <w:bottom w:w="43" w:type="dxa"/>
              <w:right w:w="43" w:type="dxa"/>
            </w:tcMar>
            <w:vAlign w:val="bottom"/>
          </w:tcPr>
          <w:p w14:paraId="0A43C8C3" w14:textId="77777777" w:rsidR="00B050CE" w:rsidRPr="00CD2772" w:rsidRDefault="00B050CE" w:rsidP="00AE000B">
            <w:pPr>
              <w:jc w:val="right"/>
              <w:rPr>
                <w:sz w:val="21"/>
              </w:rPr>
            </w:pPr>
            <w:r w:rsidRPr="00CD2772">
              <w:rPr>
                <w:sz w:val="21"/>
              </w:rPr>
              <w:t>3 448 199</w:t>
            </w:r>
          </w:p>
        </w:tc>
        <w:tc>
          <w:tcPr>
            <w:tcW w:w="1320" w:type="dxa"/>
            <w:tcBorders>
              <w:top w:val="nil"/>
              <w:left w:val="nil"/>
              <w:bottom w:val="nil"/>
              <w:right w:val="nil"/>
            </w:tcBorders>
            <w:tcMar>
              <w:top w:w="128" w:type="dxa"/>
              <w:left w:w="43" w:type="dxa"/>
              <w:bottom w:w="43" w:type="dxa"/>
              <w:right w:w="43" w:type="dxa"/>
            </w:tcMar>
            <w:vAlign w:val="bottom"/>
          </w:tcPr>
          <w:p w14:paraId="65799583" w14:textId="77777777" w:rsidR="00B050CE" w:rsidRPr="00CD2772" w:rsidRDefault="00B050CE" w:rsidP="00AE000B">
            <w:pPr>
              <w:jc w:val="right"/>
              <w:rPr>
                <w:sz w:val="21"/>
              </w:rPr>
            </w:pPr>
            <w:r w:rsidRPr="00CD2772">
              <w:rPr>
                <w:sz w:val="21"/>
              </w:rPr>
              <w:t xml:space="preserve"> </w:t>
            </w:r>
          </w:p>
        </w:tc>
      </w:tr>
      <w:tr w:rsidR="000908BE" w:rsidRPr="00CD2772" w14:paraId="3BCA09B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69F6BB8"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CF46C6E"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17F071BC"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7E47EE7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89556A1" w14:textId="77777777" w:rsidR="00B050CE" w:rsidRPr="00CD2772" w:rsidRDefault="00B050CE" w:rsidP="00AE000B">
            <w:pPr>
              <w:jc w:val="right"/>
              <w:rPr>
                <w:sz w:val="21"/>
              </w:rPr>
            </w:pPr>
            <w:r w:rsidRPr="00CD2772">
              <w:rPr>
                <w:sz w:val="21"/>
              </w:rPr>
              <w:t>57 098 009</w:t>
            </w:r>
          </w:p>
        </w:tc>
        <w:tc>
          <w:tcPr>
            <w:tcW w:w="1320" w:type="dxa"/>
            <w:tcBorders>
              <w:top w:val="nil"/>
              <w:left w:val="nil"/>
              <w:bottom w:val="nil"/>
              <w:right w:val="nil"/>
            </w:tcBorders>
            <w:tcMar>
              <w:top w:w="128" w:type="dxa"/>
              <w:left w:w="43" w:type="dxa"/>
              <w:bottom w:w="43" w:type="dxa"/>
              <w:right w:w="43" w:type="dxa"/>
            </w:tcMar>
            <w:vAlign w:val="bottom"/>
          </w:tcPr>
          <w:p w14:paraId="042925E6" w14:textId="77777777" w:rsidR="00B050CE" w:rsidRPr="00CD2772" w:rsidRDefault="00B050CE" w:rsidP="00AE000B">
            <w:pPr>
              <w:jc w:val="right"/>
              <w:rPr>
                <w:sz w:val="21"/>
              </w:rPr>
            </w:pPr>
            <w:r w:rsidRPr="00CD2772">
              <w:rPr>
                <w:sz w:val="21"/>
              </w:rPr>
              <w:t>57 098 009</w:t>
            </w:r>
          </w:p>
        </w:tc>
        <w:tc>
          <w:tcPr>
            <w:tcW w:w="1320" w:type="dxa"/>
            <w:tcBorders>
              <w:top w:val="nil"/>
              <w:left w:val="nil"/>
              <w:bottom w:val="nil"/>
              <w:right w:val="nil"/>
            </w:tcBorders>
            <w:tcMar>
              <w:top w:w="128" w:type="dxa"/>
              <w:left w:w="43" w:type="dxa"/>
              <w:bottom w:w="43" w:type="dxa"/>
              <w:right w:w="43" w:type="dxa"/>
            </w:tcMar>
            <w:vAlign w:val="bottom"/>
          </w:tcPr>
          <w:p w14:paraId="399FA001" w14:textId="77777777" w:rsidR="00B050CE" w:rsidRPr="00CD2772" w:rsidRDefault="00B050CE" w:rsidP="00AE000B">
            <w:pPr>
              <w:jc w:val="right"/>
              <w:rPr>
                <w:sz w:val="21"/>
              </w:rPr>
            </w:pPr>
            <w:r w:rsidRPr="00CD2772">
              <w:rPr>
                <w:sz w:val="21"/>
              </w:rPr>
              <w:t xml:space="preserve"> </w:t>
            </w:r>
          </w:p>
        </w:tc>
      </w:tr>
      <w:tr w:rsidR="000908BE" w:rsidRPr="00CD2772" w14:paraId="61186D8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0E3E35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1962281" w14:textId="77777777" w:rsidR="00B050CE" w:rsidRPr="00CD2772" w:rsidRDefault="00B050CE" w:rsidP="00CD2772">
            <w:pPr>
              <w:rPr>
                <w:sz w:val="21"/>
              </w:rPr>
            </w:pPr>
            <w:r w:rsidRPr="00CD2772">
              <w:rPr>
                <w:sz w:val="21"/>
              </w:rPr>
              <w:t>ML17</w:t>
            </w:r>
          </w:p>
        </w:tc>
        <w:tc>
          <w:tcPr>
            <w:tcW w:w="6231" w:type="dxa"/>
            <w:tcBorders>
              <w:top w:val="nil"/>
              <w:left w:val="nil"/>
              <w:bottom w:val="nil"/>
              <w:right w:val="nil"/>
            </w:tcBorders>
            <w:tcMar>
              <w:top w:w="128" w:type="dxa"/>
              <w:left w:w="43" w:type="dxa"/>
              <w:bottom w:w="43" w:type="dxa"/>
              <w:right w:w="43" w:type="dxa"/>
            </w:tcMar>
          </w:tcPr>
          <w:p w14:paraId="07B67FCA" w14:textId="77777777" w:rsidR="00B050CE" w:rsidRPr="00CD2772" w:rsidRDefault="00B050CE" w:rsidP="00CD2772">
            <w:pPr>
              <w:rPr>
                <w:sz w:val="21"/>
              </w:rPr>
            </w:pPr>
            <w:r w:rsidRPr="00CD2772">
              <w:rPr>
                <w:sz w:val="21"/>
              </w:rPr>
              <w:t>Diverse utstyr og materialer</w:t>
            </w:r>
          </w:p>
        </w:tc>
        <w:tc>
          <w:tcPr>
            <w:tcW w:w="1320" w:type="dxa"/>
            <w:tcBorders>
              <w:top w:val="nil"/>
              <w:left w:val="nil"/>
              <w:bottom w:val="nil"/>
              <w:right w:val="nil"/>
            </w:tcBorders>
            <w:tcMar>
              <w:top w:w="128" w:type="dxa"/>
              <w:left w:w="43" w:type="dxa"/>
              <w:bottom w:w="43" w:type="dxa"/>
              <w:right w:w="43" w:type="dxa"/>
            </w:tcMar>
            <w:vAlign w:val="bottom"/>
          </w:tcPr>
          <w:p w14:paraId="7F512273" w14:textId="77777777" w:rsidR="00B050CE" w:rsidRPr="00CD2772" w:rsidRDefault="00B050CE" w:rsidP="00AE000B">
            <w:pPr>
              <w:jc w:val="right"/>
              <w:rPr>
                <w:sz w:val="21"/>
              </w:rPr>
            </w:pPr>
            <w:r w:rsidRPr="00CD2772">
              <w:rPr>
                <w:sz w:val="21"/>
              </w:rPr>
              <w:t>1 281 513</w:t>
            </w:r>
          </w:p>
        </w:tc>
        <w:tc>
          <w:tcPr>
            <w:tcW w:w="1320" w:type="dxa"/>
            <w:tcBorders>
              <w:top w:val="nil"/>
              <w:left w:val="nil"/>
              <w:bottom w:val="nil"/>
              <w:right w:val="nil"/>
            </w:tcBorders>
            <w:tcMar>
              <w:top w:w="128" w:type="dxa"/>
              <w:left w:w="43" w:type="dxa"/>
              <w:bottom w:w="43" w:type="dxa"/>
              <w:right w:w="43" w:type="dxa"/>
            </w:tcMar>
            <w:vAlign w:val="bottom"/>
          </w:tcPr>
          <w:p w14:paraId="66A38D3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B6D3F23" w14:textId="77777777" w:rsidR="00B050CE" w:rsidRPr="00CD2772" w:rsidRDefault="00B050CE" w:rsidP="00AE000B">
            <w:pPr>
              <w:jc w:val="right"/>
              <w:rPr>
                <w:sz w:val="21"/>
              </w:rPr>
            </w:pPr>
            <w:r w:rsidRPr="00CD2772">
              <w:rPr>
                <w:sz w:val="21"/>
              </w:rPr>
              <w:t>1 281 513</w:t>
            </w:r>
          </w:p>
        </w:tc>
        <w:tc>
          <w:tcPr>
            <w:tcW w:w="1320" w:type="dxa"/>
            <w:tcBorders>
              <w:top w:val="nil"/>
              <w:left w:val="nil"/>
              <w:bottom w:val="nil"/>
              <w:right w:val="nil"/>
            </w:tcBorders>
            <w:tcMar>
              <w:top w:w="128" w:type="dxa"/>
              <w:left w:w="43" w:type="dxa"/>
              <w:bottom w:w="43" w:type="dxa"/>
              <w:right w:w="43" w:type="dxa"/>
            </w:tcMar>
            <w:vAlign w:val="bottom"/>
          </w:tcPr>
          <w:p w14:paraId="191BF87C" w14:textId="77777777" w:rsidR="00B050CE" w:rsidRPr="00CD2772" w:rsidRDefault="00B050CE" w:rsidP="00AE000B">
            <w:pPr>
              <w:jc w:val="right"/>
              <w:rPr>
                <w:sz w:val="21"/>
              </w:rPr>
            </w:pPr>
            <w:r w:rsidRPr="00CD2772">
              <w:rPr>
                <w:sz w:val="21"/>
              </w:rPr>
              <w:t xml:space="preserve"> </w:t>
            </w:r>
          </w:p>
        </w:tc>
      </w:tr>
      <w:tr w:rsidR="000908BE" w:rsidRPr="00CD2772" w14:paraId="22A2132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012FEFD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7113D10"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5B605180"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192373CE" w14:textId="77777777" w:rsidR="00B050CE" w:rsidRPr="00CD2772" w:rsidRDefault="00B050CE" w:rsidP="00AE000B">
            <w:pPr>
              <w:jc w:val="right"/>
              <w:rPr>
                <w:sz w:val="21"/>
              </w:rPr>
            </w:pPr>
            <w:r w:rsidRPr="00CD2772">
              <w:rPr>
                <w:sz w:val="21"/>
              </w:rPr>
              <w:t>4 397 005</w:t>
            </w:r>
          </w:p>
        </w:tc>
        <w:tc>
          <w:tcPr>
            <w:tcW w:w="1320" w:type="dxa"/>
            <w:tcBorders>
              <w:top w:val="nil"/>
              <w:left w:val="nil"/>
              <w:bottom w:val="nil"/>
              <w:right w:val="nil"/>
            </w:tcBorders>
            <w:tcMar>
              <w:top w:w="128" w:type="dxa"/>
              <w:left w:w="43" w:type="dxa"/>
              <w:bottom w:w="43" w:type="dxa"/>
              <w:right w:w="43" w:type="dxa"/>
            </w:tcMar>
            <w:vAlign w:val="bottom"/>
          </w:tcPr>
          <w:p w14:paraId="001E6EF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A93DE5C" w14:textId="77777777" w:rsidR="00B050CE" w:rsidRPr="00CD2772" w:rsidRDefault="00B050CE" w:rsidP="00AE000B">
            <w:pPr>
              <w:jc w:val="right"/>
              <w:rPr>
                <w:sz w:val="21"/>
              </w:rPr>
            </w:pPr>
            <w:r w:rsidRPr="00CD2772">
              <w:rPr>
                <w:sz w:val="21"/>
              </w:rPr>
              <w:t>4 397 005</w:t>
            </w:r>
          </w:p>
        </w:tc>
        <w:tc>
          <w:tcPr>
            <w:tcW w:w="1320" w:type="dxa"/>
            <w:tcBorders>
              <w:top w:val="nil"/>
              <w:left w:val="nil"/>
              <w:bottom w:val="nil"/>
              <w:right w:val="nil"/>
            </w:tcBorders>
            <w:tcMar>
              <w:top w:w="128" w:type="dxa"/>
              <w:left w:w="43" w:type="dxa"/>
              <w:bottom w:w="43" w:type="dxa"/>
              <w:right w:w="43" w:type="dxa"/>
            </w:tcMar>
            <w:vAlign w:val="bottom"/>
          </w:tcPr>
          <w:p w14:paraId="05C64718" w14:textId="77777777" w:rsidR="00B050CE" w:rsidRPr="00CD2772" w:rsidRDefault="00B050CE" w:rsidP="00AE000B">
            <w:pPr>
              <w:jc w:val="right"/>
              <w:rPr>
                <w:sz w:val="21"/>
              </w:rPr>
            </w:pPr>
            <w:r w:rsidRPr="00CD2772">
              <w:rPr>
                <w:sz w:val="21"/>
              </w:rPr>
              <w:t xml:space="preserve"> </w:t>
            </w:r>
          </w:p>
        </w:tc>
      </w:tr>
      <w:tr w:rsidR="000908BE" w:rsidRPr="00CD2772" w14:paraId="745711C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EC571D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7AC5709"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6993D4A0"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6750EE97" w14:textId="77777777" w:rsidR="00B050CE" w:rsidRPr="00CD2772" w:rsidRDefault="00B050CE" w:rsidP="00AE000B">
            <w:pPr>
              <w:jc w:val="right"/>
              <w:rPr>
                <w:sz w:val="21"/>
              </w:rPr>
            </w:pPr>
            <w:r w:rsidRPr="00CD2772">
              <w:rPr>
                <w:sz w:val="21"/>
              </w:rPr>
              <w:t>63 537</w:t>
            </w:r>
          </w:p>
        </w:tc>
        <w:tc>
          <w:tcPr>
            <w:tcW w:w="1320" w:type="dxa"/>
            <w:tcBorders>
              <w:top w:val="nil"/>
              <w:left w:val="nil"/>
              <w:bottom w:val="nil"/>
              <w:right w:val="nil"/>
            </w:tcBorders>
            <w:tcMar>
              <w:top w:w="128" w:type="dxa"/>
              <w:left w:w="43" w:type="dxa"/>
              <w:bottom w:w="43" w:type="dxa"/>
              <w:right w:w="43" w:type="dxa"/>
            </w:tcMar>
            <w:vAlign w:val="bottom"/>
          </w:tcPr>
          <w:p w14:paraId="26DE0959" w14:textId="77777777" w:rsidR="00B050CE" w:rsidRPr="00CD2772" w:rsidRDefault="00B050CE" w:rsidP="00AE000B">
            <w:pPr>
              <w:jc w:val="right"/>
              <w:rPr>
                <w:sz w:val="21"/>
              </w:rPr>
            </w:pPr>
            <w:r w:rsidRPr="00CD2772">
              <w:rPr>
                <w:sz w:val="21"/>
              </w:rPr>
              <w:t>8 588 064</w:t>
            </w:r>
          </w:p>
        </w:tc>
        <w:tc>
          <w:tcPr>
            <w:tcW w:w="1320" w:type="dxa"/>
            <w:tcBorders>
              <w:top w:val="nil"/>
              <w:left w:val="nil"/>
              <w:bottom w:val="nil"/>
              <w:right w:val="nil"/>
            </w:tcBorders>
            <w:tcMar>
              <w:top w:w="128" w:type="dxa"/>
              <w:left w:w="43" w:type="dxa"/>
              <w:bottom w:w="43" w:type="dxa"/>
              <w:right w:w="43" w:type="dxa"/>
            </w:tcMar>
            <w:vAlign w:val="bottom"/>
          </w:tcPr>
          <w:p w14:paraId="2F1963CA" w14:textId="77777777" w:rsidR="00B050CE" w:rsidRPr="00CD2772" w:rsidRDefault="00B050CE" w:rsidP="00AE000B">
            <w:pPr>
              <w:jc w:val="right"/>
              <w:rPr>
                <w:sz w:val="21"/>
              </w:rPr>
            </w:pPr>
            <w:r w:rsidRPr="00CD2772">
              <w:rPr>
                <w:sz w:val="21"/>
              </w:rPr>
              <w:t>8 651 601</w:t>
            </w:r>
          </w:p>
        </w:tc>
        <w:tc>
          <w:tcPr>
            <w:tcW w:w="1320" w:type="dxa"/>
            <w:tcBorders>
              <w:top w:val="nil"/>
              <w:left w:val="nil"/>
              <w:bottom w:val="nil"/>
              <w:right w:val="nil"/>
            </w:tcBorders>
            <w:tcMar>
              <w:top w:w="128" w:type="dxa"/>
              <w:left w:w="43" w:type="dxa"/>
              <w:bottom w:w="43" w:type="dxa"/>
              <w:right w:w="43" w:type="dxa"/>
            </w:tcMar>
            <w:vAlign w:val="bottom"/>
          </w:tcPr>
          <w:p w14:paraId="7C1608A8" w14:textId="77777777" w:rsidR="00B050CE" w:rsidRPr="00CD2772" w:rsidRDefault="00B050CE" w:rsidP="00AE000B">
            <w:pPr>
              <w:jc w:val="right"/>
              <w:rPr>
                <w:sz w:val="21"/>
              </w:rPr>
            </w:pPr>
            <w:r w:rsidRPr="00CD2772">
              <w:rPr>
                <w:sz w:val="21"/>
              </w:rPr>
              <w:t xml:space="preserve"> </w:t>
            </w:r>
          </w:p>
        </w:tc>
      </w:tr>
      <w:tr w:rsidR="000908BE" w:rsidRPr="00CD2772" w14:paraId="1E08E18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B52367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2C015DF6"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4B7E6635"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4B23CFCD" w14:textId="77777777" w:rsidR="00B050CE" w:rsidRPr="00CD2772" w:rsidRDefault="00B050CE" w:rsidP="00AE000B">
            <w:pPr>
              <w:jc w:val="right"/>
              <w:rPr>
                <w:sz w:val="21"/>
              </w:rPr>
            </w:pPr>
            <w:r w:rsidRPr="00CD2772">
              <w:rPr>
                <w:sz w:val="21"/>
              </w:rPr>
              <w:t>762 911 991</w:t>
            </w:r>
          </w:p>
        </w:tc>
        <w:tc>
          <w:tcPr>
            <w:tcW w:w="1320" w:type="dxa"/>
            <w:tcBorders>
              <w:top w:val="nil"/>
              <w:left w:val="nil"/>
              <w:bottom w:val="nil"/>
              <w:right w:val="nil"/>
            </w:tcBorders>
            <w:tcMar>
              <w:top w:w="128" w:type="dxa"/>
              <w:left w:w="43" w:type="dxa"/>
              <w:bottom w:w="43" w:type="dxa"/>
              <w:right w:w="43" w:type="dxa"/>
            </w:tcMar>
            <w:vAlign w:val="bottom"/>
          </w:tcPr>
          <w:p w14:paraId="37E7CF6E" w14:textId="77777777" w:rsidR="00B050CE" w:rsidRPr="00CD2772" w:rsidRDefault="00B050CE" w:rsidP="00AE000B">
            <w:pPr>
              <w:jc w:val="right"/>
              <w:rPr>
                <w:sz w:val="21"/>
              </w:rPr>
            </w:pPr>
            <w:r w:rsidRPr="00CD2772">
              <w:rPr>
                <w:sz w:val="21"/>
              </w:rPr>
              <w:t>320280</w:t>
            </w:r>
          </w:p>
        </w:tc>
        <w:tc>
          <w:tcPr>
            <w:tcW w:w="1320" w:type="dxa"/>
            <w:tcBorders>
              <w:top w:val="nil"/>
              <w:left w:val="nil"/>
              <w:bottom w:val="nil"/>
              <w:right w:val="nil"/>
            </w:tcBorders>
            <w:tcMar>
              <w:top w:w="128" w:type="dxa"/>
              <w:left w:w="43" w:type="dxa"/>
              <w:bottom w:w="43" w:type="dxa"/>
              <w:right w:w="43" w:type="dxa"/>
            </w:tcMar>
            <w:vAlign w:val="bottom"/>
          </w:tcPr>
          <w:p w14:paraId="530D6E46" w14:textId="77777777" w:rsidR="00B050CE" w:rsidRPr="00CD2772" w:rsidRDefault="00B050CE" w:rsidP="00AE000B">
            <w:pPr>
              <w:jc w:val="right"/>
              <w:rPr>
                <w:sz w:val="21"/>
              </w:rPr>
            </w:pPr>
            <w:r w:rsidRPr="00CD2772">
              <w:rPr>
                <w:sz w:val="21"/>
              </w:rPr>
              <w:t>763232271</w:t>
            </w:r>
          </w:p>
        </w:tc>
        <w:tc>
          <w:tcPr>
            <w:tcW w:w="1320" w:type="dxa"/>
            <w:tcBorders>
              <w:top w:val="nil"/>
              <w:left w:val="nil"/>
              <w:bottom w:val="nil"/>
              <w:right w:val="nil"/>
            </w:tcBorders>
            <w:tcMar>
              <w:top w:w="128" w:type="dxa"/>
              <w:left w:w="43" w:type="dxa"/>
              <w:bottom w:w="43" w:type="dxa"/>
              <w:right w:w="43" w:type="dxa"/>
            </w:tcMar>
            <w:vAlign w:val="bottom"/>
          </w:tcPr>
          <w:p w14:paraId="454C5FED" w14:textId="77777777" w:rsidR="00B050CE" w:rsidRPr="00CD2772" w:rsidRDefault="00B050CE" w:rsidP="00AE000B">
            <w:pPr>
              <w:jc w:val="right"/>
              <w:rPr>
                <w:sz w:val="21"/>
              </w:rPr>
            </w:pPr>
            <w:r w:rsidRPr="00CD2772">
              <w:rPr>
                <w:sz w:val="21"/>
              </w:rPr>
              <w:t xml:space="preserve"> </w:t>
            </w:r>
          </w:p>
        </w:tc>
      </w:tr>
      <w:tr w:rsidR="000908BE" w:rsidRPr="00CD2772" w14:paraId="5934620A"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5C127D3"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E21A86F"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1C47A1EA"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31B3D9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7168A7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6CA00E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E922F7B" w14:textId="77777777" w:rsidR="00B050CE" w:rsidRPr="00CD2772" w:rsidRDefault="00B050CE" w:rsidP="00AE000B">
            <w:pPr>
              <w:jc w:val="right"/>
              <w:rPr>
                <w:sz w:val="21"/>
              </w:rPr>
            </w:pPr>
            <w:r w:rsidRPr="00CD2772">
              <w:rPr>
                <w:sz w:val="21"/>
              </w:rPr>
              <w:t>2 022 469 597</w:t>
            </w:r>
          </w:p>
        </w:tc>
      </w:tr>
      <w:tr w:rsidR="000908BE" w:rsidRPr="00CD2772" w14:paraId="08597C1D"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49A20A1A" w14:textId="77777777" w:rsidR="00B050CE" w:rsidRPr="00CD2772" w:rsidRDefault="00B050CE" w:rsidP="00CD2772">
            <w:pPr>
              <w:rPr>
                <w:sz w:val="21"/>
              </w:rPr>
            </w:pPr>
            <w:r w:rsidRPr="00CD2772">
              <w:rPr>
                <w:sz w:val="21"/>
              </w:rPr>
              <w:t>Ukraina</w:t>
            </w:r>
          </w:p>
        </w:tc>
        <w:tc>
          <w:tcPr>
            <w:tcW w:w="1209" w:type="dxa"/>
            <w:tcBorders>
              <w:top w:val="single" w:sz="4" w:space="0" w:color="000000"/>
              <w:left w:val="nil"/>
              <w:bottom w:val="nil"/>
              <w:right w:val="nil"/>
            </w:tcBorders>
            <w:tcMar>
              <w:top w:w="128" w:type="dxa"/>
              <w:left w:w="43" w:type="dxa"/>
              <w:bottom w:w="43" w:type="dxa"/>
              <w:right w:w="43" w:type="dxa"/>
            </w:tcMar>
          </w:tcPr>
          <w:p w14:paraId="686A5392"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5214F6DB"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94F2234" w14:textId="77777777" w:rsidR="00B050CE" w:rsidRPr="00CD2772" w:rsidRDefault="00B050CE" w:rsidP="00AE000B">
            <w:pPr>
              <w:jc w:val="right"/>
              <w:rPr>
                <w:sz w:val="21"/>
              </w:rPr>
            </w:pPr>
            <w:r w:rsidRPr="00CD2772">
              <w:rPr>
                <w:sz w:val="21"/>
              </w:rPr>
              <w:t>10 884 660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BDFD4EC" w14:textId="77777777" w:rsidR="00B050CE" w:rsidRPr="00CD2772" w:rsidRDefault="00B050CE" w:rsidP="00AE000B">
            <w:pPr>
              <w:jc w:val="right"/>
              <w:rPr>
                <w:sz w:val="21"/>
              </w:rPr>
            </w:pPr>
            <w:r w:rsidRPr="00CD2772">
              <w:rPr>
                <w:sz w:val="21"/>
              </w:rPr>
              <w:t>4 645 211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4F825C6" w14:textId="77777777" w:rsidR="00B050CE" w:rsidRPr="00CD2772" w:rsidRDefault="00B050CE" w:rsidP="00AE000B">
            <w:pPr>
              <w:jc w:val="right"/>
              <w:rPr>
                <w:sz w:val="21"/>
              </w:rPr>
            </w:pPr>
            <w:r w:rsidRPr="00CD2772">
              <w:rPr>
                <w:sz w:val="21"/>
              </w:rPr>
              <w:t>15 529 871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ECDCDB6" w14:textId="77777777" w:rsidR="00B050CE" w:rsidRPr="00CD2772" w:rsidRDefault="00B050CE" w:rsidP="00AE000B">
            <w:pPr>
              <w:jc w:val="right"/>
              <w:rPr>
                <w:sz w:val="21"/>
              </w:rPr>
            </w:pPr>
            <w:r w:rsidRPr="00CD2772">
              <w:rPr>
                <w:sz w:val="21"/>
              </w:rPr>
              <w:t xml:space="preserve"> </w:t>
            </w:r>
          </w:p>
        </w:tc>
      </w:tr>
      <w:tr w:rsidR="000908BE" w:rsidRPr="00CD2772" w14:paraId="7BEA1657"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6BFB127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A004656"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17970253" w14:textId="3490B0D4"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1740DCA8" w14:textId="77777777" w:rsidR="00B050CE" w:rsidRPr="00CD2772" w:rsidRDefault="00B050CE" w:rsidP="00AE000B">
            <w:pPr>
              <w:jc w:val="right"/>
              <w:rPr>
                <w:sz w:val="21"/>
              </w:rPr>
            </w:pPr>
            <w:r w:rsidRPr="00CD2772">
              <w:rPr>
                <w:sz w:val="21"/>
              </w:rPr>
              <w:t>3 639 375</w:t>
            </w:r>
          </w:p>
        </w:tc>
        <w:tc>
          <w:tcPr>
            <w:tcW w:w="1320" w:type="dxa"/>
            <w:tcBorders>
              <w:top w:val="nil"/>
              <w:left w:val="nil"/>
              <w:bottom w:val="nil"/>
              <w:right w:val="nil"/>
            </w:tcBorders>
            <w:tcMar>
              <w:top w:w="128" w:type="dxa"/>
              <w:left w:w="43" w:type="dxa"/>
              <w:bottom w:w="43" w:type="dxa"/>
              <w:right w:w="43" w:type="dxa"/>
            </w:tcMar>
            <w:vAlign w:val="bottom"/>
          </w:tcPr>
          <w:p w14:paraId="2E5DDCD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1EE0CB4" w14:textId="77777777" w:rsidR="00B050CE" w:rsidRPr="00CD2772" w:rsidRDefault="00B050CE" w:rsidP="00AE000B">
            <w:pPr>
              <w:jc w:val="right"/>
              <w:rPr>
                <w:sz w:val="21"/>
              </w:rPr>
            </w:pPr>
            <w:r w:rsidRPr="00CD2772">
              <w:rPr>
                <w:sz w:val="21"/>
              </w:rPr>
              <w:t>3 639 375</w:t>
            </w:r>
          </w:p>
        </w:tc>
        <w:tc>
          <w:tcPr>
            <w:tcW w:w="1320" w:type="dxa"/>
            <w:tcBorders>
              <w:top w:val="nil"/>
              <w:left w:val="nil"/>
              <w:bottom w:val="nil"/>
              <w:right w:val="nil"/>
            </w:tcBorders>
            <w:tcMar>
              <w:top w:w="128" w:type="dxa"/>
              <w:left w:w="43" w:type="dxa"/>
              <w:bottom w:w="43" w:type="dxa"/>
              <w:right w:w="43" w:type="dxa"/>
            </w:tcMar>
            <w:vAlign w:val="bottom"/>
          </w:tcPr>
          <w:p w14:paraId="046A451D" w14:textId="77777777" w:rsidR="00B050CE" w:rsidRPr="00CD2772" w:rsidRDefault="00B050CE" w:rsidP="00AE000B">
            <w:pPr>
              <w:jc w:val="right"/>
              <w:rPr>
                <w:sz w:val="21"/>
              </w:rPr>
            </w:pPr>
            <w:r w:rsidRPr="00CD2772">
              <w:rPr>
                <w:sz w:val="21"/>
              </w:rPr>
              <w:t xml:space="preserve"> </w:t>
            </w:r>
          </w:p>
        </w:tc>
      </w:tr>
      <w:tr w:rsidR="000908BE" w:rsidRPr="00CD2772" w14:paraId="5A95677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E67F94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5D2BB09"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105E227D"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065DBD33" w14:textId="77777777" w:rsidR="00B050CE" w:rsidRPr="00CD2772" w:rsidRDefault="00B050CE" w:rsidP="00AE000B">
            <w:pPr>
              <w:jc w:val="right"/>
              <w:rPr>
                <w:sz w:val="21"/>
              </w:rPr>
            </w:pPr>
            <w:r w:rsidRPr="00CD2772">
              <w:rPr>
                <w:sz w:val="21"/>
              </w:rPr>
              <w:t>26 149 800</w:t>
            </w:r>
          </w:p>
        </w:tc>
        <w:tc>
          <w:tcPr>
            <w:tcW w:w="1320" w:type="dxa"/>
            <w:tcBorders>
              <w:top w:val="nil"/>
              <w:left w:val="nil"/>
              <w:bottom w:val="nil"/>
              <w:right w:val="nil"/>
            </w:tcBorders>
            <w:tcMar>
              <w:top w:w="128" w:type="dxa"/>
              <w:left w:w="43" w:type="dxa"/>
              <w:bottom w:w="43" w:type="dxa"/>
              <w:right w:w="43" w:type="dxa"/>
            </w:tcMar>
            <w:vAlign w:val="bottom"/>
          </w:tcPr>
          <w:p w14:paraId="55301250"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03B572A" w14:textId="77777777" w:rsidR="00B050CE" w:rsidRPr="00CD2772" w:rsidRDefault="00B050CE" w:rsidP="00AE000B">
            <w:pPr>
              <w:jc w:val="right"/>
              <w:rPr>
                <w:sz w:val="21"/>
              </w:rPr>
            </w:pPr>
            <w:r w:rsidRPr="00CD2772">
              <w:rPr>
                <w:sz w:val="21"/>
              </w:rPr>
              <w:t>26 149 800</w:t>
            </w:r>
          </w:p>
        </w:tc>
        <w:tc>
          <w:tcPr>
            <w:tcW w:w="1320" w:type="dxa"/>
            <w:tcBorders>
              <w:top w:val="nil"/>
              <w:left w:val="nil"/>
              <w:bottom w:val="nil"/>
              <w:right w:val="nil"/>
            </w:tcBorders>
            <w:tcMar>
              <w:top w:w="128" w:type="dxa"/>
              <w:left w:w="43" w:type="dxa"/>
              <w:bottom w:w="43" w:type="dxa"/>
              <w:right w:w="43" w:type="dxa"/>
            </w:tcMar>
            <w:vAlign w:val="bottom"/>
          </w:tcPr>
          <w:p w14:paraId="6F8BA066" w14:textId="77777777" w:rsidR="00B050CE" w:rsidRPr="00CD2772" w:rsidRDefault="00B050CE" w:rsidP="00AE000B">
            <w:pPr>
              <w:jc w:val="right"/>
              <w:rPr>
                <w:sz w:val="21"/>
              </w:rPr>
            </w:pPr>
            <w:r w:rsidRPr="00CD2772">
              <w:rPr>
                <w:sz w:val="21"/>
              </w:rPr>
              <w:t xml:space="preserve"> </w:t>
            </w:r>
          </w:p>
        </w:tc>
      </w:tr>
      <w:tr w:rsidR="000908BE" w:rsidRPr="00CD2772" w14:paraId="0F238887"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0AEDDD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F80DE30"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4DD8BEEA"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0F20EAEE" w14:textId="77777777" w:rsidR="00B050CE" w:rsidRPr="00CD2772" w:rsidRDefault="00B050CE" w:rsidP="00AE000B">
            <w:pPr>
              <w:jc w:val="right"/>
              <w:rPr>
                <w:sz w:val="21"/>
              </w:rPr>
            </w:pPr>
            <w:r w:rsidRPr="00CD2772">
              <w:rPr>
                <w:sz w:val="21"/>
              </w:rPr>
              <w:t>725 615 712</w:t>
            </w:r>
          </w:p>
        </w:tc>
        <w:tc>
          <w:tcPr>
            <w:tcW w:w="1320" w:type="dxa"/>
            <w:tcBorders>
              <w:top w:val="nil"/>
              <w:left w:val="nil"/>
              <w:bottom w:val="nil"/>
              <w:right w:val="nil"/>
            </w:tcBorders>
            <w:tcMar>
              <w:top w:w="128" w:type="dxa"/>
              <w:left w:w="43" w:type="dxa"/>
              <w:bottom w:w="43" w:type="dxa"/>
              <w:right w:w="43" w:type="dxa"/>
            </w:tcMar>
            <w:vAlign w:val="bottom"/>
          </w:tcPr>
          <w:p w14:paraId="7CE170B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FAE2EE3" w14:textId="77777777" w:rsidR="00B050CE" w:rsidRPr="00CD2772" w:rsidRDefault="00B050CE" w:rsidP="00AE000B">
            <w:pPr>
              <w:jc w:val="right"/>
              <w:rPr>
                <w:sz w:val="21"/>
              </w:rPr>
            </w:pPr>
            <w:r w:rsidRPr="00CD2772">
              <w:rPr>
                <w:sz w:val="21"/>
              </w:rPr>
              <w:t>725 615 712</w:t>
            </w:r>
          </w:p>
        </w:tc>
        <w:tc>
          <w:tcPr>
            <w:tcW w:w="1320" w:type="dxa"/>
            <w:tcBorders>
              <w:top w:val="nil"/>
              <w:left w:val="nil"/>
              <w:bottom w:val="nil"/>
              <w:right w:val="nil"/>
            </w:tcBorders>
            <w:tcMar>
              <w:top w:w="128" w:type="dxa"/>
              <w:left w:w="43" w:type="dxa"/>
              <w:bottom w:w="43" w:type="dxa"/>
              <w:right w:w="43" w:type="dxa"/>
            </w:tcMar>
            <w:vAlign w:val="bottom"/>
          </w:tcPr>
          <w:p w14:paraId="0849B7F9" w14:textId="77777777" w:rsidR="00B050CE" w:rsidRPr="00CD2772" w:rsidRDefault="00B050CE" w:rsidP="00AE000B">
            <w:pPr>
              <w:jc w:val="right"/>
              <w:rPr>
                <w:sz w:val="21"/>
              </w:rPr>
            </w:pPr>
            <w:r w:rsidRPr="00CD2772">
              <w:rPr>
                <w:sz w:val="21"/>
              </w:rPr>
              <w:t xml:space="preserve"> </w:t>
            </w:r>
          </w:p>
        </w:tc>
      </w:tr>
      <w:tr w:rsidR="000908BE" w:rsidRPr="00CD2772" w14:paraId="270126DB"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13957F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FEF9B87"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562E8839"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522CC80D" w14:textId="77777777" w:rsidR="00B050CE" w:rsidRPr="00CD2772" w:rsidRDefault="00B050CE" w:rsidP="00AE000B">
            <w:pPr>
              <w:jc w:val="right"/>
              <w:rPr>
                <w:sz w:val="21"/>
              </w:rPr>
            </w:pPr>
            <w:r w:rsidRPr="00CD2772">
              <w:rPr>
                <w:sz w:val="21"/>
              </w:rPr>
              <w:t>712 968 880</w:t>
            </w:r>
          </w:p>
        </w:tc>
        <w:tc>
          <w:tcPr>
            <w:tcW w:w="1320" w:type="dxa"/>
            <w:tcBorders>
              <w:top w:val="nil"/>
              <w:left w:val="nil"/>
              <w:bottom w:val="nil"/>
              <w:right w:val="nil"/>
            </w:tcBorders>
            <w:tcMar>
              <w:top w:w="128" w:type="dxa"/>
              <w:left w:w="43" w:type="dxa"/>
              <w:bottom w:w="43" w:type="dxa"/>
              <w:right w:w="43" w:type="dxa"/>
            </w:tcMar>
            <w:vAlign w:val="bottom"/>
          </w:tcPr>
          <w:p w14:paraId="1B03704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DF7B15A" w14:textId="77777777" w:rsidR="00B050CE" w:rsidRPr="00CD2772" w:rsidRDefault="00B050CE" w:rsidP="00AE000B">
            <w:pPr>
              <w:jc w:val="right"/>
              <w:rPr>
                <w:sz w:val="21"/>
              </w:rPr>
            </w:pPr>
            <w:r w:rsidRPr="00CD2772">
              <w:rPr>
                <w:sz w:val="21"/>
              </w:rPr>
              <w:t>712 968 880</w:t>
            </w:r>
          </w:p>
        </w:tc>
        <w:tc>
          <w:tcPr>
            <w:tcW w:w="1320" w:type="dxa"/>
            <w:tcBorders>
              <w:top w:val="nil"/>
              <w:left w:val="nil"/>
              <w:bottom w:val="nil"/>
              <w:right w:val="nil"/>
            </w:tcBorders>
            <w:tcMar>
              <w:top w:w="128" w:type="dxa"/>
              <w:left w:w="43" w:type="dxa"/>
              <w:bottom w:w="43" w:type="dxa"/>
              <w:right w:w="43" w:type="dxa"/>
            </w:tcMar>
            <w:vAlign w:val="bottom"/>
          </w:tcPr>
          <w:p w14:paraId="525BCE2B" w14:textId="77777777" w:rsidR="00B050CE" w:rsidRPr="00CD2772" w:rsidRDefault="00B050CE" w:rsidP="00AE000B">
            <w:pPr>
              <w:jc w:val="right"/>
              <w:rPr>
                <w:sz w:val="21"/>
              </w:rPr>
            </w:pPr>
            <w:r w:rsidRPr="00CD2772">
              <w:rPr>
                <w:sz w:val="21"/>
              </w:rPr>
              <w:t xml:space="preserve"> </w:t>
            </w:r>
          </w:p>
        </w:tc>
      </w:tr>
      <w:tr w:rsidR="000908BE" w:rsidRPr="00CD2772" w14:paraId="7889440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23C743A"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443B8A7" w14:textId="77777777" w:rsidR="00B050CE" w:rsidRPr="00CD2772" w:rsidRDefault="00B050CE" w:rsidP="00CD2772">
            <w:pPr>
              <w:rPr>
                <w:sz w:val="21"/>
              </w:rPr>
            </w:pPr>
            <w:r w:rsidRPr="00CD2772">
              <w:rPr>
                <w:sz w:val="21"/>
              </w:rPr>
              <w:t>ML6</w:t>
            </w:r>
          </w:p>
        </w:tc>
        <w:tc>
          <w:tcPr>
            <w:tcW w:w="6231" w:type="dxa"/>
            <w:tcBorders>
              <w:top w:val="nil"/>
              <w:left w:val="nil"/>
              <w:bottom w:val="nil"/>
              <w:right w:val="nil"/>
            </w:tcBorders>
            <w:tcMar>
              <w:top w:w="128" w:type="dxa"/>
              <w:left w:w="43" w:type="dxa"/>
              <w:bottom w:w="43" w:type="dxa"/>
              <w:right w:w="43" w:type="dxa"/>
            </w:tcMar>
          </w:tcPr>
          <w:p w14:paraId="050FA195" w14:textId="77777777" w:rsidR="00B050CE" w:rsidRPr="00CD2772" w:rsidRDefault="00B050CE" w:rsidP="00CD2772">
            <w:pPr>
              <w:rPr>
                <w:sz w:val="21"/>
              </w:rPr>
            </w:pPr>
            <w:r w:rsidRPr="00CD2772">
              <w:rPr>
                <w:sz w:val="21"/>
              </w:rPr>
              <w:t>Kjøretøy og komponenter</w:t>
            </w:r>
          </w:p>
        </w:tc>
        <w:tc>
          <w:tcPr>
            <w:tcW w:w="1320" w:type="dxa"/>
            <w:tcBorders>
              <w:top w:val="nil"/>
              <w:left w:val="nil"/>
              <w:bottom w:val="nil"/>
              <w:right w:val="nil"/>
            </w:tcBorders>
            <w:tcMar>
              <w:top w:w="128" w:type="dxa"/>
              <w:left w:w="43" w:type="dxa"/>
              <w:bottom w:w="43" w:type="dxa"/>
              <w:right w:w="43" w:type="dxa"/>
            </w:tcMar>
            <w:vAlign w:val="bottom"/>
          </w:tcPr>
          <w:p w14:paraId="43B68C79" w14:textId="77777777" w:rsidR="00B050CE" w:rsidRPr="00CD2772" w:rsidRDefault="00B050CE" w:rsidP="00AE000B">
            <w:pPr>
              <w:jc w:val="right"/>
              <w:rPr>
                <w:sz w:val="21"/>
              </w:rPr>
            </w:pPr>
            <w:r w:rsidRPr="00CD2772">
              <w:rPr>
                <w:sz w:val="21"/>
              </w:rPr>
              <w:t>567 110 556</w:t>
            </w:r>
          </w:p>
        </w:tc>
        <w:tc>
          <w:tcPr>
            <w:tcW w:w="1320" w:type="dxa"/>
            <w:tcBorders>
              <w:top w:val="nil"/>
              <w:left w:val="nil"/>
              <w:bottom w:val="nil"/>
              <w:right w:val="nil"/>
            </w:tcBorders>
            <w:tcMar>
              <w:top w:w="128" w:type="dxa"/>
              <w:left w:w="43" w:type="dxa"/>
              <w:bottom w:w="43" w:type="dxa"/>
              <w:right w:w="43" w:type="dxa"/>
            </w:tcMar>
            <w:vAlign w:val="bottom"/>
          </w:tcPr>
          <w:p w14:paraId="4D37D267"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18F8817" w14:textId="77777777" w:rsidR="00B050CE" w:rsidRPr="00CD2772" w:rsidRDefault="00B050CE" w:rsidP="00AE000B">
            <w:pPr>
              <w:jc w:val="right"/>
              <w:rPr>
                <w:sz w:val="21"/>
              </w:rPr>
            </w:pPr>
            <w:r w:rsidRPr="00CD2772">
              <w:rPr>
                <w:sz w:val="21"/>
              </w:rPr>
              <w:t>567 110 556</w:t>
            </w:r>
          </w:p>
        </w:tc>
        <w:tc>
          <w:tcPr>
            <w:tcW w:w="1320" w:type="dxa"/>
            <w:tcBorders>
              <w:top w:val="nil"/>
              <w:left w:val="nil"/>
              <w:bottom w:val="nil"/>
              <w:right w:val="nil"/>
            </w:tcBorders>
            <w:tcMar>
              <w:top w:w="128" w:type="dxa"/>
              <w:left w:w="43" w:type="dxa"/>
              <w:bottom w:w="43" w:type="dxa"/>
              <w:right w:w="43" w:type="dxa"/>
            </w:tcMar>
            <w:vAlign w:val="bottom"/>
          </w:tcPr>
          <w:p w14:paraId="2A64CFEB" w14:textId="77777777" w:rsidR="00B050CE" w:rsidRPr="00CD2772" w:rsidRDefault="00B050CE" w:rsidP="00AE000B">
            <w:pPr>
              <w:jc w:val="right"/>
              <w:rPr>
                <w:sz w:val="21"/>
              </w:rPr>
            </w:pPr>
            <w:r w:rsidRPr="00CD2772">
              <w:rPr>
                <w:sz w:val="21"/>
              </w:rPr>
              <w:t xml:space="preserve"> </w:t>
            </w:r>
          </w:p>
        </w:tc>
      </w:tr>
      <w:tr w:rsidR="000908BE" w:rsidRPr="00CD2772" w14:paraId="1DF86EF1"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504DD8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6B4257D"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280F2040"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67550A0B" w14:textId="77777777" w:rsidR="00B050CE" w:rsidRPr="00CD2772" w:rsidRDefault="00B050CE" w:rsidP="00AE000B">
            <w:pPr>
              <w:jc w:val="right"/>
              <w:rPr>
                <w:sz w:val="21"/>
              </w:rPr>
            </w:pPr>
            <w:r w:rsidRPr="00CD2772">
              <w:rPr>
                <w:sz w:val="21"/>
              </w:rPr>
              <w:t>3 393 000</w:t>
            </w:r>
          </w:p>
        </w:tc>
        <w:tc>
          <w:tcPr>
            <w:tcW w:w="1320" w:type="dxa"/>
            <w:tcBorders>
              <w:top w:val="nil"/>
              <w:left w:val="nil"/>
              <w:bottom w:val="nil"/>
              <w:right w:val="nil"/>
            </w:tcBorders>
            <w:tcMar>
              <w:top w:w="128" w:type="dxa"/>
              <w:left w:w="43" w:type="dxa"/>
              <w:bottom w:w="43" w:type="dxa"/>
              <w:right w:w="43" w:type="dxa"/>
            </w:tcMar>
            <w:vAlign w:val="bottom"/>
          </w:tcPr>
          <w:p w14:paraId="446F3D2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A8B1135" w14:textId="77777777" w:rsidR="00B050CE" w:rsidRPr="00CD2772" w:rsidRDefault="00B050CE" w:rsidP="00AE000B">
            <w:pPr>
              <w:jc w:val="right"/>
              <w:rPr>
                <w:sz w:val="21"/>
              </w:rPr>
            </w:pPr>
            <w:r w:rsidRPr="00CD2772">
              <w:rPr>
                <w:sz w:val="21"/>
              </w:rPr>
              <w:t>3 393 000</w:t>
            </w:r>
          </w:p>
        </w:tc>
        <w:tc>
          <w:tcPr>
            <w:tcW w:w="1320" w:type="dxa"/>
            <w:tcBorders>
              <w:top w:val="nil"/>
              <w:left w:val="nil"/>
              <w:bottom w:val="nil"/>
              <w:right w:val="nil"/>
            </w:tcBorders>
            <w:tcMar>
              <w:top w:w="128" w:type="dxa"/>
              <w:left w:w="43" w:type="dxa"/>
              <w:bottom w:w="43" w:type="dxa"/>
              <w:right w:w="43" w:type="dxa"/>
            </w:tcMar>
            <w:vAlign w:val="bottom"/>
          </w:tcPr>
          <w:p w14:paraId="442015FD" w14:textId="77777777" w:rsidR="00B050CE" w:rsidRPr="00CD2772" w:rsidRDefault="00B050CE" w:rsidP="00AE000B">
            <w:pPr>
              <w:jc w:val="right"/>
              <w:rPr>
                <w:sz w:val="21"/>
              </w:rPr>
            </w:pPr>
            <w:r w:rsidRPr="00CD2772">
              <w:rPr>
                <w:sz w:val="21"/>
              </w:rPr>
              <w:t xml:space="preserve"> </w:t>
            </w:r>
          </w:p>
        </w:tc>
      </w:tr>
      <w:tr w:rsidR="000908BE" w:rsidRPr="00CD2772" w14:paraId="145E35A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EC4D9D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0E5A8C1"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4587CEED"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61A39A3" w14:textId="77777777" w:rsidR="00B050CE" w:rsidRPr="00CD2772" w:rsidRDefault="00B050CE" w:rsidP="00AE000B">
            <w:pPr>
              <w:jc w:val="right"/>
              <w:rPr>
                <w:sz w:val="21"/>
              </w:rPr>
            </w:pPr>
            <w:r w:rsidRPr="00CD2772">
              <w:rPr>
                <w:sz w:val="21"/>
              </w:rPr>
              <w:t>21 165 487</w:t>
            </w:r>
          </w:p>
        </w:tc>
        <w:tc>
          <w:tcPr>
            <w:tcW w:w="1320" w:type="dxa"/>
            <w:tcBorders>
              <w:top w:val="nil"/>
              <w:left w:val="nil"/>
              <w:bottom w:val="nil"/>
              <w:right w:val="nil"/>
            </w:tcBorders>
            <w:tcMar>
              <w:top w:w="128" w:type="dxa"/>
              <w:left w:w="43" w:type="dxa"/>
              <w:bottom w:w="43" w:type="dxa"/>
              <w:right w:w="43" w:type="dxa"/>
            </w:tcMar>
            <w:vAlign w:val="bottom"/>
          </w:tcPr>
          <w:p w14:paraId="3721C608" w14:textId="77777777" w:rsidR="00B050CE" w:rsidRPr="00CD2772" w:rsidRDefault="00B050CE" w:rsidP="00AE000B">
            <w:pPr>
              <w:jc w:val="right"/>
              <w:rPr>
                <w:sz w:val="21"/>
              </w:rPr>
            </w:pPr>
            <w:r w:rsidRPr="00CD2772">
              <w:rPr>
                <w:sz w:val="21"/>
              </w:rPr>
              <w:t>832 759 976</w:t>
            </w:r>
          </w:p>
        </w:tc>
        <w:tc>
          <w:tcPr>
            <w:tcW w:w="1320" w:type="dxa"/>
            <w:tcBorders>
              <w:top w:val="nil"/>
              <w:left w:val="nil"/>
              <w:bottom w:val="nil"/>
              <w:right w:val="nil"/>
            </w:tcBorders>
            <w:tcMar>
              <w:top w:w="128" w:type="dxa"/>
              <w:left w:w="43" w:type="dxa"/>
              <w:bottom w:w="43" w:type="dxa"/>
              <w:right w:w="43" w:type="dxa"/>
            </w:tcMar>
            <w:vAlign w:val="bottom"/>
          </w:tcPr>
          <w:p w14:paraId="25B6F401" w14:textId="77777777" w:rsidR="00B050CE" w:rsidRPr="00CD2772" w:rsidRDefault="00B050CE" w:rsidP="00AE000B">
            <w:pPr>
              <w:jc w:val="right"/>
              <w:rPr>
                <w:sz w:val="21"/>
              </w:rPr>
            </w:pPr>
            <w:r w:rsidRPr="00CD2772">
              <w:rPr>
                <w:sz w:val="21"/>
              </w:rPr>
              <w:t>853 925 463</w:t>
            </w:r>
          </w:p>
        </w:tc>
        <w:tc>
          <w:tcPr>
            <w:tcW w:w="1320" w:type="dxa"/>
            <w:tcBorders>
              <w:top w:val="nil"/>
              <w:left w:val="nil"/>
              <w:bottom w:val="nil"/>
              <w:right w:val="nil"/>
            </w:tcBorders>
            <w:tcMar>
              <w:top w:w="128" w:type="dxa"/>
              <w:left w:w="43" w:type="dxa"/>
              <w:bottom w:w="43" w:type="dxa"/>
              <w:right w:w="43" w:type="dxa"/>
            </w:tcMar>
            <w:vAlign w:val="bottom"/>
          </w:tcPr>
          <w:p w14:paraId="76BB8EB2" w14:textId="77777777" w:rsidR="00B050CE" w:rsidRPr="00CD2772" w:rsidRDefault="00B050CE" w:rsidP="00AE000B">
            <w:pPr>
              <w:jc w:val="right"/>
              <w:rPr>
                <w:sz w:val="21"/>
              </w:rPr>
            </w:pPr>
            <w:r w:rsidRPr="00CD2772">
              <w:rPr>
                <w:sz w:val="21"/>
              </w:rPr>
              <w:t xml:space="preserve"> </w:t>
            </w:r>
          </w:p>
        </w:tc>
      </w:tr>
      <w:tr w:rsidR="000908BE" w:rsidRPr="00CD2772" w14:paraId="02EA585D"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D3E272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471064B" w14:textId="77777777" w:rsidR="00B050CE" w:rsidRPr="00CD2772" w:rsidRDefault="00B050CE" w:rsidP="00CD2772">
            <w:pPr>
              <w:rPr>
                <w:sz w:val="21"/>
              </w:rPr>
            </w:pPr>
            <w:r w:rsidRPr="00CD2772">
              <w:rPr>
                <w:sz w:val="21"/>
              </w:rPr>
              <w:t>ML13</w:t>
            </w:r>
          </w:p>
        </w:tc>
        <w:tc>
          <w:tcPr>
            <w:tcW w:w="6231" w:type="dxa"/>
            <w:tcBorders>
              <w:top w:val="nil"/>
              <w:left w:val="nil"/>
              <w:bottom w:val="nil"/>
              <w:right w:val="nil"/>
            </w:tcBorders>
            <w:tcMar>
              <w:top w:w="128" w:type="dxa"/>
              <w:left w:w="43" w:type="dxa"/>
              <w:bottom w:w="43" w:type="dxa"/>
              <w:right w:w="43" w:type="dxa"/>
            </w:tcMar>
          </w:tcPr>
          <w:p w14:paraId="0F0B404B"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3DAE36F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F7E9025" w14:textId="77777777" w:rsidR="00B050CE" w:rsidRPr="00CD2772" w:rsidRDefault="00B050CE" w:rsidP="00AE000B">
            <w:pPr>
              <w:jc w:val="right"/>
              <w:rPr>
                <w:sz w:val="21"/>
              </w:rPr>
            </w:pPr>
            <w:r w:rsidRPr="00CD2772">
              <w:rPr>
                <w:sz w:val="21"/>
              </w:rPr>
              <w:t>977 950</w:t>
            </w:r>
          </w:p>
        </w:tc>
        <w:tc>
          <w:tcPr>
            <w:tcW w:w="1320" w:type="dxa"/>
            <w:tcBorders>
              <w:top w:val="nil"/>
              <w:left w:val="nil"/>
              <w:bottom w:val="nil"/>
              <w:right w:val="nil"/>
            </w:tcBorders>
            <w:tcMar>
              <w:top w:w="128" w:type="dxa"/>
              <w:left w:w="43" w:type="dxa"/>
              <w:bottom w:w="43" w:type="dxa"/>
              <w:right w:w="43" w:type="dxa"/>
            </w:tcMar>
            <w:vAlign w:val="bottom"/>
          </w:tcPr>
          <w:p w14:paraId="156CB80E" w14:textId="77777777" w:rsidR="00B050CE" w:rsidRPr="00CD2772" w:rsidRDefault="00B050CE" w:rsidP="00AE000B">
            <w:pPr>
              <w:jc w:val="right"/>
              <w:rPr>
                <w:sz w:val="21"/>
              </w:rPr>
            </w:pPr>
            <w:r w:rsidRPr="00CD2772">
              <w:rPr>
                <w:sz w:val="21"/>
              </w:rPr>
              <w:t>977 950</w:t>
            </w:r>
          </w:p>
        </w:tc>
        <w:tc>
          <w:tcPr>
            <w:tcW w:w="1320" w:type="dxa"/>
            <w:tcBorders>
              <w:top w:val="nil"/>
              <w:left w:val="nil"/>
              <w:bottom w:val="nil"/>
              <w:right w:val="nil"/>
            </w:tcBorders>
            <w:tcMar>
              <w:top w:w="128" w:type="dxa"/>
              <w:left w:w="43" w:type="dxa"/>
              <w:bottom w:w="43" w:type="dxa"/>
              <w:right w:w="43" w:type="dxa"/>
            </w:tcMar>
            <w:vAlign w:val="bottom"/>
          </w:tcPr>
          <w:p w14:paraId="06DDB80C" w14:textId="77777777" w:rsidR="00B050CE" w:rsidRPr="00CD2772" w:rsidRDefault="00B050CE" w:rsidP="00AE000B">
            <w:pPr>
              <w:jc w:val="right"/>
              <w:rPr>
                <w:sz w:val="21"/>
              </w:rPr>
            </w:pPr>
            <w:r w:rsidRPr="00CD2772">
              <w:rPr>
                <w:sz w:val="21"/>
              </w:rPr>
              <w:t xml:space="preserve"> </w:t>
            </w:r>
          </w:p>
        </w:tc>
      </w:tr>
      <w:tr w:rsidR="000908BE" w:rsidRPr="00CD2772" w14:paraId="2B606414"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734C9D8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D436722"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7DD86B46"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72985A28" w14:textId="77777777" w:rsidR="00B050CE" w:rsidRPr="00CD2772" w:rsidRDefault="00B050CE" w:rsidP="00AE000B">
            <w:pPr>
              <w:jc w:val="right"/>
              <w:rPr>
                <w:sz w:val="21"/>
              </w:rPr>
            </w:pPr>
            <w:r w:rsidRPr="00CD2772">
              <w:rPr>
                <w:sz w:val="21"/>
              </w:rPr>
              <w:t>94 874</w:t>
            </w:r>
          </w:p>
        </w:tc>
        <w:tc>
          <w:tcPr>
            <w:tcW w:w="1320" w:type="dxa"/>
            <w:tcBorders>
              <w:top w:val="nil"/>
              <w:left w:val="nil"/>
              <w:bottom w:val="nil"/>
              <w:right w:val="nil"/>
            </w:tcBorders>
            <w:tcMar>
              <w:top w:w="128" w:type="dxa"/>
              <w:left w:w="43" w:type="dxa"/>
              <w:bottom w:w="43" w:type="dxa"/>
              <w:right w:w="43" w:type="dxa"/>
            </w:tcMar>
            <w:vAlign w:val="bottom"/>
          </w:tcPr>
          <w:p w14:paraId="59C7A8F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BA8FB7E" w14:textId="77777777" w:rsidR="00B050CE" w:rsidRPr="00CD2772" w:rsidRDefault="00B050CE" w:rsidP="00AE000B">
            <w:pPr>
              <w:jc w:val="right"/>
              <w:rPr>
                <w:sz w:val="21"/>
              </w:rPr>
            </w:pPr>
            <w:r w:rsidRPr="00CD2772">
              <w:rPr>
                <w:sz w:val="21"/>
              </w:rPr>
              <w:t>94 874</w:t>
            </w:r>
          </w:p>
        </w:tc>
        <w:tc>
          <w:tcPr>
            <w:tcW w:w="1320" w:type="dxa"/>
            <w:tcBorders>
              <w:top w:val="nil"/>
              <w:left w:val="nil"/>
              <w:bottom w:val="nil"/>
              <w:right w:val="nil"/>
            </w:tcBorders>
            <w:tcMar>
              <w:top w:w="128" w:type="dxa"/>
              <w:left w:w="43" w:type="dxa"/>
              <w:bottom w:w="43" w:type="dxa"/>
              <w:right w:w="43" w:type="dxa"/>
            </w:tcMar>
            <w:vAlign w:val="bottom"/>
          </w:tcPr>
          <w:p w14:paraId="7CC4F7B9" w14:textId="77777777" w:rsidR="00B050CE" w:rsidRPr="00CD2772" w:rsidRDefault="00B050CE" w:rsidP="00AE000B">
            <w:pPr>
              <w:jc w:val="right"/>
              <w:rPr>
                <w:sz w:val="21"/>
              </w:rPr>
            </w:pPr>
            <w:r w:rsidRPr="00CD2772">
              <w:rPr>
                <w:sz w:val="21"/>
              </w:rPr>
              <w:t xml:space="preserve"> </w:t>
            </w:r>
          </w:p>
        </w:tc>
      </w:tr>
      <w:tr w:rsidR="000908BE" w:rsidRPr="00CD2772" w14:paraId="5361A67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BEC0E1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9E52C06" w14:textId="77777777" w:rsidR="00B050CE" w:rsidRPr="00CD2772" w:rsidRDefault="00B050CE" w:rsidP="00CD2772">
            <w:pPr>
              <w:rPr>
                <w:sz w:val="21"/>
              </w:rPr>
            </w:pPr>
            <w:r w:rsidRPr="00CD2772">
              <w:rPr>
                <w:sz w:val="21"/>
              </w:rPr>
              <w:t>ML17</w:t>
            </w:r>
          </w:p>
        </w:tc>
        <w:tc>
          <w:tcPr>
            <w:tcW w:w="6231" w:type="dxa"/>
            <w:tcBorders>
              <w:top w:val="nil"/>
              <w:left w:val="nil"/>
              <w:bottom w:val="nil"/>
              <w:right w:val="nil"/>
            </w:tcBorders>
            <w:tcMar>
              <w:top w:w="128" w:type="dxa"/>
              <w:left w:w="43" w:type="dxa"/>
              <w:bottom w:w="43" w:type="dxa"/>
              <w:right w:w="43" w:type="dxa"/>
            </w:tcMar>
          </w:tcPr>
          <w:p w14:paraId="07D6A758" w14:textId="77777777" w:rsidR="00B050CE" w:rsidRPr="00CD2772" w:rsidRDefault="00B050CE" w:rsidP="00CD2772">
            <w:pPr>
              <w:rPr>
                <w:sz w:val="21"/>
              </w:rPr>
            </w:pPr>
            <w:r w:rsidRPr="00CD2772">
              <w:rPr>
                <w:sz w:val="21"/>
              </w:rPr>
              <w:t>Diverse utstyr og materialer</w:t>
            </w:r>
          </w:p>
        </w:tc>
        <w:tc>
          <w:tcPr>
            <w:tcW w:w="1320" w:type="dxa"/>
            <w:tcBorders>
              <w:top w:val="nil"/>
              <w:left w:val="nil"/>
              <w:bottom w:val="nil"/>
              <w:right w:val="nil"/>
            </w:tcBorders>
            <w:tcMar>
              <w:top w:w="128" w:type="dxa"/>
              <w:left w:w="43" w:type="dxa"/>
              <w:bottom w:w="43" w:type="dxa"/>
              <w:right w:w="43" w:type="dxa"/>
            </w:tcMar>
            <w:vAlign w:val="bottom"/>
          </w:tcPr>
          <w:p w14:paraId="50DE812E" w14:textId="77777777" w:rsidR="00B050CE" w:rsidRPr="00CD2772" w:rsidRDefault="00B050CE" w:rsidP="00AE000B">
            <w:pPr>
              <w:jc w:val="right"/>
              <w:rPr>
                <w:sz w:val="21"/>
              </w:rPr>
            </w:pPr>
            <w:r w:rsidRPr="00CD2772">
              <w:rPr>
                <w:sz w:val="21"/>
              </w:rPr>
              <w:t>548 238</w:t>
            </w:r>
          </w:p>
        </w:tc>
        <w:tc>
          <w:tcPr>
            <w:tcW w:w="1320" w:type="dxa"/>
            <w:tcBorders>
              <w:top w:val="nil"/>
              <w:left w:val="nil"/>
              <w:bottom w:val="nil"/>
              <w:right w:val="nil"/>
            </w:tcBorders>
            <w:tcMar>
              <w:top w:w="128" w:type="dxa"/>
              <w:left w:w="43" w:type="dxa"/>
              <w:bottom w:w="43" w:type="dxa"/>
              <w:right w:w="43" w:type="dxa"/>
            </w:tcMar>
            <w:vAlign w:val="bottom"/>
          </w:tcPr>
          <w:p w14:paraId="030EB3F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61B57BB" w14:textId="77777777" w:rsidR="00B050CE" w:rsidRPr="00CD2772" w:rsidRDefault="00B050CE" w:rsidP="00AE000B">
            <w:pPr>
              <w:jc w:val="right"/>
              <w:rPr>
                <w:sz w:val="21"/>
              </w:rPr>
            </w:pPr>
            <w:r w:rsidRPr="00CD2772">
              <w:rPr>
                <w:sz w:val="21"/>
              </w:rPr>
              <w:t>548 238</w:t>
            </w:r>
          </w:p>
        </w:tc>
        <w:tc>
          <w:tcPr>
            <w:tcW w:w="1320" w:type="dxa"/>
            <w:tcBorders>
              <w:top w:val="nil"/>
              <w:left w:val="nil"/>
              <w:bottom w:val="nil"/>
              <w:right w:val="nil"/>
            </w:tcBorders>
            <w:tcMar>
              <w:top w:w="128" w:type="dxa"/>
              <w:left w:w="43" w:type="dxa"/>
              <w:bottom w:w="43" w:type="dxa"/>
              <w:right w:w="43" w:type="dxa"/>
            </w:tcMar>
            <w:vAlign w:val="bottom"/>
          </w:tcPr>
          <w:p w14:paraId="42019FF1" w14:textId="77777777" w:rsidR="00B050CE" w:rsidRPr="00CD2772" w:rsidRDefault="00B050CE" w:rsidP="00AE000B">
            <w:pPr>
              <w:jc w:val="right"/>
              <w:rPr>
                <w:sz w:val="21"/>
              </w:rPr>
            </w:pPr>
            <w:r w:rsidRPr="00CD2772">
              <w:rPr>
                <w:sz w:val="21"/>
              </w:rPr>
              <w:t xml:space="preserve"> </w:t>
            </w:r>
          </w:p>
        </w:tc>
      </w:tr>
      <w:tr w:rsidR="000908BE" w:rsidRPr="00CD2772" w14:paraId="6DBBD33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43BC26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39DB279"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3D4A99E"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007BEE31" w14:textId="77777777" w:rsidR="00B050CE" w:rsidRPr="00CD2772" w:rsidRDefault="00B050CE" w:rsidP="00AE000B">
            <w:pPr>
              <w:jc w:val="right"/>
              <w:rPr>
                <w:sz w:val="21"/>
              </w:rPr>
            </w:pPr>
            <w:r w:rsidRPr="00CD2772">
              <w:rPr>
                <w:sz w:val="21"/>
              </w:rPr>
              <w:t>13 800 000</w:t>
            </w:r>
          </w:p>
        </w:tc>
        <w:tc>
          <w:tcPr>
            <w:tcW w:w="1320" w:type="dxa"/>
            <w:tcBorders>
              <w:top w:val="nil"/>
              <w:left w:val="nil"/>
              <w:bottom w:val="nil"/>
              <w:right w:val="nil"/>
            </w:tcBorders>
            <w:tcMar>
              <w:top w:w="128" w:type="dxa"/>
              <w:left w:w="43" w:type="dxa"/>
              <w:bottom w:w="43" w:type="dxa"/>
              <w:right w:w="43" w:type="dxa"/>
            </w:tcMar>
            <w:vAlign w:val="bottom"/>
          </w:tcPr>
          <w:p w14:paraId="2D6D6E7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A33D2ED" w14:textId="77777777" w:rsidR="00B050CE" w:rsidRPr="00CD2772" w:rsidRDefault="00B050CE" w:rsidP="00AE000B">
            <w:pPr>
              <w:jc w:val="right"/>
              <w:rPr>
                <w:sz w:val="21"/>
              </w:rPr>
            </w:pPr>
            <w:r w:rsidRPr="00CD2772">
              <w:rPr>
                <w:sz w:val="21"/>
              </w:rPr>
              <w:t>13 800 000</w:t>
            </w:r>
          </w:p>
        </w:tc>
        <w:tc>
          <w:tcPr>
            <w:tcW w:w="1320" w:type="dxa"/>
            <w:tcBorders>
              <w:top w:val="nil"/>
              <w:left w:val="nil"/>
              <w:bottom w:val="nil"/>
              <w:right w:val="nil"/>
            </w:tcBorders>
            <w:tcMar>
              <w:top w:w="128" w:type="dxa"/>
              <w:left w:w="43" w:type="dxa"/>
              <w:bottom w:w="43" w:type="dxa"/>
              <w:right w:w="43" w:type="dxa"/>
            </w:tcMar>
            <w:vAlign w:val="bottom"/>
          </w:tcPr>
          <w:p w14:paraId="112FB191" w14:textId="77777777" w:rsidR="00B050CE" w:rsidRPr="00CD2772" w:rsidRDefault="00B050CE" w:rsidP="00AE000B">
            <w:pPr>
              <w:jc w:val="right"/>
              <w:rPr>
                <w:sz w:val="21"/>
              </w:rPr>
            </w:pPr>
            <w:r w:rsidRPr="00CD2772">
              <w:rPr>
                <w:sz w:val="21"/>
              </w:rPr>
              <w:t xml:space="preserve"> </w:t>
            </w:r>
          </w:p>
        </w:tc>
      </w:tr>
      <w:tr w:rsidR="000908BE" w:rsidRPr="00CD2772" w14:paraId="2824453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9A24F5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2CA1079"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5CE6CC52"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1D3941E1" w14:textId="77777777" w:rsidR="00B050CE" w:rsidRPr="00CD2772" w:rsidRDefault="00B050CE" w:rsidP="00AE000B">
            <w:pPr>
              <w:jc w:val="right"/>
              <w:rPr>
                <w:sz w:val="21"/>
              </w:rPr>
            </w:pPr>
            <w:r w:rsidRPr="00CD2772">
              <w:rPr>
                <w:sz w:val="21"/>
              </w:rPr>
              <w:t>32 553 866</w:t>
            </w:r>
          </w:p>
        </w:tc>
        <w:tc>
          <w:tcPr>
            <w:tcW w:w="1320" w:type="dxa"/>
            <w:tcBorders>
              <w:top w:val="nil"/>
              <w:left w:val="nil"/>
              <w:bottom w:val="nil"/>
              <w:right w:val="nil"/>
            </w:tcBorders>
            <w:tcMar>
              <w:top w:w="128" w:type="dxa"/>
              <w:left w:w="43" w:type="dxa"/>
              <w:bottom w:w="43" w:type="dxa"/>
              <w:right w:w="43" w:type="dxa"/>
            </w:tcMar>
            <w:vAlign w:val="bottom"/>
          </w:tcPr>
          <w:p w14:paraId="38A1114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620C802" w14:textId="77777777" w:rsidR="00B050CE" w:rsidRPr="00CD2772" w:rsidRDefault="00B050CE" w:rsidP="00AE000B">
            <w:pPr>
              <w:jc w:val="right"/>
              <w:rPr>
                <w:sz w:val="21"/>
              </w:rPr>
            </w:pPr>
            <w:r w:rsidRPr="00CD2772">
              <w:rPr>
                <w:sz w:val="21"/>
              </w:rPr>
              <w:t>32 553 866</w:t>
            </w:r>
          </w:p>
        </w:tc>
        <w:tc>
          <w:tcPr>
            <w:tcW w:w="1320" w:type="dxa"/>
            <w:tcBorders>
              <w:top w:val="nil"/>
              <w:left w:val="nil"/>
              <w:bottom w:val="nil"/>
              <w:right w:val="nil"/>
            </w:tcBorders>
            <w:tcMar>
              <w:top w:w="128" w:type="dxa"/>
              <w:left w:w="43" w:type="dxa"/>
              <w:bottom w:w="43" w:type="dxa"/>
              <w:right w:w="43" w:type="dxa"/>
            </w:tcMar>
            <w:vAlign w:val="bottom"/>
          </w:tcPr>
          <w:p w14:paraId="02A5A7D5" w14:textId="77777777" w:rsidR="00B050CE" w:rsidRPr="00CD2772" w:rsidRDefault="00B050CE" w:rsidP="00AE000B">
            <w:pPr>
              <w:jc w:val="right"/>
              <w:rPr>
                <w:sz w:val="21"/>
              </w:rPr>
            </w:pPr>
            <w:r w:rsidRPr="00CD2772">
              <w:rPr>
                <w:sz w:val="21"/>
              </w:rPr>
              <w:t xml:space="preserve"> </w:t>
            </w:r>
          </w:p>
        </w:tc>
      </w:tr>
      <w:tr w:rsidR="000908BE" w:rsidRPr="00CD2772" w14:paraId="30B3C71C"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127FF041"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5130AA9B"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530DD09A"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4088B0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6CB22CC"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A02EB5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D0B2C6A" w14:textId="77777777" w:rsidR="00B050CE" w:rsidRPr="00CD2772" w:rsidRDefault="00B050CE" w:rsidP="00AE000B">
            <w:pPr>
              <w:jc w:val="right"/>
              <w:rPr>
                <w:sz w:val="21"/>
              </w:rPr>
            </w:pPr>
            <w:r w:rsidRPr="00CD2772">
              <w:rPr>
                <w:sz w:val="21"/>
              </w:rPr>
              <w:t>2 956 307 585</w:t>
            </w:r>
          </w:p>
        </w:tc>
      </w:tr>
      <w:tr w:rsidR="000908BE" w:rsidRPr="00CD2772" w14:paraId="60D72861"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7BEA4686" w14:textId="77777777" w:rsidR="00B050CE" w:rsidRPr="00CD2772" w:rsidRDefault="00B050CE" w:rsidP="00CD2772">
            <w:pPr>
              <w:rPr>
                <w:sz w:val="21"/>
              </w:rPr>
            </w:pPr>
            <w:r w:rsidRPr="00CD2772">
              <w:rPr>
                <w:sz w:val="21"/>
              </w:rPr>
              <w:t>Ungarn</w:t>
            </w:r>
          </w:p>
        </w:tc>
        <w:tc>
          <w:tcPr>
            <w:tcW w:w="1209" w:type="dxa"/>
            <w:tcBorders>
              <w:top w:val="single" w:sz="4" w:space="0" w:color="000000"/>
              <w:left w:val="nil"/>
              <w:bottom w:val="nil"/>
              <w:right w:val="nil"/>
            </w:tcBorders>
            <w:tcMar>
              <w:top w:w="128" w:type="dxa"/>
              <w:left w:w="43" w:type="dxa"/>
              <w:bottom w:w="43" w:type="dxa"/>
              <w:right w:w="43" w:type="dxa"/>
            </w:tcMar>
          </w:tcPr>
          <w:p w14:paraId="65A07C36"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58CA156F"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BA519CA" w14:textId="77777777" w:rsidR="00B050CE" w:rsidRPr="00CD2772" w:rsidRDefault="00B050CE" w:rsidP="00AE000B">
            <w:pPr>
              <w:jc w:val="right"/>
              <w:rPr>
                <w:sz w:val="21"/>
              </w:rPr>
            </w:pPr>
            <w:r w:rsidRPr="00CD2772">
              <w:rPr>
                <w:sz w:val="21"/>
              </w:rPr>
              <w:t>2 490 607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7DB4BBF"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2F5D7C5" w14:textId="77777777" w:rsidR="00B050CE" w:rsidRPr="00CD2772" w:rsidRDefault="00B050CE" w:rsidP="00AE000B">
            <w:pPr>
              <w:jc w:val="right"/>
              <w:rPr>
                <w:sz w:val="21"/>
              </w:rPr>
            </w:pPr>
            <w:r w:rsidRPr="00CD2772">
              <w:rPr>
                <w:sz w:val="21"/>
              </w:rPr>
              <w:t>2 490 607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C63844D" w14:textId="77777777" w:rsidR="00B050CE" w:rsidRPr="00CD2772" w:rsidRDefault="00B050CE" w:rsidP="00AE000B">
            <w:pPr>
              <w:jc w:val="right"/>
              <w:rPr>
                <w:sz w:val="21"/>
              </w:rPr>
            </w:pPr>
            <w:r w:rsidRPr="00CD2772">
              <w:rPr>
                <w:sz w:val="21"/>
              </w:rPr>
              <w:t xml:space="preserve"> </w:t>
            </w:r>
          </w:p>
        </w:tc>
      </w:tr>
      <w:tr w:rsidR="000908BE" w:rsidRPr="00CD2772" w14:paraId="07C4E89F"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9350A19"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2D13A66"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6FBA224F"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52C326EF" w14:textId="77777777" w:rsidR="00B050CE" w:rsidRPr="00CD2772" w:rsidRDefault="00B050CE" w:rsidP="00AE000B">
            <w:pPr>
              <w:jc w:val="right"/>
              <w:rPr>
                <w:sz w:val="21"/>
              </w:rPr>
            </w:pPr>
            <w:r w:rsidRPr="00CD2772">
              <w:rPr>
                <w:sz w:val="21"/>
              </w:rPr>
              <w:t>10 690 720</w:t>
            </w:r>
          </w:p>
        </w:tc>
        <w:tc>
          <w:tcPr>
            <w:tcW w:w="1320" w:type="dxa"/>
            <w:tcBorders>
              <w:top w:val="nil"/>
              <w:left w:val="nil"/>
              <w:bottom w:val="nil"/>
              <w:right w:val="nil"/>
            </w:tcBorders>
            <w:tcMar>
              <w:top w:w="128" w:type="dxa"/>
              <w:left w:w="43" w:type="dxa"/>
              <w:bottom w:w="43" w:type="dxa"/>
              <w:right w:w="43" w:type="dxa"/>
            </w:tcMar>
            <w:vAlign w:val="bottom"/>
          </w:tcPr>
          <w:p w14:paraId="23B990F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0FA3988" w14:textId="77777777" w:rsidR="00B050CE" w:rsidRPr="00CD2772" w:rsidRDefault="00B050CE" w:rsidP="00AE000B">
            <w:pPr>
              <w:jc w:val="right"/>
              <w:rPr>
                <w:sz w:val="21"/>
              </w:rPr>
            </w:pPr>
            <w:r w:rsidRPr="00CD2772">
              <w:rPr>
                <w:sz w:val="21"/>
              </w:rPr>
              <w:t>10 690 720</w:t>
            </w:r>
          </w:p>
        </w:tc>
        <w:tc>
          <w:tcPr>
            <w:tcW w:w="1320" w:type="dxa"/>
            <w:tcBorders>
              <w:top w:val="nil"/>
              <w:left w:val="nil"/>
              <w:bottom w:val="nil"/>
              <w:right w:val="nil"/>
            </w:tcBorders>
            <w:tcMar>
              <w:top w:w="128" w:type="dxa"/>
              <w:left w:w="43" w:type="dxa"/>
              <w:bottom w:w="43" w:type="dxa"/>
              <w:right w:w="43" w:type="dxa"/>
            </w:tcMar>
            <w:vAlign w:val="bottom"/>
          </w:tcPr>
          <w:p w14:paraId="3A7DD0ED" w14:textId="77777777" w:rsidR="00B050CE" w:rsidRPr="00CD2772" w:rsidRDefault="00B050CE" w:rsidP="00AE000B">
            <w:pPr>
              <w:jc w:val="right"/>
              <w:rPr>
                <w:sz w:val="21"/>
              </w:rPr>
            </w:pPr>
            <w:r w:rsidRPr="00CD2772">
              <w:rPr>
                <w:sz w:val="21"/>
              </w:rPr>
              <w:t xml:space="preserve"> </w:t>
            </w:r>
          </w:p>
        </w:tc>
      </w:tr>
      <w:tr w:rsidR="000908BE" w:rsidRPr="00CD2772" w14:paraId="06F4041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81CCB0B"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3A63012"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498F22E4"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133A6484" w14:textId="77777777" w:rsidR="00B050CE" w:rsidRPr="00CD2772" w:rsidRDefault="00B050CE" w:rsidP="00AE000B">
            <w:pPr>
              <w:jc w:val="right"/>
              <w:rPr>
                <w:sz w:val="21"/>
              </w:rPr>
            </w:pPr>
            <w:r w:rsidRPr="00CD2772">
              <w:rPr>
                <w:sz w:val="21"/>
              </w:rPr>
              <w:t>168 198 252</w:t>
            </w:r>
          </w:p>
        </w:tc>
        <w:tc>
          <w:tcPr>
            <w:tcW w:w="1320" w:type="dxa"/>
            <w:tcBorders>
              <w:top w:val="nil"/>
              <w:left w:val="nil"/>
              <w:bottom w:val="nil"/>
              <w:right w:val="nil"/>
            </w:tcBorders>
            <w:tcMar>
              <w:top w:w="128" w:type="dxa"/>
              <w:left w:w="43" w:type="dxa"/>
              <w:bottom w:w="43" w:type="dxa"/>
              <w:right w:w="43" w:type="dxa"/>
            </w:tcMar>
            <w:vAlign w:val="bottom"/>
          </w:tcPr>
          <w:p w14:paraId="422ECDB5" w14:textId="77777777" w:rsidR="00B050CE" w:rsidRPr="00CD2772" w:rsidRDefault="00B050CE" w:rsidP="00AE000B">
            <w:pPr>
              <w:jc w:val="right"/>
              <w:rPr>
                <w:sz w:val="21"/>
              </w:rPr>
            </w:pPr>
            <w:r w:rsidRPr="00CD2772">
              <w:rPr>
                <w:sz w:val="21"/>
              </w:rPr>
              <w:t>14 342 374</w:t>
            </w:r>
          </w:p>
        </w:tc>
        <w:tc>
          <w:tcPr>
            <w:tcW w:w="1320" w:type="dxa"/>
            <w:tcBorders>
              <w:top w:val="nil"/>
              <w:left w:val="nil"/>
              <w:bottom w:val="nil"/>
              <w:right w:val="nil"/>
            </w:tcBorders>
            <w:tcMar>
              <w:top w:w="128" w:type="dxa"/>
              <w:left w:w="43" w:type="dxa"/>
              <w:bottom w:w="43" w:type="dxa"/>
              <w:right w:w="43" w:type="dxa"/>
            </w:tcMar>
            <w:vAlign w:val="bottom"/>
          </w:tcPr>
          <w:p w14:paraId="1896639C" w14:textId="77777777" w:rsidR="00B050CE" w:rsidRPr="00CD2772" w:rsidRDefault="00B050CE" w:rsidP="00AE000B">
            <w:pPr>
              <w:jc w:val="right"/>
              <w:rPr>
                <w:sz w:val="21"/>
              </w:rPr>
            </w:pPr>
            <w:r w:rsidRPr="00CD2772">
              <w:rPr>
                <w:sz w:val="21"/>
              </w:rPr>
              <w:t>182 540 626</w:t>
            </w:r>
          </w:p>
        </w:tc>
        <w:tc>
          <w:tcPr>
            <w:tcW w:w="1320" w:type="dxa"/>
            <w:tcBorders>
              <w:top w:val="nil"/>
              <w:left w:val="nil"/>
              <w:bottom w:val="nil"/>
              <w:right w:val="nil"/>
            </w:tcBorders>
            <w:tcMar>
              <w:top w:w="128" w:type="dxa"/>
              <w:left w:w="43" w:type="dxa"/>
              <w:bottom w:w="43" w:type="dxa"/>
              <w:right w:w="43" w:type="dxa"/>
            </w:tcMar>
            <w:vAlign w:val="bottom"/>
          </w:tcPr>
          <w:p w14:paraId="5C781CC1" w14:textId="77777777" w:rsidR="00B050CE" w:rsidRPr="00CD2772" w:rsidRDefault="00B050CE" w:rsidP="00AE000B">
            <w:pPr>
              <w:jc w:val="right"/>
              <w:rPr>
                <w:sz w:val="21"/>
              </w:rPr>
            </w:pPr>
            <w:r w:rsidRPr="00CD2772">
              <w:rPr>
                <w:sz w:val="21"/>
              </w:rPr>
              <w:t xml:space="preserve"> </w:t>
            </w:r>
          </w:p>
        </w:tc>
      </w:tr>
      <w:tr w:rsidR="000908BE" w:rsidRPr="00CD2772" w14:paraId="6082B8B0"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A4D900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C9AC2FD" w14:textId="77777777" w:rsidR="00B050CE" w:rsidRPr="00CD2772" w:rsidRDefault="00B050CE" w:rsidP="00CD2772">
            <w:pPr>
              <w:rPr>
                <w:sz w:val="21"/>
              </w:rPr>
            </w:pPr>
            <w:r w:rsidRPr="00CD2772">
              <w:rPr>
                <w:sz w:val="21"/>
              </w:rPr>
              <w:t>ML6</w:t>
            </w:r>
          </w:p>
        </w:tc>
        <w:tc>
          <w:tcPr>
            <w:tcW w:w="6231" w:type="dxa"/>
            <w:tcBorders>
              <w:top w:val="nil"/>
              <w:left w:val="nil"/>
              <w:bottom w:val="nil"/>
              <w:right w:val="nil"/>
            </w:tcBorders>
            <w:tcMar>
              <w:top w:w="128" w:type="dxa"/>
              <w:left w:w="43" w:type="dxa"/>
              <w:bottom w:w="43" w:type="dxa"/>
              <w:right w:w="43" w:type="dxa"/>
            </w:tcMar>
          </w:tcPr>
          <w:p w14:paraId="08376670" w14:textId="77777777" w:rsidR="00B050CE" w:rsidRPr="00CD2772" w:rsidRDefault="00B050CE" w:rsidP="00CD2772">
            <w:pPr>
              <w:rPr>
                <w:sz w:val="21"/>
              </w:rPr>
            </w:pPr>
            <w:r w:rsidRPr="00CD2772">
              <w:rPr>
                <w:sz w:val="21"/>
              </w:rPr>
              <w:t>Kjøretøy og komponenter</w:t>
            </w:r>
          </w:p>
        </w:tc>
        <w:tc>
          <w:tcPr>
            <w:tcW w:w="1320" w:type="dxa"/>
            <w:tcBorders>
              <w:top w:val="nil"/>
              <w:left w:val="nil"/>
              <w:bottom w:val="nil"/>
              <w:right w:val="nil"/>
            </w:tcBorders>
            <w:tcMar>
              <w:top w:w="128" w:type="dxa"/>
              <w:left w:w="43" w:type="dxa"/>
              <w:bottom w:w="43" w:type="dxa"/>
              <w:right w:w="43" w:type="dxa"/>
            </w:tcMar>
            <w:vAlign w:val="bottom"/>
          </w:tcPr>
          <w:p w14:paraId="50619A59" w14:textId="77777777" w:rsidR="00B050CE" w:rsidRPr="00CD2772" w:rsidRDefault="00B050CE" w:rsidP="00AE000B">
            <w:pPr>
              <w:jc w:val="right"/>
              <w:rPr>
                <w:sz w:val="21"/>
              </w:rPr>
            </w:pPr>
            <w:r w:rsidRPr="00CD2772">
              <w:rPr>
                <w:sz w:val="21"/>
              </w:rPr>
              <w:t>2 887 166</w:t>
            </w:r>
          </w:p>
        </w:tc>
        <w:tc>
          <w:tcPr>
            <w:tcW w:w="1320" w:type="dxa"/>
            <w:tcBorders>
              <w:top w:val="nil"/>
              <w:left w:val="nil"/>
              <w:bottom w:val="nil"/>
              <w:right w:val="nil"/>
            </w:tcBorders>
            <w:tcMar>
              <w:top w:w="128" w:type="dxa"/>
              <w:left w:w="43" w:type="dxa"/>
              <w:bottom w:w="43" w:type="dxa"/>
              <w:right w:w="43" w:type="dxa"/>
            </w:tcMar>
            <w:vAlign w:val="bottom"/>
          </w:tcPr>
          <w:p w14:paraId="4B6B22F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82A623B" w14:textId="77777777" w:rsidR="00B050CE" w:rsidRPr="00CD2772" w:rsidRDefault="00B050CE" w:rsidP="00AE000B">
            <w:pPr>
              <w:jc w:val="right"/>
              <w:rPr>
                <w:sz w:val="21"/>
              </w:rPr>
            </w:pPr>
            <w:r w:rsidRPr="00CD2772">
              <w:rPr>
                <w:sz w:val="21"/>
              </w:rPr>
              <w:t>2 887 166</w:t>
            </w:r>
          </w:p>
        </w:tc>
        <w:tc>
          <w:tcPr>
            <w:tcW w:w="1320" w:type="dxa"/>
            <w:tcBorders>
              <w:top w:val="nil"/>
              <w:left w:val="nil"/>
              <w:bottom w:val="nil"/>
              <w:right w:val="nil"/>
            </w:tcBorders>
            <w:tcMar>
              <w:top w:w="128" w:type="dxa"/>
              <w:left w:w="43" w:type="dxa"/>
              <w:bottom w:w="43" w:type="dxa"/>
              <w:right w:w="43" w:type="dxa"/>
            </w:tcMar>
            <w:vAlign w:val="bottom"/>
          </w:tcPr>
          <w:p w14:paraId="3D076A38" w14:textId="77777777" w:rsidR="00B050CE" w:rsidRPr="00CD2772" w:rsidRDefault="00B050CE" w:rsidP="00AE000B">
            <w:pPr>
              <w:jc w:val="right"/>
              <w:rPr>
                <w:sz w:val="21"/>
              </w:rPr>
            </w:pPr>
            <w:r w:rsidRPr="00CD2772">
              <w:rPr>
                <w:sz w:val="21"/>
              </w:rPr>
              <w:t xml:space="preserve"> </w:t>
            </w:r>
          </w:p>
        </w:tc>
      </w:tr>
      <w:tr w:rsidR="000908BE" w:rsidRPr="00CD2772" w14:paraId="4C0770F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1F429A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EEFC7B5"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2FCD603E"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74F1FD2B"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28A41E0" w14:textId="77777777" w:rsidR="00B050CE" w:rsidRPr="00CD2772" w:rsidRDefault="00B050CE" w:rsidP="00AE000B">
            <w:pPr>
              <w:jc w:val="right"/>
              <w:rPr>
                <w:sz w:val="21"/>
              </w:rPr>
            </w:pPr>
            <w:r w:rsidRPr="00CD2772">
              <w:rPr>
                <w:sz w:val="21"/>
              </w:rPr>
              <w:t>20 464 142</w:t>
            </w:r>
          </w:p>
        </w:tc>
        <w:tc>
          <w:tcPr>
            <w:tcW w:w="1320" w:type="dxa"/>
            <w:tcBorders>
              <w:top w:val="nil"/>
              <w:left w:val="nil"/>
              <w:bottom w:val="nil"/>
              <w:right w:val="nil"/>
            </w:tcBorders>
            <w:tcMar>
              <w:top w:w="128" w:type="dxa"/>
              <w:left w:w="43" w:type="dxa"/>
              <w:bottom w:w="43" w:type="dxa"/>
              <w:right w:w="43" w:type="dxa"/>
            </w:tcMar>
            <w:vAlign w:val="bottom"/>
          </w:tcPr>
          <w:p w14:paraId="0D0DED8B" w14:textId="77777777" w:rsidR="00B050CE" w:rsidRPr="00CD2772" w:rsidRDefault="00B050CE" w:rsidP="00AE000B">
            <w:pPr>
              <w:jc w:val="right"/>
              <w:rPr>
                <w:sz w:val="21"/>
              </w:rPr>
            </w:pPr>
            <w:r w:rsidRPr="00CD2772">
              <w:rPr>
                <w:sz w:val="21"/>
              </w:rPr>
              <w:t>20 464 142</w:t>
            </w:r>
          </w:p>
        </w:tc>
        <w:tc>
          <w:tcPr>
            <w:tcW w:w="1320" w:type="dxa"/>
            <w:tcBorders>
              <w:top w:val="nil"/>
              <w:left w:val="nil"/>
              <w:bottom w:val="nil"/>
              <w:right w:val="nil"/>
            </w:tcBorders>
            <w:tcMar>
              <w:top w:w="128" w:type="dxa"/>
              <w:left w:w="43" w:type="dxa"/>
              <w:bottom w:w="43" w:type="dxa"/>
              <w:right w:w="43" w:type="dxa"/>
            </w:tcMar>
            <w:vAlign w:val="bottom"/>
          </w:tcPr>
          <w:p w14:paraId="6A5EA5B1" w14:textId="77777777" w:rsidR="00B050CE" w:rsidRPr="00CD2772" w:rsidRDefault="00B050CE" w:rsidP="00AE000B">
            <w:pPr>
              <w:jc w:val="right"/>
              <w:rPr>
                <w:sz w:val="21"/>
              </w:rPr>
            </w:pPr>
            <w:r w:rsidRPr="00CD2772">
              <w:rPr>
                <w:sz w:val="21"/>
              </w:rPr>
              <w:t xml:space="preserve"> </w:t>
            </w:r>
          </w:p>
        </w:tc>
      </w:tr>
      <w:tr w:rsidR="000908BE" w:rsidRPr="00CD2772" w14:paraId="5FA72EA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485F0C6"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172C07C"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1A4F25BF"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6967DBEA" w14:textId="77777777" w:rsidR="00B050CE" w:rsidRPr="00CD2772" w:rsidRDefault="00B050CE" w:rsidP="00AE000B">
            <w:pPr>
              <w:jc w:val="right"/>
              <w:rPr>
                <w:sz w:val="21"/>
              </w:rPr>
            </w:pPr>
            <w:r w:rsidRPr="00CD2772">
              <w:rPr>
                <w:sz w:val="21"/>
              </w:rPr>
              <w:t>1 182 512</w:t>
            </w:r>
          </w:p>
        </w:tc>
        <w:tc>
          <w:tcPr>
            <w:tcW w:w="1320" w:type="dxa"/>
            <w:tcBorders>
              <w:top w:val="nil"/>
              <w:left w:val="nil"/>
              <w:bottom w:val="nil"/>
              <w:right w:val="nil"/>
            </w:tcBorders>
            <w:tcMar>
              <w:top w:w="128" w:type="dxa"/>
              <w:left w:w="43" w:type="dxa"/>
              <w:bottom w:w="43" w:type="dxa"/>
              <w:right w:w="43" w:type="dxa"/>
            </w:tcMar>
            <w:vAlign w:val="bottom"/>
          </w:tcPr>
          <w:p w14:paraId="506C7D7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D15454B" w14:textId="77777777" w:rsidR="00B050CE" w:rsidRPr="00CD2772" w:rsidRDefault="00B050CE" w:rsidP="00AE000B">
            <w:pPr>
              <w:jc w:val="right"/>
              <w:rPr>
                <w:sz w:val="21"/>
              </w:rPr>
            </w:pPr>
            <w:r w:rsidRPr="00CD2772">
              <w:rPr>
                <w:sz w:val="21"/>
              </w:rPr>
              <w:t>1 182 512</w:t>
            </w:r>
          </w:p>
        </w:tc>
        <w:tc>
          <w:tcPr>
            <w:tcW w:w="1320" w:type="dxa"/>
            <w:tcBorders>
              <w:top w:val="nil"/>
              <w:left w:val="nil"/>
              <w:bottom w:val="nil"/>
              <w:right w:val="nil"/>
            </w:tcBorders>
            <w:tcMar>
              <w:top w:w="128" w:type="dxa"/>
              <w:left w:w="43" w:type="dxa"/>
              <w:bottom w:w="43" w:type="dxa"/>
              <w:right w:w="43" w:type="dxa"/>
            </w:tcMar>
            <w:vAlign w:val="bottom"/>
          </w:tcPr>
          <w:p w14:paraId="64104801" w14:textId="77777777" w:rsidR="00B050CE" w:rsidRPr="00CD2772" w:rsidRDefault="00B050CE" w:rsidP="00AE000B">
            <w:pPr>
              <w:jc w:val="right"/>
              <w:rPr>
                <w:sz w:val="21"/>
              </w:rPr>
            </w:pPr>
            <w:r w:rsidRPr="00CD2772">
              <w:rPr>
                <w:sz w:val="21"/>
              </w:rPr>
              <w:t xml:space="preserve"> </w:t>
            </w:r>
          </w:p>
        </w:tc>
      </w:tr>
      <w:tr w:rsidR="000908BE" w:rsidRPr="00CD2772" w14:paraId="18AC700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BB5597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735144C"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7A58960D"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338166E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654D72E" w14:textId="77777777" w:rsidR="00B050CE" w:rsidRPr="00CD2772" w:rsidRDefault="00B050CE" w:rsidP="00AE000B">
            <w:pPr>
              <w:jc w:val="right"/>
              <w:rPr>
                <w:sz w:val="21"/>
              </w:rPr>
            </w:pPr>
            <w:r w:rsidRPr="00CD2772">
              <w:rPr>
                <w:sz w:val="21"/>
              </w:rPr>
              <w:t>17 104 054</w:t>
            </w:r>
          </w:p>
        </w:tc>
        <w:tc>
          <w:tcPr>
            <w:tcW w:w="1320" w:type="dxa"/>
            <w:tcBorders>
              <w:top w:val="nil"/>
              <w:left w:val="nil"/>
              <w:bottom w:val="nil"/>
              <w:right w:val="nil"/>
            </w:tcBorders>
            <w:tcMar>
              <w:top w:w="128" w:type="dxa"/>
              <w:left w:w="43" w:type="dxa"/>
              <w:bottom w:w="43" w:type="dxa"/>
              <w:right w:w="43" w:type="dxa"/>
            </w:tcMar>
            <w:vAlign w:val="bottom"/>
          </w:tcPr>
          <w:p w14:paraId="7FCFA279" w14:textId="77777777" w:rsidR="00B050CE" w:rsidRPr="00CD2772" w:rsidRDefault="00B050CE" w:rsidP="00AE000B">
            <w:pPr>
              <w:jc w:val="right"/>
              <w:rPr>
                <w:sz w:val="21"/>
              </w:rPr>
            </w:pPr>
            <w:r w:rsidRPr="00CD2772">
              <w:rPr>
                <w:sz w:val="21"/>
              </w:rPr>
              <w:t>17 104 054</w:t>
            </w:r>
          </w:p>
        </w:tc>
        <w:tc>
          <w:tcPr>
            <w:tcW w:w="1320" w:type="dxa"/>
            <w:tcBorders>
              <w:top w:val="nil"/>
              <w:left w:val="nil"/>
              <w:bottom w:val="nil"/>
              <w:right w:val="nil"/>
            </w:tcBorders>
            <w:tcMar>
              <w:top w:w="128" w:type="dxa"/>
              <w:left w:w="43" w:type="dxa"/>
              <w:bottom w:w="43" w:type="dxa"/>
              <w:right w:w="43" w:type="dxa"/>
            </w:tcMar>
            <w:vAlign w:val="bottom"/>
          </w:tcPr>
          <w:p w14:paraId="5B9906F3" w14:textId="77777777" w:rsidR="00B050CE" w:rsidRPr="00CD2772" w:rsidRDefault="00B050CE" w:rsidP="00AE000B">
            <w:pPr>
              <w:jc w:val="right"/>
              <w:rPr>
                <w:sz w:val="21"/>
              </w:rPr>
            </w:pPr>
            <w:r w:rsidRPr="00CD2772">
              <w:rPr>
                <w:sz w:val="21"/>
              </w:rPr>
              <w:t xml:space="preserve"> </w:t>
            </w:r>
          </w:p>
        </w:tc>
      </w:tr>
      <w:tr w:rsidR="000908BE" w:rsidRPr="00CD2772" w14:paraId="170CB6F5"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A523E3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028B77E"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25142083"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102FFCDD" w14:textId="77777777" w:rsidR="00B050CE" w:rsidRPr="00CD2772" w:rsidRDefault="00B050CE" w:rsidP="00AE000B">
            <w:pPr>
              <w:jc w:val="right"/>
              <w:rPr>
                <w:sz w:val="21"/>
              </w:rPr>
            </w:pPr>
            <w:r w:rsidRPr="00CD2772">
              <w:rPr>
                <w:sz w:val="21"/>
              </w:rPr>
              <w:t>29 742 982</w:t>
            </w:r>
          </w:p>
        </w:tc>
        <w:tc>
          <w:tcPr>
            <w:tcW w:w="1320" w:type="dxa"/>
            <w:tcBorders>
              <w:top w:val="nil"/>
              <w:left w:val="nil"/>
              <w:bottom w:val="nil"/>
              <w:right w:val="nil"/>
            </w:tcBorders>
            <w:tcMar>
              <w:top w:w="128" w:type="dxa"/>
              <w:left w:w="43" w:type="dxa"/>
              <w:bottom w:w="43" w:type="dxa"/>
              <w:right w:w="43" w:type="dxa"/>
            </w:tcMar>
            <w:vAlign w:val="bottom"/>
          </w:tcPr>
          <w:p w14:paraId="1C04516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CB388D9" w14:textId="77777777" w:rsidR="00B050CE" w:rsidRPr="00CD2772" w:rsidRDefault="00B050CE" w:rsidP="00AE000B">
            <w:pPr>
              <w:jc w:val="right"/>
              <w:rPr>
                <w:sz w:val="21"/>
              </w:rPr>
            </w:pPr>
            <w:r w:rsidRPr="00CD2772">
              <w:rPr>
                <w:sz w:val="21"/>
              </w:rPr>
              <w:t>29 742 982</w:t>
            </w:r>
          </w:p>
        </w:tc>
        <w:tc>
          <w:tcPr>
            <w:tcW w:w="1320" w:type="dxa"/>
            <w:tcBorders>
              <w:top w:val="nil"/>
              <w:left w:val="nil"/>
              <w:bottom w:val="nil"/>
              <w:right w:val="nil"/>
            </w:tcBorders>
            <w:tcMar>
              <w:top w:w="128" w:type="dxa"/>
              <w:left w:w="43" w:type="dxa"/>
              <w:bottom w:w="43" w:type="dxa"/>
              <w:right w:w="43" w:type="dxa"/>
            </w:tcMar>
            <w:vAlign w:val="bottom"/>
          </w:tcPr>
          <w:p w14:paraId="3E95E205" w14:textId="77777777" w:rsidR="00B050CE" w:rsidRPr="00CD2772" w:rsidRDefault="00B050CE" w:rsidP="00AE000B">
            <w:pPr>
              <w:jc w:val="right"/>
              <w:rPr>
                <w:sz w:val="21"/>
              </w:rPr>
            </w:pPr>
            <w:r w:rsidRPr="00CD2772">
              <w:rPr>
                <w:sz w:val="21"/>
              </w:rPr>
              <w:t xml:space="preserve"> </w:t>
            </w:r>
          </w:p>
        </w:tc>
      </w:tr>
      <w:tr w:rsidR="000908BE" w:rsidRPr="00CD2772" w14:paraId="21FD0030"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DD38003"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15E2D6F9"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3A5DC6CE"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AA0971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DD1276B"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BE21A73"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C1D7ACE" w14:textId="77777777" w:rsidR="00B050CE" w:rsidRPr="00CD2772" w:rsidRDefault="00B050CE" w:rsidP="00AE000B">
            <w:pPr>
              <w:jc w:val="right"/>
              <w:rPr>
                <w:sz w:val="21"/>
              </w:rPr>
            </w:pPr>
            <w:r w:rsidRPr="00CD2772">
              <w:rPr>
                <w:sz w:val="21"/>
              </w:rPr>
              <w:t>267 102 809</w:t>
            </w:r>
          </w:p>
        </w:tc>
      </w:tr>
      <w:tr w:rsidR="000908BE" w:rsidRPr="00CD2772" w14:paraId="06B077B5"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1FCF2A1" w14:textId="77777777" w:rsidR="00B050CE" w:rsidRPr="00CD2772" w:rsidRDefault="00B050CE" w:rsidP="00CD2772">
            <w:pPr>
              <w:rPr>
                <w:sz w:val="21"/>
              </w:rPr>
            </w:pPr>
            <w:r w:rsidRPr="00CD2772">
              <w:rPr>
                <w:sz w:val="21"/>
              </w:rPr>
              <w:t>USA</w:t>
            </w:r>
          </w:p>
        </w:tc>
        <w:tc>
          <w:tcPr>
            <w:tcW w:w="1209" w:type="dxa"/>
            <w:tcBorders>
              <w:top w:val="single" w:sz="4" w:space="0" w:color="000000"/>
              <w:left w:val="nil"/>
              <w:bottom w:val="nil"/>
              <w:right w:val="nil"/>
            </w:tcBorders>
            <w:tcMar>
              <w:top w:w="128" w:type="dxa"/>
              <w:left w:w="43" w:type="dxa"/>
              <w:bottom w:w="43" w:type="dxa"/>
              <w:right w:w="43" w:type="dxa"/>
            </w:tcMar>
          </w:tcPr>
          <w:p w14:paraId="5FF4BF03"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4B50BC98"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35FF047" w14:textId="77777777" w:rsidR="00B050CE" w:rsidRPr="00CD2772" w:rsidRDefault="00B050CE" w:rsidP="00AE000B">
            <w:pPr>
              <w:jc w:val="right"/>
              <w:rPr>
                <w:sz w:val="21"/>
              </w:rPr>
            </w:pPr>
            <w:r w:rsidRPr="00CD2772">
              <w:rPr>
                <w:sz w:val="21"/>
              </w:rPr>
              <w:t>4 139 645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291C48F" w14:textId="77777777" w:rsidR="00B050CE" w:rsidRPr="00CD2772" w:rsidRDefault="00B050CE" w:rsidP="00AE000B">
            <w:pPr>
              <w:jc w:val="right"/>
              <w:rPr>
                <w:sz w:val="21"/>
              </w:rPr>
            </w:pPr>
            <w:r w:rsidRPr="00CD2772">
              <w:rPr>
                <w:sz w:val="21"/>
              </w:rPr>
              <w:t>1 380 000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D2E8A06" w14:textId="77777777" w:rsidR="00B050CE" w:rsidRPr="00CD2772" w:rsidRDefault="00B050CE" w:rsidP="00AE000B">
            <w:pPr>
              <w:jc w:val="right"/>
              <w:rPr>
                <w:sz w:val="21"/>
              </w:rPr>
            </w:pPr>
            <w:r w:rsidRPr="00CD2772">
              <w:rPr>
                <w:sz w:val="21"/>
              </w:rPr>
              <w:t>5 519 645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D71ED7C" w14:textId="77777777" w:rsidR="00B050CE" w:rsidRPr="00CD2772" w:rsidRDefault="00B050CE" w:rsidP="00AE000B">
            <w:pPr>
              <w:jc w:val="right"/>
              <w:rPr>
                <w:sz w:val="21"/>
              </w:rPr>
            </w:pPr>
            <w:r w:rsidRPr="00CD2772">
              <w:rPr>
                <w:sz w:val="21"/>
              </w:rPr>
              <w:t xml:space="preserve"> </w:t>
            </w:r>
          </w:p>
        </w:tc>
      </w:tr>
      <w:tr w:rsidR="000908BE" w:rsidRPr="00CD2772" w14:paraId="4240DDDB"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AECFD1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0B57CB9"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3D7E8F3D" w14:textId="2DDC8CAF"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3B49DC52" w14:textId="77777777" w:rsidR="00B050CE" w:rsidRPr="00CD2772" w:rsidRDefault="00B050CE" w:rsidP="00AE000B">
            <w:pPr>
              <w:jc w:val="right"/>
              <w:rPr>
                <w:sz w:val="21"/>
              </w:rPr>
            </w:pPr>
            <w:r w:rsidRPr="00CD2772">
              <w:rPr>
                <w:sz w:val="21"/>
              </w:rPr>
              <w:t>552 455</w:t>
            </w:r>
          </w:p>
        </w:tc>
        <w:tc>
          <w:tcPr>
            <w:tcW w:w="1320" w:type="dxa"/>
            <w:tcBorders>
              <w:top w:val="nil"/>
              <w:left w:val="nil"/>
              <w:bottom w:val="nil"/>
              <w:right w:val="nil"/>
            </w:tcBorders>
            <w:tcMar>
              <w:top w:w="128" w:type="dxa"/>
              <w:left w:w="43" w:type="dxa"/>
              <w:bottom w:w="43" w:type="dxa"/>
              <w:right w:w="43" w:type="dxa"/>
            </w:tcMar>
            <w:vAlign w:val="bottom"/>
          </w:tcPr>
          <w:p w14:paraId="1B96025E"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4E59C0D" w14:textId="77777777" w:rsidR="00B050CE" w:rsidRPr="00CD2772" w:rsidRDefault="00B050CE" w:rsidP="00AE000B">
            <w:pPr>
              <w:jc w:val="right"/>
              <w:rPr>
                <w:sz w:val="21"/>
              </w:rPr>
            </w:pPr>
            <w:r w:rsidRPr="00CD2772">
              <w:rPr>
                <w:sz w:val="21"/>
              </w:rPr>
              <w:t>552 455</w:t>
            </w:r>
          </w:p>
        </w:tc>
        <w:tc>
          <w:tcPr>
            <w:tcW w:w="1320" w:type="dxa"/>
            <w:tcBorders>
              <w:top w:val="nil"/>
              <w:left w:val="nil"/>
              <w:bottom w:val="nil"/>
              <w:right w:val="nil"/>
            </w:tcBorders>
            <w:tcMar>
              <w:top w:w="128" w:type="dxa"/>
              <w:left w:w="43" w:type="dxa"/>
              <w:bottom w:w="43" w:type="dxa"/>
              <w:right w:w="43" w:type="dxa"/>
            </w:tcMar>
            <w:vAlign w:val="bottom"/>
          </w:tcPr>
          <w:p w14:paraId="57A078A3" w14:textId="77777777" w:rsidR="00B050CE" w:rsidRPr="00CD2772" w:rsidRDefault="00B050CE" w:rsidP="00AE000B">
            <w:pPr>
              <w:jc w:val="right"/>
              <w:rPr>
                <w:sz w:val="21"/>
              </w:rPr>
            </w:pPr>
            <w:r w:rsidRPr="00CD2772">
              <w:rPr>
                <w:sz w:val="21"/>
              </w:rPr>
              <w:t xml:space="preserve"> </w:t>
            </w:r>
          </w:p>
        </w:tc>
      </w:tr>
      <w:tr w:rsidR="000908BE" w:rsidRPr="00CD2772" w14:paraId="0D1D5F5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D8BEFD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C7C669E"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1B7983A2"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1FBB953A" w14:textId="77777777" w:rsidR="00B050CE" w:rsidRPr="00CD2772" w:rsidRDefault="00B050CE" w:rsidP="00AE000B">
            <w:pPr>
              <w:jc w:val="right"/>
              <w:rPr>
                <w:sz w:val="21"/>
              </w:rPr>
            </w:pPr>
            <w:r w:rsidRPr="00CD2772">
              <w:rPr>
                <w:sz w:val="21"/>
              </w:rPr>
              <w:t>172 324 468</w:t>
            </w:r>
          </w:p>
        </w:tc>
        <w:tc>
          <w:tcPr>
            <w:tcW w:w="1320" w:type="dxa"/>
            <w:tcBorders>
              <w:top w:val="nil"/>
              <w:left w:val="nil"/>
              <w:bottom w:val="nil"/>
              <w:right w:val="nil"/>
            </w:tcBorders>
            <w:tcMar>
              <w:top w:w="128" w:type="dxa"/>
              <w:left w:w="43" w:type="dxa"/>
              <w:bottom w:w="43" w:type="dxa"/>
              <w:right w:w="43" w:type="dxa"/>
            </w:tcMar>
            <w:vAlign w:val="bottom"/>
          </w:tcPr>
          <w:p w14:paraId="7A588E7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25E2E25" w14:textId="77777777" w:rsidR="00B050CE" w:rsidRPr="00CD2772" w:rsidRDefault="00B050CE" w:rsidP="00AE000B">
            <w:pPr>
              <w:jc w:val="right"/>
              <w:rPr>
                <w:sz w:val="21"/>
              </w:rPr>
            </w:pPr>
            <w:r w:rsidRPr="00CD2772">
              <w:rPr>
                <w:sz w:val="21"/>
              </w:rPr>
              <w:t>172 324 468</w:t>
            </w:r>
          </w:p>
        </w:tc>
        <w:tc>
          <w:tcPr>
            <w:tcW w:w="1320" w:type="dxa"/>
            <w:tcBorders>
              <w:top w:val="nil"/>
              <w:left w:val="nil"/>
              <w:bottom w:val="nil"/>
              <w:right w:val="nil"/>
            </w:tcBorders>
            <w:tcMar>
              <w:top w:w="128" w:type="dxa"/>
              <w:left w:w="43" w:type="dxa"/>
              <w:bottom w:w="43" w:type="dxa"/>
              <w:right w:w="43" w:type="dxa"/>
            </w:tcMar>
            <w:vAlign w:val="bottom"/>
          </w:tcPr>
          <w:p w14:paraId="621CFCDC" w14:textId="77777777" w:rsidR="00B050CE" w:rsidRPr="00CD2772" w:rsidRDefault="00B050CE" w:rsidP="00AE000B">
            <w:pPr>
              <w:jc w:val="right"/>
              <w:rPr>
                <w:sz w:val="21"/>
              </w:rPr>
            </w:pPr>
            <w:r w:rsidRPr="00CD2772">
              <w:rPr>
                <w:sz w:val="21"/>
              </w:rPr>
              <w:t xml:space="preserve"> </w:t>
            </w:r>
          </w:p>
        </w:tc>
      </w:tr>
      <w:tr w:rsidR="000908BE" w:rsidRPr="00CD2772" w14:paraId="2A091DD2"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ADF30C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F5FD1AF" w14:textId="77777777" w:rsidR="00B050CE" w:rsidRPr="00CD2772" w:rsidRDefault="00B050CE" w:rsidP="00CD2772">
            <w:pPr>
              <w:rPr>
                <w:sz w:val="21"/>
              </w:rPr>
            </w:pPr>
            <w:r w:rsidRPr="00CD2772">
              <w:rPr>
                <w:sz w:val="21"/>
              </w:rPr>
              <w:t>ML4</w:t>
            </w:r>
          </w:p>
        </w:tc>
        <w:tc>
          <w:tcPr>
            <w:tcW w:w="6231" w:type="dxa"/>
            <w:tcBorders>
              <w:top w:val="nil"/>
              <w:left w:val="nil"/>
              <w:bottom w:val="nil"/>
              <w:right w:val="nil"/>
            </w:tcBorders>
            <w:tcMar>
              <w:top w:w="128" w:type="dxa"/>
              <w:left w:w="43" w:type="dxa"/>
              <w:bottom w:w="43" w:type="dxa"/>
              <w:right w:w="43" w:type="dxa"/>
            </w:tcMar>
          </w:tcPr>
          <w:p w14:paraId="39FBFCAB"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1318FAA6" w14:textId="77777777" w:rsidR="00B050CE" w:rsidRPr="00CD2772" w:rsidRDefault="00B050CE" w:rsidP="00AE000B">
            <w:pPr>
              <w:jc w:val="right"/>
              <w:rPr>
                <w:sz w:val="21"/>
              </w:rPr>
            </w:pPr>
            <w:r w:rsidRPr="00CD2772">
              <w:rPr>
                <w:sz w:val="21"/>
              </w:rPr>
              <w:t>2 338 349 276</w:t>
            </w:r>
          </w:p>
        </w:tc>
        <w:tc>
          <w:tcPr>
            <w:tcW w:w="1320" w:type="dxa"/>
            <w:tcBorders>
              <w:top w:val="nil"/>
              <w:left w:val="nil"/>
              <w:bottom w:val="nil"/>
              <w:right w:val="nil"/>
            </w:tcBorders>
            <w:tcMar>
              <w:top w:w="128" w:type="dxa"/>
              <w:left w:w="43" w:type="dxa"/>
              <w:bottom w:w="43" w:type="dxa"/>
              <w:right w:w="43" w:type="dxa"/>
            </w:tcMar>
            <w:vAlign w:val="bottom"/>
          </w:tcPr>
          <w:p w14:paraId="4054739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2E26389" w14:textId="77777777" w:rsidR="00B050CE" w:rsidRPr="00CD2772" w:rsidRDefault="00B050CE" w:rsidP="00AE000B">
            <w:pPr>
              <w:jc w:val="right"/>
              <w:rPr>
                <w:sz w:val="21"/>
              </w:rPr>
            </w:pPr>
            <w:r w:rsidRPr="00CD2772">
              <w:rPr>
                <w:sz w:val="21"/>
              </w:rPr>
              <w:t>2 338 349 276</w:t>
            </w:r>
          </w:p>
        </w:tc>
        <w:tc>
          <w:tcPr>
            <w:tcW w:w="1320" w:type="dxa"/>
            <w:tcBorders>
              <w:top w:val="nil"/>
              <w:left w:val="nil"/>
              <w:bottom w:val="nil"/>
              <w:right w:val="nil"/>
            </w:tcBorders>
            <w:tcMar>
              <w:top w:w="128" w:type="dxa"/>
              <w:left w:w="43" w:type="dxa"/>
              <w:bottom w:w="43" w:type="dxa"/>
              <w:right w:w="43" w:type="dxa"/>
            </w:tcMar>
            <w:vAlign w:val="bottom"/>
          </w:tcPr>
          <w:p w14:paraId="42113ACA" w14:textId="77777777" w:rsidR="00B050CE" w:rsidRPr="00CD2772" w:rsidRDefault="00B050CE" w:rsidP="00AE000B">
            <w:pPr>
              <w:jc w:val="right"/>
              <w:rPr>
                <w:sz w:val="21"/>
              </w:rPr>
            </w:pPr>
            <w:r w:rsidRPr="00CD2772">
              <w:rPr>
                <w:sz w:val="21"/>
              </w:rPr>
              <w:t xml:space="preserve"> </w:t>
            </w:r>
          </w:p>
        </w:tc>
      </w:tr>
      <w:tr w:rsidR="000908BE" w:rsidRPr="00CD2772" w14:paraId="06532BB2"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AC9C1E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91F9E3E"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7D0691A1"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000DB6EB" w14:textId="77777777" w:rsidR="00B050CE" w:rsidRPr="00CD2772" w:rsidRDefault="00B050CE" w:rsidP="00AE000B">
            <w:pPr>
              <w:jc w:val="right"/>
              <w:rPr>
                <w:sz w:val="21"/>
              </w:rPr>
            </w:pPr>
            <w:r w:rsidRPr="00CD2772">
              <w:rPr>
                <w:sz w:val="21"/>
              </w:rPr>
              <w:t>363 359 959</w:t>
            </w:r>
          </w:p>
        </w:tc>
        <w:tc>
          <w:tcPr>
            <w:tcW w:w="1320" w:type="dxa"/>
            <w:tcBorders>
              <w:top w:val="nil"/>
              <w:left w:val="nil"/>
              <w:bottom w:val="nil"/>
              <w:right w:val="nil"/>
            </w:tcBorders>
            <w:tcMar>
              <w:top w:w="128" w:type="dxa"/>
              <w:left w:w="43" w:type="dxa"/>
              <w:bottom w:w="43" w:type="dxa"/>
              <w:right w:w="43" w:type="dxa"/>
            </w:tcMar>
            <w:vAlign w:val="bottom"/>
          </w:tcPr>
          <w:p w14:paraId="292EF85D" w14:textId="77777777" w:rsidR="00B050CE" w:rsidRPr="00CD2772" w:rsidRDefault="00B050CE" w:rsidP="00AE000B">
            <w:pPr>
              <w:jc w:val="right"/>
              <w:rPr>
                <w:sz w:val="21"/>
              </w:rPr>
            </w:pPr>
            <w:r w:rsidRPr="00CD2772">
              <w:rPr>
                <w:sz w:val="21"/>
              </w:rPr>
              <w:t>13 797 972</w:t>
            </w:r>
          </w:p>
        </w:tc>
        <w:tc>
          <w:tcPr>
            <w:tcW w:w="1320" w:type="dxa"/>
            <w:tcBorders>
              <w:top w:val="nil"/>
              <w:left w:val="nil"/>
              <w:bottom w:val="nil"/>
              <w:right w:val="nil"/>
            </w:tcBorders>
            <w:tcMar>
              <w:top w:w="128" w:type="dxa"/>
              <w:left w:w="43" w:type="dxa"/>
              <w:bottom w:w="43" w:type="dxa"/>
              <w:right w:w="43" w:type="dxa"/>
            </w:tcMar>
            <w:vAlign w:val="bottom"/>
          </w:tcPr>
          <w:p w14:paraId="09FADAF6" w14:textId="77777777" w:rsidR="00B050CE" w:rsidRPr="00CD2772" w:rsidRDefault="00B050CE" w:rsidP="00AE000B">
            <w:pPr>
              <w:jc w:val="right"/>
              <w:rPr>
                <w:sz w:val="21"/>
              </w:rPr>
            </w:pPr>
            <w:r w:rsidRPr="00CD2772">
              <w:rPr>
                <w:sz w:val="21"/>
              </w:rPr>
              <w:t>377 157 931</w:t>
            </w:r>
          </w:p>
        </w:tc>
        <w:tc>
          <w:tcPr>
            <w:tcW w:w="1320" w:type="dxa"/>
            <w:tcBorders>
              <w:top w:val="nil"/>
              <w:left w:val="nil"/>
              <w:bottom w:val="nil"/>
              <w:right w:val="nil"/>
            </w:tcBorders>
            <w:tcMar>
              <w:top w:w="128" w:type="dxa"/>
              <w:left w:w="43" w:type="dxa"/>
              <w:bottom w:w="43" w:type="dxa"/>
              <w:right w:w="43" w:type="dxa"/>
            </w:tcMar>
            <w:vAlign w:val="bottom"/>
          </w:tcPr>
          <w:p w14:paraId="77AEC1F1" w14:textId="77777777" w:rsidR="00B050CE" w:rsidRPr="00CD2772" w:rsidRDefault="00B050CE" w:rsidP="00AE000B">
            <w:pPr>
              <w:jc w:val="right"/>
              <w:rPr>
                <w:sz w:val="21"/>
              </w:rPr>
            </w:pPr>
            <w:r w:rsidRPr="00CD2772">
              <w:rPr>
                <w:sz w:val="21"/>
              </w:rPr>
              <w:t xml:space="preserve"> </w:t>
            </w:r>
          </w:p>
        </w:tc>
      </w:tr>
      <w:tr w:rsidR="000908BE" w:rsidRPr="00CD2772" w14:paraId="63433C0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FC009EE"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549C721"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3A690465"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69DA7480" w14:textId="77777777" w:rsidR="00B050CE" w:rsidRPr="00CD2772" w:rsidRDefault="00B050CE" w:rsidP="00AE000B">
            <w:pPr>
              <w:jc w:val="right"/>
              <w:rPr>
                <w:sz w:val="21"/>
              </w:rPr>
            </w:pPr>
            <w:r w:rsidRPr="00CD2772">
              <w:rPr>
                <w:sz w:val="21"/>
              </w:rPr>
              <w:t>375 693 761</w:t>
            </w:r>
          </w:p>
        </w:tc>
        <w:tc>
          <w:tcPr>
            <w:tcW w:w="1320" w:type="dxa"/>
            <w:tcBorders>
              <w:top w:val="nil"/>
              <w:left w:val="nil"/>
              <w:bottom w:val="nil"/>
              <w:right w:val="nil"/>
            </w:tcBorders>
            <w:tcMar>
              <w:top w:w="128" w:type="dxa"/>
              <w:left w:w="43" w:type="dxa"/>
              <w:bottom w:w="43" w:type="dxa"/>
              <w:right w:w="43" w:type="dxa"/>
            </w:tcMar>
            <w:vAlign w:val="bottom"/>
          </w:tcPr>
          <w:p w14:paraId="7CB43C38"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9773BDD" w14:textId="77777777" w:rsidR="00B050CE" w:rsidRPr="00CD2772" w:rsidRDefault="00B050CE" w:rsidP="00AE000B">
            <w:pPr>
              <w:jc w:val="right"/>
              <w:rPr>
                <w:sz w:val="21"/>
              </w:rPr>
            </w:pPr>
            <w:r w:rsidRPr="00CD2772">
              <w:rPr>
                <w:sz w:val="21"/>
              </w:rPr>
              <w:t>375 693 761</w:t>
            </w:r>
          </w:p>
        </w:tc>
        <w:tc>
          <w:tcPr>
            <w:tcW w:w="1320" w:type="dxa"/>
            <w:tcBorders>
              <w:top w:val="nil"/>
              <w:left w:val="nil"/>
              <w:bottom w:val="nil"/>
              <w:right w:val="nil"/>
            </w:tcBorders>
            <w:tcMar>
              <w:top w:w="128" w:type="dxa"/>
              <w:left w:w="43" w:type="dxa"/>
              <w:bottom w:w="43" w:type="dxa"/>
              <w:right w:w="43" w:type="dxa"/>
            </w:tcMar>
            <w:vAlign w:val="bottom"/>
          </w:tcPr>
          <w:p w14:paraId="5E404927" w14:textId="77777777" w:rsidR="00B050CE" w:rsidRPr="00CD2772" w:rsidRDefault="00B050CE" w:rsidP="00AE000B">
            <w:pPr>
              <w:jc w:val="right"/>
              <w:rPr>
                <w:sz w:val="21"/>
              </w:rPr>
            </w:pPr>
            <w:r w:rsidRPr="00CD2772">
              <w:rPr>
                <w:sz w:val="21"/>
              </w:rPr>
              <w:t xml:space="preserve"> </w:t>
            </w:r>
          </w:p>
        </w:tc>
      </w:tr>
      <w:tr w:rsidR="000908BE" w:rsidRPr="00CD2772" w14:paraId="5331894E"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562B0BC"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622EE1E" w14:textId="77777777" w:rsidR="00B050CE" w:rsidRPr="00CD2772" w:rsidRDefault="00B050CE" w:rsidP="00CD2772">
            <w:pPr>
              <w:rPr>
                <w:sz w:val="21"/>
              </w:rPr>
            </w:pPr>
            <w:r w:rsidRPr="00CD2772">
              <w:rPr>
                <w:sz w:val="21"/>
              </w:rPr>
              <w:t>ML9</w:t>
            </w:r>
          </w:p>
        </w:tc>
        <w:tc>
          <w:tcPr>
            <w:tcW w:w="6231" w:type="dxa"/>
            <w:tcBorders>
              <w:top w:val="nil"/>
              <w:left w:val="nil"/>
              <w:bottom w:val="nil"/>
              <w:right w:val="nil"/>
            </w:tcBorders>
            <w:tcMar>
              <w:top w:w="128" w:type="dxa"/>
              <w:left w:w="43" w:type="dxa"/>
              <w:bottom w:w="43" w:type="dxa"/>
              <w:right w:w="43" w:type="dxa"/>
            </w:tcMar>
          </w:tcPr>
          <w:p w14:paraId="1515DC3A" w14:textId="77777777" w:rsidR="00B050CE" w:rsidRPr="00CD2772" w:rsidRDefault="00B050CE" w:rsidP="00CD2772">
            <w:pPr>
              <w:rPr>
                <w:sz w:val="21"/>
              </w:rPr>
            </w:pPr>
            <w:r w:rsidRPr="00CD2772">
              <w:rPr>
                <w:sz w:val="21"/>
              </w:rPr>
              <w:t>Krigsskip, marint utstyr og andre overflatefartøy</w:t>
            </w:r>
          </w:p>
        </w:tc>
        <w:tc>
          <w:tcPr>
            <w:tcW w:w="1320" w:type="dxa"/>
            <w:tcBorders>
              <w:top w:val="nil"/>
              <w:left w:val="nil"/>
              <w:bottom w:val="nil"/>
              <w:right w:val="nil"/>
            </w:tcBorders>
            <w:tcMar>
              <w:top w:w="128" w:type="dxa"/>
              <w:left w:w="43" w:type="dxa"/>
              <w:bottom w:w="43" w:type="dxa"/>
              <w:right w:w="43" w:type="dxa"/>
            </w:tcMar>
            <w:vAlign w:val="bottom"/>
          </w:tcPr>
          <w:p w14:paraId="02AE630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71ADC9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5C8D51C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3487A77F" w14:textId="77777777" w:rsidR="00B050CE" w:rsidRPr="00CD2772" w:rsidRDefault="00B050CE" w:rsidP="00AE000B">
            <w:pPr>
              <w:jc w:val="right"/>
              <w:rPr>
                <w:sz w:val="21"/>
              </w:rPr>
            </w:pPr>
            <w:r w:rsidRPr="00CD2772">
              <w:rPr>
                <w:sz w:val="21"/>
              </w:rPr>
              <w:t xml:space="preserve"> </w:t>
            </w:r>
          </w:p>
        </w:tc>
      </w:tr>
      <w:tr w:rsidR="000908BE" w:rsidRPr="00CD2772" w14:paraId="34E2020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E6D4AD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31DC8A86" w14:textId="77777777" w:rsidR="00B050CE" w:rsidRPr="00CD2772" w:rsidRDefault="00B050CE" w:rsidP="00CD2772">
            <w:pPr>
              <w:rPr>
                <w:sz w:val="21"/>
              </w:rPr>
            </w:pPr>
            <w:r w:rsidRPr="00CD2772">
              <w:rPr>
                <w:sz w:val="21"/>
              </w:rPr>
              <w:t>ML10</w:t>
            </w:r>
          </w:p>
        </w:tc>
        <w:tc>
          <w:tcPr>
            <w:tcW w:w="6231" w:type="dxa"/>
            <w:tcBorders>
              <w:top w:val="nil"/>
              <w:left w:val="nil"/>
              <w:bottom w:val="nil"/>
              <w:right w:val="nil"/>
            </w:tcBorders>
            <w:tcMar>
              <w:top w:w="128" w:type="dxa"/>
              <w:left w:w="43" w:type="dxa"/>
              <w:bottom w:w="43" w:type="dxa"/>
              <w:right w:w="43" w:type="dxa"/>
            </w:tcMar>
          </w:tcPr>
          <w:p w14:paraId="74BAF28B" w14:textId="77777777" w:rsidR="00B050CE" w:rsidRPr="00CD2772" w:rsidRDefault="00B050CE" w:rsidP="00CD2772">
            <w:pPr>
              <w:rPr>
                <w:sz w:val="21"/>
              </w:rPr>
            </w:pPr>
            <w:r w:rsidRPr="00CD2772">
              <w:rPr>
                <w:sz w:val="21"/>
              </w:rPr>
              <w:t>Luftfartøy, UAV, flymotorer og utstyr til fly samt komponenter</w:t>
            </w:r>
          </w:p>
        </w:tc>
        <w:tc>
          <w:tcPr>
            <w:tcW w:w="1320" w:type="dxa"/>
            <w:tcBorders>
              <w:top w:val="nil"/>
              <w:left w:val="nil"/>
              <w:bottom w:val="nil"/>
              <w:right w:val="nil"/>
            </w:tcBorders>
            <w:tcMar>
              <w:top w:w="128" w:type="dxa"/>
              <w:left w:w="43" w:type="dxa"/>
              <w:bottom w:w="43" w:type="dxa"/>
              <w:right w:w="43" w:type="dxa"/>
            </w:tcMar>
            <w:vAlign w:val="bottom"/>
          </w:tcPr>
          <w:p w14:paraId="42F7C3B8" w14:textId="77777777" w:rsidR="00B050CE" w:rsidRPr="00CD2772" w:rsidRDefault="00B050CE" w:rsidP="00AE000B">
            <w:pPr>
              <w:jc w:val="right"/>
              <w:rPr>
                <w:sz w:val="21"/>
              </w:rPr>
            </w:pPr>
            <w:r w:rsidRPr="00CD2772">
              <w:rPr>
                <w:sz w:val="21"/>
              </w:rPr>
              <w:t>622 034 415</w:t>
            </w:r>
          </w:p>
        </w:tc>
        <w:tc>
          <w:tcPr>
            <w:tcW w:w="1320" w:type="dxa"/>
            <w:tcBorders>
              <w:top w:val="nil"/>
              <w:left w:val="nil"/>
              <w:bottom w:val="nil"/>
              <w:right w:val="nil"/>
            </w:tcBorders>
            <w:tcMar>
              <w:top w:w="128" w:type="dxa"/>
              <w:left w:w="43" w:type="dxa"/>
              <w:bottom w:w="43" w:type="dxa"/>
              <w:right w:w="43" w:type="dxa"/>
            </w:tcMar>
            <w:vAlign w:val="bottom"/>
          </w:tcPr>
          <w:p w14:paraId="361C422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523E4D4" w14:textId="77777777" w:rsidR="00B050CE" w:rsidRPr="00CD2772" w:rsidRDefault="00B050CE" w:rsidP="00AE000B">
            <w:pPr>
              <w:jc w:val="right"/>
              <w:rPr>
                <w:sz w:val="21"/>
              </w:rPr>
            </w:pPr>
            <w:r w:rsidRPr="00CD2772">
              <w:rPr>
                <w:sz w:val="21"/>
              </w:rPr>
              <w:t>622 034 415</w:t>
            </w:r>
          </w:p>
        </w:tc>
        <w:tc>
          <w:tcPr>
            <w:tcW w:w="1320" w:type="dxa"/>
            <w:tcBorders>
              <w:top w:val="nil"/>
              <w:left w:val="nil"/>
              <w:bottom w:val="nil"/>
              <w:right w:val="nil"/>
            </w:tcBorders>
            <w:tcMar>
              <w:top w:w="128" w:type="dxa"/>
              <w:left w:w="43" w:type="dxa"/>
              <w:bottom w:w="43" w:type="dxa"/>
              <w:right w:w="43" w:type="dxa"/>
            </w:tcMar>
            <w:vAlign w:val="bottom"/>
          </w:tcPr>
          <w:p w14:paraId="7D0E9E76" w14:textId="77777777" w:rsidR="00B050CE" w:rsidRPr="00CD2772" w:rsidRDefault="00B050CE" w:rsidP="00AE000B">
            <w:pPr>
              <w:jc w:val="right"/>
              <w:rPr>
                <w:sz w:val="21"/>
              </w:rPr>
            </w:pPr>
            <w:r w:rsidRPr="00CD2772">
              <w:rPr>
                <w:sz w:val="21"/>
              </w:rPr>
              <w:t xml:space="preserve"> </w:t>
            </w:r>
          </w:p>
        </w:tc>
      </w:tr>
      <w:tr w:rsidR="000908BE" w:rsidRPr="00CD2772" w14:paraId="18CA984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5D75062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D7931A5"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D728B57"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E5860F3" w14:textId="77777777" w:rsidR="00B050CE" w:rsidRPr="00CD2772" w:rsidRDefault="00B050CE" w:rsidP="00AE000B">
            <w:pPr>
              <w:jc w:val="right"/>
              <w:rPr>
                <w:sz w:val="21"/>
              </w:rPr>
            </w:pPr>
            <w:r w:rsidRPr="00CD2772">
              <w:rPr>
                <w:sz w:val="21"/>
              </w:rPr>
              <w:t>123 996 501</w:t>
            </w:r>
          </w:p>
        </w:tc>
        <w:tc>
          <w:tcPr>
            <w:tcW w:w="1320" w:type="dxa"/>
            <w:tcBorders>
              <w:top w:val="nil"/>
              <w:left w:val="nil"/>
              <w:bottom w:val="nil"/>
              <w:right w:val="nil"/>
            </w:tcBorders>
            <w:tcMar>
              <w:top w:w="128" w:type="dxa"/>
              <w:left w:w="43" w:type="dxa"/>
              <w:bottom w:w="43" w:type="dxa"/>
              <w:right w:w="43" w:type="dxa"/>
            </w:tcMar>
            <w:vAlign w:val="bottom"/>
          </w:tcPr>
          <w:p w14:paraId="6F8C03AB" w14:textId="77777777" w:rsidR="00B050CE" w:rsidRPr="00CD2772" w:rsidRDefault="00B050CE" w:rsidP="00AE000B">
            <w:pPr>
              <w:jc w:val="right"/>
              <w:rPr>
                <w:sz w:val="21"/>
              </w:rPr>
            </w:pPr>
            <w:r w:rsidRPr="00CD2772">
              <w:rPr>
                <w:sz w:val="21"/>
              </w:rPr>
              <w:t>236 057 122</w:t>
            </w:r>
          </w:p>
        </w:tc>
        <w:tc>
          <w:tcPr>
            <w:tcW w:w="1320" w:type="dxa"/>
            <w:tcBorders>
              <w:top w:val="nil"/>
              <w:left w:val="nil"/>
              <w:bottom w:val="nil"/>
              <w:right w:val="nil"/>
            </w:tcBorders>
            <w:tcMar>
              <w:top w:w="128" w:type="dxa"/>
              <w:left w:w="43" w:type="dxa"/>
              <w:bottom w:w="43" w:type="dxa"/>
              <w:right w:w="43" w:type="dxa"/>
            </w:tcMar>
            <w:vAlign w:val="bottom"/>
          </w:tcPr>
          <w:p w14:paraId="6975BC91" w14:textId="77777777" w:rsidR="00B050CE" w:rsidRPr="00CD2772" w:rsidRDefault="00B050CE" w:rsidP="00AE000B">
            <w:pPr>
              <w:jc w:val="right"/>
              <w:rPr>
                <w:sz w:val="21"/>
              </w:rPr>
            </w:pPr>
            <w:r w:rsidRPr="00CD2772">
              <w:rPr>
                <w:sz w:val="21"/>
              </w:rPr>
              <w:t>360 053 623</w:t>
            </w:r>
          </w:p>
        </w:tc>
        <w:tc>
          <w:tcPr>
            <w:tcW w:w="1320" w:type="dxa"/>
            <w:tcBorders>
              <w:top w:val="nil"/>
              <w:left w:val="nil"/>
              <w:bottom w:val="nil"/>
              <w:right w:val="nil"/>
            </w:tcBorders>
            <w:tcMar>
              <w:top w:w="128" w:type="dxa"/>
              <w:left w:w="43" w:type="dxa"/>
              <w:bottom w:w="43" w:type="dxa"/>
              <w:right w:w="43" w:type="dxa"/>
            </w:tcMar>
            <w:vAlign w:val="bottom"/>
          </w:tcPr>
          <w:p w14:paraId="64CFF3D8" w14:textId="77777777" w:rsidR="00B050CE" w:rsidRPr="00CD2772" w:rsidRDefault="00B050CE" w:rsidP="00AE000B">
            <w:pPr>
              <w:jc w:val="right"/>
              <w:rPr>
                <w:sz w:val="21"/>
              </w:rPr>
            </w:pPr>
            <w:r w:rsidRPr="00CD2772">
              <w:rPr>
                <w:sz w:val="21"/>
              </w:rPr>
              <w:t xml:space="preserve"> </w:t>
            </w:r>
          </w:p>
        </w:tc>
      </w:tr>
      <w:tr w:rsidR="000908BE" w:rsidRPr="00CD2772" w14:paraId="5363D1AD"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F40004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558927E" w14:textId="77777777" w:rsidR="00B050CE" w:rsidRPr="00CD2772" w:rsidRDefault="00B050CE" w:rsidP="00CD2772">
            <w:pPr>
              <w:rPr>
                <w:sz w:val="21"/>
              </w:rPr>
            </w:pPr>
            <w:r w:rsidRPr="00CD2772">
              <w:rPr>
                <w:sz w:val="21"/>
              </w:rPr>
              <w:t>ML13</w:t>
            </w:r>
          </w:p>
        </w:tc>
        <w:tc>
          <w:tcPr>
            <w:tcW w:w="6231" w:type="dxa"/>
            <w:tcBorders>
              <w:top w:val="nil"/>
              <w:left w:val="nil"/>
              <w:bottom w:val="nil"/>
              <w:right w:val="nil"/>
            </w:tcBorders>
            <w:tcMar>
              <w:top w:w="128" w:type="dxa"/>
              <w:left w:w="43" w:type="dxa"/>
              <w:bottom w:w="43" w:type="dxa"/>
              <w:right w:w="43" w:type="dxa"/>
            </w:tcMar>
          </w:tcPr>
          <w:p w14:paraId="71F8C3A9" w14:textId="77777777" w:rsidR="00B050CE" w:rsidRPr="00CD2772" w:rsidRDefault="00B050CE" w:rsidP="00CD2772">
            <w:pPr>
              <w:rPr>
                <w:sz w:val="21"/>
              </w:rPr>
            </w:pPr>
            <w:r w:rsidRPr="00CD2772">
              <w:rPr>
                <w:sz w:val="21"/>
              </w:rPr>
              <w:t>Ballistisk beskyttelse eller beskyttelsesutstyr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6F772D11"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A08DCFC" w14:textId="77777777" w:rsidR="00B050CE" w:rsidRPr="00CD2772" w:rsidRDefault="00B050CE" w:rsidP="00AE000B">
            <w:pPr>
              <w:jc w:val="right"/>
              <w:rPr>
                <w:sz w:val="21"/>
              </w:rPr>
            </w:pPr>
            <w:r w:rsidRPr="00CD2772">
              <w:rPr>
                <w:sz w:val="21"/>
              </w:rPr>
              <w:t>3 044 565</w:t>
            </w:r>
          </w:p>
        </w:tc>
        <w:tc>
          <w:tcPr>
            <w:tcW w:w="1320" w:type="dxa"/>
            <w:tcBorders>
              <w:top w:val="nil"/>
              <w:left w:val="nil"/>
              <w:bottom w:val="nil"/>
              <w:right w:val="nil"/>
            </w:tcBorders>
            <w:tcMar>
              <w:top w:w="128" w:type="dxa"/>
              <w:left w:w="43" w:type="dxa"/>
              <w:bottom w:w="43" w:type="dxa"/>
              <w:right w:w="43" w:type="dxa"/>
            </w:tcMar>
            <w:vAlign w:val="bottom"/>
          </w:tcPr>
          <w:p w14:paraId="51129A78" w14:textId="77777777" w:rsidR="00B050CE" w:rsidRPr="00CD2772" w:rsidRDefault="00B050CE" w:rsidP="00AE000B">
            <w:pPr>
              <w:jc w:val="right"/>
              <w:rPr>
                <w:sz w:val="21"/>
              </w:rPr>
            </w:pPr>
            <w:r w:rsidRPr="00CD2772">
              <w:rPr>
                <w:sz w:val="21"/>
              </w:rPr>
              <w:t>3 044 565</w:t>
            </w:r>
          </w:p>
        </w:tc>
        <w:tc>
          <w:tcPr>
            <w:tcW w:w="1320" w:type="dxa"/>
            <w:tcBorders>
              <w:top w:val="nil"/>
              <w:left w:val="nil"/>
              <w:bottom w:val="nil"/>
              <w:right w:val="nil"/>
            </w:tcBorders>
            <w:tcMar>
              <w:top w:w="128" w:type="dxa"/>
              <w:left w:w="43" w:type="dxa"/>
              <w:bottom w:w="43" w:type="dxa"/>
              <w:right w:w="43" w:type="dxa"/>
            </w:tcMar>
            <w:vAlign w:val="bottom"/>
          </w:tcPr>
          <w:p w14:paraId="51BCCF26" w14:textId="77777777" w:rsidR="00B050CE" w:rsidRPr="00CD2772" w:rsidRDefault="00B050CE" w:rsidP="00AE000B">
            <w:pPr>
              <w:jc w:val="right"/>
              <w:rPr>
                <w:sz w:val="21"/>
              </w:rPr>
            </w:pPr>
            <w:r w:rsidRPr="00CD2772">
              <w:rPr>
                <w:sz w:val="21"/>
              </w:rPr>
              <w:t xml:space="preserve"> </w:t>
            </w:r>
          </w:p>
        </w:tc>
      </w:tr>
      <w:tr w:rsidR="000908BE" w:rsidRPr="00CD2772" w14:paraId="7729E2D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76FB0C4"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2DD1DA7" w14:textId="77777777" w:rsidR="00B050CE" w:rsidRPr="00CD2772" w:rsidRDefault="00B050CE" w:rsidP="00CD2772">
            <w:pPr>
              <w:rPr>
                <w:sz w:val="21"/>
              </w:rPr>
            </w:pPr>
            <w:r w:rsidRPr="00CD2772">
              <w:rPr>
                <w:sz w:val="21"/>
              </w:rPr>
              <w:t>ML14</w:t>
            </w:r>
          </w:p>
        </w:tc>
        <w:tc>
          <w:tcPr>
            <w:tcW w:w="6231" w:type="dxa"/>
            <w:tcBorders>
              <w:top w:val="nil"/>
              <w:left w:val="nil"/>
              <w:bottom w:val="nil"/>
              <w:right w:val="nil"/>
            </w:tcBorders>
            <w:tcMar>
              <w:top w:w="128" w:type="dxa"/>
              <w:left w:w="43" w:type="dxa"/>
              <w:bottom w:w="43" w:type="dxa"/>
              <w:right w:w="43" w:type="dxa"/>
            </w:tcMar>
          </w:tcPr>
          <w:p w14:paraId="07C77054"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nil"/>
              <w:left w:val="nil"/>
              <w:bottom w:val="nil"/>
              <w:right w:val="nil"/>
            </w:tcBorders>
            <w:tcMar>
              <w:top w:w="128" w:type="dxa"/>
              <w:left w:w="43" w:type="dxa"/>
              <w:bottom w:w="43" w:type="dxa"/>
              <w:right w:w="43" w:type="dxa"/>
            </w:tcMar>
            <w:vAlign w:val="bottom"/>
          </w:tcPr>
          <w:p w14:paraId="092D0622" w14:textId="77777777" w:rsidR="00B050CE" w:rsidRPr="00CD2772" w:rsidRDefault="00B050CE" w:rsidP="00AE000B">
            <w:pPr>
              <w:jc w:val="right"/>
              <w:rPr>
                <w:sz w:val="21"/>
              </w:rPr>
            </w:pPr>
            <w:r w:rsidRPr="00CD2772">
              <w:rPr>
                <w:sz w:val="21"/>
              </w:rPr>
              <w:t>5 688 034</w:t>
            </w:r>
          </w:p>
        </w:tc>
        <w:tc>
          <w:tcPr>
            <w:tcW w:w="1320" w:type="dxa"/>
            <w:tcBorders>
              <w:top w:val="nil"/>
              <w:left w:val="nil"/>
              <w:bottom w:val="nil"/>
              <w:right w:val="nil"/>
            </w:tcBorders>
            <w:tcMar>
              <w:top w:w="128" w:type="dxa"/>
              <w:left w:w="43" w:type="dxa"/>
              <w:bottom w:w="43" w:type="dxa"/>
              <w:right w:w="43" w:type="dxa"/>
            </w:tcMar>
            <w:vAlign w:val="bottom"/>
          </w:tcPr>
          <w:p w14:paraId="1F5101FF" w14:textId="77777777" w:rsidR="00B050CE" w:rsidRPr="00CD2772" w:rsidRDefault="00B050CE" w:rsidP="00AE000B">
            <w:pPr>
              <w:jc w:val="right"/>
              <w:rPr>
                <w:sz w:val="21"/>
              </w:rPr>
            </w:pPr>
            <w:r w:rsidRPr="00CD2772">
              <w:rPr>
                <w:sz w:val="21"/>
              </w:rPr>
              <w:t>93 688 658</w:t>
            </w:r>
          </w:p>
        </w:tc>
        <w:tc>
          <w:tcPr>
            <w:tcW w:w="1320" w:type="dxa"/>
            <w:tcBorders>
              <w:top w:val="nil"/>
              <w:left w:val="nil"/>
              <w:bottom w:val="nil"/>
              <w:right w:val="nil"/>
            </w:tcBorders>
            <w:tcMar>
              <w:top w:w="128" w:type="dxa"/>
              <w:left w:w="43" w:type="dxa"/>
              <w:bottom w:w="43" w:type="dxa"/>
              <w:right w:w="43" w:type="dxa"/>
            </w:tcMar>
            <w:vAlign w:val="bottom"/>
          </w:tcPr>
          <w:p w14:paraId="01C65D98" w14:textId="77777777" w:rsidR="00B050CE" w:rsidRPr="00CD2772" w:rsidRDefault="00B050CE" w:rsidP="00AE000B">
            <w:pPr>
              <w:jc w:val="right"/>
              <w:rPr>
                <w:sz w:val="21"/>
              </w:rPr>
            </w:pPr>
            <w:r w:rsidRPr="00CD2772">
              <w:rPr>
                <w:sz w:val="21"/>
              </w:rPr>
              <w:t>99 376 692</w:t>
            </w:r>
          </w:p>
        </w:tc>
        <w:tc>
          <w:tcPr>
            <w:tcW w:w="1320" w:type="dxa"/>
            <w:tcBorders>
              <w:top w:val="nil"/>
              <w:left w:val="nil"/>
              <w:bottom w:val="nil"/>
              <w:right w:val="nil"/>
            </w:tcBorders>
            <w:tcMar>
              <w:top w:w="128" w:type="dxa"/>
              <w:left w:w="43" w:type="dxa"/>
              <w:bottom w:w="43" w:type="dxa"/>
              <w:right w:w="43" w:type="dxa"/>
            </w:tcMar>
            <w:vAlign w:val="bottom"/>
          </w:tcPr>
          <w:p w14:paraId="32014E69" w14:textId="77777777" w:rsidR="00B050CE" w:rsidRPr="00CD2772" w:rsidRDefault="00B050CE" w:rsidP="00AE000B">
            <w:pPr>
              <w:jc w:val="right"/>
              <w:rPr>
                <w:sz w:val="21"/>
              </w:rPr>
            </w:pPr>
            <w:r w:rsidRPr="00CD2772">
              <w:rPr>
                <w:sz w:val="21"/>
              </w:rPr>
              <w:t xml:space="preserve"> </w:t>
            </w:r>
          </w:p>
        </w:tc>
      </w:tr>
      <w:tr w:rsidR="000908BE" w:rsidRPr="00CD2772" w14:paraId="2FBC6A46"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CF05B00"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BDFE372" w14:textId="77777777" w:rsidR="00B050CE" w:rsidRPr="00CD2772" w:rsidRDefault="00B050CE" w:rsidP="00CD2772">
            <w:pPr>
              <w:rPr>
                <w:sz w:val="21"/>
              </w:rPr>
            </w:pPr>
            <w:r w:rsidRPr="00CD2772">
              <w:rPr>
                <w:sz w:val="21"/>
              </w:rPr>
              <w:t>ML15</w:t>
            </w:r>
          </w:p>
        </w:tc>
        <w:tc>
          <w:tcPr>
            <w:tcW w:w="6231" w:type="dxa"/>
            <w:tcBorders>
              <w:top w:val="nil"/>
              <w:left w:val="nil"/>
              <w:bottom w:val="nil"/>
              <w:right w:val="nil"/>
            </w:tcBorders>
            <w:tcMar>
              <w:top w:w="128" w:type="dxa"/>
              <w:left w:w="43" w:type="dxa"/>
              <w:bottom w:w="43" w:type="dxa"/>
              <w:right w:w="43" w:type="dxa"/>
            </w:tcMar>
          </w:tcPr>
          <w:p w14:paraId="67255B16" w14:textId="77777777" w:rsidR="00B050CE" w:rsidRPr="00CD2772" w:rsidRDefault="00B050CE" w:rsidP="00CD2772">
            <w:pPr>
              <w:rPr>
                <w:sz w:val="21"/>
              </w:rPr>
            </w:pPr>
            <w:r w:rsidRPr="00CD2772">
              <w:rPr>
                <w:sz w:val="21"/>
              </w:rPr>
              <w:t>Billed-/videoutstyr og deres motmidler og komponenter</w:t>
            </w:r>
          </w:p>
        </w:tc>
        <w:tc>
          <w:tcPr>
            <w:tcW w:w="1320" w:type="dxa"/>
            <w:tcBorders>
              <w:top w:val="nil"/>
              <w:left w:val="nil"/>
              <w:bottom w:val="nil"/>
              <w:right w:val="nil"/>
            </w:tcBorders>
            <w:tcMar>
              <w:top w:w="128" w:type="dxa"/>
              <w:left w:w="43" w:type="dxa"/>
              <w:bottom w:w="43" w:type="dxa"/>
              <w:right w:w="43" w:type="dxa"/>
            </w:tcMar>
            <w:vAlign w:val="bottom"/>
          </w:tcPr>
          <w:p w14:paraId="1F24508F"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F333133" w14:textId="77777777" w:rsidR="00B050CE" w:rsidRPr="00CD2772" w:rsidRDefault="00B050CE" w:rsidP="00AE000B">
            <w:pPr>
              <w:jc w:val="right"/>
              <w:rPr>
                <w:sz w:val="21"/>
              </w:rPr>
            </w:pPr>
            <w:r w:rsidRPr="00CD2772">
              <w:rPr>
                <w:sz w:val="21"/>
              </w:rPr>
              <w:t>370 064 747</w:t>
            </w:r>
          </w:p>
        </w:tc>
        <w:tc>
          <w:tcPr>
            <w:tcW w:w="1320" w:type="dxa"/>
            <w:tcBorders>
              <w:top w:val="nil"/>
              <w:left w:val="nil"/>
              <w:bottom w:val="nil"/>
              <w:right w:val="nil"/>
            </w:tcBorders>
            <w:tcMar>
              <w:top w:w="128" w:type="dxa"/>
              <w:left w:w="43" w:type="dxa"/>
              <w:bottom w:w="43" w:type="dxa"/>
              <w:right w:w="43" w:type="dxa"/>
            </w:tcMar>
            <w:vAlign w:val="bottom"/>
          </w:tcPr>
          <w:p w14:paraId="79F354A7" w14:textId="77777777" w:rsidR="00B050CE" w:rsidRPr="00CD2772" w:rsidRDefault="00B050CE" w:rsidP="00AE000B">
            <w:pPr>
              <w:jc w:val="right"/>
              <w:rPr>
                <w:sz w:val="21"/>
              </w:rPr>
            </w:pPr>
            <w:r w:rsidRPr="00CD2772">
              <w:rPr>
                <w:sz w:val="21"/>
              </w:rPr>
              <w:t>370 064 747</w:t>
            </w:r>
          </w:p>
        </w:tc>
        <w:tc>
          <w:tcPr>
            <w:tcW w:w="1320" w:type="dxa"/>
            <w:tcBorders>
              <w:top w:val="nil"/>
              <w:left w:val="nil"/>
              <w:bottom w:val="nil"/>
              <w:right w:val="nil"/>
            </w:tcBorders>
            <w:tcMar>
              <w:top w:w="128" w:type="dxa"/>
              <w:left w:w="43" w:type="dxa"/>
              <w:bottom w:w="43" w:type="dxa"/>
              <w:right w:w="43" w:type="dxa"/>
            </w:tcMar>
            <w:vAlign w:val="bottom"/>
          </w:tcPr>
          <w:p w14:paraId="070396CA" w14:textId="77777777" w:rsidR="00B050CE" w:rsidRPr="00CD2772" w:rsidRDefault="00B050CE" w:rsidP="00AE000B">
            <w:pPr>
              <w:jc w:val="right"/>
              <w:rPr>
                <w:sz w:val="21"/>
              </w:rPr>
            </w:pPr>
            <w:r w:rsidRPr="00CD2772">
              <w:rPr>
                <w:sz w:val="21"/>
              </w:rPr>
              <w:t xml:space="preserve"> </w:t>
            </w:r>
          </w:p>
        </w:tc>
      </w:tr>
      <w:tr w:rsidR="000908BE" w:rsidRPr="00CD2772" w14:paraId="4DED2A8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A45BD51"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107CCDFB" w14:textId="77777777" w:rsidR="00B050CE" w:rsidRPr="00CD2772" w:rsidRDefault="00B050CE" w:rsidP="00CD2772">
            <w:pPr>
              <w:rPr>
                <w:sz w:val="21"/>
              </w:rPr>
            </w:pPr>
            <w:r w:rsidRPr="00CD2772">
              <w:rPr>
                <w:sz w:val="21"/>
              </w:rPr>
              <w:t>ML17</w:t>
            </w:r>
          </w:p>
        </w:tc>
        <w:tc>
          <w:tcPr>
            <w:tcW w:w="6231" w:type="dxa"/>
            <w:tcBorders>
              <w:top w:val="nil"/>
              <w:left w:val="nil"/>
              <w:bottom w:val="nil"/>
              <w:right w:val="nil"/>
            </w:tcBorders>
            <w:tcMar>
              <w:top w:w="128" w:type="dxa"/>
              <w:left w:w="43" w:type="dxa"/>
              <w:bottom w:w="43" w:type="dxa"/>
              <w:right w:w="43" w:type="dxa"/>
            </w:tcMar>
          </w:tcPr>
          <w:p w14:paraId="1EF6CBD6" w14:textId="77777777" w:rsidR="00B050CE" w:rsidRPr="00CD2772" w:rsidRDefault="00B050CE" w:rsidP="00CD2772">
            <w:pPr>
              <w:rPr>
                <w:sz w:val="21"/>
              </w:rPr>
            </w:pPr>
            <w:r w:rsidRPr="00CD2772">
              <w:rPr>
                <w:sz w:val="21"/>
              </w:rPr>
              <w:t>Diverse utstyr og materialer</w:t>
            </w:r>
          </w:p>
        </w:tc>
        <w:tc>
          <w:tcPr>
            <w:tcW w:w="1320" w:type="dxa"/>
            <w:tcBorders>
              <w:top w:val="nil"/>
              <w:left w:val="nil"/>
              <w:bottom w:val="nil"/>
              <w:right w:val="nil"/>
            </w:tcBorders>
            <w:tcMar>
              <w:top w:w="128" w:type="dxa"/>
              <w:left w:w="43" w:type="dxa"/>
              <w:bottom w:w="43" w:type="dxa"/>
              <w:right w:w="43" w:type="dxa"/>
            </w:tcMar>
            <w:vAlign w:val="bottom"/>
          </w:tcPr>
          <w:p w14:paraId="7CF68650" w14:textId="77777777" w:rsidR="00B050CE" w:rsidRPr="00CD2772" w:rsidRDefault="00B050CE" w:rsidP="00AE000B">
            <w:pPr>
              <w:jc w:val="right"/>
              <w:rPr>
                <w:sz w:val="21"/>
              </w:rPr>
            </w:pPr>
            <w:r w:rsidRPr="00CD2772">
              <w:rPr>
                <w:sz w:val="21"/>
              </w:rPr>
              <w:t>114 192</w:t>
            </w:r>
          </w:p>
        </w:tc>
        <w:tc>
          <w:tcPr>
            <w:tcW w:w="1320" w:type="dxa"/>
            <w:tcBorders>
              <w:top w:val="nil"/>
              <w:left w:val="nil"/>
              <w:bottom w:val="nil"/>
              <w:right w:val="nil"/>
            </w:tcBorders>
            <w:tcMar>
              <w:top w:w="128" w:type="dxa"/>
              <w:left w:w="43" w:type="dxa"/>
              <w:bottom w:w="43" w:type="dxa"/>
              <w:right w:w="43" w:type="dxa"/>
            </w:tcMar>
            <w:vAlign w:val="bottom"/>
          </w:tcPr>
          <w:p w14:paraId="188BA666"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407B49EE" w14:textId="77777777" w:rsidR="00B050CE" w:rsidRPr="00CD2772" w:rsidRDefault="00B050CE" w:rsidP="00AE000B">
            <w:pPr>
              <w:jc w:val="right"/>
              <w:rPr>
                <w:sz w:val="21"/>
              </w:rPr>
            </w:pPr>
            <w:r w:rsidRPr="00CD2772">
              <w:rPr>
                <w:sz w:val="21"/>
              </w:rPr>
              <w:t>114 192</w:t>
            </w:r>
          </w:p>
        </w:tc>
        <w:tc>
          <w:tcPr>
            <w:tcW w:w="1320" w:type="dxa"/>
            <w:tcBorders>
              <w:top w:val="nil"/>
              <w:left w:val="nil"/>
              <w:bottom w:val="nil"/>
              <w:right w:val="nil"/>
            </w:tcBorders>
            <w:tcMar>
              <w:top w:w="128" w:type="dxa"/>
              <w:left w:w="43" w:type="dxa"/>
              <w:bottom w:w="43" w:type="dxa"/>
              <w:right w:w="43" w:type="dxa"/>
            </w:tcMar>
            <w:vAlign w:val="bottom"/>
          </w:tcPr>
          <w:p w14:paraId="54D0161D" w14:textId="77777777" w:rsidR="00B050CE" w:rsidRPr="00CD2772" w:rsidRDefault="00B050CE" w:rsidP="00AE000B">
            <w:pPr>
              <w:jc w:val="right"/>
              <w:rPr>
                <w:sz w:val="21"/>
              </w:rPr>
            </w:pPr>
            <w:r w:rsidRPr="00CD2772">
              <w:rPr>
                <w:sz w:val="21"/>
              </w:rPr>
              <w:t xml:space="preserve"> </w:t>
            </w:r>
          </w:p>
        </w:tc>
      </w:tr>
      <w:tr w:rsidR="000908BE" w:rsidRPr="00CD2772" w14:paraId="235ADB4F"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1E856EA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7FF224C6" w14:textId="77777777" w:rsidR="00B050CE" w:rsidRPr="00CD2772" w:rsidRDefault="00B050CE" w:rsidP="00CD2772">
            <w:pPr>
              <w:rPr>
                <w:sz w:val="21"/>
              </w:rPr>
            </w:pPr>
            <w:r w:rsidRPr="00CD2772">
              <w:rPr>
                <w:sz w:val="21"/>
              </w:rPr>
              <w:t>ML18</w:t>
            </w:r>
          </w:p>
        </w:tc>
        <w:tc>
          <w:tcPr>
            <w:tcW w:w="6231" w:type="dxa"/>
            <w:tcBorders>
              <w:top w:val="nil"/>
              <w:left w:val="nil"/>
              <w:bottom w:val="nil"/>
              <w:right w:val="nil"/>
            </w:tcBorders>
            <w:tcMar>
              <w:top w:w="128" w:type="dxa"/>
              <w:left w:w="43" w:type="dxa"/>
              <w:bottom w:w="43" w:type="dxa"/>
              <w:right w:w="43" w:type="dxa"/>
            </w:tcMar>
          </w:tcPr>
          <w:p w14:paraId="0779BDAA" w14:textId="77777777" w:rsidR="00B050CE" w:rsidRPr="00CD2772" w:rsidRDefault="00B050CE" w:rsidP="00CD2772">
            <w:pPr>
              <w:rPr>
                <w:sz w:val="21"/>
              </w:rPr>
            </w:pPr>
            <w:r w:rsidRPr="00CD2772">
              <w:rPr>
                <w:sz w:val="21"/>
              </w:rPr>
              <w:t>Produksjonsutstyr og komponenter</w:t>
            </w:r>
          </w:p>
        </w:tc>
        <w:tc>
          <w:tcPr>
            <w:tcW w:w="1320" w:type="dxa"/>
            <w:tcBorders>
              <w:top w:val="nil"/>
              <w:left w:val="nil"/>
              <w:bottom w:val="nil"/>
              <w:right w:val="nil"/>
            </w:tcBorders>
            <w:tcMar>
              <w:top w:w="128" w:type="dxa"/>
              <w:left w:w="43" w:type="dxa"/>
              <w:bottom w:w="43" w:type="dxa"/>
              <w:right w:w="43" w:type="dxa"/>
            </w:tcMar>
            <w:vAlign w:val="bottom"/>
          </w:tcPr>
          <w:p w14:paraId="646DCE70" w14:textId="77777777" w:rsidR="00B050CE" w:rsidRPr="00CD2772" w:rsidRDefault="00B050CE" w:rsidP="00AE000B">
            <w:pPr>
              <w:jc w:val="right"/>
              <w:rPr>
                <w:sz w:val="21"/>
              </w:rPr>
            </w:pPr>
            <w:r w:rsidRPr="00CD2772">
              <w:rPr>
                <w:sz w:val="21"/>
              </w:rPr>
              <w:t>23 607 287</w:t>
            </w:r>
          </w:p>
        </w:tc>
        <w:tc>
          <w:tcPr>
            <w:tcW w:w="1320" w:type="dxa"/>
            <w:tcBorders>
              <w:top w:val="nil"/>
              <w:left w:val="nil"/>
              <w:bottom w:val="nil"/>
              <w:right w:val="nil"/>
            </w:tcBorders>
            <w:tcMar>
              <w:top w:w="128" w:type="dxa"/>
              <w:left w:w="43" w:type="dxa"/>
              <w:bottom w:w="43" w:type="dxa"/>
              <w:right w:w="43" w:type="dxa"/>
            </w:tcMar>
            <w:vAlign w:val="bottom"/>
          </w:tcPr>
          <w:p w14:paraId="63959AEB" w14:textId="77777777" w:rsidR="00B050CE" w:rsidRPr="00CD2772" w:rsidRDefault="00B050CE" w:rsidP="00AE000B">
            <w:pPr>
              <w:jc w:val="right"/>
              <w:rPr>
                <w:sz w:val="21"/>
              </w:rPr>
            </w:pPr>
            <w:r w:rsidRPr="00CD2772">
              <w:rPr>
                <w:sz w:val="21"/>
              </w:rPr>
              <w:t>29 934 624</w:t>
            </w:r>
          </w:p>
        </w:tc>
        <w:tc>
          <w:tcPr>
            <w:tcW w:w="1320" w:type="dxa"/>
            <w:tcBorders>
              <w:top w:val="nil"/>
              <w:left w:val="nil"/>
              <w:bottom w:val="nil"/>
              <w:right w:val="nil"/>
            </w:tcBorders>
            <w:tcMar>
              <w:top w:w="128" w:type="dxa"/>
              <w:left w:w="43" w:type="dxa"/>
              <w:bottom w:w="43" w:type="dxa"/>
              <w:right w:w="43" w:type="dxa"/>
            </w:tcMar>
            <w:vAlign w:val="bottom"/>
          </w:tcPr>
          <w:p w14:paraId="7D65095A" w14:textId="77777777" w:rsidR="00B050CE" w:rsidRPr="00CD2772" w:rsidRDefault="00B050CE" w:rsidP="00AE000B">
            <w:pPr>
              <w:jc w:val="right"/>
              <w:rPr>
                <w:sz w:val="21"/>
              </w:rPr>
            </w:pPr>
            <w:r w:rsidRPr="00CD2772">
              <w:rPr>
                <w:sz w:val="21"/>
              </w:rPr>
              <w:t>53 541 911</w:t>
            </w:r>
          </w:p>
        </w:tc>
        <w:tc>
          <w:tcPr>
            <w:tcW w:w="1320" w:type="dxa"/>
            <w:tcBorders>
              <w:top w:val="nil"/>
              <w:left w:val="nil"/>
              <w:bottom w:val="nil"/>
              <w:right w:val="nil"/>
            </w:tcBorders>
            <w:tcMar>
              <w:top w:w="128" w:type="dxa"/>
              <w:left w:w="43" w:type="dxa"/>
              <w:bottom w:w="43" w:type="dxa"/>
              <w:right w:w="43" w:type="dxa"/>
            </w:tcMar>
            <w:vAlign w:val="bottom"/>
          </w:tcPr>
          <w:p w14:paraId="2824B5B0" w14:textId="77777777" w:rsidR="00B050CE" w:rsidRPr="00CD2772" w:rsidRDefault="00B050CE" w:rsidP="00AE000B">
            <w:pPr>
              <w:jc w:val="right"/>
              <w:rPr>
                <w:sz w:val="21"/>
              </w:rPr>
            </w:pPr>
            <w:r w:rsidRPr="00CD2772">
              <w:rPr>
                <w:sz w:val="21"/>
              </w:rPr>
              <w:t xml:space="preserve"> </w:t>
            </w:r>
          </w:p>
        </w:tc>
      </w:tr>
      <w:tr w:rsidR="000908BE" w:rsidRPr="00CD2772" w14:paraId="0606A379"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F9C2C47"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55BA40A" w14:textId="77777777" w:rsidR="00B050CE" w:rsidRPr="00CD2772" w:rsidRDefault="00B050CE" w:rsidP="00CD2772">
            <w:pPr>
              <w:rPr>
                <w:sz w:val="21"/>
              </w:rPr>
            </w:pPr>
            <w:r w:rsidRPr="00CD2772">
              <w:rPr>
                <w:sz w:val="21"/>
              </w:rPr>
              <w:t>ML21</w:t>
            </w:r>
          </w:p>
        </w:tc>
        <w:tc>
          <w:tcPr>
            <w:tcW w:w="6231" w:type="dxa"/>
            <w:tcBorders>
              <w:top w:val="nil"/>
              <w:left w:val="nil"/>
              <w:bottom w:val="nil"/>
              <w:right w:val="nil"/>
            </w:tcBorders>
            <w:tcMar>
              <w:top w:w="128" w:type="dxa"/>
              <w:left w:w="43" w:type="dxa"/>
              <w:bottom w:w="43" w:type="dxa"/>
              <w:right w:w="43" w:type="dxa"/>
            </w:tcMar>
          </w:tcPr>
          <w:p w14:paraId="37B10467" w14:textId="77777777" w:rsidR="00B050CE" w:rsidRPr="00CD2772" w:rsidRDefault="00B050CE" w:rsidP="00CD2772">
            <w:pPr>
              <w:rPr>
                <w:sz w:val="21"/>
              </w:rPr>
            </w:pPr>
            <w:r w:rsidRPr="00CD2772">
              <w:rPr>
                <w:sz w:val="21"/>
              </w:rPr>
              <w:t>Programvare</w:t>
            </w:r>
          </w:p>
        </w:tc>
        <w:tc>
          <w:tcPr>
            <w:tcW w:w="1320" w:type="dxa"/>
            <w:tcBorders>
              <w:top w:val="nil"/>
              <w:left w:val="nil"/>
              <w:bottom w:val="nil"/>
              <w:right w:val="nil"/>
            </w:tcBorders>
            <w:tcMar>
              <w:top w:w="128" w:type="dxa"/>
              <w:left w:w="43" w:type="dxa"/>
              <w:bottom w:w="43" w:type="dxa"/>
              <w:right w:w="43" w:type="dxa"/>
            </w:tcMar>
            <w:vAlign w:val="bottom"/>
          </w:tcPr>
          <w:p w14:paraId="1D02A50F" w14:textId="77777777" w:rsidR="00B050CE" w:rsidRPr="00CD2772" w:rsidRDefault="00B050CE" w:rsidP="00AE000B">
            <w:pPr>
              <w:jc w:val="right"/>
              <w:rPr>
                <w:sz w:val="21"/>
              </w:rPr>
            </w:pPr>
            <w:r w:rsidRPr="00CD2772">
              <w:rPr>
                <w:sz w:val="21"/>
              </w:rPr>
              <w:t>9 044 205</w:t>
            </w:r>
          </w:p>
        </w:tc>
        <w:tc>
          <w:tcPr>
            <w:tcW w:w="1320" w:type="dxa"/>
            <w:tcBorders>
              <w:top w:val="nil"/>
              <w:left w:val="nil"/>
              <w:bottom w:val="nil"/>
              <w:right w:val="nil"/>
            </w:tcBorders>
            <w:tcMar>
              <w:top w:w="128" w:type="dxa"/>
              <w:left w:w="43" w:type="dxa"/>
              <w:bottom w:w="43" w:type="dxa"/>
              <w:right w:w="43" w:type="dxa"/>
            </w:tcMar>
            <w:vAlign w:val="bottom"/>
          </w:tcPr>
          <w:p w14:paraId="0982E86D" w14:textId="77777777" w:rsidR="00B050CE" w:rsidRPr="00CD2772" w:rsidRDefault="00B050CE" w:rsidP="00AE000B">
            <w:pPr>
              <w:jc w:val="right"/>
              <w:rPr>
                <w:sz w:val="21"/>
              </w:rPr>
            </w:pPr>
            <w:r w:rsidRPr="00CD2772">
              <w:rPr>
                <w:sz w:val="21"/>
              </w:rPr>
              <w:t>4 948 907</w:t>
            </w:r>
          </w:p>
        </w:tc>
        <w:tc>
          <w:tcPr>
            <w:tcW w:w="1320" w:type="dxa"/>
            <w:tcBorders>
              <w:top w:val="nil"/>
              <w:left w:val="nil"/>
              <w:bottom w:val="nil"/>
              <w:right w:val="nil"/>
            </w:tcBorders>
            <w:tcMar>
              <w:top w:w="128" w:type="dxa"/>
              <w:left w:w="43" w:type="dxa"/>
              <w:bottom w:w="43" w:type="dxa"/>
              <w:right w:w="43" w:type="dxa"/>
            </w:tcMar>
            <w:vAlign w:val="bottom"/>
          </w:tcPr>
          <w:p w14:paraId="7E1B4502" w14:textId="77777777" w:rsidR="00B050CE" w:rsidRPr="00CD2772" w:rsidRDefault="00B050CE" w:rsidP="00AE000B">
            <w:pPr>
              <w:jc w:val="right"/>
              <w:rPr>
                <w:sz w:val="21"/>
              </w:rPr>
            </w:pPr>
            <w:r w:rsidRPr="00CD2772">
              <w:rPr>
                <w:sz w:val="21"/>
              </w:rPr>
              <w:t>13 993 112</w:t>
            </w:r>
          </w:p>
        </w:tc>
        <w:tc>
          <w:tcPr>
            <w:tcW w:w="1320" w:type="dxa"/>
            <w:tcBorders>
              <w:top w:val="nil"/>
              <w:left w:val="nil"/>
              <w:bottom w:val="nil"/>
              <w:right w:val="nil"/>
            </w:tcBorders>
            <w:tcMar>
              <w:top w:w="128" w:type="dxa"/>
              <w:left w:w="43" w:type="dxa"/>
              <w:bottom w:w="43" w:type="dxa"/>
              <w:right w:w="43" w:type="dxa"/>
            </w:tcMar>
            <w:vAlign w:val="bottom"/>
          </w:tcPr>
          <w:p w14:paraId="77334C65" w14:textId="77777777" w:rsidR="00B050CE" w:rsidRPr="00CD2772" w:rsidRDefault="00B050CE" w:rsidP="00AE000B">
            <w:pPr>
              <w:jc w:val="right"/>
              <w:rPr>
                <w:sz w:val="21"/>
              </w:rPr>
            </w:pPr>
            <w:r w:rsidRPr="00CD2772">
              <w:rPr>
                <w:sz w:val="21"/>
              </w:rPr>
              <w:t xml:space="preserve"> </w:t>
            </w:r>
          </w:p>
        </w:tc>
      </w:tr>
      <w:tr w:rsidR="000908BE" w:rsidRPr="00CD2772" w14:paraId="78362D5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47BA184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941FB90"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035C9DC1"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131CB1CF" w14:textId="77777777" w:rsidR="00B050CE" w:rsidRPr="00CD2772" w:rsidRDefault="00B050CE" w:rsidP="00AE000B">
            <w:pPr>
              <w:jc w:val="right"/>
              <w:rPr>
                <w:sz w:val="21"/>
              </w:rPr>
            </w:pPr>
            <w:r w:rsidRPr="00CD2772">
              <w:rPr>
                <w:sz w:val="21"/>
              </w:rPr>
              <w:t>206 298 556</w:t>
            </w:r>
          </w:p>
        </w:tc>
        <w:tc>
          <w:tcPr>
            <w:tcW w:w="1320" w:type="dxa"/>
            <w:tcBorders>
              <w:top w:val="nil"/>
              <w:left w:val="nil"/>
              <w:bottom w:val="nil"/>
              <w:right w:val="nil"/>
            </w:tcBorders>
            <w:tcMar>
              <w:top w:w="128" w:type="dxa"/>
              <w:left w:w="43" w:type="dxa"/>
              <w:bottom w:w="43" w:type="dxa"/>
              <w:right w:w="43" w:type="dxa"/>
            </w:tcMar>
            <w:vAlign w:val="bottom"/>
          </w:tcPr>
          <w:p w14:paraId="4EDE0A9F" w14:textId="77777777" w:rsidR="00B050CE" w:rsidRPr="00CD2772" w:rsidRDefault="00B050CE" w:rsidP="00AE000B">
            <w:pPr>
              <w:jc w:val="right"/>
              <w:rPr>
                <w:sz w:val="21"/>
              </w:rPr>
            </w:pPr>
            <w:r w:rsidRPr="00CD2772">
              <w:rPr>
                <w:sz w:val="21"/>
              </w:rPr>
              <w:t>24 986 903</w:t>
            </w:r>
          </w:p>
        </w:tc>
        <w:tc>
          <w:tcPr>
            <w:tcW w:w="1320" w:type="dxa"/>
            <w:tcBorders>
              <w:top w:val="nil"/>
              <w:left w:val="nil"/>
              <w:bottom w:val="nil"/>
              <w:right w:val="nil"/>
            </w:tcBorders>
            <w:tcMar>
              <w:top w:w="128" w:type="dxa"/>
              <w:left w:w="43" w:type="dxa"/>
              <w:bottom w:w="43" w:type="dxa"/>
              <w:right w:w="43" w:type="dxa"/>
            </w:tcMar>
            <w:vAlign w:val="bottom"/>
          </w:tcPr>
          <w:p w14:paraId="374A46FC" w14:textId="77777777" w:rsidR="00B050CE" w:rsidRPr="00CD2772" w:rsidRDefault="00B050CE" w:rsidP="00AE000B">
            <w:pPr>
              <w:jc w:val="right"/>
              <w:rPr>
                <w:sz w:val="21"/>
              </w:rPr>
            </w:pPr>
            <w:r w:rsidRPr="00CD2772">
              <w:rPr>
                <w:sz w:val="21"/>
              </w:rPr>
              <w:t>231 285 459</w:t>
            </w:r>
          </w:p>
        </w:tc>
        <w:tc>
          <w:tcPr>
            <w:tcW w:w="1320" w:type="dxa"/>
            <w:tcBorders>
              <w:top w:val="nil"/>
              <w:left w:val="nil"/>
              <w:bottom w:val="nil"/>
              <w:right w:val="nil"/>
            </w:tcBorders>
            <w:tcMar>
              <w:top w:w="128" w:type="dxa"/>
              <w:left w:w="43" w:type="dxa"/>
              <w:bottom w:w="43" w:type="dxa"/>
              <w:right w:w="43" w:type="dxa"/>
            </w:tcMar>
            <w:vAlign w:val="bottom"/>
          </w:tcPr>
          <w:p w14:paraId="3792077E" w14:textId="77777777" w:rsidR="00B050CE" w:rsidRPr="00CD2772" w:rsidRDefault="00B050CE" w:rsidP="00AE000B">
            <w:pPr>
              <w:jc w:val="right"/>
              <w:rPr>
                <w:sz w:val="21"/>
              </w:rPr>
            </w:pPr>
            <w:r w:rsidRPr="00CD2772">
              <w:rPr>
                <w:sz w:val="21"/>
              </w:rPr>
              <w:t xml:space="preserve"> </w:t>
            </w:r>
          </w:p>
        </w:tc>
      </w:tr>
      <w:tr w:rsidR="000908BE" w:rsidRPr="00CD2772" w14:paraId="4C20E373"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177124A"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60058210"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4E5B9034"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9B8066A"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3DADD1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E6060E5"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2720B1B" w14:textId="77777777" w:rsidR="00B050CE" w:rsidRPr="00CD2772" w:rsidRDefault="00B050CE" w:rsidP="00AE000B">
            <w:pPr>
              <w:jc w:val="right"/>
              <w:rPr>
                <w:sz w:val="21"/>
              </w:rPr>
            </w:pPr>
            <w:r w:rsidRPr="00CD2772">
              <w:rPr>
                <w:sz w:val="21"/>
              </w:rPr>
              <w:t>5 023 106 252</w:t>
            </w:r>
          </w:p>
        </w:tc>
      </w:tr>
      <w:tr w:rsidR="000908BE" w:rsidRPr="00CD2772" w14:paraId="218E440F" w14:textId="77777777" w:rsidTr="00AE000B">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24C2880C" w14:textId="77777777" w:rsidR="00B050CE" w:rsidRPr="00CD2772" w:rsidRDefault="00B050CE" w:rsidP="00CD2772">
            <w:pPr>
              <w:rPr>
                <w:sz w:val="21"/>
              </w:rPr>
            </w:pPr>
            <w:r w:rsidRPr="00CD2772">
              <w:rPr>
                <w:sz w:val="21"/>
              </w:rPr>
              <w:t>Vietnam</w:t>
            </w:r>
          </w:p>
        </w:tc>
        <w:tc>
          <w:tcPr>
            <w:tcW w:w="1209" w:type="dxa"/>
            <w:tcBorders>
              <w:top w:val="single" w:sz="4" w:space="0" w:color="000000"/>
              <w:left w:val="nil"/>
              <w:bottom w:val="nil"/>
              <w:right w:val="nil"/>
            </w:tcBorders>
            <w:tcMar>
              <w:top w:w="128" w:type="dxa"/>
              <w:left w:w="43" w:type="dxa"/>
              <w:bottom w:w="43" w:type="dxa"/>
              <w:right w:w="43" w:type="dxa"/>
            </w:tcMar>
          </w:tcPr>
          <w:p w14:paraId="55EA02F5" w14:textId="77777777" w:rsidR="00B050CE" w:rsidRPr="00CD2772" w:rsidRDefault="00B050CE" w:rsidP="00CD2772">
            <w:pPr>
              <w:rPr>
                <w:sz w:val="21"/>
              </w:rPr>
            </w:pPr>
            <w:r w:rsidRPr="00CD2772">
              <w:rPr>
                <w:sz w:val="21"/>
              </w:rPr>
              <w:t>ML14</w:t>
            </w:r>
          </w:p>
        </w:tc>
        <w:tc>
          <w:tcPr>
            <w:tcW w:w="6231" w:type="dxa"/>
            <w:tcBorders>
              <w:top w:val="single" w:sz="4" w:space="0" w:color="000000"/>
              <w:left w:val="nil"/>
              <w:bottom w:val="nil"/>
              <w:right w:val="nil"/>
            </w:tcBorders>
            <w:tcMar>
              <w:top w:w="128" w:type="dxa"/>
              <w:left w:w="43" w:type="dxa"/>
              <w:bottom w:w="43" w:type="dxa"/>
              <w:right w:w="43" w:type="dxa"/>
            </w:tcMar>
          </w:tcPr>
          <w:p w14:paraId="0D805F9A" w14:textId="77777777" w:rsidR="00B050CE" w:rsidRPr="00CD2772" w:rsidRDefault="00B050CE" w:rsidP="00CD2772">
            <w:pPr>
              <w:rPr>
                <w:sz w:val="21"/>
              </w:rPr>
            </w:pPr>
            <w:r w:rsidRPr="00CD2772">
              <w:rPr>
                <w:sz w:val="21"/>
              </w:rPr>
              <w:t>Militært treningsutstyr, simulatorer for våpenbruk og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0E04E52" w14:textId="77777777" w:rsidR="00B050CE" w:rsidRPr="00CD2772" w:rsidRDefault="00B050CE" w:rsidP="00AE000B">
            <w:pPr>
              <w:jc w:val="right"/>
              <w:rPr>
                <w:sz w:val="21"/>
              </w:rPr>
            </w:pPr>
            <w:r w:rsidRPr="00CD2772">
              <w:rPr>
                <w:sz w:val="21"/>
              </w:rPr>
              <w:t>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8295C2F" w14:textId="77777777" w:rsidR="00B050CE" w:rsidRPr="00CD2772" w:rsidRDefault="00B050CE" w:rsidP="00AE000B">
            <w:pPr>
              <w:jc w:val="right"/>
              <w:rPr>
                <w:sz w:val="21"/>
              </w:rPr>
            </w:pPr>
            <w:r w:rsidRPr="00CD2772">
              <w:rPr>
                <w:sz w:val="21"/>
              </w:rPr>
              <w:t>1 500 000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5C239FC" w14:textId="77777777" w:rsidR="00B050CE" w:rsidRPr="00CD2772" w:rsidRDefault="00B050CE" w:rsidP="00AE000B">
            <w:pPr>
              <w:jc w:val="right"/>
              <w:rPr>
                <w:sz w:val="21"/>
              </w:rPr>
            </w:pPr>
            <w:r w:rsidRPr="00CD2772">
              <w:rPr>
                <w:sz w:val="21"/>
              </w:rPr>
              <w:t>1 500 000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7375A40" w14:textId="77777777" w:rsidR="00B050CE" w:rsidRPr="00CD2772" w:rsidRDefault="00B050CE" w:rsidP="00AE000B">
            <w:pPr>
              <w:jc w:val="right"/>
              <w:rPr>
                <w:sz w:val="21"/>
              </w:rPr>
            </w:pPr>
            <w:r w:rsidRPr="00CD2772">
              <w:rPr>
                <w:sz w:val="21"/>
              </w:rPr>
              <w:t xml:space="preserve"> </w:t>
            </w:r>
          </w:p>
        </w:tc>
      </w:tr>
      <w:tr w:rsidR="000908BE" w:rsidRPr="00CD2772" w14:paraId="1CC9A19A"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9D5C23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4887F4B2" w14:textId="77777777" w:rsidR="00B050CE" w:rsidRPr="00CD2772" w:rsidRDefault="00B050CE" w:rsidP="00CD2772">
            <w:pPr>
              <w:rPr>
                <w:sz w:val="21"/>
              </w:rPr>
            </w:pPr>
            <w:r w:rsidRPr="00CD2772">
              <w:rPr>
                <w:sz w:val="21"/>
              </w:rPr>
              <w:t>ML22</w:t>
            </w:r>
          </w:p>
        </w:tc>
        <w:tc>
          <w:tcPr>
            <w:tcW w:w="6231" w:type="dxa"/>
            <w:tcBorders>
              <w:top w:val="nil"/>
              <w:left w:val="nil"/>
              <w:bottom w:val="nil"/>
              <w:right w:val="nil"/>
            </w:tcBorders>
            <w:tcMar>
              <w:top w:w="128" w:type="dxa"/>
              <w:left w:w="43" w:type="dxa"/>
              <w:bottom w:w="43" w:type="dxa"/>
              <w:right w:w="43" w:type="dxa"/>
            </w:tcMar>
          </w:tcPr>
          <w:p w14:paraId="22C32629" w14:textId="77777777" w:rsidR="00B050CE" w:rsidRPr="00CD2772" w:rsidRDefault="00B050CE" w:rsidP="00CD2772">
            <w:pPr>
              <w:rPr>
                <w:sz w:val="21"/>
              </w:rPr>
            </w:pPr>
            <w:r w:rsidRPr="00CD2772">
              <w:rPr>
                <w:sz w:val="21"/>
              </w:rPr>
              <w:t>Teknologi</w:t>
            </w:r>
          </w:p>
        </w:tc>
        <w:tc>
          <w:tcPr>
            <w:tcW w:w="1320" w:type="dxa"/>
            <w:tcBorders>
              <w:top w:val="nil"/>
              <w:left w:val="nil"/>
              <w:bottom w:val="nil"/>
              <w:right w:val="nil"/>
            </w:tcBorders>
            <w:tcMar>
              <w:top w:w="128" w:type="dxa"/>
              <w:left w:w="43" w:type="dxa"/>
              <w:bottom w:w="43" w:type="dxa"/>
              <w:right w:w="43" w:type="dxa"/>
            </w:tcMar>
            <w:vAlign w:val="bottom"/>
          </w:tcPr>
          <w:p w14:paraId="339BB009"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76BD2B7F" w14:textId="77777777" w:rsidR="00B050CE" w:rsidRPr="00CD2772" w:rsidRDefault="00B050CE" w:rsidP="00AE000B">
            <w:pPr>
              <w:jc w:val="right"/>
              <w:rPr>
                <w:sz w:val="21"/>
              </w:rPr>
            </w:pPr>
            <w:r w:rsidRPr="00CD2772">
              <w:rPr>
                <w:sz w:val="21"/>
              </w:rPr>
              <w:t>180</w:t>
            </w:r>
          </w:p>
        </w:tc>
        <w:tc>
          <w:tcPr>
            <w:tcW w:w="1320" w:type="dxa"/>
            <w:tcBorders>
              <w:top w:val="nil"/>
              <w:left w:val="nil"/>
              <w:bottom w:val="nil"/>
              <w:right w:val="nil"/>
            </w:tcBorders>
            <w:tcMar>
              <w:top w:w="128" w:type="dxa"/>
              <w:left w:w="43" w:type="dxa"/>
              <w:bottom w:w="43" w:type="dxa"/>
              <w:right w:w="43" w:type="dxa"/>
            </w:tcMar>
            <w:vAlign w:val="bottom"/>
          </w:tcPr>
          <w:p w14:paraId="523AAC5C" w14:textId="77777777" w:rsidR="00B050CE" w:rsidRPr="00CD2772" w:rsidRDefault="00B050CE" w:rsidP="00AE000B">
            <w:pPr>
              <w:jc w:val="right"/>
              <w:rPr>
                <w:sz w:val="21"/>
              </w:rPr>
            </w:pPr>
            <w:r w:rsidRPr="00CD2772">
              <w:rPr>
                <w:sz w:val="21"/>
              </w:rPr>
              <w:t>180</w:t>
            </w:r>
          </w:p>
        </w:tc>
        <w:tc>
          <w:tcPr>
            <w:tcW w:w="1320" w:type="dxa"/>
            <w:tcBorders>
              <w:top w:val="nil"/>
              <w:left w:val="nil"/>
              <w:bottom w:val="nil"/>
              <w:right w:val="nil"/>
            </w:tcBorders>
            <w:tcMar>
              <w:top w:w="128" w:type="dxa"/>
              <w:left w:w="43" w:type="dxa"/>
              <w:bottom w:w="43" w:type="dxa"/>
              <w:right w:w="43" w:type="dxa"/>
            </w:tcMar>
            <w:vAlign w:val="bottom"/>
          </w:tcPr>
          <w:p w14:paraId="2FF31DC3" w14:textId="77777777" w:rsidR="00B050CE" w:rsidRPr="00CD2772" w:rsidRDefault="00B050CE" w:rsidP="00AE000B">
            <w:pPr>
              <w:jc w:val="right"/>
              <w:rPr>
                <w:sz w:val="21"/>
              </w:rPr>
            </w:pPr>
            <w:r w:rsidRPr="00CD2772">
              <w:rPr>
                <w:sz w:val="21"/>
              </w:rPr>
              <w:t xml:space="preserve"> </w:t>
            </w:r>
          </w:p>
        </w:tc>
      </w:tr>
      <w:tr w:rsidR="000908BE" w:rsidRPr="00CD2772" w14:paraId="5A5966E2"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E4949AA"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5C9BEBDA"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64B3F604"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6F1DFE7"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82782B2"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ECDE870"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C5B019B" w14:textId="77777777" w:rsidR="00B050CE" w:rsidRPr="00CD2772" w:rsidRDefault="00B050CE" w:rsidP="00AE000B">
            <w:pPr>
              <w:jc w:val="right"/>
              <w:rPr>
                <w:sz w:val="21"/>
              </w:rPr>
            </w:pPr>
            <w:r w:rsidRPr="00CD2772">
              <w:rPr>
                <w:sz w:val="21"/>
              </w:rPr>
              <w:t>1 500 180</w:t>
            </w:r>
          </w:p>
        </w:tc>
      </w:tr>
      <w:tr w:rsidR="000908BE" w:rsidRPr="00CD2772" w14:paraId="24E2E8C7" w14:textId="77777777" w:rsidTr="00AE000B">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32CCC232" w14:textId="77777777" w:rsidR="00B050CE" w:rsidRPr="00CD2772" w:rsidRDefault="00B050CE" w:rsidP="00CD2772">
            <w:pPr>
              <w:rPr>
                <w:sz w:val="21"/>
              </w:rPr>
            </w:pPr>
            <w:r w:rsidRPr="00CD2772">
              <w:rPr>
                <w:sz w:val="21"/>
              </w:rPr>
              <w:t>Østerrike</w:t>
            </w:r>
          </w:p>
        </w:tc>
        <w:tc>
          <w:tcPr>
            <w:tcW w:w="1209" w:type="dxa"/>
            <w:tcBorders>
              <w:top w:val="single" w:sz="4" w:space="0" w:color="000000"/>
              <w:left w:val="nil"/>
              <w:bottom w:val="nil"/>
              <w:right w:val="nil"/>
            </w:tcBorders>
            <w:tcMar>
              <w:top w:w="128" w:type="dxa"/>
              <w:left w:w="43" w:type="dxa"/>
              <w:bottom w:w="43" w:type="dxa"/>
              <w:right w:w="43" w:type="dxa"/>
            </w:tcMar>
          </w:tcPr>
          <w:p w14:paraId="7442C6B0" w14:textId="77777777" w:rsidR="00B050CE" w:rsidRPr="00CD2772" w:rsidRDefault="00B050CE" w:rsidP="00CD2772">
            <w:pPr>
              <w:rPr>
                <w:sz w:val="21"/>
              </w:rPr>
            </w:pPr>
            <w:r w:rsidRPr="00CD2772">
              <w:rPr>
                <w:sz w:val="21"/>
              </w:rPr>
              <w:t>ML1</w:t>
            </w:r>
          </w:p>
        </w:tc>
        <w:tc>
          <w:tcPr>
            <w:tcW w:w="6231" w:type="dxa"/>
            <w:tcBorders>
              <w:top w:val="single" w:sz="4" w:space="0" w:color="000000"/>
              <w:left w:val="nil"/>
              <w:bottom w:val="nil"/>
              <w:right w:val="nil"/>
            </w:tcBorders>
            <w:tcMar>
              <w:top w:w="128" w:type="dxa"/>
              <w:left w:w="43" w:type="dxa"/>
              <w:bottom w:w="43" w:type="dxa"/>
              <w:right w:w="43" w:type="dxa"/>
            </w:tcMar>
          </w:tcPr>
          <w:p w14:paraId="40CD3590"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B8CB73F" w14:textId="77777777" w:rsidR="00B050CE" w:rsidRPr="00CD2772" w:rsidRDefault="00B050CE" w:rsidP="00AE000B">
            <w:pPr>
              <w:jc w:val="right"/>
              <w:rPr>
                <w:sz w:val="21"/>
              </w:rPr>
            </w:pPr>
            <w:r w:rsidRPr="00CD2772">
              <w:rPr>
                <w:sz w:val="21"/>
              </w:rPr>
              <w:t>7 330 098</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05EAEE0" w14:textId="77777777" w:rsidR="00B050CE" w:rsidRPr="00CD2772" w:rsidRDefault="00B050CE" w:rsidP="00AE000B">
            <w:pPr>
              <w:jc w:val="right"/>
              <w:rPr>
                <w:sz w:val="21"/>
              </w:rPr>
            </w:pPr>
            <w:r w:rsidRPr="00CD2772">
              <w:rPr>
                <w:sz w:val="21"/>
              </w:rPr>
              <w:t>2 075 209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B6789B0" w14:textId="77777777" w:rsidR="00B050CE" w:rsidRPr="00CD2772" w:rsidRDefault="00B050CE" w:rsidP="00AE000B">
            <w:pPr>
              <w:jc w:val="right"/>
              <w:rPr>
                <w:sz w:val="21"/>
              </w:rPr>
            </w:pPr>
            <w:r w:rsidRPr="00CD2772">
              <w:rPr>
                <w:sz w:val="21"/>
              </w:rPr>
              <w:t>9 405 307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E19F543" w14:textId="77777777" w:rsidR="00B050CE" w:rsidRPr="00CD2772" w:rsidRDefault="00B050CE" w:rsidP="00AE000B">
            <w:pPr>
              <w:jc w:val="right"/>
              <w:rPr>
                <w:sz w:val="21"/>
              </w:rPr>
            </w:pPr>
            <w:r w:rsidRPr="00CD2772">
              <w:rPr>
                <w:sz w:val="21"/>
              </w:rPr>
              <w:t xml:space="preserve"> </w:t>
            </w:r>
          </w:p>
        </w:tc>
      </w:tr>
      <w:tr w:rsidR="000908BE" w:rsidRPr="00CD2772" w14:paraId="65D11CED" w14:textId="77777777" w:rsidTr="00AE000B">
        <w:trPr>
          <w:trHeight w:val="640"/>
        </w:trPr>
        <w:tc>
          <w:tcPr>
            <w:tcW w:w="1300" w:type="dxa"/>
            <w:tcBorders>
              <w:top w:val="nil"/>
              <w:left w:val="nil"/>
              <w:bottom w:val="nil"/>
              <w:right w:val="nil"/>
            </w:tcBorders>
            <w:tcMar>
              <w:top w:w="128" w:type="dxa"/>
              <w:left w:w="43" w:type="dxa"/>
              <w:bottom w:w="43" w:type="dxa"/>
              <w:right w:w="43" w:type="dxa"/>
            </w:tcMar>
          </w:tcPr>
          <w:p w14:paraId="3008E12D"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5FB34EBE" w14:textId="77777777" w:rsidR="00B050CE" w:rsidRPr="00CD2772" w:rsidRDefault="00B050CE" w:rsidP="00CD2772">
            <w:pPr>
              <w:rPr>
                <w:sz w:val="21"/>
              </w:rPr>
            </w:pPr>
            <w:r w:rsidRPr="00CD2772">
              <w:rPr>
                <w:sz w:val="21"/>
              </w:rPr>
              <w:t>ML2</w:t>
            </w:r>
          </w:p>
        </w:tc>
        <w:tc>
          <w:tcPr>
            <w:tcW w:w="6231" w:type="dxa"/>
            <w:tcBorders>
              <w:top w:val="nil"/>
              <w:left w:val="nil"/>
              <w:bottom w:val="nil"/>
              <w:right w:val="nil"/>
            </w:tcBorders>
            <w:tcMar>
              <w:top w:w="128" w:type="dxa"/>
              <w:left w:w="43" w:type="dxa"/>
              <w:bottom w:w="43" w:type="dxa"/>
              <w:right w:w="43" w:type="dxa"/>
            </w:tcMar>
          </w:tcPr>
          <w:p w14:paraId="7CE0AF3A" w14:textId="010DDCFC"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1320" w:type="dxa"/>
            <w:tcBorders>
              <w:top w:val="nil"/>
              <w:left w:val="nil"/>
              <w:bottom w:val="nil"/>
              <w:right w:val="nil"/>
            </w:tcBorders>
            <w:tcMar>
              <w:top w:w="128" w:type="dxa"/>
              <w:left w:w="43" w:type="dxa"/>
              <w:bottom w:w="43" w:type="dxa"/>
              <w:right w:w="43" w:type="dxa"/>
            </w:tcMar>
            <w:vAlign w:val="bottom"/>
          </w:tcPr>
          <w:p w14:paraId="52AF4CF7" w14:textId="77777777" w:rsidR="00B050CE" w:rsidRPr="00CD2772" w:rsidRDefault="00B050CE" w:rsidP="00AE000B">
            <w:pPr>
              <w:jc w:val="right"/>
              <w:rPr>
                <w:sz w:val="21"/>
              </w:rPr>
            </w:pPr>
            <w:r w:rsidRPr="00CD2772">
              <w:rPr>
                <w:sz w:val="21"/>
              </w:rPr>
              <w:t>30 624</w:t>
            </w:r>
          </w:p>
        </w:tc>
        <w:tc>
          <w:tcPr>
            <w:tcW w:w="1320" w:type="dxa"/>
            <w:tcBorders>
              <w:top w:val="nil"/>
              <w:left w:val="nil"/>
              <w:bottom w:val="nil"/>
              <w:right w:val="nil"/>
            </w:tcBorders>
            <w:tcMar>
              <w:top w:w="128" w:type="dxa"/>
              <w:left w:w="43" w:type="dxa"/>
              <w:bottom w:w="43" w:type="dxa"/>
              <w:right w:w="43" w:type="dxa"/>
            </w:tcMar>
            <w:vAlign w:val="bottom"/>
          </w:tcPr>
          <w:p w14:paraId="2A28742D"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CFDB105" w14:textId="77777777" w:rsidR="00B050CE" w:rsidRPr="00CD2772" w:rsidRDefault="00B050CE" w:rsidP="00AE000B">
            <w:pPr>
              <w:jc w:val="right"/>
              <w:rPr>
                <w:sz w:val="21"/>
              </w:rPr>
            </w:pPr>
            <w:r w:rsidRPr="00CD2772">
              <w:rPr>
                <w:sz w:val="21"/>
              </w:rPr>
              <w:t>30 624</w:t>
            </w:r>
          </w:p>
        </w:tc>
        <w:tc>
          <w:tcPr>
            <w:tcW w:w="1320" w:type="dxa"/>
            <w:tcBorders>
              <w:top w:val="nil"/>
              <w:left w:val="nil"/>
              <w:bottom w:val="nil"/>
              <w:right w:val="nil"/>
            </w:tcBorders>
            <w:tcMar>
              <w:top w:w="128" w:type="dxa"/>
              <w:left w:w="43" w:type="dxa"/>
              <w:bottom w:w="43" w:type="dxa"/>
              <w:right w:w="43" w:type="dxa"/>
            </w:tcMar>
            <w:vAlign w:val="bottom"/>
          </w:tcPr>
          <w:p w14:paraId="5B7D0261" w14:textId="77777777" w:rsidR="00B050CE" w:rsidRPr="00CD2772" w:rsidRDefault="00B050CE" w:rsidP="00AE000B">
            <w:pPr>
              <w:jc w:val="right"/>
              <w:rPr>
                <w:sz w:val="21"/>
              </w:rPr>
            </w:pPr>
            <w:r w:rsidRPr="00CD2772">
              <w:rPr>
                <w:sz w:val="21"/>
              </w:rPr>
              <w:t xml:space="preserve"> </w:t>
            </w:r>
          </w:p>
        </w:tc>
      </w:tr>
      <w:tr w:rsidR="000908BE" w:rsidRPr="00CD2772" w14:paraId="3E540247"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224F9A33"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2DB51CB" w14:textId="77777777" w:rsidR="00B050CE" w:rsidRPr="00CD2772" w:rsidRDefault="00B050CE" w:rsidP="00CD2772">
            <w:pPr>
              <w:rPr>
                <w:sz w:val="21"/>
              </w:rPr>
            </w:pPr>
            <w:r w:rsidRPr="00CD2772">
              <w:rPr>
                <w:sz w:val="21"/>
              </w:rPr>
              <w:t>ML3</w:t>
            </w:r>
          </w:p>
        </w:tc>
        <w:tc>
          <w:tcPr>
            <w:tcW w:w="6231" w:type="dxa"/>
            <w:tcBorders>
              <w:top w:val="nil"/>
              <w:left w:val="nil"/>
              <w:bottom w:val="nil"/>
              <w:right w:val="nil"/>
            </w:tcBorders>
            <w:tcMar>
              <w:top w:w="128" w:type="dxa"/>
              <w:left w:w="43" w:type="dxa"/>
              <w:bottom w:w="43" w:type="dxa"/>
              <w:right w:w="43" w:type="dxa"/>
            </w:tcMar>
          </w:tcPr>
          <w:p w14:paraId="12DDCC97" w14:textId="77777777" w:rsidR="00B050CE" w:rsidRPr="00CD2772" w:rsidRDefault="00B050CE" w:rsidP="00CD2772">
            <w:pPr>
              <w:rPr>
                <w:sz w:val="21"/>
              </w:rPr>
            </w:pPr>
            <w:r w:rsidRPr="00CD2772">
              <w:rPr>
                <w:sz w:val="21"/>
              </w:rPr>
              <w:t>Ammunisjon og tennmekanismer</w:t>
            </w:r>
          </w:p>
        </w:tc>
        <w:tc>
          <w:tcPr>
            <w:tcW w:w="1320" w:type="dxa"/>
            <w:tcBorders>
              <w:top w:val="nil"/>
              <w:left w:val="nil"/>
              <w:bottom w:val="nil"/>
              <w:right w:val="nil"/>
            </w:tcBorders>
            <w:tcMar>
              <w:top w:w="128" w:type="dxa"/>
              <w:left w:w="43" w:type="dxa"/>
              <w:bottom w:w="43" w:type="dxa"/>
              <w:right w:w="43" w:type="dxa"/>
            </w:tcMar>
            <w:vAlign w:val="bottom"/>
          </w:tcPr>
          <w:p w14:paraId="61FE6949" w14:textId="77777777" w:rsidR="00B050CE" w:rsidRPr="00CD2772" w:rsidRDefault="00B050CE" w:rsidP="00AE000B">
            <w:pPr>
              <w:jc w:val="right"/>
              <w:rPr>
                <w:sz w:val="21"/>
              </w:rPr>
            </w:pPr>
            <w:r w:rsidRPr="00CD2772">
              <w:rPr>
                <w:sz w:val="21"/>
              </w:rPr>
              <w:t>38 292 047</w:t>
            </w:r>
          </w:p>
        </w:tc>
        <w:tc>
          <w:tcPr>
            <w:tcW w:w="1320" w:type="dxa"/>
            <w:tcBorders>
              <w:top w:val="nil"/>
              <w:left w:val="nil"/>
              <w:bottom w:val="nil"/>
              <w:right w:val="nil"/>
            </w:tcBorders>
            <w:tcMar>
              <w:top w:w="128" w:type="dxa"/>
              <w:left w:w="43" w:type="dxa"/>
              <w:bottom w:w="43" w:type="dxa"/>
              <w:right w:w="43" w:type="dxa"/>
            </w:tcMar>
            <w:vAlign w:val="bottom"/>
          </w:tcPr>
          <w:p w14:paraId="781A0AB4"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1A199EE4" w14:textId="77777777" w:rsidR="00B050CE" w:rsidRPr="00CD2772" w:rsidRDefault="00B050CE" w:rsidP="00AE000B">
            <w:pPr>
              <w:jc w:val="right"/>
              <w:rPr>
                <w:sz w:val="21"/>
              </w:rPr>
            </w:pPr>
            <w:r w:rsidRPr="00CD2772">
              <w:rPr>
                <w:sz w:val="21"/>
              </w:rPr>
              <w:t>38 292 047</w:t>
            </w:r>
          </w:p>
        </w:tc>
        <w:tc>
          <w:tcPr>
            <w:tcW w:w="1320" w:type="dxa"/>
            <w:tcBorders>
              <w:top w:val="nil"/>
              <w:left w:val="nil"/>
              <w:bottom w:val="nil"/>
              <w:right w:val="nil"/>
            </w:tcBorders>
            <w:tcMar>
              <w:top w:w="128" w:type="dxa"/>
              <w:left w:w="43" w:type="dxa"/>
              <w:bottom w:w="43" w:type="dxa"/>
              <w:right w:w="43" w:type="dxa"/>
            </w:tcMar>
            <w:vAlign w:val="bottom"/>
          </w:tcPr>
          <w:p w14:paraId="63F16246" w14:textId="77777777" w:rsidR="00B050CE" w:rsidRPr="00CD2772" w:rsidRDefault="00B050CE" w:rsidP="00AE000B">
            <w:pPr>
              <w:jc w:val="right"/>
              <w:rPr>
                <w:sz w:val="21"/>
              </w:rPr>
            </w:pPr>
            <w:r w:rsidRPr="00CD2772">
              <w:rPr>
                <w:sz w:val="21"/>
              </w:rPr>
              <w:t xml:space="preserve"> </w:t>
            </w:r>
          </w:p>
        </w:tc>
      </w:tr>
      <w:tr w:rsidR="000908BE" w:rsidRPr="00CD2772" w14:paraId="390DC6C3"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37E83862"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2C7D23A" w14:textId="77777777" w:rsidR="00B050CE" w:rsidRPr="00CD2772" w:rsidRDefault="00B050CE" w:rsidP="00CD2772">
            <w:pPr>
              <w:rPr>
                <w:sz w:val="21"/>
              </w:rPr>
            </w:pPr>
            <w:r w:rsidRPr="00CD2772">
              <w:rPr>
                <w:sz w:val="21"/>
              </w:rPr>
              <w:t>ML5</w:t>
            </w:r>
          </w:p>
        </w:tc>
        <w:tc>
          <w:tcPr>
            <w:tcW w:w="6231" w:type="dxa"/>
            <w:tcBorders>
              <w:top w:val="nil"/>
              <w:left w:val="nil"/>
              <w:bottom w:val="nil"/>
              <w:right w:val="nil"/>
            </w:tcBorders>
            <w:tcMar>
              <w:top w:w="128" w:type="dxa"/>
              <w:left w:w="43" w:type="dxa"/>
              <w:bottom w:w="43" w:type="dxa"/>
              <w:right w:w="43" w:type="dxa"/>
            </w:tcMar>
          </w:tcPr>
          <w:p w14:paraId="26D8F7FA" w14:textId="77777777" w:rsidR="00B050CE" w:rsidRPr="00CD2772" w:rsidRDefault="00B050CE" w:rsidP="00CD2772">
            <w:pPr>
              <w:rPr>
                <w:sz w:val="21"/>
              </w:rPr>
            </w:pPr>
            <w:r w:rsidRPr="00CD2772">
              <w:rPr>
                <w:sz w:val="21"/>
              </w:rPr>
              <w:t>Ildledningsutstyr og tilhørende varslingssystemer og komponenter</w:t>
            </w:r>
          </w:p>
        </w:tc>
        <w:tc>
          <w:tcPr>
            <w:tcW w:w="1320" w:type="dxa"/>
            <w:tcBorders>
              <w:top w:val="nil"/>
              <w:left w:val="nil"/>
              <w:bottom w:val="nil"/>
              <w:right w:val="nil"/>
            </w:tcBorders>
            <w:tcMar>
              <w:top w:w="128" w:type="dxa"/>
              <w:left w:w="43" w:type="dxa"/>
              <w:bottom w:w="43" w:type="dxa"/>
              <w:right w:w="43" w:type="dxa"/>
            </w:tcMar>
            <w:vAlign w:val="bottom"/>
          </w:tcPr>
          <w:p w14:paraId="6CAE03CA" w14:textId="77777777" w:rsidR="00B050CE" w:rsidRPr="00CD2772" w:rsidRDefault="00B050CE" w:rsidP="00AE000B">
            <w:pPr>
              <w:jc w:val="right"/>
              <w:rPr>
                <w:sz w:val="21"/>
              </w:rPr>
            </w:pPr>
            <w:r w:rsidRPr="00CD2772">
              <w:rPr>
                <w:sz w:val="21"/>
              </w:rPr>
              <w:t>824 040</w:t>
            </w:r>
          </w:p>
        </w:tc>
        <w:tc>
          <w:tcPr>
            <w:tcW w:w="1320" w:type="dxa"/>
            <w:tcBorders>
              <w:top w:val="nil"/>
              <w:left w:val="nil"/>
              <w:bottom w:val="nil"/>
              <w:right w:val="nil"/>
            </w:tcBorders>
            <w:tcMar>
              <w:top w:w="128" w:type="dxa"/>
              <w:left w:w="43" w:type="dxa"/>
              <w:bottom w:w="43" w:type="dxa"/>
              <w:right w:w="43" w:type="dxa"/>
            </w:tcMar>
            <w:vAlign w:val="bottom"/>
          </w:tcPr>
          <w:p w14:paraId="6AD451A5"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6E4D0B1E" w14:textId="77777777" w:rsidR="00B050CE" w:rsidRPr="00CD2772" w:rsidRDefault="00B050CE" w:rsidP="00AE000B">
            <w:pPr>
              <w:jc w:val="right"/>
              <w:rPr>
                <w:sz w:val="21"/>
              </w:rPr>
            </w:pPr>
            <w:r w:rsidRPr="00CD2772">
              <w:rPr>
                <w:sz w:val="21"/>
              </w:rPr>
              <w:t>824 040</w:t>
            </w:r>
          </w:p>
        </w:tc>
        <w:tc>
          <w:tcPr>
            <w:tcW w:w="1320" w:type="dxa"/>
            <w:tcBorders>
              <w:top w:val="nil"/>
              <w:left w:val="nil"/>
              <w:bottom w:val="nil"/>
              <w:right w:val="nil"/>
            </w:tcBorders>
            <w:tcMar>
              <w:top w:w="128" w:type="dxa"/>
              <w:left w:w="43" w:type="dxa"/>
              <w:bottom w:w="43" w:type="dxa"/>
              <w:right w:w="43" w:type="dxa"/>
            </w:tcMar>
            <w:vAlign w:val="bottom"/>
          </w:tcPr>
          <w:p w14:paraId="1CB0788F" w14:textId="77777777" w:rsidR="00B050CE" w:rsidRPr="00CD2772" w:rsidRDefault="00B050CE" w:rsidP="00AE000B">
            <w:pPr>
              <w:jc w:val="right"/>
              <w:rPr>
                <w:sz w:val="21"/>
              </w:rPr>
            </w:pPr>
            <w:r w:rsidRPr="00CD2772">
              <w:rPr>
                <w:sz w:val="21"/>
              </w:rPr>
              <w:t xml:space="preserve"> </w:t>
            </w:r>
          </w:p>
        </w:tc>
      </w:tr>
      <w:tr w:rsidR="000908BE" w:rsidRPr="00CD2772" w14:paraId="7E9D21FC"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08F053F"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69C93CFE" w14:textId="77777777" w:rsidR="00B050CE" w:rsidRPr="00CD2772" w:rsidRDefault="00B050CE" w:rsidP="00CD2772">
            <w:pPr>
              <w:rPr>
                <w:sz w:val="21"/>
              </w:rPr>
            </w:pPr>
            <w:r w:rsidRPr="00CD2772">
              <w:rPr>
                <w:sz w:val="21"/>
              </w:rPr>
              <w:t>ML8</w:t>
            </w:r>
          </w:p>
        </w:tc>
        <w:tc>
          <w:tcPr>
            <w:tcW w:w="6231" w:type="dxa"/>
            <w:tcBorders>
              <w:top w:val="nil"/>
              <w:left w:val="nil"/>
              <w:bottom w:val="nil"/>
              <w:right w:val="nil"/>
            </w:tcBorders>
            <w:tcMar>
              <w:top w:w="128" w:type="dxa"/>
              <w:left w:w="43" w:type="dxa"/>
              <w:bottom w:w="43" w:type="dxa"/>
              <w:right w:w="43" w:type="dxa"/>
            </w:tcMar>
          </w:tcPr>
          <w:p w14:paraId="6835C6D2" w14:textId="77777777" w:rsidR="00B050CE" w:rsidRPr="00CD2772" w:rsidRDefault="00B050CE" w:rsidP="00CD2772">
            <w:pPr>
              <w:rPr>
                <w:sz w:val="21"/>
              </w:rPr>
            </w:pPr>
            <w:r w:rsidRPr="00CD2772">
              <w:rPr>
                <w:sz w:val="21"/>
              </w:rPr>
              <w:t>Energetiske materialer samt utgangsstoffer</w:t>
            </w:r>
          </w:p>
        </w:tc>
        <w:tc>
          <w:tcPr>
            <w:tcW w:w="1320" w:type="dxa"/>
            <w:tcBorders>
              <w:top w:val="nil"/>
              <w:left w:val="nil"/>
              <w:bottom w:val="nil"/>
              <w:right w:val="nil"/>
            </w:tcBorders>
            <w:tcMar>
              <w:top w:w="128" w:type="dxa"/>
              <w:left w:w="43" w:type="dxa"/>
              <w:bottom w:w="43" w:type="dxa"/>
              <w:right w:w="43" w:type="dxa"/>
            </w:tcMar>
            <w:vAlign w:val="bottom"/>
          </w:tcPr>
          <w:p w14:paraId="72194B5D" w14:textId="77777777" w:rsidR="00B050CE" w:rsidRPr="00CD2772" w:rsidRDefault="00B050CE" w:rsidP="00AE000B">
            <w:pPr>
              <w:jc w:val="right"/>
              <w:rPr>
                <w:sz w:val="21"/>
              </w:rPr>
            </w:pPr>
            <w:r w:rsidRPr="00CD2772">
              <w:rPr>
                <w:sz w:val="21"/>
              </w:rPr>
              <w:t>9 203 542</w:t>
            </w:r>
          </w:p>
        </w:tc>
        <w:tc>
          <w:tcPr>
            <w:tcW w:w="1320" w:type="dxa"/>
            <w:tcBorders>
              <w:top w:val="nil"/>
              <w:left w:val="nil"/>
              <w:bottom w:val="nil"/>
              <w:right w:val="nil"/>
            </w:tcBorders>
            <w:tcMar>
              <w:top w:w="128" w:type="dxa"/>
              <w:left w:w="43" w:type="dxa"/>
              <w:bottom w:w="43" w:type="dxa"/>
              <w:right w:w="43" w:type="dxa"/>
            </w:tcMar>
            <w:vAlign w:val="bottom"/>
          </w:tcPr>
          <w:p w14:paraId="4F6D3043"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2AE14F63" w14:textId="77777777" w:rsidR="00B050CE" w:rsidRPr="00CD2772" w:rsidRDefault="00B050CE" w:rsidP="00AE000B">
            <w:pPr>
              <w:jc w:val="right"/>
              <w:rPr>
                <w:sz w:val="21"/>
              </w:rPr>
            </w:pPr>
            <w:r w:rsidRPr="00CD2772">
              <w:rPr>
                <w:sz w:val="21"/>
              </w:rPr>
              <w:t>9 203 542</w:t>
            </w:r>
          </w:p>
        </w:tc>
        <w:tc>
          <w:tcPr>
            <w:tcW w:w="1320" w:type="dxa"/>
            <w:tcBorders>
              <w:top w:val="nil"/>
              <w:left w:val="nil"/>
              <w:bottom w:val="nil"/>
              <w:right w:val="nil"/>
            </w:tcBorders>
            <w:tcMar>
              <w:top w:w="128" w:type="dxa"/>
              <w:left w:w="43" w:type="dxa"/>
              <w:bottom w:w="43" w:type="dxa"/>
              <w:right w:w="43" w:type="dxa"/>
            </w:tcMar>
            <w:vAlign w:val="bottom"/>
          </w:tcPr>
          <w:p w14:paraId="20AF42A9" w14:textId="77777777" w:rsidR="00B050CE" w:rsidRPr="00CD2772" w:rsidRDefault="00B050CE" w:rsidP="00AE000B">
            <w:pPr>
              <w:jc w:val="right"/>
              <w:rPr>
                <w:sz w:val="21"/>
              </w:rPr>
            </w:pPr>
            <w:r w:rsidRPr="00CD2772">
              <w:rPr>
                <w:sz w:val="21"/>
              </w:rPr>
              <w:t xml:space="preserve"> </w:t>
            </w:r>
          </w:p>
        </w:tc>
      </w:tr>
      <w:tr w:rsidR="000908BE" w:rsidRPr="00CD2772" w14:paraId="2ED67E38" w14:textId="77777777" w:rsidTr="00AE000B">
        <w:trPr>
          <w:trHeight w:val="380"/>
        </w:trPr>
        <w:tc>
          <w:tcPr>
            <w:tcW w:w="1300" w:type="dxa"/>
            <w:tcBorders>
              <w:top w:val="nil"/>
              <w:left w:val="nil"/>
              <w:bottom w:val="nil"/>
              <w:right w:val="nil"/>
            </w:tcBorders>
            <w:tcMar>
              <w:top w:w="128" w:type="dxa"/>
              <w:left w:w="43" w:type="dxa"/>
              <w:bottom w:w="43" w:type="dxa"/>
              <w:right w:w="43" w:type="dxa"/>
            </w:tcMar>
          </w:tcPr>
          <w:p w14:paraId="6D2DC385" w14:textId="77777777" w:rsidR="00B050CE" w:rsidRPr="00CD2772" w:rsidRDefault="00B050CE" w:rsidP="00CD2772">
            <w:pPr>
              <w:rPr>
                <w:sz w:val="21"/>
              </w:rPr>
            </w:pPr>
            <w:r w:rsidRPr="00CD2772">
              <w:rPr>
                <w:sz w:val="21"/>
              </w:rPr>
              <w:t xml:space="preserve"> </w:t>
            </w:r>
          </w:p>
        </w:tc>
        <w:tc>
          <w:tcPr>
            <w:tcW w:w="1209" w:type="dxa"/>
            <w:tcBorders>
              <w:top w:val="nil"/>
              <w:left w:val="nil"/>
              <w:bottom w:val="nil"/>
              <w:right w:val="nil"/>
            </w:tcBorders>
            <w:tcMar>
              <w:top w:w="128" w:type="dxa"/>
              <w:left w:w="43" w:type="dxa"/>
              <w:bottom w:w="43" w:type="dxa"/>
              <w:right w:w="43" w:type="dxa"/>
            </w:tcMar>
          </w:tcPr>
          <w:p w14:paraId="0FB2B2A4" w14:textId="77777777" w:rsidR="00B050CE" w:rsidRPr="00CD2772" w:rsidRDefault="00B050CE" w:rsidP="00CD2772">
            <w:pPr>
              <w:rPr>
                <w:sz w:val="21"/>
              </w:rPr>
            </w:pPr>
            <w:r w:rsidRPr="00CD2772">
              <w:rPr>
                <w:sz w:val="21"/>
              </w:rPr>
              <w:t>ML11</w:t>
            </w:r>
          </w:p>
        </w:tc>
        <w:tc>
          <w:tcPr>
            <w:tcW w:w="6231" w:type="dxa"/>
            <w:tcBorders>
              <w:top w:val="nil"/>
              <w:left w:val="nil"/>
              <w:bottom w:val="nil"/>
              <w:right w:val="nil"/>
            </w:tcBorders>
            <w:tcMar>
              <w:top w:w="128" w:type="dxa"/>
              <w:left w:w="43" w:type="dxa"/>
              <w:bottom w:w="43" w:type="dxa"/>
              <w:right w:w="43" w:type="dxa"/>
            </w:tcMar>
          </w:tcPr>
          <w:p w14:paraId="557BF1A7" w14:textId="77777777" w:rsidR="00B050CE" w:rsidRPr="00CD2772" w:rsidRDefault="00B050CE" w:rsidP="00CD2772">
            <w:pPr>
              <w:rPr>
                <w:sz w:val="21"/>
              </w:rPr>
            </w:pPr>
            <w:r w:rsidRPr="00CD2772">
              <w:rPr>
                <w:sz w:val="21"/>
              </w:rPr>
              <w:t>Elektronisk utstyr som ikke er spesifisert i andre ML-kategorier</w:t>
            </w:r>
          </w:p>
        </w:tc>
        <w:tc>
          <w:tcPr>
            <w:tcW w:w="1320" w:type="dxa"/>
            <w:tcBorders>
              <w:top w:val="nil"/>
              <w:left w:val="nil"/>
              <w:bottom w:val="nil"/>
              <w:right w:val="nil"/>
            </w:tcBorders>
            <w:tcMar>
              <w:top w:w="128" w:type="dxa"/>
              <w:left w:w="43" w:type="dxa"/>
              <w:bottom w:w="43" w:type="dxa"/>
              <w:right w:w="43" w:type="dxa"/>
            </w:tcMar>
            <w:vAlign w:val="bottom"/>
          </w:tcPr>
          <w:p w14:paraId="0EF276BA" w14:textId="77777777" w:rsidR="00B050CE" w:rsidRPr="00CD2772" w:rsidRDefault="00B050CE" w:rsidP="00AE000B">
            <w:pPr>
              <w:jc w:val="right"/>
              <w:rPr>
                <w:sz w:val="21"/>
              </w:rPr>
            </w:pPr>
            <w:r w:rsidRPr="00CD2772">
              <w:rPr>
                <w:sz w:val="21"/>
              </w:rPr>
              <w:t>0</w:t>
            </w:r>
          </w:p>
        </w:tc>
        <w:tc>
          <w:tcPr>
            <w:tcW w:w="1320" w:type="dxa"/>
            <w:tcBorders>
              <w:top w:val="nil"/>
              <w:left w:val="nil"/>
              <w:bottom w:val="nil"/>
              <w:right w:val="nil"/>
            </w:tcBorders>
            <w:tcMar>
              <w:top w:w="128" w:type="dxa"/>
              <w:left w:w="43" w:type="dxa"/>
              <w:bottom w:w="43" w:type="dxa"/>
              <w:right w:w="43" w:type="dxa"/>
            </w:tcMar>
            <w:vAlign w:val="bottom"/>
          </w:tcPr>
          <w:p w14:paraId="06C175FF" w14:textId="77777777" w:rsidR="00B050CE" w:rsidRPr="00CD2772" w:rsidRDefault="00B050CE" w:rsidP="00AE000B">
            <w:pPr>
              <w:jc w:val="right"/>
              <w:rPr>
                <w:sz w:val="21"/>
              </w:rPr>
            </w:pPr>
            <w:r w:rsidRPr="00CD2772">
              <w:rPr>
                <w:sz w:val="21"/>
              </w:rPr>
              <w:t>12 620 359</w:t>
            </w:r>
          </w:p>
        </w:tc>
        <w:tc>
          <w:tcPr>
            <w:tcW w:w="1320" w:type="dxa"/>
            <w:tcBorders>
              <w:top w:val="nil"/>
              <w:left w:val="nil"/>
              <w:bottom w:val="nil"/>
              <w:right w:val="nil"/>
            </w:tcBorders>
            <w:tcMar>
              <w:top w:w="128" w:type="dxa"/>
              <w:left w:w="43" w:type="dxa"/>
              <w:bottom w:w="43" w:type="dxa"/>
              <w:right w:w="43" w:type="dxa"/>
            </w:tcMar>
            <w:vAlign w:val="bottom"/>
          </w:tcPr>
          <w:p w14:paraId="46D8627F" w14:textId="77777777" w:rsidR="00B050CE" w:rsidRPr="00CD2772" w:rsidRDefault="00B050CE" w:rsidP="00AE000B">
            <w:pPr>
              <w:jc w:val="right"/>
              <w:rPr>
                <w:sz w:val="21"/>
              </w:rPr>
            </w:pPr>
            <w:r w:rsidRPr="00CD2772">
              <w:rPr>
                <w:sz w:val="21"/>
              </w:rPr>
              <w:t>12 620 359</w:t>
            </w:r>
          </w:p>
        </w:tc>
        <w:tc>
          <w:tcPr>
            <w:tcW w:w="1320" w:type="dxa"/>
            <w:tcBorders>
              <w:top w:val="nil"/>
              <w:left w:val="nil"/>
              <w:bottom w:val="nil"/>
              <w:right w:val="nil"/>
            </w:tcBorders>
            <w:tcMar>
              <w:top w:w="128" w:type="dxa"/>
              <w:left w:w="43" w:type="dxa"/>
              <w:bottom w:w="43" w:type="dxa"/>
              <w:right w:w="43" w:type="dxa"/>
            </w:tcMar>
            <w:vAlign w:val="bottom"/>
          </w:tcPr>
          <w:p w14:paraId="76477814" w14:textId="77777777" w:rsidR="00B050CE" w:rsidRPr="00CD2772" w:rsidRDefault="00B050CE" w:rsidP="00AE000B">
            <w:pPr>
              <w:jc w:val="right"/>
              <w:rPr>
                <w:sz w:val="21"/>
              </w:rPr>
            </w:pPr>
            <w:r w:rsidRPr="00CD2772">
              <w:rPr>
                <w:sz w:val="21"/>
              </w:rPr>
              <w:t xml:space="preserve"> </w:t>
            </w:r>
          </w:p>
        </w:tc>
      </w:tr>
      <w:tr w:rsidR="000908BE" w:rsidRPr="00CD2772" w14:paraId="266D0E94" w14:textId="77777777" w:rsidTr="00AE000B">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5B4F3FF" w14:textId="77777777" w:rsidR="00B050CE" w:rsidRPr="00CD2772" w:rsidRDefault="00B050CE" w:rsidP="00CD2772">
            <w:pPr>
              <w:rPr>
                <w:sz w:val="21"/>
              </w:rPr>
            </w:pPr>
            <w:r w:rsidRPr="00CD2772">
              <w:rPr>
                <w:sz w:val="21"/>
              </w:rPr>
              <w:t xml:space="preserve"> </w:t>
            </w:r>
          </w:p>
        </w:tc>
        <w:tc>
          <w:tcPr>
            <w:tcW w:w="1209" w:type="dxa"/>
            <w:tcBorders>
              <w:top w:val="nil"/>
              <w:left w:val="nil"/>
              <w:bottom w:val="single" w:sz="4" w:space="0" w:color="000000"/>
              <w:right w:val="nil"/>
            </w:tcBorders>
            <w:tcMar>
              <w:top w:w="128" w:type="dxa"/>
              <w:left w:w="43" w:type="dxa"/>
              <w:bottom w:w="43" w:type="dxa"/>
              <w:right w:w="43" w:type="dxa"/>
            </w:tcMar>
          </w:tcPr>
          <w:p w14:paraId="3A016CAE" w14:textId="77777777" w:rsidR="00B050CE" w:rsidRPr="00CD2772" w:rsidRDefault="00B050CE" w:rsidP="00CD2772">
            <w:pPr>
              <w:rPr>
                <w:sz w:val="21"/>
              </w:rPr>
            </w:pPr>
            <w:r w:rsidRPr="00CD2772">
              <w:rPr>
                <w:sz w:val="21"/>
              </w:rPr>
              <w:t xml:space="preserve"> </w:t>
            </w:r>
          </w:p>
        </w:tc>
        <w:tc>
          <w:tcPr>
            <w:tcW w:w="6231" w:type="dxa"/>
            <w:tcBorders>
              <w:top w:val="nil"/>
              <w:left w:val="nil"/>
              <w:bottom w:val="single" w:sz="4" w:space="0" w:color="000000"/>
              <w:right w:val="nil"/>
            </w:tcBorders>
            <w:tcMar>
              <w:top w:w="128" w:type="dxa"/>
              <w:left w:w="43" w:type="dxa"/>
              <w:bottom w:w="43" w:type="dxa"/>
              <w:right w:w="43" w:type="dxa"/>
            </w:tcMar>
          </w:tcPr>
          <w:p w14:paraId="63B3308A" w14:textId="77777777" w:rsidR="00B050CE" w:rsidRPr="00CD2772" w:rsidRDefault="00B050CE" w:rsidP="00CD2772">
            <w:pPr>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C5A1C76"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802BE25"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C458534" w14:textId="77777777" w:rsidR="00B050CE" w:rsidRPr="00CD2772" w:rsidRDefault="00B050CE" w:rsidP="00AE000B">
            <w:pPr>
              <w:jc w:val="right"/>
              <w:rPr>
                <w:sz w:val="21"/>
              </w:rPr>
            </w:pPr>
            <w:r w:rsidRPr="00CD2772">
              <w:rPr>
                <w:sz w:val="21"/>
              </w:rP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2140E16" w14:textId="77777777" w:rsidR="00B050CE" w:rsidRPr="00CD2772" w:rsidRDefault="00B050CE" w:rsidP="00AE000B">
            <w:pPr>
              <w:jc w:val="right"/>
              <w:rPr>
                <w:sz w:val="21"/>
              </w:rPr>
            </w:pPr>
            <w:r w:rsidRPr="00CD2772">
              <w:rPr>
                <w:sz w:val="21"/>
              </w:rPr>
              <w:t>70 375 919</w:t>
            </w:r>
          </w:p>
        </w:tc>
      </w:tr>
    </w:tbl>
    <w:p w14:paraId="458DF227" w14:textId="77777777" w:rsidR="00B050CE" w:rsidRPr="00CD2772" w:rsidRDefault="00B050CE" w:rsidP="00CD2772">
      <w:pPr>
        <w:pStyle w:val="tabell-noter"/>
      </w:pPr>
      <w:r w:rsidRPr="00CD2772">
        <w:t>Merknad: Tabellen inkluderer hele systemer, deler og komponenter.</w:t>
      </w:r>
    </w:p>
    <w:p w14:paraId="718F9449" w14:textId="77777777" w:rsidR="00B050CE" w:rsidRPr="00CD2772" w:rsidRDefault="00B050CE" w:rsidP="00CD2772">
      <w:pPr>
        <w:pStyle w:val="tabell-noter"/>
        <w:rPr>
          <w:rStyle w:val="skrift-hevet"/>
        </w:rPr>
      </w:pPr>
      <w:r w:rsidRPr="00CD2772">
        <w:rPr>
          <w:rStyle w:val="skrift-hevet"/>
        </w:rPr>
        <w:t>1</w:t>
      </w:r>
      <w:r w:rsidRPr="00CD2772">
        <w:tab/>
        <w:t>Omfatter utførsel til NATO</w:t>
      </w:r>
    </w:p>
    <w:p w14:paraId="2C38B7B8" w14:textId="77777777" w:rsidR="00B050CE" w:rsidRPr="00CD2772" w:rsidRDefault="00B050CE" w:rsidP="00CD2772">
      <w:pPr>
        <w:pStyle w:val="tabell-noter"/>
        <w:rPr>
          <w:rStyle w:val="skrift-hevet"/>
        </w:rPr>
      </w:pPr>
      <w:r w:rsidRPr="00CD2772">
        <w:rPr>
          <w:rStyle w:val="skrift-hevet"/>
        </w:rPr>
        <w:t>2</w:t>
      </w:r>
      <w:r w:rsidRPr="00CD2772">
        <w:tab/>
        <w:t xml:space="preserve">Omfatter utførsel til European </w:t>
      </w:r>
      <w:proofErr w:type="spellStart"/>
      <w:r w:rsidRPr="00CD2772">
        <w:t>Defense</w:t>
      </w:r>
      <w:proofErr w:type="spellEnd"/>
      <w:r w:rsidRPr="00CD2772">
        <w:t xml:space="preserve"> Fund og European </w:t>
      </w:r>
      <w:proofErr w:type="spellStart"/>
      <w:r w:rsidRPr="00CD2772">
        <w:t>Defense</w:t>
      </w:r>
      <w:proofErr w:type="spellEnd"/>
      <w:r w:rsidRPr="00CD2772">
        <w:t xml:space="preserve"> </w:t>
      </w:r>
      <w:proofErr w:type="spellStart"/>
      <w:r w:rsidRPr="00CD2772">
        <w:t>Agency</w:t>
      </w:r>
      <w:proofErr w:type="spellEnd"/>
    </w:p>
    <w:p w14:paraId="16ECE9C9" w14:textId="77777777" w:rsidR="00B050CE" w:rsidRPr="00CD2772" w:rsidRDefault="00B050CE" w:rsidP="00CD2772">
      <w:pPr>
        <w:pStyle w:val="tabell-noter"/>
      </w:pPr>
      <w:r w:rsidRPr="00CD2772">
        <w:rPr>
          <w:rStyle w:val="skrift-hevet"/>
        </w:rPr>
        <w:t>3</w:t>
      </w:r>
      <w:r w:rsidRPr="00CD2772">
        <w:tab/>
        <w:t>Gjelder eksport av beskyttelsesutstyr til humanitært arbeid</w:t>
      </w:r>
    </w:p>
    <w:p w14:paraId="0BE366FF" w14:textId="77777777" w:rsidR="002D7A43" w:rsidRDefault="002D7A43" w:rsidP="00CD2772">
      <w:pPr>
        <w:sectPr w:rsidR="002D7A43" w:rsidSect="00AE000B">
          <w:pgSz w:w="16838" w:h="11905" w:orient="landscape"/>
          <w:pgMar w:top="1162" w:right="1531" w:bottom="1162" w:left="1213" w:header="709" w:footer="709" w:gutter="0"/>
          <w:cols w:space="708"/>
          <w:noEndnote/>
          <w:titlePg/>
        </w:sectPr>
      </w:pPr>
    </w:p>
    <w:p w14:paraId="01475AE2" w14:textId="29763C03" w:rsidR="002C485C" w:rsidRPr="00CD2772" w:rsidRDefault="002C485C" w:rsidP="00CD2772">
      <w:pPr>
        <w:pStyle w:val="tabell-tittel"/>
      </w:pPr>
      <w:r w:rsidRPr="00CD2772">
        <w:t xml:space="preserve">Eksport av tjenester for utenlandske oppdragsgivere i 2025 knyttet til </w:t>
      </w:r>
      <w:proofErr w:type="spellStart"/>
      <w:r w:rsidRPr="00CD2772">
        <w:t>vareliste</w:t>
      </w:r>
      <w:proofErr w:type="spellEnd"/>
      <w:r w:rsidRPr="00CD2772">
        <w:t xml:space="preserve"> I </w:t>
      </w:r>
      <w:proofErr w:type="spellStart"/>
      <w:r w:rsidRPr="00CD2772">
        <w:t>i</w:t>
      </w:r>
      <w:proofErr w:type="spellEnd"/>
      <w:r w:rsidRPr="00CD2772">
        <w:t xml:space="preserve"> NOK</w:t>
      </w:r>
    </w:p>
    <w:p w14:paraId="19D172A1" w14:textId="77777777" w:rsidR="00B050CE" w:rsidRPr="00CD2772" w:rsidRDefault="00B050CE" w:rsidP="00CD2772">
      <w:pPr>
        <w:pStyle w:val="Tabellnavn"/>
      </w:pPr>
      <w:r w:rsidRPr="00CD2772">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20"/>
        <w:gridCol w:w="6334"/>
        <w:gridCol w:w="425"/>
        <w:gridCol w:w="1341"/>
      </w:tblGrid>
      <w:tr w:rsidR="000908BE" w:rsidRPr="00CD2772" w14:paraId="238443D3" w14:textId="77777777" w:rsidTr="002D7A43">
        <w:trPr>
          <w:trHeight w:val="360"/>
        </w:trPr>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C6BE7" w14:textId="77777777" w:rsidR="00B050CE" w:rsidRPr="00CD2772" w:rsidRDefault="00B050CE" w:rsidP="00CD2772">
            <w:pPr>
              <w:rPr>
                <w:sz w:val="21"/>
              </w:rPr>
            </w:pPr>
            <w:r w:rsidRPr="00CD2772">
              <w:rPr>
                <w:sz w:val="21"/>
              </w:rPr>
              <w:t>Land</w:t>
            </w:r>
          </w:p>
        </w:tc>
        <w:tc>
          <w:tcPr>
            <w:tcW w:w="6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44765" w14:textId="77777777" w:rsidR="00B050CE" w:rsidRPr="00CD2772" w:rsidRDefault="00B050CE" w:rsidP="00CD2772">
            <w:pPr>
              <w:rPr>
                <w:sz w:val="21"/>
              </w:rPr>
            </w:pPr>
            <w:r w:rsidRPr="00CD2772">
              <w:rPr>
                <w:sz w:val="21"/>
              </w:rPr>
              <w:t xml:space="preserve"> </w:t>
            </w:r>
          </w:p>
        </w:tc>
        <w:tc>
          <w:tcPr>
            <w:tcW w:w="4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3DCA9" w14:textId="77777777" w:rsidR="00B050CE" w:rsidRPr="00CD2772" w:rsidRDefault="00B050CE" w:rsidP="00CD2772">
            <w:pPr>
              <w:rPr>
                <w:sz w:val="21"/>
              </w:rPr>
            </w:pPr>
          </w:p>
        </w:tc>
        <w:tc>
          <w:tcPr>
            <w:tcW w:w="13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5199B" w14:textId="77777777" w:rsidR="00B050CE" w:rsidRPr="00CD2772" w:rsidRDefault="00B050CE" w:rsidP="002D7A43">
            <w:pPr>
              <w:jc w:val="right"/>
              <w:rPr>
                <w:sz w:val="21"/>
              </w:rPr>
            </w:pPr>
            <w:r w:rsidRPr="00CD2772">
              <w:rPr>
                <w:sz w:val="21"/>
              </w:rPr>
              <w:t xml:space="preserve">Sum </w:t>
            </w:r>
          </w:p>
        </w:tc>
      </w:tr>
      <w:tr w:rsidR="000908BE" w:rsidRPr="00CD2772" w14:paraId="1F97D740"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242ABA83" w14:textId="77777777" w:rsidR="00B050CE" w:rsidRPr="00CD2772" w:rsidRDefault="00B050CE" w:rsidP="00CD2772">
            <w:pPr>
              <w:rPr>
                <w:sz w:val="21"/>
              </w:rPr>
            </w:pPr>
            <w:r w:rsidRPr="00CD2772">
              <w:rPr>
                <w:sz w:val="21"/>
              </w:rPr>
              <w:t>Australia</w:t>
            </w:r>
          </w:p>
        </w:tc>
        <w:tc>
          <w:tcPr>
            <w:tcW w:w="6334" w:type="dxa"/>
            <w:tcBorders>
              <w:top w:val="nil"/>
              <w:left w:val="nil"/>
              <w:bottom w:val="nil"/>
              <w:right w:val="nil"/>
            </w:tcBorders>
            <w:tcMar>
              <w:top w:w="128" w:type="dxa"/>
              <w:left w:w="43" w:type="dxa"/>
              <w:bottom w:w="43" w:type="dxa"/>
              <w:right w:w="43" w:type="dxa"/>
            </w:tcMar>
            <w:vAlign w:val="bottom"/>
          </w:tcPr>
          <w:p w14:paraId="16420AA9" w14:textId="77777777" w:rsidR="00B050CE" w:rsidRPr="00CD2772" w:rsidRDefault="00B050CE" w:rsidP="00CD2772">
            <w:pPr>
              <w:rPr>
                <w:sz w:val="21"/>
              </w:rPr>
            </w:pPr>
            <w:r w:rsidRPr="00CD2772">
              <w:rPr>
                <w:sz w:val="21"/>
              </w:rPr>
              <w:t>Kommunikasjonstjenester</w:t>
            </w:r>
          </w:p>
        </w:tc>
        <w:tc>
          <w:tcPr>
            <w:tcW w:w="425" w:type="dxa"/>
            <w:tcBorders>
              <w:top w:val="nil"/>
              <w:left w:val="nil"/>
              <w:bottom w:val="nil"/>
              <w:right w:val="nil"/>
            </w:tcBorders>
            <w:tcMar>
              <w:top w:w="128" w:type="dxa"/>
              <w:left w:w="43" w:type="dxa"/>
              <w:bottom w:w="43" w:type="dxa"/>
              <w:right w:w="43" w:type="dxa"/>
            </w:tcMar>
            <w:vAlign w:val="bottom"/>
          </w:tcPr>
          <w:p w14:paraId="7E9FAB6A"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E800049" w14:textId="77777777" w:rsidR="00B050CE" w:rsidRPr="00CD2772" w:rsidRDefault="00B050CE" w:rsidP="002D7A43">
            <w:pPr>
              <w:jc w:val="right"/>
              <w:rPr>
                <w:sz w:val="21"/>
              </w:rPr>
            </w:pPr>
            <w:r w:rsidRPr="00CD2772">
              <w:rPr>
                <w:sz w:val="21"/>
              </w:rPr>
              <w:t xml:space="preserve"> 643 615 </w:t>
            </w:r>
          </w:p>
        </w:tc>
      </w:tr>
      <w:tr w:rsidR="000908BE" w:rsidRPr="00CD2772" w14:paraId="20BAD016"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1F2966DA"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125B804E"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8" w:type="dxa"/>
              <w:left w:w="43" w:type="dxa"/>
              <w:bottom w:w="43" w:type="dxa"/>
              <w:right w:w="43" w:type="dxa"/>
            </w:tcMar>
            <w:vAlign w:val="bottom"/>
          </w:tcPr>
          <w:p w14:paraId="5B55F246"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0B3C3B47" w14:textId="77777777" w:rsidR="00B050CE" w:rsidRPr="00CD2772" w:rsidRDefault="00B050CE" w:rsidP="002D7A43">
            <w:pPr>
              <w:jc w:val="right"/>
              <w:rPr>
                <w:sz w:val="21"/>
              </w:rPr>
            </w:pPr>
            <w:r w:rsidRPr="00CD2772">
              <w:rPr>
                <w:sz w:val="21"/>
              </w:rPr>
              <w:t xml:space="preserve"> 905 146 </w:t>
            </w:r>
          </w:p>
        </w:tc>
      </w:tr>
      <w:tr w:rsidR="000908BE" w:rsidRPr="00CD2772" w14:paraId="281A6BA1"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39CDA5CC" w14:textId="77777777" w:rsidR="00B050CE" w:rsidRPr="00CD2772" w:rsidRDefault="00B050CE" w:rsidP="00CD2772">
            <w:pPr>
              <w:rPr>
                <w:sz w:val="21"/>
              </w:rPr>
            </w:pPr>
            <w:r w:rsidRPr="00CD2772">
              <w:rPr>
                <w:sz w:val="21"/>
              </w:rPr>
              <w:t>Belgia</w:t>
            </w:r>
            <w:r w:rsidRPr="00CD2772">
              <w:rPr>
                <w:rStyle w:val="skrift-hevet"/>
                <w:sz w:val="21"/>
              </w:rPr>
              <w:t>2</w:t>
            </w:r>
          </w:p>
        </w:tc>
        <w:tc>
          <w:tcPr>
            <w:tcW w:w="6334" w:type="dxa"/>
            <w:tcBorders>
              <w:top w:val="nil"/>
              <w:left w:val="nil"/>
              <w:bottom w:val="nil"/>
              <w:right w:val="nil"/>
            </w:tcBorders>
            <w:tcMar>
              <w:top w:w="128" w:type="dxa"/>
              <w:left w:w="43" w:type="dxa"/>
              <w:bottom w:w="43" w:type="dxa"/>
              <w:right w:w="43" w:type="dxa"/>
            </w:tcMar>
            <w:vAlign w:val="bottom"/>
          </w:tcPr>
          <w:p w14:paraId="215E59BB"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3BA50D83"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604255E" w14:textId="77777777" w:rsidR="00B050CE" w:rsidRPr="00CD2772" w:rsidRDefault="00B050CE" w:rsidP="002D7A43">
            <w:pPr>
              <w:jc w:val="right"/>
              <w:rPr>
                <w:sz w:val="21"/>
              </w:rPr>
            </w:pPr>
            <w:r w:rsidRPr="00CD2772">
              <w:rPr>
                <w:sz w:val="21"/>
              </w:rPr>
              <w:t xml:space="preserve"> 4 200 000 </w:t>
            </w:r>
          </w:p>
        </w:tc>
      </w:tr>
      <w:tr w:rsidR="000908BE" w:rsidRPr="00CD2772" w14:paraId="2EB0A7F1"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189FC938"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44F738FE" w14:textId="77777777" w:rsidR="00B050CE" w:rsidRPr="00CD2772" w:rsidRDefault="00B050CE" w:rsidP="00CD2772">
            <w:pPr>
              <w:rPr>
                <w:sz w:val="21"/>
              </w:rPr>
            </w:pPr>
            <w:r w:rsidRPr="00CD2772">
              <w:rPr>
                <w:sz w:val="21"/>
              </w:rPr>
              <w:t>Krigsskip, marint utstyr og andre overflatefartøy</w:t>
            </w:r>
          </w:p>
        </w:tc>
        <w:tc>
          <w:tcPr>
            <w:tcW w:w="425" w:type="dxa"/>
            <w:tcBorders>
              <w:top w:val="nil"/>
              <w:left w:val="nil"/>
              <w:bottom w:val="nil"/>
              <w:right w:val="nil"/>
            </w:tcBorders>
            <w:tcMar>
              <w:top w:w="128" w:type="dxa"/>
              <w:left w:w="43" w:type="dxa"/>
              <w:bottom w:w="43" w:type="dxa"/>
              <w:right w:w="43" w:type="dxa"/>
            </w:tcMar>
            <w:vAlign w:val="bottom"/>
          </w:tcPr>
          <w:p w14:paraId="5B524555"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7E3ABEA4" w14:textId="77777777" w:rsidR="00B050CE" w:rsidRPr="00CD2772" w:rsidRDefault="00B050CE" w:rsidP="002D7A43">
            <w:pPr>
              <w:jc w:val="right"/>
              <w:rPr>
                <w:sz w:val="21"/>
              </w:rPr>
            </w:pPr>
            <w:r w:rsidRPr="00CD2772">
              <w:rPr>
                <w:sz w:val="21"/>
              </w:rPr>
              <w:t xml:space="preserve"> 3 500 000 </w:t>
            </w:r>
          </w:p>
        </w:tc>
      </w:tr>
      <w:tr w:rsidR="000908BE" w:rsidRPr="00CD2772" w14:paraId="093B785A"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4A27A6E3"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6E3A203D"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8" w:type="dxa"/>
              <w:left w:w="43" w:type="dxa"/>
              <w:bottom w:w="43" w:type="dxa"/>
              <w:right w:w="43" w:type="dxa"/>
            </w:tcMar>
            <w:vAlign w:val="bottom"/>
          </w:tcPr>
          <w:p w14:paraId="46F3B2D4"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0E2053CC" w14:textId="77777777" w:rsidR="00B050CE" w:rsidRPr="00CD2772" w:rsidRDefault="00B050CE" w:rsidP="002D7A43">
            <w:pPr>
              <w:jc w:val="right"/>
              <w:rPr>
                <w:sz w:val="21"/>
              </w:rPr>
            </w:pPr>
            <w:r w:rsidRPr="00CD2772">
              <w:rPr>
                <w:sz w:val="21"/>
              </w:rPr>
              <w:t xml:space="preserve"> 4 002 039 </w:t>
            </w:r>
          </w:p>
        </w:tc>
      </w:tr>
      <w:tr w:rsidR="000908BE" w:rsidRPr="00CD2772" w14:paraId="57C8AC2F"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4984D3DC"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07C07D7C" w14:textId="77777777" w:rsidR="00B050CE" w:rsidRPr="00CD2772" w:rsidRDefault="00B050CE" w:rsidP="00CD2772">
            <w:pPr>
              <w:rPr>
                <w:sz w:val="21"/>
              </w:rPr>
            </w:pPr>
            <w:r w:rsidRPr="00CD2772">
              <w:rPr>
                <w:sz w:val="21"/>
              </w:rPr>
              <w:t>Programvare</w:t>
            </w:r>
          </w:p>
        </w:tc>
        <w:tc>
          <w:tcPr>
            <w:tcW w:w="425" w:type="dxa"/>
            <w:tcBorders>
              <w:top w:val="nil"/>
              <w:left w:val="nil"/>
              <w:bottom w:val="nil"/>
              <w:right w:val="nil"/>
            </w:tcBorders>
            <w:tcMar>
              <w:top w:w="128" w:type="dxa"/>
              <w:left w:w="43" w:type="dxa"/>
              <w:bottom w:w="43" w:type="dxa"/>
              <w:right w:w="43" w:type="dxa"/>
            </w:tcMar>
            <w:vAlign w:val="bottom"/>
          </w:tcPr>
          <w:p w14:paraId="7E9ABA5C"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10EC6418" w14:textId="77777777" w:rsidR="00B050CE" w:rsidRPr="00CD2772" w:rsidRDefault="00B050CE" w:rsidP="002D7A43">
            <w:pPr>
              <w:jc w:val="right"/>
              <w:rPr>
                <w:sz w:val="21"/>
              </w:rPr>
            </w:pPr>
            <w:r w:rsidRPr="00CD2772">
              <w:rPr>
                <w:sz w:val="21"/>
              </w:rPr>
              <w:t xml:space="preserve"> 1 000 000 </w:t>
            </w:r>
          </w:p>
        </w:tc>
      </w:tr>
      <w:tr w:rsidR="000908BE" w:rsidRPr="00CD2772" w14:paraId="4BA2CC53"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48825B25"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4BEF6CA3"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3B278D05"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7759D08E" w14:textId="77777777" w:rsidR="00B050CE" w:rsidRPr="00CD2772" w:rsidRDefault="00B050CE" w:rsidP="002D7A43">
            <w:pPr>
              <w:jc w:val="right"/>
              <w:rPr>
                <w:sz w:val="21"/>
              </w:rPr>
            </w:pPr>
            <w:r w:rsidRPr="00CD2772">
              <w:rPr>
                <w:sz w:val="21"/>
              </w:rPr>
              <w:t xml:space="preserve"> 17 381 852 </w:t>
            </w:r>
          </w:p>
        </w:tc>
      </w:tr>
      <w:tr w:rsidR="000908BE" w:rsidRPr="00CD2772" w14:paraId="3708A4F0"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3F8565FE" w14:textId="77777777" w:rsidR="00B050CE" w:rsidRPr="00CD2772" w:rsidRDefault="00B050CE" w:rsidP="00CD2772">
            <w:pPr>
              <w:rPr>
                <w:sz w:val="21"/>
              </w:rPr>
            </w:pPr>
            <w:r w:rsidRPr="00CD2772">
              <w:rPr>
                <w:sz w:val="21"/>
              </w:rPr>
              <w:t>Canada</w:t>
            </w:r>
          </w:p>
        </w:tc>
        <w:tc>
          <w:tcPr>
            <w:tcW w:w="6334" w:type="dxa"/>
            <w:tcBorders>
              <w:top w:val="nil"/>
              <w:left w:val="nil"/>
              <w:bottom w:val="nil"/>
              <w:right w:val="nil"/>
            </w:tcBorders>
            <w:tcMar>
              <w:top w:w="128" w:type="dxa"/>
              <w:left w:w="43" w:type="dxa"/>
              <w:bottom w:w="43" w:type="dxa"/>
              <w:right w:w="43" w:type="dxa"/>
            </w:tcMar>
            <w:vAlign w:val="bottom"/>
          </w:tcPr>
          <w:p w14:paraId="7BA692F1"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4060274E"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3D0A9A3" w14:textId="77777777" w:rsidR="00B050CE" w:rsidRPr="00CD2772" w:rsidRDefault="00B050CE" w:rsidP="002D7A43">
            <w:pPr>
              <w:jc w:val="right"/>
              <w:rPr>
                <w:sz w:val="21"/>
              </w:rPr>
            </w:pPr>
            <w:r w:rsidRPr="00CD2772">
              <w:rPr>
                <w:sz w:val="21"/>
              </w:rPr>
              <w:t xml:space="preserve"> 127 000 </w:t>
            </w:r>
          </w:p>
        </w:tc>
      </w:tr>
      <w:tr w:rsidR="000908BE" w:rsidRPr="00CD2772" w14:paraId="504EB1DA"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61AC530B" w14:textId="77777777" w:rsidR="00B050CE" w:rsidRPr="00CD2772" w:rsidRDefault="00B050CE" w:rsidP="00CD2772">
            <w:pPr>
              <w:rPr>
                <w:sz w:val="21"/>
              </w:rPr>
            </w:pPr>
            <w:r w:rsidRPr="00CD2772">
              <w:rPr>
                <w:sz w:val="21"/>
              </w:rPr>
              <w:t>Kroatia</w:t>
            </w:r>
          </w:p>
        </w:tc>
        <w:tc>
          <w:tcPr>
            <w:tcW w:w="6334" w:type="dxa"/>
            <w:tcBorders>
              <w:top w:val="nil"/>
              <w:left w:val="nil"/>
              <w:bottom w:val="nil"/>
              <w:right w:val="nil"/>
            </w:tcBorders>
            <w:tcMar>
              <w:top w:w="128" w:type="dxa"/>
              <w:left w:w="43" w:type="dxa"/>
              <w:bottom w:w="43" w:type="dxa"/>
              <w:right w:w="43" w:type="dxa"/>
            </w:tcMar>
            <w:vAlign w:val="bottom"/>
          </w:tcPr>
          <w:p w14:paraId="2AFAAE41"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6DFBC49C"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6EB27C12" w14:textId="77777777" w:rsidR="00B050CE" w:rsidRPr="00CD2772" w:rsidRDefault="00B050CE" w:rsidP="002D7A43">
            <w:pPr>
              <w:jc w:val="right"/>
              <w:rPr>
                <w:sz w:val="21"/>
              </w:rPr>
            </w:pPr>
            <w:r w:rsidRPr="00CD2772">
              <w:rPr>
                <w:sz w:val="21"/>
              </w:rPr>
              <w:t xml:space="preserve"> 760 000 </w:t>
            </w:r>
          </w:p>
        </w:tc>
      </w:tr>
      <w:tr w:rsidR="000908BE" w:rsidRPr="00CD2772" w14:paraId="2BF5AA05"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7609E703" w14:textId="77777777" w:rsidR="00B050CE" w:rsidRPr="00CD2772" w:rsidRDefault="00B050CE" w:rsidP="00CD2772">
            <w:pPr>
              <w:rPr>
                <w:sz w:val="21"/>
              </w:rPr>
            </w:pPr>
            <w:r w:rsidRPr="00CD2772">
              <w:rPr>
                <w:sz w:val="21"/>
              </w:rPr>
              <w:t>Tsjekkia</w:t>
            </w:r>
          </w:p>
        </w:tc>
        <w:tc>
          <w:tcPr>
            <w:tcW w:w="6334" w:type="dxa"/>
            <w:tcBorders>
              <w:top w:val="nil"/>
              <w:left w:val="nil"/>
              <w:bottom w:val="nil"/>
              <w:right w:val="nil"/>
            </w:tcBorders>
            <w:tcMar>
              <w:top w:w="128" w:type="dxa"/>
              <w:left w:w="43" w:type="dxa"/>
              <w:bottom w:w="43" w:type="dxa"/>
              <w:right w:w="43" w:type="dxa"/>
            </w:tcMar>
            <w:vAlign w:val="bottom"/>
          </w:tcPr>
          <w:p w14:paraId="74F050BA"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4255EC7A"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755DD65D" w14:textId="77777777" w:rsidR="00B050CE" w:rsidRPr="00CD2772" w:rsidRDefault="00B050CE" w:rsidP="002D7A43">
            <w:pPr>
              <w:jc w:val="right"/>
              <w:rPr>
                <w:sz w:val="21"/>
              </w:rPr>
            </w:pPr>
            <w:r w:rsidRPr="00CD2772">
              <w:rPr>
                <w:sz w:val="21"/>
              </w:rPr>
              <w:t xml:space="preserve"> 118 000 </w:t>
            </w:r>
          </w:p>
        </w:tc>
      </w:tr>
      <w:tr w:rsidR="000908BE" w:rsidRPr="00CD2772" w14:paraId="0A9FA8ED"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0A883B97" w14:textId="77777777" w:rsidR="00B050CE" w:rsidRPr="00CD2772" w:rsidRDefault="00B050CE" w:rsidP="00CD2772">
            <w:pPr>
              <w:rPr>
                <w:sz w:val="21"/>
              </w:rPr>
            </w:pPr>
            <w:r w:rsidRPr="00CD2772">
              <w:rPr>
                <w:sz w:val="21"/>
              </w:rPr>
              <w:t>Danmark</w:t>
            </w:r>
          </w:p>
        </w:tc>
        <w:tc>
          <w:tcPr>
            <w:tcW w:w="6334" w:type="dxa"/>
            <w:tcBorders>
              <w:top w:val="nil"/>
              <w:left w:val="nil"/>
              <w:bottom w:val="nil"/>
              <w:right w:val="nil"/>
            </w:tcBorders>
            <w:tcMar>
              <w:top w:w="128" w:type="dxa"/>
              <w:left w:w="43" w:type="dxa"/>
              <w:bottom w:w="43" w:type="dxa"/>
              <w:right w:w="43" w:type="dxa"/>
            </w:tcMar>
            <w:vAlign w:val="bottom"/>
          </w:tcPr>
          <w:p w14:paraId="2762C50E"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132E8294"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7A542F18" w14:textId="77777777" w:rsidR="00B050CE" w:rsidRPr="00CD2772" w:rsidRDefault="00B050CE" w:rsidP="002D7A43">
            <w:pPr>
              <w:jc w:val="right"/>
              <w:rPr>
                <w:sz w:val="21"/>
              </w:rPr>
            </w:pPr>
            <w:r w:rsidRPr="00CD2772">
              <w:rPr>
                <w:sz w:val="21"/>
              </w:rPr>
              <w:t xml:space="preserve"> 2 888 389 </w:t>
            </w:r>
          </w:p>
        </w:tc>
      </w:tr>
      <w:tr w:rsidR="000908BE" w:rsidRPr="00CD2772" w14:paraId="727DD199"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2A2053A8" w14:textId="77777777" w:rsidR="00B050CE" w:rsidRPr="00CD2772" w:rsidRDefault="00B050CE" w:rsidP="00CD2772">
            <w:pPr>
              <w:rPr>
                <w:sz w:val="21"/>
              </w:rPr>
            </w:pPr>
            <w:r w:rsidRPr="00CD2772">
              <w:rPr>
                <w:sz w:val="21"/>
              </w:rPr>
              <w:t>Estland</w:t>
            </w:r>
          </w:p>
        </w:tc>
        <w:tc>
          <w:tcPr>
            <w:tcW w:w="6334" w:type="dxa"/>
            <w:tcBorders>
              <w:top w:val="nil"/>
              <w:left w:val="nil"/>
              <w:bottom w:val="nil"/>
              <w:right w:val="nil"/>
            </w:tcBorders>
            <w:tcMar>
              <w:top w:w="128" w:type="dxa"/>
              <w:left w:w="43" w:type="dxa"/>
              <w:bottom w:w="43" w:type="dxa"/>
              <w:right w:w="43" w:type="dxa"/>
            </w:tcMar>
            <w:vAlign w:val="bottom"/>
          </w:tcPr>
          <w:p w14:paraId="3536196A"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7779D8FD"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188647D1" w14:textId="77777777" w:rsidR="00B050CE" w:rsidRPr="00CD2772" w:rsidRDefault="00B050CE" w:rsidP="002D7A43">
            <w:pPr>
              <w:jc w:val="right"/>
              <w:rPr>
                <w:sz w:val="21"/>
              </w:rPr>
            </w:pPr>
            <w:r w:rsidRPr="00CD2772">
              <w:rPr>
                <w:sz w:val="21"/>
              </w:rPr>
              <w:t xml:space="preserve"> 5 061 000 </w:t>
            </w:r>
          </w:p>
        </w:tc>
      </w:tr>
      <w:tr w:rsidR="000908BE" w:rsidRPr="00CD2772" w14:paraId="1AE06E46"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5FDECF05" w14:textId="77777777" w:rsidR="00B050CE" w:rsidRPr="00CD2772" w:rsidRDefault="00B050CE" w:rsidP="00CD2772">
            <w:pPr>
              <w:rPr>
                <w:sz w:val="21"/>
              </w:rPr>
            </w:pPr>
            <w:r w:rsidRPr="00CD2772">
              <w:rPr>
                <w:sz w:val="21"/>
              </w:rPr>
              <w:t>Finland</w:t>
            </w:r>
          </w:p>
        </w:tc>
        <w:tc>
          <w:tcPr>
            <w:tcW w:w="6334" w:type="dxa"/>
            <w:tcBorders>
              <w:top w:val="nil"/>
              <w:left w:val="nil"/>
              <w:bottom w:val="nil"/>
              <w:right w:val="nil"/>
            </w:tcBorders>
            <w:tcMar>
              <w:top w:w="128" w:type="dxa"/>
              <w:left w:w="43" w:type="dxa"/>
              <w:bottom w:w="43" w:type="dxa"/>
              <w:right w:w="43" w:type="dxa"/>
            </w:tcMar>
            <w:vAlign w:val="bottom"/>
          </w:tcPr>
          <w:p w14:paraId="01B8D726"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2B228899"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66DF2D79" w14:textId="77777777" w:rsidR="00B050CE" w:rsidRPr="00CD2772" w:rsidRDefault="00B050CE" w:rsidP="002D7A43">
            <w:pPr>
              <w:jc w:val="right"/>
              <w:rPr>
                <w:sz w:val="21"/>
              </w:rPr>
            </w:pPr>
            <w:r w:rsidRPr="00CD2772">
              <w:rPr>
                <w:sz w:val="21"/>
              </w:rPr>
              <w:t xml:space="preserve"> 26 738 509 </w:t>
            </w:r>
          </w:p>
        </w:tc>
      </w:tr>
      <w:tr w:rsidR="000908BE" w:rsidRPr="00CD2772" w14:paraId="13C92222" w14:textId="77777777" w:rsidTr="002D7A43">
        <w:trPr>
          <w:trHeight w:val="640"/>
        </w:trPr>
        <w:tc>
          <w:tcPr>
            <w:tcW w:w="1420" w:type="dxa"/>
            <w:tcBorders>
              <w:top w:val="nil"/>
              <w:left w:val="nil"/>
              <w:bottom w:val="nil"/>
              <w:right w:val="nil"/>
            </w:tcBorders>
            <w:tcMar>
              <w:top w:w="128" w:type="dxa"/>
              <w:left w:w="43" w:type="dxa"/>
              <w:bottom w:w="43" w:type="dxa"/>
              <w:right w:w="43" w:type="dxa"/>
            </w:tcMar>
          </w:tcPr>
          <w:p w14:paraId="2EF33BD0" w14:textId="77777777" w:rsidR="00B050CE" w:rsidRPr="00CD2772" w:rsidRDefault="00B050CE" w:rsidP="00CD2772">
            <w:pPr>
              <w:rPr>
                <w:sz w:val="21"/>
              </w:rPr>
            </w:pPr>
            <w:r w:rsidRPr="00CD2772">
              <w:rPr>
                <w:sz w:val="21"/>
              </w:rPr>
              <w:t>Frankrike</w:t>
            </w:r>
          </w:p>
        </w:tc>
        <w:tc>
          <w:tcPr>
            <w:tcW w:w="6334" w:type="dxa"/>
            <w:tcBorders>
              <w:top w:val="nil"/>
              <w:left w:val="nil"/>
              <w:bottom w:val="nil"/>
              <w:right w:val="nil"/>
            </w:tcBorders>
            <w:tcMar>
              <w:top w:w="128" w:type="dxa"/>
              <w:left w:w="43" w:type="dxa"/>
              <w:bottom w:w="43" w:type="dxa"/>
              <w:right w:w="43" w:type="dxa"/>
            </w:tcMar>
            <w:vAlign w:val="bottom"/>
          </w:tcPr>
          <w:p w14:paraId="444A5FDF"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8" w:type="dxa"/>
              <w:left w:w="43" w:type="dxa"/>
              <w:bottom w:w="43" w:type="dxa"/>
              <w:right w:w="43" w:type="dxa"/>
            </w:tcMar>
            <w:vAlign w:val="bottom"/>
          </w:tcPr>
          <w:p w14:paraId="744CC886"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0B5A6B4" w14:textId="77777777" w:rsidR="00B050CE" w:rsidRPr="00CD2772" w:rsidRDefault="00B050CE" w:rsidP="002D7A43">
            <w:pPr>
              <w:jc w:val="right"/>
              <w:rPr>
                <w:sz w:val="21"/>
              </w:rPr>
            </w:pPr>
            <w:r w:rsidRPr="00CD2772">
              <w:rPr>
                <w:sz w:val="21"/>
              </w:rPr>
              <w:t xml:space="preserve"> 1 461 398 </w:t>
            </w:r>
          </w:p>
        </w:tc>
      </w:tr>
      <w:tr w:rsidR="000908BE" w:rsidRPr="00CD2772" w14:paraId="58DC2F80"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262F248E"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799A29E2"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8" w:type="dxa"/>
              <w:left w:w="43" w:type="dxa"/>
              <w:bottom w:w="43" w:type="dxa"/>
              <w:right w:w="43" w:type="dxa"/>
            </w:tcMar>
            <w:vAlign w:val="bottom"/>
          </w:tcPr>
          <w:p w14:paraId="2A45BC30"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5051454B" w14:textId="77777777" w:rsidR="00B050CE" w:rsidRPr="00CD2772" w:rsidRDefault="00B050CE" w:rsidP="002D7A43">
            <w:pPr>
              <w:jc w:val="right"/>
              <w:rPr>
                <w:sz w:val="21"/>
              </w:rPr>
            </w:pPr>
            <w:r w:rsidRPr="00CD2772">
              <w:rPr>
                <w:sz w:val="21"/>
              </w:rPr>
              <w:t xml:space="preserve"> 105 766 </w:t>
            </w:r>
          </w:p>
        </w:tc>
      </w:tr>
      <w:tr w:rsidR="000908BE" w:rsidRPr="00CD2772" w14:paraId="231D191D"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121738DD"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1FED3753"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6A70381A"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6E252C30" w14:textId="77777777" w:rsidR="00B050CE" w:rsidRPr="00CD2772" w:rsidRDefault="00B050CE" w:rsidP="002D7A43">
            <w:pPr>
              <w:jc w:val="right"/>
              <w:rPr>
                <w:sz w:val="21"/>
              </w:rPr>
            </w:pPr>
            <w:r w:rsidRPr="00CD2772">
              <w:rPr>
                <w:sz w:val="21"/>
              </w:rPr>
              <w:t xml:space="preserve"> 1 773 748 </w:t>
            </w:r>
          </w:p>
        </w:tc>
      </w:tr>
      <w:tr w:rsidR="000908BE" w:rsidRPr="00CD2772" w14:paraId="7F88E0D5"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2E5921C3" w14:textId="77777777" w:rsidR="00B050CE" w:rsidRPr="00CD2772" w:rsidRDefault="00B050CE" w:rsidP="00CD2772">
            <w:pPr>
              <w:rPr>
                <w:sz w:val="21"/>
              </w:rPr>
            </w:pPr>
            <w:r w:rsidRPr="00CD2772">
              <w:rPr>
                <w:sz w:val="21"/>
              </w:rPr>
              <w:t>Tyskland</w:t>
            </w:r>
          </w:p>
        </w:tc>
        <w:tc>
          <w:tcPr>
            <w:tcW w:w="6334" w:type="dxa"/>
            <w:tcBorders>
              <w:top w:val="nil"/>
              <w:left w:val="nil"/>
              <w:bottom w:val="nil"/>
              <w:right w:val="nil"/>
            </w:tcBorders>
            <w:tcMar>
              <w:top w:w="128" w:type="dxa"/>
              <w:left w:w="43" w:type="dxa"/>
              <w:bottom w:w="43" w:type="dxa"/>
              <w:right w:w="43" w:type="dxa"/>
            </w:tcMar>
            <w:vAlign w:val="bottom"/>
          </w:tcPr>
          <w:p w14:paraId="2C710078" w14:textId="77777777" w:rsidR="00B050CE" w:rsidRPr="00CD2772" w:rsidRDefault="00B050CE" w:rsidP="00CD2772">
            <w:pPr>
              <w:rPr>
                <w:sz w:val="21"/>
              </w:rPr>
            </w:pPr>
            <w:r w:rsidRPr="00CD2772">
              <w:rPr>
                <w:sz w:val="21"/>
              </w:rPr>
              <w:t>Kommunikasjonstjenester</w:t>
            </w:r>
          </w:p>
        </w:tc>
        <w:tc>
          <w:tcPr>
            <w:tcW w:w="425" w:type="dxa"/>
            <w:tcBorders>
              <w:top w:val="nil"/>
              <w:left w:val="nil"/>
              <w:bottom w:val="nil"/>
              <w:right w:val="nil"/>
            </w:tcBorders>
            <w:tcMar>
              <w:top w:w="128" w:type="dxa"/>
              <w:left w:w="43" w:type="dxa"/>
              <w:bottom w:w="43" w:type="dxa"/>
              <w:right w:w="43" w:type="dxa"/>
            </w:tcMar>
            <w:vAlign w:val="bottom"/>
          </w:tcPr>
          <w:p w14:paraId="062BD224"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5A295AAF" w14:textId="77777777" w:rsidR="00B050CE" w:rsidRPr="00CD2772" w:rsidRDefault="00B050CE" w:rsidP="002D7A43">
            <w:pPr>
              <w:jc w:val="right"/>
              <w:rPr>
                <w:sz w:val="21"/>
              </w:rPr>
            </w:pPr>
            <w:r w:rsidRPr="00CD2772">
              <w:rPr>
                <w:sz w:val="21"/>
              </w:rPr>
              <w:t xml:space="preserve"> 3 181 678 </w:t>
            </w:r>
          </w:p>
        </w:tc>
      </w:tr>
      <w:tr w:rsidR="000908BE" w:rsidRPr="00CD2772" w14:paraId="7A39F7A2" w14:textId="77777777" w:rsidTr="002D7A43">
        <w:trPr>
          <w:trHeight w:val="640"/>
        </w:trPr>
        <w:tc>
          <w:tcPr>
            <w:tcW w:w="1420" w:type="dxa"/>
            <w:tcBorders>
              <w:top w:val="nil"/>
              <w:left w:val="nil"/>
              <w:bottom w:val="nil"/>
              <w:right w:val="nil"/>
            </w:tcBorders>
            <w:tcMar>
              <w:top w:w="128" w:type="dxa"/>
              <w:left w:w="43" w:type="dxa"/>
              <w:bottom w:w="43" w:type="dxa"/>
              <w:right w:w="43" w:type="dxa"/>
            </w:tcMar>
          </w:tcPr>
          <w:p w14:paraId="412655D9"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76B83315"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8" w:type="dxa"/>
              <w:left w:w="43" w:type="dxa"/>
              <w:bottom w:w="43" w:type="dxa"/>
              <w:right w:w="43" w:type="dxa"/>
            </w:tcMar>
            <w:vAlign w:val="bottom"/>
          </w:tcPr>
          <w:p w14:paraId="138C90E3"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129F0971" w14:textId="77777777" w:rsidR="00B050CE" w:rsidRPr="00CD2772" w:rsidRDefault="00B050CE" w:rsidP="002D7A43">
            <w:pPr>
              <w:jc w:val="right"/>
              <w:rPr>
                <w:sz w:val="21"/>
              </w:rPr>
            </w:pPr>
            <w:r w:rsidRPr="00CD2772">
              <w:rPr>
                <w:sz w:val="21"/>
              </w:rPr>
              <w:t xml:space="preserve"> 9 188 837 </w:t>
            </w:r>
          </w:p>
        </w:tc>
      </w:tr>
      <w:tr w:rsidR="000908BE" w:rsidRPr="00CD2772" w14:paraId="00EEF214"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1CDDFBEA"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0B15EF71"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8" w:type="dxa"/>
              <w:left w:w="43" w:type="dxa"/>
              <w:bottom w:w="43" w:type="dxa"/>
              <w:right w:w="43" w:type="dxa"/>
            </w:tcMar>
            <w:vAlign w:val="bottom"/>
          </w:tcPr>
          <w:p w14:paraId="638F74B3"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117CEF24" w14:textId="77777777" w:rsidR="00B050CE" w:rsidRPr="00CD2772" w:rsidRDefault="00B050CE" w:rsidP="002D7A43">
            <w:pPr>
              <w:jc w:val="right"/>
              <w:rPr>
                <w:sz w:val="21"/>
              </w:rPr>
            </w:pPr>
            <w:r w:rsidRPr="00CD2772">
              <w:rPr>
                <w:sz w:val="21"/>
              </w:rPr>
              <w:t xml:space="preserve"> 1 850 000 </w:t>
            </w:r>
          </w:p>
        </w:tc>
      </w:tr>
      <w:tr w:rsidR="000908BE" w:rsidRPr="00CD2772" w14:paraId="5AE255AC"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69C98D01" w14:textId="77777777" w:rsidR="00B050CE" w:rsidRPr="00CD2772" w:rsidRDefault="00B050CE" w:rsidP="00CD2772">
            <w:pPr>
              <w:rPr>
                <w:sz w:val="21"/>
              </w:rPr>
            </w:pPr>
            <w:r w:rsidRPr="00CD2772">
              <w:rPr>
                <w:sz w:val="21"/>
              </w:rPr>
              <w:t>Hellas</w:t>
            </w:r>
          </w:p>
        </w:tc>
        <w:tc>
          <w:tcPr>
            <w:tcW w:w="6334" w:type="dxa"/>
            <w:tcBorders>
              <w:top w:val="nil"/>
              <w:left w:val="nil"/>
              <w:bottom w:val="nil"/>
              <w:right w:val="nil"/>
            </w:tcBorders>
            <w:tcMar>
              <w:top w:w="128" w:type="dxa"/>
              <w:left w:w="43" w:type="dxa"/>
              <w:bottom w:w="43" w:type="dxa"/>
              <w:right w:w="43" w:type="dxa"/>
            </w:tcMar>
            <w:vAlign w:val="bottom"/>
          </w:tcPr>
          <w:p w14:paraId="743351DA"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6FD8127A"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F49BCF1" w14:textId="77777777" w:rsidR="00B050CE" w:rsidRPr="00CD2772" w:rsidRDefault="00B050CE" w:rsidP="002D7A43">
            <w:pPr>
              <w:jc w:val="right"/>
              <w:rPr>
                <w:sz w:val="21"/>
              </w:rPr>
            </w:pPr>
            <w:r w:rsidRPr="00CD2772">
              <w:rPr>
                <w:sz w:val="21"/>
              </w:rPr>
              <w:t xml:space="preserve"> 418 000 </w:t>
            </w:r>
          </w:p>
        </w:tc>
      </w:tr>
      <w:tr w:rsidR="000908BE" w:rsidRPr="00CD2772" w14:paraId="5DC18DC1"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37FD8572" w14:textId="77777777" w:rsidR="00B050CE" w:rsidRPr="00CD2772" w:rsidRDefault="00B050CE" w:rsidP="00CD2772">
            <w:pPr>
              <w:rPr>
                <w:sz w:val="21"/>
              </w:rPr>
            </w:pPr>
            <w:r w:rsidRPr="00CD2772">
              <w:rPr>
                <w:sz w:val="21"/>
              </w:rPr>
              <w:t>Ungarn</w:t>
            </w:r>
          </w:p>
        </w:tc>
        <w:tc>
          <w:tcPr>
            <w:tcW w:w="6334" w:type="dxa"/>
            <w:tcBorders>
              <w:top w:val="nil"/>
              <w:left w:val="nil"/>
              <w:bottom w:val="nil"/>
              <w:right w:val="nil"/>
            </w:tcBorders>
            <w:tcMar>
              <w:top w:w="128" w:type="dxa"/>
              <w:left w:w="43" w:type="dxa"/>
              <w:bottom w:w="43" w:type="dxa"/>
              <w:right w:w="43" w:type="dxa"/>
            </w:tcMar>
            <w:vAlign w:val="bottom"/>
          </w:tcPr>
          <w:p w14:paraId="13F537B7"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41671E07"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2BF7D560" w14:textId="77777777" w:rsidR="00B050CE" w:rsidRPr="00CD2772" w:rsidRDefault="00B050CE" w:rsidP="002D7A43">
            <w:pPr>
              <w:jc w:val="right"/>
              <w:rPr>
                <w:sz w:val="21"/>
              </w:rPr>
            </w:pPr>
            <w:r w:rsidRPr="00CD2772">
              <w:rPr>
                <w:sz w:val="21"/>
              </w:rPr>
              <w:t xml:space="preserve"> 617 914 </w:t>
            </w:r>
          </w:p>
        </w:tc>
      </w:tr>
      <w:tr w:rsidR="000908BE" w:rsidRPr="00CD2772" w14:paraId="45B9B05A"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656802B2" w14:textId="77777777" w:rsidR="00B050CE" w:rsidRPr="00CD2772" w:rsidRDefault="00B050CE" w:rsidP="00CD2772">
            <w:pPr>
              <w:rPr>
                <w:sz w:val="21"/>
              </w:rPr>
            </w:pPr>
            <w:r w:rsidRPr="00CD2772">
              <w:rPr>
                <w:sz w:val="21"/>
              </w:rPr>
              <w:t>Island</w:t>
            </w:r>
          </w:p>
        </w:tc>
        <w:tc>
          <w:tcPr>
            <w:tcW w:w="6334" w:type="dxa"/>
            <w:tcBorders>
              <w:top w:val="nil"/>
              <w:left w:val="nil"/>
              <w:bottom w:val="nil"/>
              <w:right w:val="nil"/>
            </w:tcBorders>
            <w:tcMar>
              <w:top w:w="128" w:type="dxa"/>
              <w:left w:w="43" w:type="dxa"/>
              <w:bottom w:w="43" w:type="dxa"/>
              <w:right w:w="43" w:type="dxa"/>
            </w:tcMar>
            <w:vAlign w:val="bottom"/>
          </w:tcPr>
          <w:p w14:paraId="623C61D8"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41828CFC"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8678081" w14:textId="77777777" w:rsidR="00B050CE" w:rsidRPr="00CD2772" w:rsidRDefault="00B050CE" w:rsidP="002D7A43">
            <w:pPr>
              <w:jc w:val="right"/>
              <w:rPr>
                <w:sz w:val="21"/>
              </w:rPr>
            </w:pPr>
            <w:r w:rsidRPr="00CD2772">
              <w:rPr>
                <w:sz w:val="21"/>
              </w:rPr>
              <w:t xml:space="preserve"> 419 000 </w:t>
            </w:r>
          </w:p>
        </w:tc>
      </w:tr>
      <w:tr w:rsidR="000908BE" w:rsidRPr="00CD2772" w14:paraId="5FF71704"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7FAF3E37" w14:textId="77777777" w:rsidR="00B050CE" w:rsidRPr="00CD2772" w:rsidRDefault="00B050CE" w:rsidP="00CD2772">
            <w:pPr>
              <w:rPr>
                <w:sz w:val="21"/>
              </w:rPr>
            </w:pPr>
            <w:r w:rsidRPr="00CD2772">
              <w:rPr>
                <w:sz w:val="21"/>
              </w:rPr>
              <w:t>Italia</w:t>
            </w:r>
          </w:p>
        </w:tc>
        <w:tc>
          <w:tcPr>
            <w:tcW w:w="6334" w:type="dxa"/>
            <w:tcBorders>
              <w:top w:val="nil"/>
              <w:left w:val="nil"/>
              <w:bottom w:val="nil"/>
              <w:right w:val="nil"/>
            </w:tcBorders>
            <w:tcMar>
              <w:top w:w="128" w:type="dxa"/>
              <w:left w:w="43" w:type="dxa"/>
              <w:bottom w:w="43" w:type="dxa"/>
              <w:right w:w="43" w:type="dxa"/>
            </w:tcMar>
            <w:vAlign w:val="bottom"/>
          </w:tcPr>
          <w:p w14:paraId="00F2B5CD"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7A3529A6"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648BBDA4" w14:textId="77777777" w:rsidR="00B050CE" w:rsidRPr="00CD2772" w:rsidRDefault="00B050CE" w:rsidP="002D7A43">
            <w:pPr>
              <w:jc w:val="right"/>
              <w:rPr>
                <w:sz w:val="21"/>
              </w:rPr>
            </w:pPr>
            <w:r w:rsidRPr="00CD2772">
              <w:rPr>
                <w:sz w:val="21"/>
              </w:rPr>
              <w:t xml:space="preserve"> 271 654 </w:t>
            </w:r>
          </w:p>
        </w:tc>
      </w:tr>
      <w:tr w:rsidR="000908BE" w:rsidRPr="00CD2772" w14:paraId="547E6150"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253AD783" w14:textId="77777777" w:rsidR="00B050CE" w:rsidRPr="00CD2772" w:rsidRDefault="00B050CE" w:rsidP="00CD2772">
            <w:pPr>
              <w:rPr>
                <w:sz w:val="21"/>
              </w:rPr>
            </w:pPr>
            <w:r w:rsidRPr="00CD2772">
              <w:rPr>
                <w:sz w:val="21"/>
              </w:rPr>
              <w:t>Sør-Korea</w:t>
            </w:r>
          </w:p>
        </w:tc>
        <w:tc>
          <w:tcPr>
            <w:tcW w:w="6334" w:type="dxa"/>
            <w:tcBorders>
              <w:top w:val="nil"/>
              <w:left w:val="nil"/>
              <w:bottom w:val="nil"/>
              <w:right w:val="nil"/>
            </w:tcBorders>
            <w:tcMar>
              <w:top w:w="128" w:type="dxa"/>
              <w:left w:w="43" w:type="dxa"/>
              <w:bottom w:w="43" w:type="dxa"/>
              <w:right w:w="43" w:type="dxa"/>
            </w:tcMar>
            <w:vAlign w:val="bottom"/>
          </w:tcPr>
          <w:p w14:paraId="5D6A7502" w14:textId="77777777" w:rsidR="00B050CE" w:rsidRPr="00CD2772" w:rsidRDefault="00B050CE" w:rsidP="00CD2772">
            <w:pPr>
              <w:rPr>
                <w:sz w:val="21"/>
              </w:rPr>
            </w:pPr>
            <w:r w:rsidRPr="00CD2772">
              <w:rPr>
                <w:sz w:val="21"/>
              </w:rPr>
              <w:t>Kommunikasjonstjenester</w:t>
            </w:r>
          </w:p>
        </w:tc>
        <w:tc>
          <w:tcPr>
            <w:tcW w:w="425" w:type="dxa"/>
            <w:tcBorders>
              <w:top w:val="nil"/>
              <w:left w:val="nil"/>
              <w:bottom w:val="nil"/>
              <w:right w:val="nil"/>
            </w:tcBorders>
            <w:tcMar>
              <w:top w:w="128" w:type="dxa"/>
              <w:left w:w="43" w:type="dxa"/>
              <w:bottom w:w="43" w:type="dxa"/>
              <w:right w:w="43" w:type="dxa"/>
            </w:tcMar>
            <w:vAlign w:val="bottom"/>
          </w:tcPr>
          <w:p w14:paraId="5817C550"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22F96402" w14:textId="77777777" w:rsidR="00B050CE" w:rsidRPr="00CD2772" w:rsidRDefault="00B050CE" w:rsidP="002D7A43">
            <w:pPr>
              <w:jc w:val="right"/>
              <w:rPr>
                <w:sz w:val="21"/>
              </w:rPr>
            </w:pPr>
            <w:r w:rsidRPr="00CD2772">
              <w:rPr>
                <w:sz w:val="21"/>
              </w:rPr>
              <w:t xml:space="preserve"> 1 847 920 </w:t>
            </w:r>
          </w:p>
        </w:tc>
      </w:tr>
      <w:tr w:rsidR="000908BE" w:rsidRPr="00CD2772" w14:paraId="4965D5C6"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0F6829EF" w14:textId="77777777" w:rsidR="00B050CE" w:rsidRPr="00CD2772" w:rsidRDefault="00B050CE" w:rsidP="00CD2772">
            <w:pPr>
              <w:rPr>
                <w:sz w:val="21"/>
              </w:rPr>
            </w:pPr>
            <w:r w:rsidRPr="00CD2772">
              <w:rPr>
                <w:sz w:val="21"/>
              </w:rPr>
              <w:t>Kuwait</w:t>
            </w:r>
          </w:p>
        </w:tc>
        <w:tc>
          <w:tcPr>
            <w:tcW w:w="6334" w:type="dxa"/>
            <w:tcBorders>
              <w:top w:val="nil"/>
              <w:left w:val="nil"/>
              <w:bottom w:val="nil"/>
              <w:right w:val="nil"/>
            </w:tcBorders>
            <w:tcMar>
              <w:top w:w="128" w:type="dxa"/>
              <w:left w:w="43" w:type="dxa"/>
              <w:bottom w:w="43" w:type="dxa"/>
              <w:right w:w="43" w:type="dxa"/>
            </w:tcMar>
            <w:vAlign w:val="bottom"/>
          </w:tcPr>
          <w:p w14:paraId="2A1D7092" w14:textId="77777777" w:rsidR="00B050CE" w:rsidRPr="00CD2772" w:rsidRDefault="00B050CE" w:rsidP="00CD2772">
            <w:pPr>
              <w:rPr>
                <w:sz w:val="21"/>
              </w:rPr>
            </w:pPr>
            <w:proofErr w:type="spellStart"/>
            <w:r w:rsidRPr="00CD2772">
              <w:rPr>
                <w:sz w:val="21"/>
              </w:rPr>
              <w:t>Telekommunikasjonutstyr</w:t>
            </w:r>
            <w:proofErr w:type="spellEnd"/>
          </w:p>
        </w:tc>
        <w:tc>
          <w:tcPr>
            <w:tcW w:w="425" w:type="dxa"/>
            <w:tcBorders>
              <w:top w:val="nil"/>
              <w:left w:val="nil"/>
              <w:bottom w:val="nil"/>
              <w:right w:val="nil"/>
            </w:tcBorders>
            <w:tcMar>
              <w:top w:w="128" w:type="dxa"/>
              <w:left w:w="43" w:type="dxa"/>
              <w:bottom w:w="43" w:type="dxa"/>
              <w:right w:w="43" w:type="dxa"/>
            </w:tcMar>
            <w:vAlign w:val="bottom"/>
          </w:tcPr>
          <w:p w14:paraId="4674541A"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77CB32B9" w14:textId="77777777" w:rsidR="00B050CE" w:rsidRPr="00CD2772" w:rsidRDefault="00B050CE" w:rsidP="002D7A43">
            <w:pPr>
              <w:jc w:val="right"/>
              <w:rPr>
                <w:sz w:val="21"/>
              </w:rPr>
            </w:pPr>
            <w:r w:rsidRPr="00CD2772">
              <w:rPr>
                <w:sz w:val="21"/>
              </w:rPr>
              <w:t xml:space="preserve"> 6 817 323 </w:t>
            </w:r>
          </w:p>
        </w:tc>
      </w:tr>
      <w:tr w:rsidR="000908BE" w:rsidRPr="00CD2772" w14:paraId="6BFBF69C"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62C6DC6D"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02033717"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425" w:type="dxa"/>
            <w:tcBorders>
              <w:top w:val="nil"/>
              <w:left w:val="nil"/>
              <w:bottom w:val="nil"/>
              <w:right w:val="nil"/>
            </w:tcBorders>
            <w:tcMar>
              <w:top w:w="128" w:type="dxa"/>
              <w:left w:w="43" w:type="dxa"/>
              <w:bottom w:w="43" w:type="dxa"/>
              <w:right w:w="43" w:type="dxa"/>
            </w:tcMar>
            <w:vAlign w:val="bottom"/>
          </w:tcPr>
          <w:p w14:paraId="506519A3"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51956978" w14:textId="77777777" w:rsidR="00B050CE" w:rsidRPr="00CD2772" w:rsidRDefault="00B050CE" w:rsidP="002D7A43">
            <w:pPr>
              <w:jc w:val="right"/>
              <w:rPr>
                <w:sz w:val="21"/>
              </w:rPr>
            </w:pPr>
            <w:r w:rsidRPr="00CD2772">
              <w:rPr>
                <w:sz w:val="21"/>
              </w:rPr>
              <w:t xml:space="preserve"> 11 954 992 </w:t>
            </w:r>
          </w:p>
        </w:tc>
      </w:tr>
      <w:tr w:rsidR="000908BE" w:rsidRPr="00CD2772" w14:paraId="5EEB4DBD"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3C30AC98" w14:textId="77777777" w:rsidR="00B050CE" w:rsidRPr="00CD2772" w:rsidRDefault="00B050CE" w:rsidP="00CD2772">
            <w:pPr>
              <w:rPr>
                <w:sz w:val="21"/>
              </w:rPr>
            </w:pPr>
            <w:r w:rsidRPr="00CD2772">
              <w:rPr>
                <w:sz w:val="21"/>
              </w:rPr>
              <w:t>Luxembourg</w:t>
            </w:r>
            <w:r w:rsidRPr="00CD2772">
              <w:rPr>
                <w:rStyle w:val="skrift-hevet"/>
                <w:sz w:val="21"/>
              </w:rPr>
              <w:t>1</w:t>
            </w:r>
          </w:p>
        </w:tc>
        <w:tc>
          <w:tcPr>
            <w:tcW w:w="6334" w:type="dxa"/>
            <w:tcBorders>
              <w:top w:val="nil"/>
              <w:left w:val="nil"/>
              <w:bottom w:val="nil"/>
              <w:right w:val="nil"/>
            </w:tcBorders>
            <w:tcMar>
              <w:top w:w="128" w:type="dxa"/>
              <w:left w:w="43" w:type="dxa"/>
              <w:bottom w:w="43" w:type="dxa"/>
              <w:right w:w="43" w:type="dxa"/>
            </w:tcMar>
            <w:vAlign w:val="bottom"/>
          </w:tcPr>
          <w:p w14:paraId="325A08AE"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8" w:type="dxa"/>
              <w:left w:w="43" w:type="dxa"/>
              <w:bottom w:w="43" w:type="dxa"/>
              <w:right w:w="43" w:type="dxa"/>
            </w:tcMar>
            <w:vAlign w:val="bottom"/>
          </w:tcPr>
          <w:p w14:paraId="430BBD4C"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3469EE64" w14:textId="77777777" w:rsidR="00B050CE" w:rsidRPr="00CD2772" w:rsidRDefault="00B050CE" w:rsidP="002D7A43">
            <w:pPr>
              <w:jc w:val="right"/>
              <w:rPr>
                <w:sz w:val="21"/>
              </w:rPr>
            </w:pPr>
            <w:r w:rsidRPr="00CD2772">
              <w:rPr>
                <w:sz w:val="21"/>
              </w:rPr>
              <w:t xml:space="preserve"> 3 009 611 </w:t>
            </w:r>
          </w:p>
        </w:tc>
      </w:tr>
      <w:tr w:rsidR="000908BE" w:rsidRPr="00CD2772" w14:paraId="29BE89DA"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04123C95"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4AAAC957"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14FAE4B3"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7824758D" w14:textId="77777777" w:rsidR="00B050CE" w:rsidRPr="00CD2772" w:rsidRDefault="00B050CE" w:rsidP="002D7A43">
            <w:pPr>
              <w:jc w:val="right"/>
              <w:rPr>
                <w:sz w:val="21"/>
              </w:rPr>
            </w:pPr>
            <w:r w:rsidRPr="00CD2772">
              <w:rPr>
                <w:sz w:val="21"/>
              </w:rPr>
              <w:t xml:space="preserve"> 158 000 </w:t>
            </w:r>
          </w:p>
        </w:tc>
      </w:tr>
      <w:tr w:rsidR="000908BE" w:rsidRPr="00CD2772" w14:paraId="58D17DF8" w14:textId="77777777" w:rsidTr="002D7A43">
        <w:trPr>
          <w:trHeight w:val="640"/>
        </w:trPr>
        <w:tc>
          <w:tcPr>
            <w:tcW w:w="1420" w:type="dxa"/>
            <w:tcBorders>
              <w:top w:val="nil"/>
              <w:left w:val="nil"/>
              <w:bottom w:val="nil"/>
              <w:right w:val="nil"/>
            </w:tcBorders>
            <w:tcMar>
              <w:top w:w="128" w:type="dxa"/>
              <w:left w:w="43" w:type="dxa"/>
              <w:bottom w:w="43" w:type="dxa"/>
              <w:right w:w="43" w:type="dxa"/>
            </w:tcMar>
          </w:tcPr>
          <w:p w14:paraId="0DBB2BC4" w14:textId="77777777" w:rsidR="00B050CE" w:rsidRPr="00CD2772" w:rsidRDefault="00B050CE" w:rsidP="00CD2772">
            <w:pPr>
              <w:rPr>
                <w:sz w:val="21"/>
              </w:rPr>
            </w:pPr>
            <w:r w:rsidRPr="00CD2772">
              <w:rPr>
                <w:sz w:val="21"/>
              </w:rPr>
              <w:t>Nederland</w:t>
            </w:r>
          </w:p>
        </w:tc>
        <w:tc>
          <w:tcPr>
            <w:tcW w:w="6334" w:type="dxa"/>
            <w:tcBorders>
              <w:top w:val="nil"/>
              <w:left w:val="nil"/>
              <w:bottom w:val="nil"/>
              <w:right w:val="nil"/>
            </w:tcBorders>
            <w:tcMar>
              <w:top w:w="128" w:type="dxa"/>
              <w:left w:w="43" w:type="dxa"/>
              <w:bottom w:w="43" w:type="dxa"/>
              <w:right w:w="43" w:type="dxa"/>
            </w:tcMar>
            <w:vAlign w:val="bottom"/>
          </w:tcPr>
          <w:p w14:paraId="608AC130"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8" w:type="dxa"/>
              <w:left w:w="43" w:type="dxa"/>
              <w:bottom w:w="43" w:type="dxa"/>
              <w:right w:w="43" w:type="dxa"/>
            </w:tcMar>
            <w:vAlign w:val="bottom"/>
          </w:tcPr>
          <w:p w14:paraId="4622371D"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29A923DC" w14:textId="77777777" w:rsidR="00B050CE" w:rsidRPr="00CD2772" w:rsidRDefault="00B050CE" w:rsidP="002D7A43">
            <w:pPr>
              <w:jc w:val="right"/>
              <w:rPr>
                <w:sz w:val="21"/>
              </w:rPr>
            </w:pPr>
            <w:r w:rsidRPr="00CD2772">
              <w:rPr>
                <w:sz w:val="21"/>
              </w:rPr>
              <w:t xml:space="preserve"> 280 000 </w:t>
            </w:r>
          </w:p>
        </w:tc>
      </w:tr>
      <w:tr w:rsidR="000908BE" w:rsidRPr="00CD2772" w14:paraId="24118CE6"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77DA8522"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153254BA"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46E92249"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78D525A1" w14:textId="77777777" w:rsidR="00B050CE" w:rsidRPr="00CD2772" w:rsidRDefault="00B050CE" w:rsidP="002D7A43">
            <w:pPr>
              <w:jc w:val="right"/>
              <w:rPr>
                <w:sz w:val="21"/>
              </w:rPr>
            </w:pPr>
            <w:r w:rsidRPr="00CD2772">
              <w:rPr>
                <w:sz w:val="21"/>
              </w:rPr>
              <w:t xml:space="preserve"> 8 629 000 </w:t>
            </w:r>
          </w:p>
        </w:tc>
      </w:tr>
      <w:tr w:rsidR="000908BE" w:rsidRPr="00CD2772" w14:paraId="0CFBEF3A" w14:textId="77777777" w:rsidTr="002D7A43">
        <w:trPr>
          <w:trHeight w:val="640"/>
        </w:trPr>
        <w:tc>
          <w:tcPr>
            <w:tcW w:w="1420" w:type="dxa"/>
            <w:tcBorders>
              <w:top w:val="nil"/>
              <w:left w:val="nil"/>
              <w:bottom w:val="nil"/>
              <w:right w:val="nil"/>
            </w:tcBorders>
            <w:tcMar>
              <w:top w:w="128" w:type="dxa"/>
              <w:left w:w="43" w:type="dxa"/>
              <w:bottom w:w="43" w:type="dxa"/>
              <w:right w:w="43" w:type="dxa"/>
            </w:tcMar>
          </w:tcPr>
          <w:p w14:paraId="50570D53" w14:textId="77777777" w:rsidR="00B050CE" w:rsidRPr="00CD2772" w:rsidRDefault="00B050CE" w:rsidP="00CD2772">
            <w:pPr>
              <w:rPr>
                <w:sz w:val="21"/>
              </w:rPr>
            </w:pPr>
            <w:r w:rsidRPr="00CD2772">
              <w:rPr>
                <w:sz w:val="21"/>
              </w:rPr>
              <w:t>Polen</w:t>
            </w:r>
          </w:p>
        </w:tc>
        <w:tc>
          <w:tcPr>
            <w:tcW w:w="6334" w:type="dxa"/>
            <w:tcBorders>
              <w:top w:val="nil"/>
              <w:left w:val="nil"/>
              <w:bottom w:val="nil"/>
              <w:right w:val="nil"/>
            </w:tcBorders>
            <w:tcMar>
              <w:top w:w="128" w:type="dxa"/>
              <w:left w:w="43" w:type="dxa"/>
              <w:bottom w:w="43" w:type="dxa"/>
              <w:right w:w="43" w:type="dxa"/>
            </w:tcMar>
            <w:vAlign w:val="bottom"/>
          </w:tcPr>
          <w:p w14:paraId="36A704B7"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8" w:type="dxa"/>
              <w:left w:w="43" w:type="dxa"/>
              <w:bottom w:w="43" w:type="dxa"/>
              <w:right w:w="43" w:type="dxa"/>
            </w:tcMar>
            <w:vAlign w:val="bottom"/>
          </w:tcPr>
          <w:p w14:paraId="406CB8F9"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2600EFCA" w14:textId="77777777" w:rsidR="00B050CE" w:rsidRPr="00CD2772" w:rsidRDefault="00B050CE" w:rsidP="002D7A43">
            <w:pPr>
              <w:jc w:val="right"/>
              <w:rPr>
                <w:sz w:val="21"/>
              </w:rPr>
            </w:pPr>
            <w:r w:rsidRPr="00CD2772">
              <w:rPr>
                <w:sz w:val="21"/>
              </w:rPr>
              <w:t xml:space="preserve"> 996 000 </w:t>
            </w:r>
          </w:p>
        </w:tc>
      </w:tr>
      <w:tr w:rsidR="000908BE" w:rsidRPr="00CD2772" w14:paraId="34409B84"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38154B8D"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24004501"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3963F69A"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AF85779" w14:textId="77777777" w:rsidR="00B050CE" w:rsidRPr="00CD2772" w:rsidRDefault="00B050CE" w:rsidP="002D7A43">
            <w:pPr>
              <w:jc w:val="right"/>
              <w:rPr>
                <w:sz w:val="21"/>
              </w:rPr>
            </w:pPr>
            <w:r w:rsidRPr="00CD2772">
              <w:rPr>
                <w:sz w:val="21"/>
              </w:rPr>
              <w:t xml:space="preserve"> 1 136 000 </w:t>
            </w:r>
          </w:p>
        </w:tc>
      </w:tr>
      <w:tr w:rsidR="000908BE" w:rsidRPr="00CD2772" w14:paraId="47B7D71F"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2D9AF9A3" w14:textId="77777777" w:rsidR="00B050CE" w:rsidRPr="00CD2772" w:rsidRDefault="00B050CE" w:rsidP="00CD2772">
            <w:pPr>
              <w:rPr>
                <w:sz w:val="21"/>
              </w:rPr>
            </w:pPr>
            <w:r w:rsidRPr="00CD2772">
              <w:rPr>
                <w:sz w:val="21"/>
              </w:rPr>
              <w:t>Portugal</w:t>
            </w:r>
          </w:p>
        </w:tc>
        <w:tc>
          <w:tcPr>
            <w:tcW w:w="6334" w:type="dxa"/>
            <w:tcBorders>
              <w:top w:val="nil"/>
              <w:left w:val="nil"/>
              <w:bottom w:val="nil"/>
              <w:right w:val="nil"/>
            </w:tcBorders>
            <w:tcMar>
              <w:top w:w="128" w:type="dxa"/>
              <w:left w:w="43" w:type="dxa"/>
              <w:bottom w:w="43" w:type="dxa"/>
              <w:right w:w="43" w:type="dxa"/>
            </w:tcMar>
            <w:vAlign w:val="bottom"/>
          </w:tcPr>
          <w:p w14:paraId="2D679E29"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7B2B4A5B"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6D07F7E" w14:textId="77777777" w:rsidR="00B050CE" w:rsidRPr="00CD2772" w:rsidRDefault="00B050CE" w:rsidP="002D7A43">
            <w:pPr>
              <w:jc w:val="right"/>
              <w:rPr>
                <w:sz w:val="21"/>
              </w:rPr>
            </w:pPr>
            <w:r w:rsidRPr="00CD2772">
              <w:rPr>
                <w:sz w:val="21"/>
              </w:rPr>
              <w:t xml:space="preserve"> 681 421 </w:t>
            </w:r>
          </w:p>
        </w:tc>
      </w:tr>
      <w:tr w:rsidR="000908BE" w:rsidRPr="00CD2772" w14:paraId="1C1D7F8C"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72C48BA3" w14:textId="77777777" w:rsidR="00B050CE" w:rsidRPr="00CD2772" w:rsidRDefault="00B050CE" w:rsidP="00CD2772">
            <w:pPr>
              <w:rPr>
                <w:sz w:val="21"/>
              </w:rPr>
            </w:pPr>
            <w:r w:rsidRPr="00CD2772">
              <w:rPr>
                <w:sz w:val="21"/>
              </w:rPr>
              <w:t>Romania</w:t>
            </w:r>
          </w:p>
        </w:tc>
        <w:tc>
          <w:tcPr>
            <w:tcW w:w="6334" w:type="dxa"/>
            <w:tcBorders>
              <w:top w:val="nil"/>
              <w:left w:val="nil"/>
              <w:bottom w:val="nil"/>
              <w:right w:val="nil"/>
            </w:tcBorders>
            <w:tcMar>
              <w:top w:w="128" w:type="dxa"/>
              <w:left w:w="43" w:type="dxa"/>
              <w:bottom w:w="43" w:type="dxa"/>
              <w:right w:w="43" w:type="dxa"/>
            </w:tcMar>
            <w:vAlign w:val="bottom"/>
          </w:tcPr>
          <w:p w14:paraId="792DE213"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7046E876"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6B50F6EB" w14:textId="77777777" w:rsidR="00B050CE" w:rsidRPr="00CD2772" w:rsidRDefault="00B050CE" w:rsidP="002D7A43">
            <w:pPr>
              <w:jc w:val="right"/>
              <w:rPr>
                <w:sz w:val="21"/>
              </w:rPr>
            </w:pPr>
            <w:r w:rsidRPr="00CD2772">
              <w:rPr>
                <w:sz w:val="21"/>
              </w:rPr>
              <w:t xml:space="preserve"> 110 000 </w:t>
            </w:r>
          </w:p>
        </w:tc>
      </w:tr>
      <w:tr w:rsidR="000908BE" w:rsidRPr="00CD2772" w14:paraId="7CB162F7"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32B2E02C" w14:textId="77777777" w:rsidR="00B050CE" w:rsidRPr="00CD2772" w:rsidRDefault="00B050CE" w:rsidP="00CD2772">
            <w:pPr>
              <w:rPr>
                <w:sz w:val="21"/>
              </w:rPr>
            </w:pPr>
            <w:r w:rsidRPr="00CD2772">
              <w:rPr>
                <w:sz w:val="21"/>
              </w:rPr>
              <w:t>Slovakia</w:t>
            </w:r>
          </w:p>
        </w:tc>
        <w:tc>
          <w:tcPr>
            <w:tcW w:w="6334" w:type="dxa"/>
            <w:tcBorders>
              <w:top w:val="nil"/>
              <w:left w:val="nil"/>
              <w:bottom w:val="nil"/>
              <w:right w:val="nil"/>
            </w:tcBorders>
            <w:tcMar>
              <w:top w:w="128" w:type="dxa"/>
              <w:left w:w="43" w:type="dxa"/>
              <w:bottom w:w="43" w:type="dxa"/>
              <w:right w:w="43" w:type="dxa"/>
            </w:tcMar>
            <w:vAlign w:val="bottom"/>
          </w:tcPr>
          <w:p w14:paraId="134EC850"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50674DBF"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261E8A6E" w14:textId="77777777" w:rsidR="00B050CE" w:rsidRPr="00CD2772" w:rsidRDefault="00B050CE" w:rsidP="002D7A43">
            <w:pPr>
              <w:jc w:val="right"/>
              <w:rPr>
                <w:sz w:val="21"/>
              </w:rPr>
            </w:pPr>
            <w:r w:rsidRPr="00CD2772">
              <w:rPr>
                <w:sz w:val="21"/>
              </w:rPr>
              <w:t xml:space="preserve"> 464 301 </w:t>
            </w:r>
          </w:p>
        </w:tc>
      </w:tr>
      <w:tr w:rsidR="000908BE" w:rsidRPr="00CD2772" w14:paraId="7CEBC1CC"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3C2EA919" w14:textId="77777777" w:rsidR="00B050CE" w:rsidRPr="00CD2772" w:rsidRDefault="00B050CE" w:rsidP="00CD2772">
            <w:pPr>
              <w:rPr>
                <w:sz w:val="21"/>
              </w:rPr>
            </w:pPr>
            <w:r w:rsidRPr="00CD2772">
              <w:rPr>
                <w:sz w:val="21"/>
              </w:rPr>
              <w:t>Slovenia</w:t>
            </w:r>
          </w:p>
        </w:tc>
        <w:tc>
          <w:tcPr>
            <w:tcW w:w="6334" w:type="dxa"/>
            <w:tcBorders>
              <w:top w:val="nil"/>
              <w:left w:val="nil"/>
              <w:bottom w:val="nil"/>
              <w:right w:val="nil"/>
            </w:tcBorders>
            <w:tcMar>
              <w:top w:w="128" w:type="dxa"/>
              <w:left w:w="43" w:type="dxa"/>
              <w:bottom w:w="43" w:type="dxa"/>
              <w:right w:w="43" w:type="dxa"/>
            </w:tcMar>
            <w:vAlign w:val="bottom"/>
          </w:tcPr>
          <w:p w14:paraId="6519F839"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3054A23C"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39E0B77B" w14:textId="77777777" w:rsidR="00B050CE" w:rsidRPr="00CD2772" w:rsidRDefault="00B050CE" w:rsidP="002D7A43">
            <w:pPr>
              <w:jc w:val="right"/>
              <w:rPr>
                <w:sz w:val="21"/>
              </w:rPr>
            </w:pPr>
            <w:r w:rsidRPr="00CD2772">
              <w:rPr>
                <w:sz w:val="21"/>
              </w:rPr>
              <w:t xml:space="preserve"> 85 000 </w:t>
            </w:r>
          </w:p>
        </w:tc>
      </w:tr>
      <w:tr w:rsidR="000908BE" w:rsidRPr="00CD2772" w14:paraId="02AD174F"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7B76A053" w14:textId="77777777" w:rsidR="00B050CE" w:rsidRPr="00CD2772" w:rsidRDefault="00B050CE" w:rsidP="00CD2772">
            <w:pPr>
              <w:rPr>
                <w:sz w:val="21"/>
              </w:rPr>
            </w:pPr>
            <w:r w:rsidRPr="00CD2772">
              <w:rPr>
                <w:sz w:val="21"/>
              </w:rPr>
              <w:t>Spania</w:t>
            </w:r>
          </w:p>
        </w:tc>
        <w:tc>
          <w:tcPr>
            <w:tcW w:w="6334" w:type="dxa"/>
            <w:tcBorders>
              <w:top w:val="nil"/>
              <w:left w:val="nil"/>
              <w:bottom w:val="nil"/>
              <w:right w:val="nil"/>
            </w:tcBorders>
            <w:tcMar>
              <w:top w:w="128" w:type="dxa"/>
              <w:left w:w="43" w:type="dxa"/>
              <w:bottom w:w="43" w:type="dxa"/>
              <w:right w:w="43" w:type="dxa"/>
            </w:tcMar>
            <w:vAlign w:val="bottom"/>
          </w:tcPr>
          <w:p w14:paraId="10F17BAD"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1B226880"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120FC960" w14:textId="77777777" w:rsidR="00B050CE" w:rsidRPr="00CD2772" w:rsidRDefault="00B050CE" w:rsidP="002D7A43">
            <w:pPr>
              <w:jc w:val="right"/>
              <w:rPr>
                <w:sz w:val="21"/>
              </w:rPr>
            </w:pPr>
            <w:r w:rsidRPr="00CD2772">
              <w:rPr>
                <w:sz w:val="21"/>
              </w:rPr>
              <w:t xml:space="preserve"> 5 258 100 </w:t>
            </w:r>
          </w:p>
        </w:tc>
      </w:tr>
      <w:tr w:rsidR="000908BE" w:rsidRPr="00CD2772" w14:paraId="61BF3ECF"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4563E45A" w14:textId="77777777" w:rsidR="00B050CE" w:rsidRPr="00CD2772" w:rsidRDefault="00B050CE" w:rsidP="00CD2772">
            <w:pPr>
              <w:rPr>
                <w:sz w:val="21"/>
              </w:rPr>
            </w:pPr>
            <w:r w:rsidRPr="00CD2772">
              <w:rPr>
                <w:sz w:val="21"/>
              </w:rPr>
              <w:t>Sverige</w:t>
            </w:r>
          </w:p>
        </w:tc>
        <w:tc>
          <w:tcPr>
            <w:tcW w:w="6334" w:type="dxa"/>
            <w:tcBorders>
              <w:top w:val="nil"/>
              <w:left w:val="nil"/>
              <w:bottom w:val="nil"/>
              <w:right w:val="nil"/>
            </w:tcBorders>
            <w:tcMar>
              <w:top w:w="128" w:type="dxa"/>
              <w:left w:w="43" w:type="dxa"/>
              <w:bottom w:w="43" w:type="dxa"/>
              <w:right w:w="43" w:type="dxa"/>
            </w:tcMar>
            <w:vAlign w:val="bottom"/>
          </w:tcPr>
          <w:p w14:paraId="243C2272"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8" w:type="dxa"/>
              <w:left w:w="43" w:type="dxa"/>
              <w:bottom w:w="43" w:type="dxa"/>
              <w:right w:w="43" w:type="dxa"/>
            </w:tcMar>
            <w:vAlign w:val="bottom"/>
          </w:tcPr>
          <w:p w14:paraId="3202406A"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1B6DE38C" w14:textId="77777777" w:rsidR="00B050CE" w:rsidRPr="00CD2772" w:rsidRDefault="00B050CE" w:rsidP="002D7A43">
            <w:pPr>
              <w:jc w:val="right"/>
              <w:rPr>
                <w:sz w:val="21"/>
              </w:rPr>
            </w:pPr>
            <w:r w:rsidRPr="00CD2772">
              <w:rPr>
                <w:sz w:val="21"/>
              </w:rPr>
              <w:t xml:space="preserve"> 359 199 </w:t>
            </w:r>
          </w:p>
        </w:tc>
      </w:tr>
      <w:tr w:rsidR="000908BE" w:rsidRPr="00CD2772" w14:paraId="1ABAC600"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00D979F3"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3227FE39"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4350AB39"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08C578DF" w14:textId="77777777" w:rsidR="00B050CE" w:rsidRPr="00CD2772" w:rsidRDefault="00B050CE" w:rsidP="002D7A43">
            <w:pPr>
              <w:jc w:val="right"/>
              <w:rPr>
                <w:sz w:val="21"/>
              </w:rPr>
            </w:pPr>
            <w:r w:rsidRPr="00CD2772">
              <w:rPr>
                <w:sz w:val="21"/>
              </w:rPr>
              <w:t xml:space="preserve"> 2 677 710 </w:t>
            </w:r>
          </w:p>
        </w:tc>
      </w:tr>
      <w:tr w:rsidR="000908BE" w:rsidRPr="00CD2772" w14:paraId="0AE3AC3C"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0A4AB051" w14:textId="77777777" w:rsidR="00B050CE" w:rsidRPr="00CD2772" w:rsidRDefault="00B050CE" w:rsidP="00CD2772">
            <w:pPr>
              <w:rPr>
                <w:sz w:val="21"/>
              </w:rPr>
            </w:pPr>
            <w:r w:rsidRPr="00CD2772">
              <w:rPr>
                <w:sz w:val="21"/>
              </w:rPr>
              <w:t>Ukraina</w:t>
            </w:r>
          </w:p>
        </w:tc>
        <w:tc>
          <w:tcPr>
            <w:tcW w:w="6334" w:type="dxa"/>
            <w:tcBorders>
              <w:top w:val="nil"/>
              <w:left w:val="nil"/>
              <w:bottom w:val="nil"/>
              <w:right w:val="nil"/>
            </w:tcBorders>
            <w:tcMar>
              <w:top w:w="128" w:type="dxa"/>
              <w:left w:w="43" w:type="dxa"/>
              <w:bottom w:w="43" w:type="dxa"/>
              <w:right w:w="43" w:type="dxa"/>
            </w:tcMar>
            <w:vAlign w:val="bottom"/>
          </w:tcPr>
          <w:p w14:paraId="6E5ABD62" w14:textId="77777777" w:rsidR="00B050CE" w:rsidRPr="00CD2772" w:rsidRDefault="00B050CE" w:rsidP="00CD2772">
            <w:pPr>
              <w:rPr>
                <w:sz w:val="21"/>
              </w:rPr>
            </w:pPr>
            <w:r w:rsidRPr="00CD2772">
              <w:rPr>
                <w:sz w:val="21"/>
              </w:rPr>
              <w:t>Kommunikasjonstjenester</w:t>
            </w:r>
          </w:p>
        </w:tc>
        <w:tc>
          <w:tcPr>
            <w:tcW w:w="425" w:type="dxa"/>
            <w:tcBorders>
              <w:top w:val="nil"/>
              <w:left w:val="nil"/>
              <w:bottom w:val="nil"/>
              <w:right w:val="nil"/>
            </w:tcBorders>
            <w:tcMar>
              <w:top w:w="128" w:type="dxa"/>
              <w:left w:w="43" w:type="dxa"/>
              <w:bottom w:w="43" w:type="dxa"/>
              <w:right w:w="43" w:type="dxa"/>
            </w:tcMar>
            <w:vAlign w:val="bottom"/>
          </w:tcPr>
          <w:p w14:paraId="2A204E04"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345DBB35" w14:textId="77777777" w:rsidR="00B050CE" w:rsidRPr="00CD2772" w:rsidRDefault="00B050CE" w:rsidP="002D7A43">
            <w:pPr>
              <w:jc w:val="right"/>
              <w:rPr>
                <w:sz w:val="21"/>
              </w:rPr>
            </w:pPr>
            <w:r w:rsidRPr="00CD2772">
              <w:rPr>
                <w:sz w:val="21"/>
              </w:rPr>
              <w:t xml:space="preserve"> 89 954 499 </w:t>
            </w:r>
          </w:p>
        </w:tc>
      </w:tr>
      <w:tr w:rsidR="000908BE" w:rsidRPr="00CD2772" w14:paraId="71428387" w14:textId="77777777" w:rsidTr="002D7A43">
        <w:trPr>
          <w:trHeight w:val="640"/>
        </w:trPr>
        <w:tc>
          <w:tcPr>
            <w:tcW w:w="1420" w:type="dxa"/>
            <w:tcBorders>
              <w:top w:val="nil"/>
              <w:left w:val="nil"/>
              <w:bottom w:val="nil"/>
              <w:right w:val="nil"/>
            </w:tcBorders>
            <w:tcMar>
              <w:top w:w="128" w:type="dxa"/>
              <w:left w:w="43" w:type="dxa"/>
              <w:bottom w:w="43" w:type="dxa"/>
              <w:right w:w="43" w:type="dxa"/>
            </w:tcMar>
          </w:tcPr>
          <w:p w14:paraId="5B533451" w14:textId="77777777" w:rsidR="00B050CE" w:rsidRPr="00CD2772" w:rsidRDefault="00B050CE" w:rsidP="00CD2772">
            <w:pPr>
              <w:rPr>
                <w:sz w:val="21"/>
              </w:rPr>
            </w:pPr>
            <w:r w:rsidRPr="00CD2772">
              <w:rPr>
                <w:sz w:val="21"/>
              </w:rPr>
              <w:t>Storbritannia</w:t>
            </w:r>
          </w:p>
        </w:tc>
        <w:tc>
          <w:tcPr>
            <w:tcW w:w="6334" w:type="dxa"/>
            <w:tcBorders>
              <w:top w:val="nil"/>
              <w:left w:val="nil"/>
              <w:bottom w:val="nil"/>
              <w:right w:val="nil"/>
            </w:tcBorders>
            <w:tcMar>
              <w:top w:w="128" w:type="dxa"/>
              <w:left w:w="43" w:type="dxa"/>
              <w:bottom w:w="43" w:type="dxa"/>
              <w:right w:w="43" w:type="dxa"/>
            </w:tcMar>
            <w:vAlign w:val="bottom"/>
          </w:tcPr>
          <w:p w14:paraId="220ADBF2"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8" w:type="dxa"/>
              <w:left w:w="43" w:type="dxa"/>
              <w:bottom w:w="43" w:type="dxa"/>
              <w:right w:w="43" w:type="dxa"/>
            </w:tcMar>
            <w:vAlign w:val="bottom"/>
          </w:tcPr>
          <w:p w14:paraId="15A4A88F"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68E34106" w14:textId="77777777" w:rsidR="00B050CE" w:rsidRPr="00CD2772" w:rsidRDefault="00B050CE" w:rsidP="002D7A43">
            <w:pPr>
              <w:jc w:val="right"/>
              <w:rPr>
                <w:sz w:val="21"/>
              </w:rPr>
            </w:pPr>
            <w:r w:rsidRPr="00CD2772">
              <w:rPr>
                <w:sz w:val="21"/>
              </w:rPr>
              <w:t xml:space="preserve"> 17 126 306 </w:t>
            </w:r>
          </w:p>
        </w:tc>
      </w:tr>
      <w:tr w:rsidR="000908BE" w:rsidRPr="00CD2772" w14:paraId="4FD4149E"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1FBCD804"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2AB7E29A"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8" w:type="dxa"/>
              <w:left w:w="43" w:type="dxa"/>
              <w:bottom w:w="43" w:type="dxa"/>
              <w:right w:w="43" w:type="dxa"/>
            </w:tcMar>
            <w:vAlign w:val="bottom"/>
          </w:tcPr>
          <w:p w14:paraId="6B7CFCEB"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34FFAE72" w14:textId="77777777" w:rsidR="00B050CE" w:rsidRPr="00CD2772" w:rsidRDefault="00B050CE" w:rsidP="002D7A43">
            <w:pPr>
              <w:jc w:val="right"/>
              <w:rPr>
                <w:sz w:val="21"/>
              </w:rPr>
            </w:pPr>
            <w:r w:rsidRPr="00CD2772">
              <w:rPr>
                <w:sz w:val="21"/>
              </w:rPr>
              <w:t xml:space="preserve"> 1 928 855 </w:t>
            </w:r>
          </w:p>
        </w:tc>
      </w:tr>
      <w:tr w:rsidR="000908BE" w:rsidRPr="00CD2772" w14:paraId="1A9E28F4"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1627DD00"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1255F62F"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8" w:type="dxa"/>
              <w:left w:w="43" w:type="dxa"/>
              <w:bottom w:w="43" w:type="dxa"/>
              <w:right w:w="43" w:type="dxa"/>
            </w:tcMar>
            <w:vAlign w:val="bottom"/>
          </w:tcPr>
          <w:p w14:paraId="06D230DC"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8A91BD9" w14:textId="77777777" w:rsidR="00B050CE" w:rsidRPr="00CD2772" w:rsidRDefault="00B050CE" w:rsidP="002D7A43">
            <w:pPr>
              <w:jc w:val="right"/>
              <w:rPr>
                <w:sz w:val="21"/>
              </w:rPr>
            </w:pPr>
            <w:r w:rsidRPr="00CD2772">
              <w:rPr>
                <w:sz w:val="21"/>
              </w:rPr>
              <w:t xml:space="preserve"> 177 000 </w:t>
            </w:r>
          </w:p>
        </w:tc>
      </w:tr>
      <w:tr w:rsidR="000908BE" w:rsidRPr="00CD2772" w14:paraId="11141623"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4095D94E" w14:textId="77777777" w:rsidR="00B050CE" w:rsidRPr="00CD2772" w:rsidRDefault="00B050CE" w:rsidP="00CD2772">
            <w:pPr>
              <w:rPr>
                <w:sz w:val="21"/>
              </w:rPr>
            </w:pPr>
            <w:r w:rsidRPr="00CD2772">
              <w:rPr>
                <w:sz w:val="21"/>
              </w:rPr>
              <w:t>USA</w:t>
            </w:r>
          </w:p>
        </w:tc>
        <w:tc>
          <w:tcPr>
            <w:tcW w:w="6334" w:type="dxa"/>
            <w:tcBorders>
              <w:top w:val="nil"/>
              <w:left w:val="nil"/>
              <w:bottom w:val="nil"/>
              <w:right w:val="nil"/>
            </w:tcBorders>
            <w:tcMar>
              <w:top w:w="128" w:type="dxa"/>
              <w:left w:w="43" w:type="dxa"/>
              <w:bottom w:w="43" w:type="dxa"/>
              <w:right w:w="43" w:type="dxa"/>
            </w:tcMar>
            <w:vAlign w:val="bottom"/>
          </w:tcPr>
          <w:p w14:paraId="4FBE55CF" w14:textId="77777777" w:rsidR="00B050CE" w:rsidRPr="00CD2772" w:rsidRDefault="00B050CE" w:rsidP="00CD2772">
            <w:pPr>
              <w:rPr>
                <w:sz w:val="21"/>
              </w:rPr>
            </w:pPr>
            <w:r w:rsidRPr="00CD2772">
              <w:rPr>
                <w:sz w:val="21"/>
              </w:rPr>
              <w:t>Kommunikasjonstjenester</w:t>
            </w:r>
          </w:p>
        </w:tc>
        <w:tc>
          <w:tcPr>
            <w:tcW w:w="425" w:type="dxa"/>
            <w:tcBorders>
              <w:top w:val="nil"/>
              <w:left w:val="nil"/>
              <w:bottom w:val="nil"/>
              <w:right w:val="nil"/>
            </w:tcBorders>
            <w:tcMar>
              <w:top w:w="128" w:type="dxa"/>
              <w:left w:w="43" w:type="dxa"/>
              <w:bottom w:w="43" w:type="dxa"/>
              <w:right w:w="43" w:type="dxa"/>
            </w:tcMar>
            <w:vAlign w:val="bottom"/>
          </w:tcPr>
          <w:p w14:paraId="53EEC32F"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09C2CBE0" w14:textId="77777777" w:rsidR="00B050CE" w:rsidRPr="00CD2772" w:rsidRDefault="00B050CE" w:rsidP="002D7A43">
            <w:pPr>
              <w:jc w:val="right"/>
              <w:rPr>
                <w:sz w:val="21"/>
              </w:rPr>
            </w:pPr>
            <w:r w:rsidRPr="00CD2772">
              <w:rPr>
                <w:sz w:val="21"/>
              </w:rPr>
              <w:t xml:space="preserve"> 1 207 050 </w:t>
            </w:r>
          </w:p>
        </w:tc>
      </w:tr>
      <w:tr w:rsidR="000908BE" w:rsidRPr="00CD2772" w14:paraId="595B62FF" w14:textId="77777777" w:rsidTr="002D7A43">
        <w:trPr>
          <w:trHeight w:val="640"/>
        </w:trPr>
        <w:tc>
          <w:tcPr>
            <w:tcW w:w="1420" w:type="dxa"/>
            <w:tcBorders>
              <w:top w:val="nil"/>
              <w:left w:val="nil"/>
              <w:bottom w:val="nil"/>
              <w:right w:val="nil"/>
            </w:tcBorders>
            <w:tcMar>
              <w:top w:w="128" w:type="dxa"/>
              <w:left w:w="43" w:type="dxa"/>
              <w:bottom w:w="43" w:type="dxa"/>
              <w:right w:w="43" w:type="dxa"/>
            </w:tcMar>
          </w:tcPr>
          <w:p w14:paraId="4AA1F450"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4226725C"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8" w:type="dxa"/>
              <w:left w:w="43" w:type="dxa"/>
              <w:bottom w:w="43" w:type="dxa"/>
              <w:right w:w="43" w:type="dxa"/>
            </w:tcMar>
            <w:vAlign w:val="bottom"/>
          </w:tcPr>
          <w:p w14:paraId="57FE1055"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48C56FB6" w14:textId="77777777" w:rsidR="00B050CE" w:rsidRPr="00CD2772" w:rsidRDefault="00B050CE" w:rsidP="002D7A43">
            <w:pPr>
              <w:jc w:val="right"/>
              <w:rPr>
                <w:sz w:val="21"/>
              </w:rPr>
            </w:pPr>
            <w:r w:rsidRPr="00CD2772">
              <w:rPr>
                <w:sz w:val="21"/>
              </w:rPr>
              <w:t xml:space="preserve"> 84 718 198 </w:t>
            </w:r>
          </w:p>
        </w:tc>
      </w:tr>
      <w:tr w:rsidR="000908BE" w:rsidRPr="00CD2772" w14:paraId="59E1A2BF" w14:textId="77777777" w:rsidTr="002D7A43">
        <w:trPr>
          <w:trHeight w:val="380"/>
        </w:trPr>
        <w:tc>
          <w:tcPr>
            <w:tcW w:w="1420" w:type="dxa"/>
            <w:tcBorders>
              <w:top w:val="nil"/>
              <w:left w:val="nil"/>
              <w:bottom w:val="nil"/>
              <w:right w:val="nil"/>
            </w:tcBorders>
            <w:tcMar>
              <w:top w:w="128" w:type="dxa"/>
              <w:left w:w="43" w:type="dxa"/>
              <w:bottom w:w="43" w:type="dxa"/>
              <w:right w:w="43" w:type="dxa"/>
            </w:tcMar>
          </w:tcPr>
          <w:p w14:paraId="21F1AE39" w14:textId="77777777" w:rsidR="00B050CE" w:rsidRPr="00CD2772" w:rsidRDefault="00B050CE" w:rsidP="00CD2772">
            <w:pPr>
              <w:rPr>
                <w:sz w:val="21"/>
              </w:rPr>
            </w:pPr>
          </w:p>
        </w:tc>
        <w:tc>
          <w:tcPr>
            <w:tcW w:w="6334" w:type="dxa"/>
            <w:tcBorders>
              <w:top w:val="nil"/>
              <w:left w:val="nil"/>
              <w:bottom w:val="nil"/>
              <w:right w:val="nil"/>
            </w:tcBorders>
            <w:tcMar>
              <w:top w:w="128" w:type="dxa"/>
              <w:left w:w="43" w:type="dxa"/>
              <w:bottom w:w="43" w:type="dxa"/>
              <w:right w:w="43" w:type="dxa"/>
            </w:tcMar>
            <w:vAlign w:val="bottom"/>
          </w:tcPr>
          <w:p w14:paraId="4FB59586"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8" w:type="dxa"/>
              <w:left w:w="43" w:type="dxa"/>
              <w:bottom w:w="43" w:type="dxa"/>
              <w:right w:w="43" w:type="dxa"/>
            </w:tcMar>
            <w:vAlign w:val="bottom"/>
          </w:tcPr>
          <w:p w14:paraId="04362733" w14:textId="77777777" w:rsidR="00B050CE" w:rsidRPr="00CD2772" w:rsidRDefault="00B050CE" w:rsidP="00CD2772">
            <w:pPr>
              <w:rPr>
                <w:sz w:val="21"/>
              </w:rPr>
            </w:pPr>
            <w:r w:rsidRPr="00CD2772">
              <w:rPr>
                <w:sz w:val="21"/>
              </w:rPr>
              <w:t xml:space="preserve">kr </w:t>
            </w:r>
          </w:p>
        </w:tc>
        <w:tc>
          <w:tcPr>
            <w:tcW w:w="1341" w:type="dxa"/>
            <w:tcBorders>
              <w:top w:val="nil"/>
              <w:left w:val="nil"/>
              <w:bottom w:val="nil"/>
              <w:right w:val="nil"/>
            </w:tcBorders>
            <w:tcMar>
              <w:top w:w="128" w:type="dxa"/>
              <w:left w:w="43" w:type="dxa"/>
              <w:bottom w:w="43" w:type="dxa"/>
              <w:right w:w="43" w:type="dxa"/>
            </w:tcMar>
            <w:vAlign w:val="bottom"/>
          </w:tcPr>
          <w:p w14:paraId="2C8A8A1F" w14:textId="77777777" w:rsidR="00B050CE" w:rsidRPr="00CD2772" w:rsidRDefault="00B050CE" w:rsidP="002D7A43">
            <w:pPr>
              <w:jc w:val="right"/>
              <w:rPr>
                <w:sz w:val="21"/>
              </w:rPr>
            </w:pPr>
            <w:r w:rsidRPr="00CD2772">
              <w:rPr>
                <w:sz w:val="21"/>
              </w:rPr>
              <w:t xml:space="preserve"> 12 522 615 </w:t>
            </w:r>
          </w:p>
        </w:tc>
      </w:tr>
      <w:tr w:rsidR="000908BE" w:rsidRPr="00CD2772" w14:paraId="1802F205" w14:textId="77777777" w:rsidTr="002D7A43">
        <w:trPr>
          <w:trHeight w:val="380"/>
        </w:trPr>
        <w:tc>
          <w:tcPr>
            <w:tcW w:w="1420" w:type="dxa"/>
            <w:tcBorders>
              <w:top w:val="nil"/>
              <w:left w:val="nil"/>
              <w:bottom w:val="single" w:sz="4" w:space="0" w:color="000000"/>
              <w:right w:val="nil"/>
            </w:tcBorders>
            <w:tcMar>
              <w:top w:w="128" w:type="dxa"/>
              <w:left w:w="43" w:type="dxa"/>
              <w:bottom w:w="43" w:type="dxa"/>
              <w:right w:w="43" w:type="dxa"/>
            </w:tcMar>
          </w:tcPr>
          <w:p w14:paraId="402D7146" w14:textId="77777777" w:rsidR="00B050CE" w:rsidRPr="00CD2772" w:rsidRDefault="00B050CE" w:rsidP="00CD2772">
            <w:pPr>
              <w:rPr>
                <w:sz w:val="21"/>
              </w:rPr>
            </w:pPr>
          </w:p>
        </w:tc>
        <w:tc>
          <w:tcPr>
            <w:tcW w:w="6334" w:type="dxa"/>
            <w:tcBorders>
              <w:top w:val="nil"/>
              <w:left w:val="nil"/>
              <w:bottom w:val="single" w:sz="4" w:space="0" w:color="000000"/>
              <w:right w:val="nil"/>
            </w:tcBorders>
            <w:tcMar>
              <w:top w:w="128" w:type="dxa"/>
              <w:left w:w="43" w:type="dxa"/>
              <w:bottom w:w="43" w:type="dxa"/>
              <w:right w:w="43" w:type="dxa"/>
            </w:tcMar>
            <w:vAlign w:val="bottom"/>
          </w:tcPr>
          <w:p w14:paraId="2A5F55E2" w14:textId="77777777" w:rsidR="00B050CE" w:rsidRPr="00CD2772" w:rsidRDefault="00B050CE" w:rsidP="00CD2772">
            <w:pPr>
              <w:rPr>
                <w:sz w:val="21"/>
              </w:rPr>
            </w:pPr>
            <w:r w:rsidRPr="00CD2772">
              <w:rPr>
                <w:sz w:val="21"/>
              </w:rPr>
              <w:t>Teknologi</w:t>
            </w:r>
          </w:p>
        </w:tc>
        <w:tc>
          <w:tcPr>
            <w:tcW w:w="425" w:type="dxa"/>
            <w:tcBorders>
              <w:top w:val="nil"/>
              <w:left w:val="nil"/>
              <w:bottom w:val="single" w:sz="4" w:space="0" w:color="000000"/>
              <w:right w:val="nil"/>
            </w:tcBorders>
            <w:tcMar>
              <w:top w:w="128" w:type="dxa"/>
              <w:left w:w="43" w:type="dxa"/>
              <w:bottom w:w="43" w:type="dxa"/>
              <w:right w:w="43" w:type="dxa"/>
            </w:tcMar>
            <w:vAlign w:val="bottom"/>
          </w:tcPr>
          <w:p w14:paraId="266E9592" w14:textId="77777777" w:rsidR="00B050CE" w:rsidRPr="00CD2772" w:rsidRDefault="00B050CE" w:rsidP="00CD2772">
            <w:pPr>
              <w:rPr>
                <w:sz w:val="21"/>
              </w:rPr>
            </w:pPr>
            <w:r w:rsidRPr="00CD2772">
              <w:rPr>
                <w:sz w:val="21"/>
              </w:rPr>
              <w:t xml:space="preserve">kr </w:t>
            </w:r>
          </w:p>
        </w:tc>
        <w:tc>
          <w:tcPr>
            <w:tcW w:w="1341" w:type="dxa"/>
            <w:tcBorders>
              <w:top w:val="nil"/>
              <w:left w:val="nil"/>
              <w:bottom w:val="single" w:sz="4" w:space="0" w:color="000000"/>
              <w:right w:val="nil"/>
            </w:tcBorders>
            <w:tcMar>
              <w:top w:w="128" w:type="dxa"/>
              <w:left w:w="43" w:type="dxa"/>
              <w:bottom w:w="43" w:type="dxa"/>
              <w:right w:w="43" w:type="dxa"/>
            </w:tcMar>
            <w:vAlign w:val="bottom"/>
          </w:tcPr>
          <w:p w14:paraId="7B6CCD0A" w14:textId="77777777" w:rsidR="00B050CE" w:rsidRPr="00CD2772" w:rsidRDefault="00B050CE" w:rsidP="002D7A43">
            <w:pPr>
              <w:jc w:val="right"/>
              <w:rPr>
                <w:sz w:val="21"/>
              </w:rPr>
            </w:pPr>
            <w:r w:rsidRPr="00CD2772">
              <w:rPr>
                <w:sz w:val="21"/>
              </w:rPr>
              <w:t xml:space="preserve"> 180 696 </w:t>
            </w:r>
          </w:p>
        </w:tc>
      </w:tr>
      <w:tr w:rsidR="000908BE" w:rsidRPr="00CD2772" w14:paraId="01F3B2A4" w14:textId="77777777" w:rsidTr="002D7A43">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440B672F" w14:textId="77777777" w:rsidR="00B050CE" w:rsidRPr="00CD2772" w:rsidRDefault="00B050CE" w:rsidP="00CD2772">
            <w:pPr>
              <w:rPr>
                <w:sz w:val="21"/>
              </w:rPr>
            </w:pPr>
          </w:p>
        </w:tc>
        <w:tc>
          <w:tcPr>
            <w:tcW w:w="63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246DA" w14:textId="77777777" w:rsidR="00B050CE" w:rsidRPr="00CD2772" w:rsidRDefault="00B050CE" w:rsidP="00CD2772">
            <w:pPr>
              <w:rPr>
                <w:sz w:val="21"/>
              </w:rPr>
            </w:pPr>
            <w:r w:rsidRPr="00CD2772">
              <w:rPr>
                <w:sz w:val="21"/>
              </w:rPr>
              <w:t>Sum</w:t>
            </w:r>
          </w:p>
        </w:tc>
        <w:tc>
          <w:tcPr>
            <w:tcW w:w="4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4C555" w14:textId="77777777" w:rsidR="00B050CE" w:rsidRPr="00CD2772" w:rsidRDefault="00B050CE" w:rsidP="00CD2772">
            <w:pPr>
              <w:rPr>
                <w:sz w:val="21"/>
              </w:rPr>
            </w:pPr>
            <w:r w:rsidRPr="00CD2772">
              <w:rPr>
                <w:sz w:val="21"/>
              </w:rPr>
              <w:t>kr</w:t>
            </w:r>
          </w:p>
        </w:tc>
        <w:tc>
          <w:tcPr>
            <w:tcW w:w="13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300D5" w14:textId="77777777" w:rsidR="00B050CE" w:rsidRPr="00CD2772" w:rsidRDefault="00B050CE" w:rsidP="002D7A43">
            <w:pPr>
              <w:jc w:val="right"/>
              <w:rPr>
                <w:sz w:val="21"/>
              </w:rPr>
            </w:pPr>
            <w:r w:rsidRPr="00CD2772">
              <w:rPr>
                <w:sz w:val="21"/>
              </w:rPr>
              <w:t xml:space="preserve"> 338 893 341 </w:t>
            </w:r>
          </w:p>
        </w:tc>
      </w:tr>
    </w:tbl>
    <w:p w14:paraId="3F6628F6" w14:textId="77777777" w:rsidR="00B050CE" w:rsidRPr="00CD2772" w:rsidRDefault="00B050CE" w:rsidP="00CD2772">
      <w:pPr>
        <w:pStyle w:val="tabell-noter"/>
        <w:rPr>
          <w:rStyle w:val="skrift-hevet"/>
        </w:rPr>
      </w:pPr>
      <w:r w:rsidRPr="00CD2772">
        <w:rPr>
          <w:rStyle w:val="skrift-hevet"/>
        </w:rPr>
        <w:t>1</w:t>
      </w:r>
      <w:r w:rsidRPr="00CD2772">
        <w:tab/>
        <w:t>Omfatter utførsel til NATO</w:t>
      </w:r>
    </w:p>
    <w:p w14:paraId="4D3E3A69" w14:textId="77777777" w:rsidR="00B050CE" w:rsidRPr="00CD2772" w:rsidRDefault="00B050CE" w:rsidP="00CD2772">
      <w:pPr>
        <w:pStyle w:val="tabell-noter"/>
      </w:pPr>
      <w:r w:rsidRPr="00CD2772">
        <w:rPr>
          <w:rStyle w:val="skrift-hevet"/>
        </w:rPr>
        <w:t>2</w:t>
      </w:r>
      <w:r w:rsidRPr="00CD2772">
        <w:tab/>
        <w:t xml:space="preserve">Omfatter utførsel til European </w:t>
      </w:r>
      <w:proofErr w:type="spellStart"/>
      <w:r w:rsidRPr="00CD2772">
        <w:t>Defense</w:t>
      </w:r>
      <w:proofErr w:type="spellEnd"/>
      <w:r w:rsidRPr="00CD2772">
        <w:t xml:space="preserve"> Fund og European </w:t>
      </w:r>
      <w:proofErr w:type="spellStart"/>
      <w:r w:rsidRPr="00CD2772">
        <w:t>Defense</w:t>
      </w:r>
      <w:proofErr w:type="spellEnd"/>
      <w:r w:rsidRPr="00CD2772">
        <w:t xml:space="preserve"> </w:t>
      </w:r>
      <w:proofErr w:type="spellStart"/>
      <w:r w:rsidRPr="00CD2772">
        <w:t>Agency</w:t>
      </w:r>
      <w:proofErr w:type="spellEnd"/>
    </w:p>
    <w:p w14:paraId="6E652709" w14:textId="39978034" w:rsidR="002C485C" w:rsidRPr="00CD2772" w:rsidRDefault="002C485C" w:rsidP="00CD2772">
      <w:pPr>
        <w:pStyle w:val="tabell-tittel"/>
      </w:pPr>
      <w:r w:rsidRPr="00CD2772">
        <w:t>Verdi av reparasjoner utført i Norge for utenlandske oppdragsgivere i 2025 i NOK</w:t>
      </w:r>
    </w:p>
    <w:p w14:paraId="6753AE33" w14:textId="77777777" w:rsidR="00B050CE" w:rsidRPr="00CD2772" w:rsidRDefault="00B050CE" w:rsidP="00CD2772">
      <w:pPr>
        <w:pStyle w:val="Tabellnavn"/>
      </w:pPr>
      <w:r w:rsidRPr="00CD2772">
        <w:t>04J1tx2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1420"/>
        <w:gridCol w:w="6334"/>
        <w:gridCol w:w="425"/>
        <w:gridCol w:w="1341"/>
      </w:tblGrid>
      <w:tr w:rsidR="000908BE" w:rsidRPr="00CD2772" w14:paraId="54B8C9B2" w14:textId="77777777" w:rsidTr="002D7A43">
        <w:trPr>
          <w:trHeight w:val="340"/>
        </w:trPr>
        <w:tc>
          <w:tcPr>
            <w:tcW w:w="14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7E645B" w14:textId="77777777" w:rsidR="00B050CE" w:rsidRPr="00CD2772" w:rsidRDefault="00B050CE" w:rsidP="00CD2772">
            <w:pPr>
              <w:rPr>
                <w:sz w:val="21"/>
              </w:rPr>
            </w:pPr>
            <w:r w:rsidRPr="00CD2772">
              <w:rPr>
                <w:sz w:val="21"/>
              </w:rPr>
              <w:t>Land</w:t>
            </w:r>
          </w:p>
        </w:tc>
        <w:tc>
          <w:tcPr>
            <w:tcW w:w="63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DCAB0F" w14:textId="77777777" w:rsidR="00B050CE" w:rsidRPr="00CD2772" w:rsidRDefault="00B050CE" w:rsidP="00CD2772">
            <w:pPr>
              <w:rPr>
                <w:sz w:val="21"/>
              </w:rPr>
            </w:pPr>
          </w:p>
        </w:tc>
        <w:tc>
          <w:tcPr>
            <w:tcW w:w="42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9B3A8A" w14:textId="77777777" w:rsidR="00B050CE" w:rsidRPr="00CD2772" w:rsidRDefault="00B050CE" w:rsidP="00CD2772">
            <w:pPr>
              <w:rPr>
                <w:sz w:val="21"/>
              </w:rPr>
            </w:pPr>
          </w:p>
        </w:tc>
        <w:tc>
          <w:tcPr>
            <w:tcW w:w="134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9217CAD" w14:textId="77777777" w:rsidR="00B050CE" w:rsidRPr="00CD2772" w:rsidRDefault="00B050CE" w:rsidP="002D7A43">
            <w:pPr>
              <w:jc w:val="right"/>
              <w:rPr>
                <w:sz w:val="21"/>
              </w:rPr>
            </w:pPr>
            <w:r w:rsidRPr="00CD2772">
              <w:rPr>
                <w:sz w:val="21"/>
              </w:rPr>
              <w:t xml:space="preserve"> Sum</w:t>
            </w:r>
          </w:p>
        </w:tc>
      </w:tr>
      <w:tr w:rsidR="000908BE" w:rsidRPr="00CD2772" w14:paraId="7AE0E52A"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01E8B21" w14:textId="77777777" w:rsidR="00B050CE" w:rsidRPr="00CD2772" w:rsidRDefault="00B050CE" w:rsidP="00CD2772">
            <w:pPr>
              <w:rPr>
                <w:sz w:val="21"/>
              </w:rPr>
            </w:pPr>
            <w:r w:rsidRPr="00CD2772">
              <w:rPr>
                <w:sz w:val="21"/>
              </w:rPr>
              <w:t>Australia</w:t>
            </w:r>
          </w:p>
        </w:tc>
        <w:tc>
          <w:tcPr>
            <w:tcW w:w="6334" w:type="dxa"/>
            <w:tcBorders>
              <w:top w:val="nil"/>
              <w:left w:val="nil"/>
              <w:bottom w:val="nil"/>
              <w:right w:val="nil"/>
            </w:tcBorders>
            <w:tcMar>
              <w:top w:w="120" w:type="dxa"/>
              <w:left w:w="43" w:type="dxa"/>
              <w:bottom w:w="40" w:type="dxa"/>
              <w:right w:w="43" w:type="dxa"/>
            </w:tcMar>
            <w:vAlign w:val="bottom"/>
          </w:tcPr>
          <w:p w14:paraId="3ECC462F" w14:textId="77777777" w:rsidR="00B050CE" w:rsidRPr="00CD2772" w:rsidRDefault="00B050CE" w:rsidP="00CD2772">
            <w:pPr>
              <w:rPr>
                <w:sz w:val="21"/>
              </w:rPr>
            </w:pPr>
            <w:r w:rsidRPr="00CD2772">
              <w:rPr>
                <w:sz w:val="21"/>
              </w:rPr>
              <w:t>Ildledningsutstyr og tilhørende varslingssystemer og komponenter</w:t>
            </w:r>
          </w:p>
        </w:tc>
        <w:tc>
          <w:tcPr>
            <w:tcW w:w="425" w:type="dxa"/>
            <w:tcBorders>
              <w:top w:val="nil"/>
              <w:left w:val="nil"/>
              <w:bottom w:val="nil"/>
              <w:right w:val="nil"/>
            </w:tcBorders>
            <w:tcMar>
              <w:top w:w="120" w:type="dxa"/>
              <w:left w:w="43" w:type="dxa"/>
              <w:bottom w:w="40" w:type="dxa"/>
              <w:right w:w="43" w:type="dxa"/>
            </w:tcMar>
            <w:vAlign w:val="bottom"/>
          </w:tcPr>
          <w:p w14:paraId="3DAD40B5"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A982C1B" w14:textId="77777777" w:rsidR="00B050CE" w:rsidRPr="00CD2772" w:rsidRDefault="00B050CE" w:rsidP="002D7A43">
            <w:pPr>
              <w:jc w:val="right"/>
              <w:rPr>
                <w:sz w:val="21"/>
              </w:rPr>
            </w:pPr>
            <w:r w:rsidRPr="00CD2772">
              <w:rPr>
                <w:sz w:val="21"/>
              </w:rPr>
              <w:t xml:space="preserve"> 768 332 </w:t>
            </w:r>
          </w:p>
        </w:tc>
      </w:tr>
      <w:tr w:rsidR="000908BE" w:rsidRPr="00CD2772" w14:paraId="18295C7E"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0C488E7"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EC4B726"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4BB2ED3E"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A444575" w14:textId="77777777" w:rsidR="00B050CE" w:rsidRPr="00CD2772" w:rsidRDefault="00B050CE" w:rsidP="002D7A43">
            <w:pPr>
              <w:jc w:val="right"/>
              <w:rPr>
                <w:sz w:val="21"/>
              </w:rPr>
            </w:pPr>
            <w:r w:rsidRPr="00CD2772">
              <w:rPr>
                <w:sz w:val="21"/>
              </w:rPr>
              <w:t xml:space="preserve"> 52 625 </w:t>
            </w:r>
          </w:p>
        </w:tc>
      </w:tr>
      <w:tr w:rsidR="000908BE" w:rsidRPr="00CD2772" w14:paraId="286AA729"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05CE1017"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4D4BEC51" w14:textId="77777777" w:rsidR="00B050CE" w:rsidRPr="00CD2772" w:rsidRDefault="00B050CE" w:rsidP="00CD2772">
            <w:pPr>
              <w:rPr>
                <w:sz w:val="21"/>
              </w:rPr>
            </w:pPr>
            <w:r w:rsidRPr="00CD2772">
              <w:rPr>
                <w:sz w:val="21"/>
              </w:rPr>
              <w:t>Produksjonsutstyr og komponenter</w:t>
            </w:r>
          </w:p>
        </w:tc>
        <w:tc>
          <w:tcPr>
            <w:tcW w:w="425" w:type="dxa"/>
            <w:tcBorders>
              <w:top w:val="nil"/>
              <w:left w:val="nil"/>
              <w:bottom w:val="nil"/>
              <w:right w:val="nil"/>
            </w:tcBorders>
            <w:tcMar>
              <w:top w:w="120" w:type="dxa"/>
              <w:left w:w="43" w:type="dxa"/>
              <w:bottom w:w="40" w:type="dxa"/>
              <w:right w:w="43" w:type="dxa"/>
            </w:tcMar>
            <w:vAlign w:val="bottom"/>
          </w:tcPr>
          <w:p w14:paraId="74B5AE79"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8F349FF" w14:textId="77777777" w:rsidR="00B050CE" w:rsidRPr="00CD2772" w:rsidRDefault="00B050CE" w:rsidP="002D7A43">
            <w:pPr>
              <w:jc w:val="right"/>
              <w:rPr>
                <w:sz w:val="21"/>
              </w:rPr>
            </w:pPr>
            <w:r w:rsidRPr="00CD2772">
              <w:rPr>
                <w:sz w:val="21"/>
              </w:rPr>
              <w:t xml:space="preserve"> 10 198 003 </w:t>
            </w:r>
          </w:p>
        </w:tc>
      </w:tr>
      <w:tr w:rsidR="000908BE" w:rsidRPr="00CD2772" w14:paraId="65A0743D"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E9B9C8C"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52D179BB"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4937D0BA"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D4F4895" w14:textId="77777777" w:rsidR="00B050CE" w:rsidRPr="00CD2772" w:rsidRDefault="00B050CE" w:rsidP="002D7A43">
            <w:pPr>
              <w:jc w:val="right"/>
              <w:rPr>
                <w:sz w:val="21"/>
              </w:rPr>
            </w:pPr>
            <w:r w:rsidRPr="00CD2772">
              <w:rPr>
                <w:sz w:val="21"/>
              </w:rPr>
              <w:t xml:space="preserve"> 436 200 </w:t>
            </w:r>
          </w:p>
        </w:tc>
      </w:tr>
      <w:tr w:rsidR="000908BE" w:rsidRPr="00CD2772" w14:paraId="6080192B"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7982897" w14:textId="77777777" w:rsidR="00B050CE" w:rsidRPr="00CD2772" w:rsidRDefault="00B050CE" w:rsidP="00CD2772">
            <w:pPr>
              <w:rPr>
                <w:sz w:val="21"/>
              </w:rPr>
            </w:pPr>
            <w:r w:rsidRPr="00CD2772">
              <w:rPr>
                <w:sz w:val="21"/>
              </w:rPr>
              <w:t>Belgia</w:t>
            </w:r>
            <w:r w:rsidRPr="00CD2772">
              <w:rPr>
                <w:rStyle w:val="skrift-hevet"/>
                <w:sz w:val="21"/>
              </w:rPr>
              <w:t>2</w:t>
            </w:r>
          </w:p>
        </w:tc>
        <w:tc>
          <w:tcPr>
            <w:tcW w:w="6334" w:type="dxa"/>
            <w:tcBorders>
              <w:top w:val="nil"/>
              <w:left w:val="nil"/>
              <w:bottom w:val="nil"/>
              <w:right w:val="nil"/>
            </w:tcBorders>
            <w:tcMar>
              <w:top w:w="120" w:type="dxa"/>
              <w:left w:w="43" w:type="dxa"/>
              <w:bottom w:w="40" w:type="dxa"/>
              <w:right w:w="43" w:type="dxa"/>
            </w:tcMar>
            <w:vAlign w:val="bottom"/>
          </w:tcPr>
          <w:p w14:paraId="035A204C"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0" w:type="dxa"/>
              <w:left w:w="43" w:type="dxa"/>
              <w:bottom w:w="40" w:type="dxa"/>
              <w:right w:w="43" w:type="dxa"/>
            </w:tcMar>
            <w:vAlign w:val="bottom"/>
          </w:tcPr>
          <w:p w14:paraId="3395A541"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EF17772" w14:textId="77777777" w:rsidR="00B050CE" w:rsidRPr="00CD2772" w:rsidRDefault="00B050CE" w:rsidP="002D7A43">
            <w:pPr>
              <w:jc w:val="right"/>
              <w:rPr>
                <w:sz w:val="21"/>
              </w:rPr>
            </w:pPr>
            <w:r w:rsidRPr="00CD2772">
              <w:rPr>
                <w:sz w:val="21"/>
              </w:rPr>
              <w:t xml:space="preserve"> 519 173 </w:t>
            </w:r>
          </w:p>
        </w:tc>
      </w:tr>
      <w:tr w:rsidR="000908BE" w:rsidRPr="00CD2772" w14:paraId="11253884"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D526EC6"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4E7067D6"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0" w:type="dxa"/>
              <w:left w:w="43" w:type="dxa"/>
              <w:bottom w:w="40" w:type="dxa"/>
              <w:right w:w="43" w:type="dxa"/>
            </w:tcMar>
            <w:vAlign w:val="bottom"/>
          </w:tcPr>
          <w:p w14:paraId="494C68A4"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135724A3" w14:textId="77777777" w:rsidR="00B050CE" w:rsidRPr="00CD2772" w:rsidRDefault="00B050CE" w:rsidP="002D7A43">
            <w:pPr>
              <w:jc w:val="right"/>
              <w:rPr>
                <w:sz w:val="21"/>
              </w:rPr>
            </w:pPr>
            <w:r w:rsidRPr="00CD2772">
              <w:rPr>
                <w:sz w:val="21"/>
              </w:rPr>
              <w:t xml:space="preserve"> 7 823 128 </w:t>
            </w:r>
          </w:p>
        </w:tc>
      </w:tr>
      <w:tr w:rsidR="000908BE" w:rsidRPr="00CD2772" w14:paraId="3D2D1899"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BF5D560" w14:textId="77777777" w:rsidR="00B050CE" w:rsidRPr="00CD2772" w:rsidRDefault="00B050CE" w:rsidP="00CD2772">
            <w:pPr>
              <w:rPr>
                <w:sz w:val="21"/>
              </w:rPr>
            </w:pPr>
            <w:r w:rsidRPr="00CD2772">
              <w:rPr>
                <w:sz w:val="21"/>
              </w:rPr>
              <w:t>Brazil</w:t>
            </w:r>
          </w:p>
        </w:tc>
        <w:tc>
          <w:tcPr>
            <w:tcW w:w="6334" w:type="dxa"/>
            <w:tcBorders>
              <w:top w:val="nil"/>
              <w:left w:val="nil"/>
              <w:bottom w:val="nil"/>
              <w:right w:val="nil"/>
            </w:tcBorders>
            <w:tcMar>
              <w:top w:w="120" w:type="dxa"/>
              <w:left w:w="43" w:type="dxa"/>
              <w:bottom w:w="40" w:type="dxa"/>
              <w:right w:w="43" w:type="dxa"/>
            </w:tcMar>
            <w:vAlign w:val="bottom"/>
          </w:tcPr>
          <w:p w14:paraId="0107B146"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1F288567"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0927205" w14:textId="77777777" w:rsidR="00B050CE" w:rsidRPr="00CD2772" w:rsidRDefault="00B050CE" w:rsidP="002D7A43">
            <w:pPr>
              <w:jc w:val="right"/>
              <w:rPr>
                <w:sz w:val="21"/>
              </w:rPr>
            </w:pPr>
            <w:r w:rsidRPr="00CD2772">
              <w:rPr>
                <w:sz w:val="21"/>
              </w:rPr>
              <w:t xml:space="preserve"> 30 506 </w:t>
            </w:r>
          </w:p>
        </w:tc>
      </w:tr>
      <w:tr w:rsidR="000908BE" w:rsidRPr="00CD2772" w14:paraId="487F1DF1"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061581AC"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021C6008"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159CBD65"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91A7ECC" w14:textId="77777777" w:rsidR="00B050CE" w:rsidRPr="00CD2772" w:rsidRDefault="00B050CE" w:rsidP="002D7A43">
            <w:pPr>
              <w:jc w:val="right"/>
              <w:rPr>
                <w:sz w:val="21"/>
              </w:rPr>
            </w:pPr>
            <w:r w:rsidRPr="00CD2772">
              <w:rPr>
                <w:sz w:val="21"/>
              </w:rPr>
              <w:t xml:space="preserve"> 35 124 </w:t>
            </w:r>
          </w:p>
        </w:tc>
      </w:tr>
      <w:tr w:rsidR="000908BE" w:rsidRPr="00CD2772" w14:paraId="074DDEF4"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4FAC8B7B" w14:textId="77777777" w:rsidR="00B050CE" w:rsidRPr="00CD2772" w:rsidRDefault="00B050CE" w:rsidP="00CD2772">
            <w:pPr>
              <w:rPr>
                <w:sz w:val="21"/>
              </w:rPr>
            </w:pPr>
            <w:r w:rsidRPr="00CD2772">
              <w:rPr>
                <w:sz w:val="21"/>
              </w:rPr>
              <w:t>Chile</w:t>
            </w:r>
          </w:p>
        </w:tc>
        <w:tc>
          <w:tcPr>
            <w:tcW w:w="6334" w:type="dxa"/>
            <w:tcBorders>
              <w:top w:val="nil"/>
              <w:left w:val="nil"/>
              <w:bottom w:val="nil"/>
              <w:right w:val="nil"/>
            </w:tcBorders>
            <w:tcMar>
              <w:top w:w="120" w:type="dxa"/>
              <w:left w:w="43" w:type="dxa"/>
              <w:bottom w:w="40" w:type="dxa"/>
              <w:right w:w="43" w:type="dxa"/>
            </w:tcMar>
            <w:vAlign w:val="bottom"/>
          </w:tcPr>
          <w:p w14:paraId="296FBADD" w14:textId="77777777" w:rsidR="00B050CE" w:rsidRPr="00CD2772" w:rsidRDefault="00B050CE" w:rsidP="00CD2772">
            <w:pPr>
              <w:rPr>
                <w:sz w:val="21"/>
              </w:rPr>
            </w:pPr>
            <w:r w:rsidRPr="00CD2772">
              <w:rPr>
                <w:sz w:val="21"/>
              </w:rPr>
              <w:t>Ildledningsutstyr og tilhørende varslingssystemer og komponenter</w:t>
            </w:r>
          </w:p>
        </w:tc>
        <w:tc>
          <w:tcPr>
            <w:tcW w:w="425" w:type="dxa"/>
            <w:tcBorders>
              <w:top w:val="nil"/>
              <w:left w:val="nil"/>
              <w:bottom w:val="nil"/>
              <w:right w:val="nil"/>
            </w:tcBorders>
            <w:tcMar>
              <w:top w:w="120" w:type="dxa"/>
              <w:left w:w="43" w:type="dxa"/>
              <w:bottom w:w="40" w:type="dxa"/>
              <w:right w:w="43" w:type="dxa"/>
            </w:tcMar>
            <w:vAlign w:val="bottom"/>
          </w:tcPr>
          <w:p w14:paraId="3E606735"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13643B91" w14:textId="77777777" w:rsidR="00B050CE" w:rsidRPr="00CD2772" w:rsidRDefault="00B050CE" w:rsidP="002D7A43">
            <w:pPr>
              <w:jc w:val="right"/>
              <w:rPr>
                <w:sz w:val="21"/>
              </w:rPr>
            </w:pPr>
            <w:r w:rsidRPr="00CD2772">
              <w:rPr>
                <w:sz w:val="21"/>
              </w:rPr>
              <w:t xml:space="preserve"> 872 907 </w:t>
            </w:r>
          </w:p>
        </w:tc>
      </w:tr>
      <w:tr w:rsidR="000908BE" w:rsidRPr="00CD2772" w14:paraId="4FF29BDD"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16EEFBC" w14:textId="77777777" w:rsidR="00B050CE" w:rsidRPr="00CD2772" w:rsidRDefault="00B050CE" w:rsidP="00CD2772">
            <w:pPr>
              <w:rPr>
                <w:sz w:val="21"/>
              </w:rPr>
            </w:pPr>
            <w:r w:rsidRPr="00CD2772">
              <w:rPr>
                <w:sz w:val="21"/>
              </w:rPr>
              <w:t>Finland</w:t>
            </w:r>
          </w:p>
        </w:tc>
        <w:tc>
          <w:tcPr>
            <w:tcW w:w="6334" w:type="dxa"/>
            <w:tcBorders>
              <w:top w:val="nil"/>
              <w:left w:val="nil"/>
              <w:bottom w:val="nil"/>
              <w:right w:val="nil"/>
            </w:tcBorders>
            <w:tcMar>
              <w:top w:w="120" w:type="dxa"/>
              <w:left w:w="43" w:type="dxa"/>
              <w:bottom w:w="40" w:type="dxa"/>
              <w:right w:w="43" w:type="dxa"/>
            </w:tcMar>
            <w:vAlign w:val="bottom"/>
          </w:tcPr>
          <w:p w14:paraId="27EFE8DF"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39C58A3B"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A54BD64" w14:textId="77777777" w:rsidR="00B050CE" w:rsidRPr="00CD2772" w:rsidRDefault="00B050CE" w:rsidP="002D7A43">
            <w:pPr>
              <w:jc w:val="right"/>
              <w:rPr>
                <w:sz w:val="21"/>
              </w:rPr>
            </w:pPr>
            <w:r w:rsidRPr="00CD2772">
              <w:rPr>
                <w:sz w:val="21"/>
              </w:rPr>
              <w:t xml:space="preserve"> 11 167 </w:t>
            </w:r>
          </w:p>
        </w:tc>
      </w:tr>
      <w:tr w:rsidR="000908BE" w:rsidRPr="00CD2772" w14:paraId="21775CFB"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95254C3" w14:textId="77777777" w:rsidR="00B050CE" w:rsidRPr="00CD2772" w:rsidRDefault="00B050CE" w:rsidP="00CD2772">
            <w:pPr>
              <w:rPr>
                <w:sz w:val="21"/>
              </w:rPr>
            </w:pPr>
            <w:r w:rsidRPr="00CD2772">
              <w:rPr>
                <w:sz w:val="21"/>
              </w:rPr>
              <w:t>Frankrike</w:t>
            </w:r>
          </w:p>
        </w:tc>
        <w:tc>
          <w:tcPr>
            <w:tcW w:w="6334" w:type="dxa"/>
            <w:tcBorders>
              <w:top w:val="nil"/>
              <w:left w:val="nil"/>
              <w:bottom w:val="nil"/>
              <w:right w:val="nil"/>
            </w:tcBorders>
            <w:tcMar>
              <w:top w:w="120" w:type="dxa"/>
              <w:left w:w="43" w:type="dxa"/>
              <w:bottom w:w="40" w:type="dxa"/>
              <w:right w:w="43" w:type="dxa"/>
            </w:tcMar>
            <w:vAlign w:val="bottom"/>
          </w:tcPr>
          <w:p w14:paraId="568A90C2"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1CE04D1A"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3FAA420" w14:textId="77777777" w:rsidR="00B050CE" w:rsidRPr="00CD2772" w:rsidRDefault="00B050CE" w:rsidP="002D7A43">
            <w:pPr>
              <w:jc w:val="right"/>
              <w:rPr>
                <w:sz w:val="21"/>
              </w:rPr>
            </w:pPr>
            <w:r w:rsidRPr="00CD2772">
              <w:rPr>
                <w:sz w:val="21"/>
              </w:rPr>
              <w:t xml:space="preserve"> 1 761 411 </w:t>
            </w:r>
          </w:p>
        </w:tc>
      </w:tr>
      <w:tr w:rsidR="000908BE" w:rsidRPr="00CD2772" w14:paraId="286FEEB9"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7B36DE99" w14:textId="77777777" w:rsidR="00B050CE" w:rsidRPr="00CD2772" w:rsidRDefault="00B050CE" w:rsidP="00CD2772">
            <w:pPr>
              <w:rPr>
                <w:sz w:val="21"/>
              </w:rPr>
            </w:pPr>
            <w:r w:rsidRPr="00CD2772">
              <w:rPr>
                <w:sz w:val="21"/>
              </w:rPr>
              <w:t>Hellas</w:t>
            </w:r>
          </w:p>
        </w:tc>
        <w:tc>
          <w:tcPr>
            <w:tcW w:w="6334" w:type="dxa"/>
            <w:tcBorders>
              <w:top w:val="nil"/>
              <w:left w:val="nil"/>
              <w:bottom w:val="nil"/>
              <w:right w:val="nil"/>
            </w:tcBorders>
            <w:tcMar>
              <w:top w:w="120" w:type="dxa"/>
              <w:left w:w="43" w:type="dxa"/>
              <w:bottom w:w="40" w:type="dxa"/>
              <w:right w:w="43" w:type="dxa"/>
            </w:tcMar>
            <w:vAlign w:val="bottom"/>
          </w:tcPr>
          <w:p w14:paraId="0306967C" w14:textId="77777777" w:rsidR="00B050CE" w:rsidRPr="00CD2772" w:rsidRDefault="00B050CE" w:rsidP="00CD2772">
            <w:pPr>
              <w:rPr>
                <w:sz w:val="21"/>
              </w:rPr>
            </w:pPr>
            <w:r w:rsidRPr="00CD2772">
              <w:rPr>
                <w:sz w:val="21"/>
              </w:rPr>
              <w:t>Teknologi</w:t>
            </w:r>
          </w:p>
        </w:tc>
        <w:tc>
          <w:tcPr>
            <w:tcW w:w="425" w:type="dxa"/>
            <w:tcBorders>
              <w:top w:val="nil"/>
              <w:left w:val="nil"/>
              <w:bottom w:val="nil"/>
              <w:right w:val="nil"/>
            </w:tcBorders>
            <w:tcMar>
              <w:top w:w="120" w:type="dxa"/>
              <w:left w:w="43" w:type="dxa"/>
              <w:bottom w:w="40" w:type="dxa"/>
              <w:right w:w="43" w:type="dxa"/>
            </w:tcMar>
            <w:vAlign w:val="bottom"/>
          </w:tcPr>
          <w:p w14:paraId="2EC7D31D"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42FABEA1" w14:textId="77777777" w:rsidR="00B050CE" w:rsidRPr="00CD2772" w:rsidRDefault="00B050CE" w:rsidP="002D7A43">
            <w:pPr>
              <w:jc w:val="right"/>
              <w:rPr>
                <w:sz w:val="21"/>
              </w:rPr>
            </w:pPr>
            <w:r w:rsidRPr="00CD2772">
              <w:rPr>
                <w:sz w:val="21"/>
              </w:rPr>
              <w:t xml:space="preserve"> 317 009 </w:t>
            </w:r>
          </w:p>
        </w:tc>
      </w:tr>
      <w:tr w:rsidR="000908BE" w:rsidRPr="00CD2772" w14:paraId="248567A1"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6925E694" w14:textId="77777777" w:rsidR="00B050CE" w:rsidRPr="00CD2772" w:rsidRDefault="00B050CE" w:rsidP="00CD2772">
            <w:pPr>
              <w:rPr>
                <w:sz w:val="21"/>
              </w:rPr>
            </w:pPr>
            <w:r w:rsidRPr="00CD2772">
              <w:rPr>
                <w:sz w:val="21"/>
              </w:rPr>
              <w:t>India</w:t>
            </w:r>
          </w:p>
        </w:tc>
        <w:tc>
          <w:tcPr>
            <w:tcW w:w="6334" w:type="dxa"/>
            <w:tcBorders>
              <w:top w:val="nil"/>
              <w:left w:val="nil"/>
              <w:bottom w:val="nil"/>
              <w:right w:val="nil"/>
            </w:tcBorders>
            <w:tcMar>
              <w:top w:w="120" w:type="dxa"/>
              <w:left w:w="43" w:type="dxa"/>
              <w:bottom w:w="40" w:type="dxa"/>
              <w:right w:w="43" w:type="dxa"/>
            </w:tcMar>
            <w:vAlign w:val="bottom"/>
          </w:tcPr>
          <w:p w14:paraId="6E0B9E85"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4ECD3D97"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2C0ABA3" w14:textId="77777777" w:rsidR="00B050CE" w:rsidRPr="00CD2772" w:rsidRDefault="00B050CE" w:rsidP="002D7A43">
            <w:pPr>
              <w:jc w:val="right"/>
              <w:rPr>
                <w:sz w:val="21"/>
              </w:rPr>
            </w:pPr>
            <w:r w:rsidRPr="00CD2772">
              <w:rPr>
                <w:sz w:val="21"/>
              </w:rPr>
              <w:t xml:space="preserve"> 24 501 </w:t>
            </w:r>
          </w:p>
        </w:tc>
      </w:tr>
      <w:tr w:rsidR="000908BE" w:rsidRPr="00CD2772" w14:paraId="7FB814DE"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CE5560B" w14:textId="77777777" w:rsidR="00B050CE" w:rsidRPr="00CD2772" w:rsidRDefault="00B050CE" w:rsidP="00CD2772">
            <w:pPr>
              <w:rPr>
                <w:sz w:val="21"/>
              </w:rPr>
            </w:pPr>
            <w:r w:rsidRPr="00CD2772">
              <w:rPr>
                <w:sz w:val="21"/>
              </w:rPr>
              <w:t>Italia</w:t>
            </w:r>
          </w:p>
        </w:tc>
        <w:tc>
          <w:tcPr>
            <w:tcW w:w="6334" w:type="dxa"/>
            <w:tcBorders>
              <w:top w:val="nil"/>
              <w:left w:val="nil"/>
              <w:bottom w:val="nil"/>
              <w:right w:val="nil"/>
            </w:tcBorders>
            <w:tcMar>
              <w:top w:w="120" w:type="dxa"/>
              <w:left w:w="43" w:type="dxa"/>
              <w:bottom w:w="40" w:type="dxa"/>
              <w:right w:w="43" w:type="dxa"/>
            </w:tcMar>
            <w:vAlign w:val="bottom"/>
          </w:tcPr>
          <w:p w14:paraId="7522B391"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4F4FBE22"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413DECF4" w14:textId="77777777" w:rsidR="00B050CE" w:rsidRPr="00CD2772" w:rsidRDefault="00B050CE" w:rsidP="002D7A43">
            <w:pPr>
              <w:jc w:val="right"/>
              <w:rPr>
                <w:sz w:val="21"/>
              </w:rPr>
            </w:pPr>
            <w:r w:rsidRPr="00CD2772">
              <w:rPr>
                <w:sz w:val="21"/>
              </w:rPr>
              <w:t xml:space="preserve"> 184 861 </w:t>
            </w:r>
          </w:p>
        </w:tc>
      </w:tr>
      <w:tr w:rsidR="000908BE" w:rsidRPr="00CD2772" w14:paraId="47268DCE"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4058CBF"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73F55E37"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272C543A"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AA7EC71" w14:textId="77777777" w:rsidR="00B050CE" w:rsidRPr="00CD2772" w:rsidRDefault="00B050CE" w:rsidP="002D7A43">
            <w:pPr>
              <w:jc w:val="right"/>
              <w:rPr>
                <w:sz w:val="21"/>
              </w:rPr>
            </w:pPr>
            <w:r w:rsidRPr="00CD2772">
              <w:rPr>
                <w:sz w:val="21"/>
              </w:rPr>
              <w:t xml:space="preserve"> 116 997 </w:t>
            </w:r>
          </w:p>
        </w:tc>
      </w:tr>
      <w:tr w:rsidR="000908BE" w:rsidRPr="00CD2772" w14:paraId="641D939A"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D1B011D" w14:textId="77777777" w:rsidR="00B050CE" w:rsidRPr="00CD2772" w:rsidRDefault="00B050CE" w:rsidP="00CD2772">
            <w:pPr>
              <w:rPr>
                <w:sz w:val="21"/>
              </w:rPr>
            </w:pPr>
            <w:r w:rsidRPr="00CD2772">
              <w:rPr>
                <w:sz w:val="21"/>
              </w:rPr>
              <w:t>Luxembourg</w:t>
            </w:r>
            <w:r w:rsidRPr="00CD2772">
              <w:rPr>
                <w:rStyle w:val="skrift-hevet"/>
                <w:sz w:val="21"/>
              </w:rPr>
              <w:t>1</w:t>
            </w:r>
          </w:p>
        </w:tc>
        <w:tc>
          <w:tcPr>
            <w:tcW w:w="6334" w:type="dxa"/>
            <w:tcBorders>
              <w:top w:val="nil"/>
              <w:left w:val="nil"/>
              <w:bottom w:val="nil"/>
              <w:right w:val="nil"/>
            </w:tcBorders>
            <w:tcMar>
              <w:top w:w="120" w:type="dxa"/>
              <w:left w:w="43" w:type="dxa"/>
              <w:bottom w:w="40" w:type="dxa"/>
              <w:right w:w="43" w:type="dxa"/>
            </w:tcMar>
            <w:vAlign w:val="bottom"/>
          </w:tcPr>
          <w:p w14:paraId="000670E2" w14:textId="77777777" w:rsidR="00B050CE" w:rsidRPr="00CD2772" w:rsidRDefault="00B050CE" w:rsidP="00CD2772">
            <w:pPr>
              <w:rPr>
                <w:sz w:val="21"/>
              </w:rPr>
            </w:pPr>
            <w:proofErr w:type="spellStart"/>
            <w:r w:rsidRPr="00CD2772">
              <w:rPr>
                <w:sz w:val="21"/>
              </w:rPr>
              <w:t>Telekommunikasjonutstyr</w:t>
            </w:r>
            <w:proofErr w:type="spellEnd"/>
          </w:p>
        </w:tc>
        <w:tc>
          <w:tcPr>
            <w:tcW w:w="425" w:type="dxa"/>
            <w:tcBorders>
              <w:top w:val="nil"/>
              <w:left w:val="nil"/>
              <w:bottom w:val="nil"/>
              <w:right w:val="nil"/>
            </w:tcBorders>
            <w:tcMar>
              <w:top w:w="120" w:type="dxa"/>
              <w:left w:w="43" w:type="dxa"/>
              <w:bottom w:w="40" w:type="dxa"/>
              <w:right w:w="43" w:type="dxa"/>
            </w:tcMar>
            <w:vAlign w:val="bottom"/>
          </w:tcPr>
          <w:p w14:paraId="12253C30"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982A5C0" w14:textId="77777777" w:rsidR="00B050CE" w:rsidRPr="00CD2772" w:rsidRDefault="00B050CE" w:rsidP="002D7A43">
            <w:pPr>
              <w:jc w:val="right"/>
              <w:rPr>
                <w:sz w:val="21"/>
              </w:rPr>
            </w:pPr>
            <w:r w:rsidRPr="00CD2772">
              <w:rPr>
                <w:sz w:val="21"/>
              </w:rPr>
              <w:t xml:space="preserve"> 254 736 </w:t>
            </w:r>
          </w:p>
        </w:tc>
      </w:tr>
      <w:tr w:rsidR="000908BE" w:rsidRPr="00CD2772" w14:paraId="40FA63D0"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5DB4754D"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6F04FC90"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2D5A083D"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1FAE399" w14:textId="77777777" w:rsidR="00B050CE" w:rsidRPr="00CD2772" w:rsidRDefault="00B050CE" w:rsidP="002D7A43">
            <w:pPr>
              <w:jc w:val="right"/>
              <w:rPr>
                <w:sz w:val="21"/>
              </w:rPr>
            </w:pPr>
            <w:r w:rsidRPr="00CD2772">
              <w:rPr>
                <w:sz w:val="21"/>
              </w:rPr>
              <w:t xml:space="preserve"> 1 195 250 </w:t>
            </w:r>
          </w:p>
        </w:tc>
      </w:tr>
      <w:tr w:rsidR="000908BE" w:rsidRPr="00CD2772" w14:paraId="50DD280A"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60D3E685"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3C3F72DB" w14:textId="77777777" w:rsidR="00B050CE" w:rsidRPr="00CD2772" w:rsidRDefault="00B050CE" w:rsidP="00CD2772">
            <w:pPr>
              <w:rPr>
                <w:sz w:val="21"/>
              </w:rPr>
            </w:pPr>
            <w:r w:rsidRPr="00CD2772">
              <w:rPr>
                <w:sz w:val="21"/>
              </w:rPr>
              <w:t>Ildledningsutstyr og tilhørende varslingssystemer og komponenter</w:t>
            </w:r>
          </w:p>
        </w:tc>
        <w:tc>
          <w:tcPr>
            <w:tcW w:w="425" w:type="dxa"/>
            <w:tcBorders>
              <w:top w:val="nil"/>
              <w:left w:val="nil"/>
              <w:bottom w:val="nil"/>
              <w:right w:val="nil"/>
            </w:tcBorders>
            <w:tcMar>
              <w:top w:w="120" w:type="dxa"/>
              <w:left w:w="43" w:type="dxa"/>
              <w:bottom w:w="40" w:type="dxa"/>
              <w:right w:w="43" w:type="dxa"/>
            </w:tcMar>
            <w:vAlign w:val="bottom"/>
          </w:tcPr>
          <w:p w14:paraId="6925FCAB"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15B2667" w14:textId="77777777" w:rsidR="00B050CE" w:rsidRPr="00CD2772" w:rsidRDefault="00B050CE" w:rsidP="002D7A43">
            <w:pPr>
              <w:jc w:val="right"/>
              <w:rPr>
                <w:sz w:val="21"/>
              </w:rPr>
            </w:pPr>
            <w:r w:rsidRPr="00CD2772">
              <w:rPr>
                <w:sz w:val="21"/>
              </w:rPr>
              <w:t xml:space="preserve"> 14 507 179 </w:t>
            </w:r>
          </w:p>
        </w:tc>
      </w:tr>
      <w:tr w:rsidR="000908BE" w:rsidRPr="00CD2772" w14:paraId="08165786"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4F55F3C1"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F751113"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0" w:type="dxa"/>
              <w:left w:w="43" w:type="dxa"/>
              <w:bottom w:w="40" w:type="dxa"/>
              <w:right w:w="43" w:type="dxa"/>
            </w:tcMar>
            <w:vAlign w:val="bottom"/>
          </w:tcPr>
          <w:p w14:paraId="391CD733"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2789C71" w14:textId="77777777" w:rsidR="00B050CE" w:rsidRPr="00CD2772" w:rsidRDefault="00B050CE" w:rsidP="002D7A43">
            <w:pPr>
              <w:jc w:val="right"/>
              <w:rPr>
                <w:sz w:val="21"/>
              </w:rPr>
            </w:pPr>
            <w:r w:rsidRPr="00CD2772">
              <w:rPr>
                <w:sz w:val="21"/>
              </w:rPr>
              <w:t xml:space="preserve"> 6 175 107 </w:t>
            </w:r>
          </w:p>
        </w:tc>
      </w:tr>
      <w:tr w:rsidR="000908BE" w:rsidRPr="00CD2772" w14:paraId="525F28C2"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C285332" w14:textId="77777777" w:rsidR="00B050CE" w:rsidRPr="00CD2772" w:rsidRDefault="00B050CE" w:rsidP="00CD2772">
            <w:pPr>
              <w:rPr>
                <w:sz w:val="21"/>
              </w:rPr>
            </w:pPr>
            <w:r w:rsidRPr="00CD2772">
              <w:rPr>
                <w:sz w:val="21"/>
              </w:rPr>
              <w:t>Malaysia</w:t>
            </w:r>
          </w:p>
        </w:tc>
        <w:tc>
          <w:tcPr>
            <w:tcW w:w="6334" w:type="dxa"/>
            <w:tcBorders>
              <w:top w:val="nil"/>
              <w:left w:val="nil"/>
              <w:bottom w:val="nil"/>
              <w:right w:val="nil"/>
            </w:tcBorders>
            <w:tcMar>
              <w:top w:w="120" w:type="dxa"/>
              <w:left w:w="43" w:type="dxa"/>
              <w:bottom w:w="40" w:type="dxa"/>
              <w:right w:w="43" w:type="dxa"/>
            </w:tcMar>
            <w:vAlign w:val="bottom"/>
          </w:tcPr>
          <w:p w14:paraId="120C82C1"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0500D493"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BE7B032" w14:textId="77777777" w:rsidR="00B050CE" w:rsidRPr="00CD2772" w:rsidRDefault="00B050CE" w:rsidP="002D7A43">
            <w:pPr>
              <w:jc w:val="right"/>
              <w:rPr>
                <w:sz w:val="21"/>
              </w:rPr>
            </w:pPr>
            <w:r w:rsidRPr="00CD2772">
              <w:rPr>
                <w:sz w:val="21"/>
              </w:rPr>
              <w:t xml:space="preserve"> 130 200 </w:t>
            </w:r>
          </w:p>
        </w:tc>
      </w:tr>
      <w:tr w:rsidR="000908BE" w:rsidRPr="00CD2772" w14:paraId="5B903DD0"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7AB75F7" w14:textId="77777777" w:rsidR="00B050CE" w:rsidRPr="00CD2772" w:rsidRDefault="00B050CE" w:rsidP="00CD2772">
            <w:pPr>
              <w:rPr>
                <w:sz w:val="21"/>
              </w:rPr>
            </w:pPr>
            <w:r w:rsidRPr="00CD2772">
              <w:rPr>
                <w:sz w:val="21"/>
              </w:rPr>
              <w:t>Nederland</w:t>
            </w:r>
          </w:p>
        </w:tc>
        <w:tc>
          <w:tcPr>
            <w:tcW w:w="6334" w:type="dxa"/>
            <w:tcBorders>
              <w:top w:val="nil"/>
              <w:left w:val="nil"/>
              <w:bottom w:val="nil"/>
              <w:right w:val="nil"/>
            </w:tcBorders>
            <w:tcMar>
              <w:top w:w="120" w:type="dxa"/>
              <w:left w:w="43" w:type="dxa"/>
              <w:bottom w:w="40" w:type="dxa"/>
              <w:right w:w="43" w:type="dxa"/>
            </w:tcMar>
            <w:vAlign w:val="bottom"/>
          </w:tcPr>
          <w:p w14:paraId="77D95640"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0" w:type="dxa"/>
              <w:left w:w="43" w:type="dxa"/>
              <w:bottom w:w="40" w:type="dxa"/>
              <w:right w:w="43" w:type="dxa"/>
            </w:tcMar>
            <w:vAlign w:val="bottom"/>
          </w:tcPr>
          <w:p w14:paraId="67CEC710"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2B7ADB9" w14:textId="77777777" w:rsidR="00B050CE" w:rsidRPr="00CD2772" w:rsidRDefault="00B050CE" w:rsidP="002D7A43">
            <w:pPr>
              <w:jc w:val="right"/>
              <w:rPr>
                <w:sz w:val="21"/>
              </w:rPr>
            </w:pPr>
            <w:r w:rsidRPr="00CD2772">
              <w:rPr>
                <w:sz w:val="21"/>
              </w:rPr>
              <w:t xml:space="preserve"> 32 305 000 </w:t>
            </w:r>
          </w:p>
        </w:tc>
      </w:tr>
      <w:tr w:rsidR="000908BE" w:rsidRPr="00CD2772" w14:paraId="23A378D5"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47A049D4"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6B3D1EC2"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22D1E307"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8FF4268" w14:textId="77777777" w:rsidR="00B050CE" w:rsidRPr="00CD2772" w:rsidRDefault="00B050CE" w:rsidP="002D7A43">
            <w:pPr>
              <w:jc w:val="right"/>
              <w:rPr>
                <w:sz w:val="21"/>
              </w:rPr>
            </w:pPr>
            <w:r w:rsidRPr="00CD2772">
              <w:rPr>
                <w:sz w:val="21"/>
              </w:rPr>
              <w:t xml:space="preserve"> 233 283 </w:t>
            </w:r>
          </w:p>
        </w:tc>
      </w:tr>
      <w:tr w:rsidR="000908BE" w:rsidRPr="00CD2772" w14:paraId="6F5E8F35"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15F502E" w14:textId="77777777" w:rsidR="00B050CE" w:rsidRPr="00CD2772" w:rsidRDefault="00B050CE" w:rsidP="00CD2772">
            <w:pPr>
              <w:rPr>
                <w:sz w:val="21"/>
              </w:rPr>
            </w:pPr>
            <w:r w:rsidRPr="00CD2772">
              <w:rPr>
                <w:sz w:val="21"/>
              </w:rPr>
              <w:t>New Zealand</w:t>
            </w:r>
          </w:p>
        </w:tc>
        <w:tc>
          <w:tcPr>
            <w:tcW w:w="6334" w:type="dxa"/>
            <w:tcBorders>
              <w:top w:val="nil"/>
              <w:left w:val="nil"/>
              <w:bottom w:val="nil"/>
              <w:right w:val="nil"/>
            </w:tcBorders>
            <w:tcMar>
              <w:top w:w="120" w:type="dxa"/>
              <w:left w:w="43" w:type="dxa"/>
              <w:bottom w:w="40" w:type="dxa"/>
              <w:right w:w="43" w:type="dxa"/>
            </w:tcMar>
            <w:vAlign w:val="bottom"/>
          </w:tcPr>
          <w:p w14:paraId="5093D585"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52731CDE"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5274A6A" w14:textId="77777777" w:rsidR="00B050CE" w:rsidRPr="00CD2772" w:rsidRDefault="00B050CE" w:rsidP="002D7A43">
            <w:pPr>
              <w:jc w:val="right"/>
              <w:rPr>
                <w:sz w:val="21"/>
              </w:rPr>
            </w:pPr>
            <w:r w:rsidRPr="00CD2772">
              <w:rPr>
                <w:sz w:val="21"/>
              </w:rPr>
              <w:t xml:space="preserve"> 157 957 </w:t>
            </w:r>
          </w:p>
        </w:tc>
      </w:tr>
      <w:tr w:rsidR="000908BE" w:rsidRPr="00CD2772" w14:paraId="0D10DE0B"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9A8E821" w14:textId="77777777" w:rsidR="00B050CE" w:rsidRPr="00CD2772" w:rsidRDefault="00B050CE" w:rsidP="00CD2772">
            <w:pPr>
              <w:rPr>
                <w:sz w:val="21"/>
              </w:rPr>
            </w:pPr>
            <w:r w:rsidRPr="00CD2772">
              <w:rPr>
                <w:sz w:val="21"/>
              </w:rPr>
              <w:t>Oman</w:t>
            </w:r>
          </w:p>
        </w:tc>
        <w:tc>
          <w:tcPr>
            <w:tcW w:w="6334" w:type="dxa"/>
            <w:tcBorders>
              <w:top w:val="nil"/>
              <w:left w:val="nil"/>
              <w:bottom w:val="nil"/>
              <w:right w:val="nil"/>
            </w:tcBorders>
            <w:tcMar>
              <w:top w:w="120" w:type="dxa"/>
              <w:left w:w="43" w:type="dxa"/>
              <w:bottom w:w="40" w:type="dxa"/>
              <w:right w:w="43" w:type="dxa"/>
            </w:tcMar>
            <w:vAlign w:val="bottom"/>
          </w:tcPr>
          <w:p w14:paraId="7FDE07D6"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03DF9262"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2FF73F9" w14:textId="77777777" w:rsidR="00B050CE" w:rsidRPr="00CD2772" w:rsidRDefault="00B050CE" w:rsidP="002D7A43">
            <w:pPr>
              <w:jc w:val="right"/>
              <w:rPr>
                <w:sz w:val="21"/>
              </w:rPr>
            </w:pPr>
            <w:r w:rsidRPr="00CD2772">
              <w:rPr>
                <w:sz w:val="21"/>
              </w:rPr>
              <w:t xml:space="preserve"> 81 357 </w:t>
            </w:r>
          </w:p>
        </w:tc>
      </w:tr>
      <w:tr w:rsidR="000908BE" w:rsidRPr="00CD2772" w14:paraId="063DFD90"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B230384" w14:textId="77777777" w:rsidR="00B050CE" w:rsidRPr="00CD2772" w:rsidRDefault="00B050CE" w:rsidP="00CD2772">
            <w:pPr>
              <w:rPr>
                <w:sz w:val="21"/>
              </w:rPr>
            </w:pPr>
            <w:r w:rsidRPr="00CD2772">
              <w:rPr>
                <w:sz w:val="21"/>
              </w:rPr>
              <w:t>Polen</w:t>
            </w:r>
          </w:p>
        </w:tc>
        <w:tc>
          <w:tcPr>
            <w:tcW w:w="6334" w:type="dxa"/>
            <w:tcBorders>
              <w:top w:val="nil"/>
              <w:left w:val="nil"/>
              <w:bottom w:val="nil"/>
              <w:right w:val="nil"/>
            </w:tcBorders>
            <w:tcMar>
              <w:top w:w="120" w:type="dxa"/>
              <w:left w:w="43" w:type="dxa"/>
              <w:bottom w:w="40" w:type="dxa"/>
              <w:right w:w="43" w:type="dxa"/>
            </w:tcMar>
            <w:vAlign w:val="bottom"/>
          </w:tcPr>
          <w:p w14:paraId="694ACFA5"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760CCDF8"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446ABE9" w14:textId="77777777" w:rsidR="00B050CE" w:rsidRPr="00CD2772" w:rsidRDefault="00B050CE" w:rsidP="002D7A43">
            <w:pPr>
              <w:jc w:val="right"/>
              <w:rPr>
                <w:sz w:val="21"/>
              </w:rPr>
            </w:pPr>
            <w:r w:rsidRPr="00CD2772">
              <w:rPr>
                <w:sz w:val="21"/>
              </w:rPr>
              <w:t xml:space="preserve"> 36 212 </w:t>
            </w:r>
          </w:p>
        </w:tc>
      </w:tr>
      <w:tr w:rsidR="000908BE" w:rsidRPr="00CD2772" w14:paraId="1D01923F"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33530B7"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7A9AA72E"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0" w:type="dxa"/>
              <w:left w:w="43" w:type="dxa"/>
              <w:bottom w:w="40" w:type="dxa"/>
              <w:right w:w="43" w:type="dxa"/>
            </w:tcMar>
            <w:vAlign w:val="bottom"/>
          </w:tcPr>
          <w:p w14:paraId="1A0C9396"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F86AF57" w14:textId="77777777" w:rsidR="00B050CE" w:rsidRPr="00CD2772" w:rsidRDefault="00B050CE" w:rsidP="002D7A43">
            <w:pPr>
              <w:jc w:val="right"/>
              <w:rPr>
                <w:sz w:val="21"/>
              </w:rPr>
            </w:pPr>
            <w:r w:rsidRPr="00CD2772">
              <w:rPr>
                <w:sz w:val="21"/>
              </w:rPr>
              <w:t xml:space="preserve"> 90 706 </w:t>
            </w:r>
          </w:p>
        </w:tc>
      </w:tr>
      <w:tr w:rsidR="000908BE" w:rsidRPr="00CD2772" w14:paraId="37A2F992"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60543541"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198BEB90"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27D8AAD6"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E1E9E12" w14:textId="77777777" w:rsidR="00B050CE" w:rsidRPr="00CD2772" w:rsidRDefault="00B050CE" w:rsidP="002D7A43">
            <w:pPr>
              <w:jc w:val="right"/>
              <w:rPr>
                <w:sz w:val="21"/>
              </w:rPr>
            </w:pPr>
            <w:r w:rsidRPr="00CD2772">
              <w:rPr>
                <w:sz w:val="21"/>
              </w:rPr>
              <w:t xml:space="preserve"> 31 592 </w:t>
            </w:r>
          </w:p>
        </w:tc>
      </w:tr>
      <w:tr w:rsidR="000908BE" w:rsidRPr="00CD2772" w14:paraId="11EF2420"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024D3880" w14:textId="77777777" w:rsidR="00B050CE" w:rsidRPr="00CD2772" w:rsidRDefault="00B050CE" w:rsidP="00CD2772">
            <w:pPr>
              <w:rPr>
                <w:sz w:val="21"/>
              </w:rPr>
            </w:pPr>
            <w:r w:rsidRPr="00CD2772">
              <w:rPr>
                <w:sz w:val="21"/>
              </w:rPr>
              <w:t>Slovenia</w:t>
            </w:r>
          </w:p>
        </w:tc>
        <w:tc>
          <w:tcPr>
            <w:tcW w:w="6334" w:type="dxa"/>
            <w:tcBorders>
              <w:top w:val="nil"/>
              <w:left w:val="nil"/>
              <w:bottom w:val="nil"/>
              <w:right w:val="nil"/>
            </w:tcBorders>
            <w:tcMar>
              <w:top w:w="120" w:type="dxa"/>
              <w:left w:w="43" w:type="dxa"/>
              <w:bottom w:w="40" w:type="dxa"/>
              <w:right w:w="43" w:type="dxa"/>
            </w:tcMar>
            <w:vAlign w:val="bottom"/>
          </w:tcPr>
          <w:p w14:paraId="677D2D89"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4848D2F6"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CD21151" w14:textId="77777777" w:rsidR="00B050CE" w:rsidRPr="00CD2772" w:rsidRDefault="00B050CE" w:rsidP="002D7A43">
            <w:pPr>
              <w:jc w:val="right"/>
              <w:rPr>
                <w:sz w:val="21"/>
              </w:rPr>
            </w:pPr>
            <w:r w:rsidRPr="00CD2772">
              <w:rPr>
                <w:sz w:val="21"/>
              </w:rPr>
              <w:t xml:space="preserve"> 343 276 </w:t>
            </w:r>
          </w:p>
        </w:tc>
      </w:tr>
      <w:tr w:rsidR="000908BE" w:rsidRPr="00CD2772" w14:paraId="684697A1"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E498EFB" w14:textId="77777777" w:rsidR="00B050CE" w:rsidRPr="00CD2772" w:rsidRDefault="00B050CE" w:rsidP="00CD2772">
            <w:pPr>
              <w:rPr>
                <w:sz w:val="21"/>
              </w:rPr>
            </w:pPr>
            <w:r w:rsidRPr="00CD2772">
              <w:rPr>
                <w:sz w:val="21"/>
              </w:rPr>
              <w:t>Spania</w:t>
            </w:r>
          </w:p>
        </w:tc>
        <w:tc>
          <w:tcPr>
            <w:tcW w:w="6334" w:type="dxa"/>
            <w:tcBorders>
              <w:top w:val="nil"/>
              <w:left w:val="nil"/>
              <w:bottom w:val="nil"/>
              <w:right w:val="nil"/>
            </w:tcBorders>
            <w:tcMar>
              <w:top w:w="120" w:type="dxa"/>
              <w:left w:w="43" w:type="dxa"/>
              <w:bottom w:w="40" w:type="dxa"/>
              <w:right w:w="43" w:type="dxa"/>
            </w:tcMar>
            <w:vAlign w:val="bottom"/>
          </w:tcPr>
          <w:p w14:paraId="06FF053C"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00787E4E"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9922FF5" w14:textId="77777777" w:rsidR="00B050CE" w:rsidRPr="00CD2772" w:rsidRDefault="00B050CE" w:rsidP="002D7A43">
            <w:pPr>
              <w:jc w:val="right"/>
              <w:rPr>
                <w:sz w:val="21"/>
              </w:rPr>
            </w:pPr>
            <w:r w:rsidRPr="00CD2772">
              <w:rPr>
                <w:sz w:val="21"/>
              </w:rPr>
              <w:t xml:space="preserve"> 2 412 </w:t>
            </w:r>
          </w:p>
        </w:tc>
      </w:tr>
      <w:tr w:rsidR="000908BE" w:rsidRPr="00CD2772" w14:paraId="7A6BC93E"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7733E7B8"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1D4D797A"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403A0C12"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DEDE4B6" w14:textId="77777777" w:rsidR="00B050CE" w:rsidRPr="00CD2772" w:rsidRDefault="00B050CE" w:rsidP="002D7A43">
            <w:pPr>
              <w:jc w:val="right"/>
              <w:rPr>
                <w:sz w:val="21"/>
              </w:rPr>
            </w:pPr>
            <w:r w:rsidRPr="00CD2772">
              <w:rPr>
                <w:sz w:val="21"/>
              </w:rPr>
              <w:t xml:space="preserve"> 6 951 </w:t>
            </w:r>
          </w:p>
        </w:tc>
      </w:tr>
      <w:tr w:rsidR="000908BE" w:rsidRPr="00CD2772" w14:paraId="4C4F81E4"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14145965" w14:textId="77777777" w:rsidR="00B050CE" w:rsidRPr="00CD2772" w:rsidRDefault="00B050CE" w:rsidP="00CD2772">
            <w:pPr>
              <w:rPr>
                <w:sz w:val="21"/>
              </w:rPr>
            </w:pPr>
            <w:r w:rsidRPr="00CD2772">
              <w:rPr>
                <w:sz w:val="21"/>
              </w:rPr>
              <w:t>Sverige</w:t>
            </w:r>
          </w:p>
        </w:tc>
        <w:tc>
          <w:tcPr>
            <w:tcW w:w="6334" w:type="dxa"/>
            <w:tcBorders>
              <w:top w:val="nil"/>
              <w:left w:val="nil"/>
              <w:bottom w:val="nil"/>
              <w:right w:val="nil"/>
            </w:tcBorders>
            <w:tcMar>
              <w:top w:w="120" w:type="dxa"/>
              <w:left w:w="43" w:type="dxa"/>
              <w:bottom w:w="40" w:type="dxa"/>
              <w:right w:w="43" w:type="dxa"/>
            </w:tcMar>
            <w:vAlign w:val="bottom"/>
          </w:tcPr>
          <w:p w14:paraId="6BB6338F"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47E4D3CF"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09E848A" w14:textId="77777777" w:rsidR="00B050CE" w:rsidRPr="00CD2772" w:rsidRDefault="00B050CE" w:rsidP="002D7A43">
            <w:pPr>
              <w:jc w:val="right"/>
              <w:rPr>
                <w:sz w:val="21"/>
              </w:rPr>
            </w:pPr>
            <w:r w:rsidRPr="00CD2772">
              <w:rPr>
                <w:sz w:val="21"/>
              </w:rPr>
              <w:t xml:space="preserve"> 23 457 </w:t>
            </w:r>
          </w:p>
        </w:tc>
      </w:tr>
      <w:tr w:rsidR="000908BE" w:rsidRPr="00CD2772" w14:paraId="35C93C22"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2136E6EA"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524565BD" w14:textId="1F8094EF" w:rsidR="00B050CE" w:rsidRPr="00CD2772" w:rsidRDefault="00B050CE" w:rsidP="00CD2772">
            <w:pPr>
              <w:rPr>
                <w:sz w:val="21"/>
              </w:rPr>
            </w:pPr>
            <w:r w:rsidRPr="00CD2772">
              <w:rPr>
                <w:sz w:val="21"/>
              </w:rPr>
              <w:t xml:space="preserve">Glattborete våpen med kaliber 20 mm eller større, andre våpen med </w:t>
            </w:r>
            <w:r w:rsidR="002D7A43">
              <w:rPr>
                <w:sz w:val="21"/>
              </w:rPr>
              <w:br/>
            </w:r>
            <w:r w:rsidRPr="00CD2772">
              <w:rPr>
                <w:sz w:val="21"/>
              </w:rPr>
              <w:t>kaliber større enn 12,7 mm samt 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4B5CEF7B"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475C2A22" w14:textId="77777777" w:rsidR="00B050CE" w:rsidRPr="00CD2772" w:rsidRDefault="00B050CE" w:rsidP="002D7A43">
            <w:pPr>
              <w:jc w:val="right"/>
              <w:rPr>
                <w:sz w:val="21"/>
              </w:rPr>
            </w:pPr>
            <w:r w:rsidRPr="00CD2772">
              <w:rPr>
                <w:sz w:val="21"/>
              </w:rPr>
              <w:t xml:space="preserve"> 44 961 </w:t>
            </w:r>
          </w:p>
        </w:tc>
      </w:tr>
      <w:tr w:rsidR="000908BE" w:rsidRPr="00CD2772" w14:paraId="4F9AF673"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0414BFC5"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B0D8CC2"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41DDBE0D"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2D0CED0" w14:textId="77777777" w:rsidR="00B050CE" w:rsidRPr="00CD2772" w:rsidRDefault="00B050CE" w:rsidP="002D7A43">
            <w:pPr>
              <w:jc w:val="right"/>
              <w:rPr>
                <w:sz w:val="21"/>
              </w:rPr>
            </w:pPr>
            <w:r w:rsidRPr="00CD2772">
              <w:rPr>
                <w:sz w:val="21"/>
              </w:rPr>
              <w:t xml:space="preserve"> 33 200 </w:t>
            </w:r>
          </w:p>
        </w:tc>
      </w:tr>
      <w:tr w:rsidR="000908BE" w:rsidRPr="00CD2772" w14:paraId="280F1096"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06ED8168"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608A2E46"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301E15D0"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D379300" w14:textId="77777777" w:rsidR="00B050CE" w:rsidRPr="00CD2772" w:rsidRDefault="00B050CE" w:rsidP="002D7A43">
            <w:pPr>
              <w:jc w:val="right"/>
              <w:rPr>
                <w:sz w:val="21"/>
              </w:rPr>
            </w:pPr>
            <w:r w:rsidRPr="00CD2772">
              <w:rPr>
                <w:sz w:val="21"/>
              </w:rPr>
              <w:t xml:space="preserve"> 624 375 </w:t>
            </w:r>
          </w:p>
        </w:tc>
      </w:tr>
      <w:tr w:rsidR="000908BE" w:rsidRPr="00CD2772" w14:paraId="2EFA904D"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64FC1D10"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36F3CF19" w14:textId="77777777" w:rsidR="00B050CE" w:rsidRPr="00CD2772" w:rsidRDefault="00B050CE" w:rsidP="00CD2772">
            <w:pPr>
              <w:rPr>
                <w:sz w:val="21"/>
              </w:rPr>
            </w:pPr>
            <w:r w:rsidRPr="00CD2772">
              <w:rPr>
                <w:sz w:val="21"/>
              </w:rPr>
              <w:t>Ildledningsutstyr og tilhørende varslingssystemer og komponenter</w:t>
            </w:r>
          </w:p>
        </w:tc>
        <w:tc>
          <w:tcPr>
            <w:tcW w:w="425" w:type="dxa"/>
            <w:tcBorders>
              <w:top w:val="nil"/>
              <w:left w:val="nil"/>
              <w:bottom w:val="nil"/>
              <w:right w:val="nil"/>
            </w:tcBorders>
            <w:tcMar>
              <w:top w:w="120" w:type="dxa"/>
              <w:left w:w="43" w:type="dxa"/>
              <w:bottom w:w="40" w:type="dxa"/>
              <w:right w:w="43" w:type="dxa"/>
            </w:tcMar>
            <w:vAlign w:val="bottom"/>
          </w:tcPr>
          <w:p w14:paraId="425CB538"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9A0F597" w14:textId="77777777" w:rsidR="00B050CE" w:rsidRPr="00CD2772" w:rsidRDefault="00B050CE" w:rsidP="002D7A43">
            <w:pPr>
              <w:jc w:val="right"/>
              <w:rPr>
                <w:sz w:val="21"/>
              </w:rPr>
            </w:pPr>
            <w:r w:rsidRPr="00CD2772">
              <w:rPr>
                <w:sz w:val="21"/>
              </w:rPr>
              <w:t xml:space="preserve"> 1 036 219 </w:t>
            </w:r>
          </w:p>
        </w:tc>
      </w:tr>
      <w:tr w:rsidR="000908BE" w:rsidRPr="00CD2772" w14:paraId="662EBECD"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D7EA9EB"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5F49954E" w14:textId="77777777" w:rsidR="00B050CE" w:rsidRPr="00CD2772" w:rsidRDefault="00B050CE" w:rsidP="00CD2772">
            <w:pPr>
              <w:rPr>
                <w:sz w:val="21"/>
              </w:rPr>
            </w:pPr>
            <w:r w:rsidRPr="00CD2772">
              <w:rPr>
                <w:sz w:val="21"/>
              </w:rPr>
              <w:t>Kjøretøy og komponenter</w:t>
            </w:r>
          </w:p>
        </w:tc>
        <w:tc>
          <w:tcPr>
            <w:tcW w:w="425" w:type="dxa"/>
            <w:tcBorders>
              <w:top w:val="nil"/>
              <w:left w:val="nil"/>
              <w:bottom w:val="nil"/>
              <w:right w:val="nil"/>
            </w:tcBorders>
            <w:tcMar>
              <w:top w:w="120" w:type="dxa"/>
              <w:left w:w="43" w:type="dxa"/>
              <w:bottom w:w="40" w:type="dxa"/>
              <w:right w:w="43" w:type="dxa"/>
            </w:tcMar>
            <w:vAlign w:val="bottom"/>
          </w:tcPr>
          <w:p w14:paraId="24F1B19F"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737E3E5" w14:textId="77777777" w:rsidR="00B050CE" w:rsidRPr="00CD2772" w:rsidRDefault="00B050CE" w:rsidP="002D7A43">
            <w:pPr>
              <w:jc w:val="right"/>
              <w:rPr>
                <w:sz w:val="21"/>
              </w:rPr>
            </w:pPr>
            <w:r w:rsidRPr="00CD2772">
              <w:rPr>
                <w:sz w:val="21"/>
              </w:rPr>
              <w:t xml:space="preserve"> 134 320 485 </w:t>
            </w:r>
          </w:p>
        </w:tc>
      </w:tr>
      <w:tr w:rsidR="000908BE" w:rsidRPr="00CD2772" w14:paraId="785A327B"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A5AACEB"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73A8832B"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0" w:type="dxa"/>
              <w:left w:w="43" w:type="dxa"/>
              <w:bottom w:w="40" w:type="dxa"/>
              <w:right w:w="43" w:type="dxa"/>
            </w:tcMar>
            <w:vAlign w:val="bottom"/>
          </w:tcPr>
          <w:p w14:paraId="22BCF39F"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45DADCEC" w14:textId="77777777" w:rsidR="00B050CE" w:rsidRPr="00CD2772" w:rsidRDefault="00B050CE" w:rsidP="002D7A43">
            <w:pPr>
              <w:jc w:val="right"/>
              <w:rPr>
                <w:sz w:val="21"/>
              </w:rPr>
            </w:pPr>
            <w:r w:rsidRPr="00CD2772">
              <w:rPr>
                <w:sz w:val="21"/>
              </w:rPr>
              <w:t xml:space="preserve"> 72 762 </w:t>
            </w:r>
          </w:p>
        </w:tc>
      </w:tr>
      <w:tr w:rsidR="000908BE" w:rsidRPr="00CD2772" w14:paraId="46A341AF"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374F9657"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0347529D"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0" w:type="dxa"/>
              <w:left w:w="43" w:type="dxa"/>
              <w:bottom w:w="40" w:type="dxa"/>
              <w:right w:w="43" w:type="dxa"/>
            </w:tcMar>
            <w:vAlign w:val="bottom"/>
          </w:tcPr>
          <w:p w14:paraId="6238FDB1"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F695308" w14:textId="77777777" w:rsidR="00B050CE" w:rsidRPr="00CD2772" w:rsidRDefault="00B050CE" w:rsidP="002D7A43">
            <w:pPr>
              <w:jc w:val="right"/>
              <w:rPr>
                <w:sz w:val="21"/>
              </w:rPr>
            </w:pPr>
            <w:r w:rsidRPr="00CD2772">
              <w:rPr>
                <w:sz w:val="21"/>
              </w:rPr>
              <w:t xml:space="preserve"> 20 890 </w:t>
            </w:r>
          </w:p>
        </w:tc>
      </w:tr>
      <w:tr w:rsidR="000908BE" w:rsidRPr="00CD2772" w14:paraId="63B9A498"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001BA002"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3ED62081" w14:textId="77777777" w:rsidR="00B050CE" w:rsidRPr="00CD2772" w:rsidRDefault="00B050CE" w:rsidP="00CD2772">
            <w:pPr>
              <w:rPr>
                <w:sz w:val="21"/>
              </w:rPr>
            </w:pPr>
            <w:r w:rsidRPr="00CD2772">
              <w:rPr>
                <w:sz w:val="21"/>
              </w:rPr>
              <w:t>Ballistisk beskyttelse eller beskyttelsesutstyr og komponenter</w:t>
            </w:r>
          </w:p>
        </w:tc>
        <w:tc>
          <w:tcPr>
            <w:tcW w:w="425" w:type="dxa"/>
            <w:tcBorders>
              <w:top w:val="nil"/>
              <w:left w:val="nil"/>
              <w:bottom w:val="nil"/>
              <w:right w:val="nil"/>
            </w:tcBorders>
            <w:tcMar>
              <w:top w:w="120" w:type="dxa"/>
              <w:left w:w="43" w:type="dxa"/>
              <w:bottom w:w="40" w:type="dxa"/>
              <w:right w:w="43" w:type="dxa"/>
            </w:tcMar>
            <w:vAlign w:val="bottom"/>
          </w:tcPr>
          <w:p w14:paraId="37A9BC0C"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59FEFA8" w14:textId="77777777" w:rsidR="00B050CE" w:rsidRPr="00CD2772" w:rsidRDefault="00B050CE" w:rsidP="002D7A43">
            <w:pPr>
              <w:jc w:val="right"/>
              <w:rPr>
                <w:sz w:val="21"/>
              </w:rPr>
            </w:pPr>
            <w:r w:rsidRPr="00CD2772">
              <w:rPr>
                <w:sz w:val="21"/>
              </w:rPr>
              <w:t xml:space="preserve"> 14 206 142 </w:t>
            </w:r>
          </w:p>
        </w:tc>
      </w:tr>
      <w:tr w:rsidR="000908BE" w:rsidRPr="00CD2772" w14:paraId="4CFB79D8"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63EC4DA2"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7B6B27B3"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58DEF4CA"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C61BF79" w14:textId="77777777" w:rsidR="00B050CE" w:rsidRPr="00CD2772" w:rsidRDefault="00B050CE" w:rsidP="002D7A43">
            <w:pPr>
              <w:jc w:val="right"/>
              <w:rPr>
                <w:sz w:val="21"/>
              </w:rPr>
            </w:pPr>
            <w:r w:rsidRPr="00CD2772">
              <w:rPr>
                <w:sz w:val="21"/>
              </w:rPr>
              <w:t xml:space="preserve"> 5 745 </w:t>
            </w:r>
          </w:p>
        </w:tc>
      </w:tr>
      <w:tr w:rsidR="000908BE" w:rsidRPr="00CD2772" w14:paraId="0E8CE118"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667E3B18" w14:textId="77777777" w:rsidR="00B050CE" w:rsidRPr="00CD2772" w:rsidRDefault="00B050CE" w:rsidP="00CD2772">
            <w:pPr>
              <w:rPr>
                <w:sz w:val="21"/>
              </w:rPr>
            </w:pPr>
            <w:r w:rsidRPr="00CD2772">
              <w:rPr>
                <w:sz w:val="21"/>
              </w:rPr>
              <w:t>Sveits</w:t>
            </w:r>
          </w:p>
        </w:tc>
        <w:tc>
          <w:tcPr>
            <w:tcW w:w="6334" w:type="dxa"/>
            <w:tcBorders>
              <w:top w:val="nil"/>
              <w:left w:val="nil"/>
              <w:bottom w:val="nil"/>
              <w:right w:val="nil"/>
            </w:tcBorders>
            <w:tcMar>
              <w:top w:w="120" w:type="dxa"/>
              <w:left w:w="43" w:type="dxa"/>
              <w:bottom w:w="40" w:type="dxa"/>
              <w:right w:w="43" w:type="dxa"/>
            </w:tcMar>
            <w:vAlign w:val="bottom"/>
          </w:tcPr>
          <w:p w14:paraId="13ADE994"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11E68EC9"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55007B73" w14:textId="77777777" w:rsidR="00B050CE" w:rsidRPr="00CD2772" w:rsidRDefault="00B050CE" w:rsidP="002D7A43">
            <w:pPr>
              <w:jc w:val="right"/>
              <w:rPr>
                <w:sz w:val="21"/>
              </w:rPr>
            </w:pPr>
            <w:r w:rsidRPr="00CD2772">
              <w:rPr>
                <w:sz w:val="21"/>
              </w:rPr>
              <w:t xml:space="preserve"> 627 490 </w:t>
            </w:r>
          </w:p>
        </w:tc>
      </w:tr>
      <w:tr w:rsidR="000908BE" w:rsidRPr="00CD2772" w14:paraId="6F4153CC"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4DA401ED" w14:textId="77777777" w:rsidR="00B050CE" w:rsidRPr="00CD2772" w:rsidRDefault="00B050CE" w:rsidP="00CD2772">
            <w:pPr>
              <w:rPr>
                <w:sz w:val="21"/>
              </w:rPr>
            </w:pPr>
            <w:r w:rsidRPr="00CD2772">
              <w:rPr>
                <w:sz w:val="21"/>
              </w:rPr>
              <w:t>Storbritannia</w:t>
            </w:r>
          </w:p>
        </w:tc>
        <w:tc>
          <w:tcPr>
            <w:tcW w:w="6334" w:type="dxa"/>
            <w:tcBorders>
              <w:top w:val="nil"/>
              <w:left w:val="nil"/>
              <w:bottom w:val="nil"/>
              <w:right w:val="nil"/>
            </w:tcBorders>
            <w:tcMar>
              <w:top w:w="120" w:type="dxa"/>
              <w:left w:w="43" w:type="dxa"/>
              <w:bottom w:w="40" w:type="dxa"/>
              <w:right w:w="43" w:type="dxa"/>
            </w:tcMar>
            <w:vAlign w:val="bottom"/>
          </w:tcPr>
          <w:p w14:paraId="27EAC162"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74098FBC"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DDC15E9" w14:textId="77777777" w:rsidR="00B050CE" w:rsidRPr="00CD2772" w:rsidRDefault="00B050CE" w:rsidP="002D7A43">
            <w:pPr>
              <w:jc w:val="right"/>
              <w:rPr>
                <w:sz w:val="21"/>
              </w:rPr>
            </w:pPr>
            <w:r w:rsidRPr="00CD2772">
              <w:rPr>
                <w:sz w:val="21"/>
              </w:rPr>
              <w:t xml:space="preserve"> 302 750 </w:t>
            </w:r>
          </w:p>
        </w:tc>
      </w:tr>
      <w:tr w:rsidR="000908BE" w:rsidRPr="00CD2772" w14:paraId="220EAB08"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3838B63E"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72B4292F"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0" w:type="dxa"/>
              <w:left w:w="43" w:type="dxa"/>
              <w:bottom w:w="40" w:type="dxa"/>
              <w:right w:w="43" w:type="dxa"/>
            </w:tcMar>
            <w:vAlign w:val="bottom"/>
          </w:tcPr>
          <w:p w14:paraId="049CE6EA"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125355C9" w14:textId="77777777" w:rsidR="00B050CE" w:rsidRPr="00CD2772" w:rsidRDefault="00B050CE" w:rsidP="002D7A43">
            <w:pPr>
              <w:jc w:val="right"/>
              <w:rPr>
                <w:sz w:val="21"/>
              </w:rPr>
            </w:pPr>
            <w:r w:rsidRPr="00CD2772">
              <w:rPr>
                <w:sz w:val="21"/>
              </w:rPr>
              <w:t xml:space="preserve"> 14 220 000 </w:t>
            </w:r>
          </w:p>
        </w:tc>
      </w:tr>
      <w:tr w:rsidR="000908BE" w:rsidRPr="00CD2772" w14:paraId="7AF7DD4C"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7C40F6D"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79080F2"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425" w:type="dxa"/>
            <w:tcBorders>
              <w:top w:val="nil"/>
              <w:left w:val="nil"/>
              <w:bottom w:val="nil"/>
              <w:right w:val="nil"/>
            </w:tcBorders>
            <w:tcMar>
              <w:top w:w="120" w:type="dxa"/>
              <w:left w:w="43" w:type="dxa"/>
              <w:bottom w:w="40" w:type="dxa"/>
              <w:right w:w="43" w:type="dxa"/>
            </w:tcMar>
            <w:vAlign w:val="bottom"/>
          </w:tcPr>
          <w:p w14:paraId="6DAF8E2A"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2EDE1B0" w14:textId="77777777" w:rsidR="00B050CE" w:rsidRPr="00CD2772" w:rsidRDefault="00B050CE" w:rsidP="002D7A43">
            <w:pPr>
              <w:jc w:val="right"/>
              <w:rPr>
                <w:sz w:val="21"/>
              </w:rPr>
            </w:pPr>
            <w:r w:rsidRPr="00CD2772">
              <w:rPr>
                <w:sz w:val="21"/>
              </w:rPr>
              <w:t xml:space="preserve"> 2 545 695 </w:t>
            </w:r>
          </w:p>
        </w:tc>
      </w:tr>
      <w:tr w:rsidR="000908BE" w:rsidRPr="00CD2772" w14:paraId="6067317F"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11F1ADF1"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7FAAAE5E" w14:textId="77777777" w:rsidR="00B050CE" w:rsidRPr="00CD2772" w:rsidRDefault="00B050CE" w:rsidP="00CD2772">
            <w:pPr>
              <w:rPr>
                <w:sz w:val="21"/>
              </w:rPr>
            </w:pPr>
            <w:r w:rsidRPr="00CD2772">
              <w:rPr>
                <w:sz w:val="21"/>
              </w:rPr>
              <w:t xml:space="preserve">Bomber, torpedoer, raketter, missiler og eksplosive midler samt </w:t>
            </w:r>
            <w:r w:rsidRPr="00CD2772">
              <w:rPr>
                <w:sz w:val="21"/>
              </w:rPr>
              <w:br/>
              <w:t>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51F058B7"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C883508" w14:textId="77777777" w:rsidR="00B050CE" w:rsidRPr="00CD2772" w:rsidRDefault="00B050CE" w:rsidP="002D7A43">
            <w:pPr>
              <w:jc w:val="right"/>
              <w:rPr>
                <w:sz w:val="21"/>
              </w:rPr>
            </w:pPr>
            <w:r w:rsidRPr="00CD2772">
              <w:rPr>
                <w:sz w:val="21"/>
              </w:rPr>
              <w:t xml:space="preserve"> 3 262 </w:t>
            </w:r>
          </w:p>
        </w:tc>
      </w:tr>
      <w:tr w:rsidR="000908BE" w:rsidRPr="00CD2772" w14:paraId="3250AB1A"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71E2BAD0"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225AA10" w14:textId="77777777" w:rsidR="00B050CE" w:rsidRPr="00CD2772" w:rsidRDefault="00B050CE" w:rsidP="00CD2772">
            <w:pPr>
              <w:rPr>
                <w:sz w:val="21"/>
              </w:rPr>
            </w:pPr>
            <w:r w:rsidRPr="00CD2772">
              <w:rPr>
                <w:sz w:val="21"/>
              </w:rPr>
              <w:t>Ildledningsutstyr og tilhørende varslingssystemer og komponenter</w:t>
            </w:r>
          </w:p>
        </w:tc>
        <w:tc>
          <w:tcPr>
            <w:tcW w:w="425" w:type="dxa"/>
            <w:tcBorders>
              <w:top w:val="nil"/>
              <w:left w:val="nil"/>
              <w:bottom w:val="nil"/>
              <w:right w:val="nil"/>
            </w:tcBorders>
            <w:tcMar>
              <w:top w:w="120" w:type="dxa"/>
              <w:left w:w="43" w:type="dxa"/>
              <w:bottom w:w="40" w:type="dxa"/>
              <w:right w:w="43" w:type="dxa"/>
            </w:tcMar>
            <w:vAlign w:val="bottom"/>
          </w:tcPr>
          <w:p w14:paraId="19F9DBE4"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1757686" w14:textId="77777777" w:rsidR="00B050CE" w:rsidRPr="00CD2772" w:rsidRDefault="00B050CE" w:rsidP="002D7A43">
            <w:pPr>
              <w:jc w:val="right"/>
              <w:rPr>
                <w:sz w:val="21"/>
              </w:rPr>
            </w:pPr>
            <w:r w:rsidRPr="00CD2772">
              <w:rPr>
                <w:sz w:val="21"/>
              </w:rPr>
              <w:t xml:space="preserve"> 1 742 195 </w:t>
            </w:r>
          </w:p>
        </w:tc>
      </w:tr>
      <w:tr w:rsidR="000908BE" w:rsidRPr="00CD2772" w14:paraId="6D9867DC"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BC0D5AB"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0FD1D711"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0" w:type="dxa"/>
              <w:left w:w="43" w:type="dxa"/>
              <w:bottom w:w="40" w:type="dxa"/>
              <w:right w:w="43" w:type="dxa"/>
            </w:tcMar>
            <w:vAlign w:val="bottom"/>
          </w:tcPr>
          <w:p w14:paraId="003467C5"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57D93B4" w14:textId="77777777" w:rsidR="00B050CE" w:rsidRPr="00CD2772" w:rsidRDefault="00B050CE" w:rsidP="002D7A43">
            <w:pPr>
              <w:jc w:val="right"/>
              <w:rPr>
                <w:sz w:val="21"/>
              </w:rPr>
            </w:pPr>
            <w:r w:rsidRPr="00CD2772">
              <w:rPr>
                <w:sz w:val="21"/>
              </w:rPr>
              <w:t xml:space="preserve"> 61 739 </w:t>
            </w:r>
          </w:p>
        </w:tc>
      </w:tr>
      <w:tr w:rsidR="000908BE" w:rsidRPr="00CD2772" w14:paraId="645A32B2"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0AD55ABC"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3606A2DB" w14:textId="77777777" w:rsidR="00B050CE" w:rsidRPr="00CD2772" w:rsidRDefault="00B050CE" w:rsidP="00CD2772">
            <w:pPr>
              <w:rPr>
                <w:sz w:val="21"/>
              </w:rPr>
            </w:pPr>
            <w:r w:rsidRPr="00CD2772">
              <w:rPr>
                <w:sz w:val="21"/>
              </w:rPr>
              <w:t>Produksjonsutstyr og komponenter</w:t>
            </w:r>
          </w:p>
        </w:tc>
        <w:tc>
          <w:tcPr>
            <w:tcW w:w="425" w:type="dxa"/>
            <w:tcBorders>
              <w:top w:val="nil"/>
              <w:left w:val="nil"/>
              <w:bottom w:val="nil"/>
              <w:right w:val="nil"/>
            </w:tcBorders>
            <w:tcMar>
              <w:top w:w="120" w:type="dxa"/>
              <w:left w:w="43" w:type="dxa"/>
              <w:bottom w:w="40" w:type="dxa"/>
              <w:right w:w="43" w:type="dxa"/>
            </w:tcMar>
            <w:vAlign w:val="bottom"/>
          </w:tcPr>
          <w:p w14:paraId="37A28D1E"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20C7E67" w14:textId="77777777" w:rsidR="00B050CE" w:rsidRPr="00CD2772" w:rsidRDefault="00B050CE" w:rsidP="002D7A43">
            <w:pPr>
              <w:jc w:val="right"/>
              <w:rPr>
                <w:sz w:val="21"/>
              </w:rPr>
            </w:pPr>
            <w:r w:rsidRPr="00CD2772">
              <w:rPr>
                <w:sz w:val="21"/>
              </w:rPr>
              <w:t xml:space="preserve"> 9 608 832 </w:t>
            </w:r>
          </w:p>
        </w:tc>
      </w:tr>
      <w:tr w:rsidR="000908BE" w:rsidRPr="00CD2772" w14:paraId="2A4AFFC9"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7357CB79"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0A25E7FB"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6B4147F2"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4271FEDB" w14:textId="77777777" w:rsidR="00B050CE" w:rsidRPr="00CD2772" w:rsidRDefault="00B050CE" w:rsidP="002D7A43">
            <w:pPr>
              <w:jc w:val="right"/>
              <w:rPr>
                <w:sz w:val="21"/>
              </w:rPr>
            </w:pPr>
            <w:r w:rsidRPr="00CD2772">
              <w:rPr>
                <w:sz w:val="21"/>
              </w:rPr>
              <w:t xml:space="preserve"> 47 109 </w:t>
            </w:r>
          </w:p>
        </w:tc>
      </w:tr>
      <w:tr w:rsidR="000908BE" w:rsidRPr="00CD2772" w14:paraId="540A868C"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A438EE6" w14:textId="77777777" w:rsidR="00B050CE" w:rsidRPr="00CD2772" w:rsidRDefault="00B050CE" w:rsidP="00CD2772">
            <w:pPr>
              <w:rPr>
                <w:sz w:val="21"/>
              </w:rPr>
            </w:pPr>
            <w:r w:rsidRPr="00CD2772">
              <w:rPr>
                <w:sz w:val="21"/>
              </w:rPr>
              <w:t>Sør-Korea</w:t>
            </w:r>
          </w:p>
        </w:tc>
        <w:tc>
          <w:tcPr>
            <w:tcW w:w="6334" w:type="dxa"/>
            <w:tcBorders>
              <w:top w:val="nil"/>
              <w:left w:val="nil"/>
              <w:bottom w:val="nil"/>
              <w:right w:val="nil"/>
            </w:tcBorders>
            <w:tcMar>
              <w:top w:w="120" w:type="dxa"/>
              <w:left w:w="43" w:type="dxa"/>
              <w:bottom w:w="40" w:type="dxa"/>
              <w:right w:w="43" w:type="dxa"/>
            </w:tcMar>
            <w:vAlign w:val="bottom"/>
          </w:tcPr>
          <w:p w14:paraId="2CCDCEF8"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6E89C985"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704F3D2" w14:textId="77777777" w:rsidR="00B050CE" w:rsidRPr="00CD2772" w:rsidRDefault="00B050CE" w:rsidP="002D7A43">
            <w:pPr>
              <w:jc w:val="right"/>
              <w:rPr>
                <w:sz w:val="21"/>
              </w:rPr>
            </w:pPr>
            <w:r w:rsidRPr="00CD2772">
              <w:rPr>
                <w:sz w:val="21"/>
              </w:rPr>
              <w:t xml:space="preserve"> 396 163 </w:t>
            </w:r>
          </w:p>
        </w:tc>
      </w:tr>
      <w:tr w:rsidR="000908BE" w:rsidRPr="00CD2772" w14:paraId="45FD23C2"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32D878BC" w14:textId="77777777" w:rsidR="00B050CE" w:rsidRPr="00CD2772" w:rsidRDefault="00B050CE" w:rsidP="00CD2772">
            <w:pPr>
              <w:rPr>
                <w:sz w:val="21"/>
              </w:rPr>
            </w:pPr>
            <w:r w:rsidRPr="00CD2772">
              <w:rPr>
                <w:sz w:val="21"/>
              </w:rPr>
              <w:t>Tyskland</w:t>
            </w:r>
          </w:p>
        </w:tc>
        <w:tc>
          <w:tcPr>
            <w:tcW w:w="6334" w:type="dxa"/>
            <w:tcBorders>
              <w:top w:val="nil"/>
              <w:left w:val="nil"/>
              <w:bottom w:val="nil"/>
              <w:right w:val="nil"/>
            </w:tcBorders>
            <w:tcMar>
              <w:top w:w="120" w:type="dxa"/>
              <w:left w:w="43" w:type="dxa"/>
              <w:bottom w:w="40" w:type="dxa"/>
              <w:right w:w="43" w:type="dxa"/>
            </w:tcMar>
            <w:vAlign w:val="bottom"/>
          </w:tcPr>
          <w:p w14:paraId="359C8FE7"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52494EF5"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166F620" w14:textId="77777777" w:rsidR="00B050CE" w:rsidRPr="00CD2772" w:rsidRDefault="00B050CE" w:rsidP="002D7A43">
            <w:pPr>
              <w:jc w:val="right"/>
              <w:rPr>
                <w:sz w:val="21"/>
              </w:rPr>
            </w:pPr>
            <w:r w:rsidRPr="00CD2772">
              <w:rPr>
                <w:sz w:val="21"/>
              </w:rPr>
              <w:t xml:space="preserve"> 166 195 </w:t>
            </w:r>
          </w:p>
        </w:tc>
      </w:tr>
      <w:tr w:rsidR="000908BE" w:rsidRPr="00CD2772" w14:paraId="6D3032D9"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B51A62A"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660672F" w14:textId="77777777" w:rsidR="00B050CE" w:rsidRPr="00CD2772" w:rsidRDefault="00B050CE" w:rsidP="00CD2772">
            <w:pPr>
              <w:rPr>
                <w:sz w:val="21"/>
              </w:rPr>
            </w:pPr>
            <w:r w:rsidRPr="00CD2772">
              <w:rPr>
                <w:sz w:val="21"/>
              </w:rPr>
              <w:t>Ildledningsutstyr og tilhørende varslingssystemer og komponenter</w:t>
            </w:r>
          </w:p>
        </w:tc>
        <w:tc>
          <w:tcPr>
            <w:tcW w:w="425" w:type="dxa"/>
            <w:tcBorders>
              <w:top w:val="nil"/>
              <w:left w:val="nil"/>
              <w:bottom w:val="nil"/>
              <w:right w:val="nil"/>
            </w:tcBorders>
            <w:tcMar>
              <w:top w:w="120" w:type="dxa"/>
              <w:left w:w="43" w:type="dxa"/>
              <w:bottom w:w="40" w:type="dxa"/>
              <w:right w:w="43" w:type="dxa"/>
            </w:tcMar>
            <w:vAlign w:val="bottom"/>
          </w:tcPr>
          <w:p w14:paraId="5B634C51"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B739BE4" w14:textId="77777777" w:rsidR="00B050CE" w:rsidRPr="00CD2772" w:rsidRDefault="00B050CE" w:rsidP="002D7A43">
            <w:pPr>
              <w:jc w:val="right"/>
              <w:rPr>
                <w:sz w:val="21"/>
              </w:rPr>
            </w:pPr>
            <w:r w:rsidRPr="00CD2772">
              <w:rPr>
                <w:sz w:val="21"/>
              </w:rPr>
              <w:t xml:space="preserve"> 4 016 558 </w:t>
            </w:r>
          </w:p>
        </w:tc>
      </w:tr>
      <w:tr w:rsidR="000908BE" w:rsidRPr="00CD2772" w14:paraId="4914EF2F"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6D1B916F"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55A75106" w14:textId="77777777" w:rsidR="00B050CE" w:rsidRPr="00CD2772" w:rsidRDefault="00B050CE" w:rsidP="00CD2772">
            <w:pPr>
              <w:rPr>
                <w:sz w:val="21"/>
              </w:rPr>
            </w:pPr>
            <w:r w:rsidRPr="00CD2772">
              <w:rPr>
                <w:sz w:val="21"/>
              </w:rPr>
              <w:t>Kjøretøy og komponenter</w:t>
            </w:r>
          </w:p>
        </w:tc>
        <w:tc>
          <w:tcPr>
            <w:tcW w:w="425" w:type="dxa"/>
            <w:tcBorders>
              <w:top w:val="nil"/>
              <w:left w:val="nil"/>
              <w:bottom w:val="nil"/>
              <w:right w:val="nil"/>
            </w:tcBorders>
            <w:tcMar>
              <w:top w:w="120" w:type="dxa"/>
              <w:left w:w="43" w:type="dxa"/>
              <w:bottom w:w="40" w:type="dxa"/>
              <w:right w:w="43" w:type="dxa"/>
            </w:tcMar>
            <w:vAlign w:val="bottom"/>
          </w:tcPr>
          <w:p w14:paraId="0EDC3D35"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224CE8E" w14:textId="77777777" w:rsidR="00B050CE" w:rsidRPr="00CD2772" w:rsidRDefault="00B050CE" w:rsidP="002D7A43">
            <w:pPr>
              <w:jc w:val="right"/>
              <w:rPr>
                <w:sz w:val="21"/>
              </w:rPr>
            </w:pPr>
            <w:r w:rsidRPr="00CD2772">
              <w:rPr>
                <w:sz w:val="21"/>
              </w:rPr>
              <w:t xml:space="preserve"> 1 250 033 </w:t>
            </w:r>
          </w:p>
        </w:tc>
      </w:tr>
      <w:tr w:rsidR="000908BE" w:rsidRPr="00CD2772" w14:paraId="289E5135"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4328B07F"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0B07CA7D" w14:textId="77777777" w:rsidR="00B050CE" w:rsidRPr="00CD2772" w:rsidRDefault="00B050CE" w:rsidP="00CD2772">
            <w:pPr>
              <w:rPr>
                <w:sz w:val="21"/>
              </w:rPr>
            </w:pPr>
            <w:r w:rsidRPr="00CD2772">
              <w:rPr>
                <w:sz w:val="21"/>
              </w:rPr>
              <w:t>Militært treningsutstyr, simulatorer for våpenbruk og komponenter</w:t>
            </w:r>
          </w:p>
        </w:tc>
        <w:tc>
          <w:tcPr>
            <w:tcW w:w="425" w:type="dxa"/>
            <w:tcBorders>
              <w:top w:val="nil"/>
              <w:left w:val="nil"/>
              <w:bottom w:val="nil"/>
              <w:right w:val="nil"/>
            </w:tcBorders>
            <w:tcMar>
              <w:top w:w="120" w:type="dxa"/>
              <w:left w:w="43" w:type="dxa"/>
              <w:bottom w:w="40" w:type="dxa"/>
              <w:right w:w="43" w:type="dxa"/>
            </w:tcMar>
            <w:vAlign w:val="bottom"/>
          </w:tcPr>
          <w:p w14:paraId="44EFC26D"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D029F19" w14:textId="77777777" w:rsidR="00B050CE" w:rsidRPr="00CD2772" w:rsidRDefault="00B050CE" w:rsidP="002D7A43">
            <w:pPr>
              <w:jc w:val="right"/>
              <w:rPr>
                <w:sz w:val="21"/>
              </w:rPr>
            </w:pPr>
            <w:r w:rsidRPr="00CD2772">
              <w:rPr>
                <w:sz w:val="21"/>
              </w:rPr>
              <w:t xml:space="preserve"> 5 393 </w:t>
            </w:r>
          </w:p>
        </w:tc>
      </w:tr>
      <w:tr w:rsidR="000908BE" w:rsidRPr="00CD2772" w14:paraId="38C0FEDE"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C9E30E6"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3BC6CECE" w14:textId="77777777" w:rsidR="00B050CE" w:rsidRPr="00CD2772" w:rsidRDefault="00B050CE" w:rsidP="00CD2772">
            <w:pPr>
              <w:rPr>
                <w:sz w:val="21"/>
              </w:rPr>
            </w:pPr>
            <w:r w:rsidRPr="00CD2772">
              <w:rPr>
                <w:sz w:val="21"/>
              </w:rPr>
              <w:t>Billed-/videoutstyr og deres motmidler og komponenter</w:t>
            </w:r>
          </w:p>
        </w:tc>
        <w:tc>
          <w:tcPr>
            <w:tcW w:w="425" w:type="dxa"/>
            <w:tcBorders>
              <w:top w:val="nil"/>
              <w:left w:val="nil"/>
              <w:bottom w:val="nil"/>
              <w:right w:val="nil"/>
            </w:tcBorders>
            <w:tcMar>
              <w:top w:w="120" w:type="dxa"/>
              <w:left w:w="43" w:type="dxa"/>
              <w:bottom w:w="40" w:type="dxa"/>
              <w:right w:w="43" w:type="dxa"/>
            </w:tcMar>
            <w:vAlign w:val="bottom"/>
          </w:tcPr>
          <w:p w14:paraId="54F89A37"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6041009A" w14:textId="77777777" w:rsidR="00B050CE" w:rsidRPr="00CD2772" w:rsidRDefault="00B050CE" w:rsidP="002D7A43">
            <w:pPr>
              <w:jc w:val="right"/>
              <w:rPr>
                <w:sz w:val="21"/>
              </w:rPr>
            </w:pPr>
            <w:r w:rsidRPr="00CD2772">
              <w:rPr>
                <w:sz w:val="21"/>
              </w:rPr>
              <w:t xml:space="preserve"> 530 963 </w:t>
            </w:r>
          </w:p>
        </w:tc>
      </w:tr>
      <w:tr w:rsidR="000908BE" w:rsidRPr="00CD2772" w14:paraId="39494AC2"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5EFE6C34" w14:textId="77777777" w:rsidR="00B050CE" w:rsidRPr="00CD2772" w:rsidRDefault="00B050CE" w:rsidP="00CD2772">
            <w:pPr>
              <w:rPr>
                <w:sz w:val="21"/>
              </w:rPr>
            </w:pPr>
            <w:r w:rsidRPr="00CD2772">
              <w:rPr>
                <w:sz w:val="21"/>
              </w:rPr>
              <w:t>USA</w:t>
            </w:r>
          </w:p>
        </w:tc>
        <w:tc>
          <w:tcPr>
            <w:tcW w:w="6334" w:type="dxa"/>
            <w:tcBorders>
              <w:top w:val="nil"/>
              <w:left w:val="nil"/>
              <w:bottom w:val="nil"/>
              <w:right w:val="nil"/>
            </w:tcBorders>
            <w:tcMar>
              <w:top w:w="120" w:type="dxa"/>
              <w:left w:w="43" w:type="dxa"/>
              <w:bottom w:w="40" w:type="dxa"/>
              <w:right w:w="43" w:type="dxa"/>
            </w:tcMar>
            <w:vAlign w:val="bottom"/>
          </w:tcPr>
          <w:p w14:paraId="6189F3C2" w14:textId="77777777" w:rsidR="00B050CE" w:rsidRPr="00CD2772" w:rsidRDefault="00B050CE" w:rsidP="00CD2772">
            <w:pPr>
              <w:rPr>
                <w:sz w:val="21"/>
              </w:rPr>
            </w:pPr>
            <w:r w:rsidRPr="00CD2772">
              <w:rPr>
                <w:sz w:val="21"/>
              </w:rPr>
              <w:t>Sensorer og lasere, Navigasjon og avionikk</w:t>
            </w:r>
          </w:p>
        </w:tc>
        <w:tc>
          <w:tcPr>
            <w:tcW w:w="425" w:type="dxa"/>
            <w:tcBorders>
              <w:top w:val="nil"/>
              <w:left w:val="nil"/>
              <w:bottom w:val="nil"/>
              <w:right w:val="nil"/>
            </w:tcBorders>
            <w:tcMar>
              <w:top w:w="120" w:type="dxa"/>
              <w:left w:w="43" w:type="dxa"/>
              <w:bottom w:w="40" w:type="dxa"/>
              <w:right w:w="43" w:type="dxa"/>
            </w:tcMar>
            <w:vAlign w:val="bottom"/>
          </w:tcPr>
          <w:p w14:paraId="045956C3"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72621EEC" w14:textId="77777777" w:rsidR="00B050CE" w:rsidRPr="00CD2772" w:rsidRDefault="00B050CE" w:rsidP="002D7A43">
            <w:pPr>
              <w:jc w:val="right"/>
              <w:rPr>
                <w:sz w:val="21"/>
              </w:rPr>
            </w:pPr>
            <w:r w:rsidRPr="00CD2772">
              <w:rPr>
                <w:sz w:val="21"/>
              </w:rPr>
              <w:t xml:space="preserve"> 2 170 144 </w:t>
            </w:r>
          </w:p>
        </w:tc>
      </w:tr>
      <w:tr w:rsidR="000908BE" w:rsidRPr="00CD2772" w14:paraId="1AD2715D" w14:textId="77777777" w:rsidTr="002D7A43">
        <w:trPr>
          <w:trHeight w:val="620"/>
        </w:trPr>
        <w:tc>
          <w:tcPr>
            <w:tcW w:w="1420" w:type="dxa"/>
            <w:tcBorders>
              <w:top w:val="nil"/>
              <w:left w:val="nil"/>
              <w:bottom w:val="nil"/>
              <w:right w:val="nil"/>
            </w:tcBorders>
            <w:tcMar>
              <w:top w:w="120" w:type="dxa"/>
              <w:left w:w="43" w:type="dxa"/>
              <w:bottom w:w="40" w:type="dxa"/>
              <w:right w:w="43" w:type="dxa"/>
            </w:tcMar>
          </w:tcPr>
          <w:p w14:paraId="4BC5B43D"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7AA0781A" w14:textId="77777777" w:rsidR="00B050CE" w:rsidRPr="00CD2772" w:rsidRDefault="00B050CE" w:rsidP="00CD2772">
            <w:pPr>
              <w:rPr>
                <w:sz w:val="21"/>
              </w:rPr>
            </w:pPr>
            <w:r w:rsidRPr="00CD2772">
              <w:rPr>
                <w:sz w:val="21"/>
              </w:rPr>
              <w:t>Glattborete våpen med kaliber mindre enn 20 mm, automatiske våpen med kaliber 12,7 mm eller mindre samt tilhørende komponenter</w:t>
            </w:r>
          </w:p>
        </w:tc>
        <w:tc>
          <w:tcPr>
            <w:tcW w:w="425" w:type="dxa"/>
            <w:tcBorders>
              <w:top w:val="nil"/>
              <w:left w:val="nil"/>
              <w:bottom w:val="nil"/>
              <w:right w:val="nil"/>
            </w:tcBorders>
            <w:tcMar>
              <w:top w:w="120" w:type="dxa"/>
              <w:left w:w="43" w:type="dxa"/>
              <w:bottom w:w="40" w:type="dxa"/>
              <w:right w:w="43" w:type="dxa"/>
            </w:tcMar>
            <w:vAlign w:val="bottom"/>
          </w:tcPr>
          <w:p w14:paraId="792C6584"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73F84B2" w14:textId="77777777" w:rsidR="00B050CE" w:rsidRPr="00CD2772" w:rsidRDefault="00B050CE" w:rsidP="002D7A43">
            <w:pPr>
              <w:jc w:val="right"/>
              <w:rPr>
                <w:sz w:val="21"/>
              </w:rPr>
            </w:pPr>
            <w:r w:rsidRPr="00CD2772">
              <w:rPr>
                <w:sz w:val="21"/>
              </w:rPr>
              <w:t xml:space="preserve"> 55 000 </w:t>
            </w:r>
          </w:p>
        </w:tc>
      </w:tr>
      <w:tr w:rsidR="000908BE" w:rsidRPr="00CD2772" w14:paraId="482037D8"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653C851"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7388280"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425" w:type="dxa"/>
            <w:tcBorders>
              <w:top w:val="nil"/>
              <w:left w:val="nil"/>
              <w:bottom w:val="nil"/>
              <w:right w:val="nil"/>
            </w:tcBorders>
            <w:tcMar>
              <w:top w:w="120" w:type="dxa"/>
              <w:left w:w="43" w:type="dxa"/>
              <w:bottom w:w="40" w:type="dxa"/>
              <w:right w:w="43" w:type="dxa"/>
            </w:tcMar>
            <w:vAlign w:val="bottom"/>
          </w:tcPr>
          <w:p w14:paraId="3DF32F62"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356D95FF" w14:textId="77777777" w:rsidR="00B050CE" w:rsidRPr="00CD2772" w:rsidRDefault="00B050CE" w:rsidP="002D7A43">
            <w:pPr>
              <w:jc w:val="right"/>
              <w:rPr>
                <w:sz w:val="21"/>
              </w:rPr>
            </w:pPr>
            <w:r w:rsidRPr="00CD2772">
              <w:rPr>
                <w:sz w:val="21"/>
              </w:rPr>
              <w:t xml:space="preserve"> 365 078 </w:t>
            </w:r>
          </w:p>
        </w:tc>
      </w:tr>
      <w:tr w:rsidR="000908BE" w:rsidRPr="00CD2772" w14:paraId="6C5F91FF"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170B3C01"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2509A05F" w14:textId="77777777" w:rsidR="00B050CE" w:rsidRPr="00CD2772" w:rsidRDefault="00B050CE" w:rsidP="00CD2772">
            <w:pPr>
              <w:rPr>
                <w:sz w:val="21"/>
              </w:rPr>
            </w:pPr>
            <w:r w:rsidRPr="00CD2772">
              <w:rPr>
                <w:sz w:val="21"/>
              </w:rPr>
              <w:t>Ildledningsutstyr og tilhørende varslingssystemer og komponenter</w:t>
            </w:r>
          </w:p>
        </w:tc>
        <w:tc>
          <w:tcPr>
            <w:tcW w:w="425" w:type="dxa"/>
            <w:tcBorders>
              <w:top w:val="nil"/>
              <w:left w:val="nil"/>
              <w:bottom w:val="nil"/>
              <w:right w:val="nil"/>
            </w:tcBorders>
            <w:tcMar>
              <w:top w:w="120" w:type="dxa"/>
              <w:left w:w="43" w:type="dxa"/>
              <w:bottom w:w="40" w:type="dxa"/>
              <w:right w:w="43" w:type="dxa"/>
            </w:tcMar>
            <w:vAlign w:val="bottom"/>
          </w:tcPr>
          <w:p w14:paraId="7D5A2437"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062C4BAB" w14:textId="77777777" w:rsidR="00B050CE" w:rsidRPr="00CD2772" w:rsidRDefault="00B050CE" w:rsidP="002D7A43">
            <w:pPr>
              <w:jc w:val="right"/>
              <w:rPr>
                <w:sz w:val="21"/>
              </w:rPr>
            </w:pPr>
            <w:r w:rsidRPr="00CD2772">
              <w:rPr>
                <w:sz w:val="21"/>
              </w:rPr>
              <w:t xml:space="preserve"> 161 755 </w:t>
            </w:r>
          </w:p>
        </w:tc>
      </w:tr>
      <w:tr w:rsidR="000908BE" w:rsidRPr="00CD2772" w14:paraId="21E391CE"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2970CA4A"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670D4D06"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0" w:type="dxa"/>
              <w:left w:w="43" w:type="dxa"/>
              <w:bottom w:w="40" w:type="dxa"/>
              <w:right w:w="43" w:type="dxa"/>
            </w:tcMar>
            <w:vAlign w:val="bottom"/>
          </w:tcPr>
          <w:p w14:paraId="0450DEB6"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D7CA570" w14:textId="77777777" w:rsidR="00B050CE" w:rsidRPr="00CD2772" w:rsidRDefault="00B050CE" w:rsidP="002D7A43">
            <w:pPr>
              <w:jc w:val="right"/>
              <w:rPr>
                <w:sz w:val="21"/>
              </w:rPr>
            </w:pPr>
            <w:r w:rsidRPr="00CD2772">
              <w:rPr>
                <w:sz w:val="21"/>
              </w:rPr>
              <w:t xml:space="preserve"> 538 464 </w:t>
            </w:r>
          </w:p>
        </w:tc>
      </w:tr>
      <w:tr w:rsidR="000908BE" w:rsidRPr="00CD2772" w14:paraId="68F4AA23"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325D56B1" w14:textId="77777777" w:rsidR="00B050CE" w:rsidRPr="00CD2772" w:rsidRDefault="00B050CE" w:rsidP="00CD2772">
            <w:pPr>
              <w:rPr>
                <w:sz w:val="21"/>
              </w:rPr>
            </w:pPr>
          </w:p>
        </w:tc>
        <w:tc>
          <w:tcPr>
            <w:tcW w:w="6334" w:type="dxa"/>
            <w:tcBorders>
              <w:top w:val="nil"/>
              <w:left w:val="nil"/>
              <w:bottom w:val="nil"/>
              <w:right w:val="nil"/>
            </w:tcBorders>
            <w:tcMar>
              <w:top w:w="120" w:type="dxa"/>
              <w:left w:w="43" w:type="dxa"/>
              <w:bottom w:w="40" w:type="dxa"/>
              <w:right w:w="43" w:type="dxa"/>
            </w:tcMar>
            <w:vAlign w:val="bottom"/>
          </w:tcPr>
          <w:p w14:paraId="41D38963" w14:textId="77777777" w:rsidR="00B050CE" w:rsidRPr="00CD2772" w:rsidRDefault="00B050CE" w:rsidP="00CD2772">
            <w:pPr>
              <w:rPr>
                <w:sz w:val="21"/>
              </w:rPr>
            </w:pPr>
            <w:r w:rsidRPr="00CD2772">
              <w:rPr>
                <w:sz w:val="21"/>
              </w:rPr>
              <w:t>Elektronisk utstyr som ikke er spesifisert i andre ML-kategorier</w:t>
            </w:r>
          </w:p>
        </w:tc>
        <w:tc>
          <w:tcPr>
            <w:tcW w:w="425" w:type="dxa"/>
            <w:tcBorders>
              <w:top w:val="nil"/>
              <w:left w:val="nil"/>
              <w:bottom w:val="nil"/>
              <w:right w:val="nil"/>
            </w:tcBorders>
            <w:tcMar>
              <w:top w:w="120" w:type="dxa"/>
              <w:left w:w="43" w:type="dxa"/>
              <w:bottom w:w="40" w:type="dxa"/>
              <w:right w:w="43" w:type="dxa"/>
            </w:tcMar>
            <w:vAlign w:val="bottom"/>
          </w:tcPr>
          <w:p w14:paraId="6B4A6092"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1F67B76E" w14:textId="77777777" w:rsidR="00B050CE" w:rsidRPr="00CD2772" w:rsidRDefault="00B050CE" w:rsidP="002D7A43">
            <w:pPr>
              <w:jc w:val="right"/>
              <w:rPr>
                <w:sz w:val="21"/>
              </w:rPr>
            </w:pPr>
            <w:r w:rsidRPr="00CD2772">
              <w:rPr>
                <w:sz w:val="21"/>
              </w:rPr>
              <w:t xml:space="preserve"> 5 201 991 </w:t>
            </w:r>
          </w:p>
        </w:tc>
      </w:tr>
      <w:tr w:rsidR="000908BE" w:rsidRPr="00CD2772" w14:paraId="5B8F0174" w14:textId="77777777" w:rsidTr="002D7A43">
        <w:trPr>
          <w:trHeight w:val="360"/>
        </w:trPr>
        <w:tc>
          <w:tcPr>
            <w:tcW w:w="1420" w:type="dxa"/>
            <w:tcBorders>
              <w:top w:val="nil"/>
              <w:left w:val="nil"/>
              <w:bottom w:val="nil"/>
              <w:right w:val="nil"/>
            </w:tcBorders>
            <w:tcMar>
              <w:top w:w="120" w:type="dxa"/>
              <w:left w:w="43" w:type="dxa"/>
              <w:bottom w:w="40" w:type="dxa"/>
              <w:right w:w="43" w:type="dxa"/>
            </w:tcMar>
          </w:tcPr>
          <w:p w14:paraId="0D2FDCE1" w14:textId="77777777" w:rsidR="00B050CE" w:rsidRPr="00CD2772" w:rsidRDefault="00B050CE" w:rsidP="00CD2772">
            <w:pPr>
              <w:rPr>
                <w:sz w:val="21"/>
              </w:rPr>
            </w:pPr>
            <w:r w:rsidRPr="00CD2772">
              <w:rPr>
                <w:sz w:val="21"/>
              </w:rPr>
              <w:t>Østerrike</w:t>
            </w:r>
          </w:p>
        </w:tc>
        <w:tc>
          <w:tcPr>
            <w:tcW w:w="6334" w:type="dxa"/>
            <w:tcBorders>
              <w:top w:val="nil"/>
              <w:left w:val="nil"/>
              <w:bottom w:val="nil"/>
              <w:right w:val="nil"/>
            </w:tcBorders>
            <w:tcMar>
              <w:top w:w="120" w:type="dxa"/>
              <w:left w:w="43" w:type="dxa"/>
              <w:bottom w:w="40" w:type="dxa"/>
              <w:right w:w="43" w:type="dxa"/>
            </w:tcMar>
            <w:vAlign w:val="bottom"/>
          </w:tcPr>
          <w:p w14:paraId="00396741"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nil"/>
              <w:right w:val="nil"/>
            </w:tcBorders>
            <w:tcMar>
              <w:top w:w="120" w:type="dxa"/>
              <w:left w:w="43" w:type="dxa"/>
              <w:bottom w:w="40" w:type="dxa"/>
              <w:right w:w="43" w:type="dxa"/>
            </w:tcMar>
            <w:vAlign w:val="bottom"/>
          </w:tcPr>
          <w:p w14:paraId="353ACEFA" w14:textId="77777777" w:rsidR="00B050CE" w:rsidRPr="00CD2772" w:rsidRDefault="00B050CE" w:rsidP="00CD2772">
            <w:pPr>
              <w:rPr>
                <w:sz w:val="21"/>
              </w:rPr>
            </w:pPr>
            <w:r w:rsidRPr="00CD2772">
              <w:rPr>
                <w:sz w:val="21"/>
              </w:rPr>
              <w:t>kr</w:t>
            </w:r>
          </w:p>
        </w:tc>
        <w:tc>
          <w:tcPr>
            <w:tcW w:w="1341" w:type="dxa"/>
            <w:tcBorders>
              <w:top w:val="nil"/>
              <w:left w:val="nil"/>
              <w:bottom w:val="nil"/>
              <w:right w:val="nil"/>
            </w:tcBorders>
            <w:tcMar>
              <w:top w:w="120" w:type="dxa"/>
              <w:left w:w="43" w:type="dxa"/>
              <w:bottom w:w="40" w:type="dxa"/>
              <w:right w:w="43" w:type="dxa"/>
            </w:tcMar>
            <w:vAlign w:val="bottom"/>
          </w:tcPr>
          <w:p w14:paraId="2C2326AA" w14:textId="77777777" w:rsidR="00B050CE" w:rsidRPr="00CD2772" w:rsidRDefault="00B050CE" w:rsidP="002D7A43">
            <w:pPr>
              <w:jc w:val="right"/>
              <w:rPr>
                <w:sz w:val="21"/>
              </w:rPr>
            </w:pPr>
            <w:r w:rsidRPr="00CD2772">
              <w:rPr>
                <w:sz w:val="21"/>
              </w:rPr>
              <w:t xml:space="preserve"> 64 400 </w:t>
            </w:r>
          </w:p>
        </w:tc>
      </w:tr>
      <w:tr w:rsidR="000908BE" w:rsidRPr="00CD2772" w14:paraId="192A4CCA" w14:textId="77777777" w:rsidTr="002D7A43">
        <w:trPr>
          <w:trHeight w:val="360"/>
        </w:trPr>
        <w:tc>
          <w:tcPr>
            <w:tcW w:w="1420" w:type="dxa"/>
            <w:tcBorders>
              <w:top w:val="nil"/>
              <w:left w:val="nil"/>
              <w:bottom w:val="single" w:sz="4" w:space="0" w:color="000000"/>
              <w:right w:val="nil"/>
            </w:tcBorders>
            <w:tcMar>
              <w:top w:w="120" w:type="dxa"/>
              <w:left w:w="43" w:type="dxa"/>
              <w:bottom w:w="40" w:type="dxa"/>
              <w:right w:w="43" w:type="dxa"/>
            </w:tcMar>
          </w:tcPr>
          <w:p w14:paraId="183793BD" w14:textId="77777777" w:rsidR="00B050CE" w:rsidRPr="00CD2772" w:rsidRDefault="00B050CE" w:rsidP="00CD2772">
            <w:pPr>
              <w:rPr>
                <w:sz w:val="21"/>
              </w:rPr>
            </w:pPr>
            <w:r w:rsidRPr="00CD2772">
              <w:rPr>
                <w:sz w:val="21"/>
              </w:rPr>
              <w:t>Vietnam</w:t>
            </w:r>
          </w:p>
        </w:tc>
        <w:tc>
          <w:tcPr>
            <w:tcW w:w="6334" w:type="dxa"/>
            <w:tcBorders>
              <w:top w:val="nil"/>
              <w:left w:val="nil"/>
              <w:bottom w:val="single" w:sz="4" w:space="0" w:color="000000"/>
              <w:right w:val="nil"/>
            </w:tcBorders>
            <w:tcMar>
              <w:top w:w="120" w:type="dxa"/>
              <w:left w:w="43" w:type="dxa"/>
              <w:bottom w:w="40" w:type="dxa"/>
              <w:right w:w="43" w:type="dxa"/>
            </w:tcMar>
            <w:vAlign w:val="bottom"/>
          </w:tcPr>
          <w:p w14:paraId="272B6FE9" w14:textId="77777777" w:rsidR="00B050CE" w:rsidRPr="00CD2772" w:rsidRDefault="00B050CE" w:rsidP="00CD2772">
            <w:pPr>
              <w:rPr>
                <w:sz w:val="21"/>
              </w:rPr>
            </w:pPr>
            <w:r w:rsidRPr="00CD2772">
              <w:rPr>
                <w:sz w:val="21"/>
              </w:rPr>
              <w:t>Luftfartøy, UAV, flymotorer og utstyr til fly samt komponenter</w:t>
            </w:r>
          </w:p>
        </w:tc>
        <w:tc>
          <w:tcPr>
            <w:tcW w:w="425" w:type="dxa"/>
            <w:tcBorders>
              <w:top w:val="nil"/>
              <w:left w:val="nil"/>
              <w:bottom w:val="single" w:sz="4" w:space="0" w:color="000000"/>
              <w:right w:val="nil"/>
            </w:tcBorders>
            <w:tcMar>
              <w:top w:w="120" w:type="dxa"/>
              <w:left w:w="43" w:type="dxa"/>
              <w:bottom w:w="40" w:type="dxa"/>
              <w:right w:w="43" w:type="dxa"/>
            </w:tcMar>
            <w:vAlign w:val="bottom"/>
          </w:tcPr>
          <w:p w14:paraId="4871049A" w14:textId="77777777" w:rsidR="00B050CE" w:rsidRPr="00CD2772" w:rsidRDefault="00B050CE" w:rsidP="00CD2772">
            <w:pPr>
              <w:rPr>
                <w:sz w:val="21"/>
              </w:rPr>
            </w:pPr>
            <w:r w:rsidRPr="00CD2772">
              <w:rPr>
                <w:sz w:val="21"/>
              </w:rPr>
              <w:t>kr</w:t>
            </w:r>
          </w:p>
        </w:tc>
        <w:tc>
          <w:tcPr>
            <w:tcW w:w="1341" w:type="dxa"/>
            <w:tcBorders>
              <w:top w:val="nil"/>
              <w:left w:val="nil"/>
              <w:bottom w:val="single" w:sz="4" w:space="0" w:color="000000"/>
              <w:right w:val="nil"/>
            </w:tcBorders>
            <w:tcMar>
              <w:top w:w="120" w:type="dxa"/>
              <w:left w:w="43" w:type="dxa"/>
              <w:bottom w:w="40" w:type="dxa"/>
              <w:right w:w="43" w:type="dxa"/>
            </w:tcMar>
            <w:vAlign w:val="bottom"/>
          </w:tcPr>
          <w:p w14:paraId="32CA624F" w14:textId="77777777" w:rsidR="00B050CE" w:rsidRPr="00CD2772" w:rsidRDefault="00B050CE" w:rsidP="002D7A43">
            <w:pPr>
              <w:jc w:val="right"/>
              <w:rPr>
                <w:sz w:val="21"/>
              </w:rPr>
            </w:pPr>
            <w:r w:rsidRPr="00CD2772">
              <w:rPr>
                <w:sz w:val="21"/>
              </w:rPr>
              <w:t xml:space="preserve"> 3 455 691 </w:t>
            </w:r>
          </w:p>
        </w:tc>
      </w:tr>
      <w:tr w:rsidR="000908BE" w:rsidRPr="00CD2772" w14:paraId="680825F4" w14:textId="77777777" w:rsidTr="002D7A43">
        <w:trPr>
          <w:trHeight w:val="360"/>
        </w:trPr>
        <w:tc>
          <w:tcPr>
            <w:tcW w:w="1420" w:type="dxa"/>
            <w:tcBorders>
              <w:top w:val="single" w:sz="4" w:space="0" w:color="000000"/>
              <w:left w:val="nil"/>
              <w:bottom w:val="single" w:sz="4" w:space="0" w:color="000000"/>
              <w:right w:val="nil"/>
            </w:tcBorders>
            <w:tcMar>
              <w:top w:w="120" w:type="dxa"/>
              <w:left w:w="43" w:type="dxa"/>
              <w:bottom w:w="40" w:type="dxa"/>
              <w:right w:w="43" w:type="dxa"/>
            </w:tcMar>
          </w:tcPr>
          <w:p w14:paraId="06D09DEE" w14:textId="77777777" w:rsidR="00B050CE" w:rsidRPr="00CD2772" w:rsidRDefault="00B050CE" w:rsidP="00CD2772">
            <w:pPr>
              <w:rPr>
                <w:sz w:val="21"/>
              </w:rPr>
            </w:pPr>
            <w:r w:rsidRPr="00CD2772">
              <w:rPr>
                <w:sz w:val="21"/>
              </w:rPr>
              <w:t>Sum</w:t>
            </w:r>
          </w:p>
        </w:tc>
        <w:tc>
          <w:tcPr>
            <w:tcW w:w="63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475DF3" w14:textId="77777777" w:rsidR="00B050CE" w:rsidRPr="00CD2772" w:rsidRDefault="00B050CE" w:rsidP="00CD2772">
            <w:pPr>
              <w:rPr>
                <w:sz w:val="21"/>
              </w:rPr>
            </w:pPr>
            <w:r w:rsidRPr="00CD2772">
              <w:rPr>
                <w:sz w:val="21"/>
              </w:rPr>
              <w:t xml:space="preserve"> </w:t>
            </w:r>
          </w:p>
        </w:tc>
        <w:tc>
          <w:tcPr>
            <w:tcW w:w="42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EBE661" w14:textId="77777777" w:rsidR="00B050CE" w:rsidRPr="00CD2772" w:rsidRDefault="00B050CE" w:rsidP="00CD2772">
            <w:pPr>
              <w:rPr>
                <w:sz w:val="21"/>
              </w:rPr>
            </w:pPr>
            <w:r w:rsidRPr="00CD2772">
              <w:rPr>
                <w:sz w:val="21"/>
              </w:rPr>
              <w:t>kr</w:t>
            </w:r>
          </w:p>
        </w:tc>
        <w:tc>
          <w:tcPr>
            <w:tcW w:w="134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CF1EC6E" w14:textId="77777777" w:rsidR="00B050CE" w:rsidRPr="00CD2772" w:rsidRDefault="00B050CE" w:rsidP="002D7A43">
            <w:pPr>
              <w:jc w:val="right"/>
              <w:rPr>
                <w:sz w:val="21"/>
              </w:rPr>
            </w:pPr>
            <w:r w:rsidRPr="00CD2772">
              <w:rPr>
                <w:sz w:val="21"/>
              </w:rPr>
              <w:t xml:space="preserve"> 276 628 298 </w:t>
            </w:r>
          </w:p>
        </w:tc>
      </w:tr>
    </w:tbl>
    <w:p w14:paraId="223F246C" w14:textId="77777777" w:rsidR="00B050CE" w:rsidRPr="00CD2772" w:rsidRDefault="00B050CE" w:rsidP="00CD2772">
      <w:pPr>
        <w:pStyle w:val="tabell-noter"/>
        <w:rPr>
          <w:rStyle w:val="skrift-hevet"/>
        </w:rPr>
      </w:pPr>
      <w:r w:rsidRPr="00CD2772">
        <w:rPr>
          <w:rStyle w:val="skrift-hevet"/>
        </w:rPr>
        <w:t>1</w:t>
      </w:r>
      <w:r w:rsidRPr="00CD2772">
        <w:tab/>
        <w:t>Omfatter utførsel til NATO</w:t>
      </w:r>
    </w:p>
    <w:p w14:paraId="6B650325" w14:textId="77777777" w:rsidR="00B050CE" w:rsidRPr="00CD2772" w:rsidRDefault="00B050CE" w:rsidP="00CD2772">
      <w:pPr>
        <w:pStyle w:val="tabell-noter"/>
      </w:pPr>
      <w:r w:rsidRPr="00CD2772">
        <w:rPr>
          <w:rStyle w:val="skrift-hevet"/>
        </w:rPr>
        <w:t>2</w:t>
      </w:r>
      <w:r w:rsidRPr="00CD2772">
        <w:tab/>
        <w:t xml:space="preserve">Omfatter utførsel til European </w:t>
      </w:r>
      <w:proofErr w:type="spellStart"/>
      <w:r w:rsidRPr="00CD2772">
        <w:t>Defense</w:t>
      </w:r>
      <w:proofErr w:type="spellEnd"/>
      <w:r w:rsidRPr="00CD2772">
        <w:t xml:space="preserve"> Fund og European </w:t>
      </w:r>
      <w:proofErr w:type="spellStart"/>
      <w:r w:rsidRPr="00CD2772">
        <w:t>Defense</w:t>
      </w:r>
      <w:proofErr w:type="spellEnd"/>
      <w:r w:rsidRPr="00CD2772">
        <w:t xml:space="preserve"> </w:t>
      </w:r>
      <w:proofErr w:type="spellStart"/>
      <w:r w:rsidRPr="00CD2772">
        <w:t>Agency</w:t>
      </w:r>
      <w:proofErr w:type="spellEnd"/>
    </w:p>
    <w:p w14:paraId="1D36A053" w14:textId="693A5CFA" w:rsidR="00B050CE" w:rsidRPr="00CD2772" w:rsidRDefault="00CD2772" w:rsidP="00CD2772">
      <w:r w:rsidRPr="00CD2772">
        <w:rPr>
          <w:noProof/>
        </w:rPr>
        <w:drawing>
          <wp:inline distT="0" distB="0" distL="0" distR="0" wp14:anchorId="0136C51E" wp14:editId="4CAB787E">
            <wp:extent cx="6086475" cy="5381625"/>
            <wp:effectExtent l="0" t="0" r="0" b="0"/>
            <wp:docPr id="10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5381625"/>
                    </a:xfrm>
                    <a:prstGeom prst="rect">
                      <a:avLst/>
                    </a:prstGeom>
                    <a:noFill/>
                    <a:ln>
                      <a:noFill/>
                    </a:ln>
                  </pic:spPr>
                </pic:pic>
              </a:graphicData>
            </a:graphic>
          </wp:inline>
        </w:drawing>
      </w:r>
    </w:p>
    <w:p w14:paraId="53B1499F" w14:textId="77777777" w:rsidR="00B050CE" w:rsidRPr="00CD2772" w:rsidRDefault="00B050CE" w:rsidP="00CD2772">
      <w:pPr>
        <w:pStyle w:val="figur-tittel"/>
      </w:pPr>
      <w:r w:rsidRPr="00CD2772">
        <w:t>Mottakere av flerbruksvarer til militær sluttbruk i 2025</w:t>
      </w:r>
    </w:p>
    <w:p w14:paraId="53623ED0" w14:textId="77777777" w:rsidR="00B050CE" w:rsidRPr="00CD2772" w:rsidRDefault="00B050CE" w:rsidP="00CD2772">
      <w:pPr>
        <w:pStyle w:val="Kilde"/>
      </w:pPr>
      <w:r w:rsidRPr="00CD2772">
        <w:t>Kilde: DEKSA</w:t>
      </w:r>
    </w:p>
    <w:p w14:paraId="326B6206" w14:textId="5C9C5BE4" w:rsidR="002C485C" w:rsidRPr="00CD2772" w:rsidRDefault="002C485C" w:rsidP="00CD2772">
      <w:pPr>
        <w:pStyle w:val="tabell-tittel"/>
      </w:pPr>
      <w:r w:rsidRPr="00CD2772">
        <w:t xml:space="preserve">Eksport av flerbruksvarer på </w:t>
      </w:r>
      <w:proofErr w:type="spellStart"/>
      <w:r w:rsidRPr="00CD2772">
        <w:t>vareliste</w:t>
      </w:r>
      <w:proofErr w:type="spellEnd"/>
      <w:r w:rsidRPr="00CD2772">
        <w:t xml:space="preserve"> II til militær sluttbruk i 2025 i NOK</w:t>
      </w:r>
    </w:p>
    <w:p w14:paraId="7B109A89" w14:textId="77777777" w:rsidR="00B050CE" w:rsidRPr="00CD2772" w:rsidRDefault="00B050CE" w:rsidP="00CD2772">
      <w:pPr>
        <w:pStyle w:val="Tabellnavn"/>
      </w:pPr>
      <w:r w:rsidRPr="00CD2772">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6180"/>
        <w:gridCol w:w="360"/>
        <w:gridCol w:w="1500"/>
      </w:tblGrid>
      <w:tr w:rsidR="000908BE" w:rsidRPr="00CD2772" w14:paraId="68754236" w14:textId="77777777">
        <w:trPr>
          <w:trHeight w:val="360"/>
        </w:trPr>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4B591" w14:textId="77777777" w:rsidR="00B050CE" w:rsidRPr="00CD2772" w:rsidRDefault="00B050CE" w:rsidP="00CD2772">
            <w:pPr>
              <w:rPr>
                <w:sz w:val="21"/>
              </w:rPr>
            </w:pPr>
            <w:r w:rsidRPr="00CD2772">
              <w:rPr>
                <w:sz w:val="21"/>
              </w:rPr>
              <w:t>Land</w:t>
            </w:r>
          </w:p>
        </w:tc>
        <w:tc>
          <w:tcPr>
            <w:tcW w:w="6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67F53" w14:textId="77777777" w:rsidR="00B050CE" w:rsidRPr="00CD2772" w:rsidRDefault="00B050CE" w:rsidP="00CD2772">
            <w:pPr>
              <w:rPr>
                <w:sz w:val="21"/>
              </w:rPr>
            </w:pPr>
            <w:r w:rsidRPr="00CD2772">
              <w:rPr>
                <w:sz w:val="21"/>
              </w:rPr>
              <w:t>Produkt</w:t>
            </w: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F7288" w14:textId="77777777" w:rsidR="00B050CE" w:rsidRPr="00CD2772" w:rsidRDefault="00B050CE" w:rsidP="00CD2772">
            <w:pPr>
              <w:rPr>
                <w:sz w:val="21"/>
              </w:rPr>
            </w:pP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9D460" w14:textId="77777777" w:rsidR="00B050CE" w:rsidRPr="00CD2772" w:rsidRDefault="00B050CE" w:rsidP="002D7A43">
            <w:pPr>
              <w:jc w:val="right"/>
              <w:rPr>
                <w:sz w:val="21"/>
              </w:rPr>
            </w:pPr>
            <w:r w:rsidRPr="00CD2772">
              <w:rPr>
                <w:sz w:val="21"/>
              </w:rPr>
              <w:t>NOK</w:t>
            </w:r>
          </w:p>
        </w:tc>
      </w:tr>
      <w:tr w:rsidR="000908BE" w:rsidRPr="00CD2772" w14:paraId="3714E671" w14:textId="77777777">
        <w:trPr>
          <w:trHeight w:val="380"/>
        </w:trPr>
        <w:tc>
          <w:tcPr>
            <w:tcW w:w="1480" w:type="dxa"/>
            <w:tcBorders>
              <w:top w:val="nil"/>
              <w:left w:val="nil"/>
              <w:bottom w:val="nil"/>
              <w:right w:val="nil"/>
            </w:tcBorders>
            <w:tcMar>
              <w:top w:w="128" w:type="dxa"/>
              <w:left w:w="43" w:type="dxa"/>
              <w:bottom w:w="43" w:type="dxa"/>
              <w:right w:w="43" w:type="dxa"/>
            </w:tcMar>
          </w:tcPr>
          <w:p w14:paraId="7579FB90" w14:textId="77777777" w:rsidR="00B050CE" w:rsidRPr="00CD2772" w:rsidRDefault="00B050CE" w:rsidP="00CD2772">
            <w:pPr>
              <w:rPr>
                <w:sz w:val="21"/>
              </w:rPr>
            </w:pPr>
            <w:r w:rsidRPr="00CD2772">
              <w:rPr>
                <w:sz w:val="21"/>
              </w:rPr>
              <w:t>Australia</w:t>
            </w:r>
          </w:p>
        </w:tc>
        <w:tc>
          <w:tcPr>
            <w:tcW w:w="6180" w:type="dxa"/>
            <w:tcBorders>
              <w:top w:val="nil"/>
              <w:left w:val="nil"/>
              <w:bottom w:val="nil"/>
              <w:right w:val="nil"/>
            </w:tcBorders>
            <w:tcMar>
              <w:top w:w="128" w:type="dxa"/>
              <w:left w:w="43" w:type="dxa"/>
              <w:bottom w:w="43" w:type="dxa"/>
              <w:right w:w="43" w:type="dxa"/>
            </w:tcMar>
            <w:vAlign w:val="bottom"/>
          </w:tcPr>
          <w:p w14:paraId="63B4BD5E"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27D1BB4E"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40B785A" w14:textId="77777777" w:rsidR="00B050CE" w:rsidRPr="00CD2772" w:rsidRDefault="00B050CE" w:rsidP="002D7A43">
            <w:pPr>
              <w:jc w:val="right"/>
              <w:rPr>
                <w:sz w:val="21"/>
              </w:rPr>
            </w:pPr>
            <w:r w:rsidRPr="00CD2772">
              <w:rPr>
                <w:sz w:val="21"/>
              </w:rPr>
              <w:t>1 021 372</w:t>
            </w:r>
          </w:p>
        </w:tc>
      </w:tr>
      <w:tr w:rsidR="000908BE" w:rsidRPr="00CD2772" w14:paraId="19E32BF2" w14:textId="77777777">
        <w:trPr>
          <w:trHeight w:val="380"/>
        </w:trPr>
        <w:tc>
          <w:tcPr>
            <w:tcW w:w="1480" w:type="dxa"/>
            <w:tcBorders>
              <w:top w:val="nil"/>
              <w:left w:val="nil"/>
              <w:bottom w:val="nil"/>
              <w:right w:val="nil"/>
            </w:tcBorders>
            <w:tcMar>
              <w:top w:w="128" w:type="dxa"/>
              <w:left w:w="43" w:type="dxa"/>
              <w:bottom w:w="43" w:type="dxa"/>
              <w:right w:w="43" w:type="dxa"/>
            </w:tcMar>
          </w:tcPr>
          <w:p w14:paraId="37D95D69"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8E14F40"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66AA166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6294FB2" w14:textId="77777777" w:rsidR="00B050CE" w:rsidRPr="00CD2772" w:rsidRDefault="00B050CE" w:rsidP="002D7A43">
            <w:pPr>
              <w:jc w:val="right"/>
              <w:rPr>
                <w:sz w:val="21"/>
              </w:rPr>
            </w:pPr>
            <w:r w:rsidRPr="00CD2772">
              <w:rPr>
                <w:sz w:val="21"/>
              </w:rPr>
              <w:t>6 416 558</w:t>
            </w:r>
          </w:p>
        </w:tc>
      </w:tr>
      <w:tr w:rsidR="000908BE" w:rsidRPr="00CD2772" w14:paraId="59539F83" w14:textId="77777777">
        <w:trPr>
          <w:trHeight w:val="380"/>
        </w:trPr>
        <w:tc>
          <w:tcPr>
            <w:tcW w:w="1480" w:type="dxa"/>
            <w:tcBorders>
              <w:top w:val="nil"/>
              <w:left w:val="nil"/>
              <w:bottom w:val="nil"/>
              <w:right w:val="nil"/>
            </w:tcBorders>
            <w:tcMar>
              <w:top w:w="128" w:type="dxa"/>
              <w:left w:w="43" w:type="dxa"/>
              <w:bottom w:w="43" w:type="dxa"/>
              <w:right w:w="43" w:type="dxa"/>
            </w:tcMar>
          </w:tcPr>
          <w:p w14:paraId="3B1992F2"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F2711F3" w14:textId="77777777" w:rsidR="00B050CE" w:rsidRPr="00CD2772" w:rsidRDefault="00B050CE" w:rsidP="00CD2772">
            <w:pPr>
              <w:rPr>
                <w:sz w:val="21"/>
              </w:rPr>
            </w:pPr>
            <w:r w:rsidRPr="00CD2772">
              <w:rPr>
                <w:sz w:val="21"/>
              </w:rPr>
              <w:t>Marin- og undervannsteknologi</w:t>
            </w:r>
          </w:p>
        </w:tc>
        <w:tc>
          <w:tcPr>
            <w:tcW w:w="360" w:type="dxa"/>
            <w:tcBorders>
              <w:top w:val="nil"/>
              <w:left w:val="nil"/>
              <w:bottom w:val="nil"/>
              <w:right w:val="nil"/>
            </w:tcBorders>
            <w:tcMar>
              <w:top w:w="128" w:type="dxa"/>
              <w:left w:w="43" w:type="dxa"/>
              <w:bottom w:w="43" w:type="dxa"/>
              <w:right w:w="43" w:type="dxa"/>
            </w:tcMar>
            <w:vAlign w:val="bottom"/>
          </w:tcPr>
          <w:p w14:paraId="78E86E6A"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7E0E23B" w14:textId="77777777" w:rsidR="00B050CE" w:rsidRPr="00CD2772" w:rsidRDefault="00B050CE" w:rsidP="002D7A43">
            <w:pPr>
              <w:jc w:val="right"/>
              <w:rPr>
                <w:sz w:val="21"/>
              </w:rPr>
            </w:pPr>
            <w:r w:rsidRPr="00CD2772">
              <w:rPr>
                <w:sz w:val="21"/>
              </w:rPr>
              <w:t>300 000</w:t>
            </w:r>
          </w:p>
        </w:tc>
      </w:tr>
      <w:tr w:rsidR="000908BE" w:rsidRPr="00CD2772" w14:paraId="4DC85557" w14:textId="77777777">
        <w:trPr>
          <w:trHeight w:val="380"/>
        </w:trPr>
        <w:tc>
          <w:tcPr>
            <w:tcW w:w="1480" w:type="dxa"/>
            <w:tcBorders>
              <w:top w:val="nil"/>
              <w:left w:val="nil"/>
              <w:bottom w:val="nil"/>
              <w:right w:val="nil"/>
            </w:tcBorders>
            <w:tcMar>
              <w:top w:w="128" w:type="dxa"/>
              <w:left w:w="43" w:type="dxa"/>
              <w:bottom w:w="43" w:type="dxa"/>
              <w:right w:w="43" w:type="dxa"/>
            </w:tcMar>
          </w:tcPr>
          <w:p w14:paraId="781B59A0"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C4A44B0"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5839EDA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15DFD39" w14:textId="77777777" w:rsidR="00B050CE" w:rsidRPr="00CD2772" w:rsidRDefault="00B050CE" w:rsidP="002D7A43">
            <w:pPr>
              <w:jc w:val="right"/>
              <w:rPr>
                <w:sz w:val="21"/>
              </w:rPr>
            </w:pPr>
            <w:r w:rsidRPr="00CD2772">
              <w:rPr>
                <w:sz w:val="21"/>
              </w:rPr>
              <w:t>108 000</w:t>
            </w:r>
          </w:p>
        </w:tc>
      </w:tr>
      <w:tr w:rsidR="000908BE" w:rsidRPr="00CD2772" w14:paraId="2371BDE3" w14:textId="77777777">
        <w:trPr>
          <w:trHeight w:val="380"/>
        </w:trPr>
        <w:tc>
          <w:tcPr>
            <w:tcW w:w="1480" w:type="dxa"/>
            <w:tcBorders>
              <w:top w:val="nil"/>
              <w:left w:val="nil"/>
              <w:bottom w:val="nil"/>
              <w:right w:val="nil"/>
            </w:tcBorders>
            <w:tcMar>
              <w:top w:w="128" w:type="dxa"/>
              <w:left w:w="43" w:type="dxa"/>
              <w:bottom w:w="43" w:type="dxa"/>
              <w:right w:w="43" w:type="dxa"/>
            </w:tcMar>
          </w:tcPr>
          <w:p w14:paraId="197EB816"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D68D06D"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2910B46D"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0E67060" w14:textId="77777777" w:rsidR="00B050CE" w:rsidRPr="00CD2772" w:rsidRDefault="00B050CE" w:rsidP="002D7A43">
            <w:pPr>
              <w:jc w:val="right"/>
              <w:rPr>
                <w:sz w:val="21"/>
              </w:rPr>
            </w:pPr>
            <w:r w:rsidRPr="00CD2772">
              <w:rPr>
                <w:sz w:val="21"/>
              </w:rPr>
              <w:t>288 090</w:t>
            </w:r>
          </w:p>
        </w:tc>
      </w:tr>
      <w:tr w:rsidR="000908BE" w:rsidRPr="00CD2772" w14:paraId="74820813" w14:textId="77777777">
        <w:trPr>
          <w:trHeight w:val="380"/>
        </w:trPr>
        <w:tc>
          <w:tcPr>
            <w:tcW w:w="1480" w:type="dxa"/>
            <w:tcBorders>
              <w:top w:val="nil"/>
              <w:left w:val="nil"/>
              <w:bottom w:val="nil"/>
              <w:right w:val="nil"/>
            </w:tcBorders>
            <w:tcMar>
              <w:top w:w="128" w:type="dxa"/>
              <w:left w:w="43" w:type="dxa"/>
              <w:bottom w:w="43" w:type="dxa"/>
              <w:right w:w="43" w:type="dxa"/>
            </w:tcMar>
          </w:tcPr>
          <w:p w14:paraId="5D8E6AFB" w14:textId="77777777" w:rsidR="00B050CE" w:rsidRPr="00CD2772" w:rsidRDefault="00B050CE" w:rsidP="00CD2772">
            <w:pPr>
              <w:rPr>
                <w:sz w:val="21"/>
              </w:rPr>
            </w:pPr>
            <w:r w:rsidRPr="00CD2772">
              <w:rPr>
                <w:sz w:val="21"/>
              </w:rPr>
              <w:t>Aserbajdsjan</w:t>
            </w:r>
            <w:r w:rsidRPr="00CD2772">
              <w:rPr>
                <w:rStyle w:val="skrift-hevet"/>
                <w:sz w:val="21"/>
              </w:rPr>
              <w:t>3</w:t>
            </w:r>
          </w:p>
        </w:tc>
        <w:tc>
          <w:tcPr>
            <w:tcW w:w="6180" w:type="dxa"/>
            <w:tcBorders>
              <w:top w:val="nil"/>
              <w:left w:val="nil"/>
              <w:bottom w:val="nil"/>
              <w:right w:val="nil"/>
            </w:tcBorders>
            <w:tcMar>
              <w:top w:w="128" w:type="dxa"/>
              <w:left w:w="43" w:type="dxa"/>
              <w:bottom w:w="43" w:type="dxa"/>
              <w:right w:w="43" w:type="dxa"/>
            </w:tcMar>
            <w:vAlign w:val="bottom"/>
          </w:tcPr>
          <w:p w14:paraId="3BAB0965"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2B94408F"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17D71C2" w14:textId="77777777" w:rsidR="00B050CE" w:rsidRPr="00CD2772" w:rsidRDefault="00B050CE" w:rsidP="002D7A43">
            <w:pPr>
              <w:jc w:val="right"/>
              <w:rPr>
                <w:sz w:val="21"/>
              </w:rPr>
            </w:pPr>
            <w:r w:rsidRPr="00CD2772">
              <w:rPr>
                <w:sz w:val="21"/>
              </w:rPr>
              <w:t>2 313 300</w:t>
            </w:r>
          </w:p>
        </w:tc>
      </w:tr>
      <w:tr w:rsidR="000908BE" w:rsidRPr="00CD2772" w14:paraId="6CD30DD6" w14:textId="77777777">
        <w:trPr>
          <w:trHeight w:val="380"/>
        </w:trPr>
        <w:tc>
          <w:tcPr>
            <w:tcW w:w="1480" w:type="dxa"/>
            <w:tcBorders>
              <w:top w:val="nil"/>
              <w:left w:val="nil"/>
              <w:bottom w:val="nil"/>
              <w:right w:val="nil"/>
            </w:tcBorders>
            <w:tcMar>
              <w:top w:w="128" w:type="dxa"/>
              <w:left w:w="43" w:type="dxa"/>
              <w:bottom w:w="43" w:type="dxa"/>
              <w:right w:w="43" w:type="dxa"/>
            </w:tcMar>
          </w:tcPr>
          <w:p w14:paraId="3B7CB09F" w14:textId="77777777" w:rsidR="00B050CE" w:rsidRPr="00CD2772" w:rsidRDefault="00B050CE" w:rsidP="00CD2772">
            <w:pPr>
              <w:rPr>
                <w:sz w:val="21"/>
              </w:rPr>
            </w:pPr>
            <w:r w:rsidRPr="00CD2772">
              <w:rPr>
                <w:sz w:val="21"/>
              </w:rPr>
              <w:t>Belgia</w:t>
            </w:r>
            <w:r w:rsidRPr="00CD2772">
              <w:rPr>
                <w:rStyle w:val="skrift-hevet"/>
                <w:sz w:val="21"/>
              </w:rPr>
              <w:t>2</w:t>
            </w:r>
          </w:p>
        </w:tc>
        <w:tc>
          <w:tcPr>
            <w:tcW w:w="6180" w:type="dxa"/>
            <w:tcBorders>
              <w:top w:val="nil"/>
              <w:left w:val="nil"/>
              <w:bottom w:val="nil"/>
              <w:right w:val="nil"/>
            </w:tcBorders>
            <w:tcMar>
              <w:top w:w="128" w:type="dxa"/>
              <w:left w:w="43" w:type="dxa"/>
              <w:bottom w:w="43" w:type="dxa"/>
              <w:right w:w="43" w:type="dxa"/>
            </w:tcMar>
            <w:vAlign w:val="bottom"/>
          </w:tcPr>
          <w:p w14:paraId="39909702"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7AFDF9FF"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C6C9668" w14:textId="77777777" w:rsidR="00B050CE" w:rsidRPr="00CD2772" w:rsidRDefault="00B050CE" w:rsidP="002D7A43">
            <w:pPr>
              <w:jc w:val="right"/>
              <w:rPr>
                <w:sz w:val="21"/>
              </w:rPr>
            </w:pPr>
            <w:r w:rsidRPr="00CD2772">
              <w:rPr>
                <w:sz w:val="21"/>
              </w:rPr>
              <w:t>2 470 000</w:t>
            </w:r>
          </w:p>
        </w:tc>
      </w:tr>
      <w:tr w:rsidR="000908BE" w:rsidRPr="00CD2772" w14:paraId="782CA86F" w14:textId="77777777">
        <w:trPr>
          <w:trHeight w:val="380"/>
        </w:trPr>
        <w:tc>
          <w:tcPr>
            <w:tcW w:w="1480" w:type="dxa"/>
            <w:tcBorders>
              <w:top w:val="nil"/>
              <w:left w:val="nil"/>
              <w:bottom w:val="nil"/>
              <w:right w:val="nil"/>
            </w:tcBorders>
            <w:tcMar>
              <w:top w:w="128" w:type="dxa"/>
              <w:left w:w="43" w:type="dxa"/>
              <w:bottom w:w="43" w:type="dxa"/>
              <w:right w:w="43" w:type="dxa"/>
            </w:tcMar>
          </w:tcPr>
          <w:p w14:paraId="77C6C6E5"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1FC93EA6"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067518B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542A123" w14:textId="77777777" w:rsidR="00B050CE" w:rsidRPr="00CD2772" w:rsidRDefault="00B050CE" w:rsidP="002D7A43">
            <w:pPr>
              <w:jc w:val="right"/>
              <w:rPr>
                <w:sz w:val="21"/>
              </w:rPr>
            </w:pPr>
            <w:r w:rsidRPr="00CD2772">
              <w:rPr>
                <w:sz w:val="21"/>
              </w:rPr>
              <w:t>418 484</w:t>
            </w:r>
          </w:p>
        </w:tc>
      </w:tr>
      <w:tr w:rsidR="000908BE" w:rsidRPr="00CD2772" w14:paraId="5C3D2E4B" w14:textId="77777777">
        <w:trPr>
          <w:trHeight w:val="380"/>
        </w:trPr>
        <w:tc>
          <w:tcPr>
            <w:tcW w:w="1480" w:type="dxa"/>
            <w:tcBorders>
              <w:top w:val="nil"/>
              <w:left w:val="nil"/>
              <w:bottom w:val="nil"/>
              <w:right w:val="nil"/>
            </w:tcBorders>
            <w:tcMar>
              <w:top w:w="128" w:type="dxa"/>
              <w:left w:w="43" w:type="dxa"/>
              <w:bottom w:w="43" w:type="dxa"/>
              <w:right w:w="43" w:type="dxa"/>
            </w:tcMar>
          </w:tcPr>
          <w:p w14:paraId="644699AA" w14:textId="77777777" w:rsidR="00B050CE" w:rsidRPr="00CD2772" w:rsidRDefault="00B050CE" w:rsidP="00CD2772">
            <w:pPr>
              <w:rPr>
                <w:sz w:val="21"/>
              </w:rPr>
            </w:pPr>
            <w:r w:rsidRPr="00CD2772">
              <w:rPr>
                <w:sz w:val="21"/>
              </w:rPr>
              <w:t>Canada</w:t>
            </w:r>
          </w:p>
        </w:tc>
        <w:tc>
          <w:tcPr>
            <w:tcW w:w="6180" w:type="dxa"/>
            <w:tcBorders>
              <w:top w:val="nil"/>
              <w:left w:val="nil"/>
              <w:bottom w:val="nil"/>
              <w:right w:val="nil"/>
            </w:tcBorders>
            <w:tcMar>
              <w:top w:w="128" w:type="dxa"/>
              <w:left w:w="43" w:type="dxa"/>
              <w:bottom w:w="43" w:type="dxa"/>
              <w:right w:w="43" w:type="dxa"/>
            </w:tcMar>
            <w:vAlign w:val="bottom"/>
          </w:tcPr>
          <w:p w14:paraId="03820BF8"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2F11CA3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8875E65" w14:textId="77777777" w:rsidR="00B050CE" w:rsidRPr="00CD2772" w:rsidRDefault="00B050CE" w:rsidP="002D7A43">
            <w:pPr>
              <w:jc w:val="right"/>
              <w:rPr>
                <w:sz w:val="21"/>
              </w:rPr>
            </w:pPr>
            <w:r w:rsidRPr="00CD2772">
              <w:rPr>
                <w:sz w:val="21"/>
              </w:rPr>
              <w:t>528 892</w:t>
            </w:r>
          </w:p>
        </w:tc>
      </w:tr>
      <w:tr w:rsidR="000908BE" w:rsidRPr="00CD2772" w14:paraId="0E7AB519" w14:textId="77777777">
        <w:trPr>
          <w:trHeight w:val="380"/>
        </w:trPr>
        <w:tc>
          <w:tcPr>
            <w:tcW w:w="1480" w:type="dxa"/>
            <w:tcBorders>
              <w:top w:val="nil"/>
              <w:left w:val="nil"/>
              <w:bottom w:val="nil"/>
              <w:right w:val="nil"/>
            </w:tcBorders>
            <w:tcMar>
              <w:top w:w="128" w:type="dxa"/>
              <w:left w:w="43" w:type="dxa"/>
              <w:bottom w:w="43" w:type="dxa"/>
              <w:right w:w="43" w:type="dxa"/>
            </w:tcMar>
          </w:tcPr>
          <w:p w14:paraId="3225D8C6"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0FA027D"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423E581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CC64CBC" w14:textId="77777777" w:rsidR="00B050CE" w:rsidRPr="00CD2772" w:rsidRDefault="00B050CE" w:rsidP="002D7A43">
            <w:pPr>
              <w:jc w:val="right"/>
              <w:rPr>
                <w:sz w:val="21"/>
              </w:rPr>
            </w:pPr>
            <w:r w:rsidRPr="00CD2772">
              <w:rPr>
                <w:sz w:val="21"/>
              </w:rPr>
              <w:t>1 716 250</w:t>
            </w:r>
          </w:p>
        </w:tc>
      </w:tr>
      <w:tr w:rsidR="000908BE" w:rsidRPr="00CD2772" w14:paraId="77CFE2BC" w14:textId="77777777">
        <w:trPr>
          <w:trHeight w:val="380"/>
        </w:trPr>
        <w:tc>
          <w:tcPr>
            <w:tcW w:w="1480" w:type="dxa"/>
            <w:tcBorders>
              <w:top w:val="nil"/>
              <w:left w:val="nil"/>
              <w:bottom w:val="nil"/>
              <w:right w:val="nil"/>
            </w:tcBorders>
            <w:tcMar>
              <w:top w:w="128" w:type="dxa"/>
              <w:left w:w="43" w:type="dxa"/>
              <w:bottom w:w="43" w:type="dxa"/>
              <w:right w:w="43" w:type="dxa"/>
            </w:tcMar>
          </w:tcPr>
          <w:p w14:paraId="148229AC"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608557B1"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76820195"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4839AA0" w14:textId="77777777" w:rsidR="00B050CE" w:rsidRPr="00CD2772" w:rsidRDefault="00B050CE" w:rsidP="002D7A43">
            <w:pPr>
              <w:jc w:val="right"/>
              <w:rPr>
                <w:sz w:val="21"/>
              </w:rPr>
            </w:pPr>
            <w:r w:rsidRPr="00CD2772">
              <w:rPr>
                <w:sz w:val="21"/>
              </w:rPr>
              <w:t>12 200 000</w:t>
            </w:r>
          </w:p>
        </w:tc>
      </w:tr>
      <w:tr w:rsidR="000908BE" w:rsidRPr="00CD2772" w14:paraId="34918C36" w14:textId="77777777">
        <w:trPr>
          <w:trHeight w:val="380"/>
        </w:trPr>
        <w:tc>
          <w:tcPr>
            <w:tcW w:w="1480" w:type="dxa"/>
            <w:tcBorders>
              <w:top w:val="nil"/>
              <w:left w:val="nil"/>
              <w:bottom w:val="nil"/>
              <w:right w:val="nil"/>
            </w:tcBorders>
            <w:tcMar>
              <w:top w:w="128" w:type="dxa"/>
              <w:left w:w="43" w:type="dxa"/>
              <w:bottom w:w="43" w:type="dxa"/>
              <w:right w:w="43" w:type="dxa"/>
            </w:tcMar>
          </w:tcPr>
          <w:p w14:paraId="7D3A34D0" w14:textId="77777777" w:rsidR="00B050CE" w:rsidRPr="00CD2772" w:rsidRDefault="00B050CE" w:rsidP="00CD2772">
            <w:pPr>
              <w:rPr>
                <w:sz w:val="21"/>
              </w:rPr>
            </w:pPr>
            <w:r w:rsidRPr="00CD2772">
              <w:rPr>
                <w:sz w:val="21"/>
              </w:rPr>
              <w:t>Chile</w:t>
            </w:r>
          </w:p>
        </w:tc>
        <w:tc>
          <w:tcPr>
            <w:tcW w:w="6180" w:type="dxa"/>
            <w:tcBorders>
              <w:top w:val="nil"/>
              <w:left w:val="nil"/>
              <w:bottom w:val="nil"/>
              <w:right w:val="nil"/>
            </w:tcBorders>
            <w:tcMar>
              <w:top w:w="128" w:type="dxa"/>
              <w:left w:w="43" w:type="dxa"/>
              <w:bottom w:w="43" w:type="dxa"/>
              <w:right w:w="43" w:type="dxa"/>
            </w:tcMar>
            <w:vAlign w:val="bottom"/>
          </w:tcPr>
          <w:p w14:paraId="3D090CC5"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1F3BA92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ED3F602" w14:textId="77777777" w:rsidR="00B050CE" w:rsidRPr="00CD2772" w:rsidRDefault="00B050CE" w:rsidP="002D7A43">
            <w:pPr>
              <w:jc w:val="right"/>
              <w:rPr>
                <w:sz w:val="21"/>
              </w:rPr>
            </w:pPr>
            <w:r w:rsidRPr="00CD2772">
              <w:rPr>
                <w:sz w:val="21"/>
              </w:rPr>
              <w:t>202 954</w:t>
            </w:r>
          </w:p>
        </w:tc>
      </w:tr>
      <w:tr w:rsidR="000908BE" w:rsidRPr="00CD2772" w14:paraId="29BAD3C7" w14:textId="77777777">
        <w:trPr>
          <w:trHeight w:val="380"/>
        </w:trPr>
        <w:tc>
          <w:tcPr>
            <w:tcW w:w="1480" w:type="dxa"/>
            <w:tcBorders>
              <w:top w:val="nil"/>
              <w:left w:val="nil"/>
              <w:bottom w:val="nil"/>
              <w:right w:val="nil"/>
            </w:tcBorders>
            <w:tcMar>
              <w:top w:w="128" w:type="dxa"/>
              <w:left w:w="43" w:type="dxa"/>
              <w:bottom w:w="43" w:type="dxa"/>
              <w:right w:w="43" w:type="dxa"/>
            </w:tcMar>
          </w:tcPr>
          <w:p w14:paraId="4EBCB328" w14:textId="77777777" w:rsidR="00B050CE" w:rsidRPr="00CD2772" w:rsidRDefault="00B050CE" w:rsidP="00CD2772">
            <w:pPr>
              <w:rPr>
                <w:sz w:val="21"/>
              </w:rPr>
            </w:pPr>
            <w:r w:rsidRPr="00CD2772">
              <w:rPr>
                <w:sz w:val="21"/>
              </w:rPr>
              <w:t>Danmark</w:t>
            </w:r>
          </w:p>
        </w:tc>
        <w:tc>
          <w:tcPr>
            <w:tcW w:w="6180" w:type="dxa"/>
            <w:tcBorders>
              <w:top w:val="nil"/>
              <w:left w:val="nil"/>
              <w:bottom w:val="nil"/>
              <w:right w:val="nil"/>
            </w:tcBorders>
            <w:tcMar>
              <w:top w:w="128" w:type="dxa"/>
              <w:left w:w="43" w:type="dxa"/>
              <w:bottom w:w="43" w:type="dxa"/>
              <w:right w:w="43" w:type="dxa"/>
            </w:tcMar>
            <w:vAlign w:val="bottom"/>
          </w:tcPr>
          <w:p w14:paraId="3831E092"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6C810F1D"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E2DAFB7" w14:textId="77777777" w:rsidR="00B050CE" w:rsidRPr="00CD2772" w:rsidRDefault="00B050CE" w:rsidP="002D7A43">
            <w:pPr>
              <w:jc w:val="right"/>
              <w:rPr>
                <w:sz w:val="21"/>
              </w:rPr>
            </w:pPr>
            <w:r w:rsidRPr="00CD2772">
              <w:rPr>
                <w:sz w:val="21"/>
              </w:rPr>
              <w:t>1 131 000</w:t>
            </w:r>
          </w:p>
        </w:tc>
      </w:tr>
      <w:tr w:rsidR="000908BE" w:rsidRPr="00CD2772" w14:paraId="3F6270BC" w14:textId="77777777">
        <w:trPr>
          <w:trHeight w:val="380"/>
        </w:trPr>
        <w:tc>
          <w:tcPr>
            <w:tcW w:w="1480" w:type="dxa"/>
            <w:tcBorders>
              <w:top w:val="nil"/>
              <w:left w:val="nil"/>
              <w:bottom w:val="nil"/>
              <w:right w:val="nil"/>
            </w:tcBorders>
            <w:tcMar>
              <w:top w:w="128" w:type="dxa"/>
              <w:left w:w="43" w:type="dxa"/>
              <w:bottom w:w="43" w:type="dxa"/>
              <w:right w:w="43" w:type="dxa"/>
            </w:tcMar>
          </w:tcPr>
          <w:p w14:paraId="7F5B3A07" w14:textId="77777777" w:rsidR="00B050CE" w:rsidRPr="00CD2772" w:rsidRDefault="00B050CE" w:rsidP="00CD2772">
            <w:pPr>
              <w:rPr>
                <w:sz w:val="21"/>
              </w:rPr>
            </w:pPr>
            <w:r w:rsidRPr="00CD2772">
              <w:rPr>
                <w:sz w:val="21"/>
              </w:rPr>
              <w:t>Estland</w:t>
            </w:r>
          </w:p>
        </w:tc>
        <w:tc>
          <w:tcPr>
            <w:tcW w:w="6180" w:type="dxa"/>
            <w:tcBorders>
              <w:top w:val="nil"/>
              <w:left w:val="nil"/>
              <w:bottom w:val="nil"/>
              <w:right w:val="nil"/>
            </w:tcBorders>
            <w:tcMar>
              <w:top w:w="128" w:type="dxa"/>
              <w:left w:w="43" w:type="dxa"/>
              <w:bottom w:w="43" w:type="dxa"/>
              <w:right w:w="43" w:type="dxa"/>
            </w:tcMar>
            <w:vAlign w:val="bottom"/>
          </w:tcPr>
          <w:p w14:paraId="69CE1C58"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23225B46"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8145734" w14:textId="77777777" w:rsidR="00B050CE" w:rsidRPr="00CD2772" w:rsidRDefault="00B050CE" w:rsidP="002D7A43">
            <w:pPr>
              <w:jc w:val="right"/>
              <w:rPr>
                <w:sz w:val="21"/>
              </w:rPr>
            </w:pPr>
            <w:r w:rsidRPr="00CD2772">
              <w:rPr>
                <w:sz w:val="21"/>
              </w:rPr>
              <w:t>1 342 977</w:t>
            </w:r>
          </w:p>
        </w:tc>
      </w:tr>
      <w:tr w:rsidR="000908BE" w:rsidRPr="00CD2772" w14:paraId="7A180D74" w14:textId="77777777">
        <w:trPr>
          <w:trHeight w:val="380"/>
        </w:trPr>
        <w:tc>
          <w:tcPr>
            <w:tcW w:w="1480" w:type="dxa"/>
            <w:tcBorders>
              <w:top w:val="nil"/>
              <w:left w:val="nil"/>
              <w:bottom w:val="nil"/>
              <w:right w:val="nil"/>
            </w:tcBorders>
            <w:tcMar>
              <w:top w:w="128" w:type="dxa"/>
              <w:left w:w="43" w:type="dxa"/>
              <w:bottom w:w="43" w:type="dxa"/>
              <w:right w:w="43" w:type="dxa"/>
            </w:tcMar>
          </w:tcPr>
          <w:p w14:paraId="3E8BA61A" w14:textId="77777777" w:rsidR="00B050CE" w:rsidRPr="00CD2772" w:rsidRDefault="00B050CE" w:rsidP="00CD2772">
            <w:pPr>
              <w:rPr>
                <w:sz w:val="21"/>
              </w:rPr>
            </w:pPr>
            <w:r w:rsidRPr="00CD2772">
              <w:rPr>
                <w:sz w:val="21"/>
              </w:rPr>
              <w:t>Frankrike</w:t>
            </w:r>
          </w:p>
        </w:tc>
        <w:tc>
          <w:tcPr>
            <w:tcW w:w="6180" w:type="dxa"/>
            <w:tcBorders>
              <w:top w:val="nil"/>
              <w:left w:val="nil"/>
              <w:bottom w:val="nil"/>
              <w:right w:val="nil"/>
            </w:tcBorders>
            <w:tcMar>
              <w:top w:w="128" w:type="dxa"/>
              <w:left w:w="43" w:type="dxa"/>
              <w:bottom w:w="43" w:type="dxa"/>
              <w:right w:w="43" w:type="dxa"/>
            </w:tcMar>
            <w:vAlign w:val="bottom"/>
          </w:tcPr>
          <w:p w14:paraId="0E700A11"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7B3EE0C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64116E5" w14:textId="77777777" w:rsidR="00B050CE" w:rsidRPr="00CD2772" w:rsidRDefault="00B050CE" w:rsidP="002D7A43">
            <w:pPr>
              <w:jc w:val="right"/>
              <w:rPr>
                <w:sz w:val="21"/>
              </w:rPr>
            </w:pPr>
            <w:r w:rsidRPr="00CD2772">
              <w:rPr>
                <w:sz w:val="21"/>
              </w:rPr>
              <w:t>5 891 920</w:t>
            </w:r>
          </w:p>
        </w:tc>
      </w:tr>
      <w:tr w:rsidR="000908BE" w:rsidRPr="00CD2772" w14:paraId="02E44440" w14:textId="77777777">
        <w:trPr>
          <w:trHeight w:val="380"/>
        </w:trPr>
        <w:tc>
          <w:tcPr>
            <w:tcW w:w="1480" w:type="dxa"/>
            <w:tcBorders>
              <w:top w:val="nil"/>
              <w:left w:val="nil"/>
              <w:bottom w:val="nil"/>
              <w:right w:val="nil"/>
            </w:tcBorders>
            <w:tcMar>
              <w:top w:w="128" w:type="dxa"/>
              <w:left w:w="43" w:type="dxa"/>
              <w:bottom w:w="43" w:type="dxa"/>
              <w:right w:w="43" w:type="dxa"/>
            </w:tcMar>
          </w:tcPr>
          <w:p w14:paraId="07C9192C"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8D7748A"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0C9EBDE2"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0E74238" w14:textId="77777777" w:rsidR="00B050CE" w:rsidRPr="00CD2772" w:rsidRDefault="00B050CE" w:rsidP="002D7A43">
            <w:pPr>
              <w:jc w:val="right"/>
              <w:rPr>
                <w:sz w:val="21"/>
              </w:rPr>
            </w:pPr>
            <w:r w:rsidRPr="00CD2772">
              <w:rPr>
                <w:sz w:val="21"/>
              </w:rPr>
              <w:t>3 681 920</w:t>
            </w:r>
          </w:p>
        </w:tc>
      </w:tr>
      <w:tr w:rsidR="000908BE" w:rsidRPr="00CD2772" w14:paraId="7BCFABB2" w14:textId="77777777">
        <w:trPr>
          <w:trHeight w:val="380"/>
        </w:trPr>
        <w:tc>
          <w:tcPr>
            <w:tcW w:w="1480" w:type="dxa"/>
            <w:tcBorders>
              <w:top w:val="nil"/>
              <w:left w:val="nil"/>
              <w:bottom w:val="nil"/>
              <w:right w:val="nil"/>
            </w:tcBorders>
            <w:tcMar>
              <w:top w:w="128" w:type="dxa"/>
              <w:left w:w="43" w:type="dxa"/>
              <w:bottom w:w="43" w:type="dxa"/>
              <w:right w:w="43" w:type="dxa"/>
            </w:tcMar>
          </w:tcPr>
          <w:p w14:paraId="0A1AFFEE"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8D8F52D"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4642942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33AA4C4" w14:textId="77777777" w:rsidR="00B050CE" w:rsidRPr="00CD2772" w:rsidRDefault="00B050CE" w:rsidP="002D7A43">
            <w:pPr>
              <w:jc w:val="right"/>
              <w:rPr>
                <w:sz w:val="21"/>
              </w:rPr>
            </w:pPr>
            <w:r w:rsidRPr="00CD2772">
              <w:rPr>
                <w:sz w:val="21"/>
              </w:rPr>
              <w:t>60 000</w:t>
            </w:r>
          </w:p>
        </w:tc>
      </w:tr>
      <w:tr w:rsidR="000908BE" w:rsidRPr="00CD2772" w14:paraId="5A927CD0" w14:textId="77777777">
        <w:trPr>
          <w:trHeight w:val="380"/>
        </w:trPr>
        <w:tc>
          <w:tcPr>
            <w:tcW w:w="1480" w:type="dxa"/>
            <w:tcBorders>
              <w:top w:val="nil"/>
              <w:left w:val="nil"/>
              <w:bottom w:val="nil"/>
              <w:right w:val="nil"/>
            </w:tcBorders>
            <w:tcMar>
              <w:top w:w="128" w:type="dxa"/>
              <w:left w:w="43" w:type="dxa"/>
              <w:bottom w:w="43" w:type="dxa"/>
              <w:right w:w="43" w:type="dxa"/>
            </w:tcMar>
          </w:tcPr>
          <w:p w14:paraId="68FACA38"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82CAF2A" w14:textId="77777777" w:rsidR="00B050CE" w:rsidRPr="00CD2772" w:rsidRDefault="00B050CE" w:rsidP="00CD2772">
            <w:pPr>
              <w:rPr>
                <w:sz w:val="21"/>
              </w:rPr>
            </w:pPr>
            <w:r w:rsidRPr="00CD2772">
              <w:rPr>
                <w:sz w:val="21"/>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6548E2E1"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834BF0F" w14:textId="77777777" w:rsidR="00B050CE" w:rsidRPr="00CD2772" w:rsidRDefault="00B050CE" w:rsidP="002D7A43">
            <w:pPr>
              <w:jc w:val="right"/>
              <w:rPr>
                <w:sz w:val="21"/>
              </w:rPr>
            </w:pPr>
            <w:r w:rsidRPr="00CD2772">
              <w:rPr>
                <w:sz w:val="21"/>
              </w:rPr>
              <w:t>12 054 067</w:t>
            </w:r>
          </w:p>
        </w:tc>
      </w:tr>
      <w:tr w:rsidR="000908BE" w:rsidRPr="00CD2772" w14:paraId="095731DC" w14:textId="77777777">
        <w:trPr>
          <w:trHeight w:val="380"/>
        </w:trPr>
        <w:tc>
          <w:tcPr>
            <w:tcW w:w="1480" w:type="dxa"/>
            <w:tcBorders>
              <w:top w:val="nil"/>
              <w:left w:val="nil"/>
              <w:bottom w:val="nil"/>
              <w:right w:val="nil"/>
            </w:tcBorders>
            <w:tcMar>
              <w:top w:w="128" w:type="dxa"/>
              <w:left w:w="43" w:type="dxa"/>
              <w:bottom w:w="43" w:type="dxa"/>
              <w:right w:w="43" w:type="dxa"/>
            </w:tcMar>
          </w:tcPr>
          <w:p w14:paraId="40CB13A6" w14:textId="77777777" w:rsidR="00B050CE" w:rsidRPr="00CD2772" w:rsidRDefault="00B050CE" w:rsidP="00CD2772">
            <w:pPr>
              <w:rPr>
                <w:sz w:val="21"/>
              </w:rPr>
            </w:pPr>
            <w:r w:rsidRPr="00CD2772">
              <w:rPr>
                <w:sz w:val="21"/>
              </w:rPr>
              <w:t>Indonesia</w:t>
            </w:r>
          </w:p>
        </w:tc>
        <w:tc>
          <w:tcPr>
            <w:tcW w:w="6180" w:type="dxa"/>
            <w:tcBorders>
              <w:top w:val="nil"/>
              <w:left w:val="nil"/>
              <w:bottom w:val="nil"/>
              <w:right w:val="nil"/>
            </w:tcBorders>
            <w:tcMar>
              <w:top w:w="128" w:type="dxa"/>
              <w:left w:w="43" w:type="dxa"/>
              <w:bottom w:w="43" w:type="dxa"/>
              <w:right w:w="43" w:type="dxa"/>
            </w:tcMar>
            <w:vAlign w:val="bottom"/>
          </w:tcPr>
          <w:p w14:paraId="49BDAA36"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0C37AA7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E9370B2" w14:textId="77777777" w:rsidR="00B050CE" w:rsidRPr="00CD2772" w:rsidRDefault="00B050CE" w:rsidP="002D7A43">
            <w:pPr>
              <w:jc w:val="right"/>
              <w:rPr>
                <w:sz w:val="21"/>
              </w:rPr>
            </w:pPr>
            <w:r w:rsidRPr="00CD2772">
              <w:rPr>
                <w:sz w:val="21"/>
              </w:rPr>
              <w:t>1 902 924</w:t>
            </w:r>
          </w:p>
        </w:tc>
      </w:tr>
      <w:tr w:rsidR="000908BE" w:rsidRPr="00CD2772" w14:paraId="41505C1F" w14:textId="77777777">
        <w:trPr>
          <w:trHeight w:val="380"/>
        </w:trPr>
        <w:tc>
          <w:tcPr>
            <w:tcW w:w="1480" w:type="dxa"/>
            <w:tcBorders>
              <w:top w:val="nil"/>
              <w:left w:val="nil"/>
              <w:bottom w:val="nil"/>
              <w:right w:val="nil"/>
            </w:tcBorders>
            <w:tcMar>
              <w:top w:w="128" w:type="dxa"/>
              <w:left w:w="43" w:type="dxa"/>
              <w:bottom w:w="43" w:type="dxa"/>
              <w:right w:w="43" w:type="dxa"/>
            </w:tcMar>
          </w:tcPr>
          <w:p w14:paraId="71208C8D"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8BCEFF1"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534DA79F"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5246C01" w14:textId="77777777" w:rsidR="00B050CE" w:rsidRPr="00CD2772" w:rsidRDefault="00B050CE" w:rsidP="002D7A43">
            <w:pPr>
              <w:jc w:val="right"/>
              <w:rPr>
                <w:sz w:val="21"/>
              </w:rPr>
            </w:pPr>
            <w:r w:rsidRPr="00CD2772">
              <w:rPr>
                <w:sz w:val="21"/>
              </w:rPr>
              <w:t>379 000</w:t>
            </w:r>
          </w:p>
        </w:tc>
      </w:tr>
      <w:tr w:rsidR="000908BE" w:rsidRPr="00CD2772" w14:paraId="5A5D374A" w14:textId="77777777">
        <w:trPr>
          <w:trHeight w:val="380"/>
        </w:trPr>
        <w:tc>
          <w:tcPr>
            <w:tcW w:w="1480" w:type="dxa"/>
            <w:tcBorders>
              <w:top w:val="nil"/>
              <w:left w:val="nil"/>
              <w:bottom w:val="nil"/>
              <w:right w:val="nil"/>
            </w:tcBorders>
            <w:tcMar>
              <w:top w:w="128" w:type="dxa"/>
              <w:left w:w="43" w:type="dxa"/>
              <w:bottom w:w="43" w:type="dxa"/>
              <w:right w:w="43" w:type="dxa"/>
            </w:tcMar>
          </w:tcPr>
          <w:p w14:paraId="42EAF178" w14:textId="77777777" w:rsidR="00B050CE" w:rsidRPr="00CD2772" w:rsidRDefault="00B050CE" w:rsidP="00CD2772">
            <w:pPr>
              <w:rPr>
                <w:sz w:val="21"/>
              </w:rPr>
            </w:pPr>
            <w:r w:rsidRPr="00CD2772">
              <w:rPr>
                <w:sz w:val="21"/>
              </w:rPr>
              <w:t>Irland</w:t>
            </w:r>
          </w:p>
        </w:tc>
        <w:tc>
          <w:tcPr>
            <w:tcW w:w="6180" w:type="dxa"/>
            <w:tcBorders>
              <w:top w:val="nil"/>
              <w:left w:val="nil"/>
              <w:bottom w:val="nil"/>
              <w:right w:val="nil"/>
            </w:tcBorders>
            <w:tcMar>
              <w:top w:w="128" w:type="dxa"/>
              <w:left w:w="43" w:type="dxa"/>
              <w:bottom w:w="43" w:type="dxa"/>
              <w:right w:w="43" w:type="dxa"/>
            </w:tcMar>
            <w:vAlign w:val="bottom"/>
          </w:tcPr>
          <w:p w14:paraId="4A3E6B20"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57A07EFE"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334C458" w14:textId="77777777" w:rsidR="00B050CE" w:rsidRPr="00CD2772" w:rsidRDefault="00B050CE" w:rsidP="002D7A43">
            <w:pPr>
              <w:jc w:val="right"/>
              <w:rPr>
                <w:sz w:val="21"/>
              </w:rPr>
            </w:pPr>
            <w:r w:rsidRPr="00CD2772">
              <w:rPr>
                <w:sz w:val="21"/>
              </w:rPr>
              <w:t>1 205 009</w:t>
            </w:r>
          </w:p>
        </w:tc>
      </w:tr>
      <w:tr w:rsidR="000908BE" w:rsidRPr="00CD2772" w14:paraId="760374C7" w14:textId="77777777">
        <w:trPr>
          <w:trHeight w:val="380"/>
        </w:trPr>
        <w:tc>
          <w:tcPr>
            <w:tcW w:w="1480" w:type="dxa"/>
            <w:tcBorders>
              <w:top w:val="nil"/>
              <w:left w:val="nil"/>
              <w:bottom w:val="nil"/>
              <w:right w:val="nil"/>
            </w:tcBorders>
            <w:tcMar>
              <w:top w:w="128" w:type="dxa"/>
              <w:left w:w="43" w:type="dxa"/>
              <w:bottom w:w="43" w:type="dxa"/>
              <w:right w:w="43" w:type="dxa"/>
            </w:tcMar>
          </w:tcPr>
          <w:p w14:paraId="451EEB1F" w14:textId="77777777" w:rsidR="00B050CE" w:rsidRPr="00CD2772" w:rsidRDefault="00B050CE" w:rsidP="00CD2772">
            <w:pPr>
              <w:rPr>
                <w:sz w:val="21"/>
              </w:rPr>
            </w:pPr>
            <w:r w:rsidRPr="00CD2772">
              <w:rPr>
                <w:sz w:val="21"/>
              </w:rPr>
              <w:t>Italia</w:t>
            </w:r>
          </w:p>
        </w:tc>
        <w:tc>
          <w:tcPr>
            <w:tcW w:w="6180" w:type="dxa"/>
            <w:tcBorders>
              <w:top w:val="nil"/>
              <w:left w:val="nil"/>
              <w:bottom w:val="nil"/>
              <w:right w:val="nil"/>
            </w:tcBorders>
            <w:tcMar>
              <w:top w:w="128" w:type="dxa"/>
              <w:left w:w="43" w:type="dxa"/>
              <w:bottom w:w="43" w:type="dxa"/>
              <w:right w:w="43" w:type="dxa"/>
            </w:tcMar>
            <w:vAlign w:val="bottom"/>
          </w:tcPr>
          <w:p w14:paraId="4E2EEAEA"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78F6E70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308DC98" w14:textId="77777777" w:rsidR="00B050CE" w:rsidRPr="00CD2772" w:rsidRDefault="00B050CE" w:rsidP="002D7A43">
            <w:pPr>
              <w:jc w:val="right"/>
              <w:rPr>
                <w:sz w:val="21"/>
              </w:rPr>
            </w:pPr>
            <w:r w:rsidRPr="00CD2772">
              <w:rPr>
                <w:sz w:val="21"/>
              </w:rPr>
              <w:t>15 258 312</w:t>
            </w:r>
          </w:p>
        </w:tc>
      </w:tr>
      <w:tr w:rsidR="000908BE" w:rsidRPr="00CD2772" w14:paraId="3CE0EC80" w14:textId="77777777">
        <w:trPr>
          <w:trHeight w:val="380"/>
        </w:trPr>
        <w:tc>
          <w:tcPr>
            <w:tcW w:w="1480" w:type="dxa"/>
            <w:tcBorders>
              <w:top w:val="nil"/>
              <w:left w:val="nil"/>
              <w:bottom w:val="nil"/>
              <w:right w:val="nil"/>
            </w:tcBorders>
            <w:tcMar>
              <w:top w:w="128" w:type="dxa"/>
              <w:left w:w="43" w:type="dxa"/>
              <w:bottom w:w="43" w:type="dxa"/>
              <w:right w:w="43" w:type="dxa"/>
            </w:tcMar>
          </w:tcPr>
          <w:p w14:paraId="7DA3F405"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15D55C3B"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353FF304"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15AA10A" w14:textId="77777777" w:rsidR="00B050CE" w:rsidRPr="00CD2772" w:rsidRDefault="00B050CE" w:rsidP="002D7A43">
            <w:pPr>
              <w:jc w:val="right"/>
              <w:rPr>
                <w:sz w:val="21"/>
              </w:rPr>
            </w:pPr>
            <w:r w:rsidRPr="00CD2772">
              <w:rPr>
                <w:sz w:val="21"/>
              </w:rPr>
              <w:t>16 168 515</w:t>
            </w:r>
          </w:p>
        </w:tc>
      </w:tr>
      <w:tr w:rsidR="000908BE" w:rsidRPr="00CD2772" w14:paraId="02530CE4" w14:textId="77777777">
        <w:trPr>
          <w:trHeight w:val="380"/>
        </w:trPr>
        <w:tc>
          <w:tcPr>
            <w:tcW w:w="1480" w:type="dxa"/>
            <w:tcBorders>
              <w:top w:val="nil"/>
              <w:left w:val="nil"/>
              <w:bottom w:val="nil"/>
              <w:right w:val="nil"/>
            </w:tcBorders>
            <w:tcMar>
              <w:top w:w="128" w:type="dxa"/>
              <w:left w:w="43" w:type="dxa"/>
              <w:bottom w:w="43" w:type="dxa"/>
              <w:right w:w="43" w:type="dxa"/>
            </w:tcMar>
          </w:tcPr>
          <w:p w14:paraId="1BDDCBAF"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6DBC29B" w14:textId="77777777" w:rsidR="00B050CE" w:rsidRPr="00CD2772" w:rsidRDefault="00B050CE" w:rsidP="00CD2772">
            <w:pPr>
              <w:rPr>
                <w:sz w:val="21"/>
              </w:rPr>
            </w:pPr>
            <w:r w:rsidRPr="00CD2772">
              <w:rPr>
                <w:sz w:val="21"/>
              </w:rPr>
              <w:t>Marin- og undervannsteknologi</w:t>
            </w:r>
          </w:p>
        </w:tc>
        <w:tc>
          <w:tcPr>
            <w:tcW w:w="360" w:type="dxa"/>
            <w:tcBorders>
              <w:top w:val="nil"/>
              <w:left w:val="nil"/>
              <w:bottom w:val="nil"/>
              <w:right w:val="nil"/>
            </w:tcBorders>
            <w:tcMar>
              <w:top w:w="128" w:type="dxa"/>
              <w:left w:w="43" w:type="dxa"/>
              <w:bottom w:w="43" w:type="dxa"/>
              <w:right w:w="43" w:type="dxa"/>
            </w:tcMar>
            <w:vAlign w:val="bottom"/>
          </w:tcPr>
          <w:p w14:paraId="57C5797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DD1BD2C" w14:textId="77777777" w:rsidR="00B050CE" w:rsidRPr="00CD2772" w:rsidRDefault="00B050CE" w:rsidP="002D7A43">
            <w:pPr>
              <w:jc w:val="right"/>
              <w:rPr>
                <w:sz w:val="21"/>
              </w:rPr>
            </w:pPr>
            <w:r w:rsidRPr="00CD2772">
              <w:rPr>
                <w:sz w:val="21"/>
              </w:rPr>
              <w:t>21 132 521</w:t>
            </w:r>
          </w:p>
        </w:tc>
      </w:tr>
      <w:tr w:rsidR="000908BE" w:rsidRPr="00CD2772" w14:paraId="7E8D1E2D" w14:textId="77777777">
        <w:trPr>
          <w:trHeight w:val="380"/>
        </w:trPr>
        <w:tc>
          <w:tcPr>
            <w:tcW w:w="1480" w:type="dxa"/>
            <w:tcBorders>
              <w:top w:val="nil"/>
              <w:left w:val="nil"/>
              <w:bottom w:val="nil"/>
              <w:right w:val="nil"/>
            </w:tcBorders>
            <w:tcMar>
              <w:top w:w="128" w:type="dxa"/>
              <w:left w:w="43" w:type="dxa"/>
              <w:bottom w:w="43" w:type="dxa"/>
              <w:right w:w="43" w:type="dxa"/>
            </w:tcMar>
          </w:tcPr>
          <w:p w14:paraId="47223A61"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72673E2"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69386B02"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46E17A0" w14:textId="77777777" w:rsidR="00B050CE" w:rsidRPr="00CD2772" w:rsidRDefault="00B050CE" w:rsidP="002D7A43">
            <w:pPr>
              <w:jc w:val="right"/>
              <w:rPr>
                <w:sz w:val="21"/>
              </w:rPr>
            </w:pPr>
            <w:r w:rsidRPr="00CD2772">
              <w:rPr>
                <w:sz w:val="21"/>
              </w:rPr>
              <w:t>150 000</w:t>
            </w:r>
          </w:p>
        </w:tc>
      </w:tr>
      <w:tr w:rsidR="000908BE" w:rsidRPr="00CD2772" w14:paraId="048DE90B" w14:textId="77777777">
        <w:trPr>
          <w:trHeight w:val="380"/>
        </w:trPr>
        <w:tc>
          <w:tcPr>
            <w:tcW w:w="1480" w:type="dxa"/>
            <w:tcBorders>
              <w:top w:val="nil"/>
              <w:left w:val="nil"/>
              <w:bottom w:val="nil"/>
              <w:right w:val="nil"/>
            </w:tcBorders>
            <w:tcMar>
              <w:top w:w="128" w:type="dxa"/>
              <w:left w:w="43" w:type="dxa"/>
              <w:bottom w:w="43" w:type="dxa"/>
              <w:right w:w="43" w:type="dxa"/>
            </w:tcMar>
          </w:tcPr>
          <w:p w14:paraId="06CBA860"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E072073"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0274B0C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1AD687A" w14:textId="77777777" w:rsidR="00B050CE" w:rsidRPr="00CD2772" w:rsidRDefault="00B050CE" w:rsidP="002D7A43">
            <w:pPr>
              <w:jc w:val="right"/>
              <w:rPr>
                <w:sz w:val="21"/>
              </w:rPr>
            </w:pPr>
            <w:r w:rsidRPr="00CD2772">
              <w:rPr>
                <w:sz w:val="21"/>
              </w:rPr>
              <w:t>5 573 445</w:t>
            </w:r>
          </w:p>
        </w:tc>
      </w:tr>
      <w:tr w:rsidR="000908BE" w:rsidRPr="00CD2772" w14:paraId="127633A6" w14:textId="77777777">
        <w:trPr>
          <w:trHeight w:val="380"/>
        </w:trPr>
        <w:tc>
          <w:tcPr>
            <w:tcW w:w="1480" w:type="dxa"/>
            <w:tcBorders>
              <w:top w:val="nil"/>
              <w:left w:val="nil"/>
              <w:bottom w:val="nil"/>
              <w:right w:val="nil"/>
            </w:tcBorders>
            <w:tcMar>
              <w:top w:w="128" w:type="dxa"/>
              <w:left w:w="43" w:type="dxa"/>
              <w:bottom w:w="43" w:type="dxa"/>
              <w:right w:w="43" w:type="dxa"/>
            </w:tcMar>
          </w:tcPr>
          <w:p w14:paraId="5331F182"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3E0AF001"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44A61FCB"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41E88E3" w14:textId="77777777" w:rsidR="00B050CE" w:rsidRPr="00CD2772" w:rsidRDefault="00B050CE" w:rsidP="002D7A43">
            <w:pPr>
              <w:jc w:val="right"/>
              <w:rPr>
                <w:sz w:val="21"/>
              </w:rPr>
            </w:pPr>
            <w:r w:rsidRPr="00CD2772">
              <w:rPr>
                <w:sz w:val="21"/>
              </w:rPr>
              <w:t>270 000</w:t>
            </w:r>
          </w:p>
        </w:tc>
      </w:tr>
      <w:tr w:rsidR="000908BE" w:rsidRPr="00CD2772" w14:paraId="7C093FA9" w14:textId="77777777">
        <w:trPr>
          <w:trHeight w:val="380"/>
        </w:trPr>
        <w:tc>
          <w:tcPr>
            <w:tcW w:w="1480" w:type="dxa"/>
            <w:tcBorders>
              <w:top w:val="nil"/>
              <w:left w:val="nil"/>
              <w:bottom w:val="nil"/>
              <w:right w:val="nil"/>
            </w:tcBorders>
            <w:tcMar>
              <w:top w:w="128" w:type="dxa"/>
              <w:left w:w="43" w:type="dxa"/>
              <w:bottom w:w="43" w:type="dxa"/>
              <w:right w:w="43" w:type="dxa"/>
            </w:tcMar>
          </w:tcPr>
          <w:p w14:paraId="5BA83035" w14:textId="77777777" w:rsidR="00B050CE" w:rsidRPr="00CD2772" w:rsidRDefault="00B050CE" w:rsidP="00CD2772">
            <w:pPr>
              <w:rPr>
                <w:sz w:val="21"/>
              </w:rPr>
            </w:pPr>
            <w:r w:rsidRPr="00CD2772">
              <w:rPr>
                <w:sz w:val="21"/>
              </w:rPr>
              <w:t>Japan</w:t>
            </w:r>
          </w:p>
        </w:tc>
        <w:tc>
          <w:tcPr>
            <w:tcW w:w="6180" w:type="dxa"/>
            <w:tcBorders>
              <w:top w:val="nil"/>
              <w:left w:val="nil"/>
              <w:bottom w:val="nil"/>
              <w:right w:val="nil"/>
            </w:tcBorders>
            <w:tcMar>
              <w:top w:w="128" w:type="dxa"/>
              <w:left w:w="43" w:type="dxa"/>
              <w:bottom w:w="43" w:type="dxa"/>
              <w:right w:w="43" w:type="dxa"/>
            </w:tcMar>
            <w:vAlign w:val="bottom"/>
          </w:tcPr>
          <w:p w14:paraId="5E4E5757"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7E7988A2"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77B9B80" w14:textId="77777777" w:rsidR="00B050CE" w:rsidRPr="00CD2772" w:rsidRDefault="00B050CE" w:rsidP="002D7A43">
            <w:pPr>
              <w:jc w:val="right"/>
              <w:rPr>
                <w:sz w:val="21"/>
              </w:rPr>
            </w:pPr>
            <w:r w:rsidRPr="00CD2772">
              <w:rPr>
                <w:sz w:val="21"/>
              </w:rPr>
              <w:t>3 038 004</w:t>
            </w:r>
          </w:p>
        </w:tc>
      </w:tr>
      <w:tr w:rsidR="000908BE" w:rsidRPr="00CD2772" w14:paraId="2AA5BE85" w14:textId="77777777">
        <w:trPr>
          <w:trHeight w:val="380"/>
        </w:trPr>
        <w:tc>
          <w:tcPr>
            <w:tcW w:w="1480" w:type="dxa"/>
            <w:tcBorders>
              <w:top w:val="nil"/>
              <w:left w:val="nil"/>
              <w:bottom w:val="nil"/>
              <w:right w:val="nil"/>
            </w:tcBorders>
            <w:tcMar>
              <w:top w:w="128" w:type="dxa"/>
              <w:left w:w="43" w:type="dxa"/>
              <w:bottom w:w="43" w:type="dxa"/>
              <w:right w:w="43" w:type="dxa"/>
            </w:tcMar>
          </w:tcPr>
          <w:p w14:paraId="09DC1F26"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CA3A5E2"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0D1FA7F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27B98E8" w14:textId="77777777" w:rsidR="00B050CE" w:rsidRPr="00CD2772" w:rsidRDefault="00B050CE" w:rsidP="002D7A43">
            <w:pPr>
              <w:jc w:val="right"/>
              <w:rPr>
                <w:sz w:val="21"/>
              </w:rPr>
            </w:pPr>
            <w:r w:rsidRPr="00CD2772">
              <w:rPr>
                <w:sz w:val="21"/>
              </w:rPr>
              <w:t>397 364</w:t>
            </w:r>
          </w:p>
        </w:tc>
      </w:tr>
      <w:tr w:rsidR="000908BE" w:rsidRPr="00CD2772" w14:paraId="7462800B" w14:textId="77777777">
        <w:trPr>
          <w:trHeight w:val="380"/>
        </w:trPr>
        <w:tc>
          <w:tcPr>
            <w:tcW w:w="1480" w:type="dxa"/>
            <w:tcBorders>
              <w:top w:val="nil"/>
              <w:left w:val="nil"/>
              <w:bottom w:val="nil"/>
              <w:right w:val="nil"/>
            </w:tcBorders>
            <w:tcMar>
              <w:top w:w="128" w:type="dxa"/>
              <w:left w:w="43" w:type="dxa"/>
              <w:bottom w:w="43" w:type="dxa"/>
              <w:right w:w="43" w:type="dxa"/>
            </w:tcMar>
          </w:tcPr>
          <w:p w14:paraId="338ABDAC"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6C9B42A7"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1B58F256"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E5595D9" w14:textId="77777777" w:rsidR="00B050CE" w:rsidRPr="00CD2772" w:rsidRDefault="00B050CE" w:rsidP="002D7A43">
            <w:pPr>
              <w:jc w:val="right"/>
              <w:rPr>
                <w:sz w:val="21"/>
              </w:rPr>
            </w:pPr>
            <w:r w:rsidRPr="00CD2772">
              <w:rPr>
                <w:sz w:val="21"/>
              </w:rPr>
              <w:t>641 325</w:t>
            </w:r>
          </w:p>
        </w:tc>
      </w:tr>
      <w:tr w:rsidR="000908BE" w:rsidRPr="00CD2772" w14:paraId="55F48E45" w14:textId="77777777">
        <w:trPr>
          <w:trHeight w:val="380"/>
        </w:trPr>
        <w:tc>
          <w:tcPr>
            <w:tcW w:w="1480" w:type="dxa"/>
            <w:tcBorders>
              <w:top w:val="nil"/>
              <w:left w:val="nil"/>
              <w:bottom w:val="nil"/>
              <w:right w:val="nil"/>
            </w:tcBorders>
            <w:tcMar>
              <w:top w:w="128" w:type="dxa"/>
              <w:left w:w="43" w:type="dxa"/>
              <w:bottom w:w="43" w:type="dxa"/>
              <w:right w:w="43" w:type="dxa"/>
            </w:tcMar>
          </w:tcPr>
          <w:p w14:paraId="01D71A84" w14:textId="77777777" w:rsidR="00B050CE" w:rsidRPr="00CD2772" w:rsidRDefault="00B050CE" w:rsidP="00CD2772">
            <w:pPr>
              <w:rPr>
                <w:sz w:val="21"/>
              </w:rPr>
            </w:pPr>
            <w:r w:rsidRPr="00CD2772">
              <w:rPr>
                <w:sz w:val="21"/>
              </w:rPr>
              <w:t>Kosovo</w:t>
            </w:r>
            <w:r w:rsidRPr="00CD2772">
              <w:rPr>
                <w:rStyle w:val="skrift-hevet"/>
                <w:sz w:val="21"/>
              </w:rPr>
              <w:t>3</w:t>
            </w:r>
          </w:p>
        </w:tc>
        <w:tc>
          <w:tcPr>
            <w:tcW w:w="6180" w:type="dxa"/>
            <w:tcBorders>
              <w:top w:val="nil"/>
              <w:left w:val="nil"/>
              <w:bottom w:val="nil"/>
              <w:right w:val="nil"/>
            </w:tcBorders>
            <w:tcMar>
              <w:top w:w="128" w:type="dxa"/>
              <w:left w:w="43" w:type="dxa"/>
              <w:bottom w:w="43" w:type="dxa"/>
              <w:right w:w="43" w:type="dxa"/>
            </w:tcMar>
            <w:vAlign w:val="bottom"/>
          </w:tcPr>
          <w:p w14:paraId="3420D873"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6B1C8AD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10773DC" w14:textId="77777777" w:rsidR="00B050CE" w:rsidRPr="00CD2772" w:rsidRDefault="00B050CE" w:rsidP="002D7A43">
            <w:pPr>
              <w:jc w:val="right"/>
              <w:rPr>
                <w:sz w:val="21"/>
              </w:rPr>
            </w:pPr>
            <w:r w:rsidRPr="00CD2772">
              <w:rPr>
                <w:sz w:val="21"/>
              </w:rPr>
              <w:t>119 000</w:t>
            </w:r>
          </w:p>
        </w:tc>
      </w:tr>
      <w:tr w:rsidR="000908BE" w:rsidRPr="00CD2772" w14:paraId="5099FEA1" w14:textId="77777777">
        <w:trPr>
          <w:trHeight w:val="380"/>
        </w:trPr>
        <w:tc>
          <w:tcPr>
            <w:tcW w:w="1480" w:type="dxa"/>
            <w:tcBorders>
              <w:top w:val="nil"/>
              <w:left w:val="nil"/>
              <w:bottom w:val="nil"/>
              <w:right w:val="nil"/>
            </w:tcBorders>
            <w:tcMar>
              <w:top w:w="128" w:type="dxa"/>
              <w:left w:w="43" w:type="dxa"/>
              <w:bottom w:w="43" w:type="dxa"/>
              <w:right w:w="43" w:type="dxa"/>
            </w:tcMar>
          </w:tcPr>
          <w:p w14:paraId="2202D49F" w14:textId="77777777" w:rsidR="00B050CE" w:rsidRPr="00CD2772" w:rsidRDefault="00B050CE" w:rsidP="00CD2772">
            <w:pPr>
              <w:rPr>
                <w:sz w:val="21"/>
              </w:rPr>
            </w:pPr>
            <w:r w:rsidRPr="00CD2772">
              <w:rPr>
                <w:sz w:val="21"/>
              </w:rPr>
              <w:t>Kuwait</w:t>
            </w:r>
          </w:p>
        </w:tc>
        <w:tc>
          <w:tcPr>
            <w:tcW w:w="6180" w:type="dxa"/>
            <w:tcBorders>
              <w:top w:val="nil"/>
              <w:left w:val="nil"/>
              <w:bottom w:val="nil"/>
              <w:right w:val="nil"/>
            </w:tcBorders>
            <w:tcMar>
              <w:top w:w="128" w:type="dxa"/>
              <w:left w:w="43" w:type="dxa"/>
              <w:bottom w:w="43" w:type="dxa"/>
              <w:right w:w="43" w:type="dxa"/>
            </w:tcMar>
            <w:vAlign w:val="bottom"/>
          </w:tcPr>
          <w:p w14:paraId="61A38C49"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5A49B305"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865B33D" w14:textId="77777777" w:rsidR="00B050CE" w:rsidRPr="00CD2772" w:rsidRDefault="00B050CE" w:rsidP="002D7A43">
            <w:pPr>
              <w:jc w:val="right"/>
              <w:rPr>
                <w:sz w:val="21"/>
              </w:rPr>
            </w:pPr>
            <w:r w:rsidRPr="00CD2772">
              <w:rPr>
                <w:sz w:val="21"/>
              </w:rPr>
              <w:t>18 176 002</w:t>
            </w:r>
          </w:p>
        </w:tc>
      </w:tr>
      <w:tr w:rsidR="000908BE" w:rsidRPr="00CD2772" w14:paraId="73AD3ED3" w14:textId="77777777">
        <w:trPr>
          <w:trHeight w:val="380"/>
        </w:trPr>
        <w:tc>
          <w:tcPr>
            <w:tcW w:w="1480" w:type="dxa"/>
            <w:tcBorders>
              <w:top w:val="nil"/>
              <w:left w:val="nil"/>
              <w:bottom w:val="nil"/>
              <w:right w:val="nil"/>
            </w:tcBorders>
            <w:tcMar>
              <w:top w:w="128" w:type="dxa"/>
              <w:left w:w="43" w:type="dxa"/>
              <w:bottom w:w="43" w:type="dxa"/>
              <w:right w:w="43" w:type="dxa"/>
            </w:tcMar>
          </w:tcPr>
          <w:p w14:paraId="3ECA4DAA" w14:textId="77777777" w:rsidR="00B050CE" w:rsidRPr="00CD2772" w:rsidRDefault="00B050CE" w:rsidP="00CD2772">
            <w:pPr>
              <w:rPr>
                <w:sz w:val="21"/>
              </w:rPr>
            </w:pPr>
            <w:r w:rsidRPr="00CD2772">
              <w:rPr>
                <w:sz w:val="21"/>
              </w:rPr>
              <w:t>Libanon</w:t>
            </w:r>
            <w:r w:rsidRPr="00CD2772">
              <w:rPr>
                <w:rStyle w:val="skrift-hevet"/>
                <w:sz w:val="21"/>
              </w:rPr>
              <w:t>3</w:t>
            </w:r>
          </w:p>
        </w:tc>
        <w:tc>
          <w:tcPr>
            <w:tcW w:w="6180" w:type="dxa"/>
            <w:tcBorders>
              <w:top w:val="nil"/>
              <w:left w:val="nil"/>
              <w:bottom w:val="nil"/>
              <w:right w:val="nil"/>
            </w:tcBorders>
            <w:tcMar>
              <w:top w:w="128" w:type="dxa"/>
              <w:left w:w="43" w:type="dxa"/>
              <w:bottom w:w="43" w:type="dxa"/>
              <w:right w:w="43" w:type="dxa"/>
            </w:tcMar>
            <w:vAlign w:val="bottom"/>
          </w:tcPr>
          <w:p w14:paraId="7212512A"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43C0B35D"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2ADE168" w14:textId="77777777" w:rsidR="00B050CE" w:rsidRPr="00CD2772" w:rsidRDefault="00B050CE" w:rsidP="002D7A43">
            <w:pPr>
              <w:jc w:val="right"/>
              <w:rPr>
                <w:sz w:val="21"/>
              </w:rPr>
            </w:pPr>
            <w:r w:rsidRPr="00CD2772">
              <w:rPr>
                <w:sz w:val="21"/>
              </w:rPr>
              <w:t>67 000</w:t>
            </w:r>
          </w:p>
        </w:tc>
      </w:tr>
      <w:tr w:rsidR="000908BE" w:rsidRPr="00CD2772" w14:paraId="10E2DAAD" w14:textId="77777777">
        <w:trPr>
          <w:trHeight w:val="380"/>
        </w:trPr>
        <w:tc>
          <w:tcPr>
            <w:tcW w:w="1480" w:type="dxa"/>
            <w:tcBorders>
              <w:top w:val="nil"/>
              <w:left w:val="nil"/>
              <w:bottom w:val="nil"/>
              <w:right w:val="nil"/>
            </w:tcBorders>
            <w:tcMar>
              <w:top w:w="128" w:type="dxa"/>
              <w:left w:w="43" w:type="dxa"/>
              <w:bottom w:w="43" w:type="dxa"/>
              <w:right w:w="43" w:type="dxa"/>
            </w:tcMar>
          </w:tcPr>
          <w:p w14:paraId="58502202" w14:textId="77777777" w:rsidR="00B050CE" w:rsidRPr="00CD2772" w:rsidRDefault="00B050CE" w:rsidP="00CD2772">
            <w:pPr>
              <w:rPr>
                <w:sz w:val="21"/>
              </w:rPr>
            </w:pPr>
            <w:r w:rsidRPr="00CD2772">
              <w:rPr>
                <w:sz w:val="21"/>
              </w:rPr>
              <w:t>Litauen</w:t>
            </w:r>
          </w:p>
        </w:tc>
        <w:tc>
          <w:tcPr>
            <w:tcW w:w="6180" w:type="dxa"/>
            <w:tcBorders>
              <w:top w:val="nil"/>
              <w:left w:val="nil"/>
              <w:bottom w:val="nil"/>
              <w:right w:val="nil"/>
            </w:tcBorders>
            <w:tcMar>
              <w:top w:w="128" w:type="dxa"/>
              <w:left w:w="43" w:type="dxa"/>
              <w:bottom w:w="43" w:type="dxa"/>
              <w:right w:w="43" w:type="dxa"/>
            </w:tcMar>
            <w:vAlign w:val="bottom"/>
          </w:tcPr>
          <w:p w14:paraId="15357C39"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FEB53D9"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1FC8E10" w14:textId="77777777" w:rsidR="00B050CE" w:rsidRPr="00CD2772" w:rsidRDefault="00B050CE" w:rsidP="002D7A43">
            <w:pPr>
              <w:jc w:val="right"/>
              <w:rPr>
                <w:sz w:val="21"/>
              </w:rPr>
            </w:pPr>
            <w:r w:rsidRPr="00CD2772">
              <w:rPr>
                <w:sz w:val="21"/>
              </w:rPr>
              <w:t>161 396</w:t>
            </w:r>
          </w:p>
        </w:tc>
      </w:tr>
      <w:tr w:rsidR="000908BE" w:rsidRPr="00CD2772" w14:paraId="2587E758" w14:textId="77777777">
        <w:trPr>
          <w:trHeight w:val="380"/>
        </w:trPr>
        <w:tc>
          <w:tcPr>
            <w:tcW w:w="1480" w:type="dxa"/>
            <w:tcBorders>
              <w:top w:val="nil"/>
              <w:left w:val="nil"/>
              <w:bottom w:val="nil"/>
              <w:right w:val="nil"/>
            </w:tcBorders>
            <w:tcMar>
              <w:top w:w="128" w:type="dxa"/>
              <w:left w:w="43" w:type="dxa"/>
              <w:bottom w:w="43" w:type="dxa"/>
              <w:right w:w="43" w:type="dxa"/>
            </w:tcMar>
          </w:tcPr>
          <w:p w14:paraId="69EBD0AC"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16B14EAC"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2B23DD73"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9F34AC3" w14:textId="77777777" w:rsidR="00B050CE" w:rsidRPr="00CD2772" w:rsidRDefault="00B050CE" w:rsidP="002D7A43">
            <w:pPr>
              <w:jc w:val="right"/>
              <w:rPr>
                <w:sz w:val="21"/>
              </w:rPr>
            </w:pPr>
            <w:r w:rsidRPr="00CD2772">
              <w:rPr>
                <w:sz w:val="21"/>
              </w:rPr>
              <w:t>59 800</w:t>
            </w:r>
          </w:p>
        </w:tc>
      </w:tr>
      <w:tr w:rsidR="000908BE" w:rsidRPr="00CD2772" w14:paraId="19187C7D" w14:textId="77777777">
        <w:trPr>
          <w:trHeight w:val="380"/>
        </w:trPr>
        <w:tc>
          <w:tcPr>
            <w:tcW w:w="1480" w:type="dxa"/>
            <w:tcBorders>
              <w:top w:val="nil"/>
              <w:left w:val="nil"/>
              <w:bottom w:val="nil"/>
              <w:right w:val="nil"/>
            </w:tcBorders>
            <w:tcMar>
              <w:top w:w="128" w:type="dxa"/>
              <w:left w:w="43" w:type="dxa"/>
              <w:bottom w:w="43" w:type="dxa"/>
              <w:right w:w="43" w:type="dxa"/>
            </w:tcMar>
          </w:tcPr>
          <w:p w14:paraId="69C2DFE7" w14:textId="77777777" w:rsidR="00B050CE" w:rsidRPr="00CD2772" w:rsidRDefault="00B050CE" w:rsidP="00CD2772">
            <w:pPr>
              <w:rPr>
                <w:sz w:val="21"/>
              </w:rPr>
            </w:pPr>
            <w:r w:rsidRPr="00CD2772">
              <w:rPr>
                <w:sz w:val="21"/>
              </w:rPr>
              <w:t>Luxembourg</w:t>
            </w:r>
            <w:r w:rsidRPr="00CD2772">
              <w:rPr>
                <w:rStyle w:val="skrift-hevet"/>
                <w:sz w:val="21"/>
              </w:rPr>
              <w:t>1</w:t>
            </w:r>
          </w:p>
        </w:tc>
        <w:tc>
          <w:tcPr>
            <w:tcW w:w="6180" w:type="dxa"/>
            <w:tcBorders>
              <w:top w:val="nil"/>
              <w:left w:val="nil"/>
              <w:bottom w:val="nil"/>
              <w:right w:val="nil"/>
            </w:tcBorders>
            <w:tcMar>
              <w:top w:w="128" w:type="dxa"/>
              <w:left w:w="43" w:type="dxa"/>
              <w:bottom w:w="43" w:type="dxa"/>
              <w:right w:w="43" w:type="dxa"/>
            </w:tcMar>
            <w:vAlign w:val="bottom"/>
          </w:tcPr>
          <w:p w14:paraId="74147EF3"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51572EE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8AF5339" w14:textId="77777777" w:rsidR="00B050CE" w:rsidRPr="00CD2772" w:rsidRDefault="00B050CE" w:rsidP="002D7A43">
            <w:pPr>
              <w:jc w:val="right"/>
              <w:rPr>
                <w:sz w:val="21"/>
              </w:rPr>
            </w:pPr>
            <w:r w:rsidRPr="00CD2772">
              <w:rPr>
                <w:sz w:val="21"/>
              </w:rPr>
              <w:t>444 500</w:t>
            </w:r>
          </w:p>
        </w:tc>
      </w:tr>
      <w:tr w:rsidR="000908BE" w:rsidRPr="00CD2772" w14:paraId="2C704D5E" w14:textId="77777777">
        <w:trPr>
          <w:trHeight w:val="380"/>
        </w:trPr>
        <w:tc>
          <w:tcPr>
            <w:tcW w:w="1480" w:type="dxa"/>
            <w:tcBorders>
              <w:top w:val="nil"/>
              <w:left w:val="nil"/>
              <w:bottom w:val="nil"/>
              <w:right w:val="nil"/>
            </w:tcBorders>
            <w:tcMar>
              <w:top w:w="128" w:type="dxa"/>
              <w:left w:w="43" w:type="dxa"/>
              <w:bottom w:w="43" w:type="dxa"/>
              <w:right w:w="43" w:type="dxa"/>
            </w:tcMar>
          </w:tcPr>
          <w:p w14:paraId="5B6C8586" w14:textId="77777777" w:rsidR="00B050CE" w:rsidRPr="00CD2772" w:rsidRDefault="00B050CE" w:rsidP="00CD2772">
            <w:pPr>
              <w:rPr>
                <w:sz w:val="21"/>
              </w:rPr>
            </w:pPr>
            <w:r w:rsidRPr="00CD2772">
              <w:rPr>
                <w:sz w:val="21"/>
              </w:rPr>
              <w:t>Malaysia</w:t>
            </w:r>
          </w:p>
        </w:tc>
        <w:tc>
          <w:tcPr>
            <w:tcW w:w="6180" w:type="dxa"/>
            <w:tcBorders>
              <w:top w:val="nil"/>
              <w:left w:val="nil"/>
              <w:bottom w:val="nil"/>
              <w:right w:val="nil"/>
            </w:tcBorders>
            <w:tcMar>
              <w:top w:w="128" w:type="dxa"/>
              <w:left w:w="43" w:type="dxa"/>
              <w:bottom w:w="43" w:type="dxa"/>
              <w:right w:w="43" w:type="dxa"/>
            </w:tcMar>
            <w:vAlign w:val="bottom"/>
          </w:tcPr>
          <w:p w14:paraId="6D4B55C5"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7E265C93"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0BA76E7" w14:textId="77777777" w:rsidR="00B050CE" w:rsidRPr="00CD2772" w:rsidRDefault="00B050CE" w:rsidP="002D7A43">
            <w:pPr>
              <w:jc w:val="right"/>
              <w:rPr>
                <w:sz w:val="21"/>
              </w:rPr>
            </w:pPr>
            <w:r w:rsidRPr="00CD2772">
              <w:rPr>
                <w:sz w:val="21"/>
              </w:rPr>
              <w:t>9 371 540</w:t>
            </w:r>
          </w:p>
        </w:tc>
      </w:tr>
      <w:tr w:rsidR="000908BE" w:rsidRPr="00CD2772" w14:paraId="4DBAF5FA" w14:textId="77777777">
        <w:trPr>
          <w:trHeight w:val="380"/>
        </w:trPr>
        <w:tc>
          <w:tcPr>
            <w:tcW w:w="1480" w:type="dxa"/>
            <w:tcBorders>
              <w:top w:val="nil"/>
              <w:left w:val="nil"/>
              <w:bottom w:val="nil"/>
              <w:right w:val="nil"/>
            </w:tcBorders>
            <w:tcMar>
              <w:top w:w="128" w:type="dxa"/>
              <w:left w:w="43" w:type="dxa"/>
              <w:bottom w:w="43" w:type="dxa"/>
              <w:right w:w="43" w:type="dxa"/>
            </w:tcMar>
          </w:tcPr>
          <w:p w14:paraId="6B54D3A1" w14:textId="77777777" w:rsidR="00B050CE" w:rsidRPr="00CD2772" w:rsidRDefault="00B050CE" w:rsidP="00CD2772">
            <w:pPr>
              <w:rPr>
                <w:sz w:val="21"/>
              </w:rPr>
            </w:pPr>
            <w:r w:rsidRPr="00CD2772">
              <w:rPr>
                <w:sz w:val="21"/>
              </w:rPr>
              <w:t>Nederland</w:t>
            </w:r>
          </w:p>
        </w:tc>
        <w:tc>
          <w:tcPr>
            <w:tcW w:w="6180" w:type="dxa"/>
            <w:tcBorders>
              <w:top w:val="nil"/>
              <w:left w:val="nil"/>
              <w:bottom w:val="nil"/>
              <w:right w:val="nil"/>
            </w:tcBorders>
            <w:tcMar>
              <w:top w:w="128" w:type="dxa"/>
              <w:left w:w="43" w:type="dxa"/>
              <w:bottom w:w="43" w:type="dxa"/>
              <w:right w:w="43" w:type="dxa"/>
            </w:tcMar>
            <w:vAlign w:val="bottom"/>
          </w:tcPr>
          <w:p w14:paraId="3047C871"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4CE161C1"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D70069F" w14:textId="77777777" w:rsidR="00B050CE" w:rsidRPr="00CD2772" w:rsidRDefault="00B050CE" w:rsidP="002D7A43">
            <w:pPr>
              <w:jc w:val="right"/>
              <w:rPr>
                <w:sz w:val="21"/>
              </w:rPr>
            </w:pPr>
            <w:r w:rsidRPr="00CD2772">
              <w:rPr>
                <w:sz w:val="21"/>
              </w:rPr>
              <w:t>699 742</w:t>
            </w:r>
          </w:p>
        </w:tc>
      </w:tr>
      <w:tr w:rsidR="000908BE" w:rsidRPr="00CD2772" w14:paraId="7C873102" w14:textId="77777777">
        <w:trPr>
          <w:trHeight w:val="380"/>
        </w:trPr>
        <w:tc>
          <w:tcPr>
            <w:tcW w:w="1480" w:type="dxa"/>
            <w:tcBorders>
              <w:top w:val="nil"/>
              <w:left w:val="nil"/>
              <w:bottom w:val="nil"/>
              <w:right w:val="nil"/>
            </w:tcBorders>
            <w:tcMar>
              <w:top w:w="128" w:type="dxa"/>
              <w:left w:w="43" w:type="dxa"/>
              <w:bottom w:w="43" w:type="dxa"/>
              <w:right w:w="43" w:type="dxa"/>
            </w:tcMar>
          </w:tcPr>
          <w:p w14:paraId="187B472C"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C66242C"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058686E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4F0FF84" w14:textId="77777777" w:rsidR="00B050CE" w:rsidRPr="00CD2772" w:rsidRDefault="00B050CE" w:rsidP="002D7A43">
            <w:pPr>
              <w:jc w:val="right"/>
              <w:rPr>
                <w:sz w:val="21"/>
              </w:rPr>
            </w:pPr>
            <w:r w:rsidRPr="00CD2772">
              <w:rPr>
                <w:sz w:val="21"/>
              </w:rPr>
              <w:t>2 498 000</w:t>
            </w:r>
          </w:p>
        </w:tc>
      </w:tr>
      <w:tr w:rsidR="000908BE" w:rsidRPr="00CD2772" w14:paraId="27395A0C" w14:textId="77777777">
        <w:trPr>
          <w:trHeight w:val="380"/>
        </w:trPr>
        <w:tc>
          <w:tcPr>
            <w:tcW w:w="1480" w:type="dxa"/>
            <w:tcBorders>
              <w:top w:val="nil"/>
              <w:left w:val="nil"/>
              <w:bottom w:val="nil"/>
              <w:right w:val="nil"/>
            </w:tcBorders>
            <w:tcMar>
              <w:top w:w="128" w:type="dxa"/>
              <w:left w:w="43" w:type="dxa"/>
              <w:bottom w:w="43" w:type="dxa"/>
              <w:right w:w="43" w:type="dxa"/>
            </w:tcMar>
          </w:tcPr>
          <w:p w14:paraId="6970138F"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BAB3C47"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433435C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4FFDFCB" w14:textId="77777777" w:rsidR="00B050CE" w:rsidRPr="00CD2772" w:rsidRDefault="00B050CE" w:rsidP="002D7A43">
            <w:pPr>
              <w:jc w:val="right"/>
              <w:rPr>
                <w:sz w:val="21"/>
              </w:rPr>
            </w:pPr>
            <w:r w:rsidRPr="00CD2772">
              <w:rPr>
                <w:sz w:val="21"/>
              </w:rPr>
              <w:t>1 215 156</w:t>
            </w:r>
          </w:p>
        </w:tc>
      </w:tr>
      <w:tr w:rsidR="000908BE" w:rsidRPr="00CD2772" w14:paraId="0FB93513" w14:textId="77777777">
        <w:trPr>
          <w:trHeight w:val="380"/>
        </w:trPr>
        <w:tc>
          <w:tcPr>
            <w:tcW w:w="1480" w:type="dxa"/>
            <w:tcBorders>
              <w:top w:val="nil"/>
              <w:left w:val="nil"/>
              <w:bottom w:val="nil"/>
              <w:right w:val="nil"/>
            </w:tcBorders>
            <w:tcMar>
              <w:top w:w="128" w:type="dxa"/>
              <w:left w:w="43" w:type="dxa"/>
              <w:bottom w:w="43" w:type="dxa"/>
              <w:right w:w="43" w:type="dxa"/>
            </w:tcMar>
          </w:tcPr>
          <w:p w14:paraId="5E403608"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6065A92C"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3717D5C6"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870F023" w14:textId="77777777" w:rsidR="00B050CE" w:rsidRPr="00CD2772" w:rsidRDefault="00B050CE" w:rsidP="002D7A43">
            <w:pPr>
              <w:jc w:val="right"/>
              <w:rPr>
                <w:sz w:val="21"/>
              </w:rPr>
            </w:pPr>
            <w:r w:rsidRPr="00CD2772">
              <w:rPr>
                <w:sz w:val="21"/>
              </w:rPr>
              <w:t>1 429 138</w:t>
            </w:r>
          </w:p>
        </w:tc>
      </w:tr>
      <w:tr w:rsidR="000908BE" w:rsidRPr="00CD2772" w14:paraId="53D474CB" w14:textId="77777777">
        <w:trPr>
          <w:trHeight w:val="380"/>
        </w:trPr>
        <w:tc>
          <w:tcPr>
            <w:tcW w:w="1480" w:type="dxa"/>
            <w:tcBorders>
              <w:top w:val="nil"/>
              <w:left w:val="nil"/>
              <w:bottom w:val="nil"/>
              <w:right w:val="nil"/>
            </w:tcBorders>
            <w:tcMar>
              <w:top w:w="128" w:type="dxa"/>
              <w:left w:w="43" w:type="dxa"/>
              <w:bottom w:w="43" w:type="dxa"/>
              <w:right w:w="43" w:type="dxa"/>
            </w:tcMar>
          </w:tcPr>
          <w:p w14:paraId="4F35E2E2" w14:textId="77777777" w:rsidR="00B050CE" w:rsidRPr="00CD2772" w:rsidRDefault="00B050CE" w:rsidP="00CD2772">
            <w:pPr>
              <w:rPr>
                <w:sz w:val="21"/>
              </w:rPr>
            </w:pPr>
            <w:r w:rsidRPr="00CD2772">
              <w:rPr>
                <w:sz w:val="21"/>
              </w:rPr>
              <w:t>Peru</w:t>
            </w:r>
            <w:r w:rsidRPr="00CD2772">
              <w:rPr>
                <w:rStyle w:val="skrift-hevet"/>
                <w:sz w:val="21"/>
              </w:rPr>
              <w:t>3</w:t>
            </w:r>
          </w:p>
        </w:tc>
        <w:tc>
          <w:tcPr>
            <w:tcW w:w="6180" w:type="dxa"/>
            <w:tcBorders>
              <w:top w:val="nil"/>
              <w:left w:val="nil"/>
              <w:bottom w:val="nil"/>
              <w:right w:val="nil"/>
            </w:tcBorders>
            <w:tcMar>
              <w:top w:w="128" w:type="dxa"/>
              <w:left w:w="43" w:type="dxa"/>
              <w:bottom w:w="43" w:type="dxa"/>
              <w:right w:w="43" w:type="dxa"/>
            </w:tcMar>
            <w:vAlign w:val="bottom"/>
          </w:tcPr>
          <w:p w14:paraId="614DCECB"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010321A9"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02EF0B0" w14:textId="77777777" w:rsidR="00B050CE" w:rsidRPr="00CD2772" w:rsidRDefault="00B050CE" w:rsidP="002D7A43">
            <w:pPr>
              <w:jc w:val="right"/>
              <w:rPr>
                <w:sz w:val="21"/>
              </w:rPr>
            </w:pPr>
            <w:r w:rsidRPr="00CD2772">
              <w:rPr>
                <w:sz w:val="21"/>
              </w:rPr>
              <w:t>121 340</w:t>
            </w:r>
          </w:p>
        </w:tc>
      </w:tr>
      <w:tr w:rsidR="000908BE" w:rsidRPr="00CD2772" w14:paraId="726C004E" w14:textId="77777777">
        <w:trPr>
          <w:trHeight w:val="380"/>
        </w:trPr>
        <w:tc>
          <w:tcPr>
            <w:tcW w:w="1480" w:type="dxa"/>
            <w:tcBorders>
              <w:top w:val="nil"/>
              <w:left w:val="nil"/>
              <w:bottom w:val="nil"/>
              <w:right w:val="nil"/>
            </w:tcBorders>
            <w:tcMar>
              <w:top w:w="128" w:type="dxa"/>
              <w:left w:w="43" w:type="dxa"/>
              <w:bottom w:w="43" w:type="dxa"/>
              <w:right w:w="43" w:type="dxa"/>
            </w:tcMar>
          </w:tcPr>
          <w:p w14:paraId="1891617F" w14:textId="77777777" w:rsidR="00B050CE" w:rsidRPr="00CD2772" w:rsidRDefault="00B050CE" w:rsidP="00CD2772">
            <w:pPr>
              <w:rPr>
                <w:sz w:val="21"/>
              </w:rPr>
            </w:pPr>
            <w:r w:rsidRPr="00CD2772">
              <w:rPr>
                <w:sz w:val="21"/>
              </w:rPr>
              <w:t>Polen</w:t>
            </w:r>
          </w:p>
        </w:tc>
        <w:tc>
          <w:tcPr>
            <w:tcW w:w="6180" w:type="dxa"/>
            <w:tcBorders>
              <w:top w:val="nil"/>
              <w:left w:val="nil"/>
              <w:bottom w:val="nil"/>
              <w:right w:val="nil"/>
            </w:tcBorders>
            <w:tcMar>
              <w:top w:w="128" w:type="dxa"/>
              <w:left w:w="43" w:type="dxa"/>
              <w:bottom w:w="43" w:type="dxa"/>
              <w:right w:w="43" w:type="dxa"/>
            </w:tcMar>
            <w:vAlign w:val="bottom"/>
          </w:tcPr>
          <w:p w14:paraId="1C55FF22"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2A298575"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5F1A5A2" w14:textId="77777777" w:rsidR="00B050CE" w:rsidRPr="00CD2772" w:rsidRDefault="00B050CE" w:rsidP="002D7A43">
            <w:pPr>
              <w:jc w:val="right"/>
              <w:rPr>
                <w:sz w:val="21"/>
              </w:rPr>
            </w:pPr>
            <w:r w:rsidRPr="00CD2772">
              <w:rPr>
                <w:sz w:val="21"/>
              </w:rPr>
              <w:t>6 403 920</w:t>
            </w:r>
          </w:p>
        </w:tc>
      </w:tr>
      <w:tr w:rsidR="000908BE" w:rsidRPr="00CD2772" w14:paraId="09A04FFC" w14:textId="77777777">
        <w:trPr>
          <w:trHeight w:val="380"/>
        </w:trPr>
        <w:tc>
          <w:tcPr>
            <w:tcW w:w="1480" w:type="dxa"/>
            <w:tcBorders>
              <w:top w:val="nil"/>
              <w:left w:val="nil"/>
              <w:bottom w:val="nil"/>
              <w:right w:val="nil"/>
            </w:tcBorders>
            <w:tcMar>
              <w:top w:w="128" w:type="dxa"/>
              <w:left w:w="43" w:type="dxa"/>
              <w:bottom w:w="43" w:type="dxa"/>
              <w:right w:w="43" w:type="dxa"/>
            </w:tcMar>
          </w:tcPr>
          <w:p w14:paraId="3454A2FA"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DFD275D" w14:textId="77777777" w:rsidR="00B050CE" w:rsidRPr="00CD2772" w:rsidRDefault="00B050CE" w:rsidP="00CD2772">
            <w:pPr>
              <w:rPr>
                <w:sz w:val="21"/>
              </w:rPr>
            </w:pPr>
            <w:r w:rsidRPr="00CD2772">
              <w:rPr>
                <w:sz w:val="21"/>
              </w:rPr>
              <w:t>Marin- og undervannsteknologi</w:t>
            </w:r>
          </w:p>
        </w:tc>
        <w:tc>
          <w:tcPr>
            <w:tcW w:w="360" w:type="dxa"/>
            <w:tcBorders>
              <w:top w:val="nil"/>
              <w:left w:val="nil"/>
              <w:bottom w:val="nil"/>
              <w:right w:val="nil"/>
            </w:tcBorders>
            <w:tcMar>
              <w:top w:w="128" w:type="dxa"/>
              <w:left w:w="43" w:type="dxa"/>
              <w:bottom w:w="43" w:type="dxa"/>
              <w:right w:w="43" w:type="dxa"/>
            </w:tcMar>
            <w:vAlign w:val="bottom"/>
          </w:tcPr>
          <w:p w14:paraId="63DBECC1"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7169D61" w14:textId="77777777" w:rsidR="00B050CE" w:rsidRPr="00CD2772" w:rsidRDefault="00B050CE" w:rsidP="002D7A43">
            <w:pPr>
              <w:jc w:val="right"/>
              <w:rPr>
                <w:sz w:val="21"/>
              </w:rPr>
            </w:pPr>
            <w:r w:rsidRPr="00CD2772">
              <w:rPr>
                <w:sz w:val="21"/>
              </w:rPr>
              <w:t>25 000 000</w:t>
            </w:r>
          </w:p>
        </w:tc>
      </w:tr>
      <w:tr w:rsidR="000908BE" w:rsidRPr="00CD2772" w14:paraId="120AB19C" w14:textId="77777777">
        <w:trPr>
          <w:trHeight w:val="380"/>
        </w:trPr>
        <w:tc>
          <w:tcPr>
            <w:tcW w:w="1480" w:type="dxa"/>
            <w:tcBorders>
              <w:top w:val="nil"/>
              <w:left w:val="nil"/>
              <w:bottom w:val="nil"/>
              <w:right w:val="nil"/>
            </w:tcBorders>
            <w:tcMar>
              <w:top w:w="128" w:type="dxa"/>
              <w:left w:w="43" w:type="dxa"/>
              <w:bottom w:w="43" w:type="dxa"/>
              <w:right w:w="43" w:type="dxa"/>
            </w:tcMar>
          </w:tcPr>
          <w:p w14:paraId="66291D6F"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25B0F94"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0A717BF5"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EAD1BA7" w14:textId="77777777" w:rsidR="00B050CE" w:rsidRPr="00CD2772" w:rsidRDefault="00B050CE" w:rsidP="002D7A43">
            <w:pPr>
              <w:jc w:val="right"/>
              <w:rPr>
                <w:sz w:val="21"/>
              </w:rPr>
            </w:pPr>
            <w:r w:rsidRPr="00CD2772">
              <w:rPr>
                <w:sz w:val="21"/>
              </w:rPr>
              <w:t>1 451 000</w:t>
            </w:r>
          </w:p>
        </w:tc>
      </w:tr>
      <w:tr w:rsidR="000908BE" w:rsidRPr="00CD2772" w14:paraId="21AF39BD" w14:textId="77777777">
        <w:trPr>
          <w:trHeight w:val="380"/>
        </w:trPr>
        <w:tc>
          <w:tcPr>
            <w:tcW w:w="1480" w:type="dxa"/>
            <w:tcBorders>
              <w:top w:val="nil"/>
              <w:left w:val="nil"/>
              <w:bottom w:val="nil"/>
              <w:right w:val="nil"/>
            </w:tcBorders>
            <w:tcMar>
              <w:top w:w="128" w:type="dxa"/>
              <w:left w:w="43" w:type="dxa"/>
              <w:bottom w:w="43" w:type="dxa"/>
              <w:right w:w="43" w:type="dxa"/>
            </w:tcMar>
          </w:tcPr>
          <w:p w14:paraId="3F4C5C47"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6F7CE8E1"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25FEFED2"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282742A" w14:textId="77777777" w:rsidR="00B050CE" w:rsidRPr="00CD2772" w:rsidRDefault="00B050CE" w:rsidP="002D7A43">
            <w:pPr>
              <w:jc w:val="right"/>
              <w:rPr>
                <w:sz w:val="21"/>
              </w:rPr>
            </w:pPr>
            <w:r w:rsidRPr="00CD2772">
              <w:rPr>
                <w:sz w:val="21"/>
              </w:rPr>
              <w:t>1 762 000</w:t>
            </w:r>
          </w:p>
        </w:tc>
      </w:tr>
      <w:tr w:rsidR="000908BE" w:rsidRPr="00CD2772" w14:paraId="546B6954" w14:textId="77777777">
        <w:trPr>
          <w:trHeight w:val="380"/>
        </w:trPr>
        <w:tc>
          <w:tcPr>
            <w:tcW w:w="1480" w:type="dxa"/>
            <w:tcBorders>
              <w:top w:val="nil"/>
              <w:left w:val="nil"/>
              <w:bottom w:val="nil"/>
              <w:right w:val="nil"/>
            </w:tcBorders>
            <w:tcMar>
              <w:top w:w="128" w:type="dxa"/>
              <w:left w:w="43" w:type="dxa"/>
              <w:bottom w:w="43" w:type="dxa"/>
              <w:right w:w="43" w:type="dxa"/>
            </w:tcMar>
          </w:tcPr>
          <w:p w14:paraId="5A46D044"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69B09AEA"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3733F786"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FAB9476" w14:textId="77777777" w:rsidR="00B050CE" w:rsidRPr="00CD2772" w:rsidRDefault="00B050CE" w:rsidP="002D7A43">
            <w:pPr>
              <w:jc w:val="right"/>
              <w:rPr>
                <w:sz w:val="21"/>
              </w:rPr>
            </w:pPr>
            <w:r w:rsidRPr="00CD2772">
              <w:rPr>
                <w:sz w:val="21"/>
              </w:rPr>
              <w:t>2 300 000</w:t>
            </w:r>
          </w:p>
        </w:tc>
      </w:tr>
      <w:tr w:rsidR="000908BE" w:rsidRPr="00CD2772" w14:paraId="71A4BAE7" w14:textId="77777777">
        <w:trPr>
          <w:trHeight w:val="380"/>
        </w:trPr>
        <w:tc>
          <w:tcPr>
            <w:tcW w:w="1480" w:type="dxa"/>
            <w:tcBorders>
              <w:top w:val="nil"/>
              <w:left w:val="nil"/>
              <w:bottom w:val="nil"/>
              <w:right w:val="nil"/>
            </w:tcBorders>
            <w:tcMar>
              <w:top w:w="128" w:type="dxa"/>
              <w:left w:w="43" w:type="dxa"/>
              <w:bottom w:w="43" w:type="dxa"/>
              <w:right w:w="43" w:type="dxa"/>
            </w:tcMar>
          </w:tcPr>
          <w:p w14:paraId="37B49C06"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6D26A39"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7141D09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4EC206D" w14:textId="77777777" w:rsidR="00B050CE" w:rsidRPr="00CD2772" w:rsidRDefault="00B050CE" w:rsidP="002D7A43">
            <w:pPr>
              <w:jc w:val="right"/>
              <w:rPr>
                <w:sz w:val="21"/>
              </w:rPr>
            </w:pPr>
            <w:r w:rsidRPr="00CD2772">
              <w:rPr>
                <w:sz w:val="21"/>
              </w:rPr>
              <w:t>966 100</w:t>
            </w:r>
          </w:p>
        </w:tc>
      </w:tr>
      <w:tr w:rsidR="000908BE" w:rsidRPr="00CD2772" w14:paraId="0BF2A355" w14:textId="77777777">
        <w:trPr>
          <w:trHeight w:val="380"/>
        </w:trPr>
        <w:tc>
          <w:tcPr>
            <w:tcW w:w="1480" w:type="dxa"/>
            <w:tcBorders>
              <w:top w:val="nil"/>
              <w:left w:val="nil"/>
              <w:bottom w:val="nil"/>
              <w:right w:val="nil"/>
            </w:tcBorders>
            <w:tcMar>
              <w:top w:w="128" w:type="dxa"/>
              <w:left w:w="43" w:type="dxa"/>
              <w:bottom w:w="43" w:type="dxa"/>
              <w:right w:w="43" w:type="dxa"/>
            </w:tcMar>
          </w:tcPr>
          <w:p w14:paraId="57A330CB" w14:textId="77777777" w:rsidR="00B050CE" w:rsidRPr="00CD2772" w:rsidRDefault="00B050CE" w:rsidP="00CD2772">
            <w:pPr>
              <w:rPr>
                <w:sz w:val="21"/>
              </w:rPr>
            </w:pPr>
            <w:r w:rsidRPr="00CD2772">
              <w:rPr>
                <w:sz w:val="21"/>
              </w:rPr>
              <w:t>Portugal</w:t>
            </w:r>
          </w:p>
        </w:tc>
        <w:tc>
          <w:tcPr>
            <w:tcW w:w="6180" w:type="dxa"/>
            <w:tcBorders>
              <w:top w:val="nil"/>
              <w:left w:val="nil"/>
              <w:bottom w:val="nil"/>
              <w:right w:val="nil"/>
            </w:tcBorders>
            <w:tcMar>
              <w:top w:w="128" w:type="dxa"/>
              <w:left w:w="43" w:type="dxa"/>
              <w:bottom w:w="43" w:type="dxa"/>
              <w:right w:w="43" w:type="dxa"/>
            </w:tcMar>
            <w:vAlign w:val="bottom"/>
          </w:tcPr>
          <w:p w14:paraId="2A93C5C5"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0216F13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5313608" w14:textId="77777777" w:rsidR="00B050CE" w:rsidRPr="00CD2772" w:rsidRDefault="00B050CE" w:rsidP="002D7A43">
            <w:pPr>
              <w:jc w:val="right"/>
              <w:rPr>
                <w:sz w:val="21"/>
              </w:rPr>
            </w:pPr>
            <w:r w:rsidRPr="00CD2772">
              <w:rPr>
                <w:sz w:val="21"/>
              </w:rPr>
              <w:t>1 185 440</w:t>
            </w:r>
          </w:p>
        </w:tc>
      </w:tr>
      <w:tr w:rsidR="000908BE" w:rsidRPr="00CD2772" w14:paraId="10D71C44" w14:textId="77777777">
        <w:trPr>
          <w:trHeight w:val="380"/>
        </w:trPr>
        <w:tc>
          <w:tcPr>
            <w:tcW w:w="1480" w:type="dxa"/>
            <w:tcBorders>
              <w:top w:val="nil"/>
              <w:left w:val="nil"/>
              <w:bottom w:val="nil"/>
              <w:right w:val="nil"/>
            </w:tcBorders>
            <w:tcMar>
              <w:top w:w="128" w:type="dxa"/>
              <w:left w:w="43" w:type="dxa"/>
              <w:bottom w:w="43" w:type="dxa"/>
              <w:right w:w="43" w:type="dxa"/>
            </w:tcMar>
          </w:tcPr>
          <w:p w14:paraId="7670B6DD" w14:textId="77777777" w:rsidR="00B050CE" w:rsidRPr="00CD2772" w:rsidRDefault="00B050CE" w:rsidP="00CD2772">
            <w:pPr>
              <w:rPr>
                <w:sz w:val="21"/>
              </w:rPr>
            </w:pPr>
            <w:r w:rsidRPr="00CD2772">
              <w:rPr>
                <w:sz w:val="21"/>
              </w:rPr>
              <w:t>Spania</w:t>
            </w:r>
          </w:p>
        </w:tc>
        <w:tc>
          <w:tcPr>
            <w:tcW w:w="6180" w:type="dxa"/>
            <w:tcBorders>
              <w:top w:val="nil"/>
              <w:left w:val="nil"/>
              <w:bottom w:val="nil"/>
              <w:right w:val="nil"/>
            </w:tcBorders>
            <w:tcMar>
              <w:top w:w="128" w:type="dxa"/>
              <w:left w:w="43" w:type="dxa"/>
              <w:bottom w:w="43" w:type="dxa"/>
              <w:right w:w="43" w:type="dxa"/>
            </w:tcMar>
            <w:vAlign w:val="bottom"/>
          </w:tcPr>
          <w:p w14:paraId="5D2424F5"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4EAAC1C4"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7D85239" w14:textId="77777777" w:rsidR="00B050CE" w:rsidRPr="00CD2772" w:rsidRDefault="00B050CE" w:rsidP="002D7A43">
            <w:pPr>
              <w:jc w:val="right"/>
              <w:rPr>
                <w:sz w:val="21"/>
              </w:rPr>
            </w:pPr>
            <w:r w:rsidRPr="00CD2772">
              <w:rPr>
                <w:sz w:val="21"/>
              </w:rPr>
              <w:t>389 875</w:t>
            </w:r>
          </w:p>
        </w:tc>
      </w:tr>
      <w:tr w:rsidR="000908BE" w:rsidRPr="00CD2772" w14:paraId="28711772" w14:textId="77777777">
        <w:trPr>
          <w:trHeight w:val="380"/>
        </w:trPr>
        <w:tc>
          <w:tcPr>
            <w:tcW w:w="1480" w:type="dxa"/>
            <w:tcBorders>
              <w:top w:val="nil"/>
              <w:left w:val="nil"/>
              <w:bottom w:val="nil"/>
              <w:right w:val="nil"/>
            </w:tcBorders>
            <w:tcMar>
              <w:top w:w="128" w:type="dxa"/>
              <w:left w:w="43" w:type="dxa"/>
              <w:bottom w:w="43" w:type="dxa"/>
              <w:right w:w="43" w:type="dxa"/>
            </w:tcMar>
          </w:tcPr>
          <w:p w14:paraId="27642217"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77C8779"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0F6612DD"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9EE5CF5" w14:textId="77777777" w:rsidR="00B050CE" w:rsidRPr="00CD2772" w:rsidRDefault="00B050CE" w:rsidP="002D7A43">
            <w:pPr>
              <w:jc w:val="right"/>
              <w:rPr>
                <w:sz w:val="21"/>
              </w:rPr>
            </w:pPr>
            <w:r w:rsidRPr="00CD2772">
              <w:rPr>
                <w:sz w:val="21"/>
              </w:rPr>
              <w:t>2 967 628</w:t>
            </w:r>
          </w:p>
        </w:tc>
      </w:tr>
      <w:tr w:rsidR="000908BE" w:rsidRPr="00CD2772" w14:paraId="604370E8" w14:textId="77777777">
        <w:trPr>
          <w:trHeight w:val="380"/>
        </w:trPr>
        <w:tc>
          <w:tcPr>
            <w:tcW w:w="1480" w:type="dxa"/>
            <w:tcBorders>
              <w:top w:val="nil"/>
              <w:left w:val="nil"/>
              <w:bottom w:val="nil"/>
              <w:right w:val="nil"/>
            </w:tcBorders>
            <w:tcMar>
              <w:top w:w="128" w:type="dxa"/>
              <w:left w:w="43" w:type="dxa"/>
              <w:bottom w:w="43" w:type="dxa"/>
              <w:right w:w="43" w:type="dxa"/>
            </w:tcMar>
          </w:tcPr>
          <w:p w14:paraId="159D2E3C"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A0361A7"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7EC623C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2584B0A" w14:textId="77777777" w:rsidR="00B050CE" w:rsidRPr="00CD2772" w:rsidRDefault="00B050CE" w:rsidP="002D7A43">
            <w:pPr>
              <w:jc w:val="right"/>
              <w:rPr>
                <w:sz w:val="21"/>
              </w:rPr>
            </w:pPr>
            <w:r w:rsidRPr="00CD2772">
              <w:rPr>
                <w:sz w:val="21"/>
              </w:rPr>
              <w:t>3 215 391</w:t>
            </w:r>
          </w:p>
        </w:tc>
      </w:tr>
      <w:tr w:rsidR="000908BE" w:rsidRPr="00CD2772" w14:paraId="283D05ED" w14:textId="77777777">
        <w:trPr>
          <w:trHeight w:val="380"/>
        </w:trPr>
        <w:tc>
          <w:tcPr>
            <w:tcW w:w="1480" w:type="dxa"/>
            <w:tcBorders>
              <w:top w:val="nil"/>
              <w:left w:val="nil"/>
              <w:bottom w:val="nil"/>
              <w:right w:val="nil"/>
            </w:tcBorders>
            <w:tcMar>
              <w:top w:w="128" w:type="dxa"/>
              <w:left w:w="43" w:type="dxa"/>
              <w:bottom w:w="43" w:type="dxa"/>
              <w:right w:w="43" w:type="dxa"/>
            </w:tcMar>
          </w:tcPr>
          <w:p w14:paraId="164F6FEA"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085329D"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10F352E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1C045A7" w14:textId="77777777" w:rsidR="00B050CE" w:rsidRPr="00CD2772" w:rsidRDefault="00B050CE" w:rsidP="002D7A43">
            <w:pPr>
              <w:jc w:val="right"/>
              <w:rPr>
                <w:sz w:val="21"/>
              </w:rPr>
            </w:pPr>
            <w:r w:rsidRPr="00CD2772">
              <w:rPr>
                <w:sz w:val="21"/>
              </w:rPr>
              <w:t>338 699</w:t>
            </w:r>
          </w:p>
        </w:tc>
      </w:tr>
      <w:tr w:rsidR="000908BE" w:rsidRPr="00CD2772" w14:paraId="1508CEC1" w14:textId="77777777">
        <w:trPr>
          <w:trHeight w:val="380"/>
        </w:trPr>
        <w:tc>
          <w:tcPr>
            <w:tcW w:w="1480" w:type="dxa"/>
            <w:tcBorders>
              <w:top w:val="nil"/>
              <w:left w:val="nil"/>
              <w:bottom w:val="nil"/>
              <w:right w:val="nil"/>
            </w:tcBorders>
            <w:tcMar>
              <w:top w:w="128" w:type="dxa"/>
              <w:left w:w="43" w:type="dxa"/>
              <w:bottom w:w="43" w:type="dxa"/>
              <w:right w:w="43" w:type="dxa"/>
            </w:tcMar>
          </w:tcPr>
          <w:p w14:paraId="4819269F"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7EB6D38"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6DC9AD72"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D0FDFC7" w14:textId="77777777" w:rsidR="00B050CE" w:rsidRPr="00CD2772" w:rsidRDefault="00B050CE" w:rsidP="002D7A43">
            <w:pPr>
              <w:jc w:val="right"/>
              <w:rPr>
                <w:sz w:val="21"/>
              </w:rPr>
            </w:pPr>
            <w:r w:rsidRPr="00CD2772">
              <w:rPr>
                <w:sz w:val="21"/>
              </w:rPr>
              <w:t>164 828</w:t>
            </w:r>
          </w:p>
        </w:tc>
      </w:tr>
      <w:tr w:rsidR="000908BE" w:rsidRPr="00CD2772" w14:paraId="4152315E" w14:textId="77777777">
        <w:trPr>
          <w:trHeight w:val="380"/>
        </w:trPr>
        <w:tc>
          <w:tcPr>
            <w:tcW w:w="1480" w:type="dxa"/>
            <w:tcBorders>
              <w:top w:val="nil"/>
              <w:left w:val="nil"/>
              <w:bottom w:val="nil"/>
              <w:right w:val="nil"/>
            </w:tcBorders>
            <w:tcMar>
              <w:top w:w="128" w:type="dxa"/>
              <w:left w:w="43" w:type="dxa"/>
              <w:bottom w:w="43" w:type="dxa"/>
              <w:right w:w="43" w:type="dxa"/>
            </w:tcMar>
          </w:tcPr>
          <w:p w14:paraId="0DF08687" w14:textId="77777777" w:rsidR="00B050CE" w:rsidRPr="00CD2772" w:rsidRDefault="00B050CE" w:rsidP="00CD2772">
            <w:pPr>
              <w:rPr>
                <w:sz w:val="21"/>
              </w:rPr>
            </w:pPr>
            <w:r w:rsidRPr="00CD2772">
              <w:rPr>
                <w:sz w:val="21"/>
              </w:rPr>
              <w:t>Storbritannia</w:t>
            </w:r>
          </w:p>
        </w:tc>
        <w:tc>
          <w:tcPr>
            <w:tcW w:w="6180" w:type="dxa"/>
            <w:tcBorders>
              <w:top w:val="nil"/>
              <w:left w:val="nil"/>
              <w:bottom w:val="nil"/>
              <w:right w:val="nil"/>
            </w:tcBorders>
            <w:tcMar>
              <w:top w:w="128" w:type="dxa"/>
              <w:left w:w="43" w:type="dxa"/>
              <w:bottom w:w="43" w:type="dxa"/>
              <w:right w:w="43" w:type="dxa"/>
            </w:tcMar>
            <w:vAlign w:val="bottom"/>
          </w:tcPr>
          <w:p w14:paraId="5F65964C"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5743D6B9"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0914D5F" w14:textId="77777777" w:rsidR="00B050CE" w:rsidRPr="00CD2772" w:rsidRDefault="00B050CE" w:rsidP="002D7A43">
            <w:pPr>
              <w:jc w:val="right"/>
              <w:rPr>
                <w:sz w:val="21"/>
              </w:rPr>
            </w:pPr>
            <w:r w:rsidRPr="00CD2772">
              <w:rPr>
                <w:sz w:val="21"/>
              </w:rPr>
              <w:t>29 771 849</w:t>
            </w:r>
          </w:p>
        </w:tc>
      </w:tr>
      <w:tr w:rsidR="000908BE" w:rsidRPr="00CD2772" w14:paraId="4826AAAA" w14:textId="77777777">
        <w:trPr>
          <w:trHeight w:val="380"/>
        </w:trPr>
        <w:tc>
          <w:tcPr>
            <w:tcW w:w="1480" w:type="dxa"/>
            <w:tcBorders>
              <w:top w:val="nil"/>
              <w:left w:val="nil"/>
              <w:bottom w:val="nil"/>
              <w:right w:val="nil"/>
            </w:tcBorders>
            <w:tcMar>
              <w:top w:w="128" w:type="dxa"/>
              <w:left w:w="43" w:type="dxa"/>
              <w:bottom w:w="43" w:type="dxa"/>
              <w:right w:w="43" w:type="dxa"/>
            </w:tcMar>
          </w:tcPr>
          <w:p w14:paraId="093CC6A8"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B9DD6E5"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714A1469"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1FDFED9" w14:textId="77777777" w:rsidR="00B050CE" w:rsidRPr="00CD2772" w:rsidRDefault="00B050CE" w:rsidP="002D7A43">
            <w:pPr>
              <w:jc w:val="right"/>
              <w:rPr>
                <w:sz w:val="21"/>
              </w:rPr>
            </w:pPr>
            <w:r w:rsidRPr="00CD2772">
              <w:rPr>
                <w:sz w:val="21"/>
              </w:rPr>
              <w:t>21 034 737</w:t>
            </w:r>
          </w:p>
        </w:tc>
      </w:tr>
      <w:tr w:rsidR="000908BE" w:rsidRPr="00CD2772" w14:paraId="42EDA0C1" w14:textId="77777777">
        <w:trPr>
          <w:trHeight w:val="380"/>
        </w:trPr>
        <w:tc>
          <w:tcPr>
            <w:tcW w:w="1480" w:type="dxa"/>
            <w:tcBorders>
              <w:top w:val="nil"/>
              <w:left w:val="nil"/>
              <w:bottom w:val="nil"/>
              <w:right w:val="nil"/>
            </w:tcBorders>
            <w:tcMar>
              <w:top w:w="128" w:type="dxa"/>
              <w:left w:w="43" w:type="dxa"/>
              <w:bottom w:w="43" w:type="dxa"/>
              <w:right w:w="43" w:type="dxa"/>
            </w:tcMar>
          </w:tcPr>
          <w:p w14:paraId="0E6E21D0"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3213EB2D"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4131E32E"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1E540A4" w14:textId="77777777" w:rsidR="00B050CE" w:rsidRPr="00CD2772" w:rsidRDefault="00B050CE" w:rsidP="002D7A43">
            <w:pPr>
              <w:jc w:val="right"/>
              <w:rPr>
                <w:sz w:val="21"/>
              </w:rPr>
            </w:pPr>
            <w:r w:rsidRPr="00CD2772">
              <w:rPr>
                <w:sz w:val="21"/>
              </w:rPr>
              <w:t>4 520 384</w:t>
            </w:r>
          </w:p>
        </w:tc>
      </w:tr>
      <w:tr w:rsidR="000908BE" w:rsidRPr="00CD2772" w14:paraId="1CF7E9E1" w14:textId="77777777">
        <w:trPr>
          <w:trHeight w:val="380"/>
        </w:trPr>
        <w:tc>
          <w:tcPr>
            <w:tcW w:w="1480" w:type="dxa"/>
            <w:tcBorders>
              <w:top w:val="nil"/>
              <w:left w:val="nil"/>
              <w:bottom w:val="nil"/>
              <w:right w:val="nil"/>
            </w:tcBorders>
            <w:tcMar>
              <w:top w:w="128" w:type="dxa"/>
              <w:left w:w="43" w:type="dxa"/>
              <w:bottom w:w="43" w:type="dxa"/>
              <w:right w:w="43" w:type="dxa"/>
            </w:tcMar>
          </w:tcPr>
          <w:p w14:paraId="313CE966"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8D2CD5E"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1A1D446D"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FD6C2B1" w14:textId="77777777" w:rsidR="00B050CE" w:rsidRPr="00CD2772" w:rsidRDefault="00B050CE" w:rsidP="002D7A43">
            <w:pPr>
              <w:jc w:val="right"/>
              <w:rPr>
                <w:sz w:val="21"/>
              </w:rPr>
            </w:pPr>
            <w:r w:rsidRPr="00CD2772">
              <w:rPr>
                <w:sz w:val="21"/>
              </w:rPr>
              <w:t>570 430</w:t>
            </w:r>
          </w:p>
        </w:tc>
      </w:tr>
      <w:tr w:rsidR="000908BE" w:rsidRPr="00CD2772" w14:paraId="0601F1EE" w14:textId="77777777">
        <w:trPr>
          <w:trHeight w:val="380"/>
        </w:trPr>
        <w:tc>
          <w:tcPr>
            <w:tcW w:w="1480" w:type="dxa"/>
            <w:tcBorders>
              <w:top w:val="nil"/>
              <w:left w:val="nil"/>
              <w:bottom w:val="nil"/>
              <w:right w:val="nil"/>
            </w:tcBorders>
            <w:tcMar>
              <w:top w:w="128" w:type="dxa"/>
              <w:left w:w="43" w:type="dxa"/>
              <w:bottom w:w="43" w:type="dxa"/>
              <w:right w:w="43" w:type="dxa"/>
            </w:tcMar>
          </w:tcPr>
          <w:p w14:paraId="6DD40DAA"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B1D240C"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27FCD2C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92EDDDB" w14:textId="77777777" w:rsidR="00B050CE" w:rsidRPr="00CD2772" w:rsidRDefault="00B050CE" w:rsidP="002D7A43">
            <w:pPr>
              <w:jc w:val="right"/>
              <w:rPr>
                <w:sz w:val="21"/>
              </w:rPr>
            </w:pPr>
            <w:r w:rsidRPr="00CD2772">
              <w:rPr>
                <w:sz w:val="21"/>
              </w:rPr>
              <w:t>976 830</w:t>
            </w:r>
          </w:p>
        </w:tc>
      </w:tr>
      <w:tr w:rsidR="000908BE" w:rsidRPr="00CD2772" w14:paraId="0ACB7F86" w14:textId="77777777">
        <w:trPr>
          <w:trHeight w:val="380"/>
        </w:trPr>
        <w:tc>
          <w:tcPr>
            <w:tcW w:w="1480" w:type="dxa"/>
            <w:tcBorders>
              <w:top w:val="nil"/>
              <w:left w:val="nil"/>
              <w:bottom w:val="nil"/>
              <w:right w:val="nil"/>
            </w:tcBorders>
            <w:tcMar>
              <w:top w:w="128" w:type="dxa"/>
              <w:left w:w="43" w:type="dxa"/>
              <w:bottom w:w="43" w:type="dxa"/>
              <w:right w:w="43" w:type="dxa"/>
            </w:tcMar>
          </w:tcPr>
          <w:p w14:paraId="13AAE2FF" w14:textId="77777777" w:rsidR="00B050CE" w:rsidRPr="00CD2772" w:rsidRDefault="00B050CE" w:rsidP="00CD2772">
            <w:pPr>
              <w:rPr>
                <w:sz w:val="21"/>
              </w:rPr>
            </w:pPr>
            <w:r w:rsidRPr="00CD2772">
              <w:rPr>
                <w:sz w:val="21"/>
              </w:rPr>
              <w:t>Sudan</w:t>
            </w:r>
            <w:r w:rsidRPr="00CD2772">
              <w:rPr>
                <w:rStyle w:val="skrift-hevet"/>
                <w:sz w:val="21"/>
              </w:rPr>
              <w:t>3</w:t>
            </w:r>
          </w:p>
        </w:tc>
        <w:tc>
          <w:tcPr>
            <w:tcW w:w="6180" w:type="dxa"/>
            <w:tcBorders>
              <w:top w:val="nil"/>
              <w:left w:val="nil"/>
              <w:bottom w:val="nil"/>
              <w:right w:val="nil"/>
            </w:tcBorders>
            <w:tcMar>
              <w:top w:w="128" w:type="dxa"/>
              <w:left w:w="43" w:type="dxa"/>
              <w:bottom w:w="43" w:type="dxa"/>
              <w:right w:w="43" w:type="dxa"/>
            </w:tcMar>
            <w:vAlign w:val="bottom"/>
          </w:tcPr>
          <w:p w14:paraId="1DD31892"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46625AE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6461CCB" w14:textId="77777777" w:rsidR="00B050CE" w:rsidRPr="00CD2772" w:rsidRDefault="00B050CE" w:rsidP="002D7A43">
            <w:pPr>
              <w:jc w:val="right"/>
              <w:rPr>
                <w:sz w:val="21"/>
              </w:rPr>
            </w:pPr>
            <w:r w:rsidRPr="00CD2772">
              <w:rPr>
                <w:sz w:val="21"/>
              </w:rPr>
              <w:t>71 750</w:t>
            </w:r>
          </w:p>
        </w:tc>
      </w:tr>
      <w:tr w:rsidR="000908BE" w:rsidRPr="00CD2772" w14:paraId="275EE179" w14:textId="77777777">
        <w:trPr>
          <w:trHeight w:val="380"/>
        </w:trPr>
        <w:tc>
          <w:tcPr>
            <w:tcW w:w="1480" w:type="dxa"/>
            <w:tcBorders>
              <w:top w:val="nil"/>
              <w:left w:val="nil"/>
              <w:bottom w:val="nil"/>
              <w:right w:val="nil"/>
            </w:tcBorders>
            <w:tcMar>
              <w:top w:w="128" w:type="dxa"/>
              <w:left w:w="43" w:type="dxa"/>
              <w:bottom w:w="43" w:type="dxa"/>
              <w:right w:w="43" w:type="dxa"/>
            </w:tcMar>
          </w:tcPr>
          <w:p w14:paraId="3BE8011C" w14:textId="77777777" w:rsidR="00B050CE" w:rsidRPr="00CD2772" w:rsidRDefault="00B050CE" w:rsidP="00CD2772">
            <w:pPr>
              <w:rPr>
                <w:sz w:val="21"/>
              </w:rPr>
            </w:pPr>
            <w:r w:rsidRPr="00CD2772">
              <w:rPr>
                <w:sz w:val="21"/>
              </w:rPr>
              <w:t>Sverige</w:t>
            </w:r>
          </w:p>
        </w:tc>
        <w:tc>
          <w:tcPr>
            <w:tcW w:w="6180" w:type="dxa"/>
            <w:tcBorders>
              <w:top w:val="nil"/>
              <w:left w:val="nil"/>
              <w:bottom w:val="nil"/>
              <w:right w:val="nil"/>
            </w:tcBorders>
            <w:tcMar>
              <w:top w:w="128" w:type="dxa"/>
              <w:left w:w="43" w:type="dxa"/>
              <w:bottom w:w="43" w:type="dxa"/>
              <w:right w:w="43" w:type="dxa"/>
            </w:tcMar>
            <w:vAlign w:val="bottom"/>
          </w:tcPr>
          <w:p w14:paraId="4E7F694F"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08F7E94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9BBDECB" w14:textId="77777777" w:rsidR="00B050CE" w:rsidRPr="00CD2772" w:rsidRDefault="00B050CE" w:rsidP="002D7A43">
            <w:pPr>
              <w:jc w:val="right"/>
              <w:rPr>
                <w:sz w:val="21"/>
              </w:rPr>
            </w:pPr>
            <w:r w:rsidRPr="00CD2772">
              <w:rPr>
                <w:sz w:val="21"/>
              </w:rPr>
              <w:t>95 881</w:t>
            </w:r>
          </w:p>
        </w:tc>
      </w:tr>
      <w:tr w:rsidR="000908BE" w:rsidRPr="00CD2772" w14:paraId="69D1C248" w14:textId="77777777">
        <w:trPr>
          <w:trHeight w:val="380"/>
        </w:trPr>
        <w:tc>
          <w:tcPr>
            <w:tcW w:w="1480" w:type="dxa"/>
            <w:tcBorders>
              <w:top w:val="nil"/>
              <w:left w:val="nil"/>
              <w:bottom w:val="nil"/>
              <w:right w:val="nil"/>
            </w:tcBorders>
            <w:tcMar>
              <w:top w:w="128" w:type="dxa"/>
              <w:left w:w="43" w:type="dxa"/>
              <w:bottom w:w="43" w:type="dxa"/>
              <w:right w:w="43" w:type="dxa"/>
            </w:tcMar>
          </w:tcPr>
          <w:p w14:paraId="7DFC9C9F"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F116C68"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3A78BA4F"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4902B16" w14:textId="77777777" w:rsidR="00B050CE" w:rsidRPr="00CD2772" w:rsidRDefault="00B050CE" w:rsidP="002D7A43">
            <w:pPr>
              <w:jc w:val="right"/>
              <w:rPr>
                <w:sz w:val="21"/>
              </w:rPr>
            </w:pPr>
            <w:r w:rsidRPr="00CD2772">
              <w:rPr>
                <w:sz w:val="21"/>
              </w:rPr>
              <w:t>36 305</w:t>
            </w:r>
          </w:p>
        </w:tc>
      </w:tr>
      <w:tr w:rsidR="000908BE" w:rsidRPr="00CD2772" w14:paraId="214CB761" w14:textId="77777777">
        <w:trPr>
          <w:trHeight w:val="380"/>
        </w:trPr>
        <w:tc>
          <w:tcPr>
            <w:tcW w:w="1480" w:type="dxa"/>
            <w:tcBorders>
              <w:top w:val="nil"/>
              <w:left w:val="nil"/>
              <w:bottom w:val="nil"/>
              <w:right w:val="nil"/>
            </w:tcBorders>
            <w:tcMar>
              <w:top w:w="128" w:type="dxa"/>
              <w:left w:w="43" w:type="dxa"/>
              <w:bottom w:w="43" w:type="dxa"/>
              <w:right w:w="43" w:type="dxa"/>
            </w:tcMar>
          </w:tcPr>
          <w:p w14:paraId="2F173573"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86A48D5"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1078D4DF"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68B190D" w14:textId="77777777" w:rsidR="00B050CE" w:rsidRPr="00CD2772" w:rsidRDefault="00B050CE" w:rsidP="002D7A43">
            <w:pPr>
              <w:jc w:val="right"/>
              <w:rPr>
                <w:sz w:val="21"/>
              </w:rPr>
            </w:pPr>
            <w:r w:rsidRPr="00CD2772">
              <w:rPr>
                <w:sz w:val="21"/>
              </w:rPr>
              <w:t>13 498 600</w:t>
            </w:r>
          </w:p>
        </w:tc>
      </w:tr>
      <w:tr w:rsidR="000908BE" w:rsidRPr="00CD2772" w14:paraId="4E2962FE" w14:textId="77777777">
        <w:trPr>
          <w:trHeight w:val="380"/>
        </w:trPr>
        <w:tc>
          <w:tcPr>
            <w:tcW w:w="1480" w:type="dxa"/>
            <w:tcBorders>
              <w:top w:val="nil"/>
              <w:left w:val="nil"/>
              <w:bottom w:val="nil"/>
              <w:right w:val="nil"/>
            </w:tcBorders>
            <w:tcMar>
              <w:top w:w="128" w:type="dxa"/>
              <w:left w:w="43" w:type="dxa"/>
              <w:bottom w:w="43" w:type="dxa"/>
              <w:right w:w="43" w:type="dxa"/>
            </w:tcMar>
          </w:tcPr>
          <w:p w14:paraId="1723CBCC"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34E167E"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75C1C141"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51FC085" w14:textId="77777777" w:rsidR="00B050CE" w:rsidRPr="00CD2772" w:rsidRDefault="00B050CE" w:rsidP="002D7A43">
            <w:pPr>
              <w:jc w:val="right"/>
              <w:rPr>
                <w:sz w:val="21"/>
              </w:rPr>
            </w:pPr>
            <w:r w:rsidRPr="00CD2772">
              <w:rPr>
                <w:sz w:val="21"/>
              </w:rPr>
              <w:t>2 671 028</w:t>
            </w:r>
          </w:p>
        </w:tc>
      </w:tr>
      <w:tr w:rsidR="000908BE" w:rsidRPr="00CD2772" w14:paraId="26DAC071" w14:textId="77777777">
        <w:trPr>
          <w:trHeight w:val="380"/>
        </w:trPr>
        <w:tc>
          <w:tcPr>
            <w:tcW w:w="1480" w:type="dxa"/>
            <w:tcBorders>
              <w:top w:val="nil"/>
              <w:left w:val="nil"/>
              <w:bottom w:val="nil"/>
              <w:right w:val="nil"/>
            </w:tcBorders>
            <w:tcMar>
              <w:top w:w="128" w:type="dxa"/>
              <w:left w:w="43" w:type="dxa"/>
              <w:bottom w:w="43" w:type="dxa"/>
              <w:right w:w="43" w:type="dxa"/>
            </w:tcMar>
          </w:tcPr>
          <w:p w14:paraId="24C7785A"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1360D284"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0478BFD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7634856" w14:textId="77777777" w:rsidR="00B050CE" w:rsidRPr="00CD2772" w:rsidRDefault="00B050CE" w:rsidP="002D7A43">
            <w:pPr>
              <w:jc w:val="right"/>
              <w:rPr>
                <w:sz w:val="21"/>
              </w:rPr>
            </w:pPr>
            <w:r w:rsidRPr="00CD2772">
              <w:rPr>
                <w:sz w:val="21"/>
              </w:rPr>
              <w:t>59 800</w:t>
            </w:r>
          </w:p>
        </w:tc>
      </w:tr>
      <w:tr w:rsidR="000908BE" w:rsidRPr="00CD2772" w14:paraId="542DA832" w14:textId="77777777">
        <w:trPr>
          <w:trHeight w:val="380"/>
        </w:trPr>
        <w:tc>
          <w:tcPr>
            <w:tcW w:w="1480" w:type="dxa"/>
            <w:tcBorders>
              <w:top w:val="nil"/>
              <w:left w:val="nil"/>
              <w:bottom w:val="nil"/>
              <w:right w:val="nil"/>
            </w:tcBorders>
            <w:tcMar>
              <w:top w:w="128" w:type="dxa"/>
              <w:left w:w="43" w:type="dxa"/>
              <w:bottom w:w="43" w:type="dxa"/>
              <w:right w:w="43" w:type="dxa"/>
            </w:tcMar>
          </w:tcPr>
          <w:p w14:paraId="3115878B"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1FDA6D4"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1AF5E9D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7196467" w14:textId="77777777" w:rsidR="00B050CE" w:rsidRPr="00CD2772" w:rsidRDefault="00B050CE" w:rsidP="002D7A43">
            <w:pPr>
              <w:jc w:val="right"/>
              <w:rPr>
                <w:sz w:val="21"/>
              </w:rPr>
            </w:pPr>
            <w:r w:rsidRPr="00CD2772">
              <w:rPr>
                <w:sz w:val="21"/>
              </w:rPr>
              <w:t>1 894 000</w:t>
            </w:r>
          </w:p>
        </w:tc>
      </w:tr>
      <w:tr w:rsidR="000908BE" w:rsidRPr="00CD2772" w14:paraId="28879557" w14:textId="77777777">
        <w:trPr>
          <w:trHeight w:val="380"/>
        </w:trPr>
        <w:tc>
          <w:tcPr>
            <w:tcW w:w="1480" w:type="dxa"/>
            <w:tcBorders>
              <w:top w:val="nil"/>
              <w:left w:val="nil"/>
              <w:bottom w:val="nil"/>
              <w:right w:val="nil"/>
            </w:tcBorders>
            <w:tcMar>
              <w:top w:w="128" w:type="dxa"/>
              <w:left w:w="43" w:type="dxa"/>
              <w:bottom w:w="43" w:type="dxa"/>
              <w:right w:w="43" w:type="dxa"/>
            </w:tcMar>
          </w:tcPr>
          <w:p w14:paraId="769A6BC4" w14:textId="77777777" w:rsidR="00B050CE" w:rsidRPr="00CD2772" w:rsidRDefault="00B050CE" w:rsidP="00CD2772">
            <w:pPr>
              <w:rPr>
                <w:sz w:val="21"/>
              </w:rPr>
            </w:pPr>
            <w:r w:rsidRPr="00CD2772">
              <w:rPr>
                <w:sz w:val="21"/>
              </w:rPr>
              <w:t>Sveits</w:t>
            </w:r>
          </w:p>
        </w:tc>
        <w:tc>
          <w:tcPr>
            <w:tcW w:w="6180" w:type="dxa"/>
            <w:tcBorders>
              <w:top w:val="nil"/>
              <w:left w:val="nil"/>
              <w:bottom w:val="nil"/>
              <w:right w:val="nil"/>
            </w:tcBorders>
            <w:tcMar>
              <w:top w:w="128" w:type="dxa"/>
              <w:left w:w="43" w:type="dxa"/>
              <w:bottom w:w="43" w:type="dxa"/>
              <w:right w:w="43" w:type="dxa"/>
            </w:tcMar>
            <w:vAlign w:val="bottom"/>
          </w:tcPr>
          <w:p w14:paraId="1D2523BC"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34D89B92"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4D4F352" w14:textId="77777777" w:rsidR="00B050CE" w:rsidRPr="00CD2772" w:rsidRDefault="00B050CE" w:rsidP="002D7A43">
            <w:pPr>
              <w:jc w:val="right"/>
              <w:rPr>
                <w:sz w:val="21"/>
              </w:rPr>
            </w:pPr>
            <w:r w:rsidRPr="00CD2772">
              <w:rPr>
                <w:sz w:val="21"/>
              </w:rPr>
              <w:t>273 400</w:t>
            </w:r>
          </w:p>
        </w:tc>
      </w:tr>
      <w:tr w:rsidR="000908BE" w:rsidRPr="00CD2772" w14:paraId="69C7B818" w14:textId="77777777">
        <w:trPr>
          <w:trHeight w:val="380"/>
        </w:trPr>
        <w:tc>
          <w:tcPr>
            <w:tcW w:w="1480" w:type="dxa"/>
            <w:tcBorders>
              <w:top w:val="nil"/>
              <w:left w:val="nil"/>
              <w:bottom w:val="nil"/>
              <w:right w:val="nil"/>
            </w:tcBorders>
            <w:tcMar>
              <w:top w:w="128" w:type="dxa"/>
              <w:left w:w="43" w:type="dxa"/>
              <w:bottom w:w="43" w:type="dxa"/>
              <w:right w:w="43" w:type="dxa"/>
            </w:tcMar>
          </w:tcPr>
          <w:p w14:paraId="7478EA84" w14:textId="77777777" w:rsidR="00B050CE" w:rsidRPr="00CD2772" w:rsidRDefault="00B050CE" w:rsidP="00CD2772">
            <w:pPr>
              <w:rPr>
                <w:sz w:val="21"/>
              </w:rPr>
            </w:pPr>
            <w:r w:rsidRPr="00CD2772">
              <w:rPr>
                <w:sz w:val="21"/>
              </w:rPr>
              <w:t>Syria</w:t>
            </w:r>
            <w:r w:rsidRPr="00CD2772">
              <w:rPr>
                <w:rStyle w:val="skrift-hevet"/>
                <w:sz w:val="21"/>
              </w:rPr>
              <w:t>3</w:t>
            </w:r>
          </w:p>
        </w:tc>
        <w:tc>
          <w:tcPr>
            <w:tcW w:w="6180" w:type="dxa"/>
            <w:tcBorders>
              <w:top w:val="nil"/>
              <w:left w:val="nil"/>
              <w:bottom w:val="nil"/>
              <w:right w:val="nil"/>
            </w:tcBorders>
            <w:tcMar>
              <w:top w:w="128" w:type="dxa"/>
              <w:left w:w="43" w:type="dxa"/>
              <w:bottom w:w="43" w:type="dxa"/>
              <w:right w:w="43" w:type="dxa"/>
            </w:tcMar>
            <w:vAlign w:val="bottom"/>
          </w:tcPr>
          <w:p w14:paraId="5DC9C7D5"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21041637"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4D4FBAC" w14:textId="77777777" w:rsidR="00B050CE" w:rsidRPr="00CD2772" w:rsidRDefault="00B050CE" w:rsidP="002D7A43">
            <w:pPr>
              <w:jc w:val="right"/>
              <w:rPr>
                <w:sz w:val="21"/>
              </w:rPr>
            </w:pPr>
            <w:r w:rsidRPr="00CD2772">
              <w:rPr>
                <w:sz w:val="21"/>
              </w:rPr>
              <w:t>296 910</w:t>
            </w:r>
          </w:p>
        </w:tc>
      </w:tr>
      <w:tr w:rsidR="000908BE" w:rsidRPr="00CD2772" w14:paraId="592CD3D9" w14:textId="77777777">
        <w:trPr>
          <w:trHeight w:val="380"/>
        </w:trPr>
        <w:tc>
          <w:tcPr>
            <w:tcW w:w="1480" w:type="dxa"/>
            <w:tcBorders>
              <w:top w:val="nil"/>
              <w:left w:val="nil"/>
              <w:bottom w:val="nil"/>
              <w:right w:val="nil"/>
            </w:tcBorders>
            <w:tcMar>
              <w:top w:w="128" w:type="dxa"/>
              <w:left w:w="43" w:type="dxa"/>
              <w:bottom w:w="43" w:type="dxa"/>
              <w:right w:w="43" w:type="dxa"/>
            </w:tcMar>
          </w:tcPr>
          <w:p w14:paraId="2DEE5CEB" w14:textId="77777777" w:rsidR="00B050CE" w:rsidRPr="00CD2772" w:rsidRDefault="00B050CE" w:rsidP="00CD2772">
            <w:pPr>
              <w:rPr>
                <w:sz w:val="21"/>
              </w:rPr>
            </w:pPr>
            <w:r w:rsidRPr="00CD2772">
              <w:rPr>
                <w:sz w:val="21"/>
              </w:rPr>
              <w:t>Sør-Korea</w:t>
            </w:r>
          </w:p>
        </w:tc>
        <w:tc>
          <w:tcPr>
            <w:tcW w:w="6180" w:type="dxa"/>
            <w:tcBorders>
              <w:top w:val="nil"/>
              <w:left w:val="nil"/>
              <w:bottom w:val="nil"/>
              <w:right w:val="nil"/>
            </w:tcBorders>
            <w:tcMar>
              <w:top w:w="128" w:type="dxa"/>
              <w:left w:w="43" w:type="dxa"/>
              <w:bottom w:w="43" w:type="dxa"/>
              <w:right w:w="43" w:type="dxa"/>
            </w:tcMar>
            <w:vAlign w:val="bottom"/>
          </w:tcPr>
          <w:p w14:paraId="2C6F61F0"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480D015D"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35FA2A12" w14:textId="77777777" w:rsidR="00B050CE" w:rsidRPr="00CD2772" w:rsidRDefault="00B050CE" w:rsidP="002D7A43">
            <w:pPr>
              <w:jc w:val="right"/>
              <w:rPr>
                <w:sz w:val="21"/>
              </w:rPr>
            </w:pPr>
            <w:r w:rsidRPr="00CD2772">
              <w:rPr>
                <w:sz w:val="21"/>
              </w:rPr>
              <w:t>1 839 017</w:t>
            </w:r>
          </w:p>
        </w:tc>
      </w:tr>
      <w:tr w:rsidR="000908BE" w:rsidRPr="00CD2772" w14:paraId="5F7D54F9" w14:textId="77777777">
        <w:trPr>
          <w:trHeight w:val="380"/>
        </w:trPr>
        <w:tc>
          <w:tcPr>
            <w:tcW w:w="1480" w:type="dxa"/>
            <w:tcBorders>
              <w:top w:val="nil"/>
              <w:left w:val="nil"/>
              <w:bottom w:val="nil"/>
              <w:right w:val="nil"/>
            </w:tcBorders>
            <w:tcMar>
              <w:top w:w="128" w:type="dxa"/>
              <w:left w:w="43" w:type="dxa"/>
              <w:bottom w:w="43" w:type="dxa"/>
              <w:right w:w="43" w:type="dxa"/>
            </w:tcMar>
          </w:tcPr>
          <w:p w14:paraId="27C80779"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3FD3660D"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2BFEEA4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D6F3CD3" w14:textId="77777777" w:rsidR="00B050CE" w:rsidRPr="00CD2772" w:rsidRDefault="00B050CE" w:rsidP="002D7A43">
            <w:pPr>
              <w:jc w:val="right"/>
              <w:rPr>
                <w:sz w:val="21"/>
              </w:rPr>
            </w:pPr>
            <w:r w:rsidRPr="00CD2772">
              <w:rPr>
                <w:sz w:val="21"/>
              </w:rPr>
              <w:t>662 700</w:t>
            </w:r>
          </w:p>
        </w:tc>
      </w:tr>
      <w:tr w:rsidR="000908BE" w:rsidRPr="00CD2772" w14:paraId="0CC73C71" w14:textId="77777777">
        <w:trPr>
          <w:trHeight w:val="380"/>
        </w:trPr>
        <w:tc>
          <w:tcPr>
            <w:tcW w:w="1480" w:type="dxa"/>
            <w:tcBorders>
              <w:top w:val="nil"/>
              <w:left w:val="nil"/>
              <w:bottom w:val="nil"/>
              <w:right w:val="nil"/>
            </w:tcBorders>
            <w:tcMar>
              <w:top w:w="128" w:type="dxa"/>
              <w:left w:w="43" w:type="dxa"/>
              <w:bottom w:w="43" w:type="dxa"/>
              <w:right w:w="43" w:type="dxa"/>
            </w:tcMar>
          </w:tcPr>
          <w:p w14:paraId="6631CB11" w14:textId="77777777" w:rsidR="00B050CE" w:rsidRPr="00CD2772" w:rsidRDefault="00B050CE" w:rsidP="00CD2772">
            <w:pPr>
              <w:rPr>
                <w:sz w:val="21"/>
              </w:rPr>
            </w:pPr>
            <w:r w:rsidRPr="00CD2772">
              <w:rPr>
                <w:sz w:val="21"/>
              </w:rPr>
              <w:t>Tadsjikistan</w:t>
            </w:r>
            <w:r w:rsidRPr="00CD2772">
              <w:rPr>
                <w:rStyle w:val="skrift-hevet"/>
                <w:sz w:val="21"/>
              </w:rPr>
              <w:t>3</w:t>
            </w:r>
          </w:p>
        </w:tc>
        <w:tc>
          <w:tcPr>
            <w:tcW w:w="6180" w:type="dxa"/>
            <w:tcBorders>
              <w:top w:val="nil"/>
              <w:left w:val="nil"/>
              <w:bottom w:val="nil"/>
              <w:right w:val="nil"/>
            </w:tcBorders>
            <w:tcMar>
              <w:top w:w="128" w:type="dxa"/>
              <w:left w:w="43" w:type="dxa"/>
              <w:bottom w:w="43" w:type="dxa"/>
              <w:right w:w="43" w:type="dxa"/>
            </w:tcMar>
            <w:vAlign w:val="bottom"/>
          </w:tcPr>
          <w:p w14:paraId="1F48399F"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30D7589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06D50F2" w14:textId="77777777" w:rsidR="00B050CE" w:rsidRPr="00CD2772" w:rsidRDefault="00B050CE" w:rsidP="002D7A43">
            <w:pPr>
              <w:jc w:val="right"/>
              <w:rPr>
                <w:sz w:val="21"/>
              </w:rPr>
            </w:pPr>
            <w:r w:rsidRPr="00CD2772">
              <w:rPr>
                <w:sz w:val="21"/>
              </w:rPr>
              <w:t>118 000</w:t>
            </w:r>
          </w:p>
        </w:tc>
      </w:tr>
      <w:tr w:rsidR="000908BE" w:rsidRPr="00CD2772" w14:paraId="7FD4466A" w14:textId="77777777">
        <w:trPr>
          <w:trHeight w:val="380"/>
        </w:trPr>
        <w:tc>
          <w:tcPr>
            <w:tcW w:w="1480" w:type="dxa"/>
            <w:tcBorders>
              <w:top w:val="nil"/>
              <w:left w:val="nil"/>
              <w:bottom w:val="nil"/>
              <w:right w:val="nil"/>
            </w:tcBorders>
            <w:tcMar>
              <w:top w:w="128" w:type="dxa"/>
              <w:left w:w="43" w:type="dxa"/>
              <w:bottom w:w="43" w:type="dxa"/>
              <w:right w:w="43" w:type="dxa"/>
            </w:tcMar>
          </w:tcPr>
          <w:p w14:paraId="52667D70" w14:textId="77777777" w:rsidR="00B050CE" w:rsidRPr="00CD2772" w:rsidRDefault="00B050CE" w:rsidP="00CD2772">
            <w:pPr>
              <w:rPr>
                <w:sz w:val="21"/>
              </w:rPr>
            </w:pPr>
            <w:r w:rsidRPr="00CD2772">
              <w:rPr>
                <w:sz w:val="21"/>
              </w:rPr>
              <w:t>Thailand</w:t>
            </w:r>
          </w:p>
        </w:tc>
        <w:tc>
          <w:tcPr>
            <w:tcW w:w="6180" w:type="dxa"/>
            <w:tcBorders>
              <w:top w:val="nil"/>
              <w:left w:val="nil"/>
              <w:bottom w:val="nil"/>
              <w:right w:val="nil"/>
            </w:tcBorders>
            <w:tcMar>
              <w:top w:w="128" w:type="dxa"/>
              <w:left w:w="43" w:type="dxa"/>
              <w:bottom w:w="43" w:type="dxa"/>
              <w:right w:w="43" w:type="dxa"/>
            </w:tcMar>
            <w:vAlign w:val="bottom"/>
          </w:tcPr>
          <w:p w14:paraId="40E708FB"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7A50501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61E3496" w14:textId="77777777" w:rsidR="00B050CE" w:rsidRPr="00CD2772" w:rsidRDefault="00B050CE" w:rsidP="002D7A43">
            <w:pPr>
              <w:jc w:val="right"/>
              <w:rPr>
                <w:sz w:val="21"/>
              </w:rPr>
            </w:pPr>
            <w:r w:rsidRPr="00CD2772">
              <w:rPr>
                <w:sz w:val="21"/>
              </w:rPr>
              <w:t>2 474 500</w:t>
            </w:r>
          </w:p>
        </w:tc>
      </w:tr>
      <w:tr w:rsidR="000908BE" w:rsidRPr="00CD2772" w14:paraId="21FED1AE" w14:textId="77777777">
        <w:trPr>
          <w:trHeight w:val="380"/>
        </w:trPr>
        <w:tc>
          <w:tcPr>
            <w:tcW w:w="1480" w:type="dxa"/>
            <w:tcBorders>
              <w:top w:val="nil"/>
              <w:left w:val="nil"/>
              <w:bottom w:val="nil"/>
              <w:right w:val="nil"/>
            </w:tcBorders>
            <w:tcMar>
              <w:top w:w="128" w:type="dxa"/>
              <w:left w:w="43" w:type="dxa"/>
              <w:bottom w:w="43" w:type="dxa"/>
              <w:right w:w="43" w:type="dxa"/>
            </w:tcMar>
          </w:tcPr>
          <w:p w14:paraId="0D9E4E51"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D2F2C01"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65B7ED24"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C11628E" w14:textId="77777777" w:rsidR="00B050CE" w:rsidRPr="00CD2772" w:rsidRDefault="00B050CE" w:rsidP="002D7A43">
            <w:pPr>
              <w:jc w:val="right"/>
              <w:rPr>
                <w:sz w:val="21"/>
              </w:rPr>
            </w:pPr>
            <w:r w:rsidRPr="00CD2772">
              <w:rPr>
                <w:sz w:val="21"/>
              </w:rPr>
              <w:t>364 800</w:t>
            </w:r>
          </w:p>
        </w:tc>
      </w:tr>
      <w:tr w:rsidR="000908BE" w:rsidRPr="00CD2772" w14:paraId="77900412" w14:textId="77777777">
        <w:trPr>
          <w:trHeight w:val="380"/>
        </w:trPr>
        <w:tc>
          <w:tcPr>
            <w:tcW w:w="1480" w:type="dxa"/>
            <w:tcBorders>
              <w:top w:val="nil"/>
              <w:left w:val="nil"/>
              <w:bottom w:val="nil"/>
              <w:right w:val="nil"/>
            </w:tcBorders>
            <w:tcMar>
              <w:top w:w="128" w:type="dxa"/>
              <w:left w:w="43" w:type="dxa"/>
              <w:bottom w:w="43" w:type="dxa"/>
              <w:right w:w="43" w:type="dxa"/>
            </w:tcMar>
          </w:tcPr>
          <w:p w14:paraId="47BECFDC" w14:textId="77777777" w:rsidR="00B050CE" w:rsidRPr="00CD2772" w:rsidRDefault="00B050CE" w:rsidP="00CD2772">
            <w:pPr>
              <w:rPr>
                <w:sz w:val="21"/>
              </w:rPr>
            </w:pPr>
            <w:r w:rsidRPr="00CD2772">
              <w:rPr>
                <w:sz w:val="21"/>
              </w:rPr>
              <w:t>Tsjekkia</w:t>
            </w:r>
          </w:p>
        </w:tc>
        <w:tc>
          <w:tcPr>
            <w:tcW w:w="6180" w:type="dxa"/>
            <w:tcBorders>
              <w:top w:val="nil"/>
              <w:left w:val="nil"/>
              <w:bottom w:val="nil"/>
              <w:right w:val="nil"/>
            </w:tcBorders>
            <w:tcMar>
              <w:top w:w="128" w:type="dxa"/>
              <w:left w:w="43" w:type="dxa"/>
              <w:bottom w:w="43" w:type="dxa"/>
              <w:right w:w="43" w:type="dxa"/>
            </w:tcMar>
            <w:vAlign w:val="bottom"/>
          </w:tcPr>
          <w:p w14:paraId="7E3907FB"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6CF418F3"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B6E0A5A" w14:textId="77777777" w:rsidR="00B050CE" w:rsidRPr="00CD2772" w:rsidRDefault="00B050CE" w:rsidP="002D7A43">
            <w:pPr>
              <w:jc w:val="right"/>
              <w:rPr>
                <w:sz w:val="21"/>
              </w:rPr>
            </w:pPr>
            <w:r w:rsidRPr="00CD2772">
              <w:rPr>
                <w:sz w:val="21"/>
              </w:rPr>
              <w:t>1 433 998</w:t>
            </w:r>
          </w:p>
        </w:tc>
      </w:tr>
      <w:tr w:rsidR="000908BE" w:rsidRPr="00CD2772" w14:paraId="040258C4" w14:textId="77777777">
        <w:trPr>
          <w:trHeight w:val="380"/>
        </w:trPr>
        <w:tc>
          <w:tcPr>
            <w:tcW w:w="1480" w:type="dxa"/>
            <w:tcBorders>
              <w:top w:val="nil"/>
              <w:left w:val="nil"/>
              <w:bottom w:val="nil"/>
              <w:right w:val="nil"/>
            </w:tcBorders>
            <w:tcMar>
              <w:top w:w="128" w:type="dxa"/>
              <w:left w:w="43" w:type="dxa"/>
              <w:bottom w:w="43" w:type="dxa"/>
              <w:right w:w="43" w:type="dxa"/>
            </w:tcMar>
          </w:tcPr>
          <w:p w14:paraId="6AF91D99"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1F1688C"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5544A756"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5D47E69" w14:textId="77777777" w:rsidR="00B050CE" w:rsidRPr="00CD2772" w:rsidRDefault="00B050CE" w:rsidP="002D7A43">
            <w:pPr>
              <w:jc w:val="right"/>
              <w:rPr>
                <w:sz w:val="21"/>
              </w:rPr>
            </w:pPr>
            <w:r w:rsidRPr="00CD2772">
              <w:rPr>
                <w:sz w:val="21"/>
              </w:rPr>
              <w:t>2 536 179</w:t>
            </w:r>
          </w:p>
        </w:tc>
      </w:tr>
      <w:tr w:rsidR="000908BE" w:rsidRPr="00CD2772" w14:paraId="2732F054" w14:textId="77777777">
        <w:trPr>
          <w:trHeight w:val="380"/>
        </w:trPr>
        <w:tc>
          <w:tcPr>
            <w:tcW w:w="1480" w:type="dxa"/>
            <w:tcBorders>
              <w:top w:val="nil"/>
              <w:left w:val="nil"/>
              <w:bottom w:val="nil"/>
              <w:right w:val="nil"/>
            </w:tcBorders>
            <w:tcMar>
              <w:top w:w="128" w:type="dxa"/>
              <w:left w:w="43" w:type="dxa"/>
              <w:bottom w:w="43" w:type="dxa"/>
              <w:right w:w="43" w:type="dxa"/>
            </w:tcMar>
          </w:tcPr>
          <w:p w14:paraId="691409C7" w14:textId="77777777" w:rsidR="00B050CE" w:rsidRPr="00CD2772" w:rsidRDefault="00B050CE" w:rsidP="00CD2772">
            <w:pPr>
              <w:rPr>
                <w:sz w:val="21"/>
              </w:rPr>
            </w:pPr>
            <w:r w:rsidRPr="00CD2772">
              <w:rPr>
                <w:sz w:val="21"/>
              </w:rPr>
              <w:t>Tyrkia</w:t>
            </w:r>
          </w:p>
        </w:tc>
        <w:tc>
          <w:tcPr>
            <w:tcW w:w="6180" w:type="dxa"/>
            <w:tcBorders>
              <w:top w:val="nil"/>
              <w:left w:val="nil"/>
              <w:bottom w:val="nil"/>
              <w:right w:val="nil"/>
            </w:tcBorders>
            <w:tcMar>
              <w:top w:w="128" w:type="dxa"/>
              <w:left w:w="43" w:type="dxa"/>
              <w:bottom w:w="43" w:type="dxa"/>
              <w:right w:w="43" w:type="dxa"/>
            </w:tcMar>
            <w:vAlign w:val="bottom"/>
          </w:tcPr>
          <w:p w14:paraId="40C8086F"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54F86ECD"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9BF9E90" w14:textId="77777777" w:rsidR="00B050CE" w:rsidRPr="00CD2772" w:rsidRDefault="00B050CE" w:rsidP="002D7A43">
            <w:pPr>
              <w:jc w:val="right"/>
              <w:rPr>
                <w:sz w:val="21"/>
              </w:rPr>
            </w:pPr>
            <w:r w:rsidRPr="00CD2772">
              <w:rPr>
                <w:sz w:val="21"/>
              </w:rPr>
              <w:t>141 110</w:t>
            </w:r>
          </w:p>
        </w:tc>
      </w:tr>
      <w:tr w:rsidR="000908BE" w:rsidRPr="00CD2772" w14:paraId="6AEB45EE" w14:textId="77777777">
        <w:trPr>
          <w:trHeight w:val="380"/>
        </w:trPr>
        <w:tc>
          <w:tcPr>
            <w:tcW w:w="1480" w:type="dxa"/>
            <w:tcBorders>
              <w:top w:val="nil"/>
              <w:left w:val="nil"/>
              <w:bottom w:val="nil"/>
              <w:right w:val="nil"/>
            </w:tcBorders>
            <w:tcMar>
              <w:top w:w="128" w:type="dxa"/>
              <w:left w:w="43" w:type="dxa"/>
              <w:bottom w:w="43" w:type="dxa"/>
              <w:right w:w="43" w:type="dxa"/>
            </w:tcMar>
          </w:tcPr>
          <w:p w14:paraId="683A7D36" w14:textId="77777777" w:rsidR="00B050CE" w:rsidRPr="00CD2772" w:rsidRDefault="00B050CE" w:rsidP="00CD2772">
            <w:pPr>
              <w:rPr>
                <w:sz w:val="21"/>
              </w:rPr>
            </w:pPr>
            <w:r w:rsidRPr="00CD2772">
              <w:rPr>
                <w:sz w:val="21"/>
              </w:rPr>
              <w:t>Tyskland</w:t>
            </w:r>
          </w:p>
        </w:tc>
        <w:tc>
          <w:tcPr>
            <w:tcW w:w="6180" w:type="dxa"/>
            <w:tcBorders>
              <w:top w:val="nil"/>
              <w:left w:val="nil"/>
              <w:bottom w:val="nil"/>
              <w:right w:val="nil"/>
            </w:tcBorders>
            <w:tcMar>
              <w:top w:w="128" w:type="dxa"/>
              <w:left w:w="43" w:type="dxa"/>
              <w:bottom w:w="43" w:type="dxa"/>
              <w:right w:w="43" w:type="dxa"/>
            </w:tcMar>
            <w:vAlign w:val="bottom"/>
          </w:tcPr>
          <w:p w14:paraId="26E27163"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5824A49A"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0CB8649" w14:textId="77777777" w:rsidR="00B050CE" w:rsidRPr="00CD2772" w:rsidRDefault="00B050CE" w:rsidP="002D7A43">
            <w:pPr>
              <w:jc w:val="right"/>
              <w:rPr>
                <w:sz w:val="21"/>
              </w:rPr>
            </w:pPr>
            <w:r w:rsidRPr="00CD2772">
              <w:rPr>
                <w:sz w:val="21"/>
              </w:rPr>
              <w:t>140 000</w:t>
            </w:r>
          </w:p>
        </w:tc>
      </w:tr>
      <w:tr w:rsidR="000908BE" w:rsidRPr="00CD2772" w14:paraId="1EBC5E59" w14:textId="77777777">
        <w:trPr>
          <w:trHeight w:val="380"/>
        </w:trPr>
        <w:tc>
          <w:tcPr>
            <w:tcW w:w="1480" w:type="dxa"/>
            <w:tcBorders>
              <w:top w:val="nil"/>
              <w:left w:val="nil"/>
              <w:bottom w:val="nil"/>
              <w:right w:val="nil"/>
            </w:tcBorders>
            <w:tcMar>
              <w:top w:w="128" w:type="dxa"/>
              <w:left w:w="43" w:type="dxa"/>
              <w:bottom w:w="43" w:type="dxa"/>
              <w:right w:w="43" w:type="dxa"/>
            </w:tcMar>
          </w:tcPr>
          <w:p w14:paraId="5EE6AA21"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21998C4"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3B067CCE"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2EED05E" w14:textId="77777777" w:rsidR="00B050CE" w:rsidRPr="00CD2772" w:rsidRDefault="00B050CE" w:rsidP="002D7A43">
            <w:pPr>
              <w:jc w:val="right"/>
              <w:rPr>
                <w:sz w:val="21"/>
              </w:rPr>
            </w:pPr>
            <w:r w:rsidRPr="00CD2772">
              <w:rPr>
                <w:sz w:val="21"/>
              </w:rPr>
              <w:t>5 418 476</w:t>
            </w:r>
          </w:p>
        </w:tc>
      </w:tr>
      <w:tr w:rsidR="000908BE" w:rsidRPr="00CD2772" w14:paraId="73FB137B" w14:textId="77777777">
        <w:trPr>
          <w:trHeight w:val="380"/>
        </w:trPr>
        <w:tc>
          <w:tcPr>
            <w:tcW w:w="1480" w:type="dxa"/>
            <w:tcBorders>
              <w:top w:val="nil"/>
              <w:left w:val="nil"/>
              <w:bottom w:val="nil"/>
              <w:right w:val="nil"/>
            </w:tcBorders>
            <w:tcMar>
              <w:top w:w="128" w:type="dxa"/>
              <w:left w:w="43" w:type="dxa"/>
              <w:bottom w:w="43" w:type="dxa"/>
              <w:right w:w="43" w:type="dxa"/>
            </w:tcMar>
          </w:tcPr>
          <w:p w14:paraId="3B7C38A7"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796319E"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47FA30C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42ED700" w14:textId="77777777" w:rsidR="00B050CE" w:rsidRPr="00CD2772" w:rsidRDefault="00B050CE" w:rsidP="002D7A43">
            <w:pPr>
              <w:jc w:val="right"/>
              <w:rPr>
                <w:sz w:val="21"/>
              </w:rPr>
            </w:pPr>
            <w:r w:rsidRPr="00CD2772">
              <w:rPr>
                <w:sz w:val="21"/>
              </w:rPr>
              <w:t>3 141 429</w:t>
            </w:r>
          </w:p>
        </w:tc>
      </w:tr>
      <w:tr w:rsidR="000908BE" w:rsidRPr="00CD2772" w14:paraId="3BC03148" w14:textId="77777777">
        <w:trPr>
          <w:trHeight w:val="380"/>
        </w:trPr>
        <w:tc>
          <w:tcPr>
            <w:tcW w:w="1480" w:type="dxa"/>
            <w:tcBorders>
              <w:top w:val="nil"/>
              <w:left w:val="nil"/>
              <w:bottom w:val="nil"/>
              <w:right w:val="nil"/>
            </w:tcBorders>
            <w:tcMar>
              <w:top w:w="128" w:type="dxa"/>
              <w:left w:w="43" w:type="dxa"/>
              <w:bottom w:w="43" w:type="dxa"/>
              <w:right w:w="43" w:type="dxa"/>
            </w:tcMar>
          </w:tcPr>
          <w:p w14:paraId="022758E3"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3A89B20A" w14:textId="77777777" w:rsidR="00B050CE" w:rsidRPr="00CD2772" w:rsidRDefault="00B050CE" w:rsidP="00CD2772">
            <w:pPr>
              <w:rPr>
                <w:sz w:val="21"/>
              </w:rPr>
            </w:pPr>
            <w:r w:rsidRPr="00CD2772">
              <w:rPr>
                <w:sz w:val="21"/>
              </w:rPr>
              <w:t>Luftfartøy, UAV, flymotorer og utstyr til fly samt komponenter</w:t>
            </w:r>
          </w:p>
        </w:tc>
        <w:tc>
          <w:tcPr>
            <w:tcW w:w="360" w:type="dxa"/>
            <w:tcBorders>
              <w:top w:val="nil"/>
              <w:left w:val="nil"/>
              <w:bottom w:val="nil"/>
              <w:right w:val="nil"/>
            </w:tcBorders>
            <w:tcMar>
              <w:top w:w="128" w:type="dxa"/>
              <w:left w:w="43" w:type="dxa"/>
              <w:bottom w:w="43" w:type="dxa"/>
              <w:right w:w="43" w:type="dxa"/>
            </w:tcMar>
            <w:vAlign w:val="bottom"/>
          </w:tcPr>
          <w:p w14:paraId="4F7FFE9A"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C574A09" w14:textId="77777777" w:rsidR="00B050CE" w:rsidRPr="00CD2772" w:rsidRDefault="00B050CE" w:rsidP="002D7A43">
            <w:pPr>
              <w:jc w:val="right"/>
              <w:rPr>
                <w:sz w:val="21"/>
              </w:rPr>
            </w:pPr>
            <w:r w:rsidRPr="00CD2772">
              <w:rPr>
                <w:sz w:val="21"/>
              </w:rPr>
              <w:t>27 239 000</w:t>
            </w:r>
          </w:p>
        </w:tc>
      </w:tr>
      <w:tr w:rsidR="000908BE" w:rsidRPr="00CD2772" w14:paraId="0F8B2C1F" w14:textId="77777777">
        <w:trPr>
          <w:trHeight w:val="380"/>
        </w:trPr>
        <w:tc>
          <w:tcPr>
            <w:tcW w:w="1480" w:type="dxa"/>
            <w:tcBorders>
              <w:top w:val="nil"/>
              <w:left w:val="nil"/>
              <w:bottom w:val="nil"/>
              <w:right w:val="nil"/>
            </w:tcBorders>
            <w:tcMar>
              <w:top w:w="128" w:type="dxa"/>
              <w:left w:w="43" w:type="dxa"/>
              <w:bottom w:w="43" w:type="dxa"/>
              <w:right w:w="43" w:type="dxa"/>
            </w:tcMar>
          </w:tcPr>
          <w:p w14:paraId="572F744B"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28D329E"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0DDBBB4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41AC7181" w14:textId="77777777" w:rsidR="00B050CE" w:rsidRPr="00CD2772" w:rsidRDefault="00B050CE" w:rsidP="002D7A43">
            <w:pPr>
              <w:jc w:val="right"/>
              <w:rPr>
                <w:sz w:val="21"/>
              </w:rPr>
            </w:pPr>
            <w:r w:rsidRPr="00CD2772">
              <w:rPr>
                <w:sz w:val="21"/>
              </w:rPr>
              <w:t>15 825</w:t>
            </w:r>
          </w:p>
        </w:tc>
      </w:tr>
      <w:tr w:rsidR="000908BE" w:rsidRPr="00CD2772" w14:paraId="765C0E1A" w14:textId="77777777">
        <w:trPr>
          <w:trHeight w:val="380"/>
        </w:trPr>
        <w:tc>
          <w:tcPr>
            <w:tcW w:w="1480" w:type="dxa"/>
            <w:tcBorders>
              <w:top w:val="nil"/>
              <w:left w:val="nil"/>
              <w:bottom w:val="nil"/>
              <w:right w:val="nil"/>
            </w:tcBorders>
            <w:tcMar>
              <w:top w:w="128" w:type="dxa"/>
              <w:left w:w="43" w:type="dxa"/>
              <w:bottom w:w="43" w:type="dxa"/>
              <w:right w:w="43" w:type="dxa"/>
            </w:tcMar>
          </w:tcPr>
          <w:p w14:paraId="692854F6" w14:textId="77777777" w:rsidR="00B050CE" w:rsidRPr="00CD2772" w:rsidRDefault="00B050CE" w:rsidP="00CD2772">
            <w:pPr>
              <w:rPr>
                <w:sz w:val="21"/>
              </w:rPr>
            </w:pPr>
            <w:r w:rsidRPr="00CD2772">
              <w:rPr>
                <w:sz w:val="21"/>
              </w:rPr>
              <w:t>Ukraina</w:t>
            </w:r>
          </w:p>
        </w:tc>
        <w:tc>
          <w:tcPr>
            <w:tcW w:w="6180" w:type="dxa"/>
            <w:tcBorders>
              <w:top w:val="nil"/>
              <w:left w:val="nil"/>
              <w:bottom w:val="nil"/>
              <w:right w:val="nil"/>
            </w:tcBorders>
            <w:tcMar>
              <w:top w:w="128" w:type="dxa"/>
              <w:left w:w="43" w:type="dxa"/>
              <w:bottom w:w="43" w:type="dxa"/>
              <w:right w:w="43" w:type="dxa"/>
            </w:tcMar>
            <w:vAlign w:val="bottom"/>
          </w:tcPr>
          <w:p w14:paraId="4B5047F2"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61E4DBF0"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3D67BE7" w14:textId="77777777" w:rsidR="00B050CE" w:rsidRPr="00CD2772" w:rsidRDefault="00B050CE" w:rsidP="002D7A43">
            <w:pPr>
              <w:jc w:val="right"/>
              <w:rPr>
                <w:sz w:val="21"/>
              </w:rPr>
            </w:pPr>
            <w:r w:rsidRPr="00CD2772">
              <w:rPr>
                <w:sz w:val="21"/>
              </w:rPr>
              <w:t>17 840 262</w:t>
            </w:r>
          </w:p>
        </w:tc>
      </w:tr>
      <w:tr w:rsidR="000908BE" w:rsidRPr="00CD2772" w14:paraId="2EDEA2AB" w14:textId="77777777">
        <w:trPr>
          <w:trHeight w:val="380"/>
        </w:trPr>
        <w:tc>
          <w:tcPr>
            <w:tcW w:w="1480" w:type="dxa"/>
            <w:tcBorders>
              <w:top w:val="nil"/>
              <w:left w:val="nil"/>
              <w:bottom w:val="nil"/>
              <w:right w:val="nil"/>
            </w:tcBorders>
            <w:tcMar>
              <w:top w:w="128" w:type="dxa"/>
              <w:left w:w="43" w:type="dxa"/>
              <w:bottom w:w="43" w:type="dxa"/>
              <w:right w:w="43" w:type="dxa"/>
            </w:tcMar>
          </w:tcPr>
          <w:p w14:paraId="4495FCB2"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90C1F3E"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71175A8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7F9A293" w14:textId="77777777" w:rsidR="00B050CE" w:rsidRPr="00CD2772" w:rsidRDefault="00B050CE" w:rsidP="002D7A43">
            <w:pPr>
              <w:jc w:val="right"/>
              <w:rPr>
                <w:sz w:val="21"/>
              </w:rPr>
            </w:pPr>
            <w:r w:rsidRPr="00CD2772">
              <w:rPr>
                <w:sz w:val="21"/>
              </w:rPr>
              <w:t>201 083 223</w:t>
            </w:r>
          </w:p>
        </w:tc>
      </w:tr>
      <w:tr w:rsidR="000908BE" w:rsidRPr="00CD2772" w14:paraId="122F1C18" w14:textId="77777777">
        <w:trPr>
          <w:trHeight w:val="380"/>
        </w:trPr>
        <w:tc>
          <w:tcPr>
            <w:tcW w:w="1480" w:type="dxa"/>
            <w:tcBorders>
              <w:top w:val="nil"/>
              <w:left w:val="nil"/>
              <w:bottom w:val="nil"/>
              <w:right w:val="nil"/>
            </w:tcBorders>
            <w:tcMar>
              <w:top w:w="128" w:type="dxa"/>
              <w:left w:w="43" w:type="dxa"/>
              <w:bottom w:w="43" w:type="dxa"/>
              <w:right w:w="43" w:type="dxa"/>
            </w:tcMar>
          </w:tcPr>
          <w:p w14:paraId="2E13359E"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31FCAA6B"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4522914E"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A2D2D48" w14:textId="77777777" w:rsidR="00B050CE" w:rsidRPr="00CD2772" w:rsidRDefault="00B050CE" w:rsidP="002D7A43">
            <w:pPr>
              <w:jc w:val="right"/>
              <w:rPr>
                <w:sz w:val="21"/>
              </w:rPr>
            </w:pPr>
            <w:r w:rsidRPr="00CD2772">
              <w:rPr>
                <w:sz w:val="21"/>
              </w:rPr>
              <w:t>4 009 929</w:t>
            </w:r>
          </w:p>
        </w:tc>
      </w:tr>
      <w:tr w:rsidR="000908BE" w:rsidRPr="00CD2772" w14:paraId="46BFE740" w14:textId="77777777">
        <w:trPr>
          <w:trHeight w:val="380"/>
        </w:trPr>
        <w:tc>
          <w:tcPr>
            <w:tcW w:w="1480" w:type="dxa"/>
            <w:tcBorders>
              <w:top w:val="nil"/>
              <w:left w:val="nil"/>
              <w:bottom w:val="nil"/>
              <w:right w:val="nil"/>
            </w:tcBorders>
            <w:tcMar>
              <w:top w:w="128" w:type="dxa"/>
              <w:left w:w="43" w:type="dxa"/>
              <w:bottom w:w="43" w:type="dxa"/>
              <w:right w:w="43" w:type="dxa"/>
            </w:tcMar>
          </w:tcPr>
          <w:p w14:paraId="34557EA4"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EE81CB7"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39A268BB"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6989604" w14:textId="77777777" w:rsidR="00B050CE" w:rsidRPr="00CD2772" w:rsidRDefault="00B050CE" w:rsidP="002D7A43">
            <w:pPr>
              <w:jc w:val="right"/>
              <w:rPr>
                <w:sz w:val="21"/>
              </w:rPr>
            </w:pPr>
            <w:r w:rsidRPr="00CD2772">
              <w:rPr>
                <w:sz w:val="21"/>
              </w:rPr>
              <w:t>8 663 950</w:t>
            </w:r>
          </w:p>
        </w:tc>
      </w:tr>
      <w:tr w:rsidR="000908BE" w:rsidRPr="00CD2772" w14:paraId="78B465F9" w14:textId="77777777">
        <w:trPr>
          <w:trHeight w:val="380"/>
        </w:trPr>
        <w:tc>
          <w:tcPr>
            <w:tcW w:w="1480" w:type="dxa"/>
            <w:tcBorders>
              <w:top w:val="nil"/>
              <w:left w:val="nil"/>
              <w:bottom w:val="nil"/>
              <w:right w:val="nil"/>
            </w:tcBorders>
            <w:tcMar>
              <w:top w:w="128" w:type="dxa"/>
              <w:left w:w="43" w:type="dxa"/>
              <w:bottom w:w="43" w:type="dxa"/>
              <w:right w:w="43" w:type="dxa"/>
            </w:tcMar>
          </w:tcPr>
          <w:p w14:paraId="4B176D3F"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5CC6F269"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574E8EE5"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7BCCBE7B" w14:textId="77777777" w:rsidR="00B050CE" w:rsidRPr="00CD2772" w:rsidRDefault="00B050CE" w:rsidP="002D7A43">
            <w:pPr>
              <w:jc w:val="right"/>
              <w:rPr>
                <w:sz w:val="21"/>
              </w:rPr>
            </w:pPr>
            <w:r w:rsidRPr="00CD2772">
              <w:rPr>
                <w:sz w:val="21"/>
              </w:rPr>
              <w:t>4 217 412</w:t>
            </w:r>
          </w:p>
        </w:tc>
      </w:tr>
      <w:tr w:rsidR="000908BE" w:rsidRPr="00CD2772" w14:paraId="735B2CFA" w14:textId="77777777">
        <w:trPr>
          <w:trHeight w:val="380"/>
        </w:trPr>
        <w:tc>
          <w:tcPr>
            <w:tcW w:w="1480" w:type="dxa"/>
            <w:tcBorders>
              <w:top w:val="nil"/>
              <w:left w:val="nil"/>
              <w:bottom w:val="nil"/>
              <w:right w:val="nil"/>
            </w:tcBorders>
            <w:tcMar>
              <w:top w:w="128" w:type="dxa"/>
              <w:left w:w="43" w:type="dxa"/>
              <w:bottom w:w="43" w:type="dxa"/>
              <w:right w:w="43" w:type="dxa"/>
            </w:tcMar>
          </w:tcPr>
          <w:p w14:paraId="3BB8F3E0" w14:textId="77777777" w:rsidR="00B050CE" w:rsidRPr="00CD2772" w:rsidRDefault="00B050CE" w:rsidP="00CD2772">
            <w:pPr>
              <w:rPr>
                <w:sz w:val="21"/>
              </w:rPr>
            </w:pPr>
            <w:r w:rsidRPr="00CD2772">
              <w:rPr>
                <w:sz w:val="21"/>
              </w:rPr>
              <w:t>USA</w:t>
            </w:r>
          </w:p>
        </w:tc>
        <w:tc>
          <w:tcPr>
            <w:tcW w:w="6180" w:type="dxa"/>
            <w:tcBorders>
              <w:top w:val="nil"/>
              <w:left w:val="nil"/>
              <w:bottom w:val="nil"/>
              <w:right w:val="nil"/>
            </w:tcBorders>
            <w:tcMar>
              <w:top w:w="128" w:type="dxa"/>
              <w:left w:w="43" w:type="dxa"/>
              <w:bottom w:w="43" w:type="dxa"/>
              <w:right w:w="43" w:type="dxa"/>
            </w:tcMar>
            <w:vAlign w:val="bottom"/>
          </w:tcPr>
          <w:p w14:paraId="417099F0"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17CE638F"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3CE107B" w14:textId="77777777" w:rsidR="00B050CE" w:rsidRPr="00CD2772" w:rsidRDefault="00B050CE" w:rsidP="002D7A43">
            <w:pPr>
              <w:jc w:val="right"/>
              <w:rPr>
                <w:sz w:val="21"/>
              </w:rPr>
            </w:pPr>
            <w:r w:rsidRPr="00CD2772">
              <w:rPr>
                <w:sz w:val="21"/>
              </w:rPr>
              <w:t>6 001 545</w:t>
            </w:r>
          </w:p>
        </w:tc>
      </w:tr>
      <w:tr w:rsidR="000908BE" w:rsidRPr="00CD2772" w14:paraId="7821BAB8" w14:textId="77777777">
        <w:trPr>
          <w:trHeight w:val="380"/>
        </w:trPr>
        <w:tc>
          <w:tcPr>
            <w:tcW w:w="1480" w:type="dxa"/>
            <w:tcBorders>
              <w:top w:val="nil"/>
              <w:left w:val="nil"/>
              <w:bottom w:val="nil"/>
              <w:right w:val="nil"/>
            </w:tcBorders>
            <w:tcMar>
              <w:top w:w="128" w:type="dxa"/>
              <w:left w:w="43" w:type="dxa"/>
              <w:bottom w:w="43" w:type="dxa"/>
              <w:right w:w="43" w:type="dxa"/>
            </w:tcMar>
          </w:tcPr>
          <w:p w14:paraId="0BD95B0D"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2C86A850" w14:textId="77777777" w:rsidR="00B050CE" w:rsidRPr="00CD2772" w:rsidRDefault="00B050CE" w:rsidP="00CD2772">
            <w:pPr>
              <w:rPr>
                <w:sz w:val="21"/>
              </w:rPr>
            </w:pPr>
            <w:proofErr w:type="spellStart"/>
            <w:r w:rsidRPr="00CD2772">
              <w:rPr>
                <w:sz w:val="21"/>
              </w:rPr>
              <w:t>Telekommunikasjonutstyr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44F3CD71"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81D53B9" w14:textId="77777777" w:rsidR="00B050CE" w:rsidRPr="00CD2772" w:rsidRDefault="00B050CE" w:rsidP="002D7A43">
            <w:pPr>
              <w:jc w:val="right"/>
              <w:rPr>
                <w:sz w:val="21"/>
              </w:rPr>
            </w:pPr>
            <w:r w:rsidRPr="00CD2772">
              <w:rPr>
                <w:sz w:val="21"/>
              </w:rPr>
              <w:t>731 807</w:t>
            </w:r>
          </w:p>
        </w:tc>
      </w:tr>
      <w:tr w:rsidR="000908BE" w:rsidRPr="00CD2772" w14:paraId="68486C37" w14:textId="77777777">
        <w:trPr>
          <w:trHeight w:val="380"/>
        </w:trPr>
        <w:tc>
          <w:tcPr>
            <w:tcW w:w="1480" w:type="dxa"/>
            <w:tcBorders>
              <w:top w:val="nil"/>
              <w:left w:val="nil"/>
              <w:bottom w:val="nil"/>
              <w:right w:val="nil"/>
            </w:tcBorders>
            <w:tcMar>
              <w:top w:w="128" w:type="dxa"/>
              <w:left w:w="43" w:type="dxa"/>
              <w:bottom w:w="43" w:type="dxa"/>
              <w:right w:w="43" w:type="dxa"/>
            </w:tcMar>
          </w:tcPr>
          <w:p w14:paraId="41050EDE"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A183562"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0DC4EF89"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72602DB" w14:textId="77777777" w:rsidR="00B050CE" w:rsidRPr="00CD2772" w:rsidRDefault="00B050CE" w:rsidP="002D7A43">
            <w:pPr>
              <w:jc w:val="right"/>
              <w:rPr>
                <w:sz w:val="21"/>
              </w:rPr>
            </w:pPr>
            <w:r w:rsidRPr="00CD2772">
              <w:rPr>
                <w:sz w:val="21"/>
              </w:rPr>
              <w:t>29 371 328</w:t>
            </w:r>
          </w:p>
        </w:tc>
      </w:tr>
      <w:tr w:rsidR="000908BE" w:rsidRPr="00CD2772" w14:paraId="20869076" w14:textId="77777777">
        <w:trPr>
          <w:trHeight w:val="380"/>
        </w:trPr>
        <w:tc>
          <w:tcPr>
            <w:tcW w:w="1480" w:type="dxa"/>
            <w:tcBorders>
              <w:top w:val="nil"/>
              <w:left w:val="nil"/>
              <w:bottom w:val="nil"/>
              <w:right w:val="nil"/>
            </w:tcBorders>
            <w:tcMar>
              <w:top w:w="128" w:type="dxa"/>
              <w:left w:w="43" w:type="dxa"/>
              <w:bottom w:w="43" w:type="dxa"/>
              <w:right w:w="43" w:type="dxa"/>
            </w:tcMar>
          </w:tcPr>
          <w:p w14:paraId="3D6C5FF5"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1AA1C04" w14:textId="77777777" w:rsidR="00B050CE" w:rsidRPr="00CD2772" w:rsidRDefault="00B050CE" w:rsidP="00CD2772">
            <w:pPr>
              <w:rPr>
                <w:sz w:val="21"/>
              </w:rPr>
            </w:pPr>
            <w:r w:rsidRPr="00CD2772">
              <w:rPr>
                <w:sz w:val="21"/>
              </w:rPr>
              <w:t>Marin- og undervannsteknologi</w:t>
            </w:r>
          </w:p>
        </w:tc>
        <w:tc>
          <w:tcPr>
            <w:tcW w:w="360" w:type="dxa"/>
            <w:tcBorders>
              <w:top w:val="nil"/>
              <w:left w:val="nil"/>
              <w:bottom w:val="nil"/>
              <w:right w:val="nil"/>
            </w:tcBorders>
            <w:tcMar>
              <w:top w:w="128" w:type="dxa"/>
              <w:left w:w="43" w:type="dxa"/>
              <w:bottom w:w="43" w:type="dxa"/>
              <w:right w:w="43" w:type="dxa"/>
            </w:tcMar>
            <w:vAlign w:val="bottom"/>
          </w:tcPr>
          <w:p w14:paraId="7601690B"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2F27AF8D" w14:textId="77777777" w:rsidR="00B050CE" w:rsidRPr="00CD2772" w:rsidRDefault="00B050CE" w:rsidP="002D7A43">
            <w:pPr>
              <w:jc w:val="right"/>
              <w:rPr>
                <w:sz w:val="21"/>
              </w:rPr>
            </w:pPr>
            <w:r w:rsidRPr="00CD2772">
              <w:rPr>
                <w:sz w:val="21"/>
              </w:rPr>
              <w:t>112 287 998</w:t>
            </w:r>
          </w:p>
        </w:tc>
      </w:tr>
      <w:tr w:rsidR="000908BE" w:rsidRPr="00CD2772" w14:paraId="75E996D2" w14:textId="77777777">
        <w:trPr>
          <w:trHeight w:val="380"/>
        </w:trPr>
        <w:tc>
          <w:tcPr>
            <w:tcW w:w="1480" w:type="dxa"/>
            <w:tcBorders>
              <w:top w:val="nil"/>
              <w:left w:val="nil"/>
              <w:bottom w:val="nil"/>
              <w:right w:val="nil"/>
            </w:tcBorders>
            <w:tcMar>
              <w:top w:w="128" w:type="dxa"/>
              <w:left w:w="43" w:type="dxa"/>
              <w:bottom w:w="43" w:type="dxa"/>
              <w:right w:w="43" w:type="dxa"/>
            </w:tcMar>
          </w:tcPr>
          <w:p w14:paraId="6560C958"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D1923F0" w14:textId="77777777" w:rsidR="00B050CE" w:rsidRPr="00CD2772" w:rsidRDefault="00B050CE" w:rsidP="00CD2772">
            <w:pPr>
              <w:rPr>
                <w:sz w:val="21"/>
              </w:rPr>
            </w:pPr>
            <w:proofErr w:type="spellStart"/>
            <w:r w:rsidRPr="00CD2772">
              <w:rPr>
                <w:sz w:val="21"/>
              </w:rPr>
              <w:t>Telekommunikasjonutstyr</w:t>
            </w:r>
            <w:proofErr w:type="spellEnd"/>
            <w:r w:rsidRPr="00CD2772">
              <w:rPr>
                <w:sz w:val="21"/>
              </w:rPr>
              <w:t xml:space="preserve"> og informasjonssikkerhet</w:t>
            </w:r>
          </w:p>
        </w:tc>
        <w:tc>
          <w:tcPr>
            <w:tcW w:w="360" w:type="dxa"/>
            <w:tcBorders>
              <w:top w:val="nil"/>
              <w:left w:val="nil"/>
              <w:bottom w:val="nil"/>
              <w:right w:val="nil"/>
            </w:tcBorders>
            <w:tcMar>
              <w:top w:w="128" w:type="dxa"/>
              <w:left w:w="43" w:type="dxa"/>
              <w:bottom w:w="43" w:type="dxa"/>
              <w:right w:w="43" w:type="dxa"/>
            </w:tcMar>
            <w:vAlign w:val="bottom"/>
          </w:tcPr>
          <w:p w14:paraId="58848866"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F71A591" w14:textId="77777777" w:rsidR="00B050CE" w:rsidRPr="00CD2772" w:rsidRDefault="00B050CE" w:rsidP="002D7A43">
            <w:pPr>
              <w:jc w:val="right"/>
              <w:rPr>
                <w:sz w:val="21"/>
              </w:rPr>
            </w:pPr>
            <w:r w:rsidRPr="00CD2772">
              <w:rPr>
                <w:sz w:val="21"/>
              </w:rPr>
              <w:t>48 947 771</w:t>
            </w:r>
          </w:p>
        </w:tc>
      </w:tr>
      <w:tr w:rsidR="000908BE" w:rsidRPr="00CD2772" w14:paraId="2D25DE8A" w14:textId="77777777">
        <w:trPr>
          <w:trHeight w:val="380"/>
        </w:trPr>
        <w:tc>
          <w:tcPr>
            <w:tcW w:w="1480" w:type="dxa"/>
            <w:tcBorders>
              <w:top w:val="nil"/>
              <w:left w:val="nil"/>
              <w:bottom w:val="nil"/>
              <w:right w:val="nil"/>
            </w:tcBorders>
            <w:tcMar>
              <w:top w:w="128" w:type="dxa"/>
              <w:left w:w="43" w:type="dxa"/>
              <w:bottom w:w="43" w:type="dxa"/>
              <w:right w:w="43" w:type="dxa"/>
            </w:tcMar>
          </w:tcPr>
          <w:p w14:paraId="1D4BECE7"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04CC2214"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264409AC"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1B33CC00" w14:textId="77777777" w:rsidR="00B050CE" w:rsidRPr="00CD2772" w:rsidRDefault="00B050CE" w:rsidP="002D7A43">
            <w:pPr>
              <w:jc w:val="right"/>
              <w:rPr>
                <w:sz w:val="21"/>
              </w:rPr>
            </w:pPr>
            <w:r w:rsidRPr="00CD2772">
              <w:rPr>
                <w:sz w:val="21"/>
              </w:rPr>
              <w:t>72 870</w:t>
            </w:r>
          </w:p>
        </w:tc>
      </w:tr>
      <w:tr w:rsidR="000908BE" w:rsidRPr="00CD2772" w14:paraId="44F40904" w14:textId="77777777">
        <w:trPr>
          <w:trHeight w:val="380"/>
        </w:trPr>
        <w:tc>
          <w:tcPr>
            <w:tcW w:w="1480" w:type="dxa"/>
            <w:tcBorders>
              <w:top w:val="nil"/>
              <w:left w:val="nil"/>
              <w:bottom w:val="nil"/>
              <w:right w:val="nil"/>
            </w:tcBorders>
            <w:tcMar>
              <w:top w:w="128" w:type="dxa"/>
              <w:left w:w="43" w:type="dxa"/>
              <w:bottom w:w="43" w:type="dxa"/>
              <w:right w:w="43" w:type="dxa"/>
            </w:tcMar>
          </w:tcPr>
          <w:p w14:paraId="20D71300"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600A9AF" w14:textId="77777777" w:rsidR="00B050CE" w:rsidRPr="00CD2772" w:rsidRDefault="00B050CE" w:rsidP="00CD2772">
            <w:pPr>
              <w:rPr>
                <w:sz w:val="21"/>
              </w:rPr>
            </w:pPr>
            <w:r w:rsidRPr="00CD2772">
              <w:rPr>
                <w:sz w:val="21"/>
              </w:rPr>
              <w:t>Marin- og undervannsteknologi</w:t>
            </w:r>
          </w:p>
        </w:tc>
        <w:tc>
          <w:tcPr>
            <w:tcW w:w="360" w:type="dxa"/>
            <w:tcBorders>
              <w:top w:val="nil"/>
              <w:left w:val="nil"/>
              <w:bottom w:val="nil"/>
              <w:right w:val="nil"/>
            </w:tcBorders>
            <w:tcMar>
              <w:top w:w="128" w:type="dxa"/>
              <w:left w:w="43" w:type="dxa"/>
              <w:bottom w:w="43" w:type="dxa"/>
              <w:right w:w="43" w:type="dxa"/>
            </w:tcMar>
            <w:vAlign w:val="bottom"/>
          </w:tcPr>
          <w:p w14:paraId="127A91BE"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335E08C" w14:textId="77777777" w:rsidR="00B050CE" w:rsidRPr="00CD2772" w:rsidRDefault="00B050CE" w:rsidP="002D7A43">
            <w:pPr>
              <w:jc w:val="right"/>
              <w:rPr>
                <w:sz w:val="21"/>
              </w:rPr>
            </w:pPr>
            <w:r w:rsidRPr="00CD2772">
              <w:rPr>
                <w:sz w:val="21"/>
              </w:rPr>
              <w:t>2 145 639</w:t>
            </w:r>
          </w:p>
        </w:tc>
      </w:tr>
      <w:tr w:rsidR="000908BE" w:rsidRPr="00CD2772" w14:paraId="62700283" w14:textId="77777777">
        <w:trPr>
          <w:trHeight w:val="380"/>
        </w:trPr>
        <w:tc>
          <w:tcPr>
            <w:tcW w:w="1480" w:type="dxa"/>
            <w:tcBorders>
              <w:top w:val="nil"/>
              <w:left w:val="nil"/>
              <w:bottom w:val="nil"/>
              <w:right w:val="nil"/>
            </w:tcBorders>
            <w:tcMar>
              <w:top w:w="128" w:type="dxa"/>
              <w:left w:w="43" w:type="dxa"/>
              <w:bottom w:w="43" w:type="dxa"/>
              <w:right w:w="43" w:type="dxa"/>
            </w:tcMar>
          </w:tcPr>
          <w:p w14:paraId="610AB419"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72AC0529" w14:textId="77777777" w:rsidR="00B050CE" w:rsidRPr="00CD2772" w:rsidRDefault="00B050CE" w:rsidP="00CD2772">
            <w:pPr>
              <w:rPr>
                <w:sz w:val="21"/>
              </w:rPr>
            </w:pPr>
            <w:r w:rsidRPr="00CD2772">
              <w:rPr>
                <w:sz w:val="21"/>
              </w:rPr>
              <w:t>Sensorer og lasere</w:t>
            </w:r>
          </w:p>
        </w:tc>
        <w:tc>
          <w:tcPr>
            <w:tcW w:w="360" w:type="dxa"/>
            <w:tcBorders>
              <w:top w:val="nil"/>
              <w:left w:val="nil"/>
              <w:bottom w:val="nil"/>
              <w:right w:val="nil"/>
            </w:tcBorders>
            <w:tcMar>
              <w:top w:w="128" w:type="dxa"/>
              <w:left w:w="43" w:type="dxa"/>
              <w:bottom w:w="43" w:type="dxa"/>
              <w:right w:w="43" w:type="dxa"/>
            </w:tcMar>
            <w:vAlign w:val="bottom"/>
          </w:tcPr>
          <w:p w14:paraId="4C4EED2E"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0AEDDE26" w14:textId="77777777" w:rsidR="00B050CE" w:rsidRPr="00CD2772" w:rsidRDefault="00B050CE" w:rsidP="002D7A43">
            <w:pPr>
              <w:jc w:val="right"/>
              <w:rPr>
                <w:sz w:val="21"/>
              </w:rPr>
            </w:pPr>
            <w:r w:rsidRPr="00CD2772">
              <w:rPr>
                <w:sz w:val="21"/>
              </w:rPr>
              <w:t>300 000</w:t>
            </w:r>
          </w:p>
        </w:tc>
      </w:tr>
      <w:tr w:rsidR="000908BE" w:rsidRPr="00CD2772" w14:paraId="2392B2C2" w14:textId="77777777">
        <w:trPr>
          <w:trHeight w:val="380"/>
        </w:trPr>
        <w:tc>
          <w:tcPr>
            <w:tcW w:w="1480" w:type="dxa"/>
            <w:tcBorders>
              <w:top w:val="nil"/>
              <w:left w:val="nil"/>
              <w:bottom w:val="nil"/>
              <w:right w:val="nil"/>
            </w:tcBorders>
            <w:tcMar>
              <w:top w:w="128" w:type="dxa"/>
              <w:left w:w="43" w:type="dxa"/>
              <w:bottom w:w="43" w:type="dxa"/>
              <w:right w:w="43" w:type="dxa"/>
            </w:tcMar>
          </w:tcPr>
          <w:p w14:paraId="7E1D49F5"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44AB2B33"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75A50C48"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57D50E4E" w14:textId="77777777" w:rsidR="00B050CE" w:rsidRPr="00CD2772" w:rsidRDefault="00B050CE" w:rsidP="002D7A43">
            <w:pPr>
              <w:jc w:val="right"/>
              <w:rPr>
                <w:sz w:val="21"/>
              </w:rPr>
            </w:pPr>
            <w:r w:rsidRPr="00CD2772">
              <w:rPr>
                <w:sz w:val="21"/>
              </w:rPr>
              <w:t>100 151</w:t>
            </w:r>
          </w:p>
        </w:tc>
      </w:tr>
      <w:tr w:rsidR="000908BE" w:rsidRPr="00CD2772" w14:paraId="68621B76" w14:textId="77777777">
        <w:trPr>
          <w:trHeight w:val="380"/>
        </w:trPr>
        <w:tc>
          <w:tcPr>
            <w:tcW w:w="1480" w:type="dxa"/>
            <w:tcBorders>
              <w:top w:val="nil"/>
              <w:left w:val="nil"/>
              <w:bottom w:val="nil"/>
              <w:right w:val="nil"/>
            </w:tcBorders>
            <w:tcMar>
              <w:top w:w="128" w:type="dxa"/>
              <w:left w:w="43" w:type="dxa"/>
              <w:bottom w:w="43" w:type="dxa"/>
              <w:right w:w="43" w:type="dxa"/>
            </w:tcMar>
          </w:tcPr>
          <w:p w14:paraId="4DE08FF2" w14:textId="77777777" w:rsidR="00B050CE" w:rsidRPr="00CD2772" w:rsidRDefault="00B050CE" w:rsidP="00CD2772">
            <w:pPr>
              <w:rPr>
                <w:sz w:val="21"/>
              </w:rPr>
            </w:pPr>
            <w:r w:rsidRPr="00CD2772">
              <w:rPr>
                <w:sz w:val="21"/>
              </w:rPr>
              <w:t xml:space="preserve"> </w:t>
            </w:r>
          </w:p>
        </w:tc>
        <w:tc>
          <w:tcPr>
            <w:tcW w:w="6180" w:type="dxa"/>
            <w:tcBorders>
              <w:top w:val="nil"/>
              <w:left w:val="nil"/>
              <w:bottom w:val="nil"/>
              <w:right w:val="nil"/>
            </w:tcBorders>
            <w:tcMar>
              <w:top w:w="128" w:type="dxa"/>
              <w:left w:w="43" w:type="dxa"/>
              <w:bottom w:w="43" w:type="dxa"/>
              <w:right w:w="43" w:type="dxa"/>
            </w:tcMar>
            <w:vAlign w:val="bottom"/>
          </w:tcPr>
          <w:p w14:paraId="3AFF1E17" w14:textId="77777777" w:rsidR="00B050CE" w:rsidRPr="00CD2772" w:rsidRDefault="00B050CE" w:rsidP="00CD2772">
            <w:pPr>
              <w:rPr>
                <w:sz w:val="21"/>
              </w:rPr>
            </w:pPr>
            <w:r w:rsidRPr="00CD2772">
              <w:rPr>
                <w:sz w:val="21"/>
              </w:rPr>
              <w:t>Navigasjon og avionikk</w:t>
            </w:r>
          </w:p>
        </w:tc>
        <w:tc>
          <w:tcPr>
            <w:tcW w:w="360" w:type="dxa"/>
            <w:tcBorders>
              <w:top w:val="nil"/>
              <w:left w:val="nil"/>
              <w:bottom w:val="nil"/>
              <w:right w:val="nil"/>
            </w:tcBorders>
            <w:tcMar>
              <w:top w:w="128" w:type="dxa"/>
              <w:left w:w="43" w:type="dxa"/>
              <w:bottom w:w="43" w:type="dxa"/>
              <w:right w:w="43" w:type="dxa"/>
            </w:tcMar>
            <w:vAlign w:val="bottom"/>
          </w:tcPr>
          <w:p w14:paraId="683236C3"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96BD1F2" w14:textId="77777777" w:rsidR="00B050CE" w:rsidRPr="00CD2772" w:rsidRDefault="00B050CE" w:rsidP="002D7A43">
            <w:pPr>
              <w:jc w:val="right"/>
              <w:rPr>
                <w:sz w:val="21"/>
              </w:rPr>
            </w:pPr>
            <w:r w:rsidRPr="00CD2772">
              <w:rPr>
                <w:sz w:val="21"/>
              </w:rPr>
              <w:t>1 879 996</w:t>
            </w:r>
          </w:p>
        </w:tc>
      </w:tr>
      <w:tr w:rsidR="000908BE" w:rsidRPr="00CD2772" w14:paraId="6147EDD1" w14:textId="77777777">
        <w:trPr>
          <w:trHeight w:val="380"/>
        </w:trPr>
        <w:tc>
          <w:tcPr>
            <w:tcW w:w="1480" w:type="dxa"/>
            <w:tcBorders>
              <w:top w:val="nil"/>
              <w:left w:val="nil"/>
              <w:bottom w:val="nil"/>
              <w:right w:val="nil"/>
            </w:tcBorders>
            <w:tcMar>
              <w:top w:w="128" w:type="dxa"/>
              <w:left w:w="43" w:type="dxa"/>
              <w:bottom w:w="43" w:type="dxa"/>
              <w:right w:w="43" w:type="dxa"/>
            </w:tcMar>
          </w:tcPr>
          <w:p w14:paraId="16C462F3" w14:textId="77777777" w:rsidR="00B050CE" w:rsidRPr="00CD2772" w:rsidRDefault="00B050CE" w:rsidP="00CD2772">
            <w:pPr>
              <w:rPr>
                <w:sz w:val="21"/>
              </w:rPr>
            </w:pPr>
            <w:r w:rsidRPr="00CD2772">
              <w:rPr>
                <w:sz w:val="21"/>
              </w:rPr>
              <w:t>Vietnam</w:t>
            </w:r>
          </w:p>
        </w:tc>
        <w:tc>
          <w:tcPr>
            <w:tcW w:w="6180" w:type="dxa"/>
            <w:tcBorders>
              <w:top w:val="nil"/>
              <w:left w:val="nil"/>
              <w:bottom w:val="nil"/>
              <w:right w:val="nil"/>
            </w:tcBorders>
            <w:tcMar>
              <w:top w:w="128" w:type="dxa"/>
              <w:left w:w="43" w:type="dxa"/>
              <w:bottom w:w="43" w:type="dxa"/>
              <w:right w:w="43" w:type="dxa"/>
            </w:tcMar>
            <w:vAlign w:val="bottom"/>
          </w:tcPr>
          <w:p w14:paraId="0714B908"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nil"/>
              <w:right w:val="nil"/>
            </w:tcBorders>
            <w:tcMar>
              <w:top w:w="128" w:type="dxa"/>
              <w:left w:w="43" w:type="dxa"/>
              <w:bottom w:w="43" w:type="dxa"/>
              <w:right w:w="43" w:type="dxa"/>
            </w:tcMar>
            <w:vAlign w:val="bottom"/>
          </w:tcPr>
          <w:p w14:paraId="410B1696" w14:textId="77777777" w:rsidR="00B050CE" w:rsidRPr="00CD2772" w:rsidRDefault="00B050CE" w:rsidP="00CD2772">
            <w:pPr>
              <w:rPr>
                <w:sz w:val="21"/>
              </w:rPr>
            </w:pPr>
            <w:r w:rsidRPr="00CD2772">
              <w:rPr>
                <w:sz w:val="21"/>
              </w:rPr>
              <w:t>kr</w:t>
            </w:r>
          </w:p>
        </w:tc>
        <w:tc>
          <w:tcPr>
            <w:tcW w:w="1500" w:type="dxa"/>
            <w:tcBorders>
              <w:top w:val="nil"/>
              <w:left w:val="nil"/>
              <w:bottom w:val="nil"/>
              <w:right w:val="nil"/>
            </w:tcBorders>
            <w:tcMar>
              <w:top w:w="128" w:type="dxa"/>
              <w:left w:w="43" w:type="dxa"/>
              <w:bottom w:w="43" w:type="dxa"/>
              <w:right w:w="43" w:type="dxa"/>
            </w:tcMar>
            <w:vAlign w:val="bottom"/>
          </w:tcPr>
          <w:p w14:paraId="616E588C" w14:textId="77777777" w:rsidR="00B050CE" w:rsidRPr="00CD2772" w:rsidRDefault="00B050CE" w:rsidP="002D7A43">
            <w:pPr>
              <w:jc w:val="right"/>
              <w:rPr>
                <w:sz w:val="21"/>
              </w:rPr>
            </w:pPr>
            <w:r w:rsidRPr="00CD2772">
              <w:rPr>
                <w:sz w:val="21"/>
              </w:rPr>
              <w:t>14 000</w:t>
            </w:r>
          </w:p>
        </w:tc>
      </w:tr>
      <w:tr w:rsidR="000908BE" w:rsidRPr="00CD2772" w14:paraId="3C616F5E" w14:textId="77777777">
        <w:trPr>
          <w:trHeight w:val="380"/>
        </w:trPr>
        <w:tc>
          <w:tcPr>
            <w:tcW w:w="1480" w:type="dxa"/>
            <w:tcBorders>
              <w:top w:val="nil"/>
              <w:left w:val="nil"/>
              <w:bottom w:val="single" w:sz="4" w:space="0" w:color="000000"/>
              <w:right w:val="nil"/>
            </w:tcBorders>
            <w:tcMar>
              <w:top w:w="128" w:type="dxa"/>
              <w:left w:w="43" w:type="dxa"/>
              <w:bottom w:w="43" w:type="dxa"/>
              <w:right w:w="43" w:type="dxa"/>
            </w:tcMar>
          </w:tcPr>
          <w:p w14:paraId="1F7B478A" w14:textId="77777777" w:rsidR="00B050CE" w:rsidRPr="00CD2772" w:rsidRDefault="00B050CE" w:rsidP="00CD2772">
            <w:pPr>
              <w:rPr>
                <w:sz w:val="21"/>
              </w:rPr>
            </w:pPr>
            <w:r w:rsidRPr="00CD2772">
              <w:rPr>
                <w:sz w:val="21"/>
              </w:rPr>
              <w:t>Zimbabwe</w:t>
            </w:r>
            <w:r w:rsidRPr="00CD2772">
              <w:rPr>
                <w:rStyle w:val="skrift-hevet"/>
                <w:sz w:val="21"/>
              </w:rPr>
              <w:t>3</w:t>
            </w:r>
          </w:p>
        </w:tc>
        <w:tc>
          <w:tcPr>
            <w:tcW w:w="6180" w:type="dxa"/>
            <w:tcBorders>
              <w:top w:val="nil"/>
              <w:left w:val="nil"/>
              <w:bottom w:val="single" w:sz="4" w:space="0" w:color="000000"/>
              <w:right w:val="nil"/>
            </w:tcBorders>
            <w:tcMar>
              <w:top w:w="128" w:type="dxa"/>
              <w:left w:w="43" w:type="dxa"/>
              <w:bottom w:w="43" w:type="dxa"/>
              <w:right w:w="43" w:type="dxa"/>
            </w:tcMar>
            <w:vAlign w:val="bottom"/>
          </w:tcPr>
          <w:p w14:paraId="57744017" w14:textId="77777777" w:rsidR="00B050CE" w:rsidRPr="00CD2772" w:rsidRDefault="00B050CE" w:rsidP="00CD2772">
            <w:pPr>
              <w:rPr>
                <w:sz w:val="21"/>
              </w:rPr>
            </w:pPr>
            <w:r w:rsidRPr="00CD2772">
              <w:rPr>
                <w:sz w:val="21"/>
              </w:rPr>
              <w:t>Ballistisk beskyttelse eller beskyttelsesutstyr og komponenter</w:t>
            </w:r>
          </w:p>
        </w:tc>
        <w:tc>
          <w:tcPr>
            <w:tcW w:w="360" w:type="dxa"/>
            <w:tcBorders>
              <w:top w:val="nil"/>
              <w:left w:val="nil"/>
              <w:bottom w:val="single" w:sz="4" w:space="0" w:color="000000"/>
              <w:right w:val="nil"/>
            </w:tcBorders>
            <w:tcMar>
              <w:top w:w="128" w:type="dxa"/>
              <w:left w:w="43" w:type="dxa"/>
              <w:bottom w:w="43" w:type="dxa"/>
              <w:right w:w="43" w:type="dxa"/>
            </w:tcMar>
            <w:vAlign w:val="bottom"/>
          </w:tcPr>
          <w:p w14:paraId="21CB8CB9" w14:textId="77777777" w:rsidR="00B050CE" w:rsidRPr="00CD2772" w:rsidRDefault="00B050CE" w:rsidP="00CD2772">
            <w:pPr>
              <w:rPr>
                <w:sz w:val="21"/>
              </w:rPr>
            </w:pPr>
            <w:r w:rsidRPr="00CD2772">
              <w:rPr>
                <w:sz w:val="21"/>
              </w:rPr>
              <w:t>kr</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18E24AEF" w14:textId="77777777" w:rsidR="00B050CE" w:rsidRPr="00CD2772" w:rsidRDefault="00B050CE" w:rsidP="002D7A43">
            <w:pPr>
              <w:jc w:val="right"/>
              <w:rPr>
                <w:sz w:val="21"/>
              </w:rPr>
            </w:pPr>
            <w:r w:rsidRPr="00CD2772">
              <w:rPr>
                <w:sz w:val="21"/>
              </w:rPr>
              <w:t>172 700</w:t>
            </w:r>
          </w:p>
        </w:tc>
      </w:tr>
      <w:tr w:rsidR="000908BE" w:rsidRPr="00CD2772" w14:paraId="1A0D121F" w14:textId="77777777">
        <w:trPr>
          <w:trHeight w:val="380"/>
        </w:trPr>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00FA3A00" w14:textId="77777777" w:rsidR="00B050CE" w:rsidRPr="00CD2772" w:rsidRDefault="00B050CE" w:rsidP="00CD2772">
            <w:pPr>
              <w:rPr>
                <w:sz w:val="21"/>
              </w:rPr>
            </w:pPr>
          </w:p>
        </w:tc>
        <w:tc>
          <w:tcPr>
            <w:tcW w:w="6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FC51B" w14:textId="77777777" w:rsidR="00B050CE" w:rsidRPr="00CD2772" w:rsidRDefault="00B050CE" w:rsidP="00CD2772">
            <w:pPr>
              <w:rPr>
                <w:sz w:val="21"/>
              </w:rPr>
            </w:pPr>
            <w:r w:rsidRPr="00CD2772">
              <w:rPr>
                <w:sz w:val="21"/>
              </w:rPr>
              <w:t>Sum</w:t>
            </w: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94BA5" w14:textId="77777777" w:rsidR="00B050CE" w:rsidRPr="00CD2772" w:rsidRDefault="00B050CE" w:rsidP="00CD2772">
            <w:pPr>
              <w:rPr>
                <w:sz w:val="21"/>
              </w:rPr>
            </w:pPr>
            <w:r w:rsidRPr="00CD2772">
              <w:rPr>
                <w:sz w:val="21"/>
              </w:rPr>
              <w:t>kr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27A5B6" w14:textId="77777777" w:rsidR="00B050CE" w:rsidRPr="00CD2772" w:rsidRDefault="00B050CE" w:rsidP="002D7A43">
            <w:pPr>
              <w:jc w:val="right"/>
              <w:rPr>
                <w:sz w:val="21"/>
              </w:rPr>
            </w:pPr>
            <w:r w:rsidRPr="00CD2772">
              <w:rPr>
                <w:sz w:val="21"/>
              </w:rPr>
              <w:t>757 907 217</w:t>
            </w:r>
          </w:p>
        </w:tc>
      </w:tr>
    </w:tbl>
    <w:p w14:paraId="0CAB977B" w14:textId="77777777" w:rsidR="00B050CE" w:rsidRPr="00CD2772" w:rsidRDefault="00B050CE" w:rsidP="00CD2772">
      <w:pPr>
        <w:pStyle w:val="tabell-noter"/>
        <w:rPr>
          <w:rStyle w:val="skrift-hevet"/>
        </w:rPr>
      </w:pPr>
      <w:r w:rsidRPr="00CD2772">
        <w:rPr>
          <w:rStyle w:val="skrift-hevet"/>
        </w:rPr>
        <w:t>1</w:t>
      </w:r>
      <w:r w:rsidRPr="00CD2772">
        <w:tab/>
        <w:t>Omfatter utførsel til NATO</w:t>
      </w:r>
    </w:p>
    <w:p w14:paraId="2DDF087A" w14:textId="77777777" w:rsidR="00B050CE" w:rsidRPr="00CD2772" w:rsidRDefault="00B050CE" w:rsidP="00CD2772">
      <w:pPr>
        <w:pStyle w:val="tabell-noter"/>
        <w:rPr>
          <w:rStyle w:val="skrift-hevet"/>
        </w:rPr>
      </w:pPr>
      <w:r w:rsidRPr="00CD2772">
        <w:rPr>
          <w:rStyle w:val="skrift-hevet"/>
        </w:rPr>
        <w:t>2</w:t>
      </w:r>
      <w:r w:rsidRPr="00CD2772">
        <w:tab/>
        <w:t xml:space="preserve">Omfatter utførsel til European </w:t>
      </w:r>
      <w:proofErr w:type="spellStart"/>
      <w:r w:rsidRPr="00CD2772">
        <w:t>Defense</w:t>
      </w:r>
      <w:proofErr w:type="spellEnd"/>
      <w:r w:rsidRPr="00CD2772">
        <w:t xml:space="preserve"> Fund og European </w:t>
      </w:r>
      <w:proofErr w:type="spellStart"/>
      <w:r w:rsidRPr="00CD2772">
        <w:t>Defense</w:t>
      </w:r>
      <w:proofErr w:type="spellEnd"/>
      <w:r w:rsidRPr="00CD2772">
        <w:t xml:space="preserve"> </w:t>
      </w:r>
      <w:proofErr w:type="spellStart"/>
      <w:r w:rsidRPr="00CD2772">
        <w:t>Agency</w:t>
      </w:r>
      <w:proofErr w:type="spellEnd"/>
    </w:p>
    <w:p w14:paraId="60550308" w14:textId="77777777" w:rsidR="00B050CE" w:rsidRPr="00CD2772" w:rsidRDefault="00B050CE" w:rsidP="00CD2772">
      <w:pPr>
        <w:pStyle w:val="tabell-noter"/>
      </w:pPr>
      <w:r w:rsidRPr="00CD2772">
        <w:rPr>
          <w:rStyle w:val="skrift-hevet"/>
        </w:rPr>
        <w:t>3</w:t>
      </w:r>
      <w:r w:rsidRPr="00CD2772">
        <w:tab/>
        <w:t>Gjelder eksport av beskyttelsesutstyr til humanitært arbeid</w:t>
      </w:r>
    </w:p>
    <w:p w14:paraId="147CDBD7" w14:textId="150A908A" w:rsidR="002C485C" w:rsidRPr="00CD2772" w:rsidRDefault="002C485C" w:rsidP="00CD2772">
      <w:pPr>
        <w:pStyle w:val="tabell-tittel"/>
      </w:pPr>
      <w:r w:rsidRPr="00CD2772">
        <w:t>Eksport av beskyttelsesutstyr for humanitære formål i 2025</w:t>
      </w:r>
    </w:p>
    <w:p w14:paraId="386228E1" w14:textId="77777777" w:rsidR="00B050CE" w:rsidRPr="00CD2772" w:rsidRDefault="00B050CE" w:rsidP="00CD2772">
      <w:pPr>
        <w:pStyle w:val="Tabellnavn"/>
      </w:pPr>
      <w:r w:rsidRPr="00CD2772">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00"/>
        <w:gridCol w:w="2280"/>
      </w:tblGrid>
      <w:tr w:rsidR="000908BE" w:rsidRPr="00CD2772" w14:paraId="495B8C0D" w14:textId="77777777">
        <w:trPr>
          <w:trHeight w:val="360"/>
        </w:trPr>
        <w:tc>
          <w:tcPr>
            <w:tcW w:w="7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A6746" w14:textId="77777777" w:rsidR="00B050CE" w:rsidRPr="00CD2772" w:rsidRDefault="00B050CE" w:rsidP="00CD2772">
            <w:pPr>
              <w:rPr>
                <w:sz w:val="21"/>
              </w:rPr>
            </w:pPr>
            <w:r w:rsidRPr="00CD2772">
              <w:rPr>
                <w:sz w:val="21"/>
              </w:rPr>
              <w:t>Mottaker</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8CF74" w14:textId="77777777" w:rsidR="00B050CE" w:rsidRPr="00CD2772" w:rsidRDefault="00B050CE" w:rsidP="002D7A43">
            <w:pPr>
              <w:rPr>
                <w:sz w:val="21"/>
              </w:rPr>
            </w:pPr>
            <w:r w:rsidRPr="00CD2772">
              <w:rPr>
                <w:sz w:val="21"/>
              </w:rPr>
              <w:t>Land</w:t>
            </w:r>
          </w:p>
        </w:tc>
      </w:tr>
      <w:tr w:rsidR="000908BE" w:rsidRPr="00CD2772" w14:paraId="70350D2C"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5818B2AD" w14:textId="77777777" w:rsidR="00B050CE" w:rsidRPr="00CD2772" w:rsidRDefault="00B050CE" w:rsidP="00CD2772">
            <w:pPr>
              <w:rPr>
                <w:sz w:val="21"/>
              </w:rPr>
            </w:pPr>
            <w:proofErr w:type="spellStart"/>
            <w:r w:rsidRPr="00CD2772">
              <w:rPr>
                <w:sz w:val="21"/>
              </w:rPr>
              <w:t>DanChurchAid</w:t>
            </w:r>
            <w:proofErr w:type="spellEnd"/>
            <w:r w:rsidRPr="00CD2772">
              <w:rPr>
                <w:sz w:val="21"/>
              </w:rPr>
              <w:t xml:space="preserve"> </w:t>
            </w:r>
            <w:proofErr w:type="spellStart"/>
            <w:r w:rsidRPr="00CD2772">
              <w:rPr>
                <w:sz w:val="21"/>
              </w:rPr>
              <w:t>Lebanon</w:t>
            </w:r>
            <w:proofErr w:type="spellEnd"/>
          </w:p>
        </w:tc>
        <w:tc>
          <w:tcPr>
            <w:tcW w:w="2280" w:type="dxa"/>
            <w:tcBorders>
              <w:top w:val="single" w:sz="4" w:space="0" w:color="000000"/>
              <w:left w:val="nil"/>
              <w:bottom w:val="nil"/>
              <w:right w:val="nil"/>
            </w:tcBorders>
            <w:tcMar>
              <w:top w:w="128" w:type="dxa"/>
              <w:left w:w="43" w:type="dxa"/>
              <w:bottom w:w="43" w:type="dxa"/>
              <w:right w:w="43" w:type="dxa"/>
            </w:tcMar>
          </w:tcPr>
          <w:p w14:paraId="468B7C86" w14:textId="77777777" w:rsidR="00B050CE" w:rsidRPr="00CD2772" w:rsidRDefault="00B050CE" w:rsidP="002D7A43">
            <w:pPr>
              <w:rPr>
                <w:sz w:val="21"/>
              </w:rPr>
            </w:pPr>
            <w:r w:rsidRPr="00CD2772">
              <w:rPr>
                <w:sz w:val="21"/>
              </w:rPr>
              <w:t>Libanon</w:t>
            </w:r>
          </w:p>
        </w:tc>
      </w:tr>
      <w:tr w:rsidR="000908BE" w:rsidRPr="00CD2772" w14:paraId="57C9EA8E" w14:textId="77777777">
        <w:trPr>
          <w:trHeight w:val="380"/>
        </w:trPr>
        <w:tc>
          <w:tcPr>
            <w:tcW w:w="7300" w:type="dxa"/>
            <w:tcBorders>
              <w:top w:val="nil"/>
              <w:left w:val="nil"/>
              <w:bottom w:val="nil"/>
              <w:right w:val="nil"/>
            </w:tcBorders>
            <w:tcMar>
              <w:top w:w="128" w:type="dxa"/>
              <w:left w:w="43" w:type="dxa"/>
              <w:bottom w:w="43" w:type="dxa"/>
              <w:right w:w="43" w:type="dxa"/>
            </w:tcMar>
          </w:tcPr>
          <w:p w14:paraId="3E4751C9" w14:textId="77777777" w:rsidR="00B050CE" w:rsidRPr="00CD2772" w:rsidRDefault="00B050CE" w:rsidP="00CD2772">
            <w:pPr>
              <w:rPr>
                <w:sz w:val="21"/>
              </w:rPr>
            </w:pPr>
            <w:r w:rsidRPr="00CD2772">
              <w:rPr>
                <w:sz w:val="21"/>
              </w:rPr>
              <w:t xml:space="preserve">Danish </w:t>
            </w:r>
            <w:proofErr w:type="spellStart"/>
            <w:r w:rsidRPr="00CD2772">
              <w:rPr>
                <w:sz w:val="21"/>
              </w:rPr>
              <w:t>Refugee</w:t>
            </w:r>
            <w:proofErr w:type="spellEnd"/>
            <w:r w:rsidRPr="00CD2772">
              <w:rPr>
                <w:sz w:val="21"/>
              </w:rPr>
              <w:t xml:space="preserve"> Council</w:t>
            </w:r>
          </w:p>
        </w:tc>
        <w:tc>
          <w:tcPr>
            <w:tcW w:w="2280" w:type="dxa"/>
            <w:tcBorders>
              <w:top w:val="nil"/>
              <w:left w:val="nil"/>
              <w:bottom w:val="nil"/>
              <w:right w:val="nil"/>
            </w:tcBorders>
            <w:tcMar>
              <w:top w:w="128" w:type="dxa"/>
              <w:left w:w="43" w:type="dxa"/>
              <w:bottom w:w="43" w:type="dxa"/>
              <w:right w:w="43" w:type="dxa"/>
            </w:tcMar>
          </w:tcPr>
          <w:p w14:paraId="51196F26" w14:textId="77777777" w:rsidR="00B050CE" w:rsidRPr="00CD2772" w:rsidRDefault="00B050CE" w:rsidP="002D7A43">
            <w:pPr>
              <w:rPr>
                <w:sz w:val="21"/>
              </w:rPr>
            </w:pPr>
            <w:r w:rsidRPr="00CD2772">
              <w:rPr>
                <w:sz w:val="21"/>
              </w:rPr>
              <w:t>Syria</w:t>
            </w:r>
          </w:p>
        </w:tc>
      </w:tr>
      <w:tr w:rsidR="000908BE" w:rsidRPr="00CD2772" w14:paraId="0D744D11" w14:textId="77777777">
        <w:trPr>
          <w:trHeight w:val="380"/>
        </w:trPr>
        <w:tc>
          <w:tcPr>
            <w:tcW w:w="7300" w:type="dxa"/>
            <w:tcBorders>
              <w:top w:val="nil"/>
              <w:left w:val="nil"/>
              <w:bottom w:val="nil"/>
              <w:right w:val="nil"/>
            </w:tcBorders>
            <w:tcMar>
              <w:top w:w="128" w:type="dxa"/>
              <w:left w:w="43" w:type="dxa"/>
              <w:bottom w:w="43" w:type="dxa"/>
              <w:right w:w="43" w:type="dxa"/>
            </w:tcMar>
          </w:tcPr>
          <w:p w14:paraId="78383D0C" w14:textId="77777777" w:rsidR="00B050CE" w:rsidRPr="00CD2772" w:rsidRDefault="00B050CE" w:rsidP="00CD2772">
            <w:pPr>
              <w:rPr>
                <w:sz w:val="21"/>
              </w:rPr>
            </w:pPr>
            <w:proofErr w:type="spellStart"/>
            <w:r w:rsidRPr="00CD2772">
              <w:rPr>
                <w:sz w:val="21"/>
              </w:rPr>
              <w:t>FolkeKirkens</w:t>
            </w:r>
            <w:proofErr w:type="spellEnd"/>
            <w:r w:rsidRPr="00CD2772">
              <w:rPr>
                <w:sz w:val="21"/>
              </w:rPr>
              <w:t xml:space="preserve"> Nødhjelp i Ukraina</w:t>
            </w:r>
          </w:p>
        </w:tc>
        <w:tc>
          <w:tcPr>
            <w:tcW w:w="2280" w:type="dxa"/>
            <w:tcBorders>
              <w:top w:val="nil"/>
              <w:left w:val="nil"/>
              <w:bottom w:val="nil"/>
              <w:right w:val="nil"/>
            </w:tcBorders>
            <w:tcMar>
              <w:top w:w="128" w:type="dxa"/>
              <w:left w:w="43" w:type="dxa"/>
              <w:bottom w:w="43" w:type="dxa"/>
              <w:right w:w="43" w:type="dxa"/>
            </w:tcMar>
          </w:tcPr>
          <w:p w14:paraId="208AF20B" w14:textId="77777777" w:rsidR="00B050CE" w:rsidRPr="00CD2772" w:rsidRDefault="00B050CE" w:rsidP="002D7A43">
            <w:pPr>
              <w:rPr>
                <w:sz w:val="21"/>
              </w:rPr>
            </w:pPr>
            <w:r w:rsidRPr="00CD2772">
              <w:rPr>
                <w:sz w:val="21"/>
              </w:rPr>
              <w:t>Ukraina</w:t>
            </w:r>
          </w:p>
        </w:tc>
      </w:tr>
      <w:tr w:rsidR="000908BE" w:rsidRPr="00CD2772" w14:paraId="5D0C2EEB" w14:textId="77777777">
        <w:trPr>
          <w:trHeight w:val="380"/>
        </w:trPr>
        <w:tc>
          <w:tcPr>
            <w:tcW w:w="7300" w:type="dxa"/>
            <w:tcBorders>
              <w:top w:val="nil"/>
              <w:left w:val="nil"/>
              <w:bottom w:val="nil"/>
              <w:right w:val="nil"/>
            </w:tcBorders>
            <w:tcMar>
              <w:top w:w="128" w:type="dxa"/>
              <w:left w:w="43" w:type="dxa"/>
              <w:bottom w:w="43" w:type="dxa"/>
              <w:right w:w="43" w:type="dxa"/>
            </w:tcMar>
          </w:tcPr>
          <w:p w14:paraId="41BD3A13" w14:textId="77777777" w:rsidR="00B050CE" w:rsidRPr="00CD2772" w:rsidRDefault="00B050CE" w:rsidP="00CD2772">
            <w:pPr>
              <w:rPr>
                <w:sz w:val="21"/>
              </w:rPr>
            </w:pPr>
            <w:r w:rsidRPr="00CD2772">
              <w:rPr>
                <w:sz w:val="21"/>
              </w:rPr>
              <w:t xml:space="preserve">Handicap International </w:t>
            </w:r>
            <w:proofErr w:type="spellStart"/>
            <w:r w:rsidRPr="00CD2772">
              <w:rPr>
                <w:sz w:val="21"/>
              </w:rPr>
              <w:t>Federation</w:t>
            </w:r>
            <w:proofErr w:type="spellEnd"/>
          </w:p>
        </w:tc>
        <w:tc>
          <w:tcPr>
            <w:tcW w:w="2280" w:type="dxa"/>
            <w:tcBorders>
              <w:top w:val="nil"/>
              <w:left w:val="nil"/>
              <w:bottom w:val="nil"/>
              <w:right w:val="nil"/>
            </w:tcBorders>
            <w:tcMar>
              <w:top w:w="128" w:type="dxa"/>
              <w:left w:w="43" w:type="dxa"/>
              <w:bottom w:w="43" w:type="dxa"/>
              <w:right w:w="43" w:type="dxa"/>
            </w:tcMar>
          </w:tcPr>
          <w:p w14:paraId="1369CDE3" w14:textId="77777777" w:rsidR="00B050CE" w:rsidRPr="00CD2772" w:rsidRDefault="00B050CE" w:rsidP="002D7A43">
            <w:pPr>
              <w:rPr>
                <w:sz w:val="21"/>
              </w:rPr>
            </w:pPr>
            <w:r w:rsidRPr="00CD2772">
              <w:rPr>
                <w:sz w:val="21"/>
              </w:rPr>
              <w:t>Ukraina</w:t>
            </w:r>
          </w:p>
        </w:tc>
      </w:tr>
      <w:tr w:rsidR="000908BE" w:rsidRPr="00CD2772" w14:paraId="773D02D4" w14:textId="77777777">
        <w:trPr>
          <w:trHeight w:val="380"/>
        </w:trPr>
        <w:tc>
          <w:tcPr>
            <w:tcW w:w="7300" w:type="dxa"/>
            <w:tcBorders>
              <w:top w:val="nil"/>
              <w:left w:val="nil"/>
              <w:bottom w:val="nil"/>
              <w:right w:val="nil"/>
            </w:tcBorders>
            <w:tcMar>
              <w:top w:w="128" w:type="dxa"/>
              <w:left w:w="43" w:type="dxa"/>
              <w:bottom w:w="43" w:type="dxa"/>
              <w:right w:w="43" w:type="dxa"/>
            </w:tcMar>
          </w:tcPr>
          <w:p w14:paraId="3770C2B7" w14:textId="77777777" w:rsidR="00B050CE" w:rsidRPr="00AE000B" w:rsidRDefault="00B050CE" w:rsidP="00CD2772">
            <w:pPr>
              <w:rPr>
                <w:sz w:val="21"/>
                <w:lang w:val="en-GB"/>
              </w:rPr>
            </w:pPr>
            <w:r w:rsidRPr="00AE000B">
              <w:rPr>
                <w:sz w:val="21"/>
                <w:lang w:val="en-GB"/>
              </w:rPr>
              <w:t>Iraqi Kurdistan Mine Action Agency (IKMAA)</w:t>
            </w:r>
          </w:p>
        </w:tc>
        <w:tc>
          <w:tcPr>
            <w:tcW w:w="2280" w:type="dxa"/>
            <w:tcBorders>
              <w:top w:val="nil"/>
              <w:left w:val="nil"/>
              <w:bottom w:val="nil"/>
              <w:right w:val="nil"/>
            </w:tcBorders>
            <w:tcMar>
              <w:top w:w="128" w:type="dxa"/>
              <w:left w:w="43" w:type="dxa"/>
              <w:bottom w:w="43" w:type="dxa"/>
              <w:right w:w="43" w:type="dxa"/>
            </w:tcMar>
          </w:tcPr>
          <w:p w14:paraId="7BEABC0C" w14:textId="77777777" w:rsidR="00B050CE" w:rsidRPr="00CD2772" w:rsidRDefault="00B050CE" w:rsidP="002D7A43">
            <w:pPr>
              <w:rPr>
                <w:sz w:val="21"/>
              </w:rPr>
            </w:pPr>
            <w:r w:rsidRPr="00CD2772">
              <w:rPr>
                <w:sz w:val="21"/>
              </w:rPr>
              <w:t>Irak</w:t>
            </w:r>
          </w:p>
        </w:tc>
      </w:tr>
      <w:tr w:rsidR="000908BE" w:rsidRPr="00CD2772" w14:paraId="1615A573" w14:textId="77777777">
        <w:trPr>
          <w:trHeight w:val="380"/>
        </w:trPr>
        <w:tc>
          <w:tcPr>
            <w:tcW w:w="7300" w:type="dxa"/>
            <w:tcBorders>
              <w:top w:val="nil"/>
              <w:left w:val="nil"/>
              <w:bottom w:val="nil"/>
              <w:right w:val="nil"/>
            </w:tcBorders>
            <w:tcMar>
              <w:top w:w="128" w:type="dxa"/>
              <w:left w:w="43" w:type="dxa"/>
              <w:bottom w:w="43" w:type="dxa"/>
              <w:right w:w="43" w:type="dxa"/>
            </w:tcMar>
          </w:tcPr>
          <w:p w14:paraId="7AA2838F" w14:textId="77777777" w:rsidR="00B050CE" w:rsidRPr="00AE000B" w:rsidRDefault="00B050CE" w:rsidP="00CD2772">
            <w:pPr>
              <w:rPr>
                <w:sz w:val="21"/>
                <w:lang w:val="en-GB"/>
              </w:rPr>
            </w:pPr>
            <w:r w:rsidRPr="00AE000B">
              <w:rPr>
                <w:sz w:val="21"/>
                <w:lang w:val="en-GB"/>
              </w:rPr>
              <w:t>Mine Action Agency of the Republic of Azerbaijan (ANAMA)</w:t>
            </w:r>
          </w:p>
        </w:tc>
        <w:tc>
          <w:tcPr>
            <w:tcW w:w="2280" w:type="dxa"/>
            <w:tcBorders>
              <w:top w:val="nil"/>
              <w:left w:val="nil"/>
              <w:bottom w:val="nil"/>
              <w:right w:val="nil"/>
            </w:tcBorders>
            <w:tcMar>
              <w:top w:w="128" w:type="dxa"/>
              <w:left w:w="43" w:type="dxa"/>
              <w:bottom w:w="43" w:type="dxa"/>
              <w:right w:w="43" w:type="dxa"/>
            </w:tcMar>
          </w:tcPr>
          <w:p w14:paraId="479E1197" w14:textId="77777777" w:rsidR="00B050CE" w:rsidRPr="00CD2772" w:rsidRDefault="00B050CE" w:rsidP="002D7A43">
            <w:pPr>
              <w:rPr>
                <w:sz w:val="21"/>
              </w:rPr>
            </w:pPr>
            <w:r w:rsidRPr="00CD2772">
              <w:rPr>
                <w:sz w:val="21"/>
              </w:rPr>
              <w:t>Aserbajdsjan</w:t>
            </w:r>
          </w:p>
        </w:tc>
      </w:tr>
      <w:tr w:rsidR="000908BE" w:rsidRPr="00CD2772" w14:paraId="5C612BFE" w14:textId="77777777">
        <w:trPr>
          <w:trHeight w:val="380"/>
        </w:trPr>
        <w:tc>
          <w:tcPr>
            <w:tcW w:w="7300" w:type="dxa"/>
            <w:tcBorders>
              <w:top w:val="nil"/>
              <w:left w:val="nil"/>
              <w:bottom w:val="nil"/>
              <w:right w:val="nil"/>
            </w:tcBorders>
            <w:tcMar>
              <w:top w:w="128" w:type="dxa"/>
              <w:left w:w="43" w:type="dxa"/>
              <w:bottom w:w="43" w:type="dxa"/>
              <w:right w:w="43" w:type="dxa"/>
            </w:tcMar>
          </w:tcPr>
          <w:p w14:paraId="5778ED37" w14:textId="77777777" w:rsidR="00B050CE" w:rsidRPr="00CD2772" w:rsidRDefault="00B050CE" w:rsidP="00CD2772">
            <w:pPr>
              <w:rPr>
                <w:sz w:val="21"/>
              </w:rPr>
            </w:pPr>
            <w:r w:rsidRPr="00CD2772">
              <w:rPr>
                <w:sz w:val="21"/>
              </w:rPr>
              <w:t xml:space="preserve">Norwegian </w:t>
            </w:r>
            <w:proofErr w:type="spellStart"/>
            <w:r w:rsidRPr="00CD2772">
              <w:rPr>
                <w:sz w:val="21"/>
              </w:rPr>
              <w:t>People’s</w:t>
            </w:r>
            <w:proofErr w:type="spellEnd"/>
            <w:r w:rsidRPr="00CD2772">
              <w:rPr>
                <w:sz w:val="21"/>
              </w:rPr>
              <w:t xml:space="preserve"> Aid</w:t>
            </w:r>
          </w:p>
        </w:tc>
        <w:tc>
          <w:tcPr>
            <w:tcW w:w="2280" w:type="dxa"/>
            <w:tcBorders>
              <w:top w:val="nil"/>
              <w:left w:val="nil"/>
              <w:bottom w:val="nil"/>
              <w:right w:val="nil"/>
            </w:tcBorders>
            <w:tcMar>
              <w:top w:w="128" w:type="dxa"/>
              <w:left w:w="43" w:type="dxa"/>
              <w:bottom w:w="43" w:type="dxa"/>
              <w:right w:w="43" w:type="dxa"/>
            </w:tcMar>
          </w:tcPr>
          <w:p w14:paraId="553138E9" w14:textId="77777777" w:rsidR="00B050CE" w:rsidRPr="00CD2772" w:rsidRDefault="00B050CE" w:rsidP="002D7A43">
            <w:pPr>
              <w:rPr>
                <w:sz w:val="21"/>
              </w:rPr>
            </w:pPr>
            <w:r w:rsidRPr="00CD2772">
              <w:rPr>
                <w:sz w:val="21"/>
              </w:rPr>
              <w:t>Ukraina</w:t>
            </w:r>
          </w:p>
        </w:tc>
      </w:tr>
      <w:tr w:rsidR="000908BE" w:rsidRPr="00CD2772" w14:paraId="773C83FE" w14:textId="77777777">
        <w:trPr>
          <w:trHeight w:val="380"/>
        </w:trPr>
        <w:tc>
          <w:tcPr>
            <w:tcW w:w="7300" w:type="dxa"/>
            <w:tcBorders>
              <w:top w:val="nil"/>
              <w:left w:val="nil"/>
              <w:bottom w:val="nil"/>
              <w:right w:val="nil"/>
            </w:tcBorders>
            <w:tcMar>
              <w:top w:w="128" w:type="dxa"/>
              <w:left w:w="43" w:type="dxa"/>
              <w:bottom w:w="43" w:type="dxa"/>
              <w:right w:w="43" w:type="dxa"/>
            </w:tcMar>
          </w:tcPr>
          <w:p w14:paraId="16E197F3" w14:textId="77777777" w:rsidR="00B050CE" w:rsidRPr="00CD2772" w:rsidRDefault="00B050CE" w:rsidP="00CD2772">
            <w:pPr>
              <w:rPr>
                <w:sz w:val="21"/>
              </w:rPr>
            </w:pPr>
            <w:r w:rsidRPr="00CD2772">
              <w:rPr>
                <w:sz w:val="21"/>
              </w:rPr>
              <w:t xml:space="preserve">Norwegian </w:t>
            </w:r>
            <w:proofErr w:type="spellStart"/>
            <w:r w:rsidRPr="00CD2772">
              <w:rPr>
                <w:sz w:val="21"/>
              </w:rPr>
              <w:t>People’s</w:t>
            </w:r>
            <w:proofErr w:type="spellEnd"/>
            <w:r w:rsidRPr="00CD2772">
              <w:rPr>
                <w:sz w:val="21"/>
              </w:rPr>
              <w:t xml:space="preserve"> Aid Kosovo</w:t>
            </w:r>
          </w:p>
        </w:tc>
        <w:tc>
          <w:tcPr>
            <w:tcW w:w="2280" w:type="dxa"/>
            <w:tcBorders>
              <w:top w:val="nil"/>
              <w:left w:val="nil"/>
              <w:bottom w:val="nil"/>
              <w:right w:val="nil"/>
            </w:tcBorders>
            <w:tcMar>
              <w:top w:w="128" w:type="dxa"/>
              <w:left w:w="43" w:type="dxa"/>
              <w:bottom w:w="43" w:type="dxa"/>
              <w:right w:w="43" w:type="dxa"/>
            </w:tcMar>
          </w:tcPr>
          <w:p w14:paraId="678F1599" w14:textId="77777777" w:rsidR="00B050CE" w:rsidRPr="00CD2772" w:rsidRDefault="00B050CE" w:rsidP="002D7A43">
            <w:pPr>
              <w:rPr>
                <w:sz w:val="21"/>
              </w:rPr>
            </w:pPr>
            <w:r w:rsidRPr="00CD2772">
              <w:rPr>
                <w:sz w:val="21"/>
              </w:rPr>
              <w:t>Kosovo</w:t>
            </w:r>
          </w:p>
        </w:tc>
      </w:tr>
      <w:tr w:rsidR="000908BE" w:rsidRPr="00CD2772" w14:paraId="3AACB012" w14:textId="77777777">
        <w:trPr>
          <w:trHeight w:val="380"/>
        </w:trPr>
        <w:tc>
          <w:tcPr>
            <w:tcW w:w="7300" w:type="dxa"/>
            <w:tcBorders>
              <w:top w:val="nil"/>
              <w:left w:val="nil"/>
              <w:bottom w:val="nil"/>
              <w:right w:val="nil"/>
            </w:tcBorders>
            <w:tcMar>
              <w:top w:w="128" w:type="dxa"/>
              <w:left w:w="43" w:type="dxa"/>
              <w:bottom w:w="43" w:type="dxa"/>
              <w:right w:w="43" w:type="dxa"/>
            </w:tcMar>
          </w:tcPr>
          <w:p w14:paraId="67A09950" w14:textId="77777777" w:rsidR="00B050CE" w:rsidRPr="00CD2772" w:rsidRDefault="00B050CE" w:rsidP="00CD2772">
            <w:pPr>
              <w:rPr>
                <w:sz w:val="21"/>
              </w:rPr>
            </w:pPr>
            <w:r w:rsidRPr="00CD2772">
              <w:rPr>
                <w:sz w:val="21"/>
              </w:rPr>
              <w:t xml:space="preserve">Norwegian </w:t>
            </w:r>
            <w:proofErr w:type="spellStart"/>
            <w:r w:rsidRPr="00CD2772">
              <w:rPr>
                <w:sz w:val="21"/>
              </w:rPr>
              <w:t>People’s</w:t>
            </w:r>
            <w:proofErr w:type="spellEnd"/>
            <w:r w:rsidRPr="00CD2772">
              <w:rPr>
                <w:sz w:val="21"/>
              </w:rPr>
              <w:t xml:space="preserve"> Aid Mutare</w:t>
            </w:r>
          </w:p>
        </w:tc>
        <w:tc>
          <w:tcPr>
            <w:tcW w:w="2280" w:type="dxa"/>
            <w:tcBorders>
              <w:top w:val="nil"/>
              <w:left w:val="nil"/>
              <w:bottom w:val="nil"/>
              <w:right w:val="nil"/>
            </w:tcBorders>
            <w:tcMar>
              <w:top w:w="128" w:type="dxa"/>
              <w:left w:w="43" w:type="dxa"/>
              <w:bottom w:w="43" w:type="dxa"/>
              <w:right w:w="43" w:type="dxa"/>
            </w:tcMar>
          </w:tcPr>
          <w:p w14:paraId="17267D96" w14:textId="77777777" w:rsidR="00B050CE" w:rsidRPr="00CD2772" w:rsidRDefault="00B050CE" w:rsidP="002D7A43">
            <w:pPr>
              <w:rPr>
                <w:sz w:val="21"/>
              </w:rPr>
            </w:pPr>
            <w:r w:rsidRPr="00CD2772">
              <w:rPr>
                <w:sz w:val="21"/>
              </w:rPr>
              <w:t>Zimbabwe</w:t>
            </w:r>
          </w:p>
        </w:tc>
      </w:tr>
      <w:tr w:rsidR="000908BE" w:rsidRPr="00CD2772" w14:paraId="30C2E25F" w14:textId="77777777">
        <w:trPr>
          <w:trHeight w:val="380"/>
        </w:trPr>
        <w:tc>
          <w:tcPr>
            <w:tcW w:w="7300" w:type="dxa"/>
            <w:tcBorders>
              <w:top w:val="nil"/>
              <w:left w:val="nil"/>
              <w:bottom w:val="nil"/>
              <w:right w:val="nil"/>
            </w:tcBorders>
            <w:tcMar>
              <w:top w:w="128" w:type="dxa"/>
              <w:left w:w="43" w:type="dxa"/>
              <w:bottom w:w="43" w:type="dxa"/>
              <w:right w:w="43" w:type="dxa"/>
            </w:tcMar>
          </w:tcPr>
          <w:p w14:paraId="0DEB6E72" w14:textId="77777777" w:rsidR="00B050CE" w:rsidRPr="00CD2772" w:rsidRDefault="00B050CE" w:rsidP="00CD2772">
            <w:pPr>
              <w:rPr>
                <w:sz w:val="21"/>
              </w:rPr>
            </w:pPr>
            <w:r w:rsidRPr="00CD2772">
              <w:rPr>
                <w:sz w:val="21"/>
              </w:rPr>
              <w:t xml:space="preserve">Norwegian </w:t>
            </w:r>
            <w:proofErr w:type="spellStart"/>
            <w:r w:rsidRPr="00CD2772">
              <w:rPr>
                <w:sz w:val="21"/>
              </w:rPr>
              <w:t>People’s</w:t>
            </w:r>
            <w:proofErr w:type="spellEnd"/>
            <w:r w:rsidRPr="00CD2772">
              <w:rPr>
                <w:sz w:val="21"/>
              </w:rPr>
              <w:t xml:space="preserve"> Aid Peru</w:t>
            </w:r>
          </w:p>
        </w:tc>
        <w:tc>
          <w:tcPr>
            <w:tcW w:w="2280" w:type="dxa"/>
            <w:tcBorders>
              <w:top w:val="nil"/>
              <w:left w:val="nil"/>
              <w:bottom w:val="nil"/>
              <w:right w:val="nil"/>
            </w:tcBorders>
            <w:tcMar>
              <w:top w:w="128" w:type="dxa"/>
              <w:left w:w="43" w:type="dxa"/>
              <w:bottom w:w="43" w:type="dxa"/>
              <w:right w:w="43" w:type="dxa"/>
            </w:tcMar>
          </w:tcPr>
          <w:p w14:paraId="1BF8BEF8" w14:textId="77777777" w:rsidR="00B050CE" w:rsidRPr="00CD2772" w:rsidRDefault="00B050CE" w:rsidP="002D7A43">
            <w:pPr>
              <w:rPr>
                <w:sz w:val="21"/>
              </w:rPr>
            </w:pPr>
            <w:r w:rsidRPr="00CD2772">
              <w:rPr>
                <w:sz w:val="21"/>
              </w:rPr>
              <w:t>Peru</w:t>
            </w:r>
          </w:p>
        </w:tc>
      </w:tr>
      <w:tr w:rsidR="000908BE" w:rsidRPr="00CD2772" w14:paraId="4056BA35" w14:textId="77777777">
        <w:trPr>
          <w:trHeight w:val="380"/>
        </w:trPr>
        <w:tc>
          <w:tcPr>
            <w:tcW w:w="7300" w:type="dxa"/>
            <w:tcBorders>
              <w:top w:val="nil"/>
              <w:left w:val="nil"/>
              <w:bottom w:val="nil"/>
              <w:right w:val="nil"/>
            </w:tcBorders>
            <w:tcMar>
              <w:top w:w="128" w:type="dxa"/>
              <w:left w:w="43" w:type="dxa"/>
              <w:bottom w:w="43" w:type="dxa"/>
              <w:right w:w="43" w:type="dxa"/>
            </w:tcMar>
          </w:tcPr>
          <w:p w14:paraId="3F732BC8" w14:textId="77777777" w:rsidR="00B050CE" w:rsidRPr="00AE000B" w:rsidRDefault="00B050CE" w:rsidP="00CD2772">
            <w:pPr>
              <w:rPr>
                <w:sz w:val="21"/>
                <w:lang w:val="en-GB"/>
              </w:rPr>
            </w:pPr>
            <w:r w:rsidRPr="00AE000B">
              <w:rPr>
                <w:sz w:val="21"/>
                <w:lang w:val="en-GB"/>
              </w:rPr>
              <w:t>Regional Explosive Hazards Training Centre (REHTC)</w:t>
            </w:r>
          </w:p>
        </w:tc>
        <w:tc>
          <w:tcPr>
            <w:tcW w:w="2280" w:type="dxa"/>
            <w:tcBorders>
              <w:top w:val="nil"/>
              <w:left w:val="nil"/>
              <w:bottom w:val="nil"/>
              <w:right w:val="nil"/>
            </w:tcBorders>
            <w:tcMar>
              <w:top w:w="128" w:type="dxa"/>
              <w:left w:w="43" w:type="dxa"/>
              <w:bottom w:w="43" w:type="dxa"/>
              <w:right w:w="43" w:type="dxa"/>
            </w:tcMar>
          </w:tcPr>
          <w:p w14:paraId="40636642" w14:textId="77777777" w:rsidR="00B050CE" w:rsidRPr="00CD2772" w:rsidRDefault="00B050CE" w:rsidP="002D7A43">
            <w:pPr>
              <w:rPr>
                <w:sz w:val="21"/>
              </w:rPr>
            </w:pPr>
            <w:r w:rsidRPr="00CD2772">
              <w:rPr>
                <w:sz w:val="21"/>
              </w:rPr>
              <w:t>Tadsjikistan</w:t>
            </w:r>
          </w:p>
        </w:tc>
      </w:tr>
      <w:tr w:rsidR="000908BE" w:rsidRPr="00CD2772" w14:paraId="294FDF09" w14:textId="77777777">
        <w:trPr>
          <w:trHeight w:val="380"/>
        </w:trPr>
        <w:tc>
          <w:tcPr>
            <w:tcW w:w="7300" w:type="dxa"/>
            <w:tcBorders>
              <w:top w:val="nil"/>
              <w:left w:val="nil"/>
              <w:bottom w:val="nil"/>
              <w:right w:val="nil"/>
            </w:tcBorders>
            <w:tcMar>
              <w:top w:w="128" w:type="dxa"/>
              <w:left w:w="43" w:type="dxa"/>
              <w:bottom w:w="43" w:type="dxa"/>
              <w:right w:w="43" w:type="dxa"/>
            </w:tcMar>
          </w:tcPr>
          <w:p w14:paraId="5A3260FD" w14:textId="77777777" w:rsidR="00B050CE" w:rsidRPr="00AE000B" w:rsidRDefault="00B050CE" w:rsidP="00CD2772">
            <w:pPr>
              <w:rPr>
                <w:sz w:val="21"/>
                <w:lang w:val="en-GB"/>
              </w:rPr>
            </w:pPr>
            <w:r w:rsidRPr="00AE000B">
              <w:rPr>
                <w:sz w:val="21"/>
                <w:lang w:val="en-GB"/>
              </w:rPr>
              <w:t>Representative office of the Danish Refugee Council in Ukraine</w:t>
            </w:r>
          </w:p>
        </w:tc>
        <w:tc>
          <w:tcPr>
            <w:tcW w:w="2280" w:type="dxa"/>
            <w:tcBorders>
              <w:top w:val="nil"/>
              <w:left w:val="nil"/>
              <w:bottom w:val="nil"/>
              <w:right w:val="nil"/>
            </w:tcBorders>
            <w:tcMar>
              <w:top w:w="128" w:type="dxa"/>
              <w:left w:w="43" w:type="dxa"/>
              <w:bottom w:w="43" w:type="dxa"/>
              <w:right w:w="43" w:type="dxa"/>
            </w:tcMar>
          </w:tcPr>
          <w:p w14:paraId="59BFACAA" w14:textId="77777777" w:rsidR="00B050CE" w:rsidRPr="00CD2772" w:rsidRDefault="00B050CE" w:rsidP="002D7A43">
            <w:pPr>
              <w:rPr>
                <w:sz w:val="21"/>
              </w:rPr>
            </w:pPr>
            <w:r w:rsidRPr="00CD2772">
              <w:rPr>
                <w:sz w:val="21"/>
              </w:rPr>
              <w:t>Ukraina</w:t>
            </w:r>
          </w:p>
        </w:tc>
      </w:tr>
      <w:tr w:rsidR="000908BE" w:rsidRPr="00CD2772" w14:paraId="6D6F5B6E" w14:textId="77777777">
        <w:trPr>
          <w:trHeight w:val="380"/>
        </w:trPr>
        <w:tc>
          <w:tcPr>
            <w:tcW w:w="7300" w:type="dxa"/>
            <w:tcBorders>
              <w:top w:val="nil"/>
              <w:left w:val="nil"/>
              <w:bottom w:val="nil"/>
              <w:right w:val="nil"/>
            </w:tcBorders>
            <w:tcMar>
              <w:top w:w="128" w:type="dxa"/>
              <w:left w:w="43" w:type="dxa"/>
              <w:bottom w:w="43" w:type="dxa"/>
              <w:right w:w="43" w:type="dxa"/>
            </w:tcMar>
          </w:tcPr>
          <w:p w14:paraId="782C179C" w14:textId="77777777" w:rsidR="00B050CE" w:rsidRPr="00CD2772" w:rsidRDefault="00B050CE" w:rsidP="00CD2772">
            <w:pPr>
              <w:rPr>
                <w:sz w:val="21"/>
              </w:rPr>
            </w:pPr>
            <w:proofErr w:type="spellStart"/>
            <w:r w:rsidRPr="00CD2772">
              <w:rPr>
                <w:sz w:val="21"/>
              </w:rPr>
              <w:t>Tajikistan</w:t>
            </w:r>
            <w:proofErr w:type="spellEnd"/>
            <w:r w:rsidRPr="00CD2772">
              <w:rPr>
                <w:sz w:val="21"/>
              </w:rPr>
              <w:t xml:space="preserve"> National Mine Action Center</w:t>
            </w:r>
          </w:p>
        </w:tc>
        <w:tc>
          <w:tcPr>
            <w:tcW w:w="2280" w:type="dxa"/>
            <w:tcBorders>
              <w:top w:val="nil"/>
              <w:left w:val="nil"/>
              <w:bottom w:val="nil"/>
              <w:right w:val="nil"/>
            </w:tcBorders>
            <w:tcMar>
              <w:top w:w="128" w:type="dxa"/>
              <w:left w:w="43" w:type="dxa"/>
              <w:bottom w:w="43" w:type="dxa"/>
              <w:right w:w="43" w:type="dxa"/>
            </w:tcMar>
          </w:tcPr>
          <w:p w14:paraId="4E92B67B" w14:textId="77777777" w:rsidR="00B050CE" w:rsidRPr="00CD2772" w:rsidRDefault="00B050CE" w:rsidP="002D7A43">
            <w:pPr>
              <w:rPr>
                <w:sz w:val="21"/>
              </w:rPr>
            </w:pPr>
            <w:r w:rsidRPr="00CD2772">
              <w:rPr>
                <w:sz w:val="21"/>
              </w:rPr>
              <w:t>Tadsjikistan</w:t>
            </w:r>
          </w:p>
        </w:tc>
      </w:tr>
      <w:tr w:rsidR="000908BE" w:rsidRPr="00CD2772" w14:paraId="61CC4DF3" w14:textId="77777777">
        <w:trPr>
          <w:trHeight w:val="380"/>
        </w:trPr>
        <w:tc>
          <w:tcPr>
            <w:tcW w:w="7300" w:type="dxa"/>
            <w:tcBorders>
              <w:top w:val="nil"/>
              <w:left w:val="nil"/>
              <w:bottom w:val="nil"/>
              <w:right w:val="nil"/>
            </w:tcBorders>
            <w:tcMar>
              <w:top w:w="128" w:type="dxa"/>
              <w:left w:w="43" w:type="dxa"/>
              <w:bottom w:w="43" w:type="dxa"/>
              <w:right w:w="43" w:type="dxa"/>
            </w:tcMar>
          </w:tcPr>
          <w:p w14:paraId="6413877D" w14:textId="77777777" w:rsidR="00B050CE" w:rsidRPr="00AE000B" w:rsidRDefault="00B050CE" w:rsidP="00CD2772">
            <w:pPr>
              <w:rPr>
                <w:sz w:val="21"/>
                <w:lang w:val="en-GB"/>
              </w:rPr>
            </w:pPr>
            <w:r w:rsidRPr="00AE000B">
              <w:rPr>
                <w:sz w:val="21"/>
                <w:lang w:val="en-GB"/>
              </w:rPr>
              <w:t>The State Emergency Service of Ukraine (SESU)</w:t>
            </w:r>
          </w:p>
        </w:tc>
        <w:tc>
          <w:tcPr>
            <w:tcW w:w="2280" w:type="dxa"/>
            <w:tcBorders>
              <w:top w:val="nil"/>
              <w:left w:val="nil"/>
              <w:bottom w:val="nil"/>
              <w:right w:val="nil"/>
            </w:tcBorders>
            <w:tcMar>
              <w:top w:w="128" w:type="dxa"/>
              <w:left w:w="43" w:type="dxa"/>
              <w:bottom w:w="43" w:type="dxa"/>
              <w:right w:w="43" w:type="dxa"/>
            </w:tcMar>
          </w:tcPr>
          <w:p w14:paraId="5C41C26A" w14:textId="77777777" w:rsidR="00B050CE" w:rsidRPr="00CD2772" w:rsidRDefault="00B050CE" w:rsidP="002D7A43">
            <w:pPr>
              <w:rPr>
                <w:sz w:val="21"/>
              </w:rPr>
            </w:pPr>
            <w:r w:rsidRPr="00CD2772">
              <w:rPr>
                <w:sz w:val="21"/>
              </w:rPr>
              <w:t>Ukraina</w:t>
            </w:r>
          </w:p>
        </w:tc>
      </w:tr>
      <w:tr w:rsidR="000908BE" w:rsidRPr="00CD2772" w14:paraId="4FE18336" w14:textId="77777777">
        <w:trPr>
          <w:trHeight w:val="380"/>
        </w:trPr>
        <w:tc>
          <w:tcPr>
            <w:tcW w:w="7300" w:type="dxa"/>
            <w:tcBorders>
              <w:top w:val="nil"/>
              <w:left w:val="nil"/>
              <w:bottom w:val="nil"/>
              <w:right w:val="nil"/>
            </w:tcBorders>
            <w:tcMar>
              <w:top w:w="128" w:type="dxa"/>
              <w:left w:w="43" w:type="dxa"/>
              <w:bottom w:w="43" w:type="dxa"/>
              <w:right w:w="43" w:type="dxa"/>
            </w:tcMar>
          </w:tcPr>
          <w:p w14:paraId="75D73D43" w14:textId="77777777" w:rsidR="00B050CE" w:rsidRPr="00AE000B" w:rsidRDefault="00B050CE" w:rsidP="00CD2772">
            <w:pPr>
              <w:rPr>
                <w:sz w:val="21"/>
                <w:lang w:val="en-GB"/>
              </w:rPr>
            </w:pPr>
            <w:r w:rsidRPr="00AE000B">
              <w:rPr>
                <w:sz w:val="21"/>
                <w:lang w:val="en-GB"/>
              </w:rPr>
              <w:t>UNOPS Peace and Security Cluster, Sudan Project Unit</w:t>
            </w:r>
          </w:p>
        </w:tc>
        <w:tc>
          <w:tcPr>
            <w:tcW w:w="2280" w:type="dxa"/>
            <w:tcBorders>
              <w:top w:val="nil"/>
              <w:left w:val="nil"/>
              <w:bottom w:val="nil"/>
              <w:right w:val="nil"/>
            </w:tcBorders>
            <w:tcMar>
              <w:top w:w="128" w:type="dxa"/>
              <w:left w:w="43" w:type="dxa"/>
              <w:bottom w:w="43" w:type="dxa"/>
              <w:right w:w="43" w:type="dxa"/>
            </w:tcMar>
          </w:tcPr>
          <w:p w14:paraId="5D56394F" w14:textId="77777777" w:rsidR="00B050CE" w:rsidRPr="00CD2772" w:rsidRDefault="00B050CE" w:rsidP="002D7A43">
            <w:pPr>
              <w:rPr>
                <w:sz w:val="21"/>
              </w:rPr>
            </w:pPr>
            <w:r w:rsidRPr="00CD2772">
              <w:rPr>
                <w:sz w:val="21"/>
              </w:rPr>
              <w:t>Sudan</w:t>
            </w:r>
          </w:p>
        </w:tc>
      </w:tr>
      <w:tr w:rsidR="000908BE" w:rsidRPr="00CD2772" w14:paraId="3FB21797" w14:textId="77777777">
        <w:trPr>
          <w:trHeight w:val="380"/>
        </w:trPr>
        <w:tc>
          <w:tcPr>
            <w:tcW w:w="7300" w:type="dxa"/>
            <w:tcBorders>
              <w:top w:val="nil"/>
              <w:left w:val="nil"/>
              <w:bottom w:val="single" w:sz="4" w:space="0" w:color="000000"/>
              <w:right w:val="nil"/>
            </w:tcBorders>
            <w:tcMar>
              <w:top w:w="128" w:type="dxa"/>
              <w:left w:w="43" w:type="dxa"/>
              <w:bottom w:w="43" w:type="dxa"/>
              <w:right w:w="43" w:type="dxa"/>
            </w:tcMar>
          </w:tcPr>
          <w:p w14:paraId="19737D98" w14:textId="77777777" w:rsidR="00B050CE" w:rsidRPr="00AE000B" w:rsidRDefault="00B050CE" w:rsidP="00CD2772">
            <w:pPr>
              <w:rPr>
                <w:sz w:val="21"/>
                <w:lang w:val="en-GB"/>
              </w:rPr>
            </w:pPr>
            <w:r w:rsidRPr="00AE000B">
              <w:rPr>
                <w:sz w:val="21"/>
                <w:lang w:val="en-GB"/>
              </w:rPr>
              <w:t xml:space="preserve">UNOPS Ukraine </w:t>
            </w:r>
            <w:proofErr w:type="gramStart"/>
            <w:r w:rsidRPr="00AE000B">
              <w:rPr>
                <w:sz w:val="21"/>
                <w:lang w:val="en-GB"/>
              </w:rPr>
              <w:t>Multi-Country Office</w:t>
            </w:r>
            <w:proofErr w:type="gramEnd"/>
          </w:p>
        </w:tc>
        <w:tc>
          <w:tcPr>
            <w:tcW w:w="2280" w:type="dxa"/>
            <w:tcBorders>
              <w:top w:val="nil"/>
              <w:left w:val="nil"/>
              <w:bottom w:val="single" w:sz="4" w:space="0" w:color="000000"/>
              <w:right w:val="nil"/>
            </w:tcBorders>
            <w:tcMar>
              <w:top w:w="128" w:type="dxa"/>
              <w:left w:w="43" w:type="dxa"/>
              <w:bottom w:w="43" w:type="dxa"/>
              <w:right w:w="43" w:type="dxa"/>
            </w:tcMar>
          </w:tcPr>
          <w:p w14:paraId="7EA5F4ED" w14:textId="77777777" w:rsidR="00B050CE" w:rsidRPr="00CD2772" w:rsidRDefault="00B050CE" w:rsidP="002D7A43">
            <w:pPr>
              <w:rPr>
                <w:sz w:val="21"/>
              </w:rPr>
            </w:pPr>
            <w:r w:rsidRPr="00CD2772">
              <w:rPr>
                <w:sz w:val="21"/>
              </w:rPr>
              <w:t>Ukraina</w:t>
            </w:r>
          </w:p>
        </w:tc>
      </w:tr>
    </w:tbl>
    <w:p w14:paraId="6393CCB6" w14:textId="77777777" w:rsidR="00B050CE" w:rsidRPr="00CD2772" w:rsidRDefault="00B050CE" w:rsidP="00CD2772">
      <w:pPr>
        <w:pStyle w:val="avsnitt-undertittel"/>
      </w:pPr>
      <w:r w:rsidRPr="00CD2772">
        <w:t>Oversikt 1: Forsvarets utførsel av eget materiell for etterforsyning, reparasjon, retur og egne styrker</w:t>
      </w:r>
    </w:p>
    <w:p w14:paraId="38214FE3" w14:textId="77777777" w:rsidR="00B050CE" w:rsidRPr="00CD2772" w:rsidRDefault="00B050CE" w:rsidP="00CD2772">
      <w:pPr>
        <w:pStyle w:val="opplisting"/>
      </w:pPr>
      <w:r w:rsidRPr="00CD2772">
        <w:t>Belgia</w:t>
      </w:r>
    </w:p>
    <w:p w14:paraId="71029546" w14:textId="77777777" w:rsidR="00B050CE" w:rsidRPr="00CD2772" w:rsidRDefault="00B050CE" w:rsidP="00CD2772">
      <w:pPr>
        <w:pStyle w:val="opplisting"/>
      </w:pPr>
      <w:r w:rsidRPr="00CD2772">
        <w:t>Canada</w:t>
      </w:r>
    </w:p>
    <w:p w14:paraId="0B258828" w14:textId="77777777" w:rsidR="00B050CE" w:rsidRPr="00CD2772" w:rsidRDefault="00B050CE" w:rsidP="00CD2772">
      <w:pPr>
        <w:pStyle w:val="opplisting"/>
      </w:pPr>
      <w:r w:rsidRPr="00CD2772">
        <w:t>Danmark</w:t>
      </w:r>
    </w:p>
    <w:p w14:paraId="39E52566" w14:textId="77777777" w:rsidR="00B050CE" w:rsidRPr="00CD2772" w:rsidRDefault="00B050CE" w:rsidP="00CD2772">
      <w:pPr>
        <w:pStyle w:val="opplisting"/>
      </w:pPr>
      <w:r w:rsidRPr="00CD2772">
        <w:t>Estland</w:t>
      </w:r>
    </w:p>
    <w:p w14:paraId="26D87CBE" w14:textId="77777777" w:rsidR="00B050CE" w:rsidRPr="00CD2772" w:rsidRDefault="00B050CE" w:rsidP="00CD2772">
      <w:pPr>
        <w:pStyle w:val="opplisting"/>
      </w:pPr>
      <w:r w:rsidRPr="00CD2772">
        <w:t>USA</w:t>
      </w:r>
    </w:p>
    <w:p w14:paraId="5A3651D3" w14:textId="77777777" w:rsidR="00B050CE" w:rsidRPr="00CD2772" w:rsidRDefault="00B050CE" w:rsidP="00CD2772">
      <w:pPr>
        <w:pStyle w:val="opplisting"/>
      </w:pPr>
      <w:r w:rsidRPr="00CD2772">
        <w:t>Irak</w:t>
      </w:r>
    </w:p>
    <w:p w14:paraId="70EDEC75" w14:textId="77777777" w:rsidR="00B050CE" w:rsidRPr="00CD2772" w:rsidRDefault="00B050CE" w:rsidP="00CD2772">
      <w:pPr>
        <w:pStyle w:val="opplisting"/>
      </w:pPr>
      <w:r w:rsidRPr="00CD2772">
        <w:t>Jordan</w:t>
      </w:r>
    </w:p>
    <w:p w14:paraId="7295386A" w14:textId="77777777" w:rsidR="00B050CE" w:rsidRPr="00CD2772" w:rsidRDefault="00B050CE" w:rsidP="00CD2772">
      <w:pPr>
        <w:pStyle w:val="opplisting"/>
      </w:pPr>
      <w:r w:rsidRPr="00CD2772">
        <w:t>Luxembourg</w:t>
      </w:r>
    </w:p>
    <w:p w14:paraId="61A23AB5" w14:textId="77777777" w:rsidR="00B050CE" w:rsidRPr="00CD2772" w:rsidRDefault="00B050CE" w:rsidP="00CD2772">
      <w:pPr>
        <w:pStyle w:val="opplisting"/>
      </w:pPr>
      <w:r w:rsidRPr="00CD2772">
        <w:t>Nederland</w:t>
      </w:r>
    </w:p>
    <w:p w14:paraId="27B329DE" w14:textId="77777777" w:rsidR="00B050CE" w:rsidRPr="00CD2772" w:rsidRDefault="00B050CE" w:rsidP="00CD2772">
      <w:pPr>
        <w:pStyle w:val="opplisting"/>
      </w:pPr>
      <w:r w:rsidRPr="00CD2772">
        <w:t>Portugal</w:t>
      </w:r>
    </w:p>
    <w:p w14:paraId="1F59E3A5" w14:textId="77777777" w:rsidR="00B050CE" w:rsidRPr="00CD2772" w:rsidRDefault="00B050CE" w:rsidP="00CD2772">
      <w:pPr>
        <w:pStyle w:val="opplisting"/>
      </w:pPr>
      <w:r w:rsidRPr="00CD2772">
        <w:t>Storbritannia</w:t>
      </w:r>
    </w:p>
    <w:p w14:paraId="567EFB0B" w14:textId="77777777" w:rsidR="00B050CE" w:rsidRPr="00CD2772" w:rsidRDefault="00B050CE" w:rsidP="00CD2772">
      <w:pPr>
        <w:pStyle w:val="opplisting"/>
      </w:pPr>
      <w:r w:rsidRPr="00CD2772">
        <w:t>Sverige</w:t>
      </w:r>
    </w:p>
    <w:p w14:paraId="6071C77C" w14:textId="77777777" w:rsidR="00B050CE" w:rsidRPr="00CD2772" w:rsidRDefault="00B050CE" w:rsidP="00CD2772">
      <w:pPr>
        <w:pStyle w:val="opplisting"/>
      </w:pPr>
      <w:r w:rsidRPr="00CD2772">
        <w:t>Sveits</w:t>
      </w:r>
    </w:p>
    <w:p w14:paraId="07FECEDF" w14:textId="77777777" w:rsidR="00B050CE" w:rsidRPr="00CD2772" w:rsidRDefault="00B050CE" w:rsidP="00CD2772">
      <w:pPr>
        <w:pStyle w:val="opplisting"/>
      </w:pPr>
      <w:r w:rsidRPr="00CD2772">
        <w:t>Tyskland</w:t>
      </w:r>
    </w:p>
    <w:p w14:paraId="5552E6ED" w14:textId="77777777" w:rsidR="00B050CE" w:rsidRPr="00CD2772" w:rsidRDefault="00B050CE" w:rsidP="00CD2772">
      <w:pPr>
        <w:pStyle w:val="avsnitt-undertittel"/>
      </w:pPr>
      <w:r w:rsidRPr="00CD2772">
        <w:t>Oversikt 2: Politiets utførsel av eget materiell</w:t>
      </w:r>
    </w:p>
    <w:p w14:paraId="6871E87D" w14:textId="77777777" w:rsidR="00B050CE" w:rsidRPr="00CD2772" w:rsidRDefault="00B050CE" w:rsidP="00CD2772">
      <w:pPr>
        <w:pStyle w:val="opplisting"/>
      </w:pPr>
      <w:r w:rsidRPr="00CD2772">
        <w:t>Danmark</w:t>
      </w:r>
    </w:p>
    <w:p w14:paraId="74F0EDCE" w14:textId="77777777" w:rsidR="00B050CE" w:rsidRPr="00CD2772" w:rsidRDefault="00B050CE" w:rsidP="00CD2772">
      <w:pPr>
        <w:pStyle w:val="opplisting"/>
      </w:pPr>
      <w:r w:rsidRPr="00CD2772">
        <w:t>Tyskland</w:t>
      </w:r>
    </w:p>
    <w:p w14:paraId="59DFF557" w14:textId="77777777" w:rsidR="00B050CE" w:rsidRPr="00CD2772" w:rsidRDefault="00B050CE" w:rsidP="00CD2772">
      <w:pPr>
        <w:pStyle w:val="opplisting"/>
      </w:pPr>
      <w:r w:rsidRPr="00CD2772">
        <w:t>Italia</w:t>
      </w:r>
    </w:p>
    <w:p w14:paraId="7FD3EE08" w14:textId="77777777" w:rsidR="00B050CE" w:rsidRPr="00CD2772" w:rsidRDefault="00B050CE" w:rsidP="00CD2772">
      <w:pPr>
        <w:pStyle w:val="opplisting"/>
      </w:pPr>
      <w:r w:rsidRPr="00CD2772">
        <w:t>Sverige</w:t>
      </w:r>
    </w:p>
    <w:p w14:paraId="005FAA89" w14:textId="77777777" w:rsidR="00B050CE" w:rsidRPr="00CD2772" w:rsidRDefault="00B050CE" w:rsidP="00CD2772">
      <w:pPr>
        <w:pStyle w:val="opplisting"/>
      </w:pPr>
      <w:r w:rsidRPr="00CD2772">
        <w:t>Finland</w:t>
      </w:r>
    </w:p>
    <w:p w14:paraId="711E0689" w14:textId="77777777" w:rsidR="00B050CE" w:rsidRPr="00CD2772" w:rsidRDefault="00B050CE" w:rsidP="00CD2772">
      <w:pPr>
        <w:pStyle w:val="avsnitt-undertittel"/>
      </w:pPr>
      <w:r w:rsidRPr="00CD2772">
        <w:t>Oversikt 3: Bedrifter som har rapportert eksport i 2025</w:t>
      </w:r>
    </w:p>
    <w:p w14:paraId="27ED9B87" w14:textId="77777777" w:rsidR="00B050CE" w:rsidRPr="00AE000B" w:rsidRDefault="00B050CE" w:rsidP="00CD2772">
      <w:pPr>
        <w:pStyle w:val="opplisting"/>
        <w:rPr>
          <w:lang w:val="en-GB"/>
        </w:rPr>
      </w:pPr>
      <w:r w:rsidRPr="00AE000B">
        <w:rPr>
          <w:lang w:val="en-GB"/>
        </w:rPr>
        <w:t>ABB AS</w:t>
      </w:r>
    </w:p>
    <w:p w14:paraId="61743F2A" w14:textId="77777777" w:rsidR="00B050CE" w:rsidRPr="00AE000B" w:rsidRDefault="00B050CE" w:rsidP="00CD2772">
      <w:pPr>
        <w:pStyle w:val="opplisting"/>
        <w:rPr>
          <w:lang w:val="en-GB"/>
        </w:rPr>
      </w:pPr>
      <w:proofErr w:type="spellStart"/>
      <w:r w:rsidRPr="00AE000B">
        <w:rPr>
          <w:lang w:val="en-GB"/>
        </w:rPr>
        <w:t>Advantek</w:t>
      </w:r>
      <w:proofErr w:type="spellEnd"/>
      <w:r w:rsidRPr="00AE000B">
        <w:rPr>
          <w:lang w:val="en-GB"/>
        </w:rPr>
        <w:t xml:space="preserve"> Engineering AS</w:t>
      </w:r>
    </w:p>
    <w:p w14:paraId="43A82625" w14:textId="77777777" w:rsidR="00B050CE" w:rsidRPr="00AE000B" w:rsidRDefault="00B050CE" w:rsidP="00CD2772">
      <w:pPr>
        <w:pStyle w:val="opplisting"/>
        <w:rPr>
          <w:lang w:val="en-GB"/>
        </w:rPr>
      </w:pPr>
      <w:r w:rsidRPr="00AE000B">
        <w:rPr>
          <w:lang w:val="en-GB"/>
        </w:rPr>
        <w:t xml:space="preserve">Airbus Defence </w:t>
      </w:r>
      <w:proofErr w:type="gramStart"/>
      <w:r w:rsidRPr="00AE000B">
        <w:rPr>
          <w:lang w:val="en-GB"/>
        </w:rPr>
        <w:t>And</w:t>
      </w:r>
      <w:proofErr w:type="gramEnd"/>
      <w:r w:rsidRPr="00AE000B">
        <w:rPr>
          <w:lang w:val="en-GB"/>
        </w:rPr>
        <w:t xml:space="preserve"> Space AS</w:t>
      </w:r>
    </w:p>
    <w:p w14:paraId="24CC24E5" w14:textId="77777777" w:rsidR="00B050CE" w:rsidRPr="00AE000B" w:rsidRDefault="00B050CE" w:rsidP="00CD2772">
      <w:pPr>
        <w:pStyle w:val="opplisting"/>
        <w:rPr>
          <w:lang w:val="en-GB"/>
        </w:rPr>
      </w:pPr>
      <w:proofErr w:type="spellStart"/>
      <w:r w:rsidRPr="00AE000B">
        <w:rPr>
          <w:lang w:val="en-GB"/>
        </w:rPr>
        <w:t>Akkodis</w:t>
      </w:r>
      <w:proofErr w:type="spellEnd"/>
      <w:r w:rsidRPr="00AE000B">
        <w:rPr>
          <w:lang w:val="en-GB"/>
        </w:rPr>
        <w:t xml:space="preserve"> Norway R&amp;D Services AS</w:t>
      </w:r>
    </w:p>
    <w:p w14:paraId="46B03BA9" w14:textId="77777777" w:rsidR="00B050CE" w:rsidRPr="00AE000B" w:rsidRDefault="00B050CE" w:rsidP="00CD2772">
      <w:pPr>
        <w:pStyle w:val="opplisting"/>
        <w:rPr>
          <w:lang w:val="en-GB"/>
        </w:rPr>
      </w:pPr>
      <w:r w:rsidRPr="00AE000B">
        <w:rPr>
          <w:lang w:val="en-GB"/>
        </w:rPr>
        <w:t>Alcatel Submarine Networks Norway AS</w:t>
      </w:r>
    </w:p>
    <w:p w14:paraId="71ED8D65" w14:textId="77777777" w:rsidR="00B050CE" w:rsidRPr="00AE000B" w:rsidRDefault="00B050CE" w:rsidP="00CD2772">
      <w:pPr>
        <w:pStyle w:val="opplisting"/>
        <w:rPr>
          <w:lang w:val="en-GB"/>
        </w:rPr>
      </w:pPr>
      <w:proofErr w:type="spellStart"/>
      <w:r w:rsidRPr="00AE000B">
        <w:rPr>
          <w:lang w:val="en-GB"/>
        </w:rPr>
        <w:t>Andøya</w:t>
      </w:r>
      <w:proofErr w:type="spellEnd"/>
      <w:r w:rsidRPr="00AE000B">
        <w:rPr>
          <w:lang w:val="en-GB"/>
        </w:rPr>
        <w:t xml:space="preserve"> Space AS</w:t>
      </w:r>
    </w:p>
    <w:p w14:paraId="41565513" w14:textId="77777777" w:rsidR="00B050CE" w:rsidRPr="00AE000B" w:rsidRDefault="00B050CE" w:rsidP="00CD2772">
      <w:pPr>
        <w:pStyle w:val="opplisting"/>
        <w:rPr>
          <w:lang w:val="en-GB"/>
        </w:rPr>
      </w:pPr>
      <w:proofErr w:type="spellStart"/>
      <w:r w:rsidRPr="00AE000B">
        <w:rPr>
          <w:lang w:val="en-GB"/>
        </w:rPr>
        <w:t>Andøya</w:t>
      </w:r>
      <w:proofErr w:type="spellEnd"/>
      <w:r w:rsidRPr="00AE000B">
        <w:rPr>
          <w:lang w:val="en-GB"/>
        </w:rPr>
        <w:t xml:space="preserve"> Space Defence AS</w:t>
      </w:r>
    </w:p>
    <w:p w14:paraId="280A9DA2" w14:textId="77777777" w:rsidR="00B050CE" w:rsidRPr="00AE000B" w:rsidRDefault="00B050CE" w:rsidP="00CD2772">
      <w:pPr>
        <w:pStyle w:val="opplisting"/>
        <w:rPr>
          <w:lang w:val="en-GB"/>
        </w:rPr>
      </w:pPr>
      <w:r w:rsidRPr="00AE000B">
        <w:rPr>
          <w:lang w:val="en-GB"/>
        </w:rPr>
        <w:t>A-Tec AS</w:t>
      </w:r>
    </w:p>
    <w:p w14:paraId="3A4E20A0" w14:textId="77777777" w:rsidR="00B050CE" w:rsidRPr="00AE000B" w:rsidRDefault="00B050CE" w:rsidP="00CD2772">
      <w:pPr>
        <w:pStyle w:val="opplisting"/>
        <w:rPr>
          <w:lang w:val="en-GB"/>
        </w:rPr>
      </w:pPr>
      <w:proofErr w:type="spellStart"/>
      <w:r w:rsidRPr="00AE000B">
        <w:rPr>
          <w:lang w:val="en-GB"/>
        </w:rPr>
        <w:t>Axnes</w:t>
      </w:r>
      <w:proofErr w:type="spellEnd"/>
      <w:r w:rsidRPr="00AE000B">
        <w:rPr>
          <w:lang w:val="en-GB"/>
        </w:rPr>
        <w:t xml:space="preserve"> AS</w:t>
      </w:r>
    </w:p>
    <w:p w14:paraId="62466C9F" w14:textId="77777777" w:rsidR="00B050CE" w:rsidRPr="00AE000B" w:rsidRDefault="00B050CE" w:rsidP="00CD2772">
      <w:pPr>
        <w:pStyle w:val="opplisting"/>
        <w:rPr>
          <w:lang w:val="en-GB"/>
        </w:rPr>
      </w:pPr>
      <w:r w:rsidRPr="00AE000B">
        <w:rPr>
          <w:lang w:val="en-GB"/>
        </w:rPr>
        <w:t>Bandak NCT AS</w:t>
      </w:r>
    </w:p>
    <w:p w14:paraId="42C1E914" w14:textId="77777777" w:rsidR="00B050CE" w:rsidRPr="00AE000B" w:rsidRDefault="00B050CE" w:rsidP="00CD2772">
      <w:pPr>
        <w:pStyle w:val="opplisting"/>
        <w:rPr>
          <w:lang w:val="en-GB"/>
        </w:rPr>
      </w:pPr>
      <w:r w:rsidRPr="00AE000B">
        <w:rPr>
          <w:lang w:val="en-GB"/>
        </w:rPr>
        <w:t>Benestad Solutions AS</w:t>
      </w:r>
    </w:p>
    <w:p w14:paraId="24176B86" w14:textId="77777777" w:rsidR="00B050CE" w:rsidRPr="00AE000B" w:rsidRDefault="00B050CE" w:rsidP="00CD2772">
      <w:pPr>
        <w:pStyle w:val="opplisting"/>
        <w:rPr>
          <w:lang w:val="en-GB"/>
        </w:rPr>
      </w:pPr>
      <w:r w:rsidRPr="00AE000B">
        <w:rPr>
          <w:lang w:val="en-GB"/>
        </w:rPr>
        <w:t>Bertel O. Steen Defence &amp; Security AS</w:t>
      </w:r>
    </w:p>
    <w:p w14:paraId="3184C38E" w14:textId="77777777" w:rsidR="00B050CE" w:rsidRPr="00AE000B" w:rsidRDefault="00B050CE" w:rsidP="00CD2772">
      <w:pPr>
        <w:pStyle w:val="opplisting"/>
        <w:rPr>
          <w:lang w:val="en-GB"/>
        </w:rPr>
      </w:pPr>
      <w:r w:rsidRPr="00AE000B">
        <w:rPr>
          <w:lang w:val="en-GB"/>
        </w:rPr>
        <w:t>Blaser Group Norway AS</w:t>
      </w:r>
    </w:p>
    <w:p w14:paraId="4D4EEA30" w14:textId="77777777" w:rsidR="00B050CE" w:rsidRPr="00AE000B" w:rsidRDefault="00B050CE" w:rsidP="00CD2772">
      <w:pPr>
        <w:pStyle w:val="opplisting"/>
        <w:rPr>
          <w:lang w:val="en-GB"/>
        </w:rPr>
      </w:pPr>
      <w:r w:rsidRPr="00AE000B">
        <w:rPr>
          <w:lang w:val="en-GB"/>
        </w:rPr>
        <w:t>Boresight And Alignment Solutions AS</w:t>
      </w:r>
    </w:p>
    <w:p w14:paraId="677B17D7" w14:textId="77777777" w:rsidR="00B050CE" w:rsidRPr="00AE000B" w:rsidRDefault="00B050CE" w:rsidP="00CD2772">
      <w:pPr>
        <w:pStyle w:val="opplisting"/>
        <w:rPr>
          <w:lang w:val="en-GB"/>
        </w:rPr>
      </w:pPr>
      <w:proofErr w:type="spellStart"/>
      <w:r w:rsidRPr="00AE000B">
        <w:rPr>
          <w:lang w:val="en-GB"/>
        </w:rPr>
        <w:t>Børsemaker</w:t>
      </w:r>
      <w:proofErr w:type="spellEnd"/>
      <w:r w:rsidRPr="00AE000B">
        <w:rPr>
          <w:lang w:val="en-GB"/>
        </w:rPr>
        <w:t xml:space="preserve"> Wear AS</w:t>
      </w:r>
    </w:p>
    <w:p w14:paraId="784E7C3A" w14:textId="77777777" w:rsidR="00B050CE" w:rsidRPr="00AE000B" w:rsidRDefault="00B050CE" w:rsidP="00CD2772">
      <w:pPr>
        <w:pStyle w:val="opplisting"/>
        <w:rPr>
          <w:lang w:val="en-GB"/>
        </w:rPr>
      </w:pPr>
      <w:r w:rsidRPr="00AE000B">
        <w:rPr>
          <w:lang w:val="en-GB"/>
        </w:rPr>
        <w:t>Capsicum A/S</w:t>
      </w:r>
    </w:p>
    <w:p w14:paraId="7600B733" w14:textId="77777777" w:rsidR="00B050CE" w:rsidRPr="00AE000B" w:rsidRDefault="00B050CE" w:rsidP="00CD2772">
      <w:pPr>
        <w:pStyle w:val="opplisting"/>
        <w:rPr>
          <w:lang w:val="en-GB"/>
        </w:rPr>
      </w:pPr>
      <w:proofErr w:type="spellStart"/>
      <w:r w:rsidRPr="00AE000B">
        <w:rPr>
          <w:lang w:val="en-GB"/>
        </w:rPr>
        <w:t>Chemring</w:t>
      </w:r>
      <w:proofErr w:type="spellEnd"/>
      <w:r w:rsidRPr="00AE000B">
        <w:rPr>
          <w:lang w:val="en-GB"/>
        </w:rPr>
        <w:t xml:space="preserve"> Nobel AS</w:t>
      </w:r>
    </w:p>
    <w:p w14:paraId="148122BB" w14:textId="77777777" w:rsidR="00B050CE" w:rsidRPr="00AE000B" w:rsidRDefault="00B050CE" w:rsidP="00CD2772">
      <w:pPr>
        <w:pStyle w:val="opplisting"/>
        <w:rPr>
          <w:lang w:val="en-GB"/>
        </w:rPr>
      </w:pPr>
      <w:r w:rsidRPr="00AE000B">
        <w:rPr>
          <w:lang w:val="en-GB"/>
        </w:rPr>
        <w:t>Chiron AS</w:t>
      </w:r>
    </w:p>
    <w:p w14:paraId="391E1582" w14:textId="77777777" w:rsidR="00B050CE" w:rsidRPr="00AE000B" w:rsidRDefault="00B050CE" w:rsidP="00CD2772">
      <w:pPr>
        <w:pStyle w:val="opplisting"/>
        <w:rPr>
          <w:lang w:val="en-GB"/>
        </w:rPr>
      </w:pPr>
      <w:proofErr w:type="spellStart"/>
      <w:r w:rsidRPr="00AE000B">
        <w:rPr>
          <w:lang w:val="en-GB"/>
        </w:rPr>
        <w:t>Compower</w:t>
      </w:r>
      <w:proofErr w:type="spellEnd"/>
      <w:r w:rsidRPr="00AE000B">
        <w:rPr>
          <w:lang w:val="en-GB"/>
        </w:rPr>
        <w:t xml:space="preserve"> AS</w:t>
      </w:r>
    </w:p>
    <w:p w14:paraId="522BF132" w14:textId="77777777" w:rsidR="00B050CE" w:rsidRPr="00AE000B" w:rsidRDefault="00B050CE" w:rsidP="00CD2772">
      <w:pPr>
        <w:pStyle w:val="opplisting"/>
        <w:rPr>
          <w:lang w:val="en-GB"/>
        </w:rPr>
      </w:pPr>
      <w:proofErr w:type="spellStart"/>
      <w:r w:rsidRPr="00AE000B">
        <w:rPr>
          <w:lang w:val="en-GB"/>
        </w:rPr>
        <w:t>Comrod</w:t>
      </w:r>
      <w:proofErr w:type="spellEnd"/>
      <w:r w:rsidRPr="00AE000B">
        <w:rPr>
          <w:lang w:val="en-GB"/>
        </w:rPr>
        <w:t xml:space="preserve"> AS</w:t>
      </w:r>
    </w:p>
    <w:p w14:paraId="7AD0E440" w14:textId="77777777" w:rsidR="00B050CE" w:rsidRPr="00AE000B" w:rsidRDefault="00B050CE" w:rsidP="00CD2772">
      <w:pPr>
        <w:pStyle w:val="opplisting"/>
        <w:rPr>
          <w:lang w:val="en-GB"/>
        </w:rPr>
      </w:pPr>
      <w:r w:rsidRPr="00AE000B">
        <w:rPr>
          <w:lang w:val="en-GB"/>
        </w:rPr>
        <w:t>Dacon AS</w:t>
      </w:r>
    </w:p>
    <w:p w14:paraId="3AD16A54" w14:textId="77777777" w:rsidR="00B050CE" w:rsidRPr="00AE000B" w:rsidRDefault="00B050CE" w:rsidP="00CD2772">
      <w:pPr>
        <w:pStyle w:val="opplisting"/>
        <w:rPr>
          <w:lang w:val="en-GB"/>
        </w:rPr>
      </w:pPr>
      <w:r w:rsidRPr="00AE000B">
        <w:rPr>
          <w:lang w:val="en-GB"/>
        </w:rPr>
        <w:t>Devico AS</w:t>
      </w:r>
    </w:p>
    <w:p w14:paraId="0EE8F4C1" w14:textId="77777777" w:rsidR="00B050CE" w:rsidRPr="00AE000B" w:rsidRDefault="00B050CE" w:rsidP="00CD2772">
      <w:pPr>
        <w:pStyle w:val="opplisting"/>
        <w:rPr>
          <w:lang w:val="en-GB"/>
        </w:rPr>
      </w:pPr>
      <w:r w:rsidRPr="00AE000B">
        <w:rPr>
          <w:lang w:val="en-GB"/>
        </w:rPr>
        <w:t>Diab AS</w:t>
      </w:r>
    </w:p>
    <w:p w14:paraId="1A025A98" w14:textId="77777777" w:rsidR="00B050CE" w:rsidRPr="00AE000B" w:rsidRDefault="00B050CE" w:rsidP="00CD2772">
      <w:pPr>
        <w:pStyle w:val="opplisting"/>
        <w:rPr>
          <w:lang w:val="en-GB"/>
        </w:rPr>
      </w:pPr>
      <w:r w:rsidRPr="00AE000B">
        <w:rPr>
          <w:lang w:val="en-GB"/>
        </w:rPr>
        <w:t>DNV AS</w:t>
      </w:r>
    </w:p>
    <w:p w14:paraId="675A41D2" w14:textId="77777777" w:rsidR="00B050CE" w:rsidRPr="00AE000B" w:rsidRDefault="00B050CE" w:rsidP="00CD2772">
      <w:pPr>
        <w:pStyle w:val="opplisting"/>
        <w:rPr>
          <w:lang w:val="en-GB"/>
        </w:rPr>
      </w:pPr>
      <w:r w:rsidRPr="00AE000B">
        <w:rPr>
          <w:lang w:val="en-GB"/>
        </w:rPr>
        <w:t>Engbo Match AS</w:t>
      </w:r>
    </w:p>
    <w:p w14:paraId="0C9C15DF" w14:textId="77777777" w:rsidR="00B050CE" w:rsidRPr="00AE000B" w:rsidRDefault="00B050CE" w:rsidP="00CD2772">
      <w:pPr>
        <w:pStyle w:val="opplisting"/>
        <w:rPr>
          <w:lang w:val="en-GB"/>
        </w:rPr>
      </w:pPr>
      <w:proofErr w:type="spellStart"/>
      <w:r w:rsidRPr="00AE000B">
        <w:rPr>
          <w:lang w:val="en-GB"/>
        </w:rPr>
        <w:t>Equipnor</w:t>
      </w:r>
      <w:proofErr w:type="spellEnd"/>
      <w:r w:rsidRPr="00AE000B">
        <w:rPr>
          <w:lang w:val="en-GB"/>
        </w:rPr>
        <w:t xml:space="preserve"> AS</w:t>
      </w:r>
    </w:p>
    <w:p w14:paraId="5AFFB3CC" w14:textId="77777777" w:rsidR="00B050CE" w:rsidRPr="00AE000B" w:rsidRDefault="00B050CE" w:rsidP="00CD2772">
      <w:pPr>
        <w:pStyle w:val="opplisting"/>
        <w:rPr>
          <w:lang w:val="en-GB"/>
        </w:rPr>
      </w:pPr>
      <w:r w:rsidRPr="00AE000B">
        <w:rPr>
          <w:lang w:val="en-GB"/>
        </w:rPr>
        <w:t>ETM4U AS</w:t>
      </w:r>
    </w:p>
    <w:p w14:paraId="1EA18442" w14:textId="77777777" w:rsidR="00B050CE" w:rsidRPr="00AE000B" w:rsidRDefault="00B050CE" w:rsidP="00CD2772">
      <w:pPr>
        <w:pStyle w:val="opplisting"/>
        <w:rPr>
          <w:lang w:val="en-GB"/>
        </w:rPr>
      </w:pPr>
      <w:r w:rsidRPr="00AE000B">
        <w:rPr>
          <w:lang w:val="en-GB"/>
        </w:rPr>
        <w:t>Fjord Defence AS</w:t>
      </w:r>
    </w:p>
    <w:p w14:paraId="355BA813" w14:textId="77777777" w:rsidR="00B050CE" w:rsidRPr="00AE000B" w:rsidRDefault="00B050CE" w:rsidP="00CD2772">
      <w:pPr>
        <w:pStyle w:val="opplisting"/>
        <w:rPr>
          <w:lang w:val="en-GB"/>
        </w:rPr>
      </w:pPr>
      <w:proofErr w:type="spellStart"/>
      <w:r w:rsidRPr="00AE000B">
        <w:rPr>
          <w:lang w:val="en-GB"/>
        </w:rPr>
        <w:t>Flightsafety</w:t>
      </w:r>
      <w:proofErr w:type="spellEnd"/>
      <w:r w:rsidRPr="00AE000B">
        <w:rPr>
          <w:lang w:val="en-GB"/>
        </w:rPr>
        <w:t xml:space="preserve"> International Norway AS</w:t>
      </w:r>
    </w:p>
    <w:p w14:paraId="184BC16A" w14:textId="77777777" w:rsidR="00B050CE" w:rsidRPr="00AE000B" w:rsidRDefault="00B050CE" w:rsidP="00CD2772">
      <w:pPr>
        <w:pStyle w:val="opplisting"/>
        <w:rPr>
          <w:lang w:val="en-GB"/>
        </w:rPr>
      </w:pPr>
      <w:r w:rsidRPr="00AE000B">
        <w:rPr>
          <w:lang w:val="en-GB"/>
        </w:rPr>
        <w:t>FLIR Unmanned Aerial Systems AS</w:t>
      </w:r>
    </w:p>
    <w:p w14:paraId="2D47B130" w14:textId="77777777" w:rsidR="00B050CE" w:rsidRPr="00CD2772" w:rsidRDefault="00B050CE" w:rsidP="00CD2772">
      <w:pPr>
        <w:pStyle w:val="opplisting"/>
      </w:pPr>
      <w:r w:rsidRPr="00CD2772">
        <w:t>FMP Products AS</w:t>
      </w:r>
    </w:p>
    <w:p w14:paraId="32654253" w14:textId="77777777" w:rsidR="00B050CE" w:rsidRPr="00CD2772" w:rsidRDefault="00B050CE" w:rsidP="00CD2772">
      <w:pPr>
        <w:pStyle w:val="opplisting"/>
      </w:pPr>
      <w:r w:rsidRPr="00CD2772">
        <w:t>Forsvaret</w:t>
      </w:r>
    </w:p>
    <w:p w14:paraId="71AE335B" w14:textId="77777777" w:rsidR="00B050CE" w:rsidRPr="00CD2772" w:rsidRDefault="00B050CE" w:rsidP="00CD2772">
      <w:pPr>
        <w:pStyle w:val="opplisting"/>
      </w:pPr>
      <w:r w:rsidRPr="00CD2772">
        <w:t>Forsvarets Forskningsinstitutt</w:t>
      </w:r>
    </w:p>
    <w:p w14:paraId="42F515A8" w14:textId="77777777" w:rsidR="00B050CE" w:rsidRPr="00AE000B" w:rsidRDefault="00B050CE" w:rsidP="00CD2772">
      <w:pPr>
        <w:pStyle w:val="opplisting"/>
        <w:rPr>
          <w:lang w:val="en-GB"/>
        </w:rPr>
      </w:pPr>
      <w:proofErr w:type="spellStart"/>
      <w:r w:rsidRPr="00AE000B">
        <w:rPr>
          <w:lang w:val="en-GB"/>
        </w:rPr>
        <w:t>Forsvarsmateriell</w:t>
      </w:r>
      <w:proofErr w:type="spellEnd"/>
    </w:p>
    <w:p w14:paraId="4F4CA193" w14:textId="77777777" w:rsidR="00B050CE" w:rsidRPr="00AE000B" w:rsidRDefault="00B050CE" w:rsidP="00CD2772">
      <w:pPr>
        <w:pStyle w:val="opplisting"/>
        <w:rPr>
          <w:lang w:val="en-GB"/>
        </w:rPr>
      </w:pPr>
      <w:r w:rsidRPr="00AE000B">
        <w:rPr>
          <w:lang w:val="en-GB"/>
        </w:rPr>
        <w:t>Freyr Devik AS</w:t>
      </w:r>
    </w:p>
    <w:p w14:paraId="49DF728C" w14:textId="77777777" w:rsidR="00B050CE" w:rsidRPr="00AE000B" w:rsidRDefault="00B050CE" w:rsidP="00CD2772">
      <w:pPr>
        <w:pStyle w:val="opplisting"/>
        <w:rPr>
          <w:lang w:val="en-GB"/>
        </w:rPr>
      </w:pPr>
      <w:proofErr w:type="spellStart"/>
      <w:r w:rsidRPr="00AE000B">
        <w:rPr>
          <w:lang w:val="en-GB"/>
        </w:rPr>
        <w:t>Fynd</w:t>
      </w:r>
      <w:proofErr w:type="spellEnd"/>
      <w:r w:rsidRPr="00AE000B">
        <w:rPr>
          <w:lang w:val="en-GB"/>
        </w:rPr>
        <w:t xml:space="preserve"> Reality AS</w:t>
      </w:r>
    </w:p>
    <w:p w14:paraId="1C3A3F27" w14:textId="77777777" w:rsidR="00B050CE" w:rsidRPr="00AE000B" w:rsidRDefault="00B050CE" w:rsidP="00CD2772">
      <w:pPr>
        <w:pStyle w:val="opplisting"/>
        <w:rPr>
          <w:lang w:val="en-GB"/>
        </w:rPr>
      </w:pPr>
      <w:r w:rsidRPr="00AE000B">
        <w:rPr>
          <w:lang w:val="en-GB"/>
        </w:rPr>
        <w:t>Galleon Embedded Computing AS</w:t>
      </w:r>
    </w:p>
    <w:p w14:paraId="019569ED" w14:textId="77777777" w:rsidR="00B050CE" w:rsidRPr="00AE000B" w:rsidRDefault="00B050CE" w:rsidP="00CD2772">
      <w:pPr>
        <w:pStyle w:val="opplisting"/>
        <w:rPr>
          <w:lang w:val="en-GB"/>
        </w:rPr>
      </w:pPr>
      <w:r w:rsidRPr="00AE000B">
        <w:rPr>
          <w:lang w:val="en-GB"/>
        </w:rPr>
        <w:t>GKN Aerospace Norway AS</w:t>
      </w:r>
    </w:p>
    <w:p w14:paraId="5C0D69C2" w14:textId="77777777" w:rsidR="00B050CE" w:rsidRPr="00AE000B" w:rsidRDefault="00B050CE" w:rsidP="00CD2772">
      <w:pPr>
        <w:pStyle w:val="opplisting"/>
        <w:rPr>
          <w:lang w:val="en-GB"/>
        </w:rPr>
      </w:pPr>
      <w:r w:rsidRPr="00AE000B">
        <w:rPr>
          <w:lang w:val="en-GB"/>
        </w:rPr>
        <w:t>Green Ammo AS</w:t>
      </w:r>
    </w:p>
    <w:p w14:paraId="099F2E51" w14:textId="77777777" w:rsidR="00B050CE" w:rsidRPr="00AE000B" w:rsidRDefault="00B050CE" w:rsidP="00CD2772">
      <w:pPr>
        <w:pStyle w:val="opplisting"/>
        <w:rPr>
          <w:lang w:val="en-GB"/>
        </w:rPr>
      </w:pPr>
      <w:r w:rsidRPr="00AE000B">
        <w:rPr>
          <w:lang w:val="en-GB"/>
        </w:rPr>
        <w:t>Griff Aviation AS</w:t>
      </w:r>
    </w:p>
    <w:p w14:paraId="3AC09B83" w14:textId="77777777" w:rsidR="00B050CE" w:rsidRPr="00AE000B" w:rsidRDefault="00B050CE" w:rsidP="00CD2772">
      <w:pPr>
        <w:pStyle w:val="opplisting"/>
        <w:rPr>
          <w:lang w:val="en-GB"/>
        </w:rPr>
      </w:pPr>
      <w:r w:rsidRPr="00AE000B">
        <w:rPr>
          <w:lang w:val="en-GB"/>
        </w:rPr>
        <w:t xml:space="preserve">GRS </w:t>
      </w:r>
      <w:proofErr w:type="spellStart"/>
      <w:r w:rsidRPr="00AE000B">
        <w:rPr>
          <w:lang w:val="en-GB"/>
        </w:rPr>
        <w:t>Riflestocks</w:t>
      </w:r>
      <w:proofErr w:type="spellEnd"/>
      <w:r w:rsidRPr="00AE000B">
        <w:rPr>
          <w:lang w:val="en-GB"/>
        </w:rPr>
        <w:t xml:space="preserve"> AS</w:t>
      </w:r>
    </w:p>
    <w:p w14:paraId="0A1AD260" w14:textId="77777777" w:rsidR="00B050CE" w:rsidRPr="00AE000B" w:rsidRDefault="00B050CE" w:rsidP="00CD2772">
      <w:pPr>
        <w:pStyle w:val="opplisting"/>
        <w:rPr>
          <w:lang w:val="en-GB"/>
        </w:rPr>
      </w:pPr>
      <w:r w:rsidRPr="00AE000B">
        <w:rPr>
          <w:lang w:val="en-GB"/>
        </w:rPr>
        <w:t xml:space="preserve">H. </w:t>
      </w:r>
      <w:proofErr w:type="spellStart"/>
      <w:r w:rsidRPr="00AE000B">
        <w:rPr>
          <w:lang w:val="en-GB"/>
        </w:rPr>
        <w:t>Henriksens</w:t>
      </w:r>
      <w:proofErr w:type="spellEnd"/>
      <w:r w:rsidRPr="00AE000B">
        <w:rPr>
          <w:lang w:val="en-GB"/>
        </w:rPr>
        <w:t xml:space="preserve"> AS</w:t>
      </w:r>
    </w:p>
    <w:p w14:paraId="420561ED" w14:textId="77777777" w:rsidR="00B050CE" w:rsidRPr="00AE000B" w:rsidRDefault="00B050CE" w:rsidP="00CD2772">
      <w:pPr>
        <w:pStyle w:val="opplisting"/>
        <w:rPr>
          <w:lang w:val="en-GB"/>
        </w:rPr>
      </w:pPr>
      <w:r w:rsidRPr="00AE000B">
        <w:rPr>
          <w:lang w:val="en-GB"/>
        </w:rPr>
        <w:t>Haaland Industri AS</w:t>
      </w:r>
    </w:p>
    <w:p w14:paraId="638A8BA6" w14:textId="77777777" w:rsidR="00B050CE" w:rsidRPr="00AE000B" w:rsidRDefault="00B050CE" w:rsidP="00CD2772">
      <w:pPr>
        <w:pStyle w:val="opplisting"/>
        <w:rPr>
          <w:lang w:val="en-GB"/>
        </w:rPr>
      </w:pPr>
      <w:proofErr w:type="spellStart"/>
      <w:r w:rsidRPr="00AE000B">
        <w:rPr>
          <w:lang w:val="en-GB"/>
        </w:rPr>
        <w:t>Hanevik</w:t>
      </w:r>
      <w:proofErr w:type="spellEnd"/>
      <w:r w:rsidRPr="00AE000B">
        <w:rPr>
          <w:lang w:val="en-GB"/>
        </w:rPr>
        <w:t xml:space="preserve"> </w:t>
      </w:r>
      <w:proofErr w:type="spellStart"/>
      <w:r w:rsidRPr="00AE000B">
        <w:rPr>
          <w:lang w:val="en-GB"/>
        </w:rPr>
        <w:t>Våpen</w:t>
      </w:r>
      <w:proofErr w:type="spellEnd"/>
    </w:p>
    <w:p w14:paraId="551C553E" w14:textId="77777777" w:rsidR="00B050CE" w:rsidRPr="00AE000B" w:rsidRDefault="00B050CE" w:rsidP="00CD2772">
      <w:pPr>
        <w:pStyle w:val="opplisting"/>
        <w:rPr>
          <w:lang w:val="en-GB"/>
        </w:rPr>
      </w:pPr>
      <w:proofErr w:type="spellStart"/>
      <w:r w:rsidRPr="00AE000B">
        <w:rPr>
          <w:lang w:val="en-GB"/>
        </w:rPr>
        <w:t>Hapro</w:t>
      </w:r>
      <w:proofErr w:type="spellEnd"/>
      <w:r w:rsidRPr="00AE000B">
        <w:rPr>
          <w:lang w:val="en-GB"/>
        </w:rPr>
        <w:t xml:space="preserve"> Electronics AS</w:t>
      </w:r>
    </w:p>
    <w:p w14:paraId="3AFF019E" w14:textId="77777777" w:rsidR="00B050CE" w:rsidRPr="00AE000B" w:rsidRDefault="00B050CE" w:rsidP="00CD2772">
      <w:pPr>
        <w:pStyle w:val="opplisting"/>
        <w:rPr>
          <w:lang w:val="en-GB"/>
        </w:rPr>
      </w:pPr>
      <w:r w:rsidRPr="00AE000B">
        <w:rPr>
          <w:lang w:val="en-GB"/>
        </w:rPr>
        <w:t xml:space="preserve">Hausken </w:t>
      </w:r>
      <w:proofErr w:type="spellStart"/>
      <w:r w:rsidRPr="00AE000B">
        <w:rPr>
          <w:lang w:val="en-GB"/>
        </w:rPr>
        <w:t>Lyddemper</w:t>
      </w:r>
      <w:proofErr w:type="spellEnd"/>
      <w:r w:rsidRPr="00AE000B">
        <w:rPr>
          <w:lang w:val="en-GB"/>
        </w:rPr>
        <w:t xml:space="preserve"> AS</w:t>
      </w:r>
    </w:p>
    <w:p w14:paraId="63EDD8EC" w14:textId="77777777" w:rsidR="00B050CE" w:rsidRPr="00AE000B" w:rsidRDefault="00B050CE" w:rsidP="00CD2772">
      <w:pPr>
        <w:pStyle w:val="opplisting"/>
        <w:rPr>
          <w:lang w:val="en-GB"/>
        </w:rPr>
      </w:pPr>
      <w:proofErr w:type="spellStart"/>
      <w:r w:rsidRPr="00AE000B">
        <w:rPr>
          <w:lang w:val="en-GB"/>
        </w:rPr>
        <w:t>Havguard</w:t>
      </w:r>
      <w:proofErr w:type="spellEnd"/>
      <w:r w:rsidRPr="00AE000B">
        <w:rPr>
          <w:lang w:val="en-GB"/>
        </w:rPr>
        <w:t xml:space="preserve"> AS</w:t>
      </w:r>
    </w:p>
    <w:p w14:paraId="36A7BD5C" w14:textId="77777777" w:rsidR="00B050CE" w:rsidRPr="00AE000B" w:rsidRDefault="00B050CE" w:rsidP="00CD2772">
      <w:pPr>
        <w:pStyle w:val="opplisting"/>
        <w:rPr>
          <w:lang w:val="en-GB"/>
        </w:rPr>
      </w:pPr>
      <w:r w:rsidRPr="00AE000B">
        <w:rPr>
          <w:lang w:val="en-GB"/>
        </w:rPr>
        <w:t>Heli-One (Norway) AS</w:t>
      </w:r>
    </w:p>
    <w:p w14:paraId="5C185447" w14:textId="77777777" w:rsidR="00B050CE" w:rsidRPr="00AE000B" w:rsidRDefault="00B050CE" w:rsidP="00CD2772">
      <w:pPr>
        <w:pStyle w:val="opplisting"/>
        <w:rPr>
          <w:lang w:val="en-GB"/>
        </w:rPr>
      </w:pPr>
      <w:proofErr w:type="gramStart"/>
      <w:r w:rsidRPr="00AE000B">
        <w:rPr>
          <w:lang w:val="en-GB"/>
        </w:rPr>
        <w:t>Hell</w:t>
      </w:r>
      <w:proofErr w:type="gramEnd"/>
      <w:r w:rsidRPr="00AE000B">
        <w:rPr>
          <w:lang w:val="en-GB"/>
        </w:rPr>
        <w:t xml:space="preserve"> Events AS</w:t>
      </w:r>
    </w:p>
    <w:p w14:paraId="2C660A2D" w14:textId="77777777" w:rsidR="00B050CE" w:rsidRPr="00AE000B" w:rsidRDefault="00B050CE" w:rsidP="00CD2772">
      <w:pPr>
        <w:pStyle w:val="opplisting"/>
        <w:rPr>
          <w:lang w:val="en-GB"/>
        </w:rPr>
      </w:pPr>
      <w:r w:rsidRPr="00AE000B">
        <w:rPr>
          <w:lang w:val="en-GB"/>
        </w:rPr>
        <w:t>Impetus Advanced Finite Element Analyses AS</w:t>
      </w:r>
    </w:p>
    <w:p w14:paraId="61A126C7" w14:textId="77777777" w:rsidR="00B050CE" w:rsidRPr="00CD2772" w:rsidRDefault="00B050CE" w:rsidP="00CD2772">
      <w:pPr>
        <w:pStyle w:val="opplisting"/>
      </w:pPr>
      <w:r w:rsidRPr="00CD2772">
        <w:t>Jakt &amp; Friluft AS</w:t>
      </w:r>
    </w:p>
    <w:p w14:paraId="7E59969A" w14:textId="77777777" w:rsidR="00B050CE" w:rsidRPr="00CD2772" w:rsidRDefault="00B050CE" w:rsidP="00CD2772">
      <w:pPr>
        <w:pStyle w:val="opplisting"/>
      </w:pPr>
      <w:r w:rsidRPr="00CD2772">
        <w:t>K Lerøy Metallindustri AS</w:t>
      </w:r>
    </w:p>
    <w:p w14:paraId="4DF38AE1" w14:textId="77777777" w:rsidR="00B050CE" w:rsidRPr="00AE000B" w:rsidRDefault="00B050CE" w:rsidP="00CD2772">
      <w:pPr>
        <w:pStyle w:val="opplisting"/>
        <w:rPr>
          <w:lang w:val="en-GB"/>
        </w:rPr>
      </w:pPr>
      <w:proofErr w:type="spellStart"/>
      <w:r w:rsidRPr="00AE000B">
        <w:rPr>
          <w:lang w:val="en-GB"/>
        </w:rPr>
        <w:t>Keytouch</w:t>
      </w:r>
      <w:proofErr w:type="spellEnd"/>
      <w:r w:rsidRPr="00AE000B">
        <w:rPr>
          <w:lang w:val="en-GB"/>
        </w:rPr>
        <w:t xml:space="preserve"> Technology AS</w:t>
      </w:r>
    </w:p>
    <w:p w14:paraId="1323BA2D" w14:textId="77777777" w:rsidR="00B050CE" w:rsidRPr="00AE000B" w:rsidRDefault="00B050CE" w:rsidP="00CD2772">
      <w:pPr>
        <w:pStyle w:val="opplisting"/>
        <w:rPr>
          <w:lang w:val="en-GB"/>
        </w:rPr>
      </w:pPr>
      <w:r w:rsidRPr="00AE000B">
        <w:rPr>
          <w:lang w:val="en-GB"/>
        </w:rPr>
        <w:t>Kitron AS</w:t>
      </w:r>
    </w:p>
    <w:p w14:paraId="5CA9FB0E" w14:textId="77777777" w:rsidR="00B050CE" w:rsidRPr="00AE000B" w:rsidRDefault="00B050CE" w:rsidP="00CD2772">
      <w:pPr>
        <w:pStyle w:val="opplisting"/>
        <w:rPr>
          <w:lang w:val="en-GB"/>
        </w:rPr>
      </w:pPr>
      <w:r w:rsidRPr="00AE000B">
        <w:rPr>
          <w:lang w:val="en-GB"/>
        </w:rPr>
        <w:t>KKC AS</w:t>
      </w:r>
    </w:p>
    <w:p w14:paraId="00113676" w14:textId="77777777" w:rsidR="00B050CE" w:rsidRPr="00AE000B" w:rsidRDefault="00B050CE" w:rsidP="00CD2772">
      <w:pPr>
        <w:pStyle w:val="opplisting"/>
        <w:rPr>
          <w:lang w:val="en-GB"/>
        </w:rPr>
      </w:pPr>
      <w:proofErr w:type="spellStart"/>
      <w:r w:rsidRPr="00AE000B">
        <w:rPr>
          <w:lang w:val="en-GB"/>
        </w:rPr>
        <w:t>Kodyna</w:t>
      </w:r>
      <w:proofErr w:type="spellEnd"/>
      <w:r w:rsidRPr="00AE000B">
        <w:rPr>
          <w:lang w:val="en-GB"/>
        </w:rPr>
        <w:t xml:space="preserve"> AS</w:t>
      </w:r>
    </w:p>
    <w:p w14:paraId="2F62EF56" w14:textId="77777777" w:rsidR="00B050CE" w:rsidRPr="00AE000B" w:rsidRDefault="00B050CE" w:rsidP="00CD2772">
      <w:pPr>
        <w:pStyle w:val="opplisting"/>
        <w:rPr>
          <w:lang w:val="en-GB"/>
        </w:rPr>
      </w:pPr>
      <w:r w:rsidRPr="00AE000B">
        <w:rPr>
          <w:lang w:val="en-GB"/>
        </w:rPr>
        <w:t>Kongsberg Aviation Maintenance Services AS</w:t>
      </w:r>
    </w:p>
    <w:p w14:paraId="01847F01" w14:textId="77777777" w:rsidR="00B050CE" w:rsidRPr="00AE000B" w:rsidRDefault="00B050CE" w:rsidP="00CD2772">
      <w:pPr>
        <w:pStyle w:val="opplisting"/>
        <w:rPr>
          <w:lang w:val="en-GB"/>
        </w:rPr>
      </w:pPr>
      <w:r w:rsidRPr="00AE000B">
        <w:rPr>
          <w:lang w:val="en-GB"/>
        </w:rPr>
        <w:t>Kongsberg Defence &amp; Aerospace AS</w:t>
      </w:r>
    </w:p>
    <w:p w14:paraId="5308F26C" w14:textId="77777777" w:rsidR="00B050CE" w:rsidRPr="00AE000B" w:rsidRDefault="00B050CE" w:rsidP="00CD2772">
      <w:pPr>
        <w:pStyle w:val="opplisting"/>
        <w:rPr>
          <w:lang w:val="en-GB"/>
        </w:rPr>
      </w:pPr>
      <w:r w:rsidRPr="00AE000B">
        <w:rPr>
          <w:lang w:val="en-GB"/>
        </w:rPr>
        <w:t>Kongsberg Defence Communication AS</w:t>
      </w:r>
    </w:p>
    <w:p w14:paraId="194907C2" w14:textId="77777777" w:rsidR="00B050CE" w:rsidRPr="00AE000B" w:rsidRDefault="00B050CE" w:rsidP="00CD2772">
      <w:pPr>
        <w:pStyle w:val="opplisting"/>
        <w:rPr>
          <w:lang w:val="en-GB"/>
        </w:rPr>
      </w:pPr>
      <w:r w:rsidRPr="00AE000B">
        <w:rPr>
          <w:lang w:val="en-GB"/>
        </w:rPr>
        <w:t>Kongsberg Discovery AS</w:t>
      </w:r>
    </w:p>
    <w:p w14:paraId="21BB5959" w14:textId="77777777" w:rsidR="00B050CE" w:rsidRPr="00AE000B" w:rsidRDefault="00B050CE" w:rsidP="00CD2772">
      <w:pPr>
        <w:pStyle w:val="opplisting"/>
        <w:rPr>
          <w:lang w:val="en-GB"/>
        </w:rPr>
      </w:pPr>
      <w:r w:rsidRPr="00AE000B">
        <w:rPr>
          <w:lang w:val="en-GB"/>
        </w:rPr>
        <w:t xml:space="preserve">Kongsberg Discovery AS AVD </w:t>
      </w:r>
      <w:proofErr w:type="spellStart"/>
      <w:r w:rsidRPr="00AE000B">
        <w:rPr>
          <w:lang w:val="en-GB"/>
        </w:rPr>
        <w:t>Seatex</w:t>
      </w:r>
      <w:proofErr w:type="spellEnd"/>
    </w:p>
    <w:p w14:paraId="2B5F63D4" w14:textId="77777777" w:rsidR="00B050CE" w:rsidRPr="00AE000B" w:rsidRDefault="00B050CE" w:rsidP="00CD2772">
      <w:pPr>
        <w:pStyle w:val="opplisting"/>
        <w:rPr>
          <w:lang w:val="en-GB"/>
        </w:rPr>
      </w:pPr>
      <w:r w:rsidRPr="00AE000B">
        <w:rPr>
          <w:lang w:val="en-GB"/>
        </w:rPr>
        <w:t>Kongsberg Maritime AS</w:t>
      </w:r>
    </w:p>
    <w:p w14:paraId="05859436" w14:textId="77777777" w:rsidR="00B050CE" w:rsidRPr="00AE000B" w:rsidRDefault="00B050CE" w:rsidP="00CD2772">
      <w:pPr>
        <w:pStyle w:val="opplisting"/>
        <w:rPr>
          <w:lang w:val="en-GB"/>
        </w:rPr>
      </w:pPr>
      <w:r w:rsidRPr="00AE000B">
        <w:rPr>
          <w:lang w:val="en-GB"/>
        </w:rPr>
        <w:t>Kongsberg Satellite Services AS</w:t>
      </w:r>
    </w:p>
    <w:p w14:paraId="70938713" w14:textId="77777777" w:rsidR="00B050CE" w:rsidRPr="00AE000B" w:rsidRDefault="00B050CE" w:rsidP="00CD2772">
      <w:pPr>
        <w:pStyle w:val="opplisting"/>
        <w:rPr>
          <w:lang w:val="en-GB"/>
        </w:rPr>
      </w:pPr>
      <w:r w:rsidRPr="00AE000B">
        <w:rPr>
          <w:lang w:val="en-GB"/>
        </w:rPr>
        <w:t>K-Sim AS</w:t>
      </w:r>
    </w:p>
    <w:p w14:paraId="66B1CB3A" w14:textId="77777777" w:rsidR="00B050CE" w:rsidRPr="00AE000B" w:rsidRDefault="00B050CE" w:rsidP="00CD2772">
      <w:pPr>
        <w:pStyle w:val="opplisting"/>
        <w:rPr>
          <w:lang w:val="en-GB"/>
        </w:rPr>
      </w:pPr>
      <w:r w:rsidRPr="00AE000B">
        <w:rPr>
          <w:lang w:val="en-GB"/>
        </w:rPr>
        <w:t>KTA Naval Systems AS</w:t>
      </w:r>
    </w:p>
    <w:p w14:paraId="4DCE5C7E" w14:textId="77777777" w:rsidR="00B050CE" w:rsidRPr="00AE000B" w:rsidRDefault="00B050CE" w:rsidP="00CD2772">
      <w:pPr>
        <w:pStyle w:val="opplisting"/>
        <w:rPr>
          <w:lang w:val="en-GB"/>
        </w:rPr>
      </w:pPr>
      <w:r w:rsidRPr="00AE000B">
        <w:rPr>
          <w:lang w:val="en-GB"/>
        </w:rPr>
        <w:t>Leonardo UK LTD NUF</w:t>
      </w:r>
    </w:p>
    <w:p w14:paraId="00BF213F" w14:textId="77777777" w:rsidR="00B050CE" w:rsidRPr="00AE000B" w:rsidRDefault="00B050CE" w:rsidP="00CD2772">
      <w:pPr>
        <w:pStyle w:val="opplisting"/>
        <w:rPr>
          <w:lang w:val="en-GB"/>
        </w:rPr>
      </w:pPr>
      <w:proofErr w:type="spellStart"/>
      <w:r w:rsidRPr="00AE000B">
        <w:rPr>
          <w:lang w:val="en-GB"/>
        </w:rPr>
        <w:t>Lesjøfors</w:t>
      </w:r>
      <w:proofErr w:type="spellEnd"/>
      <w:r w:rsidRPr="00AE000B">
        <w:rPr>
          <w:lang w:val="en-GB"/>
        </w:rPr>
        <w:t xml:space="preserve"> AS</w:t>
      </w:r>
    </w:p>
    <w:p w14:paraId="3F6B2EB3" w14:textId="77777777" w:rsidR="00B050CE" w:rsidRPr="00AE000B" w:rsidRDefault="00B050CE" w:rsidP="00CD2772">
      <w:pPr>
        <w:pStyle w:val="opplisting"/>
        <w:rPr>
          <w:lang w:val="en-GB"/>
        </w:rPr>
      </w:pPr>
      <w:r w:rsidRPr="00AE000B">
        <w:rPr>
          <w:lang w:val="en-GB"/>
        </w:rPr>
        <w:t>Levato AS</w:t>
      </w:r>
    </w:p>
    <w:p w14:paraId="0DEB6771" w14:textId="77777777" w:rsidR="00B050CE" w:rsidRPr="00AE000B" w:rsidRDefault="00B050CE" w:rsidP="00CD2772">
      <w:pPr>
        <w:pStyle w:val="opplisting"/>
        <w:rPr>
          <w:lang w:val="en-GB"/>
        </w:rPr>
      </w:pPr>
      <w:r w:rsidRPr="00AE000B">
        <w:rPr>
          <w:lang w:val="en-GB"/>
        </w:rPr>
        <w:t>Libra-Plast AS</w:t>
      </w:r>
    </w:p>
    <w:p w14:paraId="1AEC13E6" w14:textId="77777777" w:rsidR="00B050CE" w:rsidRPr="00AE000B" w:rsidRDefault="00B050CE" w:rsidP="00CD2772">
      <w:pPr>
        <w:pStyle w:val="opplisting"/>
        <w:rPr>
          <w:lang w:val="en-GB"/>
        </w:rPr>
      </w:pPr>
      <w:proofErr w:type="spellStart"/>
      <w:r w:rsidRPr="00AE000B">
        <w:rPr>
          <w:lang w:val="en-GB"/>
        </w:rPr>
        <w:t>Lilaas</w:t>
      </w:r>
      <w:proofErr w:type="spellEnd"/>
      <w:r w:rsidRPr="00AE000B">
        <w:rPr>
          <w:lang w:val="en-GB"/>
        </w:rPr>
        <w:t xml:space="preserve"> AS</w:t>
      </w:r>
    </w:p>
    <w:p w14:paraId="6DC41AB8" w14:textId="77777777" w:rsidR="00B050CE" w:rsidRPr="00AE000B" w:rsidRDefault="00B050CE" w:rsidP="00CD2772">
      <w:pPr>
        <w:pStyle w:val="opplisting"/>
        <w:rPr>
          <w:lang w:val="en-GB"/>
        </w:rPr>
      </w:pPr>
      <w:proofErr w:type="spellStart"/>
      <w:r w:rsidRPr="00AE000B">
        <w:rPr>
          <w:lang w:val="en-GB"/>
        </w:rPr>
        <w:t>Lilltech</w:t>
      </w:r>
      <w:proofErr w:type="spellEnd"/>
      <w:r w:rsidRPr="00AE000B">
        <w:rPr>
          <w:lang w:val="en-GB"/>
        </w:rPr>
        <w:t xml:space="preserve"> AS</w:t>
      </w:r>
    </w:p>
    <w:p w14:paraId="1741FF94" w14:textId="77777777" w:rsidR="00B050CE" w:rsidRPr="00AE000B" w:rsidRDefault="00B050CE" w:rsidP="00CD2772">
      <w:pPr>
        <w:pStyle w:val="opplisting"/>
        <w:rPr>
          <w:lang w:val="en-GB"/>
        </w:rPr>
      </w:pPr>
      <w:r w:rsidRPr="00AE000B">
        <w:rPr>
          <w:lang w:val="en-GB"/>
        </w:rPr>
        <w:t xml:space="preserve">Lockheed Martin Global INC Norsk </w:t>
      </w:r>
      <w:proofErr w:type="spellStart"/>
      <w:r w:rsidRPr="00AE000B">
        <w:rPr>
          <w:lang w:val="en-GB"/>
        </w:rPr>
        <w:t>avdeling</w:t>
      </w:r>
      <w:proofErr w:type="spellEnd"/>
    </w:p>
    <w:p w14:paraId="59F6989F" w14:textId="77777777" w:rsidR="00B050CE" w:rsidRPr="00AE000B" w:rsidRDefault="00B050CE" w:rsidP="00CD2772">
      <w:pPr>
        <w:pStyle w:val="opplisting"/>
        <w:rPr>
          <w:lang w:val="en-GB"/>
        </w:rPr>
      </w:pPr>
      <w:r w:rsidRPr="00AE000B">
        <w:rPr>
          <w:lang w:val="en-GB"/>
        </w:rPr>
        <w:t>Magne Landrø AS</w:t>
      </w:r>
    </w:p>
    <w:p w14:paraId="6449ED04" w14:textId="77777777" w:rsidR="00B050CE" w:rsidRPr="00AE000B" w:rsidRDefault="00B050CE" w:rsidP="00CD2772">
      <w:pPr>
        <w:pStyle w:val="opplisting"/>
        <w:rPr>
          <w:lang w:val="en-GB"/>
        </w:rPr>
      </w:pPr>
      <w:proofErr w:type="spellStart"/>
      <w:r w:rsidRPr="00AE000B">
        <w:rPr>
          <w:lang w:val="en-GB"/>
        </w:rPr>
        <w:t>Nacos</w:t>
      </w:r>
      <w:proofErr w:type="spellEnd"/>
      <w:r w:rsidRPr="00AE000B">
        <w:rPr>
          <w:lang w:val="en-GB"/>
        </w:rPr>
        <w:t xml:space="preserve"> </w:t>
      </w:r>
      <w:proofErr w:type="spellStart"/>
      <w:r w:rsidRPr="00AE000B">
        <w:rPr>
          <w:lang w:val="en-GB"/>
        </w:rPr>
        <w:t>Valmarine</w:t>
      </w:r>
      <w:proofErr w:type="spellEnd"/>
      <w:r w:rsidRPr="00AE000B">
        <w:rPr>
          <w:lang w:val="en-GB"/>
        </w:rPr>
        <w:t xml:space="preserve"> AS</w:t>
      </w:r>
    </w:p>
    <w:p w14:paraId="0316A9D1" w14:textId="77777777" w:rsidR="00B050CE" w:rsidRPr="00AE000B" w:rsidRDefault="00B050CE" w:rsidP="00CD2772">
      <w:pPr>
        <w:pStyle w:val="opplisting"/>
        <w:rPr>
          <w:lang w:val="en-GB"/>
        </w:rPr>
      </w:pPr>
      <w:proofErr w:type="spellStart"/>
      <w:r w:rsidRPr="00AE000B">
        <w:rPr>
          <w:lang w:val="en-GB"/>
        </w:rPr>
        <w:t>Nammo</w:t>
      </w:r>
      <w:proofErr w:type="spellEnd"/>
      <w:r w:rsidRPr="00AE000B">
        <w:rPr>
          <w:lang w:val="en-GB"/>
        </w:rPr>
        <w:t xml:space="preserve"> </w:t>
      </w:r>
      <w:proofErr w:type="spellStart"/>
      <w:r w:rsidRPr="00AE000B">
        <w:rPr>
          <w:lang w:val="en-GB"/>
        </w:rPr>
        <w:t>Raufoss</w:t>
      </w:r>
      <w:proofErr w:type="spellEnd"/>
      <w:r w:rsidRPr="00AE000B">
        <w:rPr>
          <w:lang w:val="en-GB"/>
        </w:rPr>
        <w:t xml:space="preserve"> AS</w:t>
      </w:r>
    </w:p>
    <w:p w14:paraId="177D77F7" w14:textId="77777777" w:rsidR="00B050CE" w:rsidRPr="00AE000B" w:rsidRDefault="00B050CE" w:rsidP="00CD2772">
      <w:pPr>
        <w:pStyle w:val="opplisting"/>
        <w:rPr>
          <w:lang w:val="en-GB"/>
        </w:rPr>
      </w:pPr>
      <w:r w:rsidRPr="00AE000B">
        <w:rPr>
          <w:lang w:val="en-GB"/>
        </w:rPr>
        <w:t>NFM Group AS</w:t>
      </w:r>
    </w:p>
    <w:p w14:paraId="43700BAF" w14:textId="77777777" w:rsidR="00B050CE" w:rsidRPr="00AE000B" w:rsidRDefault="00B050CE" w:rsidP="00CD2772">
      <w:pPr>
        <w:pStyle w:val="opplisting"/>
        <w:rPr>
          <w:lang w:val="en-GB"/>
        </w:rPr>
      </w:pPr>
      <w:r w:rsidRPr="00AE000B">
        <w:rPr>
          <w:lang w:val="en-GB"/>
        </w:rPr>
        <w:t>NFM Technology AS</w:t>
      </w:r>
    </w:p>
    <w:p w14:paraId="3C7D17F5" w14:textId="77777777" w:rsidR="00B050CE" w:rsidRPr="00AE000B" w:rsidRDefault="00B050CE" w:rsidP="00CD2772">
      <w:pPr>
        <w:pStyle w:val="opplisting"/>
        <w:rPr>
          <w:lang w:val="en-GB"/>
        </w:rPr>
      </w:pPr>
      <w:proofErr w:type="spellStart"/>
      <w:r w:rsidRPr="00AE000B">
        <w:rPr>
          <w:lang w:val="en-GB"/>
        </w:rPr>
        <w:t>Norautron</w:t>
      </w:r>
      <w:proofErr w:type="spellEnd"/>
      <w:r w:rsidRPr="00AE000B">
        <w:rPr>
          <w:lang w:val="en-GB"/>
        </w:rPr>
        <w:t xml:space="preserve"> AS</w:t>
      </w:r>
    </w:p>
    <w:p w14:paraId="260CF49D" w14:textId="77777777" w:rsidR="00B050CE" w:rsidRPr="00AE000B" w:rsidRDefault="00B050CE" w:rsidP="00CD2772">
      <w:pPr>
        <w:pStyle w:val="opplisting"/>
        <w:rPr>
          <w:lang w:val="en-GB"/>
        </w:rPr>
      </w:pPr>
      <w:r w:rsidRPr="00AE000B">
        <w:rPr>
          <w:lang w:val="en-GB"/>
        </w:rPr>
        <w:t xml:space="preserve">Norsk Elektro </w:t>
      </w:r>
      <w:proofErr w:type="spellStart"/>
      <w:r w:rsidRPr="00AE000B">
        <w:rPr>
          <w:lang w:val="en-GB"/>
        </w:rPr>
        <w:t>Optikk</w:t>
      </w:r>
      <w:proofErr w:type="spellEnd"/>
      <w:r w:rsidRPr="00AE000B">
        <w:rPr>
          <w:lang w:val="en-GB"/>
        </w:rPr>
        <w:t xml:space="preserve"> AS</w:t>
      </w:r>
    </w:p>
    <w:p w14:paraId="5A10E002" w14:textId="77777777" w:rsidR="00B050CE" w:rsidRPr="00AE000B" w:rsidRDefault="00B050CE" w:rsidP="00CD2772">
      <w:pPr>
        <w:pStyle w:val="opplisting"/>
        <w:rPr>
          <w:lang w:val="en-GB"/>
        </w:rPr>
      </w:pPr>
      <w:r w:rsidRPr="00AE000B">
        <w:rPr>
          <w:lang w:val="en-GB"/>
        </w:rPr>
        <w:t xml:space="preserve">Norsk </w:t>
      </w:r>
      <w:proofErr w:type="spellStart"/>
      <w:r w:rsidRPr="00AE000B">
        <w:rPr>
          <w:lang w:val="en-GB"/>
        </w:rPr>
        <w:t>Luftambulanse</w:t>
      </w:r>
      <w:proofErr w:type="spellEnd"/>
      <w:r w:rsidRPr="00AE000B">
        <w:rPr>
          <w:lang w:val="en-GB"/>
        </w:rPr>
        <w:t xml:space="preserve"> AS</w:t>
      </w:r>
    </w:p>
    <w:p w14:paraId="546E96AD" w14:textId="77777777" w:rsidR="00B050CE" w:rsidRPr="00AE000B" w:rsidRDefault="00B050CE" w:rsidP="00CD2772">
      <w:pPr>
        <w:pStyle w:val="opplisting"/>
        <w:rPr>
          <w:lang w:val="en-GB"/>
        </w:rPr>
      </w:pPr>
      <w:r w:rsidRPr="00AE000B">
        <w:rPr>
          <w:lang w:val="en-GB"/>
        </w:rPr>
        <w:t>Nortek AS</w:t>
      </w:r>
    </w:p>
    <w:p w14:paraId="31973E8B" w14:textId="77777777" w:rsidR="00B050CE" w:rsidRPr="00AE000B" w:rsidRDefault="00B050CE" w:rsidP="00CD2772">
      <w:pPr>
        <w:pStyle w:val="opplisting"/>
        <w:rPr>
          <w:lang w:val="en-GB"/>
        </w:rPr>
      </w:pPr>
      <w:r w:rsidRPr="00AE000B">
        <w:rPr>
          <w:lang w:val="en-GB"/>
        </w:rPr>
        <w:t>Norwegian Special Mission AS</w:t>
      </w:r>
    </w:p>
    <w:p w14:paraId="12473038" w14:textId="77777777" w:rsidR="00B050CE" w:rsidRPr="00AE000B" w:rsidRDefault="00B050CE" w:rsidP="00CD2772">
      <w:pPr>
        <w:pStyle w:val="opplisting"/>
        <w:rPr>
          <w:lang w:val="en-GB"/>
        </w:rPr>
      </w:pPr>
      <w:r w:rsidRPr="00AE000B">
        <w:rPr>
          <w:lang w:val="en-GB"/>
        </w:rPr>
        <w:t>Ontime Networks AS</w:t>
      </w:r>
    </w:p>
    <w:p w14:paraId="50118007" w14:textId="77777777" w:rsidR="00B050CE" w:rsidRPr="00AE000B" w:rsidRDefault="00B050CE" w:rsidP="00CD2772">
      <w:pPr>
        <w:pStyle w:val="opplisting"/>
        <w:rPr>
          <w:lang w:val="en-GB"/>
        </w:rPr>
      </w:pPr>
      <w:r w:rsidRPr="00AE000B">
        <w:rPr>
          <w:lang w:val="en-GB"/>
        </w:rPr>
        <w:t>Otto Olsen AS</w:t>
      </w:r>
    </w:p>
    <w:p w14:paraId="4A696269" w14:textId="77777777" w:rsidR="00B050CE" w:rsidRPr="00AE000B" w:rsidRDefault="00B050CE" w:rsidP="00CD2772">
      <w:pPr>
        <w:pStyle w:val="opplisting"/>
        <w:rPr>
          <w:lang w:val="en-GB"/>
        </w:rPr>
      </w:pPr>
      <w:r w:rsidRPr="00AE000B">
        <w:rPr>
          <w:lang w:val="en-GB"/>
        </w:rPr>
        <w:t>Parallax Combat Training Solutions AS</w:t>
      </w:r>
    </w:p>
    <w:p w14:paraId="47F13621" w14:textId="77777777" w:rsidR="00B050CE" w:rsidRPr="00AE000B" w:rsidRDefault="00B050CE" w:rsidP="00CD2772">
      <w:pPr>
        <w:pStyle w:val="opplisting"/>
        <w:rPr>
          <w:lang w:val="en-GB"/>
        </w:rPr>
      </w:pPr>
      <w:proofErr w:type="spellStart"/>
      <w:r w:rsidRPr="00AE000B">
        <w:rPr>
          <w:lang w:val="en-GB"/>
        </w:rPr>
        <w:t>Pedersens</w:t>
      </w:r>
      <w:proofErr w:type="spellEnd"/>
      <w:r w:rsidRPr="00AE000B">
        <w:rPr>
          <w:lang w:val="en-GB"/>
        </w:rPr>
        <w:t xml:space="preserve"> </w:t>
      </w:r>
      <w:proofErr w:type="spellStart"/>
      <w:r w:rsidRPr="00AE000B">
        <w:rPr>
          <w:lang w:val="en-GB"/>
        </w:rPr>
        <w:t>Vaabenlager</w:t>
      </w:r>
      <w:proofErr w:type="spellEnd"/>
      <w:r w:rsidRPr="00AE000B">
        <w:rPr>
          <w:lang w:val="en-GB"/>
        </w:rPr>
        <w:t xml:space="preserve"> AS</w:t>
      </w:r>
    </w:p>
    <w:p w14:paraId="0BB65D9E" w14:textId="77777777" w:rsidR="00B050CE" w:rsidRPr="00AE000B" w:rsidRDefault="00B050CE" w:rsidP="00CD2772">
      <w:pPr>
        <w:pStyle w:val="opplisting"/>
        <w:rPr>
          <w:lang w:val="en-GB"/>
        </w:rPr>
      </w:pPr>
      <w:proofErr w:type="spellStart"/>
      <w:r w:rsidRPr="00AE000B">
        <w:rPr>
          <w:lang w:val="en-GB"/>
        </w:rPr>
        <w:t>Politiets</w:t>
      </w:r>
      <w:proofErr w:type="spellEnd"/>
      <w:r w:rsidRPr="00AE000B">
        <w:rPr>
          <w:lang w:val="en-GB"/>
        </w:rPr>
        <w:t xml:space="preserve"> </w:t>
      </w:r>
      <w:proofErr w:type="spellStart"/>
      <w:r w:rsidRPr="00AE000B">
        <w:rPr>
          <w:lang w:val="en-GB"/>
        </w:rPr>
        <w:t>Fellestjenester</w:t>
      </w:r>
      <w:proofErr w:type="spellEnd"/>
    </w:p>
    <w:p w14:paraId="6E3230C4" w14:textId="77777777" w:rsidR="00B050CE" w:rsidRPr="00AE000B" w:rsidRDefault="00B050CE" w:rsidP="00CD2772">
      <w:pPr>
        <w:pStyle w:val="opplisting"/>
        <w:rPr>
          <w:lang w:val="en-GB"/>
        </w:rPr>
      </w:pPr>
      <w:r w:rsidRPr="00AE000B">
        <w:rPr>
          <w:lang w:val="en-GB"/>
        </w:rPr>
        <w:t>Pratt &amp; Whitney Military Norway AS</w:t>
      </w:r>
    </w:p>
    <w:p w14:paraId="1685BC27" w14:textId="77777777" w:rsidR="00B050CE" w:rsidRPr="00AE000B" w:rsidRDefault="00B050CE" w:rsidP="00CD2772">
      <w:pPr>
        <w:pStyle w:val="opplisting"/>
        <w:rPr>
          <w:lang w:val="en-GB"/>
        </w:rPr>
      </w:pPr>
      <w:proofErr w:type="spellStart"/>
      <w:r w:rsidRPr="00AE000B">
        <w:rPr>
          <w:lang w:val="en-GB"/>
        </w:rPr>
        <w:t>Radionor</w:t>
      </w:r>
      <w:proofErr w:type="spellEnd"/>
      <w:r w:rsidRPr="00AE000B">
        <w:rPr>
          <w:lang w:val="en-GB"/>
        </w:rPr>
        <w:t xml:space="preserve"> Communications AS</w:t>
      </w:r>
    </w:p>
    <w:p w14:paraId="238FDBD7" w14:textId="77777777" w:rsidR="00B050CE" w:rsidRPr="00AE000B" w:rsidRDefault="00B050CE" w:rsidP="00CD2772">
      <w:pPr>
        <w:pStyle w:val="opplisting"/>
        <w:rPr>
          <w:lang w:val="en-GB"/>
        </w:rPr>
      </w:pPr>
      <w:r w:rsidRPr="00AE000B">
        <w:rPr>
          <w:lang w:val="en-GB"/>
        </w:rPr>
        <w:t>Rheinmetall Nordic AS</w:t>
      </w:r>
    </w:p>
    <w:p w14:paraId="60F19F5F" w14:textId="77777777" w:rsidR="00B050CE" w:rsidRPr="00AE000B" w:rsidRDefault="00B050CE" w:rsidP="00CD2772">
      <w:pPr>
        <w:pStyle w:val="opplisting"/>
        <w:rPr>
          <w:lang w:val="en-GB"/>
        </w:rPr>
      </w:pPr>
      <w:r w:rsidRPr="00AE000B">
        <w:rPr>
          <w:lang w:val="en-GB"/>
        </w:rPr>
        <w:t>Ritek AS</w:t>
      </w:r>
    </w:p>
    <w:p w14:paraId="307BD84E" w14:textId="77777777" w:rsidR="00B050CE" w:rsidRPr="00AE000B" w:rsidRDefault="00B050CE" w:rsidP="00CD2772">
      <w:pPr>
        <w:pStyle w:val="opplisting"/>
        <w:rPr>
          <w:lang w:val="en-GB"/>
        </w:rPr>
      </w:pPr>
      <w:r w:rsidRPr="00AE000B">
        <w:rPr>
          <w:lang w:val="en-GB"/>
        </w:rPr>
        <w:t>Rofi AS</w:t>
      </w:r>
    </w:p>
    <w:p w14:paraId="1A25E52E" w14:textId="77777777" w:rsidR="00B050CE" w:rsidRPr="00AE000B" w:rsidRDefault="00B050CE" w:rsidP="00CD2772">
      <w:pPr>
        <w:pStyle w:val="opplisting"/>
        <w:rPr>
          <w:lang w:val="en-GB"/>
        </w:rPr>
      </w:pPr>
      <w:r w:rsidRPr="00AE000B">
        <w:rPr>
          <w:lang w:val="en-GB"/>
        </w:rPr>
        <w:t>Rohde &amp; Schwarz Norge AS</w:t>
      </w:r>
    </w:p>
    <w:p w14:paraId="3AD5DC12" w14:textId="77777777" w:rsidR="00B050CE" w:rsidRPr="00AE000B" w:rsidRDefault="00B050CE" w:rsidP="00CD2772">
      <w:pPr>
        <w:pStyle w:val="opplisting"/>
        <w:rPr>
          <w:lang w:val="en-GB"/>
        </w:rPr>
      </w:pPr>
      <w:proofErr w:type="spellStart"/>
      <w:r w:rsidRPr="00AE000B">
        <w:rPr>
          <w:lang w:val="en-GB"/>
        </w:rPr>
        <w:t>Rustfrie</w:t>
      </w:r>
      <w:proofErr w:type="spellEnd"/>
      <w:r w:rsidRPr="00AE000B">
        <w:rPr>
          <w:lang w:val="en-GB"/>
        </w:rPr>
        <w:t xml:space="preserve"> Bergh AS</w:t>
      </w:r>
    </w:p>
    <w:p w14:paraId="39686785" w14:textId="77777777" w:rsidR="00B050CE" w:rsidRPr="00AE000B" w:rsidRDefault="00B050CE" w:rsidP="00CD2772">
      <w:pPr>
        <w:pStyle w:val="opplisting"/>
        <w:rPr>
          <w:lang w:val="en-GB"/>
        </w:rPr>
      </w:pPr>
      <w:proofErr w:type="spellStart"/>
      <w:r w:rsidRPr="00AE000B">
        <w:rPr>
          <w:lang w:val="en-GB"/>
        </w:rPr>
        <w:t>Rygir</w:t>
      </w:r>
      <w:proofErr w:type="spellEnd"/>
      <w:r w:rsidRPr="00AE000B">
        <w:rPr>
          <w:lang w:val="en-GB"/>
        </w:rPr>
        <w:t xml:space="preserve"> AS</w:t>
      </w:r>
    </w:p>
    <w:p w14:paraId="75583001" w14:textId="77777777" w:rsidR="00B050CE" w:rsidRPr="00AE000B" w:rsidRDefault="00B050CE" w:rsidP="00CD2772">
      <w:pPr>
        <w:pStyle w:val="opplisting"/>
        <w:rPr>
          <w:lang w:val="en-GB"/>
        </w:rPr>
      </w:pPr>
      <w:r w:rsidRPr="00AE000B">
        <w:rPr>
          <w:lang w:val="en-GB"/>
        </w:rPr>
        <w:t>Saab Technologies Norway AS</w:t>
      </w:r>
    </w:p>
    <w:p w14:paraId="53369CA2" w14:textId="77777777" w:rsidR="00B050CE" w:rsidRPr="00AE000B" w:rsidRDefault="00B050CE" w:rsidP="00CD2772">
      <w:pPr>
        <w:pStyle w:val="opplisting"/>
        <w:rPr>
          <w:lang w:val="en-GB"/>
        </w:rPr>
      </w:pPr>
      <w:r w:rsidRPr="00AE000B">
        <w:rPr>
          <w:lang w:val="en-GB"/>
        </w:rPr>
        <w:t>Safran Sensing Technologies Norway AS</w:t>
      </w:r>
    </w:p>
    <w:p w14:paraId="7123DFDF" w14:textId="77777777" w:rsidR="00B050CE" w:rsidRPr="00AE000B" w:rsidRDefault="00B050CE" w:rsidP="00CD2772">
      <w:pPr>
        <w:pStyle w:val="opplisting"/>
        <w:rPr>
          <w:lang w:val="en-GB"/>
        </w:rPr>
      </w:pPr>
      <w:proofErr w:type="spellStart"/>
      <w:r w:rsidRPr="00AE000B">
        <w:rPr>
          <w:lang w:val="en-GB"/>
        </w:rPr>
        <w:t>Scanmatic</w:t>
      </w:r>
      <w:proofErr w:type="spellEnd"/>
      <w:r w:rsidRPr="00AE000B">
        <w:rPr>
          <w:lang w:val="en-GB"/>
        </w:rPr>
        <w:t xml:space="preserve"> AS</w:t>
      </w:r>
    </w:p>
    <w:p w14:paraId="085052DE" w14:textId="77777777" w:rsidR="00B050CE" w:rsidRPr="00AE000B" w:rsidRDefault="00B050CE" w:rsidP="00CD2772">
      <w:pPr>
        <w:pStyle w:val="opplisting"/>
        <w:rPr>
          <w:lang w:val="en-GB"/>
        </w:rPr>
      </w:pPr>
      <w:r w:rsidRPr="00AE000B">
        <w:rPr>
          <w:lang w:val="en-GB"/>
        </w:rPr>
        <w:t>Schou AS</w:t>
      </w:r>
    </w:p>
    <w:p w14:paraId="0C87D502" w14:textId="77777777" w:rsidR="00B050CE" w:rsidRPr="00AE000B" w:rsidRDefault="00B050CE" w:rsidP="00CD2772">
      <w:pPr>
        <w:pStyle w:val="opplisting"/>
        <w:rPr>
          <w:lang w:val="en-GB"/>
        </w:rPr>
      </w:pPr>
      <w:r w:rsidRPr="00AE000B">
        <w:rPr>
          <w:lang w:val="en-GB"/>
        </w:rPr>
        <w:t>Siemens Energy AS</w:t>
      </w:r>
    </w:p>
    <w:p w14:paraId="520376B5" w14:textId="77777777" w:rsidR="00B050CE" w:rsidRPr="00AE000B" w:rsidRDefault="00B050CE" w:rsidP="00CD2772">
      <w:pPr>
        <w:pStyle w:val="opplisting"/>
        <w:rPr>
          <w:lang w:val="en-GB"/>
        </w:rPr>
      </w:pPr>
      <w:proofErr w:type="spellStart"/>
      <w:r w:rsidRPr="00AE000B">
        <w:rPr>
          <w:lang w:val="en-GB"/>
        </w:rPr>
        <w:t>Sintef</w:t>
      </w:r>
      <w:proofErr w:type="spellEnd"/>
      <w:r w:rsidRPr="00AE000B">
        <w:rPr>
          <w:lang w:val="en-GB"/>
        </w:rPr>
        <w:t xml:space="preserve"> AS</w:t>
      </w:r>
    </w:p>
    <w:p w14:paraId="69EDD472" w14:textId="77777777" w:rsidR="00B050CE" w:rsidRPr="00AE000B" w:rsidRDefault="00B050CE" w:rsidP="00CD2772">
      <w:pPr>
        <w:pStyle w:val="opplisting"/>
        <w:rPr>
          <w:lang w:val="en-GB"/>
        </w:rPr>
      </w:pPr>
      <w:proofErr w:type="spellStart"/>
      <w:r w:rsidRPr="00AE000B">
        <w:rPr>
          <w:lang w:val="en-GB"/>
        </w:rPr>
        <w:t>Sintef</w:t>
      </w:r>
      <w:proofErr w:type="spellEnd"/>
      <w:r w:rsidRPr="00AE000B">
        <w:rPr>
          <w:lang w:val="en-GB"/>
        </w:rPr>
        <w:t xml:space="preserve"> Ocean AS</w:t>
      </w:r>
    </w:p>
    <w:p w14:paraId="63FBF952" w14:textId="77777777" w:rsidR="00B050CE" w:rsidRPr="00AE000B" w:rsidRDefault="00B050CE" w:rsidP="00CD2772">
      <w:pPr>
        <w:pStyle w:val="opplisting"/>
        <w:rPr>
          <w:lang w:val="en-GB"/>
        </w:rPr>
      </w:pPr>
      <w:proofErr w:type="spellStart"/>
      <w:r w:rsidRPr="00AE000B">
        <w:rPr>
          <w:lang w:val="en-GB"/>
        </w:rPr>
        <w:t>Skytec</w:t>
      </w:r>
      <w:proofErr w:type="spellEnd"/>
      <w:r w:rsidRPr="00AE000B">
        <w:rPr>
          <w:lang w:val="en-GB"/>
        </w:rPr>
        <w:t xml:space="preserve"> AS</w:t>
      </w:r>
    </w:p>
    <w:p w14:paraId="5498ABCF" w14:textId="77777777" w:rsidR="00B050CE" w:rsidRPr="00AE000B" w:rsidRDefault="00B050CE" w:rsidP="00CD2772">
      <w:pPr>
        <w:pStyle w:val="opplisting"/>
        <w:rPr>
          <w:lang w:val="en-GB"/>
        </w:rPr>
      </w:pPr>
      <w:proofErr w:type="spellStart"/>
      <w:r w:rsidRPr="00AE000B">
        <w:rPr>
          <w:lang w:val="en-GB"/>
        </w:rPr>
        <w:t>Spectac</w:t>
      </w:r>
      <w:proofErr w:type="spellEnd"/>
      <w:r w:rsidRPr="00AE000B">
        <w:rPr>
          <w:lang w:val="en-GB"/>
        </w:rPr>
        <w:t xml:space="preserve"> AS</w:t>
      </w:r>
    </w:p>
    <w:p w14:paraId="0004090F" w14:textId="77777777" w:rsidR="00B050CE" w:rsidRPr="00AE000B" w:rsidRDefault="00B050CE" w:rsidP="00CD2772">
      <w:pPr>
        <w:pStyle w:val="opplisting"/>
        <w:rPr>
          <w:lang w:val="en-GB"/>
        </w:rPr>
      </w:pPr>
      <w:proofErr w:type="spellStart"/>
      <w:r w:rsidRPr="00AE000B">
        <w:rPr>
          <w:lang w:val="en-GB"/>
        </w:rPr>
        <w:t>Steertec</w:t>
      </w:r>
      <w:proofErr w:type="spellEnd"/>
      <w:r w:rsidRPr="00AE000B">
        <w:rPr>
          <w:lang w:val="en-GB"/>
        </w:rPr>
        <w:t xml:space="preserve"> </w:t>
      </w:r>
      <w:proofErr w:type="spellStart"/>
      <w:r w:rsidRPr="00AE000B">
        <w:rPr>
          <w:lang w:val="en-GB"/>
        </w:rPr>
        <w:t>Raufoss</w:t>
      </w:r>
      <w:proofErr w:type="spellEnd"/>
      <w:r w:rsidRPr="00AE000B">
        <w:rPr>
          <w:lang w:val="en-GB"/>
        </w:rPr>
        <w:t xml:space="preserve"> AS</w:t>
      </w:r>
    </w:p>
    <w:p w14:paraId="35DC244B" w14:textId="77777777" w:rsidR="00B050CE" w:rsidRPr="00AE000B" w:rsidRDefault="00B050CE" w:rsidP="00CD2772">
      <w:pPr>
        <w:pStyle w:val="opplisting"/>
        <w:rPr>
          <w:lang w:val="en-GB"/>
        </w:rPr>
      </w:pPr>
      <w:proofErr w:type="spellStart"/>
      <w:r w:rsidRPr="00AE000B">
        <w:rPr>
          <w:lang w:val="en-GB"/>
        </w:rPr>
        <w:t>Svemko</w:t>
      </w:r>
      <w:proofErr w:type="spellEnd"/>
      <w:r w:rsidRPr="00AE000B">
        <w:rPr>
          <w:lang w:val="en-GB"/>
        </w:rPr>
        <w:t xml:space="preserve"> AS</w:t>
      </w:r>
    </w:p>
    <w:p w14:paraId="596932A7" w14:textId="77777777" w:rsidR="00B050CE" w:rsidRPr="00AE000B" w:rsidRDefault="00B050CE" w:rsidP="00CD2772">
      <w:pPr>
        <w:pStyle w:val="opplisting"/>
        <w:rPr>
          <w:lang w:val="en-GB"/>
        </w:rPr>
      </w:pPr>
      <w:r w:rsidRPr="00AE000B">
        <w:rPr>
          <w:lang w:val="en-GB"/>
        </w:rPr>
        <w:t>Swenor Import AS</w:t>
      </w:r>
    </w:p>
    <w:p w14:paraId="33C91D77" w14:textId="77777777" w:rsidR="00B050CE" w:rsidRPr="00AE000B" w:rsidRDefault="00B050CE" w:rsidP="00CD2772">
      <w:pPr>
        <w:pStyle w:val="opplisting"/>
        <w:rPr>
          <w:lang w:val="en-GB"/>
        </w:rPr>
      </w:pPr>
      <w:r w:rsidRPr="00AE000B">
        <w:rPr>
          <w:lang w:val="en-GB"/>
        </w:rPr>
        <w:t>T &amp; G Elektro AS</w:t>
      </w:r>
    </w:p>
    <w:p w14:paraId="457C2E2E" w14:textId="77777777" w:rsidR="00B050CE" w:rsidRPr="00AE000B" w:rsidRDefault="00B050CE" w:rsidP="00CD2772">
      <w:pPr>
        <w:pStyle w:val="opplisting"/>
        <w:rPr>
          <w:lang w:val="en-GB"/>
        </w:rPr>
      </w:pPr>
      <w:r w:rsidRPr="00AE000B">
        <w:rPr>
          <w:lang w:val="en-GB"/>
        </w:rPr>
        <w:t>Tamek AS</w:t>
      </w:r>
    </w:p>
    <w:p w14:paraId="48046D48" w14:textId="77777777" w:rsidR="00B050CE" w:rsidRPr="00AE000B" w:rsidRDefault="00B050CE" w:rsidP="00CD2772">
      <w:pPr>
        <w:pStyle w:val="opplisting"/>
        <w:rPr>
          <w:lang w:val="en-GB"/>
        </w:rPr>
      </w:pPr>
      <w:r w:rsidRPr="00AE000B">
        <w:rPr>
          <w:lang w:val="en-GB"/>
        </w:rPr>
        <w:t>Teleplan Globe AS</w:t>
      </w:r>
    </w:p>
    <w:p w14:paraId="6CE14370" w14:textId="77777777" w:rsidR="00B050CE" w:rsidRPr="00AE000B" w:rsidRDefault="00B050CE" w:rsidP="00CD2772">
      <w:pPr>
        <w:pStyle w:val="opplisting"/>
        <w:rPr>
          <w:lang w:val="en-GB"/>
        </w:rPr>
      </w:pPr>
      <w:proofErr w:type="spellStart"/>
      <w:r w:rsidRPr="00AE000B">
        <w:rPr>
          <w:lang w:val="en-GB"/>
        </w:rPr>
        <w:t>Testnor</w:t>
      </w:r>
      <w:proofErr w:type="spellEnd"/>
      <w:r w:rsidRPr="00AE000B">
        <w:rPr>
          <w:lang w:val="en-GB"/>
        </w:rPr>
        <w:t xml:space="preserve"> AS</w:t>
      </w:r>
    </w:p>
    <w:p w14:paraId="18E50930" w14:textId="77777777" w:rsidR="00B050CE" w:rsidRPr="00AE000B" w:rsidRDefault="00B050CE" w:rsidP="00CD2772">
      <w:pPr>
        <w:pStyle w:val="opplisting"/>
        <w:rPr>
          <w:lang w:val="en-GB"/>
        </w:rPr>
      </w:pPr>
      <w:r w:rsidRPr="00AE000B">
        <w:rPr>
          <w:lang w:val="en-GB"/>
        </w:rPr>
        <w:t>Thac AS</w:t>
      </w:r>
    </w:p>
    <w:p w14:paraId="259E46B0" w14:textId="77777777" w:rsidR="00B050CE" w:rsidRPr="00AE000B" w:rsidRDefault="00B050CE" w:rsidP="00CD2772">
      <w:pPr>
        <w:pStyle w:val="opplisting"/>
        <w:rPr>
          <w:lang w:val="en-GB"/>
        </w:rPr>
      </w:pPr>
      <w:r w:rsidRPr="00AE000B">
        <w:rPr>
          <w:lang w:val="en-GB"/>
        </w:rPr>
        <w:t>Thales Norway AS</w:t>
      </w:r>
    </w:p>
    <w:p w14:paraId="440A9605" w14:textId="77777777" w:rsidR="00B050CE" w:rsidRPr="00AE000B" w:rsidRDefault="00B050CE" w:rsidP="00CD2772">
      <w:pPr>
        <w:pStyle w:val="opplisting"/>
        <w:rPr>
          <w:lang w:val="en-GB"/>
        </w:rPr>
      </w:pPr>
      <w:proofErr w:type="spellStart"/>
      <w:r w:rsidRPr="00AE000B">
        <w:rPr>
          <w:lang w:val="en-GB"/>
        </w:rPr>
        <w:t>Tinex</w:t>
      </w:r>
      <w:proofErr w:type="spellEnd"/>
      <w:r w:rsidRPr="00AE000B">
        <w:rPr>
          <w:lang w:val="en-GB"/>
        </w:rPr>
        <w:t xml:space="preserve"> AS</w:t>
      </w:r>
    </w:p>
    <w:p w14:paraId="652A0D9D" w14:textId="77777777" w:rsidR="00B050CE" w:rsidRPr="00AE000B" w:rsidRDefault="00B050CE" w:rsidP="00CD2772">
      <w:pPr>
        <w:pStyle w:val="opplisting"/>
        <w:rPr>
          <w:lang w:val="en-GB"/>
        </w:rPr>
      </w:pPr>
      <w:r w:rsidRPr="00AE000B">
        <w:rPr>
          <w:lang w:val="en-GB"/>
        </w:rPr>
        <w:t>TP-Products AS</w:t>
      </w:r>
    </w:p>
    <w:p w14:paraId="19592B09" w14:textId="77777777" w:rsidR="00B050CE" w:rsidRPr="00AE000B" w:rsidRDefault="00B050CE" w:rsidP="00CD2772">
      <w:pPr>
        <w:pStyle w:val="opplisting"/>
        <w:rPr>
          <w:lang w:val="en-GB"/>
        </w:rPr>
      </w:pPr>
      <w:proofErr w:type="spellStart"/>
      <w:r w:rsidRPr="00AE000B">
        <w:rPr>
          <w:lang w:val="en-GB"/>
        </w:rPr>
        <w:t>Transmark</w:t>
      </w:r>
      <w:proofErr w:type="spellEnd"/>
      <w:r w:rsidRPr="00AE000B">
        <w:rPr>
          <w:lang w:val="en-GB"/>
        </w:rPr>
        <w:t xml:space="preserve"> Subsea AS</w:t>
      </w:r>
    </w:p>
    <w:p w14:paraId="0CD4BA6F" w14:textId="77777777" w:rsidR="00B050CE" w:rsidRPr="00AE000B" w:rsidRDefault="00B050CE" w:rsidP="00CD2772">
      <w:pPr>
        <w:pStyle w:val="opplisting"/>
        <w:rPr>
          <w:lang w:val="en-GB"/>
        </w:rPr>
      </w:pPr>
      <w:r w:rsidRPr="00AE000B">
        <w:rPr>
          <w:lang w:val="en-GB"/>
        </w:rPr>
        <w:t>Tronrud Engineering AS</w:t>
      </w:r>
    </w:p>
    <w:p w14:paraId="5800F6B6" w14:textId="77777777" w:rsidR="00B050CE" w:rsidRPr="00AE000B" w:rsidRDefault="00B050CE" w:rsidP="00CD2772">
      <w:pPr>
        <w:pStyle w:val="opplisting"/>
        <w:rPr>
          <w:lang w:val="en-GB"/>
        </w:rPr>
      </w:pPr>
      <w:proofErr w:type="spellStart"/>
      <w:r w:rsidRPr="00AE000B">
        <w:rPr>
          <w:lang w:val="en-GB"/>
        </w:rPr>
        <w:t>Umoe</w:t>
      </w:r>
      <w:proofErr w:type="spellEnd"/>
      <w:r w:rsidRPr="00AE000B">
        <w:rPr>
          <w:lang w:val="en-GB"/>
        </w:rPr>
        <w:t xml:space="preserve"> Mandal AS</w:t>
      </w:r>
    </w:p>
    <w:p w14:paraId="38057B69" w14:textId="77777777" w:rsidR="00B050CE" w:rsidRPr="00AE000B" w:rsidRDefault="00B050CE" w:rsidP="00CD2772">
      <w:pPr>
        <w:pStyle w:val="opplisting"/>
        <w:rPr>
          <w:lang w:val="en-GB"/>
        </w:rPr>
      </w:pPr>
      <w:r w:rsidRPr="00AE000B">
        <w:rPr>
          <w:lang w:val="en-GB"/>
        </w:rPr>
        <w:t>Vake AS</w:t>
      </w:r>
    </w:p>
    <w:p w14:paraId="455C3613" w14:textId="77777777" w:rsidR="00B050CE" w:rsidRPr="00AE000B" w:rsidRDefault="00B050CE" w:rsidP="00CD2772">
      <w:pPr>
        <w:pStyle w:val="opplisting"/>
        <w:rPr>
          <w:lang w:val="en-GB"/>
        </w:rPr>
      </w:pPr>
      <w:r w:rsidRPr="00AE000B">
        <w:rPr>
          <w:lang w:val="en-GB"/>
        </w:rPr>
        <w:t>Vanward AS</w:t>
      </w:r>
    </w:p>
    <w:p w14:paraId="7D9342F3" w14:textId="77777777" w:rsidR="00B050CE" w:rsidRPr="00AE000B" w:rsidRDefault="00B050CE" w:rsidP="00CD2772">
      <w:pPr>
        <w:pStyle w:val="opplisting"/>
        <w:rPr>
          <w:lang w:val="en-GB"/>
        </w:rPr>
      </w:pPr>
      <w:r w:rsidRPr="00AE000B">
        <w:rPr>
          <w:lang w:val="en-GB"/>
        </w:rPr>
        <w:t>Viking Life-Saving Equipment Norway AS</w:t>
      </w:r>
    </w:p>
    <w:p w14:paraId="157C727F" w14:textId="77777777" w:rsidR="00B050CE" w:rsidRPr="00AE000B" w:rsidRDefault="00B050CE" w:rsidP="00CD2772">
      <w:pPr>
        <w:pStyle w:val="opplisting"/>
        <w:rPr>
          <w:lang w:val="en-GB"/>
        </w:rPr>
      </w:pPr>
      <w:r w:rsidRPr="00AE000B">
        <w:rPr>
          <w:lang w:val="en-GB"/>
        </w:rPr>
        <w:t>Vision &amp; Design AS</w:t>
      </w:r>
    </w:p>
    <w:p w14:paraId="62411C52" w14:textId="77777777" w:rsidR="00B050CE" w:rsidRPr="00AE000B" w:rsidRDefault="00B050CE" w:rsidP="00CD2772">
      <w:pPr>
        <w:pStyle w:val="opplisting"/>
        <w:rPr>
          <w:lang w:val="en-GB"/>
        </w:rPr>
      </w:pPr>
      <w:proofErr w:type="spellStart"/>
      <w:r w:rsidRPr="00AE000B">
        <w:rPr>
          <w:lang w:val="en-GB"/>
        </w:rPr>
        <w:t>Våpensmia</w:t>
      </w:r>
      <w:proofErr w:type="spellEnd"/>
      <w:r w:rsidRPr="00AE000B">
        <w:rPr>
          <w:lang w:val="en-GB"/>
        </w:rPr>
        <w:t xml:space="preserve"> AS</w:t>
      </w:r>
    </w:p>
    <w:p w14:paraId="76E859BE" w14:textId="77777777" w:rsidR="00B050CE" w:rsidRPr="00AE000B" w:rsidRDefault="00B050CE" w:rsidP="00CD2772">
      <w:pPr>
        <w:pStyle w:val="opplisting"/>
        <w:rPr>
          <w:lang w:val="en-GB"/>
        </w:rPr>
      </w:pPr>
      <w:r w:rsidRPr="00AE000B">
        <w:rPr>
          <w:lang w:val="en-GB"/>
        </w:rPr>
        <w:t>Water Linked AS</w:t>
      </w:r>
    </w:p>
    <w:p w14:paraId="4AC7B3B3" w14:textId="77777777" w:rsidR="00B050CE" w:rsidRPr="00AE000B" w:rsidRDefault="00B050CE" w:rsidP="00CD2772">
      <w:pPr>
        <w:pStyle w:val="opplisting"/>
        <w:rPr>
          <w:lang w:val="en-GB"/>
        </w:rPr>
      </w:pPr>
      <w:proofErr w:type="spellStart"/>
      <w:r w:rsidRPr="00AE000B">
        <w:rPr>
          <w:lang w:val="en-GB"/>
        </w:rPr>
        <w:t>Westcontrol</w:t>
      </w:r>
      <w:proofErr w:type="spellEnd"/>
      <w:r w:rsidRPr="00AE000B">
        <w:rPr>
          <w:lang w:val="en-GB"/>
        </w:rPr>
        <w:t xml:space="preserve"> AS</w:t>
      </w:r>
    </w:p>
    <w:p w14:paraId="6A45C699" w14:textId="77777777" w:rsidR="00B050CE" w:rsidRPr="00AE000B" w:rsidRDefault="00B050CE" w:rsidP="00CD2772">
      <w:pPr>
        <w:pStyle w:val="opplisting"/>
        <w:rPr>
          <w:lang w:val="en-GB"/>
        </w:rPr>
      </w:pPr>
      <w:proofErr w:type="spellStart"/>
      <w:r w:rsidRPr="00AE000B">
        <w:rPr>
          <w:lang w:val="en-GB"/>
        </w:rPr>
        <w:t>Westcontrol</w:t>
      </w:r>
      <w:proofErr w:type="spellEnd"/>
      <w:r w:rsidRPr="00AE000B">
        <w:rPr>
          <w:lang w:val="en-GB"/>
        </w:rPr>
        <w:t xml:space="preserve"> Berget AS</w:t>
      </w:r>
    </w:p>
    <w:p w14:paraId="11E0BCFE" w14:textId="77777777" w:rsidR="00B050CE" w:rsidRPr="00AE000B" w:rsidRDefault="00B050CE" w:rsidP="00CD2772">
      <w:pPr>
        <w:pStyle w:val="opplisting"/>
        <w:rPr>
          <w:lang w:val="en-GB"/>
        </w:rPr>
      </w:pPr>
      <w:proofErr w:type="spellStart"/>
      <w:r w:rsidRPr="00AE000B">
        <w:rPr>
          <w:lang w:val="en-GB"/>
        </w:rPr>
        <w:t>Østlandske</w:t>
      </w:r>
      <w:proofErr w:type="spellEnd"/>
      <w:r w:rsidRPr="00AE000B">
        <w:rPr>
          <w:lang w:val="en-GB"/>
        </w:rPr>
        <w:t xml:space="preserve"> </w:t>
      </w:r>
      <w:proofErr w:type="spellStart"/>
      <w:r w:rsidRPr="00AE000B">
        <w:rPr>
          <w:lang w:val="en-GB"/>
        </w:rPr>
        <w:t>Lettmetall</w:t>
      </w:r>
      <w:proofErr w:type="spellEnd"/>
      <w:r w:rsidRPr="00AE000B">
        <w:rPr>
          <w:lang w:val="en-GB"/>
        </w:rPr>
        <w:t xml:space="preserve"> AS</w:t>
      </w:r>
    </w:p>
    <w:p w14:paraId="75BF14D7" w14:textId="77777777" w:rsidR="00B050CE" w:rsidRPr="00CD2772" w:rsidRDefault="00B050CE" w:rsidP="00CD2772">
      <w:pPr>
        <w:pStyle w:val="Overskrift1"/>
      </w:pPr>
      <w:r w:rsidRPr="00CD2772">
        <w:t>Internasjonalt samarbeid</w:t>
      </w:r>
    </w:p>
    <w:p w14:paraId="3E8F81A1" w14:textId="77777777" w:rsidR="00B050CE" w:rsidRPr="00CD2772" w:rsidRDefault="00B050CE" w:rsidP="00CD2772">
      <w:r w:rsidRPr="00CD2772">
        <w:t xml:space="preserve">Effektiv eksportkontroll er avhengig av at så mange land som mulig legger de samme standarder til grunn for sine nasjonale avgjørelser. Norge er medlem i alle de fire multilaterale eksportkontrollregimene som fatter beslutninger og koordinerer kontrollen. Regimene utgjør grunnlaget for de norske </w:t>
      </w:r>
      <w:proofErr w:type="spellStart"/>
      <w:r w:rsidRPr="00CD2772">
        <w:t>varelistene</w:t>
      </w:r>
      <w:proofErr w:type="spellEnd"/>
      <w:r w:rsidRPr="00CD2772">
        <w:t>. I tillegg til regimene finnes det organisasjoner, arbeidsgrupper, traktater og initiativer hvor Norge også deltar. Samarbeidet kan være politisk eller teknisk, ofte begge deler. UD leder norsk deltakelse i det internasjonale samarbeidet. Ekspertisen til DEKSA, FFI, Tolletaten, sikkerhetstjenestene og andre norske myndigheter er avgjørende bidrag til dette arbeidet.</w:t>
      </w:r>
    </w:p>
    <w:p w14:paraId="226CCB57" w14:textId="77777777" w:rsidR="00B050CE" w:rsidRPr="00CD2772" w:rsidRDefault="00B050CE" w:rsidP="00CD2772">
      <w:r w:rsidRPr="00CD2772">
        <w:t>I tillegg til den faste internasjonale virksomheten har UD gjennom året representert Norge bredt i andre møter, konferanser og arrangementer. UD har jevnlig bilateral kontakt med andre lands myndigheter og ambassader om eksportkontrollspørsmål.</w:t>
      </w:r>
    </w:p>
    <w:p w14:paraId="42C197E1" w14:textId="77777777" w:rsidR="00B050CE" w:rsidRPr="00CD2772" w:rsidRDefault="00B050CE" w:rsidP="00CD2772">
      <w:r w:rsidRPr="00CD2772">
        <w:t xml:space="preserve">Tidligere meldinger til Stortinget har redegjort grundig for de ulike internasjonale foraene som er relevante for eksportkontroll. Denne meldingen konsentrerer seg om UDs arbeid i løpet av 2025 på noen av de mest sentrale møteplassene. Meldingen deler også norske betraktninger om utviklingen i det multilaterale samarbeidet. Tidligere meldinger har beskrevet andre internasjonale samarbeid og instrumenter som Ikkespredningsavtalen (NPT), </w:t>
      </w:r>
      <w:proofErr w:type="spellStart"/>
      <w:r w:rsidRPr="00CD2772">
        <w:t>Zangger</w:t>
      </w:r>
      <w:proofErr w:type="spellEnd"/>
      <w:r w:rsidRPr="00CD2772">
        <w:t>-komiteen, Haag-kodeksen mot spredning av ballistiske missiler, og Initiativet for spredningssikkerhet (PSI).</w:t>
      </w:r>
      <w:r w:rsidRPr="00CD2772">
        <w:rPr>
          <w:rStyle w:val="Fotnotereferanse"/>
        </w:rPr>
        <w:footnoteReference w:id="21"/>
      </w:r>
    </w:p>
    <w:p w14:paraId="17EC7353" w14:textId="77777777" w:rsidR="00B050CE" w:rsidRPr="00CD2772" w:rsidRDefault="00B050CE" w:rsidP="00CD2772">
      <w:pPr>
        <w:pStyle w:val="Overskrift2"/>
      </w:pPr>
      <w:r w:rsidRPr="00CD2772">
        <w:t>Wassenaar Arrangement (WA)</w:t>
      </w:r>
    </w:p>
    <w:p w14:paraId="6510EFCC" w14:textId="77777777" w:rsidR="00B050CE" w:rsidRPr="00CD2772" w:rsidRDefault="00B050CE" w:rsidP="00CD2772">
      <w:r w:rsidRPr="00CD2772">
        <w:t>WA, som ble etablert i 1996, er det multilaterale eksportkontrollregimet for kontroll med konvensjonelle våpen, i tillegg til flerbruksvarer- og teknologi som ikke er kontrollert av andre regimer.</w:t>
      </w:r>
      <w:r w:rsidRPr="00CD2772">
        <w:rPr>
          <w:rStyle w:val="Fotnotereferanse"/>
        </w:rPr>
        <w:footnoteReference w:id="22"/>
      </w:r>
      <w:r w:rsidRPr="00CD2772">
        <w:t xml:space="preserve"> WA har etablert to lister: én liste for våpen og militære varer og én for flerbruksvarer. Teknologi er også omfattet av listene. De fleste varene og teknologiene som er oppført på de norske </w:t>
      </w:r>
      <w:proofErr w:type="spellStart"/>
      <w:r w:rsidRPr="00CD2772">
        <w:t>varelistene</w:t>
      </w:r>
      <w:proofErr w:type="spellEnd"/>
      <w:r w:rsidRPr="00CD2772">
        <w:t xml:space="preserve"> kommer fra dette regimet.</w:t>
      </w:r>
    </w:p>
    <w:p w14:paraId="55CC4B3C" w14:textId="77777777" w:rsidR="00B050CE" w:rsidRPr="00CD2772" w:rsidRDefault="00B050CE" w:rsidP="00CD2772">
      <w:r w:rsidRPr="00CD2772">
        <w:t>WA-samarbeidet har deltakerland fra alle verdensdeler, og til sammen 42 land er tilsluttet. WA er etablert med et fast sekretariat i Wien. Formannskapet for det årlige plenumsmøtet, arbeidsgruppen (GWG) og ekspertgruppen (EG) går på omgang blant deltakerlandene. I desember 2026 vil Norge ta på seg formannskapet for EG i to år. Da vil også WA sitt 30-årsjubileum markeres.</w:t>
      </w:r>
    </w:p>
    <w:p w14:paraId="196F2CBE" w14:textId="77777777" w:rsidR="00B050CE" w:rsidRPr="00CD2772" w:rsidRDefault="00B050CE" w:rsidP="00CD2772">
      <w:r w:rsidRPr="00CD2772">
        <w:t>Det foregår hvert år et bredt og detaljert teknisk arbeid i WA for å oppdatere listene. Møtene og diskusjonene i WA er de mest omfattende av alle eksportkontrollregimene. Her bidrar DEKSA med sin ekspertise. I tillegg drøftes mer prinsipielle spørsmål og praksisspørsmål i en egen arbeidsgruppe. Det avholdes årlige ekspertmøter for lisensierings- og kontrolleksperter. Det årlige plenumsmøtet fatter alle beslutninger ved konsensus.</w:t>
      </w:r>
    </w:p>
    <w:p w14:paraId="591436BC" w14:textId="77777777" w:rsidR="00B050CE" w:rsidRPr="00CD2772" w:rsidRDefault="00B050CE" w:rsidP="00CD2772">
      <w:r w:rsidRPr="00CD2772">
        <w:t xml:space="preserve">I 2025 fortsatte WA sitt arbeid med å bidra til internasjonal og regional sikkerhet og stabilitet ved å fremme åpenhet og større ansvar i overføringen av konvensjonelle våpen, flerbruksvarer og teknologier. Norge deltok i alle møter, representert av UD eller DEKSA. </w:t>
      </w:r>
      <w:proofErr w:type="spellStart"/>
      <w:r w:rsidRPr="00CD2772">
        <w:t>WAs</w:t>
      </w:r>
      <w:proofErr w:type="spellEnd"/>
      <w:r w:rsidRPr="00CD2772">
        <w:t xml:space="preserve"> kontrollister ble oppdatert og forbedret for å følge den internasjonale sikkerhetsutviklingen, teknologiske endringer og markedstrender. WA engasjerte seg også i målrettede utadrettede aktiviteter med ikke-deltakende stater og relevante internasjonale og regionale organisasjoner, for å fremme effektiv eksportkontroll over hele verden.</w:t>
      </w:r>
    </w:p>
    <w:p w14:paraId="7784AF99" w14:textId="77777777" w:rsidR="00B050CE" w:rsidRPr="00CD2772" w:rsidRDefault="00B050CE" w:rsidP="00CD2772">
      <w:r w:rsidRPr="00CD2772">
        <w:t>2025 var samtidig et krevende år for WA-samarbeidet. Den globale sikkerhetssituasjonen har i betraktelig grad påvirket arbeidet i regimet. Selv om man har kommet til enighet om enkelte ting, og regimets struktur videreføres, er det fortsatt viktige politiske og tekniske spørsmål som ikke er avklarte. Til tross for utfordringer med å oppnå konsensus på flere områder, er deltakerlandene enige om viktigheten av at WA-samarbeidet består, blant annet i lys av den raske teknologiske utviklingen, og den økte bruken av flerbruksvareteknologi til militære formål.</w:t>
      </w:r>
    </w:p>
    <w:p w14:paraId="3851709A" w14:textId="77777777" w:rsidR="00B050CE" w:rsidRPr="00AE000B" w:rsidRDefault="00B050CE" w:rsidP="00CD2772">
      <w:pPr>
        <w:pStyle w:val="Overskrift2"/>
        <w:rPr>
          <w:lang w:val="en-GB"/>
        </w:rPr>
      </w:pPr>
      <w:r w:rsidRPr="00AE000B">
        <w:rPr>
          <w:lang w:val="en-GB"/>
        </w:rPr>
        <w:t>Missile Technology Control Regime (MTCR)</w:t>
      </w:r>
    </w:p>
    <w:p w14:paraId="27598CB4" w14:textId="77777777" w:rsidR="00B050CE" w:rsidRPr="00CD2772" w:rsidRDefault="00B050CE" w:rsidP="00CD2772">
      <w:r w:rsidRPr="00CD2772">
        <w:t>MTCR er det multilaterale eksportkontrollregimet for å hindre spredning av missilteknologi for kjernevåpen.</w:t>
      </w:r>
      <w:r w:rsidRPr="00CD2772">
        <w:rPr>
          <w:rStyle w:val="Fotnotereferanse"/>
        </w:rPr>
        <w:footnoteReference w:id="23"/>
      </w:r>
      <w:r w:rsidRPr="00CD2772">
        <w:t xml:space="preserve"> Dette gjelder visse typer missilsystemer, deler og komponenter som kan gi en lang rekkevidde og høy bæreevne.</w:t>
      </w:r>
    </w:p>
    <w:p w14:paraId="3177972E" w14:textId="77777777" w:rsidR="00B050CE" w:rsidRPr="00CD2772" w:rsidRDefault="00B050CE" w:rsidP="00CD2772">
      <w:r w:rsidRPr="00CD2772">
        <w:t xml:space="preserve">Det franske utenriksministeriet har rollen som forsterket kontaktpunkt. De fungerer som et sekretariat for MTCR, med ansvar for å lede og være vertskap for årlige politiske møter i Paris. Siden 2023 har det ikke vært mulig for medlemslandene å oppnå konsensus om hvem som skal ha formannskapet for plenumsmøtet i MTCR. Brasil hadde det seneste formannskapet i 2022–2023. På det politiske nivået har derfor arbeidet i regimet vært preget av stillstand de siste årene. Medlemsland har forsøkt å holde det tekniske arbeidet i MTCR gående til tross for denne situasjonen. Norge anser det som relevant og nødvendig at de tekniske ekspertene fortsetter å drøfte forslag og ha faglige utvekslinger om teknologi selv om det er usikkerhet om når og hvordan man kan oppnå beslutninger. </w:t>
      </w:r>
    </w:p>
    <w:p w14:paraId="53EF859E" w14:textId="77777777" w:rsidR="00B050CE" w:rsidRPr="00CD2772" w:rsidRDefault="00B050CE" w:rsidP="00CD2772">
      <w:pPr>
        <w:pStyle w:val="Overskrift2"/>
      </w:pPr>
      <w:r w:rsidRPr="00CD2772">
        <w:t>Nuclear Suppliers Group (NSG)</w:t>
      </w:r>
    </w:p>
    <w:p w14:paraId="26E5EA4C" w14:textId="77777777" w:rsidR="00B050CE" w:rsidRPr="00CD2772" w:rsidRDefault="00B050CE" w:rsidP="00CD2772">
      <w:r w:rsidRPr="00CD2772">
        <w:t>NSG er det multilaterale eksportkontrollregimet rettet mot ikke-spredning av kjernefysiske våpen.</w:t>
      </w:r>
      <w:r w:rsidRPr="00CD2772">
        <w:rPr>
          <w:rStyle w:val="Fotnotereferanse"/>
        </w:rPr>
        <w:footnoteReference w:id="24"/>
      </w:r>
      <w:r w:rsidRPr="00CD2772">
        <w:t xml:space="preserve"> Deltakende stater gjennomfører to sett med retningslinjer for kjernefysisk eksport. Retningslinjenes mål er å gjøre handel med kjernefysisk materialer for fredelige formål mulig.</w:t>
      </w:r>
    </w:p>
    <w:p w14:paraId="5D5A2EAA" w14:textId="77777777" w:rsidR="00B050CE" w:rsidRPr="00CD2772" w:rsidRDefault="00B050CE" w:rsidP="00CD2772">
      <w:r w:rsidRPr="00CD2772">
        <w:t xml:space="preserve">Kontrollen til NSG knytter seg til NPT og </w:t>
      </w:r>
      <w:proofErr w:type="spellStart"/>
      <w:r w:rsidRPr="00CD2772">
        <w:t>Zangger</w:t>
      </w:r>
      <w:proofErr w:type="spellEnd"/>
      <w:r w:rsidRPr="00CD2772">
        <w:t>-komiteens lister over varer og teknologi som er relevante for spredningsrisiko, men går også vesentlig lengre. I NSG forhandler de deltakende statene om oppdateringer til listene over kjernefysisk relevant materialer, varer og teknologi. I tillegg deler landene praksiser, spredningstrender og mer mellom seg. Gruppen utarbeider flere beste praksis-dokumenter som publiseres offentlig på NSG sine nettsider. Alle beslutninger i regimet fattes ved konsensus.</w:t>
      </w:r>
    </w:p>
    <w:p w14:paraId="67BD0D6B" w14:textId="77777777" w:rsidR="00B050CE" w:rsidRPr="00CD2772" w:rsidRDefault="00B050CE" w:rsidP="00CD2772">
      <w:r w:rsidRPr="00CD2772">
        <w:t>Det har over tid vært krevende å oppnå nødvendig konsensus for flere typer beslutninger i NSG. Mens en del av arbeidet går som vanlig, har det vært vanskelig å få enighet om oppdateringer av listene. Manglende oppdateringer i et felt som er under rask utvikling vil over tid svekke kontrollen på området. Situasjonen er derfor bekymringsfull. Det har heller ikke lykkes gruppen å bli enige om en offentlig uttalelse siden 2021.</w:t>
      </w:r>
    </w:p>
    <w:p w14:paraId="5AB89DA8" w14:textId="77777777" w:rsidR="00B050CE" w:rsidRPr="00CD2772" w:rsidRDefault="00B050CE" w:rsidP="00CD2772">
      <w:r w:rsidRPr="00CD2772">
        <w:t>I 2025 ble det avholdt to tekniske ekspertgruppemøter og to politiske konsultasjoner, i tillegg til plenumsmøtet. Norge har deltatt i alle møtene. Plenumsmøtet ble avholdt i Cape Town i juli 2025 med Sør-Afrika som formannskap. Under plenumsmøtet fokuserte gruppen på tekniske spørsmål som er viktige i gjennomføringen av kontrollistene og hadde informasjonsutveksling om praksis og håndheving. Argentina har påtatt seg formannskapet for 2026. Norge ser at det fortsatt er et engasjement for å bevare og styrke regimet for fremtiden.</w:t>
      </w:r>
    </w:p>
    <w:p w14:paraId="7785236C" w14:textId="77777777" w:rsidR="00B050CE" w:rsidRPr="00CD2772" w:rsidRDefault="00B050CE" w:rsidP="00CD2772">
      <w:pPr>
        <w:pStyle w:val="Overskrift2"/>
      </w:pPr>
      <w:r w:rsidRPr="00CD2772">
        <w:t>The Australia Group (AG)</w:t>
      </w:r>
    </w:p>
    <w:p w14:paraId="49ACEDEE" w14:textId="77777777" w:rsidR="00B050CE" w:rsidRPr="00CD2772" w:rsidRDefault="00B050CE" w:rsidP="00CD2772">
      <w:r w:rsidRPr="00CD2772">
        <w:t>AG er det multilaterale eksportkontrollregimet rettet mot å hindre utviklingen og spredningen av biologiske og kjemiske våpen.</w:t>
      </w:r>
      <w:r w:rsidRPr="00CD2772">
        <w:rPr>
          <w:rStyle w:val="Fotnotereferanse"/>
        </w:rPr>
        <w:footnoteReference w:id="25"/>
      </w:r>
      <w:r w:rsidRPr="00CD2772">
        <w:t xml:space="preserve"> Her forhandles kontrollistene for varer og teknologi som er forløpere til biologiske og kjemiske våpen, og medlemslandene diskuterer praksis og gjennomføringen av kontrollen. Norge deltar aktivt i AG på både teknisk og politisk nivå. Norsk forsvars- og flerbruksvareindustri eksporterer i liten grad varer og teknologi som er kontrollert av AG, men på disse feltene går innovasjon raskt, og det krever årvåkenhet å følge med på risikoene – som også eksisterer i dag.</w:t>
      </w:r>
    </w:p>
    <w:p w14:paraId="0A309B81" w14:textId="77777777" w:rsidR="00B050CE" w:rsidRPr="00CD2772" w:rsidRDefault="00B050CE" w:rsidP="00CD2772">
      <w:r w:rsidRPr="00CD2772">
        <w:t>I 2025 holdt AG to internasjonale møter, henholdsvis mellomsesjonen og plenumsmøtet. På mellomsesjonen i Bucuresti i januar 2025 var Norge representert av eksperter fra DEKSA og FFI. Norge observerer at det er særlig rask utvikling innen bioteknologisk innovasjon. For å følge diskusjonene og forslagene stiller Norge med ekstra ekspertise på biologi til fremtidige AG-møter. Brytningsteknologier utfordrer regimets evne til å henge med på og effektivt regulere teknologi som kan utnyttes militært. KI-baserte bioverktøy, 3D-printing med biologiske materialer, og teknologier hvor menneskehjernen samhandler direkte med elektronikk, er eksempler på innovasjon for sivile formål, men har flere uforutsigbare anvendelser.</w:t>
      </w:r>
    </w:p>
    <w:p w14:paraId="05CA67C1" w14:textId="76925B25" w:rsidR="00B050CE" w:rsidRPr="00CD2772" w:rsidRDefault="00CD2772" w:rsidP="00CD2772">
      <w:r w:rsidRPr="00CD2772">
        <w:rPr>
          <w:noProof/>
        </w:rPr>
        <w:drawing>
          <wp:inline distT="0" distB="0" distL="0" distR="0" wp14:anchorId="452879AE" wp14:editId="4695A972">
            <wp:extent cx="6076950" cy="4057650"/>
            <wp:effectExtent l="0" t="0" r="0" b="0"/>
            <wp:docPr id="11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0FAF9F5" w14:textId="77777777" w:rsidR="00B050CE" w:rsidRPr="00CD2772" w:rsidRDefault="00B050CE" w:rsidP="00CD2772">
      <w:pPr>
        <w:pStyle w:val="figur-tittel"/>
      </w:pPr>
      <w:r w:rsidRPr="00CD2772">
        <w:t>Australiagruppen drøfter forslag til kontrollistene for biologiske og kjemiske våpen og utveksler informasjon mellom eksperter og nasjonale myndigheter.</w:t>
      </w:r>
    </w:p>
    <w:p w14:paraId="7753F13C" w14:textId="77777777" w:rsidR="00B050CE" w:rsidRPr="00CD2772" w:rsidRDefault="00B050CE" w:rsidP="00CD2772">
      <w:pPr>
        <w:pStyle w:val="Kilde"/>
      </w:pPr>
      <w:r w:rsidRPr="00CD2772">
        <w:t>Foto: MFA CZ</w:t>
      </w:r>
    </w:p>
    <w:p w14:paraId="6A5A84B4" w14:textId="77777777" w:rsidR="00B050CE" w:rsidRPr="00CD2772" w:rsidRDefault="00B050CE" w:rsidP="00CD2772">
      <w:r w:rsidRPr="00CD2772">
        <w:t>Plenumsmøtet i AG ble avholdt i juli 2025 i Sydney, og markerte 40-årsjubileumet til regimet. Norge var representert av FFI med instrukser fra UD. Fellesuttalelsen bekreftet at medlemslandene mener at AG sikrer den nødvendige tilliten til å gjennomføre legitim handel og vitenskapelig samarbeid for fredelig bruk, samtidig som vi hindrer spredning av kjemiske og biologiske våpen.</w:t>
      </w:r>
    </w:p>
    <w:p w14:paraId="2DA1DB9D" w14:textId="77777777" w:rsidR="00B050CE" w:rsidRPr="00CD2772" w:rsidRDefault="00B050CE" w:rsidP="00CD2772">
      <w:r w:rsidRPr="00CD2772">
        <w:t>Montenegro og Albania erklærte i 2025 at de unilateralt vil følge AG sine kontrollister mens deres søknader om medlemskap i regimet vurderes. Det betyr at landene bruker AG sine lister i eksportkontrollen selv om de ikke er medlemmer. Plenumsmøtet markerte også 50-årsjubileumet til Biovåpenkonvensjonen, og deltakerne uttrykte sterk og ufravikelig støtte til denne konvensjonen, Kjemivåpenkonvensjonen, og Organisasjonen for forbud mot kjemiske våpen (OPCW). Deltakerne, inkludert Norge, reagerte sterkt på bruken av kjemiske stoffer på slagmarken mot Ukraina. Plenumsmøtet uttrykte bekymring for utvikling og spredning av kjemiske og biologiske våpen i Russland, Iran og Nord-Korea.</w:t>
      </w:r>
    </w:p>
    <w:p w14:paraId="3572D0EE" w14:textId="77777777" w:rsidR="00B050CE" w:rsidRPr="00CD2772" w:rsidRDefault="00B050CE" w:rsidP="00CD2772">
      <w:r w:rsidRPr="00CD2772">
        <w:t>AG har en sammensetning og funksjonalitet som i dag er unik blant eksportkontrollregimene. Dette er det eneste regimet hvor Russland ikke er medlem. AG kjennetegnes av sin forutsigbare organisering, høye grad av fortrolighet og vilje til informasjonsutveksling. Dette fører ofte frem til konsensus blant medlemmene om oppdateringer av kontrollistene.</w:t>
      </w:r>
    </w:p>
    <w:p w14:paraId="10C60B76" w14:textId="77777777" w:rsidR="00B050CE" w:rsidRPr="00CD2772" w:rsidRDefault="00B050CE" w:rsidP="00CD2772">
      <w:pPr>
        <w:pStyle w:val="Overskrift2"/>
      </w:pPr>
      <w:r w:rsidRPr="00CD2772">
        <w:t xml:space="preserve">Våpenhandelsavtalen (Arms Trade </w:t>
      </w:r>
      <w:proofErr w:type="spellStart"/>
      <w:r w:rsidRPr="00CD2772">
        <w:t>Treaty</w:t>
      </w:r>
      <w:proofErr w:type="spellEnd"/>
      <w:r w:rsidRPr="00CD2772">
        <w:t xml:space="preserve"> – ATT)</w:t>
      </w:r>
    </w:p>
    <w:p w14:paraId="18B26EE8" w14:textId="77777777" w:rsidR="00B050CE" w:rsidRPr="00CD2772" w:rsidRDefault="00B050CE" w:rsidP="00CD2772">
      <w:r w:rsidRPr="00CD2772">
        <w:t>ATT ble vedtatt av FNs generalforsamling i 2013, og er den første og eneste juridisk bindende avtalen som regulerer internasjonal handel med konvensjonelle våpen.</w:t>
      </w:r>
      <w:r w:rsidRPr="00CD2772">
        <w:rPr>
          <w:rStyle w:val="Fotnotereferanse"/>
        </w:rPr>
        <w:footnoteReference w:id="26"/>
      </w:r>
      <w:r w:rsidRPr="00CD2772">
        <w:t xml:space="preserve"> Avtalens formål er å etablere så høye felles internasjonale standarder som mulig for handel med konvensjonelle våpen. Målet til ATT er å bidra til fred, stabilitet, og reduksjon av menneskelig lidelse. ATTs statsparter, de 118 landene som har ratifisert avtalen, er en vesentlig større gruppe land enn f.eks. de fire eksportkontrollregimene.</w:t>
      </w:r>
    </w:p>
    <w:p w14:paraId="1055873C" w14:textId="77777777" w:rsidR="00B050CE" w:rsidRPr="00CD2772" w:rsidRDefault="00B050CE" w:rsidP="00CD2772">
      <w:r w:rsidRPr="00CD2772">
        <w:t>Norsk gjennomføring av avtalen ivaretas i eksportkontrollregelverket. ATT-artiklene 6 og 7 er innarbeidet i kriteriene for vurderinger i UDs retningslinjer for behandling av søknader om eksport av forsvarsmateriell fra Norge. Norge rapporterer offentlig til ATT hvert år om eksport og import av konvensjonelle våpen. Gjennom avtalens frivillige fond kan stater få midler til nasjonal kapasitetsbygging, lov- og institusjonsutvikling, og tekniske og materielle tiltak. Norge støttet det frivillige fondet med 1 mill. kroner i 2025, som i 2024.</w:t>
      </w:r>
    </w:p>
    <w:p w14:paraId="3C31D12E" w14:textId="77777777" w:rsidR="00B050CE" w:rsidRPr="00CD2772" w:rsidRDefault="00B050CE" w:rsidP="00CD2772">
      <w:r w:rsidRPr="00CD2772">
        <w:t>Det ble holdt to arbeidsgruppemøter i ATT i 2025, i tillegg til statspartsmøtet i Genève i august. I møtene utveksles erfaringer om praktiseringen av ATTs regelverk, rapportering, og tiltak for implementering og universalisering av avtalen. Norge deltar aktivt i diskusjonene, representert av UD, Norges faste delegasjon til FN og andre internasjonale organisasjoner i Genève, og eksperter fra DEKSA. Statspartsmøtet i 2025 besluttet at det skal legges fram et forslag i 2026 om en femårig strategi for ATT. Avtalen har ingen tilsynskonferanse eller annen formell mekanisme for prioritering eller evaluering. Hensikten er å lage en strategi med operative mål og tiltak som styrker ATTs strukturer og aktiviteter. Norge bidrar inn i arbeidet.</w:t>
      </w:r>
    </w:p>
    <w:p w14:paraId="5E329705" w14:textId="77777777" w:rsidR="00B050CE" w:rsidRPr="00CD2772" w:rsidRDefault="00B050CE" w:rsidP="00CD2772">
      <w:r w:rsidRPr="00CD2772">
        <w:t xml:space="preserve">I 2025 var regulering av formidling (arms </w:t>
      </w:r>
      <w:proofErr w:type="spellStart"/>
      <w:r w:rsidRPr="00CD2772">
        <w:t>brokering</w:t>
      </w:r>
      <w:proofErr w:type="spellEnd"/>
      <w:r w:rsidRPr="00CD2772">
        <w:t xml:space="preserve">) et prioritert tema i ATT. Formidling er et krevende område med store variasjoner i nasjonal kontroll. Effektiv regulering av formidling er viktig for å hindre avledning. Det er også stor politisk vilje til å styrke arbeidet med å forhindre at konvensjonelle våpen bidrar til kjønnsbasert vold. Det er blant annet opprettet </w:t>
      </w:r>
      <w:proofErr w:type="spellStart"/>
      <w:r w:rsidRPr="00CD2772">
        <w:t>Gender</w:t>
      </w:r>
      <w:proofErr w:type="spellEnd"/>
      <w:r w:rsidRPr="00CD2772">
        <w:t xml:space="preserve"> </w:t>
      </w:r>
      <w:proofErr w:type="spellStart"/>
      <w:r w:rsidRPr="00CD2772">
        <w:t>Focal</w:t>
      </w:r>
      <w:proofErr w:type="spellEnd"/>
      <w:r w:rsidRPr="00CD2772">
        <w:t xml:space="preserve"> Points, utnevnte personer som skal jobbe med å ivareta kjønnsperspektiver i ATT sitt arbeid.</w:t>
      </w:r>
    </w:p>
    <w:p w14:paraId="55D87554" w14:textId="77777777" w:rsidR="00B050CE" w:rsidRPr="00CD2772" w:rsidRDefault="00B050CE" w:rsidP="00CD2772">
      <w:r w:rsidRPr="00CD2772">
        <w:t>Norge opplever diskusjonene i ATT som konstruktive og mindre preget av geopolitiske utfordringer enn enkelte andre avtaler. De siste årene har det vært et søkelys på hvordan statspartene skal etterleve sine forpliktelser etter artikkel 6 og 7 i lys av situasjonen på Gaza. Universalisering av avtalen oppleves å ha stagnert noe. Flere store våpeneksport- og importstater står fortsatt utenfor avtalen.</w:t>
      </w:r>
    </w:p>
    <w:p w14:paraId="6C1A0189" w14:textId="368218FC" w:rsidR="00B050CE" w:rsidRPr="00CD2772" w:rsidRDefault="00CD2772" w:rsidP="00CD2772">
      <w:r w:rsidRPr="00CD2772">
        <w:rPr>
          <w:noProof/>
        </w:rPr>
        <w:drawing>
          <wp:inline distT="0" distB="0" distL="0" distR="0" wp14:anchorId="737F135D" wp14:editId="2D0F1414">
            <wp:extent cx="6076950" cy="3200400"/>
            <wp:effectExtent l="0" t="0" r="0" b="0"/>
            <wp:docPr id="11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200400"/>
                    </a:xfrm>
                    <a:prstGeom prst="rect">
                      <a:avLst/>
                    </a:prstGeom>
                    <a:noFill/>
                    <a:ln>
                      <a:noFill/>
                    </a:ln>
                  </pic:spPr>
                </pic:pic>
              </a:graphicData>
            </a:graphic>
          </wp:inline>
        </w:drawing>
      </w:r>
    </w:p>
    <w:p w14:paraId="3CB9E5CC" w14:textId="77777777" w:rsidR="00B050CE" w:rsidRPr="00CD2772" w:rsidRDefault="00B050CE" w:rsidP="00CD2772">
      <w:pPr>
        <w:pStyle w:val="figur-tittel"/>
      </w:pPr>
      <w:r w:rsidRPr="00CD2772">
        <w:t>Land som er statsparter (mørkeblå), og land som har signert, men ikke ennå ratifisert avtalen (lyseblå). USA har signert, men har uttrykt at de ikke lenger har intensjon om å ratifisere.</w:t>
      </w:r>
    </w:p>
    <w:p w14:paraId="42B194DB" w14:textId="77777777" w:rsidR="00B050CE" w:rsidRPr="00CD2772" w:rsidRDefault="00B050CE" w:rsidP="00CD2772">
      <w:pPr>
        <w:pStyle w:val="Kilde"/>
      </w:pPr>
      <w:r w:rsidRPr="00CD2772">
        <w:t xml:space="preserve">Kilde: Arms Trade </w:t>
      </w:r>
      <w:proofErr w:type="spellStart"/>
      <w:r w:rsidRPr="00CD2772">
        <w:t>Treaty</w:t>
      </w:r>
      <w:proofErr w:type="spellEnd"/>
    </w:p>
    <w:p w14:paraId="31A875EB" w14:textId="77777777" w:rsidR="00B050CE" w:rsidRPr="00CD2772" w:rsidRDefault="00B050CE" w:rsidP="00CD2772">
      <w:pPr>
        <w:pStyle w:val="Overskrift2"/>
      </w:pPr>
      <w:r w:rsidRPr="00CD2772">
        <w:t>Nordisk-baltisk samarbeid (NB8)</w:t>
      </w:r>
    </w:p>
    <w:p w14:paraId="26C0827A" w14:textId="77777777" w:rsidR="00B050CE" w:rsidRPr="00CD2772" w:rsidRDefault="00B050CE" w:rsidP="00CD2772">
      <w:r w:rsidRPr="00CD2772">
        <w:t>NB8 er et uformelt regionalt samarbeid mellom de fem nordiske landene og de tre baltiske landene. Samarbeidet er basert på felles geografi, utstrakt samhandling mellom våre samfunn og økonomier, og felles verdier i mange spørsmål. Regjeringen prioriterer NB8-formatet høyt, og opplever at dette samarbeidet har blitt enda viktigere for sikkerhetspolitikken som følge av Russlands folkerettsstridige krig mot Ukraina og at Finland og Sverige har blitt NATO-medlemmer.</w:t>
      </w:r>
      <w:r w:rsidRPr="00CD2772">
        <w:rPr>
          <w:rStyle w:val="Fotnotereferanse"/>
        </w:rPr>
        <w:footnoteReference w:id="27"/>
      </w:r>
    </w:p>
    <w:p w14:paraId="425A4E73" w14:textId="77777777" w:rsidR="00B050CE" w:rsidRPr="00CD2772" w:rsidRDefault="00B050CE" w:rsidP="00CD2772">
      <w:r w:rsidRPr="00CD2772">
        <w:t>Samarbeidet i NB8 om eksportkontroll gjennomføres på ekspertnivå med landenes utenriksdepartementer og nasjonale myndigheter for eksportkontroll. Norge ved UD og DEKSA deltar i et årlig møte med NB8, og i 2025 var Norge vertskap. Møtet ble gjennomført i Oslo over to dager i april. Norge skal være vert igjen i 2027.</w:t>
      </w:r>
    </w:p>
    <w:p w14:paraId="1D805A3C" w14:textId="77777777" w:rsidR="00B050CE" w:rsidRPr="00CD2772" w:rsidRDefault="00B050CE" w:rsidP="00CD2772">
      <w:r w:rsidRPr="00CD2772">
        <w:t>Møter i denne kretsen kjennetegnes av høy grad av fortrolighet og åpen diskusjon mellom deltakerne. Målet er å utveksle erfaringer og diskutere problemstillinger og utvikling for eksportkontroll med våre nærmeste allierte. Som en region og et verdifellesskap opplever vi at NB8 ofte forstår situasjoner og utfordringer likt. Det er en stor fordel å kunne lære av hverandre for å utvikle vår nasjonale eksportkontroll. I tillegg gir NB8-møtene en mulighet for å koordinere våre posisjoner til andre internasjonale møter, når vi har felles interesser, f.eks. i eksportkontrollregimene.</w:t>
      </w:r>
    </w:p>
    <w:p w14:paraId="60127C12" w14:textId="77777777" w:rsidR="00B050CE" w:rsidRPr="00CD2772" w:rsidRDefault="00B050CE" w:rsidP="00CD2772">
      <w:pPr>
        <w:pStyle w:val="Overskrift2"/>
      </w:pPr>
      <w:r w:rsidRPr="00CD2772">
        <w:t>Samarbeidet med EU</w:t>
      </w:r>
    </w:p>
    <w:p w14:paraId="402EBB4C" w14:textId="77777777" w:rsidR="00B050CE" w:rsidRPr="00CD2772" w:rsidRDefault="00B050CE" w:rsidP="00CD2772">
      <w:r w:rsidRPr="00CD2772">
        <w:t>EUs ulike aktiviteter på eksportkontrollfeltet har ikke nødvendigvis direkte innvirkning på norsk eksportkontroll. Politikk som vedtas i EU må vurderes konkret av Norge for å avgjøre om den faller innenfor våre avtaler med EU eller ikke. Selv om det skulle vurderes at beslutninger i EU ikke er bindende for Norge, kan UD finne at det likevel er gode grunner til å harmonisere norsk eksportkontroll tett med EU. Dette er viktig for å unngå at vi får ulike nivåer av kontroll, eller ulike gjennomføringer av forpliktelser som vi ønsker skal være like strenge og effektive. Ulikheter kan øke risikoen for at Norge blir et land hvor regelverket kan omgås og hvor varer og teknologi lettere kan avledes til uønsket militær sluttbruk.</w:t>
      </w:r>
    </w:p>
    <w:p w14:paraId="5BD416A5" w14:textId="77777777" w:rsidR="00B050CE" w:rsidRPr="00CD2772" w:rsidRDefault="00B050CE" w:rsidP="00CD2772">
      <w:r w:rsidRPr="00CD2772">
        <w:t>Norsk forsvars- og flerbruksvareindustri er avhengig av like vilkår for å kunne konkurrere i markedet og samarbeide med andre land om felles produksjon. Norge har en høyt spesialisert industri, som ofte lager deler og komponenter til større systemer, eller avanserte produkter for spesifikke markeder. Derfor er industrien ekstra sårbar hvis norsk eksportkontroll skiller seg betydelig fra EU. På samme måte er kunnskapssektoren avhengig av å kunne samarbeide om forskning og teknologiutvikling med sine partnere i andre land. Det er regjeringens mål å fortsatt følge EU-standarder på eksportkontrollområdet i det norske regelverket så langt det lar seg gjøre. Dette gir forutsigbarhet og like muligheter for norske virksomheter, og bidrar til å hindre at Norge blir et omgåelsesland.</w:t>
      </w:r>
    </w:p>
    <w:p w14:paraId="72758F15" w14:textId="77777777" w:rsidR="00B050CE" w:rsidRPr="00CD2772" w:rsidRDefault="00B050CE" w:rsidP="00CD2772">
      <w:pPr>
        <w:pStyle w:val="avsnitt-undertittel"/>
      </w:pPr>
      <w:r w:rsidRPr="00CD2772">
        <w:t>Informasjonsutveksling i EUs databaser</w:t>
      </w:r>
    </w:p>
    <w:p w14:paraId="22FEFBFC" w14:textId="77777777" w:rsidR="00B050CE" w:rsidRPr="00CD2772" w:rsidRDefault="00B050CE" w:rsidP="00CD2772">
      <w:r w:rsidRPr="00CD2772">
        <w:t>Norge er eneste ikke-medlemsland som har fått tilgang til å utveksle informasjon om avslag på søknader om eksport av forsvarsmateriell og flerbruksvarer i databasene som EU har etablert. Dette gir DEKSA muligheten til å konsultere med eksportkontrollmyndighetene i EU-land for å få viktig informasjon til bruk i vurderingen av norske lisenser. Det bidrar også til å sikre at Norge avslår lisens hvis et EU-land har avslått en helt lik sak.</w:t>
      </w:r>
    </w:p>
    <w:p w14:paraId="2B15C6FE" w14:textId="77777777" w:rsidR="00B050CE" w:rsidRPr="00CD2772" w:rsidRDefault="00B050CE" w:rsidP="00CD2772">
      <w:pPr>
        <w:pStyle w:val="avsnitt-undertittel"/>
      </w:pPr>
      <w:r w:rsidRPr="00CD2772">
        <w:t>Konsultasjoner med EU om eksportkontroll</w:t>
      </w:r>
    </w:p>
    <w:p w14:paraId="7D7FCCF2" w14:textId="77777777" w:rsidR="00B050CE" w:rsidRPr="00CD2772" w:rsidRDefault="00B050CE" w:rsidP="00CD2772">
      <w:r w:rsidRPr="00CD2772">
        <w:t>To ganger årlig gjennomfører UD og DEKSA politiske konsultasjoner med EU om eksportkontroll. Fra EU deltar EUs utenrikstjeneste (EEAS) som representerer arbeidsgruppen for flerbruksvarer, og EU-kommisjonen som representerer arbeidsgruppen for våpeneksport.</w:t>
      </w:r>
    </w:p>
    <w:p w14:paraId="2AE6557A" w14:textId="77777777" w:rsidR="00B050CE" w:rsidRPr="00CD2772" w:rsidRDefault="00B050CE" w:rsidP="00CD2772">
      <w:r w:rsidRPr="00CD2772">
        <w:t>I 2025 ble det ikke gjennomført egne konsultasjon mellom Norge og EU om eksportkontroll. Dette skyldtes høyt aktivitetsnivå som la beslag på kapasiteten hos begge parter. UD og DEKSA deltok imidlertid på EU-kommisjonens eksportkontrollforum i november 2025, hvor eksperter fra medlemsland, Europaparlamentet, næringslivet, kunnskapssektoren og sivilsamfunnet møttes for å gjennomgå og diskutere utviklinger på eksportkontrollfeltet i EU.</w:t>
      </w:r>
      <w:r w:rsidRPr="00CD2772">
        <w:rPr>
          <w:rStyle w:val="Fotnotereferanse"/>
        </w:rPr>
        <w:footnoteReference w:id="28"/>
      </w:r>
    </w:p>
    <w:p w14:paraId="616A0302" w14:textId="77777777" w:rsidR="00B050CE" w:rsidRPr="00CD2772" w:rsidRDefault="00B050CE" w:rsidP="00CD2772">
      <w:r w:rsidRPr="00CD2772">
        <w:t>UD opplever at kontakten med EUs organer om eksportkontroll gir verdifull innsikt og samhandling med unionen og dens medlemsland for å ivareta norske politiske interesser, og interessene til norsk industri og akademia. Tilgangen Norge får til informasjon og diskusjon på dette området går langt lengre enn vår status som ikke-medlem skulle tilsi.</w:t>
      </w:r>
    </w:p>
    <w:p w14:paraId="3B024DD3" w14:textId="5298502E" w:rsidR="00B050CE" w:rsidRPr="00CD2772" w:rsidRDefault="00CD2772" w:rsidP="00CD2772">
      <w:r w:rsidRPr="00CD2772">
        <w:rPr>
          <w:noProof/>
        </w:rPr>
        <w:drawing>
          <wp:inline distT="0" distB="0" distL="0" distR="0" wp14:anchorId="7761F238" wp14:editId="501F0F3C">
            <wp:extent cx="6076950" cy="4562475"/>
            <wp:effectExtent l="0" t="0" r="0" b="0"/>
            <wp:docPr id="11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62707948" w14:textId="77777777" w:rsidR="00B050CE" w:rsidRPr="00CD2772" w:rsidRDefault="00B050CE" w:rsidP="00CD2772">
      <w:pPr>
        <w:pStyle w:val="figur-tittel"/>
      </w:pPr>
      <w:r w:rsidRPr="00CD2772">
        <w:t>Norges hus i Brussel er hjem til blant annet Norges ambassade til Belgia og EU-delegasjonen.</w:t>
      </w:r>
    </w:p>
    <w:p w14:paraId="0FE9B300" w14:textId="77777777" w:rsidR="00B050CE" w:rsidRPr="00CD2772" w:rsidRDefault="00B050CE" w:rsidP="00CD2772">
      <w:pPr>
        <w:pStyle w:val="Kilde"/>
      </w:pPr>
      <w:r w:rsidRPr="00CD2772">
        <w:t>Foto: Utenriksdepartementet</w:t>
      </w:r>
    </w:p>
    <w:p w14:paraId="1384B36F" w14:textId="77777777" w:rsidR="00B050CE" w:rsidRPr="00CD2772" w:rsidRDefault="00B050CE" w:rsidP="002D7A43">
      <w:pPr>
        <w:pStyle w:val="Overskrift3"/>
        <w:numPr>
          <w:ilvl w:val="2"/>
          <w:numId w:val="28"/>
        </w:numPr>
      </w:pPr>
      <w:r w:rsidRPr="00CD2772">
        <w:t>EUs nye felles posisjon om eksportkontroll av forsvarsmateriell</w:t>
      </w:r>
    </w:p>
    <w:p w14:paraId="64E47826" w14:textId="77777777" w:rsidR="00B050CE" w:rsidRPr="00CD2772" w:rsidRDefault="00B050CE" w:rsidP="00CD2772">
      <w:r w:rsidRPr="00CD2772">
        <w:t>I april 2025 reviderte EU sin felles posisjon om eksport av forsvarsmateriell.</w:t>
      </w:r>
      <w:r w:rsidRPr="00CD2772">
        <w:rPr>
          <w:rStyle w:val="Fotnotereferanse"/>
        </w:rPr>
        <w:footnoteReference w:id="29"/>
      </w:r>
      <w:r w:rsidRPr="00CD2772">
        <w:t xml:space="preserve"> Posisjonen er vedtatt av Det europeiske råd, og er et uttrykk for medlemslandenes overordnede politikk og prioriteringer. Rådets beslutninger er politisk bindende for medlemslandene. Dette betyr at landene må tilpasse sin nasjonale politikk og ikke handle i strid med posisjonen. Beslutninger om eksport av forsvarsmateriell er fortsatt et nasjonalt anliggende, og medlemsland kan vurdere noe ulikt innenfor rammene av posisjonen. Medlemslandene samarbeider tett gjennom informasjonsutveksling og politisk samhandling for å sikre likest mulig praksis.</w:t>
      </w:r>
    </w:p>
    <w:p w14:paraId="2BE226F1" w14:textId="77777777" w:rsidR="00B050CE" w:rsidRPr="00CD2772" w:rsidRDefault="00B050CE" w:rsidP="00CD2772">
      <w:pPr>
        <w:pStyle w:val="avsnitt-undertittel"/>
      </w:pPr>
      <w:r w:rsidRPr="00CD2772">
        <w:t>Betydningen for norsk eksportkontroll</w:t>
      </w:r>
    </w:p>
    <w:p w14:paraId="1DFCBCED" w14:textId="77777777" w:rsidR="00B050CE" w:rsidRPr="00CD2772" w:rsidRDefault="00B050CE" w:rsidP="00CD2772">
      <w:r w:rsidRPr="00CD2772">
        <w:t>Norge er ikke bundet av EUs felles posisjon. Likevel er det i norsk utenriks- og sikkerhetspolitisk interesse å være tett på samme linje som EU i den overordnede tilnærmingen til eksportkontroll. Mange av våre allierte er i EU, og de er blant våre største partnere innen forsvarssamarbeid, inkludert som marked for norsk eksport og felles produksjon. Derfor ser UD på EUs felles posisjon som relevant politikk å analysere, og vurderer hvordan Norge skal ta hensyn til denne.</w:t>
      </w:r>
    </w:p>
    <w:p w14:paraId="03E88D9E" w14:textId="77777777" w:rsidR="00B050CE" w:rsidRPr="00CD2772" w:rsidRDefault="00B050CE" w:rsidP="00CD2772">
      <w:r w:rsidRPr="00CD2772">
        <w:t>De grunnleggende verdiene, bekymringene og forventningene som EUs felles posisjon beskriver, deles av Norge. Posisjonen har blitt oppdatert for å være bedre egnet til å møte store sikkerhetsutfordringer og et økt behov for forsvarsproduksjon i Europa. Samtidig er forventningene høye til ansvarlig og trygg håndheving av eksporten av forsvarsmateriell. Disse behovene gjelder også for norsk forsvarsindustri og eksportkontroll.</w:t>
      </w:r>
    </w:p>
    <w:p w14:paraId="0B8D9EBF" w14:textId="77777777" w:rsidR="00B050CE" w:rsidRPr="00CD2772" w:rsidRDefault="00B050CE" w:rsidP="00CD2772">
      <w:r w:rsidRPr="00CD2772">
        <w:t>EUs felles posisjon krever at medlemslandene anvender åtte kriterier når de skal vurdere en sak om eksportlisens for forsvarsmateriell. Norge har innarbeidet de samme kriteriene i UDs retningslinjer, som brukes av DEKSA.</w:t>
      </w:r>
    </w:p>
    <w:p w14:paraId="530FCFA4" w14:textId="77777777" w:rsidR="00B050CE" w:rsidRPr="00CD2772" w:rsidRDefault="00B050CE" w:rsidP="00CD2772">
      <w:r w:rsidRPr="00CD2772">
        <w:t>Endringene handler i stor grad om at EU tydeliggjør sin praksis. Norge vil følge med på hvilke utslag dette får for eksportkontrollen i landene det gjelder. Norsk praksis er allerede på linje med endringene. UD vil vurdere eventuelle behov for å oppdatere norske retningslinjer for å gjenspeile endringene i EU dersom det kan bidra til utviklingen av norsk eksportkontroll.</w:t>
      </w:r>
    </w:p>
    <w:p w14:paraId="209DA0A5" w14:textId="77777777" w:rsidR="00B050CE" w:rsidRPr="00CD2772" w:rsidRDefault="00B050CE" w:rsidP="00CD2772">
      <w:pPr>
        <w:pStyle w:val="avsnitt-undertittel"/>
      </w:pPr>
      <w:r w:rsidRPr="00CD2772">
        <w:t>Strengere vurderinger og mer fleksibilitet for sikkerhetsinteresser</w:t>
      </w:r>
    </w:p>
    <w:p w14:paraId="5A289A27" w14:textId="77777777" w:rsidR="00B050CE" w:rsidRPr="00CD2772" w:rsidRDefault="00B050CE" w:rsidP="00CD2772">
      <w:r w:rsidRPr="00CD2772">
        <w:t>EUs nye felles posisjon medfører ikke store endringer i den politiske tilnærmingen, men sikter mot å redusere ulike praksiser og tolkninger i medlemslandene. Revideringen introduserte flere operasjonelle, politiske og næringslivsdrevne oppdateringer. Flere artikler og kriterier er blitt utvidet eller presisert. Det er ikke innført noen helt nye kriterier.</w:t>
      </w:r>
    </w:p>
    <w:p w14:paraId="62AEBD8E" w14:textId="77777777" w:rsidR="00B050CE" w:rsidRPr="00CD2772" w:rsidRDefault="00B050CE" w:rsidP="00CD2772">
      <w:r w:rsidRPr="00CD2772">
        <w:t>Overordnet sett legger endringene opp til mer koordinering mellom medlemslandene, økt fleksibilitet for å møte behov for forsvarsproduksjon i EU, og utvidede verktøy for å gjennomføre vurderinger i søknader om lisens. Sistnevnte inkluderer eksplisitte forpliktelser til å forhindre avledning av forsvarsmateriell og omgåelse av sanksjoner, og til å vurdere bruken av etterkontroller for forsvarsmateriell som har blitt eksportert.</w:t>
      </w:r>
    </w:p>
    <w:p w14:paraId="64AAE64C" w14:textId="77777777" w:rsidR="00B050CE" w:rsidRPr="00CD2772" w:rsidRDefault="00B050CE" w:rsidP="00CD2772">
      <w:r w:rsidRPr="00CD2772">
        <w:t>Vurderinger knyttet til menneskerettigheter er blitt framhevet, blant annet ved å tydeligere kreve vurderinger av risikoen eksporten kan utgjøre for kjønnsbasert vold og vold mot kvinner og barn. Dette er ikke nye forpliktelser, men en tydeliggjøring av hva som skal vurderes. Det gir eksportører og eksportkontrollmyndighetene en klarere anvisning på hva slags mulig misbruk og skadevirkninger de må vurdere, slik at de kan jobbe for å forhindre disse.</w:t>
      </w:r>
    </w:p>
    <w:p w14:paraId="0B51D92A" w14:textId="77777777" w:rsidR="00B050CE" w:rsidRPr="00CD2772" w:rsidRDefault="00B050CE" w:rsidP="00CD2772">
      <w:r w:rsidRPr="00CD2772">
        <w:t>I den nye felles posisjonen anerkjennes det tydelig at en mottaker av forsvarsmateriell kan ha behov for sitt eget selvforsvar, slik at en eksport til en alliert for militær bruk ikke nødvendigvis skal tolkes som å bidra til å forverre en væpnet konflikt. EUs kollektive sikkerhet er blitt presisert som relevant å vurdere. Denne oppdateringen ses i sammenheng med Russlands fullskalainvasjon av Ukraina i 2022, europeiske lands militære støtte til Ukraina, og er en erkjennelse av at europeiske land må være beredt til å ivareta sine egne sikkerhetsinteresser.</w:t>
      </w:r>
    </w:p>
    <w:p w14:paraId="5E04D4C8" w14:textId="77777777" w:rsidR="00B050CE" w:rsidRPr="00CD2772" w:rsidRDefault="00B050CE" w:rsidP="00CD2772">
      <w:r w:rsidRPr="00CD2772">
        <w:t>Det ble også utgitt en oppdatert brukerguide til lisensieringsmyndigheter.</w:t>
      </w:r>
      <w:r w:rsidRPr="00CD2772">
        <w:rPr>
          <w:rStyle w:val="Fotnotereferanse"/>
        </w:rPr>
        <w:footnoteReference w:id="30"/>
      </w:r>
      <w:r w:rsidRPr="00CD2772">
        <w:t xml:space="preserve"> Her beskrives risikovurderinger, utveksling av informasjon om avslag, og flere tolkningsspørsmål. EUs felles posisjon vil revideres på nytt i 2030.</w:t>
      </w:r>
    </w:p>
    <w:p w14:paraId="7A63E328" w14:textId="77777777" w:rsidR="00B050CE" w:rsidRPr="00CD2772" w:rsidRDefault="00B050CE" w:rsidP="00CD2772">
      <w:pPr>
        <w:pStyle w:val="Overskrift1"/>
      </w:pPr>
      <w:r w:rsidRPr="00CD2772">
        <w:t>UDs ansvar for politikk og regelverk</w:t>
      </w:r>
    </w:p>
    <w:p w14:paraId="650E61F3" w14:textId="77777777" w:rsidR="00B050CE" w:rsidRPr="00CD2772" w:rsidRDefault="00B050CE" w:rsidP="00CD2772">
      <w:pPr>
        <w:pStyle w:val="Overskrift2"/>
      </w:pPr>
      <w:r w:rsidRPr="00CD2772">
        <w:t>Styring av DEKSA</w:t>
      </w:r>
    </w:p>
    <w:p w14:paraId="73D0A12F" w14:textId="77777777" w:rsidR="00B050CE" w:rsidRPr="00CD2772" w:rsidRDefault="00B050CE" w:rsidP="00CD2772">
      <w:r w:rsidRPr="00CD2772">
        <w:t xml:space="preserve">Som det overordnede departementet har UD en viktig oppgave i å styre DEKSA. Gjennom etatsstyringen mottar DEKSA driftsmessige rammer og politiske styringssignaler. </w:t>
      </w:r>
      <w:proofErr w:type="spellStart"/>
      <w:r w:rsidRPr="00CD2772">
        <w:t>Hovedinstruksen</w:t>
      </w:r>
      <w:proofErr w:type="spellEnd"/>
      <w:r w:rsidRPr="00CD2772">
        <w:t xml:space="preserve"> og tildelingsbrevet er de to sentrale dokumentene. På eksportkontrollområdet var DEKSA i 2025 bedt om å prioritere styrket veiledning, samarbeid med nasjonale partnere, og å jobbe for forutsigbare rammer for forsvarsindustrien, næringsliv og kunnskapssektoren.</w:t>
      </w:r>
      <w:r w:rsidRPr="00CD2772">
        <w:rPr>
          <w:rStyle w:val="Fotnotereferanse"/>
        </w:rPr>
        <w:footnoteReference w:id="31"/>
      </w:r>
    </w:p>
    <w:p w14:paraId="25C47639" w14:textId="77777777" w:rsidR="00B050CE" w:rsidRPr="00CD2772" w:rsidRDefault="00B050CE" w:rsidP="00CD2772">
      <w:r w:rsidRPr="00CD2772">
        <w:t>Som direktorat er DEKSA innenfor sitt ansvarsområde den mest verdifulle faglige rådgiveren til UDs arbeid med politikk og regelverket. Fagdialogen er en viktig arena for gjensidig informasjonsutveksling og for å sikre at det er samsvar mellom politikken og forvaltningen. Dette vil fremover omsettes til en stadig bedre og sterkere norsk eksportkontroll.</w:t>
      </w:r>
    </w:p>
    <w:p w14:paraId="7CF81CC7" w14:textId="77777777" w:rsidR="00B050CE" w:rsidRPr="00CD2772" w:rsidRDefault="00B050CE" w:rsidP="00CD2772">
      <w:r w:rsidRPr="00CD2772">
        <w:t>Da DEKSA overtok ansvaret for å behandle søknader om eksportlisenser fra UD 1. januar 2025, fikk departementet en ny rolle som klageinstans. Å sikre en reell to-instans klagebehandling var en viktig begrunnelse for å opprette et underliggende organ. Det er i tråd med god forvaltningsskikk og øker rettssikkerheten for de som må søke om eksportlisens. Da lisenser ble behandlet av UD, var muligheten for å klage på et avslag begrenset til Kongen i statsråd og til Sivilombudet. Oppgaven som klagebehandler krever betydelige ressurser i UD. Samtidig er dette en styrking av forvaltningen og klagers rettigheter. Departementet prioriterer klagebehandlingen høyt.</w:t>
      </w:r>
    </w:p>
    <w:p w14:paraId="557507B6" w14:textId="77777777" w:rsidR="00B050CE" w:rsidRPr="00CD2772" w:rsidRDefault="00B050CE" w:rsidP="00CD2772">
      <w:r w:rsidRPr="00CD2772">
        <w:t xml:space="preserve">UD kan også instruere DEKSA i praksis og enkeltsaker. Meld. St. 29 (2024–2025) redegjør utdypende for UD og </w:t>
      </w:r>
      <w:proofErr w:type="spellStart"/>
      <w:r w:rsidRPr="00CD2772">
        <w:t>DEKSAs</w:t>
      </w:r>
      <w:proofErr w:type="spellEnd"/>
      <w:r w:rsidRPr="00CD2772">
        <w:t xml:space="preserve"> respektive ansvar på eksportkontrollfeltet.</w:t>
      </w:r>
      <w:r w:rsidRPr="00CD2772">
        <w:rPr>
          <w:rStyle w:val="Fotnotereferanse"/>
        </w:rPr>
        <w:footnoteReference w:id="32"/>
      </w:r>
    </w:p>
    <w:p w14:paraId="05B5B00E" w14:textId="77777777" w:rsidR="00B050CE" w:rsidRPr="00CD2772" w:rsidRDefault="00B050CE" w:rsidP="00CD2772">
      <w:pPr>
        <w:pStyle w:val="Overskrift2"/>
      </w:pPr>
      <w:r w:rsidRPr="00CD2772">
        <w:t>Politikk- og regelverksutvikling</w:t>
      </w:r>
    </w:p>
    <w:p w14:paraId="262FC1E2" w14:textId="77777777" w:rsidR="00B050CE" w:rsidRPr="00CD2772" w:rsidRDefault="00B050CE" w:rsidP="00CD2772">
      <w:r w:rsidRPr="00CD2772">
        <w:t xml:space="preserve">Eksportkontrollregelverket består av </w:t>
      </w:r>
      <w:proofErr w:type="spellStart"/>
      <w:r w:rsidRPr="00CD2772">
        <w:t>eksportkontrolloven</w:t>
      </w:r>
      <w:proofErr w:type="spellEnd"/>
      <w:r w:rsidRPr="00CD2772">
        <w:t>, eksportkontrollforskriften, og UDs retningslinjer. De rettslige rammene for eksportkontrollen er UDs ansvar, selv om forvaltningen gjennomføres av DEKSA. Denne meldingen presenterer den viktigste utviklingen i politikk og regelverk i 2025.</w:t>
      </w:r>
    </w:p>
    <w:p w14:paraId="112DC8CE" w14:textId="77777777" w:rsidR="00B050CE" w:rsidRPr="00CD2772" w:rsidRDefault="00B050CE" w:rsidP="00CD2772">
      <w:pPr>
        <w:pStyle w:val="Overskrift3"/>
      </w:pPr>
      <w:r w:rsidRPr="00CD2772">
        <w:t>Tydeligere kontroll med teknologioverføring</w:t>
      </w:r>
    </w:p>
    <w:p w14:paraId="247D482D" w14:textId="77777777" w:rsidR="00B050CE" w:rsidRPr="00CD2772" w:rsidRDefault="00B050CE" w:rsidP="00CD2772">
      <w:r w:rsidRPr="00CD2772">
        <w:t>Norge er utsatt for aktører som ønsker tilgang til sensitiv norsk teknologi. Rask teknologisk utvikling fører til et økende behov for kontrolltiltak som er målrettede og forutsigbare for norske industri og kunnskapssektor. I august 2025 endret UD eksportkontrollforskriften for å tydeliggjøre kontrollen med teknologioverføring.</w:t>
      </w:r>
      <w:r w:rsidRPr="00CD2772">
        <w:rPr>
          <w:rStyle w:val="Fotnotereferanse"/>
        </w:rPr>
        <w:footnoteReference w:id="33"/>
      </w:r>
    </w:p>
    <w:p w14:paraId="7546A8CE" w14:textId="77777777" w:rsidR="00B050CE" w:rsidRPr="00CD2772" w:rsidRDefault="00B050CE" w:rsidP="00CD2772">
      <w:r w:rsidRPr="00CD2772">
        <w:t xml:space="preserve">Dette var kompliserte endringer som departementet hadde jobbet med lenge. Det opprinnelige forslaget og de </w:t>
      </w:r>
      <w:proofErr w:type="spellStart"/>
      <w:r w:rsidRPr="00CD2772">
        <w:t>mangene</w:t>
      </w:r>
      <w:proofErr w:type="spellEnd"/>
      <w:r w:rsidRPr="00CD2772">
        <w:t xml:space="preserve"> svarene fra høringen i 2022, viste at det var flere problemstillinger rundt hvordan eksportkontroll gjelder for immaterielle ytelser, som omhandler kunnskap, formidling og mennesker.</w:t>
      </w:r>
      <w:r w:rsidRPr="00CD2772">
        <w:rPr>
          <w:rStyle w:val="Fotnotereferanse"/>
        </w:rPr>
        <w:footnoteReference w:id="34"/>
      </w:r>
    </w:p>
    <w:p w14:paraId="32C6EB76" w14:textId="77777777" w:rsidR="00B050CE" w:rsidRPr="00CD2772" w:rsidRDefault="00B050CE" w:rsidP="00CD2772">
      <w:pPr>
        <w:pStyle w:val="avsnitt-undertittel"/>
      </w:pPr>
      <w:r w:rsidRPr="00CD2772">
        <w:t>Å kontrollere noe du ikke kan se eller ta på</w:t>
      </w:r>
    </w:p>
    <w:p w14:paraId="1443D4D4" w14:textId="77777777" w:rsidR="00B050CE" w:rsidRPr="00CD2772" w:rsidRDefault="00B050CE" w:rsidP="00CD2772">
      <w:r w:rsidRPr="00CD2772">
        <w:t>Fysiske varer som forlater Norge deklareres til Tolletaten. Tolletaten kan undersøke om informasjonen eksportør oppgir er riktig, og om det finnes en gyldig eksportlisens for nøyaktig det som er deklarert. Ved tvil kan de holde tilbake varen og avklare med DEKSA. Varene kan følges hvor de er i verden, og man har mulighet til å avdekke det hvis en vare blir brukt av noen andre enn tiltenkt, eller til andre formål enn tillatt.</w:t>
      </w:r>
    </w:p>
    <w:p w14:paraId="09487D05" w14:textId="77777777" w:rsidR="00B050CE" w:rsidRPr="00CD2772" w:rsidRDefault="00B050CE" w:rsidP="00CD2772">
      <w:r w:rsidRPr="00CD2772">
        <w:t>Dette nivået av kontroll er ikke mulig å oppnå når det snakk om eksport av informasjon. Teknologi i form av sensitiv kunnskap kan overføres fra en person til en annen, som vi ikke nødvendigvis vet hvem er, ei heller hva de tenker å bruke denne teknologien til. I tillegg kan den utenlandske personen befinne seg i Norge når overføringen skjer, og deretter ta med seg teknologien til et sluttbrukerland og militær bruk som Norge ikke ville ha tillatt.</w:t>
      </w:r>
    </w:p>
    <w:p w14:paraId="3CF0DE8A" w14:textId="77777777" w:rsidR="00B050CE" w:rsidRPr="00CD2772" w:rsidRDefault="00B050CE" w:rsidP="00CD2772">
      <w:r w:rsidRPr="00CD2772">
        <w:t>Det kan være krevende å forstå at delingen av teknologi, for eksempel gjennom et profesjonelt samarbeid, kan være en lisenspliktig eksport. Meld. St. 29 (2024–2025) redegjorde for UD sitt arbeid med forskriftsendringene, og for kunnskapssektorens arbeid med sikkerhet og eksportkontroll.</w:t>
      </w:r>
      <w:r w:rsidRPr="00CD2772">
        <w:rPr>
          <w:rStyle w:val="Fotnotereferanse"/>
        </w:rPr>
        <w:footnoteReference w:id="35"/>
      </w:r>
    </w:p>
    <w:p w14:paraId="7F963709" w14:textId="7EA0F176" w:rsidR="00B050CE" w:rsidRPr="00CD2772" w:rsidRDefault="00CD2772" w:rsidP="00CD2772">
      <w:r w:rsidRPr="00CD2772">
        <w:rPr>
          <w:noProof/>
        </w:rPr>
        <w:drawing>
          <wp:inline distT="0" distB="0" distL="0" distR="0" wp14:anchorId="6C17E137" wp14:editId="609CE8EF">
            <wp:extent cx="2914650" cy="2181225"/>
            <wp:effectExtent l="0" t="0" r="0" b="0"/>
            <wp:docPr id="11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14:paraId="40CA4B7B" w14:textId="77777777" w:rsidR="00B050CE" w:rsidRPr="00CD2772" w:rsidRDefault="00B050CE" w:rsidP="00CD2772">
      <w:pPr>
        <w:pStyle w:val="figur-tittel"/>
      </w:pPr>
      <w:r w:rsidRPr="00CD2772">
        <w:t>Kunnskapen om sensitiv teknologi kan være enda mer verdifull enn varen.</w:t>
      </w:r>
    </w:p>
    <w:p w14:paraId="2BBE8739" w14:textId="77777777" w:rsidR="00B050CE" w:rsidRPr="00CD2772" w:rsidRDefault="00B050CE" w:rsidP="00CD2772">
      <w:pPr>
        <w:pStyle w:val="Kilde"/>
      </w:pPr>
      <w:r w:rsidRPr="00CD2772">
        <w:t>Foto: Microsoft 365 Stock Images</w:t>
      </w:r>
    </w:p>
    <w:p w14:paraId="475671DE" w14:textId="77777777" w:rsidR="00B050CE" w:rsidRPr="00CD2772" w:rsidRDefault="00B050CE" w:rsidP="00CD2772">
      <w:pPr>
        <w:pStyle w:val="avsnitt-undertittel"/>
      </w:pPr>
      <w:r w:rsidRPr="00CD2772">
        <w:t>Hva som ble endret</w:t>
      </w:r>
    </w:p>
    <w:p w14:paraId="5A5B3B85" w14:textId="77777777" w:rsidR="00B050CE" w:rsidRPr="00CD2772" w:rsidRDefault="00B050CE" w:rsidP="00CD2772">
      <w:r w:rsidRPr="00CD2772">
        <w:t>Overføring av listeført teknologi krevde lisens også før endringene, men det var uklart for mange hvordan dette skulle vurderes konkret for lisensplikten. Endringene i forskriften i 2025 medfører ikke strengere kontroll enn tidligere, men presiserer kontrollen. Forskriften definerer nå hva som skal forstås som teknologi i forbindelse med eksportkontrollregelverket. Utgangspunktet er fremdeles at en bred forståelse av teknologi legges til grunn.</w:t>
      </w:r>
      <w:r w:rsidRPr="00CD2772">
        <w:rPr>
          <w:rStyle w:val="Fotnotereferanse"/>
        </w:rPr>
        <w:footnoteReference w:id="36"/>
      </w:r>
    </w:p>
    <w:p w14:paraId="79075067" w14:textId="77777777" w:rsidR="00B050CE" w:rsidRPr="00CD2772" w:rsidRDefault="00B050CE" w:rsidP="00CD2772">
      <w:r w:rsidRPr="00CD2772">
        <w:t>En annen viktig avklaring i forskriften var å gjøre det klart hvilke unntak fra lisensplikten som gjelder for eksport av teknologi. Dette inkluderer unntak for offentlig tilgjengelig informasjon, grunnforskning, og for visse typer teknologioverføring som finner sted i Norge til statsborgere av EU/EØS- og NATO-land. Det sistnevnte unntaket har for eksempel stor virkning for kunnskapssektoren når det gjelder samarbeid, utvekslinger og ansettelse av forskere og vitenskapelig personell innenfor flerbruksteknologi.</w:t>
      </w:r>
    </w:p>
    <w:p w14:paraId="28A47F9F" w14:textId="77777777" w:rsidR="00B050CE" w:rsidRPr="00CD2772" w:rsidRDefault="00B050CE" w:rsidP="00CD2772">
      <w:pPr>
        <w:pStyle w:val="avsnitt-undertittel"/>
      </w:pPr>
      <w:r w:rsidRPr="00CD2772">
        <w:t>UDs veileder for eksport av teknologi</w:t>
      </w:r>
    </w:p>
    <w:p w14:paraId="49C0C882" w14:textId="77777777" w:rsidR="00B050CE" w:rsidRPr="00CD2772" w:rsidRDefault="00B050CE" w:rsidP="00CD2772">
      <w:r w:rsidRPr="00CD2772">
        <w:t>Samtidig med endringene i forskriften publiserte UD en veileder for eksport av teknologi.</w:t>
      </w:r>
      <w:r w:rsidRPr="00CD2772">
        <w:rPr>
          <w:rStyle w:val="Fotnotereferanse"/>
        </w:rPr>
        <w:footnoteReference w:id="37"/>
      </w:r>
      <w:r w:rsidRPr="00CD2772">
        <w:t xml:space="preserve"> Den er ment å hjelpe kunnskapssektoren og industrien med å forstå hvordan de kan vurdere om en teknologi er omfattet av reglene for lisensplikt. Veilederen gir en rekke avklaringer av endringene i regelverket, forklarer og fortolker viktige begreper, og viser sammenhengen med den internasjonale eksportkontrollen. Det gis eksempler på hvordan regelverket kan komme til anvendelse i forskningssammenheng, publisering, og ansettelse av utenlandske borgere som vil få tilgang til lisenspliktig teknologi.</w:t>
      </w:r>
    </w:p>
    <w:p w14:paraId="03D90397" w14:textId="77777777" w:rsidR="00B050CE" w:rsidRPr="00CD2772" w:rsidRDefault="00B050CE" w:rsidP="00CD2772">
      <w:r w:rsidRPr="00CD2772">
        <w:t>Under arbeidet med veilederen fikk UD innspill fra blant annet Kunnskapsdepartementet, Direktoratet for høyere utdanning og kompetanse, Norges teknisk-naturvitenskapelige universitet, Universitetet i Bergen, Universitetet i Stavanger, Universitets- og høyskolerådet, Forskningsrådet, SINTEF, PST og DEKSA. Veilederen erstatter retningslinjene for kontroll med kunnskapsoverføring som ble publisert 11. mai 2016.</w:t>
      </w:r>
    </w:p>
    <w:p w14:paraId="376B5B99" w14:textId="193B1678" w:rsidR="00B050CE" w:rsidRPr="00CD2772" w:rsidRDefault="00CD2772" w:rsidP="00CD2772">
      <w:r w:rsidRPr="00CD2772">
        <w:rPr>
          <w:noProof/>
        </w:rPr>
        <w:drawing>
          <wp:inline distT="0" distB="0" distL="0" distR="0" wp14:anchorId="6CD84847" wp14:editId="42AD9BB4">
            <wp:extent cx="2914650" cy="3781425"/>
            <wp:effectExtent l="0" t="0" r="0" b="0"/>
            <wp:docPr id="11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3781425"/>
                    </a:xfrm>
                    <a:prstGeom prst="rect">
                      <a:avLst/>
                    </a:prstGeom>
                    <a:noFill/>
                    <a:ln>
                      <a:noFill/>
                    </a:ln>
                  </pic:spPr>
                </pic:pic>
              </a:graphicData>
            </a:graphic>
          </wp:inline>
        </w:drawing>
      </w:r>
    </w:p>
    <w:p w14:paraId="2CA5C8B6" w14:textId="77777777" w:rsidR="00B050CE" w:rsidRPr="00CD2772" w:rsidRDefault="00B050CE" w:rsidP="00CD2772">
      <w:pPr>
        <w:pStyle w:val="figur-tittel"/>
      </w:pPr>
      <w:r w:rsidRPr="00CD2772">
        <w:t>UD publiserte veilederen for eksport av teknologi i august 2025.</w:t>
      </w:r>
    </w:p>
    <w:p w14:paraId="6F11B692" w14:textId="77777777" w:rsidR="00B050CE" w:rsidRPr="00CD2772" w:rsidRDefault="00B050CE" w:rsidP="00CD2772">
      <w:pPr>
        <w:pStyle w:val="Kilde"/>
      </w:pPr>
      <w:r w:rsidRPr="00CD2772">
        <w:t>Kilde: Utenriksdepartementet</w:t>
      </w:r>
    </w:p>
    <w:p w14:paraId="1595F1AF" w14:textId="77777777" w:rsidR="00B050CE" w:rsidRPr="00CD2772" w:rsidRDefault="00B050CE" w:rsidP="00CD2772">
      <w:pPr>
        <w:pStyle w:val="avsnitt-undertittel"/>
      </w:pPr>
      <w:r w:rsidRPr="00CD2772">
        <w:t>Et område vi må få mer erfaring med</w:t>
      </w:r>
    </w:p>
    <w:p w14:paraId="346576C1" w14:textId="77777777" w:rsidR="00B050CE" w:rsidRPr="00CD2772" w:rsidRDefault="00B050CE" w:rsidP="00CD2772">
      <w:r w:rsidRPr="00CD2772">
        <w:t>De grepene som nå er tatt for å tydeliggjøre kontrollen med teknologioverføring, forventes ikke å avklare alle problemstillinger og behov på området. UD har i samråd med kunnskapssektoren, næringslivet, og andre departementer og etater, forstått at det trengs mer erfaring med hvordan kontrollen gjennomføres i praksis. Justeringer kan bli nødvendige etter hvert som berørte aktører og DEKSA anvender regelverket og veilederen til konkrete vurderinger av lisensplikt. Behovet for kontroll skal ikke være et unødig hinder for legitim og trygg utveksling av kunnskap om teknologi.</w:t>
      </w:r>
    </w:p>
    <w:p w14:paraId="33899C16" w14:textId="77777777" w:rsidR="00B050CE" w:rsidRPr="00CD2772" w:rsidRDefault="00B050CE" w:rsidP="00CD2772">
      <w:r w:rsidRPr="00CD2772">
        <w:t>For eksempel er det relevant å se hvilke effekter unntakene fra lisensplikten får i praksis. Unntaket som er gitt i eksportkontrollforskriften § 8 b til forskningsinstitusjoner for EØS- og NATO-borgere innenfor flerbruksvareteknologi, gjelder ikke næringslivet. Det vil si at flerbruksvareindustrien må forholde seg til lisensplikt og et krav om å søke lisenser for aktiviteter som akademia slipper. Dette er særlig relevant for ansettelser av utenlandske borgere til teknologiområder i Norge. I vurderingen av hvilke unntak som kan gis, har UD gjort en avveining av blant annet hensynet til akademisk frihet, de berørte aktørene sin kapasitet og erfaring med eksportkontroll, og forskjellen på kunnskapssektoren og kommersiell virksomhet. I tiden fremover vil det være relevant å se hvilken kontrolleffekt og hva slags byrde denne forskjellen utgjør for næringslivet.</w:t>
      </w:r>
    </w:p>
    <w:p w14:paraId="4135C6E4" w14:textId="77777777" w:rsidR="00B050CE" w:rsidRPr="00CD2772" w:rsidRDefault="00B050CE" w:rsidP="00CD2772">
      <w:r w:rsidRPr="00CD2772">
        <w:t>UD vil evaluere erfaringer som akademia gjør seg med å vurdere lisensplikten konkret i saker som gjelder teknologioverføringer i form av publisering og arrangementer. Det forventes at lisensplikten vil gjelde i et fåtall slike saker.</w:t>
      </w:r>
    </w:p>
    <w:p w14:paraId="471BFCEF" w14:textId="77777777" w:rsidR="00B050CE" w:rsidRPr="00CD2772" w:rsidRDefault="00B050CE" w:rsidP="00CD2772">
      <w:r w:rsidRPr="00CD2772">
        <w:t>Det er også relevant å se hvordan eksportkontroll med teknologioverføring får virkning i samspill med andre regelverk som de berørte aktørene kan måtte forholde seg, f.eks. om beskyttelsesverdig forsvarsteknologi, investeringskontroll, og sikkerhetsloven.</w:t>
      </w:r>
    </w:p>
    <w:p w14:paraId="17C32A14" w14:textId="77777777" w:rsidR="00B050CE" w:rsidRPr="00CD2772" w:rsidRDefault="00B050CE" w:rsidP="00CD2772">
      <w:r w:rsidRPr="00CD2772">
        <w:t>Kontroll med teknologioverføring er et tema under rask utvikling i mange land. Temaet drøftes hyppig i flere sammenhenger, inkludert i de multilaterale eksportkontrollregimene. Norge vil fortsette å lære av andre lands tilnærminger. Den pågående utviklingen i EU er viktig å følge med på. Målet er sterkere kontroll samtidig som at kunnskapssektoren og næringslivet skal kunne samarbeide internasjonalt så godt som mulig, med like og forutsigbare betingelser som i andre land.</w:t>
      </w:r>
    </w:p>
    <w:p w14:paraId="3531FF28" w14:textId="77777777" w:rsidR="00B050CE" w:rsidRPr="00CD2772" w:rsidRDefault="00B050CE" w:rsidP="00CD2772">
      <w:pPr>
        <w:pStyle w:val="Overskrift3"/>
      </w:pPr>
      <w:r w:rsidRPr="00CD2772">
        <w:t>Endringer i norsk politikk og praksis</w:t>
      </w:r>
    </w:p>
    <w:p w14:paraId="5A167CB8" w14:textId="77777777" w:rsidR="00B050CE" w:rsidRPr="00CD2772" w:rsidRDefault="00B050CE" w:rsidP="00CD2772">
      <w:pPr>
        <w:pStyle w:val="avsnitt-undertittel"/>
      </w:pPr>
      <w:r w:rsidRPr="00CD2772">
        <w:t>Hva kan norsk regelverk for eksportkontroll trenge i tiden fremover?</w:t>
      </w:r>
    </w:p>
    <w:p w14:paraId="2BBB7ADB" w14:textId="77777777" w:rsidR="00B050CE" w:rsidRPr="00CD2772" w:rsidRDefault="00B050CE" w:rsidP="00CD2772">
      <w:r w:rsidRPr="00CD2772">
        <w:t>Vi befinner oss i den mest alvorlige sikkerhetspolitiske situasjonen siden 1945. Norsk forsvar og våre sikkerhetsinteresser må stå i sentrum for de vurderinger vi gjør fremover innenfor eksportkontrollen.</w:t>
      </w:r>
    </w:p>
    <w:p w14:paraId="5264FF7F" w14:textId="77777777" w:rsidR="00B050CE" w:rsidRPr="00CD2772" w:rsidRDefault="00B050CE" w:rsidP="00CD2772">
      <w:r w:rsidRPr="00CD2772">
        <w:t xml:space="preserve">Dagens </w:t>
      </w:r>
      <w:proofErr w:type="spellStart"/>
      <w:r w:rsidRPr="00CD2772">
        <w:t>eksportkontrollov</w:t>
      </w:r>
      <w:proofErr w:type="spellEnd"/>
      <w:r w:rsidRPr="00CD2772">
        <w:t xml:space="preserve"> er fra 1987. Det er nødvendig å vurdere hvor godt regelverket tjener sitt formål etter så lang tid. Loven er konsis i å etablere formålet med eksportkontroll, lisensplikten og andre overordnede plikter for den som må søke lisens, myndighetenes hjemler til inngrep, samt straffeansvaret. Forskriften utdyper hvordan eksportkontrollen skal gjennomføres, og UDs retningslinjer gir føringer for forvaltningen sin praksis når søknader om lisens vurderes.</w:t>
      </w:r>
    </w:p>
    <w:p w14:paraId="07AA801C" w14:textId="77777777" w:rsidR="00B050CE" w:rsidRPr="00CD2772" w:rsidRDefault="00B050CE" w:rsidP="00CD2772">
      <w:r w:rsidRPr="00CD2772">
        <w:t>UD vil i 2026 starte et arbeid med å se helhetlig på regelverket og vurdere mulige nye behov og endringer. Dette gjør vi for å sikre at norsk eksportkontroll er tilpasset dagens utenriks- og sikkerhetspolitiske forhold, og for at regelverket skal gi næringslivet og kunnskapssektoren den nødvendige forutsigbarheten til å drive sine virksomheter på en måte som er både trygg og konkurransedyktig.</w:t>
      </w:r>
    </w:p>
    <w:p w14:paraId="330164E6" w14:textId="77777777" w:rsidR="00B050CE" w:rsidRPr="00CD2772" w:rsidRDefault="00B050CE" w:rsidP="00CD2772">
      <w:r w:rsidRPr="00CD2772">
        <w:t>Eksportkontrollen har alltid utviklet seg i tråd med teknologi, internasjonale forpliktelser og endringer i det geopolitiske landskapet. Handelen med forsvarsmateriell og flerbruksvarer vokser stort i volum. Samtidig som krav til tempo i leveranser og saksbehandling øker, blir risikoene for misbruk av varer og teknologi mer komplekse å vurdere. Vi har opplevd gjennom 2025 at dette utfordrer effektiviteten i myndighetenes etablerte former for forvaltning.</w:t>
      </w:r>
    </w:p>
    <w:p w14:paraId="5788A445" w14:textId="77777777" w:rsidR="00B050CE" w:rsidRPr="00CD2772" w:rsidRDefault="00B050CE" w:rsidP="00CD2772">
      <w:r w:rsidRPr="00CD2772">
        <w:t>Regjeringen vil sikre at den strenge og ansvarlige linjen i norsk eksportkontroll videreføres. UD skal fremover se på om dette kan gjøres med et enda tydeligere regelverk, som også er tilpasset moderne virksomheter og forvaltning, og en ny sikkerhetspolitisk virkelighet.</w:t>
      </w:r>
    </w:p>
    <w:p w14:paraId="3012C74E" w14:textId="1A863CA2" w:rsidR="00B050CE" w:rsidRPr="00CD2772" w:rsidRDefault="00CD2772" w:rsidP="00CD2772">
      <w:r w:rsidRPr="00CD2772">
        <w:rPr>
          <w:noProof/>
        </w:rPr>
        <w:drawing>
          <wp:inline distT="0" distB="0" distL="0" distR="0" wp14:anchorId="06EF492D" wp14:editId="6801722E">
            <wp:extent cx="6076950" cy="3276600"/>
            <wp:effectExtent l="0" t="0" r="0" b="0"/>
            <wp:docPr id="12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3276600"/>
                    </a:xfrm>
                    <a:prstGeom prst="rect">
                      <a:avLst/>
                    </a:prstGeom>
                    <a:noFill/>
                    <a:ln>
                      <a:noFill/>
                    </a:ln>
                  </pic:spPr>
                </pic:pic>
              </a:graphicData>
            </a:graphic>
          </wp:inline>
        </w:drawing>
      </w:r>
    </w:p>
    <w:p w14:paraId="5B74C5D0" w14:textId="77777777" w:rsidR="00B050CE" w:rsidRPr="00CD2772" w:rsidRDefault="00B050CE" w:rsidP="00CD2772">
      <w:pPr>
        <w:pStyle w:val="figur-tittel"/>
      </w:pPr>
      <w:r w:rsidRPr="00CD2772">
        <w:t>Stortingets utenriks- og forsvarskomité avholdte åpen høring 3. november 2025 om stortingsmeldingen.</w:t>
      </w:r>
    </w:p>
    <w:p w14:paraId="29D5AB88" w14:textId="77777777" w:rsidR="00B050CE" w:rsidRPr="00CD2772" w:rsidRDefault="00B050CE" w:rsidP="00CD2772">
      <w:pPr>
        <w:pStyle w:val="Kilde"/>
      </w:pPr>
      <w:r w:rsidRPr="00CD2772">
        <w:t>Foto: Stortinget</w:t>
      </w:r>
    </w:p>
    <w:p w14:paraId="05225AA0" w14:textId="77777777" w:rsidR="00B050CE" w:rsidRPr="00CD2772" w:rsidRDefault="00B050CE" w:rsidP="00CD2772">
      <w:pPr>
        <w:pStyle w:val="Overskrift3"/>
      </w:pPr>
      <w:r w:rsidRPr="00CD2772">
        <w:t xml:space="preserve">Oppdateringer av </w:t>
      </w:r>
      <w:proofErr w:type="spellStart"/>
      <w:r w:rsidRPr="00CD2772">
        <w:t>varelistene</w:t>
      </w:r>
      <w:proofErr w:type="spellEnd"/>
    </w:p>
    <w:p w14:paraId="11FB53EA" w14:textId="77777777" w:rsidR="00B050CE" w:rsidRPr="00CD2772" w:rsidRDefault="00B050CE" w:rsidP="00CD2772">
      <w:proofErr w:type="spellStart"/>
      <w:r w:rsidRPr="00CD2772">
        <w:t>Varelistene</w:t>
      </w:r>
      <w:proofErr w:type="spellEnd"/>
      <w:r w:rsidRPr="00CD2772">
        <w:t xml:space="preserve"> i eksportkontrollforskriften beskriver hvilke varer og teknologier som er underlagt eksportkontroll, og som dermed krever lisens for å eksportere fra Norge. </w:t>
      </w:r>
      <w:proofErr w:type="spellStart"/>
      <w:r w:rsidRPr="00CD2772">
        <w:t>Varelistene</w:t>
      </w:r>
      <w:proofErr w:type="spellEnd"/>
      <w:r w:rsidRPr="00CD2772">
        <w:t xml:space="preserve"> er vedlegg til eksportkontrollforskriften.</w:t>
      </w:r>
      <w:r w:rsidRPr="00CD2772">
        <w:rPr>
          <w:rStyle w:val="Fotnotereferanse"/>
        </w:rPr>
        <w:footnoteReference w:id="38"/>
      </w:r>
      <w:r w:rsidRPr="00CD2772">
        <w:t xml:space="preserve"> De norske </w:t>
      </w:r>
      <w:proofErr w:type="spellStart"/>
      <w:r w:rsidRPr="00CD2772">
        <w:t>varelistene</w:t>
      </w:r>
      <w:proofErr w:type="spellEnd"/>
      <w:r w:rsidRPr="00CD2772">
        <w:t xml:space="preserve"> I og II gjenspeiler listene som Norge har vært med på å fremforhandle i eksportkontrollregimene, og som EU har sammenstilt for å ha alt fra de ulike regimene på ett sted. Av hensyn til brukervennlighet og lik tolkning, bruker Norge listene som EU har satt sammen. UD har i 2025 utarbeidet nytt design for de norske </w:t>
      </w:r>
      <w:proofErr w:type="spellStart"/>
      <w:r w:rsidRPr="00CD2772">
        <w:t>varelistene</w:t>
      </w:r>
      <w:proofErr w:type="spellEnd"/>
      <w:r w:rsidRPr="00CD2772">
        <w:t xml:space="preserve"> for å øke leservennligheten.</w:t>
      </w:r>
    </w:p>
    <w:p w14:paraId="71CEFCCA" w14:textId="77777777" w:rsidR="00B050CE" w:rsidRPr="00CD2772" w:rsidRDefault="00B050CE" w:rsidP="00CD2772">
      <w:r w:rsidRPr="00CD2772">
        <w:t xml:space="preserve">Norge har hatt tre </w:t>
      </w:r>
      <w:proofErr w:type="spellStart"/>
      <w:r w:rsidRPr="00CD2772">
        <w:t>varelister</w:t>
      </w:r>
      <w:proofErr w:type="spellEnd"/>
      <w:r w:rsidRPr="00CD2772">
        <w:t xml:space="preserve"> gjennom 2025. Disse er </w:t>
      </w:r>
      <w:proofErr w:type="spellStart"/>
      <w:r w:rsidRPr="00CD2772">
        <w:t>vareliste</w:t>
      </w:r>
      <w:proofErr w:type="spellEnd"/>
      <w:r w:rsidRPr="00CD2772">
        <w:t xml:space="preserve"> I for forsvarsrelaterte varer, </w:t>
      </w:r>
      <w:proofErr w:type="spellStart"/>
      <w:r w:rsidRPr="00CD2772">
        <w:t>vareliste</w:t>
      </w:r>
      <w:proofErr w:type="spellEnd"/>
      <w:r w:rsidRPr="00CD2772">
        <w:t xml:space="preserve"> II for flerbruksvarer, og liste III for visse brytningsteknologier som også er flerbruksvarer, men som opprinnelig ikke var kontrollert på liste II.</w:t>
      </w:r>
    </w:p>
    <w:p w14:paraId="2CC4C7D9" w14:textId="77777777" w:rsidR="00B050CE" w:rsidRPr="00CD2772" w:rsidRDefault="00B050CE" w:rsidP="00CD2772">
      <w:pPr>
        <w:pStyle w:val="avsnitt-undertittel"/>
      </w:pPr>
      <w:r w:rsidRPr="00CD2772">
        <w:t xml:space="preserve">Hvordan </w:t>
      </w:r>
      <w:proofErr w:type="spellStart"/>
      <w:r w:rsidRPr="00CD2772">
        <w:t>varelistene</w:t>
      </w:r>
      <w:proofErr w:type="spellEnd"/>
      <w:r w:rsidRPr="00CD2772">
        <w:t xml:space="preserve"> blir til</w:t>
      </w:r>
    </w:p>
    <w:p w14:paraId="14338A0E" w14:textId="77777777" w:rsidR="00B050CE" w:rsidRPr="00CD2772" w:rsidRDefault="00B050CE" w:rsidP="00CD2772">
      <w:r w:rsidRPr="00CD2772">
        <w:t xml:space="preserve">Arbeidet med </w:t>
      </w:r>
      <w:proofErr w:type="spellStart"/>
      <w:r w:rsidRPr="00CD2772">
        <w:t>varelistene</w:t>
      </w:r>
      <w:proofErr w:type="spellEnd"/>
      <w:r w:rsidRPr="00CD2772">
        <w:t xml:space="preserve"> foregår hvert år. Norge deltar regelmessig i møter i de ulike eksportkontrollregimene for å fremme forslag, diskutere, forhandle og beslutte endringer i listene. Endringer kan være nødvendige for å regulere ny teknologi, men også for å kontinuerlig vedlikeholde listene på en måte som gjør dem tydelige, korrekte og relevante. Siden </w:t>
      </w:r>
      <w:proofErr w:type="spellStart"/>
      <w:r w:rsidRPr="00CD2772">
        <w:t>varelistene</w:t>
      </w:r>
      <w:proofErr w:type="spellEnd"/>
      <w:r w:rsidRPr="00CD2772">
        <w:t xml:space="preserve"> brukes av mange ulike aktører innen industri, kunnskapssektor, og av myndighetene i lisensieringen av eksport, er listenes presisjonsnivå viktig. Det kan kreve justeringer av språk, terskelverdier, tekniske noter, og tydelige kryssreferanser. Hvis medlemslandene blir enige om at den teknologiske utviklingen tilsier at det ikke lenger er behov for å kontrollere en viss vare eller teknologi, kan det bestemmes at noe skal fjernes fra </w:t>
      </w:r>
      <w:proofErr w:type="spellStart"/>
      <w:r w:rsidRPr="00CD2772">
        <w:t>varelisten</w:t>
      </w:r>
      <w:proofErr w:type="spellEnd"/>
      <w:r w:rsidRPr="00CD2772">
        <w:t xml:space="preserve"> og dermed kunne eksporteres uten lisens. Eksperter fra DEKSA, andre nasjonale myndigheter og tekniske miljøer bidrar til å representere Norge i dette kompliserte arbeidet, som gjøres i internasjonale møter og gjennom digitale plattformer for koordinering av politiske beslutningsprosesser. Resultatet er at </w:t>
      </w:r>
      <w:proofErr w:type="spellStart"/>
      <w:r w:rsidRPr="00CD2772">
        <w:t>varelistene</w:t>
      </w:r>
      <w:proofErr w:type="spellEnd"/>
      <w:r w:rsidRPr="00CD2772">
        <w:t xml:space="preserve"> som regel oppdateres minst en gang årlig.</w:t>
      </w:r>
    </w:p>
    <w:p w14:paraId="1843F3BC" w14:textId="77777777" w:rsidR="00B050CE" w:rsidRPr="00CD2772" w:rsidRDefault="00B050CE" w:rsidP="00CD2772">
      <w:pPr>
        <w:pStyle w:val="avsnitt-undertittel"/>
      </w:pPr>
      <w:proofErr w:type="spellStart"/>
      <w:r w:rsidRPr="00CD2772">
        <w:t>Vareliste</w:t>
      </w:r>
      <w:proofErr w:type="spellEnd"/>
      <w:r w:rsidRPr="00CD2772">
        <w:t xml:space="preserve"> I – forsvarsrelaterte varer</w:t>
      </w:r>
    </w:p>
    <w:p w14:paraId="01EA3311" w14:textId="77777777" w:rsidR="00B050CE" w:rsidRPr="00CD2772" w:rsidRDefault="00B050CE" w:rsidP="00CD2772">
      <w:proofErr w:type="spellStart"/>
      <w:r w:rsidRPr="00CD2772">
        <w:t>Vareliste</w:t>
      </w:r>
      <w:proofErr w:type="spellEnd"/>
      <w:r w:rsidRPr="00CD2772">
        <w:t xml:space="preserve"> I over forsvarsrelaterte varer ble oppdatert i august og september 2025 for å være i samsvar med EU </w:t>
      </w:r>
      <w:proofErr w:type="spellStart"/>
      <w:r w:rsidRPr="00CD2772">
        <w:t>Common</w:t>
      </w:r>
      <w:proofErr w:type="spellEnd"/>
      <w:r w:rsidRPr="00CD2772">
        <w:t xml:space="preserve"> </w:t>
      </w:r>
      <w:proofErr w:type="spellStart"/>
      <w:r w:rsidRPr="00CD2772">
        <w:t>Military</w:t>
      </w:r>
      <w:proofErr w:type="spellEnd"/>
      <w:r w:rsidRPr="00CD2772">
        <w:t xml:space="preserve"> List vedtatt 24. februar 2025.</w:t>
      </w:r>
      <w:r w:rsidRPr="00CD2772">
        <w:rPr>
          <w:rStyle w:val="Fotnotereferanse"/>
        </w:rPr>
        <w:footnoteReference w:id="39"/>
      </w:r>
      <w:r w:rsidRPr="00CD2772">
        <w:t xml:space="preserve"> EUs liste viderefører det som Norge har vært med på å avtale i eksportkontrollregimet WA, og som </w:t>
      </w:r>
      <w:proofErr w:type="gramStart"/>
      <w:r w:rsidRPr="00CD2772">
        <w:t>fremgår</w:t>
      </w:r>
      <w:proofErr w:type="gramEnd"/>
      <w:r w:rsidRPr="00CD2772">
        <w:t xml:space="preserve"> av dets </w:t>
      </w:r>
      <w:proofErr w:type="spellStart"/>
      <w:r w:rsidRPr="00CD2772">
        <w:t>Munition</w:t>
      </w:r>
      <w:proofErr w:type="spellEnd"/>
      <w:r w:rsidRPr="00CD2772">
        <w:t xml:space="preserve"> List (ML), dvs. liste over forsvarsrelaterte varer. Derfor benyttes ML-koder som varekategoriene.</w:t>
      </w:r>
    </w:p>
    <w:p w14:paraId="10B5B665" w14:textId="77777777" w:rsidR="00B050CE" w:rsidRPr="00CD2772" w:rsidRDefault="00B050CE" w:rsidP="00CD2772">
      <w:r w:rsidRPr="00CD2772">
        <w:t>Listens endringer i 2025 innebærer ingen stor omlegging av kontrollen. Endringene oppdaterer og presiserer regelverket i tråd med den teknologiske utviklingen, særlig knyttet til sub-orbitale systemer og avanserte våpenteknologier. Noen av de viktigste endringene var innenfor varekategori ML8 (eksplosiver og drivmidler), med en korrigering i en av unntaksbestemmelsene (1.k). I varekategori ML10 (luftfartøy), ble listen utvidet til også å omfatte sub-orbitale farkoster og tilhørende utstyr, med et nytt underpunkt (ML10.j) og justeringer i definisjoner og fotnoter. I varekategori ML18 (produksjonsutstyr) ble en tidligere note slettet. I varekategori ML19 (energivåpen) ble det gjort presiseringer og oppdateringer av kontrollen med rettede energivåpen, inkludert en ny merknad for å klargjøre rekkevidden av bestemmelsen. På nettsidene til WA kan man lese om alle endringer og historikk for listen.</w:t>
      </w:r>
      <w:r w:rsidRPr="00CD2772">
        <w:rPr>
          <w:rStyle w:val="Fotnotereferanse"/>
        </w:rPr>
        <w:footnoteReference w:id="40"/>
      </w:r>
    </w:p>
    <w:p w14:paraId="26230268" w14:textId="653424E0" w:rsidR="00B050CE" w:rsidRPr="00CD2772" w:rsidRDefault="00CD2772" w:rsidP="00CD2772">
      <w:r w:rsidRPr="00CD2772">
        <w:rPr>
          <w:noProof/>
        </w:rPr>
        <w:drawing>
          <wp:inline distT="0" distB="0" distL="0" distR="0" wp14:anchorId="0A917E9D" wp14:editId="47E2DC8F">
            <wp:extent cx="2924175" cy="4133850"/>
            <wp:effectExtent l="0" t="0" r="0" b="0"/>
            <wp:docPr id="12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175" cy="4133850"/>
                    </a:xfrm>
                    <a:prstGeom prst="rect">
                      <a:avLst/>
                    </a:prstGeom>
                    <a:noFill/>
                    <a:ln>
                      <a:noFill/>
                    </a:ln>
                  </pic:spPr>
                </pic:pic>
              </a:graphicData>
            </a:graphic>
          </wp:inline>
        </w:drawing>
      </w:r>
    </w:p>
    <w:p w14:paraId="282025BA" w14:textId="77777777" w:rsidR="00B050CE" w:rsidRPr="00CD2772" w:rsidRDefault="00B050CE" w:rsidP="00CD2772">
      <w:pPr>
        <w:pStyle w:val="figur-tittel"/>
      </w:pPr>
      <w:proofErr w:type="spellStart"/>
      <w:r w:rsidRPr="00CD2772">
        <w:t>Vareliste</w:t>
      </w:r>
      <w:proofErr w:type="spellEnd"/>
      <w:r w:rsidRPr="00CD2772">
        <w:t xml:space="preserve"> I – forsvarsrelaterte varer. I 2025 ble listene tilpasset for leservennlighet og digital bruk.</w:t>
      </w:r>
    </w:p>
    <w:p w14:paraId="74541128" w14:textId="77777777" w:rsidR="00B050CE" w:rsidRPr="00CD2772" w:rsidRDefault="00B050CE" w:rsidP="00CD2772">
      <w:pPr>
        <w:pStyle w:val="Kilde"/>
      </w:pPr>
      <w:r w:rsidRPr="00CD2772">
        <w:t>Kilde: Utenriksdepartementet</w:t>
      </w:r>
    </w:p>
    <w:p w14:paraId="58231B66" w14:textId="77777777" w:rsidR="00B050CE" w:rsidRPr="00CD2772" w:rsidRDefault="00B050CE" w:rsidP="00CD2772">
      <w:pPr>
        <w:pStyle w:val="avsnitt-undertittel"/>
      </w:pPr>
      <w:proofErr w:type="spellStart"/>
      <w:r w:rsidRPr="00CD2772">
        <w:t>Vareliste</w:t>
      </w:r>
      <w:proofErr w:type="spellEnd"/>
      <w:r w:rsidRPr="00CD2772">
        <w:t xml:space="preserve"> II – flerbruksvarer</w:t>
      </w:r>
    </w:p>
    <w:p w14:paraId="55DEF93C" w14:textId="77777777" w:rsidR="00B050CE" w:rsidRPr="00CD2772" w:rsidRDefault="00B050CE" w:rsidP="00CD2772">
      <w:proofErr w:type="spellStart"/>
      <w:r w:rsidRPr="00CD2772">
        <w:t>Vareliste</w:t>
      </w:r>
      <w:proofErr w:type="spellEnd"/>
      <w:r w:rsidRPr="00CD2772">
        <w:t xml:space="preserve"> II over flerbruksvarer ble oppdatert i januar 2026 for å være i samsvar med vedlegg I til EU sin </w:t>
      </w:r>
      <w:proofErr w:type="spellStart"/>
      <w:r w:rsidRPr="00CD2772">
        <w:t>Regulation</w:t>
      </w:r>
      <w:proofErr w:type="spellEnd"/>
      <w:r w:rsidRPr="00CD2772">
        <w:t xml:space="preserve"> (EC) No 2009/428, som ble oppdatert 8. september 2025.</w:t>
      </w:r>
      <w:r w:rsidRPr="00CD2772">
        <w:rPr>
          <w:rStyle w:val="Fotnotereferanse"/>
        </w:rPr>
        <w:footnoteReference w:id="41"/>
      </w:r>
      <w:r w:rsidRPr="00CD2772">
        <w:t xml:space="preserve"> EUs liste viderefører det som Norge har vært med på å avtale i regimene WA, MTCR, NSG, AG og kjemivåpenkonvensjonen, og samler listene fra disse til en konsolidert liste.</w:t>
      </w:r>
    </w:p>
    <w:p w14:paraId="660C6330" w14:textId="77777777" w:rsidR="00B050CE" w:rsidRPr="00CD2772" w:rsidRDefault="00B050CE" w:rsidP="00CD2772">
      <w:r w:rsidRPr="00CD2772">
        <w:t xml:space="preserve">Endringene i listen i 2026 var viktige for å inkludere enkelte flerbruksteknologier som er under rask utvikling, såkalte fremvoksende teknologier eller brytningsteknologier. Den oppdaterte listen inkluderer ny kontroll med visse typer kvanteteknologi som kvantedatamaskiner og relaterte komponenter, en utvidelse av kontrollen med utstyr for å produsere og teste halvledere, en tydeligere og bredere kontroll med integrerte kretser, og en ny kontroll med avanserte maskiner for 3D-printing og enkelte spesialiserte materialer. Dette er listeføringer som ikke er avtalt gjennom konsensus i eksportkontrollregimene, men som Norge i likhet med flere av EUs medlemsland og Storbritannia gjennom 2024–2025 så seg nødt til å kontrollere nasjonalt med egne lister. Fra 2024 var disse kontrollert i Norge gjennom </w:t>
      </w:r>
      <w:proofErr w:type="spellStart"/>
      <w:r w:rsidRPr="00CD2772">
        <w:t>vareliste</w:t>
      </w:r>
      <w:proofErr w:type="spellEnd"/>
      <w:r w:rsidRPr="00CD2772">
        <w:t xml:space="preserve"> III. Med den nyeste oppdateringen av EUs flerbruksvareliste er disse listeføringene nå blitt gjeldende for alle EUs medlemsland.</w:t>
      </w:r>
      <w:r w:rsidRPr="00CD2772">
        <w:rPr>
          <w:rStyle w:val="Fotnotereferanse"/>
        </w:rPr>
        <w:footnoteReference w:id="42"/>
      </w:r>
      <w:r w:rsidRPr="00CD2772">
        <w:t xml:space="preserve"> Siden Norge har valgt i </w:t>
      </w:r>
      <w:proofErr w:type="gramStart"/>
      <w:r w:rsidRPr="00CD2772">
        <w:t>harmonisere</w:t>
      </w:r>
      <w:proofErr w:type="gramEnd"/>
      <w:r w:rsidRPr="00CD2772">
        <w:t xml:space="preserve"> vår </w:t>
      </w:r>
      <w:proofErr w:type="spellStart"/>
      <w:r w:rsidRPr="00CD2772">
        <w:t>vareliste</w:t>
      </w:r>
      <w:proofErr w:type="spellEnd"/>
      <w:r w:rsidRPr="00CD2772">
        <w:t xml:space="preserve"> II med EUs flerbruksvareliste, er de samme punktene nå ivaretatt, og trenger ikke lenger å kontrolleres med en egen </w:t>
      </w:r>
      <w:proofErr w:type="spellStart"/>
      <w:r w:rsidRPr="00CD2772">
        <w:t>vareliste</w:t>
      </w:r>
      <w:proofErr w:type="spellEnd"/>
      <w:r w:rsidRPr="00CD2772">
        <w:t xml:space="preserve"> III. </w:t>
      </w:r>
    </w:p>
    <w:p w14:paraId="044613F7" w14:textId="77777777" w:rsidR="00B050CE" w:rsidRPr="00CD2772" w:rsidRDefault="00B050CE" w:rsidP="00CD2772">
      <w:r w:rsidRPr="00CD2772">
        <w:t>I tillegg ble listen oppdatert med enkelte justeringer i kontrollparametere for visse varer og teknologi, f.eks. terskler for temperaturer, eller andre ytelsesmål. Enkelte tekniske definisjoner ble avklart, og man ryddet i flere kryssreferanser og noter. Målet med dette er å sikre at nasjonale myndigheter forstår og anvender listen likt.</w:t>
      </w:r>
    </w:p>
    <w:p w14:paraId="0F7890F2" w14:textId="77777777" w:rsidR="00B050CE" w:rsidRPr="00CD2772" w:rsidRDefault="00B050CE" w:rsidP="00CD2772">
      <w:pPr>
        <w:pStyle w:val="avsnitt-undertittel"/>
      </w:pPr>
      <w:proofErr w:type="spellStart"/>
      <w:r w:rsidRPr="00CD2772">
        <w:t>Vareliste</w:t>
      </w:r>
      <w:proofErr w:type="spellEnd"/>
      <w:r w:rsidRPr="00CD2772">
        <w:t xml:space="preserve"> III – fremvoksende teknologier</w:t>
      </w:r>
    </w:p>
    <w:p w14:paraId="1F5D5FD2" w14:textId="77777777" w:rsidR="00B050CE" w:rsidRPr="00CD2772" w:rsidRDefault="00B050CE" w:rsidP="00CD2772">
      <w:r w:rsidRPr="00CD2772">
        <w:t xml:space="preserve">De siste årene har det ikke vært mulig å oppnå konsensus i eksportkontrollregimene om alle endringene som Norge anser som viktige for å kontrollere varer og teknologi med militær betydning. Derfor innførte Norge høsten 2024, i likhet med flere andre nærstående land, en nasjonal kontrolliste – </w:t>
      </w:r>
      <w:proofErr w:type="spellStart"/>
      <w:r w:rsidRPr="00CD2772">
        <w:t>vareliste</w:t>
      </w:r>
      <w:proofErr w:type="spellEnd"/>
      <w:r w:rsidRPr="00CD2772">
        <w:t xml:space="preserve"> III – for akkurat disse varene og teknologiene som er under rask utvikling.</w:t>
      </w:r>
      <w:r w:rsidRPr="00CD2772">
        <w:rPr>
          <w:rStyle w:val="Fotnotereferanse"/>
        </w:rPr>
        <w:footnoteReference w:id="43"/>
      </w:r>
      <w:r w:rsidRPr="00CD2772">
        <w:t xml:space="preserve"> Dette gjorde Norge fordi man er avhengig av at flest mulig land innfører de samme kontrollene for å unngå omgåelser, og fordi dette er listeføringer som det store flertallet av land i eksportkontrollregimene egentlig ønsker å ha på flerbruksvarelisten. Listen inkluderer visse typer fremvoksende teknologier innenfor kategoriene materialer og materialbehandling, avansert elektronikk, og kvantedatamaskiner.</w:t>
      </w:r>
    </w:p>
    <w:p w14:paraId="5C31AED7" w14:textId="77777777" w:rsidR="00B050CE" w:rsidRPr="00CD2772" w:rsidRDefault="00B050CE" w:rsidP="00CD2772">
      <w:r w:rsidRPr="00CD2772">
        <w:t xml:space="preserve">Det ble ikke rapportert om eksport i 2025 av varer eller teknologi på </w:t>
      </w:r>
      <w:proofErr w:type="spellStart"/>
      <w:r w:rsidRPr="00CD2772">
        <w:t>vareliste</w:t>
      </w:r>
      <w:proofErr w:type="spellEnd"/>
      <w:r w:rsidRPr="00CD2772">
        <w:t xml:space="preserve"> III, heller ikke noen avslag på søknader om lisens. Teknologiene på </w:t>
      </w:r>
      <w:proofErr w:type="spellStart"/>
      <w:r w:rsidRPr="00CD2772">
        <w:t>vareliste</w:t>
      </w:r>
      <w:proofErr w:type="spellEnd"/>
      <w:r w:rsidRPr="00CD2772">
        <w:t xml:space="preserve"> III har siden innføringen hatt minimal praktisk betydning for norsk industri og kunnskapssektor, men kan få det i fremtiden. Regjeringen har startet arbeidet med en norsk kvantestrategi, og det satses på stor utvikling innen feltet.</w:t>
      </w:r>
      <w:r w:rsidRPr="00CD2772">
        <w:rPr>
          <w:rStyle w:val="Fotnotereferanse"/>
        </w:rPr>
        <w:footnoteReference w:id="44"/>
      </w:r>
    </w:p>
    <w:p w14:paraId="790D46BE" w14:textId="77777777" w:rsidR="00B050CE" w:rsidRPr="00CD2772" w:rsidRDefault="00B050CE" w:rsidP="00CD2772">
      <w:r w:rsidRPr="00CD2772">
        <w:t xml:space="preserve">Fra januar 2026 viser </w:t>
      </w:r>
      <w:proofErr w:type="spellStart"/>
      <w:r w:rsidRPr="00CD2772">
        <w:t>vareliste</w:t>
      </w:r>
      <w:proofErr w:type="spellEnd"/>
      <w:r w:rsidRPr="00CD2772">
        <w:t xml:space="preserve"> III til innholdet i den oppdaterte </w:t>
      </w:r>
      <w:proofErr w:type="spellStart"/>
      <w:r w:rsidRPr="00CD2772">
        <w:t>vareliste</w:t>
      </w:r>
      <w:proofErr w:type="spellEnd"/>
      <w:r w:rsidRPr="00CD2772">
        <w:t xml:space="preserve"> II for flerbruksvarer. Dersom det i fremtiden igjen blir nødvendig å sikre tilstrekkelig kontroll med kritiske varer og teknologi, og det ikke er mulig å oppnå konsensus om disse i eksportkontrollregimene, vil UD vurdere å innføre disse nasjonalt ved å oppdatere </w:t>
      </w:r>
      <w:proofErr w:type="spellStart"/>
      <w:r w:rsidRPr="00CD2772">
        <w:t>vareliste</w:t>
      </w:r>
      <w:proofErr w:type="spellEnd"/>
      <w:r w:rsidRPr="00CD2772">
        <w:t xml:space="preserve"> III. Dette vil i så fall kommuniseres offentlig av UD.</w:t>
      </w:r>
    </w:p>
    <w:p w14:paraId="0D5FE2A9" w14:textId="43B8ABE3" w:rsidR="00B050CE" w:rsidRPr="00CD2772" w:rsidRDefault="00CD2772" w:rsidP="00CD2772">
      <w:r w:rsidRPr="00CD2772">
        <w:rPr>
          <w:noProof/>
        </w:rPr>
        <w:drawing>
          <wp:inline distT="0" distB="0" distL="0" distR="0" wp14:anchorId="561D0A73" wp14:editId="2EB07D03">
            <wp:extent cx="2914650" cy="3895725"/>
            <wp:effectExtent l="0" t="0" r="0" b="0"/>
            <wp:docPr id="1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3895725"/>
                    </a:xfrm>
                    <a:prstGeom prst="rect">
                      <a:avLst/>
                    </a:prstGeom>
                    <a:noFill/>
                    <a:ln>
                      <a:noFill/>
                    </a:ln>
                  </pic:spPr>
                </pic:pic>
              </a:graphicData>
            </a:graphic>
          </wp:inline>
        </w:drawing>
      </w:r>
    </w:p>
    <w:p w14:paraId="328715C8" w14:textId="77777777" w:rsidR="00B050CE" w:rsidRPr="00CD2772" w:rsidRDefault="00B050CE" w:rsidP="00CD2772">
      <w:pPr>
        <w:pStyle w:val="figur-tittel"/>
      </w:pPr>
      <w:r w:rsidRPr="00CD2772">
        <w:t xml:space="preserve">Rapporten Nordic-Baltic Quantum </w:t>
      </w:r>
      <w:proofErr w:type="spellStart"/>
      <w:r w:rsidRPr="00CD2772">
        <w:t>Ecosystem</w:t>
      </w:r>
      <w:proofErr w:type="spellEnd"/>
      <w:r w:rsidRPr="00CD2772">
        <w:t xml:space="preserve"> publisert i 2025 gir en oversikt over kvanteteknologi i de nordisk-baltiske landene.</w:t>
      </w:r>
    </w:p>
    <w:p w14:paraId="035B6FD4" w14:textId="77777777" w:rsidR="00B050CE" w:rsidRPr="00CD2772" w:rsidRDefault="00B050CE" w:rsidP="00CD2772">
      <w:pPr>
        <w:pStyle w:val="Kilde"/>
      </w:pPr>
      <w:r w:rsidRPr="00CD2772">
        <w:t xml:space="preserve">Kilde: Nordic </w:t>
      </w:r>
      <w:proofErr w:type="spellStart"/>
      <w:r w:rsidRPr="00CD2772">
        <w:t>Innovation</w:t>
      </w:r>
      <w:proofErr w:type="spellEnd"/>
    </w:p>
    <w:p w14:paraId="65DDC725" w14:textId="77777777" w:rsidR="00B050CE" w:rsidRPr="00CD2772" w:rsidRDefault="00B050CE" w:rsidP="00CD2772">
      <w:pPr>
        <w:pStyle w:val="a-tilraar-dep"/>
      </w:pPr>
      <w:r w:rsidRPr="00CD2772">
        <w:t>Utenriksdepartementet</w:t>
      </w:r>
    </w:p>
    <w:p w14:paraId="082DB9F3" w14:textId="77777777" w:rsidR="00B050CE" w:rsidRPr="00CD2772" w:rsidRDefault="00B050CE" w:rsidP="00CD2772">
      <w:pPr>
        <w:pStyle w:val="a-tilraar-tit"/>
      </w:pPr>
      <w:r w:rsidRPr="00CD2772">
        <w:t>tilrår:</w:t>
      </w:r>
    </w:p>
    <w:p w14:paraId="7C0C794C" w14:textId="4B4EB7E2" w:rsidR="00B050CE" w:rsidRPr="00CD2772" w:rsidRDefault="00B050CE" w:rsidP="00CD2772">
      <w:r w:rsidRPr="00CD2772">
        <w:t>Tilråding fra Utenriksdepartementet 19. juni 2026 om Eksport av forsvarsmateriell fra Norge og eksportkontroll i 2025 blir sendt Stortinget.</w:t>
      </w:r>
    </w:p>
    <w:sectPr w:rsidR="00B050CE" w:rsidRPr="00CD2772" w:rsidSect="002D7A43">
      <w:pgSz w:w="11905" w:h="16838"/>
      <w:pgMar w:top="1531" w:right="1162" w:bottom="1213" w:left="1162"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6956" w14:textId="77777777" w:rsidR="00B050CE" w:rsidRDefault="00B050CE">
      <w:pPr>
        <w:spacing w:after="0" w:line="240" w:lineRule="auto"/>
      </w:pPr>
      <w:r>
        <w:separator/>
      </w:r>
    </w:p>
  </w:endnote>
  <w:endnote w:type="continuationSeparator" w:id="0">
    <w:p w14:paraId="33C22E75" w14:textId="77777777" w:rsidR="00B050CE" w:rsidRDefault="00B0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A2B85" w14:textId="77777777" w:rsidR="00B050CE" w:rsidRDefault="00B050CE">
      <w:pPr>
        <w:spacing w:after="0" w:line="240" w:lineRule="auto"/>
      </w:pPr>
      <w:r>
        <w:separator/>
      </w:r>
    </w:p>
  </w:footnote>
  <w:footnote w:type="continuationSeparator" w:id="0">
    <w:p w14:paraId="686BCB2F" w14:textId="77777777" w:rsidR="00B050CE" w:rsidRDefault="00B050CE">
      <w:pPr>
        <w:spacing w:after="0" w:line="240" w:lineRule="auto"/>
      </w:pPr>
      <w:r>
        <w:continuationSeparator/>
      </w:r>
    </w:p>
  </w:footnote>
  <w:footnote w:id="1">
    <w:p w14:paraId="5C790005" w14:textId="22328E9E" w:rsidR="00B050CE" w:rsidRDefault="00B050CE">
      <w:pPr>
        <w:pStyle w:val="Fotnotetekst"/>
      </w:pPr>
      <w:r>
        <w:rPr>
          <w:vertAlign w:val="superscript"/>
        </w:rPr>
        <w:footnoteRef/>
      </w:r>
      <w:r w:rsidRPr="00CD2772">
        <w:rPr>
          <w:rStyle w:val="Hyperkobling"/>
        </w:rPr>
        <w:t>www.deksa.no</w:t>
      </w:r>
    </w:p>
  </w:footnote>
  <w:footnote w:id="2">
    <w:p w14:paraId="6703AEB7" w14:textId="0895FEBF" w:rsidR="00B050CE" w:rsidRDefault="00B050CE">
      <w:pPr>
        <w:pStyle w:val="Fotnotetekst"/>
      </w:pPr>
      <w:r>
        <w:rPr>
          <w:vertAlign w:val="superscript"/>
        </w:rPr>
        <w:footnoteRef/>
      </w:r>
      <w:r w:rsidRPr="00CD2772">
        <w:rPr>
          <w:rStyle w:val="Hyperkobling"/>
        </w:rPr>
        <w:t>https://deksa.no/arsrapport/</w:t>
      </w:r>
    </w:p>
  </w:footnote>
  <w:footnote w:id="3">
    <w:p w14:paraId="5FFF15DF" w14:textId="7D5A9377" w:rsidR="00B050CE" w:rsidRDefault="00B050CE">
      <w:pPr>
        <w:pStyle w:val="Fotnotetekst"/>
      </w:pPr>
      <w:r>
        <w:rPr>
          <w:vertAlign w:val="superscript"/>
        </w:rPr>
        <w:footnoteRef/>
      </w:r>
      <w:r w:rsidRPr="00CD2772">
        <w:t xml:space="preserve">Forskrift om eksport av forsvarsmateriell, flerbruksvarer, teknologi og tjenester – </w:t>
      </w:r>
      <w:r w:rsidRPr="00CD2772">
        <w:rPr>
          <w:rStyle w:val="Hyperkobling"/>
        </w:rPr>
        <w:t>www.lovdata.no</w:t>
      </w:r>
    </w:p>
  </w:footnote>
  <w:footnote w:id="4">
    <w:p w14:paraId="380A54C7" w14:textId="16D83145" w:rsidR="00B050CE" w:rsidRDefault="00B050CE">
      <w:pPr>
        <w:pStyle w:val="Fotnotetekst"/>
      </w:pPr>
      <w:r>
        <w:rPr>
          <w:vertAlign w:val="superscript"/>
        </w:rPr>
        <w:footnoteRef/>
      </w:r>
      <w:r w:rsidRPr="00CD2772">
        <w:t xml:space="preserve">Lov om kontroll med eksport av strategiske varer, tjenester og teknologi </w:t>
      </w:r>
      <w:r w:rsidRPr="00CD2772">
        <w:t xml:space="preserve">m.v. – </w:t>
      </w:r>
      <w:r w:rsidRPr="00CD2772">
        <w:rPr>
          <w:rStyle w:val="Hyperkobling"/>
        </w:rPr>
        <w:t>www.lovdata.no</w:t>
      </w:r>
    </w:p>
  </w:footnote>
  <w:footnote w:id="5">
    <w:p w14:paraId="1C14D032" w14:textId="7EE6F369" w:rsidR="00B050CE" w:rsidRDefault="00B050CE">
      <w:pPr>
        <w:pStyle w:val="Fotnotetekst"/>
      </w:pPr>
      <w:r>
        <w:rPr>
          <w:vertAlign w:val="superscript"/>
        </w:rPr>
        <w:footnoteRef/>
      </w:r>
      <w:r w:rsidRPr="00CD2772">
        <w:t xml:space="preserve">Retningslinjer for Utenriksdepartementets behandling av søknader om eksport av forsvarsmateriell, samt teknologi og tjenester for militære formål – </w:t>
      </w:r>
      <w:r w:rsidRPr="00CD2772">
        <w:rPr>
          <w:rStyle w:val="Hyperkobling"/>
        </w:rPr>
        <w:t>www.regjeringen.no</w:t>
      </w:r>
    </w:p>
  </w:footnote>
  <w:footnote w:id="6">
    <w:p w14:paraId="0F6B4B6B" w14:textId="7D15110E" w:rsidR="00B050CE" w:rsidRDefault="00B050CE">
      <w:pPr>
        <w:pStyle w:val="Fotnotetekst"/>
      </w:pPr>
      <w:r>
        <w:rPr>
          <w:vertAlign w:val="superscript"/>
        </w:rPr>
        <w:footnoteRef/>
      </w:r>
      <w:r w:rsidRPr="00CD2772">
        <w:rPr>
          <w:rStyle w:val="Hyperkobling"/>
        </w:rPr>
        <w:t>thearmstradetreaty.org/annual-reports.html</w:t>
      </w:r>
    </w:p>
  </w:footnote>
  <w:footnote w:id="7">
    <w:p w14:paraId="0198F9C8" w14:textId="2C3C477D" w:rsidR="00B050CE" w:rsidRDefault="00B050CE">
      <w:pPr>
        <w:pStyle w:val="Fotnotetekst"/>
      </w:pPr>
      <w:r>
        <w:rPr>
          <w:vertAlign w:val="superscript"/>
        </w:rPr>
        <w:footnoteRef/>
      </w:r>
      <w:r w:rsidRPr="00CD2772">
        <w:rPr>
          <w:rStyle w:val="Hyperkobling"/>
        </w:rPr>
        <w:t>www.unroca.org</w:t>
      </w:r>
    </w:p>
  </w:footnote>
  <w:footnote w:id="8">
    <w:p w14:paraId="45617A2A" w14:textId="1F8F5490" w:rsidR="00B050CE" w:rsidRDefault="00B050CE">
      <w:pPr>
        <w:pStyle w:val="Fotnotetekst"/>
      </w:pPr>
      <w:r>
        <w:rPr>
          <w:vertAlign w:val="superscript"/>
        </w:rPr>
        <w:footnoteRef/>
      </w:r>
      <w:r w:rsidRPr="00CD2772">
        <w:rPr>
          <w:rStyle w:val="Hyperkobling"/>
        </w:rPr>
        <w:t>www.osce.org/forum-for-security-cooperation/593372</w:t>
      </w:r>
    </w:p>
  </w:footnote>
  <w:footnote w:id="9">
    <w:p w14:paraId="402EDF78" w14:textId="58ABDD18" w:rsidR="00B050CE" w:rsidRDefault="00B050CE">
      <w:pPr>
        <w:pStyle w:val="Fotnotetekst"/>
      </w:pPr>
      <w:r>
        <w:rPr>
          <w:vertAlign w:val="superscript"/>
        </w:rPr>
        <w:footnoteRef/>
      </w:r>
      <w:r w:rsidRPr="00CD2772">
        <w:t>Nasjonal trusselvurdering (NTV) 2026 – www.pst.no</w:t>
      </w:r>
    </w:p>
  </w:footnote>
  <w:footnote w:id="10">
    <w:p w14:paraId="681FDA59" w14:textId="544DD82E" w:rsidR="00B050CE" w:rsidRDefault="00B050CE">
      <w:pPr>
        <w:pStyle w:val="Fotnotetekst"/>
      </w:pPr>
      <w:r>
        <w:rPr>
          <w:vertAlign w:val="superscript"/>
        </w:rPr>
        <w:footnoteRef/>
      </w:r>
      <w:r w:rsidRPr="00CD2772">
        <w:rPr>
          <w:rStyle w:val="Hyperkobling"/>
        </w:rPr>
        <w:t>https://www.regjeringen.no/no/dokumenter/nasjonal-sikkerhetsstrategi/id3099304/</w:t>
      </w:r>
    </w:p>
  </w:footnote>
  <w:footnote w:id="11">
    <w:p w14:paraId="46E96743" w14:textId="496B3D38" w:rsidR="00B050CE" w:rsidRDefault="00B050CE">
      <w:pPr>
        <w:pStyle w:val="Fotnotetekst"/>
      </w:pPr>
      <w:r>
        <w:rPr>
          <w:vertAlign w:val="superscript"/>
        </w:rPr>
        <w:footnoteRef/>
      </w:r>
      <w:r w:rsidRPr="00CD2772">
        <w:t xml:space="preserve">Nansen-programmet for Ukraina – </w:t>
      </w:r>
      <w:r w:rsidRPr="00CD2772">
        <w:rPr>
          <w:rStyle w:val="Hyperkobling"/>
        </w:rPr>
        <w:t>www.norad.no</w:t>
      </w:r>
    </w:p>
  </w:footnote>
  <w:footnote w:id="12">
    <w:p w14:paraId="2E83D527" w14:textId="32186563" w:rsidR="00B050CE" w:rsidRDefault="00B050CE">
      <w:pPr>
        <w:pStyle w:val="Fotnotetekst"/>
      </w:pPr>
      <w:r>
        <w:rPr>
          <w:vertAlign w:val="superscript"/>
        </w:rPr>
        <w:footnoteRef/>
      </w:r>
      <w:r w:rsidRPr="00CD2772">
        <w:rPr>
          <w:rStyle w:val="Hyperkobling"/>
        </w:rPr>
        <w:t>https://deksa.no/eksportkontroll/trenger-du-lisens/eksport-til-ukraina/</w:t>
      </w:r>
    </w:p>
  </w:footnote>
  <w:footnote w:id="13">
    <w:p w14:paraId="7AAB4C0C" w14:textId="6CF64AD9" w:rsidR="00B050CE" w:rsidRDefault="00B050CE">
      <w:pPr>
        <w:pStyle w:val="Fotnotetekst"/>
      </w:pPr>
      <w:r>
        <w:rPr>
          <w:vertAlign w:val="superscript"/>
        </w:rPr>
        <w:footnoteRef/>
      </w:r>
      <w:r w:rsidRPr="00CD2772">
        <w:t>Norsk støtte til Ukraina og nabolandene – regjeringen.no</w:t>
      </w:r>
    </w:p>
  </w:footnote>
  <w:footnote w:id="14">
    <w:p w14:paraId="1BF53E9E" w14:textId="3FA25667" w:rsidR="00B050CE" w:rsidRDefault="00B050CE">
      <w:pPr>
        <w:pStyle w:val="Fotnotetekst"/>
      </w:pPr>
      <w:r>
        <w:rPr>
          <w:vertAlign w:val="superscript"/>
        </w:rPr>
        <w:footnoteRef/>
      </w:r>
      <w:r w:rsidRPr="00CD2772">
        <w:t>Forsvaret og krigen i Ukraina – forsvaret.no</w:t>
      </w:r>
    </w:p>
  </w:footnote>
  <w:footnote w:id="15">
    <w:p w14:paraId="2183165A" w14:textId="51D972BA" w:rsidR="00B050CE" w:rsidRDefault="00B050CE">
      <w:pPr>
        <w:pStyle w:val="Fotnotetekst"/>
      </w:pPr>
      <w:r>
        <w:rPr>
          <w:vertAlign w:val="superscript"/>
        </w:rPr>
        <w:footnoteRef/>
      </w:r>
      <w:r w:rsidRPr="00CD2772">
        <w:t>Forsvarsmateriells støtte til Ukraina i 2025 – forsvarsmateriell.no</w:t>
      </w:r>
    </w:p>
  </w:footnote>
  <w:footnote w:id="16">
    <w:p w14:paraId="5A22E5A9" w14:textId="1E132416" w:rsidR="00B050CE" w:rsidRDefault="00B050CE">
      <w:pPr>
        <w:pStyle w:val="Fotnotetekst"/>
      </w:pPr>
      <w:r>
        <w:rPr>
          <w:vertAlign w:val="superscript"/>
        </w:rPr>
        <w:footnoteRef/>
      </w:r>
      <w:r w:rsidRPr="00CD2772">
        <w:rPr>
          <w:rStyle w:val="Hyperkobling"/>
        </w:rPr>
        <w:t>https://www.regjeringen.no/no/dokumentarkiv/regjeringen-stoere/andre-dokumenter/ud/2025/aktuelt/normalisering-av-praksis-for-eksport-til-tyrkia/</w:t>
      </w:r>
    </w:p>
  </w:footnote>
  <w:footnote w:id="17">
    <w:p w14:paraId="08607B38" w14:textId="5F5C23A7" w:rsidR="00B050CE" w:rsidRDefault="00B050CE">
      <w:pPr>
        <w:pStyle w:val="Fotnotetekst"/>
      </w:pPr>
      <w:r>
        <w:rPr>
          <w:vertAlign w:val="superscript"/>
        </w:rPr>
        <w:footnoteRef/>
      </w:r>
      <w:r w:rsidRPr="00CD2772">
        <w:t>Forvaltningsloven – Kapittel VI. Om klage og omgjøring</w:t>
      </w:r>
    </w:p>
  </w:footnote>
  <w:footnote w:id="18">
    <w:p w14:paraId="27DA8BEF" w14:textId="6CD09854" w:rsidR="00B050CE" w:rsidRDefault="00B050CE">
      <w:pPr>
        <w:pStyle w:val="Fotnotetekst"/>
      </w:pPr>
      <w:r>
        <w:rPr>
          <w:vertAlign w:val="superscript"/>
        </w:rPr>
        <w:footnoteRef/>
      </w:r>
      <w:r w:rsidRPr="00CD2772">
        <w:t xml:space="preserve">Eksportkontrollforskriften – Kap. 2. Lisens – § 7 </w:t>
      </w:r>
    </w:p>
  </w:footnote>
  <w:footnote w:id="19">
    <w:p w14:paraId="0D46306F" w14:textId="1970C67A" w:rsidR="00B050CE" w:rsidRDefault="00B050CE">
      <w:pPr>
        <w:pStyle w:val="Fotnotetekst"/>
      </w:pPr>
      <w:r>
        <w:rPr>
          <w:vertAlign w:val="superscript"/>
        </w:rPr>
        <w:footnoteRef/>
      </w:r>
      <w:r w:rsidRPr="00CD2772">
        <w:t>Meld. St. 25 (2023–2024), Meld. St. 25 (2019–2020)</w:t>
      </w:r>
    </w:p>
  </w:footnote>
  <w:footnote w:id="20">
    <w:p w14:paraId="5CEBDBEB" w14:textId="167B08D2" w:rsidR="00B050CE" w:rsidRDefault="00B050CE">
      <w:pPr>
        <w:pStyle w:val="Fotnotetekst"/>
      </w:pPr>
      <w:r>
        <w:rPr>
          <w:vertAlign w:val="superscript"/>
        </w:rPr>
        <w:footnoteRef/>
      </w:r>
      <w:r w:rsidRPr="00CD2772">
        <w:t xml:space="preserve">Gjeldende sanksjoner er oppdatert på </w:t>
      </w:r>
      <w:r w:rsidRPr="00CD2772">
        <w:rPr>
          <w:rStyle w:val="Hyperkobling"/>
        </w:rPr>
        <w:t>www.deksa.no</w:t>
      </w:r>
      <w:r w:rsidRPr="00CD2772">
        <w:t xml:space="preserve"> </w:t>
      </w:r>
    </w:p>
  </w:footnote>
  <w:footnote w:id="21">
    <w:p w14:paraId="1C925F64" w14:textId="090E133E" w:rsidR="00B050CE" w:rsidRPr="002C485C" w:rsidRDefault="00B050CE">
      <w:pPr>
        <w:pStyle w:val="Fotnotetekst"/>
        <w:rPr>
          <w:lang w:val="en-GB"/>
        </w:rPr>
      </w:pPr>
      <w:r>
        <w:rPr>
          <w:vertAlign w:val="superscript"/>
        </w:rPr>
        <w:footnoteRef/>
      </w:r>
      <w:r w:rsidRPr="00CD2772">
        <w:rPr>
          <w:lang w:val="en-GB"/>
        </w:rPr>
        <w:t xml:space="preserve">Meld. St. 29 (2024–2025), Meld. St. 5 (2017–2018), Meld. St. 8 (2015–2016), </w:t>
      </w:r>
      <w:r w:rsidRPr="00CD2772">
        <w:rPr>
          <w:lang w:val="en-GB"/>
        </w:rPr>
        <w:t>m.fl.</w:t>
      </w:r>
    </w:p>
  </w:footnote>
  <w:footnote w:id="22">
    <w:p w14:paraId="71520E59" w14:textId="7C04F8C7" w:rsidR="00B050CE" w:rsidRPr="002C485C" w:rsidRDefault="00B050CE">
      <w:pPr>
        <w:pStyle w:val="Fotnotetekst"/>
        <w:rPr>
          <w:lang w:val="en-GB"/>
        </w:rPr>
      </w:pPr>
      <w:r>
        <w:rPr>
          <w:vertAlign w:val="superscript"/>
        </w:rPr>
        <w:footnoteRef/>
      </w:r>
      <w:r w:rsidRPr="00CD2772">
        <w:rPr>
          <w:rStyle w:val="Hyperkobling"/>
          <w:lang w:val="en-GB"/>
        </w:rPr>
        <w:t>www.wassenaar.org</w:t>
      </w:r>
    </w:p>
  </w:footnote>
  <w:footnote w:id="23">
    <w:p w14:paraId="5B989CC2" w14:textId="65C8E087" w:rsidR="00B050CE" w:rsidRPr="002C485C" w:rsidRDefault="00B050CE">
      <w:pPr>
        <w:pStyle w:val="Fotnotetekst"/>
        <w:rPr>
          <w:lang w:val="en-GB"/>
        </w:rPr>
      </w:pPr>
      <w:r>
        <w:rPr>
          <w:vertAlign w:val="superscript"/>
        </w:rPr>
        <w:footnoteRef/>
      </w:r>
      <w:r w:rsidRPr="00CD2772">
        <w:rPr>
          <w:rStyle w:val="Hyperkobling"/>
          <w:lang w:val="en-GB"/>
        </w:rPr>
        <w:t>www.mtcr.info</w:t>
      </w:r>
    </w:p>
  </w:footnote>
  <w:footnote w:id="24">
    <w:p w14:paraId="2D6E20AF" w14:textId="665A8D28" w:rsidR="00B050CE" w:rsidRPr="002C485C" w:rsidRDefault="00B050CE">
      <w:pPr>
        <w:pStyle w:val="Fotnotetekst"/>
        <w:rPr>
          <w:lang w:val="en-GB"/>
        </w:rPr>
      </w:pPr>
      <w:r>
        <w:rPr>
          <w:vertAlign w:val="superscript"/>
        </w:rPr>
        <w:footnoteRef/>
      </w:r>
      <w:r w:rsidRPr="00CD2772">
        <w:rPr>
          <w:rStyle w:val="Hyperkobling"/>
          <w:lang w:val="en-GB"/>
        </w:rPr>
        <w:t>www.nuclearsuppliersgroup.org</w:t>
      </w:r>
    </w:p>
  </w:footnote>
  <w:footnote w:id="25">
    <w:p w14:paraId="1C5A90A6" w14:textId="3AE629DF" w:rsidR="00B050CE" w:rsidRPr="002C485C" w:rsidRDefault="00B050CE">
      <w:pPr>
        <w:pStyle w:val="Fotnotetekst"/>
        <w:rPr>
          <w:lang w:val="en-GB"/>
        </w:rPr>
      </w:pPr>
      <w:r>
        <w:rPr>
          <w:vertAlign w:val="superscript"/>
        </w:rPr>
        <w:footnoteRef/>
      </w:r>
      <w:r w:rsidRPr="00CD2772">
        <w:rPr>
          <w:rStyle w:val="Hyperkobling"/>
          <w:lang w:val="en-GB"/>
        </w:rPr>
        <w:t>www.australiagroup.net</w:t>
      </w:r>
    </w:p>
  </w:footnote>
  <w:footnote w:id="26">
    <w:p w14:paraId="1FC58B03" w14:textId="2AE130E5" w:rsidR="00B050CE" w:rsidRPr="002C485C" w:rsidRDefault="00B050CE">
      <w:pPr>
        <w:pStyle w:val="Fotnotetekst"/>
        <w:rPr>
          <w:lang w:val="en-GB"/>
        </w:rPr>
      </w:pPr>
      <w:r>
        <w:rPr>
          <w:vertAlign w:val="superscript"/>
        </w:rPr>
        <w:footnoteRef/>
      </w:r>
      <w:r w:rsidRPr="00CD2772">
        <w:rPr>
          <w:lang w:val="en-GB"/>
        </w:rPr>
        <w:t>www. thearmstradetreaty.org</w:t>
      </w:r>
    </w:p>
  </w:footnote>
  <w:footnote w:id="27">
    <w:p w14:paraId="664883AB" w14:textId="1C1D95B7" w:rsidR="00B050CE" w:rsidRPr="002C485C" w:rsidRDefault="00B050CE">
      <w:pPr>
        <w:pStyle w:val="Fotnotetekst"/>
        <w:rPr>
          <w:lang w:val="en-GB"/>
        </w:rPr>
      </w:pPr>
      <w:r>
        <w:rPr>
          <w:vertAlign w:val="superscript"/>
        </w:rPr>
        <w:footnoteRef/>
      </w:r>
      <w:r w:rsidRPr="00CD2772">
        <w:rPr>
          <w:rStyle w:val="Hyperkobling"/>
          <w:lang w:val="en-GB"/>
        </w:rPr>
        <w:t>https://www.regjeringen.no/no/aktuelt/nordisk-baltisk-toppmote-i-sverige/id3076504</w:t>
      </w:r>
    </w:p>
  </w:footnote>
  <w:footnote w:id="28">
    <w:p w14:paraId="433A79DE" w14:textId="36053CC3" w:rsidR="00B050CE" w:rsidRPr="002C485C" w:rsidRDefault="00B050CE">
      <w:pPr>
        <w:pStyle w:val="Fotnotetekst"/>
        <w:rPr>
          <w:lang w:val="en-GB"/>
        </w:rPr>
      </w:pPr>
      <w:r>
        <w:rPr>
          <w:vertAlign w:val="superscript"/>
        </w:rPr>
        <w:footnoteRef/>
      </w:r>
      <w:r w:rsidRPr="00CD2772">
        <w:rPr>
          <w:rStyle w:val="Hyperkobling"/>
          <w:lang w:val="en-GB"/>
        </w:rPr>
        <w:t>https://policy.trade.ec.europa.eu/events/export-control-forum-2025-2025-11-14_en</w:t>
      </w:r>
    </w:p>
  </w:footnote>
  <w:footnote w:id="29">
    <w:p w14:paraId="0CCC4885" w14:textId="01F8CFEC" w:rsidR="00B050CE" w:rsidRPr="002C485C" w:rsidRDefault="00B050CE">
      <w:pPr>
        <w:pStyle w:val="Fotnotetekst"/>
        <w:rPr>
          <w:lang w:val="en-GB"/>
        </w:rPr>
      </w:pPr>
      <w:r>
        <w:rPr>
          <w:vertAlign w:val="superscript"/>
        </w:rPr>
        <w:footnoteRef/>
      </w:r>
      <w:r w:rsidRPr="00CD2772">
        <w:rPr>
          <w:lang w:val="en-GB"/>
        </w:rPr>
        <w:t>Council Decision (CFSP) 2025/779 of 14 April 2025</w:t>
      </w:r>
    </w:p>
  </w:footnote>
  <w:footnote w:id="30">
    <w:p w14:paraId="633EC501" w14:textId="414D445C" w:rsidR="00B050CE" w:rsidRPr="002C485C" w:rsidRDefault="00B050CE">
      <w:pPr>
        <w:pStyle w:val="Fotnotetekst"/>
        <w:rPr>
          <w:lang w:val="en-GB"/>
        </w:rPr>
      </w:pPr>
      <w:r>
        <w:rPr>
          <w:vertAlign w:val="superscript"/>
        </w:rPr>
        <w:footnoteRef/>
      </w:r>
      <w:r w:rsidRPr="00CD2772">
        <w:rPr>
          <w:rStyle w:val="Hyperkobling"/>
          <w:lang w:val="en-GB"/>
        </w:rPr>
        <w:t>https://data.consilium.europa.eu/doc/document/ST-6881-2025-INIT/en/pdf</w:t>
      </w:r>
    </w:p>
  </w:footnote>
  <w:footnote w:id="31">
    <w:p w14:paraId="1C508083" w14:textId="4C445D08" w:rsidR="00B050CE" w:rsidRDefault="00B050CE">
      <w:pPr>
        <w:pStyle w:val="Fotnotetekst"/>
      </w:pPr>
      <w:r>
        <w:rPr>
          <w:vertAlign w:val="superscript"/>
        </w:rPr>
        <w:footnoteRef/>
      </w:r>
      <w:r w:rsidRPr="00CD2772">
        <w:t xml:space="preserve">Tildelingsbrev til DEKSA for 2025 – www.regjeringen.no </w:t>
      </w:r>
    </w:p>
  </w:footnote>
  <w:footnote w:id="32">
    <w:p w14:paraId="6ED29FCF" w14:textId="75B1E40E" w:rsidR="00B050CE" w:rsidRPr="002C485C" w:rsidRDefault="00B050CE">
      <w:pPr>
        <w:pStyle w:val="Fotnotetekst"/>
        <w:rPr>
          <w:lang w:val="en-GB"/>
        </w:rPr>
      </w:pPr>
      <w:r>
        <w:rPr>
          <w:vertAlign w:val="superscript"/>
        </w:rPr>
        <w:footnoteRef/>
      </w:r>
      <w:r w:rsidRPr="00CD2772">
        <w:rPr>
          <w:lang w:val="en-GB"/>
        </w:rPr>
        <w:t>Meld. St. 29 (2024–2025)</w:t>
      </w:r>
    </w:p>
  </w:footnote>
  <w:footnote w:id="33">
    <w:p w14:paraId="220ADDAC" w14:textId="4486D95B" w:rsidR="00B050CE" w:rsidRPr="002C485C" w:rsidRDefault="00B050CE">
      <w:pPr>
        <w:pStyle w:val="Fotnotetekst"/>
        <w:rPr>
          <w:lang w:val="en-GB"/>
        </w:rPr>
      </w:pPr>
      <w:r>
        <w:rPr>
          <w:vertAlign w:val="superscript"/>
        </w:rPr>
        <w:footnoteRef/>
      </w:r>
      <w:r w:rsidRPr="00CD2772">
        <w:rPr>
          <w:rStyle w:val="Hyperkobling"/>
          <w:lang w:val="en-GB"/>
        </w:rPr>
        <w:t>https://www.regjeringen.no/no/tema/utenrikssaker/Eksportkontroll/kontroll_kunnskap/id2952406</w:t>
      </w:r>
    </w:p>
  </w:footnote>
  <w:footnote w:id="34">
    <w:p w14:paraId="5552D52E" w14:textId="044D6409" w:rsidR="00B050CE" w:rsidRPr="002C485C" w:rsidRDefault="00B050CE">
      <w:pPr>
        <w:pStyle w:val="Fotnotetekst"/>
        <w:rPr>
          <w:lang w:val="en-GB"/>
        </w:rPr>
      </w:pPr>
      <w:r>
        <w:rPr>
          <w:vertAlign w:val="superscript"/>
        </w:rPr>
        <w:footnoteRef/>
      </w:r>
      <w:r w:rsidRPr="00CD2772">
        <w:rPr>
          <w:rStyle w:val="Hyperkobling"/>
          <w:lang w:val="en-GB"/>
        </w:rPr>
        <w:t>https://www.regjeringen.no/no/aktuelt/forskrift_endringer/id2905861</w:t>
      </w:r>
    </w:p>
  </w:footnote>
  <w:footnote w:id="35">
    <w:p w14:paraId="6F4ADBB6" w14:textId="280356EE" w:rsidR="00B050CE" w:rsidRDefault="00B050CE">
      <w:pPr>
        <w:pStyle w:val="Fotnotetekst"/>
      </w:pPr>
      <w:r>
        <w:rPr>
          <w:vertAlign w:val="superscript"/>
        </w:rPr>
        <w:footnoteRef/>
      </w:r>
      <w:r w:rsidRPr="00CD2772">
        <w:t>Meld. St. 29 (2024–2025)</w:t>
      </w:r>
    </w:p>
  </w:footnote>
  <w:footnote w:id="36">
    <w:p w14:paraId="7C8DE83A" w14:textId="232AC201" w:rsidR="00B050CE" w:rsidRDefault="00B050CE">
      <w:pPr>
        <w:pStyle w:val="Fotnotetekst"/>
      </w:pPr>
      <w:r>
        <w:rPr>
          <w:vertAlign w:val="superscript"/>
        </w:rPr>
        <w:footnoteRef/>
      </w:r>
      <w:r w:rsidRPr="00CD2772">
        <w:t>Forskrift om eksport av forsvarsmateriell, flerbruksvarer, teknologi og tjenester – Kap. 1. Innledende bestemmelser</w:t>
      </w:r>
    </w:p>
  </w:footnote>
  <w:footnote w:id="37">
    <w:p w14:paraId="5095F3E6" w14:textId="3A61562A" w:rsidR="00B050CE" w:rsidRDefault="00B050CE">
      <w:pPr>
        <w:pStyle w:val="Fotnotetekst"/>
      </w:pPr>
      <w:r>
        <w:rPr>
          <w:vertAlign w:val="superscript"/>
        </w:rPr>
        <w:footnoteRef/>
      </w:r>
      <w:r w:rsidRPr="00CD2772">
        <w:rPr>
          <w:rStyle w:val="Hyperkobling"/>
        </w:rPr>
        <w:t>https://www.regjeringen.no/no/dokumenter/veileder-for-eksport-av-teknologi/id3116449</w:t>
      </w:r>
    </w:p>
  </w:footnote>
  <w:footnote w:id="38">
    <w:p w14:paraId="4A7A9516" w14:textId="43334CC5" w:rsidR="00B050CE" w:rsidRDefault="00B050CE">
      <w:pPr>
        <w:pStyle w:val="Fotnotetekst"/>
      </w:pPr>
      <w:r>
        <w:rPr>
          <w:vertAlign w:val="superscript"/>
        </w:rPr>
        <w:footnoteRef/>
      </w:r>
      <w:r w:rsidRPr="00CD2772">
        <w:t>Forskrift om eksport av forsvarsmateriell, flerbruksvarer, teknologi og tjenester – Vedlegg I–III</w:t>
      </w:r>
    </w:p>
  </w:footnote>
  <w:footnote w:id="39">
    <w:p w14:paraId="78C88211" w14:textId="2214EE4C" w:rsidR="00B050CE" w:rsidRDefault="00B050CE">
      <w:pPr>
        <w:pStyle w:val="Fotnotetekst"/>
      </w:pPr>
      <w:r>
        <w:rPr>
          <w:vertAlign w:val="superscript"/>
        </w:rPr>
        <w:footnoteRef/>
      </w:r>
      <w:r w:rsidRPr="00CD2772">
        <w:rPr>
          <w:rStyle w:val="Hyperkobling"/>
        </w:rPr>
        <w:t>https://eur-lex.europa.eu/eli/C/2025/1499</w:t>
      </w:r>
    </w:p>
  </w:footnote>
  <w:footnote w:id="40">
    <w:p w14:paraId="1A9241BF" w14:textId="18068D16" w:rsidR="00B050CE" w:rsidRDefault="00B050CE">
      <w:pPr>
        <w:pStyle w:val="Fotnotetekst"/>
      </w:pPr>
      <w:r>
        <w:rPr>
          <w:vertAlign w:val="superscript"/>
        </w:rPr>
        <w:footnoteRef/>
      </w:r>
      <w:r w:rsidRPr="00CD2772">
        <w:rPr>
          <w:rStyle w:val="Hyperkobling"/>
        </w:rPr>
        <w:t>https://www.wassenaar.org/control-lists-previous-years</w:t>
      </w:r>
    </w:p>
  </w:footnote>
  <w:footnote w:id="41">
    <w:p w14:paraId="7211D8BD" w14:textId="4E5F56AA" w:rsidR="00B050CE" w:rsidRDefault="00B050CE">
      <w:pPr>
        <w:pStyle w:val="Fotnotetekst"/>
      </w:pPr>
      <w:r>
        <w:rPr>
          <w:vertAlign w:val="superscript"/>
        </w:rPr>
        <w:footnoteRef/>
      </w:r>
      <w:r w:rsidRPr="00CD2772">
        <w:rPr>
          <w:rStyle w:val="Hyperkobling"/>
        </w:rPr>
        <w:t>https://eur-lex.europa.eu/eli/reg/2021/821</w:t>
      </w:r>
    </w:p>
  </w:footnote>
  <w:footnote w:id="42">
    <w:p w14:paraId="7CFD32E1" w14:textId="3A8C9126" w:rsidR="00B050CE" w:rsidRPr="002C485C" w:rsidRDefault="00B050CE">
      <w:pPr>
        <w:pStyle w:val="Fotnotetekst"/>
        <w:rPr>
          <w:lang w:val="en-GB"/>
        </w:rPr>
      </w:pPr>
      <w:r>
        <w:rPr>
          <w:vertAlign w:val="superscript"/>
        </w:rPr>
        <w:footnoteRef/>
      </w:r>
      <w:r w:rsidRPr="00CD2772">
        <w:rPr>
          <w:lang w:val="en-GB"/>
        </w:rPr>
        <w:t xml:space="preserve">European Commission – </w:t>
      </w:r>
      <w:r w:rsidRPr="00CD2772">
        <w:rPr>
          <w:rStyle w:val="Hyperkobling"/>
          <w:lang w:val="en-GB"/>
        </w:rPr>
        <w:t>https://policy.trade.ec.europa.eu/news/2025-update-eu-control-list-dual-use-items-2025-09-08_en</w:t>
      </w:r>
    </w:p>
  </w:footnote>
  <w:footnote w:id="43">
    <w:p w14:paraId="45E7B04E" w14:textId="3DA92D08" w:rsidR="00B050CE" w:rsidRPr="002C485C" w:rsidRDefault="00B050CE">
      <w:pPr>
        <w:pStyle w:val="Fotnotetekst"/>
        <w:rPr>
          <w:lang w:val="en-GB"/>
        </w:rPr>
      </w:pPr>
      <w:r>
        <w:rPr>
          <w:vertAlign w:val="superscript"/>
        </w:rPr>
        <w:footnoteRef/>
      </w:r>
      <w:r w:rsidRPr="00CD2772">
        <w:rPr>
          <w:rStyle w:val="Hyperkobling"/>
          <w:lang w:val="en-GB"/>
        </w:rPr>
        <w:t>https://www.regjeringen.no/no/aktuelt/ny-nasjonal-kontrolliste/id3056638</w:t>
      </w:r>
    </w:p>
  </w:footnote>
  <w:footnote w:id="44">
    <w:p w14:paraId="571684BC" w14:textId="1E3157A9" w:rsidR="00B050CE" w:rsidRPr="002C485C" w:rsidRDefault="00B050CE">
      <w:pPr>
        <w:pStyle w:val="Fotnotetekst"/>
        <w:rPr>
          <w:lang w:val="en-GB"/>
        </w:rPr>
      </w:pPr>
      <w:r>
        <w:rPr>
          <w:vertAlign w:val="superscript"/>
        </w:rPr>
        <w:footnoteRef/>
      </w:r>
      <w:r w:rsidRPr="00CD2772">
        <w:rPr>
          <w:rStyle w:val="Hyperkobling"/>
          <w:lang w:val="en-GB"/>
        </w:rPr>
        <w:t>https://www.regjeringen.no/no/aktuelt/noreg-far-fire-nye-forskingssenter-for-kvanteteknologi/id3143328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6068863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B2F0D"/>
    <w:rsid w:val="000908BE"/>
    <w:rsid w:val="002029C9"/>
    <w:rsid w:val="002B2F0D"/>
    <w:rsid w:val="002C485C"/>
    <w:rsid w:val="002D7A43"/>
    <w:rsid w:val="002E4159"/>
    <w:rsid w:val="007916DF"/>
    <w:rsid w:val="00AE000B"/>
    <w:rsid w:val="00B050CE"/>
    <w:rsid w:val="00CD2772"/>
    <w:rsid w:val="00CE56F8"/>
    <w:rsid w:val="00D41F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5F9FA1"/>
  <w14:defaultImageDpi w14:val="96"/>
  <w15:docId w15:val="{D1BABE8D-BA73-4F4F-8C34-C309F1DA6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9C9"/>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2029C9"/>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2029C9"/>
    <w:pPr>
      <w:keepNext/>
      <w:keepLines/>
      <w:numPr>
        <w:ilvl w:val="1"/>
        <w:numId w:val="23"/>
      </w:numPr>
      <w:spacing w:before="360" w:after="80"/>
      <w:ind w:left="709" w:hanging="709"/>
      <w:outlineLvl w:val="1"/>
    </w:pPr>
    <w:rPr>
      <w:rFonts w:ascii="Arial" w:hAnsi="Arial"/>
      <w:b/>
      <w:spacing w:val="4"/>
      <w:sz w:val="28"/>
    </w:rPr>
  </w:style>
  <w:style w:type="paragraph" w:styleId="Overskrift3">
    <w:name w:val="heading 3"/>
    <w:basedOn w:val="Normal"/>
    <w:next w:val="Normal"/>
    <w:link w:val="Overskrift3Tegn"/>
    <w:qFormat/>
    <w:rsid w:val="002029C9"/>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2029C9"/>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2029C9"/>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2029C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029C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029C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029C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2029C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029C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2029C9"/>
    <w:pPr>
      <w:tabs>
        <w:tab w:val="left" w:pos="284"/>
      </w:tabs>
      <w:spacing w:before="120" w:line="240" w:lineRule="auto"/>
      <w:contextualSpacing/>
    </w:pPr>
    <w:rPr>
      <w:rFonts w:eastAsia="Batang"/>
      <w:sz w:val="20"/>
      <w:szCs w:val="20"/>
    </w:rPr>
  </w:style>
  <w:style w:type="paragraph" w:customStyle="1" w:styleId="Kilde">
    <w:name w:val="Kilde"/>
    <w:basedOn w:val="Normal"/>
    <w:next w:val="Normal"/>
    <w:rsid w:val="002029C9"/>
    <w:pPr>
      <w:spacing w:after="240"/>
    </w:pPr>
    <w:rPr>
      <w:spacing w:val="4"/>
      <w:sz w:val="20"/>
    </w:rPr>
  </w:style>
  <w:style w:type="paragraph" w:customStyle="1" w:styleId="opplisting">
    <w:name w:val="opplisting"/>
    <w:basedOn w:val="Normal"/>
    <w:rsid w:val="002029C9"/>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alfaliste">
    <w:name w:val="alfaliste"/>
    <w:basedOn w:val="Normal"/>
    <w:rsid w:val="002029C9"/>
    <w:pPr>
      <w:numPr>
        <w:numId w:val="9"/>
      </w:numPr>
      <w:spacing w:after="0"/>
    </w:pPr>
    <w:rPr>
      <w:spacing w:val="4"/>
    </w:rPr>
  </w:style>
  <w:style w:type="paragraph" w:customStyle="1" w:styleId="alfaliste2">
    <w:name w:val="alfaliste 2"/>
    <w:basedOn w:val="Normal"/>
    <w:rsid w:val="002029C9"/>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029C9"/>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029C9"/>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029C9"/>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029C9"/>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029C9"/>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029C9"/>
    <w:pPr>
      <w:keepNext/>
      <w:keepLines/>
      <w:spacing w:before="360" w:after="60" w:line="240" w:lineRule="auto"/>
    </w:pPr>
    <w:rPr>
      <w:rFonts w:ascii="Arial" w:eastAsia="Batang" w:hAnsi="Arial"/>
      <w:i/>
      <w:szCs w:val="20"/>
    </w:rPr>
  </w:style>
  <w:style w:type="paragraph" w:styleId="Fotnotetekst">
    <w:name w:val="footnote text"/>
    <w:basedOn w:val="Normal"/>
    <w:link w:val="FotnotetekstTegn"/>
    <w:rsid w:val="002029C9"/>
    <w:rPr>
      <w:spacing w:val="4"/>
      <w:sz w:val="20"/>
    </w:rPr>
  </w:style>
  <w:style w:type="character" w:customStyle="1" w:styleId="FotnotetekstTegn">
    <w:name w:val="Fotnotetekst Tegn"/>
    <w:basedOn w:val="Standardskriftforavsnitt"/>
    <w:link w:val="Fotnotetekst"/>
    <w:rsid w:val="002029C9"/>
    <w:rPr>
      <w:rFonts w:ascii="Times New Roman" w:eastAsia="Times New Roman" w:hAnsi="Times New Roman"/>
      <w:spacing w:val="4"/>
      <w:kern w:val="0"/>
      <w:sz w:val="20"/>
      <w:szCs w:val="22"/>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2029C9"/>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2029C9"/>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2029C9"/>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2029C9"/>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2029C9"/>
  </w:style>
  <w:style w:type="paragraph" w:customStyle="1" w:styleId="del-nr">
    <w:name w:val="del-nr"/>
    <w:basedOn w:val="Normal"/>
    <w:qFormat/>
    <w:rsid w:val="002029C9"/>
    <w:pPr>
      <w:keepNext/>
      <w:keepLines/>
      <w:spacing w:before="360" w:after="0" w:line="240" w:lineRule="auto"/>
      <w:jc w:val="center"/>
      <w:outlineLvl w:val="0"/>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Listeavsnitt2">
    <w:name w:val="Listeavsnitt 2"/>
    <w:basedOn w:val="Normal"/>
    <w:qFormat/>
    <w:rsid w:val="002029C9"/>
    <w:pPr>
      <w:spacing w:before="60" w:after="0"/>
      <w:ind w:left="794"/>
    </w:p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029C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2029C9"/>
    <w:pPr>
      <w:tabs>
        <w:tab w:val="left" w:pos="397"/>
      </w:tabs>
      <w:spacing w:after="0"/>
      <w:ind w:left="397" w:hanging="397"/>
    </w:pPr>
  </w:style>
  <w:style w:type="paragraph" w:customStyle="1" w:styleId="friliste2">
    <w:name w:val="friliste 2"/>
    <w:basedOn w:val="Normal"/>
    <w:qFormat/>
    <w:rsid w:val="002029C9"/>
    <w:pPr>
      <w:tabs>
        <w:tab w:val="left" w:pos="794"/>
      </w:tabs>
      <w:spacing w:after="0"/>
      <w:ind w:left="794" w:hanging="397"/>
    </w:pPr>
  </w:style>
  <w:style w:type="paragraph" w:customStyle="1" w:styleId="friliste3">
    <w:name w:val="friliste 3"/>
    <w:basedOn w:val="Normal"/>
    <w:qFormat/>
    <w:rsid w:val="002029C9"/>
    <w:pPr>
      <w:tabs>
        <w:tab w:val="left" w:pos="1191"/>
      </w:tabs>
      <w:spacing w:after="0"/>
      <w:ind w:left="1191" w:hanging="397"/>
    </w:pPr>
  </w:style>
  <w:style w:type="paragraph" w:customStyle="1" w:styleId="friliste4">
    <w:name w:val="friliste 4"/>
    <w:basedOn w:val="Normal"/>
    <w:qFormat/>
    <w:rsid w:val="002029C9"/>
    <w:pPr>
      <w:tabs>
        <w:tab w:val="left" w:pos="1588"/>
      </w:tabs>
      <w:spacing w:after="0"/>
      <w:ind w:left="1588" w:hanging="397"/>
    </w:pPr>
  </w:style>
  <w:style w:type="paragraph" w:customStyle="1" w:styleId="friliste5">
    <w:name w:val="friliste 5"/>
    <w:basedOn w:val="Normal"/>
    <w:qFormat/>
    <w:rsid w:val="002029C9"/>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2029C9"/>
    <w:pPr>
      <w:jc w:val="right"/>
    </w:pPr>
    <w:rPr>
      <w:b/>
      <w:noProof/>
      <w:spacing w:val="4"/>
      <w:u w:val="single"/>
    </w:rPr>
  </w:style>
  <w:style w:type="paragraph" w:customStyle="1" w:styleId="i-hode">
    <w:name w:val="i-hode"/>
    <w:basedOn w:val="Normal"/>
    <w:next w:val="Normal"/>
    <w:rsid w:val="002029C9"/>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029C9"/>
    <w:pPr>
      <w:keepNext/>
      <w:keepLines/>
      <w:jc w:val="center"/>
    </w:pPr>
    <w:rPr>
      <w:rFonts w:eastAsia="Batang"/>
      <w:b/>
      <w:spacing w:val="4"/>
      <w:sz w:val="28"/>
    </w:rPr>
  </w:style>
  <w:style w:type="paragraph" w:customStyle="1" w:styleId="i-mtit">
    <w:name w:val="i-mtit"/>
    <w:basedOn w:val="Normal"/>
    <w:next w:val="Normal"/>
    <w:rsid w:val="002029C9"/>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2029C9"/>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029C9"/>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2029C9"/>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029C9"/>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029C9"/>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2029C9"/>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2029C9"/>
    <w:pPr>
      <w:numPr>
        <w:numId w:val="10"/>
      </w:numPr>
    </w:pPr>
    <w:rPr>
      <w:rFonts w:eastAsiaTheme="minorEastAsia"/>
    </w:rPr>
  </w:style>
  <w:style w:type="paragraph" w:customStyle="1" w:styleId="l-alfaliste2">
    <w:name w:val="l-alfaliste 2"/>
    <w:basedOn w:val="alfaliste2"/>
    <w:qFormat/>
    <w:rsid w:val="002029C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029C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029C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029C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2029C9"/>
    <w:pPr>
      <w:spacing w:after="0"/>
      <w:ind w:firstLine="397"/>
    </w:pPr>
    <w:rPr>
      <w:spacing w:val="4"/>
    </w:rPr>
  </w:style>
  <w:style w:type="paragraph" w:customStyle="1" w:styleId="figur-beskr">
    <w:name w:val="figur-beskr"/>
    <w:basedOn w:val="Normal"/>
    <w:next w:val="Normal"/>
    <w:rsid w:val="002029C9"/>
    <w:rPr>
      <w:spacing w:val="4"/>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2029C9"/>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abell-noter">
    <w:name w:val="tabell-noter"/>
    <w:basedOn w:val="Normal"/>
    <w:next w:val="Normal"/>
    <w:rsid w:val="002029C9"/>
    <w:pPr>
      <w:tabs>
        <w:tab w:val="left" w:pos="284"/>
      </w:tabs>
      <w:spacing w:before="120"/>
      <w:ind w:left="284" w:hanging="284"/>
      <w:contextualSpacing/>
    </w:pPr>
    <w:rPr>
      <w:rFonts w:eastAsia="Batang"/>
      <w:sz w:val="20"/>
      <w:szCs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2029C9"/>
    <w:pPr>
      <w:keepNext/>
      <w:spacing w:before="240" w:after="0" w:line="240" w:lineRule="auto"/>
    </w:pPr>
    <w:rPr>
      <w:noProof/>
      <w:spacing w:val="4"/>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2029C9"/>
    <w:pPr>
      <w:numPr>
        <w:numId w:val="16"/>
      </w:numPr>
      <w:spacing w:after="0"/>
      <w:contextualSpacing/>
    </w:pPr>
    <w:rPr>
      <w:spacing w:val="4"/>
    </w:rPr>
  </w:style>
  <w:style w:type="paragraph" w:styleId="Liste2">
    <w:name w:val="List 2"/>
    <w:basedOn w:val="Normal"/>
    <w:rsid w:val="002029C9"/>
    <w:pPr>
      <w:numPr>
        <w:ilvl w:val="1"/>
        <w:numId w:val="16"/>
      </w:numPr>
      <w:spacing w:after="0"/>
    </w:pPr>
    <w:rPr>
      <w:spacing w:val="4"/>
    </w:rPr>
  </w:style>
  <w:style w:type="paragraph" w:styleId="Liste3">
    <w:name w:val="List 3"/>
    <w:basedOn w:val="Normal"/>
    <w:rsid w:val="002029C9"/>
    <w:pPr>
      <w:numPr>
        <w:ilvl w:val="2"/>
        <w:numId w:val="16"/>
      </w:numPr>
      <w:spacing w:after="0"/>
    </w:pPr>
  </w:style>
  <w:style w:type="paragraph" w:styleId="Liste4">
    <w:name w:val="List 4"/>
    <w:basedOn w:val="Normal"/>
    <w:rsid w:val="002029C9"/>
    <w:pPr>
      <w:numPr>
        <w:ilvl w:val="3"/>
        <w:numId w:val="16"/>
      </w:numPr>
      <w:spacing w:after="0"/>
    </w:pPr>
  </w:style>
  <w:style w:type="paragraph" w:styleId="Liste5">
    <w:name w:val="List 5"/>
    <w:basedOn w:val="Normal"/>
    <w:rsid w:val="002029C9"/>
    <w:pPr>
      <w:numPr>
        <w:ilvl w:val="4"/>
        <w:numId w:val="16"/>
      </w:numPr>
      <w:spacing w:after="0"/>
    </w:pPr>
  </w:style>
  <w:style w:type="paragraph" w:customStyle="1" w:styleId="Listebombe">
    <w:name w:val="Liste bombe"/>
    <w:basedOn w:val="Liste"/>
    <w:qFormat/>
    <w:rsid w:val="002029C9"/>
    <w:pPr>
      <w:numPr>
        <w:numId w:val="18"/>
      </w:numPr>
    </w:pPr>
  </w:style>
  <w:style w:type="paragraph" w:customStyle="1" w:styleId="Listebombe2">
    <w:name w:val="Liste bombe 2"/>
    <w:basedOn w:val="Liste2"/>
    <w:qFormat/>
    <w:rsid w:val="002029C9"/>
    <w:pPr>
      <w:numPr>
        <w:ilvl w:val="0"/>
        <w:numId w:val="19"/>
      </w:numPr>
    </w:pPr>
  </w:style>
  <w:style w:type="paragraph" w:customStyle="1" w:styleId="Listebombe3">
    <w:name w:val="Liste bombe 3"/>
    <w:basedOn w:val="Liste3"/>
    <w:qFormat/>
    <w:rsid w:val="002029C9"/>
    <w:pPr>
      <w:numPr>
        <w:ilvl w:val="0"/>
        <w:numId w:val="20"/>
      </w:numPr>
    </w:pPr>
  </w:style>
  <w:style w:type="paragraph" w:customStyle="1" w:styleId="Listebombe4">
    <w:name w:val="Liste bombe 4"/>
    <w:basedOn w:val="Liste4"/>
    <w:qFormat/>
    <w:rsid w:val="002029C9"/>
    <w:pPr>
      <w:numPr>
        <w:ilvl w:val="0"/>
        <w:numId w:val="21"/>
      </w:numPr>
    </w:pPr>
  </w:style>
  <w:style w:type="paragraph" w:customStyle="1" w:styleId="Listebombe5">
    <w:name w:val="Liste bombe 5"/>
    <w:basedOn w:val="Liste5"/>
    <w:qFormat/>
    <w:rsid w:val="002029C9"/>
    <w:pPr>
      <w:numPr>
        <w:ilvl w:val="0"/>
        <w:numId w:val="22"/>
      </w:numPr>
    </w:pPr>
  </w:style>
  <w:style w:type="paragraph" w:customStyle="1" w:styleId="Normalref">
    <w:name w:val="Normalref"/>
    <w:basedOn w:val="Normal"/>
    <w:qFormat/>
    <w:rsid w:val="002029C9"/>
    <w:pPr>
      <w:ind w:left="357" w:hanging="357"/>
    </w:pPr>
  </w:style>
  <w:style w:type="paragraph" w:customStyle="1" w:styleId="tittel-ramme">
    <w:name w:val="tittel-ramme"/>
    <w:basedOn w:val="Normal"/>
    <w:next w:val="Normal"/>
    <w:rsid w:val="002029C9"/>
    <w:pPr>
      <w:keepNext/>
      <w:keepLines/>
      <w:numPr>
        <w:ilvl w:val="7"/>
        <w:numId w:val="23"/>
      </w:numPr>
      <w:spacing w:before="360" w:after="80"/>
      <w:jc w:val="center"/>
    </w:pPr>
    <w:rPr>
      <w:rFonts w:ascii="Arial" w:hAnsi="Arial"/>
      <w:b/>
      <w:spacing w:val="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2029C9"/>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029C9"/>
    <w:pPr>
      <w:numPr>
        <w:numId w:val="12"/>
      </w:numPr>
      <w:spacing w:after="0"/>
    </w:pPr>
    <w:rPr>
      <w:rFonts w:eastAsia="Batang"/>
      <w:szCs w:val="20"/>
    </w:rPr>
  </w:style>
  <w:style w:type="paragraph" w:styleId="Nummerertliste2">
    <w:name w:val="List Number 2"/>
    <w:basedOn w:val="Normal"/>
    <w:rsid w:val="002029C9"/>
    <w:pPr>
      <w:numPr>
        <w:ilvl w:val="1"/>
        <w:numId w:val="12"/>
      </w:numPr>
      <w:spacing w:after="0"/>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029C9"/>
    <w:pPr>
      <w:numPr>
        <w:ilvl w:val="2"/>
        <w:numId w:val="12"/>
      </w:numPr>
      <w:spacing w:after="0"/>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029C9"/>
    <w:pPr>
      <w:numPr>
        <w:ilvl w:val="3"/>
        <w:numId w:val="12"/>
      </w:numPr>
      <w:spacing w:after="0"/>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029C9"/>
    <w:pPr>
      <w:numPr>
        <w:ilvl w:val="4"/>
        <w:numId w:val="12"/>
      </w:numPr>
      <w:spacing w:after="0"/>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029C9"/>
    <w:pPr>
      <w:spacing w:after="0"/>
      <w:ind w:left="397"/>
    </w:pPr>
    <w:rPr>
      <w:lang w:val="en-US"/>
    </w:rPr>
  </w:style>
  <w:style w:type="paragraph" w:customStyle="1" w:styleId="opplisting3">
    <w:name w:val="opplisting 3"/>
    <w:basedOn w:val="Normal"/>
    <w:qFormat/>
    <w:rsid w:val="002029C9"/>
    <w:pPr>
      <w:spacing w:after="0"/>
      <w:ind w:left="794"/>
    </w:pPr>
  </w:style>
  <w:style w:type="paragraph" w:customStyle="1" w:styleId="opplisting4">
    <w:name w:val="opplisting 4"/>
    <w:basedOn w:val="Normal"/>
    <w:qFormat/>
    <w:rsid w:val="002029C9"/>
    <w:pPr>
      <w:spacing w:after="0"/>
      <w:ind w:left="1191"/>
    </w:pPr>
  </w:style>
  <w:style w:type="paragraph" w:customStyle="1" w:styleId="opplisting5">
    <w:name w:val="opplisting 5"/>
    <w:basedOn w:val="Normal"/>
    <w:qFormat/>
    <w:rsid w:val="002029C9"/>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2029C9"/>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2029C9"/>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2029C9"/>
    <w:pPr>
      <w:spacing w:before="60" w:after="0"/>
      <w:ind w:left="1985"/>
    </w:p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2029C9"/>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b-postf2">
    <w:name w:val="b-post f 2"/>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2029C9"/>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2029C9"/>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2029C9"/>
    <w:rPr>
      <w:spacing w:val="6"/>
      <w:sz w:val="19"/>
    </w:rPr>
  </w:style>
  <w:style w:type="paragraph" w:customStyle="1" w:styleId="ramme-noter">
    <w:name w:val="ramme-noter"/>
    <w:basedOn w:val="Normal"/>
    <w:next w:val="Normal"/>
    <w:rsid w:val="002029C9"/>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2029C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029C9"/>
    <w:pPr>
      <w:numPr>
        <w:numId w:val="17"/>
      </w:numPr>
      <w:spacing w:after="0"/>
    </w:pPr>
    <w:rPr>
      <w:rFonts w:eastAsia="Batang"/>
      <w:szCs w:val="20"/>
    </w:rPr>
  </w:style>
  <w:style w:type="paragraph" w:customStyle="1" w:styleId="romertallliste2">
    <w:name w:val="romertall liste 2"/>
    <w:basedOn w:val="Normal"/>
    <w:rsid w:val="002029C9"/>
    <w:pPr>
      <w:numPr>
        <w:ilvl w:val="1"/>
        <w:numId w:val="17"/>
      </w:numPr>
      <w:spacing w:after="0"/>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029C9"/>
    <w:pPr>
      <w:numPr>
        <w:ilvl w:val="2"/>
        <w:numId w:val="17"/>
      </w:numPr>
      <w:spacing w:after="0"/>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029C9"/>
    <w:pPr>
      <w:numPr>
        <w:ilvl w:val="3"/>
        <w:numId w:val="17"/>
      </w:numPr>
      <w:spacing w:after="0"/>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029C9"/>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2029C9"/>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2029C9"/>
    <w:rPr>
      <w:vanish/>
      <w:color w:val="00B050"/>
    </w:rPr>
  </w:style>
  <w:style w:type="paragraph" w:customStyle="1" w:styleId="Tabellnavn-kode">
    <w:name w:val="Tabellnavn-kode"/>
    <w:basedOn w:val="Tabellnavn"/>
    <w:qFormat/>
    <w:rsid w:val="002029C9"/>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2029C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029C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029C9"/>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2029C9"/>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029C9"/>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2029C9"/>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029C9"/>
    <w:pPr>
      <w:numPr>
        <w:numId w:val="0"/>
      </w:numPr>
    </w:pPr>
    <w:rPr>
      <w:b w:val="0"/>
      <w:i/>
    </w:rPr>
  </w:style>
  <w:style w:type="paragraph" w:customStyle="1" w:styleId="Undervedl-tittel">
    <w:name w:val="Undervedl-tittel"/>
    <w:basedOn w:val="Normal"/>
    <w:next w:val="Normal"/>
    <w:rsid w:val="002029C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2029C9"/>
    <w:pPr>
      <w:numPr>
        <w:numId w:val="0"/>
      </w:numPr>
      <w:outlineLvl w:val="9"/>
    </w:pPr>
  </w:style>
  <w:style w:type="paragraph" w:customStyle="1" w:styleId="v-Overskrift2">
    <w:name w:val="v-Overskrift 2"/>
    <w:basedOn w:val="Overskrift2"/>
    <w:next w:val="Normal"/>
    <w:rsid w:val="002029C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2029C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2029C9"/>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2029C9"/>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2029C9"/>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029C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avsnitt-tittelfmutit">
    <w:name w:val="avsnitt-tittel f mutit"/>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2029C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2029C9"/>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029C9"/>
    <w:pPr>
      <w:keepNext/>
      <w:keepLines/>
      <w:spacing w:before="240"/>
      <w:jc w:val="center"/>
    </w:pPr>
    <w:rPr>
      <w:spacing w:val="3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029C9"/>
    <w:pPr>
      <w:keepNext/>
      <w:spacing w:before="240" w:after="0" w:line="240" w:lineRule="auto"/>
    </w:pPr>
    <w:rPr>
      <w:noProof/>
      <w:spacing w:val="4"/>
      <w:lang w:val="nn-NO"/>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2029C9"/>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2029C9"/>
    <w:pPr>
      <w:keepNext/>
      <w:spacing w:before="240" w:after="240"/>
    </w:pPr>
    <w:rPr>
      <w:spacing w:val="4"/>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tit-endr-lovkap">
    <w:name w:val="l-tit-endr-lovkap"/>
    <w:basedOn w:val="Normal"/>
    <w:qFormat/>
    <w:rsid w:val="002029C9"/>
    <w:pPr>
      <w:keepNext/>
      <w:spacing w:before="240" w:after="0" w:line="240" w:lineRule="auto"/>
    </w:pPr>
    <w:rPr>
      <w:noProof/>
      <w:spacing w:val="4"/>
      <w:lang w:val="nn-NO"/>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
    <w:name w:val="l-lovkap"/>
    <w:basedOn w:val="Normal"/>
    <w:next w:val="Normal"/>
    <w:rsid w:val="002029C9"/>
    <w:pPr>
      <w:keepNext/>
      <w:spacing w:before="240" w:after="40"/>
    </w:pPr>
    <w:rPr>
      <w:b/>
      <w:spacing w:val="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l-tit-endr-ledd">
    <w:name w:val="l-tit-endr-ledd"/>
    <w:basedOn w:val="Normal"/>
    <w:qFormat/>
    <w:rsid w:val="002029C9"/>
    <w:pPr>
      <w:keepNext/>
      <w:spacing w:before="240" w:after="0" w:line="240" w:lineRule="auto"/>
    </w:pPr>
    <w:rPr>
      <w:noProof/>
      <w:spacing w:val="4"/>
      <w:lang w:val="nn-NO"/>
    </w:rPr>
  </w:style>
  <w:style w:type="paragraph" w:customStyle="1" w:styleId="l-tit-endr-lov">
    <w:name w:val="l-tit-endr-lov"/>
    <w:basedOn w:val="Normal"/>
    <w:qFormat/>
    <w:rsid w:val="002029C9"/>
    <w:pPr>
      <w:keepNext/>
      <w:spacing w:before="240" w:after="0" w:line="240" w:lineRule="auto"/>
    </w:pPr>
    <w:rPr>
      <w:noProof/>
      <w:spacing w:val="4"/>
      <w:lang w:val="nn-NO"/>
    </w:rPr>
  </w:style>
  <w:style w:type="paragraph" w:customStyle="1" w:styleId="figur-tittel">
    <w:name w:val="figur-tittel"/>
    <w:basedOn w:val="Normal"/>
    <w:next w:val="Normal"/>
    <w:rsid w:val="002029C9"/>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tit-endr-avsnitt">
    <w:name w:val="l-tit-endr-avsnitt"/>
    <w:basedOn w:val="l-tit-endr-lovkap"/>
    <w:qFormat/>
    <w:rsid w:val="002029C9"/>
  </w:style>
  <w:style w:type="paragraph" w:customStyle="1" w:styleId="l-paragraf-m-endr">
    <w:name w:val="l-paragraf-m-endr"/>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lovavsnitt-m-endr">
    <w:name w:val="l-lovavsnit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029C9"/>
    <w:pPr>
      <w:keepNext/>
      <w:keepLines/>
      <w:numPr>
        <w:numId w:val="7"/>
      </w:numPr>
      <w:ind w:left="357" w:hanging="357"/>
      <w:outlineLvl w:val="0"/>
    </w:pPr>
    <w:rPr>
      <w:rFonts w:ascii="Arial" w:hAnsi="Arial"/>
      <w:b/>
      <w:spacing w:val="4"/>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2029C9"/>
    <w:rPr>
      <w:color w:val="467886" w:themeColor="hyperlink"/>
      <w:u w:val="single"/>
    </w:rPr>
  </w:style>
  <w:style w:type="character" w:customStyle="1" w:styleId="BunntekstTegn">
    <w:name w:val="Bunntekst Tegn"/>
    <w:basedOn w:val="Standardskriftforavsnitt"/>
    <w:link w:val="Bunntekst"/>
    <w:rsid w:val="002029C9"/>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2029C9"/>
    <w:rPr>
      <w:rFonts w:ascii="Times New Roman" w:eastAsia="Times New Roman" w:hAnsi="Times New Roman"/>
      <w:kern w:val="0"/>
      <w:szCs w:val="22"/>
      <w14:ligatures w14:val="none"/>
    </w:rPr>
  </w:style>
  <w:style w:type="character" w:styleId="Fotnotereferanse">
    <w:name w:val="footnote reference"/>
    <w:basedOn w:val="Standardskriftforavsnitt"/>
    <w:rsid w:val="002029C9"/>
    <w:rPr>
      <w:vertAlign w:val="superscript"/>
    </w:rPr>
  </w:style>
  <w:style w:type="character" w:customStyle="1" w:styleId="gjennomstreket">
    <w:name w:val="gjennomstreket"/>
    <w:uiPriority w:val="1"/>
    <w:rsid w:val="002029C9"/>
    <w:rPr>
      <w:strike/>
      <w:dstrike w:val="0"/>
    </w:rPr>
  </w:style>
  <w:style w:type="character" w:customStyle="1" w:styleId="halvfet0">
    <w:name w:val="halvfet"/>
    <w:basedOn w:val="Standardskriftforavsnitt"/>
    <w:rsid w:val="002029C9"/>
    <w:rPr>
      <w:b/>
    </w:rPr>
  </w:style>
  <w:style w:type="character" w:customStyle="1" w:styleId="kursiv">
    <w:name w:val="kursiv"/>
    <w:basedOn w:val="Standardskriftforavsnitt"/>
    <w:rsid w:val="002029C9"/>
    <w:rPr>
      <w:i/>
    </w:rPr>
  </w:style>
  <w:style w:type="character" w:customStyle="1" w:styleId="l-endring">
    <w:name w:val="l-endring"/>
    <w:basedOn w:val="Standardskriftforavsnitt"/>
    <w:rsid w:val="002029C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029C9"/>
  </w:style>
  <w:style w:type="character" w:styleId="Plassholdertekst">
    <w:name w:val="Placeholder Text"/>
    <w:basedOn w:val="Standardskriftforavsnitt"/>
    <w:uiPriority w:val="99"/>
    <w:rsid w:val="002029C9"/>
    <w:rPr>
      <w:color w:val="808080"/>
    </w:rPr>
  </w:style>
  <w:style w:type="character" w:customStyle="1" w:styleId="regular">
    <w:name w:val="regular"/>
    <w:basedOn w:val="Standardskriftforavsnitt"/>
    <w:uiPriority w:val="1"/>
    <w:qFormat/>
    <w:rsid w:val="002029C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2029C9"/>
    <w:rPr>
      <w:sz w:val="20"/>
      <w:vertAlign w:val="superscript"/>
    </w:rPr>
  </w:style>
  <w:style w:type="character" w:customStyle="1" w:styleId="skrift-senket">
    <w:name w:val="skrift-senket"/>
    <w:basedOn w:val="Standardskriftforavsnitt"/>
    <w:rsid w:val="002029C9"/>
    <w:rPr>
      <w:sz w:val="20"/>
      <w:vertAlign w:val="subscript"/>
    </w:rPr>
  </w:style>
  <w:style w:type="character" w:customStyle="1" w:styleId="SluttnotetekstTegn">
    <w:name w:val="Sluttnotetekst Tegn"/>
    <w:basedOn w:val="Standardskriftforavsnitt"/>
    <w:link w:val="Sluttnotetekst"/>
    <w:uiPriority w:val="99"/>
    <w:semiHidden/>
    <w:rsid w:val="002029C9"/>
    <w:rPr>
      <w:rFonts w:ascii="Times New Roman" w:eastAsia="Times New Roman" w:hAnsi="Times New Roman"/>
      <w:kern w:val="0"/>
      <w:sz w:val="20"/>
      <w:szCs w:val="20"/>
      <w14:ligatures w14:val="none"/>
    </w:rPr>
  </w:style>
  <w:style w:type="character" w:customStyle="1" w:styleId="sperret0">
    <w:name w:val="sperret"/>
    <w:basedOn w:val="Standardskriftforavsnitt"/>
    <w:rsid w:val="002029C9"/>
    <w:rPr>
      <w:spacing w:val="30"/>
    </w:rPr>
  </w:style>
  <w:style w:type="character" w:customStyle="1" w:styleId="SterktsitatTegn">
    <w:name w:val="Sterkt sitat Tegn"/>
    <w:basedOn w:val="Standardskriftforavsnitt"/>
    <w:link w:val="Sterktsitat"/>
    <w:uiPriority w:val="30"/>
    <w:rsid w:val="002029C9"/>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2029C9"/>
  </w:style>
  <w:style w:type="character" w:customStyle="1" w:styleId="stikkord0">
    <w:name w:val="stikkord"/>
    <w:uiPriority w:val="99"/>
  </w:style>
  <w:style w:type="character" w:styleId="Sterk">
    <w:name w:val="Strong"/>
    <w:basedOn w:val="Standardskriftforavsnitt"/>
    <w:uiPriority w:val="22"/>
    <w:qFormat/>
    <w:rsid w:val="002029C9"/>
    <w:rPr>
      <w:b/>
      <w:bCs/>
    </w:rPr>
  </w:style>
  <w:style w:type="character" w:customStyle="1" w:styleId="TopptekstTegn">
    <w:name w:val="Topptekst Tegn"/>
    <w:basedOn w:val="Standardskriftforavsnitt"/>
    <w:link w:val="Topptekst"/>
    <w:rsid w:val="002029C9"/>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2029C9"/>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2029C9"/>
    <w:pPr>
      <w:tabs>
        <w:tab w:val="center" w:pos="4536"/>
        <w:tab w:val="right" w:pos="9072"/>
      </w:tabs>
    </w:pPr>
  </w:style>
  <w:style w:type="character" w:customStyle="1" w:styleId="TopptekstTegn1">
    <w:name w:val="Topptekst Tegn1"/>
    <w:basedOn w:val="Standardskriftforavsnitt"/>
    <w:uiPriority w:val="99"/>
    <w:semiHidden/>
    <w:rsid w:val="002C485C"/>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2029C9"/>
    <w:pPr>
      <w:tabs>
        <w:tab w:val="center" w:pos="4153"/>
        <w:tab w:val="right" w:pos="8306"/>
      </w:tabs>
    </w:pPr>
    <w:rPr>
      <w:spacing w:val="4"/>
    </w:rPr>
  </w:style>
  <w:style w:type="character" w:customStyle="1" w:styleId="BunntekstTegn1">
    <w:name w:val="Bunntekst Tegn1"/>
    <w:basedOn w:val="Standardskriftforavsnitt"/>
    <w:uiPriority w:val="99"/>
    <w:semiHidden/>
    <w:rsid w:val="002C485C"/>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2029C9"/>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2029C9"/>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2029C9"/>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2029C9"/>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2029C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29C9"/>
    <w:rPr>
      <w:szCs w:val="24"/>
    </w:rPr>
  </w:style>
  <w:style w:type="paragraph" w:styleId="INNH1">
    <w:name w:val="toc 1"/>
    <w:basedOn w:val="Normal"/>
    <w:next w:val="Normal"/>
    <w:uiPriority w:val="39"/>
    <w:rsid w:val="002029C9"/>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2029C9"/>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2029C9"/>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2029C9"/>
    <w:pPr>
      <w:tabs>
        <w:tab w:val="right" w:leader="dot" w:pos="8306"/>
      </w:tabs>
      <w:ind w:left="600"/>
    </w:pPr>
  </w:style>
  <w:style w:type="paragraph" w:styleId="INNH5">
    <w:name w:val="toc 5"/>
    <w:basedOn w:val="Normal"/>
    <w:next w:val="Normal"/>
    <w:semiHidden/>
    <w:rsid w:val="002029C9"/>
    <w:pPr>
      <w:tabs>
        <w:tab w:val="right" w:leader="dot" w:pos="8306"/>
      </w:tabs>
      <w:ind w:left="800"/>
    </w:pPr>
  </w:style>
  <w:style w:type="character" w:styleId="Merknadsreferanse">
    <w:name w:val="annotation reference"/>
    <w:basedOn w:val="Standardskriftforavsnitt"/>
    <w:semiHidden/>
    <w:rsid w:val="002029C9"/>
    <w:rPr>
      <w:sz w:val="16"/>
    </w:rPr>
  </w:style>
  <w:style w:type="paragraph" w:styleId="Merknadstekst">
    <w:name w:val="annotation text"/>
    <w:basedOn w:val="Normal"/>
    <w:link w:val="MerknadstekstTegn"/>
    <w:semiHidden/>
    <w:rsid w:val="002029C9"/>
  </w:style>
  <w:style w:type="character" w:customStyle="1" w:styleId="MerknadstekstTegn">
    <w:name w:val="Merknadstekst Tegn"/>
    <w:basedOn w:val="Standardskriftforavsnitt"/>
    <w:link w:val="Merknadstekst"/>
    <w:semiHidden/>
    <w:rsid w:val="002029C9"/>
    <w:rPr>
      <w:rFonts w:ascii="Times New Roman" w:eastAsia="Times New Roman" w:hAnsi="Times New Roman"/>
      <w:kern w:val="0"/>
      <w:szCs w:val="22"/>
      <w14:ligatures w14:val="none"/>
    </w:rPr>
  </w:style>
  <w:style w:type="paragraph" w:styleId="Punktliste">
    <w:name w:val="List Bullet"/>
    <w:basedOn w:val="Normal"/>
    <w:rsid w:val="002029C9"/>
    <w:pPr>
      <w:numPr>
        <w:numId w:val="2"/>
      </w:numPr>
      <w:spacing w:after="0"/>
    </w:pPr>
    <w:rPr>
      <w:spacing w:val="4"/>
    </w:rPr>
  </w:style>
  <w:style w:type="paragraph" w:styleId="Punktliste2">
    <w:name w:val="List Bullet 2"/>
    <w:basedOn w:val="Normal"/>
    <w:rsid w:val="002029C9"/>
    <w:pPr>
      <w:numPr>
        <w:numId w:val="3"/>
      </w:numPr>
      <w:spacing w:after="0"/>
    </w:pPr>
    <w:rPr>
      <w:spacing w:val="4"/>
    </w:rPr>
  </w:style>
  <w:style w:type="paragraph" w:styleId="Punktliste3">
    <w:name w:val="List Bullet 3"/>
    <w:basedOn w:val="Normal"/>
    <w:rsid w:val="002029C9"/>
    <w:pPr>
      <w:numPr>
        <w:numId w:val="4"/>
      </w:numPr>
      <w:spacing w:after="0"/>
    </w:pPr>
    <w:rPr>
      <w:spacing w:val="4"/>
    </w:rPr>
  </w:style>
  <w:style w:type="paragraph" w:styleId="Punktliste4">
    <w:name w:val="List Bullet 4"/>
    <w:basedOn w:val="Normal"/>
    <w:rsid w:val="002029C9"/>
    <w:pPr>
      <w:numPr>
        <w:numId w:val="5"/>
      </w:numPr>
      <w:spacing w:after="0"/>
    </w:pPr>
  </w:style>
  <w:style w:type="paragraph" w:styleId="Punktliste5">
    <w:name w:val="List Bullet 5"/>
    <w:basedOn w:val="Normal"/>
    <w:rsid w:val="002029C9"/>
    <w:pPr>
      <w:numPr>
        <w:numId w:val="6"/>
      </w:numPr>
      <w:spacing w:after="0"/>
    </w:pPr>
  </w:style>
  <w:style w:type="table" w:customStyle="1" w:styleId="Tabell-VM">
    <w:name w:val="Tabell-VM"/>
    <w:basedOn w:val="Tabelltemaer"/>
    <w:uiPriority w:val="99"/>
    <w:qFormat/>
    <w:rsid w:val="002029C9"/>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2029C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029C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029C9"/>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2029C9"/>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029C9"/>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029C9"/>
    <w:pPr>
      <w:spacing w:after="0" w:line="240" w:lineRule="auto"/>
      <w:ind w:left="240" w:hanging="240"/>
    </w:pPr>
  </w:style>
  <w:style w:type="paragraph" w:styleId="Indeks2">
    <w:name w:val="index 2"/>
    <w:basedOn w:val="Normal"/>
    <w:next w:val="Normal"/>
    <w:autoRedefine/>
    <w:uiPriority w:val="99"/>
    <w:semiHidden/>
    <w:unhideWhenUsed/>
    <w:rsid w:val="002029C9"/>
    <w:pPr>
      <w:spacing w:after="0" w:line="240" w:lineRule="auto"/>
      <w:ind w:left="480" w:hanging="240"/>
    </w:pPr>
  </w:style>
  <w:style w:type="paragraph" w:styleId="Indeks3">
    <w:name w:val="index 3"/>
    <w:basedOn w:val="Normal"/>
    <w:next w:val="Normal"/>
    <w:autoRedefine/>
    <w:uiPriority w:val="99"/>
    <w:semiHidden/>
    <w:unhideWhenUsed/>
    <w:rsid w:val="002029C9"/>
    <w:pPr>
      <w:spacing w:after="0" w:line="240" w:lineRule="auto"/>
      <w:ind w:left="720" w:hanging="240"/>
    </w:pPr>
  </w:style>
  <w:style w:type="paragraph" w:styleId="Indeks4">
    <w:name w:val="index 4"/>
    <w:basedOn w:val="Normal"/>
    <w:next w:val="Normal"/>
    <w:autoRedefine/>
    <w:uiPriority w:val="99"/>
    <w:semiHidden/>
    <w:unhideWhenUsed/>
    <w:rsid w:val="002029C9"/>
    <w:pPr>
      <w:spacing w:after="0" w:line="240" w:lineRule="auto"/>
      <w:ind w:left="960" w:hanging="240"/>
    </w:pPr>
  </w:style>
  <w:style w:type="paragraph" w:styleId="Indeks5">
    <w:name w:val="index 5"/>
    <w:basedOn w:val="Normal"/>
    <w:next w:val="Normal"/>
    <w:autoRedefine/>
    <w:uiPriority w:val="99"/>
    <w:semiHidden/>
    <w:unhideWhenUsed/>
    <w:rsid w:val="002029C9"/>
    <w:pPr>
      <w:spacing w:after="0" w:line="240" w:lineRule="auto"/>
      <w:ind w:left="1200" w:hanging="240"/>
    </w:pPr>
  </w:style>
  <w:style w:type="paragraph" w:styleId="Indeks6">
    <w:name w:val="index 6"/>
    <w:basedOn w:val="Normal"/>
    <w:next w:val="Normal"/>
    <w:autoRedefine/>
    <w:uiPriority w:val="99"/>
    <w:semiHidden/>
    <w:unhideWhenUsed/>
    <w:rsid w:val="002029C9"/>
    <w:pPr>
      <w:spacing w:after="0" w:line="240" w:lineRule="auto"/>
      <w:ind w:left="1440" w:hanging="240"/>
    </w:pPr>
  </w:style>
  <w:style w:type="paragraph" w:styleId="Indeks7">
    <w:name w:val="index 7"/>
    <w:basedOn w:val="Normal"/>
    <w:next w:val="Normal"/>
    <w:autoRedefine/>
    <w:uiPriority w:val="99"/>
    <w:semiHidden/>
    <w:unhideWhenUsed/>
    <w:rsid w:val="002029C9"/>
    <w:pPr>
      <w:spacing w:after="0" w:line="240" w:lineRule="auto"/>
      <w:ind w:left="1680" w:hanging="240"/>
    </w:pPr>
  </w:style>
  <w:style w:type="paragraph" w:styleId="Indeks8">
    <w:name w:val="index 8"/>
    <w:basedOn w:val="Normal"/>
    <w:next w:val="Normal"/>
    <w:autoRedefine/>
    <w:uiPriority w:val="99"/>
    <w:semiHidden/>
    <w:unhideWhenUsed/>
    <w:rsid w:val="002029C9"/>
    <w:pPr>
      <w:spacing w:after="0" w:line="240" w:lineRule="auto"/>
      <w:ind w:left="1920" w:hanging="240"/>
    </w:pPr>
  </w:style>
  <w:style w:type="paragraph" w:styleId="Indeks9">
    <w:name w:val="index 9"/>
    <w:basedOn w:val="Normal"/>
    <w:next w:val="Normal"/>
    <w:autoRedefine/>
    <w:uiPriority w:val="99"/>
    <w:semiHidden/>
    <w:unhideWhenUsed/>
    <w:rsid w:val="002029C9"/>
    <w:pPr>
      <w:spacing w:after="0" w:line="240" w:lineRule="auto"/>
      <w:ind w:left="2160" w:hanging="240"/>
    </w:pPr>
  </w:style>
  <w:style w:type="paragraph" w:styleId="INNH6">
    <w:name w:val="toc 6"/>
    <w:basedOn w:val="Normal"/>
    <w:next w:val="Normal"/>
    <w:autoRedefine/>
    <w:uiPriority w:val="39"/>
    <w:semiHidden/>
    <w:unhideWhenUsed/>
    <w:rsid w:val="002029C9"/>
    <w:pPr>
      <w:spacing w:after="100"/>
      <w:ind w:left="1200"/>
    </w:pPr>
  </w:style>
  <w:style w:type="paragraph" w:styleId="INNH7">
    <w:name w:val="toc 7"/>
    <w:basedOn w:val="Normal"/>
    <w:next w:val="Normal"/>
    <w:autoRedefine/>
    <w:uiPriority w:val="39"/>
    <w:semiHidden/>
    <w:unhideWhenUsed/>
    <w:rsid w:val="002029C9"/>
    <w:pPr>
      <w:spacing w:after="100"/>
      <w:ind w:left="1440"/>
    </w:pPr>
  </w:style>
  <w:style w:type="paragraph" w:styleId="INNH8">
    <w:name w:val="toc 8"/>
    <w:basedOn w:val="Normal"/>
    <w:next w:val="Normal"/>
    <w:autoRedefine/>
    <w:uiPriority w:val="39"/>
    <w:semiHidden/>
    <w:unhideWhenUsed/>
    <w:rsid w:val="002029C9"/>
    <w:pPr>
      <w:spacing w:after="100"/>
      <w:ind w:left="1680"/>
    </w:pPr>
  </w:style>
  <w:style w:type="paragraph" w:styleId="INNH9">
    <w:name w:val="toc 9"/>
    <w:basedOn w:val="Normal"/>
    <w:next w:val="Normal"/>
    <w:autoRedefine/>
    <w:uiPriority w:val="39"/>
    <w:semiHidden/>
    <w:unhideWhenUsed/>
    <w:rsid w:val="002029C9"/>
    <w:pPr>
      <w:spacing w:after="100"/>
      <w:ind w:left="1920"/>
    </w:pPr>
  </w:style>
  <w:style w:type="paragraph" w:styleId="Vanliginnrykk">
    <w:name w:val="Normal Indent"/>
    <w:basedOn w:val="Normal"/>
    <w:uiPriority w:val="99"/>
    <w:semiHidden/>
    <w:unhideWhenUsed/>
    <w:rsid w:val="002029C9"/>
    <w:pPr>
      <w:ind w:left="708"/>
    </w:pPr>
  </w:style>
  <w:style w:type="paragraph" w:styleId="Stikkordregisteroverskrift">
    <w:name w:val="index heading"/>
    <w:basedOn w:val="Normal"/>
    <w:next w:val="Indeks1"/>
    <w:uiPriority w:val="99"/>
    <w:semiHidden/>
    <w:unhideWhenUsed/>
    <w:rsid w:val="002029C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029C9"/>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2029C9"/>
    <w:pPr>
      <w:spacing w:after="0"/>
    </w:pPr>
  </w:style>
  <w:style w:type="paragraph" w:styleId="Konvoluttadresse">
    <w:name w:val="envelope address"/>
    <w:basedOn w:val="Normal"/>
    <w:uiPriority w:val="99"/>
    <w:semiHidden/>
    <w:unhideWhenUsed/>
    <w:rsid w:val="002029C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029C9"/>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2029C9"/>
  </w:style>
  <w:style w:type="character" w:styleId="Sluttnotereferanse">
    <w:name w:val="endnote reference"/>
    <w:basedOn w:val="Standardskriftforavsnitt"/>
    <w:uiPriority w:val="99"/>
    <w:semiHidden/>
    <w:unhideWhenUsed/>
    <w:rsid w:val="002029C9"/>
    <w:rPr>
      <w:vertAlign w:val="superscript"/>
    </w:rPr>
  </w:style>
  <w:style w:type="paragraph" w:styleId="Sluttnotetekst">
    <w:name w:val="endnote text"/>
    <w:basedOn w:val="Normal"/>
    <w:link w:val="SluttnotetekstTegn"/>
    <w:uiPriority w:val="99"/>
    <w:semiHidden/>
    <w:unhideWhenUsed/>
    <w:rsid w:val="002029C9"/>
    <w:pPr>
      <w:spacing w:after="0" w:line="240" w:lineRule="auto"/>
    </w:pPr>
    <w:rPr>
      <w:sz w:val="20"/>
      <w:szCs w:val="20"/>
    </w:rPr>
  </w:style>
  <w:style w:type="character" w:customStyle="1" w:styleId="SluttnotetekstTegn1">
    <w:name w:val="Sluttnotetekst Tegn1"/>
    <w:basedOn w:val="Standardskriftforavsnitt"/>
    <w:uiPriority w:val="99"/>
    <w:semiHidden/>
    <w:rsid w:val="002C485C"/>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2029C9"/>
    <w:pPr>
      <w:spacing w:after="0"/>
      <w:ind w:left="240" w:hanging="240"/>
    </w:pPr>
  </w:style>
  <w:style w:type="paragraph" w:styleId="Makrotekst">
    <w:name w:val="macro"/>
    <w:link w:val="MakrotekstTegn"/>
    <w:uiPriority w:val="99"/>
    <w:semiHidden/>
    <w:unhideWhenUsed/>
    <w:rsid w:val="002029C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2029C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2029C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029C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029C9"/>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2029C9"/>
    <w:pPr>
      <w:spacing w:after="0" w:line="240" w:lineRule="auto"/>
      <w:ind w:left="4252"/>
    </w:pPr>
  </w:style>
  <w:style w:type="character" w:customStyle="1" w:styleId="HilsenTegn">
    <w:name w:val="Hilsen Tegn"/>
    <w:basedOn w:val="Standardskriftforavsnitt"/>
    <w:link w:val="Hilsen"/>
    <w:uiPriority w:val="99"/>
    <w:semiHidden/>
    <w:rsid w:val="002029C9"/>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2029C9"/>
    <w:pPr>
      <w:spacing w:after="0" w:line="240" w:lineRule="auto"/>
      <w:ind w:left="4252"/>
    </w:pPr>
  </w:style>
  <w:style w:type="character" w:customStyle="1" w:styleId="UnderskriftTegn1">
    <w:name w:val="Underskrift Tegn1"/>
    <w:basedOn w:val="Standardskriftforavsnitt"/>
    <w:uiPriority w:val="99"/>
    <w:semiHidden/>
    <w:rsid w:val="002C485C"/>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2029C9"/>
  </w:style>
  <w:style w:type="character" w:customStyle="1" w:styleId="BrdtekstTegn">
    <w:name w:val="Brødtekst Tegn"/>
    <w:basedOn w:val="Standardskriftforavsnitt"/>
    <w:link w:val="Brdtekst"/>
    <w:uiPriority w:val="99"/>
    <w:semiHidden/>
    <w:rsid w:val="002029C9"/>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2029C9"/>
    <w:pPr>
      <w:ind w:left="283"/>
    </w:pPr>
  </w:style>
  <w:style w:type="character" w:customStyle="1" w:styleId="BrdtekstinnrykkTegn">
    <w:name w:val="Brødtekstinnrykk Tegn"/>
    <w:basedOn w:val="Standardskriftforavsnitt"/>
    <w:link w:val="Brdtekstinnrykk"/>
    <w:uiPriority w:val="99"/>
    <w:semiHidden/>
    <w:rsid w:val="002029C9"/>
    <w:rPr>
      <w:rFonts w:ascii="Times New Roman" w:eastAsia="Times New Roman" w:hAnsi="Times New Roman"/>
      <w:kern w:val="0"/>
      <w:szCs w:val="22"/>
      <w14:ligatures w14:val="none"/>
    </w:rPr>
  </w:style>
  <w:style w:type="numbering" w:customStyle="1" w:styleId="l-ListeStilMal">
    <w:name w:val="l-ListeStilMal"/>
    <w:uiPriority w:val="99"/>
    <w:rsid w:val="002029C9"/>
    <w:pPr>
      <w:numPr>
        <w:numId w:val="8"/>
      </w:numPr>
    </w:pPr>
  </w:style>
  <w:style w:type="paragraph" w:styleId="Meldingshode">
    <w:name w:val="Message Header"/>
    <w:basedOn w:val="Normal"/>
    <w:link w:val="MeldingshodeTegn"/>
    <w:uiPriority w:val="99"/>
    <w:semiHidden/>
    <w:unhideWhenUsed/>
    <w:rsid w:val="002029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029C9"/>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2029C9"/>
  </w:style>
  <w:style w:type="character" w:customStyle="1" w:styleId="InnledendehilsenTegn">
    <w:name w:val="Innledende hilsen Tegn"/>
    <w:basedOn w:val="Standardskriftforavsnitt"/>
    <w:link w:val="Innledendehilsen"/>
    <w:uiPriority w:val="99"/>
    <w:semiHidden/>
    <w:rsid w:val="002029C9"/>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2029C9"/>
  </w:style>
  <w:style w:type="character" w:customStyle="1" w:styleId="DatoTegn1">
    <w:name w:val="Dato Tegn1"/>
    <w:basedOn w:val="Standardskriftforavsnitt"/>
    <w:uiPriority w:val="99"/>
    <w:semiHidden/>
    <w:rsid w:val="002C485C"/>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2029C9"/>
    <w:pPr>
      <w:spacing w:after="0" w:line="240" w:lineRule="auto"/>
    </w:pPr>
  </w:style>
  <w:style w:type="character" w:customStyle="1" w:styleId="NotatoverskriftTegn">
    <w:name w:val="Notatoverskrift Tegn"/>
    <w:basedOn w:val="Standardskriftforavsnitt"/>
    <w:link w:val="Notatoverskrift"/>
    <w:uiPriority w:val="99"/>
    <w:semiHidden/>
    <w:rsid w:val="002029C9"/>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2029C9"/>
    <w:pPr>
      <w:spacing w:line="480" w:lineRule="auto"/>
    </w:pPr>
  </w:style>
  <w:style w:type="character" w:customStyle="1" w:styleId="Brdtekst2Tegn">
    <w:name w:val="Brødtekst 2 Tegn"/>
    <w:basedOn w:val="Standardskriftforavsnitt"/>
    <w:link w:val="Brdtekst2"/>
    <w:uiPriority w:val="99"/>
    <w:semiHidden/>
    <w:rsid w:val="002029C9"/>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2029C9"/>
    <w:rPr>
      <w:sz w:val="16"/>
      <w:szCs w:val="16"/>
    </w:rPr>
  </w:style>
  <w:style w:type="character" w:customStyle="1" w:styleId="Brdtekst3Tegn">
    <w:name w:val="Brødtekst 3 Tegn"/>
    <w:basedOn w:val="Standardskriftforavsnitt"/>
    <w:link w:val="Brdtekst3"/>
    <w:uiPriority w:val="99"/>
    <w:semiHidden/>
    <w:rsid w:val="002029C9"/>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2029C9"/>
    <w:pPr>
      <w:spacing w:line="480" w:lineRule="auto"/>
      <w:ind w:left="283"/>
    </w:pPr>
  </w:style>
  <w:style w:type="character" w:customStyle="1" w:styleId="Brdtekstinnrykk2Tegn">
    <w:name w:val="Brødtekstinnrykk 2 Tegn"/>
    <w:basedOn w:val="Standardskriftforavsnitt"/>
    <w:link w:val="Brdtekstinnrykk2"/>
    <w:uiPriority w:val="99"/>
    <w:semiHidden/>
    <w:rsid w:val="002029C9"/>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2029C9"/>
    <w:pPr>
      <w:ind w:left="283"/>
    </w:pPr>
    <w:rPr>
      <w:sz w:val="16"/>
      <w:szCs w:val="16"/>
    </w:rPr>
  </w:style>
  <w:style w:type="character" w:customStyle="1" w:styleId="Brdtekstinnrykk3Tegn">
    <w:name w:val="Brødtekstinnrykk 3 Tegn"/>
    <w:basedOn w:val="Standardskriftforavsnitt"/>
    <w:link w:val="Brdtekstinnrykk3"/>
    <w:uiPriority w:val="99"/>
    <w:semiHidden/>
    <w:rsid w:val="002029C9"/>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2029C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2029C9"/>
    <w:rPr>
      <w:color w:val="96607D" w:themeColor="followedHyperlink"/>
      <w:u w:val="single"/>
    </w:rPr>
  </w:style>
  <w:style w:type="character" w:styleId="Utheving">
    <w:name w:val="Emphasis"/>
    <w:basedOn w:val="Standardskriftforavsnitt"/>
    <w:uiPriority w:val="20"/>
    <w:qFormat/>
    <w:rsid w:val="002029C9"/>
    <w:rPr>
      <w:i/>
      <w:iCs/>
    </w:rPr>
  </w:style>
  <w:style w:type="paragraph" w:styleId="Dokumentkart">
    <w:name w:val="Document Map"/>
    <w:basedOn w:val="Normal"/>
    <w:link w:val="DokumentkartTegn"/>
    <w:uiPriority w:val="99"/>
    <w:semiHidden/>
    <w:unhideWhenUsed/>
    <w:rsid w:val="002029C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029C9"/>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2029C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2029C9"/>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2029C9"/>
    <w:pPr>
      <w:spacing w:after="0" w:line="240" w:lineRule="auto"/>
    </w:pPr>
  </w:style>
  <w:style w:type="character" w:customStyle="1" w:styleId="E-postsignaturTegn">
    <w:name w:val="E-postsignatur Tegn"/>
    <w:basedOn w:val="Standardskriftforavsnitt"/>
    <w:link w:val="E-postsignatur"/>
    <w:uiPriority w:val="99"/>
    <w:semiHidden/>
    <w:rsid w:val="002029C9"/>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2029C9"/>
  </w:style>
  <w:style w:type="paragraph" w:styleId="HTML-adresse">
    <w:name w:val="HTML Address"/>
    <w:basedOn w:val="Normal"/>
    <w:link w:val="HTML-adresseTegn"/>
    <w:uiPriority w:val="99"/>
    <w:semiHidden/>
    <w:unhideWhenUsed/>
    <w:rsid w:val="002029C9"/>
    <w:pPr>
      <w:spacing w:after="0" w:line="240" w:lineRule="auto"/>
    </w:pPr>
    <w:rPr>
      <w:i/>
      <w:iCs/>
    </w:rPr>
  </w:style>
  <w:style w:type="character" w:customStyle="1" w:styleId="HTML-adresseTegn">
    <w:name w:val="HTML-adresse Tegn"/>
    <w:basedOn w:val="Standardskriftforavsnitt"/>
    <w:link w:val="HTML-adresse"/>
    <w:uiPriority w:val="99"/>
    <w:semiHidden/>
    <w:rsid w:val="002029C9"/>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2029C9"/>
    <w:rPr>
      <w:i/>
      <w:iCs/>
    </w:rPr>
  </w:style>
  <w:style w:type="character" w:styleId="HTML-kode">
    <w:name w:val="HTML Code"/>
    <w:basedOn w:val="Standardskriftforavsnitt"/>
    <w:uiPriority w:val="99"/>
    <w:semiHidden/>
    <w:unhideWhenUsed/>
    <w:rsid w:val="002029C9"/>
    <w:rPr>
      <w:rFonts w:ascii="Consolas" w:hAnsi="Consolas"/>
      <w:sz w:val="20"/>
      <w:szCs w:val="20"/>
    </w:rPr>
  </w:style>
  <w:style w:type="character" w:styleId="HTML-definisjon">
    <w:name w:val="HTML Definition"/>
    <w:basedOn w:val="Standardskriftforavsnitt"/>
    <w:uiPriority w:val="99"/>
    <w:semiHidden/>
    <w:unhideWhenUsed/>
    <w:rsid w:val="002029C9"/>
    <w:rPr>
      <w:i/>
      <w:iCs/>
    </w:rPr>
  </w:style>
  <w:style w:type="character" w:styleId="HTML-tastatur">
    <w:name w:val="HTML Keyboard"/>
    <w:basedOn w:val="Standardskriftforavsnitt"/>
    <w:uiPriority w:val="99"/>
    <w:semiHidden/>
    <w:unhideWhenUsed/>
    <w:rsid w:val="002029C9"/>
    <w:rPr>
      <w:rFonts w:ascii="Consolas" w:hAnsi="Consolas"/>
      <w:sz w:val="20"/>
      <w:szCs w:val="20"/>
    </w:rPr>
  </w:style>
  <w:style w:type="paragraph" w:styleId="HTML-forhndsformatert">
    <w:name w:val="HTML Preformatted"/>
    <w:basedOn w:val="Normal"/>
    <w:link w:val="HTML-forhndsformatertTegn"/>
    <w:uiPriority w:val="99"/>
    <w:semiHidden/>
    <w:unhideWhenUsed/>
    <w:rsid w:val="002029C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2029C9"/>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2029C9"/>
    <w:rPr>
      <w:rFonts w:ascii="Consolas" w:hAnsi="Consolas"/>
      <w:sz w:val="24"/>
      <w:szCs w:val="24"/>
    </w:rPr>
  </w:style>
  <w:style w:type="character" w:styleId="HTML-skrivemaskin">
    <w:name w:val="HTML Typewriter"/>
    <w:basedOn w:val="Standardskriftforavsnitt"/>
    <w:uiPriority w:val="99"/>
    <w:semiHidden/>
    <w:unhideWhenUsed/>
    <w:rsid w:val="002029C9"/>
    <w:rPr>
      <w:rFonts w:ascii="Consolas" w:hAnsi="Consolas"/>
      <w:sz w:val="20"/>
      <w:szCs w:val="20"/>
    </w:rPr>
  </w:style>
  <w:style w:type="character" w:styleId="HTML-variabel">
    <w:name w:val="HTML Variable"/>
    <w:basedOn w:val="Standardskriftforavsnitt"/>
    <w:uiPriority w:val="99"/>
    <w:semiHidden/>
    <w:unhideWhenUsed/>
    <w:rsid w:val="002029C9"/>
    <w:rPr>
      <w:i/>
      <w:iCs/>
    </w:rPr>
  </w:style>
  <w:style w:type="paragraph" w:styleId="Kommentaremne">
    <w:name w:val="annotation subject"/>
    <w:basedOn w:val="Merknadstekst"/>
    <w:next w:val="Merknadstekst"/>
    <w:link w:val="KommentaremneTegn"/>
    <w:uiPriority w:val="99"/>
    <w:semiHidden/>
    <w:unhideWhenUsed/>
    <w:rsid w:val="002029C9"/>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2029C9"/>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2029C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029C9"/>
    <w:rPr>
      <w:rFonts w:ascii="Tahoma" w:eastAsia="Times New Roman" w:hAnsi="Tahoma" w:cs="Tahoma"/>
      <w:kern w:val="0"/>
      <w:sz w:val="16"/>
      <w:szCs w:val="16"/>
      <w14:ligatures w14:val="none"/>
    </w:rPr>
  </w:style>
  <w:style w:type="paragraph" w:styleId="Ingenmellomrom">
    <w:name w:val="No Spacing"/>
    <w:uiPriority w:val="1"/>
    <w:qFormat/>
    <w:rsid w:val="002029C9"/>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2029C9"/>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C485C"/>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2029C9"/>
    <w:rPr>
      <w:i/>
      <w:iCs/>
      <w:color w:val="808080" w:themeColor="text1" w:themeTint="7F"/>
    </w:rPr>
  </w:style>
  <w:style w:type="character" w:styleId="Sterkutheving">
    <w:name w:val="Intense Emphasis"/>
    <w:basedOn w:val="Standardskriftforavsnitt"/>
    <w:uiPriority w:val="21"/>
    <w:qFormat/>
    <w:rsid w:val="002029C9"/>
    <w:rPr>
      <w:b/>
      <w:bCs/>
      <w:i/>
      <w:iCs/>
      <w:color w:val="156082" w:themeColor="accent1"/>
    </w:rPr>
  </w:style>
  <w:style w:type="character" w:styleId="Svakreferanse">
    <w:name w:val="Subtle Reference"/>
    <w:basedOn w:val="Standardskriftforavsnitt"/>
    <w:uiPriority w:val="31"/>
    <w:qFormat/>
    <w:rsid w:val="002029C9"/>
    <w:rPr>
      <w:smallCaps/>
      <w:color w:val="E97132" w:themeColor="accent2"/>
      <w:u w:val="single"/>
    </w:rPr>
  </w:style>
  <w:style w:type="character" w:styleId="Sterkreferanse">
    <w:name w:val="Intense Reference"/>
    <w:basedOn w:val="Standardskriftforavsnitt"/>
    <w:uiPriority w:val="32"/>
    <w:qFormat/>
    <w:rsid w:val="002029C9"/>
    <w:rPr>
      <w:b/>
      <w:bCs/>
      <w:smallCaps/>
      <w:color w:val="E97132" w:themeColor="accent2"/>
      <w:spacing w:val="5"/>
      <w:u w:val="single"/>
    </w:rPr>
  </w:style>
  <w:style w:type="character" w:styleId="Boktittel">
    <w:name w:val="Book Title"/>
    <w:basedOn w:val="Standardskriftforavsnitt"/>
    <w:uiPriority w:val="33"/>
    <w:qFormat/>
    <w:rsid w:val="002029C9"/>
    <w:rPr>
      <w:b/>
      <w:bCs/>
      <w:smallCaps/>
      <w:spacing w:val="5"/>
    </w:rPr>
  </w:style>
  <w:style w:type="paragraph" w:styleId="Bibliografi">
    <w:name w:val="Bibliography"/>
    <w:basedOn w:val="Normal"/>
    <w:next w:val="Normal"/>
    <w:uiPriority w:val="37"/>
    <w:unhideWhenUsed/>
    <w:rsid w:val="002029C9"/>
  </w:style>
  <w:style w:type="paragraph" w:styleId="Overskriftforinnholdsfortegnelse">
    <w:name w:val="TOC Heading"/>
    <w:basedOn w:val="Overskrift1"/>
    <w:next w:val="Normal"/>
    <w:uiPriority w:val="39"/>
    <w:unhideWhenUsed/>
    <w:qFormat/>
    <w:rsid w:val="002029C9"/>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2029C9"/>
    <w:pPr>
      <w:suppressAutoHyphens/>
      <w:spacing w:before="400" w:after="200" w:line="240" w:lineRule="auto"/>
      <w:jc w:val="center"/>
    </w:pPr>
    <w:rPr>
      <w:b/>
      <w:color w:val="FF0000"/>
    </w:rPr>
  </w:style>
  <w:style w:type="numbering" w:customStyle="1" w:styleId="AlfaListeStil">
    <w:name w:val="AlfaListeStil"/>
    <w:uiPriority w:val="99"/>
    <w:rsid w:val="002029C9"/>
    <w:pPr>
      <w:numPr>
        <w:numId w:val="9"/>
      </w:numPr>
    </w:pPr>
  </w:style>
  <w:style w:type="numbering" w:customStyle="1" w:styleId="l-AlfaListeStil">
    <w:name w:val="l-AlfaListeStil"/>
    <w:uiPriority w:val="99"/>
    <w:rsid w:val="002029C9"/>
    <w:pPr>
      <w:numPr>
        <w:numId w:val="10"/>
      </w:numPr>
    </w:pPr>
  </w:style>
  <w:style w:type="numbering" w:customStyle="1" w:styleId="l-NummerertListeStil">
    <w:name w:val="l-NummerertListeStil"/>
    <w:uiPriority w:val="99"/>
    <w:rsid w:val="002029C9"/>
    <w:pPr>
      <w:numPr>
        <w:numId w:val="11"/>
      </w:numPr>
    </w:pPr>
  </w:style>
  <w:style w:type="numbering" w:customStyle="1" w:styleId="NrListeStil">
    <w:name w:val="NrListeStil"/>
    <w:uiPriority w:val="99"/>
    <w:rsid w:val="002029C9"/>
    <w:pPr>
      <w:numPr>
        <w:numId w:val="12"/>
      </w:numPr>
    </w:pPr>
  </w:style>
  <w:style w:type="numbering" w:customStyle="1" w:styleId="OpplistingListeStil">
    <w:name w:val="OpplistingListeStil"/>
    <w:uiPriority w:val="99"/>
    <w:rsid w:val="002029C9"/>
    <w:pPr>
      <w:numPr>
        <w:numId w:val="13"/>
      </w:numPr>
    </w:pPr>
  </w:style>
  <w:style w:type="numbering" w:customStyle="1" w:styleId="OverskrifterListeStil">
    <w:name w:val="OverskrifterListeStil"/>
    <w:uiPriority w:val="99"/>
    <w:rsid w:val="002029C9"/>
    <w:pPr>
      <w:numPr>
        <w:numId w:val="14"/>
      </w:numPr>
    </w:pPr>
  </w:style>
  <w:style w:type="numbering" w:customStyle="1" w:styleId="RomListeStil">
    <w:name w:val="RomListeStil"/>
    <w:uiPriority w:val="99"/>
    <w:rsid w:val="002029C9"/>
    <w:pPr>
      <w:numPr>
        <w:numId w:val="15"/>
      </w:numPr>
    </w:pPr>
  </w:style>
  <w:style w:type="numbering" w:customStyle="1" w:styleId="StrekListeStil">
    <w:name w:val="StrekListeStil"/>
    <w:uiPriority w:val="99"/>
    <w:rsid w:val="002029C9"/>
    <w:pPr>
      <w:numPr>
        <w:numId w:val="16"/>
      </w:numPr>
    </w:pPr>
  </w:style>
  <w:style w:type="paragraph" w:styleId="Brdtekst-frsteinnrykk">
    <w:name w:val="Body Text First Indent"/>
    <w:basedOn w:val="Brdtekst"/>
    <w:link w:val="Brdtekst-frsteinnrykkTegn"/>
    <w:uiPriority w:val="99"/>
    <w:semiHidden/>
    <w:unhideWhenUsed/>
    <w:rsid w:val="002029C9"/>
    <w:pPr>
      <w:ind w:firstLine="360"/>
    </w:pPr>
  </w:style>
  <w:style w:type="character" w:customStyle="1" w:styleId="Brdtekst-frsteinnrykkTegn">
    <w:name w:val="Brødtekst - første innrykk Tegn"/>
    <w:basedOn w:val="BrdtekstTegn"/>
    <w:link w:val="Brdtekst-frsteinnrykk"/>
    <w:uiPriority w:val="99"/>
    <w:semiHidden/>
    <w:rsid w:val="002029C9"/>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2029C9"/>
    <w:pPr>
      <w:ind w:left="360" w:firstLine="360"/>
    </w:pPr>
  </w:style>
  <w:style w:type="character" w:customStyle="1" w:styleId="Brdtekst-frsteinnrykk2Tegn">
    <w:name w:val="Brødtekst - første innrykk 2 Tegn"/>
    <w:basedOn w:val="BrdtekstinnrykkTegn"/>
    <w:link w:val="Brdtekst-frsteinnrykk2"/>
    <w:uiPriority w:val="99"/>
    <w:semiHidden/>
    <w:rsid w:val="002029C9"/>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2029C9"/>
    <w:pPr>
      <w:ind w:left="283"/>
      <w:contextualSpacing/>
    </w:pPr>
  </w:style>
  <w:style w:type="paragraph" w:styleId="Liste-forts2">
    <w:name w:val="List Continue 2"/>
    <w:basedOn w:val="Normal"/>
    <w:uiPriority w:val="99"/>
    <w:semiHidden/>
    <w:unhideWhenUsed/>
    <w:rsid w:val="002029C9"/>
    <w:pPr>
      <w:ind w:left="566"/>
      <w:contextualSpacing/>
    </w:pPr>
  </w:style>
  <w:style w:type="paragraph" w:styleId="Liste-forts3">
    <w:name w:val="List Continue 3"/>
    <w:basedOn w:val="Normal"/>
    <w:uiPriority w:val="99"/>
    <w:semiHidden/>
    <w:unhideWhenUsed/>
    <w:rsid w:val="002029C9"/>
    <w:pPr>
      <w:ind w:left="849"/>
      <w:contextualSpacing/>
    </w:pPr>
  </w:style>
  <w:style w:type="paragraph" w:styleId="Liste-forts4">
    <w:name w:val="List Continue 4"/>
    <w:basedOn w:val="Normal"/>
    <w:uiPriority w:val="99"/>
    <w:semiHidden/>
    <w:unhideWhenUsed/>
    <w:rsid w:val="002029C9"/>
    <w:pPr>
      <w:ind w:left="1132"/>
      <w:contextualSpacing/>
    </w:pPr>
  </w:style>
  <w:style w:type="paragraph" w:styleId="Liste-forts5">
    <w:name w:val="List Continue 5"/>
    <w:basedOn w:val="Normal"/>
    <w:uiPriority w:val="99"/>
    <w:semiHidden/>
    <w:unhideWhenUsed/>
    <w:rsid w:val="002029C9"/>
    <w:pPr>
      <w:ind w:left="1415"/>
      <w:contextualSpacing/>
    </w:pPr>
  </w:style>
  <w:style w:type="paragraph" w:customStyle="1" w:styleId="Sammendrag">
    <w:name w:val="Sammendrag"/>
    <w:basedOn w:val="Overskrift1"/>
    <w:qFormat/>
    <w:rsid w:val="002029C9"/>
    <w:pPr>
      <w:numPr>
        <w:numId w:val="0"/>
      </w:numPr>
    </w:pPr>
  </w:style>
  <w:style w:type="paragraph" w:customStyle="1" w:styleId="TrykkeriMerknad">
    <w:name w:val="TrykkeriMerknad"/>
    <w:basedOn w:val="Normal"/>
    <w:qFormat/>
    <w:rsid w:val="002029C9"/>
    <w:pPr>
      <w:spacing w:before="60"/>
    </w:pPr>
    <w:rPr>
      <w:rFonts w:ascii="Arial" w:hAnsi="Arial"/>
      <w:color w:val="BF4E14" w:themeColor="accent2" w:themeShade="BF"/>
      <w:spacing w:val="4"/>
      <w:sz w:val="26"/>
    </w:rPr>
  </w:style>
  <w:style w:type="table" w:styleId="Tabellrutenett">
    <w:name w:val="Table Grid"/>
    <w:basedOn w:val="Vanligtabell"/>
    <w:uiPriority w:val="59"/>
    <w:rsid w:val="002029C9"/>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2029C9"/>
    <w:pPr>
      <w:spacing w:before="360" w:after="240"/>
      <w:jc w:val="center"/>
    </w:pPr>
    <w:rPr>
      <w:b/>
      <w:spacing w:val="4"/>
      <w:sz w:val="28"/>
    </w:rPr>
  </w:style>
  <w:style w:type="paragraph" w:customStyle="1" w:styleId="ForfatterMerknad">
    <w:name w:val="ForfatterMerknad"/>
    <w:basedOn w:val="TrykkeriMerknad"/>
    <w:qFormat/>
    <w:rsid w:val="002029C9"/>
    <w:pPr>
      <w:shd w:val="clear" w:color="auto" w:fill="FFFF99"/>
      <w:spacing w:line="240" w:lineRule="auto"/>
    </w:pPr>
    <w:rPr>
      <w:color w:val="80340D" w:themeColor="accent2" w:themeShade="80"/>
    </w:rPr>
  </w:style>
  <w:style w:type="paragraph" w:customStyle="1" w:styleId="tblRad">
    <w:name w:val="tblRad"/>
    <w:rsid w:val="002029C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029C9"/>
  </w:style>
  <w:style w:type="paragraph" w:customStyle="1" w:styleId="tbl2LinjeSumBold">
    <w:name w:val="tbl2LinjeSumBold"/>
    <w:basedOn w:val="tblRad"/>
    <w:rsid w:val="002029C9"/>
    <w:rPr>
      <w:b/>
    </w:rPr>
  </w:style>
  <w:style w:type="paragraph" w:customStyle="1" w:styleId="tblDelsum1">
    <w:name w:val="tblDelsum1"/>
    <w:basedOn w:val="tblRad"/>
    <w:rsid w:val="002029C9"/>
    <w:rPr>
      <w:i/>
    </w:rPr>
  </w:style>
  <w:style w:type="paragraph" w:customStyle="1" w:styleId="tblDelsum1-Kapittel">
    <w:name w:val="tblDelsum1 - Kapittel"/>
    <w:basedOn w:val="tblDelsum1"/>
    <w:rsid w:val="002029C9"/>
    <w:pPr>
      <w:keepNext w:val="0"/>
    </w:pPr>
  </w:style>
  <w:style w:type="paragraph" w:customStyle="1" w:styleId="tblDelsum2">
    <w:name w:val="tblDelsum2"/>
    <w:basedOn w:val="tblRad"/>
    <w:rsid w:val="002029C9"/>
    <w:rPr>
      <w:b/>
      <w:i/>
    </w:rPr>
  </w:style>
  <w:style w:type="paragraph" w:customStyle="1" w:styleId="tblDelsum2-Kapittel">
    <w:name w:val="tblDelsum2 - Kapittel"/>
    <w:basedOn w:val="tblDelsum2"/>
    <w:rsid w:val="002029C9"/>
    <w:pPr>
      <w:keepNext w:val="0"/>
    </w:pPr>
  </w:style>
  <w:style w:type="paragraph" w:customStyle="1" w:styleId="tblTabelloverskrift">
    <w:name w:val="tblTabelloverskrift"/>
    <w:rsid w:val="002029C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029C9"/>
    <w:pPr>
      <w:spacing w:after="0"/>
      <w:jc w:val="right"/>
    </w:pPr>
    <w:rPr>
      <w:b w:val="0"/>
      <w:caps w:val="0"/>
      <w:sz w:val="16"/>
    </w:rPr>
  </w:style>
  <w:style w:type="paragraph" w:customStyle="1" w:styleId="tblKategoriOverskrift">
    <w:name w:val="tblKategoriOverskrift"/>
    <w:basedOn w:val="tblRad"/>
    <w:rsid w:val="002029C9"/>
    <w:pPr>
      <w:spacing w:before="120"/>
    </w:pPr>
    <w:rPr>
      <w:b/>
    </w:rPr>
  </w:style>
  <w:style w:type="paragraph" w:customStyle="1" w:styleId="tblKolonneoverskrift">
    <w:name w:val="tblKolonneoverskrift"/>
    <w:basedOn w:val="Normal"/>
    <w:rsid w:val="002029C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2029C9"/>
    <w:pPr>
      <w:spacing w:after="360"/>
      <w:jc w:val="center"/>
    </w:pPr>
    <w:rPr>
      <w:b w:val="0"/>
      <w:caps w:val="0"/>
    </w:rPr>
  </w:style>
  <w:style w:type="paragraph" w:customStyle="1" w:styleId="tblKolonneoverskrift-Vedtak">
    <w:name w:val="tblKolonneoverskrift - Vedtak"/>
    <w:basedOn w:val="tblTabelloverskrift-Vedtak"/>
    <w:rsid w:val="002029C9"/>
    <w:pPr>
      <w:spacing w:after="0"/>
    </w:pPr>
  </w:style>
  <w:style w:type="paragraph" w:customStyle="1" w:styleId="tblOverskrift-Vedtak">
    <w:name w:val="tblOverskrift - Vedtak"/>
    <w:basedOn w:val="tblRad"/>
    <w:rsid w:val="002029C9"/>
    <w:pPr>
      <w:spacing w:before="360"/>
      <w:jc w:val="center"/>
    </w:pPr>
  </w:style>
  <w:style w:type="paragraph" w:customStyle="1" w:styleId="tblRadBold">
    <w:name w:val="tblRadBold"/>
    <w:basedOn w:val="tblRad"/>
    <w:rsid w:val="002029C9"/>
    <w:rPr>
      <w:b/>
    </w:rPr>
  </w:style>
  <w:style w:type="paragraph" w:customStyle="1" w:styleId="tblRadItalic">
    <w:name w:val="tblRadItalic"/>
    <w:basedOn w:val="tblRad"/>
    <w:rsid w:val="002029C9"/>
    <w:rPr>
      <w:i/>
    </w:rPr>
  </w:style>
  <w:style w:type="paragraph" w:customStyle="1" w:styleId="tblRadItalicSiste">
    <w:name w:val="tblRadItalicSiste"/>
    <w:basedOn w:val="tblRadItalic"/>
    <w:rsid w:val="002029C9"/>
  </w:style>
  <w:style w:type="paragraph" w:customStyle="1" w:styleId="tblRadMedLuft">
    <w:name w:val="tblRadMedLuft"/>
    <w:basedOn w:val="tblRad"/>
    <w:rsid w:val="002029C9"/>
    <w:pPr>
      <w:spacing w:before="120"/>
    </w:pPr>
  </w:style>
  <w:style w:type="paragraph" w:customStyle="1" w:styleId="tblRadMedLuftSiste">
    <w:name w:val="tblRadMedLuftSiste"/>
    <w:basedOn w:val="tblRadMedLuft"/>
    <w:rsid w:val="002029C9"/>
    <w:pPr>
      <w:spacing w:after="120"/>
    </w:pPr>
  </w:style>
  <w:style w:type="paragraph" w:customStyle="1" w:styleId="tblRadMedLuftSiste-Vedtak">
    <w:name w:val="tblRadMedLuftSiste - Vedtak"/>
    <w:basedOn w:val="tblRadMedLuftSiste"/>
    <w:rsid w:val="002029C9"/>
    <w:pPr>
      <w:keepNext w:val="0"/>
    </w:pPr>
  </w:style>
  <w:style w:type="paragraph" w:customStyle="1" w:styleId="tblRadSiste">
    <w:name w:val="tblRadSiste"/>
    <w:basedOn w:val="tblRad"/>
    <w:rsid w:val="002029C9"/>
  </w:style>
  <w:style w:type="paragraph" w:customStyle="1" w:styleId="tblSluttsum">
    <w:name w:val="tblSluttsum"/>
    <w:basedOn w:val="tblRad"/>
    <w:rsid w:val="002029C9"/>
    <w:pPr>
      <w:spacing w:before="120"/>
    </w:pPr>
    <w:rPr>
      <w:b/>
      <w:i/>
    </w:rPr>
  </w:style>
  <w:style w:type="character" w:styleId="Emneknagg">
    <w:name w:val="Hashtag"/>
    <w:basedOn w:val="Standardskriftforavsnitt"/>
    <w:uiPriority w:val="99"/>
    <w:semiHidden/>
    <w:unhideWhenUsed/>
    <w:rsid w:val="00D41F06"/>
    <w:rPr>
      <w:color w:val="2B579A"/>
      <w:shd w:val="clear" w:color="auto" w:fill="E1DFDD"/>
    </w:rPr>
  </w:style>
  <w:style w:type="character" w:styleId="Omtale">
    <w:name w:val="Mention"/>
    <w:basedOn w:val="Standardskriftforavsnitt"/>
    <w:uiPriority w:val="99"/>
    <w:semiHidden/>
    <w:unhideWhenUsed/>
    <w:rsid w:val="00D41F06"/>
    <w:rPr>
      <w:color w:val="2B579A"/>
      <w:shd w:val="clear" w:color="auto" w:fill="E1DFDD"/>
    </w:rPr>
  </w:style>
  <w:style w:type="paragraph" w:styleId="Sitat0">
    <w:name w:val="Quote"/>
    <w:basedOn w:val="Normal"/>
    <w:next w:val="Normal"/>
    <w:link w:val="SitatTegn1"/>
    <w:uiPriority w:val="29"/>
    <w:qFormat/>
    <w:rsid w:val="00D41F0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41F06"/>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D41F06"/>
    <w:rPr>
      <w:u w:val="dotted"/>
    </w:rPr>
  </w:style>
  <w:style w:type="character" w:styleId="Smartkobling">
    <w:name w:val="Smart Link"/>
    <w:basedOn w:val="Standardskriftforavsnitt"/>
    <w:uiPriority w:val="99"/>
    <w:semiHidden/>
    <w:unhideWhenUsed/>
    <w:rsid w:val="00D41F06"/>
    <w:rPr>
      <w:color w:val="0000FF"/>
      <w:u w:val="single"/>
      <w:shd w:val="clear" w:color="auto" w:fill="F3F2F1"/>
    </w:rPr>
  </w:style>
  <w:style w:type="character" w:styleId="Ulstomtale">
    <w:name w:val="Unresolved Mention"/>
    <w:basedOn w:val="Standardskriftforavsnitt"/>
    <w:uiPriority w:val="99"/>
    <w:semiHidden/>
    <w:unhideWhenUsed/>
    <w:rsid w:val="00D41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B4A23-11D4-48E6-8840-D87F23072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20</TotalTime>
  <Pages>90</Pages>
  <Words>21365</Words>
  <Characters>116589</Characters>
  <Application>Microsoft Office Word</Application>
  <DocSecurity>0</DocSecurity>
  <Lines>5829</Lines>
  <Paragraphs>4311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Susann Vatnedal</cp:lastModifiedBy>
  <cp:revision>5</cp:revision>
  <dcterms:created xsi:type="dcterms:W3CDTF">2026-06-17T12:14:00Z</dcterms:created>
  <dcterms:modified xsi:type="dcterms:W3CDTF">2026-06-17T13:04:00Z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2026-06-17T12:14:48Z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e7e66388-8184-4d25-82cc-61f2bd47bd58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